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74F" w:rsidRPr="00B421C2" w:rsidRDefault="008C574F" w:rsidP="00DD64CA">
      <w:pPr>
        <w:pStyle w:val="TOC"/>
      </w:pPr>
      <w:bookmarkStart w:id="0" w:name="_GoBack"/>
      <w:bookmarkEnd w:id="0"/>
      <w:r w:rsidRPr="002D634A">
        <w:rPr>
          <w:rFonts w:hint="eastAsia"/>
        </w:rPr>
        <w:t>目</w:t>
      </w:r>
      <w:r w:rsidRPr="002D634A">
        <w:rPr>
          <w:rFonts w:hint="eastAsia"/>
        </w:rPr>
        <w:t xml:space="preserve">  </w:t>
      </w:r>
      <w:r w:rsidRPr="002D634A">
        <w:rPr>
          <w:rFonts w:hint="eastAsia"/>
        </w:rPr>
        <w:t>录</w:t>
      </w:r>
    </w:p>
    <w:p w:rsidR="00AD7D0A" w:rsidRDefault="007E6D32">
      <w:pPr>
        <w:pStyle w:val="10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r w:rsidRPr="00B421C2">
        <w:fldChar w:fldCharType="begin"/>
      </w:r>
      <w:r w:rsidR="006B393E">
        <w:instrText xml:space="preserve"> TOC \o "1-3" \h \z </w:instrText>
      </w:r>
      <w:r w:rsidRPr="00B421C2">
        <w:fldChar w:fldCharType="separate"/>
      </w:r>
      <w:hyperlink w:anchor="_Toc45105906" w:history="1">
        <w:r w:rsidR="00AD7D0A" w:rsidRPr="00B2743B">
          <w:rPr>
            <w:rStyle w:val="aa"/>
            <w:rFonts w:ascii="Times New Roman" w:hAnsi="Times New Roman"/>
          </w:rPr>
          <w:t>1</w:t>
        </w:r>
        <w:r w:rsidR="00AD7D0A" w:rsidRPr="00B2743B">
          <w:rPr>
            <w:rStyle w:val="aa"/>
          </w:rPr>
          <w:t xml:space="preserve"> MPLS L3VPN</w:t>
        </w:r>
        <w:r w:rsidR="00AD7D0A">
          <w:rPr>
            <w:webHidden/>
          </w:rPr>
          <w:tab/>
        </w:r>
        <w:r w:rsidR="00AD7D0A">
          <w:rPr>
            <w:webHidden/>
          </w:rPr>
          <w:fldChar w:fldCharType="begin"/>
        </w:r>
        <w:r w:rsidR="00AD7D0A">
          <w:rPr>
            <w:webHidden/>
          </w:rPr>
          <w:instrText xml:space="preserve"> PAGEREF _Toc45105906 \h </w:instrText>
        </w:r>
        <w:r w:rsidR="00AD7D0A">
          <w:rPr>
            <w:webHidden/>
          </w:rPr>
        </w:r>
        <w:r w:rsidR="00AD7D0A">
          <w:rPr>
            <w:webHidden/>
          </w:rPr>
          <w:fldChar w:fldCharType="separate"/>
        </w:r>
        <w:r w:rsidR="00AD7D0A">
          <w:rPr>
            <w:webHidden/>
          </w:rPr>
          <w:t>1-1</w:t>
        </w:r>
        <w:r w:rsidR="00AD7D0A"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07" w:history="1">
        <w:r w:rsidRPr="00B2743B">
          <w:rPr>
            <w:rStyle w:val="aa"/>
          </w:rPr>
          <w:t>1.1 MPLS L3VPN</w:t>
        </w:r>
        <w:r w:rsidRPr="00B2743B">
          <w:rPr>
            <w:rStyle w:val="aa"/>
            <w:rFonts w:hint="eastAsia"/>
          </w:rPr>
          <w:t>简介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1-1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08" w:history="1">
        <w:r w:rsidRPr="00B2743B">
          <w:rPr>
            <w:rStyle w:val="aa"/>
          </w:rPr>
          <w:t>1.1.1 MPLS L3VPN</w:t>
        </w:r>
        <w:r w:rsidRPr="00B2743B">
          <w:rPr>
            <w:rStyle w:val="aa"/>
            <w:rFonts w:hint="eastAsia"/>
          </w:rPr>
          <w:t>基本网络架构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1-1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09" w:history="1">
        <w:r w:rsidRPr="00B2743B">
          <w:rPr>
            <w:rStyle w:val="aa"/>
          </w:rPr>
          <w:t>1.1.2 MPLS L3VPN</w:t>
        </w:r>
        <w:r w:rsidRPr="00B2743B">
          <w:rPr>
            <w:rStyle w:val="aa"/>
            <w:rFonts w:hint="eastAsia"/>
          </w:rPr>
          <w:t>基本概念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1-2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10" w:history="1">
        <w:r w:rsidRPr="00B2743B">
          <w:rPr>
            <w:rStyle w:val="aa"/>
          </w:rPr>
          <w:t>1.1.3 MPLS L3VPN</w:t>
        </w:r>
        <w:r w:rsidRPr="00B2743B">
          <w:rPr>
            <w:rStyle w:val="aa"/>
            <w:rFonts w:hint="eastAsia"/>
          </w:rPr>
          <w:t>路由信息发布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1-3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11" w:history="1">
        <w:r w:rsidRPr="00B2743B">
          <w:rPr>
            <w:rStyle w:val="aa"/>
          </w:rPr>
          <w:t>1.1.4 MPLS L3VPN</w:t>
        </w:r>
        <w:r w:rsidRPr="00B2743B">
          <w:rPr>
            <w:rStyle w:val="aa"/>
            <w:rFonts w:hint="eastAsia"/>
          </w:rPr>
          <w:t>报文转发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1-4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12" w:history="1">
        <w:r w:rsidRPr="00B2743B">
          <w:rPr>
            <w:rStyle w:val="aa"/>
          </w:rPr>
          <w:t>1.1.5 MPLS L3VPN</w:t>
        </w:r>
        <w:r w:rsidRPr="00B2743B">
          <w:rPr>
            <w:rStyle w:val="aa"/>
            <w:rFonts w:hint="eastAsia"/>
          </w:rPr>
          <w:t>常见组网方案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1-5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13" w:history="1">
        <w:r w:rsidRPr="00B2743B">
          <w:rPr>
            <w:rStyle w:val="aa"/>
          </w:rPr>
          <w:t>1.1.6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跨域</w:t>
        </w:r>
        <w:r w:rsidRPr="00B2743B">
          <w:rPr>
            <w:rStyle w:val="aa"/>
          </w:rPr>
          <w:t>VPN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1-8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14" w:history="1">
        <w:r w:rsidRPr="00B2743B">
          <w:rPr>
            <w:rStyle w:val="aa"/>
          </w:rPr>
          <w:t>1.1.7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运营商的运营商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1-12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15" w:history="1">
        <w:r w:rsidRPr="00B2743B">
          <w:rPr>
            <w:rStyle w:val="aa"/>
          </w:rPr>
          <w:t>1.1.8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嵌套</w:t>
        </w:r>
        <w:r w:rsidRPr="00B2743B">
          <w:rPr>
            <w:rStyle w:val="aa"/>
          </w:rPr>
          <w:t>VPN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1-13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16" w:history="1">
        <w:r w:rsidRPr="00B2743B">
          <w:rPr>
            <w:rStyle w:val="aa"/>
          </w:rPr>
          <w:t>1.1.9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多角色主机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1-14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17" w:history="1">
        <w:r w:rsidRPr="00B2743B">
          <w:rPr>
            <w:rStyle w:val="aa"/>
          </w:rPr>
          <w:t>1.1.10 HoVPN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1-15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18" w:history="1">
        <w:r w:rsidRPr="00B2743B">
          <w:rPr>
            <w:rStyle w:val="aa"/>
          </w:rPr>
          <w:t>1.1.11 OSPF VPN</w:t>
        </w:r>
        <w:r w:rsidRPr="00B2743B">
          <w:rPr>
            <w:rStyle w:val="aa"/>
            <w:rFonts w:hint="eastAsia"/>
          </w:rPr>
          <w:t>扩展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1-17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19" w:history="1">
        <w:r w:rsidRPr="00B2743B">
          <w:rPr>
            <w:rStyle w:val="aa"/>
          </w:rPr>
          <w:t>1.1.12 BGP</w:t>
        </w:r>
        <w:r w:rsidRPr="00B2743B">
          <w:rPr>
            <w:rStyle w:val="aa"/>
            <w:rFonts w:hint="eastAsia"/>
          </w:rPr>
          <w:t>的</w:t>
        </w:r>
        <w:r w:rsidRPr="00B2743B">
          <w:rPr>
            <w:rStyle w:val="aa"/>
          </w:rPr>
          <w:t>AS</w:t>
        </w:r>
        <w:r w:rsidRPr="00B2743B">
          <w:rPr>
            <w:rStyle w:val="aa"/>
            <w:rFonts w:hint="eastAsia"/>
          </w:rPr>
          <w:t>号替换和</w:t>
        </w:r>
        <w:r w:rsidRPr="00B2743B">
          <w:rPr>
            <w:rStyle w:val="aa"/>
          </w:rPr>
          <w:t>SoO</w:t>
        </w:r>
        <w:r w:rsidRPr="00B2743B">
          <w:rPr>
            <w:rStyle w:val="aa"/>
            <w:rFonts w:hint="eastAsia"/>
          </w:rPr>
          <w:t>属性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1-20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20" w:history="1">
        <w:r w:rsidRPr="00B2743B">
          <w:rPr>
            <w:rStyle w:val="aa"/>
          </w:rPr>
          <w:t>1.1.13 MPLS L3VPN</w:t>
        </w:r>
        <w:r w:rsidRPr="00B2743B">
          <w:rPr>
            <w:rStyle w:val="aa"/>
            <w:rFonts w:hint="eastAsia"/>
          </w:rPr>
          <w:t>快速重路由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1-20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21" w:history="1">
        <w:r w:rsidRPr="00B2743B">
          <w:rPr>
            <w:rStyle w:val="aa"/>
          </w:rPr>
          <w:t>1.1.14 VPN</w:t>
        </w:r>
        <w:r w:rsidRPr="00B2743B">
          <w:rPr>
            <w:rStyle w:val="aa"/>
            <w:rFonts w:hint="eastAsia"/>
          </w:rPr>
          <w:t>引入等价路由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1-22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22" w:history="1">
        <w:r w:rsidRPr="00B2743B">
          <w:rPr>
            <w:rStyle w:val="aa"/>
          </w:rPr>
          <w:t>1.1.15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协议规范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1-23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23" w:history="1">
        <w:r w:rsidRPr="00B2743B">
          <w:rPr>
            <w:rStyle w:val="aa"/>
          </w:rPr>
          <w:t>1.2 MPLS L3VPN</w:t>
        </w:r>
        <w:r w:rsidRPr="00B2743B">
          <w:rPr>
            <w:rStyle w:val="aa"/>
            <w:rFonts w:hint="eastAsia"/>
          </w:rPr>
          <w:t>配置任务简介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1-23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24" w:history="1">
        <w:r w:rsidRPr="00B2743B">
          <w:rPr>
            <w:rStyle w:val="aa"/>
          </w:rPr>
          <w:t>1.3 MPLS L3VPN</w:t>
        </w:r>
        <w:r w:rsidRPr="00B2743B">
          <w:rPr>
            <w:rStyle w:val="aa"/>
            <w:rFonts w:hint="eastAsia"/>
          </w:rPr>
          <w:t>配置准备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1-25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25" w:history="1">
        <w:r w:rsidRPr="00B2743B">
          <w:rPr>
            <w:rStyle w:val="aa"/>
          </w:rPr>
          <w:t>1.4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VPN</w:t>
        </w:r>
        <w:r w:rsidRPr="00B2743B">
          <w:rPr>
            <w:rStyle w:val="aa"/>
            <w:rFonts w:hint="eastAsia"/>
          </w:rPr>
          <w:t>实例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1-25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26" w:history="1">
        <w:r w:rsidRPr="00B2743B">
          <w:rPr>
            <w:rStyle w:val="aa"/>
          </w:rPr>
          <w:t>1.4.1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创建</w:t>
        </w:r>
        <w:r w:rsidRPr="00B2743B">
          <w:rPr>
            <w:rStyle w:val="aa"/>
          </w:rPr>
          <w:t>VPN</w:t>
        </w:r>
        <w:r w:rsidRPr="00B2743B">
          <w:rPr>
            <w:rStyle w:val="aa"/>
            <w:rFonts w:hint="eastAsia"/>
          </w:rPr>
          <w:t>实例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1-25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27" w:history="1">
        <w:r w:rsidRPr="00B2743B">
          <w:rPr>
            <w:rStyle w:val="aa"/>
          </w:rPr>
          <w:t>1.4.2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VPN</w:t>
        </w:r>
        <w:r w:rsidRPr="00B2743B">
          <w:rPr>
            <w:rStyle w:val="aa"/>
            <w:rFonts w:hint="eastAsia"/>
          </w:rPr>
          <w:t>实例与三层接口关联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1-26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28" w:history="1">
        <w:r w:rsidRPr="00B2743B">
          <w:rPr>
            <w:rStyle w:val="aa"/>
          </w:rPr>
          <w:t>1.4.3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VPN</w:t>
        </w:r>
        <w:r w:rsidRPr="00B2743B">
          <w:rPr>
            <w:rStyle w:val="aa"/>
            <w:rFonts w:hint="eastAsia"/>
          </w:rPr>
          <w:t>实例的路由相关属性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1-26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29" w:history="1">
        <w:r w:rsidRPr="00B2743B">
          <w:rPr>
            <w:rStyle w:val="aa"/>
          </w:rPr>
          <w:t>1.5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PE-CE</w:t>
        </w:r>
        <w:r w:rsidRPr="00B2743B">
          <w:rPr>
            <w:rStyle w:val="aa"/>
            <w:rFonts w:hint="eastAsia"/>
          </w:rPr>
          <w:t>间的路由交换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1-27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30" w:history="1">
        <w:r w:rsidRPr="00B2743B">
          <w:rPr>
            <w:rStyle w:val="aa"/>
          </w:rPr>
          <w:t>1.5.1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PE-CE</w:t>
        </w:r>
        <w:r w:rsidRPr="00B2743B">
          <w:rPr>
            <w:rStyle w:val="aa"/>
            <w:rFonts w:hint="eastAsia"/>
          </w:rPr>
          <w:t>间使用静态路由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1-27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31" w:history="1">
        <w:r w:rsidRPr="00B2743B">
          <w:rPr>
            <w:rStyle w:val="aa"/>
          </w:rPr>
          <w:t>1.5.2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PE-CE</w:t>
        </w:r>
        <w:r w:rsidRPr="00B2743B">
          <w:rPr>
            <w:rStyle w:val="aa"/>
            <w:rFonts w:hint="eastAsia"/>
          </w:rPr>
          <w:t>间使用</w:t>
        </w:r>
        <w:r w:rsidRPr="00B2743B">
          <w:rPr>
            <w:rStyle w:val="aa"/>
          </w:rPr>
          <w:t>RIP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1-28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32" w:history="1">
        <w:r w:rsidRPr="00B2743B">
          <w:rPr>
            <w:rStyle w:val="aa"/>
          </w:rPr>
          <w:t>1.5.3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PE-CE</w:t>
        </w:r>
        <w:r w:rsidRPr="00B2743B">
          <w:rPr>
            <w:rStyle w:val="aa"/>
            <w:rFonts w:hint="eastAsia"/>
          </w:rPr>
          <w:t>间使用</w:t>
        </w:r>
        <w:r w:rsidRPr="00B2743B">
          <w:rPr>
            <w:rStyle w:val="aa"/>
          </w:rPr>
          <w:t>OSPF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1-28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33" w:history="1">
        <w:r w:rsidRPr="00B2743B">
          <w:rPr>
            <w:rStyle w:val="aa"/>
          </w:rPr>
          <w:t>1.5.4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PE-CE</w:t>
        </w:r>
        <w:r w:rsidRPr="00B2743B">
          <w:rPr>
            <w:rStyle w:val="aa"/>
            <w:rFonts w:hint="eastAsia"/>
          </w:rPr>
          <w:t>间使用</w:t>
        </w:r>
        <w:r w:rsidRPr="00B2743B">
          <w:rPr>
            <w:rStyle w:val="aa"/>
          </w:rPr>
          <w:t>IS-IS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1-29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34" w:history="1">
        <w:r w:rsidRPr="00B2743B">
          <w:rPr>
            <w:rStyle w:val="aa"/>
          </w:rPr>
          <w:t>1.5.5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PE-CE</w:t>
        </w:r>
        <w:r w:rsidRPr="00B2743B">
          <w:rPr>
            <w:rStyle w:val="aa"/>
            <w:rFonts w:hint="eastAsia"/>
          </w:rPr>
          <w:t>间使用</w:t>
        </w:r>
        <w:r w:rsidRPr="00B2743B">
          <w:rPr>
            <w:rStyle w:val="aa"/>
          </w:rPr>
          <w:t>EBGP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1-30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35" w:history="1">
        <w:r w:rsidRPr="00B2743B">
          <w:rPr>
            <w:rStyle w:val="aa"/>
          </w:rPr>
          <w:t>1.5.6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PE-CE</w:t>
        </w:r>
        <w:r w:rsidRPr="00B2743B">
          <w:rPr>
            <w:rStyle w:val="aa"/>
            <w:rFonts w:hint="eastAsia"/>
          </w:rPr>
          <w:t>间使用</w:t>
        </w:r>
        <w:r w:rsidRPr="00B2743B">
          <w:rPr>
            <w:rStyle w:val="aa"/>
          </w:rPr>
          <w:t>IBGP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1-31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36" w:history="1">
        <w:r w:rsidRPr="00B2743B">
          <w:rPr>
            <w:rStyle w:val="aa"/>
          </w:rPr>
          <w:t>1.6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PE-PE</w:t>
        </w:r>
        <w:r w:rsidRPr="00B2743B">
          <w:rPr>
            <w:rStyle w:val="aa"/>
            <w:rFonts w:hint="eastAsia"/>
          </w:rPr>
          <w:t>间的路由交换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1-33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37" w:history="1">
        <w:r w:rsidRPr="00B2743B">
          <w:rPr>
            <w:rStyle w:val="aa"/>
          </w:rPr>
          <w:t>1.7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BGP VPNv4</w:t>
        </w:r>
        <w:r w:rsidRPr="00B2743B">
          <w:rPr>
            <w:rStyle w:val="aa"/>
            <w:rFonts w:hint="eastAsia"/>
          </w:rPr>
          <w:t>路由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1-33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38" w:history="1">
        <w:r w:rsidRPr="00B2743B">
          <w:rPr>
            <w:rStyle w:val="aa"/>
          </w:rPr>
          <w:t>1.7.1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功能简介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1-33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39" w:history="1">
        <w:r w:rsidRPr="00B2743B">
          <w:rPr>
            <w:rStyle w:val="aa"/>
          </w:rPr>
          <w:t>1.7.2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控制</w:t>
        </w:r>
        <w:r w:rsidRPr="00B2743B">
          <w:rPr>
            <w:rStyle w:val="aa"/>
          </w:rPr>
          <w:t>BGP VPNv4</w:t>
        </w:r>
        <w:r w:rsidRPr="00B2743B">
          <w:rPr>
            <w:rStyle w:val="aa"/>
            <w:rFonts w:hint="eastAsia"/>
          </w:rPr>
          <w:t>路由的发布、接收和保存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1-33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40" w:history="1">
        <w:r w:rsidRPr="00B2743B">
          <w:rPr>
            <w:rStyle w:val="aa"/>
          </w:rPr>
          <w:t>1.7.3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BGP VPNv4</w:t>
        </w:r>
        <w:r w:rsidRPr="00B2743B">
          <w:rPr>
            <w:rStyle w:val="aa"/>
            <w:rFonts w:hint="eastAsia"/>
          </w:rPr>
          <w:t>路由的首选值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1-34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41" w:history="1">
        <w:r w:rsidRPr="00B2743B">
          <w:rPr>
            <w:rStyle w:val="aa"/>
          </w:rPr>
          <w:t>1.7.4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BGP VPNv4</w:t>
        </w:r>
        <w:r w:rsidRPr="00B2743B">
          <w:rPr>
            <w:rStyle w:val="aa"/>
            <w:rFonts w:hint="eastAsia"/>
          </w:rPr>
          <w:t>路由反射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1-34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42" w:history="1">
        <w:r w:rsidRPr="00B2743B">
          <w:rPr>
            <w:rStyle w:val="aa"/>
          </w:rPr>
          <w:t>1.7.5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BGP VPNv4</w:t>
        </w:r>
        <w:r w:rsidRPr="00B2743B">
          <w:rPr>
            <w:rStyle w:val="aa"/>
            <w:rFonts w:hint="eastAsia"/>
          </w:rPr>
          <w:t>路由属性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1-35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43" w:history="1">
        <w:r w:rsidRPr="00B2743B">
          <w:rPr>
            <w:rStyle w:val="aa"/>
          </w:rPr>
          <w:t>1.7.6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BGP VPNv4</w:t>
        </w:r>
        <w:r w:rsidRPr="00B2743B">
          <w:rPr>
            <w:rStyle w:val="aa"/>
            <w:rFonts w:hint="eastAsia"/>
          </w:rPr>
          <w:t>路由过滤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1-36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44" w:history="1">
        <w:r w:rsidRPr="00B2743B">
          <w:rPr>
            <w:rStyle w:val="aa"/>
          </w:rPr>
          <w:t>1.7.7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BGP VPNv4</w:t>
        </w:r>
        <w:r w:rsidRPr="00B2743B">
          <w:rPr>
            <w:rStyle w:val="aa"/>
            <w:rFonts w:hint="eastAsia"/>
          </w:rPr>
          <w:t>路由衰减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1-37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45" w:history="1">
        <w:r w:rsidRPr="00B2743B">
          <w:rPr>
            <w:rStyle w:val="aa"/>
          </w:rPr>
          <w:t>1.7.8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BGP VPNv4</w:t>
        </w:r>
        <w:r w:rsidRPr="00B2743B">
          <w:rPr>
            <w:rStyle w:val="aa"/>
            <w:rFonts w:hint="eastAsia"/>
          </w:rPr>
          <w:t>路由延迟优选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1-37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46" w:history="1">
        <w:r w:rsidRPr="00B2743B">
          <w:rPr>
            <w:rStyle w:val="aa"/>
          </w:rPr>
          <w:t>1.7.9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BGP VPNv4</w:t>
        </w:r>
        <w:r w:rsidRPr="00B2743B">
          <w:rPr>
            <w:rStyle w:val="aa"/>
            <w:rFonts w:hint="eastAsia"/>
          </w:rPr>
          <w:t>下一跳路由迭代变化延迟响应功能。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1-38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47" w:history="1">
        <w:r w:rsidRPr="00B2743B">
          <w:rPr>
            <w:rStyle w:val="aa"/>
          </w:rPr>
          <w:t>1.7.10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BGP VPNv4</w:t>
        </w:r>
        <w:r w:rsidRPr="00B2743B">
          <w:rPr>
            <w:rStyle w:val="aa"/>
            <w:rFonts w:hint="eastAsia"/>
          </w:rPr>
          <w:t>路由的下一跳指向私网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1-38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48" w:history="1">
        <w:r w:rsidRPr="00B2743B">
          <w:rPr>
            <w:rStyle w:val="aa"/>
          </w:rPr>
          <w:t>1.8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MPLS IP</w:t>
        </w:r>
        <w:r w:rsidRPr="00B2743B">
          <w:rPr>
            <w:rStyle w:val="aa"/>
            <w:rFonts w:hint="eastAsia"/>
          </w:rPr>
          <w:t>报文分片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1-39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49" w:history="1">
        <w:r w:rsidRPr="00B2743B">
          <w:rPr>
            <w:rStyle w:val="aa"/>
          </w:rPr>
          <w:t>1.8.1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功能简介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1-39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50" w:history="1">
        <w:r w:rsidRPr="00B2743B">
          <w:rPr>
            <w:rStyle w:val="aa"/>
          </w:rPr>
          <w:t>1.8.2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配置限制和指导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1-39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51" w:history="1">
        <w:r w:rsidRPr="00B2743B">
          <w:rPr>
            <w:rStyle w:val="aa"/>
          </w:rPr>
          <w:t>1.8.3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MPLS IP</w:t>
        </w:r>
        <w:r w:rsidRPr="00B2743B">
          <w:rPr>
            <w:rStyle w:val="aa"/>
            <w:rFonts w:hint="eastAsia"/>
          </w:rPr>
          <w:t>报文分片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1-39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52" w:history="1">
        <w:r w:rsidRPr="00B2743B">
          <w:rPr>
            <w:rStyle w:val="aa"/>
          </w:rPr>
          <w:t>1.9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配置跨域</w:t>
        </w:r>
        <w:r w:rsidRPr="00B2743B">
          <w:rPr>
            <w:rStyle w:val="aa"/>
          </w:rPr>
          <w:t>VPN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1-39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53" w:history="1">
        <w:r w:rsidRPr="00B2743B">
          <w:rPr>
            <w:rStyle w:val="aa"/>
          </w:rPr>
          <w:t>1.9.1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配置跨域</w:t>
        </w:r>
        <w:r w:rsidRPr="00B2743B">
          <w:rPr>
            <w:rStyle w:val="aa"/>
          </w:rPr>
          <w:t>VPN-OptionA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1-39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54" w:history="1">
        <w:r w:rsidRPr="00B2743B">
          <w:rPr>
            <w:rStyle w:val="aa"/>
          </w:rPr>
          <w:t>1.9.2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配置跨域</w:t>
        </w:r>
        <w:r w:rsidRPr="00B2743B">
          <w:rPr>
            <w:rStyle w:val="aa"/>
          </w:rPr>
          <w:t>VPN-OptionB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1-40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55" w:history="1">
        <w:r w:rsidRPr="00B2743B">
          <w:rPr>
            <w:rStyle w:val="aa"/>
          </w:rPr>
          <w:t>1.9.3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配置跨域</w:t>
        </w:r>
        <w:r w:rsidRPr="00B2743B">
          <w:rPr>
            <w:rStyle w:val="aa"/>
          </w:rPr>
          <w:t>VPN-OptionC</w:t>
        </w:r>
        <w:r w:rsidRPr="00B2743B">
          <w:rPr>
            <w:rStyle w:val="aa"/>
            <w:rFonts w:hint="eastAsia"/>
          </w:rPr>
          <w:t>（方式一）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1-41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56" w:history="1">
        <w:r w:rsidRPr="00B2743B">
          <w:rPr>
            <w:rStyle w:val="aa"/>
          </w:rPr>
          <w:t>1.9.4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配置跨域</w:t>
        </w:r>
        <w:r w:rsidRPr="00B2743B">
          <w:rPr>
            <w:rStyle w:val="aa"/>
          </w:rPr>
          <w:t>VPN-OptionC</w:t>
        </w:r>
        <w:r w:rsidRPr="00B2743B">
          <w:rPr>
            <w:rStyle w:val="aa"/>
            <w:rFonts w:hint="eastAsia"/>
          </w:rPr>
          <w:t>（方式二）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1-44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57" w:history="1">
        <w:r w:rsidRPr="00B2743B">
          <w:rPr>
            <w:rStyle w:val="aa"/>
          </w:rPr>
          <w:t>1.10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配置嵌套</w:t>
        </w:r>
        <w:r w:rsidRPr="00B2743B">
          <w:rPr>
            <w:rStyle w:val="aa"/>
          </w:rPr>
          <w:t>VPN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1-46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58" w:history="1">
        <w:r w:rsidRPr="00B2743B">
          <w:rPr>
            <w:rStyle w:val="aa"/>
          </w:rPr>
          <w:t>1.11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配置多角色主机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1-48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59" w:history="1">
        <w:r w:rsidRPr="00B2743B">
          <w:rPr>
            <w:rStyle w:val="aa"/>
          </w:rPr>
          <w:t>1.11.1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功能简介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1-48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60" w:history="1">
        <w:r w:rsidRPr="00B2743B">
          <w:rPr>
            <w:rStyle w:val="aa"/>
          </w:rPr>
          <w:t>1.11.2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配置并应用策略路由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1-48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61" w:history="1">
        <w:r w:rsidRPr="00B2743B">
          <w:rPr>
            <w:rStyle w:val="aa"/>
          </w:rPr>
          <w:t>1.11.3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配置静态路由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1-48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62" w:history="1">
        <w:r w:rsidRPr="00B2743B">
          <w:rPr>
            <w:rStyle w:val="aa"/>
          </w:rPr>
          <w:t>1.12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HoVPN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1-49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63" w:history="1">
        <w:r w:rsidRPr="00B2743B">
          <w:rPr>
            <w:rStyle w:val="aa"/>
          </w:rPr>
          <w:t>1.12.1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UPE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1-49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64" w:history="1">
        <w:r w:rsidRPr="00B2743B">
          <w:rPr>
            <w:rStyle w:val="aa"/>
          </w:rPr>
          <w:t>1.12.2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SPE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1-49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65" w:history="1">
        <w:r w:rsidRPr="00B2743B">
          <w:rPr>
            <w:rStyle w:val="aa"/>
          </w:rPr>
          <w:t>1.13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Egress PE</w:t>
        </w:r>
        <w:r w:rsidRPr="00B2743B">
          <w:rPr>
            <w:rStyle w:val="aa"/>
            <w:rFonts w:hint="eastAsia"/>
          </w:rPr>
          <w:t>上私网路由标签操作方式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1-50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66" w:history="1">
        <w:r w:rsidRPr="00B2743B">
          <w:rPr>
            <w:rStyle w:val="aa"/>
          </w:rPr>
          <w:t>1.14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MPLS L3VPN</w:t>
        </w:r>
        <w:r w:rsidRPr="00B2743B">
          <w:rPr>
            <w:rStyle w:val="aa"/>
            <w:rFonts w:hint="eastAsia"/>
          </w:rPr>
          <w:t>快速重路由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1-50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67" w:history="1">
        <w:r w:rsidRPr="00B2743B">
          <w:rPr>
            <w:rStyle w:val="aa"/>
          </w:rPr>
          <w:t>1.14.1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功能简介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1-50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68" w:history="1">
        <w:r w:rsidRPr="00B2743B">
          <w:rPr>
            <w:rStyle w:val="aa"/>
          </w:rPr>
          <w:t>1.14.2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配置限制和指导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1-51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69" w:history="1">
        <w:r w:rsidRPr="00B2743B">
          <w:rPr>
            <w:rStyle w:val="aa"/>
          </w:rPr>
          <w:t>1.14.3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通过路由策略配置快速重路由功能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1-51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70" w:history="1">
        <w:r w:rsidRPr="00B2743B">
          <w:rPr>
            <w:rStyle w:val="aa"/>
          </w:rPr>
          <w:t>1.14.4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开启地址族的快速重路由功能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1-52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71" w:history="1">
        <w:r w:rsidRPr="00B2743B">
          <w:rPr>
            <w:rStyle w:val="aa"/>
          </w:rPr>
          <w:t>1.15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OSPF</w:t>
        </w:r>
        <w:r w:rsidRPr="00B2743B">
          <w:rPr>
            <w:rStyle w:val="aa"/>
            <w:rFonts w:hint="eastAsia"/>
          </w:rPr>
          <w:t>伪连接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1-54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72" w:history="1">
        <w:r w:rsidRPr="00B2743B">
          <w:rPr>
            <w:rStyle w:val="aa"/>
          </w:rPr>
          <w:t>1.15.1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功能简介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1-54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73" w:history="1">
        <w:r w:rsidRPr="00B2743B">
          <w:rPr>
            <w:rStyle w:val="aa"/>
          </w:rPr>
          <w:t>1.15.2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配置准备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1-54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74" w:history="1">
        <w:r w:rsidRPr="00B2743B">
          <w:rPr>
            <w:rStyle w:val="aa"/>
          </w:rPr>
          <w:t>1.15.3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发布</w:t>
        </w:r>
        <w:r w:rsidRPr="00B2743B">
          <w:rPr>
            <w:rStyle w:val="aa"/>
          </w:rPr>
          <w:t>Loopback</w:t>
        </w:r>
        <w:r w:rsidRPr="00B2743B">
          <w:rPr>
            <w:rStyle w:val="aa"/>
            <w:rFonts w:hint="eastAsia"/>
          </w:rPr>
          <w:t>接口的路由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1-54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75" w:history="1">
        <w:r w:rsidRPr="00B2743B">
          <w:rPr>
            <w:rStyle w:val="aa"/>
          </w:rPr>
          <w:t>1.15.4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创建伪连接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1-54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76" w:history="1">
        <w:r w:rsidRPr="00B2743B">
          <w:rPr>
            <w:rStyle w:val="aa"/>
          </w:rPr>
          <w:t>1.16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BGP</w:t>
        </w:r>
        <w:r w:rsidRPr="00B2743B">
          <w:rPr>
            <w:rStyle w:val="aa"/>
            <w:rFonts w:hint="eastAsia"/>
          </w:rPr>
          <w:t>的</w:t>
        </w:r>
        <w:r w:rsidRPr="00B2743B">
          <w:rPr>
            <w:rStyle w:val="aa"/>
          </w:rPr>
          <w:t>AS</w:t>
        </w:r>
        <w:r w:rsidRPr="00B2743B">
          <w:rPr>
            <w:rStyle w:val="aa"/>
            <w:rFonts w:hint="eastAsia"/>
          </w:rPr>
          <w:t>号替换和</w:t>
        </w:r>
        <w:r w:rsidRPr="00B2743B">
          <w:rPr>
            <w:rStyle w:val="aa"/>
          </w:rPr>
          <w:t>SoO</w:t>
        </w:r>
        <w:r w:rsidRPr="00B2743B">
          <w:rPr>
            <w:rStyle w:val="aa"/>
            <w:rFonts w:hint="eastAsia"/>
          </w:rPr>
          <w:t>属性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1-55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77" w:history="1">
        <w:r w:rsidRPr="00B2743B">
          <w:rPr>
            <w:rStyle w:val="aa"/>
          </w:rPr>
          <w:t>1.17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AIGP</w:t>
        </w:r>
        <w:r w:rsidRPr="00B2743B">
          <w:rPr>
            <w:rStyle w:val="aa"/>
            <w:rFonts w:hint="eastAsia"/>
          </w:rPr>
          <w:t>属性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1-56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78" w:history="1">
        <w:r w:rsidRPr="00B2743B">
          <w:rPr>
            <w:rStyle w:val="aa"/>
          </w:rPr>
          <w:t>1.18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RT-Filter</w:t>
        </w:r>
        <w:r w:rsidRPr="00B2743B">
          <w:rPr>
            <w:rStyle w:val="aa"/>
            <w:rFonts w:hint="eastAsia"/>
          </w:rPr>
          <w:t>功能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1-57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79" w:history="1">
        <w:r w:rsidRPr="00B2743B">
          <w:rPr>
            <w:rStyle w:val="aa"/>
          </w:rPr>
          <w:t>1.19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BGP Add-Path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1-58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80" w:history="1">
        <w:r w:rsidRPr="00B2743B">
          <w:rPr>
            <w:rStyle w:val="aa"/>
          </w:rPr>
          <w:t>1.20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配置路由信息引入功能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1-59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81" w:history="1">
        <w:r w:rsidRPr="00B2743B">
          <w:rPr>
            <w:rStyle w:val="aa"/>
          </w:rPr>
          <w:t>1.21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配置公网和</w:t>
        </w:r>
        <w:r w:rsidRPr="00B2743B">
          <w:rPr>
            <w:rStyle w:val="aa"/>
          </w:rPr>
          <w:t>VPN</w:t>
        </w:r>
        <w:r w:rsidRPr="00B2743B">
          <w:rPr>
            <w:rStyle w:val="aa"/>
            <w:rFonts w:hint="eastAsia"/>
          </w:rPr>
          <w:t>实例的</w:t>
        </w:r>
        <w:r w:rsidRPr="00B2743B">
          <w:rPr>
            <w:rStyle w:val="aa"/>
          </w:rPr>
          <w:t>BGP</w:t>
        </w:r>
        <w:r w:rsidRPr="00B2743B">
          <w:rPr>
            <w:rStyle w:val="aa"/>
            <w:rFonts w:hint="eastAsia"/>
          </w:rPr>
          <w:t>路由互相引入功能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1-60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82" w:history="1">
        <w:r w:rsidRPr="00B2743B">
          <w:rPr>
            <w:rStyle w:val="aa"/>
          </w:rPr>
          <w:t>1.22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开启</w:t>
        </w:r>
        <w:r w:rsidRPr="00B2743B">
          <w:rPr>
            <w:rStyle w:val="aa"/>
          </w:rPr>
          <w:t>VPN</w:t>
        </w:r>
        <w:r w:rsidRPr="00B2743B">
          <w:rPr>
            <w:rStyle w:val="aa"/>
            <w:rFonts w:hint="eastAsia"/>
          </w:rPr>
          <w:t>引入等价路由功能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1-61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83" w:history="1">
        <w:r w:rsidRPr="00B2743B">
          <w:rPr>
            <w:rStyle w:val="aa"/>
          </w:rPr>
          <w:t>1.23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配置优先发送指定路由的撤销消息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1-61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84" w:history="1">
        <w:r w:rsidRPr="00B2743B">
          <w:rPr>
            <w:rStyle w:val="aa"/>
          </w:rPr>
          <w:t>1.24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L3VPN</w:t>
        </w:r>
        <w:r w:rsidRPr="00B2743B">
          <w:rPr>
            <w:rStyle w:val="aa"/>
            <w:rFonts w:hint="eastAsia"/>
          </w:rPr>
          <w:t>的报文反射功能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1-62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85" w:history="1">
        <w:r w:rsidRPr="00B2743B">
          <w:rPr>
            <w:rStyle w:val="aa"/>
          </w:rPr>
          <w:t>1.25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开启告警功能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1-62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86" w:history="1">
        <w:r w:rsidRPr="00B2743B">
          <w:rPr>
            <w:rStyle w:val="aa"/>
          </w:rPr>
          <w:t>1.26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使能</w:t>
        </w:r>
        <w:r w:rsidRPr="00B2743B">
          <w:rPr>
            <w:rStyle w:val="aa"/>
          </w:rPr>
          <w:t>BGP</w:t>
        </w:r>
        <w:r w:rsidRPr="00B2743B">
          <w:rPr>
            <w:rStyle w:val="aa"/>
            <w:rFonts w:hint="eastAsia"/>
          </w:rPr>
          <w:t>的路由抖动日志记录功能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1-63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87" w:history="1">
        <w:r w:rsidRPr="00B2743B">
          <w:rPr>
            <w:rStyle w:val="aa"/>
          </w:rPr>
          <w:t>1.27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VPN</w:t>
        </w:r>
        <w:r w:rsidRPr="00B2743B">
          <w:rPr>
            <w:rStyle w:val="aa"/>
            <w:rFonts w:hint="eastAsia"/>
          </w:rPr>
          <w:t>实例的</w:t>
        </w:r>
        <w:r w:rsidRPr="00B2743B">
          <w:rPr>
            <w:rStyle w:val="aa"/>
          </w:rPr>
          <w:t>MPLS</w:t>
        </w:r>
        <w:r w:rsidRPr="00B2743B">
          <w:rPr>
            <w:rStyle w:val="aa"/>
            <w:rFonts w:hint="eastAsia"/>
          </w:rPr>
          <w:t>标签转发统计功能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1-63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88" w:history="1">
        <w:r w:rsidRPr="00B2743B">
          <w:rPr>
            <w:rStyle w:val="aa"/>
          </w:rPr>
          <w:t>1.28 MPLS L3VPN</w:t>
        </w:r>
        <w:r w:rsidRPr="00B2743B">
          <w:rPr>
            <w:rStyle w:val="aa"/>
            <w:rFonts w:hint="eastAsia"/>
          </w:rPr>
          <w:t>显示和维护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1-64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89" w:history="1">
        <w:r w:rsidRPr="00B2743B">
          <w:rPr>
            <w:rStyle w:val="aa"/>
          </w:rPr>
          <w:t>1.28.1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复位</w:t>
        </w:r>
        <w:r w:rsidRPr="00B2743B">
          <w:rPr>
            <w:rStyle w:val="aa"/>
          </w:rPr>
          <w:t>BGP</w:t>
        </w:r>
        <w:r w:rsidRPr="00B2743B">
          <w:rPr>
            <w:rStyle w:val="aa"/>
            <w:rFonts w:hint="eastAsia"/>
          </w:rPr>
          <w:t>会话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1-64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90" w:history="1">
        <w:r w:rsidRPr="00B2743B">
          <w:rPr>
            <w:rStyle w:val="aa"/>
          </w:rPr>
          <w:t>1.28.2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显示和维护</w:t>
        </w:r>
        <w:r w:rsidRPr="00B2743B">
          <w:rPr>
            <w:rStyle w:val="aa"/>
          </w:rPr>
          <w:t>MPLS L3VPN</w:t>
        </w:r>
        <w:r w:rsidRPr="00B2743B">
          <w:rPr>
            <w:rStyle w:val="aa"/>
            <w:rFonts w:hint="eastAsia"/>
          </w:rPr>
          <w:t>的运行状态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1-64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91" w:history="1">
        <w:r w:rsidRPr="00B2743B">
          <w:rPr>
            <w:rStyle w:val="aa"/>
          </w:rPr>
          <w:t>1.28.3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显示和维护</w:t>
        </w:r>
        <w:r w:rsidRPr="00B2743B">
          <w:rPr>
            <w:rStyle w:val="aa"/>
          </w:rPr>
          <w:t>VPN</w:t>
        </w:r>
        <w:r w:rsidRPr="00B2743B">
          <w:rPr>
            <w:rStyle w:val="aa"/>
            <w:rFonts w:hint="eastAsia"/>
          </w:rPr>
          <w:t>实例的</w:t>
        </w:r>
        <w:r w:rsidRPr="00B2743B">
          <w:rPr>
            <w:rStyle w:val="aa"/>
          </w:rPr>
          <w:t>MPLS</w:t>
        </w:r>
        <w:r w:rsidRPr="00B2743B">
          <w:rPr>
            <w:rStyle w:val="aa"/>
            <w:rFonts w:hint="eastAsia"/>
          </w:rPr>
          <w:t>标签转发统计信息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1-66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92" w:history="1">
        <w:r w:rsidRPr="00B2743B">
          <w:rPr>
            <w:rStyle w:val="aa"/>
          </w:rPr>
          <w:t>1.29 MPLS L3VPN</w:t>
        </w:r>
        <w:r w:rsidRPr="00B2743B">
          <w:rPr>
            <w:rStyle w:val="aa"/>
            <w:rFonts w:hint="eastAsia"/>
          </w:rPr>
          <w:t>典型配置举例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1-67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93" w:history="1">
        <w:r w:rsidRPr="00B2743B">
          <w:rPr>
            <w:rStyle w:val="aa"/>
          </w:rPr>
          <w:t>1.29.1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MPLS L3VPN</w:t>
        </w:r>
        <w:r w:rsidRPr="00B2743B">
          <w:rPr>
            <w:rStyle w:val="aa"/>
            <w:rFonts w:hint="eastAsia"/>
          </w:rPr>
          <w:t>示例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1-67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94" w:history="1">
        <w:r w:rsidRPr="00B2743B">
          <w:rPr>
            <w:rStyle w:val="aa"/>
          </w:rPr>
          <w:t>1.29.2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MPLS L3VPN</w:t>
        </w:r>
        <w:r w:rsidRPr="00B2743B">
          <w:rPr>
            <w:rStyle w:val="aa"/>
            <w:rFonts w:hint="eastAsia"/>
          </w:rPr>
          <w:t>采用</w:t>
        </w:r>
        <w:r w:rsidRPr="00B2743B">
          <w:rPr>
            <w:rStyle w:val="aa"/>
          </w:rPr>
          <w:t>GRE</w:t>
        </w:r>
        <w:r w:rsidRPr="00B2743B">
          <w:rPr>
            <w:rStyle w:val="aa"/>
            <w:rFonts w:hint="eastAsia"/>
          </w:rPr>
          <w:t>隧道示例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1-72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95" w:history="1">
        <w:r w:rsidRPr="00B2743B">
          <w:rPr>
            <w:rStyle w:val="aa"/>
          </w:rPr>
          <w:t>1.29.3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Hub&amp;Spoke</w:t>
        </w:r>
        <w:r w:rsidRPr="00B2743B">
          <w:rPr>
            <w:rStyle w:val="aa"/>
            <w:rFonts w:hint="eastAsia"/>
          </w:rPr>
          <w:t>组网示例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1-77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96" w:history="1">
        <w:r w:rsidRPr="00B2743B">
          <w:rPr>
            <w:rStyle w:val="aa"/>
          </w:rPr>
          <w:t>1.29.4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配置跨域</w:t>
        </w:r>
        <w:r w:rsidRPr="00B2743B">
          <w:rPr>
            <w:rStyle w:val="aa"/>
          </w:rPr>
          <w:t>VPN-OptionA</w:t>
        </w:r>
        <w:r w:rsidRPr="00B2743B">
          <w:rPr>
            <w:rStyle w:val="aa"/>
            <w:rFonts w:hint="eastAsia"/>
          </w:rPr>
          <w:t>方式示例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1-84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97" w:history="1">
        <w:r w:rsidRPr="00B2743B">
          <w:rPr>
            <w:rStyle w:val="aa"/>
          </w:rPr>
          <w:t>1.29.5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配置跨域</w:t>
        </w:r>
        <w:r w:rsidRPr="00B2743B">
          <w:rPr>
            <w:rStyle w:val="aa"/>
          </w:rPr>
          <w:t>VPN-OptionB</w:t>
        </w:r>
        <w:r w:rsidRPr="00B2743B">
          <w:rPr>
            <w:rStyle w:val="aa"/>
            <w:rFonts w:hint="eastAsia"/>
          </w:rPr>
          <w:t>方式示例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1-90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98" w:history="1">
        <w:r w:rsidRPr="00B2743B">
          <w:rPr>
            <w:rStyle w:val="aa"/>
          </w:rPr>
          <w:t>1.29.6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配置跨域</w:t>
        </w:r>
        <w:r w:rsidRPr="00B2743B">
          <w:rPr>
            <w:rStyle w:val="aa"/>
          </w:rPr>
          <w:t>VPN-OptionC</w:t>
        </w:r>
        <w:r w:rsidRPr="00B2743B">
          <w:rPr>
            <w:rStyle w:val="aa"/>
            <w:rFonts w:hint="eastAsia"/>
          </w:rPr>
          <w:t>方式示例（方式一）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1-95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5999" w:history="1">
        <w:r w:rsidRPr="00B2743B">
          <w:rPr>
            <w:rStyle w:val="aa"/>
          </w:rPr>
          <w:t>1.29.7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配置跨域</w:t>
        </w:r>
        <w:r w:rsidRPr="00B2743B">
          <w:rPr>
            <w:rStyle w:val="aa"/>
          </w:rPr>
          <w:t>VPN-OptionC</w:t>
        </w:r>
        <w:r w:rsidRPr="00B2743B">
          <w:rPr>
            <w:rStyle w:val="aa"/>
            <w:rFonts w:hint="eastAsia"/>
          </w:rPr>
          <w:t>方式示例（方式二）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_Toc45105999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1-102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00" w:history="1">
        <w:r w:rsidRPr="00B2743B">
          <w:rPr>
            <w:rStyle w:val="aa"/>
          </w:rPr>
          <w:t>1.29.8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配置运营商的运营商（相同</w:t>
        </w:r>
        <w:r w:rsidRPr="00B2743B">
          <w:rPr>
            <w:rStyle w:val="aa"/>
          </w:rPr>
          <w:t>AS</w:t>
        </w:r>
        <w:r w:rsidRPr="00B2743B">
          <w:rPr>
            <w:rStyle w:val="aa"/>
            <w:rFonts w:hint="eastAsia"/>
          </w:rPr>
          <w:t>）示例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1-109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01" w:history="1">
        <w:r w:rsidRPr="00B2743B">
          <w:rPr>
            <w:rStyle w:val="aa"/>
          </w:rPr>
          <w:t>1.29.9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配置运营商的运营商（不同</w:t>
        </w:r>
        <w:r w:rsidRPr="00B2743B">
          <w:rPr>
            <w:rStyle w:val="aa"/>
          </w:rPr>
          <w:t>AS</w:t>
        </w:r>
        <w:r w:rsidRPr="00B2743B">
          <w:rPr>
            <w:rStyle w:val="aa"/>
            <w:rFonts w:hint="eastAsia"/>
          </w:rPr>
          <w:t>）示例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1-117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02" w:history="1">
        <w:r w:rsidRPr="00B2743B">
          <w:rPr>
            <w:rStyle w:val="aa"/>
          </w:rPr>
          <w:t>1.29.10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配置嵌套</w:t>
        </w:r>
        <w:r w:rsidRPr="00B2743B">
          <w:rPr>
            <w:rStyle w:val="aa"/>
          </w:rPr>
          <w:t>VPN</w:t>
        </w:r>
        <w:r w:rsidRPr="00B2743B">
          <w:rPr>
            <w:rStyle w:val="aa"/>
            <w:rFonts w:hint="eastAsia"/>
          </w:rPr>
          <w:t>示例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1-124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03" w:history="1">
        <w:r w:rsidRPr="00B2743B">
          <w:rPr>
            <w:rStyle w:val="aa"/>
          </w:rPr>
          <w:t>1.29.11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配置多角色主机示例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1-133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04" w:history="1">
        <w:r w:rsidRPr="00B2743B">
          <w:rPr>
            <w:rStyle w:val="aa"/>
          </w:rPr>
          <w:t>1.29.12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HoVPN</w:t>
        </w:r>
        <w:r w:rsidRPr="00B2743B">
          <w:rPr>
            <w:rStyle w:val="aa"/>
            <w:rFonts w:hint="eastAsia"/>
          </w:rPr>
          <w:t>示例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1-135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05" w:history="1">
        <w:r w:rsidRPr="00B2743B">
          <w:rPr>
            <w:rStyle w:val="aa"/>
          </w:rPr>
          <w:t>1.29.13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OSPF</w:t>
        </w:r>
        <w:r w:rsidRPr="00B2743B">
          <w:rPr>
            <w:rStyle w:val="aa"/>
            <w:rFonts w:hint="eastAsia"/>
          </w:rPr>
          <w:t>伪连接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1-143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06" w:history="1">
        <w:r w:rsidRPr="00B2743B">
          <w:rPr>
            <w:rStyle w:val="aa"/>
          </w:rPr>
          <w:t>1.29.14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BGP</w:t>
        </w:r>
        <w:r w:rsidRPr="00B2743B">
          <w:rPr>
            <w:rStyle w:val="aa"/>
            <w:rFonts w:hint="eastAsia"/>
          </w:rPr>
          <w:t>的</w:t>
        </w:r>
        <w:r w:rsidRPr="00B2743B">
          <w:rPr>
            <w:rStyle w:val="aa"/>
          </w:rPr>
          <w:t>AS</w:t>
        </w:r>
        <w:r w:rsidRPr="00B2743B">
          <w:rPr>
            <w:rStyle w:val="aa"/>
            <w:rFonts w:hint="eastAsia"/>
          </w:rPr>
          <w:t>号替换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1-148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07" w:history="1">
        <w:r w:rsidRPr="00B2743B">
          <w:rPr>
            <w:rStyle w:val="aa"/>
          </w:rPr>
          <w:t>1.29.15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BGP</w:t>
        </w:r>
        <w:r w:rsidRPr="00B2743B">
          <w:rPr>
            <w:rStyle w:val="aa"/>
            <w:rFonts w:hint="eastAsia"/>
          </w:rPr>
          <w:t>的</w:t>
        </w:r>
        <w:r w:rsidRPr="00B2743B">
          <w:rPr>
            <w:rStyle w:val="aa"/>
          </w:rPr>
          <w:t>AS</w:t>
        </w:r>
        <w:r w:rsidRPr="00B2743B">
          <w:rPr>
            <w:rStyle w:val="aa"/>
            <w:rFonts w:hint="eastAsia"/>
          </w:rPr>
          <w:t>号替换和</w:t>
        </w:r>
        <w:r w:rsidRPr="00B2743B">
          <w:rPr>
            <w:rStyle w:val="aa"/>
          </w:rPr>
          <w:t>SoO</w:t>
        </w:r>
        <w:r w:rsidRPr="00B2743B">
          <w:rPr>
            <w:rStyle w:val="aa"/>
            <w:rFonts w:hint="eastAsia"/>
          </w:rPr>
          <w:t>属性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1-153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08" w:history="1">
        <w:r w:rsidRPr="00B2743B">
          <w:rPr>
            <w:rStyle w:val="aa"/>
          </w:rPr>
          <w:t>1.29.16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VPNv4</w:t>
        </w:r>
        <w:r w:rsidRPr="00B2743B">
          <w:rPr>
            <w:rStyle w:val="aa"/>
            <w:rFonts w:hint="eastAsia"/>
          </w:rPr>
          <w:t>路由备份</w:t>
        </w:r>
        <w:r w:rsidRPr="00B2743B">
          <w:rPr>
            <w:rStyle w:val="aa"/>
          </w:rPr>
          <w:t>VPNv4</w:t>
        </w:r>
        <w:r w:rsidRPr="00B2743B">
          <w:rPr>
            <w:rStyle w:val="aa"/>
            <w:rFonts w:hint="eastAsia"/>
          </w:rPr>
          <w:t>路由方式的</w:t>
        </w:r>
        <w:r w:rsidRPr="00B2743B">
          <w:rPr>
            <w:rStyle w:val="aa"/>
          </w:rPr>
          <w:t>MPLS L3VPN</w:t>
        </w:r>
        <w:r w:rsidRPr="00B2743B">
          <w:rPr>
            <w:rStyle w:val="aa"/>
            <w:rFonts w:hint="eastAsia"/>
          </w:rPr>
          <w:t>快速重路由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1-156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09" w:history="1">
        <w:r w:rsidRPr="00B2743B">
          <w:rPr>
            <w:rStyle w:val="aa"/>
          </w:rPr>
          <w:t>1.29.17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VPNv4</w:t>
        </w:r>
        <w:r w:rsidRPr="00B2743B">
          <w:rPr>
            <w:rStyle w:val="aa"/>
            <w:rFonts w:hint="eastAsia"/>
          </w:rPr>
          <w:t>路由备份</w:t>
        </w:r>
        <w:r w:rsidRPr="00B2743B">
          <w:rPr>
            <w:rStyle w:val="aa"/>
          </w:rPr>
          <w:t>IPv4</w:t>
        </w:r>
        <w:r w:rsidRPr="00B2743B">
          <w:rPr>
            <w:rStyle w:val="aa"/>
            <w:rFonts w:hint="eastAsia"/>
          </w:rPr>
          <w:t>路由方式的</w:t>
        </w:r>
        <w:r w:rsidRPr="00B2743B">
          <w:rPr>
            <w:rStyle w:val="aa"/>
          </w:rPr>
          <w:t>MPLS L3VPN</w:t>
        </w:r>
        <w:r w:rsidRPr="00B2743B">
          <w:rPr>
            <w:rStyle w:val="aa"/>
            <w:rFonts w:hint="eastAsia"/>
          </w:rPr>
          <w:t>快速重路由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1-159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10" w:history="1">
        <w:r w:rsidRPr="00B2743B">
          <w:rPr>
            <w:rStyle w:val="aa"/>
          </w:rPr>
          <w:t>1.29.18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IPv4</w:t>
        </w:r>
        <w:r w:rsidRPr="00B2743B">
          <w:rPr>
            <w:rStyle w:val="aa"/>
            <w:rFonts w:hint="eastAsia"/>
          </w:rPr>
          <w:t>路由备份</w:t>
        </w:r>
        <w:r w:rsidRPr="00B2743B">
          <w:rPr>
            <w:rStyle w:val="aa"/>
          </w:rPr>
          <w:t>VPNv4</w:t>
        </w:r>
        <w:r w:rsidRPr="00B2743B">
          <w:rPr>
            <w:rStyle w:val="aa"/>
            <w:rFonts w:hint="eastAsia"/>
          </w:rPr>
          <w:t>路由方式的</w:t>
        </w:r>
        <w:r w:rsidRPr="00B2743B">
          <w:rPr>
            <w:rStyle w:val="aa"/>
          </w:rPr>
          <w:t>MPLS L3VPN</w:t>
        </w:r>
        <w:r w:rsidRPr="00B2743B">
          <w:rPr>
            <w:rStyle w:val="aa"/>
            <w:rFonts w:hint="eastAsia"/>
          </w:rPr>
          <w:t>快速重路由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1-162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10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hyperlink w:anchor="_Toc45106011" w:history="1">
        <w:r w:rsidRPr="00B2743B">
          <w:rPr>
            <w:rStyle w:val="aa"/>
            <w:rFonts w:ascii="Times New Roman" w:hAnsi="Times New Roman"/>
          </w:rPr>
          <w:t>2</w:t>
        </w:r>
        <w:r w:rsidRPr="00B2743B">
          <w:rPr>
            <w:rStyle w:val="aa"/>
          </w:rPr>
          <w:t xml:space="preserve"> IPv6 MPLS L3VPN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2-164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12" w:history="1">
        <w:r w:rsidRPr="00B2743B">
          <w:rPr>
            <w:rStyle w:val="aa"/>
          </w:rPr>
          <w:t>2.1 IPv6 MPLS L3VPN</w:t>
        </w:r>
        <w:r w:rsidRPr="00B2743B">
          <w:rPr>
            <w:rStyle w:val="aa"/>
            <w:rFonts w:hint="eastAsia"/>
          </w:rPr>
          <w:t>简介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2-164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13" w:history="1">
        <w:r w:rsidRPr="00B2743B">
          <w:rPr>
            <w:rStyle w:val="aa"/>
          </w:rPr>
          <w:t>2.1.1 IPv6 MPLS L3VPN</w:t>
        </w:r>
        <w:r w:rsidRPr="00B2743B">
          <w:rPr>
            <w:rStyle w:val="aa"/>
            <w:rFonts w:hint="eastAsia"/>
          </w:rPr>
          <w:t>典型组网环境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2-164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14" w:history="1">
        <w:r w:rsidRPr="00B2743B">
          <w:rPr>
            <w:rStyle w:val="aa"/>
          </w:rPr>
          <w:t>2.1.2 IPv6 MPLS L3VPN</w:t>
        </w:r>
        <w:r w:rsidRPr="00B2743B">
          <w:rPr>
            <w:rStyle w:val="aa"/>
            <w:rFonts w:hint="eastAsia"/>
          </w:rPr>
          <w:t>的报文转发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2-165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15" w:history="1">
        <w:r w:rsidRPr="00B2743B">
          <w:rPr>
            <w:rStyle w:val="aa"/>
          </w:rPr>
          <w:t>2.1.3 IPv6 MPLS L3VPN</w:t>
        </w:r>
        <w:r w:rsidRPr="00B2743B">
          <w:rPr>
            <w:rStyle w:val="aa"/>
            <w:rFonts w:hint="eastAsia"/>
          </w:rPr>
          <w:t>的路由发布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2-166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16" w:history="1">
        <w:r w:rsidRPr="00B2743B">
          <w:rPr>
            <w:rStyle w:val="aa"/>
          </w:rPr>
          <w:t>2.1.4 IPv6 MPLS L3VPN</w:t>
        </w:r>
        <w:r w:rsidRPr="00B2743B">
          <w:rPr>
            <w:rStyle w:val="aa"/>
            <w:rFonts w:hint="eastAsia"/>
          </w:rPr>
          <w:t>支持的组网方案及功能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2-166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17" w:history="1">
        <w:r w:rsidRPr="00B2743B">
          <w:rPr>
            <w:rStyle w:val="aa"/>
          </w:rPr>
          <w:t>2.1.5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协议规范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2-166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18" w:history="1">
        <w:r w:rsidRPr="00B2743B">
          <w:rPr>
            <w:rStyle w:val="aa"/>
          </w:rPr>
          <w:t>2.2 IPv6 MPLS L3VPN</w:t>
        </w:r>
        <w:r w:rsidRPr="00B2743B">
          <w:rPr>
            <w:rStyle w:val="aa"/>
            <w:rFonts w:hint="eastAsia"/>
          </w:rPr>
          <w:t>配置任务简介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2-167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19" w:history="1">
        <w:r w:rsidRPr="00B2743B">
          <w:rPr>
            <w:rStyle w:val="aa"/>
          </w:rPr>
          <w:t>2.3 IPv6 MPLS L3VPN</w:t>
        </w:r>
        <w:r w:rsidRPr="00B2743B">
          <w:rPr>
            <w:rStyle w:val="aa"/>
            <w:rFonts w:hint="eastAsia"/>
          </w:rPr>
          <w:t>配置准备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2-167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20" w:history="1">
        <w:r w:rsidRPr="00B2743B">
          <w:rPr>
            <w:rStyle w:val="aa"/>
          </w:rPr>
          <w:t>2.4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VPN</w:t>
        </w:r>
        <w:r w:rsidRPr="00B2743B">
          <w:rPr>
            <w:rStyle w:val="aa"/>
            <w:rFonts w:hint="eastAsia"/>
          </w:rPr>
          <w:t>实例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2-168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21" w:history="1">
        <w:r w:rsidRPr="00B2743B">
          <w:rPr>
            <w:rStyle w:val="aa"/>
          </w:rPr>
          <w:t>2.4.1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创建</w:t>
        </w:r>
        <w:r w:rsidRPr="00B2743B">
          <w:rPr>
            <w:rStyle w:val="aa"/>
          </w:rPr>
          <w:t>VPN</w:t>
        </w:r>
        <w:r w:rsidRPr="00B2743B">
          <w:rPr>
            <w:rStyle w:val="aa"/>
            <w:rFonts w:hint="eastAsia"/>
          </w:rPr>
          <w:t>实例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2-168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22" w:history="1">
        <w:r w:rsidRPr="00B2743B">
          <w:rPr>
            <w:rStyle w:val="aa"/>
          </w:rPr>
          <w:t>2.4.2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VPN</w:t>
        </w:r>
        <w:r w:rsidRPr="00B2743B">
          <w:rPr>
            <w:rStyle w:val="aa"/>
            <w:rFonts w:hint="eastAsia"/>
          </w:rPr>
          <w:t>实例与三层接口关联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2-169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23" w:history="1">
        <w:r w:rsidRPr="00B2743B">
          <w:rPr>
            <w:rStyle w:val="aa"/>
          </w:rPr>
          <w:t>2.4.3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VPN</w:t>
        </w:r>
        <w:r w:rsidRPr="00B2743B">
          <w:rPr>
            <w:rStyle w:val="aa"/>
            <w:rFonts w:hint="eastAsia"/>
          </w:rPr>
          <w:t>实例的路由相关属性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2-169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24" w:history="1">
        <w:r w:rsidRPr="00B2743B">
          <w:rPr>
            <w:rStyle w:val="aa"/>
          </w:rPr>
          <w:t>2.5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PE-CE</w:t>
        </w:r>
        <w:r w:rsidRPr="00B2743B">
          <w:rPr>
            <w:rStyle w:val="aa"/>
            <w:rFonts w:hint="eastAsia"/>
          </w:rPr>
          <w:t>间的路由交换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2-170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25" w:history="1">
        <w:r w:rsidRPr="00B2743B">
          <w:rPr>
            <w:rStyle w:val="aa"/>
          </w:rPr>
          <w:t>2.5.1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PE-CE</w:t>
        </w:r>
        <w:r w:rsidRPr="00B2743B">
          <w:rPr>
            <w:rStyle w:val="aa"/>
            <w:rFonts w:hint="eastAsia"/>
          </w:rPr>
          <w:t>间使用</w:t>
        </w:r>
        <w:r w:rsidRPr="00B2743B">
          <w:rPr>
            <w:rStyle w:val="aa"/>
          </w:rPr>
          <w:t>IPv6</w:t>
        </w:r>
        <w:r w:rsidRPr="00B2743B">
          <w:rPr>
            <w:rStyle w:val="aa"/>
            <w:rFonts w:hint="eastAsia"/>
          </w:rPr>
          <w:t>静态路由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2-170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26" w:history="1">
        <w:r w:rsidRPr="00B2743B">
          <w:rPr>
            <w:rStyle w:val="aa"/>
          </w:rPr>
          <w:t>2.5.2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PE-CE</w:t>
        </w:r>
        <w:r w:rsidRPr="00B2743B">
          <w:rPr>
            <w:rStyle w:val="aa"/>
            <w:rFonts w:hint="eastAsia"/>
          </w:rPr>
          <w:t>间使用</w:t>
        </w:r>
        <w:r w:rsidRPr="00B2743B">
          <w:rPr>
            <w:rStyle w:val="aa"/>
          </w:rPr>
          <w:t>RIPng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2-171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27" w:history="1">
        <w:r w:rsidRPr="00B2743B">
          <w:rPr>
            <w:rStyle w:val="aa"/>
          </w:rPr>
          <w:t>2.5.3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PE-CE</w:t>
        </w:r>
        <w:r w:rsidRPr="00B2743B">
          <w:rPr>
            <w:rStyle w:val="aa"/>
            <w:rFonts w:hint="eastAsia"/>
          </w:rPr>
          <w:t>间使用</w:t>
        </w:r>
        <w:r w:rsidRPr="00B2743B">
          <w:rPr>
            <w:rStyle w:val="aa"/>
          </w:rPr>
          <w:t>OSPFv3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2-171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28" w:history="1">
        <w:r w:rsidRPr="00B2743B">
          <w:rPr>
            <w:rStyle w:val="aa"/>
          </w:rPr>
          <w:t>2.5.4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PE-CE</w:t>
        </w:r>
        <w:r w:rsidRPr="00B2743B">
          <w:rPr>
            <w:rStyle w:val="aa"/>
            <w:rFonts w:hint="eastAsia"/>
          </w:rPr>
          <w:t>间使用</w:t>
        </w:r>
        <w:r w:rsidRPr="00B2743B">
          <w:rPr>
            <w:rStyle w:val="aa"/>
          </w:rPr>
          <w:t>IPv6 IS-IS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2-173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29" w:history="1">
        <w:r w:rsidRPr="00B2743B">
          <w:rPr>
            <w:rStyle w:val="aa"/>
          </w:rPr>
          <w:t>2.5.5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PE-CE</w:t>
        </w:r>
        <w:r w:rsidRPr="00B2743B">
          <w:rPr>
            <w:rStyle w:val="aa"/>
            <w:rFonts w:hint="eastAsia"/>
          </w:rPr>
          <w:t>间使用</w:t>
        </w:r>
        <w:r w:rsidRPr="00B2743B">
          <w:rPr>
            <w:rStyle w:val="aa"/>
          </w:rPr>
          <w:t>EBGP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2-173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30" w:history="1">
        <w:r w:rsidRPr="00B2743B">
          <w:rPr>
            <w:rStyle w:val="aa"/>
          </w:rPr>
          <w:t>2.5.6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PE-CE</w:t>
        </w:r>
        <w:r w:rsidRPr="00B2743B">
          <w:rPr>
            <w:rStyle w:val="aa"/>
            <w:rFonts w:hint="eastAsia"/>
          </w:rPr>
          <w:t>间使用</w:t>
        </w:r>
        <w:r w:rsidRPr="00B2743B">
          <w:rPr>
            <w:rStyle w:val="aa"/>
          </w:rPr>
          <w:t>IBGP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2-175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31" w:history="1">
        <w:r w:rsidRPr="00B2743B">
          <w:rPr>
            <w:rStyle w:val="aa"/>
          </w:rPr>
          <w:t>2.6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PE-PE</w:t>
        </w:r>
        <w:r w:rsidRPr="00B2743B">
          <w:rPr>
            <w:rStyle w:val="aa"/>
            <w:rFonts w:hint="eastAsia"/>
          </w:rPr>
          <w:t>间的路由交换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2-176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32" w:history="1">
        <w:r w:rsidRPr="00B2743B">
          <w:rPr>
            <w:rStyle w:val="aa"/>
          </w:rPr>
          <w:t>2.7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BGP VPNv6</w:t>
        </w:r>
        <w:r w:rsidRPr="00B2743B">
          <w:rPr>
            <w:rStyle w:val="aa"/>
            <w:rFonts w:hint="eastAsia"/>
          </w:rPr>
          <w:t>路由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2-177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33" w:history="1">
        <w:r w:rsidRPr="00B2743B">
          <w:rPr>
            <w:rStyle w:val="aa"/>
          </w:rPr>
          <w:t>2.7.1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功能简介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2-177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34" w:history="1">
        <w:r w:rsidRPr="00B2743B">
          <w:rPr>
            <w:rStyle w:val="aa"/>
          </w:rPr>
          <w:t>2.7.2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控制</w:t>
        </w:r>
        <w:r w:rsidRPr="00B2743B">
          <w:rPr>
            <w:rStyle w:val="aa"/>
          </w:rPr>
          <w:t>BGP VPNv6</w:t>
        </w:r>
        <w:r w:rsidRPr="00B2743B">
          <w:rPr>
            <w:rStyle w:val="aa"/>
            <w:rFonts w:hint="eastAsia"/>
          </w:rPr>
          <w:t>路由的保存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2-177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35" w:history="1">
        <w:r w:rsidRPr="00B2743B">
          <w:rPr>
            <w:rStyle w:val="aa"/>
          </w:rPr>
          <w:t>2.7.3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BGP VPNv6</w:t>
        </w:r>
        <w:r w:rsidRPr="00B2743B">
          <w:rPr>
            <w:rStyle w:val="aa"/>
            <w:rFonts w:hint="eastAsia"/>
          </w:rPr>
          <w:t>路由的首选值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2-177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36" w:history="1">
        <w:r w:rsidRPr="00B2743B">
          <w:rPr>
            <w:rStyle w:val="aa"/>
          </w:rPr>
          <w:t>2.7.4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配置允许从指定对等体</w:t>
        </w:r>
        <w:r w:rsidRPr="00B2743B">
          <w:rPr>
            <w:rStyle w:val="aa"/>
          </w:rPr>
          <w:t>/</w:t>
        </w:r>
        <w:r w:rsidRPr="00B2743B">
          <w:rPr>
            <w:rStyle w:val="aa"/>
            <w:rFonts w:hint="eastAsia"/>
          </w:rPr>
          <w:t>对等体组收到的路由数量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2-177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37" w:history="1">
        <w:r w:rsidRPr="00B2743B">
          <w:rPr>
            <w:rStyle w:val="aa"/>
          </w:rPr>
          <w:t>2.7.5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BGP VPNv6</w:t>
        </w:r>
        <w:r w:rsidRPr="00B2743B">
          <w:rPr>
            <w:rStyle w:val="aa"/>
            <w:rFonts w:hint="eastAsia"/>
          </w:rPr>
          <w:t>路由反射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2-178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38" w:history="1">
        <w:r w:rsidRPr="00B2743B">
          <w:rPr>
            <w:rStyle w:val="aa"/>
          </w:rPr>
          <w:t>2.7.6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BGP VPNv6</w:t>
        </w:r>
        <w:r w:rsidRPr="00B2743B">
          <w:rPr>
            <w:rStyle w:val="aa"/>
            <w:rFonts w:hint="eastAsia"/>
          </w:rPr>
          <w:t>路由属性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2-179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39" w:history="1">
        <w:r w:rsidRPr="00B2743B">
          <w:rPr>
            <w:rStyle w:val="aa"/>
          </w:rPr>
          <w:t>2.7.7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BGP VPNv6</w:t>
        </w:r>
        <w:r w:rsidRPr="00B2743B">
          <w:rPr>
            <w:rStyle w:val="aa"/>
            <w:rFonts w:hint="eastAsia"/>
          </w:rPr>
          <w:t>路由过滤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2-180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40" w:history="1">
        <w:r w:rsidRPr="00B2743B">
          <w:rPr>
            <w:rStyle w:val="aa"/>
          </w:rPr>
          <w:t>2.7.8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BGP VPNv6</w:t>
        </w:r>
        <w:r w:rsidRPr="00B2743B">
          <w:rPr>
            <w:rStyle w:val="aa"/>
            <w:rFonts w:hint="eastAsia"/>
          </w:rPr>
          <w:t>路由延迟优选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2-181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41" w:history="1">
        <w:r w:rsidRPr="00B2743B">
          <w:rPr>
            <w:rStyle w:val="aa"/>
          </w:rPr>
          <w:t>2.7.9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BGP VPNv6</w:t>
        </w:r>
        <w:r w:rsidRPr="00B2743B">
          <w:rPr>
            <w:rStyle w:val="aa"/>
            <w:rFonts w:hint="eastAsia"/>
          </w:rPr>
          <w:t>下一跳路由迭代变化延迟响应功能。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2-181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42" w:history="1">
        <w:r w:rsidRPr="00B2743B">
          <w:rPr>
            <w:rStyle w:val="aa"/>
          </w:rPr>
          <w:t>2.7.10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VPNv6</w:t>
        </w:r>
        <w:r w:rsidRPr="00B2743B">
          <w:rPr>
            <w:rStyle w:val="aa"/>
            <w:rFonts w:hint="eastAsia"/>
          </w:rPr>
          <w:t>路由的下一跳指向私网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2-181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43" w:history="1">
        <w:r w:rsidRPr="00B2743B">
          <w:rPr>
            <w:rStyle w:val="aa"/>
          </w:rPr>
          <w:t>2.8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IPv6</w:t>
        </w:r>
        <w:r w:rsidRPr="00B2743B">
          <w:rPr>
            <w:rStyle w:val="aa"/>
            <w:rFonts w:hint="eastAsia"/>
          </w:rPr>
          <w:t>跨域</w:t>
        </w:r>
        <w:r w:rsidRPr="00B2743B">
          <w:rPr>
            <w:rStyle w:val="aa"/>
          </w:rPr>
          <w:t>VPN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2-182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44" w:history="1">
        <w:r w:rsidRPr="00B2743B">
          <w:rPr>
            <w:rStyle w:val="aa"/>
          </w:rPr>
          <w:t>2.8.1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IPv6</w:t>
        </w:r>
        <w:r w:rsidRPr="00B2743B">
          <w:rPr>
            <w:rStyle w:val="aa"/>
            <w:rFonts w:hint="eastAsia"/>
          </w:rPr>
          <w:t>跨域</w:t>
        </w:r>
        <w:r w:rsidRPr="00B2743B">
          <w:rPr>
            <w:rStyle w:val="aa"/>
          </w:rPr>
          <w:t>VPN-OptionA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2-182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45" w:history="1">
        <w:r w:rsidRPr="00B2743B">
          <w:rPr>
            <w:rStyle w:val="aa"/>
          </w:rPr>
          <w:t>2.8.2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IPv6</w:t>
        </w:r>
        <w:r w:rsidRPr="00B2743B">
          <w:rPr>
            <w:rStyle w:val="aa"/>
            <w:rFonts w:hint="eastAsia"/>
          </w:rPr>
          <w:t>跨域</w:t>
        </w:r>
        <w:r w:rsidRPr="00B2743B">
          <w:rPr>
            <w:rStyle w:val="aa"/>
          </w:rPr>
          <w:t>VPN-OptionB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2-182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46" w:history="1">
        <w:r w:rsidRPr="00B2743B">
          <w:rPr>
            <w:rStyle w:val="aa"/>
          </w:rPr>
          <w:t>2.8.3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IPv6</w:t>
        </w:r>
        <w:r w:rsidRPr="00B2743B">
          <w:rPr>
            <w:rStyle w:val="aa"/>
            <w:rFonts w:hint="eastAsia"/>
          </w:rPr>
          <w:t>跨域</w:t>
        </w:r>
        <w:r w:rsidRPr="00B2743B">
          <w:rPr>
            <w:rStyle w:val="aa"/>
          </w:rPr>
          <w:t>VPN-OptionC</w:t>
        </w:r>
        <w:r w:rsidRPr="00B2743B">
          <w:rPr>
            <w:rStyle w:val="aa"/>
            <w:rFonts w:hint="eastAsia"/>
          </w:rPr>
          <w:t>（方式一）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2-184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47" w:history="1">
        <w:r w:rsidRPr="00B2743B">
          <w:rPr>
            <w:rStyle w:val="aa"/>
          </w:rPr>
          <w:t>2.8.4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IPv6</w:t>
        </w:r>
        <w:r w:rsidRPr="00B2743B">
          <w:rPr>
            <w:rStyle w:val="aa"/>
            <w:rFonts w:hint="eastAsia"/>
          </w:rPr>
          <w:t>跨域</w:t>
        </w:r>
        <w:r w:rsidRPr="00B2743B">
          <w:rPr>
            <w:rStyle w:val="aa"/>
          </w:rPr>
          <w:t>VPN-OptionC</w:t>
        </w:r>
        <w:r w:rsidRPr="00B2743B">
          <w:rPr>
            <w:rStyle w:val="aa"/>
            <w:rFonts w:hint="eastAsia"/>
          </w:rPr>
          <w:t>（方式二）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2-186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48" w:history="1">
        <w:r w:rsidRPr="00B2743B">
          <w:rPr>
            <w:rStyle w:val="aa"/>
          </w:rPr>
          <w:t>2.9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HoVPN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2-189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49" w:history="1">
        <w:r w:rsidRPr="00B2743B">
          <w:rPr>
            <w:rStyle w:val="aa"/>
          </w:rPr>
          <w:t>2.9.1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UPE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2-189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50" w:history="1">
        <w:r w:rsidRPr="00B2743B">
          <w:rPr>
            <w:rStyle w:val="aa"/>
          </w:rPr>
          <w:t>2.9.2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SPE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2-189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51" w:history="1">
        <w:r w:rsidRPr="00B2743B">
          <w:rPr>
            <w:rStyle w:val="aa"/>
          </w:rPr>
          <w:t>2.10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IPv6 MPLS L3VPN</w:t>
        </w:r>
        <w:r w:rsidRPr="00B2743B">
          <w:rPr>
            <w:rStyle w:val="aa"/>
            <w:rFonts w:hint="eastAsia"/>
          </w:rPr>
          <w:t>快速重路由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2-190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52" w:history="1">
        <w:r w:rsidRPr="00B2743B">
          <w:rPr>
            <w:rStyle w:val="aa"/>
          </w:rPr>
          <w:t>2.10.1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功能简介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2-190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53" w:history="1">
        <w:r w:rsidRPr="00B2743B">
          <w:rPr>
            <w:rStyle w:val="aa"/>
          </w:rPr>
          <w:t>2.10.2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配置限制和指导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2-190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54" w:history="1">
        <w:r w:rsidRPr="00B2743B">
          <w:rPr>
            <w:rStyle w:val="aa"/>
          </w:rPr>
          <w:t>2.10.3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通过路由策略配置快速重路由功能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2-190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55" w:history="1">
        <w:r w:rsidRPr="00B2743B">
          <w:rPr>
            <w:rStyle w:val="aa"/>
          </w:rPr>
          <w:t>2.10.4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开启地址族快速重路由功能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2-192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56" w:history="1">
        <w:r w:rsidRPr="00B2743B">
          <w:rPr>
            <w:rStyle w:val="aa"/>
          </w:rPr>
          <w:t>2.11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OSPFv3</w:t>
        </w:r>
        <w:r w:rsidRPr="00B2743B">
          <w:rPr>
            <w:rStyle w:val="aa"/>
            <w:rFonts w:hint="eastAsia"/>
          </w:rPr>
          <w:t>伪连接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2-193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57" w:history="1">
        <w:r w:rsidRPr="00B2743B">
          <w:rPr>
            <w:rStyle w:val="aa"/>
          </w:rPr>
          <w:t>2.11.1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配置准备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2-193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58" w:history="1">
        <w:r w:rsidRPr="00B2743B">
          <w:rPr>
            <w:rStyle w:val="aa"/>
          </w:rPr>
          <w:t>2.11.2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发布</w:t>
        </w:r>
        <w:r w:rsidRPr="00B2743B">
          <w:rPr>
            <w:rStyle w:val="aa"/>
          </w:rPr>
          <w:t>Loopback</w:t>
        </w:r>
        <w:r w:rsidRPr="00B2743B">
          <w:rPr>
            <w:rStyle w:val="aa"/>
            <w:rFonts w:hint="eastAsia"/>
          </w:rPr>
          <w:t>接口的路由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2-193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59" w:history="1">
        <w:r w:rsidRPr="00B2743B">
          <w:rPr>
            <w:rStyle w:val="aa"/>
          </w:rPr>
          <w:t>2.11.3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创建伪连接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2-194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60" w:history="1">
        <w:r w:rsidRPr="00B2743B">
          <w:rPr>
            <w:rStyle w:val="aa"/>
          </w:rPr>
          <w:t>2.12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BGP</w:t>
        </w:r>
        <w:r w:rsidRPr="00B2743B">
          <w:rPr>
            <w:rStyle w:val="aa"/>
            <w:rFonts w:hint="eastAsia"/>
          </w:rPr>
          <w:t>的</w:t>
        </w:r>
        <w:r w:rsidRPr="00B2743B">
          <w:rPr>
            <w:rStyle w:val="aa"/>
          </w:rPr>
          <w:t>AS</w:t>
        </w:r>
        <w:r w:rsidRPr="00B2743B">
          <w:rPr>
            <w:rStyle w:val="aa"/>
            <w:rFonts w:hint="eastAsia"/>
          </w:rPr>
          <w:t>号替换和</w:t>
        </w:r>
        <w:r w:rsidRPr="00B2743B">
          <w:rPr>
            <w:rStyle w:val="aa"/>
          </w:rPr>
          <w:t>SoO</w:t>
        </w:r>
        <w:r w:rsidRPr="00B2743B">
          <w:rPr>
            <w:rStyle w:val="aa"/>
            <w:rFonts w:hint="eastAsia"/>
          </w:rPr>
          <w:t>属性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2-194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61" w:history="1">
        <w:r w:rsidRPr="00B2743B">
          <w:rPr>
            <w:rStyle w:val="aa"/>
          </w:rPr>
          <w:t>2.13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AIGP</w:t>
        </w:r>
        <w:r w:rsidRPr="00B2743B">
          <w:rPr>
            <w:rStyle w:val="aa"/>
            <w:rFonts w:hint="eastAsia"/>
          </w:rPr>
          <w:t>属性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2-195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62" w:history="1">
        <w:r w:rsidRPr="00B2743B">
          <w:rPr>
            <w:rStyle w:val="aa"/>
          </w:rPr>
          <w:t>2.14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BGP Add-Path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2-196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63" w:history="1">
        <w:r w:rsidRPr="00B2743B">
          <w:rPr>
            <w:rStyle w:val="aa"/>
          </w:rPr>
          <w:t>2.15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配置路由信息引入功能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2-197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64" w:history="1">
        <w:r w:rsidRPr="00B2743B">
          <w:rPr>
            <w:rStyle w:val="aa"/>
          </w:rPr>
          <w:t>2.16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配置公网和</w:t>
        </w:r>
        <w:r w:rsidRPr="00B2743B">
          <w:rPr>
            <w:rStyle w:val="aa"/>
          </w:rPr>
          <w:t>VPN</w:t>
        </w:r>
        <w:r w:rsidRPr="00B2743B">
          <w:rPr>
            <w:rStyle w:val="aa"/>
            <w:rFonts w:hint="eastAsia"/>
          </w:rPr>
          <w:t>实例的</w:t>
        </w:r>
        <w:r w:rsidRPr="00B2743B">
          <w:rPr>
            <w:rStyle w:val="aa"/>
          </w:rPr>
          <w:t>BGP</w:t>
        </w:r>
        <w:r w:rsidRPr="00B2743B">
          <w:rPr>
            <w:rStyle w:val="aa"/>
            <w:rFonts w:hint="eastAsia"/>
          </w:rPr>
          <w:t>路由互相引入功能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2-198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65" w:history="1">
        <w:r w:rsidRPr="00B2743B">
          <w:rPr>
            <w:rStyle w:val="aa"/>
          </w:rPr>
          <w:t>2.17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开启</w:t>
        </w:r>
        <w:r w:rsidRPr="00B2743B">
          <w:rPr>
            <w:rStyle w:val="aa"/>
          </w:rPr>
          <w:t>VPN</w:t>
        </w:r>
        <w:r w:rsidRPr="00B2743B">
          <w:rPr>
            <w:rStyle w:val="aa"/>
            <w:rFonts w:hint="eastAsia"/>
          </w:rPr>
          <w:t>引入等价路由功能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2-199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66" w:history="1">
        <w:r w:rsidRPr="00B2743B">
          <w:rPr>
            <w:rStyle w:val="aa"/>
          </w:rPr>
          <w:t>2.18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配置优先发送指定路由的撤销消息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2-199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67" w:history="1">
        <w:r w:rsidRPr="00B2743B">
          <w:rPr>
            <w:rStyle w:val="aa"/>
          </w:rPr>
          <w:t>2.19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使能</w:t>
        </w:r>
        <w:r w:rsidRPr="00B2743B">
          <w:rPr>
            <w:rStyle w:val="aa"/>
          </w:rPr>
          <w:t>BGP</w:t>
        </w:r>
        <w:r w:rsidRPr="00B2743B">
          <w:rPr>
            <w:rStyle w:val="aa"/>
            <w:rFonts w:hint="eastAsia"/>
          </w:rPr>
          <w:t>的路由抖动日志记录功能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2-200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68" w:history="1">
        <w:r w:rsidRPr="00B2743B">
          <w:rPr>
            <w:rStyle w:val="aa"/>
          </w:rPr>
          <w:t>2.20 IPv6 MPLS L3VPN</w:t>
        </w:r>
        <w:r w:rsidRPr="00B2743B">
          <w:rPr>
            <w:rStyle w:val="aa"/>
            <w:rFonts w:hint="eastAsia"/>
          </w:rPr>
          <w:t>显示和维护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2-200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69" w:history="1">
        <w:r w:rsidRPr="00B2743B">
          <w:rPr>
            <w:rStyle w:val="aa"/>
          </w:rPr>
          <w:t>2.20.1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复位</w:t>
        </w:r>
        <w:r w:rsidRPr="00B2743B">
          <w:rPr>
            <w:rStyle w:val="aa"/>
          </w:rPr>
          <w:t>BGP</w:t>
        </w:r>
        <w:r w:rsidRPr="00B2743B">
          <w:rPr>
            <w:rStyle w:val="aa"/>
            <w:rFonts w:hint="eastAsia"/>
          </w:rPr>
          <w:t>会话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2-200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70" w:history="1">
        <w:r w:rsidRPr="00B2743B">
          <w:rPr>
            <w:rStyle w:val="aa"/>
          </w:rPr>
          <w:t>2.20.2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显示</w:t>
        </w:r>
        <w:r w:rsidRPr="00B2743B">
          <w:rPr>
            <w:rStyle w:val="aa"/>
          </w:rPr>
          <w:t>IPv6 MPLS L3VPN</w:t>
        </w:r>
        <w:r w:rsidRPr="00B2743B">
          <w:rPr>
            <w:rStyle w:val="aa"/>
            <w:rFonts w:hint="eastAsia"/>
          </w:rPr>
          <w:t>的运行状态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2-201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71" w:history="1">
        <w:r w:rsidRPr="00B2743B">
          <w:rPr>
            <w:rStyle w:val="aa"/>
          </w:rPr>
          <w:t>2.21 IPv6 MPLS L3VPN</w:t>
        </w:r>
        <w:r w:rsidRPr="00B2743B">
          <w:rPr>
            <w:rStyle w:val="aa"/>
            <w:rFonts w:hint="eastAsia"/>
          </w:rPr>
          <w:t>典型配置举例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2-202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72" w:history="1">
        <w:r w:rsidRPr="00B2743B">
          <w:rPr>
            <w:rStyle w:val="aa"/>
          </w:rPr>
          <w:t>2.21.1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IPv6 MPLS L3VPN</w:t>
        </w:r>
        <w:r w:rsidRPr="00B2743B">
          <w:rPr>
            <w:rStyle w:val="aa"/>
            <w:rFonts w:hint="eastAsia"/>
          </w:rPr>
          <w:t>示例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2-202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73" w:history="1">
        <w:r w:rsidRPr="00B2743B">
          <w:rPr>
            <w:rStyle w:val="aa"/>
          </w:rPr>
          <w:t>2.21.2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IPv6 MPLS L3VPN</w:t>
        </w:r>
        <w:r w:rsidRPr="00B2743B">
          <w:rPr>
            <w:rStyle w:val="aa"/>
            <w:rFonts w:hint="eastAsia"/>
          </w:rPr>
          <w:t>采用</w:t>
        </w:r>
        <w:r w:rsidRPr="00B2743B">
          <w:rPr>
            <w:rStyle w:val="aa"/>
          </w:rPr>
          <w:t>GRE</w:t>
        </w:r>
        <w:r w:rsidRPr="00B2743B">
          <w:rPr>
            <w:rStyle w:val="aa"/>
            <w:rFonts w:hint="eastAsia"/>
          </w:rPr>
          <w:t>隧道示例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2-209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74" w:history="1">
        <w:r w:rsidRPr="00B2743B">
          <w:rPr>
            <w:rStyle w:val="aa"/>
          </w:rPr>
          <w:t>2.21.3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Hub&amp;Spoke</w:t>
        </w:r>
        <w:r w:rsidRPr="00B2743B">
          <w:rPr>
            <w:rStyle w:val="aa"/>
            <w:rFonts w:hint="eastAsia"/>
          </w:rPr>
          <w:t>组网示例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2-213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75" w:history="1">
        <w:r w:rsidRPr="00B2743B">
          <w:rPr>
            <w:rStyle w:val="aa"/>
          </w:rPr>
          <w:t>2.21.4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IPv6</w:t>
        </w:r>
        <w:r w:rsidRPr="00B2743B">
          <w:rPr>
            <w:rStyle w:val="aa"/>
            <w:rFonts w:hint="eastAsia"/>
          </w:rPr>
          <w:t>跨域</w:t>
        </w:r>
        <w:r w:rsidRPr="00B2743B">
          <w:rPr>
            <w:rStyle w:val="aa"/>
          </w:rPr>
          <w:t>VPN-OptionA</w:t>
        </w:r>
        <w:r w:rsidRPr="00B2743B">
          <w:rPr>
            <w:rStyle w:val="aa"/>
            <w:rFonts w:hint="eastAsia"/>
          </w:rPr>
          <w:t>方式示例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2-220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76" w:history="1">
        <w:r w:rsidRPr="00B2743B">
          <w:rPr>
            <w:rStyle w:val="aa"/>
          </w:rPr>
          <w:t>2.21.5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IPv6</w:t>
        </w:r>
        <w:r w:rsidRPr="00B2743B">
          <w:rPr>
            <w:rStyle w:val="aa"/>
            <w:rFonts w:hint="eastAsia"/>
          </w:rPr>
          <w:t>跨域</w:t>
        </w:r>
        <w:r w:rsidRPr="00B2743B">
          <w:rPr>
            <w:rStyle w:val="aa"/>
          </w:rPr>
          <w:t>VPN-OptionB</w:t>
        </w:r>
        <w:r w:rsidRPr="00B2743B">
          <w:rPr>
            <w:rStyle w:val="aa"/>
            <w:rFonts w:hint="eastAsia"/>
          </w:rPr>
          <w:t>方式示例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2-225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77" w:history="1">
        <w:r w:rsidRPr="00B2743B">
          <w:rPr>
            <w:rStyle w:val="aa"/>
          </w:rPr>
          <w:t>2.21.6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IPv6</w:t>
        </w:r>
        <w:r w:rsidRPr="00B2743B">
          <w:rPr>
            <w:rStyle w:val="aa"/>
            <w:rFonts w:hint="eastAsia"/>
          </w:rPr>
          <w:t>跨域</w:t>
        </w:r>
        <w:r w:rsidRPr="00B2743B">
          <w:rPr>
            <w:rStyle w:val="aa"/>
          </w:rPr>
          <w:t>VPN-OptionC</w:t>
        </w:r>
        <w:r w:rsidRPr="00B2743B">
          <w:rPr>
            <w:rStyle w:val="aa"/>
            <w:rFonts w:hint="eastAsia"/>
          </w:rPr>
          <w:t>方式示例（方式一）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2-230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78" w:history="1">
        <w:r w:rsidRPr="00B2743B">
          <w:rPr>
            <w:rStyle w:val="aa"/>
          </w:rPr>
          <w:t>2.21.7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IPv6</w:t>
        </w:r>
        <w:r w:rsidRPr="00B2743B">
          <w:rPr>
            <w:rStyle w:val="aa"/>
            <w:rFonts w:hint="eastAsia"/>
          </w:rPr>
          <w:t>跨域</w:t>
        </w:r>
        <w:r w:rsidRPr="00B2743B">
          <w:rPr>
            <w:rStyle w:val="aa"/>
          </w:rPr>
          <w:t>VPN-OptionC</w:t>
        </w:r>
        <w:r w:rsidRPr="00B2743B">
          <w:rPr>
            <w:rStyle w:val="aa"/>
            <w:rFonts w:hint="eastAsia"/>
          </w:rPr>
          <w:t>方式示例（方式二）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2-237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79" w:history="1">
        <w:r w:rsidRPr="00B2743B">
          <w:rPr>
            <w:rStyle w:val="aa"/>
          </w:rPr>
          <w:t>2.21.8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配置运营商的运营商（相同</w:t>
        </w:r>
        <w:r w:rsidRPr="00B2743B">
          <w:rPr>
            <w:rStyle w:val="aa"/>
          </w:rPr>
          <w:t>AS</w:t>
        </w:r>
        <w:r w:rsidRPr="00B2743B">
          <w:rPr>
            <w:rStyle w:val="aa"/>
            <w:rFonts w:hint="eastAsia"/>
          </w:rPr>
          <w:t>）示例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2-244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80" w:history="1">
        <w:r w:rsidRPr="00B2743B">
          <w:rPr>
            <w:rStyle w:val="aa"/>
          </w:rPr>
          <w:t>2.21.9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HoVPN</w:t>
        </w:r>
        <w:r w:rsidRPr="00B2743B">
          <w:rPr>
            <w:rStyle w:val="aa"/>
            <w:rFonts w:hint="eastAsia"/>
          </w:rPr>
          <w:t>示例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2-251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81" w:history="1">
        <w:r w:rsidRPr="00B2743B">
          <w:rPr>
            <w:rStyle w:val="aa"/>
          </w:rPr>
          <w:t>2.21.10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OSPFv3</w:t>
        </w:r>
        <w:r w:rsidRPr="00B2743B">
          <w:rPr>
            <w:rStyle w:val="aa"/>
            <w:rFonts w:hint="eastAsia"/>
          </w:rPr>
          <w:t>伪连接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2-259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82" w:history="1">
        <w:r w:rsidRPr="00B2743B">
          <w:rPr>
            <w:rStyle w:val="aa"/>
          </w:rPr>
          <w:t>2.21.11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BGP</w:t>
        </w:r>
        <w:r w:rsidRPr="00B2743B">
          <w:rPr>
            <w:rStyle w:val="aa"/>
            <w:rFonts w:hint="eastAsia"/>
          </w:rPr>
          <w:t>的</w:t>
        </w:r>
        <w:r w:rsidRPr="00B2743B">
          <w:rPr>
            <w:rStyle w:val="aa"/>
          </w:rPr>
          <w:t>AS</w:t>
        </w:r>
        <w:r w:rsidRPr="00B2743B">
          <w:rPr>
            <w:rStyle w:val="aa"/>
            <w:rFonts w:hint="eastAsia"/>
          </w:rPr>
          <w:t>号替换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2-264</w:t>
        </w:r>
        <w:r>
          <w:rPr>
            <w:webHidden/>
          </w:rPr>
          <w:fldChar w:fldCharType="end"/>
        </w:r>
      </w:hyperlink>
    </w:p>
    <w:p w:rsidR="00AD7D0A" w:rsidRDefault="00AD7D0A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06083" w:history="1">
        <w:r w:rsidRPr="00B2743B">
          <w:rPr>
            <w:rStyle w:val="aa"/>
          </w:rPr>
          <w:t>2.21.12</w:t>
        </w:r>
        <w:r w:rsidRPr="00B2743B">
          <w:rPr>
            <w:rStyle w:val="aa"/>
            <w:rFonts w:hint="eastAsia"/>
          </w:rPr>
          <w:t xml:space="preserve"> </w:t>
        </w:r>
        <w:r w:rsidRPr="00B2743B">
          <w:rPr>
            <w:rStyle w:val="aa"/>
            <w:rFonts w:hint="eastAsia"/>
          </w:rPr>
          <w:t>配置</w:t>
        </w:r>
        <w:r w:rsidRPr="00B2743B">
          <w:rPr>
            <w:rStyle w:val="aa"/>
          </w:rPr>
          <w:t>BGP</w:t>
        </w:r>
        <w:r w:rsidRPr="00B2743B">
          <w:rPr>
            <w:rStyle w:val="aa"/>
            <w:rFonts w:hint="eastAsia"/>
          </w:rPr>
          <w:t>的</w:t>
        </w:r>
        <w:r w:rsidRPr="00B2743B">
          <w:rPr>
            <w:rStyle w:val="aa"/>
          </w:rPr>
          <w:t>AS</w:t>
        </w:r>
        <w:r w:rsidRPr="00B2743B">
          <w:rPr>
            <w:rStyle w:val="aa"/>
            <w:rFonts w:hint="eastAsia"/>
          </w:rPr>
          <w:t>号替换和</w:t>
        </w:r>
        <w:r w:rsidRPr="00B2743B">
          <w:rPr>
            <w:rStyle w:val="aa"/>
          </w:rPr>
          <w:t>SoO</w:t>
        </w:r>
        <w:r w:rsidRPr="00B2743B">
          <w:rPr>
            <w:rStyle w:val="aa"/>
            <w:rFonts w:hint="eastAsia"/>
          </w:rPr>
          <w:t>属性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_Toc45106083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2-268</w:t>
        </w:r>
        <w:r>
          <w:rPr>
            <w:webHidden/>
          </w:rPr>
          <w:fldChar w:fldCharType="end"/>
        </w:r>
      </w:hyperlink>
    </w:p>
    <w:p w:rsidR="008C574F" w:rsidRPr="007530E2" w:rsidRDefault="007E6D32" w:rsidP="00DD64CA">
      <w:r w:rsidRPr="00B421C2">
        <w:fldChar w:fldCharType="end"/>
      </w:r>
    </w:p>
    <w:p w:rsidR="008C574F" w:rsidRPr="007530E2" w:rsidRDefault="008C574F" w:rsidP="00DD64CA">
      <w:pPr>
        <w:sectPr w:rsidR="008C574F" w:rsidRPr="007530E2" w:rsidSect="0006468B">
          <w:footerReference w:type="even" r:id="rId10"/>
          <w:footerReference w:type="default" r:id="rId11"/>
          <w:pgSz w:w="11906" w:h="16157" w:code="9"/>
          <w:pgMar w:top="1247" w:right="1134" w:bottom="1247" w:left="1134" w:header="850" w:footer="850" w:gutter="0"/>
          <w:pgNumType w:fmt="lowerRoman" w:start="1"/>
          <w:cols w:space="425"/>
          <w:docGrid w:type="lines" w:linePitch="317" w:charSpace="609"/>
        </w:sectPr>
      </w:pPr>
    </w:p>
    <w:p w:rsidR="008C574F" w:rsidRDefault="008C574F" w:rsidP="00DD64CA">
      <w:pPr>
        <w:pStyle w:val="1"/>
      </w:pPr>
      <w:bookmarkStart w:id="1" w:name="_Ref43537613"/>
      <w:bookmarkStart w:id="2" w:name="_Ref43537611"/>
      <w:bookmarkStart w:id="3" w:name="_Toc36527746"/>
      <w:bookmarkStart w:id="4" w:name="_Ref535037517"/>
      <w:bookmarkStart w:id="5" w:name="_Ref535037511"/>
      <w:bookmarkStart w:id="6" w:name="_Toc3790107"/>
      <w:bookmarkStart w:id="7" w:name="_Ref4579645"/>
      <w:bookmarkStart w:id="8" w:name="_Ref4579649"/>
      <w:bookmarkStart w:id="9" w:name="_Ref5005142"/>
      <w:bookmarkStart w:id="10" w:name="_Ref5005144"/>
      <w:bookmarkStart w:id="11" w:name="_Toc5006421"/>
      <w:bookmarkStart w:id="12" w:name="_Ref18902462"/>
      <w:bookmarkStart w:id="13" w:name="_Ref18902463"/>
      <w:bookmarkStart w:id="14" w:name="_Ref22631677"/>
      <w:bookmarkStart w:id="15" w:name="_Toc45105906"/>
      <w:r w:rsidRPr="00D16331">
        <w:rPr>
          <w:rFonts w:hint="eastAsia"/>
        </w:rPr>
        <w:lastRenderedPageBreak/>
        <w:t xml:space="preserve">MPLS </w:t>
      </w:r>
      <w:r w:rsidR="005D4B62" w:rsidRPr="00D16331">
        <w:rPr>
          <w:rFonts w:hint="eastAsia"/>
        </w:rPr>
        <w:t>L3</w:t>
      </w:r>
      <w:r w:rsidRPr="00D16331">
        <w:rPr>
          <w:rFonts w:hint="eastAsia"/>
        </w:rPr>
        <w:t>VPN</w:t>
      </w:r>
      <w:bookmarkEnd w:id="1"/>
      <w:bookmarkEnd w:id="2"/>
      <w:bookmarkEnd w:id="3"/>
      <w:bookmarkEnd w:id="4"/>
      <w:bookmarkEnd w:id="5"/>
      <w:bookmarkEnd w:id="15"/>
    </w:p>
    <w:p w:rsidR="00B86E61" w:rsidRPr="00806429" w:rsidRDefault="00B86E61" w:rsidP="00B86E61">
      <w:pPr>
        <w:pStyle w:val="NotesHeading"/>
      </w:pPr>
      <w:commentRangeStart w:id="16"/>
      <w:r>
        <w:rPr>
          <w:noProof/>
          <w:lang w:eastAsia="zh-CN"/>
        </w:rPr>
        <w:drawing>
          <wp:inline distT="0" distB="0" distL="0" distR="0" wp14:anchorId="4CCBF689" wp14:editId="47BDC4EE">
            <wp:extent cx="590550" cy="238125"/>
            <wp:effectExtent l="19050" t="0" r="0" b="0"/>
            <wp:docPr id="3" name="图片 1" descr="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说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1" w:rsidRPr="00806429" w:rsidRDefault="00B86E61" w:rsidP="00B86E61">
      <w:pPr>
        <w:pStyle w:val="NotesText"/>
        <w:rPr>
          <w:lang w:eastAsia="zh-CN"/>
        </w:rPr>
      </w:pPr>
      <w:r>
        <w:rPr>
          <w:rFonts w:ascii="宋体" w:hAnsi="宋体" w:hint="eastAsia"/>
          <w:lang w:eastAsia="zh-CN"/>
        </w:rPr>
        <w:t>本文中的“</w:t>
      </w:r>
      <w:r>
        <w:rPr>
          <w:lang w:eastAsia="zh-CN"/>
        </w:rPr>
        <w:t>SPC</w:t>
      </w:r>
      <w:r>
        <w:rPr>
          <w:rFonts w:ascii="宋体" w:hAnsi="宋体" w:hint="eastAsia"/>
          <w:lang w:eastAsia="zh-CN"/>
        </w:rPr>
        <w:t>类单板”仅代表单板丝印以“</w:t>
      </w:r>
      <w:r>
        <w:rPr>
          <w:lang w:eastAsia="zh-CN"/>
        </w:rPr>
        <w:t>SPC</w:t>
      </w:r>
      <w:r>
        <w:rPr>
          <w:rFonts w:ascii="宋体" w:hAnsi="宋体" w:hint="eastAsia"/>
          <w:lang w:eastAsia="zh-CN"/>
        </w:rPr>
        <w:t>”开头的单板。</w:t>
      </w:r>
    </w:p>
    <w:commentRangeEnd w:id="16"/>
    <w:p w:rsidR="00B86E61" w:rsidRPr="00E67114" w:rsidRDefault="00B86E61" w:rsidP="00B86E61">
      <w:pPr>
        <w:rPr>
          <w:rFonts w:cs="Times New Roman"/>
        </w:rPr>
      </w:pPr>
      <w:r>
        <w:rPr>
          <w:rStyle w:val="ac"/>
        </w:rPr>
        <w:commentReference w:id="16"/>
      </w:r>
    </w:p>
    <w:p w:rsidR="008C574F" w:rsidRPr="00D16331" w:rsidRDefault="005D4B62" w:rsidP="00DD64CA">
      <w:pPr>
        <w:pStyle w:val="2"/>
      </w:pPr>
      <w:bookmarkStart w:id="17" w:name="_Toc326585187"/>
      <w:bookmarkStart w:id="18" w:name="_Toc326585186"/>
      <w:bookmarkStart w:id="19" w:name="_Toc326585185"/>
      <w:bookmarkStart w:id="20" w:name="_Toc36527747"/>
      <w:bookmarkStart w:id="21" w:name="_Toc45105907"/>
      <w:bookmarkEnd w:id="17"/>
      <w:bookmarkEnd w:id="18"/>
      <w:bookmarkEnd w:id="19"/>
      <w:r w:rsidRPr="00D16331">
        <w:rPr>
          <w:rFonts w:hint="eastAsia"/>
        </w:rPr>
        <w:t>MPLS L3VPN</w:t>
      </w:r>
      <w:bookmarkEnd w:id="20"/>
      <w:r w:rsidR="008C574F" w:rsidRPr="00D16331">
        <w:rPr>
          <w:rFonts w:hint="eastAsia"/>
        </w:rPr>
        <w:t>简介</w:t>
      </w:r>
      <w:bookmarkEnd w:id="21"/>
    </w:p>
    <w:p w:rsidR="00FE5858" w:rsidRDefault="00EC239C" w:rsidP="00DD64CA">
      <w:r>
        <w:rPr>
          <w:rFonts w:hint="eastAsia"/>
        </w:rPr>
        <w:t>MPLS L3VPN</w:t>
      </w:r>
      <w:r w:rsidR="00B70F1A" w:rsidRPr="007530E2">
        <w:rPr>
          <w:rFonts w:hint="eastAsia"/>
        </w:rPr>
        <w:t>是一种</w:t>
      </w:r>
      <w:r w:rsidR="00B30842">
        <w:rPr>
          <w:rFonts w:hint="eastAsia"/>
        </w:rPr>
        <w:t>三层</w:t>
      </w:r>
      <w:r w:rsidR="00B70F1A" w:rsidRPr="007530E2">
        <w:rPr>
          <w:rFonts w:hint="eastAsia"/>
        </w:rPr>
        <w:t>VPN</w:t>
      </w:r>
      <w:r w:rsidR="00B70F1A" w:rsidRPr="007530E2">
        <w:rPr>
          <w:rFonts w:hint="eastAsia"/>
        </w:rPr>
        <w:t>技术，它使用</w:t>
      </w:r>
      <w:r w:rsidR="00B70F1A" w:rsidRPr="007530E2">
        <w:rPr>
          <w:rFonts w:hint="eastAsia"/>
        </w:rPr>
        <w:t>BGP</w:t>
      </w:r>
      <w:r w:rsidR="00B70F1A" w:rsidRPr="007530E2">
        <w:rPr>
          <w:rFonts w:hint="eastAsia"/>
        </w:rPr>
        <w:t>在服务提供商骨干网上发布</w:t>
      </w:r>
      <w:r w:rsidR="001602E5">
        <w:rPr>
          <w:rFonts w:hint="eastAsia"/>
        </w:rPr>
        <w:t>用户站点的私网</w:t>
      </w:r>
      <w:r w:rsidR="00B70F1A" w:rsidRPr="007530E2">
        <w:rPr>
          <w:rFonts w:hint="eastAsia"/>
        </w:rPr>
        <w:t>路由，使用</w:t>
      </w:r>
      <w:r w:rsidR="00B70F1A" w:rsidRPr="007530E2">
        <w:rPr>
          <w:rFonts w:hint="eastAsia"/>
        </w:rPr>
        <w:t>MPLS</w:t>
      </w:r>
      <w:r w:rsidR="00B70F1A" w:rsidRPr="007530E2">
        <w:rPr>
          <w:rFonts w:hint="eastAsia"/>
        </w:rPr>
        <w:t>在服务提供商骨干网上转发</w:t>
      </w:r>
      <w:r w:rsidR="001602E5">
        <w:rPr>
          <w:rFonts w:hint="eastAsia"/>
        </w:rPr>
        <w:t>用户站点之间的私网</w:t>
      </w:r>
      <w:r w:rsidR="00B70F1A" w:rsidRPr="007530E2">
        <w:rPr>
          <w:rFonts w:hint="eastAsia"/>
        </w:rPr>
        <w:t>报文</w:t>
      </w:r>
      <w:r w:rsidR="001602E5">
        <w:rPr>
          <w:rFonts w:hint="eastAsia"/>
        </w:rPr>
        <w:t>，从而实现通过服务提供商的骨干网连接属于同一个</w:t>
      </w:r>
      <w:r w:rsidR="001602E5">
        <w:rPr>
          <w:rFonts w:hint="eastAsia"/>
        </w:rPr>
        <w:t>VPN</w:t>
      </w:r>
      <w:r w:rsidR="001602E5">
        <w:rPr>
          <w:rFonts w:hint="eastAsia"/>
        </w:rPr>
        <w:t>、位于不同地理位置的用户站点</w:t>
      </w:r>
      <w:r w:rsidR="00B70F1A" w:rsidRPr="007530E2">
        <w:rPr>
          <w:rFonts w:hint="eastAsia"/>
        </w:rPr>
        <w:t>。</w:t>
      </w:r>
      <w:r>
        <w:rPr>
          <w:rFonts w:hint="eastAsia"/>
        </w:rPr>
        <w:t>MPLS L3VPN</w:t>
      </w:r>
      <w:r w:rsidR="00B70F1A" w:rsidRPr="007530E2">
        <w:rPr>
          <w:rFonts w:hint="eastAsia"/>
        </w:rPr>
        <w:t>组网方式灵活</w:t>
      </w:r>
      <w:r w:rsidR="006354CA">
        <w:rPr>
          <w:rFonts w:hint="eastAsia"/>
        </w:rPr>
        <w:t>，</w:t>
      </w:r>
      <w:r w:rsidR="00B70F1A" w:rsidRPr="007530E2">
        <w:rPr>
          <w:rFonts w:hint="eastAsia"/>
        </w:rPr>
        <w:t>可扩展性好，并能够方便地支持</w:t>
      </w:r>
      <w:r w:rsidR="00B70F1A" w:rsidRPr="007530E2">
        <w:rPr>
          <w:rFonts w:hint="eastAsia"/>
        </w:rPr>
        <w:t>MPLS QoS</w:t>
      </w:r>
      <w:r w:rsidR="00B70F1A" w:rsidRPr="007530E2">
        <w:rPr>
          <w:rFonts w:hint="eastAsia"/>
        </w:rPr>
        <w:t>和</w:t>
      </w:r>
      <w:r w:rsidR="00B70F1A" w:rsidRPr="007530E2">
        <w:rPr>
          <w:rFonts w:hint="eastAsia"/>
        </w:rPr>
        <w:t>MPLS TE</w:t>
      </w:r>
      <w:r w:rsidR="00B70F1A" w:rsidRPr="007530E2">
        <w:rPr>
          <w:rFonts w:hint="eastAsia"/>
        </w:rPr>
        <w:t>，因此得到</w:t>
      </w:r>
      <w:r w:rsidR="00236E5F">
        <w:rPr>
          <w:rFonts w:hint="eastAsia"/>
        </w:rPr>
        <w:t>了广泛</w:t>
      </w:r>
      <w:r w:rsidR="00B70F1A" w:rsidRPr="007530E2">
        <w:rPr>
          <w:rFonts w:hint="eastAsia"/>
        </w:rPr>
        <w:t>的应用。</w:t>
      </w:r>
      <w:bookmarkStart w:id="22" w:name="_Toc338778020"/>
      <w:bookmarkStart w:id="23" w:name="_Toc338777883"/>
      <w:bookmarkStart w:id="24" w:name="_Toc338778019"/>
      <w:bookmarkStart w:id="25" w:name="_Toc338777882"/>
      <w:bookmarkStart w:id="26" w:name="_Toc338778018"/>
      <w:bookmarkStart w:id="27" w:name="_Toc137991702"/>
      <w:bookmarkStart w:id="28" w:name="_Ref132445752"/>
      <w:bookmarkEnd w:id="22"/>
      <w:bookmarkEnd w:id="23"/>
      <w:bookmarkEnd w:id="24"/>
      <w:bookmarkEnd w:id="25"/>
      <w:bookmarkEnd w:id="26"/>
    </w:p>
    <w:p w:rsidR="00464960" w:rsidRDefault="00252C7F" w:rsidP="00DD64CA">
      <w:pPr>
        <w:pStyle w:val="3"/>
      </w:pPr>
      <w:bookmarkStart w:id="29" w:name="_Ref476250960"/>
      <w:bookmarkStart w:id="30" w:name="_Toc45105908"/>
      <w:r>
        <w:rPr>
          <w:rFonts w:hint="eastAsia"/>
        </w:rPr>
        <w:t>MPLS L3VPN</w:t>
      </w:r>
      <w:r>
        <w:rPr>
          <w:rFonts w:hint="eastAsia"/>
        </w:rPr>
        <w:t>基本网络架构</w:t>
      </w:r>
      <w:bookmarkEnd w:id="29"/>
      <w:bookmarkEnd w:id="30"/>
    </w:p>
    <w:bookmarkEnd w:id="27"/>
    <w:bookmarkEnd w:id="28"/>
    <w:p w:rsidR="006354CA" w:rsidRPr="007530E2" w:rsidRDefault="006354CA" w:rsidP="00DD64CA">
      <w:r>
        <w:rPr>
          <w:rFonts w:hint="eastAsia"/>
        </w:rPr>
        <w:t>MPLS L3VPN</w:t>
      </w:r>
      <w:r>
        <w:rPr>
          <w:rFonts w:hint="eastAsia"/>
        </w:rPr>
        <w:t>的基本</w:t>
      </w:r>
      <w:r w:rsidR="00777F12">
        <w:rPr>
          <w:rFonts w:hint="eastAsia"/>
        </w:rPr>
        <w:t>网络架构</w:t>
      </w:r>
      <w:r>
        <w:rPr>
          <w:rFonts w:hint="eastAsia"/>
        </w:rPr>
        <w:t>如</w:t>
      </w:r>
      <w:r w:rsidR="00D55D92">
        <w:fldChar w:fldCharType="begin"/>
      </w:r>
      <w:r w:rsidR="00D55D92">
        <w:instrText xml:space="preserve"> REF _Ref462740097 \r \h 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1-1</w:t>
      </w:r>
      <w:r w:rsidR="00D55D92">
        <w:fldChar w:fldCharType="end"/>
      </w:r>
      <w:r>
        <w:rPr>
          <w:rFonts w:hint="eastAsia"/>
        </w:rPr>
        <w:t>所示。</w:t>
      </w:r>
      <w:r>
        <w:rPr>
          <w:rFonts w:hint="eastAsia"/>
        </w:rPr>
        <w:t>MPLS L3VPN</w:t>
      </w:r>
      <w:r w:rsidR="00B450C7">
        <w:rPr>
          <w:rFonts w:hint="eastAsia"/>
        </w:rPr>
        <w:t>网络中</w:t>
      </w:r>
      <w:r w:rsidR="00544D41">
        <w:rPr>
          <w:rFonts w:hint="eastAsia"/>
        </w:rPr>
        <w:t>设备</w:t>
      </w:r>
      <w:r w:rsidR="00B450C7">
        <w:rPr>
          <w:rFonts w:hint="eastAsia"/>
        </w:rPr>
        <w:t>的角色分为以下几种</w:t>
      </w:r>
      <w:r w:rsidRPr="007530E2">
        <w:rPr>
          <w:rFonts w:hint="eastAsia"/>
        </w:rPr>
        <w:t>：</w:t>
      </w:r>
    </w:p>
    <w:p w:rsidR="006354CA" w:rsidRPr="00B421C2" w:rsidRDefault="006354CA" w:rsidP="00DD64CA">
      <w:pPr>
        <w:pStyle w:val="ItemList"/>
        <w:rPr>
          <w:lang w:eastAsia="zh-CN"/>
        </w:rPr>
      </w:pPr>
      <w:r w:rsidRPr="00B421C2">
        <w:rPr>
          <w:lang w:eastAsia="zh-CN"/>
        </w:rPr>
        <w:t>CE</w:t>
      </w:r>
      <w:r w:rsidR="00BC300C" w:rsidRPr="00B421C2">
        <w:rPr>
          <w:lang w:eastAsia="zh-CN"/>
        </w:rPr>
        <w:t>（</w:t>
      </w:r>
      <w:r w:rsidR="00BC300C" w:rsidRPr="00B421C2">
        <w:rPr>
          <w:lang w:eastAsia="zh-CN"/>
        </w:rPr>
        <w:t>Custom</w:t>
      </w:r>
      <w:r w:rsidR="00BC300C" w:rsidRPr="00B421C2">
        <w:rPr>
          <w:rFonts w:hint="eastAsia"/>
          <w:lang w:eastAsia="zh-CN"/>
        </w:rPr>
        <w:t>er</w:t>
      </w:r>
      <w:r w:rsidR="00BC300C" w:rsidRPr="00B421C2">
        <w:rPr>
          <w:lang w:eastAsia="zh-CN"/>
        </w:rPr>
        <w:t xml:space="preserve"> Edge</w:t>
      </w:r>
      <w:r w:rsidR="00BC300C" w:rsidRPr="00B421C2">
        <w:rPr>
          <w:rFonts w:hint="eastAsia"/>
          <w:lang w:eastAsia="zh-CN"/>
        </w:rPr>
        <w:t>，用户网络边缘</w:t>
      </w:r>
      <w:r w:rsidR="00BC300C" w:rsidRPr="00B421C2">
        <w:rPr>
          <w:lang w:eastAsia="zh-CN"/>
        </w:rPr>
        <w:t>）</w:t>
      </w:r>
      <w:r w:rsidR="00BC300C" w:rsidRPr="00B421C2">
        <w:rPr>
          <w:rFonts w:hint="eastAsia"/>
          <w:lang w:eastAsia="zh-CN"/>
        </w:rPr>
        <w:t>设备</w:t>
      </w:r>
      <w:r w:rsidRPr="00B421C2">
        <w:rPr>
          <w:rFonts w:hint="eastAsia"/>
          <w:lang w:eastAsia="zh-CN"/>
        </w:rPr>
        <w:t>：</w:t>
      </w:r>
      <w:r w:rsidR="00602529" w:rsidRPr="00B421C2">
        <w:rPr>
          <w:lang w:eastAsia="zh-CN"/>
        </w:rPr>
        <w:t>直接与服务提供商</w:t>
      </w:r>
      <w:r w:rsidR="00602529" w:rsidRPr="00B421C2">
        <w:rPr>
          <w:rFonts w:hint="eastAsia"/>
          <w:lang w:eastAsia="zh-CN"/>
        </w:rPr>
        <w:t>网络相连的用户网络侧设备</w:t>
      </w:r>
      <w:r w:rsidRPr="00B421C2">
        <w:rPr>
          <w:rFonts w:hint="eastAsia"/>
          <w:lang w:eastAsia="zh-CN"/>
        </w:rPr>
        <w:t>。</w:t>
      </w:r>
      <w:r w:rsidRPr="00B421C2">
        <w:rPr>
          <w:lang w:eastAsia="zh-CN"/>
        </w:rPr>
        <w:t>CE</w:t>
      </w:r>
      <w:r w:rsidRPr="00B421C2">
        <w:rPr>
          <w:rFonts w:hint="eastAsia"/>
          <w:lang w:eastAsia="zh-CN"/>
        </w:rPr>
        <w:t>“感知”不到</w:t>
      </w:r>
      <w:r w:rsidRPr="00B421C2">
        <w:rPr>
          <w:lang w:eastAsia="zh-CN"/>
        </w:rPr>
        <w:t>VPN</w:t>
      </w:r>
      <w:r w:rsidRPr="00B421C2">
        <w:rPr>
          <w:rFonts w:hint="eastAsia"/>
          <w:lang w:eastAsia="zh-CN"/>
        </w:rPr>
        <w:t>的存在，也不需要支持</w:t>
      </w:r>
      <w:r w:rsidRPr="00B421C2">
        <w:rPr>
          <w:rFonts w:hint="eastAsia"/>
          <w:lang w:eastAsia="zh-CN"/>
        </w:rPr>
        <w:t>MPLS</w:t>
      </w:r>
      <w:r w:rsidRPr="00B421C2">
        <w:rPr>
          <w:rFonts w:hint="eastAsia"/>
          <w:lang w:eastAsia="zh-CN"/>
        </w:rPr>
        <w:t>。</w:t>
      </w:r>
    </w:p>
    <w:p w:rsidR="006354CA" w:rsidRPr="00B421C2" w:rsidRDefault="006354CA" w:rsidP="00DD64CA">
      <w:pPr>
        <w:pStyle w:val="ItemList"/>
        <w:rPr>
          <w:lang w:eastAsia="zh-CN"/>
        </w:rPr>
      </w:pPr>
      <w:r w:rsidRPr="00B421C2">
        <w:rPr>
          <w:lang w:eastAsia="zh-CN"/>
        </w:rPr>
        <w:t>PE</w:t>
      </w:r>
      <w:r w:rsidR="00232ED4" w:rsidRPr="00B421C2">
        <w:rPr>
          <w:lang w:eastAsia="zh-CN"/>
        </w:rPr>
        <w:t>（</w:t>
      </w:r>
      <w:r w:rsidR="00232ED4" w:rsidRPr="00B421C2">
        <w:rPr>
          <w:lang w:eastAsia="zh-CN"/>
        </w:rPr>
        <w:t>Provider Edge</w:t>
      </w:r>
      <w:r w:rsidR="00232ED4" w:rsidRPr="00B421C2">
        <w:rPr>
          <w:rFonts w:hint="eastAsia"/>
          <w:lang w:eastAsia="zh-CN"/>
        </w:rPr>
        <w:t>，服务提供商网络边缘</w:t>
      </w:r>
      <w:r w:rsidR="00232ED4" w:rsidRPr="00B421C2">
        <w:rPr>
          <w:lang w:eastAsia="zh-CN"/>
        </w:rPr>
        <w:t>）</w:t>
      </w:r>
      <w:r w:rsidRPr="00B421C2">
        <w:rPr>
          <w:rFonts w:hint="eastAsia"/>
          <w:lang w:eastAsia="zh-CN"/>
        </w:rPr>
        <w:t>设备：</w:t>
      </w:r>
      <w:r w:rsidR="00232ED4" w:rsidRPr="00B421C2">
        <w:rPr>
          <w:lang w:eastAsia="zh-CN"/>
        </w:rPr>
        <w:t>与</w:t>
      </w:r>
      <w:r w:rsidR="00232ED4" w:rsidRPr="00B421C2">
        <w:rPr>
          <w:lang w:eastAsia="zh-CN"/>
        </w:rPr>
        <w:t>CE</w:t>
      </w:r>
      <w:r w:rsidR="00232ED4" w:rsidRPr="00B421C2">
        <w:rPr>
          <w:lang w:eastAsia="zh-CN"/>
        </w:rPr>
        <w:t>相连</w:t>
      </w:r>
      <w:r w:rsidR="00232ED4" w:rsidRPr="00B421C2">
        <w:rPr>
          <w:rFonts w:hint="eastAsia"/>
          <w:lang w:eastAsia="zh-CN"/>
        </w:rPr>
        <w:t>的服务提供商网络侧设备。</w:t>
      </w:r>
      <w:r w:rsidRPr="00B421C2">
        <w:rPr>
          <w:rFonts w:hint="eastAsia"/>
          <w:lang w:eastAsia="zh-CN"/>
        </w:rPr>
        <w:t>在</w:t>
      </w:r>
      <w:r w:rsidRPr="00B421C2">
        <w:rPr>
          <w:lang w:eastAsia="zh-CN"/>
        </w:rPr>
        <w:t>MPLS</w:t>
      </w:r>
      <w:r w:rsidR="00EE4C64" w:rsidRPr="00B421C2">
        <w:rPr>
          <w:rFonts w:hint="eastAsia"/>
          <w:lang w:eastAsia="zh-CN"/>
        </w:rPr>
        <w:t xml:space="preserve"> L3VPN</w:t>
      </w:r>
      <w:r w:rsidRPr="00B421C2">
        <w:rPr>
          <w:rFonts w:hint="eastAsia"/>
          <w:lang w:eastAsia="zh-CN"/>
        </w:rPr>
        <w:t>网络中，对</w:t>
      </w:r>
      <w:r w:rsidRPr="00B421C2">
        <w:rPr>
          <w:lang w:eastAsia="zh-CN"/>
        </w:rPr>
        <w:t>VPN</w:t>
      </w:r>
      <w:r w:rsidRPr="00B421C2">
        <w:rPr>
          <w:rFonts w:hint="eastAsia"/>
          <w:lang w:eastAsia="zh-CN"/>
        </w:rPr>
        <w:t>的所有处理都发生在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上。</w:t>
      </w:r>
    </w:p>
    <w:p w:rsidR="00464960" w:rsidRDefault="006354CA" w:rsidP="00DD64CA">
      <w:pPr>
        <w:pStyle w:val="ItemList"/>
        <w:rPr>
          <w:lang w:eastAsia="zh-CN"/>
        </w:rPr>
      </w:pPr>
      <w:r w:rsidRPr="00B421C2">
        <w:rPr>
          <w:lang w:eastAsia="zh-CN"/>
        </w:rPr>
        <w:t>P</w:t>
      </w:r>
      <w:r w:rsidRPr="00B421C2">
        <w:rPr>
          <w:rFonts w:hint="eastAsia"/>
          <w:lang w:eastAsia="zh-CN"/>
        </w:rPr>
        <w:t>（</w:t>
      </w:r>
      <w:r w:rsidRPr="00B421C2">
        <w:rPr>
          <w:lang w:eastAsia="zh-CN"/>
        </w:rPr>
        <w:t>Provider</w:t>
      </w:r>
      <w:r w:rsidR="00232ED4" w:rsidRPr="00B421C2">
        <w:rPr>
          <w:rFonts w:hint="eastAsia"/>
          <w:lang w:eastAsia="zh-CN"/>
        </w:rPr>
        <w:t>，服务提供商网络</w:t>
      </w:r>
      <w:r w:rsidRPr="00B421C2">
        <w:rPr>
          <w:rFonts w:hint="eastAsia"/>
          <w:lang w:eastAsia="zh-CN"/>
        </w:rPr>
        <w:t>）设备：服务提供商网络中的骨干设备，不与</w:t>
      </w:r>
      <w:r w:rsidRPr="00B421C2">
        <w:rPr>
          <w:lang w:eastAsia="zh-CN"/>
        </w:rPr>
        <w:t>CE</w:t>
      </w:r>
      <w:r w:rsidRPr="00B421C2">
        <w:rPr>
          <w:rFonts w:hint="eastAsia"/>
          <w:lang w:eastAsia="zh-CN"/>
        </w:rPr>
        <w:t>直接相连。</w:t>
      </w:r>
      <w:r w:rsidRPr="00B421C2">
        <w:rPr>
          <w:lang w:eastAsia="zh-CN"/>
        </w:rPr>
        <w:t>P</w:t>
      </w:r>
      <w:r w:rsidRPr="00B421C2">
        <w:rPr>
          <w:rFonts w:hint="eastAsia"/>
          <w:lang w:eastAsia="zh-CN"/>
        </w:rPr>
        <w:t>只需要</w:t>
      </w:r>
      <w:r w:rsidR="00404BC5" w:rsidRPr="00B421C2">
        <w:rPr>
          <w:rFonts w:hint="eastAsia"/>
          <w:lang w:eastAsia="zh-CN"/>
        </w:rPr>
        <w:t>在骨干网中将用户网络报文转发给正确的远端</w:t>
      </w:r>
      <w:r w:rsidR="00404BC5" w:rsidRPr="00B421C2">
        <w:rPr>
          <w:rFonts w:hint="eastAsia"/>
          <w:lang w:eastAsia="zh-CN"/>
        </w:rPr>
        <w:t>PE</w:t>
      </w:r>
      <w:r w:rsidR="00404BC5" w:rsidRPr="00B421C2">
        <w:rPr>
          <w:rFonts w:hint="eastAsia"/>
          <w:lang w:eastAsia="zh-CN"/>
        </w:rPr>
        <w:t>，不需要</w:t>
      </w:r>
      <w:r w:rsidR="00941E0E" w:rsidRPr="00B421C2">
        <w:rPr>
          <w:rFonts w:hint="eastAsia"/>
          <w:lang w:eastAsia="zh-CN"/>
        </w:rPr>
        <w:t>维护</w:t>
      </w:r>
      <w:r w:rsidR="00404BC5" w:rsidRPr="00B421C2">
        <w:rPr>
          <w:rFonts w:hint="eastAsia"/>
          <w:lang w:eastAsia="zh-CN"/>
        </w:rPr>
        <w:t>和处理</w:t>
      </w:r>
      <w:r w:rsidR="00404BC5" w:rsidRPr="00B421C2">
        <w:rPr>
          <w:rFonts w:hint="eastAsia"/>
          <w:lang w:eastAsia="zh-CN"/>
        </w:rPr>
        <w:t>VPN</w:t>
      </w:r>
      <w:r w:rsidR="00404BC5" w:rsidRPr="00B421C2">
        <w:rPr>
          <w:rFonts w:hint="eastAsia"/>
          <w:lang w:eastAsia="zh-CN"/>
        </w:rPr>
        <w:t>信息</w:t>
      </w:r>
      <w:r w:rsidRPr="00B421C2">
        <w:rPr>
          <w:rFonts w:hint="eastAsia"/>
          <w:lang w:eastAsia="zh-CN"/>
        </w:rPr>
        <w:t>。</w:t>
      </w:r>
    </w:p>
    <w:p w:rsidR="001065CB" w:rsidRDefault="001065CB" w:rsidP="00DD64CA">
      <w:pPr>
        <w:pStyle w:val="FigureDescription"/>
      </w:pPr>
      <w:bookmarkStart w:id="31" w:name="_Ref462740097"/>
      <w:r>
        <w:rPr>
          <w:rFonts w:hint="eastAsia"/>
        </w:rPr>
        <w:t>MPLS L3VPN</w:t>
      </w:r>
      <w:r>
        <w:rPr>
          <w:rFonts w:hint="eastAsia"/>
        </w:rPr>
        <w:t>基本网络架构</w:t>
      </w:r>
      <w:bookmarkEnd w:id="31"/>
    </w:p>
    <w:p w:rsidR="001065CB" w:rsidRPr="00FD3AD9" w:rsidRDefault="00373575" w:rsidP="00DD64CA">
      <w:pPr>
        <w:pStyle w:val="Figure"/>
      </w:pPr>
      <w:r>
        <w:rPr>
          <w:noProof/>
        </w:rPr>
        <w:drawing>
          <wp:inline distT="0" distB="0" distL="0" distR="0" wp14:anchorId="5638AC29" wp14:editId="57318898">
            <wp:extent cx="4309745" cy="2727325"/>
            <wp:effectExtent l="1905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B4" w:rsidRDefault="005B42B4"/>
    <w:p w:rsidR="008C574F" w:rsidRPr="007530E2" w:rsidRDefault="00EC239C" w:rsidP="00DD64CA">
      <w:pPr>
        <w:pStyle w:val="3"/>
      </w:pPr>
      <w:bookmarkStart w:id="32" w:name="_Toc339543888"/>
      <w:bookmarkStart w:id="33" w:name="_Toc339456995"/>
      <w:bookmarkStart w:id="34" w:name="_Toc339543887"/>
      <w:bookmarkStart w:id="35" w:name="_Toc339456994"/>
      <w:bookmarkStart w:id="36" w:name="_Toc339543886"/>
      <w:bookmarkStart w:id="37" w:name="_Toc339456993"/>
      <w:bookmarkStart w:id="38" w:name="_Toc339543885"/>
      <w:bookmarkStart w:id="39" w:name="_Toc339456992"/>
      <w:bookmarkStart w:id="40" w:name="_Toc339543884"/>
      <w:bookmarkStart w:id="41" w:name="_Toc339456991"/>
      <w:bookmarkStart w:id="42" w:name="_Toc45105909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>
        <w:rPr>
          <w:rFonts w:hint="eastAsia"/>
        </w:rPr>
        <w:lastRenderedPageBreak/>
        <w:t>MPLS L3VPN</w:t>
      </w:r>
      <w:r w:rsidR="008C574F" w:rsidRPr="007530E2">
        <w:rPr>
          <w:rFonts w:hint="eastAsia"/>
        </w:rPr>
        <w:t>基本概念</w:t>
      </w:r>
      <w:bookmarkEnd w:id="42"/>
    </w:p>
    <w:p w:rsidR="00511ECD" w:rsidRPr="007530E2" w:rsidRDefault="005D4B62" w:rsidP="00DD64CA">
      <w:pPr>
        <w:pStyle w:val="4"/>
      </w:pPr>
      <w:r>
        <w:rPr>
          <w:rFonts w:hint="eastAsia"/>
        </w:rPr>
        <w:t>S</w:t>
      </w:r>
      <w:r w:rsidRPr="007530E2">
        <w:rPr>
          <w:rFonts w:hint="eastAsia"/>
        </w:rPr>
        <w:t>ite</w:t>
      </w:r>
    </w:p>
    <w:p w:rsidR="00511ECD" w:rsidRPr="007530E2" w:rsidRDefault="005D4B62" w:rsidP="00DD64CA">
      <w:r>
        <w:rPr>
          <w:rFonts w:hint="eastAsia"/>
        </w:rPr>
        <w:t>Site</w:t>
      </w:r>
      <w:r w:rsidR="00511ECD" w:rsidRPr="007530E2">
        <w:rPr>
          <w:rFonts w:hint="eastAsia"/>
        </w:rPr>
        <w:t>（站点）的含义可以从下述几个方面理解：</w:t>
      </w:r>
    </w:p>
    <w:p w:rsidR="00511ECD" w:rsidRPr="00B421C2" w:rsidRDefault="005D4B62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Site</w:t>
      </w:r>
      <w:r w:rsidR="00511ECD" w:rsidRPr="00B421C2">
        <w:rPr>
          <w:rFonts w:hint="eastAsia"/>
          <w:lang w:eastAsia="zh-CN"/>
        </w:rPr>
        <w:t>是指相互之间具备</w:t>
      </w:r>
      <w:r w:rsidR="00511ECD" w:rsidRPr="00B421C2">
        <w:rPr>
          <w:rFonts w:hint="eastAsia"/>
          <w:lang w:eastAsia="zh-CN"/>
        </w:rPr>
        <w:t>IP</w:t>
      </w:r>
      <w:r w:rsidR="00511ECD" w:rsidRPr="00B421C2">
        <w:rPr>
          <w:rFonts w:hint="eastAsia"/>
          <w:lang w:eastAsia="zh-CN"/>
        </w:rPr>
        <w:t>连通性的一组</w:t>
      </w:r>
      <w:r w:rsidR="00511ECD" w:rsidRPr="00B421C2">
        <w:rPr>
          <w:rFonts w:hint="eastAsia"/>
          <w:lang w:eastAsia="zh-CN"/>
        </w:rPr>
        <w:t>IP</w:t>
      </w:r>
      <w:r w:rsidR="00511ECD" w:rsidRPr="00B421C2">
        <w:rPr>
          <w:rFonts w:hint="eastAsia"/>
          <w:lang w:eastAsia="zh-CN"/>
        </w:rPr>
        <w:t>系统，并且这组</w:t>
      </w:r>
      <w:r w:rsidR="00511ECD" w:rsidRPr="00B421C2">
        <w:rPr>
          <w:rFonts w:hint="eastAsia"/>
          <w:lang w:eastAsia="zh-CN"/>
        </w:rPr>
        <w:t>IP</w:t>
      </w:r>
      <w:r w:rsidR="00511ECD" w:rsidRPr="00B421C2">
        <w:rPr>
          <w:rFonts w:hint="eastAsia"/>
          <w:lang w:eastAsia="zh-CN"/>
        </w:rPr>
        <w:t>系统的</w:t>
      </w:r>
      <w:r w:rsidR="00511ECD" w:rsidRPr="00B421C2">
        <w:rPr>
          <w:rFonts w:hint="eastAsia"/>
          <w:lang w:eastAsia="zh-CN"/>
        </w:rPr>
        <w:t>IP</w:t>
      </w:r>
      <w:r w:rsidR="00511ECD" w:rsidRPr="00B421C2">
        <w:rPr>
          <w:rFonts w:hint="eastAsia"/>
          <w:lang w:eastAsia="zh-CN"/>
        </w:rPr>
        <w:t>连通性不需通过服务提供商网络实现；</w:t>
      </w:r>
    </w:p>
    <w:p w:rsidR="00511ECD" w:rsidRPr="00B421C2" w:rsidRDefault="005D4B62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Site</w:t>
      </w:r>
      <w:r w:rsidR="00511ECD" w:rsidRPr="00B421C2">
        <w:rPr>
          <w:rFonts w:hint="eastAsia"/>
          <w:lang w:eastAsia="zh-CN"/>
        </w:rPr>
        <w:t>的划分是根据设备的拓扑关系，而不是地理位置，尽管在大多数情况下一个</w:t>
      </w:r>
      <w:r w:rsidRPr="00B421C2">
        <w:rPr>
          <w:rFonts w:hint="eastAsia"/>
          <w:lang w:eastAsia="zh-CN"/>
        </w:rPr>
        <w:t>Site</w:t>
      </w:r>
      <w:r w:rsidR="00511ECD" w:rsidRPr="00B421C2">
        <w:rPr>
          <w:rFonts w:hint="eastAsia"/>
          <w:lang w:eastAsia="zh-CN"/>
        </w:rPr>
        <w:t>中的设备地理位置相邻；</w:t>
      </w:r>
    </w:p>
    <w:p w:rsidR="00511ECD" w:rsidRPr="00B421C2" w:rsidRDefault="00511ECD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一个</w:t>
      </w:r>
      <w:r w:rsidR="005D4B62" w:rsidRPr="00B421C2">
        <w:rPr>
          <w:rFonts w:hint="eastAsia"/>
          <w:lang w:eastAsia="zh-CN"/>
        </w:rPr>
        <w:t>Site</w:t>
      </w:r>
      <w:r w:rsidRPr="00B421C2">
        <w:rPr>
          <w:rFonts w:hint="eastAsia"/>
          <w:lang w:eastAsia="zh-CN"/>
        </w:rPr>
        <w:t>中的设备可以属于多个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，换言之，一个</w:t>
      </w:r>
      <w:r w:rsidR="005D4B62" w:rsidRPr="00B421C2">
        <w:rPr>
          <w:rFonts w:hint="eastAsia"/>
          <w:lang w:eastAsia="zh-CN"/>
        </w:rPr>
        <w:t>Site</w:t>
      </w:r>
      <w:r w:rsidRPr="00B421C2">
        <w:rPr>
          <w:rFonts w:hint="eastAsia"/>
          <w:lang w:eastAsia="zh-CN"/>
        </w:rPr>
        <w:t>可以属于多个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；</w:t>
      </w:r>
    </w:p>
    <w:p w:rsidR="00511ECD" w:rsidRPr="00B421C2" w:rsidRDefault="005D4B62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Site</w:t>
      </w:r>
      <w:r w:rsidR="00511ECD" w:rsidRPr="00B421C2">
        <w:rPr>
          <w:rFonts w:hint="eastAsia"/>
          <w:lang w:eastAsia="zh-CN"/>
        </w:rPr>
        <w:t>通过</w:t>
      </w:r>
      <w:r w:rsidR="00511ECD" w:rsidRPr="00B421C2">
        <w:rPr>
          <w:rFonts w:hint="eastAsia"/>
          <w:lang w:eastAsia="zh-CN"/>
        </w:rPr>
        <w:t>CE</w:t>
      </w:r>
      <w:r w:rsidR="00511ECD" w:rsidRPr="00B421C2">
        <w:rPr>
          <w:rFonts w:hint="eastAsia"/>
          <w:lang w:eastAsia="zh-CN"/>
        </w:rPr>
        <w:t>连接到服务提供商网络，一个</w:t>
      </w:r>
      <w:r w:rsidRPr="00B421C2">
        <w:rPr>
          <w:rFonts w:hint="eastAsia"/>
          <w:lang w:eastAsia="zh-CN"/>
        </w:rPr>
        <w:t>Site</w:t>
      </w:r>
      <w:r w:rsidR="00511ECD" w:rsidRPr="00B421C2">
        <w:rPr>
          <w:rFonts w:hint="eastAsia"/>
          <w:lang w:eastAsia="zh-CN"/>
        </w:rPr>
        <w:t>可以包含多个</w:t>
      </w:r>
      <w:r w:rsidR="00511ECD" w:rsidRPr="00B421C2">
        <w:rPr>
          <w:rFonts w:hint="eastAsia"/>
          <w:lang w:eastAsia="zh-CN"/>
        </w:rPr>
        <w:t>CE</w:t>
      </w:r>
      <w:r w:rsidR="00511ECD" w:rsidRPr="00B421C2">
        <w:rPr>
          <w:rFonts w:hint="eastAsia"/>
          <w:lang w:eastAsia="zh-CN"/>
        </w:rPr>
        <w:t>，但一个</w:t>
      </w:r>
      <w:r w:rsidR="00511ECD" w:rsidRPr="00B421C2">
        <w:rPr>
          <w:rFonts w:hint="eastAsia"/>
          <w:lang w:eastAsia="zh-CN"/>
        </w:rPr>
        <w:t>CE</w:t>
      </w:r>
      <w:r w:rsidR="00511ECD" w:rsidRPr="00B421C2">
        <w:rPr>
          <w:rFonts w:hint="eastAsia"/>
          <w:lang w:eastAsia="zh-CN"/>
        </w:rPr>
        <w:t>只属于一个</w:t>
      </w:r>
      <w:r w:rsidRPr="00B421C2">
        <w:rPr>
          <w:rFonts w:hint="eastAsia"/>
          <w:lang w:eastAsia="zh-CN"/>
        </w:rPr>
        <w:t>Site</w:t>
      </w:r>
      <w:r w:rsidR="00511ECD" w:rsidRPr="00B421C2">
        <w:rPr>
          <w:rFonts w:hint="eastAsia"/>
          <w:lang w:eastAsia="zh-CN"/>
        </w:rPr>
        <w:t>。</w:t>
      </w:r>
    </w:p>
    <w:p w:rsidR="00511ECD" w:rsidRPr="007530E2" w:rsidRDefault="00511ECD" w:rsidP="00DD64CA">
      <w:r w:rsidRPr="007530E2">
        <w:rPr>
          <w:rFonts w:hint="eastAsia"/>
        </w:rPr>
        <w:t>对于多个连接到同一服务提供商网络的</w:t>
      </w:r>
      <w:r w:rsidR="005D4B62">
        <w:rPr>
          <w:rFonts w:hint="eastAsia"/>
        </w:rPr>
        <w:t>Site</w:t>
      </w:r>
      <w:r w:rsidRPr="007530E2">
        <w:rPr>
          <w:rFonts w:hint="eastAsia"/>
        </w:rPr>
        <w:t>，通过制定策略，可以将它们划分为不同的集合（</w:t>
      </w:r>
      <w:r w:rsidRPr="007530E2">
        <w:rPr>
          <w:rFonts w:hint="eastAsia"/>
        </w:rPr>
        <w:t>set</w:t>
      </w:r>
      <w:r w:rsidRPr="007530E2">
        <w:rPr>
          <w:rFonts w:hint="eastAsia"/>
        </w:rPr>
        <w:t>），只有属于相同集合的</w:t>
      </w:r>
      <w:r w:rsidR="005D4B62">
        <w:rPr>
          <w:rFonts w:hint="eastAsia"/>
        </w:rPr>
        <w:t>Site</w:t>
      </w:r>
      <w:r w:rsidRPr="007530E2">
        <w:rPr>
          <w:rFonts w:hint="eastAsia"/>
        </w:rPr>
        <w:t>s</w:t>
      </w:r>
      <w:r w:rsidRPr="007530E2">
        <w:rPr>
          <w:rFonts w:hint="eastAsia"/>
        </w:rPr>
        <w:t>之间才能通过服务提供商网络互访，这种集合就是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。</w:t>
      </w:r>
    </w:p>
    <w:p w:rsidR="008C574F" w:rsidRPr="007530E2" w:rsidRDefault="008C574F" w:rsidP="00DD64CA">
      <w:pPr>
        <w:pStyle w:val="4"/>
      </w:pPr>
      <w:bookmarkStart w:id="43" w:name="_Ref476250961"/>
      <w:r w:rsidRPr="007530E2">
        <w:rPr>
          <w:rFonts w:hint="eastAsia"/>
        </w:rPr>
        <w:t>VPN</w:t>
      </w:r>
      <w:r w:rsidRPr="007530E2">
        <w:rPr>
          <w:rFonts w:hint="eastAsia"/>
        </w:rPr>
        <w:t>实例</w:t>
      </w:r>
      <w:bookmarkEnd w:id="43"/>
    </w:p>
    <w:p w:rsidR="008C574F" w:rsidRPr="007530E2" w:rsidRDefault="008C574F" w:rsidP="00DD64CA">
      <w:r w:rsidRPr="007530E2">
        <w:rPr>
          <w:rFonts w:hint="eastAsia"/>
        </w:rPr>
        <w:t>在</w:t>
      </w:r>
      <w:r w:rsidRPr="007530E2">
        <w:rPr>
          <w:rFonts w:hint="eastAsia"/>
        </w:rPr>
        <w:t xml:space="preserve">MPLS </w:t>
      </w:r>
      <w:r w:rsidR="0092552B">
        <w:rPr>
          <w:rFonts w:hint="eastAsia"/>
        </w:rPr>
        <w:t>L3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中，不同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之间的路由隔离通过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实例（</w:t>
      </w:r>
      <w:r w:rsidRPr="007530E2">
        <w:rPr>
          <w:rFonts w:hint="eastAsia"/>
        </w:rPr>
        <w:t>VPN-instance</w:t>
      </w:r>
      <w:r w:rsidRPr="007530E2">
        <w:rPr>
          <w:rFonts w:hint="eastAsia"/>
        </w:rPr>
        <w:t>）实现</w:t>
      </w:r>
      <w:r w:rsidR="00A66D97">
        <w:rPr>
          <w:rFonts w:hint="eastAsia"/>
        </w:rPr>
        <w:t>，</w:t>
      </w:r>
      <w:r w:rsidR="00A66D97">
        <w:rPr>
          <w:rFonts w:hint="eastAsia"/>
        </w:rPr>
        <w:t>VPN</w:t>
      </w:r>
      <w:r w:rsidR="00A66D97">
        <w:rPr>
          <w:rFonts w:hint="eastAsia"/>
        </w:rPr>
        <w:t>实例又称为</w:t>
      </w:r>
      <w:r w:rsidR="00A66D97">
        <w:rPr>
          <w:rFonts w:hint="eastAsia"/>
        </w:rPr>
        <w:t>VRF</w:t>
      </w:r>
      <w:r w:rsidR="00A66D97">
        <w:rPr>
          <w:rFonts w:hint="eastAsia"/>
        </w:rPr>
        <w:t>（</w:t>
      </w:r>
      <w:r w:rsidR="00A66D97">
        <w:rPr>
          <w:rFonts w:hint="eastAsia"/>
        </w:rPr>
        <w:t>V</w:t>
      </w:r>
      <w:r w:rsidR="00A66D97">
        <w:t xml:space="preserve">irtual </w:t>
      </w:r>
      <w:r w:rsidR="00A66D97">
        <w:rPr>
          <w:rFonts w:hint="eastAsia"/>
        </w:rPr>
        <w:t>R</w:t>
      </w:r>
      <w:r w:rsidR="00A66D97" w:rsidRPr="00A66D97">
        <w:t xml:space="preserve">outing and </w:t>
      </w:r>
      <w:r w:rsidR="00A66D97">
        <w:rPr>
          <w:rFonts w:hint="eastAsia"/>
        </w:rPr>
        <w:t>F</w:t>
      </w:r>
      <w:r w:rsidR="00A66D97" w:rsidRPr="00A66D97">
        <w:t>orwarding</w:t>
      </w:r>
      <w:r w:rsidR="00A66D97">
        <w:rPr>
          <w:rFonts w:hint="eastAsia"/>
        </w:rPr>
        <w:t>，虚拟</w:t>
      </w:r>
      <w:r w:rsidR="00470097">
        <w:rPr>
          <w:rFonts w:hint="eastAsia"/>
        </w:rPr>
        <w:t>路由</w:t>
      </w:r>
      <w:r w:rsidR="00A66D97">
        <w:rPr>
          <w:rFonts w:hint="eastAsia"/>
        </w:rPr>
        <w:t>和</w:t>
      </w:r>
      <w:r w:rsidR="00470097">
        <w:rPr>
          <w:rFonts w:hint="eastAsia"/>
        </w:rPr>
        <w:t>转发</w:t>
      </w:r>
      <w:r w:rsidR="00A66D97">
        <w:rPr>
          <w:rFonts w:hint="eastAsia"/>
        </w:rPr>
        <w:t>）实例</w:t>
      </w:r>
      <w:r w:rsidRPr="007530E2">
        <w:rPr>
          <w:rFonts w:hint="eastAsia"/>
        </w:rPr>
        <w:t>。</w:t>
      </w:r>
      <w:r w:rsidR="00C91F22" w:rsidRPr="007530E2">
        <w:rPr>
          <w:rFonts w:hint="eastAsia"/>
        </w:rPr>
        <w:t>PE</w:t>
      </w:r>
      <w:r w:rsidR="00C91F22" w:rsidRPr="007530E2">
        <w:rPr>
          <w:rFonts w:hint="eastAsia"/>
        </w:rPr>
        <w:t>上每个</w:t>
      </w:r>
      <w:r w:rsidR="00C91F22" w:rsidRPr="007530E2">
        <w:t>VPN</w:t>
      </w:r>
      <w:r w:rsidR="00C91F22" w:rsidRPr="007530E2">
        <w:rPr>
          <w:rFonts w:hint="eastAsia"/>
        </w:rPr>
        <w:t>实例都有相对独立的路由表和</w:t>
      </w:r>
      <w:r w:rsidR="00C91F22" w:rsidRPr="007530E2">
        <w:rPr>
          <w:rFonts w:hint="eastAsia"/>
        </w:rPr>
        <w:t>LFIB</w:t>
      </w:r>
      <w:r w:rsidR="00C91F22" w:rsidRPr="007530E2">
        <w:rPr>
          <w:rFonts w:hint="eastAsia"/>
        </w:rPr>
        <w:t>（</w:t>
      </w:r>
      <w:r w:rsidR="00C91F22" w:rsidRPr="007530E2">
        <w:rPr>
          <w:rFonts w:hint="eastAsia"/>
        </w:rPr>
        <w:t>Label Forwarding Information Base</w:t>
      </w:r>
      <w:r w:rsidR="00C91F22" w:rsidRPr="007530E2">
        <w:rPr>
          <w:rFonts w:hint="eastAsia"/>
        </w:rPr>
        <w:t>，标签转发</w:t>
      </w:r>
      <w:r w:rsidR="00C91F22">
        <w:rPr>
          <w:rFonts w:hint="eastAsia"/>
        </w:rPr>
        <w:t>信息库</w:t>
      </w:r>
      <w:r w:rsidR="00C91F22" w:rsidRPr="007530E2">
        <w:rPr>
          <w:rFonts w:hint="eastAsia"/>
        </w:rPr>
        <w:t>）</w:t>
      </w:r>
      <w:r w:rsidR="00C91F22">
        <w:rPr>
          <w:rFonts w:hint="eastAsia"/>
        </w:rPr>
        <w:t>，确保</w:t>
      </w:r>
      <w:r w:rsidR="00C91F22" w:rsidRPr="007530E2">
        <w:rPr>
          <w:rFonts w:hint="eastAsia"/>
        </w:rPr>
        <w:t>VPN</w:t>
      </w:r>
      <w:r w:rsidR="00C91F22" w:rsidRPr="007530E2">
        <w:rPr>
          <w:rFonts w:hint="eastAsia"/>
        </w:rPr>
        <w:t>数据的独立性和安全性</w:t>
      </w:r>
      <w:r w:rsidR="00C91F22">
        <w:rPr>
          <w:rFonts w:hint="eastAsia"/>
        </w:rPr>
        <w:t>。</w:t>
      </w:r>
    </w:p>
    <w:p w:rsidR="008C574F" w:rsidRPr="007530E2" w:rsidRDefault="008C574F" w:rsidP="00DD64CA">
      <w:r w:rsidRPr="007530E2">
        <w:rPr>
          <w:rFonts w:hint="eastAsia"/>
        </w:rPr>
        <w:t>PE</w:t>
      </w:r>
      <w:r w:rsidR="006459A9">
        <w:rPr>
          <w:rFonts w:hint="eastAsia"/>
        </w:rPr>
        <w:t>通过将与</w:t>
      </w:r>
      <w:r w:rsidR="006459A9">
        <w:rPr>
          <w:rFonts w:hint="eastAsia"/>
        </w:rPr>
        <w:t>Site</w:t>
      </w:r>
      <w:r w:rsidR="006459A9">
        <w:rPr>
          <w:rFonts w:hint="eastAsia"/>
        </w:rPr>
        <w:t>连接的接口与</w:t>
      </w:r>
      <w:r w:rsidR="006459A9">
        <w:rPr>
          <w:rFonts w:hint="eastAsia"/>
        </w:rPr>
        <w:t>VPN</w:t>
      </w:r>
      <w:r w:rsidR="006459A9">
        <w:rPr>
          <w:rFonts w:hint="eastAsia"/>
        </w:rPr>
        <w:t>实例关联，实现该</w:t>
      </w:r>
      <w:r w:rsidRPr="007530E2">
        <w:rPr>
          <w:rFonts w:hint="eastAsia"/>
        </w:rPr>
        <w:t>Site</w:t>
      </w:r>
      <w:r w:rsidR="00C91F22">
        <w:rPr>
          <w:rFonts w:hint="eastAsia"/>
        </w:rPr>
        <w:t>与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</w:t>
      </w:r>
      <w:r w:rsidR="006459A9">
        <w:rPr>
          <w:rFonts w:hint="eastAsia"/>
        </w:rPr>
        <w:t>的</w:t>
      </w:r>
      <w:r w:rsidR="00C91F22">
        <w:rPr>
          <w:rFonts w:hint="eastAsia"/>
        </w:rPr>
        <w:t>关联</w:t>
      </w:r>
      <w:r w:rsidR="006459A9">
        <w:rPr>
          <w:rFonts w:hint="eastAsia"/>
        </w:rPr>
        <w:t>。</w:t>
      </w:r>
      <w:r w:rsidR="00967027">
        <w:rPr>
          <w:rFonts w:hint="eastAsia"/>
        </w:rPr>
        <w:t>一个</w:t>
      </w:r>
      <w:r w:rsidR="00967027">
        <w:rPr>
          <w:rFonts w:hint="eastAsia"/>
        </w:rPr>
        <w:t>Site</w:t>
      </w:r>
      <w:r w:rsidR="00967027">
        <w:rPr>
          <w:rFonts w:hint="eastAsia"/>
        </w:rPr>
        <w:t>只能与一个</w:t>
      </w:r>
      <w:r w:rsidR="00967027">
        <w:rPr>
          <w:rFonts w:hint="eastAsia"/>
        </w:rPr>
        <w:t>VPN</w:t>
      </w:r>
      <w:r w:rsidR="00967027">
        <w:rPr>
          <w:rFonts w:hint="eastAsia"/>
        </w:rPr>
        <w:t>实例关联；不同的</w:t>
      </w:r>
      <w:r w:rsidR="00967027">
        <w:rPr>
          <w:rFonts w:hint="eastAsia"/>
        </w:rPr>
        <w:t>Site</w:t>
      </w:r>
      <w:r w:rsidR="00967027">
        <w:rPr>
          <w:rFonts w:hint="eastAsia"/>
        </w:rPr>
        <w:t>可以关联同一个</w:t>
      </w:r>
      <w:r w:rsidR="00967027">
        <w:rPr>
          <w:rFonts w:hint="eastAsia"/>
        </w:rPr>
        <w:t>VPN</w:t>
      </w:r>
      <w:r w:rsidR="00967027">
        <w:rPr>
          <w:rFonts w:hint="eastAsia"/>
        </w:rPr>
        <w:t>实例。</w:t>
      </w:r>
      <w:r w:rsidRPr="007530E2">
        <w:t>VPN</w:t>
      </w:r>
      <w:r w:rsidRPr="007530E2">
        <w:rPr>
          <w:rFonts w:hint="eastAsia"/>
        </w:rPr>
        <w:t>实例中包含</w:t>
      </w:r>
      <w:r w:rsidR="006459A9">
        <w:rPr>
          <w:rFonts w:hint="eastAsia"/>
        </w:rPr>
        <w:t>了</w:t>
      </w:r>
      <w:r w:rsidR="00967027">
        <w:rPr>
          <w:rFonts w:hint="eastAsia"/>
        </w:rPr>
        <w:t>与其关联的</w:t>
      </w:r>
      <w:r w:rsidR="005D4B62">
        <w:t>Site</w:t>
      </w:r>
      <w:r w:rsidR="00967027">
        <w:rPr>
          <w:rFonts w:hint="eastAsia"/>
        </w:rPr>
        <w:t>所属</w:t>
      </w:r>
      <w:r w:rsidRPr="007530E2">
        <w:rPr>
          <w:rFonts w:hint="eastAsia"/>
        </w:rPr>
        <w:t>的</w:t>
      </w:r>
      <w:r w:rsidR="00967027">
        <w:rPr>
          <w:rFonts w:hint="eastAsia"/>
        </w:rPr>
        <w:t>所有</w:t>
      </w:r>
      <w:r w:rsidRPr="007530E2">
        <w:t>VPN</w:t>
      </w:r>
      <w:r w:rsidR="00967027">
        <w:rPr>
          <w:rFonts w:hint="eastAsia"/>
        </w:rPr>
        <w:t>的</w:t>
      </w:r>
      <w:r w:rsidRPr="007530E2">
        <w:rPr>
          <w:rFonts w:hint="eastAsia"/>
        </w:rPr>
        <w:t>成员关系和路由规则</w:t>
      </w:r>
      <w:r w:rsidR="005D4FE0">
        <w:rPr>
          <w:rFonts w:hint="eastAsia"/>
        </w:rPr>
        <w:t>等信息</w:t>
      </w:r>
      <w:r w:rsidRPr="007530E2">
        <w:rPr>
          <w:rFonts w:hint="eastAsia"/>
        </w:rPr>
        <w:t>。</w:t>
      </w:r>
    </w:p>
    <w:p w:rsidR="008C574F" w:rsidRDefault="008C574F" w:rsidP="00DD64CA">
      <w:r w:rsidRPr="007530E2">
        <w:t>VPN</w:t>
      </w:r>
      <w:r w:rsidRPr="007530E2">
        <w:rPr>
          <w:rFonts w:hint="eastAsia"/>
        </w:rPr>
        <w:t>实例中的信息包括：</w:t>
      </w:r>
      <w:r w:rsidR="00622C69">
        <w:rPr>
          <w:rFonts w:hint="eastAsia"/>
        </w:rPr>
        <w:t>LFIB</w:t>
      </w:r>
      <w:r w:rsidRPr="007530E2">
        <w:rPr>
          <w:rFonts w:hint="eastAsia"/>
        </w:rPr>
        <w:t>、</w:t>
      </w:r>
      <w:r w:rsidRPr="007530E2">
        <w:t>IP</w:t>
      </w:r>
      <w:r w:rsidRPr="007530E2">
        <w:rPr>
          <w:rFonts w:hint="eastAsia"/>
        </w:rPr>
        <w:t>路由表、与</w:t>
      </w:r>
      <w:r w:rsidRPr="007530E2">
        <w:t>VPN</w:t>
      </w:r>
      <w:r w:rsidRPr="007530E2">
        <w:rPr>
          <w:rFonts w:hint="eastAsia"/>
        </w:rPr>
        <w:t>实例</w:t>
      </w:r>
      <w:r w:rsidR="006459A9">
        <w:rPr>
          <w:rFonts w:hint="eastAsia"/>
        </w:rPr>
        <w:t>关联</w:t>
      </w:r>
      <w:r w:rsidRPr="007530E2">
        <w:rPr>
          <w:rFonts w:hint="eastAsia"/>
        </w:rPr>
        <w:t>的接口以及</w:t>
      </w:r>
      <w:r w:rsidRPr="007530E2">
        <w:t>VPN</w:t>
      </w:r>
      <w:r w:rsidRPr="007530E2">
        <w:rPr>
          <w:rFonts w:hint="eastAsia"/>
        </w:rPr>
        <w:t>实例的管理信息</w:t>
      </w:r>
      <w:r w:rsidR="004E43CA">
        <w:rPr>
          <w:rFonts w:hint="eastAsia"/>
        </w:rPr>
        <w:t>。</w:t>
      </w:r>
      <w:r w:rsidR="004E43CA" w:rsidRPr="007530E2">
        <w:t>VPN</w:t>
      </w:r>
      <w:r w:rsidR="004E43CA" w:rsidRPr="007530E2">
        <w:rPr>
          <w:rFonts w:hint="eastAsia"/>
        </w:rPr>
        <w:t>实例的管理信息</w:t>
      </w:r>
      <w:r w:rsidRPr="007530E2">
        <w:rPr>
          <w:rFonts w:hint="eastAsia"/>
        </w:rPr>
        <w:t>包括</w:t>
      </w:r>
      <w:r w:rsidRPr="007530E2">
        <w:t>RD</w:t>
      </w:r>
      <w:r w:rsidR="004E43CA" w:rsidRPr="007530E2">
        <w:rPr>
          <w:rFonts w:hint="eastAsia"/>
        </w:rPr>
        <w:t>（</w:t>
      </w:r>
      <w:r w:rsidR="004E43CA" w:rsidRPr="007530E2">
        <w:rPr>
          <w:rFonts w:hint="eastAsia"/>
        </w:rPr>
        <w:t>Route Distinguisher</w:t>
      </w:r>
      <w:r w:rsidR="004E43CA">
        <w:rPr>
          <w:rFonts w:hint="eastAsia"/>
        </w:rPr>
        <w:t>，路由标识符</w:t>
      </w:r>
      <w:r w:rsidR="004E43CA" w:rsidRPr="007530E2">
        <w:rPr>
          <w:rFonts w:hint="eastAsia"/>
        </w:rPr>
        <w:t>）</w:t>
      </w:r>
      <w:r w:rsidRPr="007530E2">
        <w:rPr>
          <w:rFonts w:hint="eastAsia"/>
        </w:rPr>
        <w:t>、</w:t>
      </w:r>
      <w:r w:rsidR="00BA1455">
        <w:rPr>
          <w:rFonts w:hint="eastAsia"/>
        </w:rPr>
        <w:t>Route Target</w:t>
      </w:r>
      <w:r w:rsidR="009C3EDC" w:rsidRPr="007530E2">
        <w:rPr>
          <w:rFonts w:hint="eastAsia"/>
        </w:rPr>
        <w:t>属性</w:t>
      </w:r>
      <w:r w:rsidR="009C3EDC">
        <w:rPr>
          <w:rFonts w:hint="eastAsia"/>
        </w:rPr>
        <w:t>、</w:t>
      </w:r>
      <w:r w:rsidRPr="007530E2">
        <w:rPr>
          <w:rFonts w:hint="eastAsia"/>
        </w:rPr>
        <w:t>路由过滤策略等。</w:t>
      </w:r>
    </w:p>
    <w:p w:rsidR="004E439B" w:rsidRPr="007530E2" w:rsidRDefault="002769EC" w:rsidP="00DD64CA">
      <w:pPr>
        <w:pStyle w:val="4"/>
      </w:pPr>
      <w:r w:rsidRPr="007530E2">
        <w:t>VPN-IPv4</w:t>
      </w:r>
      <w:r w:rsidRPr="007530E2">
        <w:rPr>
          <w:rFonts w:hint="eastAsia"/>
        </w:rPr>
        <w:t>地址</w:t>
      </w:r>
    </w:p>
    <w:p w:rsidR="004E439B" w:rsidRPr="004E439B" w:rsidRDefault="004E439B" w:rsidP="00DD64CA">
      <w:r w:rsidRPr="007530E2">
        <w:rPr>
          <w:rFonts w:hint="eastAsia"/>
        </w:rPr>
        <w:t>VPN</w:t>
      </w:r>
      <w:r w:rsidRPr="007530E2">
        <w:rPr>
          <w:rFonts w:hint="eastAsia"/>
        </w:rPr>
        <w:t>是一种私有网络，不同的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独立管理自己使用的地址范围，也称为地址空间（</w:t>
      </w:r>
      <w:r w:rsidRPr="007530E2">
        <w:rPr>
          <w:rFonts w:hint="eastAsia"/>
        </w:rPr>
        <w:t>Address Space</w:t>
      </w:r>
      <w:r w:rsidRPr="007530E2">
        <w:rPr>
          <w:rFonts w:hint="eastAsia"/>
        </w:rPr>
        <w:t>）。</w:t>
      </w:r>
      <w:r w:rsidR="002769EC" w:rsidRPr="007530E2">
        <w:rPr>
          <w:rFonts w:hint="eastAsia"/>
        </w:rPr>
        <w:t>不同</w:t>
      </w:r>
      <w:r w:rsidR="002769EC" w:rsidRPr="007530E2">
        <w:rPr>
          <w:rFonts w:hint="eastAsia"/>
        </w:rPr>
        <w:t>VPN</w:t>
      </w:r>
      <w:r w:rsidR="002769EC" w:rsidRPr="007530E2">
        <w:rPr>
          <w:rFonts w:hint="eastAsia"/>
        </w:rPr>
        <w:t>的地址空间可能会在一定范围内重合，比如，</w:t>
      </w:r>
      <w:r w:rsidR="002769EC" w:rsidRPr="007530E2">
        <w:rPr>
          <w:rFonts w:hint="eastAsia"/>
        </w:rPr>
        <w:t>VPN</w:t>
      </w:r>
      <w:r w:rsidR="002769EC">
        <w:rPr>
          <w:rFonts w:hint="eastAsia"/>
        </w:rPr>
        <w:t xml:space="preserve"> </w:t>
      </w:r>
      <w:r w:rsidR="002769EC" w:rsidRPr="007530E2">
        <w:rPr>
          <w:rFonts w:hint="eastAsia"/>
        </w:rPr>
        <w:t>1</w:t>
      </w:r>
      <w:r w:rsidR="002769EC" w:rsidRPr="007530E2">
        <w:rPr>
          <w:rFonts w:hint="eastAsia"/>
        </w:rPr>
        <w:t>和</w:t>
      </w:r>
      <w:r w:rsidR="002769EC" w:rsidRPr="007530E2">
        <w:rPr>
          <w:rFonts w:hint="eastAsia"/>
        </w:rPr>
        <w:t>VPN</w:t>
      </w:r>
      <w:r w:rsidR="002769EC">
        <w:rPr>
          <w:rFonts w:hint="eastAsia"/>
        </w:rPr>
        <w:t xml:space="preserve"> </w:t>
      </w:r>
      <w:r w:rsidR="002769EC" w:rsidRPr="007530E2">
        <w:rPr>
          <w:rFonts w:hint="eastAsia"/>
        </w:rPr>
        <w:t>2</w:t>
      </w:r>
      <w:r w:rsidR="002769EC" w:rsidRPr="007530E2">
        <w:rPr>
          <w:rFonts w:hint="eastAsia"/>
        </w:rPr>
        <w:t>都使用了</w:t>
      </w:r>
      <w:r w:rsidR="002769EC" w:rsidRPr="007530E2">
        <w:rPr>
          <w:rFonts w:hint="eastAsia"/>
        </w:rPr>
        <w:t>10.110.10.0/24</w:t>
      </w:r>
      <w:r w:rsidR="002769EC" w:rsidRPr="007530E2">
        <w:rPr>
          <w:rFonts w:hint="eastAsia"/>
        </w:rPr>
        <w:t>网段的地址，这就发生了地址空间重叠（</w:t>
      </w:r>
      <w:r w:rsidR="002769EC" w:rsidRPr="007530E2">
        <w:rPr>
          <w:rFonts w:hint="eastAsia"/>
        </w:rPr>
        <w:t>Overlapping Address Spaces</w:t>
      </w:r>
      <w:r w:rsidR="002769EC" w:rsidRPr="007530E2">
        <w:rPr>
          <w:rFonts w:hint="eastAsia"/>
        </w:rPr>
        <w:t>）。</w:t>
      </w:r>
    </w:p>
    <w:p w:rsidR="008C574F" w:rsidRPr="007530E2" w:rsidRDefault="008C574F" w:rsidP="00DD64CA">
      <w:r w:rsidRPr="007530E2">
        <w:rPr>
          <w:rFonts w:hint="eastAsia"/>
        </w:rPr>
        <w:t>传统</w:t>
      </w:r>
      <w:r w:rsidRPr="007530E2">
        <w:rPr>
          <w:rFonts w:hint="eastAsia"/>
        </w:rPr>
        <w:t>BGP</w:t>
      </w:r>
      <w:r w:rsidRPr="007530E2">
        <w:rPr>
          <w:rFonts w:hint="eastAsia"/>
        </w:rPr>
        <w:t>无法正确处理地址空间重叠的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的路由。假设</w:t>
      </w:r>
      <w:r w:rsidRPr="007530E2">
        <w:rPr>
          <w:rFonts w:hint="eastAsia"/>
        </w:rPr>
        <w:t>VPN</w:t>
      </w:r>
      <w:r w:rsidR="00485192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VPN</w:t>
      </w:r>
      <w:r w:rsidR="00485192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都使用了</w:t>
      </w:r>
      <w:r w:rsidRPr="007530E2">
        <w:rPr>
          <w:rFonts w:hint="eastAsia"/>
        </w:rPr>
        <w:t>10.110.10.0/24</w:t>
      </w:r>
      <w:r w:rsidRPr="007530E2">
        <w:rPr>
          <w:rFonts w:hint="eastAsia"/>
        </w:rPr>
        <w:t>网段的地址，并各自发布了一条去往此网段的路由，</w:t>
      </w:r>
      <w:r w:rsidRPr="007530E2">
        <w:rPr>
          <w:rFonts w:hint="eastAsia"/>
        </w:rPr>
        <w:t>BGP</w:t>
      </w:r>
      <w:r w:rsidRPr="007530E2">
        <w:rPr>
          <w:rFonts w:hint="eastAsia"/>
        </w:rPr>
        <w:t>只会选择其中一条路由，从而导致去往另一个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的路由丢失。</w:t>
      </w:r>
    </w:p>
    <w:p w:rsidR="008C574F" w:rsidRPr="007530E2" w:rsidRDefault="00513B67" w:rsidP="00DD64CA">
      <w:r>
        <w:rPr>
          <w:rFonts w:hint="eastAsia"/>
        </w:rPr>
        <w:t>MPLS L3VPN</w:t>
      </w:r>
      <w:r w:rsidR="008C574F" w:rsidRPr="007530E2">
        <w:rPr>
          <w:rFonts w:hint="eastAsia"/>
        </w:rPr>
        <w:t>使用</w:t>
      </w:r>
      <w:r w:rsidR="008C574F" w:rsidRPr="007530E2">
        <w:t>VPN-IPv4</w:t>
      </w:r>
      <w:r w:rsidR="008C574F" w:rsidRPr="007530E2">
        <w:rPr>
          <w:rFonts w:hint="eastAsia"/>
        </w:rPr>
        <w:t>地址</w:t>
      </w:r>
      <w:r w:rsidR="001915D2">
        <w:rPr>
          <w:rFonts w:hint="eastAsia"/>
        </w:rPr>
        <w:t>（又称为</w:t>
      </w:r>
      <w:r w:rsidR="001915D2">
        <w:rPr>
          <w:rFonts w:hint="eastAsia"/>
        </w:rPr>
        <w:t>VPNv4</w:t>
      </w:r>
      <w:r w:rsidR="001915D2">
        <w:rPr>
          <w:rFonts w:hint="eastAsia"/>
        </w:rPr>
        <w:t>地址）</w:t>
      </w:r>
      <w:r w:rsidR="008C574F" w:rsidRPr="007530E2">
        <w:rPr>
          <w:rFonts w:hint="eastAsia"/>
        </w:rPr>
        <w:t>来解决上述问题。</w:t>
      </w:r>
    </w:p>
    <w:p w:rsidR="00E23417" w:rsidRDefault="00E23417" w:rsidP="00DD64CA">
      <w:pPr>
        <w:pStyle w:val="FigureDescription"/>
      </w:pPr>
      <w:bookmarkStart w:id="44" w:name="_Toc86654427"/>
      <w:bookmarkStart w:id="45" w:name="_Ref128210703"/>
      <w:bookmarkStart w:id="46" w:name="_Ref132445843"/>
      <w:bookmarkStart w:id="47" w:name="_Toc137991703"/>
      <w:bookmarkStart w:id="48" w:name="_Toc418944393"/>
      <w:r w:rsidRPr="002D634A">
        <w:rPr>
          <w:rFonts w:hint="eastAsia"/>
        </w:rPr>
        <w:t>VPN-IPv4</w:t>
      </w:r>
      <w:r w:rsidRPr="002D634A">
        <w:rPr>
          <w:rFonts w:hint="eastAsia"/>
        </w:rPr>
        <w:t>地址结构</w:t>
      </w:r>
      <w:bookmarkEnd w:id="44"/>
      <w:bookmarkEnd w:id="45"/>
      <w:bookmarkEnd w:id="46"/>
      <w:bookmarkEnd w:id="47"/>
      <w:bookmarkEnd w:id="48"/>
    </w:p>
    <w:p w:rsidR="008C574F" w:rsidRPr="00FD3AD9" w:rsidRDefault="00375B25" w:rsidP="00DD64CA">
      <w:pPr>
        <w:pStyle w:val="Figure"/>
      </w:pPr>
      <w:r w:rsidRPr="00B2259C">
        <w:rPr>
          <w:noProof/>
        </w:rPr>
        <w:drawing>
          <wp:inline distT="0" distB="0" distL="0" distR="0" wp14:anchorId="2252180C" wp14:editId="42713C42">
            <wp:extent cx="4581525" cy="762000"/>
            <wp:effectExtent l="0" t="0" r="9525" b="0"/>
            <wp:docPr id="914" name="图片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74F" w:rsidRDefault="008C574F" w:rsidP="00DD64CA"/>
    <w:p w:rsidR="008C574F" w:rsidRPr="007530E2" w:rsidRDefault="00412AC0" w:rsidP="00DD64CA">
      <w:r w:rsidRPr="007530E2">
        <w:rPr>
          <w:rFonts w:hint="eastAsia"/>
        </w:rPr>
        <w:t>如</w:t>
      </w:r>
      <w:r w:rsidR="00D55D92">
        <w:fldChar w:fldCharType="begin"/>
      </w:r>
      <w:r w:rsidR="00D55D92">
        <w:instrText xml:space="preserve">  REF _Ref132445843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1-2</w:t>
      </w:r>
      <w:r w:rsidR="00D55D92">
        <w:fldChar w:fldCharType="end"/>
      </w:r>
      <w:r w:rsidRPr="007530E2">
        <w:rPr>
          <w:rFonts w:hint="eastAsia"/>
        </w:rPr>
        <w:t>所示</w:t>
      </w:r>
      <w:r>
        <w:rPr>
          <w:rFonts w:hint="eastAsia"/>
        </w:rPr>
        <w:t>，</w:t>
      </w:r>
      <w:r w:rsidRPr="007530E2">
        <w:rPr>
          <w:rFonts w:hint="eastAsia"/>
        </w:rPr>
        <w:t>VPN-IPv4</w:t>
      </w:r>
      <w:r w:rsidRPr="007530E2">
        <w:rPr>
          <w:rFonts w:hint="eastAsia"/>
        </w:rPr>
        <w:t>地址共有</w:t>
      </w:r>
      <w:r w:rsidRPr="007530E2">
        <w:t>12</w:t>
      </w:r>
      <w:r w:rsidRPr="007530E2">
        <w:rPr>
          <w:rFonts w:hint="eastAsia"/>
        </w:rPr>
        <w:t>个字节，包括</w:t>
      </w:r>
      <w:r w:rsidRPr="007530E2">
        <w:rPr>
          <w:rFonts w:hint="eastAsia"/>
        </w:rPr>
        <w:t>8</w:t>
      </w:r>
      <w:r w:rsidRPr="007530E2">
        <w:rPr>
          <w:rFonts w:hint="eastAsia"/>
        </w:rPr>
        <w:t>字节的</w:t>
      </w:r>
      <w:r w:rsidRPr="007530E2">
        <w:rPr>
          <w:rFonts w:hint="eastAsia"/>
        </w:rPr>
        <w:t>RD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4</w:t>
      </w:r>
      <w:r w:rsidRPr="007530E2">
        <w:rPr>
          <w:rFonts w:hint="eastAsia"/>
        </w:rPr>
        <w:t>字节的</w:t>
      </w:r>
      <w:r w:rsidRPr="007530E2">
        <w:rPr>
          <w:rFonts w:hint="eastAsia"/>
        </w:rPr>
        <w:t>IPv4</w:t>
      </w:r>
      <w:r w:rsidRPr="007530E2">
        <w:rPr>
          <w:rFonts w:hint="eastAsia"/>
        </w:rPr>
        <w:t>地址前缀</w:t>
      </w:r>
      <w:r>
        <w:rPr>
          <w:rFonts w:hint="eastAsia"/>
        </w:rPr>
        <w:t>。其中，</w:t>
      </w:r>
      <w:r w:rsidRPr="007530E2">
        <w:rPr>
          <w:rFonts w:hint="eastAsia"/>
        </w:rPr>
        <w:t>RD</w:t>
      </w:r>
      <w:r w:rsidRPr="007530E2">
        <w:rPr>
          <w:rFonts w:hint="eastAsia"/>
        </w:rPr>
        <w:t>的作用是</w:t>
      </w:r>
      <w:r>
        <w:rPr>
          <w:rFonts w:hint="eastAsia"/>
        </w:rPr>
        <w:t>将其</w:t>
      </w:r>
      <w:r w:rsidRPr="007530E2">
        <w:rPr>
          <w:rFonts w:hint="eastAsia"/>
        </w:rPr>
        <w:t>添加到一个</w:t>
      </w:r>
      <w:r w:rsidRPr="007530E2">
        <w:t>IPv4</w:t>
      </w:r>
      <w:r w:rsidR="00B14D1E">
        <w:rPr>
          <w:rFonts w:hint="eastAsia"/>
        </w:rPr>
        <w:t>地址</w:t>
      </w:r>
      <w:r w:rsidRPr="007530E2">
        <w:rPr>
          <w:rFonts w:hint="eastAsia"/>
        </w:rPr>
        <w:t>前缀</w:t>
      </w:r>
      <w:r>
        <w:rPr>
          <w:rFonts w:hint="eastAsia"/>
        </w:rPr>
        <w:t>前</w:t>
      </w:r>
      <w:r w:rsidRPr="007530E2">
        <w:t>，</w:t>
      </w:r>
      <w:r w:rsidRPr="007530E2">
        <w:rPr>
          <w:rFonts w:hint="eastAsia"/>
        </w:rPr>
        <w:t>使之成为全局唯一的</w:t>
      </w:r>
      <w:r w:rsidRPr="007530E2">
        <w:t>VPN</w:t>
      </w:r>
      <w:r w:rsidR="003D5B36">
        <w:rPr>
          <w:rFonts w:hint="eastAsia"/>
        </w:rPr>
        <w:t>-</w:t>
      </w:r>
      <w:r w:rsidRPr="007530E2">
        <w:t>IPv4</w:t>
      </w:r>
      <w:r w:rsidR="00B14D1E">
        <w:rPr>
          <w:rFonts w:hint="eastAsia"/>
        </w:rPr>
        <w:t>地址</w:t>
      </w:r>
      <w:r w:rsidRPr="007530E2">
        <w:rPr>
          <w:rFonts w:hint="eastAsia"/>
        </w:rPr>
        <w:t>前缀。</w:t>
      </w:r>
      <w:r w:rsidR="008C574F" w:rsidRPr="007530E2">
        <w:t>PE</w:t>
      </w:r>
      <w:r w:rsidR="008C574F" w:rsidRPr="007530E2">
        <w:rPr>
          <w:rFonts w:hint="eastAsia"/>
        </w:rPr>
        <w:t>从</w:t>
      </w:r>
      <w:r w:rsidR="008C574F" w:rsidRPr="007530E2">
        <w:t>CE</w:t>
      </w:r>
      <w:r w:rsidR="008C574F" w:rsidRPr="007530E2">
        <w:rPr>
          <w:rFonts w:hint="eastAsia"/>
        </w:rPr>
        <w:t>接收到普通</w:t>
      </w:r>
      <w:r w:rsidR="008C574F" w:rsidRPr="007530E2">
        <w:t>IPv4</w:t>
      </w:r>
      <w:r w:rsidR="008C574F" w:rsidRPr="007530E2">
        <w:rPr>
          <w:rFonts w:hint="eastAsia"/>
        </w:rPr>
        <w:t>路由后，</w:t>
      </w:r>
      <w:r w:rsidR="00530A3D">
        <w:rPr>
          <w:rFonts w:hint="eastAsia"/>
        </w:rPr>
        <w:t>为</w:t>
      </w:r>
      <w:r w:rsidR="00530A3D">
        <w:rPr>
          <w:rFonts w:hint="eastAsia"/>
        </w:rPr>
        <w:t>IPv4</w:t>
      </w:r>
      <w:r w:rsidR="00243D7C">
        <w:rPr>
          <w:rFonts w:hint="eastAsia"/>
        </w:rPr>
        <w:t>地址</w:t>
      </w:r>
      <w:r w:rsidR="00530A3D">
        <w:rPr>
          <w:rFonts w:hint="eastAsia"/>
        </w:rPr>
        <w:t>前缀</w:t>
      </w:r>
      <w:r w:rsidR="006B5BA6">
        <w:rPr>
          <w:rFonts w:hint="eastAsia"/>
        </w:rPr>
        <w:t>添加</w:t>
      </w:r>
      <w:r w:rsidR="00530A3D" w:rsidRPr="007530E2">
        <w:t>RD</w:t>
      </w:r>
      <w:r w:rsidR="00530A3D">
        <w:rPr>
          <w:rFonts w:hint="eastAsia"/>
        </w:rPr>
        <w:t>，将其转变为</w:t>
      </w:r>
      <w:r w:rsidR="00530A3D">
        <w:rPr>
          <w:rFonts w:hint="eastAsia"/>
        </w:rPr>
        <w:t>VPN-IPv4</w:t>
      </w:r>
      <w:r w:rsidR="00530A3D">
        <w:rPr>
          <w:rFonts w:hint="eastAsia"/>
        </w:rPr>
        <w:t>路由，并使用</w:t>
      </w:r>
      <w:r w:rsidR="00530A3D">
        <w:rPr>
          <w:rFonts w:hint="eastAsia"/>
        </w:rPr>
        <w:lastRenderedPageBreak/>
        <w:t>MP-BGP</w:t>
      </w:r>
      <w:r w:rsidR="008339F5">
        <w:rPr>
          <w:rFonts w:hint="eastAsia"/>
        </w:rPr>
        <w:t>（</w:t>
      </w:r>
      <w:r w:rsidR="008339F5">
        <w:rPr>
          <w:rFonts w:hint="eastAsia"/>
        </w:rPr>
        <w:t xml:space="preserve">Multiprotocol </w:t>
      </w:r>
      <w:r w:rsidR="008339F5" w:rsidRPr="00594BEB">
        <w:t>Border Gateway Protocol</w:t>
      </w:r>
      <w:r w:rsidR="008339F5">
        <w:rPr>
          <w:rFonts w:hint="eastAsia"/>
        </w:rPr>
        <w:t>，多协议</w:t>
      </w:r>
      <w:r w:rsidR="008339F5" w:rsidRPr="00594BEB">
        <w:rPr>
          <w:rFonts w:hint="eastAsia"/>
        </w:rPr>
        <w:t>边界网关协议</w:t>
      </w:r>
      <w:r w:rsidR="008339F5">
        <w:rPr>
          <w:rFonts w:hint="eastAsia"/>
        </w:rPr>
        <w:t>）</w:t>
      </w:r>
      <w:r w:rsidR="00530A3D">
        <w:rPr>
          <w:rFonts w:hint="eastAsia"/>
        </w:rPr>
        <w:t>将</w:t>
      </w:r>
      <w:r w:rsidR="00530A3D">
        <w:rPr>
          <w:rFonts w:hint="eastAsia"/>
        </w:rPr>
        <w:t>VPN-IPv4</w:t>
      </w:r>
      <w:r w:rsidR="00530A3D">
        <w:rPr>
          <w:rFonts w:hint="eastAsia"/>
        </w:rPr>
        <w:t>路由</w:t>
      </w:r>
      <w:r w:rsidR="00EC65EF">
        <w:rPr>
          <w:rFonts w:hint="eastAsia"/>
        </w:rPr>
        <w:t>发布给对端</w:t>
      </w:r>
      <w:r w:rsidR="00EC65EF">
        <w:rPr>
          <w:rFonts w:hint="eastAsia"/>
        </w:rPr>
        <w:t>PE</w:t>
      </w:r>
      <w:r w:rsidR="00530A3D">
        <w:rPr>
          <w:rFonts w:hint="eastAsia"/>
        </w:rPr>
        <w:t>，从而实现通过</w:t>
      </w:r>
      <w:r w:rsidR="00530A3D">
        <w:rPr>
          <w:rFonts w:hint="eastAsia"/>
        </w:rPr>
        <w:t>RD</w:t>
      </w:r>
      <w:r w:rsidR="00530A3D">
        <w:rPr>
          <w:rFonts w:hint="eastAsia"/>
        </w:rPr>
        <w:t>区分不同</w:t>
      </w:r>
      <w:r w:rsidR="00530A3D">
        <w:rPr>
          <w:rFonts w:hint="eastAsia"/>
        </w:rPr>
        <w:t>VPN</w:t>
      </w:r>
      <w:r w:rsidR="00530A3D">
        <w:rPr>
          <w:rFonts w:hint="eastAsia"/>
        </w:rPr>
        <w:t>的相同</w:t>
      </w:r>
      <w:r w:rsidR="00530A3D">
        <w:rPr>
          <w:rFonts w:hint="eastAsia"/>
        </w:rPr>
        <w:t>IPv4</w:t>
      </w:r>
      <w:r w:rsidR="00530A3D">
        <w:rPr>
          <w:rFonts w:hint="eastAsia"/>
        </w:rPr>
        <w:t>地址前缀</w:t>
      </w:r>
      <w:r w:rsidR="008C574F" w:rsidRPr="007530E2">
        <w:rPr>
          <w:rFonts w:hint="eastAsia"/>
        </w:rPr>
        <w:t>。</w:t>
      </w:r>
    </w:p>
    <w:p w:rsidR="008C574F" w:rsidRPr="007530E2" w:rsidRDefault="008C574F" w:rsidP="00DD64CA">
      <w:r w:rsidRPr="007530E2">
        <w:rPr>
          <w:rFonts w:hint="eastAsia"/>
        </w:rPr>
        <w:t>RD</w:t>
      </w:r>
      <w:r w:rsidRPr="007530E2">
        <w:rPr>
          <w:rFonts w:hint="eastAsia"/>
        </w:rPr>
        <w:t>有</w:t>
      </w:r>
      <w:r w:rsidR="004304E3">
        <w:rPr>
          <w:rFonts w:hint="eastAsia"/>
        </w:rPr>
        <w:t>三</w:t>
      </w:r>
      <w:r w:rsidR="004304E3" w:rsidRPr="007530E2">
        <w:rPr>
          <w:rFonts w:hint="eastAsia"/>
        </w:rPr>
        <w:t>种</w:t>
      </w:r>
      <w:r w:rsidRPr="007530E2">
        <w:rPr>
          <w:rFonts w:hint="eastAsia"/>
        </w:rPr>
        <w:t>格式，通过</w:t>
      </w:r>
      <w:r w:rsidRPr="007530E2">
        <w:rPr>
          <w:rFonts w:hint="eastAsia"/>
        </w:rPr>
        <w:t>2</w:t>
      </w:r>
      <w:r w:rsidRPr="007530E2">
        <w:rPr>
          <w:rFonts w:hint="eastAsia"/>
        </w:rPr>
        <w:t>字节的</w:t>
      </w:r>
      <w:r w:rsidRPr="007530E2">
        <w:rPr>
          <w:rFonts w:hint="eastAsia"/>
        </w:rPr>
        <w:t>Type</w:t>
      </w:r>
      <w:r w:rsidRPr="007530E2">
        <w:rPr>
          <w:rFonts w:hint="eastAsia"/>
        </w:rPr>
        <w:t>字段区分：</w:t>
      </w:r>
    </w:p>
    <w:p w:rsidR="008C574F" w:rsidRPr="007530E2" w:rsidRDefault="008C574F" w:rsidP="00DD64CA">
      <w:pPr>
        <w:pStyle w:val="ItemList"/>
      </w:pPr>
      <w:r w:rsidRPr="007530E2">
        <w:rPr>
          <w:rFonts w:hint="eastAsia"/>
        </w:rPr>
        <w:t>Type</w:t>
      </w:r>
      <w:r w:rsidRPr="007530E2">
        <w:rPr>
          <w:rFonts w:hint="eastAsia"/>
        </w:rPr>
        <w:t>为</w:t>
      </w:r>
      <w:r w:rsidRPr="007530E2">
        <w:rPr>
          <w:rFonts w:hint="eastAsia"/>
        </w:rPr>
        <w:t>0</w:t>
      </w:r>
      <w:r w:rsidRPr="007530E2">
        <w:rPr>
          <w:rFonts w:hint="eastAsia"/>
        </w:rPr>
        <w:t>时，</w:t>
      </w:r>
      <w:r w:rsidRPr="007530E2">
        <w:rPr>
          <w:rFonts w:hint="eastAsia"/>
        </w:rPr>
        <w:t>Administrator</w:t>
      </w:r>
      <w:r w:rsidRPr="007530E2">
        <w:rPr>
          <w:rFonts w:hint="eastAsia"/>
        </w:rPr>
        <w:t>子字段占</w:t>
      </w:r>
      <w:r w:rsidRPr="007530E2">
        <w:rPr>
          <w:rFonts w:hint="eastAsia"/>
        </w:rPr>
        <w:t>2</w:t>
      </w:r>
      <w:r w:rsidRPr="007530E2">
        <w:rPr>
          <w:rFonts w:hint="eastAsia"/>
        </w:rPr>
        <w:t>字节，</w:t>
      </w:r>
      <w:r w:rsidRPr="007530E2">
        <w:rPr>
          <w:rFonts w:hint="eastAsia"/>
        </w:rPr>
        <w:t xml:space="preserve">Assigned </w:t>
      </w:r>
      <w:r w:rsidR="00C9131C">
        <w:rPr>
          <w:rFonts w:hint="eastAsia"/>
        </w:rPr>
        <w:t>n</w:t>
      </w:r>
      <w:r w:rsidR="00C9131C" w:rsidRPr="007530E2">
        <w:rPr>
          <w:rFonts w:hint="eastAsia"/>
        </w:rPr>
        <w:t>umber</w:t>
      </w:r>
      <w:r w:rsidRPr="007530E2">
        <w:rPr>
          <w:rFonts w:hint="eastAsia"/>
        </w:rPr>
        <w:t>子字段占</w:t>
      </w:r>
      <w:r w:rsidRPr="007530E2">
        <w:rPr>
          <w:rFonts w:hint="eastAsia"/>
        </w:rPr>
        <w:t>4</w:t>
      </w:r>
      <w:r w:rsidRPr="007530E2">
        <w:rPr>
          <w:rFonts w:hint="eastAsia"/>
        </w:rPr>
        <w:t>字节，格式为：</w:t>
      </w:r>
      <w:r w:rsidRPr="007530E2">
        <w:t>16</w:t>
      </w:r>
      <w:r w:rsidR="00CD2ED9" w:rsidRPr="00B421C2">
        <w:rPr>
          <w:rFonts w:hint="eastAsia"/>
        </w:rPr>
        <w:t>位</w:t>
      </w:r>
      <w:r w:rsidRPr="007530E2">
        <w:rPr>
          <w:rFonts w:hint="eastAsia"/>
        </w:rPr>
        <w:t>自治系统号</w:t>
      </w:r>
      <w:r w:rsidRPr="007530E2">
        <w:rPr>
          <w:rFonts w:hint="eastAsia"/>
        </w:rPr>
        <w:t>:</w:t>
      </w:r>
      <w:r w:rsidRPr="007530E2">
        <w:t>32</w:t>
      </w:r>
      <w:r w:rsidR="00CD2ED9" w:rsidRPr="00B421C2">
        <w:rPr>
          <w:rFonts w:hint="eastAsia"/>
        </w:rPr>
        <w:t>位</w:t>
      </w:r>
      <w:r w:rsidRPr="007530E2">
        <w:rPr>
          <w:rFonts w:hint="eastAsia"/>
        </w:rPr>
        <w:t>用户自定义数字</w:t>
      </w:r>
      <w:r w:rsidR="00B946A5" w:rsidRPr="00B421C2">
        <w:rPr>
          <w:rFonts w:hint="eastAsia"/>
        </w:rPr>
        <w:t>，</w:t>
      </w:r>
      <w:r w:rsidRPr="007530E2">
        <w:rPr>
          <w:rFonts w:hint="eastAsia"/>
        </w:rPr>
        <w:t>例如：</w:t>
      </w:r>
      <w:r w:rsidRPr="007530E2">
        <w:rPr>
          <w:rFonts w:hint="eastAsia"/>
        </w:rPr>
        <w:t>100:1</w:t>
      </w:r>
      <w:r w:rsidR="00B946A5" w:rsidRPr="00B421C2">
        <w:rPr>
          <w:rFonts w:hint="eastAsia"/>
        </w:rPr>
        <w:t>。</w:t>
      </w:r>
    </w:p>
    <w:p w:rsidR="008C574F" w:rsidRDefault="008C574F" w:rsidP="00DD64CA">
      <w:pPr>
        <w:pStyle w:val="ItemList"/>
      </w:pPr>
      <w:r w:rsidRPr="007530E2">
        <w:rPr>
          <w:rFonts w:hint="eastAsia"/>
        </w:rPr>
        <w:t>Type</w:t>
      </w:r>
      <w:r w:rsidRPr="007530E2">
        <w:rPr>
          <w:rFonts w:hint="eastAsia"/>
        </w:rPr>
        <w:t>为</w:t>
      </w:r>
      <w:r w:rsidRPr="007530E2">
        <w:rPr>
          <w:rFonts w:hint="eastAsia"/>
        </w:rPr>
        <w:t>1</w:t>
      </w:r>
      <w:r w:rsidRPr="007530E2">
        <w:rPr>
          <w:rFonts w:hint="eastAsia"/>
        </w:rPr>
        <w:t>时，</w:t>
      </w:r>
      <w:r w:rsidRPr="007530E2">
        <w:rPr>
          <w:rFonts w:hint="eastAsia"/>
        </w:rPr>
        <w:t>Administrator</w:t>
      </w:r>
      <w:r w:rsidRPr="007530E2">
        <w:rPr>
          <w:rFonts w:hint="eastAsia"/>
        </w:rPr>
        <w:t>子字段占</w:t>
      </w:r>
      <w:r w:rsidRPr="007530E2">
        <w:rPr>
          <w:rFonts w:hint="eastAsia"/>
        </w:rPr>
        <w:t>4</w:t>
      </w:r>
      <w:r w:rsidRPr="007530E2">
        <w:rPr>
          <w:rFonts w:hint="eastAsia"/>
        </w:rPr>
        <w:t>字节，</w:t>
      </w:r>
      <w:r w:rsidRPr="007530E2">
        <w:rPr>
          <w:rFonts w:hint="eastAsia"/>
        </w:rPr>
        <w:t xml:space="preserve">Assigned </w:t>
      </w:r>
      <w:r w:rsidR="00C9131C">
        <w:rPr>
          <w:rFonts w:hint="eastAsia"/>
        </w:rPr>
        <w:t>n</w:t>
      </w:r>
      <w:r w:rsidR="00C9131C" w:rsidRPr="007530E2">
        <w:rPr>
          <w:rFonts w:hint="eastAsia"/>
        </w:rPr>
        <w:t>umber</w:t>
      </w:r>
      <w:r w:rsidRPr="007530E2">
        <w:rPr>
          <w:rFonts w:hint="eastAsia"/>
        </w:rPr>
        <w:t>子字段占</w:t>
      </w:r>
      <w:r w:rsidRPr="007530E2">
        <w:rPr>
          <w:rFonts w:hint="eastAsia"/>
        </w:rPr>
        <w:t>2</w:t>
      </w:r>
      <w:r w:rsidRPr="007530E2">
        <w:rPr>
          <w:rFonts w:hint="eastAsia"/>
        </w:rPr>
        <w:t>字节，格式为</w:t>
      </w:r>
      <w:r w:rsidR="001374DE" w:rsidRPr="007530E2">
        <w:rPr>
          <w:rFonts w:hint="eastAsia"/>
        </w:rPr>
        <w:t>：</w:t>
      </w:r>
      <w:r w:rsidRPr="007530E2">
        <w:rPr>
          <w:rFonts w:hint="eastAsia"/>
        </w:rPr>
        <w:t>3</w:t>
      </w:r>
      <w:r w:rsidR="00E6698F" w:rsidRPr="007530E2">
        <w:rPr>
          <w:rFonts w:hint="eastAsia"/>
        </w:rPr>
        <w:t>2</w:t>
      </w:r>
      <w:r w:rsidR="00CD2ED9" w:rsidRPr="00B421C2">
        <w:rPr>
          <w:rFonts w:hint="eastAsia"/>
        </w:rPr>
        <w:t>位</w:t>
      </w:r>
      <w:r w:rsidRPr="007530E2">
        <w:rPr>
          <w:rFonts w:hint="eastAsia"/>
        </w:rPr>
        <w:t>IPv4</w:t>
      </w:r>
      <w:r w:rsidRPr="007530E2">
        <w:rPr>
          <w:rFonts w:hint="eastAsia"/>
        </w:rPr>
        <w:t>地址</w:t>
      </w:r>
      <w:r w:rsidRPr="007530E2">
        <w:rPr>
          <w:rFonts w:hint="eastAsia"/>
        </w:rPr>
        <w:t>:</w:t>
      </w:r>
      <w:r w:rsidR="00CD2ED9" w:rsidRPr="007530E2">
        <w:rPr>
          <w:rFonts w:hint="eastAsia"/>
        </w:rPr>
        <w:t>16</w:t>
      </w:r>
      <w:r w:rsidR="00CD2ED9" w:rsidRPr="00B421C2">
        <w:rPr>
          <w:rFonts w:hint="eastAsia"/>
        </w:rPr>
        <w:t>位</w:t>
      </w:r>
      <w:r w:rsidRPr="007530E2">
        <w:rPr>
          <w:rFonts w:hint="eastAsia"/>
        </w:rPr>
        <w:t>用户自定义数字</w:t>
      </w:r>
      <w:r w:rsidR="00B946A5" w:rsidRPr="00B421C2">
        <w:rPr>
          <w:rFonts w:hint="eastAsia"/>
        </w:rPr>
        <w:t>，</w:t>
      </w:r>
      <w:r w:rsidRPr="007530E2">
        <w:rPr>
          <w:rFonts w:hint="eastAsia"/>
        </w:rPr>
        <w:t>例如：</w:t>
      </w:r>
      <w:r w:rsidRPr="007530E2">
        <w:rPr>
          <w:rFonts w:hint="eastAsia"/>
        </w:rPr>
        <w:t>172.1.1.1:1</w:t>
      </w:r>
      <w:r w:rsidR="00B946A5" w:rsidRPr="00B421C2">
        <w:rPr>
          <w:rFonts w:hint="eastAsia"/>
        </w:rPr>
        <w:t>。</w:t>
      </w:r>
    </w:p>
    <w:p w:rsidR="004304E3" w:rsidRPr="004304E3" w:rsidRDefault="004304E3" w:rsidP="00DD64CA">
      <w:pPr>
        <w:pStyle w:val="ItemList"/>
      </w:pPr>
      <w:r w:rsidRPr="004304E3">
        <w:t>Type</w:t>
      </w:r>
      <w:r w:rsidRPr="004304E3">
        <w:rPr>
          <w:rFonts w:hint="eastAsia"/>
        </w:rPr>
        <w:t>为</w:t>
      </w:r>
      <w:r w:rsidRPr="004304E3">
        <w:rPr>
          <w:rFonts w:hint="eastAsia"/>
        </w:rPr>
        <w:t>2</w:t>
      </w:r>
      <w:r w:rsidRPr="004304E3">
        <w:rPr>
          <w:rFonts w:hint="eastAsia"/>
        </w:rPr>
        <w:t>时，</w:t>
      </w:r>
      <w:r w:rsidRPr="004304E3">
        <w:t>Administrator</w:t>
      </w:r>
      <w:r w:rsidRPr="004304E3">
        <w:rPr>
          <w:rFonts w:hint="eastAsia"/>
        </w:rPr>
        <w:t>子字段占</w:t>
      </w:r>
      <w:r w:rsidRPr="004304E3">
        <w:t>4</w:t>
      </w:r>
      <w:r w:rsidRPr="004304E3">
        <w:rPr>
          <w:rFonts w:hint="eastAsia"/>
        </w:rPr>
        <w:t>字节，</w:t>
      </w:r>
      <w:r w:rsidRPr="004304E3">
        <w:t>Assigned number</w:t>
      </w:r>
      <w:r w:rsidRPr="004304E3">
        <w:rPr>
          <w:rFonts w:hint="eastAsia"/>
        </w:rPr>
        <w:t>子字段占</w:t>
      </w:r>
      <w:r w:rsidRPr="004304E3">
        <w:t>2</w:t>
      </w:r>
      <w:r w:rsidRPr="004304E3">
        <w:rPr>
          <w:rFonts w:hint="eastAsia"/>
        </w:rPr>
        <w:t>字节，格式为</w:t>
      </w:r>
      <w:r>
        <w:rPr>
          <w:rFonts w:hint="eastAsia"/>
        </w:rPr>
        <w:t>：</w:t>
      </w:r>
      <w:r w:rsidR="00CD2ED9" w:rsidRPr="004304E3">
        <w:t>32</w:t>
      </w:r>
      <w:r w:rsidR="00CD2ED9" w:rsidRPr="00B421C2">
        <w:rPr>
          <w:rFonts w:hint="eastAsia"/>
        </w:rPr>
        <w:t>位</w:t>
      </w:r>
      <w:r w:rsidRPr="004304E3">
        <w:rPr>
          <w:rFonts w:hint="eastAsia"/>
        </w:rPr>
        <w:t>自治系统号</w:t>
      </w:r>
      <w:r w:rsidR="00A0056B" w:rsidRPr="00B421C2">
        <w:rPr>
          <w:rFonts w:hint="eastAsia"/>
        </w:rPr>
        <w:t>:</w:t>
      </w:r>
      <w:r w:rsidR="00CD2ED9" w:rsidRPr="004304E3">
        <w:t>16</w:t>
      </w:r>
      <w:r w:rsidR="00CD2ED9" w:rsidRPr="00B421C2">
        <w:rPr>
          <w:rFonts w:hint="eastAsia"/>
        </w:rPr>
        <w:t>位</w:t>
      </w:r>
      <w:r w:rsidRPr="004304E3">
        <w:rPr>
          <w:rFonts w:hint="eastAsia"/>
        </w:rPr>
        <w:t>用户自定义数字，其中的自治系统号最小值为</w:t>
      </w:r>
      <w:r w:rsidRPr="004304E3">
        <w:rPr>
          <w:rFonts w:hint="eastAsia"/>
        </w:rPr>
        <w:t>65536</w:t>
      </w:r>
      <w:r w:rsidR="00B946A5" w:rsidRPr="00B421C2">
        <w:rPr>
          <w:rFonts w:hint="eastAsia"/>
        </w:rPr>
        <w:t>，</w:t>
      </w:r>
      <w:r w:rsidRPr="004304E3">
        <w:rPr>
          <w:rFonts w:hint="eastAsia"/>
        </w:rPr>
        <w:t>例如：</w:t>
      </w:r>
      <w:r w:rsidRPr="004304E3">
        <w:rPr>
          <w:rFonts w:hint="eastAsia"/>
        </w:rPr>
        <w:t>65536</w:t>
      </w:r>
      <w:r w:rsidRPr="004304E3">
        <w:t>:1</w:t>
      </w:r>
      <w:r w:rsidR="00B946A5" w:rsidRPr="00B421C2">
        <w:rPr>
          <w:rFonts w:hint="eastAsia"/>
        </w:rPr>
        <w:t>。</w:t>
      </w:r>
    </w:p>
    <w:p w:rsidR="008C574F" w:rsidRPr="007530E2" w:rsidRDefault="00E72E09" w:rsidP="00DD64CA">
      <w:r w:rsidRPr="00E72E09">
        <w:rPr>
          <w:rFonts w:hint="eastAsia"/>
        </w:rPr>
        <w:t>为了保证</w:t>
      </w:r>
      <w:r w:rsidRPr="00E72E09">
        <w:rPr>
          <w:rFonts w:hint="eastAsia"/>
        </w:rPr>
        <w:t>VPN-IPv4</w:t>
      </w:r>
      <w:r w:rsidRPr="00E72E09">
        <w:rPr>
          <w:rFonts w:hint="eastAsia"/>
        </w:rPr>
        <w:t>地址全球唯一，</w:t>
      </w:r>
      <w:r w:rsidR="008C574F" w:rsidRPr="007530E2">
        <w:rPr>
          <w:rFonts w:hint="eastAsia"/>
        </w:rPr>
        <w:t>建议不要将</w:t>
      </w:r>
      <w:r w:rsidR="008C574F" w:rsidRPr="007530E2">
        <w:rPr>
          <w:rFonts w:hint="eastAsia"/>
        </w:rPr>
        <w:t>Administrator</w:t>
      </w:r>
      <w:r w:rsidR="008C574F" w:rsidRPr="007530E2">
        <w:rPr>
          <w:rFonts w:hint="eastAsia"/>
        </w:rPr>
        <w:t>子字段的值设置为私有</w:t>
      </w:r>
      <w:r w:rsidR="008C574F" w:rsidRPr="007530E2">
        <w:rPr>
          <w:rFonts w:hint="eastAsia"/>
        </w:rPr>
        <w:t>AS</w:t>
      </w:r>
      <w:r w:rsidR="008C574F" w:rsidRPr="007530E2">
        <w:rPr>
          <w:rFonts w:hint="eastAsia"/>
        </w:rPr>
        <w:t>号或私有</w:t>
      </w:r>
      <w:r w:rsidR="008C574F" w:rsidRPr="007530E2">
        <w:rPr>
          <w:rFonts w:hint="eastAsia"/>
        </w:rPr>
        <w:t>IP</w:t>
      </w:r>
      <w:r w:rsidR="008C574F" w:rsidRPr="007530E2">
        <w:rPr>
          <w:rFonts w:hint="eastAsia"/>
        </w:rPr>
        <w:t>地址。</w:t>
      </w:r>
    </w:p>
    <w:p w:rsidR="00511ECD" w:rsidRPr="007530E2" w:rsidRDefault="00BA1455" w:rsidP="00DD64CA">
      <w:pPr>
        <w:pStyle w:val="4"/>
      </w:pPr>
      <w:r>
        <w:rPr>
          <w:rFonts w:hint="eastAsia"/>
        </w:rPr>
        <w:t>Route Target</w:t>
      </w:r>
      <w:r w:rsidR="00511ECD" w:rsidRPr="007530E2">
        <w:rPr>
          <w:rFonts w:hint="eastAsia"/>
        </w:rPr>
        <w:t>属性</w:t>
      </w:r>
    </w:p>
    <w:p w:rsidR="00511ECD" w:rsidRPr="007530E2" w:rsidRDefault="00EC239C" w:rsidP="00DD64CA">
      <w:r>
        <w:rPr>
          <w:rFonts w:hint="eastAsia"/>
        </w:rPr>
        <w:t>MPLS L3VPN</w:t>
      </w:r>
      <w:r w:rsidR="00511ECD" w:rsidRPr="007530E2">
        <w:rPr>
          <w:rFonts w:hint="eastAsia"/>
        </w:rPr>
        <w:t>使用</w:t>
      </w:r>
      <w:r w:rsidR="00511ECD" w:rsidRPr="007530E2">
        <w:rPr>
          <w:rFonts w:hint="eastAsia"/>
        </w:rPr>
        <w:t>BGP</w:t>
      </w:r>
      <w:r w:rsidR="00511ECD" w:rsidRPr="007530E2">
        <w:rPr>
          <w:rFonts w:hint="eastAsia"/>
        </w:rPr>
        <w:t>扩展团体属性——</w:t>
      </w:r>
      <w:r w:rsidR="00BA1455">
        <w:rPr>
          <w:rFonts w:hint="eastAsia"/>
        </w:rPr>
        <w:t>Route Target</w:t>
      </w:r>
      <w:r w:rsidR="00511ECD" w:rsidRPr="007530E2">
        <w:rPr>
          <w:rFonts w:hint="eastAsia"/>
        </w:rPr>
        <w:t>（也称为</w:t>
      </w:r>
      <w:r w:rsidR="00BA1455">
        <w:rPr>
          <w:rFonts w:hint="eastAsia"/>
        </w:rPr>
        <w:t>VPN</w:t>
      </w:r>
      <w:r w:rsidR="00BA1455" w:rsidRPr="007530E2">
        <w:rPr>
          <w:rFonts w:hint="eastAsia"/>
        </w:rPr>
        <w:t xml:space="preserve"> </w:t>
      </w:r>
      <w:r w:rsidR="00511ECD" w:rsidRPr="007530E2">
        <w:rPr>
          <w:rFonts w:hint="eastAsia"/>
        </w:rPr>
        <w:t>Target</w:t>
      </w:r>
      <w:r w:rsidR="00511ECD" w:rsidRPr="007530E2">
        <w:rPr>
          <w:rFonts w:hint="eastAsia"/>
        </w:rPr>
        <w:t>）来控制</w:t>
      </w:r>
      <w:r w:rsidR="00511ECD" w:rsidRPr="007530E2">
        <w:rPr>
          <w:rFonts w:hint="eastAsia"/>
        </w:rPr>
        <w:t>VPN</w:t>
      </w:r>
      <w:r w:rsidR="00511ECD" w:rsidRPr="007530E2">
        <w:rPr>
          <w:rFonts w:hint="eastAsia"/>
        </w:rPr>
        <w:t>路由信息的发布。</w:t>
      </w:r>
    </w:p>
    <w:p w:rsidR="00511ECD" w:rsidRPr="007530E2" w:rsidRDefault="00BA1455" w:rsidP="00DD64CA">
      <w:r>
        <w:t>Route Target</w:t>
      </w:r>
      <w:r w:rsidR="00511ECD" w:rsidRPr="007530E2">
        <w:rPr>
          <w:rFonts w:hint="eastAsia"/>
        </w:rPr>
        <w:t>属性</w:t>
      </w:r>
      <w:r w:rsidR="006478F4">
        <w:rPr>
          <w:rFonts w:hint="eastAsia"/>
        </w:rPr>
        <w:t>分为如下两类</w:t>
      </w:r>
      <w:r w:rsidR="00511ECD" w:rsidRPr="007530E2">
        <w:rPr>
          <w:rFonts w:hint="eastAsia"/>
        </w:rPr>
        <w:t>：</w:t>
      </w:r>
    </w:p>
    <w:p w:rsidR="00511ECD" w:rsidRPr="007530E2" w:rsidRDefault="00511ECD" w:rsidP="00DD64CA">
      <w:pPr>
        <w:pStyle w:val="ItemList"/>
      </w:pPr>
      <w:r w:rsidRPr="007530E2">
        <w:t>Export Target</w:t>
      </w:r>
      <w:r w:rsidR="00326A8C" w:rsidRPr="007530E2">
        <w:rPr>
          <w:rFonts w:hint="eastAsia"/>
        </w:rPr>
        <w:t>属性</w:t>
      </w:r>
      <w:r w:rsidRPr="007530E2">
        <w:rPr>
          <w:rFonts w:hint="eastAsia"/>
        </w:rPr>
        <w:t>：本地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从与自己直接相连的</w:t>
      </w:r>
      <w:r w:rsidR="005D4B62">
        <w:rPr>
          <w:rFonts w:hint="eastAsia"/>
        </w:rPr>
        <w:t>Site</w:t>
      </w:r>
      <w:r w:rsidRPr="007530E2">
        <w:rPr>
          <w:rFonts w:hint="eastAsia"/>
        </w:rPr>
        <w:t>学</w:t>
      </w:r>
      <w:r w:rsidR="009A2938" w:rsidRPr="00B421C2">
        <w:rPr>
          <w:rFonts w:hint="eastAsia"/>
        </w:rPr>
        <w:t>习</w:t>
      </w:r>
      <w:r w:rsidRPr="007530E2">
        <w:rPr>
          <w:rFonts w:hint="eastAsia"/>
        </w:rPr>
        <w:t>到</w:t>
      </w:r>
      <w:r w:rsidR="009A2938" w:rsidRPr="00B421C2">
        <w:rPr>
          <w:rFonts w:hint="eastAsia"/>
        </w:rPr>
        <w:t>IPv4</w:t>
      </w:r>
      <w:r w:rsidR="009A2938" w:rsidRPr="00B421C2">
        <w:rPr>
          <w:rFonts w:hint="eastAsia"/>
        </w:rPr>
        <w:t>路由后，将其转换为</w:t>
      </w:r>
      <w:r w:rsidRPr="007530E2">
        <w:rPr>
          <w:rFonts w:hint="eastAsia"/>
        </w:rPr>
        <w:t>VPN-IPv4</w:t>
      </w:r>
      <w:r w:rsidRPr="007530E2">
        <w:rPr>
          <w:rFonts w:hint="eastAsia"/>
        </w:rPr>
        <w:t>路由</w:t>
      </w:r>
      <w:r w:rsidR="009A2938" w:rsidRPr="00B421C2">
        <w:rPr>
          <w:rFonts w:hint="eastAsia"/>
        </w:rPr>
        <w:t>，</w:t>
      </w:r>
      <w:r w:rsidR="009A2938" w:rsidRPr="007530E2">
        <w:rPr>
          <w:rFonts w:hint="eastAsia"/>
        </w:rPr>
        <w:t>为</w:t>
      </w:r>
      <w:r w:rsidR="009A2938" w:rsidRPr="007530E2">
        <w:rPr>
          <w:rFonts w:hint="eastAsia"/>
        </w:rPr>
        <w:t>VPN-IPv4</w:t>
      </w:r>
      <w:r w:rsidR="009A2938" w:rsidRPr="007530E2">
        <w:rPr>
          <w:rFonts w:hint="eastAsia"/>
        </w:rPr>
        <w:t>路由设置</w:t>
      </w:r>
      <w:r w:rsidR="009A2938" w:rsidRPr="007530E2">
        <w:rPr>
          <w:rFonts w:hint="eastAsia"/>
        </w:rPr>
        <w:t>Export Target</w:t>
      </w:r>
      <w:r w:rsidR="009A2938" w:rsidRPr="007530E2">
        <w:rPr>
          <w:rFonts w:hint="eastAsia"/>
        </w:rPr>
        <w:t>属性</w:t>
      </w:r>
      <w:r w:rsidR="009A2938" w:rsidRPr="00B421C2">
        <w:rPr>
          <w:rFonts w:hint="eastAsia"/>
        </w:rPr>
        <w:t>并</w:t>
      </w:r>
      <w:r w:rsidRPr="007530E2">
        <w:rPr>
          <w:rFonts w:hint="eastAsia"/>
        </w:rPr>
        <w:t>发布给其它</w:t>
      </w:r>
      <w:r w:rsidRPr="007530E2">
        <w:rPr>
          <w:rFonts w:hint="eastAsia"/>
        </w:rPr>
        <w:t>PE</w:t>
      </w:r>
      <w:r w:rsidR="009A2938" w:rsidRPr="00B421C2">
        <w:rPr>
          <w:rFonts w:hint="eastAsia"/>
        </w:rPr>
        <w:t>。</w:t>
      </w:r>
    </w:p>
    <w:p w:rsidR="00511ECD" w:rsidRPr="007530E2" w:rsidRDefault="00511ECD" w:rsidP="00DD64CA">
      <w:pPr>
        <w:pStyle w:val="ItemList"/>
      </w:pPr>
      <w:r w:rsidRPr="007530E2">
        <w:rPr>
          <w:rFonts w:hint="eastAsia"/>
        </w:rPr>
        <w:t>Import Target</w:t>
      </w:r>
      <w:r w:rsidR="00326A8C" w:rsidRPr="007530E2">
        <w:rPr>
          <w:rFonts w:hint="eastAsia"/>
        </w:rPr>
        <w:t>属性</w:t>
      </w:r>
      <w:r w:rsidRPr="007530E2">
        <w:rPr>
          <w:rFonts w:hint="eastAsia"/>
        </w:rPr>
        <w:t>：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在接收到其它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发布的</w:t>
      </w:r>
      <w:r w:rsidRPr="007530E2">
        <w:rPr>
          <w:rFonts w:hint="eastAsia"/>
        </w:rPr>
        <w:t>VPN-IPv4</w:t>
      </w:r>
      <w:r w:rsidRPr="007530E2">
        <w:rPr>
          <w:rFonts w:hint="eastAsia"/>
        </w:rPr>
        <w:t>路由时，检查其</w:t>
      </w:r>
      <w:r w:rsidRPr="007530E2">
        <w:rPr>
          <w:rFonts w:hint="eastAsia"/>
        </w:rPr>
        <w:t>Export Target</w:t>
      </w:r>
      <w:r w:rsidRPr="007530E2">
        <w:rPr>
          <w:rFonts w:hint="eastAsia"/>
        </w:rPr>
        <w:t>属性</w:t>
      </w:r>
      <w:r w:rsidR="009C3914" w:rsidRPr="00B421C2">
        <w:rPr>
          <w:rFonts w:hint="eastAsia"/>
        </w:rPr>
        <w:t>。</w:t>
      </w:r>
      <w:r w:rsidRPr="007530E2">
        <w:rPr>
          <w:rFonts w:hint="eastAsia"/>
        </w:rPr>
        <w:t>只有当此属性与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上</w:t>
      </w:r>
      <w:r w:rsidR="00041022" w:rsidRPr="00B421C2">
        <w:rPr>
          <w:rFonts w:hint="eastAsia"/>
        </w:rPr>
        <w:t>某个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实例的</w:t>
      </w:r>
      <w:r w:rsidRPr="007530E2">
        <w:rPr>
          <w:rFonts w:hint="eastAsia"/>
        </w:rPr>
        <w:t>Import Target</w:t>
      </w:r>
      <w:r w:rsidR="00326A8C" w:rsidRPr="007530E2">
        <w:rPr>
          <w:rFonts w:hint="eastAsia"/>
        </w:rPr>
        <w:t>属性</w:t>
      </w:r>
      <w:r w:rsidRPr="007530E2">
        <w:rPr>
          <w:rFonts w:hint="eastAsia"/>
        </w:rPr>
        <w:t>匹配时，才把路由加入到</w:t>
      </w:r>
      <w:r w:rsidR="00041022" w:rsidRPr="00B421C2">
        <w:rPr>
          <w:rFonts w:hint="eastAsia"/>
        </w:rPr>
        <w:t>该</w:t>
      </w:r>
      <w:r w:rsidR="00041022" w:rsidRPr="00B421C2">
        <w:rPr>
          <w:rFonts w:hint="eastAsia"/>
        </w:rPr>
        <w:t>VPN</w:t>
      </w:r>
      <w:r w:rsidR="00041022" w:rsidRPr="00B421C2">
        <w:rPr>
          <w:rFonts w:hint="eastAsia"/>
        </w:rPr>
        <w:t>实例的</w:t>
      </w:r>
      <w:r w:rsidRPr="007530E2">
        <w:rPr>
          <w:rFonts w:hint="eastAsia"/>
        </w:rPr>
        <w:t>路由表中。</w:t>
      </w:r>
    </w:p>
    <w:p w:rsidR="00511ECD" w:rsidRPr="007530E2" w:rsidRDefault="00BA1455" w:rsidP="00DD64CA">
      <w:r>
        <w:t>Route Target</w:t>
      </w:r>
      <w:r w:rsidR="00511ECD" w:rsidRPr="007530E2">
        <w:rPr>
          <w:rFonts w:hint="eastAsia"/>
        </w:rPr>
        <w:t>属性定义了一条</w:t>
      </w:r>
      <w:r w:rsidR="00511ECD" w:rsidRPr="007530E2">
        <w:rPr>
          <w:rFonts w:hint="eastAsia"/>
        </w:rPr>
        <w:t>VPN-IPv4</w:t>
      </w:r>
      <w:r w:rsidR="00511ECD" w:rsidRPr="007530E2">
        <w:rPr>
          <w:rFonts w:hint="eastAsia"/>
        </w:rPr>
        <w:t>路由可以为哪些</w:t>
      </w:r>
      <w:r w:rsidR="005D4B62">
        <w:t>Site</w:t>
      </w:r>
      <w:r w:rsidR="00511ECD" w:rsidRPr="007530E2">
        <w:rPr>
          <w:rFonts w:hint="eastAsia"/>
        </w:rPr>
        <w:t>所接收，</w:t>
      </w:r>
      <w:r w:rsidR="00511ECD" w:rsidRPr="007530E2">
        <w:t>PE</w:t>
      </w:r>
      <w:r w:rsidR="00511ECD" w:rsidRPr="007530E2">
        <w:rPr>
          <w:rFonts w:hint="eastAsia"/>
        </w:rPr>
        <w:t>可以接收哪些</w:t>
      </w:r>
      <w:r w:rsidR="005D4B62">
        <w:t>Site</w:t>
      </w:r>
      <w:r w:rsidR="00511ECD" w:rsidRPr="007530E2">
        <w:rPr>
          <w:rFonts w:hint="eastAsia"/>
        </w:rPr>
        <w:t>发送来的路由。</w:t>
      </w:r>
    </w:p>
    <w:p w:rsidR="00511ECD" w:rsidRPr="007530E2" w:rsidRDefault="00511ECD" w:rsidP="00DD64CA">
      <w:r w:rsidRPr="007530E2">
        <w:rPr>
          <w:rFonts w:hint="eastAsia"/>
        </w:rPr>
        <w:t>与</w:t>
      </w:r>
      <w:r w:rsidRPr="007530E2">
        <w:t>RD</w:t>
      </w:r>
      <w:r w:rsidRPr="007530E2">
        <w:rPr>
          <w:rFonts w:hint="eastAsia"/>
        </w:rPr>
        <w:t>类似，</w:t>
      </w:r>
      <w:r w:rsidR="00BA1455">
        <w:rPr>
          <w:rFonts w:hint="eastAsia"/>
        </w:rPr>
        <w:t>Route Target</w:t>
      </w:r>
      <w:r w:rsidRPr="007530E2">
        <w:rPr>
          <w:rFonts w:hint="eastAsia"/>
        </w:rPr>
        <w:t>也有</w:t>
      </w:r>
      <w:r w:rsidR="004304E3">
        <w:rPr>
          <w:rFonts w:hint="eastAsia"/>
        </w:rPr>
        <w:t>三</w:t>
      </w:r>
      <w:r w:rsidR="004304E3" w:rsidRPr="007530E2">
        <w:rPr>
          <w:rFonts w:hint="eastAsia"/>
        </w:rPr>
        <w:t>种</w:t>
      </w:r>
      <w:r w:rsidRPr="007530E2">
        <w:rPr>
          <w:rFonts w:hint="eastAsia"/>
        </w:rPr>
        <w:t>格式：</w:t>
      </w:r>
    </w:p>
    <w:p w:rsidR="00511ECD" w:rsidRPr="00B421C2" w:rsidRDefault="003214CA" w:rsidP="00DD64CA">
      <w:pPr>
        <w:pStyle w:val="ItemList"/>
        <w:rPr>
          <w:lang w:eastAsia="zh-CN"/>
        </w:rPr>
      </w:pPr>
      <w:r w:rsidRPr="00B421C2">
        <w:rPr>
          <w:lang w:eastAsia="zh-CN"/>
        </w:rPr>
        <w:t>16</w:t>
      </w:r>
      <w:r w:rsidRPr="00B421C2">
        <w:rPr>
          <w:rFonts w:hint="eastAsia"/>
          <w:lang w:eastAsia="zh-CN"/>
        </w:rPr>
        <w:t>位</w:t>
      </w:r>
      <w:r w:rsidR="00511ECD" w:rsidRPr="00B421C2">
        <w:rPr>
          <w:rFonts w:hint="eastAsia"/>
          <w:lang w:eastAsia="zh-CN"/>
        </w:rPr>
        <w:t>自治系统号</w:t>
      </w:r>
      <w:r w:rsidR="00511ECD" w:rsidRPr="00B421C2">
        <w:rPr>
          <w:rFonts w:hint="eastAsia"/>
          <w:lang w:eastAsia="zh-CN"/>
        </w:rPr>
        <w:t>:</w:t>
      </w:r>
      <w:r w:rsidRPr="00B421C2">
        <w:rPr>
          <w:lang w:eastAsia="zh-CN"/>
        </w:rPr>
        <w:t>32</w:t>
      </w:r>
      <w:r w:rsidRPr="00B421C2">
        <w:rPr>
          <w:rFonts w:hint="eastAsia"/>
          <w:lang w:eastAsia="zh-CN"/>
        </w:rPr>
        <w:t>位</w:t>
      </w:r>
      <w:r w:rsidR="00511ECD" w:rsidRPr="00B421C2">
        <w:rPr>
          <w:rFonts w:hint="eastAsia"/>
          <w:lang w:eastAsia="zh-CN"/>
        </w:rPr>
        <w:t>用户自定义数字，例如：</w:t>
      </w:r>
      <w:r w:rsidR="00511ECD" w:rsidRPr="00B421C2">
        <w:rPr>
          <w:lang w:eastAsia="zh-CN"/>
        </w:rPr>
        <w:t>10</w:t>
      </w:r>
      <w:r w:rsidR="00511ECD" w:rsidRPr="00B421C2">
        <w:rPr>
          <w:rFonts w:hint="eastAsia"/>
          <w:lang w:eastAsia="zh-CN"/>
        </w:rPr>
        <w:t>0</w:t>
      </w:r>
      <w:r w:rsidR="00511ECD" w:rsidRPr="00B421C2">
        <w:rPr>
          <w:lang w:eastAsia="zh-CN"/>
        </w:rPr>
        <w:t>:</w:t>
      </w:r>
      <w:r w:rsidR="00511ECD" w:rsidRPr="00B421C2">
        <w:rPr>
          <w:rFonts w:hint="eastAsia"/>
          <w:lang w:eastAsia="zh-CN"/>
        </w:rPr>
        <w:t>1</w:t>
      </w:r>
      <w:r w:rsidR="00511ECD" w:rsidRPr="00B421C2">
        <w:rPr>
          <w:rFonts w:hint="eastAsia"/>
          <w:lang w:eastAsia="zh-CN"/>
        </w:rPr>
        <w:t>。</w:t>
      </w:r>
    </w:p>
    <w:p w:rsidR="00511ECD" w:rsidRPr="00B421C2" w:rsidRDefault="003214CA" w:rsidP="00DD64CA">
      <w:pPr>
        <w:pStyle w:val="ItemList"/>
        <w:rPr>
          <w:lang w:eastAsia="zh-CN"/>
        </w:rPr>
      </w:pPr>
      <w:r w:rsidRPr="00B421C2">
        <w:rPr>
          <w:lang w:eastAsia="zh-CN"/>
        </w:rPr>
        <w:t>32</w:t>
      </w:r>
      <w:r w:rsidRPr="00B421C2">
        <w:rPr>
          <w:rFonts w:hint="eastAsia"/>
          <w:lang w:eastAsia="zh-CN"/>
        </w:rPr>
        <w:t>位</w:t>
      </w:r>
      <w:r w:rsidR="00511ECD" w:rsidRPr="00B421C2">
        <w:rPr>
          <w:lang w:eastAsia="zh-CN"/>
        </w:rPr>
        <w:t>IP</w:t>
      </w:r>
      <w:r w:rsidR="00511ECD" w:rsidRPr="00B421C2">
        <w:rPr>
          <w:rFonts w:hint="eastAsia"/>
          <w:lang w:eastAsia="zh-CN"/>
        </w:rPr>
        <w:t>v4</w:t>
      </w:r>
      <w:r w:rsidR="00511ECD" w:rsidRPr="00B421C2">
        <w:rPr>
          <w:rFonts w:hint="eastAsia"/>
          <w:lang w:eastAsia="zh-CN"/>
        </w:rPr>
        <w:t>地址</w:t>
      </w:r>
      <w:r w:rsidR="00511ECD" w:rsidRPr="00B421C2">
        <w:rPr>
          <w:rFonts w:hint="eastAsia"/>
          <w:lang w:eastAsia="zh-CN"/>
        </w:rPr>
        <w:t>:</w:t>
      </w:r>
      <w:r w:rsidRPr="00B421C2">
        <w:rPr>
          <w:lang w:eastAsia="zh-CN"/>
        </w:rPr>
        <w:t>16</w:t>
      </w:r>
      <w:r w:rsidRPr="00B421C2">
        <w:rPr>
          <w:rFonts w:hint="eastAsia"/>
          <w:lang w:eastAsia="zh-CN"/>
        </w:rPr>
        <w:t>位</w:t>
      </w:r>
      <w:r w:rsidR="00511ECD" w:rsidRPr="00B421C2">
        <w:rPr>
          <w:rFonts w:hint="eastAsia"/>
          <w:lang w:eastAsia="zh-CN"/>
        </w:rPr>
        <w:t>用户自定义数字，例如：</w:t>
      </w:r>
      <w:r w:rsidR="00511ECD" w:rsidRPr="00B421C2">
        <w:rPr>
          <w:lang w:eastAsia="zh-CN"/>
        </w:rPr>
        <w:t>172.1.1.1:1</w:t>
      </w:r>
      <w:r w:rsidR="00511ECD" w:rsidRPr="00B421C2">
        <w:rPr>
          <w:rFonts w:hint="eastAsia"/>
          <w:lang w:eastAsia="zh-CN"/>
        </w:rPr>
        <w:t>。</w:t>
      </w:r>
    </w:p>
    <w:p w:rsidR="004304E3" w:rsidRPr="00B421C2" w:rsidRDefault="003214CA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32</w:t>
      </w:r>
      <w:r w:rsidRPr="00B421C2">
        <w:rPr>
          <w:rFonts w:hint="eastAsia"/>
          <w:lang w:eastAsia="zh-CN"/>
        </w:rPr>
        <w:t>位</w:t>
      </w:r>
      <w:r w:rsidR="004304E3" w:rsidRPr="00B421C2">
        <w:rPr>
          <w:rFonts w:hint="eastAsia"/>
          <w:lang w:eastAsia="zh-CN"/>
        </w:rPr>
        <w:t>自治系统号</w:t>
      </w:r>
      <w:r w:rsidR="00A0056B" w:rsidRPr="00B421C2">
        <w:rPr>
          <w:rFonts w:hint="eastAsia"/>
          <w:lang w:eastAsia="zh-CN"/>
        </w:rPr>
        <w:t>:</w:t>
      </w:r>
      <w:r w:rsidRPr="00B421C2">
        <w:rPr>
          <w:rFonts w:hint="eastAsia"/>
          <w:lang w:eastAsia="zh-CN"/>
        </w:rPr>
        <w:t>16</w:t>
      </w:r>
      <w:r w:rsidRPr="00B421C2">
        <w:rPr>
          <w:rFonts w:hint="eastAsia"/>
          <w:lang w:eastAsia="zh-CN"/>
        </w:rPr>
        <w:t>位</w:t>
      </w:r>
      <w:r w:rsidR="004304E3" w:rsidRPr="00B421C2">
        <w:rPr>
          <w:rFonts w:hint="eastAsia"/>
          <w:lang w:eastAsia="zh-CN"/>
        </w:rPr>
        <w:t>用户自定义数字，其中的自治系统号最小值为</w:t>
      </w:r>
      <w:r w:rsidR="004304E3" w:rsidRPr="00B421C2">
        <w:rPr>
          <w:rFonts w:hint="eastAsia"/>
          <w:lang w:eastAsia="zh-CN"/>
        </w:rPr>
        <w:t>65536</w:t>
      </w:r>
      <w:r w:rsidR="00B946A5" w:rsidRPr="00B421C2">
        <w:rPr>
          <w:rFonts w:hint="eastAsia"/>
          <w:lang w:eastAsia="zh-CN"/>
        </w:rPr>
        <w:t>，</w:t>
      </w:r>
      <w:r w:rsidR="004304E3" w:rsidRPr="00B421C2">
        <w:rPr>
          <w:rFonts w:hint="eastAsia"/>
          <w:lang w:eastAsia="zh-CN"/>
        </w:rPr>
        <w:t>例如：</w:t>
      </w:r>
      <w:r w:rsidR="004304E3" w:rsidRPr="00B421C2">
        <w:rPr>
          <w:rFonts w:hint="eastAsia"/>
          <w:lang w:eastAsia="zh-CN"/>
        </w:rPr>
        <w:t>65536</w:t>
      </w:r>
      <w:r w:rsidR="004304E3" w:rsidRPr="00B421C2">
        <w:rPr>
          <w:lang w:eastAsia="zh-CN"/>
        </w:rPr>
        <w:t>:1</w:t>
      </w:r>
      <w:r w:rsidR="004304E3" w:rsidRPr="00B421C2">
        <w:rPr>
          <w:rFonts w:hint="eastAsia"/>
          <w:lang w:eastAsia="zh-CN"/>
        </w:rPr>
        <w:t>。</w:t>
      </w:r>
    </w:p>
    <w:p w:rsidR="00511ECD" w:rsidRPr="007530E2" w:rsidRDefault="00511ECD" w:rsidP="00DD64CA">
      <w:pPr>
        <w:pStyle w:val="4"/>
      </w:pPr>
      <w:r w:rsidRPr="007530E2">
        <w:rPr>
          <w:rFonts w:hint="eastAsia"/>
        </w:rPr>
        <w:t>MP-BGP</w:t>
      </w:r>
    </w:p>
    <w:p w:rsidR="002722B9" w:rsidRDefault="00E87105" w:rsidP="00DD64CA">
      <w:r w:rsidRPr="007530E2">
        <w:t>M</w:t>
      </w:r>
      <w:r w:rsidRPr="007530E2">
        <w:rPr>
          <w:rFonts w:hint="eastAsia"/>
        </w:rPr>
        <w:t>P-</w:t>
      </w:r>
      <w:r w:rsidRPr="007530E2">
        <w:t>BGP</w:t>
      </w:r>
      <w:r>
        <w:rPr>
          <w:rFonts w:hint="eastAsia"/>
        </w:rPr>
        <w:t>（</w:t>
      </w:r>
      <w:r>
        <w:rPr>
          <w:rFonts w:hint="eastAsia"/>
        </w:rPr>
        <w:t xml:space="preserve">Multiprotocol </w:t>
      </w:r>
      <w:r w:rsidRPr="00594BEB">
        <w:t>Border Gateway Protocol</w:t>
      </w:r>
      <w:r>
        <w:rPr>
          <w:rFonts w:hint="eastAsia"/>
        </w:rPr>
        <w:t>，多协议</w:t>
      </w:r>
      <w:r w:rsidRPr="00594BEB">
        <w:rPr>
          <w:rFonts w:hint="eastAsia"/>
        </w:rPr>
        <w:t>边界网关协议</w:t>
      </w:r>
      <w:r>
        <w:rPr>
          <w:rFonts w:hint="eastAsia"/>
        </w:rPr>
        <w:t>）</w:t>
      </w:r>
      <w:r w:rsidR="002722B9">
        <w:rPr>
          <w:rFonts w:hint="eastAsia"/>
        </w:rPr>
        <w:t>是对</w:t>
      </w:r>
      <w:r w:rsidR="002722B9">
        <w:rPr>
          <w:rFonts w:hint="eastAsia"/>
        </w:rPr>
        <w:t>BGP</w:t>
      </w:r>
      <w:r w:rsidR="002722B9">
        <w:rPr>
          <w:rFonts w:hint="eastAsia"/>
        </w:rPr>
        <w:t>协议的扩展，</w:t>
      </w:r>
      <w:r w:rsidR="00A43137">
        <w:rPr>
          <w:rFonts w:hint="eastAsia"/>
        </w:rPr>
        <w:t>它</w:t>
      </w:r>
      <w:r w:rsidR="002722B9">
        <w:rPr>
          <w:rFonts w:hint="eastAsia"/>
        </w:rPr>
        <w:t>可以为多种网络层协议传递路由信息，如</w:t>
      </w:r>
      <w:commentRangeStart w:id="49"/>
      <w:r w:rsidR="002722B9">
        <w:rPr>
          <w:rFonts w:hint="eastAsia"/>
        </w:rPr>
        <w:t>IPv4</w:t>
      </w:r>
      <w:r w:rsidR="002722B9">
        <w:rPr>
          <w:rFonts w:hint="eastAsia"/>
        </w:rPr>
        <w:t>组播、</w:t>
      </w:r>
      <w:commentRangeEnd w:id="49"/>
      <w:r w:rsidR="000278FD">
        <w:rPr>
          <w:rStyle w:val="ac"/>
        </w:rPr>
        <w:commentReference w:id="49"/>
      </w:r>
      <w:r w:rsidR="002722B9">
        <w:rPr>
          <w:rFonts w:hint="eastAsia"/>
        </w:rPr>
        <w:t>VPN-IPv4</w:t>
      </w:r>
      <w:r w:rsidR="002722B9">
        <w:rPr>
          <w:rFonts w:hint="eastAsia"/>
        </w:rPr>
        <w:t>等。</w:t>
      </w:r>
    </w:p>
    <w:p w:rsidR="00511ECD" w:rsidRPr="007530E2" w:rsidRDefault="002722B9" w:rsidP="00DD64CA">
      <w:r>
        <w:rPr>
          <w:rFonts w:hint="eastAsia"/>
        </w:rPr>
        <w:t>在</w:t>
      </w:r>
      <w:r>
        <w:rPr>
          <w:rFonts w:hint="eastAsia"/>
        </w:rPr>
        <w:t>MPLS L3VPN</w:t>
      </w:r>
      <w:r>
        <w:rPr>
          <w:rFonts w:hint="eastAsia"/>
        </w:rPr>
        <w:t>中，</w:t>
      </w:r>
      <w:r>
        <w:rPr>
          <w:rFonts w:hint="eastAsia"/>
        </w:rPr>
        <w:t>PE</w:t>
      </w:r>
      <w:r>
        <w:rPr>
          <w:rFonts w:hint="eastAsia"/>
        </w:rPr>
        <w:t>之间利用</w:t>
      </w:r>
      <w:r>
        <w:rPr>
          <w:rFonts w:hint="eastAsia"/>
        </w:rPr>
        <w:t>MP-BGP</w:t>
      </w:r>
      <w:r>
        <w:rPr>
          <w:rFonts w:hint="eastAsia"/>
        </w:rPr>
        <w:t>来传递</w:t>
      </w:r>
      <w:r>
        <w:rPr>
          <w:rFonts w:hint="eastAsia"/>
        </w:rPr>
        <w:t>VPN-IPv4</w:t>
      </w:r>
      <w:r>
        <w:rPr>
          <w:rFonts w:hint="eastAsia"/>
        </w:rPr>
        <w:t>路由，</w:t>
      </w:r>
      <w:r w:rsidR="00A34C6C">
        <w:rPr>
          <w:rFonts w:hint="eastAsia"/>
        </w:rPr>
        <w:t>既</w:t>
      </w:r>
      <w:r w:rsidR="00A43137" w:rsidRPr="007530E2">
        <w:rPr>
          <w:rFonts w:hint="eastAsia"/>
        </w:rPr>
        <w:t>实现</w:t>
      </w:r>
      <w:r w:rsidR="00A43137">
        <w:rPr>
          <w:rFonts w:hint="eastAsia"/>
        </w:rPr>
        <w:t>了</w:t>
      </w:r>
      <w:r w:rsidR="00A43137">
        <w:rPr>
          <w:rFonts w:hint="eastAsia"/>
        </w:rPr>
        <w:t>VPN</w:t>
      </w:r>
      <w:r w:rsidR="00A43137">
        <w:rPr>
          <w:rFonts w:hint="eastAsia"/>
        </w:rPr>
        <w:t>的私网路由在不同站点之间的传递，又</w:t>
      </w:r>
      <w:r w:rsidR="00511ECD" w:rsidRPr="007530E2">
        <w:rPr>
          <w:rFonts w:hint="eastAsia"/>
        </w:rPr>
        <w:t>确保</w:t>
      </w:r>
      <w:r w:rsidR="00A43137">
        <w:rPr>
          <w:rFonts w:hint="eastAsia"/>
        </w:rPr>
        <w:t>了</w:t>
      </w:r>
      <w:r w:rsidR="00511ECD" w:rsidRPr="007530E2">
        <w:rPr>
          <w:rFonts w:hint="eastAsia"/>
        </w:rPr>
        <w:t>私网路由只在</w:t>
      </w:r>
      <w:r w:rsidR="00511ECD" w:rsidRPr="007530E2">
        <w:t>VPN</w:t>
      </w:r>
      <w:r w:rsidR="00511ECD" w:rsidRPr="007530E2">
        <w:rPr>
          <w:rFonts w:hint="eastAsia"/>
        </w:rPr>
        <w:t>内发布。</w:t>
      </w:r>
    </w:p>
    <w:p w:rsidR="00B5184D" w:rsidRPr="007530E2" w:rsidRDefault="00B5184D" w:rsidP="00DD64CA">
      <w:pPr>
        <w:pStyle w:val="3"/>
      </w:pPr>
      <w:bookmarkStart w:id="50" w:name="_Toc339543896"/>
      <w:bookmarkStart w:id="51" w:name="_Toc339457003"/>
      <w:bookmarkStart w:id="52" w:name="_Toc339543895"/>
      <w:bookmarkStart w:id="53" w:name="_Toc339457002"/>
      <w:bookmarkStart w:id="54" w:name="_Toc339543894"/>
      <w:bookmarkStart w:id="55" w:name="_Toc339457001"/>
      <w:bookmarkStart w:id="56" w:name="_Toc339543893"/>
      <w:bookmarkStart w:id="57" w:name="_Toc339457000"/>
      <w:bookmarkStart w:id="58" w:name="_Toc339543892"/>
      <w:bookmarkStart w:id="59" w:name="_Toc339456999"/>
      <w:bookmarkStart w:id="60" w:name="_Toc339543891"/>
      <w:bookmarkStart w:id="61" w:name="_Toc339456998"/>
      <w:bookmarkStart w:id="62" w:name="_Toc339543890"/>
      <w:bookmarkStart w:id="63" w:name="_Toc339456997"/>
      <w:bookmarkStart w:id="64" w:name="_Toc45105910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>
        <w:t>MPLS L3VPN</w:t>
      </w:r>
      <w:r w:rsidRPr="007530E2">
        <w:rPr>
          <w:rFonts w:hint="eastAsia"/>
        </w:rPr>
        <w:t>路由信息发布</w:t>
      </w:r>
      <w:bookmarkEnd w:id="64"/>
    </w:p>
    <w:p w:rsidR="00B5184D" w:rsidRPr="007530E2" w:rsidRDefault="00B5184D" w:rsidP="00DD64CA">
      <w:r w:rsidRPr="007530E2">
        <w:rPr>
          <w:rFonts w:hint="eastAsia"/>
        </w:rPr>
        <w:t>在</w:t>
      </w:r>
      <w:r>
        <w:rPr>
          <w:rFonts w:hint="eastAsia"/>
        </w:rPr>
        <w:t>MPLS L3VPN</w:t>
      </w:r>
      <w:r w:rsidRPr="007530E2">
        <w:rPr>
          <w:rFonts w:hint="eastAsia"/>
        </w:rPr>
        <w:t>组网中，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路由信息的发布涉及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PE</w:t>
      </w:r>
      <w:r w:rsidR="00F15D11">
        <w:rPr>
          <w:rFonts w:hint="eastAsia"/>
        </w:rPr>
        <w:t>。</w:t>
      </w:r>
      <w:r w:rsidRPr="007530E2">
        <w:t>P</w:t>
      </w:r>
      <w:r w:rsidRPr="007530E2">
        <w:rPr>
          <w:rFonts w:hint="eastAsia"/>
        </w:rPr>
        <w:t>路由器只维护骨干网的路由，不需要了解任何</w:t>
      </w:r>
      <w:r w:rsidRPr="007530E2">
        <w:t>VPN</w:t>
      </w:r>
      <w:r w:rsidRPr="007530E2">
        <w:rPr>
          <w:rFonts w:hint="eastAsia"/>
        </w:rPr>
        <w:t>路由信息。</w:t>
      </w:r>
      <w:r w:rsidRPr="007530E2">
        <w:t>PE</w:t>
      </w:r>
      <w:r w:rsidRPr="007530E2">
        <w:rPr>
          <w:rFonts w:hint="eastAsia"/>
        </w:rPr>
        <w:t>路由器只维护与它直接相连的</w:t>
      </w:r>
      <w:r w:rsidRPr="007530E2">
        <w:t>VPN</w:t>
      </w:r>
      <w:r w:rsidRPr="007530E2">
        <w:rPr>
          <w:rFonts w:hint="eastAsia"/>
        </w:rPr>
        <w:t>的路由信息，不维护所有</w:t>
      </w:r>
      <w:r w:rsidRPr="007530E2">
        <w:t>VPN</w:t>
      </w:r>
      <w:r w:rsidRPr="007530E2">
        <w:rPr>
          <w:rFonts w:hint="eastAsia"/>
        </w:rPr>
        <w:t>路由。</w:t>
      </w:r>
    </w:p>
    <w:p w:rsidR="00B5184D" w:rsidRPr="007530E2" w:rsidRDefault="00B5184D" w:rsidP="00DD64CA">
      <w:r w:rsidRPr="007530E2">
        <w:rPr>
          <w:rFonts w:hint="eastAsia"/>
        </w:rPr>
        <w:t>VPN</w:t>
      </w:r>
      <w:r w:rsidRPr="007530E2">
        <w:rPr>
          <w:rFonts w:hint="eastAsia"/>
        </w:rPr>
        <w:t>路由信息的发布过程包括三部分：本地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到入口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、入口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到出口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、出口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到远端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。完成这三部分后，本地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与远端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之间将建立可达路由。</w:t>
      </w:r>
    </w:p>
    <w:p w:rsidR="00B5184D" w:rsidRPr="007530E2" w:rsidRDefault="00B5184D" w:rsidP="00DD64CA">
      <w:pPr>
        <w:pStyle w:val="4"/>
      </w:pPr>
      <w:r w:rsidRPr="007530E2">
        <w:rPr>
          <w:rFonts w:hint="eastAsia"/>
        </w:rPr>
        <w:lastRenderedPageBreak/>
        <w:t>本地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到入口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的路由信息交换</w:t>
      </w:r>
    </w:p>
    <w:p w:rsidR="00B5184D" w:rsidRPr="007530E2" w:rsidRDefault="00B5184D" w:rsidP="00DD64CA">
      <w:r w:rsidRPr="007530E2">
        <w:rPr>
          <w:rFonts w:hint="eastAsia"/>
        </w:rPr>
        <w:t>CE</w:t>
      </w:r>
      <w:r w:rsidRPr="007530E2">
        <w:rPr>
          <w:rFonts w:hint="eastAsia"/>
        </w:rPr>
        <w:t>使用静态路由、</w:t>
      </w:r>
      <w:r w:rsidRPr="007530E2">
        <w:rPr>
          <w:rFonts w:hint="eastAsia"/>
        </w:rPr>
        <w:t>RIP</w:t>
      </w:r>
      <w:r w:rsidRPr="007530E2">
        <w:rPr>
          <w:rFonts w:hint="eastAsia"/>
        </w:rPr>
        <w:t>、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、</w:t>
      </w:r>
      <w:r w:rsidRPr="007530E2">
        <w:rPr>
          <w:rFonts w:hint="eastAsia"/>
        </w:rPr>
        <w:t>IS-IS</w:t>
      </w:r>
      <w:r>
        <w:rPr>
          <w:rFonts w:hint="eastAsia"/>
        </w:rPr>
        <w:t>、</w:t>
      </w:r>
      <w:r w:rsidRPr="007530E2">
        <w:rPr>
          <w:rFonts w:hint="eastAsia"/>
        </w:rPr>
        <w:t>EBGP</w:t>
      </w:r>
      <w:r>
        <w:rPr>
          <w:rFonts w:hint="eastAsia"/>
        </w:rPr>
        <w:t>或</w:t>
      </w:r>
      <w:r>
        <w:rPr>
          <w:rFonts w:hint="eastAsia"/>
        </w:rPr>
        <w:t>IBGP</w:t>
      </w:r>
      <w:r w:rsidR="00DD50C1">
        <w:rPr>
          <w:rFonts w:hint="eastAsia"/>
        </w:rPr>
        <w:t>，将</w:t>
      </w:r>
      <w:r w:rsidR="00DD50C1" w:rsidRPr="007530E2">
        <w:rPr>
          <w:rFonts w:hint="eastAsia"/>
        </w:rPr>
        <w:t>本站点的</w:t>
      </w:r>
      <w:r w:rsidR="00DD50C1" w:rsidRPr="007530E2">
        <w:rPr>
          <w:rFonts w:hint="eastAsia"/>
        </w:rPr>
        <w:t>VPN</w:t>
      </w:r>
      <w:r w:rsidR="00DD50C1" w:rsidRPr="007530E2">
        <w:rPr>
          <w:rFonts w:hint="eastAsia"/>
        </w:rPr>
        <w:t>路由发布给</w:t>
      </w:r>
      <w:r w:rsidR="00DD50C1" w:rsidRPr="007530E2">
        <w:rPr>
          <w:rFonts w:hint="eastAsia"/>
        </w:rPr>
        <w:t>PE</w:t>
      </w:r>
      <w:r w:rsidRPr="007530E2">
        <w:rPr>
          <w:rFonts w:hint="eastAsia"/>
        </w:rPr>
        <w:t>。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发布给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的是标准的</w:t>
      </w:r>
      <w:r w:rsidRPr="007530E2">
        <w:rPr>
          <w:rFonts w:hint="eastAsia"/>
        </w:rPr>
        <w:t>IPv4</w:t>
      </w:r>
      <w:r w:rsidRPr="007530E2">
        <w:rPr>
          <w:rFonts w:hint="eastAsia"/>
        </w:rPr>
        <w:t>路由。</w:t>
      </w:r>
    </w:p>
    <w:p w:rsidR="00B5184D" w:rsidRPr="007530E2" w:rsidRDefault="00B5184D" w:rsidP="00DD64CA">
      <w:pPr>
        <w:pStyle w:val="4"/>
      </w:pPr>
      <w:r w:rsidRPr="007530E2">
        <w:rPr>
          <w:rFonts w:hint="eastAsia"/>
        </w:rPr>
        <w:t>入口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到出口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的路由信息交换</w:t>
      </w:r>
    </w:p>
    <w:p w:rsidR="00B5184D" w:rsidRPr="007530E2" w:rsidRDefault="00B5184D" w:rsidP="00DD64CA">
      <w:r w:rsidRPr="007530E2">
        <w:rPr>
          <w:rFonts w:hint="eastAsia"/>
        </w:rPr>
        <w:t>PE</w:t>
      </w:r>
      <w:r w:rsidRPr="007530E2">
        <w:rPr>
          <w:rFonts w:hint="eastAsia"/>
        </w:rPr>
        <w:t>从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学到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路由信息后，</w:t>
      </w:r>
      <w:r w:rsidR="00C474A5">
        <w:rPr>
          <w:rFonts w:hint="eastAsia"/>
        </w:rPr>
        <w:t>将其存放到相应的</w:t>
      </w:r>
      <w:r w:rsidR="00C474A5">
        <w:rPr>
          <w:rFonts w:hint="eastAsia"/>
        </w:rPr>
        <w:t>VPN</w:t>
      </w:r>
      <w:r w:rsidR="00C474A5">
        <w:rPr>
          <w:rFonts w:hint="eastAsia"/>
        </w:rPr>
        <w:t>实例的路由表中。</w:t>
      </w:r>
      <w:r w:rsidR="00C474A5">
        <w:rPr>
          <w:rFonts w:hint="eastAsia"/>
        </w:rPr>
        <w:t>PE</w:t>
      </w:r>
      <w:r w:rsidRPr="007530E2">
        <w:rPr>
          <w:rFonts w:hint="eastAsia"/>
        </w:rPr>
        <w:t>为这些标准</w:t>
      </w:r>
      <w:r w:rsidRPr="007530E2">
        <w:rPr>
          <w:rFonts w:hint="eastAsia"/>
        </w:rPr>
        <w:t>IPv4</w:t>
      </w:r>
      <w:r w:rsidRPr="007530E2">
        <w:rPr>
          <w:rFonts w:hint="eastAsia"/>
        </w:rPr>
        <w:t>路由增加</w:t>
      </w:r>
      <w:r w:rsidRPr="007530E2">
        <w:rPr>
          <w:rFonts w:hint="eastAsia"/>
        </w:rPr>
        <w:t>RD</w:t>
      </w:r>
      <w:r w:rsidRPr="007530E2">
        <w:rPr>
          <w:rFonts w:hint="eastAsia"/>
        </w:rPr>
        <w:t>和</w:t>
      </w:r>
      <w:r w:rsidR="00FA22A9">
        <w:rPr>
          <w:rFonts w:hint="eastAsia"/>
        </w:rPr>
        <w:t>Export</w:t>
      </w:r>
      <w:r w:rsidRPr="007530E2">
        <w:rPr>
          <w:rFonts w:hint="eastAsia"/>
        </w:rPr>
        <w:t xml:space="preserve"> Target</w:t>
      </w:r>
      <w:r w:rsidRPr="007530E2">
        <w:rPr>
          <w:rFonts w:hint="eastAsia"/>
        </w:rPr>
        <w:t>属性</w:t>
      </w:r>
      <w:r w:rsidR="00C474A5">
        <w:rPr>
          <w:rFonts w:hint="eastAsia"/>
        </w:rPr>
        <w:t>，并为这些路由</w:t>
      </w:r>
      <w:r w:rsidR="00C474A5" w:rsidRPr="00B5184D">
        <w:rPr>
          <w:rFonts w:hint="eastAsia"/>
        </w:rPr>
        <w:t>分配</w:t>
      </w:r>
      <w:r w:rsidR="00C474A5">
        <w:rPr>
          <w:rFonts w:hint="eastAsia"/>
        </w:rPr>
        <w:t>MPLS</w:t>
      </w:r>
      <w:r w:rsidR="00C474A5" w:rsidRPr="00B5184D">
        <w:rPr>
          <w:rFonts w:hint="eastAsia"/>
        </w:rPr>
        <w:t>标签</w:t>
      </w:r>
      <w:r w:rsidRPr="007530E2">
        <w:rPr>
          <w:rFonts w:hint="eastAsia"/>
        </w:rPr>
        <w:t>，形成</w:t>
      </w:r>
      <w:r w:rsidRPr="007530E2">
        <w:rPr>
          <w:rFonts w:hint="eastAsia"/>
        </w:rPr>
        <w:t>VPN-IPv4</w:t>
      </w:r>
      <w:r w:rsidRPr="007530E2">
        <w:rPr>
          <w:rFonts w:hint="eastAsia"/>
        </w:rPr>
        <w:t>路由</w:t>
      </w:r>
      <w:r w:rsidR="00C474A5">
        <w:rPr>
          <w:rFonts w:hint="eastAsia"/>
        </w:rPr>
        <w:t>。</w:t>
      </w:r>
    </w:p>
    <w:p w:rsidR="00B5184D" w:rsidRDefault="00B5184D" w:rsidP="00DD64CA">
      <w:r w:rsidRPr="007530E2">
        <w:rPr>
          <w:rFonts w:hint="eastAsia"/>
        </w:rPr>
        <w:t>入口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通过</w:t>
      </w:r>
      <w:r w:rsidRPr="007530E2">
        <w:rPr>
          <w:rFonts w:hint="eastAsia"/>
        </w:rPr>
        <w:t>MP-BGP</w:t>
      </w:r>
      <w:r w:rsidRPr="007530E2">
        <w:rPr>
          <w:rFonts w:hint="eastAsia"/>
        </w:rPr>
        <w:t>把</w:t>
      </w:r>
      <w:r w:rsidRPr="007530E2">
        <w:rPr>
          <w:rFonts w:hint="eastAsia"/>
        </w:rPr>
        <w:t>VPN-IPv4</w:t>
      </w:r>
      <w:r w:rsidRPr="007530E2">
        <w:rPr>
          <w:rFonts w:hint="eastAsia"/>
        </w:rPr>
        <w:t>路由</w:t>
      </w:r>
      <w:r w:rsidR="00FA22A9">
        <w:rPr>
          <w:rFonts w:hint="eastAsia"/>
        </w:rPr>
        <w:t>（包括</w:t>
      </w:r>
      <w:r w:rsidR="00FA22A9">
        <w:rPr>
          <w:rFonts w:hint="eastAsia"/>
        </w:rPr>
        <w:t>Export Target</w:t>
      </w:r>
      <w:r w:rsidR="00FA22A9">
        <w:rPr>
          <w:rFonts w:hint="eastAsia"/>
        </w:rPr>
        <w:t>属性和</w:t>
      </w:r>
      <w:r w:rsidR="00FA22A9">
        <w:rPr>
          <w:rFonts w:hint="eastAsia"/>
        </w:rPr>
        <w:t>MPLS</w:t>
      </w:r>
      <w:r w:rsidR="00FA22A9">
        <w:rPr>
          <w:rFonts w:hint="eastAsia"/>
        </w:rPr>
        <w:t>标签）</w:t>
      </w:r>
      <w:r w:rsidRPr="007530E2">
        <w:rPr>
          <w:rFonts w:hint="eastAsia"/>
        </w:rPr>
        <w:t>发布给出口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。出口</w:t>
      </w:r>
      <w:r w:rsidRPr="007530E2">
        <w:rPr>
          <w:rFonts w:hint="eastAsia"/>
        </w:rPr>
        <w:t>PE</w:t>
      </w:r>
      <w:r w:rsidR="00C474A5">
        <w:rPr>
          <w:rFonts w:hint="eastAsia"/>
        </w:rPr>
        <w:t>将</w:t>
      </w:r>
      <w:r w:rsidRPr="007530E2">
        <w:rPr>
          <w:rFonts w:hint="eastAsia"/>
        </w:rPr>
        <w:t>VPN-IPv4</w:t>
      </w:r>
      <w:r w:rsidRPr="007530E2">
        <w:rPr>
          <w:rFonts w:hint="eastAsia"/>
        </w:rPr>
        <w:t>路由的</w:t>
      </w:r>
      <w:r w:rsidR="00FA22A9">
        <w:rPr>
          <w:rFonts w:hint="eastAsia"/>
        </w:rPr>
        <w:t xml:space="preserve">Export </w:t>
      </w:r>
      <w:r w:rsidRPr="007530E2">
        <w:rPr>
          <w:rFonts w:hint="eastAsia"/>
        </w:rPr>
        <w:t>Target</w:t>
      </w:r>
      <w:r w:rsidRPr="007530E2">
        <w:rPr>
          <w:rFonts w:hint="eastAsia"/>
        </w:rPr>
        <w:t>属性与自己维护的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实例的</w:t>
      </w:r>
      <w:r w:rsidRPr="007530E2">
        <w:rPr>
          <w:rFonts w:hint="eastAsia"/>
        </w:rPr>
        <w:t>Import Target</w:t>
      </w:r>
      <w:r>
        <w:rPr>
          <w:rFonts w:hint="eastAsia"/>
        </w:rPr>
        <w:t>属性</w:t>
      </w:r>
      <w:r w:rsidR="00C474A5">
        <w:rPr>
          <w:rFonts w:hint="eastAsia"/>
        </w:rPr>
        <w:t>进行匹配。</w:t>
      </w:r>
      <w:r w:rsidR="00F11DF2">
        <w:rPr>
          <w:rFonts w:hint="eastAsia"/>
        </w:rPr>
        <w:t>如果出口</w:t>
      </w:r>
      <w:r w:rsidR="00F11DF2">
        <w:rPr>
          <w:rFonts w:hint="eastAsia"/>
        </w:rPr>
        <w:t>PE</w:t>
      </w:r>
      <w:r w:rsidR="00F11DF2">
        <w:rPr>
          <w:rFonts w:hint="eastAsia"/>
        </w:rPr>
        <w:t>上某个</w:t>
      </w:r>
      <w:r w:rsidR="00F11DF2">
        <w:rPr>
          <w:rFonts w:hint="eastAsia"/>
        </w:rPr>
        <w:t>VPN</w:t>
      </w:r>
      <w:r w:rsidR="00F11DF2">
        <w:rPr>
          <w:rFonts w:hint="eastAsia"/>
        </w:rPr>
        <w:t>实例的</w:t>
      </w:r>
      <w:r w:rsidR="00F11DF2" w:rsidRPr="007530E2">
        <w:rPr>
          <w:rFonts w:hint="eastAsia"/>
        </w:rPr>
        <w:t>Import Target</w:t>
      </w:r>
      <w:r w:rsidR="00F11DF2">
        <w:rPr>
          <w:rFonts w:hint="eastAsia"/>
        </w:rPr>
        <w:t>属性与路由的</w:t>
      </w:r>
      <w:r w:rsidR="00FA22A9">
        <w:rPr>
          <w:rFonts w:hint="eastAsia"/>
        </w:rPr>
        <w:t xml:space="preserve">Export </w:t>
      </w:r>
      <w:r w:rsidR="00F11DF2" w:rsidRPr="007530E2">
        <w:rPr>
          <w:rFonts w:hint="eastAsia"/>
        </w:rPr>
        <w:t>Target</w:t>
      </w:r>
      <w:r w:rsidR="00F11DF2" w:rsidRPr="007530E2">
        <w:rPr>
          <w:rFonts w:hint="eastAsia"/>
        </w:rPr>
        <w:t>属性</w:t>
      </w:r>
      <w:r w:rsidR="001F7EE1">
        <w:rPr>
          <w:rFonts w:hint="eastAsia"/>
        </w:rPr>
        <w:t>中存在相同的属性值，则将该路由加入到该</w:t>
      </w:r>
      <w:r w:rsidR="001F7EE1">
        <w:rPr>
          <w:rFonts w:hint="eastAsia"/>
        </w:rPr>
        <w:t>VPN</w:t>
      </w:r>
      <w:r w:rsidR="001F7EE1">
        <w:rPr>
          <w:rFonts w:hint="eastAsia"/>
        </w:rPr>
        <w:t>实例的路由表中。</w:t>
      </w:r>
    </w:p>
    <w:p w:rsidR="00E75459" w:rsidRPr="00E75459" w:rsidRDefault="00E75459" w:rsidP="00DD64CA">
      <w:commentRangeStart w:id="65"/>
      <w:r w:rsidRPr="00B4499E">
        <w:rPr>
          <w:rFonts w:hint="eastAsia"/>
        </w:rPr>
        <w:t>PE</w:t>
      </w:r>
      <w:r w:rsidRPr="00B4499E">
        <w:rPr>
          <w:rFonts w:hint="eastAsia"/>
        </w:rPr>
        <w:t>之间还可以通过</w:t>
      </w:r>
      <w:r w:rsidRPr="00B4499E">
        <w:rPr>
          <w:rFonts w:hint="eastAsia"/>
        </w:rPr>
        <w:t>BGP EVPN</w:t>
      </w:r>
      <w:r w:rsidRPr="00B4499E">
        <w:rPr>
          <w:rFonts w:hint="eastAsia"/>
        </w:rPr>
        <w:t>路由发布标签，详细介绍和配置方法</w:t>
      </w:r>
      <w:r>
        <w:rPr>
          <w:rFonts w:hint="eastAsia"/>
        </w:rPr>
        <w:t>请</w:t>
      </w:r>
      <w:r w:rsidRPr="00B4499E">
        <w:rPr>
          <w:rFonts w:hint="eastAsia"/>
        </w:rPr>
        <w:t>参见</w:t>
      </w:r>
      <w:r>
        <w:rPr>
          <w:rFonts w:hint="eastAsia"/>
        </w:rPr>
        <w:t>“</w:t>
      </w:r>
      <w:r>
        <w:rPr>
          <w:rFonts w:hint="eastAsia"/>
        </w:rPr>
        <w:t>EVPN</w:t>
      </w:r>
      <w:r>
        <w:rPr>
          <w:rFonts w:hint="eastAsia"/>
        </w:rPr>
        <w:t>配置指导”中的“</w:t>
      </w:r>
      <w:r>
        <w:rPr>
          <w:rFonts w:hint="eastAsia"/>
        </w:rPr>
        <w:t>EVPN L3VPN</w:t>
      </w:r>
      <w:r>
        <w:rPr>
          <w:rFonts w:hint="eastAsia"/>
        </w:rPr>
        <w:t>”。</w:t>
      </w:r>
      <w:commentRangeEnd w:id="65"/>
      <w:r>
        <w:rPr>
          <w:rStyle w:val="ac"/>
        </w:rPr>
        <w:commentReference w:id="65"/>
      </w:r>
    </w:p>
    <w:p w:rsidR="00B5184D" w:rsidRPr="007530E2" w:rsidRDefault="00B5184D" w:rsidP="00DD64CA">
      <w:pPr>
        <w:pStyle w:val="4"/>
      </w:pPr>
      <w:r w:rsidRPr="007530E2">
        <w:rPr>
          <w:rFonts w:hint="eastAsia"/>
        </w:rPr>
        <w:t>出口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到远端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的路由信息交换</w:t>
      </w:r>
    </w:p>
    <w:p w:rsidR="00B5184D" w:rsidRPr="007530E2" w:rsidRDefault="001F7EE1" w:rsidP="00DD64CA">
      <w:r w:rsidRPr="007530E2">
        <w:rPr>
          <w:rFonts w:hint="eastAsia"/>
        </w:rPr>
        <w:t>与本地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到入口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的路由信息交换相同</w:t>
      </w:r>
      <w:r>
        <w:rPr>
          <w:rFonts w:hint="eastAsia"/>
        </w:rPr>
        <w:t>，</w:t>
      </w:r>
      <w:r w:rsidR="00B5184D" w:rsidRPr="007530E2">
        <w:rPr>
          <w:rFonts w:hint="eastAsia"/>
        </w:rPr>
        <w:t>远端</w:t>
      </w:r>
      <w:r w:rsidR="00B5184D" w:rsidRPr="007530E2">
        <w:rPr>
          <w:rFonts w:hint="eastAsia"/>
        </w:rPr>
        <w:t>CE</w:t>
      </w:r>
      <w:r>
        <w:rPr>
          <w:rFonts w:hint="eastAsia"/>
        </w:rPr>
        <w:t>可以通过</w:t>
      </w:r>
      <w:r w:rsidR="00B5184D" w:rsidRPr="007530E2">
        <w:rPr>
          <w:rFonts w:hint="eastAsia"/>
        </w:rPr>
        <w:t>多种方式从出口</w:t>
      </w:r>
      <w:r w:rsidR="00B5184D" w:rsidRPr="007530E2">
        <w:rPr>
          <w:rFonts w:hint="eastAsia"/>
        </w:rPr>
        <w:t>PE</w:t>
      </w:r>
      <w:r w:rsidR="00B5184D" w:rsidRPr="007530E2">
        <w:rPr>
          <w:rFonts w:hint="eastAsia"/>
        </w:rPr>
        <w:t>学习</w:t>
      </w:r>
      <w:r w:rsidR="00B5184D" w:rsidRPr="007530E2">
        <w:rPr>
          <w:rFonts w:hint="eastAsia"/>
        </w:rPr>
        <w:t>VPN</w:t>
      </w:r>
      <w:r w:rsidR="00B5184D" w:rsidRPr="007530E2">
        <w:rPr>
          <w:rFonts w:hint="eastAsia"/>
        </w:rPr>
        <w:t>路由，包括静态路由、</w:t>
      </w:r>
      <w:r w:rsidR="00B5184D" w:rsidRPr="007530E2">
        <w:rPr>
          <w:rFonts w:hint="eastAsia"/>
        </w:rPr>
        <w:t>RIP</w:t>
      </w:r>
      <w:r w:rsidR="00B5184D" w:rsidRPr="007530E2">
        <w:rPr>
          <w:rFonts w:hint="eastAsia"/>
        </w:rPr>
        <w:t>、</w:t>
      </w:r>
      <w:r w:rsidR="00B5184D" w:rsidRPr="007530E2">
        <w:rPr>
          <w:rFonts w:hint="eastAsia"/>
        </w:rPr>
        <w:t>OSPF</w:t>
      </w:r>
      <w:r w:rsidR="00B5184D" w:rsidRPr="007530E2">
        <w:rPr>
          <w:rFonts w:hint="eastAsia"/>
        </w:rPr>
        <w:t>、</w:t>
      </w:r>
      <w:r w:rsidR="00B5184D" w:rsidRPr="007530E2">
        <w:rPr>
          <w:rFonts w:hint="eastAsia"/>
        </w:rPr>
        <w:t>IS-IS</w:t>
      </w:r>
      <w:r w:rsidR="00B5184D">
        <w:rPr>
          <w:rFonts w:hint="eastAsia"/>
        </w:rPr>
        <w:t>、</w:t>
      </w:r>
      <w:r w:rsidR="00B5184D" w:rsidRPr="007530E2">
        <w:rPr>
          <w:rFonts w:hint="eastAsia"/>
        </w:rPr>
        <w:t>EBGP</w:t>
      </w:r>
      <w:r w:rsidR="00B5184D">
        <w:rPr>
          <w:rFonts w:hint="eastAsia"/>
        </w:rPr>
        <w:t>和</w:t>
      </w:r>
      <w:r w:rsidR="00B5184D">
        <w:rPr>
          <w:rFonts w:hint="eastAsia"/>
        </w:rPr>
        <w:t>IBGP</w:t>
      </w:r>
      <w:r w:rsidR="00B5184D" w:rsidRPr="007530E2">
        <w:rPr>
          <w:rFonts w:hint="eastAsia"/>
        </w:rPr>
        <w:t>。</w:t>
      </w:r>
    </w:p>
    <w:p w:rsidR="002640F7" w:rsidRPr="007530E2" w:rsidRDefault="00EC239C" w:rsidP="00DD64CA">
      <w:pPr>
        <w:pStyle w:val="3"/>
      </w:pPr>
      <w:bookmarkStart w:id="66" w:name="_Toc45105911"/>
      <w:r>
        <w:rPr>
          <w:rFonts w:hint="eastAsia"/>
        </w:rPr>
        <w:t>MPLS L3VPN</w:t>
      </w:r>
      <w:r w:rsidR="002640F7" w:rsidRPr="007530E2">
        <w:rPr>
          <w:rFonts w:hint="eastAsia"/>
        </w:rPr>
        <w:t>报文转发</w:t>
      </w:r>
      <w:bookmarkEnd w:id="66"/>
    </w:p>
    <w:p w:rsidR="00F62CC5" w:rsidRPr="007530E2" w:rsidRDefault="00F62CC5" w:rsidP="00DD64CA">
      <w:r w:rsidRPr="007530E2">
        <w:rPr>
          <w:rFonts w:hint="eastAsia"/>
        </w:rPr>
        <w:t>在基本</w:t>
      </w:r>
      <w:r w:rsidR="00A8596C">
        <w:rPr>
          <w:rFonts w:hint="eastAsia"/>
        </w:rPr>
        <w:t xml:space="preserve">MPLS </w:t>
      </w:r>
      <w:r w:rsidRPr="007530E2">
        <w:rPr>
          <w:rFonts w:hint="eastAsia"/>
        </w:rPr>
        <w:t>L3VPN</w:t>
      </w:r>
      <w:r w:rsidRPr="007530E2">
        <w:rPr>
          <w:rFonts w:hint="eastAsia"/>
        </w:rPr>
        <w:t>应用中（不包括跨域的情况），</w:t>
      </w:r>
      <w:r w:rsidR="00DC1905">
        <w:rPr>
          <w:rFonts w:hint="eastAsia"/>
        </w:rPr>
        <w:t>PE</w:t>
      </w:r>
      <w:r w:rsidR="00DC1905">
        <w:rPr>
          <w:rFonts w:hint="eastAsia"/>
        </w:rPr>
        <w:t>转发</w:t>
      </w:r>
      <w:r w:rsidRPr="007530E2">
        <w:t>VPN</w:t>
      </w:r>
      <w:r w:rsidRPr="007530E2">
        <w:rPr>
          <w:rFonts w:hint="eastAsia"/>
        </w:rPr>
        <w:t>报文</w:t>
      </w:r>
      <w:r w:rsidR="00DC1905">
        <w:rPr>
          <w:rFonts w:hint="eastAsia"/>
        </w:rPr>
        <w:t>时为报文封装如下内容：</w:t>
      </w:r>
    </w:p>
    <w:p w:rsidR="00F62CC5" w:rsidRPr="00B421C2" w:rsidRDefault="00F62CC5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外层</w:t>
      </w:r>
      <w:r w:rsidR="00425B80" w:rsidRPr="00B421C2">
        <w:rPr>
          <w:rFonts w:hint="eastAsia"/>
          <w:lang w:eastAsia="zh-CN"/>
        </w:rPr>
        <w:t>标记</w:t>
      </w:r>
      <w:r w:rsidR="00023A3B" w:rsidRPr="00B421C2">
        <w:rPr>
          <w:rFonts w:hint="eastAsia"/>
          <w:lang w:eastAsia="zh-CN"/>
        </w:rPr>
        <w:t>：</w:t>
      </w:r>
      <w:r w:rsidR="00DC1905" w:rsidRPr="00B421C2">
        <w:rPr>
          <w:rFonts w:hint="eastAsia"/>
          <w:lang w:eastAsia="zh-CN"/>
        </w:rPr>
        <w:t>又称为公网</w:t>
      </w:r>
      <w:r w:rsidR="00425B80" w:rsidRPr="00B421C2">
        <w:rPr>
          <w:rFonts w:hint="eastAsia"/>
          <w:lang w:eastAsia="zh-CN"/>
        </w:rPr>
        <w:t>标记</w:t>
      </w:r>
      <w:r w:rsidR="00DC1905" w:rsidRPr="00B421C2">
        <w:rPr>
          <w:rFonts w:hint="eastAsia"/>
          <w:lang w:eastAsia="zh-CN"/>
        </w:rPr>
        <w:t>。</w:t>
      </w:r>
      <w:r w:rsidR="00023A3B" w:rsidRPr="00B421C2">
        <w:rPr>
          <w:rFonts w:hint="eastAsia"/>
          <w:lang w:eastAsia="zh-CN"/>
        </w:rPr>
        <w:t>VPN</w:t>
      </w:r>
      <w:r w:rsidR="00023A3B" w:rsidRPr="00B421C2">
        <w:rPr>
          <w:rFonts w:hint="eastAsia"/>
          <w:lang w:eastAsia="zh-CN"/>
        </w:rPr>
        <w:t>报文在骨干网上沿着公网隧道从一端</w:t>
      </w:r>
      <w:r w:rsidR="00023A3B" w:rsidRPr="00B421C2">
        <w:rPr>
          <w:rFonts w:hint="eastAsia"/>
          <w:lang w:eastAsia="zh-CN"/>
        </w:rPr>
        <w:t>PE</w:t>
      </w:r>
      <w:r w:rsidR="00023A3B" w:rsidRPr="00B421C2">
        <w:rPr>
          <w:rFonts w:hint="eastAsia"/>
          <w:lang w:eastAsia="zh-CN"/>
        </w:rPr>
        <w:t>传送到另一端</w:t>
      </w:r>
      <w:r w:rsidR="00023A3B" w:rsidRPr="00B421C2">
        <w:rPr>
          <w:rFonts w:hint="eastAsia"/>
          <w:lang w:eastAsia="zh-CN"/>
        </w:rPr>
        <w:t>PE</w:t>
      </w:r>
      <w:r w:rsidR="00023A3B" w:rsidRPr="00B421C2">
        <w:rPr>
          <w:rFonts w:hint="eastAsia"/>
          <w:lang w:eastAsia="zh-CN"/>
        </w:rPr>
        <w:t>。公网隧道可以是</w:t>
      </w:r>
      <w:r w:rsidR="00023A3B" w:rsidRPr="00B421C2">
        <w:rPr>
          <w:rFonts w:hint="eastAsia"/>
          <w:lang w:eastAsia="zh-CN"/>
        </w:rPr>
        <w:t>LSP</w:t>
      </w:r>
      <w:r w:rsidR="00023A3B" w:rsidRPr="00B421C2">
        <w:rPr>
          <w:rFonts w:hint="eastAsia"/>
          <w:lang w:eastAsia="zh-CN"/>
        </w:rPr>
        <w:t>隧道、</w:t>
      </w:r>
      <w:r w:rsidR="00023A3B" w:rsidRPr="00B421C2">
        <w:rPr>
          <w:rFonts w:hint="eastAsia"/>
          <w:lang w:eastAsia="zh-CN"/>
        </w:rPr>
        <w:t>MPLS TE</w:t>
      </w:r>
      <w:r w:rsidR="00023A3B" w:rsidRPr="00B421C2">
        <w:rPr>
          <w:rFonts w:hint="eastAsia"/>
          <w:lang w:eastAsia="zh-CN"/>
        </w:rPr>
        <w:t>隧道和</w:t>
      </w:r>
      <w:r w:rsidR="00023A3B" w:rsidRPr="00B421C2">
        <w:rPr>
          <w:rFonts w:hint="eastAsia"/>
          <w:lang w:eastAsia="zh-CN"/>
        </w:rPr>
        <w:t>GRE</w:t>
      </w:r>
      <w:r w:rsidR="00023A3B" w:rsidRPr="00B421C2">
        <w:rPr>
          <w:rFonts w:hint="eastAsia"/>
          <w:lang w:eastAsia="zh-CN"/>
        </w:rPr>
        <w:t>隧道。</w:t>
      </w:r>
      <w:r w:rsidR="00DC1905" w:rsidRPr="00B421C2">
        <w:rPr>
          <w:rFonts w:hint="eastAsia"/>
          <w:lang w:eastAsia="zh-CN"/>
        </w:rPr>
        <w:t>当公网隧道为</w:t>
      </w:r>
      <w:r w:rsidR="00DC1905" w:rsidRPr="00B421C2">
        <w:rPr>
          <w:rFonts w:hint="eastAsia"/>
          <w:lang w:eastAsia="zh-CN"/>
        </w:rPr>
        <w:t>LSP</w:t>
      </w:r>
      <w:r w:rsidR="00DC1905" w:rsidRPr="00B421C2">
        <w:rPr>
          <w:rFonts w:hint="eastAsia"/>
          <w:lang w:eastAsia="zh-CN"/>
        </w:rPr>
        <w:t>隧道或</w:t>
      </w:r>
      <w:r w:rsidR="00DC1905" w:rsidRPr="00B421C2">
        <w:rPr>
          <w:rFonts w:hint="eastAsia"/>
          <w:lang w:eastAsia="zh-CN"/>
        </w:rPr>
        <w:t>MPLS TE</w:t>
      </w:r>
      <w:r w:rsidR="00DC1905" w:rsidRPr="00B421C2">
        <w:rPr>
          <w:rFonts w:hint="eastAsia"/>
          <w:lang w:eastAsia="zh-CN"/>
        </w:rPr>
        <w:t>隧道时，</w:t>
      </w:r>
      <w:r w:rsidR="00425B80" w:rsidRPr="00B421C2">
        <w:rPr>
          <w:rFonts w:hint="eastAsia"/>
          <w:lang w:eastAsia="zh-CN"/>
        </w:rPr>
        <w:t>公网标记为</w:t>
      </w:r>
      <w:r w:rsidR="00425B80" w:rsidRPr="00B421C2">
        <w:rPr>
          <w:rFonts w:hint="eastAsia"/>
          <w:lang w:eastAsia="zh-CN"/>
        </w:rPr>
        <w:t>MPLS</w:t>
      </w:r>
      <w:r w:rsidR="00425B80" w:rsidRPr="00B421C2">
        <w:rPr>
          <w:rFonts w:hint="eastAsia"/>
          <w:lang w:eastAsia="zh-CN"/>
        </w:rPr>
        <w:t>标签</w:t>
      </w:r>
      <w:r w:rsidR="000F629C" w:rsidRPr="00B421C2">
        <w:rPr>
          <w:rFonts w:hint="eastAsia"/>
          <w:lang w:eastAsia="zh-CN"/>
        </w:rPr>
        <w:t>，称为公网标签</w:t>
      </w:r>
      <w:r w:rsidR="00425B80" w:rsidRPr="00B421C2">
        <w:rPr>
          <w:rFonts w:hint="eastAsia"/>
          <w:lang w:eastAsia="zh-CN"/>
        </w:rPr>
        <w:t>；当公网隧道为</w:t>
      </w:r>
      <w:r w:rsidR="00425B80" w:rsidRPr="00B421C2">
        <w:rPr>
          <w:rFonts w:hint="eastAsia"/>
          <w:lang w:eastAsia="zh-CN"/>
        </w:rPr>
        <w:t>GRE</w:t>
      </w:r>
      <w:r w:rsidR="00425B80" w:rsidRPr="00B421C2">
        <w:rPr>
          <w:rFonts w:hint="eastAsia"/>
          <w:lang w:eastAsia="zh-CN"/>
        </w:rPr>
        <w:t>隧道时，公网标记为</w:t>
      </w:r>
      <w:r w:rsidR="00425B80" w:rsidRPr="00B421C2">
        <w:rPr>
          <w:rFonts w:hint="eastAsia"/>
          <w:lang w:eastAsia="zh-CN"/>
        </w:rPr>
        <w:t>GRE</w:t>
      </w:r>
      <w:r w:rsidR="00425B80" w:rsidRPr="00B421C2">
        <w:rPr>
          <w:rFonts w:hint="eastAsia"/>
          <w:lang w:eastAsia="zh-CN"/>
        </w:rPr>
        <w:t>封装。</w:t>
      </w:r>
    </w:p>
    <w:p w:rsidR="00F62CC5" w:rsidRPr="00B421C2" w:rsidRDefault="00F62CC5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内层标签</w:t>
      </w:r>
      <w:r w:rsidR="00023A3B" w:rsidRPr="00B421C2">
        <w:rPr>
          <w:rFonts w:hint="eastAsia"/>
          <w:lang w:eastAsia="zh-CN"/>
        </w:rPr>
        <w:t>：</w:t>
      </w:r>
      <w:r w:rsidR="00425B80" w:rsidRPr="00B421C2">
        <w:rPr>
          <w:rFonts w:hint="eastAsia"/>
          <w:lang w:eastAsia="zh-CN"/>
        </w:rPr>
        <w:t>又称为私网标签</w:t>
      </w:r>
      <w:r w:rsidR="000E4130" w:rsidRPr="00B421C2">
        <w:rPr>
          <w:rFonts w:hint="eastAsia"/>
          <w:lang w:eastAsia="zh-CN"/>
        </w:rPr>
        <w:t>，用来</w:t>
      </w:r>
      <w:r w:rsidRPr="00B421C2">
        <w:rPr>
          <w:rFonts w:hint="eastAsia"/>
          <w:lang w:eastAsia="zh-CN"/>
        </w:rPr>
        <w:t>指示报文应被送到哪个</w:t>
      </w:r>
      <w:r w:rsidR="005D4B62" w:rsidRPr="00B421C2">
        <w:rPr>
          <w:lang w:eastAsia="zh-CN"/>
        </w:rPr>
        <w:t>Site</w:t>
      </w:r>
      <w:r w:rsidR="000F629C" w:rsidRPr="00B421C2">
        <w:rPr>
          <w:rFonts w:hint="eastAsia"/>
          <w:lang w:eastAsia="zh-CN"/>
        </w:rPr>
        <w:t>。</w:t>
      </w:r>
      <w:r w:rsidRPr="00B421C2">
        <w:rPr>
          <w:rFonts w:hint="eastAsia"/>
          <w:lang w:eastAsia="zh-CN"/>
        </w:rPr>
        <w:t>对端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根据</w:t>
      </w:r>
      <w:r w:rsidR="002F5FC1" w:rsidRPr="00B421C2">
        <w:rPr>
          <w:rFonts w:hint="eastAsia"/>
          <w:lang w:eastAsia="zh-CN"/>
        </w:rPr>
        <w:t>私网</w:t>
      </w:r>
      <w:r w:rsidRPr="00B421C2">
        <w:rPr>
          <w:rFonts w:hint="eastAsia"/>
          <w:lang w:eastAsia="zh-CN"/>
        </w:rPr>
        <w:t>标签可以</w:t>
      </w:r>
      <w:r w:rsidR="00D57990" w:rsidRPr="00B421C2">
        <w:rPr>
          <w:rFonts w:hint="eastAsia"/>
          <w:lang w:eastAsia="zh-CN"/>
        </w:rPr>
        <w:t>确定</w:t>
      </w:r>
      <w:r w:rsidR="00823D4F" w:rsidRPr="00B421C2">
        <w:rPr>
          <w:rFonts w:hint="eastAsia"/>
          <w:lang w:eastAsia="zh-CN"/>
        </w:rPr>
        <w:t>报文所属的</w:t>
      </w:r>
      <w:r w:rsidR="00823D4F" w:rsidRPr="00B421C2">
        <w:rPr>
          <w:rFonts w:hint="eastAsia"/>
          <w:lang w:eastAsia="zh-CN"/>
        </w:rPr>
        <w:t>VPN</w:t>
      </w:r>
      <w:r w:rsidR="00823D4F" w:rsidRPr="00B421C2">
        <w:rPr>
          <w:rFonts w:hint="eastAsia"/>
          <w:lang w:eastAsia="zh-CN"/>
        </w:rPr>
        <w:t>实例，通过查找该</w:t>
      </w:r>
      <w:r w:rsidR="00823D4F" w:rsidRPr="00B421C2">
        <w:rPr>
          <w:rFonts w:hint="eastAsia"/>
          <w:lang w:eastAsia="zh-CN"/>
        </w:rPr>
        <w:t>VPN</w:t>
      </w:r>
      <w:r w:rsidR="00823D4F" w:rsidRPr="00B421C2">
        <w:rPr>
          <w:rFonts w:hint="eastAsia"/>
          <w:lang w:eastAsia="zh-CN"/>
        </w:rPr>
        <w:t>实例的路由表</w:t>
      </w:r>
      <w:r w:rsidR="002F5FC1" w:rsidRPr="00B421C2">
        <w:rPr>
          <w:rFonts w:hint="eastAsia"/>
          <w:lang w:eastAsia="zh-CN"/>
        </w:rPr>
        <w:t>，将报文正确地转发到相应的</w:t>
      </w:r>
      <w:r w:rsidR="002F5FC1" w:rsidRPr="00B421C2">
        <w:rPr>
          <w:rFonts w:hint="eastAsia"/>
          <w:lang w:eastAsia="zh-CN"/>
        </w:rPr>
        <w:t>Site</w:t>
      </w:r>
      <w:r w:rsidRPr="00B421C2">
        <w:rPr>
          <w:rFonts w:hint="eastAsia"/>
          <w:lang w:eastAsia="zh-CN"/>
        </w:rPr>
        <w:t>。</w:t>
      </w:r>
      <w:r w:rsidR="002F5FC1" w:rsidRPr="00B421C2">
        <w:rPr>
          <w:rFonts w:hint="eastAsia"/>
          <w:lang w:eastAsia="zh-CN"/>
        </w:rPr>
        <w:t>PE</w:t>
      </w:r>
      <w:r w:rsidR="002F5FC1" w:rsidRPr="00B421C2">
        <w:rPr>
          <w:rFonts w:hint="eastAsia"/>
          <w:lang w:eastAsia="zh-CN"/>
        </w:rPr>
        <w:t>之间在通过</w:t>
      </w:r>
      <w:r w:rsidR="002F5FC1" w:rsidRPr="00B421C2">
        <w:rPr>
          <w:rFonts w:hint="eastAsia"/>
          <w:lang w:eastAsia="zh-CN"/>
        </w:rPr>
        <w:t>MP-BGP</w:t>
      </w:r>
      <w:r w:rsidR="002F5FC1" w:rsidRPr="00B421C2">
        <w:rPr>
          <w:rFonts w:hint="eastAsia"/>
          <w:lang w:eastAsia="zh-CN"/>
        </w:rPr>
        <w:t>发布</w:t>
      </w:r>
      <w:r w:rsidR="002F5FC1" w:rsidRPr="00B421C2">
        <w:rPr>
          <w:rFonts w:hint="eastAsia"/>
          <w:lang w:eastAsia="zh-CN"/>
        </w:rPr>
        <w:t>VPN</w:t>
      </w:r>
      <w:r w:rsidR="00790556" w:rsidRPr="00B421C2">
        <w:rPr>
          <w:rFonts w:hint="eastAsia"/>
          <w:lang w:eastAsia="zh-CN"/>
        </w:rPr>
        <w:t>-IP</w:t>
      </w:r>
      <w:r w:rsidR="002F5FC1" w:rsidRPr="00B421C2">
        <w:rPr>
          <w:rFonts w:hint="eastAsia"/>
          <w:lang w:eastAsia="zh-CN"/>
        </w:rPr>
        <w:t>v4</w:t>
      </w:r>
      <w:r w:rsidR="002F5FC1" w:rsidRPr="00B421C2">
        <w:rPr>
          <w:rFonts w:hint="eastAsia"/>
          <w:lang w:eastAsia="zh-CN"/>
        </w:rPr>
        <w:t>路由时，将为</w:t>
      </w:r>
      <w:r w:rsidR="000F629C" w:rsidRPr="00B421C2">
        <w:rPr>
          <w:rFonts w:hint="eastAsia"/>
          <w:lang w:eastAsia="zh-CN"/>
        </w:rPr>
        <w:t>私网</w:t>
      </w:r>
      <w:r w:rsidR="002F5FC1" w:rsidRPr="00B421C2">
        <w:rPr>
          <w:rFonts w:hint="eastAsia"/>
          <w:lang w:eastAsia="zh-CN"/>
        </w:rPr>
        <w:t>路由分配的私网标签通告给对端</w:t>
      </w:r>
      <w:r w:rsidR="002F5FC1" w:rsidRPr="00B421C2">
        <w:rPr>
          <w:rFonts w:hint="eastAsia"/>
          <w:lang w:eastAsia="zh-CN"/>
        </w:rPr>
        <w:t>PE</w:t>
      </w:r>
      <w:r w:rsidR="002F5FC1" w:rsidRPr="00B421C2">
        <w:rPr>
          <w:rFonts w:hint="eastAsia"/>
          <w:lang w:eastAsia="zh-CN"/>
        </w:rPr>
        <w:t>。</w:t>
      </w:r>
    </w:p>
    <w:p w:rsidR="00E23417" w:rsidRDefault="00E23417" w:rsidP="00DD64CA">
      <w:pPr>
        <w:pStyle w:val="FigureDescription"/>
      </w:pPr>
      <w:bookmarkStart w:id="67" w:name="_Ref130634555"/>
      <w:bookmarkStart w:id="68" w:name="_Toc137991704"/>
      <w:bookmarkStart w:id="69" w:name="_Toc418944394"/>
      <w:r w:rsidRPr="002D634A">
        <w:rPr>
          <w:rFonts w:hint="eastAsia"/>
        </w:rPr>
        <w:t>VPN</w:t>
      </w:r>
      <w:r w:rsidRPr="002D634A">
        <w:rPr>
          <w:rFonts w:hint="eastAsia"/>
        </w:rPr>
        <w:t>报文转发示意图</w:t>
      </w:r>
      <w:bookmarkEnd w:id="67"/>
      <w:bookmarkEnd w:id="68"/>
      <w:bookmarkEnd w:id="69"/>
    </w:p>
    <w:p w:rsidR="00F62CC5" w:rsidRPr="00FD3AD9" w:rsidRDefault="007A68A4" w:rsidP="00DD64CA">
      <w:pPr>
        <w:pStyle w:val="Figure"/>
      </w:pPr>
      <w:r>
        <w:rPr>
          <w:noProof/>
        </w:rPr>
        <w:drawing>
          <wp:inline distT="0" distB="0" distL="0" distR="0" wp14:anchorId="0D2176CA" wp14:editId="57D6C972">
            <wp:extent cx="4660900" cy="1801495"/>
            <wp:effectExtent l="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C5" w:rsidRDefault="00F62CC5" w:rsidP="00DD64CA"/>
    <w:p w:rsidR="003A3125" w:rsidRPr="002D634A" w:rsidRDefault="003A3125" w:rsidP="00DD64CA">
      <w:r>
        <w:rPr>
          <w:rFonts w:hint="eastAsia"/>
        </w:rPr>
        <w:t>如</w:t>
      </w:r>
      <w:r w:rsidR="00D55D92">
        <w:fldChar w:fldCharType="begin"/>
      </w:r>
      <w:r w:rsidR="00D55D92">
        <w:instrText xml:space="preserve">  REF _Ref130634555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1-3</w:t>
      </w:r>
      <w:r w:rsidR="00D55D92">
        <w:fldChar w:fldCharType="end"/>
      </w:r>
      <w:r>
        <w:rPr>
          <w:rFonts w:hint="eastAsia"/>
        </w:rPr>
        <w:t>所示</w:t>
      </w:r>
      <w:r w:rsidRPr="007530E2">
        <w:rPr>
          <w:rFonts w:hint="eastAsia"/>
        </w:rPr>
        <w:t>，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报文的转发</w:t>
      </w:r>
      <w:r>
        <w:rPr>
          <w:rFonts w:hint="eastAsia"/>
        </w:rPr>
        <w:t>过程为</w:t>
      </w:r>
      <w:r w:rsidRPr="007530E2">
        <w:rPr>
          <w:rFonts w:hint="eastAsia"/>
        </w:rPr>
        <w:t>：</w:t>
      </w:r>
    </w:p>
    <w:p w:rsidR="007D7DD4" w:rsidRDefault="005D4B62" w:rsidP="00DD64CA">
      <w:pPr>
        <w:pStyle w:val="ItemStep"/>
        <w:numPr>
          <w:ilvl w:val="4"/>
          <w:numId w:val="21"/>
        </w:numPr>
        <w:rPr>
          <w:lang w:eastAsia="zh-CN"/>
        </w:rPr>
      </w:pPr>
      <w:r w:rsidRPr="00B421C2">
        <w:rPr>
          <w:rFonts w:hint="eastAsia"/>
          <w:lang w:eastAsia="zh-CN"/>
        </w:rPr>
        <w:t>Site</w:t>
      </w:r>
      <w:r w:rsidR="004861C3" w:rsidRPr="00B421C2">
        <w:rPr>
          <w:rFonts w:hint="eastAsia"/>
          <w:lang w:eastAsia="zh-CN"/>
        </w:rPr>
        <w:t xml:space="preserve"> </w:t>
      </w:r>
      <w:r w:rsidR="00F62CC5" w:rsidRPr="00B421C2">
        <w:rPr>
          <w:rFonts w:hint="eastAsia"/>
          <w:lang w:eastAsia="zh-CN"/>
        </w:rPr>
        <w:t>1</w:t>
      </w:r>
      <w:r w:rsidR="00F62CC5" w:rsidRPr="00B421C2">
        <w:rPr>
          <w:rFonts w:hint="eastAsia"/>
          <w:lang w:eastAsia="zh-CN"/>
        </w:rPr>
        <w:t>发出一个目的地址为</w:t>
      </w:r>
      <w:r w:rsidR="00F62CC5" w:rsidRPr="00B421C2">
        <w:rPr>
          <w:rFonts w:hint="eastAsia"/>
          <w:lang w:eastAsia="zh-CN"/>
        </w:rPr>
        <w:t>1.1.1.2</w:t>
      </w:r>
      <w:r w:rsidR="00F62CC5" w:rsidRPr="00B421C2">
        <w:rPr>
          <w:rFonts w:hint="eastAsia"/>
          <w:lang w:eastAsia="zh-CN"/>
        </w:rPr>
        <w:t>的</w:t>
      </w:r>
      <w:r w:rsidR="00F62CC5" w:rsidRPr="00B421C2">
        <w:rPr>
          <w:rFonts w:hint="eastAsia"/>
          <w:lang w:eastAsia="zh-CN"/>
        </w:rPr>
        <w:t>IP</w:t>
      </w:r>
      <w:r w:rsidR="00F62CC5" w:rsidRPr="00B421C2">
        <w:rPr>
          <w:rFonts w:hint="eastAsia"/>
          <w:lang w:eastAsia="zh-CN"/>
        </w:rPr>
        <w:t>报文，由</w:t>
      </w:r>
      <w:r w:rsidR="00F62CC5" w:rsidRPr="00B421C2">
        <w:rPr>
          <w:rFonts w:hint="eastAsia"/>
          <w:lang w:eastAsia="zh-CN"/>
        </w:rPr>
        <w:t>CE</w:t>
      </w:r>
      <w:r w:rsidR="004861C3" w:rsidRPr="00B421C2">
        <w:rPr>
          <w:rFonts w:hint="eastAsia"/>
          <w:lang w:eastAsia="zh-CN"/>
        </w:rPr>
        <w:t xml:space="preserve"> </w:t>
      </w:r>
      <w:r w:rsidR="00F62CC5" w:rsidRPr="00B421C2">
        <w:rPr>
          <w:rFonts w:hint="eastAsia"/>
          <w:lang w:eastAsia="zh-CN"/>
        </w:rPr>
        <w:t>1</w:t>
      </w:r>
      <w:r w:rsidR="00F62CC5" w:rsidRPr="00B421C2">
        <w:rPr>
          <w:rFonts w:hint="eastAsia"/>
          <w:lang w:eastAsia="zh-CN"/>
        </w:rPr>
        <w:t>将报文发送至</w:t>
      </w:r>
      <w:r w:rsidR="00F62CC5" w:rsidRPr="00B421C2">
        <w:rPr>
          <w:rFonts w:hint="eastAsia"/>
          <w:lang w:eastAsia="zh-CN"/>
        </w:rPr>
        <w:t>PE</w:t>
      </w:r>
      <w:r w:rsidR="004861C3" w:rsidRPr="00B421C2">
        <w:rPr>
          <w:rFonts w:hint="eastAsia"/>
          <w:lang w:eastAsia="zh-CN"/>
        </w:rPr>
        <w:t xml:space="preserve"> </w:t>
      </w:r>
      <w:r w:rsidR="00F62CC5" w:rsidRPr="00B421C2">
        <w:rPr>
          <w:rFonts w:hint="eastAsia"/>
          <w:lang w:eastAsia="zh-CN"/>
        </w:rPr>
        <w:t>1</w:t>
      </w:r>
      <w:r w:rsidR="00F62CC5" w:rsidRPr="00B421C2">
        <w:rPr>
          <w:rFonts w:hint="eastAsia"/>
          <w:lang w:eastAsia="zh-CN"/>
        </w:rPr>
        <w:t>。</w:t>
      </w:r>
    </w:p>
    <w:p w:rsidR="007D7DD4" w:rsidRDefault="00F62CC5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lastRenderedPageBreak/>
        <w:t>PE</w:t>
      </w:r>
      <w:r w:rsidR="004861C3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1</w:t>
      </w:r>
      <w:r w:rsidRPr="00B421C2">
        <w:rPr>
          <w:rFonts w:hint="eastAsia"/>
          <w:lang w:eastAsia="zh-CN"/>
        </w:rPr>
        <w:t>根据报文到达的接口及目的地址查找</w:t>
      </w:r>
      <w:r w:rsidR="00CB0C20" w:rsidRPr="00B421C2">
        <w:rPr>
          <w:rFonts w:hint="eastAsia"/>
          <w:lang w:eastAsia="zh-CN"/>
        </w:rPr>
        <w:t>对应</w:t>
      </w:r>
      <w:r w:rsidRPr="00B421C2">
        <w:rPr>
          <w:rFonts w:hint="eastAsia"/>
          <w:lang w:eastAsia="zh-CN"/>
        </w:rPr>
        <w:t>VPN</w:t>
      </w:r>
      <w:r w:rsidR="004861C3" w:rsidRPr="00B421C2">
        <w:rPr>
          <w:rFonts w:hint="eastAsia"/>
          <w:lang w:eastAsia="zh-CN"/>
        </w:rPr>
        <w:t>实例</w:t>
      </w:r>
      <w:r w:rsidR="00CB0C20" w:rsidRPr="00B421C2">
        <w:rPr>
          <w:rFonts w:hint="eastAsia"/>
          <w:lang w:eastAsia="zh-CN"/>
        </w:rPr>
        <w:t>的路由表</w:t>
      </w:r>
      <w:r w:rsidRPr="00B421C2">
        <w:rPr>
          <w:rFonts w:hint="eastAsia"/>
          <w:lang w:eastAsia="zh-CN"/>
        </w:rPr>
        <w:t>，</w:t>
      </w:r>
      <w:r w:rsidR="00DC1905" w:rsidRPr="00B421C2">
        <w:rPr>
          <w:rFonts w:hint="eastAsia"/>
          <w:lang w:eastAsia="zh-CN"/>
        </w:rPr>
        <w:t>根据匹配的路由表项为报文添加私网标签，</w:t>
      </w:r>
      <w:r w:rsidR="008B733D" w:rsidRPr="00B421C2">
        <w:rPr>
          <w:rFonts w:hint="eastAsia"/>
          <w:lang w:eastAsia="zh-CN"/>
        </w:rPr>
        <w:t>并查找到报文的下一跳为</w:t>
      </w:r>
      <w:r w:rsidR="008B733D" w:rsidRPr="00B421C2">
        <w:rPr>
          <w:rFonts w:hint="eastAsia"/>
          <w:lang w:eastAsia="zh-CN"/>
        </w:rPr>
        <w:t>PE 2</w:t>
      </w:r>
      <w:r w:rsidR="008B733D" w:rsidRPr="00B421C2">
        <w:rPr>
          <w:rFonts w:hint="eastAsia"/>
          <w:lang w:eastAsia="zh-CN"/>
        </w:rPr>
        <w:t>。</w:t>
      </w:r>
    </w:p>
    <w:p w:rsidR="007D7DD4" w:rsidRDefault="008B733D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在公网路由表内查找到达</w:t>
      </w:r>
      <w:r w:rsidRPr="00B421C2">
        <w:rPr>
          <w:rFonts w:hint="eastAsia"/>
          <w:lang w:eastAsia="zh-CN"/>
        </w:rPr>
        <w:t>PE 2</w:t>
      </w:r>
      <w:r w:rsidRPr="00B421C2">
        <w:rPr>
          <w:rFonts w:hint="eastAsia"/>
          <w:lang w:eastAsia="zh-CN"/>
        </w:rPr>
        <w:t>的路由</w:t>
      </w:r>
      <w:r w:rsidR="00B552DC" w:rsidRPr="00B421C2">
        <w:rPr>
          <w:rFonts w:hint="eastAsia"/>
          <w:lang w:eastAsia="zh-CN"/>
        </w:rPr>
        <w:t>，</w:t>
      </w:r>
      <w:r w:rsidR="00BB34DD" w:rsidRPr="00B421C2">
        <w:rPr>
          <w:rFonts w:hint="eastAsia"/>
          <w:lang w:eastAsia="zh-CN"/>
        </w:rPr>
        <w:t>根据查找结果</w:t>
      </w:r>
      <w:r w:rsidR="00B552DC" w:rsidRPr="00B421C2">
        <w:rPr>
          <w:rFonts w:hint="eastAsia"/>
          <w:lang w:eastAsia="zh-CN"/>
        </w:rPr>
        <w:t>为报文封装公网标签或进行</w:t>
      </w:r>
      <w:r w:rsidR="00B552DC" w:rsidRPr="00B421C2">
        <w:rPr>
          <w:rFonts w:hint="eastAsia"/>
          <w:lang w:eastAsia="zh-CN"/>
        </w:rPr>
        <w:t>GRE</w:t>
      </w:r>
      <w:r w:rsidR="00B552DC" w:rsidRPr="00B421C2">
        <w:rPr>
          <w:rFonts w:hint="eastAsia"/>
          <w:lang w:eastAsia="zh-CN"/>
        </w:rPr>
        <w:t>封装</w:t>
      </w:r>
      <w:r w:rsidR="00BB34DD" w:rsidRPr="00B421C2">
        <w:rPr>
          <w:rFonts w:hint="eastAsia"/>
          <w:lang w:eastAsia="zh-CN"/>
        </w:rPr>
        <w:t>，并沿着公网隧道转发该报文</w:t>
      </w:r>
      <w:r w:rsidR="00B552DC" w:rsidRPr="00B421C2">
        <w:rPr>
          <w:rFonts w:hint="eastAsia"/>
          <w:lang w:eastAsia="zh-CN"/>
        </w:rPr>
        <w:t>。</w:t>
      </w:r>
    </w:p>
    <w:p w:rsidR="007D7DD4" w:rsidRDefault="00F62CC5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MPLS</w:t>
      </w:r>
      <w:r w:rsidRPr="00B421C2">
        <w:rPr>
          <w:rFonts w:hint="eastAsia"/>
          <w:lang w:eastAsia="zh-CN"/>
        </w:rPr>
        <w:t>网络</w:t>
      </w:r>
      <w:r w:rsidR="00B552DC" w:rsidRPr="00B421C2">
        <w:rPr>
          <w:rFonts w:hint="eastAsia"/>
          <w:lang w:eastAsia="zh-CN"/>
        </w:rPr>
        <w:t>内，</w:t>
      </w:r>
      <w:r w:rsidR="00B552DC" w:rsidRPr="00B421C2">
        <w:rPr>
          <w:rFonts w:hint="eastAsia"/>
          <w:lang w:eastAsia="zh-CN"/>
        </w:rPr>
        <w:t>P</w:t>
      </w:r>
      <w:r w:rsidR="00B552DC" w:rsidRPr="00B421C2">
        <w:rPr>
          <w:rFonts w:hint="eastAsia"/>
          <w:lang w:eastAsia="zh-CN"/>
        </w:rPr>
        <w:t>根据</w:t>
      </w:r>
      <w:r w:rsidRPr="00B421C2">
        <w:rPr>
          <w:rFonts w:hint="eastAsia"/>
          <w:lang w:eastAsia="zh-CN"/>
        </w:rPr>
        <w:t>报文的</w:t>
      </w:r>
      <w:r w:rsidR="00B552DC" w:rsidRPr="00B421C2">
        <w:rPr>
          <w:rFonts w:hint="eastAsia"/>
          <w:lang w:eastAsia="zh-CN"/>
        </w:rPr>
        <w:t>公网标记转发报文</w:t>
      </w:r>
      <w:r w:rsidRPr="00B421C2">
        <w:rPr>
          <w:rFonts w:hint="eastAsia"/>
          <w:lang w:eastAsia="zh-CN"/>
        </w:rPr>
        <w:t>，将报文</w:t>
      </w:r>
      <w:r w:rsidR="00B552DC" w:rsidRPr="00B421C2">
        <w:rPr>
          <w:rFonts w:hint="eastAsia"/>
          <w:lang w:eastAsia="zh-CN"/>
        </w:rPr>
        <w:t>转发</w:t>
      </w:r>
      <w:r w:rsidR="00941F51" w:rsidRPr="00B421C2">
        <w:rPr>
          <w:rFonts w:hint="eastAsia"/>
          <w:lang w:eastAsia="zh-CN"/>
        </w:rPr>
        <w:t>到</w:t>
      </w:r>
      <w:r w:rsidRPr="00B421C2">
        <w:rPr>
          <w:rFonts w:hint="eastAsia"/>
          <w:lang w:eastAsia="zh-CN"/>
        </w:rPr>
        <w:t>PE</w:t>
      </w:r>
      <w:r w:rsidR="004861C3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2</w:t>
      </w:r>
      <w:r w:rsidR="00B552DC" w:rsidRPr="00B421C2">
        <w:rPr>
          <w:rFonts w:hint="eastAsia"/>
          <w:lang w:eastAsia="zh-CN"/>
        </w:rPr>
        <w:t>。如果公网标记为</w:t>
      </w:r>
      <w:r w:rsidR="00B552DC" w:rsidRPr="00B421C2">
        <w:rPr>
          <w:rFonts w:hint="eastAsia"/>
          <w:lang w:eastAsia="zh-CN"/>
        </w:rPr>
        <w:t>MPLS</w:t>
      </w:r>
      <w:r w:rsidR="00B552DC" w:rsidRPr="00B421C2">
        <w:rPr>
          <w:rFonts w:hint="eastAsia"/>
          <w:lang w:eastAsia="zh-CN"/>
        </w:rPr>
        <w:t>标签，则</w:t>
      </w:r>
      <w:r w:rsidRPr="00B421C2">
        <w:rPr>
          <w:rFonts w:hint="eastAsia"/>
          <w:lang w:eastAsia="zh-CN"/>
        </w:rPr>
        <w:t>报文在到达</w:t>
      </w:r>
      <w:r w:rsidRPr="00B421C2">
        <w:rPr>
          <w:rFonts w:hint="eastAsia"/>
          <w:lang w:eastAsia="zh-CN"/>
        </w:rPr>
        <w:t>PE</w:t>
      </w:r>
      <w:r w:rsidR="00A642AE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2</w:t>
      </w:r>
      <w:r w:rsidR="00F57F7B" w:rsidRPr="00B421C2">
        <w:rPr>
          <w:rFonts w:hint="eastAsia"/>
          <w:lang w:eastAsia="zh-CN"/>
        </w:rPr>
        <w:t>的</w:t>
      </w:r>
      <w:r w:rsidRPr="00B421C2">
        <w:rPr>
          <w:rFonts w:hint="eastAsia"/>
          <w:lang w:eastAsia="zh-CN"/>
        </w:rPr>
        <w:t>前一跳时剥离</w:t>
      </w:r>
      <w:r w:rsidR="00B552DC" w:rsidRPr="00B421C2">
        <w:rPr>
          <w:rFonts w:hint="eastAsia"/>
          <w:lang w:eastAsia="zh-CN"/>
        </w:rPr>
        <w:t>公网</w:t>
      </w:r>
      <w:r w:rsidRPr="00B421C2">
        <w:rPr>
          <w:rFonts w:hint="eastAsia"/>
          <w:lang w:eastAsia="zh-CN"/>
        </w:rPr>
        <w:t>标签，仅</w:t>
      </w:r>
      <w:r w:rsidR="00F57F7B" w:rsidRPr="00B421C2">
        <w:rPr>
          <w:rFonts w:hint="eastAsia"/>
          <w:lang w:eastAsia="zh-CN"/>
        </w:rPr>
        <w:t>保留</w:t>
      </w:r>
      <w:r w:rsidR="00B552DC" w:rsidRPr="00B421C2">
        <w:rPr>
          <w:rFonts w:hint="eastAsia"/>
          <w:lang w:eastAsia="zh-CN"/>
        </w:rPr>
        <w:t>私网</w:t>
      </w:r>
      <w:r w:rsidRPr="00B421C2">
        <w:rPr>
          <w:rFonts w:hint="eastAsia"/>
          <w:lang w:eastAsia="zh-CN"/>
        </w:rPr>
        <w:t>标签</w:t>
      </w:r>
      <w:r w:rsidR="00BB34DD" w:rsidRPr="00B421C2">
        <w:rPr>
          <w:rFonts w:hint="eastAsia"/>
          <w:lang w:eastAsia="zh-CN"/>
        </w:rPr>
        <w:t>；如果为</w:t>
      </w:r>
      <w:r w:rsidR="00BB34DD" w:rsidRPr="00B421C2">
        <w:rPr>
          <w:rFonts w:hint="eastAsia"/>
          <w:lang w:eastAsia="zh-CN"/>
        </w:rPr>
        <w:t>GRE</w:t>
      </w:r>
      <w:r w:rsidR="00BB34DD" w:rsidRPr="00B421C2">
        <w:rPr>
          <w:rFonts w:hint="eastAsia"/>
          <w:lang w:eastAsia="zh-CN"/>
        </w:rPr>
        <w:t>封装，则</w:t>
      </w:r>
      <w:r w:rsidR="00776975" w:rsidRPr="00B421C2">
        <w:rPr>
          <w:rFonts w:hint="eastAsia"/>
          <w:lang w:eastAsia="zh-CN"/>
        </w:rPr>
        <w:t>由</w:t>
      </w:r>
      <w:r w:rsidR="00BB34DD" w:rsidRPr="00B421C2">
        <w:rPr>
          <w:rFonts w:hint="eastAsia"/>
          <w:lang w:eastAsia="zh-CN"/>
        </w:rPr>
        <w:t>PE 2</w:t>
      </w:r>
      <w:r w:rsidR="00BB34DD" w:rsidRPr="00B421C2">
        <w:rPr>
          <w:rFonts w:hint="eastAsia"/>
          <w:lang w:eastAsia="zh-CN"/>
        </w:rPr>
        <w:t>剥离报文的</w:t>
      </w:r>
      <w:r w:rsidR="00BB34DD" w:rsidRPr="00B421C2">
        <w:rPr>
          <w:rFonts w:hint="eastAsia"/>
          <w:lang w:eastAsia="zh-CN"/>
        </w:rPr>
        <w:t>GRE</w:t>
      </w:r>
      <w:r w:rsidR="00BB34DD" w:rsidRPr="00B421C2">
        <w:rPr>
          <w:rFonts w:hint="eastAsia"/>
          <w:lang w:eastAsia="zh-CN"/>
        </w:rPr>
        <w:t>封装。</w:t>
      </w:r>
    </w:p>
    <w:p w:rsidR="007D7DD4" w:rsidRDefault="00F62CC5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PE</w:t>
      </w:r>
      <w:r w:rsidR="00A642AE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2</w:t>
      </w:r>
      <w:r w:rsidRPr="00B421C2">
        <w:rPr>
          <w:rFonts w:hint="eastAsia"/>
          <w:lang w:eastAsia="zh-CN"/>
        </w:rPr>
        <w:t>根据</w:t>
      </w:r>
      <w:r w:rsidR="00941F51" w:rsidRPr="00B421C2">
        <w:rPr>
          <w:rFonts w:hint="eastAsia"/>
          <w:lang w:eastAsia="zh-CN"/>
        </w:rPr>
        <w:t>私网</w:t>
      </w:r>
      <w:r w:rsidRPr="00B421C2">
        <w:rPr>
          <w:rFonts w:hint="eastAsia"/>
          <w:lang w:eastAsia="zh-CN"/>
        </w:rPr>
        <w:t>标签</w:t>
      </w:r>
      <w:r w:rsidR="00D57990" w:rsidRPr="00B421C2">
        <w:rPr>
          <w:rFonts w:hint="eastAsia"/>
          <w:lang w:eastAsia="zh-CN"/>
        </w:rPr>
        <w:t>确定报文所属的</w:t>
      </w:r>
      <w:r w:rsidR="00D57990" w:rsidRPr="00B421C2">
        <w:rPr>
          <w:rFonts w:hint="eastAsia"/>
          <w:lang w:eastAsia="zh-CN"/>
        </w:rPr>
        <w:t>VPN</w:t>
      </w:r>
      <w:r w:rsidR="00D57990" w:rsidRPr="00B421C2">
        <w:rPr>
          <w:rFonts w:hint="eastAsia"/>
          <w:lang w:eastAsia="zh-CN"/>
        </w:rPr>
        <w:t>实例，通过查找该</w:t>
      </w:r>
      <w:r w:rsidR="00D57990" w:rsidRPr="00B421C2">
        <w:rPr>
          <w:rFonts w:hint="eastAsia"/>
          <w:lang w:eastAsia="zh-CN"/>
        </w:rPr>
        <w:t>VPN</w:t>
      </w:r>
      <w:r w:rsidR="00D57990" w:rsidRPr="00B421C2">
        <w:rPr>
          <w:rFonts w:hint="eastAsia"/>
          <w:lang w:eastAsia="zh-CN"/>
        </w:rPr>
        <w:t>实例的路由表，</w:t>
      </w:r>
      <w:r w:rsidRPr="00B421C2">
        <w:rPr>
          <w:rFonts w:hint="eastAsia"/>
          <w:lang w:eastAsia="zh-CN"/>
        </w:rPr>
        <w:t>确定报文的出接口，</w:t>
      </w:r>
      <w:r w:rsidR="00941F51" w:rsidRPr="00B421C2">
        <w:rPr>
          <w:rFonts w:hint="eastAsia"/>
          <w:lang w:eastAsia="zh-CN"/>
        </w:rPr>
        <w:t>剥离私网标签后</w:t>
      </w:r>
      <w:r w:rsidRPr="00B421C2">
        <w:rPr>
          <w:rFonts w:hint="eastAsia"/>
          <w:lang w:eastAsia="zh-CN"/>
        </w:rPr>
        <w:t>将报文转发至</w:t>
      </w:r>
      <w:r w:rsidRPr="00B421C2">
        <w:rPr>
          <w:rFonts w:hint="eastAsia"/>
          <w:lang w:eastAsia="zh-CN"/>
        </w:rPr>
        <w:t>CE</w:t>
      </w:r>
      <w:r w:rsidR="00A642AE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2</w:t>
      </w:r>
      <w:r w:rsidRPr="00B421C2">
        <w:rPr>
          <w:rFonts w:hint="eastAsia"/>
          <w:lang w:eastAsia="zh-CN"/>
        </w:rPr>
        <w:t>。</w:t>
      </w:r>
    </w:p>
    <w:p w:rsidR="007D7DD4" w:rsidRDefault="00F62CC5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CE</w:t>
      </w:r>
      <w:r w:rsidR="00A642AE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2</w:t>
      </w:r>
      <w:r w:rsidRPr="00B421C2">
        <w:rPr>
          <w:rFonts w:hint="eastAsia"/>
          <w:lang w:eastAsia="zh-CN"/>
        </w:rPr>
        <w:t>根据正常的</w:t>
      </w:r>
      <w:r w:rsidRPr="00B421C2">
        <w:rPr>
          <w:rFonts w:hint="eastAsia"/>
          <w:lang w:eastAsia="zh-CN"/>
        </w:rPr>
        <w:t>IP</w:t>
      </w:r>
      <w:r w:rsidRPr="00B421C2">
        <w:rPr>
          <w:rFonts w:hint="eastAsia"/>
          <w:lang w:eastAsia="zh-CN"/>
        </w:rPr>
        <w:t>转发过程将报文</w:t>
      </w:r>
      <w:r w:rsidR="004F4394" w:rsidRPr="00B421C2">
        <w:rPr>
          <w:rFonts w:hint="eastAsia"/>
          <w:lang w:eastAsia="zh-CN"/>
        </w:rPr>
        <w:t>转发给目的主机</w:t>
      </w:r>
      <w:r w:rsidRPr="00B421C2">
        <w:rPr>
          <w:rFonts w:hint="eastAsia"/>
          <w:lang w:eastAsia="zh-CN"/>
        </w:rPr>
        <w:t>。</w:t>
      </w:r>
    </w:p>
    <w:p w:rsidR="00C4330D" w:rsidRDefault="006E5368" w:rsidP="00DD64CA">
      <w:r w:rsidRPr="007530E2">
        <w:rPr>
          <w:rFonts w:hint="eastAsia"/>
        </w:rPr>
        <w:t>属于同一个</w:t>
      </w:r>
      <w:r w:rsidRPr="007530E2">
        <w:t>VPN</w:t>
      </w:r>
      <w:r w:rsidRPr="007530E2">
        <w:rPr>
          <w:rFonts w:hint="eastAsia"/>
        </w:rPr>
        <w:t>的两个</w:t>
      </w:r>
      <w:r>
        <w:t>Site</w:t>
      </w:r>
      <w:r w:rsidRPr="007530E2">
        <w:rPr>
          <w:rFonts w:hint="eastAsia"/>
        </w:rPr>
        <w:t>连接到同一个</w:t>
      </w:r>
      <w:r w:rsidRPr="007530E2">
        <w:t>PE</w:t>
      </w:r>
      <w:r>
        <w:rPr>
          <w:rFonts w:hint="eastAsia"/>
        </w:rPr>
        <w:t>时</w:t>
      </w:r>
      <w:r w:rsidRPr="007530E2">
        <w:rPr>
          <w:rFonts w:hint="eastAsia"/>
        </w:rPr>
        <w:t>，</w:t>
      </w:r>
      <w:r>
        <w:rPr>
          <w:rFonts w:hint="eastAsia"/>
        </w:rPr>
        <w:t>PE</w:t>
      </w:r>
      <w:r>
        <w:rPr>
          <w:rFonts w:hint="eastAsia"/>
        </w:rPr>
        <w:t>不需要为</w:t>
      </w:r>
      <w:r>
        <w:rPr>
          <w:rFonts w:hint="eastAsia"/>
        </w:rPr>
        <w:t>VPN</w:t>
      </w:r>
      <w:r>
        <w:rPr>
          <w:rFonts w:hint="eastAsia"/>
        </w:rPr>
        <w:t>报文封装外层标记和内层标签，只需查找对应</w:t>
      </w:r>
      <w:r>
        <w:rPr>
          <w:rFonts w:hint="eastAsia"/>
        </w:rPr>
        <w:t>VPN</w:t>
      </w:r>
      <w:r>
        <w:rPr>
          <w:rFonts w:hint="eastAsia"/>
        </w:rPr>
        <w:t>实例的路由表，找到报文的出接口，将报文转发至相应的</w:t>
      </w:r>
      <w:r>
        <w:rPr>
          <w:rFonts w:hint="eastAsia"/>
        </w:rPr>
        <w:t>Site</w:t>
      </w:r>
      <w:r>
        <w:rPr>
          <w:rFonts w:hint="eastAsia"/>
        </w:rPr>
        <w:t>。</w:t>
      </w:r>
    </w:p>
    <w:p w:rsidR="007D7DD4" w:rsidRDefault="00EC239C" w:rsidP="00DD64CA">
      <w:pPr>
        <w:pStyle w:val="3"/>
      </w:pPr>
      <w:bookmarkStart w:id="70" w:name="_Toc45105912"/>
      <w:r>
        <w:rPr>
          <w:rFonts w:hint="eastAsia"/>
        </w:rPr>
        <w:t>MPLS L3VPN</w:t>
      </w:r>
      <w:r w:rsidR="00B74A1E">
        <w:rPr>
          <w:rFonts w:hint="eastAsia"/>
        </w:rPr>
        <w:t>常见组网方案</w:t>
      </w:r>
      <w:bookmarkEnd w:id="70"/>
    </w:p>
    <w:p w:rsidR="00C86018" w:rsidRPr="007530E2" w:rsidRDefault="00C86018" w:rsidP="00DD64CA">
      <w:r w:rsidRPr="007530E2">
        <w:rPr>
          <w:rFonts w:hint="eastAsia"/>
        </w:rPr>
        <w:t>在</w:t>
      </w:r>
      <w:r w:rsidR="00EC239C">
        <w:rPr>
          <w:rFonts w:hint="eastAsia"/>
        </w:rPr>
        <w:t>MPLS L3VPN</w:t>
      </w:r>
      <w:r w:rsidRPr="007530E2">
        <w:rPr>
          <w:rFonts w:hint="eastAsia"/>
        </w:rPr>
        <w:t>网络中，通过</w:t>
      </w:r>
      <w:r w:rsidR="00BA1455">
        <w:rPr>
          <w:rFonts w:hint="eastAsia"/>
        </w:rPr>
        <w:t>Route Target</w:t>
      </w:r>
      <w:r w:rsidRPr="007530E2">
        <w:rPr>
          <w:rFonts w:hint="eastAsia"/>
        </w:rPr>
        <w:t>属性来控制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路由信息在各</w:t>
      </w:r>
      <w:r w:rsidR="005D4B62">
        <w:rPr>
          <w:rFonts w:hint="eastAsia"/>
        </w:rPr>
        <w:t>Site</w:t>
      </w:r>
      <w:r w:rsidRPr="007530E2">
        <w:rPr>
          <w:rFonts w:hint="eastAsia"/>
        </w:rPr>
        <w:t>之间的发布和接收。</w:t>
      </w:r>
      <w:r w:rsidRPr="007530E2">
        <w:rPr>
          <w:rFonts w:hint="eastAsia"/>
        </w:rPr>
        <w:t>VPN Export Target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Import Target</w:t>
      </w:r>
      <w:r w:rsidRPr="007530E2">
        <w:rPr>
          <w:rFonts w:hint="eastAsia"/>
        </w:rPr>
        <w:t>的设置相互独立，并且都可以设置多个值，能够实现灵活的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访问控制，从而实现多种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组网方案。</w:t>
      </w:r>
    </w:p>
    <w:p w:rsidR="007D7DD4" w:rsidRDefault="00C86018" w:rsidP="00DD64CA">
      <w:pPr>
        <w:pStyle w:val="4"/>
        <w:numPr>
          <w:ilvl w:val="3"/>
          <w:numId w:val="22"/>
        </w:numPr>
      </w:pPr>
      <w:r w:rsidRPr="007530E2">
        <w:rPr>
          <w:rFonts w:hint="eastAsia"/>
        </w:rPr>
        <w:t>基本的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组网方案</w:t>
      </w:r>
    </w:p>
    <w:p w:rsidR="00C86018" w:rsidRPr="007530E2" w:rsidRDefault="00C86018" w:rsidP="00DD64CA">
      <w:r w:rsidRPr="007530E2">
        <w:rPr>
          <w:rFonts w:hint="eastAsia"/>
        </w:rPr>
        <w:t>最简单的情况下，一个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中的所有用户形成闭合用户群，相互之间能够进行流量转发，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中的用户不能与任何本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以外的用户通信。</w:t>
      </w:r>
    </w:p>
    <w:p w:rsidR="00C86018" w:rsidRPr="007530E2" w:rsidRDefault="00C86018" w:rsidP="00DD64CA">
      <w:r w:rsidRPr="007530E2">
        <w:rPr>
          <w:rFonts w:hint="eastAsia"/>
        </w:rPr>
        <w:t>对于这种组网，需要为每个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分配一个</w:t>
      </w:r>
      <w:r w:rsidR="00BA1455">
        <w:rPr>
          <w:rFonts w:hint="eastAsia"/>
        </w:rPr>
        <w:t>Route Target</w:t>
      </w:r>
      <w:r w:rsidRPr="007530E2">
        <w:rPr>
          <w:rFonts w:hint="eastAsia"/>
        </w:rPr>
        <w:t>，作为该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Export Target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Import Target</w:t>
      </w:r>
      <w:r w:rsidRPr="007530E2">
        <w:rPr>
          <w:rFonts w:hint="eastAsia"/>
        </w:rPr>
        <w:t>，且此</w:t>
      </w:r>
      <w:r w:rsidR="00BA1455">
        <w:rPr>
          <w:rFonts w:hint="eastAsia"/>
        </w:rPr>
        <w:t>Route Target</w:t>
      </w:r>
      <w:r w:rsidRPr="007530E2">
        <w:rPr>
          <w:rFonts w:hint="eastAsia"/>
        </w:rPr>
        <w:t>不能被其他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使用。</w:t>
      </w:r>
    </w:p>
    <w:p w:rsidR="007D7DD4" w:rsidRDefault="00E23417" w:rsidP="00DD64CA">
      <w:pPr>
        <w:pStyle w:val="FigureDescription"/>
      </w:pPr>
      <w:bookmarkStart w:id="71" w:name="_Ref92076249"/>
      <w:bookmarkStart w:id="72" w:name="_Toc94495445"/>
      <w:bookmarkStart w:id="73" w:name="_Toc137991705"/>
      <w:bookmarkStart w:id="74" w:name="_Toc418944395"/>
      <w:r w:rsidRPr="002D634A">
        <w:rPr>
          <w:rFonts w:hint="eastAsia"/>
        </w:rPr>
        <w:t>基本的</w:t>
      </w:r>
      <w:r w:rsidRPr="002D634A">
        <w:rPr>
          <w:rFonts w:hint="eastAsia"/>
        </w:rPr>
        <w:t>VPN</w:t>
      </w:r>
      <w:r w:rsidRPr="002D634A">
        <w:rPr>
          <w:rFonts w:hint="eastAsia"/>
        </w:rPr>
        <w:t>组网方案</w:t>
      </w:r>
      <w:bookmarkEnd w:id="71"/>
      <w:bookmarkEnd w:id="72"/>
      <w:bookmarkEnd w:id="73"/>
      <w:bookmarkEnd w:id="74"/>
    </w:p>
    <w:p w:rsidR="00C86018" w:rsidRPr="00FD3AD9" w:rsidRDefault="007A68A4" w:rsidP="00DD64CA">
      <w:pPr>
        <w:pStyle w:val="Figure"/>
      </w:pPr>
      <w:r>
        <w:rPr>
          <w:noProof/>
        </w:rPr>
        <w:drawing>
          <wp:inline distT="0" distB="0" distL="0" distR="0" wp14:anchorId="65FAFEBE" wp14:editId="690BA12D">
            <wp:extent cx="4599305" cy="2770505"/>
            <wp:effectExtent l="19050" t="0" r="0" b="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277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018" w:rsidRPr="002D634A" w:rsidRDefault="00C86018" w:rsidP="00DD64CA"/>
    <w:p w:rsidR="00C86018" w:rsidRPr="007530E2" w:rsidRDefault="00E662FF" w:rsidP="00DD64CA">
      <w:r>
        <w:rPr>
          <w:rFonts w:hint="eastAsia"/>
        </w:rPr>
        <w:lastRenderedPageBreak/>
        <w:t>如</w:t>
      </w:r>
      <w:r w:rsidR="00D55D92">
        <w:fldChar w:fldCharType="begin"/>
      </w:r>
      <w:r w:rsidR="00D55D92">
        <w:instrText xml:space="preserve">  REF _Ref92076249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1-4</w:t>
      </w:r>
      <w:r w:rsidR="00D55D92">
        <w:fldChar w:fldCharType="end"/>
      </w:r>
      <w:r>
        <w:rPr>
          <w:rFonts w:hint="eastAsia"/>
        </w:rPr>
        <w:t>所示</w:t>
      </w:r>
      <w:r w:rsidR="00C86018" w:rsidRPr="007530E2">
        <w:rPr>
          <w:rFonts w:hint="eastAsia"/>
        </w:rPr>
        <w:t>，</w:t>
      </w:r>
      <w:r w:rsidR="00C86018" w:rsidRPr="007530E2">
        <w:rPr>
          <w:rFonts w:hint="eastAsia"/>
        </w:rPr>
        <w:t>PE</w:t>
      </w:r>
      <w:r w:rsidR="00C86018" w:rsidRPr="007530E2">
        <w:rPr>
          <w:rFonts w:hint="eastAsia"/>
        </w:rPr>
        <w:t>上为</w:t>
      </w:r>
      <w:r w:rsidR="00C86018" w:rsidRPr="007530E2">
        <w:rPr>
          <w:rFonts w:hint="eastAsia"/>
        </w:rPr>
        <w:t>VPN</w:t>
      </w:r>
      <w:r w:rsidR="00A642AE">
        <w:rPr>
          <w:rFonts w:hint="eastAsia"/>
        </w:rPr>
        <w:t xml:space="preserve"> </w:t>
      </w:r>
      <w:r w:rsidR="00C86018" w:rsidRPr="007530E2">
        <w:rPr>
          <w:rFonts w:hint="eastAsia"/>
        </w:rPr>
        <w:t>1</w:t>
      </w:r>
      <w:r w:rsidR="00C86018" w:rsidRPr="007530E2">
        <w:rPr>
          <w:rFonts w:hint="eastAsia"/>
        </w:rPr>
        <w:t>分配的</w:t>
      </w:r>
      <w:r w:rsidR="00BA1455">
        <w:rPr>
          <w:rFonts w:hint="eastAsia"/>
        </w:rPr>
        <w:t>Route Target</w:t>
      </w:r>
      <w:r w:rsidR="00C86018" w:rsidRPr="007530E2">
        <w:rPr>
          <w:rFonts w:hint="eastAsia"/>
        </w:rPr>
        <w:t>值为</w:t>
      </w:r>
      <w:r w:rsidR="00C86018" w:rsidRPr="007530E2">
        <w:rPr>
          <w:rFonts w:hint="eastAsia"/>
        </w:rPr>
        <w:t>100:1</w:t>
      </w:r>
      <w:r w:rsidR="00C86018" w:rsidRPr="007530E2">
        <w:rPr>
          <w:rFonts w:hint="eastAsia"/>
        </w:rPr>
        <w:t>，为</w:t>
      </w:r>
      <w:r w:rsidR="00C86018" w:rsidRPr="007530E2">
        <w:rPr>
          <w:rFonts w:hint="eastAsia"/>
        </w:rPr>
        <w:t>VPN</w:t>
      </w:r>
      <w:r w:rsidR="00A642AE">
        <w:rPr>
          <w:rFonts w:hint="eastAsia"/>
        </w:rPr>
        <w:t xml:space="preserve"> </w:t>
      </w:r>
      <w:r w:rsidR="00C86018" w:rsidRPr="007530E2">
        <w:rPr>
          <w:rFonts w:hint="eastAsia"/>
        </w:rPr>
        <w:t>2</w:t>
      </w:r>
      <w:r w:rsidR="00C86018" w:rsidRPr="007530E2">
        <w:rPr>
          <w:rFonts w:hint="eastAsia"/>
        </w:rPr>
        <w:t>分配的</w:t>
      </w:r>
      <w:r w:rsidR="00BA1455">
        <w:rPr>
          <w:rFonts w:hint="eastAsia"/>
        </w:rPr>
        <w:t>Route Target</w:t>
      </w:r>
      <w:r w:rsidR="00C86018" w:rsidRPr="007530E2">
        <w:rPr>
          <w:rFonts w:hint="eastAsia"/>
        </w:rPr>
        <w:t>值为</w:t>
      </w:r>
      <w:r w:rsidR="00C86018" w:rsidRPr="007530E2">
        <w:rPr>
          <w:rFonts w:hint="eastAsia"/>
        </w:rPr>
        <w:t>200:1</w:t>
      </w:r>
      <w:r w:rsidR="00C86018" w:rsidRPr="007530E2">
        <w:rPr>
          <w:rFonts w:hint="eastAsia"/>
        </w:rPr>
        <w:t>。</w:t>
      </w:r>
      <w:r w:rsidR="00C86018" w:rsidRPr="007530E2">
        <w:rPr>
          <w:rFonts w:hint="eastAsia"/>
        </w:rPr>
        <w:t>VPN</w:t>
      </w:r>
      <w:r w:rsidR="00A642AE">
        <w:rPr>
          <w:rFonts w:hint="eastAsia"/>
        </w:rPr>
        <w:t xml:space="preserve"> </w:t>
      </w:r>
      <w:r w:rsidR="00C86018" w:rsidRPr="007530E2">
        <w:rPr>
          <w:rFonts w:hint="eastAsia"/>
        </w:rPr>
        <w:t>1</w:t>
      </w:r>
      <w:r w:rsidR="00C86018" w:rsidRPr="007530E2">
        <w:rPr>
          <w:rFonts w:hint="eastAsia"/>
        </w:rPr>
        <w:t>的两个</w:t>
      </w:r>
      <w:r w:rsidR="005D4B62">
        <w:rPr>
          <w:rFonts w:hint="eastAsia"/>
        </w:rPr>
        <w:t>Site</w:t>
      </w:r>
      <w:r w:rsidR="00C86018" w:rsidRPr="007530E2">
        <w:rPr>
          <w:rFonts w:hint="eastAsia"/>
        </w:rPr>
        <w:t>之间可以互访，</w:t>
      </w:r>
      <w:r w:rsidR="00C86018" w:rsidRPr="007530E2">
        <w:rPr>
          <w:rFonts w:hint="eastAsia"/>
        </w:rPr>
        <w:t>VPN</w:t>
      </w:r>
      <w:r w:rsidR="00A642AE">
        <w:rPr>
          <w:rFonts w:hint="eastAsia"/>
        </w:rPr>
        <w:t xml:space="preserve"> </w:t>
      </w:r>
      <w:r w:rsidR="00C86018" w:rsidRPr="007530E2">
        <w:rPr>
          <w:rFonts w:hint="eastAsia"/>
        </w:rPr>
        <w:t>2</w:t>
      </w:r>
      <w:r w:rsidR="00C86018" w:rsidRPr="007530E2">
        <w:rPr>
          <w:rFonts w:hint="eastAsia"/>
        </w:rPr>
        <w:t>的两个</w:t>
      </w:r>
      <w:r w:rsidR="005D4B62">
        <w:rPr>
          <w:rFonts w:hint="eastAsia"/>
        </w:rPr>
        <w:t>Site</w:t>
      </w:r>
      <w:r w:rsidR="00C86018" w:rsidRPr="007530E2">
        <w:rPr>
          <w:rFonts w:hint="eastAsia"/>
        </w:rPr>
        <w:t>之间也可以互访，但</w:t>
      </w:r>
      <w:r w:rsidR="00C86018" w:rsidRPr="007530E2">
        <w:rPr>
          <w:rFonts w:hint="eastAsia"/>
        </w:rPr>
        <w:t>VPN</w:t>
      </w:r>
      <w:r w:rsidR="00A642AE">
        <w:rPr>
          <w:rFonts w:hint="eastAsia"/>
        </w:rPr>
        <w:t xml:space="preserve"> </w:t>
      </w:r>
      <w:r w:rsidR="00C86018" w:rsidRPr="007530E2">
        <w:rPr>
          <w:rFonts w:hint="eastAsia"/>
        </w:rPr>
        <w:t>1</w:t>
      </w:r>
      <w:r w:rsidR="00C86018" w:rsidRPr="007530E2">
        <w:rPr>
          <w:rFonts w:hint="eastAsia"/>
        </w:rPr>
        <w:t>和</w:t>
      </w:r>
      <w:r w:rsidR="00C86018" w:rsidRPr="007530E2">
        <w:rPr>
          <w:rFonts w:hint="eastAsia"/>
        </w:rPr>
        <w:t>VPN</w:t>
      </w:r>
      <w:r w:rsidR="00A642AE">
        <w:rPr>
          <w:rFonts w:hint="eastAsia"/>
        </w:rPr>
        <w:t xml:space="preserve"> </w:t>
      </w:r>
      <w:r w:rsidR="00C86018" w:rsidRPr="007530E2">
        <w:rPr>
          <w:rFonts w:hint="eastAsia"/>
        </w:rPr>
        <w:t>2</w:t>
      </w:r>
      <w:r w:rsidR="00C86018" w:rsidRPr="007530E2">
        <w:rPr>
          <w:rFonts w:hint="eastAsia"/>
        </w:rPr>
        <w:t>的</w:t>
      </w:r>
      <w:r w:rsidR="005D4B62">
        <w:rPr>
          <w:rFonts w:hint="eastAsia"/>
        </w:rPr>
        <w:t>Site</w:t>
      </w:r>
      <w:r w:rsidR="00C86018" w:rsidRPr="007530E2">
        <w:rPr>
          <w:rFonts w:hint="eastAsia"/>
        </w:rPr>
        <w:t>之间不能互访。</w:t>
      </w:r>
    </w:p>
    <w:p w:rsidR="007D7DD4" w:rsidRDefault="00C86018" w:rsidP="00DD64CA">
      <w:pPr>
        <w:pStyle w:val="4"/>
      </w:pPr>
      <w:r w:rsidRPr="007530E2">
        <w:rPr>
          <w:rFonts w:hint="eastAsia"/>
        </w:rPr>
        <w:t>Hub&amp;Spoke</w:t>
      </w:r>
      <w:r w:rsidRPr="007530E2">
        <w:rPr>
          <w:rFonts w:hint="eastAsia"/>
        </w:rPr>
        <w:t>组网方案</w:t>
      </w:r>
    </w:p>
    <w:p w:rsidR="00C86018" w:rsidRDefault="00C86018" w:rsidP="00DD64CA">
      <w:r w:rsidRPr="007530E2">
        <w:rPr>
          <w:rFonts w:hint="eastAsia"/>
        </w:rPr>
        <w:t>使用</w:t>
      </w:r>
      <w:r w:rsidRPr="007530E2">
        <w:rPr>
          <w:rFonts w:hint="eastAsia"/>
        </w:rPr>
        <w:t>Hub&amp;Spoke</w:t>
      </w:r>
      <w:r w:rsidRPr="007530E2">
        <w:rPr>
          <w:rFonts w:hint="eastAsia"/>
        </w:rPr>
        <w:t>组网方案</w:t>
      </w:r>
      <w:r w:rsidR="006B2A51">
        <w:rPr>
          <w:rFonts w:hint="eastAsia"/>
        </w:rPr>
        <w:t>可以实现</w:t>
      </w:r>
      <w:r w:rsidR="006B2A51" w:rsidRPr="007530E2">
        <w:rPr>
          <w:rFonts w:hint="eastAsia"/>
        </w:rPr>
        <w:t>在</w:t>
      </w:r>
      <w:r w:rsidR="006B2A51" w:rsidRPr="007530E2">
        <w:rPr>
          <w:rFonts w:hint="eastAsia"/>
        </w:rPr>
        <w:t>VPN</w:t>
      </w:r>
      <w:r w:rsidR="006B2A51" w:rsidRPr="007530E2">
        <w:rPr>
          <w:rFonts w:hint="eastAsia"/>
        </w:rPr>
        <w:t>中设置中心访问控制设备</w:t>
      </w:r>
      <w:r w:rsidR="006B2A51">
        <w:rPr>
          <w:rFonts w:hint="eastAsia"/>
        </w:rPr>
        <w:t>，</w:t>
      </w:r>
      <w:r w:rsidR="006B2A51" w:rsidRPr="007530E2">
        <w:rPr>
          <w:rFonts w:hint="eastAsia"/>
        </w:rPr>
        <w:t>其它用户的互访都通过中心访问控制设备进行</w:t>
      </w:r>
      <w:r w:rsidR="006B2A51">
        <w:rPr>
          <w:rFonts w:hint="eastAsia"/>
        </w:rPr>
        <w:t>，通过</w:t>
      </w:r>
      <w:r w:rsidR="002A3FB1" w:rsidRPr="007530E2">
        <w:rPr>
          <w:rFonts w:hint="eastAsia"/>
        </w:rPr>
        <w:t>中心设备对</w:t>
      </w:r>
      <w:r w:rsidR="006B2A51">
        <w:rPr>
          <w:rFonts w:hint="eastAsia"/>
        </w:rPr>
        <w:t>其他</w:t>
      </w:r>
      <w:r w:rsidR="002A3FB1" w:rsidRPr="007530E2">
        <w:rPr>
          <w:rFonts w:hint="eastAsia"/>
        </w:rPr>
        <w:t>设备之间的互访进行监控和过滤等</w:t>
      </w:r>
      <w:r w:rsidRPr="007530E2">
        <w:rPr>
          <w:rFonts w:hint="eastAsia"/>
        </w:rPr>
        <w:t>。</w:t>
      </w:r>
      <w:r w:rsidR="006B2A51">
        <w:rPr>
          <w:rFonts w:hint="eastAsia"/>
        </w:rPr>
        <w:t>其中：</w:t>
      </w:r>
    </w:p>
    <w:p w:rsidR="006B2A51" w:rsidRPr="00B421C2" w:rsidRDefault="006B2A51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中心访问控制设备所在的站点称为</w:t>
      </w:r>
      <w:r w:rsidRPr="00B421C2">
        <w:rPr>
          <w:rFonts w:hint="eastAsia"/>
          <w:lang w:eastAsia="zh-CN"/>
        </w:rPr>
        <w:t>Hub</w:t>
      </w:r>
      <w:r w:rsidRPr="00B421C2">
        <w:rPr>
          <w:rFonts w:hint="eastAsia"/>
          <w:lang w:eastAsia="zh-CN"/>
        </w:rPr>
        <w:t>站点；该站点的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称为</w:t>
      </w:r>
      <w:r w:rsidRPr="00B421C2">
        <w:rPr>
          <w:rFonts w:hint="eastAsia"/>
          <w:lang w:eastAsia="zh-CN"/>
        </w:rPr>
        <w:t>Hub-CE</w:t>
      </w:r>
      <w:r w:rsidRPr="00B421C2">
        <w:rPr>
          <w:rFonts w:hint="eastAsia"/>
          <w:lang w:eastAsia="zh-CN"/>
        </w:rPr>
        <w:t>；与该站点连接的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称为</w:t>
      </w:r>
      <w:r w:rsidRPr="00B421C2">
        <w:rPr>
          <w:rFonts w:hint="eastAsia"/>
          <w:lang w:eastAsia="zh-CN"/>
        </w:rPr>
        <w:t>Hub-PE</w:t>
      </w:r>
      <w:r w:rsidRPr="00B421C2">
        <w:rPr>
          <w:rFonts w:hint="eastAsia"/>
          <w:lang w:eastAsia="zh-CN"/>
        </w:rPr>
        <w:t>。</w:t>
      </w:r>
    </w:p>
    <w:p w:rsidR="00464960" w:rsidRDefault="006B2A51" w:rsidP="00DD64CA">
      <w:pPr>
        <w:pStyle w:val="ItemList"/>
      </w:pPr>
      <w:r w:rsidRPr="00B421C2">
        <w:rPr>
          <w:rFonts w:hint="eastAsia"/>
        </w:rPr>
        <w:t>其他分支站点称为</w:t>
      </w:r>
      <w:r w:rsidRPr="00B421C2">
        <w:rPr>
          <w:rFonts w:hint="eastAsia"/>
        </w:rPr>
        <w:t>Spoke</w:t>
      </w:r>
      <w:r w:rsidRPr="00B421C2">
        <w:rPr>
          <w:rFonts w:hint="eastAsia"/>
        </w:rPr>
        <w:t>站点；</w:t>
      </w:r>
      <w:r>
        <w:rPr>
          <w:rFonts w:hint="eastAsia"/>
        </w:rPr>
        <w:t>分支</w:t>
      </w:r>
      <w:r w:rsidRPr="007B7974">
        <w:rPr>
          <w:rFonts w:hint="eastAsia"/>
        </w:rPr>
        <w:t>站点</w:t>
      </w:r>
      <w:r>
        <w:rPr>
          <w:rFonts w:hint="eastAsia"/>
        </w:rPr>
        <w:t>的</w:t>
      </w:r>
      <w:r>
        <w:rPr>
          <w:rFonts w:hint="eastAsia"/>
        </w:rPr>
        <w:t>CE</w:t>
      </w:r>
      <w:r>
        <w:rPr>
          <w:rFonts w:hint="eastAsia"/>
        </w:rPr>
        <w:t>称为</w:t>
      </w:r>
      <w:r>
        <w:rPr>
          <w:rFonts w:hint="eastAsia"/>
        </w:rPr>
        <w:t>Spoke-CE</w:t>
      </w:r>
      <w:r w:rsidRPr="00B421C2">
        <w:rPr>
          <w:rFonts w:hint="eastAsia"/>
        </w:rPr>
        <w:t>；与分支站点连接的</w:t>
      </w:r>
      <w:r w:rsidRPr="00B421C2">
        <w:rPr>
          <w:rFonts w:hint="eastAsia"/>
        </w:rPr>
        <w:t>PE</w:t>
      </w:r>
      <w:r w:rsidRPr="00B421C2">
        <w:rPr>
          <w:rFonts w:hint="eastAsia"/>
        </w:rPr>
        <w:t>称为</w:t>
      </w:r>
      <w:r w:rsidRPr="00B421C2">
        <w:rPr>
          <w:rFonts w:hint="eastAsia"/>
        </w:rPr>
        <w:t>Spoke-PE</w:t>
      </w:r>
      <w:r w:rsidRPr="00B421C2">
        <w:rPr>
          <w:rFonts w:hint="eastAsia"/>
        </w:rPr>
        <w:t>。</w:t>
      </w:r>
    </w:p>
    <w:p w:rsidR="00464960" w:rsidRDefault="00C86018" w:rsidP="00DD64CA">
      <w:r w:rsidRPr="007530E2">
        <w:rPr>
          <w:rFonts w:hint="eastAsia"/>
        </w:rPr>
        <w:t>对于这种组网，</w:t>
      </w:r>
      <w:r w:rsidR="00BA1455">
        <w:rPr>
          <w:rFonts w:hint="eastAsia"/>
        </w:rPr>
        <w:t>Route Target</w:t>
      </w:r>
      <w:r w:rsidRPr="007530E2">
        <w:rPr>
          <w:rFonts w:hint="eastAsia"/>
        </w:rPr>
        <w:t>设置规则为：</w:t>
      </w:r>
    </w:p>
    <w:p w:rsidR="00C86018" w:rsidRPr="007530E2" w:rsidRDefault="00C86018" w:rsidP="00DD64CA">
      <w:pPr>
        <w:pStyle w:val="ItemList"/>
      </w:pPr>
      <w:r w:rsidRPr="007530E2">
        <w:rPr>
          <w:rFonts w:hint="eastAsia"/>
        </w:rPr>
        <w:t>Spoke-PE</w:t>
      </w:r>
      <w:r w:rsidRPr="007530E2">
        <w:rPr>
          <w:rFonts w:hint="eastAsia"/>
        </w:rPr>
        <w:t>：</w:t>
      </w:r>
      <w:r w:rsidRPr="007530E2">
        <w:rPr>
          <w:rFonts w:hint="eastAsia"/>
        </w:rPr>
        <w:t>Export Target</w:t>
      </w:r>
      <w:r w:rsidRPr="007530E2">
        <w:rPr>
          <w:rFonts w:hint="eastAsia"/>
        </w:rPr>
        <w:t>为“</w:t>
      </w:r>
      <w:r w:rsidRPr="007530E2">
        <w:rPr>
          <w:rFonts w:hint="eastAsia"/>
        </w:rPr>
        <w:t>Spoke</w:t>
      </w:r>
      <w:r w:rsidRPr="007530E2">
        <w:rPr>
          <w:rFonts w:hint="eastAsia"/>
        </w:rPr>
        <w:t>”，</w:t>
      </w:r>
      <w:r w:rsidRPr="007530E2">
        <w:rPr>
          <w:rFonts w:hint="eastAsia"/>
        </w:rPr>
        <w:t>Import Target</w:t>
      </w:r>
      <w:r w:rsidRPr="007530E2">
        <w:rPr>
          <w:rFonts w:hint="eastAsia"/>
        </w:rPr>
        <w:t>为“</w:t>
      </w:r>
      <w:r w:rsidRPr="007530E2">
        <w:rPr>
          <w:rFonts w:hint="eastAsia"/>
        </w:rPr>
        <w:t>Hub</w:t>
      </w:r>
      <w:r w:rsidRPr="007530E2">
        <w:rPr>
          <w:rFonts w:hint="eastAsia"/>
        </w:rPr>
        <w:t>”；</w:t>
      </w:r>
    </w:p>
    <w:p w:rsidR="00C86018" w:rsidRPr="00B421C2" w:rsidRDefault="00C86018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Hub-PE</w:t>
      </w:r>
      <w:r w:rsidRPr="00B421C2">
        <w:rPr>
          <w:rFonts w:hint="eastAsia"/>
          <w:lang w:eastAsia="zh-CN"/>
        </w:rPr>
        <w:t>：</w:t>
      </w:r>
      <w:r w:rsidRPr="00B421C2">
        <w:rPr>
          <w:rFonts w:hint="eastAsia"/>
          <w:lang w:eastAsia="zh-CN"/>
        </w:rPr>
        <w:t>Hub-PE</w:t>
      </w:r>
      <w:r w:rsidRPr="00B421C2">
        <w:rPr>
          <w:rFonts w:hint="eastAsia"/>
          <w:lang w:eastAsia="zh-CN"/>
        </w:rPr>
        <w:t>上需要使用两个接口</w:t>
      </w:r>
      <w:r w:rsidR="007C7A61" w:rsidRPr="00B421C2">
        <w:rPr>
          <w:rFonts w:hint="eastAsia"/>
          <w:lang w:eastAsia="zh-CN"/>
        </w:rPr>
        <w:t>连接</w:t>
      </w:r>
      <w:r w:rsidR="007C7A61" w:rsidRPr="00B421C2">
        <w:rPr>
          <w:rFonts w:hint="eastAsia"/>
          <w:lang w:eastAsia="zh-CN"/>
        </w:rPr>
        <w:t>Hub-CE</w:t>
      </w:r>
      <w:r w:rsidRPr="00B421C2">
        <w:rPr>
          <w:rFonts w:hint="eastAsia"/>
          <w:lang w:eastAsia="zh-CN"/>
        </w:rPr>
        <w:t>，</w:t>
      </w:r>
      <w:r w:rsidR="00303D88" w:rsidRPr="00B421C2">
        <w:rPr>
          <w:rFonts w:hint="eastAsia"/>
          <w:lang w:eastAsia="zh-CN"/>
        </w:rPr>
        <w:t>两个接口分别属于不同的</w:t>
      </w:r>
      <w:r w:rsidR="00303D88" w:rsidRPr="00B421C2">
        <w:rPr>
          <w:rFonts w:hint="eastAsia"/>
          <w:lang w:eastAsia="zh-CN"/>
        </w:rPr>
        <w:t>VPN</w:t>
      </w:r>
      <w:r w:rsidR="00303D88" w:rsidRPr="00B421C2">
        <w:rPr>
          <w:rFonts w:hint="eastAsia"/>
          <w:lang w:eastAsia="zh-CN"/>
        </w:rPr>
        <w:t>实例。</w:t>
      </w:r>
      <w:r w:rsidRPr="00B421C2">
        <w:rPr>
          <w:rFonts w:hint="eastAsia"/>
          <w:lang w:eastAsia="zh-CN"/>
        </w:rPr>
        <w:t>一个</w:t>
      </w:r>
      <w:r w:rsidR="00303D88" w:rsidRPr="00B421C2">
        <w:rPr>
          <w:rFonts w:hint="eastAsia"/>
          <w:lang w:eastAsia="zh-CN"/>
        </w:rPr>
        <w:t>VPN</w:t>
      </w:r>
      <w:r w:rsidR="00303D88" w:rsidRPr="00B421C2">
        <w:rPr>
          <w:rFonts w:hint="eastAsia"/>
          <w:lang w:eastAsia="zh-CN"/>
        </w:rPr>
        <w:t>实例</w:t>
      </w:r>
      <w:r w:rsidRPr="00B421C2">
        <w:rPr>
          <w:rFonts w:hint="eastAsia"/>
          <w:lang w:eastAsia="zh-CN"/>
        </w:rPr>
        <w:t>用于接收</w:t>
      </w:r>
      <w:r w:rsidRPr="00B421C2">
        <w:rPr>
          <w:rFonts w:hint="eastAsia"/>
          <w:lang w:eastAsia="zh-CN"/>
        </w:rPr>
        <w:t>Spoke-PE</w:t>
      </w:r>
      <w:r w:rsidRPr="00B421C2">
        <w:rPr>
          <w:rFonts w:hint="eastAsia"/>
          <w:lang w:eastAsia="zh-CN"/>
        </w:rPr>
        <w:t>发来的路由，其</w:t>
      </w:r>
      <w:r w:rsidRPr="00B421C2">
        <w:rPr>
          <w:rFonts w:hint="eastAsia"/>
          <w:lang w:eastAsia="zh-CN"/>
        </w:rPr>
        <w:t>Import Target</w:t>
      </w:r>
      <w:r w:rsidRPr="00B421C2">
        <w:rPr>
          <w:rFonts w:hint="eastAsia"/>
          <w:lang w:eastAsia="zh-CN"/>
        </w:rPr>
        <w:t>为“</w:t>
      </w:r>
      <w:r w:rsidRPr="00B421C2">
        <w:rPr>
          <w:rFonts w:hint="eastAsia"/>
          <w:lang w:eastAsia="zh-CN"/>
        </w:rPr>
        <w:t>Spoke</w:t>
      </w:r>
      <w:r w:rsidRPr="00B421C2">
        <w:rPr>
          <w:rFonts w:hint="eastAsia"/>
          <w:lang w:eastAsia="zh-CN"/>
        </w:rPr>
        <w:t>”；另一个</w:t>
      </w:r>
      <w:r w:rsidR="00303D88" w:rsidRPr="00B421C2">
        <w:rPr>
          <w:rFonts w:hint="eastAsia"/>
          <w:lang w:eastAsia="zh-CN"/>
        </w:rPr>
        <w:t>VPN</w:t>
      </w:r>
      <w:r w:rsidR="00303D88" w:rsidRPr="00B421C2">
        <w:rPr>
          <w:rFonts w:hint="eastAsia"/>
          <w:lang w:eastAsia="zh-CN"/>
        </w:rPr>
        <w:t>实例</w:t>
      </w:r>
      <w:r w:rsidRPr="00B421C2">
        <w:rPr>
          <w:rFonts w:hint="eastAsia"/>
          <w:lang w:eastAsia="zh-CN"/>
        </w:rPr>
        <w:t>用于向</w:t>
      </w:r>
      <w:r w:rsidRPr="00B421C2">
        <w:rPr>
          <w:rFonts w:hint="eastAsia"/>
          <w:lang w:eastAsia="zh-CN"/>
        </w:rPr>
        <w:t>Spoke-PE</w:t>
      </w:r>
      <w:r w:rsidRPr="00B421C2">
        <w:rPr>
          <w:rFonts w:hint="eastAsia"/>
          <w:lang w:eastAsia="zh-CN"/>
        </w:rPr>
        <w:t>发布路由，其</w:t>
      </w:r>
      <w:r w:rsidRPr="00B421C2">
        <w:rPr>
          <w:rFonts w:hint="eastAsia"/>
          <w:lang w:eastAsia="zh-CN"/>
        </w:rPr>
        <w:t>Export Target</w:t>
      </w:r>
      <w:r w:rsidRPr="00B421C2">
        <w:rPr>
          <w:rFonts w:hint="eastAsia"/>
          <w:lang w:eastAsia="zh-CN"/>
        </w:rPr>
        <w:t>为“</w:t>
      </w:r>
      <w:r w:rsidRPr="00B421C2">
        <w:rPr>
          <w:rFonts w:hint="eastAsia"/>
          <w:lang w:eastAsia="zh-CN"/>
        </w:rPr>
        <w:t>Hub</w:t>
      </w:r>
      <w:r w:rsidRPr="00B421C2">
        <w:rPr>
          <w:rFonts w:hint="eastAsia"/>
          <w:lang w:eastAsia="zh-CN"/>
        </w:rPr>
        <w:t>”。</w:t>
      </w:r>
    </w:p>
    <w:p w:rsidR="00464960" w:rsidRDefault="00E04988" w:rsidP="00DD64CA">
      <w:r>
        <w:rPr>
          <w:rFonts w:hint="eastAsia"/>
        </w:rPr>
        <w:t>按照上述规则设置</w:t>
      </w:r>
      <w:r w:rsidR="00BA1455">
        <w:rPr>
          <w:rFonts w:hint="eastAsia"/>
        </w:rPr>
        <w:t>Route Target</w:t>
      </w:r>
      <w:r>
        <w:rPr>
          <w:rFonts w:hint="eastAsia"/>
        </w:rPr>
        <w:t>，可以实现：</w:t>
      </w:r>
    </w:p>
    <w:p w:rsidR="00E04988" w:rsidRPr="007530E2" w:rsidRDefault="00E04988" w:rsidP="00DD64CA">
      <w:pPr>
        <w:pStyle w:val="ItemList"/>
      </w:pPr>
      <w:r w:rsidRPr="007530E2">
        <w:rPr>
          <w:rFonts w:hint="eastAsia"/>
        </w:rPr>
        <w:t>Hub-PE</w:t>
      </w:r>
      <w:r w:rsidRPr="007530E2">
        <w:rPr>
          <w:rFonts w:hint="eastAsia"/>
        </w:rPr>
        <w:t>能够接收所有</w:t>
      </w:r>
      <w:r w:rsidRPr="007530E2">
        <w:rPr>
          <w:rFonts w:hint="eastAsia"/>
        </w:rPr>
        <w:t>Spoke-PE</w:t>
      </w:r>
      <w:r w:rsidRPr="007530E2">
        <w:rPr>
          <w:rFonts w:hint="eastAsia"/>
        </w:rPr>
        <w:t>发布的</w:t>
      </w:r>
      <w:r w:rsidRPr="007530E2">
        <w:rPr>
          <w:rFonts w:hint="eastAsia"/>
        </w:rPr>
        <w:t>VPN-IPv4</w:t>
      </w:r>
      <w:r w:rsidRPr="007530E2">
        <w:rPr>
          <w:rFonts w:hint="eastAsia"/>
        </w:rPr>
        <w:t>路由</w:t>
      </w:r>
      <w:r w:rsidR="00891C91" w:rsidRPr="00B421C2">
        <w:rPr>
          <w:rFonts w:hint="eastAsia"/>
        </w:rPr>
        <w:t>。</w:t>
      </w:r>
    </w:p>
    <w:p w:rsidR="00E04988" w:rsidRPr="007530E2" w:rsidRDefault="00E04988" w:rsidP="00DD64CA">
      <w:pPr>
        <w:pStyle w:val="ItemList"/>
      </w:pPr>
      <w:r w:rsidRPr="007530E2">
        <w:rPr>
          <w:rFonts w:hint="eastAsia"/>
        </w:rPr>
        <w:t>Hub-PE</w:t>
      </w:r>
      <w:r w:rsidRPr="007530E2">
        <w:rPr>
          <w:rFonts w:hint="eastAsia"/>
        </w:rPr>
        <w:t>发布的</w:t>
      </w:r>
      <w:r w:rsidRPr="007530E2">
        <w:rPr>
          <w:rFonts w:hint="eastAsia"/>
        </w:rPr>
        <w:t>VPN-IPv4</w:t>
      </w:r>
      <w:r w:rsidRPr="007530E2">
        <w:rPr>
          <w:rFonts w:hint="eastAsia"/>
        </w:rPr>
        <w:t>路由能够为所有</w:t>
      </w:r>
      <w:r w:rsidRPr="007530E2">
        <w:rPr>
          <w:rFonts w:hint="eastAsia"/>
        </w:rPr>
        <w:t>Spoke-PE</w:t>
      </w:r>
      <w:r w:rsidRPr="007530E2">
        <w:rPr>
          <w:rFonts w:hint="eastAsia"/>
        </w:rPr>
        <w:t>接收</w:t>
      </w:r>
      <w:r w:rsidR="00891C91" w:rsidRPr="00B421C2">
        <w:rPr>
          <w:rFonts w:hint="eastAsia"/>
        </w:rPr>
        <w:t>。</w:t>
      </w:r>
    </w:p>
    <w:p w:rsidR="00E04988" w:rsidRPr="007530E2" w:rsidRDefault="00E04988" w:rsidP="00DD64CA">
      <w:pPr>
        <w:pStyle w:val="ItemList"/>
      </w:pPr>
      <w:r w:rsidRPr="007530E2">
        <w:rPr>
          <w:rFonts w:hint="eastAsia"/>
        </w:rPr>
        <w:t>Hub-PE</w:t>
      </w:r>
      <w:r w:rsidRPr="007530E2">
        <w:rPr>
          <w:rFonts w:hint="eastAsia"/>
        </w:rPr>
        <w:t>将从</w:t>
      </w:r>
      <w:r w:rsidRPr="007530E2">
        <w:rPr>
          <w:rFonts w:hint="eastAsia"/>
        </w:rPr>
        <w:t>Spoke-PE</w:t>
      </w:r>
      <w:r w:rsidRPr="007530E2">
        <w:rPr>
          <w:rFonts w:hint="eastAsia"/>
        </w:rPr>
        <w:t>学到的路由发布给其他</w:t>
      </w:r>
      <w:r w:rsidRPr="007530E2">
        <w:rPr>
          <w:rFonts w:hint="eastAsia"/>
        </w:rPr>
        <w:t>Spoke-PE</w:t>
      </w:r>
      <w:r w:rsidRPr="007530E2">
        <w:rPr>
          <w:rFonts w:hint="eastAsia"/>
        </w:rPr>
        <w:t>，因此，</w:t>
      </w:r>
      <w:r w:rsidRPr="007530E2">
        <w:rPr>
          <w:rFonts w:hint="eastAsia"/>
        </w:rPr>
        <w:t>Spoke</w:t>
      </w:r>
      <w:r w:rsidRPr="007530E2">
        <w:rPr>
          <w:rFonts w:hint="eastAsia"/>
        </w:rPr>
        <w:t>站点之间可以通过</w:t>
      </w:r>
      <w:r w:rsidRPr="007530E2">
        <w:rPr>
          <w:rFonts w:hint="eastAsia"/>
        </w:rPr>
        <w:t>Hub</w:t>
      </w:r>
      <w:r w:rsidRPr="007530E2">
        <w:rPr>
          <w:rFonts w:hint="eastAsia"/>
        </w:rPr>
        <w:t>站点互访。</w:t>
      </w:r>
    </w:p>
    <w:p w:rsidR="00E04988" w:rsidRPr="00E04988" w:rsidRDefault="00E04988" w:rsidP="00DD64CA">
      <w:pPr>
        <w:pStyle w:val="ItemList"/>
      </w:pPr>
      <w:r w:rsidRPr="007530E2">
        <w:rPr>
          <w:rFonts w:hint="eastAsia"/>
        </w:rPr>
        <w:t>任意</w:t>
      </w:r>
      <w:r w:rsidRPr="007530E2">
        <w:rPr>
          <w:rFonts w:hint="eastAsia"/>
        </w:rPr>
        <w:t>Spoke-PE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Import Target</w:t>
      </w:r>
      <w:r w:rsidRPr="007530E2">
        <w:rPr>
          <w:rFonts w:hint="eastAsia"/>
        </w:rPr>
        <w:t>属性不与其它</w:t>
      </w:r>
      <w:r w:rsidRPr="007530E2">
        <w:rPr>
          <w:rFonts w:hint="eastAsia"/>
        </w:rPr>
        <w:t>Spoke-PE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Export Target</w:t>
      </w:r>
      <w:r w:rsidRPr="007530E2">
        <w:rPr>
          <w:rFonts w:hint="eastAsia"/>
        </w:rPr>
        <w:t>属性相同。因此，任意两个</w:t>
      </w:r>
      <w:r w:rsidRPr="007530E2">
        <w:rPr>
          <w:rFonts w:hint="eastAsia"/>
        </w:rPr>
        <w:t>Spoke-PE</w:t>
      </w:r>
      <w:r w:rsidRPr="007530E2">
        <w:rPr>
          <w:rFonts w:hint="eastAsia"/>
        </w:rPr>
        <w:t>之间不直接发布</w:t>
      </w:r>
      <w:r w:rsidRPr="007530E2">
        <w:rPr>
          <w:rFonts w:hint="eastAsia"/>
        </w:rPr>
        <w:t>VPN-IPv4</w:t>
      </w:r>
      <w:r w:rsidRPr="007530E2">
        <w:rPr>
          <w:rFonts w:hint="eastAsia"/>
        </w:rPr>
        <w:t>路由，</w:t>
      </w:r>
      <w:r w:rsidRPr="007530E2">
        <w:rPr>
          <w:rFonts w:hint="eastAsia"/>
        </w:rPr>
        <w:t>Spoke</w:t>
      </w:r>
      <w:r w:rsidRPr="007530E2">
        <w:rPr>
          <w:rFonts w:hint="eastAsia"/>
        </w:rPr>
        <w:t>站点之间不能直接互访。</w:t>
      </w:r>
    </w:p>
    <w:p w:rsidR="007D7DD4" w:rsidRDefault="00E23417" w:rsidP="00DD64CA">
      <w:pPr>
        <w:pStyle w:val="FigureDescription"/>
      </w:pPr>
      <w:bookmarkStart w:id="75" w:name="_Ref92080731"/>
      <w:bookmarkStart w:id="76" w:name="_Toc94495446"/>
      <w:bookmarkStart w:id="77" w:name="_Toc137991706"/>
      <w:bookmarkStart w:id="78" w:name="_Toc418944396"/>
      <w:r w:rsidRPr="002D634A">
        <w:rPr>
          <w:rFonts w:hint="eastAsia"/>
        </w:rPr>
        <w:t>Hub&amp;Spoke</w:t>
      </w:r>
      <w:r w:rsidRPr="002D634A">
        <w:rPr>
          <w:rFonts w:hint="eastAsia"/>
        </w:rPr>
        <w:t>组网方案</w:t>
      </w:r>
      <w:bookmarkEnd w:id="75"/>
      <w:bookmarkEnd w:id="76"/>
      <w:bookmarkEnd w:id="77"/>
      <w:bookmarkEnd w:id="78"/>
    </w:p>
    <w:p w:rsidR="00C86018" w:rsidRPr="00FD3AD9" w:rsidRDefault="007A68A4" w:rsidP="00DD64CA">
      <w:pPr>
        <w:pStyle w:val="Figure"/>
      </w:pPr>
      <w:r>
        <w:rPr>
          <w:noProof/>
        </w:rPr>
        <w:drawing>
          <wp:inline distT="0" distB="0" distL="0" distR="0" wp14:anchorId="7E333999" wp14:editId="0E35A543">
            <wp:extent cx="4783455" cy="2770505"/>
            <wp:effectExtent l="19050" t="0" r="0" b="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277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018" w:rsidRPr="002D634A" w:rsidRDefault="00C86018" w:rsidP="00DD64CA"/>
    <w:p w:rsidR="002A24CC" w:rsidRDefault="00861377" w:rsidP="00DD64CA">
      <w:r>
        <w:rPr>
          <w:rFonts w:hint="eastAsia"/>
        </w:rPr>
        <w:t>如</w:t>
      </w:r>
      <w:r w:rsidR="00D55D92">
        <w:fldChar w:fldCharType="begin"/>
      </w:r>
      <w:r w:rsidR="00D55D92">
        <w:instrText xml:space="preserve">  REF _Ref92080731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1-5</w:t>
      </w:r>
      <w:r w:rsidR="00D55D92">
        <w:fldChar w:fldCharType="end"/>
      </w:r>
      <w:r>
        <w:rPr>
          <w:rFonts w:hint="eastAsia"/>
        </w:rPr>
        <w:t>所示</w:t>
      </w:r>
      <w:r w:rsidR="00C86018" w:rsidRPr="007530E2">
        <w:rPr>
          <w:rFonts w:hint="eastAsia"/>
        </w:rPr>
        <w:t>，</w:t>
      </w:r>
      <w:r w:rsidR="002A24CC">
        <w:rPr>
          <w:rFonts w:hint="eastAsia"/>
        </w:rPr>
        <w:t>以站点</w:t>
      </w:r>
      <w:r w:rsidR="002A24CC">
        <w:rPr>
          <w:rFonts w:hint="eastAsia"/>
        </w:rPr>
        <w:t>1</w:t>
      </w:r>
      <w:r w:rsidR="002A24CC">
        <w:rPr>
          <w:rFonts w:hint="eastAsia"/>
        </w:rPr>
        <w:t>向站点</w:t>
      </w:r>
      <w:r w:rsidR="002A24CC">
        <w:rPr>
          <w:rFonts w:hint="eastAsia"/>
        </w:rPr>
        <w:t>2</w:t>
      </w:r>
      <w:r w:rsidR="002A24CC">
        <w:rPr>
          <w:rFonts w:hint="eastAsia"/>
        </w:rPr>
        <w:t>发布路由为例，</w:t>
      </w:r>
      <w:r w:rsidR="00C86018" w:rsidRPr="007530E2">
        <w:rPr>
          <w:rFonts w:hint="eastAsia"/>
        </w:rPr>
        <w:t>Spoke</w:t>
      </w:r>
      <w:r w:rsidR="00C86018" w:rsidRPr="007530E2">
        <w:rPr>
          <w:rFonts w:hint="eastAsia"/>
        </w:rPr>
        <w:t>站点之间</w:t>
      </w:r>
      <w:r w:rsidR="002A24CC">
        <w:rPr>
          <w:rFonts w:hint="eastAsia"/>
        </w:rPr>
        <w:t>的</w:t>
      </w:r>
      <w:r w:rsidR="001664DC">
        <w:rPr>
          <w:rFonts w:hint="eastAsia"/>
        </w:rPr>
        <w:t>路由发布过程为</w:t>
      </w:r>
      <w:r w:rsidR="002A24CC">
        <w:rPr>
          <w:rFonts w:hint="eastAsia"/>
        </w:rPr>
        <w:t>：</w:t>
      </w:r>
    </w:p>
    <w:p w:rsidR="007D7DD4" w:rsidRDefault="002A24CC" w:rsidP="00DD64CA">
      <w:pPr>
        <w:pStyle w:val="ItemStep"/>
        <w:numPr>
          <w:ilvl w:val="4"/>
          <w:numId w:val="24"/>
        </w:numPr>
      </w:pPr>
      <w:r w:rsidRPr="00B421C2">
        <w:rPr>
          <w:rFonts w:hint="eastAsia"/>
        </w:rPr>
        <w:t>Spoke-CE 1</w:t>
      </w:r>
      <w:r w:rsidRPr="00B421C2">
        <w:rPr>
          <w:rFonts w:hint="eastAsia"/>
        </w:rPr>
        <w:t>将站点</w:t>
      </w:r>
      <w:r w:rsidRPr="00B421C2">
        <w:rPr>
          <w:rFonts w:hint="eastAsia"/>
        </w:rPr>
        <w:t>1</w:t>
      </w:r>
      <w:r w:rsidRPr="00B421C2">
        <w:rPr>
          <w:rFonts w:hint="eastAsia"/>
        </w:rPr>
        <w:t>内的私网路由发布给</w:t>
      </w:r>
      <w:r w:rsidRPr="00B421C2">
        <w:rPr>
          <w:rFonts w:hint="eastAsia"/>
        </w:rPr>
        <w:t>Spoke-PE 1</w:t>
      </w:r>
      <w:r w:rsidRPr="00B421C2">
        <w:rPr>
          <w:rFonts w:hint="eastAsia"/>
        </w:rPr>
        <w:t>。</w:t>
      </w:r>
    </w:p>
    <w:p w:rsidR="007D7DD4" w:rsidRDefault="002A24CC" w:rsidP="00DD64CA">
      <w:pPr>
        <w:pStyle w:val="ItemStep"/>
      </w:pPr>
      <w:r w:rsidRPr="00B421C2">
        <w:rPr>
          <w:rFonts w:hint="eastAsia"/>
        </w:rPr>
        <w:lastRenderedPageBreak/>
        <w:t>Spoke-PE 1</w:t>
      </w:r>
      <w:r w:rsidRPr="00B421C2">
        <w:rPr>
          <w:rFonts w:hint="eastAsia"/>
        </w:rPr>
        <w:t>将该路由转变为</w:t>
      </w:r>
      <w:r w:rsidRPr="00B421C2">
        <w:rPr>
          <w:rFonts w:hint="eastAsia"/>
        </w:rPr>
        <w:t>VPN-IPv4</w:t>
      </w:r>
      <w:r w:rsidRPr="00B421C2">
        <w:rPr>
          <w:rFonts w:hint="eastAsia"/>
        </w:rPr>
        <w:t>路由，通过</w:t>
      </w:r>
      <w:r w:rsidRPr="00B421C2">
        <w:rPr>
          <w:rFonts w:hint="eastAsia"/>
        </w:rPr>
        <w:t>MP-BGP</w:t>
      </w:r>
      <w:r w:rsidRPr="00B421C2">
        <w:rPr>
          <w:rFonts w:hint="eastAsia"/>
        </w:rPr>
        <w:t>发布给</w:t>
      </w:r>
      <w:r w:rsidRPr="00B421C2">
        <w:rPr>
          <w:rFonts w:hint="eastAsia"/>
        </w:rPr>
        <w:t>Hub-PE</w:t>
      </w:r>
      <w:r w:rsidRPr="00B421C2">
        <w:rPr>
          <w:rFonts w:hint="eastAsia"/>
        </w:rPr>
        <w:t>。</w:t>
      </w:r>
    </w:p>
    <w:p w:rsidR="007D7DD4" w:rsidRDefault="002A24CC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Hub-PE</w:t>
      </w:r>
      <w:r w:rsidRPr="00B421C2">
        <w:rPr>
          <w:rFonts w:hint="eastAsia"/>
          <w:lang w:eastAsia="zh-CN"/>
        </w:rPr>
        <w:t>将该路由学习到</w:t>
      </w:r>
      <w:r w:rsidRPr="00B421C2">
        <w:rPr>
          <w:rFonts w:hint="eastAsia"/>
          <w:lang w:eastAsia="zh-CN"/>
        </w:rPr>
        <w:t>VPN 1-in</w:t>
      </w:r>
      <w:r w:rsidRPr="00B421C2">
        <w:rPr>
          <w:rFonts w:hint="eastAsia"/>
          <w:lang w:eastAsia="zh-CN"/>
        </w:rPr>
        <w:t>的路由表中，并将其转变为标准</w:t>
      </w:r>
      <w:r w:rsidRPr="00B421C2">
        <w:rPr>
          <w:rFonts w:hint="eastAsia"/>
          <w:lang w:eastAsia="zh-CN"/>
        </w:rPr>
        <w:t>IPv4</w:t>
      </w:r>
      <w:r w:rsidRPr="00B421C2">
        <w:rPr>
          <w:rFonts w:hint="eastAsia"/>
          <w:lang w:eastAsia="zh-CN"/>
        </w:rPr>
        <w:t>路由发布给</w:t>
      </w:r>
      <w:r w:rsidRPr="00B421C2">
        <w:rPr>
          <w:rFonts w:hint="eastAsia"/>
          <w:lang w:eastAsia="zh-CN"/>
        </w:rPr>
        <w:t>Hub-CE</w:t>
      </w:r>
      <w:r w:rsidRPr="00B421C2">
        <w:rPr>
          <w:rFonts w:hint="eastAsia"/>
          <w:lang w:eastAsia="zh-CN"/>
        </w:rPr>
        <w:t>。</w:t>
      </w:r>
    </w:p>
    <w:p w:rsidR="007D7DD4" w:rsidRDefault="002A24CC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Hub-CE</w:t>
      </w:r>
      <w:r w:rsidRPr="00B421C2">
        <w:rPr>
          <w:rFonts w:hint="eastAsia"/>
          <w:lang w:eastAsia="zh-CN"/>
        </w:rPr>
        <w:t>将该路由再次发布给</w:t>
      </w:r>
      <w:r w:rsidRPr="00B421C2">
        <w:rPr>
          <w:rFonts w:hint="eastAsia"/>
          <w:lang w:eastAsia="zh-CN"/>
        </w:rPr>
        <w:t>Hub-PE</w:t>
      </w:r>
      <w:r w:rsidRPr="00B421C2">
        <w:rPr>
          <w:rFonts w:hint="eastAsia"/>
          <w:lang w:eastAsia="zh-CN"/>
        </w:rPr>
        <w:t>，</w:t>
      </w:r>
      <w:r w:rsidRPr="00B421C2">
        <w:rPr>
          <w:rFonts w:hint="eastAsia"/>
          <w:lang w:eastAsia="zh-CN"/>
        </w:rPr>
        <w:t>Hub-PE</w:t>
      </w:r>
      <w:r w:rsidRPr="00B421C2">
        <w:rPr>
          <w:rFonts w:hint="eastAsia"/>
          <w:lang w:eastAsia="zh-CN"/>
        </w:rPr>
        <w:t>将其学习到</w:t>
      </w:r>
      <w:r w:rsidRPr="00B421C2">
        <w:rPr>
          <w:rFonts w:hint="eastAsia"/>
          <w:lang w:eastAsia="zh-CN"/>
        </w:rPr>
        <w:t>VPN 1-out</w:t>
      </w:r>
      <w:r w:rsidRPr="00B421C2">
        <w:rPr>
          <w:rFonts w:hint="eastAsia"/>
          <w:lang w:eastAsia="zh-CN"/>
        </w:rPr>
        <w:t>的路由表中。</w:t>
      </w:r>
    </w:p>
    <w:p w:rsidR="007D7DD4" w:rsidRDefault="002A24CC" w:rsidP="00DD64CA">
      <w:pPr>
        <w:pStyle w:val="ItemStep"/>
      </w:pPr>
      <w:r w:rsidRPr="00B421C2">
        <w:rPr>
          <w:rFonts w:hint="eastAsia"/>
        </w:rPr>
        <w:t>Hub-PE</w:t>
      </w:r>
      <w:r w:rsidRPr="00B421C2">
        <w:rPr>
          <w:rFonts w:hint="eastAsia"/>
        </w:rPr>
        <w:t>将</w:t>
      </w:r>
      <w:r w:rsidRPr="00B421C2">
        <w:rPr>
          <w:rFonts w:hint="eastAsia"/>
        </w:rPr>
        <w:t>VPN 1-out</w:t>
      </w:r>
      <w:r w:rsidRPr="00B421C2">
        <w:rPr>
          <w:rFonts w:hint="eastAsia"/>
        </w:rPr>
        <w:t>路由表中</w:t>
      </w:r>
      <w:r w:rsidR="00861377" w:rsidRPr="00B421C2">
        <w:rPr>
          <w:rFonts w:hint="eastAsia"/>
        </w:rPr>
        <w:t>的</w:t>
      </w:r>
      <w:r w:rsidRPr="00B421C2">
        <w:rPr>
          <w:rFonts w:hint="eastAsia"/>
        </w:rPr>
        <w:t>私网路由转变为</w:t>
      </w:r>
      <w:r w:rsidRPr="00B421C2">
        <w:rPr>
          <w:rFonts w:hint="eastAsia"/>
        </w:rPr>
        <w:t>VPN-IPv4</w:t>
      </w:r>
      <w:r w:rsidRPr="00B421C2">
        <w:rPr>
          <w:rFonts w:hint="eastAsia"/>
        </w:rPr>
        <w:t>路由，通过</w:t>
      </w:r>
      <w:r w:rsidRPr="00B421C2">
        <w:rPr>
          <w:rFonts w:hint="eastAsia"/>
        </w:rPr>
        <w:t>MP-BGP</w:t>
      </w:r>
      <w:r w:rsidRPr="00B421C2">
        <w:rPr>
          <w:rFonts w:hint="eastAsia"/>
        </w:rPr>
        <w:t>发布给</w:t>
      </w:r>
      <w:r w:rsidRPr="00B421C2">
        <w:rPr>
          <w:rFonts w:hint="eastAsia"/>
        </w:rPr>
        <w:t>Spoke-PE 2</w:t>
      </w:r>
      <w:r w:rsidRPr="00B421C2">
        <w:rPr>
          <w:rFonts w:hint="eastAsia"/>
        </w:rPr>
        <w:t>。</w:t>
      </w:r>
    </w:p>
    <w:p w:rsidR="007D7DD4" w:rsidRDefault="002A24CC" w:rsidP="00DD64CA">
      <w:pPr>
        <w:pStyle w:val="ItemStep"/>
      </w:pPr>
      <w:r w:rsidRPr="00B421C2">
        <w:rPr>
          <w:rFonts w:hint="eastAsia"/>
        </w:rPr>
        <w:t>Spoke-PE 2</w:t>
      </w:r>
      <w:r w:rsidRPr="00B421C2">
        <w:rPr>
          <w:rFonts w:hint="eastAsia"/>
        </w:rPr>
        <w:t>将</w:t>
      </w:r>
      <w:r w:rsidRPr="00B421C2">
        <w:rPr>
          <w:rFonts w:hint="eastAsia"/>
        </w:rPr>
        <w:t>VPN-IPv4</w:t>
      </w:r>
      <w:r w:rsidRPr="00B421C2">
        <w:rPr>
          <w:rFonts w:hint="eastAsia"/>
        </w:rPr>
        <w:t>路由转变为标准</w:t>
      </w:r>
      <w:r w:rsidRPr="00B421C2">
        <w:rPr>
          <w:rFonts w:hint="eastAsia"/>
        </w:rPr>
        <w:t>IPv4</w:t>
      </w:r>
      <w:r w:rsidRPr="00B421C2">
        <w:rPr>
          <w:rFonts w:hint="eastAsia"/>
        </w:rPr>
        <w:t>路由发布到站点</w:t>
      </w:r>
      <w:r w:rsidRPr="00B421C2">
        <w:rPr>
          <w:rFonts w:hint="eastAsia"/>
        </w:rPr>
        <w:t>2</w:t>
      </w:r>
      <w:r w:rsidRPr="00B421C2">
        <w:rPr>
          <w:rFonts w:hint="eastAsia"/>
        </w:rPr>
        <w:t>。</w:t>
      </w:r>
    </w:p>
    <w:p w:rsidR="00C86018" w:rsidRPr="007530E2" w:rsidRDefault="003E6C46" w:rsidP="00DD64CA">
      <w:r>
        <w:rPr>
          <w:rFonts w:hint="eastAsia"/>
        </w:rPr>
        <w:t>Spoke</w:t>
      </w:r>
      <w:r>
        <w:rPr>
          <w:rFonts w:hint="eastAsia"/>
        </w:rPr>
        <w:t>站点之间通过</w:t>
      </w:r>
      <w:r>
        <w:rPr>
          <w:rFonts w:hint="eastAsia"/>
        </w:rPr>
        <w:t>Hub</w:t>
      </w:r>
      <w:r>
        <w:rPr>
          <w:rFonts w:hint="eastAsia"/>
        </w:rPr>
        <w:t>站点完成路由交互后，</w:t>
      </w:r>
      <w:r>
        <w:rPr>
          <w:rFonts w:hint="eastAsia"/>
        </w:rPr>
        <w:t>Spoke</w:t>
      </w:r>
      <w:r>
        <w:rPr>
          <w:rFonts w:hint="eastAsia"/>
        </w:rPr>
        <w:t>站点之间</w:t>
      </w:r>
      <w:r w:rsidR="00C86018" w:rsidRPr="007530E2">
        <w:rPr>
          <w:rFonts w:hint="eastAsia"/>
        </w:rPr>
        <w:t>的通信</w:t>
      </w:r>
      <w:r>
        <w:rPr>
          <w:rFonts w:hint="eastAsia"/>
        </w:rPr>
        <w:t>将</w:t>
      </w:r>
      <w:r w:rsidR="00C86018" w:rsidRPr="007530E2">
        <w:rPr>
          <w:rFonts w:hint="eastAsia"/>
        </w:rPr>
        <w:t>通过</w:t>
      </w:r>
      <w:r w:rsidR="00C86018" w:rsidRPr="007530E2">
        <w:rPr>
          <w:rFonts w:hint="eastAsia"/>
        </w:rPr>
        <w:t>H</w:t>
      </w:r>
      <w:r w:rsidR="00C86018" w:rsidRPr="007530E2">
        <w:t>u</w:t>
      </w:r>
      <w:r w:rsidR="00C86018" w:rsidRPr="007530E2">
        <w:rPr>
          <w:rFonts w:hint="eastAsia"/>
        </w:rPr>
        <w:t>b</w:t>
      </w:r>
      <w:r w:rsidR="00C86018" w:rsidRPr="007530E2">
        <w:rPr>
          <w:rFonts w:hint="eastAsia"/>
        </w:rPr>
        <w:t>站点进行</w:t>
      </w:r>
      <w:r>
        <w:rPr>
          <w:rFonts w:hint="eastAsia"/>
        </w:rPr>
        <w:t>。</w:t>
      </w:r>
    </w:p>
    <w:p w:rsidR="007D7DD4" w:rsidRDefault="00C86018" w:rsidP="00DD64CA">
      <w:pPr>
        <w:pStyle w:val="4"/>
      </w:pPr>
      <w:r w:rsidRPr="007530E2">
        <w:rPr>
          <w:rFonts w:hint="eastAsia"/>
        </w:rPr>
        <w:t>Extranet</w:t>
      </w:r>
      <w:r w:rsidRPr="007530E2">
        <w:rPr>
          <w:rFonts w:hint="eastAsia"/>
        </w:rPr>
        <w:t>组网方案</w:t>
      </w:r>
    </w:p>
    <w:p w:rsidR="00C86018" w:rsidRPr="007530E2" w:rsidRDefault="00C86018" w:rsidP="00DD64CA">
      <w:r w:rsidRPr="007530E2">
        <w:rPr>
          <w:rFonts w:hint="eastAsia"/>
        </w:rPr>
        <w:t>如果一个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用户希望提供本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的</w:t>
      </w:r>
      <w:r w:rsidR="00C748D6" w:rsidRPr="007530E2">
        <w:rPr>
          <w:rFonts w:hint="eastAsia"/>
        </w:rPr>
        <w:t>部分</w:t>
      </w:r>
      <w:r w:rsidRPr="007530E2">
        <w:rPr>
          <w:rFonts w:hint="eastAsia"/>
        </w:rPr>
        <w:t>站点资源给非本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的用户访问，可以使用</w:t>
      </w:r>
      <w:r w:rsidRPr="007530E2">
        <w:rPr>
          <w:rFonts w:hint="eastAsia"/>
        </w:rPr>
        <w:t>Extranet</w:t>
      </w:r>
      <w:r w:rsidRPr="007530E2">
        <w:rPr>
          <w:rFonts w:hint="eastAsia"/>
        </w:rPr>
        <w:t>组网方案。</w:t>
      </w:r>
    </w:p>
    <w:p w:rsidR="00C86018" w:rsidRPr="007530E2" w:rsidRDefault="00C86018" w:rsidP="00DD64CA">
      <w:r w:rsidRPr="007530E2">
        <w:rPr>
          <w:rFonts w:hint="eastAsia"/>
        </w:rPr>
        <w:t>对于这种组网，需要访问共享站点</w:t>
      </w:r>
      <w:r w:rsidR="00C748D6">
        <w:rPr>
          <w:rFonts w:hint="eastAsia"/>
        </w:rPr>
        <w:t>的</w:t>
      </w:r>
      <w:r w:rsidRPr="007530E2">
        <w:rPr>
          <w:rFonts w:hint="eastAsia"/>
        </w:rPr>
        <w:t>VPN</w:t>
      </w:r>
      <w:r w:rsidR="00C748D6">
        <w:rPr>
          <w:rFonts w:hint="eastAsia"/>
        </w:rPr>
        <w:t>实例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Export Target</w:t>
      </w:r>
      <w:r w:rsidRPr="007530E2">
        <w:rPr>
          <w:rFonts w:hint="eastAsia"/>
        </w:rPr>
        <w:t>必须包含在共享站点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实例的</w:t>
      </w:r>
      <w:r w:rsidRPr="007530E2">
        <w:rPr>
          <w:rFonts w:hint="eastAsia"/>
        </w:rPr>
        <w:t>Import Target</w:t>
      </w:r>
      <w:r w:rsidRPr="007530E2">
        <w:rPr>
          <w:rFonts w:hint="eastAsia"/>
        </w:rPr>
        <w:t>中，而其</w:t>
      </w:r>
      <w:r w:rsidRPr="007530E2">
        <w:rPr>
          <w:rFonts w:hint="eastAsia"/>
        </w:rPr>
        <w:t>Import Target</w:t>
      </w:r>
      <w:r w:rsidRPr="007530E2">
        <w:rPr>
          <w:rFonts w:hint="eastAsia"/>
        </w:rPr>
        <w:t>必须包含在共享站点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实例的</w:t>
      </w:r>
      <w:r w:rsidRPr="007530E2">
        <w:rPr>
          <w:rFonts w:hint="eastAsia"/>
        </w:rPr>
        <w:t>Export Target</w:t>
      </w:r>
      <w:r w:rsidRPr="007530E2">
        <w:rPr>
          <w:rFonts w:hint="eastAsia"/>
        </w:rPr>
        <w:t>中。</w:t>
      </w:r>
    </w:p>
    <w:p w:rsidR="007D7DD4" w:rsidRDefault="00E23417" w:rsidP="00DD64CA">
      <w:pPr>
        <w:pStyle w:val="FigureDescription"/>
      </w:pPr>
      <w:bookmarkStart w:id="79" w:name="_Ref92083475"/>
      <w:bookmarkStart w:id="80" w:name="_Toc94495447"/>
      <w:bookmarkStart w:id="81" w:name="_Toc137991707"/>
      <w:bookmarkStart w:id="82" w:name="_Toc418944397"/>
      <w:r w:rsidRPr="002D634A">
        <w:rPr>
          <w:rFonts w:hint="eastAsia"/>
        </w:rPr>
        <w:t>Extranet</w:t>
      </w:r>
      <w:r w:rsidRPr="002D634A">
        <w:rPr>
          <w:rFonts w:hint="eastAsia"/>
        </w:rPr>
        <w:t>组网方案</w:t>
      </w:r>
      <w:bookmarkEnd w:id="79"/>
      <w:bookmarkEnd w:id="80"/>
      <w:bookmarkEnd w:id="81"/>
      <w:bookmarkEnd w:id="82"/>
    </w:p>
    <w:p w:rsidR="00C86018" w:rsidRPr="00FD3AD9" w:rsidRDefault="007A68A4" w:rsidP="00DD64CA">
      <w:pPr>
        <w:pStyle w:val="Figure"/>
      </w:pPr>
      <w:r>
        <w:rPr>
          <w:noProof/>
        </w:rPr>
        <w:drawing>
          <wp:inline distT="0" distB="0" distL="0" distR="0" wp14:anchorId="3B11A66D" wp14:editId="2F2A6815">
            <wp:extent cx="4660900" cy="2770505"/>
            <wp:effectExtent l="19050" t="0" r="0" b="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277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018" w:rsidRPr="002D634A" w:rsidRDefault="00C86018" w:rsidP="00DD64CA"/>
    <w:p w:rsidR="00C86018" w:rsidRPr="007530E2" w:rsidRDefault="00C86018" w:rsidP="00DD64CA">
      <w:r w:rsidRPr="007530E2">
        <w:rPr>
          <w:rFonts w:hint="eastAsia"/>
        </w:rPr>
        <w:t>在</w:t>
      </w:r>
      <w:r w:rsidR="00D55D92">
        <w:fldChar w:fldCharType="begin"/>
      </w:r>
      <w:r w:rsidR="00D55D92">
        <w:instrText xml:space="preserve">  REF _Ref92083475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1-6</w:t>
      </w:r>
      <w:r w:rsidR="00D55D92">
        <w:fldChar w:fldCharType="end"/>
      </w:r>
      <w:r w:rsidRPr="007530E2">
        <w:rPr>
          <w:rFonts w:hint="eastAsia"/>
        </w:rPr>
        <w:t>中，</w:t>
      </w:r>
      <w:r w:rsidRPr="007530E2">
        <w:rPr>
          <w:rFonts w:hint="eastAsia"/>
        </w:rPr>
        <w:t>VPN</w:t>
      </w:r>
      <w:r w:rsidR="00A642AE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的</w:t>
      </w:r>
      <w:r w:rsidR="005D4B62">
        <w:rPr>
          <w:rFonts w:hint="eastAsia"/>
        </w:rPr>
        <w:t>Site</w:t>
      </w:r>
      <w:r w:rsidR="00A642AE">
        <w:rPr>
          <w:rFonts w:hint="eastAsia"/>
        </w:rPr>
        <w:t xml:space="preserve"> </w:t>
      </w:r>
      <w:r w:rsidRPr="007530E2">
        <w:rPr>
          <w:rFonts w:hint="eastAsia"/>
        </w:rPr>
        <w:t>3</w:t>
      </w:r>
      <w:r w:rsidR="00C748D6">
        <w:rPr>
          <w:rFonts w:hint="eastAsia"/>
        </w:rPr>
        <w:t>为共享站点，通过设置</w:t>
      </w:r>
      <w:r w:rsidR="00BA1455">
        <w:rPr>
          <w:rFonts w:hint="eastAsia"/>
        </w:rPr>
        <w:t>Route Target</w:t>
      </w:r>
      <w:r w:rsidR="00C748D6">
        <w:rPr>
          <w:rFonts w:hint="eastAsia"/>
        </w:rPr>
        <w:t>实现</w:t>
      </w:r>
      <w:r w:rsidRPr="007530E2">
        <w:rPr>
          <w:rFonts w:hint="eastAsia"/>
        </w:rPr>
        <w:t>：</w:t>
      </w:r>
    </w:p>
    <w:p w:rsidR="00C86018" w:rsidRPr="007530E2" w:rsidRDefault="00C86018" w:rsidP="00DD64CA">
      <w:pPr>
        <w:pStyle w:val="ItemList"/>
      </w:pPr>
      <w:r w:rsidRPr="007530E2">
        <w:rPr>
          <w:rFonts w:hint="eastAsia"/>
        </w:rPr>
        <w:t>PE</w:t>
      </w:r>
      <w:r w:rsidR="00A642AE">
        <w:rPr>
          <w:rFonts w:hint="eastAsia"/>
        </w:rPr>
        <w:t xml:space="preserve"> </w:t>
      </w:r>
      <w:r w:rsidRPr="007530E2">
        <w:rPr>
          <w:rFonts w:hint="eastAsia"/>
        </w:rPr>
        <w:t>3</w:t>
      </w:r>
      <w:r w:rsidRPr="007530E2">
        <w:rPr>
          <w:rFonts w:hint="eastAsia"/>
        </w:rPr>
        <w:t>能够接受</w:t>
      </w:r>
      <w:r w:rsidRPr="007530E2">
        <w:rPr>
          <w:rFonts w:hint="eastAsia"/>
        </w:rPr>
        <w:t>PE</w:t>
      </w:r>
      <w:r w:rsidR="00A642AE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PE</w:t>
      </w:r>
      <w:r w:rsidR="00A642AE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发布的</w:t>
      </w:r>
      <w:r w:rsidRPr="007530E2">
        <w:rPr>
          <w:rFonts w:hint="eastAsia"/>
        </w:rPr>
        <w:t>VPN-IPv4</w:t>
      </w:r>
      <w:r w:rsidRPr="007530E2">
        <w:rPr>
          <w:rFonts w:hint="eastAsia"/>
        </w:rPr>
        <w:t>路由</w:t>
      </w:r>
      <w:r w:rsidR="00D40E57" w:rsidRPr="00B421C2">
        <w:rPr>
          <w:rFonts w:hint="eastAsia"/>
        </w:rPr>
        <w:t>。</w:t>
      </w:r>
    </w:p>
    <w:p w:rsidR="00C86018" w:rsidRPr="007530E2" w:rsidRDefault="00C86018" w:rsidP="00DD64CA">
      <w:pPr>
        <w:pStyle w:val="ItemList"/>
      </w:pPr>
      <w:r w:rsidRPr="007530E2">
        <w:rPr>
          <w:rFonts w:hint="eastAsia"/>
        </w:rPr>
        <w:t>PE</w:t>
      </w:r>
      <w:r w:rsidR="00A642AE">
        <w:rPr>
          <w:rFonts w:hint="eastAsia"/>
        </w:rPr>
        <w:t xml:space="preserve"> </w:t>
      </w:r>
      <w:r w:rsidRPr="007530E2">
        <w:rPr>
          <w:rFonts w:hint="eastAsia"/>
        </w:rPr>
        <w:t>3</w:t>
      </w:r>
      <w:r w:rsidRPr="007530E2">
        <w:rPr>
          <w:rFonts w:hint="eastAsia"/>
        </w:rPr>
        <w:t>发布的</w:t>
      </w:r>
      <w:r w:rsidRPr="007530E2">
        <w:rPr>
          <w:rFonts w:hint="eastAsia"/>
        </w:rPr>
        <w:t>VPN-IPv4</w:t>
      </w:r>
      <w:r w:rsidRPr="007530E2">
        <w:rPr>
          <w:rFonts w:hint="eastAsia"/>
        </w:rPr>
        <w:t>路由能够为</w:t>
      </w:r>
      <w:r w:rsidRPr="007530E2">
        <w:rPr>
          <w:rFonts w:hint="eastAsia"/>
        </w:rPr>
        <w:t>PE</w:t>
      </w:r>
      <w:r w:rsidR="00A642AE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PE</w:t>
      </w:r>
      <w:r w:rsidR="00A642AE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接受</w:t>
      </w:r>
      <w:r w:rsidR="00D40E57" w:rsidRPr="00B421C2">
        <w:rPr>
          <w:rFonts w:hint="eastAsia"/>
        </w:rPr>
        <w:t>。</w:t>
      </w:r>
    </w:p>
    <w:p w:rsidR="00464960" w:rsidRDefault="00C86018" w:rsidP="00DD64CA">
      <w:r w:rsidRPr="007530E2">
        <w:rPr>
          <w:rFonts w:hint="eastAsia"/>
        </w:rPr>
        <w:t>基于以上两点，</w:t>
      </w:r>
      <w:r w:rsidRPr="007530E2">
        <w:rPr>
          <w:rFonts w:hint="eastAsia"/>
        </w:rPr>
        <w:t>VPN</w:t>
      </w:r>
      <w:r w:rsidR="00A642AE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的</w:t>
      </w:r>
      <w:r w:rsidR="005D4B62">
        <w:rPr>
          <w:rFonts w:hint="eastAsia"/>
        </w:rPr>
        <w:t>Site</w:t>
      </w:r>
      <w:r w:rsidR="00A642AE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="005D4B62">
        <w:rPr>
          <w:rFonts w:hint="eastAsia"/>
        </w:rPr>
        <w:t>Site</w:t>
      </w:r>
      <w:r w:rsidR="00A642AE">
        <w:rPr>
          <w:rFonts w:hint="eastAsia"/>
        </w:rPr>
        <w:t xml:space="preserve"> </w:t>
      </w:r>
      <w:r w:rsidRPr="007530E2">
        <w:rPr>
          <w:rFonts w:hint="eastAsia"/>
        </w:rPr>
        <w:t>3</w:t>
      </w:r>
      <w:r w:rsidRPr="007530E2">
        <w:rPr>
          <w:rFonts w:hint="eastAsia"/>
        </w:rPr>
        <w:t>之间能够互访，</w:t>
      </w:r>
      <w:r w:rsidRPr="007530E2">
        <w:rPr>
          <w:rFonts w:hint="eastAsia"/>
        </w:rPr>
        <w:t>VPN</w:t>
      </w:r>
      <w:r w:rsidR="00A642AE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的</w:t>
      </w:r>
      <w:r w:rsidR="005D4B62">
        <w:rPr>
          <w:rFonts w:hint="eastAsia"/>
        </w:rPr>
        <w:t>Site</w:t>
      </w:r>
      <w:r w:rsidR="00A642AE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VPN</w:t>
      </w:r>
      <w:r w:rsidR="00A642AE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的</w:t>
      </w:r>
      <w:r w:rsidR="005D4B62">
        <w:rPr>
          <w:rFonts w:hint="eastAsia"/>
        </w:rPr>
        <w:t>Site</w:t>
      </w:r>
      <w:r w:rsidR="00A642AE">
        <w:rPr>
          <w:rFonts w:hint="eastAsia"/>
        </w:rPr>
        <w:t xml:space="preserve"> </w:t>
      </w:r>
      <w:r w:rsidRPr="007530E2">
        <w:rPr>
          <w:rFonts w:hint="eastAsia"/>
        </w:rPr>
        <w:t>3</w:t>
      </w:r>
      <w:r w:rsidRPr="007530E2">
        <w:rPr>
          <w:rFonts w:hint="eastAsia"/>
        </w:rPr>
        <w:t>之间</w:t>
      </w:r>
      <w:r w:rsidR="00C748D6">
        <w:rPr>
          <w:rFonts w:hint="eastAsia"/>
        </w:rPr>
        <w:t>也</w:t>
      </w:r>
      <w:r w:rsidRPr="007530E2">
        <w:rPr>
          <w:rFonts w:hint="eastAsia"/>
        </w:rPr>
        <w:t>能够互访</w:t>
      </w:r>
      <w:r w:rsidR="00E42C09">
        <w:rPr>
          <w:rFonts w:hint="eastAsia"/>
        </w:rPr>
        <w:t>。</w:t>
      </w:r>
    </w:p>
    <w:p w:rsidR="008C574F" w:rsidRPr="007530E2" w:rsidRDefault="00C86018" w:rsidP="00DD64CA">
      <w:pPr>
        <w:pStyle w:val="ad"/>
      </w:pPr>
      <w:r w:rsidRPr="007530E2">
        <w:rPr>
          <w:rFonts w:hint="eastAsia"/>
        </w:rPr>
        <w:t>PE</w:t>
      </w:r>
      <w:r w:rsidR="00A642AE">
        <w:rPr>
          <w:rFonts w:hint="eastAsia"/>
        </w:rPr>
        <w:t xml:space="preserve"> </w:t>
      </w:r>
      <w:r w:rsidRPr="007530E2">
        <w:rPr>
          <w:rFonts w:hint="eastAsia"/>
        </w:rPr>
        <w:t>3</w:t>
      </w:r>
      <w:r w:rsidRPr="007530E2">
        <w:rPr>
          <w:rFonts w:hint="eastAsia"/>
        </w:rPr>
        <w:t>不把从</w:t>
      </w:r>
      <w:r w:rsidRPr="007530E2">
        <w:rPr>
          <w:rFonts w:hint="eastAsia"/>
        </w:rPr>
        <w:t>PE</w:t>
      </w:r>
      <w:r w:rsidR="00A642AE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接收的</w:t>
      </w:r>
      <w:r w:rsidRPr="007530E2">
        <w:rPr>
          <w:rFonts w:hint="eastAsia"/>
        </w:rPr>
        <w:t>VPN-IPv4</w:t>
      </w:r>
      <w:r w:rsidRPr="007530E2">
        <w:rPr>
          <w:rFonts w:hint="eastAsia"/>
        </w:rPr>
        <w:t>路由发布给</w:t>
      </w:r>
      <w:r w:rsidRPr="007530E2">
        <w:rPr>
          <w:rFonts w:hint="eastAsia"/>
        </w:rPr>
        <w:t>PE</w:t>
      </w:r>
      <w:r w:rsidR="00A642AE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，也不把从</w:t>
      </w:r>
      <w:r w:rsidRPr="007530E2">
        <w:rPr>
          <w:rFonts w:hint="eastAsia"/>
        </w:rPr>
        <w:t>PE</w:t>
      </w:r>
      <w:r w:rsidR="00A642AE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接收的</w:t>
      </w:r>
      <w:r w:rsidRPr="007530E2">
        <w:rPr>
          <w:rFonts w:hint="eastAsia"/>
        </w:rPr>
        <w:t>VPN-IPv4</w:t>
      </w:r>
      <w:r w:rsidRPr="007530E2">
        <w:rPr>
          <w:rFonts w:hint="eastAsia"/>
        </w:rPr>
        <w:t>路由发布给</w:t>
      </w:r>
      <w:r w:rsidRPr="007530E2">
        <w:rPr>
          <w:rFonts w:hint="eastAsia"/>
        </w:rPr>
        <w:t>PE</w:t>
      </w:r>
      <w:r w:rsidR="00A642AE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="00B82F64" w:rsidRPr="007530E2">
        <w:rPr>
          <w:rFonts w:hint="eastAsia"/>
        </w:rPr>
        <w:t>（</w:t>
      </w:r>
      <w:r w:rsidR="00673478">
        <w:rPr>
          <w:rFonts w:hint="eastAsia"/>
        </w:rPr>
        <w:t>从</w:t>
      </w:r>
      <w:r w:rsidR="00FD4539" w:rsidRPr="007530E2">
        <w:rPr>
          <w:rFonts w:hint="eastAsia"/>
        </w:rPr>
        <w:t>IBGP</w:t>
      </w:r>
      <w:r w:rsidR="00B82F64" w:rsidRPr="007530E2">
        <w:rPr>
          <w:rFonts w:hint="eastAsia"/>
        </w:rPr>
        <w:t>邻居学来的</w:t>
      </w:r>
      <w:r w:rsidR="00431F50">
        <w:rPr>
          <w:rFonts w:hint="eastAsia"/>
        </w:rPr>
        <w:t>路由</w:t>
      </w:r>
      <w:r w:rsidR="00B82F64" w:rsidRPr="007530E2">
        <w:rPr>
          <w:rFonts w:hint="eastAsia"/>
        </w:rPr>
        <w:t>不会再发送给</w:t>
      </w:r>
      <w:r w:rsidR="00D0414E">
        <w:rPr>
          <w:rFonts w:hint="eastAsia"/>
        </w:rPr>
        <w:t>其他</w:t>
      </w:r>
      <w:r w:rsidR="00B82F64" w:rsidRPr="007530E2">
        <w:rPr>
          <w:rFonts w:hint="eastAsia"/>
        </w:rPr>
        <w:t>的</w:t>
      </w:r>
      <w:r w:rsidR="00FD4539" w:rsidRPr="007530E2">
        <w:rPr>
          <w:rFonts w:hint="eastAsia"/>
        </w:rPr>
        <w:t>IBGP</w:t>
      </w:r>
      <w:r w:rsidR="00B82F64" w:rsidRPr="007530E2">
        <w:rPr>
          <w:rFonts w:hint="eastAsia"/>
        </w:rPr>
        <w:t>邻居</w:t>
      </w:r>
      <w:r w:rsidR="00431F50" w:rsidRPr="007530E2">
        <w:rPr>
          <w:rFonts w:hint="eastAsia"/>
        </w:rPr>
        <w:t>）</w:t>
      </w:r>
      <w:r w:rsidR="00431F50">
        <w:rPr>
          <w:rFonts w:hint="eastAsia"/>
        </w:rPr>
        <w:t>。</w:t>
      </w:r>
      <w:r w:rsidRPr="007530E2">
        <w:rPr>
          <w:rFonts w:hint="eastAsia"/>
        </w:rPr>
        <w:t>因此，</w:t>
      </w:r>
      <w:r w:rsidRPr="007530E2">
        <w:rPr>
          <w:rFonts w:hint="eastAsia"/>
        </w:rPr>
        <w:t>VPN</w:t>
      </w:r>
      <w:r w:rsidR="00A642AE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的</w:t>
      </w:r>
      <w:r w:rsidR="005D4B62">
        <w:rPr>
          <w:rFonts w:hint="eastAsia"/>
        </w:rPr>
        <w:t>Site</w:t>
      </w:r>
      <w:r w:rsidR="00A642AE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VPN</w:t>
      </w:r>
      <w:r w:rsidR="00A642AE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的</w:t>
      </w:r>
      <w:r w:rsidR="005D4B62">
        <w:rPr>
          <w:rFonts w:hint="eastAsia"/>
        </w:rPr>
        <w:t>Site</w:t>
      </w:r>
      <w:r w:rsidR="00A642AE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之间不能互访。</w:t>
      </w:r>
    </w:p>
    <w:p w:rsidR="007D7DD4" w:rsidRDefault="008C574F" w:rsidP="00DD64CA">
      <w:pPr>
        <w:pStyle w:val="3"/>
      </w:pPr>
      <w:bookmarkStart w:id="83" w:name="_Toc185505238"/>
      <w:bookmarkStart w:id="84" w:name="_Toc185504976"/>
      <w:bookmarkStart w:id="85" w:name="_Toc185504076"/>
      <w:bookmarkStart w:id="86" w:name="_Toc185505237"/>
      <w:bookmarkStart w:id="87" w:name="_Toc185504975"/>
      <w:bookmarkStart w:id="88" w:name="_Toc185504075"/>
      <w:bookmarkStart w:id="89" w:name="_Toc185505236"/>
      <w:bookmarkStart w:id="90" w:name="_Toc185504974"/>
      <w:bookmarkStart w:id="91" w:name="_Toc185504074"/>
      <w:bookmarkStart w:id="92" w:name="_Toc185505235"/>
      <w:bookmarkStart w:id="93" w:name="_Toc185504973"/>
      <w:bookmarkStart w:id="94" w:name="_Toc185504073"/>
      <w:bookmarkStart w:id="95" w:name="_Toc185505234"/>
      <w:bookmarkStart w:id="96" w:name="_Toc185504972"/>
      <w:bookmarkStart w:id="97" w:name="_Toc185504072"/>
      <w:bookmarkStart w:id="98" w:name="_Toc185505233"/>
      <w:bookmarkStart w:id="99" w:name="_Toc185504971"/>
      <w:bookmarkStart w:id="100" w:name="_Toc185504071"/>
      <w:bookmarkStart w:id="101" w:name="_Toc185505231"/>
      <w:bookmarkStart w:id="102" w:name="_Toc185504969"/>
      <w:bookmarkStart w:id="103" w:name="_Toc185504069"/>
      <w:bookmarkStart w:id="104" w:name="_Toc185505230"/>
      <w:bookmarkStart w:id="105" w:name="_Toc185504968"/>
      <w:bookmarkStart w:id="106" w:name="_Toc185504068"/>
      <w:bookmarkStart w:id="107" w:name="_Toc185505229"/>
      <w:bookmarkStart w:id="108" w:name="_Toc185504967"/>
      <w:bookmarkStart w:id="109" w:name="_Toc185504067"/>
      <w:bookmarkStart w:id="110" w:name="_Toc185505228"/>
      <w:bookmarkStart w:id="111" w:name="_Toc185504966"/>
      <w:bookmarkStart w:id="112" w:name="_Toc185504066"/>
      <w:bookmarkStart w:id="113" w:name="_Toc185505227"/>
      <w:bookmarkStart w:id="114" w:name="_Toc185504965"/>
      <w:bookmarkStart w:id="115" w:name="_Toc185504065"/>
      <w:bookmarkStart w:id="116" w:name="_Toc185505226"/>
      <w:bookmarkStart w:id="117" w:name="_Toc185504964"/>
      <w:bookmarkStart w:id="118" w:name="_Toc185504064"/>
      <w:bookmarkStart w:id="119" w:name="_Toc185505225"/>
      <w:bookmarkStart w:id="120" w:name="_Toc185504963"/>
      <w:bookmarkStart w:id="121" w:name="_Toc185504063"/>
      <w:bookmarkStart w:id="122" w:name="_Toc185505224"/>
      <w:bookmarkStart w:id="123" w:name="_Toc185504962"/>
      <w:bookmarkStart w:id="124" w:name="_Toc185504062"/>
      <w:bookmarkStart w:id="125" w:name="_Toc185505223"/>
      <w:bookmarkStart w:id="126" w:name="_Toc185504961"/>
      <w:bookmarkStart w:id="127" w:name="_Toc185504061"/>
      <w:bookmarkStart w:id="128" w:name="_Toc185505222"/>
      <w:bookmarkStart w:id="129" w:name="_Toc185504960"/>
      <w:bookmarkStart w:id="130" w:name="_Toc185504060"/>
      <w:bookmarkStart w:id="131" w:name="_Toc185505221"/>
      <w:bookmarkStart w:id="132" w:name="_Toc185504959"/>
      <w:bookmarkStart w:id="133" w:name="_Toc185504059"/>
      <w:bookmarkStart w:id="134" w:name="_Toc185505220"/>
      <w:bookmarkStart w:id="135" w:name="_Toc185504958"/>
      <w:bookmarkStart w:id="136" w:name="_Toc185504058"/>
      <w:bookmarkStart w:id="137" w:name="_Ref83549732"/>
      <w:bookmarkStart w:id="138" w:name="_Ref83549726"/>
      <w:bookmarkStart w:id="139" w:name="_Toc45105913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r w:rsidRPr="007530E2">
        <w:rPr>
          <w:rFonts w:hint="eastAsia"/>
        </w:rPr>
        <w:lastRenderedPageBreak/>
        <w:t>跨域</w:t>
      </w:r>
      <w:r w:rsidRPr="007530E2">
        <w:rPr>
          <w:rFonts w:hint="eastAsia"/>
        </w:rPr>
        <w:t>VPN</w:t>
      </w:r>
      <w:bookmarkEnd w:id="137"/>
      <w:bookmarkEnd w:id="138"/>
      <w:bookmarkEnd w:id="139"/>
    </w:p>
    <w:p w:rsidR="008C574F" w:rsidRPr="007530E2" w:rsidRDefault="008C574F" w:rsidP="00DD64CA">
      <w:r w:rsidRPr="007530E2">
        <w:rPr>
          <w:rFonts w:hint="eastAsia"/>
        </w:rPr>
        <w:t>实际组网应用中，某用户一个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的多个</w:t>
      </w:r>
      <w:r w:rsidR="005D4B62">
        <w:rPr>
          <w:rFonts w:hint="eastAsia"/>
        </w:rPr>
        <w:t>Site</w:t>
      </w:r>
      <w:r w:rsidRPr="007530E2">
        <w:rPr>
          <w:rFonts w:hint="eastAsia"/>
        </w:rPr>
        <w:t>可能会连接到使用不同</w:t>
      </w:r>
      <w:r w:rsidRPr="007530E2">
        <w:rPr>
          <w:rFonts w:hint="eastAsia"/>
        </w:rPr>
        <w:t>AS</w:t>
      </w:r>
      <w:r w:rsidRPr="007530E2">
        <w:rPr>
          <w:rFonts w:hint="eastAsia"/>
        </w:rPr>
        <w:t>号的多个服务提供商，或者连接到一个服务提供商的多个</w:t>
      </w:r>
      <w:r w:rsidRPr="007530E2">
        <w:rPr>
          <w:rFonts w:hint="eastAsia"/>
        </w:rPr>
        <w:t>AS</w:t>
      </w:r>
      <w:r w:rsidRPr="007530E2">
        <w:rPr>
          <w:rFonts w:hint="eastAsia"/>
        </w:rPr>
        <w:t>。这种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跨越多个自治系统的应用方式被称为跨域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（</w:t>
      </w:r>
      <w:r w:rsidRPr="007530E2">
        <w:rPr>
          <w:rFonts w:hint="eastAsia"/>
        </w:rPr>
        <w:t>Multi-AS VPN</w:t>
      </w:r>
      <w:r w:rsidRPr="007530E2">
        <w:rPr>
          <w:rFonts w:hint="eastAsia"/>
        </w:rPr>
        <w:t>）。</w:t>
      </w:r>
    </w:p>
    <w:p w:rsidR="008C574F" w:rsidRPr="007530E2" w:rsidRDefault="008C574F" w:rsidP="00DD64CA">
      <w:r w:rsidRPr="007530E2">
        <w:rPr>
          <w:rFonts w:hint="eastAsia"/>
        </w:rPr>
        <w:t>跨域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解决方案</w:t>
      </w:r>
      <w:r w:rsidR="006C31F3">
        <w:rPr>
          <w:rFonts w:hint="eastAsia"/>
        </w:rPr>
        <w:t>分为以下几种</w:t>
      </w:r>
      <w:r w:rsidRPr="007530E2">
        <w:rPr>
          <w:rFonts w:hint="eastAsia"/>
        </w:rPr>
        <w:t>：</w:t>
      </w:r>
    </w:p>
    <w:p w:rsidR="008C574F" w:rsidRPr="007530E2" w:rsidRDefault="001915D2" w:rsidP="00DD64CA">
      <w:pPr>
        <w:pStyle w:val="ItemList"/>
      </w:pPr>
      <w:r w:rsidRPr="00B421C2">
        <w:rPr>
          <w:rFonts w:hint="eastAsia"/>
        </w:rPr>
        <w:t>ASBR</w:t>
      </w:r>
      <w:r w:rsidRPr="00B421C2">
        <w:rPr>
          <w:rFonts w:hint="eastAsia"/>
        </w:rPr>
        <w:t>间建立</w:t>
      </w:r>
      <w:r w:rsidR="008C574F" w:rsidRPr="007530E2">
        <w:t>VRF-to-VRF</w:t>
      </w:r>
      <w:r w:rsidRPr="00B421C2">
        <w:rPr>
          <w:rFonts w:hint="eastAsia"/>
        </w:rPr>
        <w:t>连接（</w:t>
      </w:r>
      <w:r w:rsidRPr="00B421C2">
        <w:t xml:space="preserve">VRF-to-VRF connections </w:t>
      </w:r>
      <w:r w:rsidR="00845870" w:rsidRPr="00B421C2">
        <w:t xml:space="preserve">between </w:t>
      </w:r>
      <w:r w:rsidRPr="00B421C2">
        <w:t>AS</w:t>
      </w:r>
      <w:r w:rsidRPr="00B421C2">
        <w:rPr>
          <w:rFonts w:hint="eastAsia"/>
        </w:rPr>
        <w:t>BRs</w:t>
      </w:r>
      <w:r w:rsidRPr="00B421C2">
        <w:rPr>
          <w:rFonts w:hint="eastAsia"/>
        </w:rPr>
        <w:t>），</w:t>
      </w:r>
      <w:r w:rsidR="008C574F" w:rsidRPr="007530E2">
        <w:rPr>
          <w:rFonts w:hint="eastAsia"/>
        </w:rPr>
        <w:t>也称为</w:t>
      </w:r>
      <w:r w:rsidR="008C574F" w:rsidRPr="007530E2">
        <w:t xml:space="preserve">Inter-Provider Option </w:t>
      </w:r>
      <w:r w:rsidR="008C574F" w:rsidRPr="007530E2">
        <w:rPr>
          <w:rFonts w:hint="eastAsia"/>
        </w:rPr>
        <w:t>A</w:t>
      </w:r>
      <w:r w:rsidRPr="00B421C2">
        <w:rPr>
          <w:rFonts w:hint="eastAsia"/>
        </w:rPr>
        <w:t>。</w:t>
      </w:r>
    </w:p>
    <w:p w:rsidR="008C574F" w:rsidRPr="007530E2" w:rsidRDefault="001915D2" w:rsidP="00DD64CA">
      <w:pPr>
        <w:pStyle w:val="ItemList"/>
      </w:pPr>
      <w:r w:rsidRPr="007530E2">
        <w:rPr>
          <w:rFonts w:hint="eastAsia"/>
        </w:rPr>
        <w:t>ASBR</w:t>
      </w:r>
      <w:r w:rsidRPr="007530E2">
        <w:rPr>
          <w:rFonts w:hint="eastAsia"/>
        </w:rPr>
        <w:t>间通过</w:t>
      </w:r>
      <w:r w:rsidRPr="007530E2">
        <w:rPr>
          <w:rFonts w:hint="eastAsia"/>
        </w:rPr>
        <w:t>M</w:t>
      </w:r>
      <w:r w:rsidRPr="007530E2">
        <w:t>P</w:t>
      </w:r>
      <w:r w:rsidRPr="007530E2">
        <w:rPr>
          <w:rFonts w:hint="eastAsia"/>
        </w:rPr>
        <w:t>-EBGP</w:t>
      </w:r>
      <w:r w:rsidRPr="007530E2">
        <w:rPr>
          <w:rFonts w:hint="eastAsia"/>
        </w:rPr>
        <w:t>发布</w:t>
      </w:r>
      <w:r w:rsidRPr="007530E2">
        <w:rPr>
          <w:rFonts w:hint="eastAsia"/>
        </w:rPr>
        <w:t>VPN-IPv4</w:t>
      </w:r>
      <w:r w:rsidRPr="007530E2">
        <w:rPr>
          <w:rFonts w:hint="eastAsia"/>
        </w:rPr>
        <w:t>路由</w:t>
      </w:r>
      <w:r w:rsidRPr="00B421C2">
        <w:rPr>
          <w:rFonts w:hint="eastAsia"/>
        </w:rPr>
        <w:t>（</w:t>
      </w:r>
      <w:r>
        <w:t xml:space="preserve">EBGP redistribution of labeled VPN-IPv4 routes </w:t>
      </w:r>
      <w:r w:rsidR="00D91B09" w:rsidRPr="00B421C2">
        <w:t>between AS</w:t>
      </w:r>
      <w:r w:rsidR="00D91B09" w:rsidRPr="00B421C2">
        <w:rPr>
          <w:rFonts w:hint="eastAsia"/>
        </w:rPr>
        <w:t>BRs</w:t>
      </w:r>
      <w:r w:rsidRPr="00B421C2">
        <w:rPr>
          <w:rFonts w:hint="eastAsia"/>
        </w:rPr>
        <w:t>）</w:t>
      </w:r>
      <w:r w:rsidR="008C574F" w:rsidRPr="007530E2">
        <w:rPr>
          <w:rFonts w:hint="eastAsia"/>
        </w:rPr>
        <w:t>，也称为</w:t>
      </w:r>
      <w:r w:rsidR="008C574F" w:rsidRPr="007530E2">
        <w:t xml:space="preserve">Inter-Provider Option </w:t>
      </w:r>
      <w:r w:rsidR="008C574F" w:rsidRPr="007530E2">
        <w:rPr>
          <w:rFonts w:hint="eastAsia"/>
        </w:rPr>
        <w:t>B</w:t>
      </w:r>
      <w:r w:rsidR="008C574F" w:rsidRPr="007530E2">
        <w:rPr>
          <w:rFonts w:hint="eastAsia"/>
        </w:rPr>
        <w:t>；</w:t>
      </w:r>
    </w:p>
    <w:p w:rsidR="008C574F" w:rsidRPr="007530E2" w:rsidRDefault="00C91519" w:rsidP="00DD64CA">
      <w:pPr>
        <w:pStyle w:val="ItemList"/>
      </w:pPr>
      <w:r w:rsidRPr="007530E2">
        <w:rPr>
          <w:rFonts w:hint="eastAsia"/>
        </w:rPr>
        <w:t>PE</w:t>
      </w:r>
      <w:r w:rsidRPr="007530E2">
        <w:rPr>
          <w:rFonts w:hint="eastAsia"/>
        </w:rPr>
        <w:t>间通过</w:t>
      </w:r>
      <w:r w:rsidRPr="007530E2">
        <w:rPr>
          <w:rFonts w:hint="eastAsia"/>
        </w:rPr>
        <w:t>MP-EBGP</w:t>
      </w:r>
      <w:r w:rsidRPr="007530E2">
        <w:rPr>
          <w:rFonts w:hint="eastAsia"/>
        </w:rPr>
        <w:t>发布</w:t>
      </w:r>
      <w:r w:rsidRPr="007530E2">
        <w:rPr>
          <w:rFonts w:hint="eastAsia"/>
        </w:rPr>
        <w:t>VPN-IPv4</w:t>
      </w:r>
      <w:r w:rsidRPr="007530E2">
        <w:rPr>
          <w:rFonts w:hint="eastAsia"/>
        </w:rPr>
        <w:t>路由</w:t>
      </w:r>
      <w:r w:rsidRPr="00B421C2">
        <w:rPr>
          <w:rFonts w:hint="eastAsia"/>
        </w:rPr>
        <w:t>（</w:t>
      </w:r>
      <w:r w:rsidR="00DB5E50" w:rsidRPr="00B421C2">
        <w:t xml:space="preserve">Multi-hop EBGP redistribution of labeled VPN-IPv4 routes between </w:t>
      </w:r>
      <w:r w:rsidR="00DB5E50" w:rsidRPr="00B421C2">
        <w:rPr>
          <w:rFonts w:hint="eastAsia"/>
        </w:rPr>
        <w:t>PE</w:t>
      </w:r>
      <w:r w:rsidR="00D91B09" w:rsidRPr="00B421C2">
        <w:rPr>
          <w:rFonts w:hint="eastAsia"/>
        </w:rPr>
        <w:t xml:space="preserve"> router</w:t>
      </w:r>
      <w:r w:rsidR="00DB5E50" w:rsidRPr="00B421C2">
        <w:rPr>
          <w:rFonts w:hint="eastAsia"/>
        </w:rPr>
        <w:t>s</w:t>
      </w:r>
      <w:r w:rsidRPr="00B421C2">
        <w:rPr>
          <w:rFonts w:hint="eastAsia"/>
        </w:rPr>
        <w:t>）</w:t>
      </w:r>
      <w:r w:rsidR="008C574F" w:rsidRPr="007530E2">
        <w:rPr>
          <w:rFonts w:hint="eastAsia"/>
        </w:rPr>
        <w:t>，也称为</w:t>
      </w:r>
      <w:r w:rsidR="008C574F" w:rsidRPr="007530E2">
        <w:t xml:space="preserve">Inter-Provider Option </w:t>
      </w:r>
      <w:r w:rsidR="008C574F" w:rsidRPr="007530E2">
        <w:rPr>
          <w:rFonts w:hint="eastAsia"/>
        </w:rPr>
        <w:t>C</w:t>
      </w:r>
      <w:r w:rsidR="008C574F" w:rsidRPr="007530E2">
        <w:rPr>
          <w:rFonts w:hint="eastAsia"/>
        </w:rPr>
        <w:t>。</w:t>
      </w:r>
    </w:p>
    <w:p w:rsidR="007D7DD4" w:rsidRDefault="008C574F" w:rsidP="00DD64CA">
      <w:pPr>
        <w:pStyle w:val="4"/>
        <w:numPr>
          <w:ilvl w:val="3"/>
          <w:numId w:val="23"/>
        </w:numPr>
      </w:pPr>
      <w:r w:rsidRPr="007530E2">
        <w:rPr>
          <w:rFonts w:hint="eastAsia"/>
        </w:rPr>
        <w:t>ASBR</w:t>
      </w:r>
      <w:r w:rsidRPr="007530E2">
        <w:rPr>
          <w:rFonts w:hint="eastAsia"/>
        </w:rPr>
        <w:t>间</w:t>
      </w:r>
      <w:r w:rsidR="00DB5E50">
        <w:rPr>
          <w:rFonts w:hint="eastAsia"/>
        </w:rPr>
        <w:t>建立</w:t>
      </w:r>
      <w:r w:rsidR="00DB5E50" w:rsidRPr="007530E2">
        <w:t>VRF-to-VRF</w:t>
      </w:r>
      <w:r w:rsidR="00DB5E50">
        <w:rPr>
          <w:rFonts w:hint="eastAsia"/>
        </w:rPr>
        <w:t>连接</w:t>
      </w:r>
    </w:p>
    <w:p w:rsidR="008C574F" w:rsidRPr="007530E2" w:rsidRDefault="008C574F" w:rsidP="00DD64CA">
      <w:r w:rsidRPr="007530E2">
        <w:rPr>
          <w:rFonts w:hint="eastAsia"/>
        </w:rPr>
        <w:t>这种方式下，两个</w:t>
      </w:r>
      <w:r w:rsidRPr="007530E2">
        <w:rPr>
          <w:rFonts w:hint="eastAsia"/>
        </w:rPr>
        <w:t>AS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路由器</w:t>
      </w:r>
      <w:r w:rsidR="008913A7">
        <w:rPr>
          <w:rFonts w:hint="eastAsia"/>
        </w:rPr>
        <w:t>直接相连，并且</w:t>
      </w:r>
      <w:r w:rsidR="0088541B">
        <w:rPr>
          <w:rFonts w:hint="eastAsia"/>
        </w:rPr>
        <w:t>作为</w:t>
      </w:r>
      <w:r w:rsidR="0088541B" w:rsidRPr="007530E2">
        <w:rPr>
          <w:rFonts w:hint="eastAsia"/>
        </w:rPr>
        <w:t>各自所在自治系统的边界路由器</w:t>
      </w:r>
      <w:r w:rsidR="0088541B" w:rsidRPr="007530E2">
        <w:rPr>
          <w:rFonts w:hint="eastAsia"/>
        </w:rPr>
        <w:t>ASBR</w:t>
      </w:r>
      <w:r w:rsidRPr="007530E2">
        <w:rPr>
          <w:rFonts w:hint="eastAsia"/>
        </w:rPr>
        <w:t>。</w:t>
      </w:r>
      <w:r w:rsidR="0088541B" w:rsidRPr="007530E2">
        <w:rPr>
          <w:rFonts w:hint="eastAsia"/>
        </w:rPr>
        <w:t>两个</w:t>
      </w:r>
      <w:r w:rsidR="0088541B" w:rsidRPr="007530E2">
        <w:rPr>
          <w:rFonts w:hint="eastAsia"/>
        </w:rPr>
        <w:t>PE</w:t>
      </w:r>
      <w:r w:rsidR="0088541B" w:rsidRPr="007530E2">
        <w:rPr>
          <w:rFonts w:hint="eastAsia"/>
        </w:rPr>
        <w:t>都把对方</w:t>
      </w:r>
      <w:r w:rsidR="0088541B">
        <w:rPr>
          <w:rFonts w:hint="eastAsia"/>
        </w:rPr>
        <w:t>当作</w:t>
      </w:r>
      <w:r w:rsidR="0088541B" w:rsidRPr="007530E2">
        <w:rPr>
          <w:rFonts w:hint="eastAsia"/>
        </w:rPr>
        <w:t>自己的</w:t>
      </w:r>
      <w:r w:rsidR="0088541B" w:rsidRPr="007530E2">
        <w:rPr>
          <w:rFonts w:hint="eastAsia"/>
        </w:rPr>
        <w:t>CE</w:t>
      </w:r>
      <w:r w:rsidR="0088541B" w:rsidRPr="007530E2">
        <w:rPr>
          <w:rFonts w:hint="eastAsia"/>
        </w:rPr>
        <w:t>设备，</w:t>
      </w:r>
      <w:r w:rsidR="0088541B">
        <w:rPr>
          <w:rFonts w:hint="eastAsia"/>
        </w:rPr>
        <w:t>通过</w:t>
      </w:r>
      <w:r w:rsidR="0088541B">
        <w:rPr>
          <w:rFonts w:hint="eastAsia"/>
        </w:rPr>
        <w:t>EBGP</w:t>
      </w:r>
      <w:r w:rsidR="0088541B">
        <w:rPr>
          <w:rFonts w:hint="eastAsia"/>
        </w:rPr>
        <w:t>会话</w:t>
      </w:r>
      <w:r w:rsidR="0088541B" w:rsidRPr="007530E2">
        <w:rPr>
          <w:rFonts w:hint="eastAsia"/>
        </w:rPr>
        <w:t>向对端发布</w:t>
      </w:r>
      <w:r w:rsidR="0088541B">
        <w:rPr>
          <w:rFonts w:hint="eastAsia"/>
        </w:rPr>
        <w:t>普通的</w:t>
      </w:r>
      <w:r w:rsidR="0088541B" w:rsidRPr="007530E2">
        <w:rPr>
          <w:rFonts w:hint="eastAsia"/>
        </w:rPr>
        <w:t>IPv4</w:t>
      </w:r>
      <w:r w:rsidR="0088541B">
        <w:rPr>
          <w:rFonts w:hint="eastAsia"/>
        </w:rPr>
        <w:t>单播</w:t>
      </w:r>
      <w:r w:rsidR="0088541B" w:rsidRPr="007530E2">
        <w:rPr>
          <w:rFonts w:hint="eastAsia"/>
        </w:rPr>
        <w:t>路由</w:t>
      </w:r>
      <w:r w:rsidR="00553B22">
        <w:rPr>
          <w:rFonts w:hint="eastAsia"/>
        </w:rPr>
        <w:t>，并将需要跨域的</w:t>
      </w:r>
      <w:r w:rsidR="00553B22">
        <w:rPr>
          <w:rFonts w:hint="eastAsia"/>
        </w:rPr>
        <w:t>VPN</w:t>
      </w:r>
      <w:r w:rsidR="00553B22">
        <w:rPr>
          <w:rFonts w:hint="eastAsia"/>
        </w:rPr>
        <w:t>实例与至少一个接口关联</w:t>
      </w:r>
      <w:r w:rsidR="0088541B" w:rsidRPr="007530E2">
        <w:rPr>
          <w:rFonts w:hint="eastAsia"/>
        </w:rPr>
        <w:t>。</w:t>
      </w:r>
    </w:p>
    <w:p w:rsidR="007D7DD4" w:rsidRDefault="00E23417" w:rsidP="00DD64CA">
      <w:pPr>
        <w:pStyle w:val="FigureDescription"/>
      </w:pPr>
      <w:bookmarkStart w:id="140" w:name="_Toc86654433"/>
      <w:bookmarkStart w:id="141" w:name="_Toc137991710"/>
      <w:bookmarkStart w:id="142" w:name="_Ref363645038"/>
      <w:bookmarkStart w:id="143" w:name="_Toc418944398"/>
      <w:r w:rsidRPr="002D634A">
        <w:rPr>
          <w:rFonts w:hint="eastAsia"/>
        </w:rPr>
        <w:t>ASBR</w:t>
      </w:r>
      <w:r w:rsidRPr="002D634A">
        <w:rPr>
          <w:rFonts w:hint="eastAsia"/>
        </w:rPr>
        <w:t>间</w:t>
      </w:r>
      <w:r w:rsidR="005242FC">
        <w:rPr>
          <w:rFonts w:hint="eastAsia"/>
        </w:rPr>
        <w:t>建立</w:t>
      </w:r>
      <w:r w:rsidR="005242FC" w:rsidRPr="007530E2">
        <w:t>VRF-to-VRF</w:t>
      </w:r>
      <w:r w:rsidR="005242FC">
        <w:rPr>
          <w:rFonts w:hint="eastAsia"/>
        </w:rPr>
        <w:t>连接</w:t>
      </w:r>
      <w:r w:rsidRPr="002D634A">
        <w:rPr>
          <w:rFonts w:hint="eastAsia"/>
        </w:rPr>
        <w:t>组网图</w:t>
      </w:r>
      <w:bookmarkEnd w:id="140"/>
      <w:bookmarkEnd w:id="141"/>
      <w:bookmarkEnd w:id="142"/>
      <w:bookmarkEnd w:id="143"/>
    </w:p>
    <w:p w:rsidR="00FE2D8A" w:rsidRDefault="005C3ED2" w:rsidP="00DD64CA">
      <w:pPr>
        <w:pStyle w:val="Figure"/>
      </w:pPr>
      <w:r w:rsidRPr="00B421C2">
        <w:rPr>
          <w:noProof/>
        </w:rPr>
        <w:drawing>
          <wp:inline distT="0" distB="0" distL="0" distR="0" wp14:anchorId="08E7C839" wp14:editId="3EF8D6F9">
            <wp:extent cx="3921125" cy="2969895"/>
            <wp:effectExtent l="19050" t="0" r="3175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9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74F" w:rsidRDefault="008C574F" w:rsidP="00DD64CA"/>
    <w:p w:rsidR="007C136A" w:rsidRDefault="007C136A" w:rsidP="00DD64CA">
      <w:r>
        <w:rPr>
          <w:rFonts w:hint="eastAsia"/>
        </w:rPr>
        <w:t>如</w:t>
      </w:r>
      <w:r w:rsidR="00D55D92">
        <w:fldChar w:fldCharType="begin"/>
      </w:r>
      <w:r w:rsidR="00D55D92">
        <w:instrText xml:space="preserve">  REF _Ref363645038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1-7</w:t>
      </w:r>
      <w:r w:rsidR="00D55D92">
        <w:fldChar w:fldCharType="end"/>
      </w:r>
      <w:r>
        <w:rPr>
          <w:rFonts w:hint="eastAsia"/>
        </w:rPr>
        <w:t>所示，</w:t>
      </w:r>
      <w:r>
        <w:rPr>
          <w:rFonts w:hint="eastAsia"/>
        </w:rPr>
        <w:t>VPN 1</w:t>
      </w:r>
      <w:r>
        <w:rPr>
          <w:rFonts w:hint="eastAsia"/>
        </w:rPr>
        <w:t>内路由从</w:t>
      </w:r>
      <w:r>
        <w:rPr>
          <w:rFonts w:hint="eastAsia"/>
        </w:rPr>
        <w:t>CE 1</w:t>
      </w:r>
      <w:r>
        <w:rPr>
          <w:rFonts w:hint="eastAsia"/>
        </w:rPr>
        <w:t>发布到</w:t>
      </w:r>
      <w:r>
        <w:rPr>
          <w:rFonts w:hint="eastAsia"/>
        </w:rPr>
        <w:t>CE 3</w:t>
      </w:r>
      <w:r>
        <w:rPr>
          <w:rFonts w:hint="eastAsia"/>
        </w:rPr>
        <w:t>的过程为：</w:t>
      </w:r>
    </w:p>
    <w:p w:rsidR="007D7DD4" w:rsidRDefault="007C136A" w:rsidP="00DD64CA">
      <w:pPr>
        <w:pStyle w:val="ItemStep"/>
        <w:numPr>
          <w:ilvl w:val="4"/>
          <w:numId w:val="25"/>
        </w:numPr>
        <w:rPr>
          <w:lang w:eastAsia="zh-CN"/>
        </w:rPr>
      </w:pP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从</w:t>
      </w:r>
      <w:r w:rsidRPr="00B421C2">
        <w:rPr>
          <w:rFonts w:hint="eastAsia"/>
          <w:lang w:eastAsia="zh-CN"/>
        </w:rPr>
        <w:t>CE 1</w:t>
      </w:r>
      <w:r w:rsidRPr="00B421C2">
        <w:rPr>
          <w:rFonts w:hint="eastAsia"/>
          <w:lang w:eastAsia="zh-CN"/>
        </w:rPr>
        <w:t>学习到私网路由后，通过</w:t>
      </w:r>
      <w:r w:rsidRPr="00B421C2">
        <w:rPr>
          <w:rFonts w:hint="eastAsia"/>
          <w:lang w:eastAsia="zh-CN"/>
        </w:rPr>
        <w:t>MP-IBGP</w:t>
      </w:r>
      <w:r w:rsidRPr="00B421C2">
        <w:rPr>
          <w:rFonts w:hint="eastAsia"/>
          <w:lang w:eastAsia="zh-CN"/>
        </w:rPr>
        <w:t>发布给</w:t>
      </w:r>
      <w:r w:rsidRPr="00B421C2">
        <w:rPr>
          <w:rFonts w:hint="eastAsia"/>
          <w:lang w:eastAsia="zh-CN"/>
        </w:rPr>
        <w:t>ASBR 1</w:t>
      </w:r>
      <w:r w:rsidRPr="00B421C2">
        <w:rPr>
          <w:rFonts w:hint="eastAsia"/>
          <w:lang w:eastAsia="zh-CN"/>
        </w:rPr>
        <w:t>。</w:t>
      </w:r>
    </w:p>
    <w:p w:rsidR="007D7DD4" w:rsidRDefault="007C136A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ASBR 1</w:t>
      </w:r>
      <w:r w:rsidRPr="00B421C2">
        <w:rPr>
          <w:rFonts w:hint="eastAsia"/>
          <w:lang w:eastAsia="zh-CN"/>
        </w:rPr>
        <w:t>比较</w:t>
      </w:r>
      <w:r w:rsidRPr="00B421C2">
        <w:rPr>
          <w:rFonts w:hint="eastAsia"/>
          <w:lang w:eastAsia="zh-CN"/>
        </w:rPr>
        <w:t>Route Target</w:t>
      </w:r>
      <w:r w:rsidRPr="00B421C2">
        <w:rPr>
          <w:rFonts w:hint="eastAsia"/>
          <w:lang w:eastAsia="zh-CN"/>
        </w:rPr>
        <w:t>属性，将</w:t>
      </w: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发布的</w:t>
      </w:r>
      <w:r w:rsidRPr="00B421C2">
        <w:rPr>
          <w:rFonts w:hint="eastAsia"/>
          <w:lang w:eastAsia="zh-CN"/>
        </w:rPr>
        <w:t>VPN-IPv4</w:t>
      </w:r>
      <w:r w:rsidRPr="00B421C2">
        <w:rPr>
          <w:rFonts w:hint="eastAsia"/>
          <w:lang w:eastAsia="zh-CN"/>
        </w:rPr>
        <w:t>路由学习到相应的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实例路由表中，并作为</w:t>
      </w:r>
      <w:r w:rsidRPr="00B421C2">
        <w:rPr>
          <w:rFonts w:hint="eastAsia"/>
          <w:lang w:eastAsia="zh-CN"/>
        </w:rPr>
        <w:t>IPv4</w:t>
      </w:r>
      <w:r w:rsidRPr="00B421C2">
        <w:rPr>
          <w:rFonts w:hint="eastAsia"/>
          <w:lang w:eastAsia="zh-CN"/>
        </w:rPr>
        <w:t>单播路由通过</w:t>
      </w:r>
      <w:r w:rsidRPr="00B421C2">
        <w:rPr>
          <w:rFonts w:hint="eastAsia"/>
          <w:lang w:eastAsia="zh-CN"/>
        </w:rPr>
        <w:t>EBGP</w:t>
      </w:r>
      <w:r w:rsidRPr="00B421C2">
        <w:rPr>
          <w:rFonts w:hint="eastAsia"/>
          <w:lang w:eastAsia="zh-CN"/>
        </w:rPr>
        <w:t>会话发布给它的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设备，即</w:t>
      </w:r>
      <w:r w:rsidRPr="00B421C2">
        <w:rPr>
          <w:rFonts w:hint="eastAsia"/>
          <w:lang w:eastAsia="zh-CN"/>
        </w:rPr>
        <w:t>ASBR 2</w:t>
      </w:r>
      <w:r w:rsidRPr="00B421C2">
        <w:rPr>
          <w:rFonts w:hint="eastAsia"/>
          <w:lang w:eastAsia="zh-CN"/>
        </w:rPr>
        <w:t>。</w:t>
      </w:r>
    </w:p>
    <w:p w:rsidR="007D7DD4" w:rsidRDefault="007C136A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ASBR 2</w:t>
      </w:r>
      <w:r w:rsidRPr="00B421C2">
        <w:rPr>
          <w:rFonts w:hint="eastAsia"/>
          <w:lang w:eastAsia="zh-CN"/>
        </w:rPr>
        <w:t>从它的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（</w:t>
      </w:r>
      <w:r w:rsidRPr="00B421C2">
        <w:rPr>
          <w:rFonts w:hint="eastAsia"/>
          <w:lang w:eastAsia="zh-CN"/>
        </w:rPr>
        <w:t>ASBR 1</w:t>
      </w:r>
      <w:r w:rsidRPr="00B421C2">
        <w:rPr>
          <w:rFonts w:hint="eastAsia"/>
          <w:lang w:eastAsia="zh-CN"/>
        </w:rPr>
        <w:t>）接收到</w:t>
      </w:r>
      <w:r w:rsidRPr="00B421C2">
        <w:rPr>
          <w:rFonts w:hint="eastAsia"/>
          <w:lang w:eastAsia="zh-CN"/>
        </w:rPr>
        <w:t>IPv4</w:t>
      </w:r>
      <w:r w:rsidRPr="00B421C2">
        <w:rPr>
          <w:rFonts w:hint="eastAsia"/>
          <w:lang w:eastAsia="zh-CN"/>
        </w:rPr>
        <w:t>单播路由后，将其加入与接收路由的接口绑定的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实例的路由表中，并通过</w:t>
      </w:r>
      <w:r w:rsidRPr="00B421C2">
        <w:rPr>
          <w:rFonts w:hint="eastAsia"/>
          <w:lang w:eastAsia="zh-CN"/>
        </w:rPr>
        <w:t>MP-IBGP</w:t>
      </w:r>
      <w:r w:rsidRPr="00B421C2">
        <w:rPr>
          <w:rFonts w:hint="eastAsia"/>
          <w:lang w:eastAsia="zh-CN"/>
        </w:rPr>
        <w:t>发布给</w:t>
      </w:r>
      <w:r w:rsidRPr="00B421C2">
        <w:rPr>
          <w:rFonts w:hint="eastAsia"/>
          <w:lang w:eastAsia="zh-CN"/>
        </w:rPr>
        <w:t>PE 3</w:t>
      </w:r>
      <w:r w:rsidRPr="00B421C2">
        <w:rPr>
          <w:rFonts w:hint="eastAsia"/>
          <w:lang w:eastAsia="zh-CN"/>
        </w:rPr>
        <w:t>。</w:t>
      </w:r>
    </w:p>
    <w:p w:rsidR="007D7DD4" w:rsidRDefault="007C136A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PE 3</w:t>
      </w:r>
      <w:r w:rsidRPr="00B421C2">
        <w:rPr>
          <w:rFonts w:hint="eastAsia"/>
          <w:lang w:eastAsia="zh-CN"/>
        </w:rPr>
        <w:t>接收到路由后，将其发布给</w:t>
      </w:r>
      <w:r w:rsidRPr="00B421C2">
        <w:rPr>
          <w:rFonts w:hint="eastAsia"/>
          <w:lang w:eastAsia="zh-CN"/>
        </w:rPr>
        <w:t>CE 3</w:t>
      </w:r>
      <w:r w:rsidRPr="00B421C2">
        <w:rPr>
          <w:rFonts w:hint="eastAsia"/>
          <w:lang w:eastAsia="zh-CN"/>
        </w:rPr>
        <w:t>。</w:t>
      </w:r>
    </w:p>
    <w:p w:rsidR="007C136A" w:rsidRPr="002D634A" w:rsidRDefault="007C136A" w:rsidP="00DD64CA">
      <w:r w:rsidRPr="007530E2">
        <w:rPr>
          <w:rFonts w:hint="eastAsia"/>
        </w:rPr>
        <w:lastRenderedPageBreak/>
        <w:t>报文</w:t>
      </w:r>
      <w:r>
        <w:rPr>
          <w:rFonts w:hint="eastAsia"/>
        </w:rPr>
        <w:t>转发过程中，</w:t>
      </w:r>
      <w:r w:rsidRPr="007530E2">
        <w:rPr>
          <w:rFonts w:hint="eastAsia"/>
        </w:rPr>
        <w:t>在</w:t>
      </w:r>
      <w:r w:rsidRPr="007530E2">
        <w:rPr>
          <w:rFonts w:hint="eastAsia"/>
        </w:rPr>
        <w:t>AS</w:t>
      </w:r>
      <w:r w:rsidRPr="007530E2">
        <w:rPr>
          <w:rFonts w:hint="eastAsia"/>
        </w:rPr>
        <w:t>内部作为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报文，采用两层标签</w:t>
      </w:r>
      <w:r>
        <w:rPr>
          <w:rFonts w:hint="eastAsia"/>
        </w:rPr>
        <w:t>的</w:t>
      </w:r>
      <w:r w:rsidRPr="007530E2">
        <w:rPr>
          <w:rFonts w:hint="eastAsia"/>
        </w:rPr>
        <w:t>方式转发；在</w:t>
      </w:r>
      <w:r w:rsidRPr="007530E2">
        <w:rPr>
          <w:rFonts w:hint="eastAsia"/>
        </w:rPr>
        <w:t>ASBR</w:t>
      </w:r>
      <w:r w:rsidRPr="007530E2">
        <w:rPr>
          <w:rFonts w:hint="eastAsia"/>
        </w:rPr>
        <w:t>之间则采用</w:t>
      </w:r>
      <w:r w:rsidRPr="007530E2">
        <w:rPr>
          <w:rFonts w:hint="eastAsia"/>
        </w:rPr>
        <w:t>IP</w:t>
      </w:r>
      <w:r w:rsidRPr="007530E2">
        <w:rPr>
          <w:rFonts w:hint="eastAsia"/>
        </w:rPr>
        <w:t>转发</w:t>
      </w:r>
      <w:r>
        <w:rPr>
          <w:rFonts w:hint="eastAsia"/>
        </w:rPr>
        <w:t>方式</w:t>
      </w:r>
      <w:r w:rsidRPr="007530E2">
        <w:rPr>
          <w:rFonts w:hint="eastAsia"/>
        </w:rPr>
        <w:t>。</w:t>
      </w:r>
    </w:p>
    <w:p w:rsidR="008C574F" w:rsidRPr="007530E2" w:rsidRDefault="0088541B" w:rsidP="00DD64CA">
      <w:r>
        <w:rPr>
          <w:rFonts w:hint="eastAsia"/>
        </w:rPr>
        <w:t>这种方式</w:t>
      </w:r>
      <w:r w:rsidR="008C574F" w:rsidRPr="007530E2">
        <w:rPr>
          <w:rFonts w:hint="eastAsia"/>
        </w:rPr>
        <w:t>的优点是实现简单</w:t>
      </w:r>
      <w:r>
        <w:rPr>
          <w:rFonts w:hint="eastAsia"/>
        </w:rPr>
        <w:t>，</w:t>
      </w:r>
      <w:r w:rsidR="008C574F" w:rsidRPr="007530E2">
        <w:rPr>
          <w:rFonts w:hint="eastAsia"/>
        </w:rPr>
        <w:t>两个作为</w:t>
      </w:r>
      <w:r w:rsidR="008C574F" w:rsidRPr="007530E2">
        <w:rPr>
          <w:rFonts w:hint="eastAsia"/>
        </w:rPr>
        <w:t>ASBR</w:t>
      </w:r>
      <w:r w:rsidR="008C574F" w:rsidRPr="007530E2">
        <w:rPr>
          <w:rFonts w:hint="eastAsia"/>
        </w:rPr>
        <w:t>的</w:t>
      </w:r>
      <w:r w:rsidR="008C574F" w:rsidRPr="007530E2">
        <w:rPr>
          <w:rFonts w:hint="eastAsia"/>
        </w:rPr>
        <w:t>PE</w:t>
      </w:r>
      <w:r w:rsidR="008C574F" w:rsidRPr="007530E2">
        <w:rPr>
          <w:rFonts w:hint="eastAsia"/>
        </w:rPr>
        <w:t>之间不需要为跨域进行特殊配置。</w:t>
      </w:r>
      <w:r w:rsidRPr="007530E2">
        <w:rPr>
          <w:rFonts w:hint="eastAsia"/>
        </w:rPr>
        <w:t>缺点是可扩展性差：作为</w:t>
      </w:r>
      <w:r w:rsidRPr="007530E2">
        <w:rPr>
          <w:rFonts w:hint="eastAsia"/>
        </w:rPr>
        <w:t>ASBR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需要管理所有</w:t>
      </w:r>
      <w:r w:rsidRPr="007530E2">
        <w:rPr>
          <w:rFonts w:hint="eastAsia"/>
        </w:rPr>
        <w:t>VPN</w:t>
      </w:r>
      <w:r w:rsidR="0042564A">
        <w:rPr>
          <w:rFonts w:hint="eastAsia"/>
        </w:rPr>
        <w:t>的</w:t>
      </w:r>
      <w:r w:rsidRPr="007530E2">
        <w:rPr>
          <w:rFonts w:hint="eastAsia"/>
        </w:rPr>
        <w:t>路由，为每个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创建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</w:t>
      </w:r>
      <w:r>
        <w:rPr>
          <w:rFonts w:hint="eastAsia"/>
        </w:rPr>
        <w:t>，</w:t>
      </w:r>
      <w:r w:rsidRPr="007530E2">
        <w:rPr>
          <w:rFonts w:hint="eastAsia"/>
        </w:rPr>
        <w:t>导致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上的</w:t>
      </w:r>
      <w:r w:rsidRPr="007530E2">
        <w:rPr>
          <w:rFonts w:hint="eastAsia"/>
        </w:rPr>
        <w:t>VPN-IPv4</w:t>
      </w:r>
      <w:r w:rsidRPr="007530E2">
        <w:rPr>
          <w:rFonts w:hint="eastAsia"/>
        </w:rPr>
        <w:t>路由数量过于庞大</w:t>
      </w:r>
      <w:r>
        <w:rPr>
          <w:rFonts w:hint="eastAsia"/>
        </w:rPr>
        <w:t>；</w:t>
      </w:r>
      <w:r w:rsidRPr="007530E2">
        <w:rPr>
          <w:rFonts w:hint="eastAsia"/>
        </w:rPr>
        <w:t>并且，</w:t>
      </w:r>
      <w:r>
        <w:rPr>
          <w:rFonts w:hint="eastAsia"/>
        </w:rPr>
        <w:t>PE</w:t>
      </w:r>
      <w:r>
        <w:rPr>
          <w:rFonts w:hint="eastAsia"/>
        </w:rPr>
        <w:t>上需要为</w:t>
      </w:r>
      <w:r w:rsidRPr="007530E2">
        <w:rPr>
          <w:rFonts w:hint="eastAsia"/>
        </w:rPr>
        <w:t>每个</w:t>
      </w:r>
      <w:r w:rsidR="00F33408">
        <w:rPr>
          <w:rFonts w:hint="eastAsia"/>
        </w:rPr>
        <w:t>跨域的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单独</w:t>
      </w:r>
      <w:r w:rsidR="008913A7">
        <w:rPr>
          <w:rFonts w:hint="eastAsia"/>
        </w:rPr>
        <w:t>关联</w:t>
      </w:r>
      <w:r w:rsidRPr="007530E2">
        <w:rPr>
          <w:rFonts w:hint="eastAsia"/>
        </w:rPr>
        <w:t>接口</w:t>
      </w:r>
      <w:r>
        <w:rPr>
          <w:rFonts w:hint="eastAsia"/>
        </w:rPr>
        <w:t>，</w:t>
      </w:r>
      <w:r w:rsidRPr="007530E2">
        <w:rPr>
          <w:rFonts w:hint="eastAsia"/>
        </w:rPr>
        <w:t>提高了对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设备的要求。</w:t>
      </w:r>
    </w:p>
    <w:p w:rsidR="007D7DD4" w:rsidRDefault="008C574F" w:rsidP="00DD64CA">
      <w:pPr>
        <w:pStyle w:val="4"/>
      </w:pPr>
      <w:r w:rsidRPr="007530E2">
        <w:rPr>
          <w:rFonts w:hint="eastAsia"/>
        </w:rPr>
        <w:t>ASBR</w:t>
      </w:r>
      <w:r w:rsidRPr="007530E2">
        <w:rPr>
          <w:rFonts w:hint="eastAsia"/>
        </w:rPr>
        <w:t>间通过</w:t>
      </w:r>
      <w:r w:rsidRPr="007530E2">
        <w:rPr>
          <w:rFonts w:hint="eastAsia"/>
        </w:rPr>
        <w:t>M</w:t>
      </w:r>
      <w:r w:rsidRPr="007530E2">
        <w:t>P</w:t>
      </w:r>
      <w:r w:rsidRPr="007530E2">
        <w:rPr>
          <w:rFonts w:hint="eastAsia"/>
        </w:rPr>
        <w:t>-EBGP</w:t>
      </w:r>
      <w:r w:rsidRPr="007530E2">
        <w:rPr>
          <w:rFonts w:hint="eastAsia"/>
        </w:rPr>
        <w:t>发布</w:t>
      </w:r>
      <w:r w:rsidRPr="007530E2">
        <w:rPr>
          <w:rFonts w:hint="eastAsia"/>
        </w:rPr>
        <w:t>VPN-IPv4</w:t>
      </w:r>
      <w:r w:rsidRPr="007530E2">
        <w:rPr>
          <w:rFonts w:hint="eastAsia"/>
        </w:rPr>
        <w:t>路由</w:t>
      </w:r>
    </w:p>
    <w:p w:rsidR="008C574F" w:rsidRPr="007530E2" w:rsidRDefault="008C574F" w:rsidP="00DD64CA">
      <w:r w:rsidRPr="007530E2">
        <w:rPr>
          <w:rFonts w:hint="eastAsia"/>
        </w:rPr>
        <w:t>这种方式下，两个</w:t>
      </w:r>
      <w:r w:rsidRPr="007530E2">
        <w:rPr>
          <w:rFonts w:hint="eastAsia"/>
        </w:rPr>
        <w:t>ASBR</w:t>
      </w:r>
      <w:r w:rsidRPr="007530E2">
        <w:rPr>
          <w:rFonts w:hint="eastAsia"/>
        </w:rPr>
        <w:t>通过</w:t>
      </w:r>
      <w:r w:rsidRPr="007530E2">
        <w:rPr>
          <w:rFonts w:hint="eastAsia"/>
        </w:rPr>
        <w:t>MP-EBGP</w:t>
      </w:r>
      <w:r w:rsidRPr="007530E2">
        <w:rPr>
          <w:rFonts w:hint="eastAsia"/>
        </w:rPr>
        <w:t>交换它们从各自</w:t>
      </w:r>
      <w:r w:rsidRPr="007530E2">
        <w:rPr>
          <w:rFonts w:hint="eastAsia"/>
        </w:rPr>
        <w:t>AS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路由器接收的</w:t>
      </w:r>
      <w:r w:rsidRPr="007530E2">
        <w:rPr>
          <w:rFonts w:hint="eastAsia"/>
        </w:rPr>
        <w:t>VPN</w:t>
      </w:r>
      <w:r w:rsidRPr="007530E2">
        <w:t>-IPv4</w:t>
      </w:r>
      <w:r w:rsidRPr="007530E2">
        <w:rPr>
          <w:rFonts w:hint="eastAsia"/>
        </w:rPr>
        <w:t>路由。</w:t>
      </w:r>
    </w:p>
    <w:p w:rsidR="007D7DD4" w:rsidRDefault="00E23417" w:rsidP="00DD64CA">
      <w:pPr>
        <w:pStyle w:val="FigureDescription"/>
      </w:pPr>
      <w:bookmarkStart w:id="144" w:name="_Toc86654434"/>
      <w:bookmarkStart w:id="145" w:name="_Toc137991711"/>
      <w:bookmarkStart w:id="146" w:name="_Ref363736708"/>
      <w:bookmarkStart w:id="147" w:name="_Toc418944399"/>
      <w:r w:rsidRPr="002D634A">
        <w:rPr>
          <w:rFonts w:hint="eastAsia"/>
        </w:rPr>
        <w:t>ASBR</w:t>
      </w:r>
      <w:r w:rsidRPr="002D634A">
        <w:rPr>
          <w:rFonts w:hint="eastAsia"/>
        </w:rPr>
        <w:t>间通过</w:t>
      </w:r>
      <w:r w:rsidRPr="002D634A">
        <w:rPr>
          <w:rFonts w:hint="eastAsia"/>
        </w:rPr>
        <w:t>M</w:t>
      </w:r>
      <w:r w:rsidRPr="002D634A">
        <w:t>P</w:t>
      </w:r>
      <w:r w:rsidRPr="002D634A">
        <w:rPr>
          <w:rFonts w:hint="eastAsia"/>
        </w:rPr>
        <w:t>-EBGP</w:t>
      </w:r>
      <w:r w:rsidRPr="002D634A">
        <w:rPr>
          <w:rFonts w:hint="eastAsia"/>
        </w:rPr>
        <w:t>发布</w:t>
      </w:r>
      <w:r w:rsidRPr="002D634A">
        <w:rPr>
          <w:rFonts w:hint="eastAsia"/>
        </w:rPr>
        <w:t>VPN-IPv4</w:t>
      </w:r>
      <w:r w:rsidRPr="002D634A">
        <w:rPr>
          <w:rFonts w:hint="eastAsia"/>
        </w:rPr>
        <w:t>路由组网图</w:t>
      </w:r>
      <w:bookmarkEnd w:id="144"/>
      <w:bookmarkEnd w:id="145"/>
      <w:bookmarkEnd w:id="146"/>
      <w:bookmarkEnd w:id="147"/>
    </w:p>
    <w:p w:rsidR="008C574F" w:rsidRPr="00FD3AD9" w:rsidRDefault="00BB17C0" w:rsidP="00DD64CA">
      <w:pPr>
        <w:pStyle w:val="Figure"/>
      </w:pPr>
      <w:r>
        <w:rPr>
          <w:noProof/>
        </w:rPr>
        <w:drawing>
          <wp:inline distT="0" distB="0" distL="0" distR="0" wp14:anchorId="6B5BE4FF" wp14:editId="3F6D02F9">
            <wp:extent cx="3921125" cy="2860040"/>
            <wp:effectExtent l="19050" t="0" r="3175" b="0"/>
            <wp:docPr id="90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74F" w:rsidRDefault="008C574F" w:rsidP="00DD64CA"/>
    <w:p w:rsidR="007C136A" w:rsidRDefault="007C136A" w:rsidP="00DD64CA">
      <w:r>
        <w:rPr>
          <w:rFonts w:hint="eastAsia"/>
        </w:rPr>
        <w:t>如</w:t>
      </w:r>
      <w:r w:rsidR="00D55D92">
        <w:fldChar w:fldCharType="begin"/>
      </w:r>
      <w:r w:rsidR="00D55D92">
        <w:instrText xml:space="preserve">  REF _Ref363736708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1-8</w:t>
      </w:r>
      <w:r w:rsidR="00D55D92">
        <w:fldChar w:fldCharType="end"/>
      </w:r>
      <w:r>
        <w:rPr>
          <w:rFonts w:hint="eastAsia"/>
        </w:rPr>
        <w:t>所示，</w:t>
      </w:r>
      <w:r>
        <w:rPr>
          <w:rFonts w:hint="eastAsia"/>
        </w:rPr>
        <w:t>VPN 1</w:t>
      </w:r>
      <w:r>
        <w:rPr>
          <w:rFonts w:hint="eastAsia"/>
        </w:rPr>
        <w:t>内路由从</w:t>
      </w:r>
      <w:r>
        <w:rPr>
          <w:rFonts w:hint="eastAsia"/>
        </w:rPr>
        <w:t>CE 1</w:t>
      </w:r>
      <w:r>
        <w:rPr>
          <w:rFonts w:hint="eastAsia"/>
        </w:rPr>
        <w:t>发布到</w:t>
      </w:r>
      <w:r>
        <w:rPr>
          <w:rFonts w:hint="eastAsia"/>
        </w:rPr>
        <w:t>CE 3</w:t>
      </w:r>
      <w:r>
        <w:rPr>
          <w:rFonts w:hint="eastAsia"/>
        </w:rPr>
        <w:t>的过程为：</w:t>
      </w:r>
    </w:p>
    <w:p w:rsidR="007D7DD4" w:rsidRDefault="007C136A" w:rsidP="00DD64CA">
      <w:pPr>
        <w:pStyle w:val="ItemStep"/>
        <w:numPr>
          <w:ilvl w:val="4"/>
          <w:numId w:val="26"/>
        </w:numPr>
        <w:rPr>
          <w:lang w:eastAsia="zh-CN"/>
        </w:rPr>
      </w:pP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从</w:t>
      </w:r>
      <w:r w:rsidRPr="00B421C2">
        <w:rPr>
          <w:rFonts w:hint="eastAsia"/>
          <w:lang w:eastAsia="zh-CN"/>
        </w:rPr>
        <w:t>CE 1</w:t>
      </w:r>
      <w:r w:rsidRPr="00B421C2">
        <w:rPr>
          <w:rFonts w:hint="eastAsia"/>
          <w:lang w:eastAsia="zh-CN"/>
        </w:rPr>
        <w:t>学习到私网路由后，通过</w:t>
      </w:r>
      <w:r w:rsidRPr="00B421C2">
        <w:rPr>
          <w:rFonts w:hint="eastAsia"/>
          <w:lang w:eastAsia="zh-CN"/>
        </w:rPr>
        <w:t>MP-IBGP</w:t>
      </w:r>
      <w:r w:rsidRPr="00B421C2">
        <w:rPr>
          <w:rFonts w:hint="eastAsia"/>
          <w:lang w:eastAsia="zh-CN"/>
        </w:rPr>
        <w:t>发布给</w:t>
      </w:r>
      <w:r w:rsidRPr="00B421C2">
        <w:rPr>
          <w:rFonts w:hint="eastAsia"/>
          <w:lang w:eastAsia="zh-CN"/>
        </w:rPr>
        <w:t>ASBR 1</w:t>
      </w:r>
      <w:r w:rsidRPr="00B421C2">
        <w:rPr>
          <w:rFonts w:hint="eastAsia"/>
          <w:lang w:eastAsia="zh-CN"/>
        </w:rPr>
        <w:t>。假设</w:t>
      </w: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为私网路由分配的私网标签为</w:t>
      </w:r>
      <w:r w:rsidRPr="00B421C2">
        <w:rPr>
          <w:rFonts w:hint="eastAsia"/>
          <w:lang w:eastAsia="zh-CN"/>
        </w:rPr>
        <w:t>L1</w:t>
      </w:r>
      <w:r w:rsidRPr="00B421C2">
        <w:rPr>
          <w:rFonts w:hint="eastAsia"/>
          <w:lang w:eastAsia="zh-CN"/>
        </w:rPr>
        <w:t>。</w:t>
      </w:r>
    </w:p>
    <w:p w:rsidR="007D7DD4" w:rsidRDefault="007C136A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ASBR 1</w:t>
      </w:r>
      <w:r w:rsidRPr="00B421C2">
        <w:rPr>
          <w:rFonts w:hint="eastAsia"/>
          <w:lang w:eastAsia="zh-CN"/>
        </w:rPr>
        <w:t>接收</w:t>
      </w: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发布的</w:t>
      </w:r>
      <w:r w:rsidRPr="00B421C2">
        <w:rPr>
          <w:rFonts w:hint="eastAsia"/>
          <w:lang w:eastAsia="zh-CN"/>
        </w:rPr>
        <w:t>VPN-IPv4</w:t>
      </w:r>
      <w:r w:rsidRPr="00B421C2">
        <w:rPr>
          <w:rFonts w:hint="eastAsia"/>
          <w:lang w:eastAsia="zh-CN"/>
        </w:rPr>
        <w:t>路由，并作为</w:t>
      </w:r>
      <w:r w:rsidRPr="00B421C2">
        <w:rPr>
          <w:rFonts w:hint="eastAsia"/>
          <w:lang w:eastAsia="zh-CN"/>
        </w:rPr>
        <w:t>VPN-IPv4</w:t>
      </w:r>
      <w:r w:rsidRPr="00B421C2">
        <w:rPr>
          <w:rFonts w:hint="eastAsia"/>
          <w:lang w:eastAsia="zh-CN"/>
        </w:rPr>
        <w:t>路由通过</w:t>
      </w:r>
      <w:r w:rsidRPr="00B421C2">
        <w:rPr>
          <w:rFonts w:hint="eastAsia"/>
          <w:lang w:eastAsia="zh-CN"/>
        </w:rPr>
        <w:t>MP-EBGP</w:t>
      </w:r>
      <w:r w:rsidRPr="00B421C2">
        <w:rPr>
          <w:rFonts w:hint="eastAsia"/>
          <w:lang w:eastAsia="zh-CN"/>
        </w:rPr>
        <w:t>将其发布给</w:t>
      </w:r>
      <w:r w:rsidRPr="00B421C2">
        <w:rPr>
          <w:rFonts w:hint="eastAsia"/>
          <w:lang w:eastAsia="zh-CN"/>
        </w:rPr>
        <w:t>ASBR 2</w:t>
      </w:r>
      <w:r w:rsidRPr="00B421C2">
        <w:rPr>
          <w:rFonts w:hint="eastAsia"/>
          <w:lang w:eastAsia="zh-CN"/>
        </w:rPr>
        <w:t>。</w:t>
      </w:r>
      <w:r w:rsidRPr="00B421C2">
        <w:rPr>
          <w:rFonts w:hint="eastAsia"/>
          <w:lang w:eastAsia="zh-CN"/>
        </w:rPr>
        <w:t>ASBR 1</w:t>
      </w:r>
      <w:r w:rsidRPr="00B421C2">
        <w:rPr>
          <w:rFonts w:hint="eastAsia"/>
          <w:lang w:eastAsia="zh-CN"/>
        </w:rPr>
        <w:t>发布该路由时，将路由的下一跳地址改为自身的地址，为路由分配新的私网标签</w:t>
      </w:r>
      <w:r w:rsidRPr="00B421C2">
        <w:rPr>
          <w:rFonts w:hint="eastAsia"/>
          <w:lang w:eastAsia="zh-CN"/>
        </w:rPr>
        <w:t>L2</w:t>
      </w:r>
      <w:r w:rsidRPr="00B421C2">
        <w:rPr>
          <w:rFonts w:hint="eastAsia"/>
          <w:lang w:eastAsia="zh-CN"/>
        </w:rPr>
        <w:t>，并为新的私网标签</w:t>
      </w:r>
      <w:r w:rsidRPr="00B421C2">
        <w:rPr>
          <w:rFonts w:hint="eastAsia"/>
          <w:lang w:eastAsia="zh-CN"/>
        </w:rPr>
        <w:t>L2</w:t>
      </w:r>
      <w:r w:rsidRPr="00B421C2">
        <w:rPr>
          <w:rFonts w:hint="eastAsia"/>
          <w:lang w:eastAsia="zh-CN"/>
        </w:rPr>
        <w:t>和旧的私网标签</w:t>
      </w:r>
      <w:r w:rsidRPr="00B421C2">
        <w:rPr>
          <w:rFonts w:hint="eastAsia"/>
          <w:lang w:eastAsia="zh-CN"/>
        </w:rPr>
        <w:t>L1</w:t>
      </w:r>
      <w:r w:rsidRPr="00B421C2">
        <w:rPr>
          <w:rFonts w:hint="eastAsia"/>
          <w:lang w:eastAsia="zh-CN"/>
        </w:rPr>
        <w:t>建立关联。</w:t>
      </w:r>
    </w:p>
    <w:p w:rsidR="007D7DD4" w:rsidRDefault="007C136A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ASBR 2</w:t>
      </w:r>
      <w:r w:rsidRPr="00B421C2">
        <w:rPr>
          <w:rFonts w:hint="eastAsia"/>
          <w:lang w:eastAsia="zh-CN"/>
        </w:rPr>
        <w:t>从</w:t>
      </w:r>
      <w:r w:rsidRPr="00B421C2">
        <w:rPr>
          <w:rFonts w:hint="eastAsia"/>
          <w:lang w:eastAsia="zh-CN"/>
        </w:rPr>
        <w:t>ASBR 1</w:t>
      </w:r>
      <w:r w:rsidRPr="00B421C2">
        <w:rPr>
          <w:rFonts w:hint="eastAsia"/>
          <w:lang w:eastAsia="zh-CN"/>
        </w:rPr>
        <w:t>接收到</w:t>
      </w:r>
      <w:r w:rsidRPr="00B421C2">
        <w:rPr>
          <w:rFonts w:hint="eastAsia"/>
          <w:lang w:eastAsia="zh-CN"/>
        </w:rPr>
        <w:t>VPN-IPv4</w:t>
      </w:r>
      <w:r w:rsidRPr="00B421C2">
        <w:rPr>
          <w:rFonts w:hint="eastAsia"/>
          <w:lang w:eastAsia="zh-CN"/>
        </w:rPr>
        <w:t>路由后，通过</w:t>
      </w:r>
      <w:r w:rsidRPr="00B421C2">
        <w:rPr>
          <w:rFonts w:hint="eastAsia"/>
          <w:lang w:eastAsia="zh-CN"/>
        </w:rPr>
        <w:t>MP-IBGP</w:t>
      </w:r>
      <w:r w:rsidR="00D51C17" w:rsidRPr="00B421C2">
        <w:rPr>
          <w:rFonts w:hint="eastAsia"/>
          <w:lang w:eastAsia="zh-CN"/>
        </w:rPr>
        <w:t>将路由发布给</w:t>
      </w:r>
      <w:r w:rsidRPr="00B421C2">
        <w:rPr>
          <w:rFonts w:hint="eastAsia"/>
          <w:lang w:eastAsia="zh-CN"/>
        </w:rPr>
        <w:t>PE 3</w:t>
      </w:r>
      <w:r w:rsidR="00D51C17" w:rsidRPr="00B421C2">
        <w:rPr>
          <w:rFonts w:hint="eastAsia"/>
          <w:lang w:eastAsia="zh-CN"/>
        </w:rPr>
        <w:t>。</w:t>
      </w:r>
      <w:r w:rsidRPr="00B421C2">
        <w:rPr>
          <w:rFonts w:hint="eastAsia"/>
          <w:lang w:eastAsia="zh-CN"/>
        </w:rPr>
        <w:t>ASBR 2</w:t>
      </w:r>
      <w:r w:rsidR="00D51C17" w:rsidRPr="00B421C2">
        <w:rPr>
          <w:rFonts w:hint="eastAsia"/>
          <w:lang w:eastAsia="zh-CN"/>
        </w:rPr>
        <w:t>在发布路由时，</w:t>
      </w:r>
      <w:r w:rsidRPr="00B421C2">
        <w:rPr>
          <w:rFonts w:hint="eastAsia"/>
          <w:lang w:eastAsia="zh-CN"/>
        </w:rPr>
        <w:t>将路由的下一跳地址改为自身的地址，为路由分配新的私网标签</w:t>
      </w:r>
      <w:r w:rsidRPr="00B421C2">
        <w:rPr>
          <w:rFonts w:hint="eastAsia"/>
          <w:lang w:eastAsia="zh-CN"/>
        </w:rPr>
        <w:t>L3</w:t>
      </w:r>
      <w:r w:rsidRPr="00B421C2">
        <w:rPr>
          <w:rFonts w:hint="eastAsia"/>
          <w:lang w:eastAsia="zh-CN"/>
        </w:rPr>
        <w:t>，并为新的私网标签</w:t>
      </w:r>
      <w:r w:rsidRPr="00B421C2">
        <w:rPr>
          <w:rFonts w:hint="eastAsia"/>
          <w:lang w:eastAsia="zh-CN"/>
        </w:rPr>
        <w:t>L3</w:t>
      </w:r>
      <w:r w:rsidRPr="00B421C2">
        <w:rPr>
          <w:rFonts w:hint="eastAsia"/>
          <w:lang w:eastAsia="zh-CN"/>
        </w:rPr>
        <w:t>和旧的私网标签</w:t>
      </w:r>
      <w:r w:rsidRPr="00B421C2">
        <w:rPr>
          <w:rFonts w:hint="eastAsia"/>
          <w:lang w:eastAsia="zh-CN"/>
        </w:rPr>
        <w:t>L2</w:t>
      </w:r>
      <w:r w:rsidRPr="00B421C2">
        <w:rPr>
          <w:rFonts w:hint="eastAsia"/>
          <w:lang w:eastAsia="zh-CN"/>
        </w:rPr>
        <w:t>建立关联。</w:t>
      </w:r>
    </w:p>
    <w:p w:rsidR="007D7DD4" w:rsidRDefault="007C136A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PE 3</w:t>
      </w:r>
      <w:r w:rsidRPr="00B421C2">
        <w:rPr>
          <w:rFonts w:hint="eastAsia"/>
          <w:lang w:eastAsia="zh-CN"/>
        </w:rPr>
        <w:t>接收到路由后，将其发布给</w:t>
      </w:r>
      <w:r w:rsidRPr="00B421C2">
        <w:rPr>
          <w:rFonts w:hint="eastAsia"/>
          <w:lang w:eastAsia="zh-CN"/>
        </w:rPr>
        <w:t>CE 3</w:t>
      </w:r>
      <w:r w:rsidRPr="00B421C2">
        <w:rPr>
          <w:rFonts w:hint="eastAsia"/>
          <w:lang w:eastAsia="zh-CN"/>
        </w:rPr>
        <w:t>。</w:t>
      </w:r>
    </w:p>
    <w:p w:rsidR="002759B2" w:rsidRDefault="00847802" w:rsidP="00DD64CA">
      <w:r>
        <w:rPr>
          <w:rFonts w:hint="eastAsia"/>
        </w:rPr>
        <w:t>完成路由发布后，</w:t>
      </w:r>
      <w:r w:rsidR="00600BE2">
        <w:rPr>
          <w:rFonts w:hint="eastAsia"/>
        </w:rPr>
        <w:t>报文从</w:t>
      </w:r>
      <w:r w:rsidR="00600BE2">
        <w:rPr>
          <w:rFonts w:hint="eastAsia"/>
        </w:rPr>
        <w:t>CE 3</w:t>
      </w:r>
      <w:r w:rsidR="00600BE2">
        <w:rPr>
          <w:rFonts w:hint="eastAsia"/>
        </w:rPr>
        <w:t>到</w:t>
      </w:r>
      <w:r w:rsidR="00600BE2">
        <w:rPr>
          <w:rFonts w:hint="eastAsia"/>
        </w:rPr>
        <w:t>CE 1</w:t>
      </w:r>
      <w:r w:rsidR="00600BE2">
        <w:rPr>
          <w:rFonts w:hint="eastAsia"/>
        </w:rPr>
        <w:t>的转发过程</w:t>
      </w:r>
      <w:r w:rsidR="00D51C17">
        <w:rPr>
          <w:rFonts w:hint="eastAsia"/>
        </w:rPr>
        <w:t>为</w:t>
      </w:r>
      <w:r w:rsidR="00600BE2">
        <w:rPr>
          <w:rFonts w:hint="eastAsia"/>
        </w:rPr>
        <w:t>：</w:t>
      </w:r>
    </w:p>
    <w:p w:rsidR="007D7DD4" w:rsidRDefault="00600BE2" w:rsidP="00DD64CA">
      <w:pPr>
        <w:pStyle w:val="ItemStep"/>
        <w:numPr>
          <w:ilvl w:val="4"/>
          <w:numId w:val="29"/>
        </w:numPr>
        <w:rPr>
          <w:lang w:eastAsia="zh-CN"/>
        </w:rPr>
      </w:pPr>
      <w:r w:rsidRPr="00B421C2">
        <w:rPr>
          <w:rFonts w:hint="eastAsia"/>
          <w:lang w:eastAsia="zh-CN"/>
        </w:rPr>
        <w:t>PE 3</w:t>
      </w:r>
      <w:r w:rsidRPr="00B421C2">
        <w:rPr>
          <w:rFonts w:hint="eastAsia"/>
          <w:lang w:eastAsia="zh-CN"/>
        </w:rPr>
        <w:t>接收到报文后，为其封装两层标签——私网标签</w:t>
      </w:r>
      <w:r w:rsidRPr="00B421C2">
        <w:rPr>
          <w:rFonts w:hint="eastAsia"/>
          <w:lang w:eastAsia="zh-CN"/>
        </w:rPr>
        <w:t>L3</w:t>
      </w:r>
      <w:r w:rsidRPr="00B421C2">
        <w:rPr>
          <w:rFonts w:hint="eastAsia"/>
          <w:lang w:eastAsia="zh-CN"/>
        </w:rPr>
        <w:t>和从</w:t>
      </w:r>
      <w:r w:rsidRPr="00B421C2">
        <w:rPr>
          <w:rFonts w:hint="eastAsia"/>
          <w:lang w:eastAsia="zh-CN"/>
        </w:rPr>
        <w:t>PE 3</w:t>
      </w:r>
      <w:r w:rsidRPr="00B421C2">
        <w:rPr>
          <w:rFonts w:hint="eastAsia"/>
          <w:lang w:eastAsia="zh-CN"/>
        </w:rPr>
        <w:t>到</w:t>
      </w:r>
      <w:r w:rsidRPr="00B421C2">
        <w:rPr>
          <w:rFonts w:hint="eastAsia"/>
          <w:lang w:eastAsia="zh-CN"/>
        </w:rPr>
        <w:t>ASBR 2</w:t>
      </w:r>
      <w:r w:rsidRPr="00B421C2">
        <w:rPr>
          <w:rFonts w:hint="eastAsia"/>
          <w:lang w:eastAsia="zh-CN"/>
        </w:rPr>
        <w:t>的公网隧道的标签</w:t>
      </w:r>
      <w:r w:rsidR="00397F3D" w:rsidRPr="00B421C2">
        <w:rPr>
          <w:rFonts w:hint="eastAsia"/>
          <w:lang w:eastAsia="zh-CN"/>
        </w:rPr>
        <w:t>，</w:t>
      </w:r>
      <w:r w:rsidR="00842908" w:rsidRPr="00B421C2">
        <w:rPr>
          <w:rFonts w:hint="eastAsia"/>
          <w:lang w:eastAsia="zh-CN"/>
        </w:rPr>
        <w:t>并</w:t>
      </w:r>
      <w:r w:rsidR="00397F3D" w:rsidRPr="00B421C2">
        <w:rPr>
          <w:rFonts w:hint="eastAsia"/>
          <w:lang w:eastAsia="zh-CN"/>
        </w:rPr>
        <w:t>将报文转发给</w:t>
      </w:r>
      <w:r w:rsidR="00397F3D" w:rsidRPr="00B421C2">
        <w:rPr>
          <w:rFonts w:hint="eastAsia"/>
          <w:lang w:eastAsia="zh-CN"/>
        </w:rPr>
        <w:t>ASBR 2</w:t>
      </w:r>
      <w:r w:rsidR="00397F3D" w:rsidRPr="00B421C2">
        <w:rPr>
          <w:rFonts w:hint="eastAsia"/>
          <w:lang w:eastAsia="zh-CN"/>
        </w:rPr>
        <w:t>。</w:t>
      </w:r>
    </w:p>
    <w:p w:rsidR="007D7DD4" w:rsidRDefault="00600BE2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ASBR 2</w:t>
      </w:r>
      <w:r w:rsidRPr="00B421C2">
        <w:rPr>
          <w:rFonts w:hint="eastAsia"/>
          <w:lang w:eastAsia="zh-CN"/>
        </w:rPr>
        <w:t>剥离公网标签后，将私网标签</w:t>
      </w:r>
      <w:r w:rsidRPr="00B421C2">
        <w:rPr>
          <w:rFonts w:hint="eastAsia"/>
          <w:lang w:eastAsia="zh-CN"/>
        </w:rPr>
        <w:t>L3</w:t>
      </w:r>
      <w:r w:rsidRPr="00B421C2">
        <w:rPr>
          <w:rFonts w:hint="eastAsia"/>
          <w:lang w:eastAsia="zh-CN"/>
        </w:rPr>
        <w:t>替换为</w:t>
      </w:r>
      <w:r w:rsidRPr="00B421C2">
        <w:rPr>
          <w:rFonts w:hint="eastAsia"/>
          <w:lang w:eastAsia="zh-CN"/>
        </w:rPr>
        <w:t>L2</w:t>
      </w:r>
      <w:r w:rsidRPr="00B421C2">
        <w:rPr>
          <w:rFonts w:hint="eastAsia"/>
          <w:lang w:eastAsia="zh-CN"/>
        </w:rPr>
        <w:t>，并将报文发送给</w:t>
      </w:r>
      <w:r w:rsidRPr="00B421C2">
        <w:rPr>
          <w:rFonts w:hint="eastAsia"/>
          <w:lang w:eastAsia="zh-CN"/>
        </w:rPr>
        <w:t>ASBR 1</w:t>
      </w:r>
      <w:r w:rsidRPr="00B421C2">
        <w:rPr>
          <w:rFonts w:hint="eastAsia"/>
          <w:lang w:eastAsia="zh-CN"/>
        </w:rPr>
        <w:t>。</w:t>
      </w:r>
      <w:r w:rsidRPr="00B421C2">
        <w:rPr>
          <w:rFonts w:hint="eastAsia"/>
          <w:lang w:eastAsia="zh-CN"/>
        </w:rPr>
        <w:t>ASBR 1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ASBR 2</w:t>
      </w:r>
      <w:r w:rsidRPr="00B421C2">
        <w:rPr>
          <w:rFonts w:hint="eastAsia"/>
          <w:lang w:eastAsia="zh-CN"/>
        </w:rPr>
        <w:t>之间的报文只带一层私网标签。</w:t>
      </w:r>
    </w:p>
    <w:p w:rsidR="007D7DD4" w:rsidRDefault="00600BE2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lastRenderedPageBreak/>
        <w:t>ASBR 1</w:t>
      </w:r>
      <w:r w:rsidRPr="00B421C2">
        <w:rPr>
          <w:rFonts w:hint="eastAsia"/>
          <w:lang w:eastAsia="zh-CN"/>
        </w:rPr>
        <w:t>将私网标签</w:t>
      </w:r>
      <w:r w:rsidRPr="00B421C2">
        <w:rPr>
          <w:rFonts w:hint="eastAsia"/>
          <w:lang w:eastAsia="zh-CN"/>
        </w:rPr>
        <w:t>L2</w:t>
      </w:r>
      <w:r w:rsidRPr="00B421C2">
        <w:rPr>
          <w:rFonts w:hint="eastAsia"/>
          <w:lang w:eastAsia="zh-CN"/>
        </w:rPr>
        <w:t>替换为</w:t>
      </w:r>
      <w:r w:rsidRPr="00B421C2">
        <w:rPr>
          <w:rFonts w:hint="eastAsia"/>
          <w:lang w:eastAsia="zh-CN"/>
        </w:rPr>
        <w:t>L1</w:t>
      </w:r>
      <w:r w:rsidRPr="00B421C2">
        <w:rPr>
          <w:rFonts w:hint="eastAsia"/>
          <w:lang w:eastAsia="zh-CN"/>
        </w:rPr>
        <w:t>，添加从</w:t>
      </w:r>
      <w:r w:rsidRPr="00B421C2">
        <w:rPr>
          <w:rFonts w:hint="eastAsia"/>
          <w:lang w:eastAsia="zh-CN"/>
        </w:rPr>
        <w:t>ASBR 1</w:t>
      </w:r>
      <w:r w:rsidRPr="00B421C2">
        <w:rPr>
          <w:rFonts w:hint="eastAsia"/>
          <w:lang w:eastAsia="zh-CN"/>
        </w:rPr>
        <w:t>到</w:t>
      </w: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的公网隧道的标签</w:t>
      </w:r>
      <w:r w:rsidR="00465332" w:rsidRPr="00B421C2">
        <w:rPr>
          <w:rFonts w:hint="eastAsia"/>
          <w:lang w:eastAsia="zh-CN"/>
        </w:rPr>
        <w:t>，并将报文转发给</w:t>
      </w:r>
      <w:r w:rsidR="00465332"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。</w:t>
      </w:r>
    </w:p>
    <w:p w:rsidR="007D7DD4" w:rsidRDefault="00600BE2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剥离公网标签、私网标签后，将报文转发给</w:t>
      </w:r>
      <w:r w:rsidRPr="00B421C2">
        <w:rPr>
          <w:rFonts w:hint="eastAsia"/>
          <w:lang w:eastAsia="zh-CN"/>
        </w:rPr>
        <w:t>CE 1</w:t>
      </w:r>
      <w:r w:rsidRPr="00B421C2">
        <w:rPr>
          <w:rFonts w:hint="eastAsia"/>
          <w:lang w:eastAsia="zh-CN"/>
        </w:rPr>
        <w:t>。</w:t>
      </w:r>
    </w:p>
    <w:p w:rsidR="00842908" w:rsidRDefault="00842908" w:rsidP="00DD64CA">
      <w:r w:rsidRPr="007530E2">
        <w:rPr>
          <w:rFonts w:hint="eastAsia"/>
        </w:rPr>
        <w:t>采用</w:t>
      </w:r>
      <w:r>
        <w:rPr>
          <w:rFonts w:hint="eastAsia"/>
        </w:rPr>
        <w:t>这种</w:t>
      </w:r>
      <w:r w:rsidRPr="007530E2">
        <w:rPr>
          <w:rFonts w:hint="eastAsia"/>
        </w:rPr>
        <w:t>方式时，</w:t>
      </w:r>
      <w:r w:rsidRPr="007530E2">
        <w:rPr>
          <w:rFonts w:hint="eastAsia"/>
        </w:rPr>
        <w:t>ASBR</w:t>
      </w:r>
      <w:r>
        <w:rPr>
          <w:rFonts w:hint="eastAsia"/>
        </w:rPr>
        <w:t>需要接收所有跨域</w:t>
      </w:r>
      <w:r>
        <w:rPr>
          <w:rFonts w:hint="eastAsia"/>
        </w:rPr>
        <w:t>VPN</w:t>
      </w:r>
      <w:r>
        <w:rPr>
          <w:rFonts w:hint="eastAsia"/>
        </w:rPr>
        <w:t>的私网路由，因此，</w:t>
      </w:r>
      <w:r>
        <w:rPr>
          <w:rFonts w:hint="eastAsia"/>
        </w:rPr>
        <w:t>ASBR</w:t>
      </w:r>
      <w:r>
        <w:rPr>
          <w:rFonts w:hint="eastAsia"/>
        </w:rPr>
        <w:t>上不能根据</w:t>
      </w:r>
      <w:r>
        <w:rPr>
          <w:rFonts w:hint="eastAsia"/>
        </w:rPr>
        <w:t>Route Target</w:t>
      </w:r>
      <w:r>
        <w:rPr>
          <w:rFonts w:hint="eastAsia"/>
        </w:rPr>
        <w:t>属性</w:t>
      </w:r>
      <w:r w:rsidRPr="007530E2">
        <w:rPr>
          <w:rFonts w:hint="eastAsia"/>
        </w:rPr>
        <w:t>对接收的</w:t>
      </w:r>
      <w:r w:rsidRPr="007530E2">
        <w:rPr>
          <w:rFonts w:hint="eastAsia"/>
        </w:rPr>
        <w:t>VPN-IPv4</w:t>
      </w:r>
      <w:r w:rsidRPr="007530E2">
        <w:rPr>
          <w:rFonts w:hint="eastAsia"/>
        </w:rPr>
        <w:t>路由进行过滤</w:t>
      </w:r>
      <w:r>
        <w:rPr>
          <w:rFonts w:hint="eastAsia"/>
        </w:rPr>
        <w:t>。</w:t>
      </w:r>
    </w:p>
    <w:p w:rsidR="00C4330D" w:rsidRDefault="00842908" w:rsidP="00DD64CA">
      <w:r>
        <w:rPr>
          <w:rFonts w:hint="eastAsia"/>
        </w:rPr>
        <w:t>这种方式的扩展性优于</w:t>
      </w:r>
      <w:r w:rsidRPr="007530E2">
        <w:t xml:space="preserve">Inter-Provider Option </w:t>
      </w:r>
      <w:r>
        <w:rPr>
          <w:rFonts w:hint="eastAsia"/>
        </w:rPr>
        <w:t>A</w:t>
      </w:r>
      <w:r>
        <w:rPr>
          <w:rFonts w:hint="eastAsia"/>
        </w:rPr>
        <w:t>。缺点是</w:t>
      </w:r>
      <w:r>
        <w:rPr>
          <w:rFonts w:hint="eastAsia"/>
        </w:rPr>
        <w:t>ASBR</w:t>
      </w:r>
      <w:r>
        <w:rPr>
          <w:rFonts w:hint="eastAsia"/>
        </w:rPr>
        <w:t>仍然需要参与</w:t>
      </w:r>
      <w:r>
        <w:rPr>
          <w:rFonts w:hint="eastAsia"/>
        </w:rPr>
        <w:t>VPN</w:t>
      </w:r>
      <w:r>
        <w:rPr>
          <w:rFonts w:hint="eastAsia"/>
        </w:rPr>
        <w:t>私网路由的维护和发布。</w:t>
      </w:r>
    </w:p>
    <w:p w:rsidR="007D7DD4" w:rsidRDefault="008C574F" w:rsidP="00DD64CA">
      <w:pPr>
        <w:pStyle w:val="4"/>
      </w:pPr>
      <w:r w:rsidRPr="007530E2">
        <w:rPr>
          <w:rFonts w:hint="eastAsia"/>
        </w:rPr>
        <w:t>PE</w:t>
      </w:r>
      <w:r w:rsidRPr="007530E2">
        <w:rPr>
          <w:rFonts w:hint="eastAsia"/>
        </w:rPr>
        <w:t>间通过</w:t>
      </w:r>
      <w:r w:rsidRPr="007530E2">
        <w:rPr>
          <w:rFonts w:hint="eastAsia"/>
        </w:rPr>
        <w:t>MP-EBGP</w:t>
      </w:r>
      <w:r w:rsidRPr="007530E2">
        <w:rPr>
          <w:rFonts w:hint="eastAsia"/>
        </w:rPr>
        <w:t>发布</w:t>
      </w:r>
      <w:r w:rsidRPr="007530E2">
        <w:rPr>
          <w:rFonts w:hint="eastAsia"/>
        </w:rPr>
        <w:t>VPN-IPv4</w:t>
      </w:r>
      <w:r w:rsidRPr="007530E2">
        <w:rPr>
          <w:rFonts w:hint="eastAsia"/>
        </w:rPr>
        <w:t>路由</w:t>
      </w:r>
    </w:p>
    <w:p w:rsidR="00C4330D" w:rsidRDefault="005C4E85" w:rsidP="00DD64CA">
      <w:r w:rsidRPr="007530E2">
        <w:rPr>
          <w:rFonts w:hint="eastAsia"/>
        </w:rPr>
        <w:t>这种方式下，</w:t>
      </w:r>
      <w:r>
        <w:rPr>
          <w:rFonts w:hint="eastAsia"/>
        </w:rPr>
        <w:t>不同</w:t>
      </w:r>
      <w:r>
        <w:rPr>
          <w:rFonts w:hint="eastAsia"/>
        </w:rPr>
        <w:t>AS</w:t>
      </w:r>
      <w:r>
        <w:rPr>
          <w:rFonts w:hint="eastAsia"/>
        </w:rPr>
        <w:t>的</w:t>
      </w:r>
      <w:r>
        <w:rPr>
          <w:rFonts w:hint="eastAsia"/>
        </w:rPr>
        <w:t>PE</w:t>
      </w:r>
      <w:r>
        <w:rPr>
          <w:rFonts w:hint="eastAsia"/>
        </w:rPr>
        <w:t>之间建立多跳</w:t>
      </w:r>
      <w:r>
        <w:rPr>
          <w:rFonts w:hint="eastAsia"/>
        </w:rPr>
        <w:t>MP-EBGP</w:t>
      </w:r>
      <w:r>
        <w:rPr>
          <w:rFonts w:hint="eastAsia"/>
        </w:rPr>
        <w:t>会话，通过该会话</w:t>
      </w:r>
      <w:r w:rsidR="00424C42">
        <w:rPr>
          <w:rFonts w:hint="eastAsia"/>
        </w:rPr>
        <w:t>直接在</w:t>
      </w:r>
      <w:r w:rsidR="00424C42">
        <w:rPr>
          <w:rFonts w:hint="eastAsia"/>
        </w:rPr>
        <w:t>PE</w:t>
      </w:r>
      <w:r w:rsidR="00424C42">
        <w:rPr>
          <w:rFonts w:hint="eastAsia"/>
        </w:rPr>
        <w:t>之间</w:t>
      </w:r>
      <w:r>
        <w:rPr>
          <w:rFonts w:hint="eastAsia"/>
        </w:rPr>
        <w:t>发布</w:t>
      </w:r>
      <w:r>
        <w:rPr>
          <w:rFonts w:hint="eastAsia"/>
        </w:rPr>
        <w:t>VPN-IPv4</w:t>
      </w:r>
      <w:r>
        <w:rPr>
          <w:rFonts w:hint="eastAsia"/>
        </w:rPr>
        <w:t>路由。</w:t>
      </w:r>
      <w:r w:rsidR="00AF767A">
        <w:rPr>
          <w:rFonts w:hint="eastAsia"/>
        </w:rPr>
        <w:t>此时，</w:t>
      </w:r>
      <w:r w:rsidR="00424C42">
        <w:rPr>
          <w:rFonts w:hint="eastAsia"/>
        </w:rPr>
        <w:t>一端</w:t>
      </w:r>
      <w:r w:rsidR="00424C42">
        <w:rPr>
          <w:rFonts w:hint="eastAsia"/>
        </w:rPr>
        <w:t>PE</w:t>
      </w:r>
      <w:r w:rsidR="00424C42">
        <w:rPr>
          <w:rFonts w:hint="eastAsia"/>
        </w:rPr>
        <w:t>上需要具有到达远端</w:t>
      </w:r>
      <w:r w:rsidR="00424C42">
        <w:rPr>
          <w:rFonts w:hint="eastAsia"/>
        </w:rPr>
        <w:t>PE</w:t>
      </w:r>
      <w:r w:rsidR="00424C42">
        <w:rPr>
          <w:rFonts w:hint="eastAsia"/>
        </w:rPr>
        <w:t>的路由以及该路由对应的标签，以便在两个</w:t>
      </w:r>
      <w:r w:rsidR="00424C42">
        <w:rPr>
          <w:rFonts w:hint="eastAsia"/>
        </w:rPr>
        <w:t>PE</w:t>
      </w:r>
      <w:r w:rsidR="00424C42">
        <w:rPr>
          <w:rFonts w:hint="eastAsia"/>
        </w:rPr>
        <w:t>之间建立跨越</w:t>
      </w:r>
      <w:r w:rsidR="00424C42">
        <w:rPr>
          <w:rFonts w:hint="eastAsia"/>
        </w:rPr>
        <w:t>AS</w:t>
      </w:r>
      <w:r w:rsidR="00424C42">
        <w:rPr>
          <w:rFonts w:hint="eastAsia"/>
        </w:rPr>
        <w:t>的公网隧道。</w:t>
      </w:r>
      <w:r w:rsidR="00424C42" w:rsidRPr="007530E2">
        <w:t xml:space="preserve">Inter-Provider Option </w:t>
      </w:r>
      <w:r w:rsidR="00424C42">
        <w:rPr>
          <w:rFonts w:hint="eastAsia"/>
        </w:rPr>
        <w:t>C</w:t>
      </w:r>
      <w:r w:rsidR="00424C42">
        <w:rPr>
          <w:rFonts w:hint="eastAsia"/>
        </w:rPr>
        <w:t>通过</w:t>
      </w:r>
      <w:r w:rsidR="006F54DE">
        <w:rPr>
          <w:rFonts w:hint="eastAsia"/>
        </w:rPr>
        <w:t>如下方式建立公网隧道：</w:t>
      </w:r>
    </w:p>
    <w:p w:rsidR="00C4330D" w:rsidRDefault="00174D20" w:rsidP="00174D20">
      <w:pPr>
        <w:pStyle w:val="ItemList"/>
        <w:rPr>
          <w:lang w:eastAsia="zh-CN"/>
        </w:rPr>
      </w:pPr>
      <w:r>
        <w:rPr>
          <w:rFonts w:hint="eastAsia"/>
          <w:lang w:eastAsia="zh-CN"/>
        </w:rPr>
        <w:t>方式一：</w:t>
      </w:r>
      <w:r w:rsidR="006F54DE" w:rsidRPr="00B421C2">
        <w:rPr>
          <w:rFonts w:hint="eastAsia"/>
          <w:lang w:eastAsia="zh-CN"/>
        </w:rPr>
        <w:t>利用</w:t>
      </w:r>
      <w:r w:rsidR="00424C42" w:rsidRPr="00B421C2">
        <w:rPr>
          <w:rFonts w:hint="eastAsia"/>
          <w:lang w:eastAsia="zh-CN"/>
        </w:rPr>
        <w:t>LDP</w:t>
      </w:r>
      <w:r w:rsidR="00424C42" w:rsidRPr="00B421C2">
        <w:rPr>
          <w:rFonts w:hint="eastAsia"/>
          <w:lang w:eastAsia="zh-CN"/>
        </w:rPr>
        <w:t>等标签分发协议在</w:t>
      </w:r>
      <w:r w:rsidR="00424C42" w:rsidRPr="00B421C2">
        <w:rPr>
          <w:rFonts w:hint="eastAsia"/>
          <w:lang w:eastAsia="zh-CN"/>
        </w:rPr>
        <w:t>AS</w:t>
      </w:r>
      <w:r w:rsidR="00424C42" w:rsidRPr="00B421C2">
        <w:rPr>
          <w:rFonts w:hint="eastAsia"/>
          <w:lang w:eastAsia="zh-CN"/>
        </w:rPr>
        <w:t>内建立公网隧道</w:t>
      </w:r>
      <w:r>
        <w:rPr>
          <w:rFonts w:hint="eastAsia"/>
          <w:lang w:eastAsia="zh-CN"/>
        </w:rPr>
        <w:t>。</w:t>
      </w:r>
      <w:r w:rsidR="00424C42" w:rsidRPr="00B421C2">
        <w:rPr>
          <w:rFonts w:hint="eastAsia"/>
          <w:lang w:eastAsia="zh-CN"/>
        </w:rPr>
        <w:t>ASBR</w:t>
      </w:r>
      <w:r>
        <w:rPr>
          <w:rFonts w:hint="eastAsia"/>
          <w:lang w:eastAsia="zh-CN"/>
        </w:rPr>
        <w:t>间</w:t>
      </w:r>
      <w:r w:rsidR="008043FD" w:rsidRPr="00B421C2">
        <w:rPr>
          <w:rFonts w:hint="eastAsia"/>
          <w:lang w:eastAsia="zh-CN"/>
        </w:rPr>
        <w:t>通过</w:t>
      </w:r>
      <w:r w:rsidR="008043FD" w:rsidRPr="00B421C2">
        <w:rPr>
          <w:rFonts w:hint="eastAsia"/>
          <w:lang w:eastAsia="zh-CN"/>
        </w:rPr>
        <w:t>BGP</w:t>
      </w:r>
      <w:r w:rsidR="00424C42" w:rsidRPr="00B421C2">
        <w:rPr>
          <w:rFonts w:hint="eastAsia"/>
          <w:lang w:eastAsia="zh-CN"/>
        </w:rPr>
        <w:t>发布</w:t>
      </w:r>
      <w:r w:rsidR="00C86E0F" w:rsidRPr="00B421C2">
        <w:rPr>
          <w:rFonts w:hint="eastAsia"/>
          <w:lang w:eastAsia="zh-CN"/>
        </w:rPr>
        <w:t>带标签的</w:t>
      </w:r>
      <w:r w:rsidR="00C86E0F" w:rsidRPr="00B421C2">
        <w:rPr>
          <w:rFonts w:hint="eastAsia"/>
          <w:lang w:eastAsia="zh-CN"/>
        </w:rPr>
        <w:t>IPv4</w:t>
      </w:r>
      <w:r w:rsidR="00C86E0F" w:rsidRPr="00B421C2">
        <w:rPr>
          <w:rFonts w:hint="eastAsia"/>
          <w:lang w:eastAsia="zh-CN"/>
        </w:rPr>
        <w:t>单播</w:t>
      </w:r>
      <w:r w:rsidR="00424C42" w:rsidRPr="00B421C2">
        <w:rPr>
          <w:rFonts w:hint="eastAsia"/>
          <w:lang w:eastAsia="zh-CN"/>
        </w:rPr>
        <w:t>路由，</w:t>
      </w:r>
      <w:r w:rsidR="006F54DE" w:rsidRPr="00B421C2">
        <w:rPr>
          <w:rFonts w:hint="eastAsia"/>
          <w:lang w:eastAsia="zh-CN"/>
        </w:rPr>
        <w:t>实现跨域</w:t>
      </w:r>
      <w:r w:rsidR="006F54DE" w:rsidRPr="00B421C2">
        <w:rPr>
          <w:rFonts w:hint="eastAsia"/>
          <w:lang w:eastAsia="zh-CN"/>
        </w:rPr>
        <w:t>AS</w:t>
      </w:r>
      <w:r w:rsidR="006F54DE" w:rsidRPr="00B421C2">
        <w:rPr>
          <w:rFonts w:hint="eastAsia"/>
          <w:lang w:eastAsia="zh-CN"/>
        </w:rPr>
        <w:t>域建立公网隧道。</w:t>
      </w:r>
      <w:r w:rsidR="00C86E0F" w:rsidRPr="00B421C2">
        <w:rPr>
          <w:rFonts w:hint="eastAsia"/>
          <w:lang w:eastAsia="zh-CN"/>
        </w:rPr>
        <w:t>带标签的</w:t>
      </w:r>
      <w:r w:rsidR="00C86E0F" w:rsidRPr="00B421C2">
        <w:rPr>
          <w:rFonts w:hint="eastAsia"/>
          <w:lang w:eastAsia="zh-CN"/>
        </w:rPr>
        <w:t>IPv4</w:t>
      </w:r>
      <w:r w:rsidR="00C86E0F" w:rsidRPr="00B421C2">
        <w:rPr>
          <w:rFonts w:hint="eastAsia"/>
          <w:lang w:eastAsia="zh-CN"/>
        </w:rPr>
        <w:t>单播路由是指为</w:t>
      </w:r>
      <w:r w:rsidR="00C86E0F" w:rsidRPr="00B421C2">
        <w:rPr>
          <w:rFonts w:hint="eastAsia"/>
          <w:lang w:eastAsia="zh-CN"/>
        </w:rPr>
        <w:t>IPv4</w:t>
      </w:r>
      <w:r w:rsidR="00C86E0F" w:rsidRPr="00B421C2">
        <w:rPr>
          <w:rFonts w:hint="eastAsia"/>
          <w:lang w:eastAsia="zh-CN"/>
        </w:rPr>
        <w:t>单播路由分配</w:t>
      </w:r>
      <w:r w:rsidR="000B7FEB" w:rsidRPr="00B421C2">
        <w:rPr>
          <w:rFonts w:hint="eastAsia"/>
          <w:lang w:eastAsia="zh-CN"/>
        </w:rPr>
        <w:t>MPLS</w:t>
      </w:r>
      <w:r w:rsidR="00C86E0F" w:rsidRPr="00B421C2">
        <w:rPr>
          <w:rFonts w:hint="eastAsia"/>
          <w:lang w:eastAsia="zh-CN"/>
        </w:rPr>
        <w:t>标签，并同时发布</w:t>
      </w:r>
      <w:r w:rsidR="00C86E0F" w:rsidRPr="00B421C2">
        <w:rPr>
          <w:rFonts w:hint="eastAsia"/>
          <w:lang w:eastAsia="zh-CN"/>
        </w:rPr>
        <w:t>IPv4</w:t>
      </w:r>
      <w:r w:rsidR="00C86E0F" w:rsidRPr="00B421C2">
        <w:rPr>
          <w:rFonts w:hint="eastAsia"/>
          <w:lang w:eastAsia="zh-CN"/>
        </w:rPr>
        <w:t>单播路由和标签，以便</w:t>
      </w:r>
      <w:r w:rsidR="008E0BAB" w:rsidRPr="00B421C2">
        <w:rPr>
          <w:rFonts w:hint="eastAsia"/>
          <w:lang w:eastAsia="zh-CN"/>
        </w:rPr>
        <w:t>将路由和标签关联。</w:t>
      </w:r>
    </w:p>
    <w:p w:rsidR="00174D20" w:rsidRPr="00B421C2" w:rsidRDefault="00174D20" w:rsidP="00174D20">
      <w:pPr>
        <w:pStyle w:val="ItemList"/>
        <w:rPr>
          <w:lang w:eastAsia="zh-CN"/>
        </w:rPr>
      </w:pPr>
      <w:r w:rsidRPr="0089539E">
        <w:rPr>
          <w:rFonts w:hint="eastAsia"/>
          <w:lang w:eastAsia="zh-CN"/>
        </w:rPr>
        <w:t>方式</w:t>
      </w:r>
      <w:r>
        <w:rPr>
          <w:rFonts w:hint="eastAsia"/>
          <w:lang w:eastAsia="zh-CN"/>
        </w:rPr>
        <w:t>二</w:t>
      </w:r>
      <w:r w:rsidRPr="0089539E">
        <w:rPr>
          <w:rFonts w:hint="eastAsia"/>
          <w:lang w:eastAsia="zh-CN"/>
        </w:rPr>
        <w:t>：</w:t>
      </w:r>
      <w:r w:rsidRPr="00C86319">
        <w:rPr>
          <w:rFonts w:hint="eastAsia"/>
          <w:lang w:eastAsia="zh-CN"/>
        </w:rPr>
        <w:t>PE</w:t>
      </w:r>
      <w:r w:rsidRPr="00C86319">
        <w:rPr>
          <w:rFonts w:hint="eastAsia"/>
          <w:lang w:eastAsia="zh-CN"/>
        </w:rPr>
        <w:t>和</w:t>
      </w:r>
      <w:r w:rsidRPr="00C86319">
        <w:rPr>
          <w:rFonts w:hint="eastAsia"/>
          <w:lang w:eastAsia="zh-CN"/>
        </w:rPr>
        <w:t>ASBR</w:t>
      </w:r>
      <w:r w:rsidRPr="00C86319">
        <w:rPr>
          <w:rFonts w:hint="eastAsia"/>
          <w:lang w:eastAsia="zh-CN"/>
        </w:rPr>
        <w:t>间不需要建立</w:t>
      </w:r>
      <w:r w:rsidRPr="00C86319">
        <w:rPr>
          <w:rFonts w:hint="eastAsia"/>
          <w:lang w:eastAsia="zh-CN"/>
        </w:rPr>
        <w:t>IBGP</w:t>
      </w:r>
      <w:r w:rsidRPr="00C86319">
        <w:rPr>
          <w:rFonts w:hint="eastAsia"/>
          <w:lang w:eastAsia="zh-CN"/>
        </w:rPr>
        <w:t>邻居。本端</w:t>
      </w:r>
      <w:r w:rsidRPr="00C86319">
        <w:rPr>
          <w:rFonts w:hint="eastAsia"/>
          <w:lang w:eastAsia="zh-CN"/>
        </w:rPr>
        <w:t>ASBR</w:t>
      </w:r>
      <w:r w:rsidRPr="00C86319">
        <w:rPr>
          <w:rFonts w:hint="eastAsia"/>
          <w:lang w:eastAsia="zh-CN"/>
        </w:rPr>
        <w:t>将</w:t>
      </w:r>
      <w:r w:rsidRPr="00C86319">
        <w:rPr>
          <w:rFonts w:hint="eastAsia"/>
          <w:lang w:eastAsia="zh-CN"/>
        </w:rPr>
        <w:t>IGP</w:t>
      </w:r>
      <w:r w:rsidRPr="00C86319">
        <w:rPr>
          <w:rFonts w:hint="eastAsia"/>
          <w:lang w:eastAsia="zh-CN"/>
        </w:rPr>
        <w:t>路由引入到</w:t>
      </w:r>
      <w:r w:rsidRPr="00C86319">
        <w:rPr>
          <w:rFonts w:hint="eastAsia"/>
          <w:lang w:eastAsia="zh-CN"/>
        </w:rPr>
        <w:t>BGP</w:t>
      </w:r>
      <w:r w:rsidRPr="00C86319">
        <w:rPr>
          <w:rFonts w:hint="eastAsia"/>
          <w:lang w:eastAsia="zh-CN"/>
        </w:rPr>
        <w:t>中，为该路由分配标签后，通过带标签的</w:t>
      </w:r>
      <w:r w:rsidRPr="00C86319">
        <w:rPr>
          <w:rFonts w:hint="eastAsia"/>
          <w:lang w:eastAsia="zh-CN"/>
        </w:rPr>
        <w:t>EBGP</w:t>
      </w:r>
      <w:r w:rsidRPr="00C86319">
        <w:rPr>
          <w:rFonts w:hint="eastAsia"/>
          <w:lang w:eastAsia="zh-CN"/>
        </w:rPr>
        <w:t>路由将其发布给对端</w:t>
      </w:r>
      <w:r w:rsidRPr="00C86319">
        <w:rPr>
          <w:rFonts w:hint="eastAsia"/>
          <w:lang w:eastAsia="zh-CN"/>
        </w:rPr>
        <w:t>ASBR</w:t>
      </w:r>
      <w:r w:rsidRPr="00C86319">
        <w:rPr>
          <w:rFonts w:hint="eastAsia"/>
          <w:lang w:eastAsia="zh-CN"/>
        </w:rPr>
        <w:t>。对端</w:t>
      </w:r>
      <w:r w:rsidRPr="00C86319">
        <w:rPr>
          <w:rFonts w:hint="eastAsia"/>
          <w:lang w:eastAsia="zh-CN"/>
        </w:rPr>
        <w:t>ASBR</w:t>
      </w:r>
      <w:r w:rsidRPr="00C86319">
        <w:rPr>
          <w:rFonts w:hint="eastAsia"/>
          <w:lang w:eastAsia="zh-CN"/>
        </w:rPr>
        <w:t>将</w:t>
      </w:r>
      <w:r w:rsidRPr="00C86319">
        <w:rPr>
          <w:rFonts w:hint="eastAsia"/>
          <w:lang w:eastAsia="zh-CN"/>
        </w:rPr>
        <w:t>BGP</w:t>
      </w:r>
      <w:r w:rsidRPr="00C86319">
        <w:rPr>
          <w:rFonts w:hint="eastAsia"/>
          <w:lang w:eastAsia="zh-CN"/>
        </w:rPr>
        <w:t>路由引入</w:t>
      </w:r>
      <w:r w:rsidRPr="00C86319">
        <w:rPr>
          <w:rFonts w:hint="eastAsia"/>
          <w:lang w:eastAsia="zh-CN"/>
        </w:rPr>
        <w:t>IGP</w:t>
      </w:r>
      <w:r w:rsidRPr="00C86319">
        <w:rPr>
          <w:rFonts w:hint="eastAsia"/>
          <w:lang w:eastAsia="zh-CN"/>
        </w:rPr>
        <w:t>协议中。两端</w:t>
      </w:r>
      <w:r w:rsidRPr="00C86319">
        <w:rPr>
          <w:rFonts w:hint="eastAsia"/>
          <w:lang w:eastAsia="zh-CN"/>
        </w:rPr>
        <w:t>PE</w:t>
      </w:r>
      <w:r w:rsidRPr="00C86319">
        <w:rPr>
          <w:rFonts w:hint="eastAsia"/>
          <w:lang w:eastAsia="zh-CN"/>
        </w:rPr>
        <w:t>均学习到对端的路由后，通过</w:t>
      </w:r>
      <w:r w:rsidRPr="00C86319">
        <w:rPr>
          <w:rFonts w:hint="eastAsia"/>
          <w:lang w:eastAsia="zh-CN"/>
        </w:rPr>
        <w:t>LDP</w:t>
      </w:r>
      <w:r w:rsidRPr="00C86319">
        <w:rPr>
          <w:rFonts w:hint="eastAsia"/>
          <w:lang w:eastAsia="zh-CN"/>
        </w:rPr>
        <w:t>等标签分发协议在</w:t>
      </w:r>
      <w:r w:rsidRPr="00C86319">
        <w:rPr>
          <w:rFonts w:hint="eastAsia"/>
          <w:lang w:eastAsia="zh-CN"/>
        </w:rPr>
        <w:t>PE</w:t>
      </w:r>
      <w:r w:rsidRPr="00C86319">
        <w:rPr>
          <w:rFonts w:hint="eastAsia"/>
          <w:lang w:eastAsia="zh-CN"/>
        </w:rPr>
        <w:t>之间的公网隧道。</w:t>
      </w:r>
    </w:p>
    <w:p w:rsidR="007D7DD4" w:rsidRDefault="00E23417" w:rsidP="00DD64CA">
      <w:pPr>
        <w:pStyle w:val="FigureDescription"/>
      </w:pPr>
      <w:bookmarkStart w:id="148" w:name="_Toc86654435"/>
      <w:bookmarkStart w:id="149" w:name="_Toc137991712"/>
      <w:bookmarkStart w:id="150" w:name="_Ref364178223"/>
      <w:bookmarkStart w:id="151" w:name="_Toc418944400"/>
      <w:r w:rsidRPr="002D634A">
        <w:rPr>
          <w:rFonts w:hint="eastAsia"/>
        </w:rPr>
        <w:t>PE</w:t>
      </w:r>
      <w:r w:rsidRPr="002D634A">
        <w:rPr>
          <w:rFonts w:hint="eastAsia"/>
        </w:rPr>
        <w:t>间通过</w:t>
      </w:r>
      <w:r w:rsidRPr="002D634A">
        <w:rPr>
          <w:rFonts w:hint="eastAsia"/>
        </w:rPr>
        <w:t>Multi-hop MP-EBGP</w:t>
      </w:r>
      <w:r w:rsidRPr="002D634A">
        <w:rPr>
          <w:rFonts w:hint="eastAsia"/>
        </w:rPr>
        <w:t>发布</w:t>
      </w:r>
      <w:r w:rsidRPr="002D634A">
        <w:rPr>
          <w:rFonts w:hint="eastAsia"/>
        </w:rPr>
        <w:t>VPN-IPv4</w:t>
      </w:r>
      <w:r w:rsidRPr="002D634A">
        <w:rPr>
          <w:rFonts w:hint="eastAsia"/>
        </w:rPr>
        <w:t>路由组网图</w:t>
      </w:r>
      <w:bookmarkEnd w:id="148"/>
      <w:bookmarkEnd w:id="149"/>
      <w:bookmarkEnd w:id="150"/>
      <w:bookmarkEnd w:id="151"/>
      <w:r w:rsidR="00174D20">
        <w:rPr>
          <w:rFonts w:hint="eastAsia"/>
        </w:rPr>
        <w:t>（</w:t>
      </w:r>
      <w:r w:rsidR="00174D20" w:rsidRPr="008F4848">
        <w:rPr>
          <w:rFonts w:hint="eastAsia"/>
        </w:rPr>
        <w:t>方式一</w:t>
      </w:r>
      <w:r w:rsidR="00174D20">
        <w:rPr>
          <w:rFonts w:hint="eastAsia"/>
        </w:rPr>
        <w:t>）</w:t>
      </w:r>
    </w:p>
    <w:p w:rsidR="008C574F" w:rsidRPr="00FD3AD9" w:rsidRDefault="00BB17C0" w:rsidP="00DD64CA">
      <w:pPr>
        <w:pStyle w:val="Figure"/>
      </w:pPr>
      <w:r>
        <w:rPr>
          <w:noProof/>
        </w:rPr>
        <w:drawing>
          <wp:inline distT="0" distB="0" distL="0" distR="0" wp14:anchorId="5417D95B" wp14:editId="31FA5C2A">
            <wp:extent cx="3994150" cy="3006725"/>
            <wp:effectExtent l="19050" t="0" r="6350" b="0"/>
            <wp:docPr id="9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74F" w:rsidRDefault="008C574F" w:rsidP="00DD64CA"/>
    <w:p w:rsidR="00CB6B77" w:rsidRDefault="004F74B3" w:rsidP="00DD64CA">
      <w:r>
        <w:rPr>
          <w:rFonts w:hint="eastAsia"/>
        </w:rPr>
        <w:t>如</w:t>
      </w:r>
      <w:r w:rsidR="00D55D92">
        <w:fldChar w:fldCharType="begin"/>
      </w:r>
      <w:r w:rsidR="00D55D92">
        <w:instrText xml:space="preserve">  REF _Ref364178223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1-9</w:t>
      </w:r>
      <w:r w:rsidR="00D55D92">
        <w:fldChar w:fldCharType="end"/>
      </w:r>
      <w:r>
        <w:rPr>
          <w:rFonts w:hint="eastAsia"/>
        </w:rPr>
        <w:t>所示，</w:t>
      </w:r>
      <w:r w:rsidR="00174D20">
        <w:rPr>
          <w:rFonts w:hint="eastAsia"/>
        </w:rPr>
        <w:t>以</w:t>
      </w:r>
      <w:r w:rsidR="00174D20" w:rsidRPr="008F4848">
        <w:t xml:space="preserve">Inter-Provider Option </w:t>
      </w:r>
      <w:r w:rsidR="00174D20" w:rsidRPr="008F4848">
        <w:rPr>
          <w:rFonts w:hint="eastAsia"/>
        </w:rPr>
        <w:t>C</w:t>
      </w:r>
      <w:r w:rsidR="00174D20" w:rsidRPr="008F4848">
        <w:rPr>
          <w:rFonts w:hint="eastAsia"/>
        </w:rPr>
        <w:t>通过方式</w:t>
      </w:r>
      <w:r w:rsidR="00174D20">
        <w:rPr>
          <w:rFonts w:hint="eastAsia"/>
        </w:rPr>
        <w:t>一</w:t>
      </w:r>
      <w:r w:rsidR="00174D20" w:rsidRPr="008F4848">
        <w:rPr>
          <w:rFonts w:hint="eastAsia"/>
        </w:rPr>
        <w:t>建立公网隧道</w:t>
      </w:r>
      <w:r w:rsidR="00174D20">
        <w:rPr>
          <w:rFonts w:hint="eastAsia"/>
        </w:rPr>
        <w:t>为例，</w:t>
      </w:r>
      <w:r w:rsidR="00995C2E">
        <w:rPr>
          <w:rFonts w:hint="eastAsia"/>
        </w:rPr>
        <w:t>VPN 1</w:t>
      </w:r>
      <w:r w:rsidR="00995C2E">
        <w:rPr>
          <w:rFonts w:hint="eastAsia"/>
        </w:rPr>
        <w:t>内路由从</w:t>
      </w:r>
      <w:r w:rsidR="00995C2E">
        <w:rPr>
          <w:rFonts w:hint="eastAsia"/>
        </w:rPr>
        <w:t>CE 1</w:t>
      </w:r>
      <w:r w:rsidR="00995C2E">
        <w:rPr>
          <w:rFonts w:hint="eastAsia"/>
        </w:rPr>
        <w:t>发布到</w:t>
      </w:r>
      <w:r w:rsidR="00995C2E">
        <w:rPr>
          <w:rFonts w:hint="eastAsia"/>
        </w:rPr>
        <w:t>CE 3</w:t>
      </w:r>
      <w:r w:rsidR="00995C2E">
        <w:rPr>
          <w:rFonts w:hint="eastAsia"/>
        </w:rPr>
        <w:t>的过程比较简单，为：</w:t>
      </w:r>
      <w:r w:rsidR="00995C2E">
        <w:rPr>
          <w:rFonts w:hint="eastAsia"/>
        </w:rPr>
        <w:t>PE 1</w:t>
      </w:r>
      <w:r w:rsidR="00995C2E">
        <w:rPr>
          <w:rFonts w:hint="eastAsia"/>
        </w:rPr>
        <w:t>从</w:t>
      </w:r>
      <w:r w:rsidR="00995C2E">
        <w:rPr>
          <w:rFonts w:hint="eastAsia"/>
        </w:rPr>
        <w:t>CE 1</w:t>
      </w:r>
      <w:r w:rsidR="00995C2E">
        <w:rPr>
          <w:rFonts w:hint="eastAsia"/>
        </w:rPr>
        <w:t>学习到私网路由后，将其作为</w:t>
      </w:r>
      <w:r w:rsidR="00995C2E">
        <w:rPr>
          <w:rFonts w:hint="eastAsia"/>
        </w:rPr>
        <w:t>VPN-IPv4</w:t>
      </w:r>
      <w:r w:rsidR="00995C2E">
        <w:rPr>
          <w:rFonts w:hint="eastAsia"/>
        </w:rPr>
        <w:t>路由通过多跳</w:t>
      </w:r>
      <w:r w:rsidR="00995C2E">
        <w:rPr>
          <w:rFonts w:hint="eastAsia"/>
        </w:rPr>
        <w:t>MP-EBGP</w:t>
      </w:r>
      <w:r w:rsidR="00995C2E">
        <w:rPr>
          <w:rFonts w:hint="eastAsia"/>
        </w:rPr>
        <w:t>会话发布给</w:t>
      </w:r>
      <w:r w:rsidR="00995C2E">
        <w:rPr>
          <w:rFonts w:hint="eastAsia"/>
        </w:rPr>
        <w:t xml:space="preserve">PE </w:t>
      </w:r>
      <w:r w:rsidR="006145A9">
        <w:rPr>
          <w:rFonts w:hint="eastAsia"/>
        </w:rPr>
        <w:t>3</w:t>
      </w:r>
      <w:r w:rsidR="007E7FDD">
        <w:rPr>
          <w:rFonts w:hint="eastAsia"/>
        </w:rPr>
        <w:t>（假设</w:t>
      </w:r>
      <w:r w:rsidR="002947E1">
        <w:rPr>
          <w:rFonts w:hint="eastAsia"/>
        </w:rPr>
        <w:t>PE 1</w:t>
      </w:r>
      <w:r w:rsidR="002947E1">
        <w:rPr>
          <w:rFonts w:hint="eastAsia"/>
        </w:rPr>
        <w:t>为</w:t>
      </w:r>
      <w:r w:rsidR="002947E1">
        <w:rPr>
          <w:rFonts w:hint="eastAsia"/>
        </w:rPr>
        <w:t>CE 1</w:t>
      </w:r>
      <w:r w:rsidR="002947E1">
        <w:rPr>
          <w:rFonts w:hint="eastAsia"/>
        </w:rPr>
        <w:t>分配的私网标签为</w:t>
      </w:r>
      <w:r w:rsidR="002947E1">
        <w:rPr>
          <w:rFonts w:hint="eastAsia"/>
        </w:rPr>
        <w:t>Lx</w:t>
      </w:r>
      <w:r w:rsidR="007E7FDD">
        <w:rPr>
          <w:rFonts w:hint="eastAsia"/>
        </w:rPr>
        <w:t>）</w:t>
      </w:r>
      <w:r w:rsidR="00995C2E">
        <w:rPr>
          <w:rFonts w:hint="eastAsia"/>
        </w:rPr>
        <w:t>；</w:t>
      </w:r>
      <w:r w:rsidR="00995C2E">
        <w:rPr>
          <w:rFonts w:hint="eastAsia"/>
        </w:rPr>
        <w:t xml:space="preserve">PE </w:t>
      </w:r>
      <w:r w:rsidR="006145A9">
        <w:rPr>
          <w:rFonts w:hint="eastAsia"/>
        </w:rPr>
        <w:t>3</w:t>
      </w:r>
      <w:r w:rsidR="00995C2E">
        <w:rPr>
          <w:rFonts w:hint="eastAsia"/>
        </w:rPr>
        <w:t>将私网路由发布给</w:t>
      </w:r>
      <w:r w:rsidR="00995C2E">
        <w:rPr>
          <w:rFonts w:hint="eastAsia"/>
        </w:rPr>
        <w:t xml:space="preserve">CE </w:t>
      </w:r>
      <w:r w:rsidR="006145A9">
        <w:rPr>
          <w:rFonts w:hint="eastAsia"/>
        </w:rPr>
        <w:t>3</w:t>
      </w:r>
      <w:r w:rsidR="00995C2E">
        <w:rPr>
          <w:rFonts w:hint="eastAsia"/>
        </w:rPr>
        <w:t>。</w:t>
      </w:r>
    </w:p>
    <w:p w:rsidR="00995C2E" w:rsidRDefault="00995C2E" w:rsidP="00DD64CA">
      <w:r w:rsidRPr="007530E2">
        <w:t xml:space="preserve">Inter-Provider Option </w:t>
      </w:r>
      <w:r>
        <w:rPr>
          <w:rFonts w:hint="eastAsia"/>
        </w:rPr>
        <w:t>C</w:t>
      </w:r>
      <w:r>
        <w:rPr>
          <w:rFonts w:hint="eastAsia"/>
        </w:rPr>
        <w:t>的难点是建立跨越</w:t>
      </w:r>
      <w:r>
        <w:rPr>
          <w:rFonts w:hint="eastAsia"/>
        </w:rPr>
        <w:t>AS</w:t>
      </w:r>
      <w:r>
        <w:rPr>
          <w:rFonts w:hint="eastAsia"/>
        </w:rPr>
        <w:t>域的公网隧道</w:t>
      </w:r>
      <w:r w:rsidR="00CB5C64">
        <w:rPr>
          <w:rFonts w:hint="eastAsia"/>
        </w:rPr>
        <w:t>。以</w:t>
      </w:r>
      <w:r w:rsidR="00CB5C64">
        <w:rPr>
          <w:rFonts w:hint="eastAsia"/>
        </w:rPr>
        <w:t xml:space="preserve">PE </w:t>
      </w:r>
      <w:r w:rsidR="000D3868">
        <w:rPr>
          <w:rFonts w:hint="eastAsia"/>
        </w:rPr>
        <w:t>3</w:t>
      </w:r>
      <w:r w:rsidR="00CB5C64">
        <w:rPr>
          <w:rFonts w:hint="eastAsia"/>
        </w:rPr>
        <w:t>到</w:t>
      </w:r>
      <w:r w:rsidR="00CB5C64">
        <w:rPr>
          <w:rFonts w:hint="eastAsia"/>
        </w:rPr>
        <w:t xml:space="preserve">PE </w:t>
      </w:r>
      <w:r w:rsidR="000D3868">
        <w:rPr>
          <w:rFonts w:hint="eastAsia"/>
        </w:rPr>
        <w:t>1</w:t>
      </w:r>
      <w:r w:rsidR="00CB5C64">
        <w:rPr>
          <w:rFonts w:hint="eastAsia"/>
        </w:rPr>
        <w:t>为例，公网隧道建立过程为：</w:t>
      </w:r>
    </w:p>
    <w:p w:rsidR="007D7DD4" w:rsidRDefault="00CB5C64" w:rsidP="00DD64CA">
      <w:pPr>
        <w:pStyle w:val="ItemStep"/>
        <w:numPr>
          <w:ilvl w:val="4"/>
          <w:numId w:val="27"/>
        </w:numPr>
        <w:rPr>
          <w:lang w:eastAsia="zh-CN"/>
        </w:rPr>
      </w:pPr>
      <w:r w:rsidRPr="00B421C2">
        <w:rPr>
          <w:rFonts w:hint="eastAsia"/>
          <w:lang w:eastAsia="zh-CN"/>
        </w:rPr>
        <w:lastRenderedPageBreak/>
        <w:t>在</w:t>
      </w:r>
      <w:r w:rsidRPr="00B421C2">
        <w:rPr>
          <w:rFonts w:hint="eastAsia"/>
          <w:lang w:eastAsia="zh-CN"/>
        </w:rPr>
        <w:t>AS 100</w:t>
      </w:r>
      <w:r w:rsidRPr="00B421C2">
        <w:rPr>
          <w:rFonts w:hint="eastAsia"/>
          <w:lang w:eastAsia="zh-CN"/>
        </w:rPr>
        <w:t>内</w:t>
      </w:r>
      <w:r w:rsidR="002E51DD" w:rsidRPr="00B421C2">
        <w:rPr>
          <w:rFonts w:hint="eastAsia"/>
          <w:lang w:eastAsia="zh-CN"/>
        </w:rPr>
        <w:t>，通过</w:t>
      </w:r>
      <w:r w:rsidR="002E51DD" w:rsidRPr="00B421C2">
        <w:rPr>
          <w:rFonts w:hint="eastAsia"/>
          <w:lang w:eastAsia="zh-CN"/>
        </w:rPr>
        <w:t>LDP</w:t>
      </w:r>
      <w:r w:rsidR="002E51DD" w:rsidRPr="00B421C2">
        <w:rPr>
          <w:rFonts w:hint="eastAsia"/>
          <w:lang w:eastAsia="zh-CN"/>
        </w:rPr>
        <w:t>等标签分发协议建立从</w:t>
      </w:r>
      <w:r w:rsidR="000D3868" w:rsidRPr="00B421C2">
        <w:rPr>
          <w:rFonts w:hint="eastAsia"/>
          <w:lang w:eastAsia="zh-CN"/>
        </w:rPr>
        <w:t xml:space="preserve">ASBR </w:t>
      </w:r>
      <w:r w:rsidR="002E51DD" w:rsidRPr="00B421C2">
        <w:rPr>
          <w:rFonts w:hint="eastAsia"/>
          <w:lang w:eastAsia="zh-CN"/>
        </w:rPr>
        <w:t>1</w:t>
      </w:r>
      <w:r w:rsidR="002E51DD" w:rsidRPr="00B421C2">
        <w:rPr>
          <w:rFonts w:hint="eastAsia"/>
          <w:lang w:eastAsia="zh-CN"/>
        </w:rPr>
        <w:t>到</w:t>
      </w:r>
      <w:r w:rsidR="000D3868" w:rsidRPr="00B421C2">
        <w:rPr>
          <w:rFonts w:hint="eastAsia"/>
          <w:lang w:eastAsia="zh-CN"/>
        </w:rPr>
        <w:t xml:space="preserve">PE </w:t>
      </w:r>
      <w:r w:rsidR="002E51DD" w:rsidRPr="00B421C2">
        <w:rPr>
          <w:rFonts w:hint="eastAsia"/>
          <w:lang w:eastAsia="zh-CN"/>
        </w:rPr>
        <w:t>1</w:t>
      </w:r>
      <w:r w:rsidR="002E51DD" w:rsidRPr="00B421C2">
        <w:rPr>
          <w:rFonts w:hint="eastAsia"/>
          <w:lang w:eastAsia="zh-CN"/>
        </w:rPr>
        <w:t>的公网隧道。</w:t>
      </w:r>
      <w:r w:rsidR="00A131EC" w:rsidRPr="00B421C2">
        <w:rPr>
          <w:rFonts w:hint="eastAsia"/>
          <w:lang w:eastAsia="zh-CN"/>
        </w:rPr>
        <w:t>假设</w:t>
      </w:r>
      <w:r w:rsidR="00A131EC" w:rsidRPr="00B421C2">
        <w:rPr>
          <w:rFonts w:hint="eastAsia"/>
          <w:lang w:eastAsia="zh-CN"/>
        </w:rPr>
        <w:t>ASBR 1</w:t>
      </w:r>
      <w:r w:rsidR="00A131EC" w:rsidRPr="00B421C2">
        <w:rPr>
          <w:rFonts w:hint="eastAsia"/>
          <w:lang w:eastAsia="zh-CN"/>
        </w:rPr>
        <w:t>上该公网隧道的出标签为</w:t>
      </w:r>
      <w:r w:rsidR="00A131EC" w:rsidRPr="00B421C2">
        <w:rPr>
          <w:rFonts w:hint="eastAsia"/>
          <w:lang w:eastAsia="zh-CN"/>
        </w:rPr>
        <w:t>L1</w:t>
      </w:r>
      <w:r w:rsidR="00A131EC" w:rsidRPr="00B421C2">
        <w:rPr>
          <w:rFonts w:hint="eastAsia"/>
          <w:lang w:eastAsia="zh-CN"/>
        </w:rPr>
        <w:t>。</w:t>
      </w:r>
    </w:p>
    <w:p w:rsidR="00C4330D" w:rsidRPr="00B421C2" w:rsidRDefault="00A131EC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ASBR 1</w:t>
      </w:r>
      <w:r w:rsidRPr="00B421C2">
        <w:rPr>
          <w:rFonts w:hint="eastAsia"/>
          <w:lang w:eastAsia="zh-CN"/>
        </w:rPr>
        <w:t>通过</w:t>
      </w:r>
      <w:r w:rsidRPr="00B421C2">
        <w:rPr>
          <w:rFonts w:hint="eastAsia"/>
          <w:lang w:eastAsia="zh-CN"/>
        </w:rPr>
        <w:t>EBGP</w:t>
      </w:r>
      <w:r w:rsidRPr="00B421C2">
        <w:rPr>
          <w:rFonts w:hint="eastAsia"/>
          <w:lang w:eastAsia="zh-CN"/>
        </w:rPr>
        <w:t>会话向</w:t>
      </w:r>
      <w:r w:rsidRPr="00B421C2">
        <w:rPr>
          <w:rFonts w:hint="eastAsia"/>
          <w:lang w:eastAsia="zh-CN"/>
        </w:rPr>
        <w:t>ASBR 2</w:t>
      </w:r>
      <w:r w:rsidRPr="00B421C2">
        <w:rPr>
          <w:rFonts w:hint="eastAsia"/>
          <w:lang w:eastAsia="zh-CN"/>
        </w:rPr>
        <w:t>发布带标签的</w:t>
      </w:r>
      <w:r w:rsidRPr="00B421C2">
        <w:rPr>
          <w:rFonts w:hint="eastAsia"/>
          <w:lang w:eastAsia="zh-CN"/>
        </w:rPr>
        <w:t>IPv4</w:t>
      </w:r>
      <w:r w:rsidRPr="00B421C2">
        <w:rPr>
          <w:rFonts w:hint="eastAsia"/>
          <w:lang w:eastAsia="zh-CN"/>
        </w:rPr>
        <w:t>单播路由，将</w:t>
      </w: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地址对应的路由及</w:t>
      </w:r>
      <w:r w:rsidR="001157AD" w:rsidRPr="00B421C2">
        <w:rPr>
          <w:rFonts w:hint="eastAsia"/>
          <w:lang w:eastAsia="zh-CN"/>
        </w:rPr>
        <w:t>ASBR 1</w:t>
      </w:r>
      <w:r w:rsidR="001157AD" w:rsidRPr="00B421C2">
        <w:rPr>
          <w:rFonts w:hint="eastAsia"/>
          <w:lang w:eastAsia="zh-CN"/>
        </w:rPr>
        <w:t>为其分配的</w:t>
      </w:r>
      <w:r w:rsidRPr="00B421C2">
        <w:rPr>
          <w:rFonts w:hint="eastAsia"/>
          <w:lang w:eastAsia="zh-CN"/>
        </w:rPr>
        <w:t>标签</w:t>
      </w:r>
      <w:r w:rsidR="000A0EEE" w:rsidRPr="00B421C2">
        <w:rPr>
          <w:rFonts w:hint="eastAsia"/>
          <w:lang w:eastAsia="zh-CN"/>
        </w:rPr>
        <w:t>（假设为</w:t>
      </w:r>
      <w:r w:rsidR="000A0EEE" w:rsidRPr="00B421C2">
        <w:rPr>
          <w:rFonts w:hint="eastAsia"/>
          <w:lang w:eastAsia="zh-CN"/>
        </w:rPr>
        <w:t>L2</w:t>
      </w:r>
      <w:r w:rsidR="000A0EEE" w:rsidRPr="00B421C2">
        <w:rPr>
          <w:rFonts w:hint="eastAsia"/>
          <w:lang w:eastAsia="zh-CN"/>
        </w:rPr>
        <w:t>）</w:t>
      </w:r>
      <w:r w:rsidRPr="00B421C2">
        <w:rPr>
          <w:rFonts w:hint="eastAsia"/>
          <w:lang w:eastAsia="zh-CN"/>
        </w:rPr>
        <w:t>发布给</w:t>
      </w:r>
      <w:r w:rsidRPr="00B421C2">
        <w:rPr>
          <w:rFonts w:hint="eastAsia"/>
          <w:lang w:eastAsia="zh-CN"/>
        </w:rPr>
        <w:t>ASBR 2</w:t>
      </w:r>
      <w:r w:rsidR="000A0EEE" w:rsidRPr="00B421C2">
        <w:rPr>
          <w:rFonts w:hint="eastAsia"/>
          <w:lang w:eastAsia="zh-CN"/>
        </w:rPr>
        <w:t>，路由的下一跳地址为</w:t>
      </w:r>
      <w:r w:rsidR="000A0EEE" w:rsidRPr="00B421C2">
        <w:rPr>
          <w:rFonts w:hint="eastAsia"/>
          <w:lang w:eastAsia="zh-CN"/>
        </w:rPr>
        <w:t>ASBR 1</w:t>
      </w:r>
      <w:r w:rsidR="000A0EEE" w:rsidRPr="00B421C2">
        <w:rPr>
          <w:rFonts w:hint="eastAsia"/>
          <w:lang w:eastAsia="zh-CN"/>
        </w:rPr>
        <w:t>。这样，就</w:t>
      </w:r>
      <w:r w:rsidRPr="00B421C2">
        <w:rPr>
          <w:rFonts w:hint="eastAsia"/>
          <w:lang w:eastAsia="zh-CN"/>
        </w:rPr>
        <w:t>建立</w:t>
      </w:r>
      <w:r w:rsidR="000A0EEE" w:rsidRPr="00B421C2">
        <w:rPr>
          <w:rFonts w:hint="eastAsia"/>
          <w:lang w:eastAsia="zh-CN"/>
        </w:rPr>
        <w:t>了</w:t>
      </w:r>
      <w:r w:rsidR="000D3868" w:rsidRPr="00B421C2">
        <w:rPr>
          <w:rFonts w:hint="eastAsia"/>
          <w:lang w:eastAsia="zh-CN"/>
        </w:rPr>
        <w:t>从</w:t>
      </w:r>
      <w:r w:rsidR="000D3868" w:rsidRPr="00B421C2">
        <w:rPr>
          <w:rFonts w:hint="eastAsia"/>
          <w:lang w:eastAsia="zh-CN"/>
        </w:rPr>
        <w:t>ASBR 2</w:t>
      </w:r>
      <w:r w:rsidR="000D3868" w:rsidRPr="00B421C2">
        <w:rPr>
          <w:rFonts w:hint="eastAsia"/>
          <w:lang w:eastAsia="zh-CN"/>
        </w:rPr>
        <w:t>到</w:t>
      </w:r>
      <w:r w:rsidR="000D3868" w:rsidRPr="00B421C2">
        <w:rPr>
          <w:rFonts w:hint="eastAsia"/>
          <w:lang w:eastAsia="zh-CN"/>
        </w:rPr>
        <w:t>ASBR 1</w:t>
      </w:r>
      <w:r w:rsidR="000D3868" w:rsidRPr="00B421C2">
        <w:rPr>
          <w:rFonts w:hint="eastAsia"/>
          <w:lang w:eastAsia="zh-CN"/>
        </w:rPr>
        <w:t>的</w:t>
      </w:r>
      <w:r w:rsidRPr="00B421C2">
        <w:rPr>
          <w:rFonts w:hint="eastAsia"/>
          <w:lang w:eastAsia="zh-CN"/>
        </w:rPr>
        <w:t>公网隧道</w:t>
      </w:r>
      <w:r w:rsidR="000A0EEE" w:rsidRPr="00B421C2">
        <w:rPr>
          <w:rFonts w:hint="eastAsia"/>
          <w:lang w:eastAsia="zh-CN"/>
        </w:rPr>
        <w:t>，</w:t>
      </w:r>
      <w:r w:rsidR="000A0EEE" w:rsidRPr="00B421C2">
        <w:rPr>
          <w:rFonts w:hint="eastAsia"/>
          <w:lang w:eastAsia="zh-CN"/>
        </w:rPr>
        <w:t>ASBR 1</w:t>
      </w:r>
      <w:r w:rsidR="000A0EEE" w:rsidRPr="00B421C2">
        <w:rPr>
          <w:rFonts w:hint="eastAsia"/>
          <w:lang w:eastAsia="zh-CN"/>
        </w:rPr>
        <w:t>上公网隧道的入标签为</w:t>
      </w:r>
      <w:r w:rsidR="000A0EEE" w:rsidRPr="00B421C2">
        <w:rPr>
          <w:rFonts w:hint="eastAsia"/>
          <w:lang w:eastAsia="zh-CN"/>
        </w:rPr>
        <w:t>L2</w:t>
      </w:r>
      <w:r w:rsidRPr="00B421C2">
        <w:rPr>
          <w:rFonts w:hint="eastAsia"/>
          <w:lang w:eastAsia="zh-CN"/>
        </w:rPr>
        <w:t>。</w:t>
      </w:r>
    </w:p>
    <w:p w:rsidR="00C4330D" w:rsidRPr="00B421C2" w:rsidRDefault="00A131EC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ASBR 2</w:t>
      </w:r>
      <w:r w:rsidR="002D713A" w:rsidRPr="00B421C2">
        <w:rPr>
          <w:rFonts w:hint="eastAsia"/>
          <w:lang w:eastAsia="zh-CN"/>
        </w:rPr>
        <w:t>通过</w:t>
      </w:r>
      <w:r w:rsidR="002D713A" w:rsidRPr="00B421C2">
        <w:rPr>
          <w:rFonts w:hint="eastAsia"/>
          <w:lang w:eastAsia="zh-CN"/>
        </w:rPr>
        <w:t>IBGP</w:t>
      </w:r>
      <w:r w:rsidR="002D713A" w:rsidRPr="00B421C2">
        <w:rPr>
          <w:rFonts w:hint="eastAsia"/>
          <w:lang w:eastAsia="zh-CN"/>
        </w:rPr>
        <w:t>会话</w:t>
      </w:r>
      <w:r w:rsidR="000A0EEE" w:rsidRPr="00B421C2">
        <w:rPr>
          <w:rFonts w:hint="eastAsia"/>
          <w:lang w:eastAsia="zh-CN"/>
        </w:rPr>
        <w:t>向</w:t>
      </w:r>
      <w:r w:rsidR="001157AD" w:rsidRPr="00B421C2">
        <w:rPr>
          <w:rFonts w:hint="eastAsia"/>
          <w:lang w:eastAsia="zh-CN"/>
        </w:rPr>
        <w:t>PE 3</w:t>
      </w:r>
      <w:r w:rsidR="001157AD" w:rsidRPr="00B421C2">
        <w:rPr>
          <w:rFonts w:hint="eastAsia"/>
          <w:lang w:eastAsia="zh-CN"/>
        </w:rPr>
        <w:t>发布带标签的</w:t>
      </w:r>
      <w:r w:rsidR="001157AD" w:rsidRPr="00B421C2">
        <w:rPr>
          <w:rFonts w:hint="eastAsia"/>
          <w:lang w:eastAsia="zh-CN"/>
        </w:rPr>
        <w:t>IPv4</w:t>
      </w:r>
      <w:r w:rsidR="001157AD" w:rsidRPr="00B421C2">
        <w:rPr>
          <w:rFonts w:hint="eastAsia"/>
          <w:lang w:eastAsia="zh-CN"/>
        </w:rPr>
        <w:t>单播路由，将</w:t>
      </w:r>
      <w:r w:rsidR="001157AD" w:rsidRPr="00B421C2">
        <w:rPr>
          <w:rFonts w:hint="eastAsia"/>
          <w:lang w:eastAsia="zh-CN"/>
        </w:rPr>
        <w:t>PE 1</w:t>
      </w:r>
      <w:r w:rsidR="001157AD" w:rsidRPr="00B421C2">
        <w:rPr>
          <w:rFonts w:hint="eastAsia"/>
          <w:lang w:eastAsia="zh-CN"/>
        </w:rPr>
        <w:t>地址对应的路由及</w:t>
      </w:r>
      <w:r w:rsidR="001157AD" w:rsidRPr="00B421C2">
        <w:rPr>
          <w:rFonts w:hint="eastAsia"/>
          <w:lang w:eastAsia="zh-CN"/>
        </w:rPr>
        <w:t>ASBR 2</w:t>
      </w:r>
      <w:r w:rsidR="001157AD" w:rsidRPr="00B421C2">
        <w:rPr>
          <w:rFonts w:hint="eastAsia"/>
          <w:lang w:eastAsia="zh-CN"/>
        </w:rPr>
        <w:t>为其分配的标签（假设为</w:t>
      </w:r>
      <w:r w:rsidR="001157AD" w:rsidRPr="00B421C2">
        <w:rPr>
          <w:rFonts w:hint="eastAsia"/>
          <w:lang w:eastAsia="zh-CN"/>
        </w:rPr>
        <w:t>L3</w:t>
      </w:r>
      <w:r w:rsidR="001157AD" w:rsidRPr="00B421C2">
        <w:rPr>
          <w:rFonts w:hint="eastAsia"/>
          <w:lang w:eastAsia="zh-CN"/>
        </w:rPr>
        <w:t>）发布给</w:t>
      </w:r>
      <w:r w:rsidR="001157AD" w:rsidRPr="00B421C2">
        <w:rPr>
          <w:rFonts w:hint="eastAsia"/>
          <w:lang w:eastAsia="zh-CN"/>
        </w:rPr>
        <w:t>PE 3</w:t>
      </w:r>
      <w:r w:rsidR="001157AD" w:rsidRPr="00B421C2">
        <w:rPr>
          <w:rFonts w:hint="eastAsia"/>
          <w:lang w:eastAsia="zh-CN"/>
        </w:rPr>
        <w:t>，路由的下一跳地址为</w:t>
      </w:r>
      <w:r w:rsidR="001157AD" w:rsidRPr="00B421C2">
        <w:rPr>
          <w:rFonts w:hint="eastAsia"/>
          <w:lang w:eastAsia="zh-CN"/>
        </w:rPr>
        <w:t>ASBR 2</w:t>
      </w:r>
      <w:r w:rsidR="001157AD" w:rsidRPr="00B421C2">
        <w:rPr>
          <w:rFonts w:hint="eastAsia"/>
          <w:lang w:eastAsia="zh-CN"/>
        </w:rPr>
        <w:t>。</w:t>
      </w:r>
      <w:r w:rsidR="002905FC" w:rsidRPr="00B421C2">
        <w:rPr>
          <w:rFonts w:hint="eastAsia"/>
          <w:lang w:eastAsia="zh-CN"/>
        </w:rPr>
        <w:t>这样</w:t>
      </w:r>
      <w:r w:rsidR="00A366AD" w:rsidRPr="00B421C2">
        <w:rPr>
          <w:rFonts w:hint="eastAsia"/>
          <w:lang w:eastAsia="zh-CN"/>
        </w:rPr>
        <w:t>，</w:t>
      </w:r>
      <w:r w:rsidR="002905FC" w:rsidRPr="00B421C2">
        <w:rPr>
          <w:rFonts w:hint="eastAsia"/>
          <w:lang w:eastAsia="zh-CN"/>
        </w:rPr>
        <w:t>就建立了从</w:t>
      </w:r>
      <w:r w:rsidR="002905FC" w:rsidRPr="00B421C2">
        <w:rPr>
          <w:rFonts w:hint="eastAsia"/>
          <w:lang w:eastAsia="zh-CN"/>
        </w:rPr>
        <w:t>PE 3</w:t>
      </w:r>
      <w:r w:rsidR="00052427" w:rsidRPr="00B421C2">
        <w:rPr>
          <w:rFonts w:hint="eastAsia"/>
          <w:lang w:eastAsia="zh-CN"/>
        </w:rPr>
        <w:t>直接</w:t>
      </w:r>
      <w:r w:rsidR="002905FC" w:rsidRPr="00B421C2">
        <w:rPr>
          <w:rFonts w:hint="eastAsia"/>
          <w:lang w:eastAsia="zh-CN"/>
        </w:rPr>
        <w:t>到</w:t>
      </w:r>
      <w:r w:rsidR="002905FC" w:rsidRPr="00B421C2">
        <w:rPr>
          <w:rFonts w:hint="eastAsia"/>
          <w:lang w:eastAsia="zh-CN"/>
        </w:rPr>
        <w:t>ASBR 2</w:t>
      </w:r>
      <w:r w:rsidR="002905FC" w:rsidRPr="00B421C2">
        <w:rPr>
          <w:rFonts w:hint="eastAsia"/>
          <w:lang w:eastAsia="zh-CN"/>
        </w:rPr>
        <w:t>的公网隧道，</w:t>
      </w:r>
      <w:r w:rsidR="001157AD" w:rsidRPr="00B421C2">
        <w:rPr>
          <w:rFonts w:hint="eastAsia"/>
          <w:lang w:eastAsia="zh-CN"/>
        </w:rPr>
        <w:t>ASBR 2</w:t>
      </w:r>
      <w:r w:rsidR="001157AD" w:rsidRPr="00B421C2">
        <w:rPr>
          <w:rFonts w:hint="eastAsia"/>
          <w:lang w:eastAsia="zh-CN"/>
        </w:rPr>
        <w:t>上公网隧道的入标签为</w:t>
      </w:r>
      <w:r w:rsidR="001157AD" w:rsidRPr="00B421C2">
        <w:rPr>
          <w:rFonts w:hint="eastAsia"/>
          <w:lang w:eastAsia="zh-CN"/>
        </w:rPr>
        <w:t>L3</w:t>
      </w:r>
      <w:r w:rsidR="001157AD" w:rsidRPr="00B421C2">
        <w:rPr>
          <w:rFonts w:hint="eastAsia"/>
          <w:lang w:eastAsia="zh-CN"/>
        </w:rPr>
        <w:t>，出标签为</w:t>
      </w:r>
      <w:r w:rsidR="001157AD" w:rsidRPr="00B421C2">
        <w:rPr>
          <w:rFonts w:hint="eastAsia"/>
          <w:lang w:eastAsia="zh-CN"/>
        </w:rPr>
        <w:t>L2</w:t>
      </w:r>
      <w:r w:rsidR="001157AD" w:rsidRPr="00B421C2">
        <w:rPr>
          <w:rFonts w:hint="eastAsia"/>
          <w:lang w:eastAsia="zh-CN"/>
        </w:rPr>
        <w:t>。</w:t>
      </w:r>
    </w:p>
    <w:p w:rsidR="00C4330D" w:rsidRDefault="00A366AD" w:rsidP="00DD64CA">
      <w:pPr>
        <w:pStyle w:val="ItemStep"/>
      </w:pPr>
      <w:r w:rsidRPr="00B421C2">
        <w:rPr>
          <w:rFonts w:hint="eastAsia"/>
          <w:lang w:eastAsia="zh-CN"/>
        </w:rPr>
        <w:t>MPLS</w:t>
      </w:r>
      <w:r w:rsidRPr="00B421C2">
        <w:rPr>
          <w:rFonts w:hint="eastAsia"/>
          <w:lang w:eastAsia="zh-CN"/>
        </w:rPr>
        <w:t>报文不能直接从</w:t>
      </w:r>
      <w:r w:rsidRPr="00B421C2">
        <w:rPr>
          <w:rFonts w:hint="eastAsia"/>
          <w:lang w:eastAsia="zh-CN"/>
        </w:rPr>
        <w:t>PE 3</w:t>
      </w:r>
      <w:r w:rsidRPr="00B421C2">
        <w:rPr>
          <w:rFonts w:hint="eastAsia"/>
          <w:lang w:eastAsia="zh-CN"/>
        </w:rPr>
        <w:t>转发给</w:t>
      </w:r>
      <w:r w:rsidRPr="00B421C2">
        <w:rPr>
          <w:rFonts w:hint="eastAsia"/>
          <w:lang w:eastAsia="zh-CN"/>
        </w:rPr>
        <w:t>ASBR 2</w:t>
      </w:r>
      <w:r w:rsidRPr="00B421C2">
        <w:rPr>
          <w:rFonts w:hint="eastAsia"/>
          <w:lang w:eastAsia="zh-CN"/>
        </w:rPr>
        <w:t>，</w:t>
      </w:r>
      <w:r w:rsidR="00C95059" w:rsidRPr="00B421C2">
        <w:rPr>
          <w:rFonts w:hint="eastAsia"/>
          <w:lang w:eastAsia="zh-CN"/>
        </w:rPr>
        <w:t>在</w:t>
      </w:r>
      <w:r w:rsidR="00C95059" w:rsidRPr="00B421C2">
        <w:rPr>
          <w:rFonts w:hint="eastAsia"/>
          <w:lang w:eastAsia="zh-CN"/>
        </w:rPr>
        <w:t>AS 200</w:t>
      </w:r>
      <w:r w:rsidR="00C95059" w:rsidRPr="00B421C2">
        <w:rPr>
          <w:rFonts w:hint="eastAsia"/>
          <w:lang w:eastAsia="zh-CN"/>
        </w:rPr>
        <w:t>内，</w:t>
      </w:r>
      <w:r w:rsidRPr="00B421C2">
        <w:rPr>
          <w:rFonts w:hint="eastAsia"/>
          <w:lang w:eastAsia="zh-CN"/>
        </w:rPr>
        <w:t>还需要</w:t>
      </w:r>
      <w:r w:rsidR="00C95059" w:rsidRPr="00B421C2">
        <w:rPr>
          <w:rFonts w:hint="eastAsia"/>
          <w:lang w:eastAsia="zh-CN"/>
        </w:rPr>
        <w:t>通过</w:t>
      </w:r>
      <w:r w:rsidR="00C95059" w:rsidRPr="00B421C2">
        <w:rPr>
          <w:rFonts w:hint="eastAsia"/>
          <w:lang w:eastAsia="zh-CN"/>
        </w:rPr>
        <w:t>LDP</w:t>
      </w:r>
      <w:r w:rsidR="00C95059" w:rsidRPr="00B421C2">
        <w:rPr>
          <w:rFonts w:hint="eastAsia"/>
          <w:lang w:eastAsia="zh-CN"/>
        </w:rPr>
        <w:t>等标签分发协议</w:t>
      </w:r>
      <w:r w:rsidR="00052427" w:rsidRPr="00B421C2">
        <w:rPr>
          <w:rFonts w:hint="eastAsia"/>
          <w:lang w:eastAsia="zh-CN"/>
        </w:rPr>
        <w:t>逐跳</w:t>
      </w:r>
      <w:r w:rsidR="00C95059" w:rsidRPr="00B421C2">
        <w:rPr>
          <w:rFonts w:hint="eastAsia"/>
          <w:lang w:eastAsia="zh-CN"/>
        </w:rPr>
        <w:t>建立</w:t>
      </w:r>
      <w:r w:rsidRPr="00B421C2">
        <w:rPr>
          <w:rFonts w:hint="eastAsia"/>
          <w:lang w:eastAsia="zh-CN"/>
        </w:rPr>
        <w:t>另一条</w:t>
      </w:r>
      <w:r w:rsidR="00C95059" w:rsidRPr="00B421C2">
        <w:rPr>
          <w:rFonts w:hint="eastAsia"/>
          <w:lang w:eastAsia="zh-CN"/>
        </w:rPr>
        <w:t>从</w:t>
      </w:r>
      <w:r w:rsidR="00A956C7" w:rsidRPr="00B421C2">
        <w:rPr>
          <w:rFonts w:hint="eastAsia"/>
          <w:lang w:eastAsia="zh-CN"/>
        </w:rPr>
        <w:t>PE 3</w:t>
      </w:r>
      <w:r w:rsidR="00C95059" w:rsidRPr="00B421C2">
        <w:rPr>
          <w:rFonts w:hint="eastAsia"/>
          <w:lang w:eastAsia="zh-CN"/>
        </w:rPr>
        <w:t>到</w:t>
      </w:r>
      <w:r w:rsidR="00A956C7" w:rsidRPr="00B421C2">
        <w:rPr>
          <w:rFonts w:hint="eastAsia"/>
          <w:lang w:eastAsia="zh-CN"/>
        </w:rPr>
        <w:t>ASBR 2</w:t>
      </w:r>
      <w:r w:rsidR="00C95059" w:rsidRPr="00B421C2">
        <w:rPr>
          <w:rFonts w:hint="eastAsia"/>
          <w:lang w:eastAsia="zh-CN"/>
        </w:rPr>
        <w:t>的公网隧道。</w:t>
      </w:r>
      <w:r w:rsidR="0085213A" w:rsidRPr="00B421C2">
        <w:rPr>
          <w:rFonts w:hint="eastAsia"/>
        </w:rPr>
        <w:t>假设</w:t>
      </w:r>
      <w:r w:rsidR="0085213A" w:rsidRPr="00B421C2">
        <w:rPr>
          <w:rFonts w:hint="eastAsia"/>
        </w:rPr>
        <w:t>PE 3</w:t>
      </w:r>
      <w:r w:rsidR="0085213A" w:rsidRPr="00B421C2">
        <w:rPr>
          <w:rFonts w:hint="eastAsia"/>
        </w:rPr>
        <w:t>上该公网隧道的出标签为</w:t>
      </w:r>
      <w:r w:rsidR="0085213A" w:rsidRPr="00B421C2">
        <w:rPr>
          <w:rFonts w:hint="eastAsia"/>
        </w:rPr>
        <w:t>Lv</w:t>
      </w:r>
      <w:r w:rsidR="0085213A" w:rsidRPr="00B421C2">
        <w:rPr>
          <w:rFonts w:hint="eastAsia"/>
        </w:rPr>
        <w:t>。</w:t>
      </w:r>
    </w:p>
    <w:p w:rsidR="00BA6881" w:rsidRDefault="00C95059" w:rsidP="00DD64CA">
      <w:r>
        <w:rPr>
          <w:rFonts w:hint="eastAsia"/>
        </w:rPr>
        <w:t>完成路由发布和公网隧道的建立后，报文从</w:t>
      </w:r>
      <w:r>
        <w:rPr>
          <w:rFonts w:hint="eastAsia"/>
        </w:rPr>
        <w:t>CE 3</w:t>
      </w:r>
      <w:r>
        <w:rPr>
          <w:rFonts w:hint="eastAsia"/>
        </w:rPr>
        <w:t>转发到</w:t>
      </w:r>
      <w:r>
        <w:rPr>
          <w:rFonts w:hint="eastAsia"/>
        </w:rPr>
        <w:t>CE 1</w:t>
      </w:r>
      <w:r>
        <w:rPr>
          <w:rFonts w:hint="eastAsia"/>
        </w:rPr>
        <w:t>的过程为：</w:t>
      </w:r>
    </w:p>
    <w:p w:rsidR="007D7DD4" w:rsidRDefault="002947E1" w:rsidP="00DD64CA">
      <w:pPr>
        <w:pStyle w:val="ItemStep"/>
        <w:numPr>
          <w:ilvl w:val="4"/>
          <w:numId w:val="30"/>
        </w:numPr>
        <w:rPr>
          <w:lang w:eastAsia="zh-CN"/>
        </w:rPr>
      </w:pPr>
      <w:r w:rsidRPr="00B421C2">
        <w:rPr>
          <w:rFonts w:hint="eastAsia"/>
          <w:lang w:eastAsia="zh-CN"/>
        </w:rPr>
        <w:t>PE 3</w:t>
      </w:r>
      <w:r w:rsidRPr="00B421C2">
        <w:rPr>
          <w:rFonts w:hint="eastAsia"/>
          <w:lang w:eastAsia="zh-CN"/>
        </w:rPr>
        <w:t>接收到</w:t>
      </w:r>
      <w:r w:rsidRPr="00B421C2">
        <w:rPr>
          <w:rFonts w:hint="eastAsia"/>
          <w:lang w:eastAsia="zh-CN"/>
        </w:rPr>
        <w:t>CE 3</w:t>
      </w:r>
      <w:r w:rsidRPr="00B421C2">
        <w:rPr>
          <w:rFonts w:hint="eastAsia"/>
          <w:lang w:eastAsia="zh-CN"/>
        </w:rPr>
        <w:t>发送的报文后，查找路由表，发现下一跳地址为</w:t>
      </w: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，私网标签为</w:t>
      </w:r>
      <w:r w:rsidR="0085213A" w:rsidRPr="00B421C2">
        <w:rPr>
          <w:rFonts w:hint="eastAsia"/>
          <w:lang w:eastAsia="zh-CN"/>
        </w:rPr>
        <w:t>Lx</w:t>
      </w:r>
      <w:r w:rsidR="0085213A" w:rsidRPr="00B421C2">
        <w:rPr>
          <w:rFonts w:hint="eastAsia"/>
          <w:lang w:eastAsia="zh-CN"/>
        </w:rPr>
        <w:t>，则为报文封装标签</w:t>
      </w:r>
      <w:r w:rsidR="0085213A" w:rsidRPr="00B421C2">
        <w:rPr>
          <w:rFonts w:hint="eastAsia"/>
          <w:lang w:eastAsia="zh-CN"/>
        </w:rPr>
        <w:t>Lx</w:t>
      </w:r>
      <w:r w:rsidR="0085213A" w:rsidRPr="00B421C2">
        <w:rPr>
          <w:rFonts w:hint="eastAsia"/>
          <w:lang w:eastAsia="zh-CN"/>
        </w:rPr>
        <w:t>；</w:t>
      </w:r>
      <w:r w:rsidR="0085213A" w:rsidRPr="00B421C2">
        <w:rPr>
          <w:rFonts w:hint="eastAsia"/>
          <w:lang w:eastAsia="zh-CN"/>
        </w:rPr>
        <w:t>PE 3</w:t>
      </w:r>
      <w:r w:rsidR="0085213A" w:rsidRPr="00B421C2">
        <w:rPr>
          <w:rFonts w:hint="eastAsia"/>
          <w:lang w:eastAsia="zh-CN"/>
        </w:rPr>
        <w:t>继续查找到达</w:t>
      </w:r>
      <w:r w:rsidR="0085213A" w:rsidRPr="00B421C2">
        <w:rPr>
          <w:rFonts w:hint="eastAsia"/>
          <w:lang w:eastAsia="zh-CN"/>
        </w:rPr>
        <w:t>PE 1</w:t>
      </w:r>
      <w:r w:rsidR="0085213A" w:rsidRPr="00B421C2">
        <w:rPr>
          <w:rFonts w:hint="eastAsia"/>
          <w:lang w:eastAsia="zh-CN"/>
        </w:rPr>
        <w:t>的路由，下一跳为</w:t>
      </w:r>
      <w:r w:rsidR="0085213A" w:rsidRPr="00B421C2">
        <w:rPr>
          <w:rFonts w:hint="eastAsia"/>
          <w:lang w:eastAsia="zh-CN"/>
        </w:rPr>
        <w:t>ASBR 2</w:t>
      </w:r>
      <w:r w:rsidR="0085213A" w:rsidRPr="00B421C2">
        <w:rPr>
          <w:rFonts w:hint="eastAsia"/>
          <w:lang w:eastAsia="zh-CN"/>
        </w:rPr>
        <w:t>，标签为</w:t>
      </w:r>
      <w:r w:rsidR="0085213A" w:rsidRPr="00B421C2">
        <w:rPr>
          <w:rFonts w:hint="eastAsia"/>
          <w:lang w:eastAsia="zh-CN"/>
        </w:rPr>
        <w:t>L3</w:t>
      </w:r>
      <w:r w:rsidR="0085213A" w:rsidRPr="00B421C2">
        <w:rPr>
          <w:rFonts w:hint="eastAsia"/>
          <w:lang w:eastAsia="zh-CN"/>
        </w:rPr>
        <w:t>，则在标签</w:t>
      </w:r>
      <w:r w:rsidR="0085213A" w:rsidRPr="00B421C2">
        <w:rPr>
          <w:rFonts w:hint="eastAsia"/>
          <w:lang w:eastAsia="zh-CN"/>
        </w:rPr>
        <w:t>Lx</w:t>
      </w:r>
      <w:r w:rsidR="0085213A" w:rsidRPr="00B421C2">
        <w:rPr>
          <w:rFonts w:hint="eastAsia"/>
          <w:lang w:eastAsia="zh-CN"/>
        </w:rPr>
        <w:t>外封装一层标签</w:t>
      </w:r>
      <w:r w:rsidR="0085213A" w:rsidRPr="00B421C2">
        <w:rPr>
          <w:rFonts w:hint="eastAsia"/>
          <w:lang w:eastAsia="zh-CN"/>
        </w:rPr>
        <w:t>L3</w:t>
      </w:r>
      <w:r w:rsidR="0085213A" w:rsidRPr="00B421C2">
        <w:rPr>
          <w:rFonts w:hint="eastAsia"/>
          <w:lang w:eastAsia="zh-CN"/>
        </w:rPr>
        <w:t>；</w:t>
      </w:r>
      <w:r w:rsidR="0085213A" w:rsidRPr="00B421C2">
        <w:rPr>
          <w:rFonts w:hint="eastAsia"/>
          <w:lang w:eastAsia="zh-CN"/>
        </w:rPr>
        <w:t>PE 3</w:t>
      </w:r>
      <w:r w:rsidR="0085213A" w:rsidRPr="00B421C2">
        <w:rPr>
          <w:rFonts w:hint="eastAsia"/>
          <w:lang w:eastAsia="zh-CN"/>
        </w:rPr>
        <w:t>查找到达</w:t>
      </w:r>
      <w:r w:rsidR="0085213A" w:rsidRPr="00B421C2">
        <w:rPr>
          <w:rFonts w:hint="eastAsia"/>
          <w:lang w:eastAsia="zh-CN"/>
        </w:rPr>
        <w:t>ASBR 2</w:t>
      </w:r>
      <w:r w:rsidR="0085213A" w:rsidRPr="00B421C2">
        <w:rPr>
          <w:rFonts w:hint="eastAsia"/>
          <w:lang w:eastAsia="zh-CN"/>
        </w:rPr>
        <w:t>的路由，出标签为</w:t>
      </w:r>
      <w:r w:rsidR="0085213A" w:rsidRPr="00B421C2">
        <w:rPr>
          <w:rFonts w:hint="eastAsia"/>
          <w:lang w:eastAsia="zh-CN"/>
        </w:rPr>
        <w:t>Lv</w:t>
      </w:r>
      <w:r w:rsidR="0085213A" w:rsidRPr="00B421C2">
        <w:rPr>
          <w:rFonts w:hint="eastAsia"/>
          <w:lang w:eastAsia="zh-CN"/>
        </w:rPr>
        <w:t>，则在标签</w:t>
      </w:r>
      <w:r w:rsidR="0085213A" w:rsidRPr="00B421C2">
        <w:rPr>
          <w:rFonts w:hint="eastAsia"/>
          <w:lang w:eastAsia="zh-CN"/>
        </w:rPr>
        <w:t>L3</w:t>
      </w:r>
      <w:r w:rsidR="0085213A" w:rsidRPr="00B421C2">
        <w:rPr>
          <w:rFonts w:hint="eastAsia"/>
          <w:lang w:eastAsia="zh-CN"/>
        </w:rPr>
        <w:t>外再封装标签</w:t>
      </w:r>
      <w:r w:rsidR="0085213A" w:rsidRPr="00B421C2">
        <w:rPr>
          <w:rFonts w:hint="eastAsia"/>
          <w:lang w:eastAsia="zh-CN"/>
        </w:rPr>
        <w:t>Lv</w:t>
      </w:r>
      <w:r w:rsidR="0085213A" w:rsidRPr="00B421C2">
        <w:rPr>
          <w:rFonts w:hint="eastAsia"/>
          <w:lang w:eastAsia="zh-CN"/>
        </w:rPr>
        <w:t>。</w:t>
      </w:r>
    </w:p>
    <w:p w:rsidR="007D7DD4" w:rsidRDefault="0085213A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AS 200</w:t>
      </w:r>
      <w:r w:rsidRPr="00B421C2">
        <w:rPr>
          <w:rFonts w:hint="eastAsia"/>
          <w:lang w:eastAsia="zh-CN"/>
        </w:rPr>
        <w:t>内，路由器根据最外层标签，将报文转发到</w:t>
      </w:r>
      <w:r w:rsidRPr="00B421C2">
        <w:rPr>
          <w:rFonts w:hint="eastAsia"/>
          <w:lang w:eastAsia="zh-CN"/>
        </w:rPr>
        <w:t>ASBR 2</w:t>
      </w:r>
      <w:r w:rsidRPr="00B421C2">
        <w:rPr>
          <w:rFonts w:hint="eastAsia"/>
          <w:lang w:eastAsia="zh-CN"/>
        </w:rPr>
        <w:t>。</w:t>
      </w:r>
    </w:p>
    <w:p w:rsidR="007D7DD4" w:rsidRDefault="0085213A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ASBR 2</w:t>
      </w:r>
      <w:r w:rsidRPr="00B421C2">
        <w:rPr>
          <w:rFonts w:hint="eastAsia"/>
          <w:lang w:eastAsia="zh-CN"/>
        </w:rPr>
        <w:t>剥离最外层标签，将</w:t>
      </w:r>
      <w:r w:rsidRPr="00B421C2">
        <w:rPr>
          <w:rFonts w:hint="eastAsia"/>
          <w:lang w:eastAsia="zh-CN"/>
        </w:rPr>
        <w:t>L3</w:t>
      </w:r>
      <w:r w:rsidRPr="00B421C2">
        <w:rPr>
          <w:rFonts w:hint="eastAsia"/>
          <w:lang w:eastAsia="zh-CN"/>
        </w:rPr>
        <w:t>替换为</w:t>
      </w:r>
      <w:r w:rsidRPr="00B421C2">
        <w:rPr>
          <w:rFonts w:hint="eastAsia"/>
          <w:lang w:eastAsia="zh-CN"/>
        </w:rPr>
        <w:t>L2</w:t>
      </w:r>
      <w:r w:rsidRPr="00B421C2">
        <w:rPr>
          <w:rFonts w:hint="eastAsia"/>
          <w:lang w:eastAsia="zh-CN"/>
        </w:rPr>
        <w:t>，并将报文转发给</w:t>
      </w:r>
      <w:r w:rsidRPr="00B421C2">
        <w:rPr>
          <w:rFonts w:hint="eastAsia"/>
          <w:lang w:eastAsia="zh-CN"/>
        </w:rPr>
        <w:t>ASBR 1</w:t>
      </w:r>
      <w:r w:rsidRPr="00B421C2">
        <w:rPr>
          <w:rFonts w:hint="eastAsia"/>
          <w:lang w:eastAsia="zh-CN"/>
        </w:rPr>
        <w:t>。</w:t>
      </w:r>
    </w:p>
    <w:p w:rsidR="007D7DD4" w:rsidRDefault="0085213A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ASBR 1</w:t>
      </w:r>
      <w:r w:rsidRPr="00B421C2">
        <w:rPr>
          <w:rFonts w:hint="eastAsia"/>
          <w:lang w:eastAsia="zh-CN"/>
        </w:rPr>
        <w:t>将</w:t>
      </w:r>
      <w:r w:rsidRPr="00B421C2">
        <w:rPr>
          <w:rFonts w:hint="eastAsia"/>
          <w:lang w:eastAsia="zh-CN"/>
        </w:rPr>
        <w:t>L2</w:t>
      </w:r>
      <w:r w:rsidRPr="00B421C2">
        <w:rPr>
          <w:rFonts w:hint="eastAsia"/>
          <w:lang w:eastAsia="zh-CN"/>
        </w:rPr>
        <w:t>替换为</w:t>
      </w:r>
      <w:r w:rsidRPr="00B421C2">
        <w:rPr>
          <w:rFonts w:hint="eastAsia"/>
          <w:lang w:eastAsia="zh-CN"/>
        </w:rPr>
        <w:t>L1</w:t>
      </w:r>
      <w:r w:rsidRPr="00B421C2">
        <w:rPr>
          <w:rFonts w:hint="eastAsia"/>
          <w:lang w:eastAsia="zh-CN"/>
        </w:rPr>
        <w:t>，并转发报文。</w:t>
      </w:r>
    </w:p>
    <w:p w:rsidR="007D7DD4" w:rsidRDefault="0085213A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AS 100</w:t>
      </w:r>
      <w:r w:rsidRPr="00B421C2">
        <w:rPr>
          <w:rFonts w:hint="eastAsia"/>
          <w:lang w:eastAsia="zh-CN"/>
        </w:rPr>
        <w:t>内，路由器根据最外层标签，将报文转发到</w:t>
      </w: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。</w:t>
      </w:r>
    </w:p>
    <w:p w:rsidR="007D7DD4" w:rsidRDefault="0085213A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剥离最外层标签，根据私网标签</w:t>
      </w:r>
      <w:r w:rsidRPr="00B421C2">
        <w:rPr>
          <w:rFonts w:hint="eastAsia"/>
          <w:lang w:eastAsia="zh-CN"/>
        </w:rPr>
        <w:t>Lx</w:t>
      </w:r>
      <w:r w:rsidRPr="00B421C2">
        <w:rPr>
          <w:rFonts w:hint="eastAsia"/>
          <w:lang w:eastAsia="zh-CN"/>
        </w:rPr>
        <w:t>，将报文转发给</w:t>
      </w:r>
      <w:r w:rsidRPr="00B421C2">
        <w:rPr>
          <w:rFonts w:hint="eastAsia"/>
          <w:lang w:eastAsia="zh-CN"/>
        </w:rPr>
        <w:t>CE 1</w:t>
      </w:r>
      <w:r w:rsidRPr="00B421C2">
        <w:rPr>
          <w:rFonts w:hint="eastAsia"/>
          <w:lang w:eastAsia="zh-CN"/>
        </w:rPr>
        <w:t>。</w:t>
      </w:r>
    </w:p>
    <w:p w:rsidR="008C574F" w:rsidRPr="007530E2" w:rsidRDefault="00651096" w:rsidP="00DD64CA">
      <w:r w:rsidRPr="007530E2">
        <w:rPr>
          <w:rFonts w:hint="eastAsia"/>
        </w:rPr>
        <w:t>如</w:t>
      </w:r>
      <w:r w:rsidR="00D55D92">
        <w:fldChar w:fldCharType="begin"/>
      </w:r>
      <w:r w:rsidR="00D55D92">
        <w:instrText xml:space="preserve">  REF _Ref76002520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1-10</w:t>
      </w:r>
      <w:r w:rsidR="00D55D92">
        <w:fldChar w:fldCharType="end"/>
      </w:r>
      <w:r w:rsidRPr="007530E2">
        <w:rPr>
          <w:rFonts w:hint="eastAsia"/>
        </w:rPr>
        <w:t>所示</w:t>
      </w:r>
      <w:r>
        <w:rPr>
          <w:rFonts w:hint="eastAsia"/>
        </w:rPr>
        <w:t>，</w:t>
      </w:r>
      <w:r w:rsidR="008C574F" w:rsidRPr="007530E2">
        <w:rPr>
          <w:rFonts w:hint="eastAsia"/>
        </w:rPr>
        <w:t>为提高可扩展性，可以在每个</w:t>
      </w:r>
      <w:r w:rsidR="008C574F" w:rsidRPr="007530E2">
        <w:rPr>
          <w:rFonts w:hint="eastAsia"/>
        </w:rPr>
        <w:t>AS</w:t>
      </w:r>
      <w:r w:rsidR="008C574F" w:rsidRPr="007530E2">
        <w:rPr>
          <w:rFonts w:hint="eastAsia"/>
        </w:rPr>
        <w:t>中指定一个</w:t>
      </w:r>
      <w:r w:rsidR="008C574F" w:rsidRPr="007530E2">
        <w:rPr>
          <w:rFonts w:hint="eastAsia"/>
        </w:rPr>
        <w:t>RR</w:t>
      </w:r>
      <w:r w:rsidR="008C574F" w:rsidRPr="007530E2">
        <w:rPr>
          <w:rFonts w:hint="eastAsia"/>
        </w:rPr>
        <w:t>（</w:t>
      </w:r>
      <w:r w:rsidR="008C574F" w:rsidRPr="007530E2">
        <w:rPr>
          <w:rFonts w:hint="eastAsia"/>
        </w:rPr>
        <w:t>Route Reflector</w:t>
      </w:r>
      <w:r w:rsidR="000C0BF0">
        <w:rPr>
          <w:rFonts w:hint="eastAsia"/>
        </w:rPr>
        <w:t>，</w:t>
      </w:r>
      <w:r w:rsidR="000C0BF0" w:rsidRPr="007530E2">
        <w:rPr>
          <w:rFonts w:hint="eastAsia"/>
        </w:rPr>
        <w:t>路由反射器</w:t>
      </w:r>
      <w:r w:rsidR="008C574F" w:rsidRPr="007530E2">
        <w:rPr>
          <w:rFonts w:hint="eastAsia"/>
        </w:rPr>
        <w:t>），与</w:t>
      </w:r>
      <w:r>
        <w:rPr>
          <w:rFonts w:hint="eastAsia"/>
        </w:rPr>
        <w:t>同一</w:t>
      </w:r>
      <w:r w:rsidR="008C574F" w:rsidRPr="007530E2">
        <w:rPr>
          <w:rFonts w:hint="eastAsia"/>
        </w:rPr>
        <w:t>AS</w:t>
      </w:r>
      <w:r w:rsidR="008C574F" w:rsidRPr="007530E2">
        <w:rPr>
          <w:rFonts w:hint="eastAsia"/>
        </w:rPr>
        <w:t>的</w:t>
      </w:r>
      <w:r w:rsidR="008C574F" w:rsidRPr="007530E2">
        <w:rPr>
          <w:rFonts w:hint="eastAsia"/>
        </w:rPr>
        <w:t>PE</w:t>
      </w:r>
      <w:r w:rsidR="008C574F" w:rsidRPr="007530E2">
        <w:rPr>
          <w:rFonts w:hint="eastAsia"/>
        </w:rPr>
        <w:t>交换</w:t>
      </w:r>
      <w:r w:rsidR="008C574F" w:rsidRPr="007530E2">
        <w:rPr>
          <w:rFonts w:hint="eastAsia"/>
        </w:rPr>
        <w:t>VPN-IPv4</w:t>
      </w:r>
      <w:r w:rsidR="008C574F" w:rsidRPr="007530E2">
        <w:rPr>
          <w:rFonts w:hint="eastAsia"/>
        </w:rPr>
        <w:t>路由信息</w:t>
      </w:r>
      <w:r w:rsidRPr="007530E2">
        <w:rPr>
          <w:rFonts w:hint="eastAsia"/>
        </w:rPr>
        <w:t>，由</w:t>
      </w:r>
      <w:r w:rsidRPr="007530E2">
        <w:rPr>
          <w:rFonts w:hint="eastAsia"/>
        </w:rPr>
        <w:t>RR</w:t>
      </w:r>
      <w:r w:rsidRPr="007530E2">
        <w:rPr>
          <w:rFonts w:hint="eastAsia"/>
        </w:rPr>
        <w:t>保存所有</w:t>
      </w:r>
      <w:r w:rsidRPr="007530E2">
        <w:rPr>
          <w:rFonts w:hint="eastAsia"/>
        </w:rPr>
        <w:t>VPN-IPv4</w:t>
      </w:r>
      <w:r w:rsidRPr="007530E2">
        <w:rPr>
          <w:rFonts w:hint="eastAsia"/>
        </w:rPr>
        <w:t>路由</w:t>
      </w:r>
      <w:r w:rsidR="008C574F" w:rsidRPr="007530E2">
        <w:rPr>
          <w:rFonts w:hint="eastAsia"/>
        </w:rPr>
        <w:t>。两个</w:t>
      </w:r>
      <w:r w:rsidR="008C574F" w:rsidRPr="007530E2">
        <w:rPr>
          <w:rFonts w:hint="eastAsia"/>
        </w:rPr>
        <w:t>AS</w:t>
      </w:r>
      <w:r w:rsidR="008C574F" w:rsidRPr="007530E2">
        <w:rPr>
          <w:rFonts w:hint="eastAsia"/>
        </w:rPr>
        <w:t>的</w:t>
      </w:r>
      <w:r w:rsidR="008C574F" w:rsidRPr="007530E2">
        <w:rPr>
          <w:rFonts w:hint="eastAsia"/>
        </w:rPr>
        <w:t>RR</w:t>
      </w:r>
      <w:r w:rsidR="008C574F" w:rsidRPr="007530E2">
        <w:rPr>
          <w:rFonts w:hint="eastAsia"/>
        </w:rPr>
        <w:t>之间建立</w:t>
      </w:r>
      <w:r>
        <w:rPr>
          <w:rFonts w:hint="eastAsia"/>
        </w:rPr>
        <w:t>多跳</w:t>
      </w:r>
      <w:r>
        <w:rPr>
          <w:rFonts w:hint="eastAsia"/>
        </w:rPr>
        <w:t>MP-EBGP</w:t>
      </w:r>
      <w:r>
        <w:rPr>
          <w:rFonts w:hint="eastAsia"/>
        </w:rPr>
        <w:t>会话</w:t>
      </w:r>
      <w:r w:rsidR="008C574F" w:rsidRPr="007530E2">
        <w:rPr>
          <w:rFonts w:hint="eastAsia"/>
        </w:rPr>
        <w:t>，通告</w:t>
      </w:r>
      <w:r w:rsidR="008C574F" w:rsidRPr="007530E2">
        <w:rPr>
          <w:rFonts w:hint="eastAsia"/>
        </w:rPr>
        <w:t>VPN-IPv4</w:t>
      </w:r>
      <w:r w:rsidR="008C574F" w:rsidRPr="007530E2">
        <w:rPr>
          <w:rFonts w:hint="eastAsia"/>
        </w:rPr>
        <w:t>路由</w:t>
      </w:r>
      <w:r w:rsidR="00A45D0B" w:rsidRPr="007530E2">
        <w:rPr>
          <w:rFonts w:hint="eastAsia"/>
        </w:rPr>
        <w:t>。</w:t>
      </w:r>
    </w:p>
    <w:p w:rsidR="007D7DD4" w:rsidRDefault="00E23417" w:rsidP="00DD64CA">
      <w:pPr>
        <w:pStyle w:val="FigureDescription"/>
      </w:pPr>
      <w:bookmarkStart w:id="152" w:name="_Ref76002520"/>
      <w:bookmarkStart w:id="153" w:name="_Toc86654436"/>
      <w:bookmarkStart w:id="154" w:name="_Toc137991713"/>
      <w:bookmarkStart w:id="155" w:name="_Toc418944401"/>
      <w:r w:rsidRPr="002D634A">
        <w:rPr>
          <w:rFonts w:hint="eastAsia"/>
        </w:rPr>
        <w:t>采用</w:t>
      </w:r>
      <w:r w:rsidRPr="002D634A">
        <w:rPr>
          <w:rFonts w:hint="eastAsia"/>
        </w:rPr>
        <w:t>RR</w:t>
      </w:r>
      <w:r w:rsidRPr="002D634A">
        <w:rPr>
          <w:rFonts w:hint="eastAsia"/>
        </w:rPr>
        <w:t>的跨域</w:t>
      </w:r>
      <w:r w:rsidRPr="002D634A">
        <w:rPr>
          <w:rFonts w:hint="eastAsia"/>
        </w:rPr>
        <w:t>VPN OptionC</w:t>
      </w:r>
      <w:r w:rsidRPr="002D634A">
        <w:rPr>
          <w:rFonts w:hint="eastAsia"/>
        </w:rPr>
        <w:t>方式组网图</w:t>
      </w:r>
      <w:bookmarkEnd w:id="152"/>
      <w:bookmarkEnd w:id="153"/>
      <w:bookmarkEnd w:id="154"/>
      <w:bookmarkEnd w:id="155"/>
    </w:p>
    <w:p w:rsidR="008C574F" w:rsidRPr="00FD3AD9" w:rsidRDefault="00BB17C0" w:rsidP="00DD64CA">
      <w:pPr>
        <w:pStyle w:val="Figure"/>
      </w:pPr>
      <w:r>
        <w:rPr>
          <w:noProof/>
        </w:rPr>
        <w:drawing>
          <wp:inline distT="0" distB="0" distL="0" distR="0" wp14:anchorId="6CAE8482" wp14:editId="7E1E537A">
            <wp:extent cx="4703445" cy="2706370"/>
            <wp:effectExtent l="19050" t="0" r="0" b="0"/>
            <wp:docPr id="8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27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74F" w:rsidRDefault="008C574F" w:rsidP="00DD64CA"/>
    <w:p w:rsidR="0080314D" w:rsidRPr="002D634A" w:rsidRDefault="00CD5F14" w:rsidP="00DD64CA">
      <w:r w:rsidRPr="007530E2">
        <w:lastRenderedPageBreak/>
        <w:t>Inter-Provider Option</w:t>
      </w:r>
      <w:r>
        <w:rPr>
          <w:rFonts w:hint="eastAsia"/>
        </w:rPr>
        <w:t xml:space="preserve"> A</w:t>
      </w:r>
      <w:r>
        <w:rPr>
          <w:rFonts w:hint="eastAsia"/>
        </w:rPr>
        <w:t>和</w:t>
      </w:r>
      <w:r w:rsidRPr="007530E2">
        <w:t>Inter-Provider Option</w:t>
      </w:r>
      <w:r>
        <w:rPr>
          <w:rFonts w:hint="eastAsia"/>
        </w:rPr>
        <w:t xml:space="preserve"> B</w:t>
      </w:r>
      <w:r>
        <w:rPr>
          <w:rFonts w:hint="eastAsia"/>
        </w:rPr>
        <w:t>都需要</w:t>
      </w:r>
      <w:r>
        <w:rPr>
          <w:rFonts w:hint="eastAsia"/>
        </w:rPr>
        <w:t>ASBR</w:t>
      </w:r>
      <w:r>
        <w:rPr>
          <w:rFonts w:hint="eastAsia"/>
        </w:rPr>
        <w:t>参与</w:t>
      </w:r>
      <w:r>
        <w:rPr>
          <w:rFonts w:hint="eastAsia"/>
        </w:rPr>
        <w:t>VPN-IPv4</w:t>
      </w:r>
      <w:r>
        <w:rPr>
          <w:rFonts w:hint="eastAsia"/>
        </w:rPr>
        <w:t>路由的维护和发布。当每个</w:t>
      </w:r>
      <w:r>
        <w:rPr>
          <w:rFonts w:hint="eastAsia"/>
        </w:rPr>
        <w:t>AS</w:t>
      </w:r>
      <w:r>
        <w:rPr>
          <w:rFonts w:hint="eastAsia"/>
        </w:rPr>
        <w:t>都有大量的</w:t>
      </w:r>
      <w:r>
        <w:rPr>
          <w:rFonts w:hint="eastAsia"/>
        </w:rPr>
        <w:t>VPN</w:t>
      </w:r>
      <w:r>
        <w:rPr>
          <w:rFonts w:hint="eastAsia"/>
        </w:rPr>
        <w:t>路由需要交换时，</w:t>
      </w:r>
      <w:r>
        <w:rPr>
          <w:rFonts w:hint="eastAsia"/>
        </w:rPr>
        <w:t>ASBR</w:t>
      </w:r>
      <w:r>
        <w:rPr>
          <w:rFonts w:hint="eastAsia"/>
        </w:rPr>
        <w:t>很可能成为阻碍网络进一步扩展的瓶颈。</w:t>
      </w:r>
      <w:r w:rsidRPr="007530E2">
        <w:t>Inter-Provider Option</w:t>
      </w:r>
      <w:r>
        <w:rPr>
          <w:rFonts w:hint="eastAsia"/>
        </w:rPr>
        <w:t xml:space="preserve"> C</w:t>
      </w:r>
      <w:r>
        <w:rPr>
          <w:rFonts w:hint="eastAsia"/>
        </w:rPr>
        <w:t>中</w:t>
      </w:r>
      <w:r>
        <w:rPr>
          <w:rFonts w:hint="eastAsia"/>
        </w:rPr>
        <w:t>PE</w:t>
      </w:r>
      <w:r>
        <w:rPr>
          <w:rFonts w:hint="eastAsia"/>
        </w:rPr>
        <w:t>之间直接交换</w:t>
      </w:r>
      <w:r>
        <w:rPr>
          <w:rFonts w:hint="eastAsia"/>
        </w:rPr>
        <w:t>VPN-IPv4</w:t>
      </w:r>
      <w:r>
        <w:rPr>
          <w:rFonts w:hint="eastAsia"/>
        </w:rPr>
        <w:t>路由，具有很好的可扩展性。</w:t>
      </w:r>
    </w:p>
    <w:p w:rsidR="007D7DD4" w:rsidRDefault="00C67500" w:rsidP="00DD64CA">
      <w:pPr>
        <w:pStyle w:val="3"/>
      </w:pPr>
      <w:bookmarkStart w:id="156" w:name="_Toc73345951"/>
      <w:bookmarkStart w:id="157" w:name="_Toc41205094"/>
      <w:bookmarkStart w:id="158" w:name="_Toc34642518"/>
      <w:bookmarkStart w:id="159" w:name="_Toc45105914"/>
      <w:r w:rsidRPr="007530E2">
        <w:rPr>
          <w:rFonts w:hint="eastAsia"/>
        </w:rPr>
        <w:t>运营商的运营商</w:t>
      </w:r>
      <w:bookmarkEnd w:id="159"/>
    </w:p>
    <w:p w:rsidR="00C67500" w:rsidRPr="007530E2" w:rsidRDefault="00C67500" w:rsidP="00DD64CA">
      <w:r>
        <w:rPr>
          <w:rFonts w:hint="eastAsia"/>
        </w:rPr>
        <w:t>MPLS L3VPN</w:t>
      </w:r>
      <w:r w:rsidRPr="007530E2">
        <w:rPr>
          <w:rFonts w:hint="eastAsia"/>
        </w:rPr>
        <w:t>服务提供商的用户可能也是一个服务提供商。这种情况下，前者称为提供商运营商（</w:t>
      </w:r>
      <w:r w:rsidRPr="007530E2">
        <w:rPr>
          <w:rFonts w:hint="eastAsia"/>
        </w:rPr>
        <w:t>Provider Carrier</w:t>
      </w:r>
      <w:r w:rsidRPr="007530E2">
        <w:rPr>
          <w:rFonts w:hint="eastAsia"/>
        </w:rPr>
        <w:t>）或一级运营商（</w:t>
      </w:r>
      <w:r w:rsidRPr="007530E2">
        <w:rPr>
          <w:rFonts w:hint="eastAsia"/>
        </w:rPr>
        <w:t>First Carrier</w:t>
      </w:r>
      <w:r w:rsidRPr="007530E2">
        <w:rPr>
          <w:rFonts w:hint="eastAsia"/>
        </w:rPr>
        <w:t>），后者称为客户运营商（</w:t>
      </w:r>
      <w:r w:rsidRPr="007530E2">
        <w:rPr>
          <w:rFonts w:hint="eastAsia"/>
        </w:rPr>
        <w:t>Customer Carrier</w:t>
      </w:r>
      <w:r w:rsidRPr="007530E2">
        <w:rPr>
          <w:rFonts w:hint="eastAsia"/>
        </w:rPr>
        <w:t>）或二级运营商（</w:t>
      </w:r>
      <w:r w:rsidRPr="007530E2">
        <w:rPr>
          <w:rFonts w:hint="eastAsia"/>
        </w:rPr>
        <w:t>Second Carrier</w:t>
      </w:r>
      <w:r w:rsidRPr="007530E2">
        <w:rPr>
          <w:rFonts w:hint="eastAsia"/>
        </w:rPr>
        <w:t>）。这种组网模型称为运营商的运营商（</w:t>
      </w:r>
      <w:r w:rsidRPr="007530E2">
        <w:rPr>
          <w:rFonts w:hint="eastAsia"/>
        </w:rPr>
        <w:t>Carriers</w:t>
      </w:r>
      <w:r w:rsidRPr="007530E2">
        <w:t>’</w:t>
      </w:r>
      <w:r>
        <w:rPr>
          <w:rFonts w:hint="eastAsia"/>
        </w:rPr>
        <w:t xml:space="preserve"> </w:t>
      </w:r>
      <w:r w:rsidRPr="007530E2">
        <w:rPr>
          <w:rFonts w:hint="eastAsia"/>
        </w:rPr>
        <w:t>carrier</w:t>
      </w:r>
      <w:r w:rsidRPr="007530E2">
        <w:t>s</w:t>
      </w:r>
      <w:r w:rsidRPr="007530E2">
        <w:rPr>
          <w:rFonts w:hint="eastAsia"/>
        </w:rPr>
        <w:t>）。</w:t>
      </w:r>
    </w:p>
    <w:p w:rsidR="00C67500" w:rsidRPr="007530E2" w:rsidRDefault="009B5321" w:rsidP="00DD64CA">
      <w:r w:rsidRPr="007530E2">
        <w:rPr>
          <w:rFonts w:hint="eastAsia"/>
        </w:rPr>
        <w:t>运营商的运营商</w:t>
      </w:r>
      <w:r>
        <w:rPr>
          <w:rFonts w:hint="eastAsia"/>
        </w:rPr>
        <w:t>通过在二级运营商的路由器之间建立</w:t>
      </w:r>
      <w:r>
        <w:rPr>
          <w:rFonts w:hint="eastAsia"/>
        </w:rPr>
        <w:t>BGP</w:t>
      </w:r>
      <w:r>
        <w:rPr>
          <w:rFonts w:hint="eastAsia"/>
        </w:rPr>
        <w:t>会话直接交互</w:t>
      </w:r>
      <w:r w:rsidRPr="007530E2">
        <w:rPr>
          <w:rFonts w:hint="eastAsia"/>
        </w:rPr>
        <w:t>二级运营商</w:t>
      </w:r>
      <w:r>
        <w:rPr>
          <w:rFonts w:hint="eastAsia"/>
        </w:rPr>
        <w:t>连接的用户网络的</w:t>
      </w:r>
      <w:r w:rsidRPr="007530E2">
        <w:rPr>
          <w:rFonts w:hint="eastAsia"/>
        </w:rPr>
        <w:t>路由</w:t>
      </w:r>
      <w:r>
        <w:rPr>
          <w:rFonts w:hint="eastAsia"/>
        </w:rPr>
        <w:t>，实现</w:t>
      </w:r>
      <w:r w:rsidR="00C67500" w:rsidRPr="007530E2">
        <w:rPr>
          <w:rFonts w:hint="eastAsia"/>
        </w:rPr>
        <w:t>一级运营商不引入二级运营商</w:t>
      </w:r>
      <w:r w:rsidR="000C0BF0">
        <w:rPr>
          <w:rFonts w:hint="eastAsia"/>
        </w:rPr>
        <w:t>的用户网络</w:t>
      </w:r>
      <w:r w:rsidR="000C0BF0" w:rsidRPr="007530E2">
        <w:rPr>
          <w:rFonts w:hint="eastAsia"/>
        </w:rPr>
        <w:t>路由</w:t>
      </w:r>
      <w:r w:rsidR="00C67500" w:rsidRPr="007530E2">
        <w:rPr>
          <w:rFonts w:hint="eastAsia"/>
        </w:rPr>
        <w:t>，只引入二级运营商</w:t>
      </w:r>
      <w:r>
        <w:rPr>
          <w:rFonts w:hint="eastAsia"/>
        </w:rPr>
        <w:t>的骨干网</w:t>
      </w:r>
      <w:r w:rsidR="00C67500" w:rsidRPr="007530E2">
        <w:rPr>
          <w:rFonts w:hint="eastAsia"/>
        </w:rPr>
        <w:t>路由</w:t>
      </w:r>
      <w:r>
        <w:rPr>
          <w:rFonts w:hint="eastAsia"/>
        </w:rPr>
        <w:t>，从而</w:t>
      </w:r>
      <w:r w:rsidR="00C67500" w:rsidRPr="007530E2">
        <w:rPr>
          <w:rFonts w:hint="eastAsia"/>
        </w:rPr>
        <w:t>大大减少一级运营商网络中需要维护的路由数量</w:t>
      </w:r>
      <w:r>
        <w:rPr>
          <w:rFonts w:hint="eastAsia"/>
        </w:rPr>
        <w:t>，提高可扩展性</w:t>
      </w:r>
      <w:r w:rsidR="00C67500" w:rsidRPr="007530E2">
        <w:rPr>
          <w:rFonts w:hint="eastAsia"/>
        </w:rPr>
        <w:t>。</w:t>
      </w:r>
    </w:p>
    <w:p w:rsidR="002A25E9" w:rsidRDefault="009B5321" w:rsidP="00DD64CA">
      <w:r>
        <w:rPr>
          <w:rFonts w:hint="eastAsia"/>
        </w:rPr>
        <w:t>由于</w:t>
      </w:r>
      <w:r w:rsidRPr="007530E2">
        <w:rPr>
          <w:rFonts w:hint="eastAsia"/>
        </w:rPr>
        <w:t>一级运营商不引入二级运营商</w:t>
      </w:r>
      <w:r>
        <w:rPr>
          <w:rFonts w:hint="eastAsia"/>
        </w:rPr>
        <w:t>的用户网络</w:t>
      </w:r>
      <w:r w:rsidRPr="007530E2">
        <w:rPr>
          <w:rFonts w:hint="eastAsia"/>
        </w:rPr>
        <w:t>路由</w:t>
      </w:r>
      <w:r>
        <w:rPr>
          <w:rFonts w:hint="eastAsia"/>
        </w:rPr>
        <w:t>，为了保证用户网络的报文能够跨越一级运营商传递，在一级</w:t>
      </w:r>
      <w:r w:rsidR="009D6471">
        <w:rPr>
          <w:rFonts w:hint="eastAsia"/>
        </w:rPr>
        <w:t>运营</w:t>
      </w:r>
      <w:r>
        <w:rPr>
          <w:rFonts w:hint="eastAsia"/>
        </w:rPr>
        <w:t>商</w:t>
      </w:r>
      <w:r>
        <w:rPr>
          <w:rFonts w:hint="eastAsia"/>
        </w:rPr>
        <w:t>PE</w:t>
      </w:r>
      <w:r>
        <w:rPr>
          <w:rFonts w:hint="eastAsia"/>
        </w:rPr>
        <w:t>和</w:t>
      </w:r>
      <w:r w:rsidR="00097F83">
        <w:rPr>
          <w:rFonts w:hint="eastAsia"/>
        </w:rPr>
        <w:t>接入一级运营商的</w:t>
      </w:r>
      <w:r>
        <w:rPr>
          <w:rFonts w:hint="eastAsia"/>
        </w:rPr>
        <w:t>二级运营商</w:t>
      </w:r>
      <w:r>
        <w:rPr>
          <w:rFonts w:hint="eastAsia"/>
        </w:rPr>
        <w:t>CE</w:t>
      </w:r>
      <w:r w:rsidR="00097F83">
        <w:rPr>
          <w:rFonts w:hint="eastAsia"/>
        </w:rPr>
        <w:t>（在二级运营商内其为</w:t>
      </w:r>
      <w:r w:rsidR="00097F83">
        <w:rPr>
          <w:rFonts w:hint="eastAsia"/>
        </w:rPr>
        <w:t>PE</w:t>
      </w:r>
      <w:r w:rsidR="00097F83">
        <w:rPr>
          <w:rFonts w:hint="eastAsia"/>
        </w:rPr>
        <w:t>设备，以下简称为二级运营商</w:t>
      </w:r>
      <w:r w:rsidR="00097F83">
        <w:rPr>
          <w:rFonts w:hint="eastAsia"/>
        </w:rPr>
        <w:t>CE</w:t>
      </w:r>
      <w:r w:rsidR="00097F83">
        <w:rPr>
          <w:rFonts w:hint="eastAsia"/>
        </w:rPr>
        <w:t>）</w:t>
      </w:r>
      <w:r>
        <w:rPr>
          <w:rFonts w:hint="eastAsia"/>
        </w:rPr>
        <w:t>之间需要为二级运营商骨干网的路由分配标签</w:t>
      </w:r>
      <w:r w:rsidR="00196F6E">
        <w:rPr>
          <w:rFonts w:hint="eastAsia"/>
        </w:rPr>
        <w:t>。一级</w:t>
      </w:r>
      <w:r w:rsidR="009D6471">
        <w:rPr>
          <w:rFonts w:hint="eastAsia"/>
        </w:rPr>
        <w:t>运营</w:t>
      </w:r>
      <w:r w:rsidR="00196F6E">
        <w:rPr>
          <w:rFonts w:hint="eastAsia"/>
        </w:rPr>
        <w:t>商</w:t>
      </w:r>
      <w:r w:rsidR="00196F6E">
        <w:rPr>
          <w:rFonts w:hint="eastAsia"/>
        </w:rPr>
        <w:t>PE</w:t>
      </w:r>
      <w:r w:rsidR="00196F6E">
        <w:rPr>
          <w:rFonts w:hint="eastAsia"/>
        </w:rPr>
        <w:t>和二级运营商</w:t>
      </w:r>
      <w:r w:rsidR="00196F6E">
        <w:rPr>
          <w:rFonts w:hint="eastAsia"/>
        </w:rPr>
        <w:t>CE</w:t>
      </w:r>
      <w:r w:rsidR="00196F6E">
        <w:rPr>
          <w:rFonts w:hint="eastAsia"/>
        </w:rPr>
        <w:t>之间需要进行如下配置：</w:t>
      </w:r>
    </w:p>
    <w:p w:rsidR="00C67500" w:rsidRPr="00B421C2" w:rsidRDefault="004965C7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如果一级运营商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与二级运营商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位于同一个</w:t>
      </w:r>
      <w:r w:rsidRPr="00B421C2">
        <w:rPr>
          <w:rFonts w:hint="eastAsia"/>
          <w:lang w:eastAsia="zh-CN"/>
        </w:rPr>
        <w:t>AS</w:t>
      </w:r>
      <w:r w:rsidRPr="00B421C2">
        <w:rPr>
          <w:rFonts w:hint="eastAsia"/>
          <w:lang w:eastAsia="zh-CN"/>
        </w:rPr>
        <w:t>内，则它们之间配置</w:t>
      </w:r>
      <w:r w:rsidRPr="00B421C2">
        <w:rPr>
          <w:rFonts w:hint="eastAsia"/>
          <w:lang w:eastAsia="zh-CN"/>
        </w:rPr>
        <w:t>IGP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LDP</w:t>
      </w:r>
      <w:r w:rsidRPr="00B421C2">
        <w:rPr>
          <w:rFonts w:hint="eastAsia"/>
          <w:lang w:eastAsia="zh-CN"/>
        </w:rPr>
        <w:t>；</w:t>
      </w:r>
      <w:r w:rsidR="008D5BB5" w:rsidRPr="00B421C2">
        <w:rPr>
          <w:rFonts w:hint="eastAsia"/>
          <w:lang w:eastAsia="zh-CN"/>
        </w:rPr>
        <w:t>否则，</w:t>
      </w:r>
      <w:r w:rsidR="00C67500" w:rsidRPr="00B421C2">
        <w:rPr>
          <w:rFonts w:hint="eastAsia"/>
          <w:lang w:eastAsia="zh-CN"/>
        </w:rPr>
        <w:t>它们之间配置</w:t>
      </w:r>
      <w:r w:rsidR="00C67500" w:rsidRPr="00B421C2">
        <w:rPr>
          <w:lang w:eastAsia="zh-CN"/>
        </w:rPr>
        <w:t>MP-</w:t>
      </w:r>
      <w:r w:rsidR="00C67500" w:rsidRPr="00B421C2">
        <w:rPr>
          <w:rFonts w:hint="eastAsia"/>
          <w:lang w:eastAsia="zh-CN"/>
        </w:rPr>
        <w:t>EBGP</w:t>
      </w:r>
      <w:r w:rsidR="00F779FA" w:rsidRPr="00B421C2">
        <w:rPr>
          <w:rFonts w:hint="eastAsia"/>
          <w:lang w:eastAsia="zh-CN"/>
        </w:rPr>
        <w:t>，通过</w:t>
      </w:r>
      <w:r w:rsidR="00C67500" w:rsidRPr="00B421C2">
        <w:rPr>
          <w:lang w:eastAsia="zh-CN"/>
        </w:rPr>
        <w:t>MP-</w:t>
      </w:r>
      <w:r w:rsidR="00C67500" w:rsidRPr="00B421C2">
        <w:rPr>
          <w:rFonts w:hint="eastAsia"/>
          <w:lang w:eastAsia="zh-CN"/>
        </w:rPr>
        <w:t>EBGP</w:t>
      </w:r>
      <w:r w:rsidR="00C67500" w:rsidRPr="00B421C2">
        <w:rPr>
          <w:rFonts w:hint="eastAsia"/>
          <w:lang w:eastAsia="zh-CN"/>
        </w:rPr>
        <w:t>为</w:t>
      </w:r>
      <w:r w:rsidR="00C67500" w:rsidRPr="00B421C2">
        <w:rPr>
          <w:rFonts w:hint="eastAsia"/>
          <w:lang w:eastAsia="zh-CN"/>
        </w:rPr>
        <w:t>PE</w:t>
      </w:r>
      <w:r w:rsidR="00C67500" w:rsidRPr="00B421C2">
        <w:rPr>
          <w:rFonts w:hint="eastAsia"/>
          <w:lang w:eastAsia="zh-CN"/>
        </w:rPr>
        <w:t>与</w:t>
      </w:r>
      <w:r w:rsidR="00C67500" w:rsidRPr="00B421C2">
        <w:rPr>
          <w:rFonts w:hint="eastAsia"/>
          <w:lang w:eastAsia="zh-CN"/>
        </w:rPr>
        <w:t>CE</w:t>
      </w:r>
      <w:r w:rsidR="00C67500" w:rsidRPr="00B421C2">
        <w:rPr>
          <w:rFonts w:hint="eastAsia"/>
          <w:lang w:eastAsia="zh-CN"/>
        </w:rPr>
        <w:t>之间交换的</w:t>
      </w:r>
      <w:r w:rsidR="004C42BF" w:rsidRPr="00B421C2">
        <w:rPr>
          <w:rFonts w:hint="eastAsia"/>
          <w:lang w:eastAsia="zh-CN"/>
        </w:rPr>
        <w:t>IPv4</w:t>
      </w:r>
      <w:r w:rsidR="004C42BF" w:rsidRPr="00B421C2">
        <w:rPr>
          <w:rFonts w:hint="eastAsia"/>
          <w:lang w:eastAsia="zh-CN"/>
        </w:rPr>
        <w:t>单播</w:t>
      </w:r>
      <w:r w:rsidR="00C67500" w:rsidRPr="00B421C2">
        <w:rPr>
          <w:rFonts w:hint="eastAsia"/>
          <w:lang w:eastAsia="zh-CN"/>
        </w:rPr>
        <w:t>路由分配标签。</w:t>
      </w:r>
    </w:p>
    <w:p w:rsidR="002A25E9" w:rsidRPr="00B421C2" w:rsidRDefault="00C67500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无论</w:t>
      </w:r>
      <w:r w:rsidR="004965C7" w:rsidRPr="00B421C2">
        <w:rPr>
          <w:rFonts w:hint="eastAsia"/>
          <w:lang w:eastAsia="zh-CN"/>
        </w:rPr>
        <w:t>二者是否位于同一个</w:t>
      </w:r>
      <w:r w:rsidR="004965C7" w:rsidRPr="00B421C2">
        <w:rPr>
          <w:rFonts w:hint="eastAsia"/>
          <w:lang w:eastAsia="zh-CN"/>
        </w:rPr>
        <w:t>AS</w:t>
      </w:r>
      <w:r w:rsidRPr="00B421C2">
        <w:rPr>
          <w:rFonts w:hint="eastAsia"/>
          <w:lang w:eastAsia="zh-CN"/>
        </w:rPr>
        <w:t>，</w:t>
      </w:r>
      <w:r w:rsidR="004965C7" w:rsidRPr="00B421C2">
        <w:rPr>
          <w:rFonts w:hint="eastAsia"/>
          <w:lang w:eastAsia="zh-CN"/>
        </w:rPr>
        <w:t>二级运营商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上都需要使能</w:t>
      </w:r>
      <w:r w:rsidRPr="00B421C2">
        <w:rPr>
          <w:rFonts w:hint="eastAsia"/>
          <w:lang w:eastAsia="zh-CN"/>
        </w:rPr>
        <w:t>MPLS</w:t>
      </w:r>
      <w:r w:rsidRPr="00B421C2">
        <w:rPr>
          <w:rFonts w:hint="eastAsia"/>
          <w:lang w:eastAsia="zh-CN"/>
        </w:rPr>
        <w:t>。并且，</w:t>
      </w:r>
      <w:r w:rsidR="004B3F41" w:rsidRPr="00B421C2">
        <w:rPr>
          <w:rFonts w:hint="eastAsia"/>
          <w:lang w:eastAsia="zh-CN"/>
        </w:rPr>
        <w:t>二级运营商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上虽然有二级运营商的</w:t>
      </w:r>
      <w:r w:rsidR="007A7573" w:rsidRPr="00B421C2">
        <w:rPr>
          <w:rFonts w:hint="eastAsia"/>
          <w:lang w:eastAsia="zh-CN"/>
        </w:rPr>
        <w:t>用户网络</w:t>
      </w:r>
      <w:r w:rsidRPr="00B421C2">
        <w:rPr>
          <w:rFonts w:hint="eastAsia"/>
          <w:lang w:eastAsia="zh-CN"/>
        </w:rPr>
        <w:t>路由，但它们并不把这些路由发布给一级运营商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，只在二级运营商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之间交换。</w:t>
      </w:r>
    </w:p>
    <w:p w:rsidR="00C67500" w:rsidRPr="007530E2" w:rsidRDefault="00C67500" w:rsidP="00DD64CA">
      <w:r w:rsidRPr="007530E2">
        <w:rPr>
          <w:rFonts w:hint="eastAsia"/>
        </w:rPr>
        <w:t>二级运营商可能只是普通</w:t>
      </w:r>
      <w:r w:rsidRPr="007530E2">
        <w:rPr>
          <w:rFonts w:hint="eastAsia"/>
        </w:rPr>
        <w:t>ISP</w:t>
      </w:r>
      <w:r w:rsidRPr="007530E2">
        <w:rPr>
          <w:rFonts w:hint="eastAsia"/>
        </w:rPr>
        <w:t>，也可能是</w:t>
      </w:r>
      <w:r>
        <w:rPr>
          <w:rFonts w:hint="eastAsia"/>
        </w:rPr>
        <w:t>MPLS L3VPN</w:t>
      </w:r>
      <w:r w:rsidRPr="007530E2">
        <w:rPr>
          <w:rFonts w:hint="eastAsia"/>
        </w:rPr>
        <w:t>服务提供商。</w:t>
      </w:r>
    </w:p>
    <w:p w:rsidR="002A25E9" w:rsidRPr="00B421C2" w:rsidRDefault="004C42BF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如</w:t>
      </w:r>
      <w:r w:rsidR="00D55D92">
        <w:fldChar w:fldCharType="begin"/>
      </w:r>
      <w:r w:rsidR="00D55D92">
        <w:rPr>
          <w:lang w:eastAsia="zh-CN"/>
        </w:rPr>
        <w:instrText xml:space="preserve">  REF _Ref185505161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1-11</w:t>
      </w:r>
      <w:r w:rsidR="00D55D92">
        <w:fldChar w:fldCharType="end"/>
      </w:r>
      <w:r w:rsidRPr="00B421C2">
        <w:rPr>
          <w:rFonts w:hint="eastAsia"/>
          <w:lang w:eastAsia="zh-CN"/>
        </w:rPr>
        <w:t>所示，</w:t>
      </w:r>
      <w:r w:rsidR="00C67500" w:rsidRPr="00B421C2">
        <w:rPr>
          <w:rFonts w:hint="eastAsia"/>
          <w:lang w:eastAsia="zh-CN"/>
        </w:rPr>
        <w:t>二级运营商是普通</w:t>
      </w:r>
      <w:r w:rsidR="00C67500" w:rsidRPr="00B421C2">
        <w:rPr>
          <w:rFonts w:hint="eastAsia"/>
          <w:lang w:eastAsia="zh-CN"/>
        </w:rPr>
        <w:t>ISP</w:t>
      </w:r>
      <w:r w:rsidR="00C67500" w:rsidRPr="00B421C2">
        <w:rPr>
          <w:rFonts w:hint="eastAsia"/>
          <w:lang w:eastAsia="zh-CN"/>
        </w:rPr>
        <w:t>时，其</w:t>
      </w:r>
      <w:r w:rsidR="00C67500" w:rsidRPr="00B421C2">
        <w:rPr>
          <w:rFonts w:hint="eastAsia"/>
          <w:lang w:eastAsia="zh-CN"/>
        </w:rPr>
        <w:t>PE</w:t>
      </w:r>
      <w:r w:rsidR="00C67500" w:rsidRPr="00B421C2">
        <w:rPr>
          <w:rFonts w:hint="eastAsia"/>
          <w:lang w:eastAsia="zh-CN"/>
        </w:rPr>
        <w:t>不需要运行</w:t>
      </w:r>
      <w:r w:rsidR="00C67500" w:rsidRPr="00B421C2">
        <w:rPr>
          <w:rFonts w:hint="eastAsia"/>
          <w:lang w:eastAsia="zh-CN"/>
        </w:rPr>
        <w:t>MPLS</w:t>
      </w:r>
      <w:r w:rsidR="00C67500" w:rsidRPr="00B421C2">
        <w:rPr>
          <w:rFonts w:hint="eastAsia"/>
          <w:lang w:eastAsia="zh-CN"/>
        </w:rPr>
        <w:t>，与</w:t>
      </w:r>
      <w:r w:rsidR="004B3F41" w:rsidRPr="00B421C2">
        <w:rPr>
          <w:rFonts w:hint="eastAsia"/>
          <w:lang w:eastAsia="zh-CN"/>
        </w:rPr>
        <w:t>二级运营商</w:t>
      </w:r>
      <w:r w:rsidR="00C67500" w:rsidRPr="00B421C2">
        <w:rPr>
          <w:rFonts w:hint="eastAsia"/>
          <w:lang w:eastAsia="zh-CN"/>
        </w:rPr>
        <w:t>CE</w:t>
      </w:r>
      <w:r w:rsidR="00C67500" w:rsidRPr="00B421C2">
        <w:rPr>
          <w:rFonts w:hint="eastAsia"/>
          <w:lang w:eastAsia="zh-CN"/>
        </w:rPr>
        <w:t>之间运行</w:t>
      </w:r>
      <w:r w:rsidR="00C67500" w:rsidRPr="00B421C2">
        <w:rPr>
          <w:rFonts w:hint="eastAsia"/>
          <w:lang w:eastAsia="zh-CN"/>
        </w:rPr>
        <w:t>IGP</w:t>
      </w:r>
      <w:r w:rsidR="00C67500" w:rsidRPr="00B421C2">
        <w:rPr>
          <w:rFonts w:hint="eastAsia"/>
          <w:lang w:eastAsia="zh-CN"/>
        </w:rPr>
        <w:t>。</w:t>
      </w:r>
      <w:r w:rsidR="00C67500" w:rsidRPr="00B421C2">
        <w:rPr>
          <w:rFonts w:hint="eastAsia"/>
          <w:lang w:eastAsia="zh-CN"/>
        </w:rPr>
        <w:t>PE 3</w:t>
      </w:r>
      <w:r w:rsidR="00C67500" w:rsidRPr="00B421C2">
        <w:rPr>
          <w:rFonts w:hint="eastAsia"/>
          <w:lang w:eastAsia="zh-CN"/>
        </w:rPr>
        <w:t>和</w:t>
      </w:r>
      <w:r w:rsidR="00C67500" w:rsidRPr="00B421C2">
        <w:rPr>
          <w:rFonts w:hint="eastAsia"/>
          <w:lang w:eastAsia="zh-CN"/>
        </w:rPr>
        <w:t>PE 4</w:t>
      </w:r>
      <w:r w:rsidR="00C67500" w:rsidRPr="00B421C2">
        <w:rPr>
          <w:rFonts w:hint="eastAsia"/>
          <w:lang w:eastAsia="zh-CN"/>
        </w:rPr>
        <w:t>之间通过</w:t>
      </w:r>
      <w:r w:rsidR="00C67500" w:rsidRPr="00B421C2">
        <w:rPr>
          <w:rFonts w:hint="eastAsia"/>
          <w:lang w:eastAsia="zh-CN"/>
        </w:rPr>
        <w:t>IBGP</w:t>
      </w:r>
      <w:r w:rsidR="00C67500" w:rsidRPr="00B421C2">
        <w:rPr>
          <w:rFonts w:hint="eastAsia"/>
          <w:lang w:eastAsia="zh-CN"/>
        </w:rPr>
        <w:t>会话交换二级运营商的</w:t>
      </w:r>
      <w:r w:rsidRPr="00B421C2">
        <w:rPr>
          <w:rFonts w:hint="eastAsia"/>
          <w:lang w:eastAsia="zh-CN"/>
        </w:rPr>
        <w:t>用户网络</w:t>
      </w:r>
      <w:r w:rsidR="00C67500" w:rsidRPr="00B421C2">
        <w:rPr>
          <w:rFonts w:hint="eastAsia"/>
          <w:lang w:eastAsia="zh-CN"/>
        </w:rPr>
        <w:t>路由</w:t>
      </w:r>
      <w:r w:rsidRPr="00B421C2">
        <w:rPr>
          <w:rFonts w:hint="eastAsia"/>
          <w:lang w:eastAsia="zh-CN"/>
        </w:rPr>
        <w:t>（</w:t>
      </w:r>
      <w:r w:rsidRPr="00B421C2">
        <w:rPr>
          <w:rFonts w:hint="eastAsia"/>
          <w:lang w:eastAsia="zh-CN"/>
        </w:rPr>
        <w:t>IPv4</w:t>
      </w:r>
      <w:r w:rsidRPr="00B421C2">
        <w:rPr>
          <w:rFonts w:hint="eastAsia"/>
          <w:lang w:eastAsia="zh-CN"/>
        </w:rPr>
        <w:t>单播路由）</w:t>
      </w:r>
      <w:r w:rsidR="00C67500" w:rsidRPr="00B421C2">
        <w:rPr>
          <w:rFonts w:hint="eastAsia"/>
          <w:lang w:eastAsia="zh-CN"/>
        </w:rPr>
        <w:t>。</w:t>
      </w:r>
    </w:p>
    <w:p w:rsidR="007D7DD4" w:rsidRDefault="00E23417" w:rsidP="00DD64CA">
      <w:pPr>
        <w:pStyle w:val="FigureDescription"/>
      </w:pPr>
      <w:bookmarkStart w:id="160" w:name="_Ref185505161"/>
      <w:bookmarkStart w:id="161" w:name="_Toc418944402"/>
      <w:r w:rsidRPr="002D634A">
        <w:rPr>
          <w:rFonts w:hint="eastAsia"/>
        </w:rPr>
        <w:t>二级运营商是</w:t>
      </w:r>
      <w:r w:rsidRPr="002D634A">
        <w:rPr>
          <w:rFonts w:hint="eastAsia"/>
        </w:rPr>
        <w:t>ISP</w:t>
      </w:r>
      <w:bookmarkEnd w:id="160"/>
      <w:bookmarkEnd w:id="161"/>
    </w:p>
    <w:p w:rsidR="00C67500" w:rsidRPr="00FD3AD9" w:rsidRDefault="0098095C" w:rsidP="00DD64CA">
      <w:pPr>
        <w:pStyle w:val="Figure"/>
      </w:pPr>
      <w:r>
        <w:rPr>
          <w:noProof/>
        </w:rPr>
        <w:drawing>
          <wp:inline distT="0" distB="0" distL="0" distR="0" wp14:anchorId="6C7570DE" wp14:editId="7077F719">
            <wp:extent cx="4850130" cy="2584450"/>
            <wp:effectExtent l="19050" t="0" r="7620" b="0"/>
            <wp:docPr id="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00" w:rsidRPr="002D634A" w:rsidRDefault="00C67500" w:rsidP="00DD64CA"/>
    <w:p w:rsidR="002A25E9" w:rsidRPr="00B421C2" w:rsidRDefault="007A0654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lastRenderedPageBreak/>
        <w:t>如</w:t>
      </w:r>
      <w:r w:rsidR="00D55D92">
        <w:fldChar w:fldCharType="begin"/>
      </w:r>
      <w:r w:rsidR="00D55D92">
        <w:rPr>
          <w:lang w:eastAsia="zh-CN"/>
        </w:rPr>
        <w:instrText xml:space="preserve">  REF _Ref185505149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1-12</w:t>
      </w:r>
      <w:r w:rsidR="00D55D92">
        <w:fldChar w:fldCharType="end"/>
      </w:r>
      <w:r w:rsidRPr="00B421C2">
        <w:rPr>
          <w:rFonts w:hint="eastAsia"/>
          <w:lang w:eastAsia="zh-CN"/>
        </w:rPr>
        <w:t>所示，</w:t>
      </w:r>
      <w:r w:rsidR="00C67500" w:rsidRPr="00B421C2">
        <w:rPr>
          <w:rFonts w:hint="eastAsia"/>
          <w:lang w:eastAsia="zh-CN"/>
        </w:rPr>
        <w:t>二级运营商是</w:t>
      </w:r>
      <w:r w:rsidR="00C67500" w:rsidRPr="00B421C2">
        <w:rPr>
          <w:rFonts w:hint="eastAsia"/>
          <w:lang w:eastAsia="zh-CN"/>
        </w:rPr>
        <w:t>MPLS L3VPN</w:t>
      </w:r>
      <w:r w:rsidR="00C67500" w:rsidRPr="00B421C2">
        <w:rPr>
          <w:rFonts w:hint="eastAsia"/>
          <w:lang w:eastAsia="zh-CN"/>
        </w:rPr>
        <w:t>服务提供商时，其</w:t>
      </w:r>
      <w:r w:rsidR="00C67500" w:rsidRPr="00B421C2">
        <w:rPr>
          <w:rFonts w:hint="eastAsia"/>
          <w:lang w:eastAsia="zh-CN"/>
        </w:rPr>
        <w:t>PE</w:t>
      </w:r>
      <w:r w:rsidR="00C67500" w:rsidRPr="00B421C2">
        <w:rPr>
          <w:rFonts w:hint="eastAsia"/>
          <w:lang w:eastAsia="zh-CN"/>
        </w:rPr>
        <w:t>也需要运行</w:t>
      </w:r>
      <w:r w:rsidR="00C67500" w:rsidRPr="00B421C2">
        <w:rPr>
          <w:rFonts w:hint="eastAsia"/>
          <w:lang w:eastAsia="zh-CN"/>
        </w:rPr>
        <w:t>MPLS</w:t>
      </w:r>
      <w:r w:rsidR="00C67500" w:rsidRPr="00B421C2">
        <w:rPr>
          <w:rFonts w:hint="eastAsia"/>
          <w:lang w:eastAsia="zh-CN"/>
        </w:rPr>
        <w:t>，与</w:t>
      </w:r>
      <w:r w:rsidR="004B3F41" w:rsidRPr="00B421C2">
        <w:rPr>
          <w:rFonts w:hint="eastAsia"/>
          <w:lang w:eastAsia="zh-CN"/>
        </w:rPr>
        <w:t>二级运营商</w:t>
      </w:r>
      <w:r w:rsidR="00C67500" w:rsidRPr="00B421C2">
        <w:rPr>
          <w:rFonts w:hint="eastAsia"/>
          <w:lang w:eastAsia="zh-CN"/>
        </w:rPr>
        <w:t>CE</w:t>
      </w:r>
      <w:r w:rsidR="00C67500" w:rsidRPr="00B421C2">
        <w:rPr>
          <w:rFonts w:hint="eastAsia"/>
          <w:lang w:eastAsia="zh-CN"/>
        </w:rPr>
        <w:t>之间运行</w:t>
      </w:r>
      <w:r w:rsidR="00C67500" w:rsidRPr="00B421C2">
        <w:rPr>
          <w:rFonts w:hint="eastAsia"/>
          <w:lang w:eastAsia="zh-CN"/>
        </w:rPr>
        <w:t>IGP</w:t>
      </w:r>
      <w:r w:rsidR="00C67500" w:rsidRPr="00B421C2">
        <w:rPr>
          <w:rFonts w:hint="eastAsia"/>
          <w:lang w:eastAsia="zh-CN"/>
        </w:rPr>
        <w:t>和</w:t>
      </w:r>
      <w:r w:rsidR="00C67500" w:rsidRPr="00B421C2">
        <w:rPr>
          <w:rFonts w:hint="eastAsia"/>
          <w:lang w:eastAsia="zh-CN"/>
        </w:rPr>
        <w:t>LDP</w:t>
      </w:r>
      <w:r w:rsidR="00C67500" w:rsidRPr="00B421C2">
        <w:rPr>
          <w:rFonts w:hint="eastAsia"/>
          <w:lang w:eastAsia="zh-CN"/>
        </w:rPr>
        <w:t>。</w:t>
      </w:r>
      <w:r w:rsidR="00C67500" w:rsidRPr="00B421C2">
        <w:rPr>
          <w:rFonts w:hint="eastAsia"/>
          <w:lang w:eastAsia="zh-CN"/>
        </w:rPr>
        <w:t>PE 3</w:t>
      </w:r>
      <w:r w:rsidR="00C67500" w:rsidRPr="00B421C2">
        <w:rPr>
          <w:rFonts w:hint="eastAsia"/>
          <w:lang w:eastAsia="zh-CN"/>
        </w:rPr>
        <w:t>和</w:t>
      </w:r>
      <w:r w:rsidR="00C67500" w:rsidRPr="00B421C2">
        <w:rPr>
          <w:rFonts w:hint="eastAsia"/>
          <w:lang w:eastAsia="zh-CN"/>
        </w:rPr>
        <w:t>PE 4</w:t>
      </w:r>
      <w:r w:rsidR="00C67500" w:rsidRPr="00B421C2">
        <w:rPr>
          <w:rFonts w:hint="eastAsia"/>
          <w:lang w:eastAsia="zh-CN"/>
        </w:rPr>
        <w:t>之间通过</w:t>
      </w:r>
      <w:r w:rsidR="00C67500" w:rsidRPr="00B421C2">
        <w:rPr>
          <w:rFonts w:hint="eastAsia"/>
          <w:lang w:eastAsia="zh-CN"/>
        </w:rPr>
        <w:t>MP-IBGP</w:t>
      </w:r>
      <w:r w:rsidR="00C67500" w:rsidRPr="00B421C2">
        <w:rPr>
          <w:rFonts w:hint="eastAsia"/>
          <w:lang w:eastAsia="zh-CN"/>
        </w:rPr>
        <w:t>会话交换二级运营商的</w:t>
      </w:r>
      <w:r w:rsidRPr="00B421C2">
        <w:rPr>
          <w:rFonts w:hint="eastAsia"/>
          <w:lang w:eastAsia="zh-CN"/>
        </w:rPr>
        <w:t>用户网络</w:t>
      </w:r>
      <w:r w:rsidR="00C67500" w:rsidRPr="00B421C2">
        <w:rPr>
          <w:rFonts w:hint="eastAsia"/>
          <w:lang w:eastAsia="zh-CN"/>
        </w:rPr>
        <w:t>路由</w:t>
      </w:r>
      <w:r w:rsidRPr="00B421C2">
        <w:rPr>
          <w:rFonts w:hint="eastAsia"/>
          <w:lang w:eastAsia="zh-CN"/>
        </w:rPr>
        <w:t>（</w:t>
      </w:r>
      <w:r w:rsidRPr="00B421C2">
        <w:rPr>
          <w:rFonts w:hint="eastAsia"/>
          <w:lang w:eastAsia="zh-CN"/>
        </w:rPr>
        <w:t>VPN-IPv4</w:t>
      </w:r>
      <w:r w:rsidRPr="00B421C2">
        <w:rPr>
          <w:rFonts w:hint="eastAsia"/>
          <w:lang w:eastAsia="zh-CN"/>
        </w:rPr>
        <w:t>路由）</w:t>
      </w:r>
      <w:r w:rsidR="00C67500" w:rsidRPr="00B421C2">
        <w:rPr>
          <w:rFonts w:hint="eastAsia"/>
          <w:lang w:eastAsia="zh-CN"/>
        </w:rPr>
        <w:t>。</w:t>
      </w:r>
    </w:p>
    <w:p w:rsidR="007D7DD4" w:rsidRDefault="00E23417" w:rsidP="00DD64CA">
      <w:pPr>
        <w:pStyle w:val="FigureDescription"/>
      </w:pPr>
      <w:bookmarkStart w:id="162" w:name="_Ref185505149"/>
      <w:bookmarkStart w:id="163" w:name="_Toc418944403"/>
      <w:r w:rsidRPr="002D634A">
        <w:rPr>
          <w:rFonts w:hint="eastAsia"/>
        </w:rPr>
        <w:t>二级运营商是</w:t>
      </w:r>
      <w:r>
        <w:rPr>
          <w:rFonts w:hint="eastAsia"/>
        </w:rPr>
        <w:t>MPLS L3VPN</w:t>
      </w:r>
      <w:r w:rsidRPr="002D634A">
        <w:rPr>
          <w:rFonts w:hint="eastAsia"/>
        </w:rPr>
        <w:t>服务提供商</w:t>
      </w:r>
      <w:bookmarkEnd w:id="162"/>
      <w:bookmarkEnd w:id="163"/>
    </w:p>
    <w:p w:rsidR="00C67500" w:rsidRPr="00FD3AD9" w:rsidRDefault="0098095C" w:rsidP="00DD64CA">
      <w:pPr>
        <w:pStyle w:val="Figure"/>
      </w:pPr>
      <w:r>
        <w:rPr>
          <w:noProof/>
        </w:rPr>
        <w:drawing>
          <wp:inline distT="0" distB="0" distL="0" distR="0" wp14:anchorId="454F5D10" wp14:editId="10B206B5">
            <wp:extent cx="4675505" cy="2584450"/>
            <wp:effectExtent l="19050" t="0" r="0" b="0"/>
            <wp:docPr id="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00" w:rsidRDefault="00C67500" w:rsidP="00DD64CA"/>
    <w:p w:rsidR="00C67500" w:rsidRPr="003678BA" w:rsidRDefault="005246F6" w:rsidP="00DD64CA">
      <w:pPr>
        <w:pStyle w:val="NotesHeading"/>
      </w:pPr>
      <w:r w:rsidRPr="00B421C2">
        <w:rPr>
          <w:noProof/>
          <w:lang w:eastAsia="zh-CN"/>
        </w:rPr>
        <w:drawing>
          <wp:inline distT="0" distB="0" distL="0" distR="0" wp14:anchorId="18B803B4" wp14:editId="6672E1D6">
            <wp:extent cx="457200" cy="257175"/>
            <wp:effectExtent l="19050" t="0" r="0" b="0"/>
            <wp:docPr id="23" name="图片 12" descr="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提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00" w:rsidRPr="00B421C2" w:rsidRDefault="00C67500" w:rsidP="00DD64CA">
      <w:pPr>
        <w:pStyle w:val="NotesText"/>
        <w:rPr>
          <w:lang w:eastAsia="zh-CN"/>
        </w:rPr>
      </w:pPr>
      <w:r w:rsidRPr="00B421C2">
        <w:rPr>
          <w:rFonts w:hint="eastAsia"/>
          <w:lang w:eastAsia="zh-CN"/>
        </w:rPr>
        <w:t>如果一级运营商和二级运营商之间存在等价路由，则建议在一级运营商和二级运营商之间建立对应的等价</w:t>
      </w:r>
      <w:r w:rsidRPr="00B421C2">
        <w:rPr>
          <w:rFonts w:hint="eastAsia"/>
          <w:lang w:eastAsia="zh-CN"/>
        </w:rPr>
        <w:t>LSP</w:t>
      </w:r>
      <w:r w:rsidRPr="00B421C2">
        <w:rPr>
          <w:rFonts w:hint="eastAsia"/>
          <w:lang w:eastAsia="zh-CN"/>
        </w:rPr>
        <w:t>。</w:t>
      </w:r>
    </w:p>
    <w:p w:rsidR="00C67500" w:rsidRPr="00E90AF9" w:rsidRDefault="00C67500" w:rsidP="00DD64CA"/>
    <w:p w:rsidR="007D7DD4" w:rsidRDefault="00820BAE" w:rsidP="00DD64CA">
      <w:pPr>
        <w:pStyle w:val="3"/>
      </w:pPr>
      <w:bookmarkStart w:id="164" w:name="_Toc76801801"/>
      <w:bookmarkStart w:id="165" w:name="_Ref66775529"/>
      <w:bookmarkStart w:id="166" w:name="_Ref66775513"/>
      <w:bookmarkStart w:id="167" w:name="_Toc46043263"/>
      <w:bookmarkStart w:id="168" w:name="_Toc44758764"/>
      <w:bookmarkStart w:id="169" w:name="_Toc36527752"/>
      <w:bookmarkStart w:id="170" w:name="_Toc15095855"/>
      <w:bookmarkStart w:id="171" w:name="_Toc45105915"/>
      <w:bookmarkEnd w:id="156"/>
      <w:bookmarkEnd w:id="157"/>
      <w:bookmarkEnd w:id="158"/>
      <w:r>
        <w:rPr>
          <w:rFonts w:hint="eastAsia"/>
        </w:rPr>
        <w:t>嵌套</w:t>
      </w:r>
      <w:r>
        <w:rPr>
          <w:rFonts w:hint="eastAsia"/>
        </w:rPr>
        <w:t>VPN</w:t>
      </w:r>
      <w:bookmarkEnd w:id="171"/>
    </w:p>
    <w:p w:rsidR="007D7970" w:rsidRDefault="001D1D36" w:rsidP="00DD64CA">
      <w:r>
        <w:rPr>
          <w:rFonts w:hint="eastAsia"/>
        </w:rPr>
        <w:t>嵌套</w:t>
      </w:r>
      <w:r>
        <w:rPr>
          <w:rFonts w:hint="eastAsia"/>
        </w:rPr>
        <w:t>VPN</w:t>
      </w:r>
      <w:r>
        <w:rPr>
          <w:rFonts w:hint="eastAsia"/>
        </w:rPr>
        <w:t>通过在</w:t>
      </w:r>
      <w:r>
        <w:rPr>
          <w:rFonts w:hint="eastAsia"/>
        </w:rPr>
        <w:t>MPLS L3VPN</w:t>
      </w:r>
      <w:r>
        <w:rPr>
          <w:rFonts w:hint="eastAsia"/>
        </w:rPr>
        <w:t>的</w:t>
      </w:r>
      <w:r>
        <w:rPr>
          <w:rFonts w:hint="eastAsia"/>
        </w:rPr>
        <w:t>PE</w:t>
      </w:r>
      <w:r>
        <w:rPr>
          <w:rFonts w:hint="eastAsia"/>
        </w:rPr>
        <w:t>和</w:t>
      </w:r>
      <w:r>
        <w:rPr>
          <w:rFonts w:hint="eastAsia"/>
        </w:rPr>
        <w:t>CE</w:t>
      </w:r>
      <w:r>
        <w:rPr>
          <w:rFonts w:hint="eastAsia"/>
        </w:rPr>
        <w:t>之间传递</w:t>
      </w:r>
      <w:r>
        <w:rPr>
          <w:rFonts w:hint="eastAsia"/>
        </w:rPr>
        <w:t>VPNv4</w:t>
      </w:r>
      <w:r>
        <w:rPr>
          <w:rFonts w:hint="eastAsia"/>
        </w:rPr>
        <w:t>路由，使得用户可以管理自己内部的</w:t>
      </w:r>
      <w:r>
        <w:rPr>
          <w:rFonts w:hint="eastAsia"/>
        </w:rPr>
        <w:t>VPN</w:t>
      </w:r>
      <w:r w:rsidR="00522ED6">
        <w:rPr>
          <w:rFonts w:hint="eastAsia"/>
        </w:rPr>
        <w:t>，根据实际需要在用户网络内部进一步划分</w:t>
      </w:r>
      <w:r w:rsidR="00522ED6">
        <w:rPr>
          <w:rFonts w:hint="eastAsia"/>
        </w:rPr>
        <w:t>VPN</w:t>
      </w:r>
      <w:r>
        <w:rPr>
          <w:rFonts w:hint="eastAsia"/>
        </w:rPr>
        <w:t>，运营商不参与用户内部</w:t>
      </w:r>
      <w:r>
        <w:rPr>
          <w:rFonts w:hint="eastAsia"/>
        </w:rPr>
        <w:t>VPN</w:t>
      </w:r>
      <w:r>
        <w:rPr>
          <w:rFonts w:hint="eastAsia"/>
        </w:rPr>
        <w:t>的管理。如</w:t>
      </w:r>
      <w:r w:rsidR="00D55D92">
        <w:fldChar w:fldCharType="begin"/>
      </w:r>
      <w:r w:rsidR="00D55D92">
        <w:instrText xml:space="preserve">  REF _Ref308793309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1-13</w:t>
      </w:r>
      <w:r w:rsidR="00D55D92">
        <w:fldChar w:fldCharType="end"/>
      </w:r>
      <w:r>
        <w:rPr>
          <w:rFonts w:hint="eastAsia"/>
        </w:rPr>
        <w:t>所示，用户网络在运营商</w:t>
      </w:r>
      <w:r>
        <w:rPr>
          <w:rFonts w:hint="eastAsia"/>
        </w:rPr>
        <w:t>MPLS VPN</w:t>
      </w:r>
      <w:r>
        <w:rPr>
          <w:rFonts w:hint="eastAsia"/>
        </w:rPr>
        <w:t>网络上所属的</w:t>
      </w:r>
      <w:r>
        <w:rPr>
          <w:rFonts w:hint="eastAsia"/>
        </w:rPr>
        <w:t>VPN</w:t>
      </w:r>
      <w:r>
        <w:rPr>
          <w:rFonts w:hint="eastAsia"/>
        </w:rPr>
        <w:t>为</w:t>
      </w:r>
      <w:r>
        <w:rPr>
          <w:rFonts w:hint="eastAsia"/>
        </w:rPr>
        <w:t>VPN A</w:t>
      </w:r>
      <w:r>
        <w:rPr>
          <w:rFonts w:hint="eastAsia"/>
        </w:rPr>
        <w:t>，在用户网络内部划分子</w:t>
      </w:r>
      <w:r>
        <w:rPr>
          <w:rFonts w:hint="eastAsia"/>
        </w:rPr>
        <w:t>VPN</w:t>
      </w:r>
      <w:r>
        <w:rPr>
          <w:rFonts w:hint="eastAsia"/>
        </w:rPr>
        <w:t>：</w:t>
      </w:r>
      <w:r>
        <w:rPr>
          <w:rFonts w:hint="eastAsia"/>
        </w:rPr>
        <w:t>VPN A-1</w:t>
      </w:r>
      <w:r>
        <w:rPr>
          <w:rFonts w:hint="eastAsia"/>
        </w:rPr>
        <w:t>和</w:t>
      </w:r>
      <w:r>
        <w:rPr>
          <w:rFonts w:hint="eastAsia"/>
        </w:rPr>
        <w:t>VPN A-2</w:t>
      </w:r>
      <w:r>
        <w:rPr>
          <w:rFonts w:hint="eastAsia"/>
        </w:rPr>
        <w:t>。运营商</w:t>
      </w:r>
      <w:r>
        <w:rPr>
          <w:rFonts w:hint="eastAsia"/>
        </w:rPr>
        <w:t>PE</w:t>
      </w:r>
      <w:r>
        <w:rPr>
          <w:rFonts w:hint="eastAsia"/>
        </w:rPr>
        <w:t>设备把用户网络当作普通</w:t>
      </w:r>
      <w:r>
        <w:rPr>
          <w:rFonts w:hint="eastAsia"/>
        </w:rPr>
        <w:t>VPN</w:t>
      </w:r>
      <w:r>
        <w:rPr>
          <w:rFonts w:hint="eastAsia"/>
        </w:rPr>
        <w:t>用户对待，不参与子</w:t>
      </w:r>
      <w:r>
        <w:rPr>
          <w:rFonts w:hint="eastAsia"/>
        </w:rPr>
        <w:t>VPN</w:t>
      </w:r>
      <w:r>
        <w:rPr>
          <w:rFonts w:hint="eastAsia"/>
        </w:rPr>
        <w:t>的划分。运营商</w:t>
      </w:r>
      <w:r>
        <w:rPr>
          <w:rFonts w:hint="eastAsia"/>
        </w:rPr>
        <w:t>CE</w:t>
      </w:r>
      <w:r>
        <w:rPr>
          <w:rFonts w:hint="eastAsia"/>
        </w:rPr>
        <w:t>设备（</w:t>
      </w:r>
      <w:r>
        <w:rPr>
          <w:rFonts w:hint="eastAsia"/>
        </w:rPr>
        <w:t>CE 1</w:t>
      </w:r>
      <w:r>
        <w:rPr>
          <w:rFonts w:hint="eastAsia"/>
        </w:rPr>
        <w:t>和</w:t>
      </w:r>
      <w:r>
        <w:rPr>
          <w:rFonts w:hint="eastAsia"/>
        </w:rPr>
        <w:t>CE 2</w:t>
      </w:r>
      <w:r>
        <w:rPr>
          <w:rFonts w:hint="eastAsia"/>
        </w:rPr>
        <w:t>）和运营商</w:t>
      </w:r>
      <w:r>
        <w:rPr>
          <w:rFonts w:hint="eastAsia"/>
        </w:rPr>
        <w:t>PE</w:t>
      </w:r>
      <w:r>
        <w:rPr>
          <w:rFonts w:hint="eastAsia"/>
        </w:rPr>
        <w:t>设备之间传递包括子</w:t>
      </w:r>
      <w:r>
        <w:rPr>
          <w:rFonts w:hint="eastAsia"/>
        </w:rPr>
        <w:t>VPN</w:t>
      </w:r>
      <w:r>
        <w:rPr>
          <w:rFonts w:hint="eastAsia"/>
        </w:rPr>
        <w:t>路由信息的</w:t>
      </w:r>
      <w:r>
        <w:rPr>
          <w:rFonts w:hint="eastAsia"/>
        </w:rPr>
        <w:t>VPNv4</w:t>
      </w:r>
      <w:r>
        <w:rPr>
          <w:rFonts w:hint="eastAsia"/>
        </w:rPr>
        <w:t>路由，从而实现用户网络内部子</w:t>
      </w:r>
      <w:r>
        <w:rPr>
          <w:rFonts w:hint="eastAsia"/>
        </w:rPr>
        <w:t>VPN</w:t>
      </w:r>
      <w:r>
        <w:rPr>
          <w:rFonts w:hint="eastAsia"/>
        </w:rPr>
        <w:t>路由信息的传递。</w:t>
      </w:r>
    </w:p>
    <w:p w:rsidR="00892F61" w:rsidRDefault="00892F61" w:rsidP="00DD64CA">
      <w:r>
        <w:rPr>
          <w:rFonts w:hint="eastAsia"/>
        </w:rPr>
        <w:t>嵌套</w:t>
      </w:r>
      <w:r>
        <w:rPr>
          <w:rFonts w:hint="eastAsia"/>
        </w:rPr>
        <w:t>VPN</w:t>
      </w:r>
      <w:r>
        <w:rPr>
          <w:rFonts w:hint="eastAsia"/>
        </w:rPr>
        <w:t>支持对称组网方式和非对称组网方式，即属于同一用户网络的不同</w:t>
      </w:r>
      <w:r>
        <w:rPr>
          <w:rFonts w:hint="eastAsia"/>
        </w:rPr>
        <w:t>Site</w:t>
      </w:r>
      <w:r>
        <w:rPr>
          <w:rFonts w:hint="eastAsia"/>
        </w:rPr>
        <w:t>包括的用户内部</w:t>
      </w:r>
      <w:r>
        <w:rPr>
          <w:rFonts w:hint="eastAsia"/>
        </w:rPr>
        <w:t>VPN</w:t>
      </w:r>
      <w:r>
        <w:rPr>
          <w:rFonts w:hint="eastAsia"/>
        </w:rPr>
        <w:t>数目可以相同，也可以不同。嵌套</w:t>
      </w:r>
      <w:r>
        <w:rPr>
          <w:rFonts w:hint="eastAsia"/>
        </w:rPr>
        <w:t>VPN</w:t>
      </w:r>
      <w:r w:rsidR="00C6666B">
        <w:rPr>
          <w:rFonts w:hint="eastAsia"/>
        </w:rPr>
        <w:t>还</w:t>
      </w:r>
      <w:r>
        <w:rPr>
          <w:rFonts w:hint="eastAsia"/>
        </w:rPr>
        <w:t>支持用户内部</w:t>
      </w:r>
      <w:r>
        <w:rPr>
          <w:rFonts w:hint="eastAsia"/>
        </w:rPr>
        <w:t>VPN</w:t>
      </w:r>
      <w:r>
        <w:rPr>
          <w:rFonts w:hint="eastAsia"/>
        </w:rPr>
        <w:t>的多层嵌套。</w:t>
      </w:r>
    </w:p>
    <w:p w:rsidR="007D7DD4" w:rsidRDefault="001D1D36" w:rsidP="00DD64CA">
      <w:pPr>
        <w:pStyle w:val="FigureDescription"/>
      </w:pPr>
      <w:bookmarkStart w:id="172" w:name="_Ref308793309"/>
      <w:bookmarkStart w:id="173" w:name="_Toc418944404"/>
      <w:r>
        <w:rPr>
          <w:rFonts w:hint="eastAsia"/>
        </w:rPr>
        <w:lastRenderedPageBreak/>
        <w:t>嵌套</w:t>
      </w:r>
      <w:r>
        <w:rPr>
          <w:rFonts w:hint="eastAsia"/>
        </w:rPr>
        <w:t>VPN</w:t>
      </w:r>
      <w:r>
        <w:rPr>
          <w:rFonts w:hint="eastAsia"/>
        </w:rPr>
        <w:t>组网应用</w:t>
      </w:r>
      <w:bookmarkEnd w:id="172"/>
      <w:bookmarkEnd w:id="173"/>
    </w:p>
    <w:p w:rsidR="007D7970" w:rsidRDefault="009B7D3A" w:rsidP="00DD64CA">
      <w:pPr>
        <w:pStyle w:val="Figure"/>
      </w:pPr>
      <w:r>
        <w:rPr>
          <w:noProof/>
        </w:rPr>
        <w:drawing>
          <wp:inline distT="0" distB="0" distL="0" distR="0" wp14:anchorId="604EB997" wp14:editId="4732B072">
            <wp:extent cx="4452620" cy="2910205"/>
            <wp:effectExtent l="0" t="0" r="5080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291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61" w:rsidRDefault="00892F61" w:rsidP="00DD64CA"/>
    <w:p w:rsidR="001D1D36" w:rsidRDefault="001D1D36" w:rsidP="00DD64CA">
      <w:r>
        <w:rPr>
          <w:rFonts w:hint="eastAsia"/>
        </w:rPr>
        <w:t>嵌套</w:t>
      </w:r>
      <w:r>
        <w:rPr>
          <w:rFonts w:hint="eastAsia"/>
        </w:rPr>
        <w:t>VPN</w:t>
      </w:r>
      <w:r>
        <w:rPr>
          <w:rFonts w:hint="eastAsia"/>
        </w:rPr>
        <w:t>中，路由信息的传播过程为：</w:t>
      </w:r>
    </w:p>
    <w:p w:rsidR="007D7DD4" w:rsidRDefault="00954AF1" w:rsidP="00B51350">
      <w:pPr>
        <w:pStyle w:val="ItemStep"/>
        <w:numPr>
          <w:ilvl w:val="4"/>
          <w:numId w:val="104"/>
        </w:numPr>
        <w:rPr>
          <w:lang w:eastAsia="zh-CN"/>
        </w:rPr>
      </w:pPr>
      <w:r w:rsidRPr="00B421C2">
        <w:rPr>
          <w:rFonts w:hint="eastAsia"/>
          <w:lang w:eastAsia="zh-CN"/>
        </w:rPr>
        <w:t>用户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从用户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接收到私网路由后，通过</w:t>
      </w:r>
      <w:r w:rsidRPr="00B421C2">
        <w:rPr>
          <w:rFonts w:hint="eastAsia"/>
          <w:lang w:eastAsia="zh-CN"/>
        </w:rPr>
        <w:t>MP-BGP</w:t>
      </w:r>
      <w:r w:rsidRPr="00B421C2">
        <w:rPr>
          <w:rFonts w:hint="eastAsia"/>
          <w:lang w:eastAsia="zh-CN"/>
        </w:rPr>
        <w:t>将</w:t>
      </w:r>
      <w:r w:rsidRPr="00B421C2">
        <w:rPr>
          <w:rFonts w:hint="eastAsia"/>
          <w:lang w:eastAsia="zh-CN"/>
        </w:rPr>
        <w:t>VPN-IPv4</w:t>
      </w:r>
      <w:r w:rsidRPr="00B421C2">
        <w:rPr>
          <w:rFonts w:hint="eastAsia"/>
          <w:lang w:eastAsia="zh-CN"/>
        </w:rPr>
        <w:t>路由发布给运营商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设备。</w:t>
      </w:r>
    </w:p>
    <w:p w:rsidR="007D7DD4" w:rsidRDefault="001D1D36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运营商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设备</w:t>
      </w:r>
      <w:r w:rsidR="00954AF1" w:rsidRPr="00B421C2">
        <w:rPr>
          <w:rFonts w:hint="eastAsia"/>
          <w:lang w:eastAsia="zh-CN"/>
        </w:rPr>
        <w:t>通过</w:t>
      </w:r>
      <w:r w:rsidR="00954AF1" w:rsidRPr="00B421C2">
        <w:rPr>
          <w:rFonts w:hint="eastAsia"/>
          <w:lang w:eastAsia="zh-CN"/>
        </w:rPr>
        <w:t>MP-BGP</w:t>
      </w:r>
      <w:r w:rsidR="00954AF1" w:rsidRPr="00B421C2">
        <w:rPr>
          <w:rFonts w:hint="eastAsia"/>
          <w:lang w:eastAsia="zh-CN"/>
        </w:rPr>
        <w:t>将</w:t>
      </w:r>
      <w:r w:rsidRPr="00B421C2">
        <w:rPr>
          <w:rFonts w:hint="eastAsia"/>
          <w:lang w:eastAsia="zh-CN"/>
        </w:rPr>
        <w:t>VPN</w:t>
      </w:r>
      <w:r w:rsidR="00954AF1" w:rsidRPr="00B421C2">
        <w:rPr>
          <w:rFonts w:hint="eastAsia"/>
          <w:lang w:eastAsia="zh-CN"/>
        </w:rPr>
        <w:t>-IP</w:t>
      </w:r>
      <w:r w:rsidRPr="00B421C2">
        <w:rPr>
          <w:rFonts w:hint="eastAsia"/>
          <w:lang w:eastAsia="zh-CN"/>
        </w:rPr>
        <w:t>v4</w:t>
      </w:r>
      <w:r w:rsidRPr="00B421C2">
        <w:rPr>
          <w:rFonts w:hint="eastAsia"/>
          <w:lang w:eastAsia="zh-CN"/>
        </w:rPr>
        <w:t>路由</w:t>
      </w:r>
      <w:r w:rsidR="00954AF1" w:rsidRPr="00B421C2">
        <w:rPr>
          <w:rFonts w:hint="eastAsia"/>
          <w:lang w:eastAsia="zh-CN"/>
        </w:rPr>
        <w:t>发布给运营商的</w:t>
      </w:r>
      <w:r w:rsidR="00954AF1" w:rsidRPr="00B421C2">
        <w:rPr>
          <w:rFonts w:hint="eastAsia"/>
          <w:lang w:eastAsia="zh-CN"/>
        </w:rPr>
        <w:t>PE</w:t>
      </w:r>
      <w:r w:rsidR="00954AF1" w:rsidRPr="00B421C2">
        <w:rPr>
          <w:rFonts w:hint="eastAsia"/>
          <w:lang w:eastAsia="zh-CN"/>
        </w:rPr>
        <w:t>设备</w:t>
      </w:r>
      <w:r w:rsidRPr="00B421C2">
        <w:rPr>
          <w:rFonts w:hint="eastAsia"/>
          <w:lang w:eastAsia="zh-CN"/>
        </w:rPr>
        <w:t>。</w:t>
      </w:r>
    </w:p>
    <w:p w:rsidR="007D7DD4" w:rsidRDefault="001D1D36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运营商的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设备收到</w:t>
      </w:r>
      <w:r w:rsidRPr="00B421C2">
        <w:rPr>
          <w:rFonts w:hint="eastAsia"/>
          <w:lang w:eastAsia="zh-CN"/>
        </w:rPr>
        <w:t>VPN</w:t>
      </w:r>
      <w:r w:rsidR="00954AF1" w:rsidRPr="00B421C2">
        <w:rPr>
          <w:rFonts w:hint="eastAsia"/>
          <w:lang w:eastAsia="zh-CN"/>
        </w:rPr>
        <w:t>-IP</w:t>
      </w:r>
      <w:r w:rsidRPr="00B421C2">
        <w:rPr>
          <w:rFonts w:hint="eastAsia"/>
          <w:lang w:eastAsia="zh-CN"/>
        </w:rPr>
        <w:t>v4</w:t>
      </w:r>
      <w:r w:rsidRPr="00B421C2">
        <w:rPr>
          <w:rFonts w:hint="eastAsia"/>
          <w:lang w:eastAsia="zh-CN"/>
        </w:rPr>
        <w:t>路由后，保留用户网络内部的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信息，并附加用户在运营商网络上的</w:t>
      </w:r>
      <w:r w:rsidRPr="00B421C2">
        <w:rPr>
          <w:rFonts w:hint="eastAsia"/>
          <w:lang w:eastAsia="zh-CN"/>
        </w:rPr>
        <w:t>MPLS VPN</w:t>
      </w:r>
      <w:r w:rsidRPr="00B421C2">
        <w:rPr>
          <w:rFonts w:hint="eastAsia"/>
          <w:lang w:eastAsia="zh-CN"/>
        </w:rPr>
        <w:t>属性，即将该</w:t>
      </w:r>
      <w:r w:rsidRPr="00B421C2">
        <w:rPr>
          <w:rFonts w:hint="eastAsia"/>
          <w:lang w:eastAsia="zh-CN"/>
        </w:rPr>
        <w:t>VPN</w:t>
      </w:r>
      <w:r w:rsidR="00B87054" w:rsidRPr="00B421C2">
        <w:rPr>
          <w:rFonts w:hint="eastAsia"/>
          <w:lang w:eastAsia="zh-CN"/>
        </w:rPr>
        <w:t>-IP</w:t>
      </w:r>
      <w:r w:rsidRPr="00B421C2">
        <w:rPr>
          <w:rFonts w:hint="eastAsia"/>
          <w:lang w:eastAsia="zh-CN"/>
        </w:rPr>
        <w:t>v4</w:t>
      </w:r>
      <w:r w:rsidRPr="00B421C2">
        <w:rPr>
          <w:rFonts w:hint="eastAsia"/>
          <w:lang w:eastAsia="zh-CN"/>
        </w:rPr>
        <w:t>路由的</w:t>
      </w:r>
      <w:r w:rsidRPr="00B421C2">
        <w:rPr>
          <w:rFonts w:hint="eastAsia"/>
          <w:lang w:eastAsia="zh-CN"/>
        </w:rPr>
        <w:t>RD</w:t>
      </w:r>
      <w:r w:rsidRPr="00B421C2">
        <w:rPr>
          <w:rFonts w:hint="eastAsia"/>
          <w:lang w:eastAsia="zh-CN"/>
        </w:rPr>
        <w:t>更换为用户所处运营商网络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的</w:t>
      </w:r>
      <w:r w:rsidRPr="00B421C2">
        <w:rPr>
          <w:rFonts w:hint="eastAsia"/>
          <w:lang w:eastAsia="zh-CN"/>
        </w:rPr>
        <w:t>RD</w:t>
      </w:r>
      <w:r w:rsidRPr="00B421C2">
        <w:rPr>
          <w:rFonts w:hint="eastAsia"/>
          <w:lang w:eastAsia="zh-CN"/>
        </w:rPr>
        <w:t>，同时将用户所处运营商网络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的</w:t>
      </w:r>
      <w:r w:rsidRPr="00B421C2">
        <w:rPr>
          <w:rFonts w:hint="eastAsia"/>
          <w:lang w:eastAsia="zh-CN"/>
        </w:rPr>
        <w:t>Export Target</w:t>
      </w:r>
      <w:r w:rsidRPr="00B421C2">
        <w:rPr>
          <w:rFonts w:hint="eastAsia"/>
          <w:lang w:eastAsia="zh-CN"/>
        </w:rPr>
        <w:t>添加到路由的扩展团体属性列表中。运营商的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设备维护用户网络内部的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信息。</w:t>
      </w:r>
    </w:p>
    <w:p w:rsidR="007D7DD4" w:rsidRDefault="001D1D36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运营商的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设备向其他运营商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设备发布这些携带综合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信息的</w:t>
      </w:r>
      <w:r w:rsidRPr="00B421C2">
        <w:rPr>
          <w:rFonts w:hint="eastAsia"/>
          <w:lang w:eastAsia="zh-CN"/>
        </w:rPr>
        <w:t>VPN</w:t>
      </w:r>
      <w:r w:rsidR="00B87054" w:rsidRPr="00B421C2">
        <w:rPr>
          <w:rFonts w:hint="eastAsia"/>
          <w:lang w:eastAsia="zh-CN"/>
        </w:rPr>
        <w:t>-IP</w:t>
      </w:r>
      <w:r w:rsidRPr="00B421C2">
        <w:rPr>
          <w:rFonts w:hint="eastAsia"/>
          <w:lang w:eastAsia="zh-CN"/>
        </w:rPr>
        <w:t>v4</w:t>
      </w:r>
      <w:r w:rsidRPr="00B421C2">
        <w:rPr>
          <w:rFonts w:hint="eastAsia"/>
          <w:lang w:eastAsia="zh-CN"/>
        </w:rPr>
        <w:t>路由。</w:t>
      </w:r>
    </w:p>
    <w:p w:rsidR="007D7DD4" w:rsidRDefault="001D1D36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其他的运营商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设备收到</w:t>
      </w:r>
      <w:r w:rsidRPr="00B421C2">
        <w:rPr>
          <w:rFonts w:hint="eastAsia"/>
          <w:lang w:eastAsia="zh-CN"/>
        </w:rPr>
        <w:t>VPN</w:t>
      </w:r>
      <w:r w:rsidR="00B87054" w:rsidRPr="00B421C2">
        <w:rPr>
          <w:rFonts w:hint="eastAsia"/>
          <w:lang w:eastAsia="zh-CN"/>
        </w:rPr>
        <w:t>-IP</w:t>
      </w:r>
      <w:r w:rsidRPr="00B421C2">
        <w:rPr>
          <w:rFonts w:hint="eastAsia"/>
          <w:lang w:eastAsia="zh-CN"/>
        </w:rPr>
        <w:t>v4</w:t>
      </w:r>
      <w:r w:rsidRPr="00B421C2">
        <w:rPr>
          <w:rFonts w:hint="eastAsia"/>
          <w:lang w:eastAsia="zh-CN"/>
        </w:rPr>
        <w:t>路由后，与本地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的</w:t>
      </w:r>
      <w:r w:rsidRPr="00B421C2">
        <w:rPr>
          <w:rFonts w:hint="eastAsia"/>
          <w:lang w:eastAsia="zh-CN"/>
        </w:rPr>
        <w:t>Import Target</w:t>
      </w:r>
      <w:r w:rsidRPr="00B421C2">
        <w:rPr>
          <w:rFonts w:hint="eastAsia"/>
          <w:lang w:eastAsia="zh-CN"/>
        </w:rPr>
        <w:t>进行匹配，每个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接收属于自己的路由，并将路由发布给运营商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设备。如果运营商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和运营商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设备之间是</w:t>
      </w:r>
      <w:r w:rsidRPr="00B421C2">
        <w:rPr>
          <w:rFonts w:hint="eastAsia"/>
          <w:lang w:eastAsia="zh-CN"/>
        </w:rPr>
        <w:t>IPv4</w:t>
      </w:r>
      <w:r w:rsidRPr="00B421C2">
        <w:rPr>
          <w:rFonts w:hint="eastAsia"/>
          <w:lang w:eastAsia="zh-CN"/>
        </w:rPr>
        <w:t>连接（如</w:t>
      </w:r>
      <w:r w:rsidRPr="00B421C2">
        <w:rPr>
          <w:rFonts w:hint="eastAsia"/>
          <w:lang w:eastAsia="zh-CN"/>
        </w:rPr>
        <w:t>CE 7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CE 8</w:t>
      </w:r>
      <w:r w:rsidRPr="00B421C2">
        <w:rPr>
          <w:rFonts w:hint="eastAsia"/>
          <w:lang w:eastAsia="zh-CN"/>
        </w:rPr>
        <w:t>），则直接发布</w:t>
      </w:r>
      <w:r w:rsidRPr="00B421C2">
        <w:rPr>
          <w:rFonts w:hint="eastAsia"/>
          <w:lang w:eastAsia="zh-CN"/>
        </w:rPr>
        <w:t>IPv4</w:t>
      </w:r>
      <w:r w:rsidRPr="00B421C2">
        <w:rPr>
          <w:rFonts w:hint="eastAsia"/>
          <w:lang w:eastAsia="zh-CN"/>
        </w:rPr>
        <w:t>路由；如果是</w:t>
      </w:r>
      <w:r w:rsidRPr="00B421C2">
        <w:rPr>
          <w:rFonts w:hint="eastAsia"/>
          <w:lang w:eastAsia="zh-CN"/>
        </w:rPr>
        <w:t>VPN</w:t>
      </w:r>
      <w:r w:rsidR="00B87054" w:rsidRPr="00B421C2">
        <w:rPr>
          <w:rFonts w:hint="eastAsia"/>
          <w:lang w:eastAsia="zh-CN"/>
        </w:rPr>
        <w:t>-IP</w:t>
      </w:r>
      <w:r w:rsidRPr="00B421C2">
        <w:rPr>
          <w:rFonts w:hint="eastAsia"/>
          <w:lang w:eastAsia="zh-CN"/>
        </w:rPr>
        <w:t>v4</w:t>
      </w:r>
      <w:r w:rsidRPr="00B421C2">
        <w:rPr>
          <w:rFonts w:hint="eastAsia"/>
          <w:lang w:eastAsia="zh-CN"/>
        </w:rPr>
        <w:t>连接（如</w:t>
      </w:r>
      <w:r w:rsidRPr="00B421C2">
        <w:rPr>
          <w:rFonts w:hint="eastAsia"/>
          <w:lang w:eastAsia="zh-CN"/>
        </w:rPr>
        <w:t>CE 1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CE 2</w:t>
      </w:r>
      <w:r w:rsidRPr="00B421C2">
        <w:rPr>
          <w:rFonts w:hint="eastAsia"/>
          <w:lang w:eastAsia="zh-CN"/>
        </w:rPr>
        <w:t>），则表示通过私网连接的是一个用户</w:t>
      </w:r>
      <w:r w:rsidRPr="00B421C2">
        <w:rPr>
          <w:rFonts w:hint="eastAsia"/>
          <w:lang w:eastAsia="zh-CN"/>
        </w:rPr>
        <w:t>MPLS VPN</w:t>
      </w:r>
      <w:r w:rsidRPr="00B421C2">
        <w:rPr>
          <w:rFonts w:hint="eastAsia"/>
          <w:lang w:eastAsia="zh-CN"/>
        </w:rPr>
        <w:t>网络，运营商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向运营商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发布</w:t>
      </w:r>
      <w:r w:rsidRPr="00B421C2">
        <w:rPr>
          <w:rFonts w:hint="eastAsia"/>
          <w:lang w:eastAsia="zh-CN"/>
        </w:rPr>
        <w:t>VPN</w:t>
      </w:r>
      <w:r w:rsidR="00B87054" w:rsidRPr="00B421C2">
        <w:rPr>
          <w:rFonts w:hint="eastAsia"/>
          <w:lang w:eastAsia="zh-CN"/>
        </w:rPr>
        <w:t>-IP</w:t>
      </w:r>
      <w:r w:rsidRPr="00B421C2">
        <w:rPr>
          <w:rFonts w:hint="eastAsia"/>
          <w:lang w:eastAsia="zh-CN"/>
        </w:rPr>
        <w:t>v4</w:t>
      </w:r>
      <w:r w:rsidRPr="00B421C2">
        <w:rPr>
          <w:rFonts w:hint="eastAsia"/>
          <w:lang w:eastAsia="zh-CN"/>
        </w:rPr>
        <w:t>路由。</w:t>
      </w:r>
    </w:p>
    <w:p w:rsidR="007D7DD4" w:rsidRDefault="001D1D36" w:rsidP="00DD64CA">
      <w:pPr>
        <w:pStyle w:val="ItemStep"/>
      </w:pPr>
      <w:r>
        <w:rPr>
          <w:rFonts w:hint="eastAsia"/>
        </w:rPr>
        <w:t>用户</w:t>
      </w:r>
      <w:r>
        <w:rPr>
          <w:rFonts w:hint="eastAsia"/>
        </w:rPr>
        <w:t>PE</w:t>
      </w:r>
      <w:r>
        <w:rPr>
          <w:rFonts w:hint="eastAsia"/>
        </w:rPr>
        <w:t>通过运营商</w:t>
      </w:r>
      <w:r>
        <w:rPr>
          <w:rFonts w:hint="eastAsia"/>
        </w:rPr>
        <w:t>CE</w:t>
      </w:r>
      <w:r>
        <w:rPr>
          <w:rFonts w:hint="eastAsia"/>
        </w:rPr>
        <w:t>接收到</w:t>
      </w:r>
      <w:r>
        <w:rPr>
          <w:rFonts w:hint="eastAsia"/>
        </w:rPr>
        <w:t>VPN</w:t>
      </w:r>
      <w:r w:rsidR="00B87054" w:rsidRPr="00B421C2">
        <w:rPr>
          <w:rFonts w:hint="eastAsia"/>
        </w:rPr>
        <w:t>-IP</w:t>
      </w:r>
      <w:r>
        <w:rPr>
          <w:rFonts w:hint="eastAsia"/>
        </w:rPr>
        <w:t>v4</w:t>
      </w:r>
      <w:r>
        <w:rPr>
          <w:rFonts w:hint="eastAsia"/>
        </w:rPr>
        <w:t>路由后，与本地</w:t>
      </w:r>
      <w:r>
        <w:rPr>
          <w:rFonts w:hint="eastAsia"/>
        </w:rPr>
        <w:t>VPN</w:t>
      </w:r>
      <w:r>
        <w:rPr>
          <w:rFonts w:hint="eastAsia"/>
        </w:rPr>
        <w:t>的</w:t>
      </w:r>
      <w:r>
        <w:rPr>
          <w:rFonts w:hint="eastAsia"/>
        </w:rPr>
        <w:t>Import Target</w:t>
      </w:r>
      <w:r>
        <w:rPr>
          <w:rFonts w:hint="eastAsia"/>
        </w:rPr>
        <w:t>进行匹配，每个</w:t>
      </w:r>
      <w:r>
        <w:rPr>
          <w:rFonts w:hint="eastAsia"/>
        </w:rPr>
        <w:t>VPN</w:t>
      </w:r>
      <w:r>
        <w:rPr>
          <w:rFonts w:hint="eastAsia"/>
        </w:rPr>
        <w:t>接收属于自己的路由，并发布给自己连接的用户</w:t>
      </w:r>
      <w:r>
        <w:rPr>
          <w:rFonts w:hint="eastAsia"/>
        </w:rPr>
        <w:t>CE</w:t>
      </w:r>
      <w:r>
        <w:rPr>
          <w:rFonts w:hint="eastAsia"/>
        </w:rPr>
        <w:t>设备（如</w:t>
      </w:r>
      <w:r w:rsidR="00D55D92">
        <w:fldChar w:fldCharType="begin"/>
      </w:r>
      <w:r w:rsidR="00D55D92">
        <w:instrText xml:space="preserve">  REF _Ref308793309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1-13</w:t>
      </w:r>
      <w:r w:rsidR="00D55D92">
        <w:fldChar w:fldCharType="end"/>
      </w:r>
      <w:r>
        <w:rPr>
          <w:rFonts w:hint="eastAsia"/>
        </w:rPr>
        <w:t>中的</w:t>
      </w:r>
      <w:r>
        <w:rPr>
          <w:rFonts w:hint="eastAsia"/>
        </w:rPr>
        <w:t>CE 3</w:t>
      </w:r>
      <w:r>
        <w:rPr>
          <w:rFonts w:hint="eastAsia"/>
        </w:rPr>
        <w:t>、</w:t>
      </w:r>
      <w:r>
        <w:rPr>
          <w:rFonts w:hint="eastAsia"/>
        </w:rPr>
        <w:t>CE 4</w:t>
      </w:r>
      <w:r>
        <w:rPr>
          <w:rFonts w:hint="eastAsia"/>
        </w:rPr>
        <w:t>、</w:t>
      </w:r>
      <w:r>
        <w:rPr>
          <w:rFonts w:hint="eastAsia"/>
        </w:rPr>
        <w:t>CE 5</w:t>
      </w:r>
      <w:r>
        <w:rPr>
          <w:rFonts w:hint="eastAsia"/>
        </w:rPr>
        <w:t>和</w:t>
      </w:r>
      <w:r>
        <w:rPr>
          <w:rFonts w:hint="eastAsia"/>
        </w:rPr>
        <w:t>CE 6</w:t>
      </w:r>
      <w:r>
        <w:rPr>
          <w:rFonts w:hint="eastAsia"/>
        </w:rPr>
        <w:t>）。</w:t>
      </w:r>
    </w:p>
    <w:p w:rsidR="007D7DD4" w:rsidRDefault="00510761" w:rsidP="00DD64CA">
      <w:pPr>
        <w:pStyle w:val="3"/>
      </w:pPr>
      <w:bookmarkStart w:id="174" w:name="_Toc45105916"/>
      <w:r>
        <w:rPr>
          <w:rFonts w:hint="eastAsia"/>
        </w:rPr>
        <w:t>多角色主机</w:t>
      </w:r>
      <w:bookmarkEnd w:id="174"/>
    </w:p>
    <w:p w:rsidR="00510761" w:rsidRDefault="00B222D9" w:rsidP="00DD64CA">
      <w:r>
        <w:rPr>
          <w:rFonts w:hint="eastAsia"/>
        </w:rPr>
        <w:t>Site</w:t>
      </w:r>
      <w:r w:rsidR="00F4146C">
        <w:rPr>
          <w:rFonts w:hint="eastAsia"/>
        </w:rPr>
        <w:t>所属的</w:t>
      </w:r>
      <w:r w:rsidR="00F4146C">
        <w:rPr>
          <w:rFonts w:hint="eastAsia"/>
        </w:rPr>
        <w:t>VPN</w:t>
      </w:r>
      <w:r w:rsidR="00F4146C">
        <w:rPr>
          <w:rFonts w:hint="eastAsia"/>
        </w:rPr>
        <w:t>由</w:t>
      </w:r>
      <w:r w:rsidR="00F4146C">
        <w:rPr>
          <w:rFonts w:hint="eastAsia"/>
        </w:rPr>
        <w:t>PE</w:t>
      </w:r>
      <w:r w:rsidR="00F4146C">
        <w:rPr>
          <w:rFonts w:hint="eastAsia"/>
        </w:rPr>
        <w:t>上连接</w:t>
      </w:r>
      <w:r>
        <w:rPr>
          <w:rFonts w:hint="eastAsia"/>
        </w:rPr>
        <w:t>Site</w:t>
      </w:r>
      <w:r w:rsidR="00F4146C">
        <w:rPr>
          <w:rFonts w:hint="eastAsia"/>
        </w:rPr>
        <w:t>的接口</w:t>
      </w:r>
      <w:r w:rsidR="00BA7FC0">
        <w:rPr>
          <w:rFonts w:hint="eastAsia"/>
        </w:rPr>
        <w:t>关联</w:t>
      </w:r>
      <w:r w:rsidR="00F4146C">
        <w:rPr>
          <w:rFonts w:hint="eastAsia"/>
        </w:rPr>
        <w:t>的</w:t>
      </w:r>
      <w:r w:rsidR="00F4146C">
        <w:rPr>
          <w:rFonts w:hint="eastAsia"/>
        </w:rPr>
        <w:t>VPN</w:t>
      </w:r>
      <w:r w:rsidR="00F4146C">
        <w:rPr>
          <w:rFonts w:hint="eastAsia"/>
        </w:rPr>
        <w:t>实例决定，</w:t>
      </w:r>
      <w:r w:rsidR="00BA7FC0">
        <w:rPr>
          <w:rFonts w:hint="eastAsia"/>
        </w:rPr>
        <w:t>即</w:t>
      </w:r>
      <w:r>
        <w:rPr>
          <w:rFonts w:hint="eastAsia"/>
        </w:rPr>
        <w:t>PE</w:t>
      </w:r>
      <w:r>
        <w:rPr>
          <w:rFonts w:hint="eastAsia"/>
        </w:rPr>
        <w:t>从同一个接口接收到的来自</w:t>
      </w:r>
      <w:r>
        <w:rPr>
          <w:rFonts w:hint="eastAsia"/>
        </w:rPr>
        <w:t>Site</w:t>
      </w:r>
      <w:r>
        <w:rPr>
          <w:rFonts w:hint="eastAsia"/>
        </w:rPr>
        <w:t>的报文都通过同一个</w:t>
      </w:r>
      <w:r>
        <w:rPr>
          <w:rFonts w:hint="eastAsia"/>
        </w:rPr>
        <w:t>VPN</w:t>
      </w:r>
      <w:r>
        <w:rPr>
          <w:rFonts w:hint="eastAsia"/>
        </w:rPr>
        <w:t>实例转发。在实际组网中，</w:t>
      </w:r>
      <w:r>
        <w:rPr>
          <w:rFonts w:hint="eastAsia"/>
        </w:rPr>
        <w:t>Site</w:t>
      </w:r>
      <w:r>
        <w:rPr>
          <w:rFonts w:hint="eastAsia"/>
        </w:rPr>
        <w:t>内的某些主机或服务器可能需要访问多个</w:t>
      </w:r>
      <w:r>
        <w:rPr>
          <w:rFonts w:hint="eastAsia"/>
        </w:rPr>
        <w:t>VPN</w:t>
      </w:r>
      <w:r>
        <w:rPr>
          <w:rFonts w:hint="eastAsia"/>
        </w:rPr>
        <w:t>，而其他主机或服务器只需访问某个</w:t>
      </w:r>
      <w:r>
        <w:rPr>
          <w:rFonts w:hint="eastAsia"/>
        </w:rPr>
        <w:t>VPN</w:t>
      </w:r>
      <w:r>
        <w:rPr>
          <w:rFonts w:hint="eastAsia"/>
        </w:rPr>
        <w:t>。虽然</w:t>
      </w:r>
      <w:r w:rsidR="00BA7FC0">
        <w:rPr>
          <w:rFonts w:hint="eastAsia"/>
        </w:rPr>
        <w:t>可以</w:t>
      </w:r>
      <w:r w:rsidR="00510761">
        <w:rPr>
          <w:rFonts w:hint="eastAsia"/>
        </w:rPr>
        <w:t>通过设置</w:t>
      </w:r>
      <w:r>
        <w:rPr>
          <w:rFonts w:hint="eastAsia"/>
        </w:rPr>
        <w:t>多个</w:t>
      </w:r>
      <w:r w:rsidR="00510761">
        <w:rPr>
          <w:rFonts w:hint="eastAsia"/>
        </w:rPr>
        <w:t>逻辑接口来实现</w:t>
      </w:r>
      <w:r w:rsidR="005407D0">
        <w:rPr>
          <w:rFonts w:hint="eastAsia"/>
        </w:rPr>
        <w:t>上述需求</w:t>
      </w:r>
      <w:r w:rsidR="00510761">
        <w:rPr>
          <w:rFonts w:hint="eastAsia"/>
        </w:rPr>
        <w:t>，但会增加额外的配置负担，使用起来也有局限性。</w:t>
      </w:r>
    </w:p>
    <w:p w:rsidR="00626992" w:rsidRDefault="00510761" w:rsidP="00DD64CA">
      <w:r>
        <w:rPr>
          <w:rFonts w:hint="eastAsia"/>
        </w:rPr>
        <w:lastRenderedPageBreak/>
        <w:t>多角色主机</w:t>
      </w:r>
      <w:r w:rsidR="007F39C6">
        <w:rPr>
          <w:rFonts w:hint="eastAsia"/>
        </w:rPr>
        <w:t>功能</w:t>
      </w:r>
      <w:r>
        <w:rPr>
          <w:rFonts w:hint="eastAsia"/>
        </w:rPr>
        <w:t>通过在</w:t>
      </w:r>
      <w:r>
        <w:rPr>
          <w:rFonts w:hint="eastAsia"/>
        </w:rPr>
        <w:t>PE</w:t>
      </w:r>
      <w:r>
        <w:rPr>
          <w:rFonts w:hint="eastAsia"/>
        </w:rPr>
        <w:t>上配置策略路由，</w:t>
      </w:r>
      <w:r w:rsidR="005407D0">
        <w:rPr>
          <w:rFonts w:hint="eastAsia"/>
        </w:rPr>
        <w:t>使得</w:t>
      </w:r>
      <w:r>
        <w:rPr>
          <w:rFonts w:hint="eastAsia"/>
        </w:rPr>
        <w:t>来自</w:t>
      </w:r>
      <w:r w:rsidR="005407D0">
        <w:rPr>
          <w:rFonts w:hint="eastAsia"/>
        </w:rPr>
        <w:t>Site</w:t>
      </w:r>
      <w:r w:rsidR="005407D0">
        <w:rPr>
          <w:rFonts w:hint="eastAsia"/>
        </w:rPr>
        <w:t>内某些主机或服务器的</w:t>
      </w:r>
      <w:r>
        <w:rPr>
          <w:rFonts w:hint="eastAsia"/>
        </w:rPr>
        <w:t>报文可以访问多个</w:t>
      </w:r>
      <w:r>
        <w:rPr>
          <w:rFonts w:hint="eastAsia"/>
        </w:rPr>
        <w:t>VPN</w:t>
      </w:r>
      <w:r w:rsidR="00452B26">
        <w:rPr>
          <w:rFonts w:hint="eastAsia"/>
        </w:rPr>
        <w:t>。</w:t>
      </w:r>
      <w:r w:rsidR="007F39C6">
        <w:rPr>
          <w:rFonts w:hint="eastAsia"/>
        </w:rPr>
        <w:t>这些主机或服务器称为多角色主机。</w:t>
      </w:r>
    </w:p>
    <w:p w:rsidR="007D7DD4" w:rsidRDefault="00594C84" w:rsidP="00DD64CA">
      <w:pPr>
        <w:pStyle w:val="FigureDescription"/>
      </w:pPr>
      <w:bookmarkStart w:id="175" w:name="_Ref387673331"/>
      <w:bookmarkStart w:id="176" w:name="_Toc418944405"/>
      <w:r>
        <w:rPr>
          <w:rFonts w:hint="eastAsia"/>
        </w:rPr>
        <w:t>多角色主机示意图</w:t>
      </w:r>
      <w:bookmarkEnd w:id="175"/>
      <w:bookmarkEnd w:id="176"/>
    </w:p>
    <w:p w:rsidR="00A848B0" w:rsidRDefault="002E4724" w:rsidP="00DD64CA">
      <w:pPr>
        <w:pStyle w:val="Figure"/>
      </w:pPr>
      <w:r>
        <w:rPr>
          <w:noProof/>
        </w:rPr>
        <w:drawing>
          <wp:inline distT="0" distB="0" distL="0" distR="0" wp14:anchorId="7EA7D00A" wp14:editId="06E50C8B">
            <wp:extent cx="4886325" cy="2619375"/>
            <wp:effectExtent l="19050" t="0" r="9525" b="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D9E" w:rsidRDefault="00B42D9E" w:rsidP="00DD64CA"/>
    <w:p w:rsidR="00510761" w:rsidRDefault="00E27B47" w:rsidP="00DD64CA">
      <w:r>
        <w:rPr>
          <w:rFonts w:hint="eastAsia"/>
        </w:rPr>
        <w:t>如</w:t>
      </w:r>
      <w:r w:rsidR="00D55D92">
        <w:fldChar w:fldCharType="begin"/>
      </w:r>
      <w:r w:rsidR="00D55D92">
        <w:instrText xml:space="preserve"> REF _Ref387673331 \r \h 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1-14</w:t>
      </w:r>
      <w:r w:rsidR="00D55D92">
        <w:fldChar w:fldCharType="end"/>
      </w:r>
      <w:r>
        <w:rPr>
          <w:rFonts w:hint="eastAsia"/>
        </w:rPr>
        <w:t>所示，</w:t>
      </w:r>
      <w:r w:rsidR="00510761">
        <w:rPr>
          <w:rFonts w:hint="eastAsia"/>
        </w:rPr>
        <w:t>多角色主机组网中，</w:t>
      </w:r>
      <w:r w:rsidR="00510761">
        <w:rPr>
          <w:rFonts w:hint="eastAsia"/>
        </w:rPr>
        <w:t>PE</w:t>
      </w:r>
      <w:r w:rsidR="00510761">
        <w:rPr>
          <w:rFonts w:hint="eastAsia"/>
        </w:rPr>
        <w:t>上需要进行如下配置：</w:t>
      </w:r>
    </w:p>
    <w:p w:rsidR="00293877" w:rsidRPr="00B421C2" w:rsidRDefault="00510761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将连接</w:t>
      </w:r>
      <w:r w:rsidR="0055350E" w:rsidRPr="00B421C2">
        <w:rPr>
          <w:rFonts w:hint="eastAsia"/>
          <w:lang w:eastAsia="zh-CN"/>
        </w:rPr>
        <w:t>Site</w:t>
      </w:r>
      <w:r w:rsidRPr="00B421C2">
        <w:rPr>
          <w:rFonts w:hint="eastAsia"/>
          <w:lang w:eastAsia="zh-CN"/>
        </w:rPr>
        <w:t>的接口与某个</w:t>
      </w:r>
      <w:r w:rsidRPr="00B421C2">
        <w:rPr>
          <w:rFonts w:hint="eastAsia"/>
          <w:lang w:eastAsia="zh-CN"/>
        </w:rPr>
        <w:t>VPN</w:t>
      </w:r>
      <w:r w:rsidR="00AE1EF1" w:rsidRPr="00B421C2">
        <w:rPr>
          <w:rFonts w:hint="eastAsia"/>
          <w:lang w:eastAsia="zh-CN"/>
        </w:rPr>
        <w:t>实例关联</w:t>
      </w:r>
      <w:r w:rsidRPr="00B421C2">
        <w:rPr>
          <w:rFonts w:hint="eastAsia"/>
          <w:lang w:eastAsia="zh-CN"/>
        </w:rPr>
        <w:t>。</w:t>
      </w:r>
    </w:p>
    <w:p w:rsidR="00293877" w:rsidRPr="00B421C2" w:rsidRDefault="00510761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配置策略路由，实现</w:t>
      </w:r>
      <w:r w:rsidR="0055350E" w:rsidRPr="00B421C2">
        <w:rPr>
          <w:rFonts w:hint="eastAsia"/>
          <w:lang w:eastAsia="zh-CN"/>
        </w:rPr>
        <w:t>对于来自</w:t>
      </w:r>
      <w:r w:rsidR="00F06E9E" w:rsidRPr="00B421C2">
        <w:rPr>
          <w:rFonts w:hint="eastAsia"/>
          <w:lang w:eastAsia="zh-CN"/>
        </w:rPr>
        <w:t>多角色主机</w:t>
      </w:r>
      <w:r w:rsidR="0055350E" w:rsidRPr="00B421C2">
        <w:rPr>
          <w:rFonts w:hint="eastAsia"/>
          <w:lang w:eastAsia="zh-CN"/>
        </w:rPr>
        <w:t>的报文，</w:t>
      </w:r>
      <w:r w:rsidRPr="00B421C2">
        <w:rPr>
          <w:rFonts w:hint="eastAsia"/>
          <w:lang w:eastAsia="zh-CN"/>
        </w:rPr>
        <w:t>在</w:t>
      </w:r>
      <w:r w:rsidR="00FA32D7" w:rsidRPr="00B421C2">
        <w:rPr>
          <w:rFonts w:hint="eastAsia"/>
          <w:lang w:eastAsia="zh-CN"/>
        </w:rPr>
        <w:t>关联</w:t>
      </w:r>
      <w:r w:rsidRPr="00B421C2">
        <w:rPr>
          <w:rFonts w:hint="eastAsia"/>
          <w:lang w:eastAsia="zh-CN"/>
        </w:rPr>
        <w:t>VPN</w:t>
      </w:r>
      <w:r w:rsidR="00FA32D7" w:rsidRPr="00B421C2">
        <w:rPr>
          <w:rFonts w:hint="eastAsia"/>
          <w:lang w:eastAsia="zh-CN"/>
        </w:rPr>
        <w:t>实例</w:t>
      </w:r>
      <w:r w:rsidRPr="00B421C2">
        <w:rPr>
          <w:rFonts w:hint="eastAsia"/>
          <w:lang w:eastAsia="zh-CN"/>
        </w:rPr>
        <w:t>的路由表内查找不到路由时，在其它</w:t>
      </w:r>
      <w:r w:rsidRPr="00B421C2">
        <w:rPr>
          <w:rFonts w:hint="eastAsia"/>
          <w:lang w:eastAsia="zh-CN"/>
        </w:rPr>
        <w:t>VPN</w:t>
      </w:r>
      <w:r w:rsidR="00FA32D7" w:rsidRPr="00B421C2">
        <w:rPr>
          <w:rFonts w:hint="eastAsia"/>
          <w:lang w:eastAsia="zh-CN"/>
        </w:rPr>
        <w:t>实例</w:t>
      </w:r>
      <w:r w:rsidRPr="00B421C2">
        <w:rPr>
          <w:rFonts w:hint="eastAsia"/>
          <w:lang w:eastAsia="zh-CN"/>
        </w:rPr>
        <w:t>的路由表内查找路由，从而保证</w:t>
      </w:r>
      <w:r w:rsidR="0055350E" w:rsidRPr="00B421C2">
        <w:rPr>
          <w:rFonts w:hint="eastAsia"/>
          <w:lang w:eastAsia="zh-CN"/>
        </w:rPr>
        <w:t>Site</w:t>
      </w:r>
      <w:r w:rsidRPr="00B421C2">
        <w:rPr>
          <w:rFonts w:hint="eastAsia"/>
          <w:lang w:eastAsia="zh-CN"/>
        </w:rPr>
        <w:t>发送给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的报文不仅可以转发到</w:t>
      </w:r>
      <w:r w:rsidR="00FA32D7" w:rsidRPr="00B421C2">
        <w:rPr>
          <w:rFonts w:hint="eastAsia"/>
          <w:lang w:eastAsia="zh-CN"/>
        </w:rPr>
        <w:t>关联</w:t>
      </w:r>
      <w:r w:rsidRPr="00B421C2">
        <w:rPr>
          <w:rFonts w:hint="eastAsia"/>
          <w:lang w:eastAsia="zh-CN"/>
        </w:rPr>
        <w:t>的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，还可以转发到其它的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。</w:t>
      </w:r>
    </w:p>
    <w:p w:rsidR="00293877" w:rsidRPr="00B421C2" w:rsidRDefault="00510761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为其它的</w:t>
      </w:r>
      <w:r w:rsidRPr="00B421C2">
        <w:rPr>
          <w:rFonts w:hint="eastAsia"/>
          <w:lang w:eastAsia="zh-CN"/>
        </w:rPr>
        <w:t>VPN</w:t>
      </w:r>
      <w:r w:rsidR="00390A90" w:rsidRPr="00B421C2">
        <w:rPr>
          <w:rFonts w:hint="eastAsia"/>
          <w:lang w:eastAsia="zh-CN"/>
        </w:rPr>
        <w:t>实例</w:t>
      </w:r>
      <w:r w:rsidRPr="00B421C2">
        <w:rPr>
          <w:rFonts w:hint="eastAsia"/>
          <w:lang w:eastAsia="zh-CN"/>
        </w:rPr>
        <w:t>配置静态路由，指定</w:t>
      </w:r>
      <w:r w:rsidR="0055350E" w:rsidRPr="00B421C2">
        <w:rPr>
          <w:rFonts w:hint="eastAsia"/>
          <w:lang w:eastAsia="zh-CN"/>
        </w:rPr>
        <w:t>到达</w:t>
      </w:r>
      <w:r w:rsidR="00F06E9E" w:rsidRPr="00B421C2">
        <w:rPr>
          <w:rFonts w:hint="eastAsia"/>
          <w:lang w:eastAsia="zh-CN"/>
        </w:rPr>
        <w:t>多角色主机</w:t>
      </w:r>
      <w:r w:rsidR="0055350E" w:rsidRPr="00B421C2">
        <w:rPr>
          <w:rFonts w:hint="eastAsia"/>
          <w:lang w:eastAsia="zh-CN"/>
        </w:rPr>
        <w:t>的</w:t>
      </w:r>
      <w:r w:rsidRPr="00B421C2">
        <w:rPr>
          <w:rFonts w:hint="eastAsia"/>
          <w:lang w:eastAsia="zh-CN"/>
        </w:rPr>
        <w:t>路由的下一跳为</w:t>
      </w:r>
      <w:r w:rsidR="00390A90" w:rsidRPr="00B421C2">
        <w:rPr>
          <w:rFonts w:hint="eastAsia"/>
          <w:lang w:eastAsia="zh-CN"/>
        </w:rPr>
        <w:t>关联</w:t>
      </w:r>
      <w:r w:rsidRPr="00B421C2">
        <w:rPr>
          <w:rFonts w:hint="eastAsia"/>
          <w:lang w:eastAsia="zh-CN"/>
        </w:rPr>
        <w:t>VPN</w:t>
      </w:r>
      <w:r w:rsidR="00390A90" w:rsidRPr="00B421C2">
        <w:rPr>
          <w:rFonts w:hint="eastAsia"/>
          <w:lang w:eastAsia="zh-CN"/>
        </w:rPr>
        <w:t>实例</w:t>
      </w:r>
      <w:r w:rsidRPr="00B421C2">
        <w:rPr>
          <w:rFonts w:hint="eastAsia"/>
          <w:lang w:eastAsia="zh-CN"/>
        </w:rPr>
        <w:t>内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的</w:t>
      </w:r>
      <w:r w:rsidRPr="00B421C2">
        <w:rPr>
          <w:rFonts w:hint="eastAsia"/>
          <w:lang w:eastAsia="zh-CN"/>
        </w:rPr>
        <w:t>IP</w:t>
      </w:r>
      <w:r w:rsidRPr="00B421C2">
        <w:rPr>
          <w:rFonts w:hint="eastAsia"/>
          <w:lang w:eastAsia="zh-CN"/>
        </w:rPr>
        <w:t>地址，从而实现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将其它</w:t>
      </w:r>
      <w:r w:rsidRPr="00B421C2">
        <w:rPr>
          <w:rFonts w:hint="eastAsia"/>
          <w:lang w:eastAsia="zh-CN"/>
        </w:rPr>
        <w:t>VPN</w:t>
      </w:r>
      <w:r w:rsidR="009064E3" w:rsidRPr="00B421C2">
        <w:rPr>
          <w:rFonts w:hint="eastAsia"/>
          <w:lang w:eastAsia="zh-CN"/>
        </w:rPr>
        <w:t>发送的报文转发到该</w:t>
      </w:r>
      <w:r w:rsidR="009064E3" w:rsidRPr="00B421C2">
        <w:rPr>
          <w:rFonts w:hint="eastAsia"/>
          <w:lang w:eastAsia="zh-CN"/>
        </w:rPr>
        <w:t>Site</w:t>
      </w:r>
      <w:r w:rsidRPr="00B421C2">
        <w:rPr>
          <w:rFonts w:hint="eastAsia"/>
          <w:lang w:eastAsia="zh-CN"/>
        </w:rPr>
        <w:t>。</w:t>
      </w:r>
    </w:p>
    <w:p w:rsidR="00293877" w:rsidRDefault="00510761" w:rsidP="00DD64CA">
      <w:r>
        <w:rPr>
          <w:rFonts w:hint="eastAsia"/>
        </w:rPr>
        <w:t>在多角色主机组网中，应保证多角色主机所能访问的所有</w:t>
      </w:r>
      <w:r>
        <w:rPr>
          <w:rFonts w:hint="eastAsia"/>
        </w:rPr>
        <w:t>VPN</w:t>
      </w:r>
      <w:r>
        <w:rPr>
          <w:rFonts w:hint="eastAsia"/>
        </w:rPr>
        <w:t>内</w:t>
      </w:r>
      <w:r>
        <w:rPr>
          <w:rFonts w:hint="eastAsia"/>
        </w:rPr>
        <w:t>IP</w:t>
      </w:r>
      <w:r>
        <w:rPr>
          <w:rFonts w:hint="eastAsia"/>
        </w:rPr>
        <w:t>地址不能重叠。</w:t>
      </w:r>
    </w:p>
    <w:p w:rsidR="007D7DD4" w:rsidRDefault="006D7B21" w:rsidP="00DD64CA">
      <w:pPr>
        <w:pStyle w:val="3"/>
      </w:pPr>
      <w:bookmarkStart w:id="177" w:name="_Toc378146428"/>
      <w:bookmarkStart w:id="178" w:name="_Toc376534020"/>
      <w:bookmarkStart w:id="179" w:name="_Toc375829919"/>
      <w:bookmarkStart w:id="180" w:name="_Toc378146427"/>
      <w:bookmarkStart w:id="181" w:name="_Toc376534019"/>
      <w:bookmarkStart w:id="182" w:name="_Toc375829918"/>
      <w:bookmarkStart w:id="183" w:name="_Toc378146426"/>
      <w:bookmarkStart w:id="184" w:name="_Toc376534018"/>
      <w:bookmarkStart w:id="185" w:name="_Toc375829917"/>
      <w:bookmarkStart w:id="186" w:name="_Toc378146425"/>
      <w:bookmarkStart w:id="187" w:name="_Toc376534017"/>
      <w:bookmarkStart w:id="188" w:name="_Toc375829916"/>
      <w:bookmarkStart w:id="189" w:name="_Toc378146424"/>
      <w:bookmarkStart w:id="190" w:name="_Toc376534016"/>
      <w:bookmarkStart w:id="191" w:name="_Toc375829915"/>
      <w:bookmarkStart w:id="192" w:name="_Toc378146423"/>
      <w:bookmarkStart w:id="193" w:name="_Toc376534015"/>
      <w:bookmarkStart w:id="194" w:name="_Toc375829914"/>
      <w:bookmarkStart w:id="195" w:name="_Toc308165873"/>
      <w:bookmarkStart w:id="196" w:name="_Toc45105917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r w:rsidRPr="007530E2">
        <w:rPr>
          <w:rFonts w:hint="eastAsia"/>
        </w:rPr>
        <w:t>HoVPN</w:t>
      </w:r>
      <w:bookmarkEnd w:id="195"/>
      <w:bookmarkEnd w:id="196"/>
    </w:p>
    <w:p w:rsidR="00C4330D" w:rsidRDefault="005E4873" w:rsidP="00DD64CA">
      <w:r w:rsidRPr="007530E2">
        <w:t>HoVPN</w:t>
      </w:r>
      <w:r w:rsidRPr="007530E2">
        <w:rPr>
          <w:rFonts w:hint="eastAsia"/>
        </w:rPr>
        <w:t>（</w:t>
      </w:r>
      <w:r w:rsidRPr="007530E2">
        <w:t>Hierarchy of VPN</w:t>
      </w:r>
      <w:r w:rsidRPr="007530E2">
        <w:rPr>
          <w:rFonts w:hint="eastAsia"/>
        </w:rPr>
        <w:t>，分层</w:t>
      </w:r>
      <w:r w:rsidRPr="007530E2">
        <w:t>VPN</w:t>
      </w:r>
      <w:r w:rsidRPr="007530E2">
        <w:rPr>
          <w:rFonts w:hint="eastAsia"/>
        </w:rPr>
        <w:t>）</w:t>
      </w:r>
      <w:r>
        <w:rPr>
          <w:rFonts w:hint="eastAsia"/>
        </w:rPr>
        <w:t>，又称为</w:t>
      </w:r>
      <w:r w:rsidRPr="007530E2">
        <w:rPr>
          <w:rFonts w:hint="eastAsia"/>
        </w:rPr>
        <w:t>HoPE</w:t>
      </w:r>
      <w:r w:rsidRPr="007530E2">
        <w:rPr>
          <w:rFonts w:hint="eastAsia"/>
        </w:rPr>
        <w:t>（</w:t>
      </w:r>
      <w:r w:rsidRPr="007530E2">
        <w:t xml:space="preserve">Hierarchy of 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，分层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）</w:t>
      </w:r>
      <w:r>
        <w:rPr>
          <w:rFonts w:hint="eastAsia"/>
        </w:rPr>
        <w:t>，用来避免</w:t>
      </w:r>
      <w:r>
        <w:rPr>
          <w:rFonts w:hint="eastAsia"/>
        </w:rPr>
        <w:t>PE</w:t>
      </w:r>
      <w:r>
        <w:rPr>
          <w:rFonts w:hint="eastAsia"/>
        </w:rPr>
        <w:t>成为网络的瓶颈，以便于大规模部署</w:t>
      </w:r>
      <w:r>
        <w:rPr>
          <w:rFonts w:hint="eastAsia"/>
        </w:rPr>
        <w:t>VPN</w:t>
      </w:r>
      <w:r>
        <w:rPr>
          <w:rFonts w:hint="eastAsia"/>
        </w:rPr>
        <w:t>网络。</w:t>
      </w:r>
    </w:p>
    <w:p w:rsidR="00741891" w:rsidRPr="007530E2" w:rsidRDefault="006176CE" w:rsidP="00DD64CA">
      <w:r>
        <w:rPr>
          <w:rFonts w:hint="eastAsia"/>
        </w:rPr>
        <w:t>HoVPN</w:t>
      </w:r>
      <w:r w:rsidR="006D7B21" w:rsidRPr="007530E2">
        <w:rPr>
          <w:rFonts w:hint="eastAsia"/>
        </w:rPr>
        <w:t>将</w:t>
      </w:r>
      <w:r w:rsidR="006D7B21" w:rsidRPr="007530E2">
        <w:rPr>
          <w:rFonts w:hint="eastAsia"/>
        </w:rPr>
        <w:t>PE</w:t>
      </w:r>
      <w:r w:rsidR="0035475C">
        <w:rPr>
          <w:rFonts w:hint="eastAsia"/>
        </w:rPr>
        <w:t>划分为</w:t>
      </w:r>
      <w:r w:rsidR="0035475C" w:rsidRPr="007530E2">
        <w:rPr>
          <w:rFonts w:hint="eastAsia"/>
        </w:rPr>
        <w:t>UPE</w:t>
      </w:r>
      <w:r w:rsidR="0035475C" w:rsidRPr="007530E2">
        <w:rPr>
          <w:rFonts w:hint="eastAsia"/>
        </w:rPr>
        <w:t>（</w:t>
      </w:r>
      <w:r w:rsidR="0035475C" w:rsidRPr="007530E2">
        <w:rPr>
          <w:rFonts w:hint="eastAsia"/>
        </w:rPr>
        <w:t>Underlayer PE</w:t>
      </w:r>
      <w:r w:rsidR="0035475C">
        <w:rPr>
          <w:rFonts w:hint="eastAsia"/>
        </w:rPr>
        <w:t xml:space="preserve"> or </w:t>
      </w:r>
      <w:r w:rsidR="0035475C" w:rsidRPr="007530E2">
        <w:rPr>
          <w:rFonts w:hint="eastAsia"/>
        </w:rPr>
        <w:t>User-end PE</w:t>
      </w:r>
      <w:r w:rsidR="0035475C">
        <w:rPr>
          <w:rFonts w:hint="eastAsia"/>
        </w:rPr>
        <w:t>，</w:t>
      </w:r>
      <w:r w:rsidR="0035475C" w:rsidRPr="007530E2">
        <w:rPr>
          <w:rFonts w:hint="eastAsia"/>
        </w:rPr>
        <w:t>下层</w:t>
      </w:r>
      <w:r w:rsidR="0035475C" w:rsidRPr="007530E2">
        <w:rPr>
          <w:rFonts w:hint="eastAsia"/>
        </w:rPr>
        <w:t>PE</w:t>
      </w:r>
      <w:r w:rsidR="0035475C" w:rsidRPr="007530E2">
        <w:rPr>
          <w:rFonts w:hint="eastAsia"/>
        </w:rPr>
        <w:t>或用户侧</w:t>
      </w:r>
      <w:r w:rsidR="0035475C" w:rsidRPr="007530E2">
        <w:rPr>
          <w:rFonts w:hint="eastAsia"/>
        </w:rPr>
        <w:t>PE</w:t>
      </w:r>
      <w:r w:rsidR="0035475C" w:rsidRPr="007530E2">
        <w:rPr>
          <w:rFonts w:hint="eastAsia"/>
        </w:rPr>
        <w:t>）</w:t>
      </w:r>
      <w:r w:rsidR="0035475C">
        <w:rPr>
          <w:rFonts w:hint="eastAsia"/>
        </w:rPr>
        <w:t>和</w:t>
      </w:r>
      <w:r w:rsidR="0035475C" w:rsidRPr="007530E2">
        <w:rPr>
          <w:rFonts w:hint="eastAsia"/>
        </w:rPr>
        <w:t>SPE</w:t>
      </w:r>
      <w:r w:rsidR="0035475C" w:rsidRPr="007530E2">
        <w:rPr>
          <w:rFonts w:hint="eastAsia"/>
        </w:rPr>
        <w:t>（</w:t>
      </w:r>
      <w:r w:rsidR="0035475C" w:rsidRPr="007530E2">
        <w:rPr>
          <w:rFonts w:hint="eastAsia"/>
        </w:rPr>
        <w:t>Superstratum PE</w:t>
      </w:r>
      <w:r w:rsidR="0035475C">
        <w:rPr>
          <w:rFonts w:hint="eastAsia"/>
        </w:rPr>
        <w:t xml:space="preserve"> or </w:t>
      </w:r>
      <w:r w:rsidR="0035475C" w:rsidRPr="007530E2">
        <w:rPr>
          <w:rFonts w:hint="eastAsia"/>
        </w:rPr>
        <w:t>Se</w:t>
      </w:r>
      <w:r w:rsidR="0035475C">
        <w:rPr>
          <w:rFonts w:hint="eastAsia"/>
        </w:rPr>
        <w:t>r</w:t>
      </w:r>
      <w:r w:rsidR="0035475C" w:rsidRPr="007530E2">
        <w:rPr>
          <w:rFonts w:hint="eastAsia"/>
        </w:rPr>
        <w:t>vice Provider-end PE</w:t>
      </w:r>
      <w:r w:rsidR="0035475C">
        <w:rPr>
          <w:rFonts w:hint="eastAsia"/>
        </w:rPr>
        <w:t>，</w:t>
      </w:r>
      <w:r w:rsidR="0035475C" w:rsidRPr="007530E2">
        <w:rPr>
          <w:rFonts w:hint="eastAsia"/>
        </w:rPr>
        <w:t>上层</w:t>
      </w:r>
      <w:r w:rsidR="0035475C" w:rsidRPr="007530E2">
        <w:rPr>
          <w:rFonts w:hint="eastAsia"/>
        </w:rPr>
        <w:t>PE</w:t>
      </w:r>
      <w:r w:rsidR="0035475C" w:rsidRPr="007530E2">
        <w:rPr>
          <w:rFonts w:hint="eastAsia"/>
        </w:rPr>
        <w:t>或运营商侧</w:t>
      </w:r>
      <w:r w:rsidR="0035475C" w:rsidRPr="007530E2">
        <w:rPr>
          <w:rFonts w:hint="eastAsia"/>
        </w:rPr>
        <w:t>PE</w:t>
      </w:r>
      <w:r w:rsidR="0035475C" w:rsidRPr="007530E2">
        <w:rPr>
          <w:rFonts w:hint="eastAsia"/>
        </w:rPr>
        <w:t>）</w:t>
      </w:r>
      <w:r w:rsidR="00741891">
        <w:rPr>
          <w:rFonts w:hint="eastAsia"/>
        </w:rPr>
        <w:t>。</w:t>
      </w:r>
      <w:r w:rsidR="00741891" w:rsidRPr="007530E2">
        <w:rPr>
          <w:rFonts w:hint="eastAsia"/>
        </w:rPr>
        <w:t>UPE</w:t>
      </w:r>
      <w:r w:rsidR="00741891">
        <w:rPr>
          <w:rFonts w:hint="eastAsia"/>
        </w:rPr>
        <w:t>和</w:t>
      </w:r>
      <w:r w:rsidR="00741891" w:rsidRPr="007530E2">
        <w:rPr>
          <w:rFonts w:hint="eastAsia"/>
        </w:rPr>
        <w:t>SPE</w:t>
      </w:r>
      <w:r w:rsidR="00741891">
        <w:rPr>
          <w:rFonts w:hint="eastAsia"/>
        </w:rPr>
        <w:t>分工不同，二者</w:t>
      </w:r>
      <w:r w:rsidR="00741891" w:rsidRPr="007530E2">
        <w:rPr>
          <w:rFonts w:hint="eastAsia"/>
        </w:rPr>
        <w:t>构成分层式</w:t>
      </w:r>
      <w:r w:rsidR="00741891" w:rsidRPr="007530E2">
        <w:rPr>
          <w:rFonts w:hint="eastAsia"/>
        </w:rPr>
        <w:t>PE</w:t>
      </w:r>
      <w:r w:rsidR="00741891" w:rsidRPr="007530E2">
        <w:rPr>
          <w:rFonts w:hint="eastAsia"/>
        </w:rPr>
        <w:t>，</w:t>
      </w:r>
      <w:r w:rsidR="0035475C" w:rsidRPr="007530E2">
        <w:rPr>
          <w:rFonts w:hint="eastAsia"/>
        </w:rPr>
        <w:t>共同完成传统上一个</w:t>
      </w:r>
      <w:r w:rsidR="0035475C" w:rsidRPr="007530E2">
        <w:rPr>
          <w:rFonts w:hint="eastAsia"/>
        </w:rPr>
        <w:t>PE</w:t>
      </w:r>
      <w:r w:rsidR="0035475C" w:rsidRPr="007530E2">
        <w:rPr>
          <w:rFonts w:hint="eastAsia"/>
        </w:rPr>
        <w:t>的功能</w:t>
      </w:r>
      <w:r w:rsidR="00A62C40">
        <w:rPr>
          <w:rFonts w:hint="eastAsia"/>
        </w:rPr>
        <w:t>。</w:t>
      </w:r>
      <w:r w:rsidR="00434189" w:rsidRPr="007530E2">
        <w:rPr>
          <w:rFonts w:hint="eastAsia"/>
        </w:rPr>
        <w:t>分层式</w:t>
      </w:r>
      <w:r w:rsidR="00434189" w:rsidRPr="007530E2">
        <w:rPr>
          <w:rFonts w:hint="eastAsia"/>
        </w:rPr>
        <w:t>PE</w:t>
      </w:r>
      <w:r w:rsidR="00434189" w:rsidRPr="007530E2">
        <w:rPr>
          <w:rFonts w:hint="eastAsia"/>
        </w:rPr>
        <w:t>可以同普通</w:t>
      </w:r>
      <w:r w:rsidR="00434189" w:rsidRPr="007530E2">
        <w:rPr>
          <w:rFonts w:hint="eastAsia"/>
        </w:rPr>
        <w:t>PE</w:t>
      </w:r>
      <w:r w:rsidR="00434189" w:rsidRPr="007530E2">
        <w:rPr>
          <w:rFonts w:hint="eastAsia"/>
        </w:rPr>
        <w:t>共存于一个</w:t>
      </w:r>
      <w:r w:rsidR="00434189" w:rsidRPr="007530E2">
        <w:rPr>
          <w:rFonts w:hint="eastAsia"/>
        </w:rPr>
        <w:t>MPLS</w:t>
      </w:r>
      <w:r w:rsidR="00434189" w:rsidRPr="007530E2">
        <w:rPr>
          <w:rFonts w:hint="eastAsia"/>
        </w:rPr>
        <w:t>网络。</w:t>
      </w:r>
    </w:p>
    <w:p w:rsidR="007D7DD4" w:rsidRDefault="006D7B21" w:rsidP="00DD64CA">
      <w:pPr>
        <w:pStyle w:val="FigureDescription"/>
      </w:pPr>
      <w:bookmarkStart w:id="197" w:name="_Toc86654437"/>
      <w:bookmarkStart w:id="198" w:name="_Ref132446359"/>
      <w:bookmarkStart w:id="199" w:name="_Toc137991714"/>
      <w:bookmarkStart w:id="200" w:name="_Toc418944406"/>
      <w:r w:rsidRPr="002D634A">
        <w:rPr>
          <w:rFonts w:hint="eastAsia"/>
        </w:rPr>
        <w:lastRenderedPageBreak/>
        <w:t>HoVPN</w:t>
      </w:r>
      <w:r w:rsidRPr="002D634A">
        <w:rPr>
          <w:rFonts w:hint="eastAsia"/>
        </w:rPr>
        <w:t>的基本结构</w:t>
      </w:r>
      <w:bookmarkEnd w:id="197"/>
      <w:bookmarkEnd w:id="198"/>
      <w:bookmarkEnd w:id="199"/>
      <w:bookmarkEnd w:id="200"/>
    </w:p>
    <w:p w:rsidR="006D7B21" w:rsidRPr="002D634A" w:rsidRDefault="009B7D3A" w:rsidP="00DD64CA">
      <w:pPr>
        <w:pStyle w:val="Figure"/>
      </w:pPr>
      <w:r>
        <w:rPr>
          <w:noProof/>
        </w:rPr>
        <w:drawing>
          <wp:inline distT="0" distB="0" distL="0" distR="0" wp14:anchorId="1C1EDC2F" wp14:editId="66F1A694">
            <wp:extent cx="3604260" cy="2475865"/>
            <wp:effectExtent l="19050" t="0" r="0" b="0"/>
            <wp:docPr id="1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21" w:rsidRPr="002D634A" w:rsidRDefault="006D7B21" w:rsidP="00DD64CA"/>
    <w:p w:rsidR="006D7B21" w:rsidRPr="007530E2" w:rsidRDefault="00434189" w:rsidP="00DD64CA">
      <w:r>
        <w:rPr>
          <w:rFonts w:hint="eastAsia"/>
        </w:rPr>
        <w:t>如</w:t>
      </w:r>
      <w:r w:rsidR="00D55D92">
        <w:fldChar w:fldCharType="begin"/>
      </w:r>
      <w:r w:rsidR="00D55D92">
        <w:instrText xml:space="preserve">  REF _Ref132446359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1-15</w:t>
      </w:r>
      <w:r w:rsidR="00D55D92">
        <w:fldChar w:fldCharType="end"/>
      </w:r>
      <w:r>
        <w:rPr>
          <w:rFonts w:hint="eastAsia"/>
        </w:rPr>
        <w:t>所示</w:t>
      </w:r>
      <w:r w:rsidRPr="007530E2">
        <w:rPr>
          <w:rFonts w:hint="eastAsia"/>
        </w:rPr>
        <w:t>，</w:t>
      </w:r>
      <w:r w:rsidR="00895016">
        <w:rPr>
          <w:rFonts w:hint="eastAsia"/>
        </w:rPr>
        <w:t>UPE</w:t>
      </w:r>
      <w:r w:rsidR="00895016">
        <w:rPr>
          <w:rFonts w:hint="eastAsia"/>
        </w:rPr>
        <w:t>和</w:t>
      </w:r>
      <w:r w:rsidR="00895016">
        <w:rPr>
          <w:rFonts w:hint="eastAsia"/>
        </w:rPr>
        <w:t>SPE</w:t>
      </w:r>
      <w:r w:rsidR="00895016">
        <w:rPr>
          <w:rFonts w:hint="eastAsia"/>
        </w:rPr>
        <w:t>的功能分别为</w:t>
      </w:r>
      <w:r w:rsidR="006D7B21" w:rsidRPr="007530E2">
        <w:rPr>
          <w:rFonts w:hint="eastAsia"/>
        </w:rPr>
        <w:t>：</w:t>
      </w:r>
    </w:p>
    <w:p w:rsidR="006D7B21" w:rsidRPr="00B421C2" w:rsidRDefault="006D7B21" w:rsidP="00DD64CA">
      <w:pPr>
        <w:pStyle w:val="ItemList"/>
        <w:rPr>
          <w:lang w:eastAsia="zh-CN"/>
        </w:rPr>
      </w:pPr>
      <w:r w:rsidRPr="00B421C2">
        <w:rPr>
          <w:lang w:eastAsia="zh-CN"/>
        </w:rPr>
        <w:t>UPE</w:t>
      </w:r>
      <w:r w:rsidR="00434189" w:rsidRPr="00B421C2">
        <w:rPr>
          <w:rFonts w:hint="eastAsia"/>
          <w:lang w:eastAsia="zh-CN"/>
        </w:rPr>
        <w:t>直接连接用户网络，</w:t>
      </w:r>
      <w:r w:rsidRPr="00B421C2">
        <w:rPr>
          <w:rFonts w:hint="eastAsia"/>
          <w:lang w:eastAsia="zh-CN"/>
        </w:rPr>
        <w:t>主要完成用户接入功能。</w:t>
      </w:r>
      <w:r w:rsidRPr="00B421C2">
        <w:rPr>
          <w:rFonts w:hint="eastAsia"/>
          <w:lang w:eastAsia="zh-CN"/>
        </w:rPr>
        <w:t>UPE</w:t>
      </w:r>
      <w:r w:rsidRPr="00B421C2">
        <w:rPr>
          <w:rFonts w:hint="eastAsia"/>
          <w:lang w:eastAsia="zh-CN"/>
        </w:rPr>
        <w:t>维护其直接相连的</w:t>
      </w:r>
      <w:r w:rsidRPr="00B421C2">
        <w:rPr>
          <w:lang w:eastAsia="zh-CN"/>
        </w:rPr>
        <w:t>VPN Site</w:t>
      </w:r>
      <w:r w:rsidRPr="00B421C2">
        <w:rPr>
          <w:rFonts w:hint="eastAsia"/>
          <w:lang w:eastAsia="zh-CN"/>
        </w:rPr>
        <w:t>的路由，但不维护</w:t>
      </w:r>
      <w:r w:rsidRPr="00B421C2">
        <w:rPr>
          <w:lang w:eastAsia="zh-CN"/>
        </w:rPr>
        <w:t>VPN</w:t>
      </w:r>
      <w:r w:rsidRPr="00B421C2">
        <w:rPr>
          <w:rFonts w:hint="eastAsia"/>
          <w:lang w:eastAsia="zh-CN"/>
        </w:rPr>
        <w:t>中其它远程</w:t>
      </w:r>
      <w:r w:rsidRPr="00B421C2">
        <w:rPr>
          <w:lang w:eastAsia="zh-CN"/>
        </w:rPr>
        <w:t>Site</w:t>
      </w:r>
      <w:r w:rsidRPr="00B421C2">
        <w:rPr>
          <w:rFonts w:hint="eastAsia"/>
          <w:lang w:eastAsia="zh-CN"/>
        </w:rPr>
        <w:t>的路由或仅维护它们的聚合路由；</w:t>
      </w:r>
      <w:r w:rsidRPr="00B421C2">
        <w:rPr>
          <w:lang w:eastAsia="zh-CN"/>
        </w:rPr>
        <w:t>UPE</w:t>
      </w:r>
      <w:r w:rsidRPr="00B421C2">
        <w:rPr>
          <w:rFonts w:hint="eastAsia"/>
          <w:lang w:eastAsia="zh-CN"/>
        </w:rPr>
        <w:t>为其直接相连的</w:t>
      </w:r>
      <w:r w:rsidRPr="00B421C2">
        <w:rPr>
          <w:lang w:eastAsia="zh-CN"/>
        </w:rPr>
        <w:t>Site</w:t>
      </w:r>
      <w:r w:rsidRPr="00B421C2">
        <w:rPr>
          <w:rFonts w:hint="eastAsia"/>
          <w:lang w:eastAsia="zh-CN"/>
        </w:rPr>
        <w:t>的路由分配内层标签，并通过</w:t>
      </w:r>
      <w:r w:rsidRPr="00B421C2">
        <w:rPr>
          <w:lang w:eastAsia="zh-CN"/>
        </w:rPr>
        <w:t>M</w:t>
      </w:r>
      <w:r w:rsidRPr="00B421C2">
        <w:rPr>
          <w:rFonts w:hint="eastAsia"/>
          <w:lang w:eastAsia="zh-CN"/>
        </w:rPr>
        <w:t>P-</w:t>
      </w:r>
      <w:r w:rsidRPr="00B421C2">
        <w:rPr>
          <w:lang w:eastAsia="zh-CN"/>
        </w:rPr>
        <w:t>BGP</w:t>
      </w:r>
      <w:r w:rsidRPr="00B421C2">
        <w:rPr>
          <w:rFonts w:hint="eastAsia"/>
          <w:lang w:eastAsia="zh-CN"/>
        </w:rPr>
        <w:t>随</w:t>
      </w:r>
      <w:r w:rsidRPr="00B421C2">
        <w:rPr>
          <w:lang w:eastAsia="zh-CN"/>
        </w:rPr>
        <w:t>VPN</w:t>
      </w:r>
      <w:r w:rsidRPr="00B421C2">
        <w:rPr>
          <w:rFonts w:hint="eastAsia"/>
          <w:lang w:eastAsia="zh-CN"/>
        </w:rPr>
        <w:t>路由发布此标签给</w:t>
      </w:r>
      <w:r w:rsidRPr="00B421C2">
        <w:rPr>
          <w:lang w:eastAsia="zh-CN"/>
        </w:rPr>
        <w:t>SPE</w:t>
      </w:r>
      <w:r w:rsidR="00923BFC" w:rsidRPr="00B421C2">
        <w:rPr>
          <w:rFonts w:hint="eastAsia"/>
          <w:lang w:eastAsia="zh-CN"/>
        </w:rPr>
        <w:t>。</w:t>
      </w:r>
      <w:r w:rsidR="00CE2BBC" w:rsidRPr="00B421C2">
        <w:rPr>
          <w:rFonts w:hint="eastAsia"/>
          <w:lang w:eastAsia="zh-CN"/>
        </w:rPr>
        <w:t>UPE</w:t>
      </w:r>
      <w:r w:rsidR="00CE2BBC" w:rsidRPr="00B421C2">
        <w:rPr>
          <w:rFonts w:hint="eastAsia"/>
          <w:lang w:eastAsia="zh-CN"/>
        </w:rPr>
        <w:t>的路由容量和转发性能较低，但接入能力强。</w:t>
      </w:r>
    </w:p>
    <w:p w:rsidR="006D7B21" w:rsidRPr="00B421C2" w:rsidRDefault="006D7B21" w:rsidP="00DD64CA">
      <w:pPr>
        <w:pStyle w:val="ItemList"/>
        <w:rPr>
          <w:lang w:eastAsia="zh-CN"/>
        </w:rPr>
      </w:pPr>
      <w:r w:rsidRPr="00B421C2">
        <w:rPr>
          <w:lang w:eastAsia="zh-CN"/>
        </w:rPr>
        <w:t>SPE</w:t>
      </w:r>
      <w:r w:rsidR="00434189" w:rsidRPr="00B421C2">
        <w:rPr>
          <w:rFonts w:hint="eastAsia"/>
          <w:lang w:eastAsia="zh-CN"/>
        </w:rPr>
        <w:t>连接</w:t>
      </w:r>
      <w:r w:rsidR="00434189" w:rsidRPr="00B421C2">
        <w:rPr>
          <w:rFonts w:hint="eastAsia"/>
          <w:lang w:eastAsia="zh-CN"/>
        </w:rPr>
        <w:t>UPE</w:t>
      </w:r>
      <w:r w:rsidR="00434189" w:rsidRPr="00B421C2">
        <w:rPr>
          <w:rFonts w:hint="eastAsia"/>
          <w:lang w:eastAsia="zh-CN"/>
        </w:rPr>
        <w:t>并位于运营商网络内部，</w:t>
      </w:r>
      <w:r w:rsidRPr="00B421C2">
        <w:rPr>
          <w:rFonts w:hint="eastAsia"/>
          <w:lang w:eastAsia="zh-CN"/>
        </w:rPr>
        <w:t>主要完成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路由的管理和发布。</w:t>
      </w:r>
      <w:r w:rsidRPr="00B421C2">
        <w:rPr>
          <w:rFonts w:hint="eastAsia"/>
          <w:lang w:eastAsia="zh-CN"/>
        </w:rPr>
        <w:t>SPE</w:t>
      </w:r>
      <w:r w:rsidRPr="00B421C2">
        <w:rPr>
          <w:rFonts w:hint="eastAsia"/>
          <w:lang w:eastAsia="zh-CN"/>
        </w:rPr>
        <w:t>维护其通过</w:t>
      </w:r>
      <w:r w:rsidRPr="00B421C2">
        <w:rPr>
          <w:lang w:eastAsia="zh-CN"/>
        </w:rPr>
        <w:t>UPE</w:t>
      </w:r>
      <w:r w:rsidRPr="00B421C2">
        <w:rPr>
          <w:rFonts w:hint="eastAsia"/>
          <w:lang w:eastAsia="zh-CN"/>
        </w:rPr>
        <w:t>连接的</w:t>
      </w:r>
      <w:r w:rsidRPr="00B421C2">
        <w:rPr>
          <w:lang w:eastAsia="zh-CN"/>
        </w:rPr>
        <w:t>VPN</w:t>
      </w:r>
      <w:r w:rsidRPr="00B421C2">
        <w:rPr>
          <w:rFonts w:hint="eastAsia"/>
          <w:lang w:eastAsia="zh-CN"/>
        </w:rPr>
        <w:t>所有路由，包括本地和远程</w:t>
      </w:r>
      <w:r w:rsidRPr="00B421C2">
        <w:rPr>
          <w:lang w:eastAsia="zh-CN"/>
        </w:rPr>
        <w:t>Site</w:t>
      </w:r>
      <w:r w:rsidRPr="00B421C2">
        <w:rPr>
          <w:rFonts w:hint="eastAsia"/>
          <w:lang w:eastAsia="zh-CN"/>
        </w:rPr>
        <w:t>的路由，</w:t>
      </w:r>
      <w:r w:rsidRPr="00B421C2">
        <w:rPr>
          <w:rFonts w:hint="eastAsia"/>
          <w:lang w:eastAsia="zh-CN"/>
        </w:rPr>
        <w:t>SPE</w:t>
      </w:r>
      <w:r w:rsidRPr="00B421C2">
        <w:rPr>
          <w:rFonts w:hint="eastAsia"/>
          <w:lang w:eastAsia="zh-CN"/>
        </w:rPr>
        <w:t>将路由信息发布给</w:t>
      </w:r>
      <w:r w:rsidRPr="00B421C2">
        <w:rPr>
          <w:rFonts w:hint="eastAsia"/>
          <w:lang w:eastAsia="zh-CN"/>
        </w:rPr>
        <w:t>UPE</w:t>
      </w:r>
      <w:r w:rsidRPr="00B421C2">
        <w:rPr>
          <w:rFonts w:hint="eastAsia"/>
          <w:lang w:eastAsia="zh-CN"/>
        </w:rPr>
        <w:t>，并携带标签。</w:t>
      </w:r>
      <w:r w:rsidRPr="00B421C2">
        <w:rPr>
          <w:rFonts w:hint="eastAsia"/>
          <w:lang w:eastAsia="zh-CN"/>
        </w:rPr>
        <w:t>SPE</w:t>
      </w:r>
      <w:r w:rsidRPr="00B421C2">
        <w:rPr>
          <w:rFonts w:hint="eastAsia"/>
          <w:lang w:eastAsia="zh-CN"/>
        </w:rPr>
        <w:t>发布的路由信息可以是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实例的缺省路由（或聚合路由），也可以是通过路由策略的路由信息。通过后者可以实现对同一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下不同站点之间互访的控制。</w:t>
      </w:r>
      <w:r w:rsidR="00CE2BBC" w:rsidRPr="00B421C2">
        <w:rPr>
          <w:rFonts w:hint="eastAsia"/>
          <w:lang w:eastAsia="zh-CN"/>
        </w:rPr>
        <w:t>SPE</w:t>
      </w:r>
      <w:r w:rsidR="00CE2BBC" w:rsidRPr="00B421C2">
        <w:rPr>
          <w:rFonts w:hint="eastAsia"/>
          <w:lang w:eastAsia="zh-CN"/>
        </w:rPr>
        <w:t>的路由表容量大，转发性能强，但接口资源较少。</w:t>
      </w:r>
    </w:p>
    <w:p w:rsidR="00C4330D" w:rsidRDefault="00F05CBE" w:rsidP="00DD64CA">
      <w:r w:rsidRPr="007530E2">
        <w:rPr>
          <w:rFonts w:hint="eastAsia"/>
        </w:rPr>
        <w:t>S</w:t>
      </w:r>
      <w:r w:rsidRPr="007530E2">
        <w:t>PE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U</w:t>
      </w:r>
      <w:r w:rsidRPr="007530E2">
        <w:t>PE</w:t>
      </w:r>
      <w:r w:rsidRPr="007530E2">
        <w:rPr>
          <w:rFonts w:hint="eastAsia"/>
        </w:rPr>
        <w:t>之间运行</w:t>
      </w:r>
      <w:r w:rsidRPr="007530E2">
        <w:t>MP-IBGP</w:t>
      </w:r>
      <w:r w:rsidR="00434189">
        <w:rPr>
          <w:rFonts w:hint="eastAsia"/>
        </w:rPr>
        <w:t>或</w:t>
      </w:r>
      <w:r w:rsidRPr="007530E2">
        <w:t>MP-EBGP</w:t>
      </w:r>
      <w:r>
        <w:rPr>
          <w:rFonts w:hint="eastAsia"/>
        </w:rPr>
        <w:t>。</w:t>
      </w:r>
      <w:r w:rsidRPr="007530E2">
        <w:rPr>
          <w:rFonts w:hint="eastAsia"/>
        </w:rPr>
        <w:t>采用</w:t>
      </w:r>
      <w:r w:rsidRPr="007530E2">
        <w:t>MP-IBGP</w:t>
      </w:r>
      <w:r w:rsidRPr="007530E2">
        <w:rPr>
          <w:rFonts w:hint="eastAsia"/>
        </w:rPr>
        <w:t>时，</w:t>
      </w:r>
      <w:r w:rsidRPr="007530E2">
        <w:t>SPE</w:t>
      </w:r>
      <w:r w:rsidR="00C91060">
        <w:rPr>
          <w:rFonts w:hint="eastAsia"/>
        </w:rPr>
        <w:t>需要</w:t>
      </w:r>
      <w:r w:rsidRPr="007530E2">
        <w:rPr>
          <w:rFonts w:hint="eastAsia"/>
        </w:rPr>
        <w:t>作为</w:t>
      </w:r>
      <w:r w:rsidR="00C91060">
        <w:rPr>
          <w:rFonts w:hint="eastAsia"/>
        </w:rPr>
        <w:t>多个</w:t>
      </w:r>
      <w:r w:rsidR="00C91060">
        <w:rPr>
          <w:rFonts w:hint="eastAsia"/>
        </w:rPr>
        <w:t>UPE</w:t>
      </w:r>
      <w:r w:rsidR="00C91060">
        <w:rPr>
          <w:rFonts w:hint="eastAsia"/>
        </w:rPr>
        <w:t>的</w:t>
      </w:r>
      <w:r w:rsidRPr="007530E2">
        <w:rPr>
          <w:rFonts w:hint="eastAsia"/>
        </w:rPr>
        <w:t>路由反射器，</w:t>
      </w:r>
      <w:r w:rsidR="00C91060">
        <w:rPr>
          <w:rFonts w:hint="eastAsia"/>
        </w:rPr>
        <w:t>在</w:t>
      </w:r>
      <w:r w:rsidR="00C91060">
        <w:rPr>
          <w:rFonts w:hint="eastAsia"/>
        </w:rPr>
        <w:t>UPE</w:t>
      </w:r>
      <w:r w:rsidR="00C91060">
        <w:rPr>
          <w:rFonts w:hint="eastAsia"/>
        </w:rPr>
        <w:t>之间反射路由</w:t>
      </w:r>
      <w:r w:rsidRPr="007530E2">
        <w:rPr>
          <w:rFonts w:hint="eastAsia"/>
        </w:rPr>
        <w:t>。</w:t>
      </w:r>
    </w:p>
    <w:p w:rsidR="006D7B21" w:rsidRPr="007530E2" w:rsidRDefault="006D7B21" w:rsidP="00DD64CA">
      <w:r w:rsidRPr="007530E2">
        <w:rPr>
          <w:rFonts w:hint="eastAsia"/>
        </w:rPr>
        <w:t>HoVPN</w:t>
      </w:r>
      <w:r w:rsidRPr="007530E2">
        <w:rPr>
          <w:rFonts w:hint="eastAsia"/>
        </w:rPr>
        <w:t>支持分层式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的嵌套：</w:t>
      </w:r>
    </w:p>
    <w:p w:rsidR="006D7B21" w:rsidRPr="00B421C2" w:rsidRDefault="006D7B21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一个分层式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可以作为</w:t>
      </w:r>
      <w:r w:rsidRPr="00B421C2">
        <w:rPr>
          <w:lang w:eastAsia="zh-CN"/>
        </w:rPr>
        <w:t>UPE</w:t>
      </w:r>
      <w:r w:rsidRPr="00B421C2">
        <w:rPr>
          <w:rFonts w:hint="eastAsia"/>
          <w:lang w:eastAsia="zh-CN"/>
        </w:rPr>
        <w:t>，同另一个</w:t>
      </w:r>
      <w:r w:rsidRPr="00B421C2">
        <w:rPr>
          <w:lang w:eastAsia="zh-CN"/>
        </w:rPr>
        <w:t>SPE</w:t>
      </w:r>
      <w:r w:rsidRPr="00B421C2">
        <w:rPr>
          <w:rFonts w:hint="eastAsia"/>
          <w:lang w:eastAsia="zh-CN"/>
        </w:rPr>
        <w:t>组成新的分层式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；</w:t>
      </w:r>
    </w:p>
    <w:p w:rsidR="006D7B21" w:rsidRPr="00B421C2" w:rsidRDefault="006D7B21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一个分层式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可以作为</w:t>
      </w:r>
      <w:r w:rsidRPr="00B421C2">
        <w:rPr>
          <w:lang w:eastAsia="zh-CN"/>
        </w:rPr>
        <w:t>SPE</w:t>
      </w:r>
      <w:r w:rsidRPr="00B421C2">
        <w:rPr>
          <w:rFonts w:hint="eastAsia"/>
          <w:lang w:eastAsia="zh-CN"/>
        </w:rPr>
        <w:t>，同多个</w:t>
      </w:r>
      <w:r w:rsidRPr="00B421C2">
        <w:rPr>
          <w:lang w:eastAsia="zh-CN"/>
        </w:rPr>
        <w:t>UPE</w:t>
      </w:r>
      <w:r w:rsidRPr="00B421C2">
        <w:rPr>
          <w:rFonts w:hint="eastAsia"/>
          <w:lang w:eastAsia="zh-CN"/>
        </w:rPr>
        <w:t>组成新的分层式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；</w:t>
      </w:r>
    </w:p>
    <w:p w:rsidR="006D7B21" w:rsidRPr="007530E2" w:rsidRDefault="006D7B21" w:rsidP="00DD64CA">
      <w:r w:rsidRPr="007530E2">
        <w:rPr>
          <w:rFonts w:hint="eastAsia"/>
        </w:rPr>
        <w:t>分层式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的嵌套</w:t>
      </w:r>
      <w:r w:rsidR="00C76948">
        <w:rPr>
          <w:rFonts w:hint="eastAsia"/>
        </w:rPr>
        <w:t>可以进行多次</w:t>
      </w:r>
      <w:r w:rsidRPr="007530E2">
        <w:rPr>
          <w:rFonts w:hint="eastAsia"/>
        </w:rPr>
        <w:t>。</w:t>
      </w:r>
      <w:r w:rsidR="00B6698A" w:rsidRPr="007530E2">
        <w:rPr>
          <w:rFonts w:hint="eastAsia"/>
        </w:rPr>
        <w:t>在</w:t>
      </w:r>
      <w:r w:rsidR="003473C9" w:rsidRPr="007530E2">
        <w:rPr>
          <w:rFonts w:hint="eastAsia"/>
        </w:rPr>
        <w:t>分层式</w:t>
      </w:r>
      <w:r w:rsidR="003473C9" w:rsidRPr="007530E2">
        <w:rPr>
          <w:rFonts w:hint="eastAsia"/>
        </w:rPr>
        <w:t>PE</w:t>
      </w:r>
      <w:r w:rsidR="003473C9" w:rsidRPr="007530E2">
        <w:rPr>
          <w:rFonts w:hint="eastAsia"/>
        </w:rPr>
        <w:t>的嵌套</w:t>
      </w:r>
      <w:r w:rsidR="00B6698A" w:rsidRPr="007530E2">
        <w:rPr>
          <w:rFonts w:hint="eastAsia"/>
        </w:rPr>
        <w:t>中，</w:t>
      </w:r>
      <w:r w:rsidR="00DB3E75" w:rsidRPr="007530E2">
        <w:rPr>
          <w:rFonts w:hint="eastAsia"/>
        </w:rPr>
        <w:t>SPE</w:t>
      </w:r>
      <w:r w:rsidR="00DB3E75" w:rsidRPr="007530E2">
        <w:rPr>
          <w:rFonts w:hint="eastAsia"/>
        </w:rPr>
        <w:t>和</w:t>
      </w:r>
      <w:r w:rsidR="00DB3E75" w:rsidRPr="007530E2">
        <w:rPr>
          <w:rFonts w:hint="eastAsia"/>
        </w:rPr>
        <w:t>UPE</w:t>
      </w:r>
      <w:r w:rsidR="00DB3E75" w:rsidRPr="007530E2">
        <w:rPr>
          <w:rFonts w:hint="eastAsia"/>
        </w:rPr>
        <w:t>是相对的概念</w:t>
      </w:r>
      <w:r w:rsidR="00DB3E75">
        <w:rPr>
          <w:rFonts w:hint="eastAsia"/>
        </w:rPr>
        <w:t>，</w:t>
      </w:r>
      <w:r w:rsidR="00B6698A" w:rsidRPr="007530E2">
        <w:rPr>
          <w:rFonts w:hint="eastAsia"/>
        </w:rPr>
        <w:t>上层</w:t>
      </w:r>
      <w:r w:rsidR="00B6698A" w:rsidRPr="007530E2">
        <w:rPr>
          <w:rFonts w:hint="eastAsia"/>
        </w:rPr>
        <w:t>PE</w:t>
      </w:r>
      <w:r w:rsidR="00B6698A" w:rsidRPr="007530E2">
        <w:rPr>
          <w:rFonts w:hint="eastAsia"/>
        </w:rPr>
        <w:t>相对于下层就是</w:t>
      </w:r>
      <w:r w:rsidR="00B6698A" w:rsidRPr="007530E2">
        <w:rPr>
          <w:rFonts w:hint="eastAsia"/>
        </w:rPr>
        <w:t>SPE</w:t>
      </w:r>
      <w:r w:rsidR="00B6698A" w:rsidRPr="007530E2">
        <w:rPr>
          <w:rFonts w:hint="eastAsia"/>
        </w:rPr>
        <w:t>，下层</w:t>
      </w:r>
      <w:r w:rsidR="00B6698A" w:rsidRPr="007530E2">
        <w:rPr>
          <w:rFonts w:hint="eastAsia"/>
        </w:rPr>
        <w:t>PE</w:t>
      </w:r>
      <w:r w:rsidR="00B6698A" w:rsidRPr="007530E2">
        <w:rPr>
          <w:rFonts w:hint="eastAsia"/>
        </w:rPr>
        <w:t>相对于上层就是</w:t>
      </w:r>
      <w:r w:rsidR="00B6698A" w:rsidRPr="007530E2">
        <w:rPr>
          <w:rFonts w:hint="eastAsia"/>
        </w:rPr>
        <w:t>UPE</w:t>
      </w:r>
      <w:r w:rsidR="00B6698A" w:rsidRPr="007530E2">
        <w:rPr>
          <w:rFonts w:hint="eastAsia"/>
        </w:rPr>
        <w:t>。</w:t>
      </w:r>
    </w:p>
    <w:p w:rsidR="007D7DD4" w:rsidRDefault="006D7B21" w:rsidP="00DD64CA">
      <w:pPr>
        <w:pStyle w:val="FigureDescription"/>
      </w:pPr>
      <w:bookmarkStart w:id="201" w:name="_Toc86654438"/>
      <w:bookmarkStart w:id="202" w:name="_Ref132446376"/>
      <w:bookmarkStart w:id="203" w:name="_Toc137991715"/>
      <w:bookmarkStart w:id="204" w:name="_Toc418944407"/>
      <w:r w:rsidRPr="002D634A">
        <w:rPr>
          <w:rFonts w:hint="eastAsia"/>
        </w:rPr>
        <w:lastRenderedPageBreak/>
        <w:t>分层式</w:t>
      </w:r>
      <w:r w:rsidRPr="002D634A">
        <w:rPr>
          <w:rFonts w:hint="eastAsia"/>
        </w:rPr>
        <w:t>PE</w:t>
      </w:r>
      <w:r w:rsidRPr="002D634A">
        <w:rPr>
          <w:rFonts w:hint="eastAsia"/>
        </w:rPr>
        <w:t>的嵌套</w:t>
      </w:r>
      <w:bookmarkEnd w:id="201"/>
      <w:bookmarkEnd w:id="202"/>
      <w:bookmarkEnd w:id="203"/>
      <w:bookmarkEnd w:id="204"/>
    </w:p>
    <w:p w:rsidR="006D7B21" w:rsidRPr="002D634A" w:rsidRDefault="009B7D3A" w:rsidP="00DD64CA">
      <w:pPr>
        <w:pStyle w:val="Figure"/>
      </w:pPr>
      <w:r>
        <w:rPr>
          <w:noProof/>
        </w:rPr>
        <w:drawing>
          <wp:inline distT="0" distB="0" distL="0" distR="0" wp14:anchorId="5F905BBF" wp14:editId="401CA260">
            <wp:extent cx="4340225" cy="2399030"/>
            <wp:effectExtent l="0" t="0" r="3175" b="0"/>
            <wp:docPr id="11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21" w:rsidRPr="002D634A" w:rsidRDefault="006D7B21" w:rsidP="00DD64CA"/>
    <w:p w:rsidR="006D7B21" w:rsidRDefault="00D55D92" w:rsidP="00DD64CA">
      <w:r>
        <w:fldChar w:fldCharType="begin"/>
      </w:r>
      <w:r>
        <w:instrText xml:space="preserve">  REF _Ref132446376 \r \h \* MERGEFORMAT </w:instrText>
      </w:r>
      <w:r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1-16</w:t>
      </w:r>
      <w:r>
        <w:fldChar w:fldCharType="end"/>
      </w:r>
      <w:r w:rsidR="006D7B21" w:rsidRPr="007530E2">
        <w:rPr>
          <w:rFonts w:hint="eastAsia"/>
        </w:rPr>
        <w:t>是一个三层的分层式</w:t>
      </w:r>
      <w:r w:rsidR="006D7B21" w:rsidRPr="007530E2">
        <w:rPr>
          <w:rFonts w:hint="eastAsia"/>
        </w:rPr>
        <w:t>PE</w:t>
      </w:r>
      <w:r w:rsidR="006D7B21" w:rsidRPr="007530E2">
        <w:rPr>
          <w:rFonts w:hint="eastAsia"/>
        </w:rPr>
        <w:t>，称中间的</w:t>
      </w:r>
      <w:r w:rsidR="006D7B21" w:rsidRPr="007530E2">
        <w:rPr>
          <w:rFonts w:hint="eastAsia"/>
        </w:rPr>
        <w:t>PE</w:t>
      </w:r>
      <w:r w:rsidR="006D7B21" w:rsidRPr="007530E2">
        <w:rPr>
          <w:rFonts w:hint="eastAsia"/>
        </w:rPr>
        <w:t>为</w:t>
      </w:r>
      <w:r w:rsidR="006D7B21" w:rsidRPr="007530E2">
        <w:rPr>
          <w:rFonts w:hint="eastAsia"/>
        </w:rPr>
        <w:t>MPE</w:t>
      </w:r>
      <w:r w:rsidR="006D7B21" w:rsidRPr="007530E2">
        <w:rPr>
          <w:rFonts w:hint="eastAsia"/>
        </w:rPr>
        <w:t>（</w:t>
      </w:r>
      <w:r w:rsidR="006D7B21" w:rsidRPr="007530E2">
        <w:rPr>
          <w:rFonts w:hint="eastAsia"/>
        </w:rPr>
        <w:t>Middle-level PE</w:t>
      </w:r>
      <w:r w:rsidR="006D7B21" w:rsidRPr="007530E2">
        <w:rPr>
          <w:rFonts w:hint="eastAsia"/>
        </w:rPr>
        <w:t>）。</w:t>
      </w:r>
      <w:r w:rsidR="006D7B21" w:rsidRPr="007530E2">
        <w:rPr>
          <w:rFonts w:hint="eastAsia"/>
        </w:rPr>
        <w:t>SPE</w:t>
      </w:r>
      <w:r w:rsidR="006D7B21" w:rsidRPr="007530E2">
        <w:rPr>
          <w:rFonts w:hint="eastAsia"/>
        </w:rPr>
        <w:t>和</w:t>
      </w:r>
      <w:r w:rsidR="006D7B21" w:rsidRPr="007530E2">
        <w:rPr>
          <w:rFonts w:hint="eastAsia"/>
        </w:rPr>
        <w:t>MPE</w:t>
      </w:r>
      <w:r w:rsidR="006D7B21" w:rsidRPr="007530E2">
        <w:rPr>
          <w:rFonts w:hint="eastAsia"/>
        </w:rPr>
        <w:t>之间，以及</w:t>
      </w:r>
      <w:r w:rsidR="006D7B21" w:rsidRPr="007530E2">
        <w:rPr>
          <w:rFonts w:hint="eastAsia"/>
        </w:rPr>
        <w:t>MPE</w:t>
      </w:r>
      <w:r w:rsidR="006D7B21" w:rsidRPr="007530E2">
        <w:rPr>
          <w:rFonts w:hint="eastAsia"/>
        </w:rPr>
        <w:t>和</w:t>
      </w:r>
      <w:r w:rsidR="006D7B21" w:rsidRPr="007530E2">
        <w:rPr>
          <w:rFonts w:hint="eastAsia"/>
        </w:rPr>
        <w:t>UPE</w:t>
      </w:r>
      <w:r w:rsidR="006D7B21" w:rsidRPr="007530E2">
        <w:rPr>
          <w:rFonts w:hint="eastAsia"/>
        </w:rPr>
        <w:t>之间，均运行</w:t>
      </w:r>
      <w:r w:rsidR="006D7B21" w:rsidRPr="007530E2">
        <w:rPr>
          <w:rFonts w:hint="eastAsia"/>
        </w:rPr>
        <w:t>MP-BGP</w:t>
      </w:r>
      <w:r w:rsidR="006D7B21" w:rsidRPr="007530E2">
        <w:rPr>
          <w:rFonts w:hint="eastAsia"/>
        </w:rPr>
        <w:t>。</w:t>
      </w:r>
      <w:r w:rsidR="0025328C" w:rsidRPr="007530E2">
        <w:rPr>
          <w:rFonts w:hint="eastAsia"/>
        </w:rPr>
        <w:t>MP-BGP</w:t>
      </w:r>
      <w:r w:rsidR="0025328C" w:rsidRPr="007530E2">
        <w:rPr>
          <w:rFonts w:hint="eastAsia"/>
        </w:rPr>
        <w:t>为上层</w:t>
      </w:r>
      <w:r w:rsidR="0025328C" w:rsidRPr="007530E2">
        <w:rPr>
          <w:rFonts w:hint="eastAsia"/>
        </w:rPr>
        <w:t>PE</w:t>
      </w:r>
      <w:r w:rsidR="0025328C" w:rsidRPr="007530E2">
        <w:rPr>
          <w:rFonts w:hint="eastAsia"/>
        </w:rPr>
        <w:t>发布下层</w:t>
      </w:r>
      <w:r w:rsidR="0025328C" w:rsidRPr="007530E2">
        <w:rPr>
          <w:rFonts w:hint="eastAsia"/>
        </w:rPr>
        <w:t>PE</w:t>
      </w:r>
      <w:r w:rsidR="0025328C" w:rsidRPr="007530E2">
        <w:rPr>
          <w:rFonts w:hint="eastAsia"/>
        </w:rPr>
        <w:t>上的所有</w:t>
      </w:r>
      <w:r w:rsidR="0025328C" w:rsidRPr="007530E2">
        <w:rPr>
          <w:rFonts w:hint="eastAsia"/>
        </w:rPr>
        <w:t>VPN</w:t>
      </w:r>
      <w:r w:rsidR="0025328C" w:rsidRPr="007530E2">
        <w:rPr>
          <w:rFonts w:hint="eastAsia"/>
        </w:rPr>
        <w:t>路由，为下层</w:t>
      </w:r>
      <w:r w:rsidR="0025328C" w:rsidRPr="007530E2">
        <w:rPr>
          <w:rFonts w:hint="eastAsia"/>
        </w:rPr>
        <w:t>PE</w:t>
      </w:r>
      <w:r w:rsidR="0025328C" w:rsidRPr="007530E2">
        <w:rPr>
          <w:rFonts w:hint="eastAsia"/>
        </w:rPr>
        <w:t>发布上层</w:t>
      </w:r>
      <w:r w:rsidR="0025328C" w:rsidRPr="007530E2">
        <w:rPr>
          <w:rFonts w:hint="eastAsia"/>
        </w:rPr>
        <w:t>PE</w:t>
      </w:r>
      <w:r w:rsidR="0025328C" w:rsidRPr="007530E2">
        <w:rPr>
          <w:rFonts w:hint="eastAsia"/>
        </w:rPr>
        <w:t>的</w:t>
      </w:r>
      <w:r w:rsidR="0025328C" w:rsidRPr="007530E2">
        <w:rPr>
          <w:rFonts w:hint="eastAsia"/>
        </w:rPr>
        <w:t>VPN</w:t>
      </w:r>
      <w:r w:rsidR="0025328C" w:rsidRPr="007530E2">
        <w:rPr>
          <w:rFonts w:hint="eastAsia"/>
        </w:rPr>
        <w:t>实例缺省路由</w:t>
      </w:r>
      <w:r w:rsidR="0025328C" w:rsidRPr="002D5156">
        <w:rPr>
          <w:rFonts w:hint="eastAsia"/>
        </w:rPr>
        <w:t>或通过路由策略的</w:t>
      </w:r>
      <w:r w:rsidR="0025328C" w:rsidRPr="002D5156">
        <w:rPr>
          <w:rFonts w:hint="eastAsia"/>
        </w:rPr>
        <w:t>VPN</w:t>
      </w:r>
      <w:r w:rsidR="0025328C" w:rsidRPr="002D5156">
        <w:rPr>
          <w:rFonts w:hint="eastAsia"/>
        </w:rPr>
        <w:t>路由</w:t>
      </w:r>
      <w:r w:rsidR="0025328C" w:rsidRPr="007530E2">
        <w:rPr>
          <w:rFonts w:hint="eastAsia"/>
        </w:rPr>
        <w:t>。</w:t>
      </w:r>
      <w:r w:rsidR="00481987" w:rsidRPr="007530E2">
        <w:rPr>
          <w:rFonts w:hint="eastAsia"/>
        </w:rPr>
        <w:t>SPE</w:t>
      </w:r>
      <w:r w:rsidR="00481987" w:rsidRPr="007530E2">
        <w:rPr>
          <w:rFonts w:hint="eastAsia"/>
        </w:rPr>
        <w:t>维护了这个分层式</w:t>
      </w:r>
      <w:r w:rsidR="00481987" w:rsidRPr="007530E2">
        <w:rPr>
          <w:rFonts w:hint="eastAsia"/>
        </w:rPr>
        <w:t>PE</w:t>
      </w:r>
      <w:r w:rsidR="00481987" w:rsidRPr="007530E2">
        <w:rPr>
          <w:rFonts w:hint="eastAsia"/>
        </w:rPr>
        <w:t>接入的所有</w:t>
      </w:r>
      <w:r w:rsidR="00481987">
        <w:rPr>
          <w:rFonts w:hint="eastAsia"/>
        </w:rPr>
        <w:t>Site</w:t>
      </w:r>
      <w:r w:rsidR="00481987" w:rsidRPr="007530E2">
        <w:rPr>
          <w:rFonts w:hint="eastAsia"/>
        </w:rPr>
        <w:t>的</w:t>
      </w:r>
      <w:r w:rsidR="00481987" w:rsidRPr="007530E2">
        <w:rPr>
          <w:rFonts w:hint="eastAsia"/>
        </w:rPr>
        <w:t>VPN</w:t>
      </w:r>
      <w:r w:rsidR="00481987" w:rsidRPr="007530E2">
        <w:rPr>
          <w:rFonts w:hint="eastAsia"/>
        </w:rPr>
        <w:t>路由，路由数目最多；</w:t>
      </w:r>
      <w:r w:rsidR="00481987" w:rsidRPr="007530E2">
        <w:rPr>
          <w:rFonts w:hint="eastAsia"/>
        </w:rPr>
        <w:t>UPE</w:t>
      </w:r>
      <w:r w:rsidR="00481987" w:rsidRPr="007530E2">
        <w:rPr>
          <w:rFonts w:hint="eastAsia"/>
        </w:rPr>
        <w:t>只维护它所直接连接的</w:t>
      </w:r>
      <w:r w:rsidR="00481987">
        <w:rPr>
          <w:rFonts w:hint="eastAsia"/>
        </w:rPr>
        <w:t>Site</w:t>
      </w:r>
      <w:r w:rsidR="00481987" w:rsidRPr="007530E2">
        <w:rPr>
          <w:rFonts w:hint="eastAsia"/>
        </w:rPr>
        <w:t>的</w:t>
      </w:r>
      <w:r w:rsidR="00481987" w:rsidRPr="007530E2">
        <w:rPr>
          <w:rFonts w:hint="eastAsia"/>
        </w:rPr>
        <w:t>VPN</w:t>
      </w:r>
      <w:r w:rsidR="00481987" w:rsidRPr="007530E2">
        <w:rPr>
          <w:rFonts w:hint="eastAsia"/>
        </w:rPr>
        <w:t>路由，路由数目最少；</w:t>
      </w:r>
      <w:r w:rsidR="00481987" w:rsidRPr="007530E2">
        <w:rPr>
          <w:rFonts w:hint="eastAsia"/>
        </w:rPr>
        <w:t>MPE</w:t>
      </w:r>
      <w:r w:rsidR="00481987" w:rsidRPr="007530E2">
        <w:rPr>
          <w:rFonts w:hint="eastAsia"/>
        </w:rPr>
        <w:t>的路由数目介于</w:t>
      </w:r>
      <w:r w:rsidR="00481987" w:rsidRPr="007530E2">
        <w:rPr>
          <w:rFonts w:hint="eastAsia"/>
        </w:rPr>
        <w:t>SPE</w:t>
      </w:r>
      <w:r w:rsidR="00481987" w:rsidRPr="007530E2">
        <w:rPr>
          <w:rFonts w:hint="eastAsia"/>
        </w:rPr>
        <w:t>和</w:t>
      </w:r>
      <w:r w:rsidR="00481987" w:rsidRPr="007530E2">
        <w:rPr>
          <w:rFonts w:hint="eastAsia"/>
        </w:rPr>
        <w:t>UPE</w:t>
      </w:r>
      <w:r w:rsidR="00481987" w:rsidRPr="007530E2">
        <w:rPr>
          <w:rFonts w:hint="eastAsia"/>
        </w:rPr>
        <w:t>之间。</w:t>
      </w:r>
    </w:p>
    <w:p w:rsidR="007D7DD4" w:rsidRDefault="008C574F" w:rsidP="00DD64CA">
      <w:pPr>
        <w:pStyle w:val="3"/>
      </w:pPr>
      <w:bookmarkStart w:id="205" w:name="_Toc366241520"/>
      <w:bookmarkStart w:id="206" w:name="_Toc366235994"/>
      <w:bookmarkStart w:id="207" w:name="_Toc364778804"/>
      <w:bookmarkStart w:id="208" w:name="_Toc364253889"/>
      <w:bookmarkStart w:id="209" w:name="_Toc363632575"/>
      <w:bookmarkStart w:id="210" w:name="_Toc366241519"/>
      <w:bookmarkStart w:id="211" w:name="_Toc366235993"/>
      <w:bookmarkStart w:id="212" w:name="_Toc364778803"/>
      <w:bookmarkStart w:id="213" w:name="_Toc364253888"/>
      <w:bookmarkStart w:id="214" w:name="_Toc363632574"/>
      <w:bookmarkStart w:id="215" w:name="_Toc366241518"/>
      <w:bookmarkStart w:id="216" w:name="_Toc366235992"/>
      <w:bookmarkStart w:id="217" w:name="_Toc364778802"/>
      <w:bookmarkStart w:id="218" w:name="_Toc364253887"/>
      <w:bookmarkStart w:id="219" w:name="_Toc363632573"/>
      <w:bookmarkStart w:id="220" w:name="_Toc366241517"/>
      <w:bookmarkStart w:id="221" w:name="_Toc366235991"/>
      <w:bookmarkStart w:id="222" w:name="_Toc364778801"/>
      <w:bookmarkStart w:id="223" w:name="_Toc364253886"/>
      <w:bookmarkStart w:id="224" w:name="_Toc363632572"/>
      <w:bookmarkStart w:id="225" w:name="_Toc366241516"/>
      <w:bookmarkStart w:id="226" w:name="_Toc366235990"/>
      <w:bookmarkStart w:id="227" w:name="_Toc364778800"/>
      <w:bookmarkStart w:id="228" w:name="_Toc364253885"/>
      <w:bookmarkStart w:id="229" w:name="_Toc363632571"/>
      <w:bookmarkStart w:id="230" w:name="_Toc45105918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r w:rsidRPr="007530E2">
        <w:rPr>
          <w:rFonts w:hint="eastAsia"/>
        </w:rPr>
        <w:t>OSPF VPN</w:t>
      </w:r>
      <w:r w:rsidRPr="007530E2">
        <w:rPr>
          <w:rFonts w:hint="eastAsia"/>
        </w:rPr>
        <w:t>扩展</w:t>
      </w:r>
      <w:bookmarkEnd w:id="164"/>
      <w:bookmarkEnd w:id="165"/>
      <w:bookmarkEnd w:id="166"/>
      <w:bookmarkEnd w:id="167"/>
      <w:bookmarkEnd w:id="168"/>
      <w:bookmarkEnd w:id="230"/>
    </w:p>
    <w:p w:rsidR="008C574F" w:rsidRPr="007530E2" w:rsidRDefault="008C574F" w:rsidP="00DD64CA">
      <w:r w:rsidRPr="007530E2">
        <w:rPr>
          <w:rFonts w:hint="eastAsia"/>
        </w:rPr>
        <w:t>本节重点介绍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对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的扩展，如果需要了解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的基本知识，请参</w:t>
      </w:r>
      <w:r w:rsidR="00743116" w:rsidRPr="007530E2">
        <w:rPr>
          <w:rFonts w:hint="eastAsia"/>
        </w:rPr>
        <w:t>见</w:t>
      </w:r>
      <w:r w:rsidR="00AE67C9" w:rsidRPr="007530E2">
        <w:rPr>
          <w:rFonts w:hint="eastAsia"/>
        </w:rPr>
        <w:t>“</w:t>
      </w:r>
      <w:r w:rsidR="009C2209" w:rsidRPr="009C2209">
        <w:rPr>
          <w:rFonts w:hint="eastAsia"/>
        </w:rPr>
        <w:t>三层技术</w:t>
      </w:r>
      <w:r w:rsidR="009C2209" w:rsidRPr="009C2209">
        <w:rPr>
          <w:rFonts w:hint="eastAsia"/>
        </w:rPr>
        <w:t>-IP</w:t>
      </w:r>
      <w:r w:rsidR="009C2209" w:rsidRPr="009C2209">
        <w:rPr>
          <w:rFonts w:hint="eastAsia"/>
        </w:rPr>
        <w:t>路由配置指导</w:t>
      </w:r>
      <w:r w:rsidR="00AE67C9" w:rsidRPr="007530E2">
        <w:rPr>
          <w:rFonts w:hint="eastAsia"/>
        </w:rPr>
        <w:t>”中的“</w:t>
      </w:r>
      <w:r w:rsidR="00AE67C9" w:rsidRPr="007530E2">
        <w:rPr>
          <w:rFonts w:hint="eastAsia"/>
        </w:rPr>
        <w:t>OSPF</w:t>
      </w:r>
      <w:r w:rsidR="00AE67C9" w:rsidRPr="007530E2">
        <w:rPr>
          <w:rFonts w:hint="eastAsia"/>
        </w:rPr>
        <w:t>”</w:t>
      </w:r>
      <w:r w:rsidRPr="007530E2">
        <w:rPr>
          <w:rFonts w:hint="eastAsia"/>
        </w:rPr>
        <w:t>。</w:t>
      </w:r>
    </w:p>
    <w:p w:rsidR="007D7DD4" w:rsidRDefault="008C574F" w:rsidP="00DD64CA">
      <w:pPr>
        <w:pStyle w:val="4"/>
      </w:pPr>
      <w:r w:rsidRPr="007530E2">
        <w:rPr>
          <w:rFonts w:hint="eastAsia"/>
        </w:rPr>
        <w:t>PE</w:t>
      </w:r>
      <w:r w:rsidRPr="007530E2">
        <w:rPr>
          <w:rFonts w:hint="eastAsia"/>
        </w:rPr>
        <w:t>上的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多实例</w:t>
      </w:r>
    </w:p>
    <w:p w:rsidR="008C574F" w:rsidRPr="007530E2" w:rsidRDefault="008C574F" w:rsidP="00DD64CA">
      <w:r w:rsidRPr="007530E2">
        <w:rPr>
          <w:rFonts w:hint="eastAsia"/>
        </w:rPr>
        <w:t>在</w:t>
      </w:r>
      <w:r w:rsidRPr="007530E2">
        <w:rPr>
          <w:rFonts w:hint="eastAsia"/>
        </w:rPr>
        <w:t>PE-CE</w:t>
      </w:r>
      <w:r w:rsidRPr="007530E2">
        <w:rPr>
          <w:rFonts w:hint="eastAsia"/>
        </w:rPr>
        <w:t>间运行</w:t>
      </w:r>
      <w:r w:rsidRPr="007530E2">
        <w:rPr>
          <w:rFonts w:hint="eastAsia"/>
        </w:rPr>
        <w:t>OSPF</w:t>
      </w:r>
      <w:r w:rsidR="00B24AC7">
        <w:rPr>
          <w:rFonts w:hint="eastAsia"/>
        </w:rPr>
        <w:t>交互私网路由时</w:t>
      </w:r>
      <w:r w:rsidRPr="007530E2">
        <w:rPr>
          <w:rFonts w:hint="eastAsia"/>
        </w:rPr>
        <w:t>，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必须支持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多实例，</w:t>
      </w:r>
      <w:r w:rsidR="00B24AC7">
        <w:rPr>
          <w:rFonts w:hint="eastAsia"/>
        </w:rPr>
        <w:t>即</w:t>
      </w:r>
      <w:r w:rsidRPr="007530E2">
        <w:rPr>
          <w:rFonts w:hint="eastAsia"/>
        </w:rPr>
        <w:t>每个</w:t>
      </w:r>
      <w:r w:rsidRPr="007530E2">
        <w:rPr>
          <w:rFonts w:hint="eastAsia"/>
        </w:rPr>
        <w:t>OSPF</w:t>
      </w:r>
      <w:r w:rsidR="00B24AC7">
        <w:rPr>
          <w:rFonts w:hint="eastAsia"/>
        </w:rPr>
        <w:t>进程</w:t>
      </w:r>
      <w:r w:rsidRPr="007530E2">
        <w:rPr>
          <w:rFonts w:hint="eastAsia"/>
        </w:rPr>
        <w:t>与一个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</w:t>
      </w:r>
      <w:r w:rsidR="00B24AC7">
        <w:rPr>
          <w:rFonts w:hint="eastAsia"/>
        </w:rPr>
        <w:t>绑定</w:t>
      </w:r>
      <w:r w:rsidRPr="007530E2">
        <w:rPr>
          <w:rFonts w:hint="eastAsia"/>
        </w:rPr>
        <w:t>，</w:t>
      </w:r>
      <w:r w:rsidR="00B24AC7">
        <w:rPr>
          <w:rFonts w:hint="eastAsia"/>
        </w:rPr>
        <w:t>通过该</w:t>
      </w:r>
      <w:r w:rsidR="00B24AC7">
        <w:rPr>
          <w:rFonts w:hint="eastAsia"/>
        </w:rPr>
        <w:t>OSPF</w:t>
      </w:r>
      <w:r w:rsidR="00FD0F41">
        <w:rPr>
          <w:rFonts w:hint="eastAsia"/>
        </w:rPr>
        <w:t>进程</w:t>
      </w:r>
      <w:r w:rsidR="00B24AC7">
        <w:rPr>
          <w:rFonts w:hint="eastAsia"/>
        </w:rPr>
        <w:t>学习到的路由添加到对应</w:t>
      </w:r>
      <w:r w:rsidR="00B24AC7">
        <w:rPr>
          <w:rFonts w:hint="eastAsia"/>
        </w:rPr>
        <w:t>VPN</w:t>
      </w:r>
      <w:r w:rsidR="00B24AC7">
        <w:rPr>
          <w:rFonts w:hint="eastAsia"/>
        </w:rPr>
        <w:t>实例的路由表中，以实现</w:t>
      </w:r>
      <w:r w:rsidR="000D51B9">
        <w:rPr>
          <w:rFonts w:hint="eastAsia"/>
        </w:rPr>
        <w:t>不同</w:t>
      </w:r>
      <w:r w:rsidR="00B24AC7">
        <w:rPr>
          <w:rFonts w:hint="eastAsia"/>
        </w:rPr>
        <w:t>VPN</w:t>
      </w:r>
      <w:r w:rsidR="00B24AC7">
        <w:rPr>
          <w:rFonts w:hint="eastAsia"/>
        </w:rPr>
        <w:t>实例路由的隔离</w:t>
      </w:r>
      <w:r w:rsidRPr="007530E2">
        <w:rPr>
          <w:rFonts w:hint="eastAsia"/>
        </w:rPr>
        <w:t>。</w:t>
      </w:r>
    </w:p>
    <w:p w:rsidR="007D7DD4" w:rsidRDefault="008C574F" w:rsidP="00DD64CA">
      <w:pPr>
        <w:pStyle w:val="4"/>
      </w:pPr>
      <w:r w:rsidRPr="007530E2">
        <w:rPr>
          <w:rFonts w:hint="eastAsia"/>
        </w:rPr>
        <w:t>PE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间的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区域配置</w:t>
      </w:r>
    </w:p>
    <w:p w:rsidR="008C574F" w:rsidRPr="007530E2" w:rsidRDefault="008C574F" w:rsidP="00DD64CA">
      <w:r w:rsidRPr="007530E2">
        <w:rPr>
          <w:rFonts w:hint="eastAsia"/>
        </w:rPr>
        <w:t>PE</w:t>
      </w:r>
      <w:r w:rsidRPr="007530E2">
        <w:rPr>
          <w:rFonts w:hint="eastAsia"/>
        </w:rPr>
        <w:t>与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之间的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区域可以是非骨干区域，也可以是骨干区域。</w:t>
      </w:r>
    </w:p>
    <w:p w:rsidR="008C574F" w:rsidRPr="007530E2" w:rsidRDefault="008C574F" w:rsidP="00DD64CA">
      <w:r w:rsidRPr="007530E2">
        <w:rPr>
          <w:rFonts w:hint="eastAsia"/>
        </w:rPr>
        <w:t>在</w:t>
      </w:r>
      <w:r w:rsidRPr="007530E2">
        <w:rPr>
          <w:rFonts w:hint="eastAsia"/>
        </w:rPr>
        <w:t>OSPF VPN</w:t>
      </w:r>
      <w:r w:rsidRPr="007530E2">
        <w:rPr>
          <w:rFonts w:hint="eastAsia"/>
        </w:rPr>
        <w:t>扩展应用中，</w:t>
      </w:r>
      <w:r w:rsidRPr="007530E2">
        <w:rPr>
          <w:rFonts w:hint="eastAsia"/>
        </w:rPr>
        <w:t>MPLS VPN</w:t>
      </w:r>
      <w:r w:rsidRPr="007530E2">
        <w:rPr>
          <w:rFonts w:hint="eastAsia"/>
        </w:rPr>
        <w:t>骨干网被看作是骨干区域</w:t>
      </w:r>
      <w:r w:rsidRPr="007530E2">
        <w:rPr>
          <w:rFonts w:hint="eastAsia"/>
        </w:rPr>
        <w:t>area 0</w:t>
      </w:r>
      <w:r w:rsidRPr="007530E2">
        <w:rPr>
          <w:rFonts w:hint="eastAsia"/>
        </w:rPr>
        <w:t>。由于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要求骨干区域连续，因此，所有</w:t>
      </w:r>
      <w:r w:rsidR="00117C47" w:rsidRPr="007530E2">
        <w:rPr>
          <w:rFonts w:hint="eastAsia"/>
        </w:rPr>
        <w:t>站点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area 0</w:t>
      </w:r>
      <w:r w:rsidRPr="007530E2">
        <w:rPr>
          <w:rFonts w:hint="eastAsia"/>
        </w:rPr>
        <w:t>必须与</w:t>
      </w:r>
      <w:r w:rsidRPr="007530E2">
        <w:rPr>
          <w:rFonts w:hint="eastAsia"/>
        </w:rPr>
        <w:t>MPLS VPN</w:t>
      </w:r>
      <w:r w:rsidRPr="007530E2">
        <w:rPr>
          <w:rFonts w:hint="eastAsia"/>
        </w:rPr>
        <w:t>骨干网相连</w:t>
      </w:r>
      <w:r w:rsidR="00674C7E" w:rsidRPr="007530E2">
        <w:rPr>
          <w:rFonts w:hint="eastAsia"/>
        </w:rPr>
        <w:t>（</w:t>
      </w:r>
      <w:r w:rsidR="00674C7E">
        <w:rPr>
          <w:rFonts w:hint="eastAsia"/>
        </w:rPr>
        <w:t>物理连通或</w:t>
      </w:r>
      <w:r w:rsidR="00674C7E" w:rsidRPr="007530E2">
        <w:rPr>
          <w:rFonts w:hint="eastAsia"/>
        </w:rPr>
        <w:t>通过</w:t>
      </w:r>
      <w:r w:rsidR="00674C7E" w:rsidRPr="007530E2">
        <w:rPr>
          <w:rFonts w:hint="eastAsia"/>
        </w:rPr>
        <w:t>Virtual-link</w:t>
      </w:r>
      <w:r w:rsidR="00674C7E" w:rsidRPr="007530E2">
        <w:rPr>
          <w:rFonts w:hint="eastAsia"/>
        </w:rPr>
        <w:t>实现逻辑上的连通）</w:t>
      </w:r>
      <w:r w:rsidRPr="007530E2">
        <w:rPr>
          <w:rFonts w:hint="eastAsia"/>
        </w:rPr>
        <w:t>。</w:t>
      </w:r>
    </w:p>
    <w:p w:rsidR="007D7DD4" w:rsidRDefault="008C574F" w:rsidP="00DD64CA">
      <w:pPr>
        <w:pStyle w:val="4"/>
      </w:pPr>
      <w:r w:rsidRPr="007530E2">
        <w:rPr>
          <w:rFonts w:hint="eastAsia"/>
        </w:rPr>
        <w:t>BGP/OSPF</w:t>
      </w:r>
      <w:r w:rsidRPr="007530E2">
        <w:rPr>
          <w:rFonts w:hint="eastAsia"/>
        </w:rPr>
        <w:t>交互</w:t>
      </w:r>
    </w:p>
    <w:p w:rsidR="008C574F" w:rsidRPr="007530E2" w:rsidRDefault="00355353" w:rsidP="00DD64CA">
      <w:r>
        <w:rPr>
          <w:rFonts w:hint="eastAsia"/>
        </w:rPr>
        <w:t>如果</w:t>
      </w:r>
      <w:r w:rsidR="008C574F" w:rsidRPr="007530E2">
        <w:rPr>
          <w:rFonts w:hint="eastAsia"/>
        </w:rPr>
        <w:t>在</w:t>
      </w:r>
      <w:r w:rsidR="008C574F" w:rsidRPr="007530E2">
        <w:rPr>
          <w:rFonts w:hint="eastAsia"/>
        </w:rPr>
        <w:t>PE</w:t>
      </w:r>
      <w:r>
        <w:rPr>
          <w:rFonts w:hint="eastAsia"/>
        </w:rPr>
        <w:t>和</w:t>
      </w:r>
      <w:r w:rsidR="008C574F" w:rsidRPr="007530E2">
        <w:rPr>
          <w:rFonts w:hint="eastAsia"/>
        </w:rPr>
        <w:t>CE</w:t>
      </w:r>
      <w:r w:rsidR="008C574F" w:rsidRPr="007530E2">
        <w:rPr>
          <w:rFonts w:hint="eastAsia"/>
        </w:rPr>
        <w:t>间运行</w:t>
      </w:r>
      <w:r w:rsidR="008C574F" w:rsidRPr="007530E2">
        <w:rPr>
          <w:rFonts w:hint="eastAsia"/>
        </w:rPr>
        <w:t>OSPF</w:t>
      </w:r>
      <w:r w:rsidR="008C574F" w:rsidRPr="007530E2">
        <w:rPr>
          <w:rFonts w:hint="eastAsia"/>
        </w:rPr>
        <w:t>，</w:t>
      </w:r>
      <w:r>
        <w:rPr>
          <w:rFonts w:hint="eastAsia"/>
        </w:rPr>
        <w:t>则</w:t>
      </w:r>
      <w:r>
        <w:rPr>
          <w:rFonts w:hint="eastAsia"/>
        </w:rPr>
        <w:t>PE</w:t>
      </w:r>
      <w:r>
        <w:rPr>
          <w:rFonts w:hint="eastAsia"/>
        </w:rPr>
        <w:t>上需要将</w:t>
      </w:r>
      <w:r w:rsidR="008C574F" w:rsidRPr="007530E2">
        <w:rPr>
          <w:rFonts w:hint="eastAsia"/>
        </w:rPr>
        <w:t>PE</w:t>
      </w:r>
      <w:r>
        <w:rPr>
          <w:rFonts w:hint="eastAsia"/>
        </w:rPr>
        <w:t>之间传递的</w:t>
      </w:r>
      <w:r>
        <w:rPr>
          <w:rFonts w:hint="eastAsia"/>
        </w:rPr>
        <w:t>BGP</w:t>
      </w:r>
      <w:r>
        <w:rPr>
          <w:rFonts w:hint="eastAsia"/>
        </w:rPr>
        <w:t>路由引入到</w:t>
      </w:r>
      <w:r w:rsidR="008C574F" w:rsidRPr="007530E2">
        <w:rPr>
          <w:rFonts w:hint="eastAsia"/>
        </w:rPr>
        <w:t>OSPF</w:t>
      </w:r>
      <w:r>
        <w:rPr>
          <w:rFonts w:hint="eastAsia"/>
        </w:rPr>
        <w:t>路由中</w:t>
      </w:r>
      <w:r w:rsidR="000617C9">
        <w:rPr>
          <w:rFonts w:hint="eastAsia"/>
        </w:rPr>
        <w:t>，再将该路由通过</w:t>
      </w:r>
      <w:r w:rsidR="000617C9">
        <w:rPr>
          <w:rFonts w:hint="eastAsia"/>
        </w:rPr>
        <w:t>OSPF</w:t>
      </w:r>
      <w:r w:rsidR="000617C9">
        <w:rPr>
          <w:rFonts w:hint="eastAsia"/>
        </w:rPr>
        <w:t>发布给</w:t>
      </w:r>
      <w:r w:rsidR="000617C9">
        <w:rPr>
          <w:rFonts w:hint="eastAsia"/>
        </w:rPr>
        <w:t>CE</w:t>
      </w:r>
      <w:r w:rsidR="008C574F" w:rsidRPr="007530E2">
        <w:rPr>
          <w:rFonts w:hint="eastAsia"/>
        </w:rPr>
        <w:t>。</w:t>
      </w:r>
      <w:r>
        <w:rPr>
          <w:rFonts w:hint="eastAsia"/>
        </w:rPr>
        <w:t>这样就会导致即使不同的站点属于同一个</w:t>
      </w:r>
      <w:r>
        <w:rPr>
          <w:rFonts w:hint="eastAsia"/>
        </w:rPr>
        <w:t>OSPF</w:t>
      </w:r>
      <w:r w:rsidR="008A3C29">
        <w:rPr>
          <w:rFonts w:hint="eastAsia"/>
        </w:rPr>
        <w:t>路由</w:t>
      </w:r>
      <w:r>
        <w:rPr>
          <w:rFonts w:hint="eastAsia"/>
        </w:rPr>
        <w:t>域，</w:t>
      </w:r>
      <w:r w:rsidRPr="007530E2">
        <w:rPr>
          <w:rFonts w:hint="eastAsia"/>
        </w:rPr>
        <w:t>在一个站点学到的路由，</w:t>
      </w:r>
      <w:r w:rsidR="000B4235">
        <w:rPr>
          <w:rFonts w:hint="eastAsia"/>
        </w:rPr>
        <w:t>也</w:t>
      </w:r>
      <w:r w:rsidRPr="007530E2">
        <w:rPr>
          <w:rFonts w:hint="eastAsia"/>
        </w:rPr>
        <w:t>将作为外部路由</w:t>
      </w:r>
      <w:r w:rsidR="00275BBA">
        <w:rPr>
          <w:rFonts w:hint="eastAsia"/>
        </w:rPr>
        <w:t>发布</w:t>
      </w:r>
      <w:r w:rsidRPr="007530E2">
        <w:rPr>
          <w:rFonts w:hint="eastAsia"/>
        </w:rPr>
        <w:t>给另一站点。</w:t>
      </w:r>
      <w:r w:rsidR="008A3C29">
        <w:rPr>
          <w:rFonts w:hint="eastAsia"/>
        </w:rPr>
        <w:t>通过为</w:t>
      </w:r>
      <w:r w:rsidR="005F5EE9">
        <w:rPr>
          <w:rFonts w:hint="eastAsia"/>
        </w:rPr>
        <w:t>属于同一个</w:t>
      </w:r>
      <w:r w:rsidR="008A3C29">
        <w:rPr>
          <w:rFonts w:hint="eastAsia"/>
        </w:rPr>
        <w:t>OSPF</w:t>
      </w:r>
      <w:r w:rsidR="008A3C29">
        <w:rPr>
          <w:rFonts w:hint="eastAsia"/>
        </w:rPr>
        <w:t>路由域</w:t>
      </w:r>
      <w:r w:rsidR="005F5EE9">
        <w:rPr>
          <w:rFonts w:hint="eastAsia"/>
        </w:rPr>
        <w:t>的站点</w:t>
      </w:r>
      <w:r w:rsidR="008A3C29">
        <w:rPr>
          <w:rFonts w:hint="eastAsia"/>
        </w:rPr>
        <w:t>配置</w:t>
      </w:r>
      <w:r w:rsidR="005F5EE9">
        <w:rPr>
          <w:rFonts w:hint="eastAsia"/>
        </w:rPr>
        <w:t>相同的</w:t>
      </w:r>
      <w:r w:rsidR="008A3C29">
        <w:rPr>
          <w:rFonts w:hint="eastAsia"/>
        </w:rPr>
        <w:t>域</w:t>
      </w:r>
      <w:r w:rsidR="008A3C29">
        <w:rPr>
          <w:rFonts w:hint="eastAsia"/>
        </w:rPr>
        <w:t>ID</w:t>
      </w:r>
      <w:r w:rsidR="008A3C29">
        <w:rPr>
          <w:rFonts w:hint="eastAsia"/>
        </w:rPr>
        <w:t>（</w:t>
      </w:r>
      <w:r w:rsidR="008A3C29">
        <w:rPr>
          <w:rFonts w:hint="eastAsia"/>
        </w:rPr>
        <w:t>Domain ID</w:t>
      </w:r>
      <w:r w:rsidR="008A3C29">
        <w:rPr>
          <w:rFonts w:hint="eastAsia"/>
        </w:rPr>
        <w:t>），可以解决上述问题。</w:t>
      </w:r>
    </w:p>
    <w:p w:rsidR="007D7DD4" w:rsidRDefault="00EB29A1" w:rsidP="00DD64CA">
      <w:pPr>
        <w:pStyle w:val="FigureDescription"/>
      </w:pPr>
      <w:bookmarkStart w:id="231" w:name="_Toc15788899"/>
      <w:bookmarkStart w:id="232" w:name="_Ref34728584"/>
      <w:bookmarkStart w:id="233" w:name="_Ref34728593"/>
      <w:bookmarkStart w:id="234" w:name="_Toc54663788"/>
      <w:bookmarkStart w:id="235" w:name="_Toc75137619"/>
      <w:bookmarkStart w:id="236" w:name="_Toc86654439"/>
      <w:bookmarkStart w:id="237" w:name="_Ref130635825"/>
      <w:bookmarkStart w:id="238" w:name="_Toc137991716"/>
      <w:bookmarkStart w:id="239" w:name="_Toc418944408"/>
      <w:r w:rsidRPr="007530E2">
        <w:rPr>
          <w:rFonts w:hint="eastAsia"/>
        </w:rPr>
        <w:lastRenderedPageBreak/>
        <w:t>BGP/OSPF</w:t>
      </w:r>
      <w:r w:rsidRPr="007530E2">
        <w:rPr>
          <w:rFonts w:hint="eastAsia"/>
        </w:rPr>
        <w:t>交互</w:t>
      </w:r>
      <w:r>
        <w:rPr>
          <w:rFonts w:hint="eastAsia"/>
        </w:rPr>
        <w:t>示意图</w:t>
      </w:r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</w:p>
    <w:p w:rsidR="008C574F" w:rsidRPr="00FD3AD9" w:rsidRDefault="00096966" w:rsidP="00DD64CA">
      <w:pPr>
        <w:pStyle w:val="Figure"/>
      </w:pPr>
      <w:r>
        <w:rPr>
          <w:noProof/>
        </w:rPr>
        <w:drawing>
          <wp:inline distT="0" distB="0" distL="0" distR="0" wp14:anchorId="258E1D9C" wp14:editId="5812B041">
            <wp:extent cx="4635500" cy="221043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74F" w:rsidRDefault="008C574F" w:rsidP="00DD64CA"/>
    <w:p w:rsidR="005F5EE9" w:rsidRDefault="005F5EE9" w:rsidP="00DD64CA">
      <w:r w:rsidRPr="007530E2">
        <w:rPr>
          <w:rFonts w:hint="eastAsia"/>
        </w:rPr>
        <w:t>以</w:t>
      </w:r>
      <w:r w:rsidR="00D55D92">
        <w:fldChar w:fldCharType="begin"/>
      </w:r>
      <w:r w:rsidR="00D55D92">
        <w:instrText xml:space="preserve">  REF _Ref130635825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1-17</w:t>
      </w:r>
      <w:r w:rsidR="00D55D92">
        <w:fldChar w:fldCharType="end"/>
      </w:r>
      <w:r w:rsidRPr="007530E2">
        <w:rPr>
          <w:rFonts w:hint="eastAsia"/>
        </w:rPr>
        <w:t>为例，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11</w:t>
      </w:r>
      <w:r w:rsidRPr="007530E2">
        <w:rPr>
          <w:rFonts w:hint="eastAsia"/>
        </w:rPr>
        <w:t>、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21</w:t>
      </w:r>
      <w:r w:rsidR="000D1451">
        <w:rPr>
          <w:rFonts w:hint="eastAsia"/>
        </w:rPr>
        <w:t>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22</w:t>
      </w:r>
      <w:r w:rsidRPr="007530E2">
        <w:rPr>
          <w:rFonts w:hint="eastAsia"/>
        </w:rPr>
        <w:t>属于同一个</w:t>
      </w:r>
      <w:r>
        <w:rPr>
          <w:rFonts w:hint="eastAsia"/>
        </w:rPr>
        <w:t>VPN</w:t>
      </w:r>
      <w:r>
        <w:rPr>
          <w:rFonts w:hint="eastAsia"/>
        </w:rPr>
        <w:t>，且属于同一个</w:t>
      </w:r>
      <w:r w:rsidRPr="007530E2">
        <w:rPr>
          <w:rFonts w:hint="eastAsia"/>
        </w:rPr>
        <w:t>OSPF</w:t>
      </w:r>
      <w:r>
        <w:rPr>
          <w:rFonts w:hint="eastAsia"/>
        </w:rPr>
        <w:t>路由</w:t>
      </w:r>
      <w:r w:rsidRPr="007530E2">
        <w:rPr>
          <w:rFonts w:hint="eastAsia"/>
        </w:rPr>
        <w:t>域。</w:t>
      </w:r>
      <w:r>
        <w:rPr>
          <w:rFonts w:hint="eastAsia"/>
        </w:rPr>
        <w:t>配置</w:t>
      </w:r>
      <w:r>
        <w:rPr>
          <w:rFonts w:hint="eastAsia"/>
        </w:rPr>
        <w:t>Domain ID</w:t>
      </w:r>
      <w:r>
        <w:rPr>
          <w:rFonts w:hint="eastAsia"/>
        </w:rPr>
        <w:t>前，</w:t>
      </w:r>
      <w:r w:rsidRPr="007530E2">
        <w:rPr>
          <w:rFonts w:hint="eastAsia"/>
        </w:rPr>
        <w:t>VPN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>
        <w:rPr>
          <w:rFonts w:hint="eastAsia"/>
        </w:rPr>
        <w:t>内</w:t>
      </w:r>
      <w:r w:rsidRPr="007530E2">
        <w:rPr>
          <w:rFonts w:hint="eastAsia"/>
        </w:rPr>
        <w:t>路由</w:t>
      </w:r>
      <w:r>
        <w:rPr>
          <w:rFonts w:hint="eastAsia"/>
        </w:rPr>
        <w:t>从</w:t>
      </w:r>
      <w:r>
        <w:rPr>
          <w:rFonts w:hint="eastAsia"/>
        </w:rPr>
        <w:t>CE 11</w:t>
      </w:r>
      <w:r>
        <w:rPr>
          <w:rFonts w:hint="eastAsia"/>
        </w:rPr>
        <w:t>发布到</w:t>
      </w:r>
      <w:r>
        <w:rPr>
          <w:rFonts w:hint="eastAsia"/>
        </w:rPr>
        <w:t>CE 21</w:t>
      </w:r>
      <w:r>
        <w:rPr>
          <w:rFonts w:hint="eastAsia"/>
        </w:rPr>
        <w:t>和</w:t>
      </w:r>
      <w:r>
        <w:rPr>
          <w:rFonts w:hint="eastAsia"/>
        </w:rPr>
        <w:t>CE 22</w:t>
      </w:r>
      <w:r w:rsidRPr="007530E2">
        <w:rPr>
          <w:rFonts w:hint="eastAsia"/>
        </w:rPr>
        <w:t>的过程为：首先在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上将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11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路由引入</w:t>
      </w:r>
      <w:r w:rsidRPr="007530E2">
        <w:rPr>
          <w:rFonts w:hint="eastAsia"/>
        </w:rPr>
        <w:t>BGP</w:t>
      </w:r>
      <w:r w:rsidRPr="007530E2">
        <w:rPr>
          <w:rFonts w:hint="eastAsia"/>
        </w:rPr>
        <w:t>；然后通过</w:t>
      </w:r>
      <w:r w:rsidRPr="007530E2">
        <w:rPr>
          <w:rFonts w:hint="eastAsia"/>
        </w:rPr>
        <w:t>BGP</w:t>
      </w:r>
      <w:r w:rsidRPr="007530E2">
        <w:rPr>
          <w:rFonts w:hint="eastAsia"/>
        </w:rPr>
        <w:t>将这些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路由发布给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；在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上将</w:t>
      </w:r>
      <w:r w:rsidRPr="007530E2">
        <w:rPr>
          <w:rFonts w:hint="eastAsia"/>
        </w:rPr>
        <w:t>BGP</w:t>
      </w:r>
      <w:r w:rsidRPr="007530E2">
        <w:rPr>
          <w:rFonts w:hint="eastAsia"/>
        </w:rPr>
        <w:t>路由引入到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，再</w:t>
      </w:r>
      <w:r>
        <w:rPr>
          <w:rFonts w:hint="eastAsia"/>
        </w:rPr>
        <w:t>通过</w:t>
      </w:r>
      <w:r w:rsidRPr="001D6526">
        <w:rPr>
          <w:rFonts w:hint="eastAsia"/>
        </w:rPr>
        <w:t>AS External LSA</w:t>
      </w:r>
      <w:r w:rsidRPr="001D6526">
        <w:rPr>
          <w:rFonts w:hint="eastAsia"/>
        </w:rPr>
        <w:t>（</w:t>
      </w:r>
      <w:r>
        <w:rPr>
          <w:rFonts w:hint="eastAsia"/>
        </w:rPr>
        <w:t>即</w:t>
      </w:r>
      <w:r w:rsidRPr="001D6526">
        <w:rPr>
          <w:rFonts w:hint="eastAsia"/>
        </w:rPr>
        <w:t>Type</w:t>
      </w:r>
      <w:r>
        <w:rPr>
          <w:rFonts w:hint="eastAsia"/>
        </w:rPr>
        <w:t>-</w:t>
      </w:r>
      <w:r w:rsidRPr="001D6526">
        <w:rPr>
          <w:rFonts w:hint="eastAsia"/>
        </w:rPr>
        <w:t>5</w:t>
      </w:r>
      <w:r>
        <w:rPr>
          <w:rFonts w:hint="eastAsia"/>
        </w:rPr>
        <w:t xml:space="preserve"> LSA</w:t>
      </w:r>
      <w:r w:rsidRPr="001D6526">
        <w:rPr>
          <w:rFonts w:hint="eastAsia"/>
        </w:rPr>
        <w:t>）或</w:t>
      </w:r>
      <w:r w:rsidRPr="001D6526">
        <w:rPr>
          <w:rFonts w:hint="eastAsia"/>
        </w:rPr>
        <w:t>NSSA External LSA</w:t>
      </w:r>
      <w:r w:rsidRPr="001D6526">
        <w:rPr>
          <w:rFonts w:hint="eastAsia"/>
        </w:rPr>
        <w:t>（</w:t>
      </w:r>
      <w:r>
        <w:rPr>
          <w:rFonts w:hint="eastAsia"/>
        </w:rPr>
        <w:t>即</w:t>
      </w:r>
      <w:r w:rsidRPr="001D6526">
        <w:rPr>
          <w:rFonts w:hint="eastAsia"/>
        </w:rPr>
        <w:t>Type</w:t>
      </w:r>
      <w:r>
        <w:rPr>
          <w:rFonts w:hint="eastAsia"/>
        </w:rPr>
        <w:t>-</w:t>
      </w:r>
      <w:r w:rsidRPr="001D6526">
        <w:rPr>
          <w:rFonts w:hint="eastAsia"/>
        </w:rPr>
        <w:t>7</w:t>
      </w:r>
      <w:r>
        <w:rPr>
          <w:rFonts w:hint="eastAsia"/>
        </w:rPr>
        <w:t xml:space="preserve"> LSA</w:t>
      </w:r>
      <w:r w:rsidRPr="001D6526">
        <w:rPr>
          <w:rFonts w:hint="eastAsia"/>
        </w:rPr>
        <w:t>）</w:t>
      </w:r>
      <w:r w:rsidRPr="007530E2">
        <w:rPr>
          <w:rFonts w:hint="eastAsia"/>
        </w:rPr>
        <w:t>发布给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22</w:t>
      </w:r>
      <w:r w:rsidRPr="007530E2">
        <w:rPr>
          <w:rFonts w:hint="eastAsia"/>
        </w:rPr>
        <w:t>。</w:t>
      </w:r>
    </w:p>
    <w:p w:rsidR="008C574F" w:rsidRPr="007530E2" w:rsidRDefault="005F5EE9" w:rsidP="00DD64CA">
      <w:r>
        <w:rPr>
          <w:rFonts w:hint="eastAsia"/>
        </w:rPr>
        <w:t>配置</w:t>
      </w:r>
      <w:r>
        <w:rPr>
          <w:rFonts w:hint="eastAsia"/>
        </w:rPr>
        <w:t>Domain ID</w:t>
      </w:r>
      <w:r>
        <w:rPr>
          <w:rFonts w:hint="eastAsia"/>
        </w:rPr>
        <w:t>后，路由传递过程为：在</w:t>
      </w:r>
      <w:r>
        <w:rPr>
          <w:rFonts w:hint="eastAsia"/>
        </w:rPr>
        <w:t>PE 1</w:t>
      </w:r>
      <w:r>
        <w:rPr>
          <w:rFonts w:hint="eastAsia"/>
        </w:rPr>
        <w:t>上将</w:t>
      </w:r>
      <w:r>
        <w:rPr>
          <w:rFonts w:hint="eastAsia"/>
        </w:rPr>
        <w:t>OSPF</w:t>
      </w:r>
      <w:r>
        <w:rPr>
          <w:rFonts w:hint="eastAsia"/>
        </w:rPr>
        <w:t>路由引入到</w:t>
      </w:r>
      <w:r>
        <w:rPr>
          <w:rFonts w:hint="eastAsia"/>
        </w:rPr>
        <w:t>BGP</w:t>
      </w:r>
      <w:r>
        <w:rPr>
          <w:rFonts w:hint="eastAsia"/>
        </w:rPr>
        <w:t>时，</w:t>
      </w:r>
      <w:r w:rsidR="0061642A">
        <w:rPr>
          <w:rFonts w:hint="eastAsia"/>
        </w:rPr>
        <w:t>将</w:t>
      </w:r>
      <w:r>
        <w:rPr>
          <w:rFonts w:hint="eastAsia"/>
        </w:rPr>
        <w:t>Domain ID</w:t>
      </w:r>
      <w:r w:rsidRPr="001D6526">
        <w:rPr>
          <w:rFonts w:hint="eastAsia"/>
        </w:rPr>
        <w:t>附加到</w:t>
      </w:r>
      <w:r w:rsidRPr="001D6526">
        <w:rPr>
          <w:rFonts w:hint="eastAsia"/>
        </w:rPr>
        <w:t>BGP VPN</w:t>
      </w:r>
      <w:r>
        <w:rPr>
          <w:rFonts w:hint="eastAsia"/>
        </w:rPr>
        <w:t>v4</w:t>
      </w:r>
      <w:r w:rsidRPr="001D6526">
        <w:rPr>
          <w:rFonts w:hint="eastAsia"/>
        </w:rPr>
        <w:t>路由上，作为</w:t>
      </w:r>
      <w:r w:rsidRPr="001D6526">
        <w:rPr>
          <w:rFonts w:hint="eastAsia"/>
        </w:rPr>
        <w:t>BGP</w:t>
      </w:r>
      <w:r>
        <w:rPr>
          <w:rFonts w:hint="eastAsia"/>
        </w:rPr>
        <w:t>的扩展团体属性传递给</w:t>
      </w:r>
      <w:r>
        <w:rPr>
          <w:rFonts w:hint="eastAsia"/>
        </w:rPr>
        <w:t>PE 2</w:t>
      </w:r>
      <w:r w:rsidR="00A65BBC">
        <w:rPr>
          <w:rFonts w:hint="eastAsia"/>
        </w:rPr>
        <w:t>。</w:t>
      </w:r>
      <w:r>
        <w:rPr>
          <w:rFonts w:hint="eastAsia"/>
        </w:rPr>
        <w:t>PE 2</w:t>
      </w:r>
      <w:r>
        <w:rPr>
          <w:rFonts w:hint="eastAsia"/>
        </w:rPr>
        <w:t>接收到</w:t>
      </w:r>
      <w:r>
        <w:rPr>
          <w:rFonts w:hint="eastAsia"/>
        </w:rPr>
        <w:t>BGP</w:t>
      </w:r>
      <w:r>
        <w:rPr>
          <w:rFonts w:hint="eastAsia"/>
        </w:rPr>
        <w:t>路由后，将本地配置的</w:t>
      </w:r>
      <w:r>
        <w:rPr>
          <w:rFonts w:hint="eastAsia"/>
        </w:rPr>
        <w:t>Domain ID</w:t>
      </w:r>
      <w:r>
        <w:rPr>
          <w:rFonts w:hint="eastAsia"/>
        </w:rPr>
        <w:t>与路由中携带的</w:t>
      </w:r>
      <w:r>
        <w:rPr>
          <w:rFonts w:hint="eastAsia"/>
        </w:rPr>
        <w:t>Domain ID</w:t>
      </w:r>
      <w:r>
        <w:rPr>
          <w:rFonts w:hint="eastAsia"/>
        </w:rPr>
        <w:t>进行比较</w:t>
      </w:r>
      <w:r w:rsidR="00275BBA">
        <w:rPr>
          <w:rFonts w:hint="eastAsia"/>
        </w:rPr>
        <w:t>。</w:t>
      </w:r>
      <w:r>
        <w:rPr>
          <w:rFonts w:hint="eastAsia"/>
        </w:rPr>
        <w:t>如果相同</w:t>
      </w:r>
      <w:r w:rsidRPr="001D6526">
        <w:rPr>
          <w:rFonts w:hint="eastAsia"/>
        </w:rPr>
        <w:t>，且为区域内或区域间路由，则在</w:t>
      </w:r>
      <w:r>
        <w:rPr>
          <w:rFonts w:hint="eastAsia"/>
        </w:rPr>
        <w:t>PE 2</w:t>
      </w:r>
      <w:r w:rsidRPr="001D6526">
        <w:rPr>
          <w:rFonts w:hint="eastAsia"/>
        </w:rPr>
        <w:t>将路由重新引入到</w:t>
      </w:r>
      <w:r w:rsidRPr="001D6526">
        <w:rPr>
          <w:rFonts w:hint="eastAsia"/>
        </w:rPr>
        <w:t>OSPF</w:t>
      </w:r>
      <w:r w:rsidRPr="001D6526">
        <w:rPr>
          <w:rFonts w:hint="eastAsia"/>
        </w:rPr>
        <w:t>时，该路由作为</w:t>
      </w:r>
      <w:r w:rsidRPr="001D6526">
        <w:rPr>
          <w:rFonts w:hint="eastAsia"/>
        </w:rPr>
        <w:t>Network Summary LSA</w:t>
      </w:r>
      <w:r w:rsidRPr="001D6526">
        <w:rPr>
          <w:rFonts w:hint="eastAsia"/>
        </w:rPr>
        <w:t>（</w:t>
      </w:r>
      <w:r>
        <w:rPr>
          <w:rFonts w:hint="eastAsia"/>
        </w:rPr>
        <w:t>即</w:t>
      </w:r>
      <w:r w:rsidRPr="001D6526">
        <w:rPr>
          <w:rFonts w:hint="eastAsia"/>
        </w:rPr>
        <w:t>Type-3</w:t>
      </w:r>
      <w:r>
        <w:rPr>
          <w:rFonts w:hint="eastAsia"/>
        </w:rPr>
        <w:t xml:space="preserve"> LSA</w:t>
      </w:r>
      <w:r>
        <w:rPr>
          <w:rFonts w:hint="eastAsia"/>
        </w:rPr>
        <w:t>）</w:t>
      </w:r>
      <w:r w:rsidRPr="001D6526">
        <w:rPr>
          <w:rFonts w:hint="eastAsia"/>
        </w:rPr>
        <w:t>发布</w:t>
      </w:r>
      <w:r>
        <w:rPr>
          <w:rFonts w:hint="eastAsia"/>
        </w:rPr>
        <w:t>给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22</w:t>
      </w:r>
      <w:r w:rsidR="00A65BBC">
        <w:rPr>
          <w:rFonts w:hint="eastAsia"/>
        </w:rPr>
        <w:t>；</w:t>
      </w:r>
      <w:r>
        <w:rPr>
          <w:rFonts w:hint="eastAsia"/>
        </w:rPr>
        <w:t>否则，该路由将作为</w:t>
      </w:r>
      <w:r w:rsidRPr="001D6526">
        <w:rPr>
          <w:rFonts w:hint="eastAsia"/>
        </w:rPr>
        <w:t>AS External LSA</w:t>
      </w:r>
      <w:r w:rsidRPr="001D6526">
        <w:rPr>
          <w:rFonts w:hint="eastAsia"/>
        </w:rPr>
        <w:t>（</w:t>
      </w:r>
      <w:r>
        <w:rPr>
          <w:rFonts w:hint="eastAsia"/>
        </w:rPr>
        <w:t>即</w:t>
      </w:r>
      <w:r w:rsidRPr="001D6526">
        <w:rPr>
          <w:rFonts w:hint="eastAsia"/>
        </w:rPr>
        <w:t>Type</w:t>
      </w:r>
      <w:r>
        <w:rPr>
          <w:rFonts w:hint="eastAsia"/>
        </w:rPr>
        <w:t>-</w:t>
      </w:r>
      <w:r w:rsidRPr="001D6526">
        <w:rPr>
          <w:rFonts w:hint="eastAsia"/>
        </w:rPr>
        <w:t>5</w:t>
      </w:r>
      <w:r>
        <w:rPr>
          <w:rFonts w:hint="eastAsia"/>
        </w:rPr>
        <w:t xml:space="preserve"> LSA</w:t>
      </w:r>
      <w:r w:rsidRPr="001D6526">
        <w:rPr>
          <w:rFonts w:hint="eastAsia"/>
        </w:rPr>
        <w:t>）或</w:t>
      </w:r>
      <w:r w:rsidRPr="001D6526">
        <w:rPr>
          <w:rFonts w:hint="eastAsia"/>
        </w:rPr>
        <w:t>NSSA External LSA</w:t>
      </w:r>
      <w:r w:rsidRPr="001D6526">
        <w:rPr>
          <w:rFonts w:hint="eastAsia"/>
        </w:rPr>
        <w:t>（</w:t>
      </w:r>
      <w:r>
        <w:rPr>
          <w:rFonts w:hint="eastAsia"/>
        </w:rPr>
        <w:t>即</w:t>
      </w:r>
      <w:r w:rsidRPr="001D6526">
        <w:rPr>
          <w:rFonts w:hint="eastAsia"/>
        </w:rPr>
        <w:t>Type</w:t>
      </w:r>
      <w:r>
        <w:rPr>
          <w:rFonts w:hint="eastAsia"/>
        </w:rPr>
        <w:t>-</w:t>
      </w:r>
      <w:r w:rsidRPr="001D6526">
        <w:rPr>
          <w:rFonts w:hint="eastAsia"/>
        </w:rPr>
        <w:t>7</w:t>
      </w:r>
      <w:r>
        <w:rPr>
          <w:rFonts w:hint="eastAsia"/>
        </w:rPr>
        <w:t xml:space="preserve"> LSA</w:t>
      </w:r>
      <w:r w:rsidRPr="001D6526">
        <w:rPr>
          <w:rFonts w:hint="eastAsia"/>
        </w:rPr>
        <w:t>）发布</w:t>
      </w:r>
      <w:r w:rsidR="00275BBA">
        <w:rPr>
          <w:rFonts w:hint="eastAsia"/>
        </w:rPr>
        <w:t>给</w:t>
      </w:r>
      <w:r w:rsidR="00275BBA" w:rsidRPr="007530E2">
        <w:rPr>
          <w:rFonts w:hint="eastAsia"/>
        </w:rPr>
        <w:t>CE</w:t>
      </w:r>
      <w:r w:rsidR="00275BBA">
        <w:rPr>
          <w:rFonts w:hint="eastAsia"/>
        </w:rPr>
        <w:t xml:space="preserve"> </w:t>
      </w:r>
      <w:r w:rsidR="00275BBA" w:rsidRPr="007530E2">
        <w:rPr>
          <w:rFonts w:hint="eastAsia"/>
        </w:rPr>
        <w:t>21</w:t>
      </w:r>
      <w:r w:rsidR="00275BBA" w:rsidRPr="007530E2">
        <w:rPr>
          <w:rFonts w:hint="eastAsia"/>
        </w:rPr>
        <w:t>和</w:t>
      </w:r>
      <w:r w:rsidR="00275BBA" w:rsidRPr="007530E2">
        <w:rPr>
          <w:rFonts w:hint="eastAsia"/>
        </w:rPr>
        <w:t>CE</w:t>
      </w:r>
      <w:r w:rsidR="00275BBA">
        <w:rPr>
          <w:rFonts w:hint="eastAsia"/>
        </w:rPr>
        <w:t xml:space="preserve"> </w:t>
      </w:r>
      <w:r w:rsidR="00275BBA" w:rsidRPr="007530E2">
        <w:rPr>
          <w:rFonts w:hint="eastAsia"/>
        </w:rPr>
        <w:t>22</w:t>
      </w:r>
      <w:r>
        <w:rPr>
          <w:rFonts w:hint="eastAsia"/>
        </w:rPr>
        <w:t>。</w:t>
      </w:r>
    </w:p>
    <w:p w:rsidR="007D7DD4" w:rsidRDefault="008C574F" w:rsidP="00DD64CA">
      <w:pPr>
        <w:pStyle w:val="4"/>
      </w:pPr>
      <w:r w:rsidRPr="007530E2">
        <w:rPr>
          <w:rFonts w:hint="eastAsia"/>
        </w:rPr>
        <w:t>路由环</w:t>
      </w:r>
      <w:r w:rsidR="004B659E">
        <w:rPr>
          <w:rFonts w:hint="eastAsia"/>
        </w:rPr>
        <w:t>路</w:t>
      </w:r>
      <w:r w:rsidRPr="007530E2">
        <w:rPr>
          <w:rFonts w:hint="eastAsia"/>
        </w:rPr>
        <w:t>的检测</w:t>
      </w:r>
      <w:r w:rsidR="00193ADB">
        <w:rPr>
          <w:rFonts w:hint="eastAsia"/>
        </w:rPr>
        <w:t>与</w:t>
      </w:r>
      <w:r w:rsidR="00F709C4">
        <w:rPr>
          <w:rFonts w:hint="eastAsia"/>
        </w:rPr>
        <w:t>避免</w:t>
      </w:r>
    </w:p>
    <w:p w:rsidR="007D7DD4" w:rsidRDefault="005C7087" w:rsidP="00DD64CA">
      <w:pPr>
        <w:pStyle w:val="FigureDescription"/>
      </w:pPr>
      <w:bookmarkStart w:id="240" w:name="_Ref369685811"/>
      <w:bookmarkStart w:id="241" w:name="_Toc418944409"/>
      <w:r>
        <w:rPr>
          <w:rFonts w:hint="eastAsia"/>
        </w:rPr>
        <w:t>路由环路检测</w:t>
      </w:r>
      <w:r w:rsidR="00193ADB">
        <w:rPr>
          <w:rFonts w:hint="eastAsia"/>
        </w:rPr>
        <w:t>与避免</w:t>
      </w:r>
      <w:r>
        <w:rPr>
          <w:rFonts w:hint="eastAsia"/>
        </w:rPr>
        <w:t>示意图</w:t>
      </w:r>
      <w:bookmarkEnd w:id="240"/>
      <w:bookmarkEnd w:id="241"/>
    </w:p>
    <w:p w:rsidR="005C7087" w:rsidRDefault="0098095C" w:rsidP="00DD64CA">
      <w:pPr>
        <w:pStyle w:val="Figure"/>
      </w:pPr>
      <w:r>
        <w:rPr>
          <w:noProof/>
        </w:rPr>
        <w:drawing>
          <wp:inline distT="0" distB="0" distL="0" distR="0" wp14:anchorId="60008B7F" wp14:editId="0FF477D5">
            <wp:extent cx="5144770" cy="2210435"/>
            <wp:effectExtent l="19050" t="0" r="0" b="0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5E9" w:rsidRDefault="002A25E9" w:rsidP="00DD64CA"/>
    <w:p w:rsidR="008C574F" w:rsidRDefault="00031121" w:rsidP="00DD64CA">
      <w:r>
        <w:rPr>
          <w:rFonts w:hint="eastAsia"/>
        </w:rPr>
        <w:t>如</w:t>
      </w:r>
      <w:r w:rsidR="00D55D92">
        <w:fldChar w:fldCharType="begin"/>
      </w:r>
      <w:r w:rsidR="00D55D92">
        <w:instrText xml:space="preserve">  REF _Ref369685811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1-18</w:t>
      </w:r>
      <w:r w:rsidR="00D55D92">
        <w:fldChar w:fldCharType="end"/>
      </w:r>
      <w:r>
        <w:rPr>
          <w:rFonts w:hint="eastAsia"/>
        </w:rPr>
        <w:t>所示，</w:t>
      </w:r>
      <w:r w:rsidR="008C574F" w:rsidRPr="007530E2">
        <w:rPr>
          <w:rFonts w:hint="eastAsia"/>
        </w:rPr>
        <w:t>同一个</w:t>
      </w:r>
      <w:r w:rsidR="00117C47" w:rsidRPr="007530E2">
        <w:rPr>
          <w:rFonts w:hint="eastAsia"/>
        </w:rPr>
        <w:t>站点</w:t>
      </w:r>
      <w:r w:rsidR="008C574F" w:rsidRPr="007530E2">
        <w:rPr>
          <w:rFonts w:hint="eastAsia"/>
        </w:rPr>
        <w:t>连接到多个不同</w:t>
      </w:r>
      <w:r w:rsidR="008C574F" w:rsidRPr="007530E2">
        <w:rPr>
          <w:rFonts w:hint="eastAsia"/>
        </w:rPr>
        <w:t>PE</w:t>
      </w:r>
      <w:r>
        <w:rPr>
          <w:rFonts w:hint="eastAsia"/>
        </w:rPr>
        <w:t>的情况下</w:t>
      </w:r>
      <w:r w:rsidR="008C574F" w:rsidRPr="007530E2">
        <w:rPr>
          <w:rFonts w:hint="eastAsia"/>
        </w:rPr>
        <w:t>，当一个</w:t>
      </w:r>
      <w:r w:rsidR="008C574F" w:rsidRPr="007530E2">
        <w:rPr>
          <w:rFonts w:hint="eastAsia"/>
        </w:rPr>
        <w:t>PE</w:t>
      </w:r>
      <w:r w:rsidR="008C574F" w:rsidRPr="007530E2">
        <w:rPr>
          <w:rFonts w:hint="eastAsia"/>
        </w:rPr>
        <w:t>通过</w:t>
      </w:r>
      <w:r>
        <w:rPr>
          <w:rFonts w:hint="eastAsia"/>
        </w:rPr>
        <w:t>OSPF</w:t>
      </w:r>
      <w:r w:rsidR="008C574F" w:rsidRPr="007530E2">
        <w:rPr>
          <w:rFonts w:hint="eastAsia"/>
        </w:rPr>
        <w:t>向</w:t>
      </w:r>
      <w:r w:rsidR="00117C47" w:rsidRPr="007530E2">
        <w:rPr>
          <w:rFonts w:hint="eastAsia"/>
        </w:rPr>
        <w:t>站点</w:t>
      </w:r>
      <w:r w:rsidR="008C574F" w:rsidRPr="007530E2">
        <w:rPr>
          <w:rFonts w:hint="eastAsia"/>
        </w:rPr>
        <w:t>发布从</w:t>
      </w:r>
      <w:r>
        <w:rPr>
          <w:rFonts w:hint="eastAsia"/>
        </w:rPr>
        <w:t>MP-</w:t>
      </w:r>
      <w:r w:rsidR="008C574F" w:rsidRPr="007530E2">
        <w:rPr>
          <w:rFonts w:hint="eastAsia"/>
        </w:rPr>
        <w:t>BGP</w:t>
      </w:r>
      <w:r>
        <w:rPr>
          <w:rFonts w:hint="eastAsia"/>
        </w:rPr>
        <w:t>学习到</w:t>
      </w:r>
      <w:r w:rsidR="008C574F" w:rsidRPr="007530E2">
        <w:rPr>
          <w:rFonts w:hint="eastAsia"/>
        </w:rPr>
        <w:t>的</w:t>
      </w:r>
      <w:r>
        <w:rPr>
          <w:rFonts w:hint="eastAsia"/>
        </w:rPr>
        <w:t>私网</w:t>
      </w:r>
      <w:r w:rsidR="008C574F" w:rsidRPr="007530E2">
        <w:rPr>
          <w:rFonts w:hint="eastAsia"/>
        </w:rPr>
        <w:t>路由时，</w:t>
      </w:r>
      <w:r>
        <w:rPr>
          <w:rFonts w:hint="eastAsia"/>
        </w:rPr>
        <w:t>该路由</w:t>
      </w:r>
      <w:r w:rsidR="008C574F" w:rsidRPr="007530E2">
        <w:rPr>
          <w:rFonts w:hint="eastAsia"/>
        </w:rPr>
        <w:t>可能被另一个</w:t>
      </w:r>
      <w:r w:rsidR="008C574F" w:rsidRPr="007530E2">
        <w:rPr>
          <w:rFonts w:hint="eastAsia"/>
        </w:rPr>
        <w:t>PE</w:t>
      </w:r>
      <w:r w:rsidR="008C574F" w:rsidRPr="007530E2">
        <w:rPr>
          <w:rFonts w:hint="eastAsia"/>
        </w:rPr>
        <w:t>接收到，造成路由环</w:t>
      </w:r>
      <w:r>
        <w:rPr>
          <w:rFonts w:hint="eastAsia"/>
        </w:rPr>
        <w:t>路</w:t>
      </w:r>
      <w:r w:rsidR="008C574F" w:rsidRPr="007530E2">
        <w:rPr>
          <w:rFonts w:hint="eastAsia"/>
        </w:rPr>
        <w:t>。</w:t>
      </w:r>
    </w:p>
    <w:p w:rsidR="00031121" w:rsidRDefault="005C7087" w:rsidP="00DD64CA">
      <w:r>
        <w:rPr>
          <w:rFonts w:hint="eastAsia"/>
        </w:rPr>
        <w:t>OSPF VPN</w:t>
      </w:r>
      <w:r>
        <w:rPr>
          <w:rFonts w:hint="eastAsia"/>
        </w:rPr>
        <w:t>扩展通过如下方法避免路由环路：</w:t>
      </w:r>
    </w:p>
    <w:p w:rsidR="002A25E9" w:rsidRPr="00B421C2" w:rsidRDefault="005C7087" w:rsidP="00DD64CA">
      <w:pPr>
        <w:pStyle w:val="ItemList"/>
        <w:rPr>
          <w:lang w:eastAsia="zh-CN"/>
        </w:rPr>
      </w:pPr>
      <w:r w:rsidRPr="00B421C2">
        <w:rPr>
          <w:rFonts w:hint="eastAsia"/>
        </w:rPr>
        <w:lastRenderedPageBreak/>
        <w:t>对于</w:t>
      </w:r>
      <w:r w:rsidR="005D1E91" w:rsidRPr="001D6526">
        <w:rPr>
          <w:rFonts w:hint="eastAsia"/>
        </w:rPr>
        <w:t>Type-3</w:t>
      </w:r>
      <w:r w:rsidR="005D1E91">
        <w:rPr>
          <w:rFonts w:hint="eastAsia"/>
        </w:rPr>
        <w:t xml:space="preserve"> LSA</w:t>
      </w:r>
      <w:r w:rsidRPr="00B421C2">
        <w:rPr>
          <w:rFonts w:hint="eastAsia"/>
        </w:rPr>
        <w:t>，通过</w:t>
      </w:r>
      <w:r w:rsidRPr="00B421C2">
        <w:rPr>
          <w:rFonts w:hint="eastAsia"/>
        </w:rPr>
        <w:t>DN</w:t>
      </w:r>
      <w:r w:rsidRPr="00B421C2">
        <w:rPr>
          <w:rFonts w:hint="eastAsia"/>
        </w:rPr>
        <w:t>（</w:t>
      </w:r>
      <w:r w:rsidRPr="00B421C2">
        <w:rPr>
          <w:rFonts w:hint="eastAsia"/>
        </w:rPr>
        <w:t>Down Bit</w:t>
      </w:r>
      <w:r w:rsidRPr="00B421C2">
        <w:rPr>
          <w:rFonts w:hint="eastAsia"/>
        </w:rPr>
        <w:t>）标识位避免路由环路：</w:t>
      </w:r>
      <w:r w:rsidR="000F2D41" w:rsidRPr="00B421C2">
        <w:rPr>
          <w:rFonts w:hint="eastAsia"/>
        </w:rPr>
        <w:t>当</w:t>
      </w:r>
      <w:r w:rsidRPr="00B421C2">
        <w:rPr>
          <w:rFonts w:hint="eastAsia"/>
        </w:rPr>
        <w:t>PE</w:t>
      </w:r>
      <w:r w:rsidRPr="00B421C2">
        <w:rPr>
          <w:rFonts w:hint="eastAsia"/>
        </w:rPr>
        <w:t>设备将</w:t>
      </w:r>
      <w:r w:rsidRPr="00B421C2">
        <w:rPr>
          <w:rFonts w:hint="eastAsia"/>
        </w:rPr>
        <w:t>BGP</w:t>
      </w:r>
      <w:r w:rsidRPr="00B421C2">
        <w:rPr>
          <w:rFonts w:hint="eastAsia"/>
        </w:rPr>
        <w:t>路由引入</w:t>
      </w:r>
      <w:r w:rsidRPr="00B421C2">
        <w:rPr>
          <w:rFonts w:hint="eastAsia"/>
        </w:rPr>
        <w:t>OSPF</w:t>
      </w:r>
      <w:r w:rsidRPr="00B421C2">
        <w:rPr>
          <w:rFonts w:hint="eastAsia"/>
        </w:rPr>
        <w:t>，并生成</w:t>
      </w:r>
      <w:r w:rsidR="005D1E91" w:rsidRPr="001D6526">
        <w:rPr>
          <w:rFonts w:hint="eastAsia"/>
        </w:rPr>
        <w:t>Type-3</w:t>
      </w:r>
      <w:r w:rsidR="005D1E91">
        <w:rPr>
          <w:rFonts w:hint="eastAsia"/>
        </w:rPr>
        <w:t xml:space="preserve"> LSA</w:t>
      </w:r>
      <w:r w:rsidRPr="00B421C2">
        <w:rPr>
          <w:rFonts w:hint="eastAsia"/>
        </w:rPr>
        <w:t>时，</w:t>
      </w:r>
      <w:r w:rsidRPr="00B421C2">
        <w:rPr>
          <w:rFonts w:hint="eastAsia"/>
        </w:rPr>
        <w:t>PE</w:t>
      </w:r>
      <w:r w:rsidRPr="00B421C2">
        <w:rPr>
          <w:rFonts w:hint="eastAsia"/>
        </w:rPr>
        <w:t>为生成的</w:t>
      </w:r>
      <w:r w:rsidRPr="00B421C2">
        <w:rPr>
          <w:rFonts w:hint="eastAsia"/>
        </w:rPr>
        <w:t>LSA</w:t>
      </w:r>
      <w:r w:rsidRPr="00B421C2">
        <w:rPr>
          <w:rFonts w:hint="eastAsia"/>
        </w:rPr>
        <w:t>设置</w:t>
      </w:r>
      <w:r w:rsidRPr="00B421C2">
        <w:rPr>
          <w:rFonts w:hint="eastAsia"/>
        </w:rPr>
        <w:t>DN</w:t>
      </w:r>
      <w:r w:rsidRPr="00B421C2">
        <w:rPr>
          <w:rFonts w:hint="eastAsia"/>
        </w:rPr>
        <w:t>位。</w:t>
      </w:r>
      <w:r w:rsidR="003A272D" w:rsidRPr="00B421C2">
        <w:rPr>
          <w:rFonts w:hint="eastAsia"/>
          <w:lang w:eastAsia="zh-CN"/>
        </w:rPr>
        <w:t>其他</w:t>
      </w:r>
      <w:r w:rsidR="003A272D" w:rsidRPr="00B421C2">
        <w:rPr>
          <w:rFonts w:hint="eastAsia"/>
          <w:lang w:eastAsia="zh-CN"/>
        </w:rPr>
        <w:t>PE</w:t>
      </w:r>
      <w:r w:rsidR="003A272D" w:rsidRPr="00B421C2">
        <w:rPr>
          <w:rFonts w:hint="eastAsia"/>
          <w:lang w:eastAsia="zh-CN"/>
        </w:rPr>
        <w:t>接收到</w:t>
      </w:r>
      <w:r w:rsidR="003A272D" w:rsidRPr="00B421C2">
        <w:rPr>
          <w:rFonts w:hint="eastAsia"/>
          <w:lang w:eastAsia="zh-CN"/>
        </w:rPr>
        <w:t>CE</w:t>
      </w:r>
      <w:r w:rsidR="003A272D" w:rsidRPr="00B421C2">
        <w:rPr>
          <w:rFonts w:hint="eastAsia"/>
          <w:lang w:eastAsia="zh-CN"/>
        </w:rPr>
        <w:t>发布的</w:t>
      </w:r>
      <w:r w:rsidR="003A272D" w:rsidRPr="00B421C2">
        <w:rPr>
          <w:rFonts w:hint="eastAsia"/>
          <w:lang w:eastAsia="zh-CN"/>
        </w:rPr>
        <w:t>Type-3 LSA</w:t>
      </w:r>
      <w:r w:rsidR="003A272D" w:rsidRPr="00B421C2">
        <w:rPr>
          <w:rFonts w:hint="eastAsia"/>
          <w:lang w:eastAsia="zh-CN"/>
        </w:rPr>
        <w:t>后，如果该</w:t>
      </w:r>
      <w:r w:rsidR="003A272D" w:rsidRPr="00B421C2">
        <w:rPr>
          <w:rFonts w:hint="eastAsia"/>
          <w:lang w:eastAsia="zh-CN"/>
        </w:rPr>
        <w:t>LSA</w:t>
      </w:r>
      <w:r w:rsidR="003A272D" w:rsidRPr="00B421C2">
        <w:rPr>
          <w:rFonts w:hint="eastAsia"/>
          <w:lang w:eastAsia="zh-CN"/>
        </w:rPr>
        <w:t>的</w:t>
      </w:r>
      <w:r w:rsidRPr="00B421C2">
        <w:rPr>
          <w:rFonts w:hint="eastAsia"/>
          <w:lang w:eastAsia="zh-CN"/>
        </w:rPr>
        <w:t>DN</w:t>
      </w:r>
      <w:r w:rsidRPr="00B421C2">
        <w:rPr>
          <w:rFonts w:hint="eastAsia"/>
          <w:lang w:eastAsia="zh-CN"/>
        </w:rPr>
        <w:t>位置位，</w:t>
      </w:r>
      <w:r w:rsidR="003A272D" w:rsidRPr="00B421C2">
        <w:rPr>
          <w:rFonts w:hint="eastAsia"/>
          <w:lang w:eastAsia="zh-CN"/>
        </w:rPr>
        <w:t>则</w:t>
      </w:r>
      <w:r w:rsidRPr="00B421C2">
        <w:rPr>
          <w:rFonts w:hint="eastAsia"/>
          <w:lang w:eastAsia="zh-CN"/>
        </w:rPr>
        <w:t>计算路由时忽略该</w:t>
      </w:r>
      <w:r w:rsidRPr="00B421C2">
        <w:rPr>
          <w:rFonts w:hint="eastAsia"/>
          <w:lang w:eastAsia="zh-CN"/>
        </w:rPr>
        <w:t>LSA</w:t>
      </w:r>
      <w:r w:rsidRPr="00B421C2">
        <w:rPr>
          <w:rFonts w:hint="eastAsia"/>
          <w:lang w:eastAsia="zh-CN"/>
        </w:rPr>
        <w:t>，从而避免再次通过</w:t>
      </w:r>
      <w:r w:rsidRPr="00B421C2">
        <w:rPr>
          <w:rFonts w:hint="eastAsia"/>
          <w:lang w:eastAsia="zh-CN"/>
        </w:rPr>
        <w:t>BGP</w:t>
      </w:r>
      <w:r w:rsidRPr="00B421C2">
        <w:rPr>
          <w:rFonts w:hint="eastAsia"/>
          <w:lang w:eastAsia="zh-CN"/>
        </w:rPr>
        <w:t>协议发布该路由造成路由环路。</w:t>
      </w:r>
    </w:p>
    <w:p w:rsidR="002A25E9" w:rsidRPr="00B421C2" w:rsidRDefault="005D1E91" w:rsidP="00DD64CA">
      <w:pPr>
        <w:pStyle w:val="ItemList"/>
        <w:rPr>
          <w:lang w:eastAsia="zh-CN"/>
        </w:rPr>
      </w:pPr>
      <w:r w:rsidRPr="00B421C2">
        <w:rPr>
          <w:rFonts w:hint="eastAsia"/>
        </w:rPr>
        <w:t>对于</w:t>
      </w:r>
      <w:r w:rsidRPr="001D6526">
        <w:rPr>
          <w:rFonts w:hint="eastAsia"/>
        </w:rPr>
        <w:t>Type</w:t>
      </w:r>
      <w:r>
        <w:rPr>
          <w:rFonts w:hint="eastAsia"/>
        </w:rPr>
        <w:t>-</w:t>
      </w:r>
      <w:r w:rsidRPr="001D6526">
        <w:rPr>
          <w:rFonts w:hint="eastAsia"/>
        </w:rPr>
        <w:t>5</w:t>
      </w:r>
      <w:r>
        <w:rPr>
          <w:rFonts w:hint="eastAsia"/>
        </w:rPr>
        <w:t xml:space="preserve"> LSA</w:t>
      </w:r>
      <w:r w:rsidRPr="00B421C2">
        <w:rPr>
          <w:rFonts w:hint="eastAsia"/>
        </w:rPr>
        <w:t>和</w:t>
      </w:r>
      <w:r w:rsidRPr="001D6526">
        <w:rPr>
          <w:rFonts w:hint="eastAsia"/>
        </w:rPr>
        <w:t>Type</w:t>
      </w:r>
      <w:r>
        <w:rPr>
          <w:rFonts w:hint="eastAsia"/>
        </w:rPr>
        <w:t>-</w:t>
      </w:r>
      <w:r w:rsidRPr="001D6526">
        <w:rPr>
          <w:rFonts w:hint="eastAsia"/>
        </w:rPr>
        <w:t>7</w:t>
      </w:r>
      <w:r>
        <w:rPr>
          <w:rFonts w:hint="eastAsia"/>
        </w:rPr>
        <w:t xml:space="preserve"> LSA</w:t>
      </w:r>
      <w:r w:rsidRPr="00B421C2">
        <w:rPr>
          <w:rFonts w:hint="eastAsia"/>
        </w:rPr>
        <w:t>，通过</w:t>
      </w:r>
      <w:r w:rsidRPr="00B421C2">
        <w:rPr>
          <w:rFonts w:hint="eastAsia"/>
        </w:rPr>
        <w:t>Route Tag</w:t>
      </w:r>
      <w:r w:rsidRPr="00B421C2">
        <w:rPr>
          <w:rFonts w:hint="eastAsia"/>
        </w:rPr>
        <w:t>（</w:t>
      </w:r>
      <w:r w:rsidRPr="00E53B89">
        <w:t>VPN</w:t>
      </w:r>
      <w:r w:rsidRPr="00E53B89">
        <w:t>引入路由的</w:t>
      </w:r>
      <w:r>
        <w:rPr>
          <w:rFonts w:hint="eastAsia"/>
        </w:rPr>
        <w:t>外部路由标记</w:t>
      </w:r>
      <w:r w:rsidRPr="00B421C2">
        <w:rPr>
          <w:rFonts w:hint="eastAsia"/>
        </w:rPr>
        <w:t>）避免路由环路：</w:t>
      </w:r>
      <w:r w:rsidR="007632C9" w:rsidRPr="00B421C2">
        <w:rPr>
          <w:rFonts w:hint="eastAsia"/>
        </w:rPr>
        <w:t>为连接同一站点的</w:t>
      </w:r>
      <w:r w:rsidR="007632C9" w:rsidRPr="00B421C2">
        <w:rPr>
          <w:rFonts w:hint="eastAsia"/>
        </w:rPr>
        <w:t>PE</w:t>
      </w:r>
      <w:r w:rsidR="007632C9" w:rsidRPr="00B421C2">
        <w:rPr>
          <w:rFonts w:hint="eastAsia"/>
        </w:rPr>
        <w:t>设备配置相同的</w:t>
      </w:r>
      <w:r w:rsidR="007632C9" w:rsidRPr="00B421C2">
        <w:rPr>
          <w:rFonts w:hint="eastAsia"/>
        </w:rPr>
        <w:t>Route Tag</w:t>
      </w:r>
      <w:r w:rsidR="007632C9" w:rsidRPr="00B421C2">
        <w:rPr>
          <w:rFonts w:hint="eastAsia"/>
        </w:rPr>
        <w:t>。一台</w:t>
      </w:r>
      <w:r w:rsidR="00E66270" w:rsidRPr="00B421C2">
        <w:rPr>
          <w:rFonts w:hint="eastAsia"/>
        </w:rPr>
        <w:t>PE</w:t>
      </w:r>
      <w:r w:rsidR="00E66270" w:rsidRPr="00B421C2">
        <w:rPr>
          <w:rFonts w:hint="eastAsia"/>
        </w:rPr>
        <w:t>设备将</w:t>
      </w:r>
      <w:r w:rsidR="00E66270" w:rsidRPr="00B421C2">
        <w:rPr>
          <w:rFonts w:hint="eastAsia"/>
        </w:rPr>
        <w:t>BGP</w:t>
      </w:r>
      <w:r w:rsidR="00E66270" w:rsidRPr="00B421C2">
        <w:rPr>
          <w:rFonts w:hint="eastAsia"/>
        </w:rPr>
        <w:t>路由引入</w:t>
      </w:r>
      <w:r w:rsidR="00E66270" w:rsidRPr="00B421C2">
        <w:rPr>
          <w:rFonts w:hint="eastAsia"/>
        </w:rPr>
        <w:t>OSPF</w:t>
      </w:r>
      <w:r w:rsidR="00E66270" w:rsidRPr="00B421C2">
        <w:rPr>
          <w:rFonts w:hint="eastAsia"/>
        </w:rPr>
        <w:t>，并生成</w:t>
      </w:r>
      <w:r w:rsidR="00E66270" w:rsidRPr="00B421C2">
        <w:rPr>
          <w:rFonts w:hint="eastAsia"/>
        </w:rPr>
        <w:t>Type-5 LSA</w:t>
      </w:r>
      <w:r w:rsidR="00E66270" w:rsidRPr="00B421C2">
        <w:rPr>
          <w:rFonts w:hint="eastAsia"/>
        </w:rPr>
        <w:t>或</w:t>
      </w:r>
      <w:r w:rsidR="00E66270" w:rsidRPr="00B421C2">
        <w:rPr>
          <w:rFonts w:hint="eastAsia"/>
        </w:rPr>
        <w:t>Type-7 LSA</w:t>
      </w:r>
      <w:r w:rsidR="00E66270" w:rsidRPr="00B421C2">
        <w:rPr>
          <w:rFonts w:hint="eastAsia"/>
        </w:rPr>
        <w:t>时，为该</w:t>
      </w:r>
      <w:r w:rsidR="00E66270" w:rsidRPr="00B421C2">
        <w:rPr>
          <w:rFonts w:hint="eastAsia"/>
        </w:rPr>
        <w:t>Type-5</w:t>
      </w:r>
      <w:r w:rsidR="00E66270" w:rsidRPr="00B421C2">
        <w:rPr>
          <w:rFonts w:hint="eastAsia"/>
        </w:rPr>
        <w:t>或</w:t>
      </w:r>
      <w:r w:rsidR="00E66270" w:rsidRPr="00B421C2">
        <w:rPr>
          <w:rFonts w:hint="eastAsia"/>
        </w:rPr>
        <w:t>Type-7 LSA</w:t>
      </w:r>
      <w:r w:rsidR="00E66270" w:rsidRPr="00B421C2">
        <w:rPr>
          <w:rFonts w:hint="eastAsia"/>
        </w:rPr>
        <w:t>添加本地配置的外部路由标记。</w:t>
      </w:r>
      <w:r w:rsidR="00E66270" w:rsidRPr="00B421C2">
        <w:rPr>
          <w:rFonts w:hint="eastAsia"/>
          <w:lang w:eastAsia="zh-CN"/>
        </w:rPr>
        <w:t>其他</w:t>
      </w:r>
      <w:r w:rsidR="00E66270" w:rsidRPr="00B421C2">
        <w:rPr>
          <w:rFonts w:hint="eastAsia"/>
          <w:lang w:eastAsia="zh-CN"/>
        </w:rPr>
        <w:t>PE</w:t>
      </w:r>
      <w:r w:rsidR="00E66270" w:rsidRPr="00B421C2">
        <w:rPr>
          <w:rFonts w:hint="eastAsia"/>
          <w:lang w:eastAsia="zh-CN"/>
        </w:rPr>
        <w:t>接收到</w:t>
      </w:r>
      <w:r w:rsidR="00E66270" w:rsidRPr="00B421C2">
        <w:rPr>
          <w:rFonts w:hint="eastAsia"/>
          <w:lang w:eastAsia="zh-CN"/>
        </w:rPr>
        <w:t>CE</w:t>
      </w:r>
      <w:r w:rsidR="00E66270" w:rsidRPr="00B421C2">
        <w:rPr>
          <w:rFonts w:hint="eastAsia"/>
          <w:lang w:eastAsia="zh-CN"/>
        </w:rPr>
        <w:t>发布的</w:t>
      </w:r>
      <w:r w:rsidR="00E66270" w:rsidRPr="00B421C2">
        <w:rPr>
          <w:rFonts w:hint="eastAsia"/>
          <w:lang w:eastAsia="zh-CN"/>
        </w:rPr>
        <w:t>Type-5</w:t>
      </w:r>
      <w:r w:rsidR="00E66270" w:rsidRPr="00B421C2">
        <w:rPr>
          <w:rFonts w:hint="eastAsia"/>
          <w:lang w:eastAsia="zh-CN"/>
        </w:rPr>
        <w:t>或</w:t>
      </w:r>
      <w:r w:rsidR="00E66270" w:rsidRPr="00B421C2">
        <w:rPr>
          <w:rFonts w:hint="eastAsia"/>
          <w:lang w:eastAsia="zh-CN"/>
        </w:rPr>
        <w:t>Type-7 LSA</w:t>
      </w:r>
      <w:r w:rsidR="00E66270" w:rsidRPr="00B421C2">
        <w:rPr>
          <w:rFonts w:hint="eastAsia"/>
          <w:lang w:eastAsia="zh-CN"/>
        </w:rPr>
        <w:t>后，将其中的外部路由标记值与本地配置的值进行比较。如果相同，则</w:t>
      </w:r>
      <w:r w:rsidR="00E66270" w:rsidRPr="00B421C2">
        <w:rPr>
          <w:lang w:eastAsia="zh-CN"/>
        </w:rPr>
        <w:t>在进行路由计算时</w:t>
      </w:r>
      <w:r w:rsidR="00E66270" w:rsidRPr="00B421C2">
        <w:rPr>
          <w:rFonts w:hint="eastAsia"/>
          <w:lang w:eastAsia="zh-CN"/>
        </w:rPr>
        <w:t>忽略该</w:t>
      </w:r>
      <w:r w:rsidR="00E66270" w:rsidRPr="00B421C2">
        <w:rPr>
          <w:rFonts w:hint="eastAsia"/>
          <w:lang w:eastAsia="zh-CN"/>
        </w:rPr>
        <w:t>LSA</w:t>
      </w:r>
      <w:r w:rsidR="00E66270" w:rsidRPr="00B421C2">
        <w:rPr>
          <w:rFonts w:hint="eastAsia"/>
          <w:lang w:eastAsia="zh-CN"/>
        </w:rPr>
        <w:t>，从而避免路由环路。</w:t>
      </w:r>
    </w:p>
    <w:p w:rsidR="007D7DD4" w:rsidRDefault="00F162D1" w:rsidP="00DD64CA">
      <w:pPr>
        <w:pStyle w:val="4"/>
      </w:pPr>
      <w:r>
        <w:rPr>
          <w:rFonts w:hint="eastAsia"/>
        </w:rPr>
        <w:t>OSPF</w:t>
      </w:r>
      <w:r w:rsidR="00B6292F">
        <w:rPr>
          <w:rFonts w:hint="eastAsia"/>
        </w:rPr>
        <w:t>伪连接</w:t>
      </w:r>
    </w:p>
    <w:p w:rsidR="00C548DA" w:rsidRDefault="008C574F" w:rsidP="00DD64CA">
      <w:r w:rsidRPr="007530E2">
        <w:rPr>
          <w:rFonts w:hint="eastAsia"/>
        </w:rPr>
        <w:t>如</w:t>
      </w:r>
      <w:r w:rsidR="00D55D92">
        <w:fldChar w:fldCharType="begin"/>
      </w:r>
      <w:r w:rsidR="00D55D92">
        <w:instrText xml:space="preserve">  REF _Ref66781125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1-19</w:t>
      </w:r>
      <w:r w:rsidR="00D55D92">
        <w:fldChar w:fldCharType="end"/>
      </w:r>
      <w:r w:rsidRPr="007530E2">
        <w:rPr>
          <w:rFonts w:hint="eastAsia"/>
        </w:rPr>
        <w:t>所示：</w:t>
      </w:r>
      <w:r w:rsidR="00307659">
        <w:rPr>
          <w:rFonts w:hint="eastAsia"/>
        </w:rPr>
        <w:t>VPN 1</w:t>
      </w:r>
      <w:r w:rsidR="00307659">
        <w:rPr>
          <w:rFonts w:hint="eastAsia"/>
        </w:rPr>
        <w:t>的两个站点之间存在两条路由：</w:t>
      </w:r>
    </w:p>
    <w:p w:rsidR="00307659" w:rsidRPr="00B421C2" w:rsidRDefault="00307659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通过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连接的路由：该路由为区域间（域</w:t>
      </w:r>
      <w:r w:rsidRPr="00B421C2">
        <w:rPr>
          <w:rFonts w:hint="eastAsia"/>
          <w:lang w:eastAsia="zh-CN"/>
        </w:rPr>
        <w:t>ID</w:t>
      </w:r>
      <w:r w:rsidRPr="00B421C2">
        <w:rPr>
          <w:rFonts w:hint="eastAsia"/>
          <w:lang w:eastAsia="zh-CN"/>
        </w:rPr>
        <w:t>相同）或外部路由（未配置域</w:t>
      </w:r>
      <w:r w:rsidRPr="00B421C2">
        <w:rPr>
          <w:rFonts w:hint="eastAsia"/>
          <w:lang w:eastAsia="zh-CN"/>
        </w:rPr>
        <w:t>ID</w:t>
      </w:r>
      <w:r w:rsidRPr="00B421C2">
        <w:rPr>
          <w:rFonts w:hint="eastAsia"/>
          <w:lang w:eastAsia="zh-CN"/>
        </w:rPr>
        <w:t>或域</w:t>
      </w:r>
      <w:r w:rsidRPr="00B421C2">
        <w:rPr>
          <w:rFonts w:hint="eastAsia"/>
          <w:lang w:eastAsia="zh-CN"/>
        </w:rPr>
        <w:t>ID</w:t>
      </w:r>
      <w:r w:rsidRPr="00B421C2">
        <w:rPr>
          <w:rFonts w:hint="eastAsia"/>
          <w:lang w:eastAsia="zh-CN"/>
        </w:rPr>
        <w:t>不同）。</w:t>
      </w:r>
    </w:p>
    <w:p w:rsidR="00307659" w:rsidRPr="00B421C2" w:rsidRDefault="00307659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之间直接相连的路由：该路由为区域内路由，称为</w:t>
      </w:r>
      <w:r w:rsidRPr="00B421C2">
        <w:rPr>
          <w:rFonts w:hint="eastAsia"/>
          <w:lang w:eastAsia="zh-CN"/>
        </w:rPr>
        <w:t>backdoor</w:t>
      </w:r>
      <w:r w:rsidRPr="00B421C2">
        <w:rPr>
          <w:rFonts w:hint="eastAsia"/>
          <w:lang w:eastAsia="zh-CN"/>
        </w:rPr>
        <w:t>链路。</w:t>
      </w:r>
    </w:p>
    <w:p w:rsidR="00307659" w:rsidRPr="007530E2" w:rsidRDefault="00307659" w:rsidP="00DD64CA">
      <w:r>
        <w:rPr>
          <w:rFonts w:hint="eastAsia"/>
        </w:rPr>
        <w:t>前者的</w:t>
      </w:r>
      <w:r w:rsidRPr="007530E2">
        <w:rPr>
          <w:rFonts w:hint="eastAsia"/>
        </w:rPr>
        <w:t>优先级低于</w:t>
      </w:r>
      <w:r>
        <w:rPr>
          <w:rFonts w:hint="eastAsia"/>
        </w:rPr>
        <w:t>后者</w:t>
      </w:r>
      <w:r w:rsidRPr="007530E2">
        <w:rPr>
          <w:rFonts w:hint="eastAsia"/>
        </w:rPr>
        <w:t>，导致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流量总是通过</w:t>
      </w:r>
      <w:r w:rsidRPr="007530E2">
        <w:rPr>
          <w:rFonts w:hint="eastAsia"/>
        </w:rPr>
        <w:t>backdoor</w:t>
      </w:r>
      <w:r w:rsidRPr="007530E2">
        <w:rPr>
          <w:rFonts w:hint="eastAsia"/>
        </w:rPr>
        <w:t>链路转发，而不走骨干网。为了避免</w:t>
      </w:r>
      <w:r>
        <w:rPr>
          <w:rFonts w:hint="eastAsia"/>
        </w:rPr>
        <w:t>这种情况发生</w:t>
      </w:r>
      <w:r w:rsidRPr="007530E2">
        <w:rPr>
          <w:rFonts w:hint="eastAsia"/>
        </w:rPr>
        <w:t>，可以在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路由器之间建立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伪连接（</w:t>
      </w:r>
      <w:r>
        <w:rPr>
          <w:rFonts w:hint="eastAsia"/>
        </w:rPr>
        <w:t>S</w:t>
      </w:r>
      <w:r w:rsidRPr="007530E2">
        <w:rPr>
          <w:rFonts w:hint="eastAsia"/>
        </w:rPr>
        <w:t>ham</w:t>
      </w:r>
      <w:r>
        <w:rPr>
          <w:rFonts w:hint="eastAsia"/>
        </w:rPr>
        <w:t>-</w:t>
      </w:r>
      <w:r w:rsidRPr="007530E2">
        <w:rPr>
          <w:rFonts w:hint="eastAsia"/>
        </w:rPr>
        <w:t>link</w:t>
      </w:r>
      <w:r w:rsidRPr="007530E2">
        <w:rPr>
          <w:rFonts w:hint="eastAsia"/>
        </w:rPr>
        <w:t>），使经过</w:t>
      </w:r>
      <w:r w:rsidRPr="007530E2">
        <w:rPr>
          <w:rFonts w:hint="eastAsia"/>
        </w:rPr>
        <w:t>MPLS VPN</w:t>
      </w:r>
      <w:r w:rsidRPr="007530E2">
        <w:rPr>
          <w:rFonts w:hint="eastAsia"/>
        </w:rPr>
        <w:t>骨干网的路由也成为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区域内路由。</w:t>
      </w:r>
      <w:r w:rsidR="00DA441E" w:rsidRPr="00DA441E">
        <w:rPr>
          <w:rFonts w:hint="eastAsia"/>
        </w:rPr>
        <w:t>通过调整度量值</w:t>
      </w:r>
      <w:r w:rsidR="004229AE">
        <w:rPr>
          <w:rFonts w:hint="eastAsia"/>
        </w:rPr>
        <w:t>，使得</w:t>
      </w:r>
      <w:r>
        <w:rPr>
          <w:rFonts w:hint="eastAsia"/>
        </w:rPr>
        <w:t>VPN</w:t>
      </w:r>
      <w:r>
        <w:rPr>
          <w:rFonts w:hint="eastAsia"/>
        </w:rPr>
        <w:t>流量通过骨干网中的</w:t>
      </w:r>
      <w:r>
        <w:rPr>
          <w:rFonts w:hint="eastAsia"/>
        </w:rPr>
        <w:t>S</w:t>
      </w:r>
      <w:r w:rsidRPr="007530E2">
        <w:rPr>
          <w:rFonts w:hint="eastAsia"/>
        </w:rPr>
        <w:t>ham</w:t>
      </w:r>
      <w:r>
        <w:rPr>
          <w:rFonts w:hint="eastAsia"/>
        </w:rPr>
        <w:t>-</w:t>
      </w:r>
      <w:r w:rsidRPr="007530E2">
        <w:rPr>
          <w:rFonts w:hint="eastAsia"/>
        </w:rPr>
        <w:t>link</w:t>
      </w:r>
      <w:r>
        <w:rPr>
          <w:rFonts w:hint="eastAsia"/>
        </w:rPr>
        <w:t>转发。</w:t>
      </w:r>
    </w:p>
    <w:p w:rsidR="007D7DD4" w:rsidRDefault="00E23417" w:rsidP="00DD64CA">
      <w:pPr>
        <w:pStyle w:val="FigureDescription"/>
      </w:pPr>
      <w:bookmarkStart w:id="242" w:name="_Ref66781125"/>
      <w:bookmarkStart w:id="243" w:name="_Toc75137620"/>
      <w:bookmarkStart w:id="244" w:name="_Toc86654440"/>
      <w:bookmarkStart w:id="245" w:name="_Toc137991717"/>
      <w:bookmarkStart w:id="246" w:name="_Toc418944410"/>
      <w:r>
        <w:rPr>
          <w:rFonts w:hint="eastAsia"/>
        </w:rPr>
        <w:t>S</w:t>
      </w:r>
      <w:r w:rsidRPr="007530E2">
        <w:rPr>
          <w:rFonts w:hint="eastAsia"/>
        </w:rPr>
        <w:t>ham</w:t>
      </w:r>
      <w:r>
        <w:rPr>
          <w:rFonts w:hint="eastAsia"/>
        </w:rPr>
        <w:t>-</w:t>
      </w:r>
      <w:r w:rsidRPr="007530E2">
        <w:rPr>
          <w:rFonts w:hint="eastAsia"/>
        </w:rPr>
        <w:t>link</w:t>
      </w:r>
      <w:r w:rsidRPr="002D634A">
        <w:rPr>
          <w:rFonts w:hint="eastAsia"/>
        </w:rPr>
        <w:t>应用示意图</w:t>
      </w:r>
      <w:bookmarkEnd w:id="242"/>
      <w:bookmarkEnd w:id="243"/>
      <w:bookmarkEnd w:id="244"/>
      <w:bookmarkEnd w:id="245"/>
      <w:bookmarkEnd w:id="246"/>
    </w:p>
    <w:p w:rsidR="008C574F" w:rsidRPr="00FD3AD9" w:rsidRDefault="00096966" w:rsidP="00DD64CA">
      <w:pPr>
        <w:pStyle w:val="Figure"/>
      </w:pPr>
      <w:r>
        <w:rPr>
          <w:noProof/>
        </w:rPr>
        <w:drawing>
          <wp:inline distT="0" distB="0" distL="0" distR="0" wp14:anchorId="30A5E10D" wp14:editId="66B76BD0">
            <wp:extent cx="4166235" cy="1820545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74F" w:rsidRPr="002D634A" w:rsidRDefault="008C574F" w:rsidP="00DD64CA"/>
    <w:p w:rsidR="008C574F" w:rsidRPr="007530E2" w:rsidRDefault="00DD61F5" w:rsidP="00DD64CA">
      <w:r>
        <w:rPr>
          <w:rFonts w:hint="eastAsia"/>
        </w:rPr>
        <w:t>S</w:t>
      </w:r>
      <w:r w:rsidRPr="007530E2">
        <w:rPr>
          <w:rFonts w:hint="eastAsia"/>
        </w:rPr>
        <w:t>ham</w:t>
      </w:r>
      <w:r>
        <w:rPr>
          <w:rFonts w:hint="eastAsia"/>
        </w:rPr>
        <w:t>-</w:t>
      </w:r>
      <w:r w:rsidRPr="007530E2">
        <w:rPr>
          <w:rFonts w:hint="eastAsia"/>
        </w:rPr>
        <w:t>link</w:t>
      </w:r>
      <w:r w:rsidR="00E202FA">
        <w:rPr>
          <w:rFonts w:hint="eastAsia"/>
        </w:rPr>
        <w:t>是</w:t>
      </w:r>
      <w:r w:rsidR="00E202FA">
        <w:rPr>
          <w:rFonts w:hint="eastAsia"/>
        </w:rPr>
        <w:t>VPN</w:t>
      </w:r>
      <w:r w:rsidR="00E202FA">
        <w:rPr>
          <w:rFonts w:hint="eastAsia"/>
        </w:rPr>
        <w:t>内的一条虚拟</w:t>
      </w:r>
      <w:r w:rsidR="008C574F" w:rsidRPr="007530E2">
        <w:rPr>
          <w:rFonts w:hint="eastAsia"/>
        </w:rPr>
        <w:t>点到点链路，</w:t>
      </w:r>
      <w:r w:rsidR="001E5FAD">
        <w:rPr>
          <w:rFonts w:hint="eastAsia"/>
        </w:rPr>
        <w:t>该链路</w:t>
      </w:r>
      <w:r w:rsidR="008C574F" w:rsidRPr="007530E2">
        <w:rPr>
          <w:rFonts w:hint="eastAsia"/>
        </w:rPr>
        <w:t>在</w:t>
      </w:r>
      <w:r w:rsidR="008C574F" w:rsidRPr="007530E2">
        <w:rPr>
          <w:rFonts w:hint="eastAsia"/>
        </w:rPr>
        <w:t>Type</w:t>
      </w:r>
      <w:r w:rsidR="001E5FAD">
        <w:rPr>
          <w:rFonts w:hint="eastAsia"/>
        </w:rPr>
        <w:t>-</w:t>
      </w:r>
      <w:r w:rsidR="008C574F" w:rsidRPr="007530E2">
        <w:rPr>
          <w:rFonts w:hint="eastAsia"/>
        </w:rPr>
        <w:t>1 LSA</w:t>
      </w:r>
      <w:r w:rsidR="008C574F" w:rsidRPr="007530E2">
        <w:rPr>
          <w:rFonts w:hint="eastAsia"/>
        </w:rPr>
        <w:t>中发布。</w:t>
      </w:r>
      <w:r w:rsidR="001E5FAD">
        <w:rPr>
          <w:rFonts w:hint="eastAsia"/>
        </w:rPr>
        <w:t>S</w:t>
      </w:r>
      <w:r w:rsidR="001E5FAD" w:rsidRPr="007530E2">
        <w:rPr>
          <w:rFonts w:hint="eastAsia"/>
        </w:rPr>
        <w:t>ham</w:t>
      </w:r>
      <w:r w:rsidR="001E5FAD">
        <w:rPr>
          <w:rFonts w:hint="eastAsia"/>
        </w:rPr>
        <w:t>-</w:t>
      </w:r>
      <w:r w:rsidR="001E5FAD" w:rsidRPr="007530E2">
        <w:rPr>
          <w:rFonts w:hint="eastAsia"/>
        </w:rPr>
        <w:t>link</w:t>
      </w:r>
      <w:r w:rsidR="001E5FAD">
        <w:rPr>
          <w:rFonts w:hint="eastAsia"/>
        </w:rPr>
        <w:t>通过源</w:t>
      </w:r>
      <w:r w:rsidR="001E5FAD">
        <w:rPr>
          <w:rFonts w:hint="eastAsia"/>
        </w:rPr>
        <w:t>IP</w:t>
      </w:r>
      <w:r w:rsidR="001E5FAD">
        <w:rPr>
          <w:rFonts w:hint="eastAsia"/>
        </w:rPr>
        <w:t>地址和目的</w:t>
      </w:r>
      <w:r w:rsidR="001E5FAD">
        <w:rPr>
          <w:rFonts w:hint="eastAsia"/>
        </w:rPr>
        <w:t>IP</w:t>
      </w:r>
      <w:r w:rsidR="001E5FAD">
        <w:rPr>
          <w:rFonts w:hint="eastAsia"/>
        </w:rPr>
        <w:t>地址来唯一标识。源</w:t>
      </w:r>
      <w:r w:rsidR="001E5FAD">
        <w:rPr>
          <w:rFonts w:hint="eastAsia"/>
        </w:rPr>
        <w:t>IP</w:t>
      </w:r>
      <w:r w:rsidR="001E5FAD">
        <w:rPr>
          <w:rFonts w:hint="eastAsia"/>
        </w:rPr>
        <w:t>地址和目的</w:t>
      </w:r>
      <w:r w:rsidR="001E5FAD">
        <w:rPr>
          <w:rFonts w:hint="eastAsia"/>
        </w:rPr>
        <w:t>IP</w:t>
      </w:r>
      <w:r w:rsidR="001E5FAD">
        <w:rPr>
          <w:rFonts w:hint="eastAsia"/>
        </w:rPr>
        <w:t>地址分别为</w:t>
      </w:r>
      <w:r w:rsidR="004D1C9C">
        <w:rPr>
          <w:rFonts w:hint="eastAsia"/>
        </w:rPr>
        <w:t>本端</w:t>
      </w:r>
      <w:r w:rsidR="001E5FAD">
        <w:rPr>
          <w:rFonts w:hint="eastAsia"/>
        </w:rPr>
        <w:t>PE</w:t>
      </w:r>
      <w:r w:rsidR="004D1C9C">
        <w:rPr>
          <w:rFonts w:hint="eastAsia"/>
        </w:rPr>
        <w:t>和远端</w:t>
      </w:r>
      <w:r w:rsidR="004D1C9C">
        <w:rPr>
          <w:rFonts w:hint="eastAsia"/>
        </w:rPr>
        <w:t>PE</w:t>
      </w:r>
      <w:r w:rsidR="001E5FAD">
        <w:rPr>
          <w:rFonts w:hint="eastAsia"/>
        </w:rPr>
        <w:t>上属于该</w:t>
      </w:r>
      <w:r w:rsidR="001E5FAD">
        <w:rPr>
          <w:rFonts w:hint="eastAsia"/>
        </w:rPr>
        <w:t>VPN</w:t>
      </w:r>
      <w:r w:rsidR="001E5FAD">
        <w:rPr>
          <w:rFonts w:hint="eastAsia"/>
        </w:rPr>
        <w:t>的地址，通常情况下采用</w:t>
      </w:r>
      <w:r w:rsidR="001E5FAD" w:rsidRPr="007530E2">
        <w:rPr>
          <w:rFonts w:hint="eastAsia"/>
        </w:rPr>
        <w:t>32</w:t>
      </w:r>
      <w:r w:rsidR="001E5FAD" w:rsidRPr="007530E2">
        <w:rPr>
          <w:rFonts w:hint="eastAsia"/>
        </w:rPr>
        <w:t>位掩码的</w:t>
      </w:r>
      <w:r w:rsidR="001E5FAD" w:rsidRPr="007530E2">
        <w:rPr>
          <w:rFonts w:hint="eastAsia"/>
        </w:rPr>
        <w:t>Loopback</w:t>
      </w:r>
      <w:r w:rsidR="001E5FAD" w:rsidRPr="007530E2">
        <w:rPr>
          <w:rFonts w:hint="eastAsia"/>
        </w:rPr>
        <w:t>接口地址</w:t>
      </w:r>
      <w:r w:rsidR="001E5FAD">
        <w:rPr>
          <w:rFonts w:hint="eastAsia"/>
        </w:rPr>
        <w:t>。</w:t>
      </w:r>
    </w:p>
    <w:p w:rsidR="008C574F" w:rsidRPr="007530E2" w:rsidRDefault="00ED42BB" w:rsidP="00DD64CA">
      <w:r>
        <w:rPr>
          <w:rFonts w:hint="eastAsia"/>
        </w:rPr>
        <w:t>为了保证一端</w:t>
      </w:r>
      <w:r>
        <w:rPr>
          <w:rFonts w:hint="eastAsia"/>
        </w:rPr>
        <w:t>PE</w:t>
      </w:r>
      <w:r>
        <w:rPr>
          <w:rFonts w:hint="eastAsia"/>
        </w:rPr>
        <w:t>的</w:t>
      </w:r>
      <w:r>
        <w:rPr>
          <w:rFonts w:hint="eastAsia"/>
        </w:rPr>
        <w:t>VPN</w:t>
      </w:r>
      <w:r>
        <w:rPr>
          <w:rFonts w:hint="eastAsia"/>
        </w:rPr>
        <w:t>实例路由表中具有到达</w:t>
      </w:r>
      <w:r>
        <w:rPr>
          <w:rFonts w:hint="eastAsia"/>
        </w:rPr>
        <w:t>S</w:t>
      </w:r>
      <w:r w:rsidRPr="007530E2">
        <w:rPr>
          <w:rFonts w:hint="eastAsia"/>
        </w:rPr>
        <w:t>ham</w:t>
      </w:r>
      <w:r>
        <w:rPr>
          <w:rFonts w:hint="eastAsia"/>
        </w:rPr>
        <w:t>-</w:t>
      </w:r>
      <w:r w:rsidRPr="007530E2">
        <w:rPr>
          <w:rFonts w:hint="eastAsia"/>
        </w:rPr>
        <w:t>link</w:t>
      </w:r>
      <w:r>
        <w:rPr>
          <w:rFonts w:hint="eastAsia"/>
        </w:rPr>
        <w:t>目的</w:t>
      </w:r>
      <w:r>
        <w:rPr>
          <w:rFonts w:hint="eastAsia"/>
        </w:rPr>
        <w:t>IP</w:t>
      </w:r>
      <w:r>
        <w:rPr>
          <w:rFonts w:hint="eastAsia"/>
        </w:rPr>
        <w:t>地址的路由，确保路由可达，</w:t>
      </w:r>
      <w:r w:rsidR="004D1C9C">
        <w:rPr>
          <w:rFonts w:hint="eastAsia"/>
        </w:rPr>
        <w:t>PE</w:t>
      </w:r>
      <w:r w:rsidR="004D1C9C">
        <w:rPr>
          <w:rFonts w:hint="eastAsia"/>
        </w:rPr>
        <w:t>上需要将</w:t>
      </w:r>
      <w:r w:rsidR="00DD61F5">
        <w:rPr>
          <w:rFonts w:hint="eastAsia"/>
        </w:rPr>
        <w:t>S</w:t>
      </w:r>
      <w:r w:rsidR="00DD61F5" w:rsidRPr="007530E2">
        <w:rPr>
          <w:rFonts w:hint="eastAsia"/>
        </w:rPr>
        <w:t>ham</w:t>
      </w:r>
      <w:r w:rsidR="00DD61F5">
        <w:rPr>
          <w:rFonts w:hint="eastAsia"/>
        </w:rPr>
        <w:t>-</w:t>
      </w:r>
      <w:r w:rsidR="00DD61F5" w:rsidRPr="007530E2">
        <w:rPr>
          <w:rFonts w:hint="eastAsia"/>
        </w:rPr>
        <w:t>link</w:t>
      </w:r>
      <w:r w:rsidR="008C574F" w:rsidRPr="007530E2">
        <w:rPr>
          <w:rFonts w:hint="eastAsia"/>
        </w:rPr>
        <w:t>的</w:t>
      </w:r>
      <w:r>
        <w:rPr>
          <w:rFonts w:hint="eastAsia"/>
        </w:rPr>
        <w:t>源</w:t>
      </w:r>
      <w:r>
        <w:rPr>
          <w:rFonts w:hint="eastAsia"/>
        </w:rPr>
        <w:t>IP</w:t>
      </w:r>
      <w:r w:rsidR="008C574F" w:rsidRPr="007530E2">
        <w:rPr>
          <w:rFonts w:hint="eastAsia"/>
        </w:rPr>
        <w:t>地址作为</w:t>
      </w:r>
      <w:r w:rsidR="008C574F" w:rsidRPr="007530E2">
        <w:rPr>
          <w:rFonts w:hint="eastAsia"/>
        </w:rPr>
        <w:t>VPN-IPv4</w:t>
      </w:r>
      <w:r w:rsidR="008C574F" w:rsidRPr="007530E2">
        <w:rPr>
          <w:rFonts w:hint="eastAsia"/>
        </w:rPr>
        <w:t>地址</w:t>
      </w:r>
      <w:r>
        <w:rPr>
          <w:rFonts w:hint="eastAsia"/>
        </w:rPr>
        <w:t>通过</w:t>
      </w:r>
      <w:r>
        <w:rPr>
          <w:rFonts w:hint="eastAsia"/>
        </w:rPr>
        <w:t>MP-BGP</w:t>
      </w:r>
      <w:r w:rsidR="008C574F" w:rsidRPr="007530E2">
        <w:rPr>
          <w:rFonts w:hint="eastAsia"/>
        </w:rPr>
        <w:t>发布</w:t>
      </w:r>
      <w:r w:rsidR="004D1C9C">
        <w:rPr>
          <w:rFonts w:hint="eastAsia"/>
        </w:rPr>
        <w:t>；</w:t>
      </w:r>
      <w:r>
        <w:rPr>
          <w:rFonts w:hint="eastAsia"/>
        </w:rPr>
        <w:t>为了避免路由环路，</w:t>
      </w:r>
      <w:r w:rsidR="00DD61F5">
        <w:rPr>
          <w:rFonts w:hint="eastAsia"/>
        </w:rPr>
        <w:t>S</w:t>
      </w:r>
      <w:r w:rsidR="00DD61F5" w:rsidRPr="007530E2">
        <w:rPr>
          <w:rFonts w:hint="eastAsia"/>
        </w:rPr>
        <w:t>ham</w:t>
      </w:r>
      <w:r w:rsidR="00DD61F5">
        <w:rPr>
          <w:rFonts w:hint="eastAsia"/>
        </w:rPr>
        <w:t>-</w:t>
      </w:r>
      <w:r w:rsidR="00DD61F5" w:rsidRPr="007530E2">
        <w:rPr>
          <w:rFonts w:hint="eastAsia"/>
        </w:rPr>
        <w:t>link</w:t>
      </w:r>
      <w:r w:rsidR="006D46BC" w:rsidRPr="007530E2">
        <w:rPr>
          <w:rFonts w:hint="eastAsia"/>
        </w:rPr>
        <w:t>路由</w:t>
      </w:r>
      <w:r w:rsidR="008C574F" w:rsidRPr="007530E2">
        <w:rPr>
          <w:rFonts w:hint="eastAsia"/>
        </w:rPr>
        <w:t>不</w:t>
      </w:r>
      <w:r>
        <w:rPr>
          <w:rFonts w:hint="eastAsia"/>
        </w:rPr>
        <w:t>会通过</w:t>
      </w:r>
      <w:r>
        <w:rPr>
          <w:rFonts w:hint="eastAsia"/>
        </w:rPr>
        <w:t>MP-BGP</w:t>
      </w:r>
      <w:r w:rsidRPr="007530E2">
        <w:rPr>
          <w:rFonts w:hint="eastAsia"/>
        </w:rPr>
        <w:t>发布</w:t>
      </w:r>
      <w:r w:rsidR="008C574F" w:rsidRPr="007530E2">
        <w:rPr>
          <w:rFonts w:hint="eastAsia"/>
        </w:rPr>
        <w:t>。</w:t>
      </w:r>
      <w:r>
        <w:rPr>
          <w:rFonts w:hint="eastAsia"/>
        </w:rPr>
        <w:t>即，一端</w:t>
      </w:r>
      <w:r>
        <w:rPr>
          <w:rFonts w:hint="eastAsia"/>
        </w:rPr>
        <w:t>PE</w:t>
      </w:r>
      <w:r>
        <w:rPr>
          <w:rFonts w:hint="eastAsia"/>
        </w:rPr>
        <w:t>只会通过</w:t>
      </w:r>
      <w:r>
        <w:rPr>
          <w:rFonts w:hint="eastAsia"/>
        </w:rPr>
        <w:t>MP-BGP</w:t>
      </w:r>
      <w:r w:rsidRPr="007530E2">
        <w:rPr>
          <w:rFonts w:hint="eastAsia"/>
        </w:rPr>
        <w:t>发布</w:t>
      </w:r>
      <w:r>
        <w:rPr>
          <w:rFonts w:hint="eastAsia"/>
        </w:rPr>
        <w:t>S</w:t>
      </w:r>
      <w:r w:rsidRPr="007530E2">
        <w:rPr>
          <w:rFonts w:hint="eastAsia"/>
        </w:rPr>
        <w:t>ham</w:t>
      </w:r>
      <w:r>
        <w:rPr>
          <w:rFonts w:hint="eastAsia"/>
        </w:rPr>
        <w:t>-</w:t>
      </w:r>
      <w:r w:rsidRPr="007530E2">
        <w:rPr>
          <w:rFonts w:hint="eastAsia"/>
        </w:rPr>
        <w:t>link</w:t>
      </w:r>
      <w:r>
        <w:rPr>
          <w:rFonts w:hint="eastAsia"/>
        </w:rPr>
        <w:t>的源</w:t>
      </w:r>
      <w:r>
        <w:rPr>
          <w:rFonts w:hint="eastAsia"/>
        </w:rPr>
        <w:t>IP</w:t>
      </w:r>
      <w:r>
        <w:rPr>
          <w:rFonts w:hint="eastAsia"/>
        </w:rPr>
        <w:t>地址，不会发布</w:t>
      </w:r>
      <w:r>
        <w:rPr>
          <w:rFonts w:hint="eastAsia"/>
        </w:rPr>
        <w:t>S</w:t>
      </w:r>
      <w:r w:rsidRPr="007530E2">
        <w:rPr>
          <w:rFonts w:hint="eastAsia"/>
        </w:rPr>
        <w:t>ham</w:t>
      </w:r>
      <w:r>
        <w:rPr>
          <w:rFonts w:hint="eastAsia"/>
        </w:rPr>
        <w:t>-</w:t>
      </w:r>
      <w:r w:rsidRPr="007530E2">
        <w:rPr>
          <w:rFonts w:hint="eastAsia"/>
        </w:rPr>
        <w:t>link</w:t>
      </w:r>
      <w:r>
        <w:rPr>
          <w:rFonts w:hint="eastAsia"/>
        </w:rPr>
        <w:t>的目的</w:t>
      </w:r>
      <w:r>
        <w:rPr>
          <w:rFonts w:hint="eastAsia"/>
        </w:rPr>
        <w:t>IP</w:t>
      </w:r>
      <w:r>
        <w:rPr>
          <w:rFonts w:hint="eastAsia"/>
        </w:rPr>
        <w:t>地址。</w:t>
      </w:r>
    </w:p>
    <w:p w:rsidR="007D7DD4" w:rsidRDefault="008C574F" w:rsidP="00DD64CA">
      <w:pPr>
        <w:pStyle w:val="3"/>
      </w:pPr>
      <w:bookmarkStart w:id="247" w:name="_Toc339543910"/>
      <w:bookmarkStart w:id="248" w:name="_Toc339457017"/>
      <w:bookmarkStart w:id="249" w:name="_Toc338778048"/>
      <w:bookmarkStart w:id="250" w:name="_Toc338777911"/>
      <w:bookmarkStart w:id="251" w:name="_Toc337556546"/>
      <w:bookmarkStart w:id="252" w:name="_Toc339543909"/>
      <w:bookmarkStart w:id="253" w:name="_Toc339457016"/>
      <w:bookmarkStart w:id="254" w:name="_Toc338778047"/>
      <w:bookmarkStart w:id="255" w:name="_Toc338777910"/>
      <w:bookmarkStart w:id="256" w:name="_Toc337556545"/>
      <w:bookmarkStart w:id="257" w:name="_Toc339543908"/>
      <w:bookmarkStart w:id="258" w:name="_Toc339457015"/>
      <w:bookmarkStart w:id="259" w:name="_Toc338778046"/>
      <w:bookmarkStart w:id="260" w:name="_Toc338777909"/>
      <w:bookmarkStart w:id="261" w:name="_Toc337556544"/>
      <w:bookmarkStart w:id="262" w:name="_Toc339543907"/>
      <w:bookmarkStart w:id="263" w:name="_Toc339457014"/>
      <w:bookmarkStart w:id="264" w:name="_Toc338778045"/>
      <w:bookmarkStart w:id="265" w:name="_Toc338777908"/>
      <w:bookmarkStart w:id="266" w:name="_Toc337556543"/>
      <w:bookmarkStart w:id="267" w:name="_Toc339543906"/>
      <w:bookmarkStart w:id="268" w:name="_Toc339457013"/>
      <w:bookmarkStart w:id="269" w:name="_Toc338778044"/>
      <w:bookmarkStart w:id="270" w:name="_Toc338777907"/>
      <w:bookmarkStart w:id="271" w:name="_Toc337556542"/>
      <w:bookmarkStart w:id="272" w:name="_Toc45105919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r w:rsidRPr="007530E2">
        <w:rPr>
          <w:rFonts w:hint="eastAsia"/>
        </w:rPr>
        <w:lastRenderedPageBreak/>
        <w:t>BGP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AS</w:t>
      </w:r>
      <w:r w:rsidRPr="007530E2">
        <w:rPr>
          <w:rFonts w:hint="eastAsia"/>
        </w:rPr>
        <w:t>号替换</w:t>
      </w:r>
      <w:r w:rsidR="004D3EC2">
        <w:rPr>
          <w:rFonts w:hint="eastAsia"/>
        </w:rPr>
        <w:t>和</w:t>
      </w:r>
      <w:r w:rsidR="004D3EC2">
        <w:rPr>
          <w:rFonts w:hint="eastAsia"/>
        </w:rPr>
        <w:t>SoO</w:t>
      </w:r>
      <w:r w:rsidR="004D3EC2">
        <w:rPr>
          <w:rFonts w:hint="eastAsia"/>
        </w:rPr>
        <w:t>属性</w:t>
      </w:r>
      <w:bookmarkEnd w:id="272"/>
    </w:p>
    <w:p w:rsidR="008C574F" w:rsidRPr="007530E2" w:rsidRDefault="008C574F" w:rsidP="00DD64CA">
      <w:r w:rsidRPr="007530E2">
        <w:rPr>
          <w:rFonts w:hint="eastAsia"/>
        </w:rPr>
        <w:t>在</w:t>
      </w:r>
      <w:r w:rsidR="00EC239C">
        <w:t>MPLS L3VPN</w:t>
      </w:r>
      <w:r w:rsidRPr="007530E2">
        <w:rPr>
          <w:rFonts w:hint="eastAsia"/>
        </w:rPr>
        <w:t>中，如果</w:t>
      </w:r>
      <w:r w:rsidRPr="007530E2">
        <w:t>PE</w:t>
      </w:r>
      <w:r w:rsidRPr="007530E2">
        <w:rPr>
          <w:rFonts w:hint="eastAsia"/>
        </w:rPr>
        <w:t>和</w:t>
      </w:r>
      <w:r w:rsidRPr="007530E2">
        <w:t>CE</w:t>
      </w:r>
      <w:r w:rsidRPr="007530E2">
        <w:rPr>
          <w:rFonts w:hint="eastAsia"/>
        </w:rPr>
        <w:t>之间运行</w:t>
      </w:r>
      <w:r w:rsidRPr="007530E2">
        <w:t>EBGP</w:t>
      </w:r>
      <w:r w:rsidRPr="007530E2">
        <w:rPr>
          <w:rFonts w:hint="eastAsia"/>
        </w:rPr>
        <w:t>，由于</w:t>
      </w:r>
      <w:r w:rsidRPr="007530E2">
        <w:t>BGP</w:t>
      </w:r>
      <w:r w:rsidRPr="007530E2">
        <w:rPr>
          <w:rFonts w:hint="eastAsia"/>
        </w:rPr>
        <w:t>使用</w:t>
      </w:r>
      <w:r w:rsidRPr="007530E2">
        <w:t>AS</w:t>
      </w:r>
      <w:r w:rsidRPr="007530E2">
        <w:rPr>
          <w:rFonts w:hint="eastAsia"/>
        </w:rPr>
        <w:t>号检测路由环路，为保证路由信息的正确发送，需要为物理位置不同的</w:t>
      </w:r>
      <w:r w:rsidR="00117C47" w:rsidRPr="007530E2">
        <w:rPr>
          <w:rFonts w:hint="eastAsia"/>
        </w:rPr>
        <w:t>站点</w:t>
      </w:r>
      <w:r w:rsidRPr="007530E2">
        <w:rPr>
          <w:rFonts w:hint="eastAsia"/>
        </w:rPr>
        <w:t>分配不同的</w:t>
      </w:r>
      <w:r w:rsidRPr="007530E2">
        <w:t>AS</w:t>
      </w:r>
      <w:r w:rsidRPr="007530E2">
        <w:rPr>
          <w:rFonts w:hint="eastAsia"/>
        </w:rPr>
        <w:t>号。</w:t>
      </w:r>
    </w:p>
    <w:p w:rsidR="008C574F" w:rsidRPr="007530E2" w:rsidRDefault="006B6A85" w:rsidP="00DD64CA">
      <w:r w:rsidRPr="009828BA">
        <w:rPr>
          <w:rFonts w:hint="eastAsia"/>
        </w:rPr>
        <w:t>如果物理</w:t>
      </w:r>
      <w:r>
        <w:rPr>
          <w:rFonts w:hint="eastAsia"/>
        </w:rPr>
        <w:t>位置不同</w:t>
      </w:r>
      <w:r w:rsidRPr="009828BA">
        <w:rPr>
          <w:rFonts w:hint="eastAsia"/>
        </w:rPr>
        <w:t>的</w:t>
      </w:r>
      <w:r w:rsidRPr="009828BA">
        <w:rPr>
          <w:rFonts w:hint="eastAsia"/>
        </w:rPr>
        <w:t>CE</w:t>
      </w:r>
      <w:r w:rsidRPr="009828BA">
        <w:rPr>
          <w:rFonts w:hint="eastAsia"/>
        </w:rPr>
        <w:t>复用相同的</w:t>
      </w:r>
      <w:r w:rsidRPr="009828BA">
        <w:rPr>
          <w:rFonts w:hint="eastAsia"/>
        </w:rPr>
        <w:t>AS</w:t>
      </w:r>
      <w:r w:rsidRPr="009828BA">
        <w:rPr>
          <w:rFonts w:hint="eastAsia"/>
        </w:rPr>
        <w:t>号，</w:t>
      </w:r>
      <w:r>
        <w:rPr>
          <w:rFonts w:hint="eastAsia"/>
        </w:rPr>
        <w:t>则需要</w:t>
      </w:r>
      <w:r w:rsidRPr="009828BA">
        <w:rPr>
          <w:rFonts w:hint="eastAsia"/>
        </w:rPr>
        <w:t>在</w:t>
      </w:r>
      <w:r w:rsidRPr="009828BA">
        <w:rPr>
          <w:rFonts w:hint="eastAsia"/>
        </w:rPr>
        <w:t>PE</w:t>
      </w:r>
      <w:r w:rsidRPr="009828BA">
        <w:rPr>
          <w:rFonts w:hint="eastAsia"/>
        </w:rPr>
        <w:t>上配置</w:t>
      </w:r>
      <w:r w:rsidRPr="009828BA">
        <w:rPr>
          <w:rFonts w:hint="eastAsia"/>
        </w:rPr>
        <w:t>BGP</w:t>
      </w:r>
      <w:r w:rsidRPr="009828BA">
        <w:rPr>
          <w:rFonts w:hint="eastAsia"/>
        </w:rPr>
        <w:t>的</w:t>
      </w:r>
      <w:r w:rsidRPr="009828BA">
        <w:rPr>
          <w:rFonts w:hint="eastAsia"/>
        </w:rPr>
        <w:t>AS</w:t>
      </w:r>
      <w:r w:rsidRPr="009828BA">
        <w:rPr>
          <w:rFonts w:hint="eastAsia"/>
        </w:rPr>
        <w:t>号替换功能，当</w:t>
      </w:r>
      <w:r w:rsidRPr="009828BA">
        <w:rPr>
          <w:rFonts w:hint="eastAsia"/>
        </w:rPr>
        <w:t>PE</w:t>
      </w:r>
      <w:r w:rsidRPr="009828BA">
        <w:rPr>
          <w:rFonts w:hint="eastAsia"/>
        </w:rPr>
        <w:t>向指定对等体</w:t>
      </w:r>
      <w:r>
        <w:rPr>
          <w:rFonts w:hint="eastAsia"/>
        </w:rPr>
        <w:t>（</w:t>
      </w:r>
      <w:r w:rsidRPr="009828BA">
        <w:rPr>
          <w:rFonts w:hint="eastAsia"/>
        </w:rPr>
        <w:t>CE</w:t>
      </w:r>
      <w:r>
        <w:rPr>
          <w:rFonts w:hint="eastAsia"/>
        </w:rPr>
        <w:t>）</w:t>
      </w:r>
      <w:r w:rsidRPr="009828BA">
        <w:rPr>
          <w:rFonts w:hint="eastAsia"/>
        </w:rPr>
        <w:t>发布路由时，如果路由的</w:t>
      </w:r>
      <w:r w:rsidRPr="009828BA">
        <w:rPr>
          <w:rFonts w:hint="eastAsia"/>
        </w:rPr>
        <w:t>AS_PATH</w:t>
      </w:r>
      <w:r w:rsidRPr="009828BA">
        <w:rPr>
          <w:rFonts w:hint="eastAsia"/>
        </w:rPr>
        <w:t>中</w:t>
      </w:r>
      <w:r>
        <w:rPr>
          <w:rFonts w:hint="eastAsia"/>
        </w:rPr>
        <w:t>存在</w:t>
      </w:r>
      <w:r w:rsidRPr="009828BA">
        <w:rPr>
          <w:rFonts w:hint="eastAsia"/>
        </w:rPr>
        <w:t>CE</w:t>
      </w:r>
      <w:r>
        <w:rPr>
          <w:rFonts w:hint="eastAsia"/>
        </w:rPr>
        <w:t>所在</w:t>
      </w:r>
      <w:r w:rsidRPr="009828BA">
        <w:rPr>
          <w:rFonts w:hint="eastAsia"/>
        </w:rPr>
        <w:t>的</w:t>
      </w:r>
      <w:r w:rsidRPr="009828BA">
        <w:rPr>
          <w:rFonts w:hint="eastAsia"/>
        </w:rPr>
        <w:t>AS</w:t>
      </w:r>
      <w:r w:rsidRPr="009828BA">
        <w:rPr>
          <w:rFonts w:hint="eastAsia"/>
        </w:rPr>
        <w:t>号，</w:t>
      </w:r>
      <w:r>
        <w:rPr>
          <w:rFonts w:hint="eastAsia"/>
        </w:rPr>
        <w:t>则</w:t>
      </w:r>
      <w:r>
        <w:rPr>
          <w:rFonts w:hint="eastAsia"/>
        </w:rPr>
        <w:t>PE</w:t>
      </w:r>
      <w:r>
        <w:rPr>
          <w:rFonts w:hint="eastAsia"/>
        </w:rPr>
        <w:t>将该</w:t>
      </w:r>
      <w:r>
        <w:rPr>
          <w:rFonts w:hint="eastAsia"/>
        </w:rPr>
        <w:t>AS</w:t>
      </w:r>
      <w:r>
        <w:rPr>
          <w:rFonts w:hint="eastAsia"/>
        </w:rPr>
        <w:t>号</w:t>
      </w:r>
      <w:r w:rsidRPr="009828BA">
        <w:rPr>
          <w:rFonts w:hint="eastAsia"/>
        </w:rPr>
        <w:t>替换成</w:t>
      </w:r>
      <w:r w:rsidRPr="009828BA">
        <w:rPr>
          <w:rFonts w:hint="eastAsia"/>
        </w:rPr>
        <w:t>PE</w:t>
      </w:r>
      <w:r w:rsidRPr="009828BA">
        <w:rPr>
          <w:rFonts w:hint="eastAsia"/>
        </w:rPr>
        <w:t>的</w:t>
      </w:r>
      <w:r w:rsidRPr="009828BA">
        <w:rPr>
          <w:rFonts w:hint="eastAsia"/>
        </w:rPr>
        <w:t>AS</w:t>
      </w:r>
      <w:r w:rsidRPr="009828BA">
        <w:rPr>
          <w:rFonts w:hint="eastAsia"/>
        </w:rPr>
        <w:t>号后</w:t>
      </w:r>
      <w:r>
        <w:rPr>
          <w:rFonts w:hint="eastAsia"/>
        </w:rPr>
        <w:t>，</w:t>
      </w:r>
      <w:r w:rsidRPr="009828BA">
        <w:rPr>
          <w:rFonts w:hint="eastAsia"/>
        </w:rPr>
        <w:t>再发布</w:t>
      </w:r>
      <w:r>
        <w:rPr>
          <w:rFonts w:hint="eastAsia"/>
        </w:rPr>
        <w:t>该路由，以保证私网路由能够正确发布</w:t>
      </w:r>
      <w:r w:rsidR="008C574F" w:rsidRPr="007530E2">
        <w:rPr>
          <w:rFonts w:hint="eastAsia"/>
        </w:rPr>
        <w:t>。</w:t>
      </w:r>
    </w:p>
    <w:p w:rsidR="008C574F" w:rsidRPr="002D634A" w:rsidRDefault="00096966" w:rsidP="00DD64CA">
      <w:pPr>
        <w:pStyle w:val="NotesHeading"/>
      </w:pPr>
      <w:r w:rsidRPr="00B421C2">
        <w:rPr>
          <w:noProof/>
          <w:lang w:eastAsia="zh-CN"/>
        </w:rPr>
        <w:drawing>
          <wp:inline distT="0" distB="0" distL="0" distR="0" wp14:anchorId="25AFFE54" wp14:editId="6BBCA857">
            <wp:extent cx="596265" cy="238760"/>
            <wp:effectExtent l="19050" t="0" r="0" b="0"/>
            <wp:docPr id="18" name="图片 18" descr="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说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74F" w:rsidRPr="00B421C2" w:rsidRDefault="008C574F" w:rsidP="00DD64CA">
      <w:pPr>
        <w:pStyle w:val="NotesText"/>
        <w:rPr>
          <w:lang w:eastAsia="zh-CN"/>
        </w:rPr>
      </w:pPr>
      <w:r w:rsidRPr="00B421C2">
        <w:rPr>
          <w:rFonts w:hint="eastAsia"/>
          <w:lang w:eastAsia="zh-CN"/>
        </w:rPr>
        <w:t>使能</w:t>
      </w:r>
      <w:r w:rsidRPr="00B421C2">
        <w:rPr>
          <w:lang w:eastAsia="zh-CN"/>
        </w:rPr>
        <w:t>BGP</w:t>
      </w:r>
      <w:r w:rsidRPr="00B421C2">
        <w:rPr>
          <w:rFonts w:hint="eastAsia"/>
          <w:lang w:eastAsia="zh-CN"/>
        </w:rPr>
        <w:t>的</w:t>
      </w:r>
      <w:r w:rsidRPr="00B421C2">
        <w:rPr>
          <w:lang w:eastAsia="zh-CN"/>
        </w:rPr>
        <w:t>AS</w:t>
      </w:r>
      <w:r w:rsidRPr="00B421C2">
        <w:rPr>
          <w:rFonts w:hint="eastAsia"/>
          <w:lang w:eastAsia="zh-CN"/>
        </w:rPr>
        <w:t>号替换功能后，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向对等体组中所有已建立连接的</w:t>
      </w:r>
      <w:r w:rsidRPr="00B421C2">
        <w:rPr>
          <w:lang w:eastAsia="zh-CN"/>
        </w:rPr>
        <w:t>CE</w:t>
      </w:r>
      <w:r w:rsidRPr="00B421C2">
        <w:rPr>
          <w:rFonts w:hint="eastAsia"/>
          <w:lang w:eastAsia="zh-CN"/>
        </w:rPr>
        <w:t>重新发送所有路由，并对发送路由中的</w:t>
      </w:r>
      <w:r w:rsidRPr="00B421C2">
        <w:rPr>
          <w:lang w:eastAsia="zh-CN"/>
        </w:rPr>
        <w:t>AS_PATH</w:t>
      </w:r>
      <w:r w:rsidRPr="00B421C2">
        <w:rPr>
          <w:rFonts w:hint="eastAsia"/>
          <w:lang w:eastAsia="zh-CN"/>
        </w:rPr>
        <w:t>属性按上述规则替换。</w:t>
      </w:r>
    </w:p>
    <w:p w:rsidR="008C574F" w:rsidRPr="007530E2" w:rsidRDefault="008C574F" w:rsidP="00DD64CA"/>
    <w:p w:rsidR="007D7DD4" w:rsidRDefault="00E23417" w:rsidP="00DD64CA">
      <w:pPr>
        <w:pStyle w:val="FigureDescription"/>
      </w:pPr>
      <w:bookmarkStart w:id="273" w:name="_Toc75137621"/>
      <w:bookmarkStart w:id="274" w:name="_Ref86196281"/>
      <w:bookmarkStart w:id="275" w:name="_Toc86654441"/>
      <w:bookmarkStart w:id="276" w:name="_Toc137991718"/>
      <w:bookmarkStart w:id="277" w:name="_Toc418944411"/>
      <w:r w:rsidRPr="002D634A">
        <w:t>BGP AS</w:t>
      </w:r>
      <w:r w:rsidRPr="002D634A">
        <w:rPr>
          <w:rFonts w:hint="eastAsia"/>
        </w:rPr>
        <w:t>号替换</w:t>
      </w:r>
      <w:r w:rsidR="009308BE">
        <w:rPr>
          <w:rFonts w:hint="eastAsia"/>
        </w:rPr>
        <w:t>和</w:t>
      </w:r>
      <w:r w:rsidR="009308BE">
        <w:rPr>
          <w:rFonts w:hint="eastAsia"/>
        </w:rPr>
        <w:t>SoO</w:t>
      </w:r>
      <w:r w:rsidRPr="002D634A">
        <w:rPr>
          <w:rFonts w:hint="eastAsia"/>
        </w:rPr>
        <w:t>应用示意图</w:t>
      </w:r>
      <w:bookmarkEnd w:id="273"/>
      <w:bookmarkEnd w:id="274"/>
      <w:bookmarkEnd w:id="275"/>
      <w:bookmarkEnd w:id="276"/>
      <w:bookmarkEnd w:id="277"/>
    </w:p>
    <w:p w:rsidR="008C574F" w:rsidRPr="00FD3AD9" w:rsidRDefault="007A68A4" w:rsidP="00DD64CA">
      <w:pPr>
        <w:pStyle w:val="Figure"/>
      </w:pPr>
      <w:r>
        <w:rPr>
          <w:noProof/>
        </w:rPr>
        <w:drawing>
          <wp:inline distT="0" distB="0" distL="0" distR="0" wp14:anchorId="3F930AEA" wp14:editId="07168FD9">
            <wp:extent cx="4806315" cy="1901825"/>
            <wp:effectExtent l="19050" t="0" r="0" b="0"/>
            <wp:docPr id="2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74F" w:rsidRPr="002D634A" w:rsidRDefault="008C574F" w:rsidP="00DD64CA"/>
    <w:p w:rsidR="008C574F" w:rsidRPr="007530E2" w:rsidRDefault="008C574F" w:rsidP="00DD64CA">
      <w:r w:rsidRPr="007530E2">
        <w:rPr>
          <w:rFonts w:hint="eastAsia"/>
        </w:rPr>
        <w:t>在</w:t>
      </w:r>
      <w:r w:rsidR="00D55D92">
        <w:fldChar w:fldCharType="begin"/>
      </w:r>
      <w:r w:rsidR="00D55D92">
        <w:instrText xml:space="preserve">  REF _Ref86196281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1-20</w:t>
      </w:r>
      <w:r w:rsidR="00D55D92">
        <w:fldChar w:fldCharType="end"/>
      </w:r>
      <w:r w:rsidRPr="007530E2">
        <w:rPr>
          <w:rFonts w:hint="eastAsia"/>
        </w:rPr>
        <w:t>中，</w:t>
      </w:r>
      <w:r w:rsidR="00B7135E">
        <w:rPr>
          <w:rFonts w:hint="eastAsia"/>
        </w:rPr>
        <w:t xml:space="preserve">Site </w:t>
      </w:r>
      <w:r w:rsidRPr="007530E2">
        <w:t>1</w:t>
      </w:r>
      <w:r w:rsidRPr="007530E2">
        <w:rPr>
          <w:rFonts w:hint="eastAsia"/>
        </w:rPr>
        <w:t>和</w:t>
      </w:r>
      <w:r w:rsidR="00B7135E">
        <w:rPr>
          <w:rFonts w:hint="eastAsia"/>
        </w:rPr>
        <w:t xml:space="preserve">Site </w:t>
      </w:r>
      <w:r w:rsidRPr="007530E2">
        <w:t>2</w:t>
      </w:r>
      <w:r w:rsidRPr="007530E2">
        <w:rPr>
          <w:rFonts w:hint="eastAsia"/>
        </w:rPr>
        <w:t>都使用</w:t>
      </w:r>
      <w:r w:rsidRPr="007530E2">
        <w:t>AS</w:t>
      </w:r>
      <w:r w:rsidRPr="007530E2">
        <w:rPr>
          <w:rFonts w:hint="eastAsia"/>
        </w:rPr>
        <w:t>号</w:t>
      </w:r>
      <w:r w:rsidRPr="007530E2">
        <w:t>800</w:t>
      </w:r>
      <w:r w:rsidRPr="007530E2">
        <w:rPr>
          <w:rFonts w:hint="eastAsia"/>
        </w:rPr>
        <w:t>，在</w:t>
      </w:r>
      <w:r w:rsidRPr="007530E2">
        <w:t>PE</w:t>
      </w:r>
      <w:r w:rsidR="00FC128B">
        <w:rPr>
          <w:rFonts w:hint="eastAsia"/>
        </w:rPr>
        <w:t xml:space="preserve"> </w:t>
      </w:r>
      <w:r w:rsidRPr="007530E2">
        <w:t>2</w:t>
      </w:r>
      <w:r w:rsidRPr="007530E2">
        <w:rPr>
          <w:rFonts w:hint="eastAsia"/>
        </w:rPr>
        <w:t>上使能针对</w:t>
      </w:r>
      <w:r w:rsidRPr="007530E2">
        <w:t>CE</w:t>
      </w:r>
      <w:r w:rsidR="00FC128B">
        <w:rPr>
          <w:rFonts w:hint="eastAsia"/>
        </w:rPr>
        <w:t xml:space="preserve"> </w:t>
      </w:r>
      <w:r w:rsidRPr="007530E2">
        <w:t>2</w:t>
      </w:r>
      <w:r w:rsidRPr="007530E2">
        <w:rPr>
          <w:rFonts w:hint="eastAsia"/>
        </w:rPr>
        <w:t>的</w:t>
      </w:r>
      <w:r w:rsidRPr="007530E2">
        <w:t>AS</w:t>
      </w:r>
      <w:r w:rsidRPr="007530E2">
        <w:rPr>
          <w:rFonts w:hint="eastAsia"/>
        </w:rPr>
        <w:t>号替换功能。当</w:t>
      </w:r>
      <w:r w:rsidRPr="007530E2">
        <w:t>CE</w:t>
      </w:r>
      <w:r w:rsidR="00FC128B">
        <w:rPr>
          <w:rFonts w:hint="eastAsia"/>
        </w:rPr>
        <w:t xml:space="preserve"> </w:t>
      </w:r>
      <w:r w:rsidRPr="007530E2">
        <w:t>1</w:t>
      </w:r>
      <w:r w:rsidRPr="007530E2">
        <w:rPr>
          <w:rFonts w:hint="eastAsia"/>
        </w:rPr>
        <w:t>发来的</w:t>
      </w:r>
      <w:r w:rsidRPr="007530E2">
        <w:t>Update</w:t>
      </w:r>
      <w:r w:rsidRPr="007530E2">
        <w:rPr>
          <w:rFonts w:hint="eastAsia"/>
        </w:rPr>
        <w:t>信息从</w:t>
      </w:r>
      <w:r w:rsidRPr="007530E2">
        <w:t>PE</w:t>
      </w:r>
      <w:r w:rsidR="00FC128B">
        <w:rPr>
          <w:rFonts w:hint="eastAsia"/>
        </w:rPr>
        <w:t xml:space="preserve"> </w:t>
      </w:r>
      <w:r w:rsidRPr="007530E2">
        <w:t>2</w:t>
      </w:r>
      <w:r w:rsidRPr="007530E2">
        <w:rPr>
          <w:rFonts w:hint="eastAsia"/>
        </w:rPr>
        <w:t>发布给</w:t>
      </w:r>
      <w:r w:rsidRPr="007530E2">
        <w:t>CE</w:t>
      </w:r>
      <w:r w:rsidR="00FC128B">
        <w:rPr>
          <w:rFonts w:hint="eastAsia"/>
        </w:rPr>
        <w:t xml:space="preserve"> </w:t>
      </w:r>
      <w:r w:rsidRPr="007530E2">
        <w:t>2</w:t>
      </w:r>
      <w:r w:rsidRPr="007530E2">
        <w:rPr>
          <w:rFonts w:hint="eastAsia"/>
        </w:rPr>
        <w:t>时，</w:t>
      </w:r>
      <w:r w:rsidRPr="007530E2">
        <w:t>PE</w:t>
      </w:r>
      <w:r w:rsidR="00FC128B">
        <w:rPr>
          <w:rFonts w:hint="eastAsia"/>
        </w:rPr>
        <w:t xml:space="preserve"> </w:t>
      </w:r>
      <w:r w:rsidRPr="007530E2">
        <w:t>2</w:t>
      </w:r>
      <w:r w:rsidRPr="007530E2">
        <w:rPr>
          <w:rFonts w:hint="eastAsia"/>
        </w:rPr>
        <w:t>发现</w:t>
      </w:r>
      <w:r w:rsidRPr="007530E2">
        <w:t>AS_PATH</w:t>
      </w:r>
      <w:r w:rsidRPr="007530E2">
        <w:rPr>
          <w:rFonts w:hint="eastAsia"/>
        </w:rPr>
        <w:t>中存在与</w:t>
      </w:r>
      <w:r w:rsidRPr="007530E2">
        <w:t>CE</w:t>
      </w:r>
      <w:r w:rsidR="00FC128B">
        <w:rPr>
          <w:rFonts w:hint="eastAsia"/>
        </w:rPr>
        <w:t xml:space="preserve"> </w:t>
      </w:r>
      <w:r w:rsidRPr="007530E2">
        <w:t>2</w:t>
      </w:r>
      <w:r w:rsidRPr="007530E2">
        <w:rPr>
          <w:rFonts w:hint="eastAsia"/>
        </w:rPr>
        <w:t>相同的</w:t>
      </w:r>
      <w:r w:rsidRPr="007530E2">
        <w:t>AS</w:t>
      </w:r>
      <w:r w:rsidRPr="007530E2">
        <w:rPr>
          <w:rFonts w:hint="eastAsia"/>
        </w:rPr>
        <w:t>号</w:t>
      </w:r>
      <w:r w:rsidRPr="007530E2">
        <w:t>800</w:t>
      </w:r>
      <w:r w:rsidRPr="007530E2">
        <w:rPr>
          <w:rFonts w:hint="eastAsia"/>
        </w:rPr>
        <w:t>，就把它替换为自己的</w:t>
      </w:r>
      <w:r w:rsidRPr="007530E2">
        <w:t>AS</w:t>
      </w:r>
      <w:r w:rsidRPr="007530E2">
        <w:rPr>
          <w:rFonts w:hint="eastAsia"/>
        </w:rPr>
        <w:t>号</w:t>
      </w:r>
      <w:r w:rsidRPr="007530E2">
        <w:t>100</w:t>
      </w:r>
      <w:r w:rsidRPr="007530E2">
        <w:rPr>
          <w:rFonts w:hint="eastAsia"/>
        </w:rPr>
        <w:t>，这样，</w:t>
      </w:r>
      <w:r w:rsidRPr="007530E2">
        <w:t>CE</w:t>
      </w:r>
      <w:r w:rsidR="00FC128B">
        <w:rPr>
          <w:rFonts w:hint="eastAsia"/>
        </w:rPr>
        <w:t xml:space="preserve"> </w:t>
      </w:r>
      <w:r w:rsidRPr="007530E2">
        <w:t>2</w:t>
      </w:r>
      <w:r w:rsidRPr="007530E2">
        <w:rPr>
          <w:rFonts w:hint="eastAsia"/>
        </w:rPr>
        <w:t>就可以正确接收</w:t>
      </w:r>
      <w:r w:rsidRPr="007530E2">
        <w:t>CE</w:t>
      </w:r>
      <w:r w:rsidR="00FC128B">
        <w:rPr>
          <w:rFonts w:hint="eastAsia"/>
        </w:rPr>
        <w:t xml:space="preserve"> </w:t>
      </w:r>
      <w:r w:rsidRPr="007530E2">
        <w:t>1</w:t>
      </w:r>
      <w:r w:rsidRPr="007530E2">
        <w:rPr>
          <w:rFonts w:hint="eastAsia"/>
        </w:rPr>
        <w:t>的路由信息。</w:t>
      </w:r>
    </w:p>
    <w:p w:rsidR="00B7135E" w:rsidRDefault="00B7135E" w:rsidP="00DD64CA">
      <w:r w:rsidRPr="00861D06">
        <w:rPr>
          <w:rFonts w:hint="eastAsia"/>
        </w:rPr>
        <w:t>PE</w:t>
      </w:r>
      <w:r w:rsidRPr="00861D06">
        <w:rPr>
          <w:rFonts w:hint="eastAsia"/>
        </w:rPr>
        <w:t>使用不同接口连接同一站点的多个</w:t>
      </w:r>
      <w:r w:rsidRPr="00861D06">
        <w:rPr>
          <w:rFonts w:hint="eastAsia"/>
        </w:rPr>
        <w:t>CE</w:t>
      </w:r>
      <w:r w:rsidRPr="00861D06">
        <w:rPr>
          <w:rFonts w:hint="eastAsia"/>
        </w:rPr>
        <w:t>时，如</w:t>
      </w:r>
      <w:r w:rsidR="00D55D92">
        <w:fldChar w:fldCharType="begin"/>
      </w:r>
      <w:r w:rsidR="00D55D92">
        <w:instrText xml:space="preserve">  REF _Ref86196281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1-20</w:t>
      </w:r>
      <w:r w:rsidR="00D55D92">
        <w:fldChar w:fldCharType="end"/>
      </w:r>
      <w:r w:rsidRPr="00861D06">
        <w:rPr>
          <w:rFonts w:hint="eastAsia"/>
        </w:rPr>
        <w:t>中的</w:t>
      </w:r>
      <w:r w:rsidRPr="00861D06">
        <w:rPr>
          <w:rFonts w:hint="eastAsia"/>
        </w:rPr>
        <w:t>CE 2</w:t>
      </w:r>
      <w:r w:rsidRPr="00861D06">
        <w:rPr>
          <w:rFonts w:hint="eastAsia"/>
        </w:rPr>
        <w:t>和</w:t>
      </w:r>
      <w:r w:rsidRPr="00861D06">
        <w:rPr>
          <w:rFonts w:hint="eastAsia"/>
        </w:rPr>
        <w:t>CE 3</w:t>
      </w:r>
      <w:r w:rsidRPr="00861D06">
        <w:rPr>
          <w:rFonts w:hint="eastAsia"/>
        </w:rPr>
        <w:t>，使用</w:t>
      </w:r>
      <w:r w:rsidRPr="00861D06">
        <w:rPr>
          <w:rFonts w:hint="eastAsia"/>
        </w:rPr>
        <w:t>BGP</w:t>
      </w:r>
      <w:r w:rsidRPr="00861D06">
        <w:rPr>
          <w:rFonts w:hint="eastAsia"/>
        </w:rPr>
        <w:t>的</w:t>
      </w:r>
      <w:r w:rsidRPr="00861D06">
        <w:rPr>
          <w:rFonts w:hint="eastAsia"/>
        </w:rPr>
        <w:t>AS</w:t>
      </w:r>
      <w:r w:rsidRPr="00861D06">
        <w:rPr>
          <w:rFonts w:hint="eastAsia"/>
        </w:rPr>
        <w:t>号替换功能，会导致</w:t>
      </w:r>
      <w:r w:rsidRPr="00861D06">
        <w:rPr>
          <w:rFonts w:hint="eastAsia"/>
        </w:rPr>
        <w:t>CE 3</w:t>
      </w:r>
      <w:r w:rsidRPr="00861D06">
        <w:rPr>
          <w:rFonts w:hint="eastAsia"/>
        </w:rPr>
        <w:t>发布的路由通过</w:t>
      </w:r>
      <w:r w:rsidRPr="00861D06">
        <w:rPr>
          <w:rFonts w:hint="eastAsia"/>
        </w:rPr>
        <w:t>PE 2</w:t>
      </w:r>
      <w:r w:rsidRPr="00861D06">
        <w:rPr>
          <w:rFonts w:hint="eastAsia"/>
        </w:rPr>
        <w:t>和</w:t>
      </w:r>
      <w:r w:rsidRPr="00861D06">
        <w:rPr>
          <w:rFonts w:hint="eastAsia"/>
        </w:rPr>
        <w:t>CE 2</w:t>
      </w:r>
      <w:r w:rsidRPr="00861D06">
        <w:rPr>
          <w:rFonts w:hint="eastAsia"/>
        </w:rPr>
        <w:t>再次发布到</w:t>
      </w:r>
      <w:r>
        <w:rPr>
          <w:rFonts w:hint="eastAsia"/>
        </w:rPr>
        <w:t xml:space="preserve">Site </w:t>
      </w:r>
      <w:r w:rsidRPr="00861D06">
        <w:rPr>
          <w:rFonts w:hint="eastAsia"/>
        </w:rPr>
        <w:t>2</w:t>
      </w:r>
      <w:r w:rsidRPr="00861D06">
        <w:rPr>
          <w:rFonts w:hint="eastAsia"/>
        </w:rPr>
        <w:t>，</w:t>
      </w:r>
      <w:r w:rsidR="009308BE">
        <w:rPr>
          <w:rFonts w:hint="eastAsia"/>
        </w:rPr>
        <w:t>引起</w:t>
      </w:r>
      <w:r w:rsidRPr="00861D06">
        <w:rPr>
          <w:rFonts w:hint="eastAsia"/>
        </w:rPr>
        <w:t>路由环路。此时，</w:t>
      </w:r>
      <w:r w:rsidR="0048559D" w:rsidRPr="00861D06">
        <w:rPr>
          <w:rFonts w:hint="eastAsia"/>
        </w:rPr>
        <w:t>通过在</w:t>
      </w:r>
      <w:r w:rsidR="0048559D" w:rsidRPr="00861D06">
        <w:rPr>
          <w:rFonts w:hint="eastAsia"/>
        </w:rPr>
        <w:t>PE 2</w:t>
      </w:r>
      <w:r w:rsidR="0048559D" w:rsidRPr="00861D06">
        <w:rPr>
          <w:rFonts w:hint="eastAsia"/>
        </w:rPr>
        <w:t>上</w:t>
      </w:r>
      <w:r w:rsidR="0048559D">
        <w:rPr>
          <w:rFonts w:hint="eastAsia"/>
        </w:rPr>
        <w:t>为对等体</w:t>
      </w:r>
      <w:r w:rsidR="0048559D" w:rsidRPr="00861D06">
        <w:rPr>
          <w:rFonts w:hint="eastAsia"/>
        </w:rPr>
        <w:t>CE 2</w:t>
      </w:r>
      <w:r w:rsidR="0048559D" w:rsidRPr="00861D06">
        <w:rPr>
          <w:rFonts w:hint="eastAsia"/>
        </w:rPr>
        <w:t>和</w:t>
      </w:r>
      <w:r w:rsidR="0048559D" w:rsidRPr="00861D06">
        <w:rPr>
          <w:rFonts w:hint="eastAsia"/>
        </w:rPr>
        <w:t>CE 3</w:t>
      </w:r>
      <w:r w:rsidR="0048559D">
        <w:rPr>
          <w:rFonts w:hint="eastAsia"/>
        </w:rPr>
        <w:t>配置相同的</w:t>
      </w:r>
      <w:r w:rsidR="0048559D">
        <w:rPr>
          <w:rFonts w:hint="eastAsia"/>
        </w:rPr>
        <w:t>SoO</w:t>
      </w:r>
      <w:r w:rsidR="0048559D">
        <w:rPr>
          <w:rFonts w:hint="eastAsia"/>
        </w:rPr>
        <w:t>属性</w:t>
      </w:r>
      <w:r w:rsidR="0048559D" w:rsidRPr="00861D06">
        <w:rPr>
          <w:rFonts w:hint="eastAsia"/>
        </w:rPr>
        <w:t>，</w:t>
      </w:r>
      <w:r w:rsidR="0048559D">
        <w:rPr>
          <w:rFonts w:hint="eastAsia"/>
        </w:rPr>
        <w:t>可以避免</w:t>
      </w:r>
      <w:r w:rsidR="0048559D" w:rsidRPr="00861D06">
        <w:rPr>
          <w:rFonts w:hint="eastAsia"/>
        </w:rPr>
        <w:t>路由环路</w:t>
      </w:r>
      <w:r w:rsidR="0048559D">
        <w:rPr>
          <w:rFonts w:hint="eastAsia"/>
        </w:rPr>
        <w:t>。</w:t>
      </w:r>
      <w:r w:rsidR="0048559D">
        <w:rPr>
          <w:rFonts w:hint="eastAsia"/>
        </w:rPr>
        <w:t>PE 2</w:t>
      </w:r>
      <w:r w:rsidR="0048559D">
        <w:rPr>
          <w:rFonts w:hint="eastAsia"/>
        </w:rPr>
        <w:t>从</w:t>
      </w:r>
      <w:r w:rsidR="0048559D">
        <w:rPr>
          <w:rFonts w:hint="eastAsia"/>
        </w:rPr>
        <w:t>CE 2</w:t>
      </w:r>
      <w:r w:rsidR="0048559D">
        <w:rPr>
          <w:rFonts w:hint="eastAsia"/>
        </w:rPr>
        <w:t>或</w:t>
      </w:r>
      <w:r w:rsidR="0048559D">
        <w:rPr>
          <w:rFonts w:hint="eastAsia"/>
        </w:rPr>
        <w:t>CE 3</w:t>
      </w:r>
      <w:r w:rsidR="0048559D">
        <w:rPr>
          <w:rFonts w:hint="eastAsia"/>
        </w:rPr>
        <w:t>接收到路由后为路由添加</w:t>
      </w:r>
      <w:r w:rsidR="0048559D">
        <w:rPr>
          <w:rFonts w:hint="eastAsia"/>
        </w:rPr>
        <w:t>SoO</w:t>
      </w:r>
      <w:r w:rsidR="0048559D">
        <w:rPr>
          <w:rFonts w:hint="eastAsia"/>
        </w:rPr>
        <w:t>属性；向</w:t>
      </w:r>
      <w:r w:rsidR="0048559D">
        <w:rPr>
          <w:rFonts w:hint="eastAsia"/>
        </w:rPr>
        <w:t>CE 2</w:t>
      </w:r>
      <w:r w:rsidR="0048559D">
        <w:rPr>
          <w:rFonts w:hint="eastAsia"/>
        </w:rPr>
        <w:t>或</w:t>
      </w:r>
      <w:r w:rsidR="0048559D">
        <w:rPr>
          <w:rFonts w:hint="eastAsia"/>
        </w:rPr>
        <w:t>CE 3</w:t>
      </w:r>
      <w:r w:rsidR="0048559D">
        <w:rPr>
          <w:rFonts w:hint="eastAsia"/>
        </w:rPr>
        <w:t>发布路由时检查路由的</w:t>
      </w:r>
      <w:r w:rsidR="0048559D">
        <w:rPr>
          <w:rFonts w:hint="eastAsia"/>
        </w:rPr>
        <w:t>SoO</w:t>
      </w:r>
      <w:r w:rsidR="0048559D">
        <w:rPr>
          <w:rFonts w:hint="eastAsia"/>
        </w:rPr>
        <w:t>属性。由于</w:t>
      </w:r>
      <w:r w:rsidR="0048559D">
        <w:rPr>
          <w:rFonts w:hint="eastAsia"/>
        </w:rPr>
        <w:t>CE 3</w:t>
      </w:r>
      <w:r w:rsidR="0048559D">
        <w:rPr>
          <w:rFonts w:hint="eastAsia"/>
        </w:rPr>
        <w:t>发布路由的</w:t>
      </w:r>
      <w:r w:rsidR="0048559D">
        <w:rPr>
          <w:rFonts w:hint="eastAsia"/>
        </w:rPr>
        <w:t>SoO</w:t>
      </w:r>
      <w:r w:rsidR="0048559D">
        <w:rPr>
          <w:rFonts w:hint="eastAsia"/>
        </w:rPr>
        <w:t>属性与</w:t>
      </w:r>
      <w:r w:rsidR="0048559D">
        <w:rPr>
          <w:rFonts w:hint="eastAsia"/>
        </w:rPr>
        <w:t>CE 2</w:t>
      </w:r>
      <w:r w:rsidR="0048559D">
        <w:rPr>
          <w:rFonts w:hint="eastAsia"/>
        </w:rPr>
        <w:t>的</w:t>
      </w:r>
      <w:r w:rsidR="0048559D">
        <w:rPr>
          <w:rFonts w:hint="eastAsia"/>
        </w:rPr>
        <w:t>SoO</w:t>
      </w:r>
      <w:r w:rsidR="0048559D">
        <w:rPr>
          <w:rFonts w:hint="eastAsia"/>
        </w:rPr>
        <w:t>属性相同，</w:t>
      </w:r>
      <w:r w:rsidR="0048559D">
        <w:rPr>
          <w:rFonts w:hint="eastAsia"/>
        </w:rPr>
        <w:t>PE 2</w:t>
      </w:r>
      <w:r w:rsidR="0048559D">
        <w:rPr>
          <w:rFonts w:hint="eastAsia"/>
        </w:rPr>
        <w:t>不会将该路由发布给</w:t>
      </w:r>
      <w:r w:rsidR="0048559D">
        <w:rPr>
          <w:rFonts w:hint="eastAsia"/>
        </w:rPr>
        <w:t>CE 2</w:t>
      </w:r>
      <w:r w:rsidR="0048559D">
        <w:rPr>
          <w:rFonts w:hint="eastAsia"/>
        </w:rPr>
        <w:t>，从而避免</w:t>
      </w:r>
      <w:r w:rsidR="0048559D" w:rsidRPr="00861D06">
        <w:rPr>
          <w:rFonts w:hint="eastAsia"/>
        </w:rPr>
        <w:t>路由环路</w:t>
      </w:r>
      <w:r w:rsidRPr="00861D06">
        <w:rPr>
          <w:rFonts w:hint="eastAsia"/>
        </w:rPr>
        <w:t>。</w:t>
      </w:r>
    </w:p>
    <w:p w:rsidR="0048559D" w:rsidRDefault="0048559D" w:rsidP="00DD64CA">
      <w:r>
        <w:rPr>
          <w:rFonts w:hint="eastAsia"/>
        </w:rPr>
        <w:t>SoO</w:t>
      </w:r>
      <w:r>
        <w:rPr>
          <w:rFonts w:hint="eastAsia"/>
        </w:rPr>
        <w:t>属性的详细介绍，请参见“三层技术</w:t>
      </w:r>
      <w:r>
        <w:rPr>
          <w:rFonts w:hint="eastAsia"/>
        </w:rPr>
        <w:t>-IP</w:t>
      </w:r>
      <w:r>
        <w:rPr>
          <w:rFonts w:hint="eastAsia"/>
        </w:rPr>
        <w:t>路由配置指导”中的“</w:t>
      </w:r>
      <w:r>
        <w:rPr>
          <w:rFonts w:hint="eastAsia"/>
        </w:rPr>
        <w:t>BGP</w:t>
      </w:r>
      <w:r>
        <w:rPr>
          <w:rFonts w:hint="eastAsia"/>
        </w:rPr>
        <w:t>”。</w:t>
      </w:r>
    </w:p>
    <w:p w:rsidR="007D7DD4" w:rsidRDefault="0008542A" w:rsidP="00DD64CA">
      <w:pPr>
        <w:pStyle w:val="3"/>
      </w:pPr>
      <w:bookmarkStart w:id="278" w:name="_Toc316633990"/>
      <w:bookmarkStart w:id="279" w:name="_Toc45105920"/>
      <w:r>
        <w:rPr>
          <w:rFonts w:hint="eastAsia"/>
        </w:rPr>
        <w:t>MPLS L3VPN</w:t>
      </w:r>
      <w:r>
        <w:rPr>
          <w:rFonts w:hint="eastAsia"/>
        </w:rPr>
        <w:t>快速重路由</w:t>
      </w:r>
      <w:bookmarkEnd w:id="278"/>
      <w:bookmarkEnd w:id="279"/>
    </w:p>
    <w:p w:rsidR="0008542A" w:rsidRDefault="0008542A" w:rsidP="00DD64CA">
      <w:r>
        <w:rPr>
          <w:rFonts w:hint="eastAsia"/>
        </w:rPr>
        <w:t>MPLS L3VPN FRR</w:t>
      </w:r>
      <w:r>
        <w:rPr>
          <w:rFonts w:hint="eastAsia"/>
        </w:rPr>
        <w:t>（</w:t>
      </w:r>
      <w:r>
        <w:rPr>
          <w:rFonts w:hint="eastAsia"/>
        </w:rPr>
        <w:t>Fast Reroute</w:t>
      </w:r>
      <w:r>
        <w:rPr>
          <w:rFonts w:hint="eastAsia"/>
        </w:rPr>
        <w:t>，快速重路由）功能用来在</w:t>
      </w:r>
      <w:r>
        <w:rPr>
          <w:rFonts w:hint="eastAsia"/>
        </w:rPr>
        <w:t>CE</w:t>
      </w:r>
      <w:r>
        <w:rPr>
          <w:rFonts w:hint="eastAsia"/>
        </w:rPr>
        <w:t>双归属（即一个</w:t>
      </w:r>
      <w:r>
        <w:rPr>
          <w:rFonts w:hint="eastAsia"/>
        </w:rPr>
        <w:t>CE</w:t>
      </w:r>
      <w:r>
        <w:rPr>
          <w:rFonts w:hint="eastAsia"/>
        </w:rPr>
        <w:t>同时连接两个</w:t>
      </w:r>
      <w:r>
        <w:rPr>
          <w:rFonts w:hint="eastAsia"/>
        </w:rPr>
        <w:t>PE</w:t>
      </w:r>
      <w:r>
        <w:rPr>
          <w:rFonts w:hint="eastAsia"/>
        </w:rPr>
        <w:t>）的组网环境下，通过为流量转发的主路径指定一条备份路径，并通过</w:t>
      </w:r>
      <w:r>
        <w:rPr>
          <w:rFonts w:hint="eastAsia"/>
        </w:rPr>
        <w:t>BFD</w:t>
      </w:r>
      <w:r>
        <w:rPr>
          <w:rFonts w:hint="eastAsia"/>
        </w:rPr>
        <w:t>检测主路径的状态，实现当主路径出现故障时，将流量迅速切换到备份路径，大大缩短了故障恢复时间。</w:t>
      </w:r>
      <w:r w:rsidRPr="00170D9F">
        <w:rPr>
          <w:rFonts w:hint="eastAsia"/>
        </w:rPr>
        <w:t>在使用备份路径转发报文的同时，会重新进行路由优选，优选完毕后，使用新的最优路由来转发报文。</w:t>
      </w:r>
    </w:p>
    <w:p w:rsidR="0008542A" w:rsidRDefault="0008542A" w:rsidP="00DD64CA">
      <w:r>
        <w:rPr>
          <w:rFonts w:hint="eastAsia"/>
        </w:rPr>
        <w:t>MPLS L3VPN</w:t>
      </w:r>
      <w:r>
        <w:rPr>
          <w:rFonts w:hint="eastAsia"/>
        </w:rPr>
        <w:t>快速重路由的路径备份方式分为如下几种</w:t>
      </w:r>
      <w:r w:rsidR="009F3DAA">
        <w:rPr>
          <w:rFonts w:hint="eastAsia"/>
        </w:rPr>
        <w:t>：</w:t>
      </w:r>
    </w:p>
    <w:p w:rsidR="00666912" w:rsidRDefault="009F3DAA" w:rsidP="00DD64CA">
      <w:pPr>
        <w:pStyle w:val="ItemList"/>
      </w:pPr>
      <w:r w:rsidRPr="003F58B4">
        <w:rPr>
          <w:rFonts w:hint="eastAsia"/>
        </w:rPr>
        <w:lastRenderedPageBreak/>
        <w:t>VPNv4</w:t>
      </w:r>
      <w:r w:rsidRPr="003F58B4">
        <w:rPr>
          <w:rFonts w:hint="eastAsia"/>
        </w:rPr>
        <w:t>路由备份</w:t>
      </w:r>
      <w:r w:rsidRPr="003F58B4">
        <w:rPr>
          <w:rFonts w:hint="eastAsia"/>
        </w:rPr>
        <w:t>VPNv4</w:t>
      </w:r>
      <w:r w:rsidRPr="003F58B4">
        <w:rPr>
          <w:rFonts w:hint="eastAsia"/>
        </w:rPr>
        <w:t>路由</w:t>
      </w:r>
    </w:p>
    <w:p w:rsidR="00666912" w:rsidRDefault="009F3DAA" w:rsidP="00DD64CA">
      <w:pPr>
        <w:pStyle w:val="ItemList"/>
      </w:pPr>
      <w:r>
        <w:rPr>
          <w:rFonts w:hint="eastAsia"/>
        </w:rPr>
        <w:t>VPNv4</w:t>
      </w:r>
      <w:r>
        <w:rPr>
          <w:rFonts w:hint="eastAsia"/>
        </w:rPr>
        <w:t>路由备份</w:t>
      </w:r>
      <w:r>
        <w:rPr>
          <w:rFonts w:hint="eastAsia"/>
        </w:rPr>
        <w:t>IPv4</w:t>
      </w:r>
      <w:r>
        <w:rPr>
          <w:rFonts w:hint="eastAsia"/>
        </w:rPr>
        <w:t>路由</w:t>
      </w:r>
    </w:p>
    <w:p w:rsidR="00666912" w:rsidRDefault="009F3DAA" w:rsidP="00DD64CA">
      <w:pPr>
        <w:pStyle w:val="ItemList"/>
      </w:pPr>
      <w:r>
        <w:t>IPv4</w:t>
      </w:r>
      <w:r w:rsidRPr="009F3DAA">
        <w:rPr>
          <w:rFonts w:hint="eastAsia"/>
        </w:rPr>
        <w:t>路由备份</w:t>
      </w:r>
      <w:r w:rsidRPr="009F3DAA">
        <w:t>VPNv4</w:t>
      </w:r>
      <w:r w:rsidRPr="009F3DAA">
        <w:rPr>
          <w:rFonts w:hint="eastAsia"/>
        </w:rPr>
        <w:t>路由</w:t>
      </w:r>
    </w:p>
    <w:p w:rsidR="00666912" w:rsidRDefault="0008542A" w:rsidP="00DD64CA">
      <w:pPr>
        <w:pStyle w:val="4"/>
      </w:pPr>
      <w:r w:rsidRPr="003F58B4">
        <w:rPr>
          <w:rFonts w:hint="eastAsia"/>
        </w:rPr>
        <w:t>VPNv4</w:t>
      </w:r>
      <w:r w:rsidRPr="003F58B4">
        <w:rPr>
          <w:rFonts w:hint="eastAsia"/>
        </w:rPr>
        <w:t>路由备份</w:t>
      </w:r>
      <w:r w:rsidRPr="003F58B4">
        <w:rPr>
          <w:rFonts w:hint="eastAsia"/>
        </w:rPr>
        <w:t>VPNv4</w:t>
      </w:r>
      <w:r w:rsidRPr="003F58B4">
        <w:rPr>
          <w:rFonts w:hint="eastAsia"/>
        </w:rPr>
        <w:t>路由</w:t>
      </w:r>
    </w:p>
    <w:p w:rsidR="007D7DD4" w:rsidRDefault="0008542A" w:rsidP="00DD64CA">
      <w:pPr>
        <w:pStyle w:val="FigureDescription"/>
      </w:pPr>
      <w:bookmarkStart w:id="280" w:name="_Ref366236183"/>
      <w:bookmarkStart w:id="281" w:name="_Toc418944412"/>
      <w:r w:rsidRPr="003F58B4">
        <w:rPr>
          <w:rFonts w:hint="eastAsia"/>
        </w:rPr>
        <w:t>VPNv4</w:t>
      </w:r>
      <w:r w:rsidRPr="003F58B4">
        <w:rPr>
          <w:rFonts w:hint="eastAsia"/>
        </w:rPr>
        <w:t>路由备份</w:t>
      </w:r>
      <w:r w:rsidRPr="003F58B4">
        <w:rPr>
          <w:rFonts w:hint="eastAsia"/>
        </w:rPr>
        <w:t>VPNv4</w:t>
      </w:r>
      <w:r w:rsidRPr="003F58B4">
        <w:rPr>
          <w:rFonts w:hint="eastAsia"/>
        </w:rPr>
        <w:t>路由</w:t>
      </w:r>
      <w:r>
        <w:rPr>
          <w:rFonts w:hint="eastAsia"/>
        </w:rPr>
        <w:t>示意图</w:t>
      </w:r>
      <w:bookmarkEnd w:id="280"/>
      <w:bookmarkEnd w:id="281"/>
    </w:p>
    <w:p w:rsidR="0008542A" w:rsidRPr="002531C0" w:rsidRDefault="00BB17C0" w:rsidP="00DD64CA">
      <w:pPr>
        <w:pStyle w:val="Figure"/>
      </w:pPr>
      <w:r>
        <w:rPr>
          <w:noProof/>
        </w:rPr>
        <w:drawing>
          <wp:inline distT="0" distB="0" distL="0" distR="0" wp14:anchorId="07992D56" wp14:editId="1A6CE3E2">
            <wp:extent cx="4959985" cy="2026285"/>
            <wp:effectExtent l="19050" t="0" r="0" b="0"/>
            <wp:docPr id="89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2A" w:rsidRDefault="0008542A" w:rsidP="00DD64CA"/>
    <w:p w:rsidR="0008542A" w:rsidRDefault="0008542A" w:rsidP="00DD64CA">
      <w:r>
        <w:rPr>
          <w:rFonts w:hint="eastAsia"/>
        </w:rPr>
        <w:t>如</w:t>
      </w:r>
      <w:r w:rsidR="00D55D92">
        <w:fldChar w:fldCharType="begin"/>
      </w:r>
      <w:r w:rsidR="00D55D92">
        <w:instrText xml:space="preserve">  REF _Ref366236183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1-21</w:t>
      </w:r>
      <w:r w:rsidR="00D55D92">
        <w:fldChar w:fldCharType="end"/>
      </w:r>
      <w:r>
        <w:rPr>
          <w:rFonts w:hint="eastAsia"/>
        </w:rPr>
        <w:t>所示，在入节点</w:t>
      </w:r>
      <w:r>
        <w:rPr>
          <w:rFonts w:hint="eastAsia"/>
        </w:rPr>
        <w:t>PE 1</w:t>
      </w:r>
      <w:r>
        <w:rPr>
          <w:rFonts w:hint="eastAsia"/>
        </w:rPr>
        <w:t>上指定</w:t>
      </w:r>
      <w:r>
        <w:rPr>
          <w:rFonts w:hint="eastAsia"/>
        </w:rPr>
        <w:t>VPN 1</w:t>
      </w:r>
      <w:r>
        <w:rPr>
          <w:rFonts w:hint="eastAsia"/>
        </w:rPr>
        <w:t>的</w:t>
      </w:r>
      <w:r>
        <w:rPr>
          <w:rFonts w:hint="eastAsia"/>
        </w:rPr>
        <w:t>FRR</w:t>
      </w:r>
      <w:r>
        <w:rPr>
          <w:rFonts w:hint="eastAsia"/>
        </w:rPr>
        <w:t>备份下一跳为</w:t>
      </w:r>
      <w:r>
        <w:rPr>
          <w:rFonts w:hint="eastAsia"/>
        </w:rPr>
        <w:t>PE 3</w:t>
      </w:r>
      <w:r>
        <w:rPr>
          <w:rFonts w:hint="eastAsia"/>
        </w:rPr>
        <w:t>，则</w:t>
      </w:r>
      <w:r>
        <w:rPr>
          <w:rFonts w:hint="eastAsia"/>
        </w:rPr>
        <w:t>PE 1</w:t>
      </w:r>
      <w:r>
        <w:rPr>
          <w:rFonts w:hint="eastAsia"/>
        </w:rPr>
        <w:t>接收到</w:t>
      </w:r>
      <w:r>
        <w:rPr>
          <w:rFonts w:hint="eastAsia"/>
        </w:rPr>
        <w:t>PE 2</w:t>
      </w:r>
      <w:r>
        <w:rPr>
          <w:rFonts w:hint="eastAsia"/>
        </w:rPr>
        <w:t>和</w:t>
      </w:r>
      <w:r>
        <w:rPr>
          <w:rFonts w:hint="eastAsia"/>
        </w:rPr>
        <w:t>PE 3</w:t>
      </w:r>
      <w:r>
        <w:rPr>
          <w:rFonts w:hint="eastAsia"/>
        </w:rPr>
        <w:t>发布的到达</w:t>
      </w:r>
      <w:r>
        <w:rPr>
          <w:rFonts w:hint="eastAsia"/>
        </w:rPr>
        <w:t>CE 2</w:t>
      </w:r>
      <w:r>
        <w:rPr>
          <w:rFonts w:hint="eastAsia"/>
        </w:rPr>
        <w:t>的</w:t>
      </w:r>
      <w:r>
        <w:rPr>
          <w:rFonts w:hint="eastAsia"/>
        </w:rPr>
        <w:t>VPNv4</w:t>
      </w:r>
      <w:r>
        <w:rPr>
          <w:rFonts w:hint="eastAsia"/>
        </w:rPr>
        <w:t>路由后，</w:t>
      </w:r>
      <w:r>
        <w:rPr>
          <w:rFonts w:hint="eastAsia"/>
        </w:rPr>
        <w:t>PE 1</w:t>
      </w:r>
      <w:r>
        <w:rPr>
          <w:rFonts w:hint="eastAsia"/>
        </w:rPr>
        <w:t>会记录这两条</w:t>
      </w:r>
      <w:r>
        <w:rPr>
          <w:rFonts w:hint="eastAsia"/>
        </w:rPr>
        <w:t>VPNv4</w:t>
      </w:r>
      <w:r>
        <w:rPr>
          <w:rFonts w:hint="eastAsia"/>
        </w:rPr>
        <w:t>路由，并将</w:t>
      </w:r>
      <w:r>
        <w:rPr>
          <w:rFonts w:hint="eastAsia"/>
        </w:rPr>
        <w:t>PE 2</w:t>
      </w:r>
      <w:r>
        <w:rPr>
          <w:rFonts w:hint="eastAsia"/>
        </w:rPr>
        <w:t>发布的</w:t>
      </w:r>
      <w:r>
        <w:rPr>
          <w:rFonts w:hint="eastAsia"/>
        </w:rPr>
        <w:t>VPNv4</w:t>
      </w:r>
      <w:r>
        <w:rPr>
          <w:rFonts w:hint="eastAsia"/>
        </w:rPr>
        <w:t>路由当作主路径，</w:t>
      </w:r>
      <w:r>
        <w:rPr>
          <w:rFonts w:hint="eastAsia"/>
        </w:rPr>
        <w:t>PE 3</w:t>
      </w:r>
      <w:r>
        <w:rPr>
          <w:rFonts w:hint="eastAsia"/>
        </w:rPr>
        <w:t>发布的</w:t>
      </w:r>
      <w:r>
        <w:rPr>
          <w:rFonts w:hint="eastAsia"/>
        </w:rPr>
        <w:t>VPNv4</w:t>
      </w:r>
      <w:r>
        <w:rPr>
          <w:rFonts w:hint="eastAsia"/>
        </w:rPr>
        <w:t>路由当作备份路径。</w:t>
      </w:r>
    </w:p>
    <w:p w:rsidR="0008542A" w:rsidRDefault="0008542A" w:rsidP="00DD64CA">
      <w:r>
        <w:rPr>
          <w:rFonts w:hint="eastAsia"/>
        </w:rPr>
        <w:t>在</w:t>
      </w:r>
      <w:r>
        <w:rPr>
          <w:rFonts w:hint="eastAsia"/>
        </w:rPr>
        <w:t>PE 1</w:t>
      </w:r>
      <w:r>
        <w:rPr>
          <w:rFonts w:hint="eastAsia"/>
        </w:rPr>
        <w:t>上配置</w:t>
      </w:r>
      <w:r>
        <w:rPr>
          <w:rFonts w:hint="eastAsia"/>
        </w:rPr>
        <w:t>BFD</w:t>
      </w:r>
      <w:r>
        <w:rPr>
          <w:rFonts w:hint="eastAsia"/>
        </w:rPr>
        <w:t>检测</w:t>
      </w:r>
      <w:r>
        <w:rPr>
          <w:rFonts w:hint="eastAsia"/>
        </w:rPr>
        <w:t>LSP</w:t>
      </w:r>
      <w:r>
        <w:rPr>
          <w:rFonts w:hint="eastAsia"/>
        </w:rPr>
        <w:t>或</w:t>
      </w:r>
      <w:r>
        <w:rPr>
          <w:rFonts w:hint="eastAsia"/>
        </w:rPr>
        <w:t>MPLS TE</w:t>
      </w:r>
      <w:r>
        <w:rPr>
          <w:rFonts w:hint="eastAsia"/>
        </w:rPr>
        <w:t>隧道功能，通过</w:t>
      </w:r>
      <w:r>
        <w:rPr>
          <w:rFonts w:hint="eastAsia"/>
        </w:rPr>
        <w:t>BFD</w:t>
      </w:r>
      <w:r>
        <w:rPr>
          <w:rFonts w:hint="eastAsia"/>
        </w:rPr>
        <w:t>检测</w:t>
      </w:r>
      <w:r>
        <w:rPr>
          <w:rFonts w:hint="eastAsia"/>
        </w:rPr>
        <w:t>PE 1</w:t>
      </w:r>
      <w:r>
        <w:rPr>
          <w:rFonts w:hint="eastAsia"/>
        </w:rPr>
        <w:t>到</w:t>
      </w:r>
      <w:r>
        <w:rPr>
          <w:rFonts w:hint="eastAsia"/>
        </w:rPr>
        <w:t>PE 2</w:t>
      </w:r>
      <w:r>
        <w:rPr>
          <w:rFonts w:hint="eastAsia"/>
        </w:rPr>
        <w:t>之间公网隧道的状态。当公网隧道正常工作时，</w:t>
      </w:r>
      <w:r>
        <w:rPr>
          <w:rFonts w:hint="eastAsia"/>
        </w:rPr>
        <w:t>CE 1</w:t>
      </w:r>
      <w:r>
        <w:rPr>
          <w:rFonts w:hint="eastAsia"/>
        </w:rPr>
        <w:t>和</w:t>
      </w:r>
      <w:r>
        <w:rPr>
          <w:rFonts w:hint="eastAsia"/>
        </w:rPr>
        <w:t>CE 2</w:t>
      </w:r>
      <w:r>
        <w:rPr>
          <w:rFonts w:hint="eastAsia"/>
        </w:rPr>
        <w:t>通过主路径</w:t>
      </w:r>
      <w:r>
        <w:rPr>
          <w:rFonts w:hint="eastAsia"/>
        </w:rPr>
        <w:t>CE 1</w:t>
      </w:r>
      <w:r>
        <w:rPr>
          <w:rFonts w:hint="eastAsia"/>
        </w:rPr>
        <w:t>—</w:t>
      </w:r>
      <w:r>
        <w:rPr>
          <w:rFonts w:hint="eastAsia"/>
        </w:rPr>
        <w:t>PE 1</w:t>
      </w:r>
      <w:r>
        <w:rPr>
          <w:rFonts w:hint="eastAsia"/>
        </w:rPr>
        <w:t>—</w:t>
      </w:r>
      <w:r>
        <w:rPr>
          <w:rFonts w:hint="eastAsia"/>
        </w:rPr>
        <w:t>PE 2</w:t>
      </w:r>
      <w:r>
        <w:rPr>
          <w:rFonts w:hint="eastAsia"/>
        </w:rPr>
        <w:t>—</w:t>
      </w:r>
      <w:r>
        <w:rPr>
          <w:rFonts w:hint="eastAsia"/>
        </w:rPr>
        <w:t>CE 2</w:t>
      </w:r>
      <w:r>
        <w:rPr>
          <w:rFonts w:hint="eastAsia"/>
        </w:rPr>
        <w:t>通信。当</w:t>
      </w:r>
      <w:r>
        <w:rPr>
          <w:rFonts w:hint="eastAsia"/>
        </w:rPr>
        <w:t>PE 1</w:t>
      </w:r>
      <w:r>
        <w:rPr>
          <w:rFonts w:hint="eastAsia"/>
        </w:rPr>
        <w:t>检测到该公网隧道出现故障时，</w:t>
      </w:r>
      <w:r>
        <w:rPr>
          <w:rFonts w:hint="eastAsia"/>
        </w:rPr>
        <w:t>PE 1</w:t>
      </w:r>
      <w:r>
        <w:rPr>
          <w:rFonts w:hint="eastAsia"/>
        </w:rPr>
        <w:t>将通过备份路径</w:t>
      </w:r>
      <w:r>
        <w:rPr>
          <w:rFonts w:hint="eastAsia"/>
        </w:rPr>
        <w:t>CE 1</w:t>
      </w:r>
      <w:r>
        <w:rPr>
          <w:rFonts w:hint="eastAsia"/>
        </w:rPr>
        <w:t>—</w:t>
      </w:r>
      <w:r>
        <w:rPr>
          <w:rFonts w:hint="eastAsia"/>
        </w:rPr>
        <w:t>PE 1</w:t>
      </w:r>
      <w:r>
        <w:rPr>
          <w:rFonts w:hint="eastAsia"/>
        </w:rPr>
        <w:t>—</w:t>
      </w:r>
      <w:r>
        <w:rPr>
          <w:rFonts w:hint="eastAsia"/>
        </w:rPr>
        <w:t>PE 3</w:t>
      </w:r>
      <w:r>
        <w:rPr>
          <w:rFonts w:hint="eastAsia"/>
        </w:rPr>
        <w:t>—</w:t>
      </w:r>
      <w:r>
        <w:rPr>
          <w:rFonts w:hint="eastAsia"/>
        </w:rPr>
        <w:t>CE 2</w:t>
      </w:r>
      <w:r>
        <w:rPr>
          <w:rFonts w:hint="eastAsia"/>
        </w:rPr>
        <w:t>转发</w:t>
      </w:r>
      <w:r>
        <w:rPr>
          <w:rFonts w:hint="eastAsia"/>
        </w:rPr>
        <w:t>CE 1</w:t>
      </w:r>
      <w:r>
        <w:rPr>
          <w:rFonts w:hint="eastAsia"/>
        </w:rPr>
        <w:t>访问</w:t>
      </w:r>
      <w:r>
        <w:rPr>
          <w:rFonts w:hint="eastAsia"/>
        </w:rPr>
        <w:t>CE 2</w:t>
      </w:r>
      <w:r>
        <w:rPr>
          <w:rFonts w:hint="eastAsia"/>
        </w:rPr>
        <w:t>的流量。</w:t>
      </w:r>
    </w:p>
    <w:p w:rsidR="0008542A" w:rsidRDefault="0008542A" w:rsidP="00DD64CA">
      <w:r>
        <w:rPr>
          <w:rFonts w:hint="eastAsia"/>
        </w:rPr>
        <w:t>在这种备份方式中，</w:t>
      </w:r>
      <w:r>
        <w:rPr>
          <w:rFonts w:hint="eastAsia"/>
        </w:rPr>
        <w:t>PE 1</w:t>
      </w:r>
      <w:r>
        <w:rPr>
          <w:rFonts w:hint="eastAsia"/>
        </w:rPr>
        <w:t>负责主路径检测和流量切换。</w:t>
      </w:r>
    </w:p>
    <w:p w:rsidR="0008542A" w:rsidRDefault="0008542A" w:rsidP="00DD64CA">
      <w:r w:rsidRPr="008018A3">
        <w:rPr>
          <w:rFonts w:hint="eastAsia"/>
        </w:rPr>
        <w:t>BFD</w:t>
      </w:r>
      <w:r w:rsidRPr="008018A3">
        <w:rPr>
          <w:rFonts w:hint="eastAsia"/>
        </w:rPr>
        <w:t>检测</w:t>
      </w:r>
      <w:r w:rsidRPr="008018A3">
        <w:rPr>
          <w:rFonts w:hint="eastAsia"/>
        </w:rPr>
        <w:t>LSP</w:t>
      </w:r>
      <w:r>
        <w:rPr>
          <w:rFonts w:hint="eastAsia"/>
        </w:rPr>
        <w:t>或</w:t>
      </w:r>
      <w:r>
        <w:rPr>
          <w:rFonts w:hint="eastAsia"/>
        </w:rPr>
        <w:t>MPLS TE</w:t>
      </w:r>
      <w:r>
        <w:rPr>
          <w:rFonts w:hint="eastAsia"/>
        </w:rPr>
        <w:t>隧道</w:t>
      </w:r>
      <w:r w:rsidRPr="008018A3">
        <w:rPr>
          <w:rFonts w:hint="eastAsia"/>
        </w:rPr>
        <w:t>功能的详细介绍，请参见“</w:t>
      </w:r>
      <w:r w:rsidRPr="008018A3">
        <w:rPr>
          <w:rFonts w:hint="eastAsia"/>
        </w:rPr>
        <w:t>MPLS</w:t>
      </w:r>
      <w:r w:rsidRPr="008018A3">
        <w:rPr>
          <w:rFonts w:hint="eastAsia"/>
        </w:rPr>
        <w:t>配置指导”中“</w:t>
      </w:r>
      <w:r>
        <w:rPr>
          <w:rFonts w:hint="eastAsia"/>
        </w:rPr>
        <w:t>MPLS OAM</w:t>
      </w:r>
      <w:r w:rsidRPr="008018A3">
        <w:rPr>
          <w:rFonts w:hint="eastAsia"/>
        </w:rPr>
        <w:t>”。</w:t>
      </w:r>
    </w:p>
    <w:p w:rsidR="00666912" w:rsidRDefault="0008542A" w:rsidP="00DD64CA">
      <w:pPr>
        <w:pStyle w:val="4"/>
      </w:pPr>
      <w:r>
        <w:rPr>
          <w:rFonts w:hint="eastAsia"/>
        </w:rPr>
        <w:t>VPNv4</w:t>
      </w:r>
      <w:r>
        <w:rPr>
          <w:rFonts w:hint="eastAsia"/>
        </w:rPr>
        <w:t>路由备份</w:t>
      </w:r>
      <w:r>
        <w:rPr>
          <w:rFonts w:hint="eastAsia"/>
        </w:rPr>
        <w:t>IPv4</w:t>
      </w:r>
      <w:r>
        <w:rPr>
          <w:rFonts w:hint="eastAsia"/>
        </w:rPr>
        <w:t>路由</w:t>
      </w:r>
    </w:p>
    <w:p w:rsidR="007D7DD4" w:rsidRDefault="0008542A" w:rsidP="00DD64CA">
      <w:pPr>
        <w:pStyle w:val="FigureDescription"/>
      </w:pPr>
      <w:bookmarkStart w:id="282" w:name="_Ref366236184"/>
      <w:bookmarkStart w:id="283" w:name="_Toc418944413"/>
      <w:r>
        <w:rPr>
          <w:rFonts w:hint="eastAsia"/>
        </w:rPr>
        <w:t>VPNv4</w:t>
      </w:r>
      <w:r>
        <w:rPr>
          <w:rFonts w:hint="eastAsia"/>
        </w:rPr>
        <w:t>路由备份</w:t>
      </w:r>
      <w:r>
        <w:rPr>
          <w:rFonts w:hint="eastAsia"/>
        </w:rPr>
        <w:t>IPv4</w:t>
      </w:r>
      <w:r>
        <w:rPr>
          <w:rFonts w:hint="eastAsia"/>
        </w:rPr>
        <w:t>路由示意图</w:t>
      </w:r>
      <w:bookmarkEnd w:id="282"/>
      <w:bookmarkEnd w:id="283"/>
    </w:p>
    <w:p w:rsidR="0008542A" w:rsidRPr="00B4016F" w:rsidRDefault="00BB17C0" w:rsidP="00DD64CA">
      <w:pPr>
        <w:pStyle w:val="Figure"/>
      </w:pPr>
      <w:r>
        <w:rPr>
          <w:noProof/>
        </w:rPr>
        <w:drawing>
          <wp:inline distT="0" distB="0" distL="0" distR="0" wp14:anchorId="5E6F0BF3" wp14:editId="652A419E">
            <wp:extent cx="4959985" cy="2077720"/>
            <wp:effectExtent l="19050" t="0" r="0" b="0"/>
            <wp:docPr id="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2A" w:rsidRDefault="0008542A" w:rsidP="00DD64CA"/>
    <w:p w:rsidR="0008542A" w:rsidRDefault="0008542A" w:rsidP="00DD64CA">
      <w:r>
        <w:rPr>
          <w:rFonts w:hint="eastAsia"/>
        </w:rPr>
        <w:lastRenderedPageBreak/>
        <w:t>如</w:t>
      </w:r>
      <w:r w:rsidR="00D55D92">
        <w:fldChar w:fldCharType="begin"/>
      </w:r>
      <w:r w:rsidR="00D55D92">
        <w:instrText xml:space="preserve">  REF _Ref366236184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1-22</w:t>
      </w:r>
      <w:r w:rsidR="00D55D92">
        <w:fldChar w:fldCharType="end"/>
      </w:r>
      <w:r>
        <w:rPr>
          <w:rFonts w:hint="eastAsia"/>
        </w:rPr>
        <w:t>所示，在出节点</w:t>
      </w:r>
      <w:r>
        <w:rPr>
          <w:rFonts w:hint="eastAsia"/>
        </w:rPr>
        <w:t>PE 2</w:t>
      </w:r>
      <w:r>
        <w:rPr>
          <w:rFonts w:hint="eastAsia"/>
        </w:rPr>
        <w:t>上指定</w:t>
      </w:r>
      <w:r>
        <w:rPr>
          <w:rFonts w:hint="eastAsia"/>
        </w:rPr>
        <w:t>VPN 1</w:t>
      </w:r>
      <w:r>
        <w:rPr>
          <w:rFonts w:hint="eastAsia"/>
        </w:rPr>
        <w:t>的</w:t>
      </w:r>
      <w:r>
        <w:rPr>
          <w:rFonts w:hint="eastAsia"/>
        </w:rPr>
        <w:t>FRR</w:t>
      </w:r>
      <w:r>
        <w:rPr>
          <w:rFonts w:hint="eastAsia"/>
        </w:rPr>
        <w:t>备份下一跳为</w:t>
      </w:r>
      <w:r>
        <w:rPr>
          <w:rFonts w:hint="eastAsia"/>
        </w:rPr>
        <w:t>PE 3</w:t>
      </w:r>
      <w:r>
        <w:rPr>
          <w:rFonts w:hint="eastAsia"/>
        </w:rPr>
        <w:t>，则</w:t>
      </w:r>
      <w:r>
        <w:rPr>
          <w:rFonts w:hint="eastAsia"/>
        </w:rPr>
        <w:t>PE 2</w:t>
      </w:r>
      <w:r>
        <w:rPr>
          <w:rFonts w:hint="eastAsia"/>
        </w:rPr>
        <w:t>接收到</w:t>
      </w:r>
      <w:r>
        <w:rPr>
          <w:rFonts w:hint="eastAsia"/>
        </w:rPr>
        <w:t>CE 2</w:t>
      </w:r>
      <w:r>
        <w:rPr>
          <w:rFonts w:hint="eastAsia"/>
        </w:rPr>
        <w:t>发布的</w:t>
      </w:r>
      <w:r>
        <w:rPr>
          <w:rFonts w:hint="eastAsia"/>
        </w:rPr>
        <w:t>IPv4</w:t>
      </w:r>
      <w:r>
        <w:rPr>
          <w:rFonts w:hint="eastAsia"/>
        </w:rPr>
        <w:t>路由和</w:t>
      </w:r>
      <w:r>
        <w:rPr>
          <w:rFonts w:hint="eastAsia"/>
        </w:rPr>
        <w:t>PE 3</w:t>
      </w:r>
      <w:r>
        <w:rPr>
          <w:rFonts w:hint="eastAsia"/>
        </w:rPr>
        <w:t>发布的到达</w:t>
      </w:r>
      <w:r>
        <w:rPr>
          <w:rFonts w:hint="eastAsia"/>
        </w:rPr>
        <w:t>CE 2</w:t>
      </w:r>
      <w:r>
        <w:rPr>
          <w:rFonts w:hint="eastAsia"/>
        </w:rPr>
        <w:t>的</w:t>
      </w:r>
      <w:r>
        <w:rPr>
          <w:rFonts w:hint="eastAsia"/>
        </w:rPr>
        <w:t>VPNv4</w:t>
      </w:r>
      <w:r>
        <w:rPr>
          <w:rFonts w:hint="eastAsia"/>
        </w:rPr>
        <w:t>路由后，</w:t>
      </w:r>
      <w:r>
        <w:rPr>
          <w:rFonts w:hint="eastAsia"/>
        </w:rPr>
        <w:t>PE 2</w:t>
      </w:r>
      <w:r>
        <w:rPr>
          <w:rFonts w:hint="eastAsia"/>
        </w:rPr>
        <w:t>会记录这两条路由，并将</w:t>
      </w:r>
      <w:r>
        <w:rPr>
          <w:rFonts w:hint="eastAsia"/>
        </w:rPr>
        <w:t>CE 2</w:t>
      </w:r>
      <w:r>
        <w:rPr>
          <w:rFonts w:hint="eastAsia"/>
        </w:rPr>
        <w:t>发布的</w:t>
      </w:r>
      <w:r>
        <w:rPr>
          <w:rFonts w:hint="eastAsia"/>
        </w:rPr>
        <w:t>IPv4</w:t>
      </w:r>
      <w:r>
        <w:rPr>
          <w:rFonts w:hint="eastAsia"/>
        </w:rPr>
        <w:t>路由当作主路径，</w:t>
      </w:r>
      <w:r>
        <w:rPr>
          <w:rFonts w:hint="eastAsia"/>
        </w:rPr>
        <w:t>PE 3</w:t>
      </w:r>
      <w:r>
        <w:rPr>
          <w:rFonts w:hint="eastAsia"/>
        </w:rPr>
        <w:t>发布的到达</w:t>
      </w:r>
      <w:r>
        <w:rPr>
          <w:rFonts w:hint="eastAsia"/>
        </w:rPr>
        <w:t>CE 2</w:t>
      </w:r>
      <w:r>
        <w:rPr>
          <w:rFonts w:hint="eastAsia"/>
        </w:rPr>
        <w:t>的</w:t>
      </w:r>
      <w:r>
        <w:rPr>
          <w:rFonts w:hint="eastAsia"/>
        </w:rPr>
        <w:t>VPNv4</w:t>
      </w:r>
      <w:r>
        <w:rPr>
          <w:rFonts w:hint="eastAsia"/>
        </w:rPr>
        <w:t>路由当作备份路径。同时，</w:t>
      </w:r>
      <w:r>
        <w:rPr>
          <w:rFonts w:hint="eastAsia"/>
        </w:rPr>
        <w:t>PE 2</w:t>
      </w:r>
      <w:r w:rsidR="00933E02">
        <w:rPr>
          <w:rFonts w:hint="eastAsia"/>
        </w:rPr>
        <w:t>通过</w:t>
      </w:r>
      <w:r w:rsidR="00933E02">
        <w:rPr>
          <w:rFonts w:hint="eastAsia"/>
        </w:rPr>
        <w:t>ARP</w:t>
      </w:r>
      <w:r w:rsidR="00933E02">
        <w:rPr>
          <w:rFonts w:hint="eastAsia"/>
        </w:rPr>
        <w:t>或</w:t>
      </w:r>
      <w:r>
        <w:rPr>
          <w:rFonts w:hint="eastAsia"/>
        </w:rPr>
        <w:t>Echo</w:t>
      </w:r>
      <w:r>
        <w:rPr>
          <w:rFonts w:hint="eastAsia"/>
        </w:rPr>
        <w:t>方式的</w:t>
      </w:r>
      <w:r>
        <w:rPr>
          <w:rFonts w:hint="eastAsia"/>
        </w:rPr>
        <w:t>BFD</w:t>
      </w:r>
      <w:r>
        <w:rPr>
          <w:rFonts w:hint="eastAsia"/>
        </w:rPr>
        <w:t>会话检测</w:t>
      </w:r>
      <w:r>
        <w:rPr>
          <w:rFonts w:hint="eastAsia"/>
        </w:rPr>
        <w:t>PE 2</w:t>
      </w:r>
      <w:r>
        <w:rPr>
          <w:rFonts w:hint="eastAsia"/>
        </w:rPr>
        <w:t>—</w:t>
      </w:r>
      <w:r>
        <w:rPr>
          <w:rFonts w:hint="eastAsia"/>
        </w:rPr>
        <w:t>CE 2</w:t>
      </w:r>
      <w:r>
        <w:rPr>
          <w:rFonts w:hint="eastAsia"/>
        </w:rPr>
        <w:t>这条路径的状态。当此路径正常工作时，</w:t>
      </w:r>
      <w:r>
        <w:rPr>
          <w:rFonts w:hint="eastAsia"/>
        </w:rPr>
        <w:t>CE 1</w:t>
      </w:r>
      <w:r>
        <w:rPr>
          <w:rFonts w:hint="eastAsia"/>
        </w:rPr>
        <w:t>和</w:t>
      </w:r>
      <w:r>
        <w:rPr>
          <w:rFonts w:hint="eastAsia"/>
        </w:rPr>
        <w:t>CE 2</w:t>
      </w:r>
      <w:r>
        <w:rPr>
          <w:rFonts w:hint="eastAsia"/>
        </w:rPr>
        <w:t>通过主路径</w:t>
      </w:r>
      <w:r>
        <w:rPr>
          <w:rFonts w:hint="eastAsia"/>
        </w:rPr>
        <w:t>CE 1</w:t>
      </w:r>
      <w:r>
        <w:rPr>
          <w:rFonts w:hint="eastAsia"/>
        </w:rPr>
        <w:t>—</w:t>
      </w:r>
      <w:r>
        <w:rPr>
          <w:rFonts w:hint="eastAsia"/>
        </w:rPr>
        <w:t>PE 1</w:t>
      </w:r>
      <w:r>
        <w:rPr>
          <w:rFonts w:hint="eastAsia"/>
        </w:rPr>
        <w:t>—</w:t>
      </w:r>
      <w:r>
        <w:rPr>
          <w:rFonts w:hint="eastAsia"/>
        </w:rPr>
        <w:t>PE 2</w:t>
      </w:r>
      <w:r>
        <w:rPr>
          <w:rFonts w:hint="eastAsia"/>
        </w:rPr>
        <w:t>—</w:t>
      </w:r>
      <w:r>
        <w:rPr>
          <w:rFonts w:hint="eastAsia"/>
        </w:rPr>
        <w:t>CE 2</w:t>
      </w:r>
      <w:r>
        <w:rPr>
          <w:rFonts w:hint="eastAsia"/>
        </w:rPr>
        <w:t>通信。当</w:t>
      </w:r>
      <w:r>
        <w:rPr>
          <w:rFonts w:hint="eastAsia"/>
        </w:rPr>
        <w:t>PE 2</w:t>
      </w:r>
      <w:r>
        <w:rPr>
          <w:rFonts w:hint="eastAsia"/>
        </w:rPr>
        <w:t>检测到路径</w:t>
      </w:r>
      <w:r>
        <w:rPr>
          <w:rFonts w:hint="eastAsia"/>
        </w:rPr>
        <w:t>PE 2</w:t>
      </w:r>
      <w:r>
        <w:rPr>
          <w:rFonts w:hint="eastAsia"/>
        </w:rPr>
        <w:t>—</w:t>
      </w:r>
      <w:r>
        <w:rPr>
          <w:rFonts w:hint="eastAsia"/>
        </w:rPr>
        <w:t>CE 2</w:t>
      </w:r>
      <w:r>
        <w:rPr>
          <w:rFonts w:hint="eastAsia"/>
        </w:rPr>
        <w:t>出现故障时，快速切换到路径</w:t>
      </w:r>
      <w:r>
        <w:rPr>
          <w:rFonts w:hint="eastAsia"/>
        </w:rPr>
        <w:t>PE 2</w:t>
      </w:r>
      <w:r>
        <w:rPr>
          <w:rFonts w:hint="eastAsia"/>
        </w:rPr>
        <w:t>—</w:t>
      </w:r>
      <w:r>
        <w:rPr>
          <w:rFonts w:hint="eastAsia"/>
        </w:rPr>
        <w:t>PE 3</w:t>
      </w:r>
      <w:r>
        <w:rPr>
          <w:rFonts w:hint="eastAsia"/>
        </w:rPr>
        <w:t>—</w:t>
      </w:r>
      <w:r>
        <w:rPr>
          <w:rFonts w:hint="eastAsia"/>
        </w:rPr>
        <w:t>CE 2</w:t>
      </w:r>
      <w:r>
        <w:rPr>
          <w:rFonts w:hint="eastAsia"/>
        </w:rPr>
        <w:t>，</w:t>
      </w:r>
      <w:r>
        <w:rPr>
          <w:rFonts w:hint="eastAsia"/>
        </w:rPr>
        <w:t>CE 1</w:t>
      </w:r>
      <w:r>
        <w:rPr>
          <w:rFonts w:hint="eastAsia"/>
        </w:rPr>
        <w:t>将通过备份路径</w:t>
      </w:r>
      <w:r>
        <w:rPr>
          <w:rFonts w:hint="eastAsia"/>
        </w:rPr>
        <w:t>CE 1</w:t>
      </w:r>
      <w:r>
        <w:rPr>
          <w:rFonts w:hint="eastAsia"/>
        </w:rPr>
        <w:t>—</w:t>
      </w:r>
      <w:r>
        <w:rPr>
          <w:rFonts w:hint="eastAsia"/>
        </w:rPr>
        <w:t>PE 1</w:t>
      </w:r>
      <w:r>
        <w:rPr>
          <w:rFonts w:hint="eastAsia"/>
        </w:rPr>
        <w:t>—</w:t>
      </w:r>
      <w:r>
        <w:rPr>
          <w:rFonts w:hint="eastAsia"/>
        </w:rPr>
        <w:t>PE 2</w:t>
      </w:r>
      <w:r>
        <w:rPr>
          <w:rFonts w:hint="eastAsia"/>
        </w:rPr>
        <w:t>—</w:t>
      </w:r>
      <w:r>
        <w:rPr>
          <w:rFonts w:hint="eastAsia"/>
        </w:rPr>
        <w:t>PE 3</w:t>
      </w:r>
      <w:r>
        <w:rPr>
          <w:rFonts w:hint="eastAsia"/>
        </w:rPr>
        <w:t>—</w:t>
      </w:r>
      <w:r>
        <w:rPr>
          <w:rFonts w:hint="eastAsia"/>
        </w:rPr>
        <w:t>CE 2</w:t>
      </w:r>
      <w:r>
        <w:rPr>
          <w:rFonts w:hint="eastAsia"/>
        </w:rPr>
        <w:t>访问</w:t>
      </w:r>
      <w:r>
        <w:rPr>
          <w:rFonts w:hint="eastAsia"/>
        </w:rPr>
        <w:t>CE 2</w:t>
      </w:r>
      <w:r>
        <w:rPr>
          <w:rFonts w:hint="eastAsia"/>
        </w:rPr>
        <w:t>。从而，避免路由收敛（切换到路径</w:t>
      </w:r>
      <w:r>
        <w:rPr>
          <w:rFonts w:hint="eastAsia"/>
        </w:rPr>
        <w:t>CE 1</w:t>
      </w:r>
      <w:r>
        <w:rPr>
          <w:rFonts w:hint="eastAsia"/>
        </w:rPr>
        <w:t>—</w:t>
      </w:r>
      <w:r>
        <w:rPr>
          <w:rFonts w:hint="eastAsia"/>
        </w:rPr>
        <w:t>PE 1</w:t>
      </w:r>
      <w:r>
        <w:rPr>
          <w:rFonts w:hint="eastAsia"/>
        </w:rPr>
        <w:t>—</w:t>
      </w:r>
      <w:r>
        <w:rPr>
          <w:rFonts w:hint="eastAsia"/>
        </w:rPr>
        <w:t>PE 3</w:t>
      </w:r>
      <w:r>
        <w:rPr>
          <w:rFonts w:hint="eastAsia"/>
        </w:rPr>
        <w:t>—</w:t>
      </w:r>
      <w:r>
        <w:rPr>
          <w:rFonts w:hint="eastAsia"/>
        </w:rPr>
        <w:t>CE 2</w:t>
      </w:r>
      <w:r>
        <w:rPr>
          <w:rFonts w:hint="eastAsia"/>
        </w:rPr>
        <w:t>）前，流量转发中断。</w:t>
      </w:r>
    </w:p>
    <w:p w:rsidR="0008542A" w:rsidRDefault="0008542A" w:rsidP="00DD64CA">
      <w:r>
        <w:rPr>
          <w:rFonts w:hint="eastAsia"/>
        </w:rPr>
        <w:t>在这种备份方式中，</w:t>
      </w:r>
      <w:r>
        <w:rPr>
          <w:rFonts w:hint="eastAsia"/>
        </w:rPr>
        <w:t>PE 2</w:t>
      </w:r>
      <w:r>
        <w:rPr>
          <w:rFonts w:hint="eastAsia"/>
        </w:rPr>
        <w:t>负责主路径检测和流量切换。</w:t>
      </w:r>
    </w:p>
    <w:p w:rsidR="00666912" w:rsidRDefault="0008542A" w:rsidP="00DD64CA">
      <w:pPr>
        <w:pStyle w:val="4"/>
      </w:pPr>
      <w:r>
        <w:t>IPv4</w:t>
      </w:r>
      <w:r w:rsidRPr="005E0933">
        <w:rPr>
          <w:rFonts w:hint="eastAsia"/>
        </w:rPr>
        <w:t>路由备份</w:t>
      </w:r>
      <w:r>
        <w:t>VPNv4</w:t>
      </w:r>
      <w:r w:rsidRPr="005E0933">
        <w:rPr>
          <w:rFonts w:hint="eastAsia"/>
        </w:rPr>
        <w:t>路由</w:t>
      </w:r>
    </w:p>
    <w:p w:rsidR="007D7DD4" w:rsidRDefault="0008542A" w:rsidP="00DD64CA">
      <w:pPr>
        <w:pStyle w:val="FigureDescription"/>
      </w:pPr>
      <w:bookmarkStart w:id="284" w:name="_Toc418944414"/>
      <w:r>
        <w:t>IPv4</w:t>
      </w:r>
      <w:r w:rsidRPr="005E0933">
        <w:rPr>
          <w:rFonts w:hint="eastAsia"/>
        </w:rPr>
        <w:t>路由备份</w:t>
      </w:r>
      <w:r>
        <w:t>VPNv4</w:t>
      </w:r>
      <w:r w:rsidRPr="005E0933">
        <w:rPr>
          <w:rFonts w:hint="eastAsia"/>
        </w:rPr>
        <w:t>路由示意图</w:t>
      </w:r>
      <w:bookmarkStart w:id="285" w:name="_Ref355857284"/>
      <w:bookmarkEnd w:id="284"/>
    </w:p>
    <w:p w:rsidR="00410448" w:rsidRDefault="00012286" w:rsidP="006F3E68">
      <w:pPr>
        <w:pStyle w:val="Figure"/>
      </w:pPr>
      <w:r>
        <w:rPr>
          <w:noProof/>
        </w:rPr>
        <w:drawing>
          <wp:inline distT="0" distB="0" distL="0" distR="0" wp14:anchorId="21242A29" wp14:editId="03721F9F">
            <wp:extent cx="4219575" cy="2076450"/>
            <wp:effectExtent l="19050" t="0" r="952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5"/>
    <w:p w:rsidR="0008542A" w:rsidRDefault="0008542A" w:rsidP="00DD64CA"/>
    <w:p w:rsidR="0008542A" w:rsidRDefault="0008542A" w:rsidP="00DD64CA">
      <w:r w:rsidRPr="001D6F88">
        <w:rPr>
          <w:rFonts w:hint="eastAsia"/>
        </w:rPr>
        <w:t>如</w:t>
      </w:r>
      <w:r w:rsidR="00D55D92">
        <w:fldChar w:fldCharType="begin"/>
      </w:r>
      <w:r w:rsidR="00D55D92">
        <w:instrText xml:space="preserve">  REF _Ref355857284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1-23</w:t>
      </w:r>
      <w:r w:rsidR="00D55D92">
        <w:fldChar w:fldCharType="end"/>
      </w:r>
      <w:r w:rsidRPr="001D6F88">
        <w:rPr>
          <w:rFonts w:hint="eastAsia"/>
        </w:rPr>
        <w:t>所示，在</w:t>
      </w:r>
      <w:r>
        <w:t xml:space="preserve">PE </w:t>
      </w:r>
      <w:r w:rsidR="008D4198">
        <w:rPr>
          <w:rFonts w:hint="eastAsia"/>
        </w:rPr>
        <w:t>1</w:t>
      </w:r>
      <w:r w:rsidRPr="001D6F88">
        <w:rPr>
          <w:rFonts w:hint="eastAsia"/>
        </w:rPr>
        <w:t>上指定</w:t>
      </w:r>
      <w:r>
        <w:t>VPN 1</w:t>
      </w:r>
      <w:r w:rsidRPr="001D6F88">
        <w:rPr>
          <w:rFonts w:hint="eastAsia"/>
        </w:rPr>
        <w:t>的</w:t>
      </w:r>
      <w:r>
        <w:t>FRR</w:t>
      </w:r>
      <w:r w:rsidRPr="001D6F88">
        <w:rPr>
          <w:rFonts w:hint="eastAsia"/>
        </w:rPr>
        <w:t>备份下一跳为</w:t>
      </w:r>
      <w:r>
        <w:rPr>
          <w:rFonts w:hint="eastAsia"/>
        </w:rPr>
        <w:t>CE 2</w:t>
      </w:r>
      <w:r w:rsidRPr="001D6F88">
        <w:rPr>
          <w:rFonts w:hint="eastAsia"/>
        </w:rPr>
        <w:t>，则</w:t>
      </w:r>
      <w:r>
        <w:t xml:space="preserve">PE </w:t>
      </w:r>
      <w:r w:rsidR="008D4198">
        <w:rPr>
          <w:rFonts w:hint="eastAsia"/>
        </w:rPr>
        <w:t>1</w:t>
      </w:r>
      <w:r w:rsidRPr="001D6F88">
        <w:rPr>
          <w:rFonts w:hint="eastAsia"/>
        </w:rPr>
        <w:t>接收到</w:t>
      </w:r>
      <w:r>
        <w:t>CE 2</w:t>
      </w:r>
      <w:r w:rsidRPr="001D6F88">
        <w:rPr>
          <w:rFonts w:hint="eastAsia"/>
        </w:rPr>
        <w:t>发布的</w:t>
      </w:r>
      <w:r>
        <w:t>IPv4</w:t>
      </w:r>
      <w:r w:rsidRPr="001D6F88">
        <w:rPr>
          <w:rFonts w:hint="eastAsia"/>
        </w:rPr>
        <w:t>路由和</w:t>
      </w:r>
      <w:r>
        <w:t xml:space="preserve">PE </w:t>
      </w:r>
      <w:r w:rsidR="008D4198">
        <w:rPr>
          <w:rFonts w:hint="eastAsia"/>
        </w:rPr>
        <w:t>2</w:t>
      </w:r>
      <w:r w:rsidRPr="001D6F88">
        <w:rPr>
          <w:rFonts w:hint="eastAsia"/>
        </w:rPr>
        <w:t>发布的到达</w:t>
      </w:r>
      <w:r>
        <w:t>CE 2</w:t>
      </w:r>
      <w:r w:rsidRPr="001D6F88">
        <w:rPr>
          <w:rFonts w:hint="eastAsia"/>
        </w:rPr>
        <w:t>的</w:t>
      </w:r>
      <w:r>
        <w:t>VPNv4</w:t>
      </w:r>
      <w:r w:rsidRPr="001D6F88">
        <w:rPr>
          <w:rFonts w:hint="eastAsia"/>
        </w:rPr>
        <w:t>路由后，</w:t>
      </w:r>
      <w:r>
        <w:t xml:space="preserve">PE </w:t>
      </w:r>
      <w:r w:rsidR="008D4198">
        <w:rPr>
          <w:rFonts w:hint="eastAsia"/>
        </w:rPr>
        <w:t>1</w:t>
      </w:r>
      <w:r w:rsidRPr="001D6F88">
        <w:rPr>
          <w:rFonts w:hint="eastAsia"/>
        </w:rPr>
        <w:t>会记录这两条路由，并将</w:t>
      </w:r>
      <w:r>
        <w:rPr>
          <w:rFonts w:hint="eastAsia"/>
        </w:rPr>
        <w:t xml:space="preserve">PE </w:t>
      </w:r>
      <w:r w:rsidR="008D4198">
        <w:rPr>
          <w:rFonts w:hint="eastAsia"/>
        </w:rPr>
        <w:t>2</w:t>
      </w:r>
      <w:r w:rsidRPr="001D6F88">
        <w:rPr>
          <w:rFonts w:hint="eastAsia"/>
        </w:rPr>
        <w:t>发布的到达</w:t>
      </w:r>
      <w:r>
        <w:t>CE 2</w:t>
      </w:r>
      <w:r w:rsidRPr="001D6F88">
        <w:rPr>
          <w:rFonts w:hint="eastAsia"/>
        </w:rPr>
        <w:t>的</w:t>
      </w:r>
      <w:r>
        <w:t>VPNv4</w:t>
      </w:r>
      <w:r w:rsidRPr="001D6F88">
        <w:rPr>
          <w:rFonts w:hint="eastAsia"/>
        </w:rPr>
        <w:t>路由当作主路径，</w:t>
      </w:r>
      <w:r>
        <w:rPr>
          <w:rFonts w:hint="eastAsia"/>
        </w:rPr>
        <w:t>CE 2</w:t>
      </w:r>
      <w:r w:rsidRPr="001D6F88">
        <w:rPr>
          <w:rFonts w:hint="eastAsia"/>
        </w:rPr>
        <w:t>发布的</w:t>
      </w:r>
      <w:r>
        <w:rPr>
          <w:rFonts w:hint="eastAsia"/>
        </w:rPr>
        <w:t>IP</w:t>
      </w:r>
      <w:r>
        <w:t>v4</w:t>
      </w:r>
      <w:r w:rsidRPr="001D6F88">
        <w:rPr>
          <w:rFonts w:hint="eastAsia"/>
        </w:rPr>
        <w:t>路由当作备份路径。</w:t>
      </w:r>
    </w:p>
    <w:p w:rsidR="0008542A" w:rsidRDefault="0008542A" w:rsidP="00DD64CA">
      <w:r>
        <w:rPr>
          <w:rFonts w:hint="eastAsia"/>
        </w:rPr>
        <w:t>在</w:t>
      </w:r>
      <w:r>
        <w:rPr>
          <w:rFonts w:hint="eastAsia"/>
        </w:rPr>
        <w:t xml:space="preserve">PE </w:t>
      </w:r>
      <w:r w:rsidR="008D4198">
        <w:rPr>
          <w:rFonts w:hint="eastAsia"/>
        </w:rPr>
        <w:t>1</w:t>
      </w:r>
      <w:r>
        <w:rPr>
          <w:rFonts w:hint="eastAsia"/>
        </w:rPr>
        <w:t>上配置</w:t>
      </w:r>
      <w:r>
        <w:rPr>
          <w:rFonts w:hint="eastAsia"/>
        </w:rPr>
        <w:t>BFD</w:t>
      </w:r>
      <w:r>
        <w:rPr>
          <w:rFonts w:hint="eastAsia"/>
        </w:rPr>
        <w:t>检测</w:t>
      </w:r>
      <w:r>
        <w:rPr>
          <w:rFonts w:hint="eastAsia"/>
        </w:rPr>
        <w:t>LSP</w:t>
      </w:r>
      <w:r>
        <w:rPr>
          <w:rFonts w:hint="eastAsia"/>
        </w:rPr>
        <w:t>或</w:t>
      </w:r>
      <w:r>
        <w:rPr>
          <w:rFonts w:hint="eastAsia"/>
        </w:rPr>
        <w:t>MPLS TE</w:t>
      </w:r>
      <w:r>
        <w:rPr>
          <w:rFonts w:hint="eastAsia"/>
        </w:rPr>
        <w:t>隧道功能，通过</w:t>
      </w:r>
      <w:r>
        <w:rPr>
          <w:rFonts w:hint="eastAsia"/>
        </w:rPr>
        <w:t>BFD</w:t>
      </w:r>
      <w:r>
        <w:rPr>
          <w:rFonts w:hint="eastAsia"/>
        </w:rPr>
        <w:t>检测</w:t>
      </w:r>
      <w:r>
        <w:rPr>
          <w:rFonts w:hint="eastAsia"/>
        </w:rPr>
        <w:t xml:space="preserve">PE </w:t>
      </w:r>
      <w:r w:rsidR="008D4198">
        <w:rPr>
          <w:rFonts w:hint="eastAsia"/>
        </w:rPr>
        <w:t>1</w:t>
      </w:r>
      <w:r>
        <w:rPr>
          <w:rFonts w:hint="eastAsia"/>
        </w:rPr>
        <w:t>到</w:t>
      </w:r>
      <w:r>
        <w:rPr>
          <w:rFonts w:hint="eastAsia"/>
        </w:rPr>
        <w:t xml:space="preserve">PE </w:t>
      </w:r>
      <w:r w:rsidR="008D4198">
        <w:rPr>
          <w:rFonts w:hint="eastAsia"/>
        </w:rPr>
        <w:t>2</w:t>
      </w:r>
      <w:r>
        <w:rPr>
          <w:rFonts w:hint="eastAsia"/>
        </w:rPr>
        <w:t>之间公网隧道的状态。当公网隧道正常工作时，</w:t>
      </w:r>
      <w:r>
        <w:rPr>
          <w:rFonts w:hint="eastAsia"/>
        </w:rPr>
        <w:t>CE 1</w:t>
      </w:r>
      <w:r>
        <w:rPr>
          <w:rFonts w:hint="eastAsia"/>
        </w:rPr>
        <w:t>和</w:t>
      </w:r>
      <w:r>
        <w:rPr>
          <w:rFonts w:hint="eastAsia"/>
        </w:rPr>
        <w:t>CE 2</w:t>
      </w:r>
      <w:r>
        <w:rPr>
          <w:rFonts w:hint="eastAsia"/>
        </w:rPr>
        <w:t>通过主路径</w:t>
      </w:r>
      <w:r>
        <w:t>CE 1</w:t>
      </w:r>
      <w:r w:rsidRPr="001D6F88">
        <w:rPr>
          <w:rFonts w:hint="eastAsia"/>
        </w:rPr>
        <w:t>—</w:t>
      </w:r>
      <w:r>
        <w:t xml:space="preserve">PE </w:t>
      </w:r>
      <w:r>
        <w:rPr>
          <w:rFonts w:hint="eastAsia"/>
        </w:rPr>
        <w:t>1</w:t>
      </w:r>
      <w:r w:rsidRPr="001D6F88">
        <w:rPr>
          <w:rFonts w:hint="eastAsia"/>
        </w:rPr>
        <w:t>—</w:t>
      </w:r>
      <w:r>
        <w:t xml:space="preserve">PE </w:t>
      </w:r>
      <w:r>
        <w:rPr>
          <w:rFonts w:hint="eastAsia"/>
        </w:rPr>
        <w:t>2</w:t>
      </w:r>
      <w:r w:rsidRPr="001D6F88">
        <w:rPr>
          <w:rFonts w:hint="eastAsia"/>
        </w:rPr>
        <w:t>—</w:t>
      </w:r>
      <w:r>
        <w:t>CE 2</w:t>
      </w:r>
      <w:r>
        <w:rPr>
          <w:rFonts w:hint="eastAsia"/>
        </w:rPr>
        <w:t>通信。当</w:t>
      </w:r>
      <w:r>
        <w:rPr>
          <w:rFonts w:hint="eastAsia"/>
        </w:rPr>
        <w:t xml:space="preserve">PE </w:t>
      </w:r>
      <w:r w:rsidR="008D4198">
        <w:rPr>
          <w:rFonts w:hint="eastAsia"/>
        </w:rPr>
        <w:t>1</w:t>
      </w:r>
      <w:r>
        <w:rPr>
          <w:rFonts w:hint="eastAsia"/>
        </w:rPr>
        <w:t>检测到该公网隧道出现故障时，</w:t>
      </w:r>
      <w:r>
        <w:rPr>
          <w:rFonts w:hint="eastAsia"/>
        </w:rPr>
        <w:t xml:space="preserve">PE </w:t>
      </w:r>
      <w:r w:rsidR="008D4198">
        <w:rPr>
          <w:rFonts w:hint="eastAsia"/>
        </w:rPr>
        <w:t>1</w:t>
      </w:r>
      <w:r>
        <w:rPr>
          <w:rFonts w:hint="eastAsia"/>
        </w:rPr>
        <w:t>将通过备份路径</w:t>
      </w:r>
      <w:r>
        <w:rPr>
          <w:rFonts w:hint="eastAsia"/>
        </w:rPr>
        <w:t>CE 1</w:t>
      </w:r>
      <w:r>
        <w:rPr>
          <w:rFonts w:hint="eastAsia"/>
        </w:rPr>
        <w:t>—</w:t>
      </w:r>
      <w:r>
        <w:rPr>
          <w:rFonts w:hint="eastAsia"/>
        </w:rPr>
        <w:t>PE 1</w:t>
      </w:r>
      <w:r>
        <w:rPr>
          <w:rFonts w:hint="eastAsia"/>
        </w:rPr>
        <w:t>—</w:t>
      </w:r>
      <w:r>
        <w:rPr>
          <w:rFonts w:hint="eastAsia"/>
        </w:rPr>
        <w:t>CE 2</w:t>
      </w:r>
      <w:r>
        <w:rPr>
          <w:rFonts w:hint="eastAsia"/>
        </w:rPr>
        <w:t>转发</w:t>
      </w:r>
      <w:r>
        <w:rPr>
          <w:rFonts w:hint="eastAsia"/>
        </w:rPr>
        <w:t>CE 1</w:t>
      </w:r>
      <w:r>
        <w:rPr>
          <w:rFonts w:hint="eastAsia"/>
        </w:rPr>
        <w:t>访问</w:t>
      </w:r>
      <w:r>
        <w:rPr>
          <w:rFonts w:hint="eastAsia"/>
        </w:rPr>
        <w:t>CE 2</w:t>
      </w:r>
      <w:r>
        <w:rPr>
          <w:rFonts w:hint="eastAsia"/>
        </w:rPr>
        <w:t>的流量。</w:t>
      </w:r>
    </w:p>
    <w:p w:rsidR="0008542A" w:rsidRPr="0008542A" w:rsidRDefault="0008542A" w:rsidP="00DD64CA">
      <w:r>
        <w:rPr>
          <w:rFonts w:hint="eastAsia"/>
        </w:rPr>
        <w:t>在这种备份方式中，</w:t>
      </w:r>
      <w:r>
        <w:rPr>
          <w:rFonts w:hint="eastAsia"/>
        </w:rPr>
        <w:t xml:space="preserve">PE </w:t>
      </w:r>
      <w:r w:rsidR="00AA7DF3">
        <w:rPr>
          <w:rFonts w:hint="eastAsia"/>
        </w:rPr>
        <w:t>1</w:t>
      </w:r>
      <w:r>
        <w:rPr>
          <w:rFonts w:hint="eastAsia"/>
        </w:rPr>
        <w:t>负责主路径检测和流量切换。</w:t>
      </w:r>
    </w:p>
    <w:p w:rsidR="00375B25" w:rsidRPr="00CE382A" w:rsidRDefault="00375B25" w:rsidP="00375B25">
      <w:pPr>
        <w:pStyle w:val="3"/>
      </w:pPr>
      <w:bookmarkStart w:id="286" w:name="_Toc415143742"/>
      <w:bookmarkStart w:id="287" w:name="_Toc415143741"/>
      <w:bookmarkStart w:id="288" w:name="_Toc415143740"/>
      <w:bookmarkStart w:id="289" w:name="_Toc415143739"/>
      <w:bookmarkStart w:id="290" w:name="_Toc415143738"/>
      <w:bookmarkStart w:id="291" w:name="_Toc415143737"/>
      <w:bookmarkStart w:id="292" w:name="_Toc415143736"/>
      <w:bookmarkStart w:id="293" w:name="_Toc415143735"/>
      <w:bookmarkStart w:id="294" w:name="_Toc415143734"/>
      <w:bookmarkStart w:id="295" w:name="_Toc415143733"/>
      <w:bookmarkStart w:id="296" w:name="_Toc415143732"/>
      <w:bookmarkStart w:id="297" w:name="_Toc415143731"/>
      <w:bookmarkStart w:id="298" w:name="_Toc415143730"/>
      <w:bookmarkStart w:id="299" w:name="_Toc339543915"/>
      <w:bookmarkStart w:id="300" w:name="_Toc339457022"/>
      <w:bookmarkStart w:id="301" w:name="_Toc338778053"/>
      <w:bookmarkStart w:id="302" w:name="_Toc338777916"/>
      <w:bookmarkStart w:id="303" w:name="_Toc337556551"/>
      <w:bookmarkStart w:id="304" w:name="_Toc339543914"/>
      <w:bookmarkStart w:id="305" w:name="_Toc339457021"/>
      <w:bookmarkStart w:id="306" w:name="_Toc338778052"/>
      <w:bookmarkStart w:id="307" w:name="_Toc338777915"/>
      <w:bookmarkStart w:id="308" w:name="_Toc337556550"/>
      <w:bookmarkStart w:id="309" w:name="_Toc339543913"/>
      <w:bookmarkStart w:id="310" w:name="_Toc339457020"/>
      <w:bookmarkStart w:id="311" w:name="_Toc338778051"/>
      <w:bookmarkStart w:id="312" w:name="_Toc338777914"/>
      <w:bookmarkStart w:id="313" w:name="_Toc337556549"/>
      <w:bookmarkStart w:id="314" w:name="_Toc339543912"/>
      <w:bookmarkStart w:id="315" w:name="_Toc339457019"/>
      <w:bookmarkStart w:id="316" w:name="_Toc338778050"/>
      <w:bookmarkStart w:id="317" w:name="_Toc338777913"/>
      <w:bookmarkStart w:id="318" w:name="_Toc337556548"/>
      <w:bookmarkStart w:id="319" w:name="_Toc503513885"/>
      <w:bookmarkStart w:id="320" w:name="_Toc477975302"/>
      <w:bookmarkStart w:id="321" w:name="_Toc516495013"/>
      <w:bookmarkStart w:id="322" w:name="_Toc531095378"/>
      <w:bookmarkStart w:id="323" w:name="_Toc45105921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r w:rsidRPr="00CE382A">
        <w:rPr>
          <w:rFonts w:hint="eastAsia"/>
        </w:rPr>
        <w:t>VPN</w:t>
      </w:r>
      <w:r w:rsidRPr="00CE382A">
        <w:rPr>
          <w:rFonts w:hint="eastAsia"/>
        </w:rPr>
        <w:t>引入等价路由</w:t>
      </w:r>
      <w:bookmarkEnd w:id="319"/>
      <w:bookmarkEnd w:id="320"/>
      <w:bookmarkEnd w:id="321"/>
      <w:bookmarkEnd w:id="322"/>
      <w:bookmarkEnd w:id="323"/>
    </w:p>
    <w:p w:rsidR="00375B25" w:rsidRPr="00CE382A" w:rsidRDefault="00375B25" w:rsidP="00375B25">
      <w:r w:rsidRPr="00CE382A">
        <w:rPr>
          <w:rFonts w:hint="eastAsia"/>
        </w:rPr>
        <w:t>VPN</w:t>
      </w:r>
      <w:r w:rsidRPr="00CE382A">
        <w:rPr>
          <w:rFonts w:hint="eastAsia"/>
        </w:rPr>
        <w:t>引入等价路由功能用于将前缀和</w:t>
      </w:r>
      <w:r w:rsidRPr="00CE382A">
        <w:rPr>
          <w:rFonts w:hint="eastAsia"/>
        </w:rPr>
        <w:t>RD</w:t>
      </w:r>
      <w:r w:rsidRPr="00CE382A">
        <w:rPr>
          <w:rFonts w:hint="eastAsia"/>
        </w:rPr>
        <w:t>均相同的多条路由全部引入到</w:t>
      </w:r>
      <w:r w:rsidRPr="00CE382A">
        <w:rPr>
          <w:rFonts w:hint="eastAsia"/>
        </w:rPr>
        <w:t>VPN</w:t>
      </w:r>
      <w:r w:rsidRPr="00CE382A">
        <w:rPr>
          <w:rFonts w:hint="eastAsia"/>
        </w:rPr>
        <w:t>实例的路由表中。如果在开启本功能的同时配置了</w:t>
      </w:r>
      <w:r w:rsidRPr="00CE382A">
        <w:rPr>
          <w:rStyle w:val="commandkeywords"/>
          <w:rFonts w:hint="eastAsia"/>
        </w:rPr>
        <w:t>balance</w:t>
      </w:r>
      <w:r w:rsidRPr="00CE382A">
        <w:rPr>
          <w:rFonts w:hint="eastAsia"/>
        </w:rPr>
        <w:t>命令或</w:t>
      </w:r>
      <w:r w:rsidRPr="00CE382A">
        <w:rPr>
          <w:rFonts w:hint="eastAsia"/>
        </w:rPr>
        <w:t>MPLS L3VPN</w:t>
      </w:r>
      <w:r w:rsidRPr="00CE382A">
        <w:rPr>
          <w:rFonts w:hint="eastAsia"/>
        </w:rPr>
        <w:t>快速重路由功能，则这些路由之间可以进行负载分担或</w:t>
      </w:r>
      <w:r w:rsidRPr="00CE382A">
        <w:rPr>
          <w:rFonts w:hint="eastAsia"/>
        </w:rPr>
        <w:t>MPLS L3VPN</w:t>
      </w:r>
      <w:r w:rsidRPr="00CE382A">
        <w:rPr>
          <w:rFonts w:hint="eastAsia"/>
        </w:rPr>
        <w:t>快速重路由。</w:t>
      </w:r>
      <w:r w:rsidRPr="00CE382A">
        <w:rPr>
          <w:rStyle w:val="commandkeywords"/>
          <w:rFonts w:hint="eastAsia"/>
        </w:rPr>
        <w:t>balance</w:t>
      </w:r>
      <w:r w:rsidRPr="00CE382A">
        <w:rPr>
          <w:rFonts w:hint="eastAsia"/>
        </w:rPr>
        <w:t>命令的详细介绍，请参见“三层技术</w:t>
      </w:r>
      <w:r w:rsidRPr="00CE382A">
        <w:rPr>
          <w:rFonts w:hint="eastAsia"/>
        </w:rPr>
        <w:t>-IP</w:t>
      </w:r>
      <w:r w:rsidRPr="00CE382A">
        <w:rPr>
          <w:rFonts w:hint="eastAsia"/>
        </w:rPr>
        <w:t>路由命令参考”中的“</w:t>
      </w:r>
      <w:r w:rsidRPr="00CE382A">
        <w:rPr>
          <w:rFonts w:hint="eastAsia"/>
        </w:rPr>
        <w:t>BGP</w:t>
      </w:r>
      <w:r w:rsidRPr="00CE382A">
        <w:rPr>
          <w:rFonts w:hint="eastAsia"/>
        </w:rPr>
        <w:t>”。</w:t>
      </w:r>
    </w:p>
    <w:p w:rsidR="00375B25" w:rsidRPr="00CE382A" w:rsidRDefault="00375B25" w:rsidP="00375B25">
      <w:pPr>
        <w:pStyle w:val="FigureDescription"/>
      </w:pPr>
      <w:bookmarkStart w:id="324" w:name="_Ref468116053"/>
      <w:r w:rsidRPr="00CE382A">
        <w:rPr>
          <w:rFonts w:hint="eastAsia"/>
        </w:rPr>
        <w:lastRenderedPageBreak/>
        <w:t>VPN</w:t>
      </w:r>
      <w:r w:rsidRPr="00CE382A">
        <w:rPr>
          <w:rFonts w:hint="eastAsia"/>
        </w:rPr>
        <w:t>引入等价路由示意图</w:t>
      </w:r>
      <w:bookmarkEnd w:id="324"/>
    </w:p>
    <w:p w:rsidR="00375B25" w:rsidRPr="00CE382A" w:rsidRDefault="00375B25" w:rsidP="00375B25">
      <w:pPr>
        <w:pStyle w:val="Figure"/>
      </w:pPr>
      <w:r w:rsidRPr="00CE382A">
        <w:rPr>
          <w:noProof/>
        </w:rPr>
        <w:drawing>
          <wp:inline distT="0" distB="0" distL="0" distR="0" wp14:anchorId="4C33B721" wp14:editId="770558CF">
            <wp:extent cx="4962525" cy="2076450"/>
            <wp:effectExtent l="0" t="0" r="9525" b="0"/>
            <wp:docPr id="912" name="图片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B25" w:rsidRPr="00CE382A" w:rsidRDefault="00375B25" w:rsidP="00375B25"/>
    <w:p w:rsidR="00375B25" w:rsidRPr="00CE382A" w:rsidRDefault="00375B25" w:rsidP="00375B25">
      <w:r w:rsidRPr="00CE382A">
        <w:rPr>
          <w:rFonts w:hint="eastAsia"/>
        </w:rPr>
        <w:t>如</w:t>
      </w:r>
      <w:r w:rsidRPr="00CE382A">
        <w:rPr>
          <w:rStyle w:val="Reference-R0G144B200"/>
        </w:rPr>
        <w:fldChar w:fldCharType="begin"/>
      </w:r>
      <w:r w:rsidRPr="00CE382A">
        <w:rPr>
          <w:rStyle w:val="Reference-R0G144B200"/>
        </w:rPr>
        <w:instrText xml:space="preserve"> </w:instrText>
      </w:r>
      <w:r w:rsidRPr="00CE382A">
        <w:rPr>
          <w:rStyle w:val="Reference-R0G144B200"/>
          <w:rFonts w:hint="eastAsia"/>
        </w:rPr>
        <w:instrText>REF _Ref468116053 \r \h</w:instrText>
      </w:r>
      <w:r w:rsidRPr="00CE382A">
        <w:rPr>
          <w:rStyle w:val="Reference-R0G144B200"/>
        </w:rPr>
        <w:instrText xml:space="preserve"> </w:instrText>
      </w:r>
      <w:r>
        <w:rPr>
          <w:rStyle w:val="Reference-R0G144B200"/>
        </w:rPr>
        <w:instrText xml:space="preserve"> \* MERGEFORMAT </w:instrText>
      </w:r>
      <w:r w:rsidRPr="00CE382A">
        <w:rPr>
          <w:rStyle w:val="Reference-R0G144B200"/>
        </w:rPr>
      </w:r>
      <w:r w:rsidRPr="00CE382A">
        <w:rPr>
          <w:rStyle w:val="Reference-R0G144B200"/>
        </w:rPr>
        <w:fldChar w:fldCharType="separate"/>
      </w:r>
      <w:r w:rsidR="00AD7D0A">
        <w:rPr>
          <w:rStyle w:val="Reference-R0G144B200"/>
          <w:rFonts w:hint="eastAsia"/>
        </w:rPr>
        <w:t>图</w:t>
      </w:r>
      <w:r w:rsidR="00AD7D0A">
        <w:rPr>
          <w:rStyle w:val="Reference-R0G144B200"/>
          <w:rFonts w:hint="eastAsia"/>
        </w:rPr>
        <w:t>1-24</w:t>
      </w:r>
      <w:r w:rsidRPr="00CE382A">
        <w:rPr>
          <w:rStyle w:val="Reference-R0G144B200"/>
        </w:rPr>
        <w:fldChar w:fldCharType="end"/>
      </w:r>
      <w:r w:rsidRPr="00CE382A">
        <w:rPr>
          <w:rFonts w:hint="eastAsia"/>
        </w:rPr>
        <w:t>所示，在</w:t>
      </w:r>
      <w:r w:rsidRPr="00CE382A">
        <w:rPr>
          <w:rFonts w:hint="eastAsia"/>
        </w:rPr>
        <w:t>PE 1</w:t>
      </w:r>
      <w:r w:rsidRPr="00CE382A">
        <w:rPr>
          <w:rFonts w:hint="eastAsia"/>
        </w:rPr>
        <w:t>上存在</w:t>
      </w:r>
      <w:r w:rsidRPr="00CE382A">
        <w:rPr>
          <w:rFonts w:hint="eastAsia"/>
        </w:rPr>
        <w:t>RD</w:t>
      </w:r>
      <w:r w:rsidRPr="00CE382A">
        <w:rPr>
          <w:rFonts w:hint="eastAsia"/>
        </w:rPr>
        <w:t>为</w:t>
      </w:r>
      <w:r w:rsidRPr="00CE382A">
        <w:rPr>
          <w:rFonts w:hint="eastAsia"/>
        </w:rPr>
        <w:t>1:1</w:t>
      </w:r>
      <w:r w:rsidRPr="00CE382A">
        <w:rPr>
          <w:rFonts w:hint="eastAsia"/>
        </w:rPr>
        <w:t>的</w:t>
      </w:r>
      <w:r w:rsidRPr="00CE382A">
        <w:rPr>
          <w:rFonts w:hint="eastAsia"/>
        </w:rPr>
        <w:t>VPN</w:t>
      </w:r>
      <w:r w:rsidRPr="00CE382A">
        <w:rPr>
          <w:rFonts w:hint="eastAsia"/>
        </w:rPr>
        <w:t>实例</w:t>
      </w:r>
      <w:r w:rsidRPr="00CE382A">
        <w:rPr>
          <w:rFonts w:hint="eastAsia"/>
        </w:rPr>
        <w:t>VPN1</w:t>
      </w:r>
      <w:r w:rsidRPr="00CE382A">
        <w:rPr>
          <w:rFonts w:hint="eastAsia"/>
        </w:rPr>
        <w:t>，</w:t>
      </w:r>
      <w:r w:rsidRPr="00CE382A">
        <w:rPr>
          <w:rFonts w:hint="eastAsia"/>
        </w:rPr>
        <w:t>CE 1</w:t>
      </w:r>
      <w:r w:rsidRPr="00CE382A">
        <w:rPr>
          <w:rFonts w:hint="eastAsia"/>
        </w:rPr>
        <w:t>通过该</w:t>
      </w:r>
      <w:r w:rsidRPr="00CE382A">
        <w:rPr>
          <w:rFonts w:hint="eastAsia"/>
        </w:rPr>
        <w:t>VPN</w:t>
      </w:r>
      <w:r w:rsidRPr="00CE382A">
        <w:rPr>
          <w:rFonts w:hint="eastAsia"/>
        </w:rPr>
        <w:t>实例接入骨干网；在</w:t>
      </w:r>
      <w:r w:rsidRPr="00CE382A">
        <w:rPr>
          <w:rFonts w:hint="eastAsia"/>
        </w:rPr>
        <w:t>PE 2</w:t>
      </w:r>
      <w:r w:rsidRPr="00CE382A">
        <w:rPr>
          <w:rFonts w:hint="eastAsia"/>
        </w:rPr>
        <w:t>和</w:t>
      </w:r>
      <w:r w:rsidRPr="00CE382A">
        <w:rPr>
          <w:rFonts w:hint="eastAsia"/>
        </w:rPr>
        <w:t>PE 3</w:t>
      </w:r>
      <w:r w:rsidRPr="00CE382A">
        <w:rPr>
          <w:rFonts w:hint="eastAsia"/>
        </w:rPr>
        <w:t>上均存在</w:t>
      </w:r>
      <w:r w:rsidRPr="00CE382A">
        <w:rPr>
          <w:rFonts w:hint="eastAsia"/>
        </w:rPr>
        <w:t>RD</w:t>
      </w:r>
      <w:r w:rsidRPr="00CE382A">
        <w:rPr>
          <w:rFonts w:hint="eastAsia"/>
        </w:rPr>
        <w:t>为</w:t>
      </w:r>
      <w:r w:rsidRPr="00CE382A">
        <w:rPr>
          <w:rFonts w:hint="eastAsia"/>
        </w:rPr>
        <w:t>1:2</w:t>
      </w:r>
      <w:r w:rsidRPr="00CE382A">
        <w:rPr>
          <w:rFonts w:hint="eastAsia"/>
        </w:rPr>
        <w:t>的</w:t>
      </w:r>
      <w:r w:rsidRPr="00CE382A">
        <w:rPr>
          <w:rFonts w:hint="eastAsia"/>
        </w:rPr>
        <w:t>VPN</w:t>
      </w:r>
      <w:r w:rsidRPr="00CE382A">
        <w:rPr>
          <w:rFonts w:hint="eastAsia"/>
        </w:rPr>
        <w:t>实例</w:t>
      </w:r>
      <w:r w:rsidRPr="00CE382A">
        <w:rPr>
          <w:rFonts w:hint="eastAsia"/>
        </w:rPr>
        <w:t>VPN2</w:t>
      </w:r>
      <w:r w:rsidRPr="00CE382A">
        <w:rPr>
          <w:rFonts w:hint="eastAsia"/>
        </w:rPr>
        <w:t>，</w:t>
      </w:r>
      <w:r w:rsidRPr="00CE382A">
        <w:rPr>
          <w:rFonts w:hint="eastAsia"/>
        </w:rPr>
        <w:t>CE 2</w:t>
      </w:r>
      <w:r w:rsidRPr="00CE382A">
        <w:rPr>
          <w:rFonts w:hint="eastAsia"/>
        </w:rPr>
        <w:t>通过该</w:t>
      </w:r>
      <w:r w:rsidRPr="00CE382A">
        <w:rPr>
          <w:rFonts w:hint="eastAsia"/>
        </w:rPr>
        <w:t>VPN</w:t>
      </w:r>
      <w:r w:rsidRPr="00CE382A">
        <w:rPr>
          <w:rFonts w:hint="eastAsia"/>
        </w:rPr>
        <w:t>实例接入骨干网；</w:t>
      </w:r>
      <w:r w:rsidRPr="00CE382A">
        <w:rPr>
          <w:rFonts w:hint="eastAsia"/>
        </w:rPr>
        <w:t>VPN1</w:t>
      </w:r>
      <w:r w:rsidRPr="00CE382A">
        <w:rPr>
          <w:rFonts w:hint="eastAsia"/>
        </w:rPr>
        <w:t>和</w:t>
      </w:r>
      <w:r w:rsidRPr="00CE382A">
        <w:rPr>
          <w:rFonts w:hint="eastAsia"/>
        </w:rPr>
        <w:t>VPN2</w:t>
      </w:r>
      <w:r w:rsidRPr="00CE382A">
        <w:rPr>
          <w:rFonts w:hint="eastAsia"/>
        </w:rPr>
        <w:t>能够相互访问。</w:t>
      </w:r>
    </w:p>
    <w:p w:rsidR="00375B25" w:rsidRPr="0008542A" w:rsidRDefault="00375B25" w:rsidP="00375B25">
      <w:r w:rsidRPr="00CE382A">
        <w:rPr>
          <w:rFonts w:hint="eastAsia"/>
        </w:rPr>
        <w:t>CE 2</w:t>
      </w:r>
      <w:r w:rsidRPr="00CE382A">
        <w:rPr>
          <w:rFonts w:hint="eastAsia"/>
        </w:rPr>
        <w:t>上发布一条路由后，</w:t>
      </w:r>
      <w:r w:rsidRPr="00CE382A">
        <w:rPr>
          <w:rFonts w:hint="eastAsia"/>
        </w:rPr>
        <w:t>PE 2</w:t>
      </w:r>
      <w:r w:rsidRPr="00CE382A">
        <w:rPr>
          <w:rFonts w:hint="eastAsia"/>
        </w:rPr>
        <w:t>和</w:t>
      </w:r>
      <w:r w:rsidRPr="00CE382A">
        <w:rPr>
          <w:rFonts w:hint="eastAsia"/>
        </w:rPr>
        <w:t>PE 3</w:t>
      </w:r>
      <w:r w:rsidRPr="00CE382A">
        <w:rPr>
          <w:rFonts w:hint="eastAsia"/>
        </w:rPr>
        <w:t>均通过</w:t>
      </w:r>
      <w:r w:rsidRPr="00CE382A">
        <w:rPr>
          <w:rFonts w:hint="eastAsia"/>
        </w:rPr>
        <w:t>VPNv4</w:t>
      </w:r>
      <w:r w:rsidRPr="00CE382A">
        <w:rPr>
          <w:rFonts w:hint="eastAsia"/>
        </w:rPr>
        <w:t>路由将该路由发布给</w:t>
      </w:r>
      <w:r w:rsidRPr="00CE382A">
        <w:rPr>
          <w:rFonts w:hint="eastAsia"/>
        </w:rPr>
        <w:t>PE 1</w:t>
      </w:r>
      <w:r w:rsidRPr="00CE382A">
        <w:rPr>
          <w:rFonts w:hint="eastAsia"/>
        </w:rPr>
        <w:t>，路由的</w:t>
      </w:r>
      <w:r w:rsidRPr="00CE382A">
        <w:rPr>
          <w:rFonts w:hint="eastAsia"/>
        </w:rPr>
        <w:t>RD</w:t>
      </w:r>
      <w:r w:rsidRPr="00CE382A">
        <w:rPr>
          <w:rFonts w:hint="eastAsia"/>
        </w:rPr>
        <w:t>为</w:t>
      </w:r>
      <w:r w:rsidRPr="00CE382A">
        <w:rPr>
          <w:rFonts w:hint="eastAsia"/>
        </w:rPr>
        <w:t>1:2</w:t>
      </w:r>
      <w:r w:rsidRPr="00CE382A">
        <w:rPr>
          <w:rFonts w:hint="eastAsia"/>
        </w:rPr>
        <w:t>。缺省情况下，</w:t>
      </w:r>
      <w:r w:rsidRPr="00CE382A">
        <w:t>对于</w:t>
      </w:r>
      <w:r w:rsidRPr="00CE382A">
        <w:rPr>
          <w:rFonts w:hint="eastAsia"/>
        </w:rPr>
        <w:t>前缀和</w:t>
      </w:r>
      <w:r w:rsidRPr="00CE382A">
        <w:rPr>
          <w:rFonts w:hint="eastAsia"/>
        </w:rPr>
        <w:t>RD</w:t>
      </w:r>
      <w:r w:rsidRPr="00CE382A">
        <w:rPr>
          <w:rFonts w:hint="eastAsia"/>
        </w:rPr>
        <w:t>均相同的多条路由</w:t>
      </w:r>
      <w:r w:rsidRPr="00CE382A">
        <w:t>，</w:t>
      </w:r>
      <w:r w:rsidRPr="00CE382A">
        <w:rPr>
          <w:rFonts w:hint="eastAsia"/>
        </w:rPr>
        <w:t>BGP</w:t>
      </w:r>
      <w:r w:rsidRPr="00CE382A">
        <w:t>只会将最优路由</w:t>
      </w:r>
      <w:r w:rsidRPr="00CE382A">
        <w:rPr>
          <w:rFonts w:hint="eastAsia"/>
        </w:rPr>
        <w:t>学习</w:t>
      </w:r>
      <w:r w:rsidRPr="00CE382A">
        <w:t>到</w:t>
      </w:r>
      <w:r w:rsidRPr="00CE382A">
        <w:t>VPN</w:t>
      </w:r>
      <w:r w:rsidRPr="00CE382A">
        <w:rPr>
          <w:rFonts w:hint="eastAsia"/>
        </w:rPr>
        <w:t>实例的路由表</w:t>
      </w:r>
      <w:r w:rsidRPr="00CE382A">
        <w:t>中</w:t>
      </w:r>
      <w:r w:rsidRPr="00CE382A">
        <w:rPr>
          <w:rFonts w:hint="eastAsia"/>
        </w:rPr>
        <w:t>。因此，在</w:t>
      </w:r>
      <w:r w:rsidRPr="00CE382A">
        <w:rPr>
          <w:rFonts w:hint="eastAsia"/>
        </w:rPr>
        <w:t>PE 1</w:t>
      </w:r>
      <w:r w:rsidRPr="00CE382A">
        <w:rPr>
          <w:rFonts w:hint="eastAsia"/>
        </w:rPr>
        <w:t>上，</w:t>
      </w:r>
      <w:r w:rsidRPr="00CE382A">
        <w:rPr>
          <w:rFonts w:hint="eastAsia"/>
        </w:rPr>
        <w:t>VPN</w:t>
      </w:r>
      <w:r w:rsidRPr="00CE382A">
        <w:rPr>
          <w:rFonts w:hint="eastAsia"/>
        </w:rPr>
        <w:t>实例</w:t>
      </w:r>
      <w:r w:rsidRPr="00CE382A">
        <w:rPr>
          <w:rFonts w:hint="eastAsia"/>
        </w:rPr>
        <w:t>VPN1</w:t>
      </w:r>
      <w:r w:rsidRPr="00CE382A">
        <w:rPr>
          <w:rFonts w:hint="eastAsia"/>
        </w:rPr>
        <w:t>的</w:t>
      </w:r>
      <w:r w:rsidRPr="00CE382A">
        <w:rPr>
          <w:rFonts w:hint="eastAsia"/>
        </w:rPr>
        <w:t>BGP</w:t>
      </w:r>
      <w:r w:rsidRPr="00CE382A">
        <w:rPr>
          <w:rFonts w:hint="eastAsia"/>
        </w:rPr>
        <w:t>路由表中只会存在一条到达</w:t>
      </w:r>
      <w:r w:rsidRPr="00CE382A">
        <w:rPr>
          <w:rFonts w:hint="eastAsia"/>
        </w:rPr>
        <w:t>CE 2</w:t>
      </w:r>
      <w:r w:rsidRPr="00CE382A">
        <w:rPr>
          <w:rFonts w:hint="eastAsia"/>
        </w:rPr>
        <w:t>的路由。在</w:t>
      </w:r>
      <w:r w:rsidRPr="00CE382A">
        <w:rPr>
          <w:rFonts w:hint="eastAsia"/>
        </w:rPr>
        <w:t>PE 1</w:t>
      </w:r>
      <w:r w:rsidRPr="00CE382A">
        <w:rPr>
          <w:rFonts w:hint="eastAsia"/>
        </w:rPr>
        <w:t>的</w:t>
      </w:r>
      <w:r w:rsidRPr="00CE382A">
        <w:rPr>
          <w:rFonts w:hint="eastAsia"/>
        </w:rPr>
        <w:t>VPN</w:t>
      </w:r>
      <w:r w:rsidRPr="00CE382A">
        <w:rPr>
          <w:rFonts w:hint="eastAsia"/>
        </w:rPr>
        <w:t>实例</w:t>
      </w:r>
      <w:r w:rsidRPr="00CE382A">
        <w:rPr>
          <w:rFonts w:hint="eastAsia"/>
        </w:rPr>
        <w:t>VPN1</w:t>
      </w:r>
      <w:r w:rsidRPr="00CE382A">
        <w:rPr>
          <w:rFonts w:hint="eastAsia"/>
        </w:rPr>
        <w:t>中开启</w:t>
      </w:r>
      <w:r w:rsidRPr="00CE382A">
        <w:rPr>
          <w:rFonts w:hint="eastAsia"/>
        </w:rPr>
        <w:t>VPN</w:t>
      </w:r>
      <w:r w:rsidRPr="00CE382A">
        <w:rPr>
          <w:rFonts w:hint="eastAsia"/>
        </w:rPr>
        <w:t>引入等价路由功能后，</w:t>
      </w:r>
      <w:r w:rsidRPr="00CE382A">
        <w:rPr>
          <w:rFonts w:hint="eastAsia"/>
        </w:rPr>
        <w:t>BGP</w:t>
      </w:r>
      <w:r w:rsidRPr="00CE382A">
        <w:rPr>
          <w:rFonts w:hint="eastAsia"/>
        </w:rPr>
        <w:t>会把前缀和</w:t>
      </w:r>
      <w:r w:rsidRPr="00CE382A">
        <w:rPr>
          <w:rFonts w:hint="eastAsia"/>
        </w:rPr>
        <w:t>RD</w:t>
      </w:r>
      <w:r w:rsidRPr="00CE382A">
        <w:rPr>
          <w:rFonts w:hint="eastAsia"/>
        </w:rPr>
        <w:t>均相同的两条路由全部学习到该</w:t>
      </w:r>
      <w:r w:rsidRPr="00CE382A">
        <w:rPr>
          <w:rFonts w:hint="eastAsia"/>
        </w:rPr>
        <w:t>VPN</w:t>
      </w:r>
      <w:r w:rsidRPr="00CE382A">
        <w:rPr>
          <w:rFonts w:hint="eastAsia"/>
        </w:rPr>
        <w:t>实例中，这两条路由之间可以进行负载分担或</w:t>
      </w:r>
      <w:r w:rsidRPr="00CE382A">
        <w:rPr>
          <w:rFonts w:hint="eastAsia"/>
        </w:rPr>
        <w:t>MPLS L3VPN</w:t>
      </w:r>
      <w:r w:rsidRPr="00CE382A">
        <w:rPr>
          <w:rFonts w:hint="eastAsia"/>
        </w:rPr>
        <w:t>快速重路由。</w:t>
      </w:r>
    </w:p>
    <w:p w:rsidR="007D7DD4" w:rsidRDefault="000A20FA" w:rsidP="00DD64CA">
      <w:pPr>
        <w:pStyle w:val="3"/>
      </w:pPr>
      <w:bookmarkStart w:id="325" w:name="_Toc45105922"/>
      <w:r>
        <w:rPr>
          <w:rFonts w:hint="eastAsia"/>
        </w:rPr>
        <w:t>协议规范</w:t>
      </w:r>
      <w:bookmarkEnd w:id="325"/>
    </w:p>
    <w:p w:rsidR="000A20FA" w:rsidRPr="000A20FA" w:rsidRDefault="000A20FA" w:rsidP="00DD64CA">
      <w:r w:rsidRPr="000A20FA">
        <w:rPr>
          <w:rFonts w:hint="eastAsia"/>
        </w:rPr>
        <w:t>与</w:t>
      </w:r>
      <w:r w:rsidRPr="000A20FA">
        <w:rPr>
          <w:rFonts w:hint="eastAsia"/>
        </w:rPr>
        <w:t>MPLS</w:t>
      </w:r>
      <w:r>
        <w:rPr>
          <w:rFonts w:hint="eastAsia"/>
        </w:rPr>
        <w:t xml:space="preserve"> L3VPN</w:t>
      </w:r>
      <w:r w:rsidRPr="000A20FA">
        <w:rPr>
          <w:rFonts w:hint="eastAsia"/>
        </w:rPr>
        <w:t>相关的协议规范有：</w:t>
      </w:r>
    </w:p>
    <w:p w:rsidR="00C4330D" w:rsidRDefault="00EE276C" w:rsidP="00DD64CA">
      <w:pPr>
        <w:pStyle w:val="ItemList"/>
      </w:pPr>
      <w:r w:rsidRPr="00B421C2">
        <w:rPr>
          <w:rFonts w:hint="eastAsia"/>
        </w:rPr>
        <w:t>RFC 3107</w:t>
      </w:r>
      <w:r w:rsidRPr="00B421C2">
        <w:rPr>
          <w:rFonts w:hint="eastAsia"/>
        </w:rPr>
        <w:t>：</w:t>
      </w:r>
      <w:r w:rsidRPr="00B421C2">
        <w:t>Carrying Label Information in BGP-4</w:t>
      </w:r>
    </w:p>
    <w:p w:rsidR="00C4330D" w:rsidRDefault="0049335E" w:rsidP="00DD64CA">
      <w:pPr>
        <w:pStyle w:val="ItemList"/>
      </w:pPr>
      <w:r w:rsidRPr="0049335E">
        <w:t>RFC 4360</w:t>
      </w:r>
      <w:r w:rsidRPr="00B421C2">
        <w:rPr>
          <w:rFonts w:hint="eastAsia"/>
        </w:rPr>
        <w:t>：</w:t>
      </w:r>
      <w:r w:rsidRPr="00B421C2">
        <w:t>BGP Extended Communities Attribute</w:t>
      </w:r>
    </w:p>
    <w:p w:rsidR="00C4330D" w:rsidRDefault="0049335E" w:rsidP="00DD64CA">
      <w:pPr>
        <w:pStyle w:val="ItemList"/>
      </w:pPr>
      <w:r w:rsidRPr="0049335E">
        <w:t>RFC 4364</w:t>
      </w:r>
      <w:r w:rsidRPr="00B421C2">
        <w:rPr>
          <w:rFonts w:hint="eastAsia"/>
        </w:rPr>
        <w:t>：</w:t>
      </w:r>
      <w:r w:rsidRPr="00B421C2">
        <w:t>BGP/MPLS IP Virtual Private Networks (VPNs)</w:t>
      </w:r>
    </w:p>
    <w:p w:rsidR="00C4330D" w:rsidRDefault="000A20FA" w:rsidP="00DD64CA">
      <w:pPr>
        <w:pStyle w:val="ItemList"/>
      </w:pPr>
      <w:r w:rsidRPr="000A20FA">
        <w:t>RFC 4577</w:t>
      </w:r>
      <w:r w:rsidRPr="00B421C2">
        <w:rPr>
          <w:rFonts w:hint="eastAsia"/>
        </w:rPr>
        <w:t>：</w:t>
      </w:r>
      <w:r w:rsidRPr="000A20FA">
        <w:t>OSPF as the Provider/Customer Edge Protocol for BGP/MPLS IP Virtual Private Networks (VPNs)</w:t>
      </w:r>
    </w:p>
    <w:p w:rsidR="007D7DD4" w:rsidRDefault="00EC239C" w:rsidP="00DD64CA">
      <w:pPr>
        <w:pStyle w:val="2"/>
      </w:pPr>
      <w:bookmarkStart w:id="326" w:name="_Toc211677953"/>
      <w:bookmarkStart w:id="327" w:name="_Toc211677838"/>
      <w:bookmarkStart w:id="328" w:name="_Toc36527753"/>
      <w:bookmarkStart w:id="329" w:name="_Toc15095857"/>
      <w:bookmarkStart w:id="330" w:name="_Toc45105923"/>
      <w:bookmarkEnd w:id="169"/>
      <w:bookmarkEnd w:id="170"/>
      <w:bookmarkEnd w:id="326"/>
      <w:bookmarkEnd w:id="327"/>
      <w:r w:rsidRPr="00D16331">
        <w:rPr>
          <w:rFonts w:hint="eastAsia"/>
        </w:rPr>
        <w:t>MPLS L3VPN</w:t>
      </w:r>
      <w:r w:rsidR="004406BB" w:rsidRPr="00D16331">
        <w:rPr>
          <w:rFonts w:hint="eastAsia"/>
        </w:rPr>
        <w:t>配置任务简介</w:t>
      </w:r>
      <w:bookmarkEnd w:id="330"/>
    </w:p>
    <w:p w:rsidR="00E94CAE" w:rsidRDefault="00BA1455" w:rsidP="000A62B6">
      <w:r>
        <w:rPr>
          <w:rFonts w:hint="eastAsia"/>
        </w:rPr>
        <w:t>除特殊说明外，</w:t>
      </w:r>
      <w:r>
        <w:rPr>
          <w:rFonts w:hint="eastAsia"/>
        </w:rPr>
        <w:t>MPLS L3VPN</w:t>
      </w:r>
      <w:r>
        <w:rPr>
          <w:rFonts w:hint="eastAsia"/>
        </w:rPr>
        <w:t>的配置均在</w:t>
      </w:r>
      <w:r>
        <w:rPr>
          <w:rFonts w:hint="eastAsia"/>
        </w:rPr>
        <w:t>PE</w:t>
      </w:r>
      <w:r>
        <w:rPr>
          <w:rFonts w:hint="eastAsia"/>
        </w:rPr>
        <w:t>设备上执行。</w:t>
      </w:r>
      <w:r w:rsidR="000A62B6">
        <w:rPr>
          <w:rFonts w:hint="eastAsia"/>
        </w:rPr>
        <w:t>MPLS L3VPN</w:t>
      </w:r>
      <w:r w:rsidR="000A62B6">
        <w:rPr>
          <w:rFonts w:hint="eastAsia"/>
        </w:rPr>
        <w:t>配置任务如下：</w:t>
      </w:r>
    </w:p>
    <w:p w:rsidR="005F6F95" w:rsidRDefault="005F6F95" w:rsidP="00B51350">
      <w:pPr>
        <w:pStyle w:val="ItemStep"/>
      </w:pPr>
      <w:r>
        <w:rPr>
          <w:rFonts w:hint="eastAsia"/>
        </w:rPr>
        <w:t>配置</w:t>
      </w:r>
      <w:r>
        <w:rPr>
          <w:rFonts w:hint="eastAsia"/>
        </w:rPr>
        <w:t>MPLS L3VPN</w:t>
      </w:r>
      <w:r>
        <w:rPr>
          <w:rFonts w:hint="eastAsia"/>
        </w:rPr>
        <w:t>基本功能</w:t>
      </w:r>
    </w:p>
    <w:p w:rsidR="00E94CAE" w:rsidRPr="00B51350" w:rsidRDefault="00E94CAE" w:rsidP="005F6F95">
      <w:pPr>
        <w:pStyle w:val="ItemStep2"/>
        <w:rPr>
          <w:rStyle w:val="Reference-R0G144B200"/>
        </w:rPr>
      </w:pPr>
      <w:r w:rsidRPr="00B51350">
        <w:rPr>
          <w:rStyle w:val="Reference-R0G144B200"/>
        </w:rPr>
        <w:fldChar w:fldCharType="begin"/>
      </w:r>
      <w:r w:rsidRPr="00B51350">
        <w:rPr>
          <w:rStyle w:val="Reference-R0G144B200"/>
        </w:rPr>
        <w:instrText xml:space="preserve"> REF _Ref476251874 \h </w:instrText>
      </w:r>
      <w:r w:rsidR="00540E22">
        <w:rPr>
          <w:rStyle w:val="Reference-R0G144B200"/>
        </w:rPr>
        <w:instrText xml:space="preserve"> \* MERGEFORMAT </w:instrText>
      </w:r>
      <w:r w:rsidRPr="00B51350">
        <w:rPr>
          <w:rStyle w:val="Reference-R0G144B200"/>
        </w:rPr>
      </w:r>
      <w:r w:rsidRPr="00B51350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</w:rPr>
        <w:t>配置</w:t>
      </w:r>
      <w:r w:rsidR="00AD7D0A" w:rsidRPr="00AD7D0A">
        <w:rPr>
          <w:rStyle w:val="Reference-R0G144B200"/>
          <w:rFonts w:hint="eastAsia"/>
        </w:rPr>
        <w:t>VPN</w:t>
      </w:r>
      <w:r w:rsidR="00AD7D0A" w:rsidRPr="00AD7D0A">
        <w:rPr>
          <w:rStyle w:val="Reference-R0G144B200"/>
          <w:rFonts w:hint="eastAsia"/>
        </w:rPr>
        <w:t>实例</w:t>
      </w:r>
      <w:r w:rsidRPr="00B51350">
        <w:rPr>
          <w:rStyle w:val="Reference-R0G144B200"/>
        </w:rPr>
        <w:fldChar w:fldCharType="end"/>
      </w:r>
    </w:p>
    <w:p w:rsidR="00E94CAE" w:rsidRPr="00B51350" w:rsidRDefault="00E94CAE" w:rsidP="005F6F95">
      <w:pPr>
        <w:pStyle w:val="ItemStep2"/>
        <w:rPr>
          <w:rStyle w:val="Reference-R0G144B200"/>
          <w:lang w:eastAsia="zh-CN"/>
        </w:rPr>
      </w:pPr>
      <w:r w:rsidRPr="00B51350">
        <w:rPr>
          <w:rStyle w:val="Reference-R0G144B200"/>
        </w:rPr>
        <w:fldChar w:fldCharType="begin"/>
      </w:r>
      <w:r w:rsidRPr="00B51350">
        <w:rPr>
          <w:rStyle w:val="Reference-R0G144B200"/>
          <w:lang w:eastAsia="zh-CN"/>
        </w:rPr>
        <w:instrText xml:space="preserve"> REF _Ref157413357 \h </w:instrText>
      </w:r>
      <w:r w:rsidR="00540E22">
        <w:rPr>
          <w:rStyle w:val="Reference-R0G144B200"/>
          <w:lang w:eastAsia="zh-CN"/>
        </w:rPr>
        <w:instrText xml:space="preserve"> \* MERGEFORMAT </w:instrText>
      </w:r>
      <w:r w:rsidRPr="00B51350">
        <w:rPr>
          <w:rStyle w:val="Reference-R0G144B200"/>
        </w:rPr>
      </w:r>
      <w:r w:rsidRPr="00B51350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rFonts w:hint="eastAsia"/>
          <w:lang w:eastAsia="zh-CN"/>
        </w:rPr>
        <w:t>PE-CE</w:t>
      </w:r>
      <w:r w:rsidR="00AD7D0A" w:rsidRPr="00AD7D0A">
        <w:rPr>
          <w:rStyle w:val="Reference-R0G144B200"/>
          <w:rFonts w:hint="eastAsia"/>
          <w:lang w:eastAsia="zh-CN"/>
        </w:rPr>
        <w:t>间的路由交换</w:t>
      </w:r>
      <w:r w:rsidRPr="00B51350">
        <w:rPr>
          <w:rStyle w:val="Reference-R0G144B200"/>
        </w:rPr>
        <w:fldChar w:fldCharType="end"/>
      </w:r>
    </w:p>
    <w:p w:rsidR="00E94CAE" w:rsidRPr="00B51350" w:rsidRDefault="00E94CAE" w:rsidP="005F6F95">
      <w:pPr>
        <w:pStyle w:val="ItemStep2"/>
        <w:rPr>
          <w:rStyle w:val="Reference-R0G144B200"/>
          <w:lang w:eastAsia="zh-CN"/>
        </w:rPr>
      </w:pPr>
      <w:r w:rsidRPr="00B51350">
        <w:rPr>
          <w:rStyle w:val="Reference-R0G144B200"/>
        </w:rPr>
        <w:fldChar w:fldCharType="begin"/>
      </w:r>
      <w:r w:rsidRPr="00B51350">
        <w:rPr>
          <w:rStyle w:val="Reference-R0G144B200"/>
          <w:lang w:eastAsia="zh-CN"/>
        </w:rPr>
        <w:instrText xml:space="preserve"> REF _Ref322336903 \h </w:instrText>
      </w:r>
      <w:r w:rsidR="00540E22">
        <w:rPr>
          <w:rStyle w:val="Reference-R0G144B200"/>
          <w:lang w:eastAsia="zh-CN"/>
        </w:rPr>
        <w:instrText xml:space="preserve"> \* MERGEFORMAT </w:instrText>
      </w:r>
      <w:r w:rsidRPr="00B51350">
        <w:rPr>
          <w:rStyle w:val="Reference-R0G144B200"/>
        </w:rPr>
      </w:r>
      <w:r w:rsidRPr="00B51350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rFonts w:hint="eastAsia"/>
          <w:lang w:eastAsia="zh-CN"/>
        </w:rPr>
        <w:t>PE-PE</w:t>
      </w:r>
      <w:r w:rsidR="00AD7D0A" w:rsidRPr="00AD7D0A">
        <w:rPr>
          <w:rStyle w:val="Reference-R0G144B200"/>
          <w:rFonts w:hint="eastAsia"/>
          <w:lang w:eastAsia="zh-CN"/>
        </w:rPr>
        <w:t>间的路由交换</w:t>
      </w:r>
      <w:r w:rsidRPr="00B51350">
        <w:rPr>
          <w:rStyle w:val="Reference-R0G144B200"/>
        </w:rPr>
        <w:fldChar w:fldCharType="end"/>
      </w:r>
    </w:p>
    <w:p w:rsidR="00E94CAE" w:rsidRDefault="00BC3751" w:rsidP="005F6F95">
      <w:pPr>
        <w:pStyle w:val="ItemStep2"/>
        <w:rPr>
          <w:rStyle w:val="Reference-R0G144B200"/>
        </w:rPr>
      </w:pPr>
      <w:r w:rsidRPr="00BC3751">
        <w:rPr>
          <w:rFonts w:hint="eastAsia"/>
        </w:rPr>
        <w:t>（可选）</w:t>
      </w:r>
      <w:r w:rsidR="00E94CAE" w:rsidRPr="00B51350">
        <w:rPr>
          <w:rStyle w:val="Reference-R0G144B200"/>
        </w:rPr>
        <w:fldChar w:fldCharType="begin"/>
      </w:r>
      <w:r w:rsidR="00E94CAE" w:rsidRPr="00B51350">
        <w:rPr>
          <w:rStyle w:val="Reference-R0G144B200"/>
        </w:rPr>
        <w:instrText xml:space="preserve"> REF _Ref322336904 \h </w:instrText>
      </w:r>
      <w:r w:rsidR="00540E22">
        <w:rPr>
          <w:rStyle w:val="Reference-R0G144B200"/>
        </w:rPr>
        <w:instrText xml:space="preserve"> \* MERGEFORMAT </w:instrText>
      </w:r>
      <w:r w:rsidR="00E94CAE" w:rsidRPr="00B51350">
        <w:rPr>
          <w:rStyle w:val="Reference-R0G144B200"/>
        </w:rPr>
      </w:r>
      <w:r w:rsidR="00E94CAE" w:rsidRPr="00B51350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</w:rPr>
        <w:t>配置</w:t>
      </w:r>
      <w:r w:rsidR="00AD7D0A" w:rsidRPr="00AD7D0A">
        <w:rPr>
          <w:rStyle w:val="Reference-R0G144B200"/>
          <w:rFonts w:hint="eastAsia"/>
        </w:rPr>
        <w:t>BGP VPNv4</w:t>
      </w:r>
      <w:r w:rsidR="00AD7D0A" w:rsidRPr="00AD7D0A">
        <w:rPr>
          <w:rStyle w:val="Reference-R0G144B200"/>
          <w:rFonts w:hint="eastAsia"/>
        </w:rPr>
        <w:t>路由</w:t>
      </w:r>
      <w:r w:rsidR="00E94CAE" w:rsidRPr="00B51350">
        <w:rPr>
          <w:rStyle w:val="Reference-R0G144B200"/>
        </w:rPr>
        <w:fldChar w:fldCharType="end"/>
      </w:r>
    </w:p>
    <w:p w:rsidR="00657DB0" w:rsidRDefault="00657DB0" w:rsidP="005F6F95">
      <w:pPr>
        <w:pStyle w:val="ItemStep2"/>
        <w:rPr>
          <w:rStyle w:val="Reference-R0G144B200"/>
        </w:rPr>
      </w:pPr>
      <w:commentRangeStart w:id="331"/>
      <w:r w:rsidRPr="00BC3751">
        <w:rPr>
          <w:rFonts w:hint="eastAsia"/>
        </w:rPr>
        <w:t>（可选）</w:t>
      </w:r>
      <w:r w:rsidRPr="00657DB0">
        <w:rPr>
          <w:rStyle w:val="Reference-R0G144B200"/>
          <w:lang w:eastAsia="zh-CN"/>
        </w:rPr>
        <w:fldChar w:fldCharType="begin"/>
      </w:r>
      <w:r w:rsidRPr="00657DB0">
        <w:rPr>
          <w:rStyle w:val="Reference-R0G144B200"/>
          <w:lang w:eastAsia="zh-CN"/>
        </w:rPr>
        <w:instrText xml:space="preserve"> </w:instrText>
      </w:r>
      <w:r w:rsidRPr="00657DB0">
        <w:rPr>
          <w:rStyle w:val="Reference-R0G144B200"/>
          <w:rFonts w:hint="eastAsia"/>
          <w:lang w:eastAsia="zh-CN"/>
        </w:rPr>
        <w:instrText>REF _Ref459368796 \h</w:instrText>
      </w:r>
      <w:r w:rsidRPr="00657DB0">
        <w:rPr>
          <w:rStyle w:val="Reference-R0G144B200"/>
          <w:lang w:eastAsia="zh-CN"/>
        </w:rPr>
        <w:instrText xml:space="preserve"> </w:instrText>
      </w:r>
      <w:r>
        <w:rPr>
          <w:rStyle w:val="Reference-R0G144B200"/>
          <w:lang w:eastAsia="zh-CN"/>
        </w:rPr>
        <w:instrText xml:space="preserve"> \* MERGEFORMAT </w:instrText>
      </w:r>
      <w:r w:rsidRPr="00657DB0">
        <w:rPr>
          <w:rStyle w:val="Reference-R0G144B200"/>
          <w:lang w:eastAsia="zh-CN"/>
        </w:rPr>
      </w:r>
      <w:r w:rsidRPr="00657DB0">
        <w:rPr>
          <w:rStyle w:val="Reference-R0G144B200"/>
          <w:lang w:eastAsia="zh-CN"/>
        </w:rPr>
        <w:fldChar w:fldCharType="separate"/>
      </w:r>
      <w:commentRangeStart w:id="332"/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rFonts w:hint="eastAsia"/>
          <w:lang w:eastAsia="zh-CN"/>
        </w:rPr>
        <w:t>MPLS IP</w:t>
      </w:r>
      <w:r w:rsidR="00AD7D0A" w:rsidRPr="00AD7D0A">
        <w:rPr>
          <w:rStyle w:val="Reference-R0G144B200"/>
          <w:rFonts w:hint="eastAsia"/>
          <w:lang w:eastAsia="zh-CN"/>
        </w:rPr>
        <w:t>报文分片</w:t>
      </w:r>
      <w:commentRangeEnd w:id="332"/>
      <w:r w:rsidRPr="00657DB0">
        <w:rPr>
          <w:rStyle w:val="Reference-R0G144B200"/>
          <w:lang w:eastAsia="zh-CN"/>
        </w:rPr>
        <w:fldChar w:fldCharType="end"/>
      </w:r>
      <w:commentRangeEnd w:id="331"/>
      <w:r w:rsidR="00DF6403">
        <w:rPr>
          <w:rStyle w:val="ac"/>
          <w:rFonts w:cs="Arial"/>
          <w:kern w:val="2"/>
          <w:lang w:eastAsia="zh-CN"/>
        </w:rPr>
        <w:commentReference w:id="331"/>
      </w:r>
    </w:p>
    <w:p w:rsidR="00AA62C5" w:rsidRPr="00B51350" w:rsidRDefault="00AA62C5" w:rsidP="00B51350">
      <w:pPr>
        <w:pStyle w:val="ItemStep"/>
        <w:rPr>
          <w:color w:val="0000FF"/>
          <w:u w:val="single"/>
          <w:lang w:eastAsia="zh-CN"/>
        </w:rPr>
      </w:pPr>
      <w:r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MPLS L3VPN</w:t>
      </w:r>
      <w:r>
        <w:rPr>
          <w:rFonts w:hint="eastAsia"/>
          <w:lang w:eastAsia="zh-CN"/>
        </w:rPr>
        <w:t>高级组网</w:t>
      </w:r>
    </w:p>
    <w:p w:rsidR="00AA62C5" w:rsidRPr="00B51350" w:rsidRDefault="00AA62C5" w:rsidP="00B51350">
      <w:pPr>
        <w:pStyle w:val="ItemIndent1"/>
        <w:rPr>
          <w:rStyle w:val="Reference-R0G144B200"/>
          <w:lang w:eastAsia="zh-CN"/>
        </w:rPr>
      </w:pPr>
      <w:r>
        <w:rPr>
          <w:rFonts w:hint="eastAsia"/>
          <w:lang w:eastAsia="zh-CN"/>
        </w:rPr>
        <w:lastRenderedPageBreak/>
        <w:t>请根据实际情况</w:t>
      </w:r>
      <w:r w:rsidR="003B23E9">
        <w:rPr>
          <w:rFonts w:hint="eastAsia"/>
          <w:lang w:eastAsia="zh-CN"/>
        </w:rPr>
        <w:t>选择</w:t>
      </w:r>
      <w:r>
        <w:rPr>
          <w:rFonts w:hint="eastAsia"/>
          <w:lang w:eastAsia="zh-CN"/>
        </w:rPr>
        <w:t>以下</w:t>
      </w:r>
      <w:r w:rsidR="003B23E9">
        <w:rPr>
          <w:rFonts w:hint="eastAsia"/>
          <w:lang w:eastAsia="zh-CN"/>
        </w:rPr>
        <w:t>任务进行</w:t>
      </w:r>
      <w:r>
        <w:rPr>
          <w:rFonts w:hint="eastAsia"/>
          <w:lang w:eastAsia="zh-CN"/>
        </w:rPr>
        <w:t>配置：</w:t>
      </w:r>
    </w:p>
    <w:p w:rsidR="00E94CAE" w:rsidRPr="00B51350" w:rsidRDefault="00E94CAE" w:rsidP="00B51350">
      <w:pPr>
        <w:pStyle w:val="ItemList2"/>
        <w:rPr>
          <w:rStyle w:val="Reference-R0G144B200"/>
          <w:rFonts w:cs="Times New Roman"/>
          <w:kern w:val="0"/>
          <w:szCs w:val="24"/>
        </w:rPr>
      </w:pPr>
      <w:r w:rsidRPr="00B51350">
        <w:rPr>
          <w:rStyle w:val="Reference-R0G144B200"/>
          <w:rFonts w:cs="Times New Roman"/>
          <w:kern w:val="0"/>
          <w:szCs w:val="24"/>
        </w:rPr>
        <w:fldChar w:fldCharType="begin"/>
      </w:r>
      <w:r w:rsidRPr="00B51350">
        <w:rPr>
          <w:rStyle w:val="Reference-R0G144B200"/>
          <w:rFonts w:cs="Times New Roman"/>
          <w:kern w:val="0"/>
          <w:szCs w:val="24"/>
        </w:rPr>
        <w:instrText xml:space="preserve"> REF _Ref147205184 \h </w:instrText>
      </w:r>
      <w:r w:rsidR="00540E22">
        <w:rPr>
          <w:rStyle w:val="Reference-R0G144B200"/>
        </w:rPr>
        <w:instrText xml:space="preserve"> \* MERGEFORMAT </w:instrText>
      </w:r>
      <w:r w:rsidRPr="00B51350">
        <w:rPr>
          <w:rStyle w:val="Reference-R0G144B200"/>
          <w:rFonts w:cs="Times New Roman"/>
          <w:kern w:val="0"/>
          <w:szCs w:val="24"/>
        </w:rPr>
      </w:r>
      <w:r w:rsidRPr="00B51350">
        <w:rPr>
          <w:rStyle w:val="Reference-R0G144B200"/>
          <w:rFonts w:cs="Times New Roman"/>
          <w:kern w:val="0"/>
          <w:szCs w:val="24"/>
        </w:rPr>
        <w:fldChar w:fldCharType="separate"/>
      </w:r>
      <w:r w:rsidR="00AD7D0A" w:rsidRPr="00AD7D0A">
        <w:rPr>
          <w:rStyle w:val="Reference-R0G144B200"/>
          <w:rFonts w:hint="eastAsia"/>
        </w:rPr>
        <w:t>配置跨域</w:t>
      </w:r>
      <w:r w:rsidR="00AD7D0A" w:rsidRPr="00AD7D0A">
        <w:rPr>
          <w:rStyle w:val="Reference-R0G144B200"/>
          <w:rFonts w:hint="eastAsia"/>
        </w:rPr>
        <w:t>VPN</w:t>
      </w:r>
      <w:r w:rsidRPr="00B51350">
        <w:rPr>
          <w:rStyle w:val="Reference-R0G144B200"/>
          <w:rFonts w:cs="Times New Roman"/>
          <w:kern w:val="0"/>
          <w:szCs w:val="24"/>
        </w:rPr>
        <w:fldChar w:fldCharType="end"/>
      </w:r>
    </w:p>
    <w:p w:rsidR="005F6F95" w:rsidRDefault="005F6F95" w:rsidP="00B51350">
      <w:pPr>
        <w:pStyle w:val="ItemIndent2"/>
        <w:rPr>
          <w:lang w:eastAsia="zh-CN"/>
        </w:rPr>
      </w:pPr>
      <w:r w:rsidRPr="005F6F95">
        <w:rPr>
          <w:rFonts w:hint="eastAsia"/>
          <w:lang w:eastAsia="zh-CN"/>
        </w:rPr>
        <w:t>如果承载</w:t>
      </w:r>
      <w:r w:rsidRPr="005F6F95">
        <w:rPr>
          <w:lang w:eastAsia="zh-CN"/>
        </w:rPr>
        <w:t>VPN</w:t>
      </w:r>
      <w:r w:rsidRPr="005F6F95">
        <w:rPr>
          <w:rFonts w:hint="eastAsia"/>
          <w:lang w:eastAsia="zh-CN"/>
        </w:rPr>
        <w:t>路由的</w:t>
      </w:r>
      <w:r w:rsidRPr="005F6F95">
        <w:rPr>
          <w:lang w:eastAsia="zh-CN"/>
        </w:rPr>
        <w:t>MPLS</w:t>
      </w:r>
      <w:r w:rsidRPr="005F6F95">
        <w:rPr>
          <w:rFonts w:hint="eastAsia"/>
          <w:lang w:eastAsia="zh-CN"/>
        </w:rPr>
        <w:t>骨干网跨越多个</w:t>
      </w:r>
      <w:r w:rsidRPr="005F6F95">
        <w:rPr>
          <w:lang w:eastAsia="zh-CN"/>
        </w:rPr>
        <w:t>AS</w:t>
      </w:r>
      <w:r w:rsidRPr="005F6F95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则</w:t>
      </w:r>
      <w:r w:rsidRPr="005F6F95">
        <w:rPr>
          <w:rFonts w:hint="eastAsia"/>
          <w:lang w:eastAsia="zh-CN"/>
        </w:rPr>
        <w:t>需要</w:t>
      </w:r>
      <w:r>
        <w:rPr>
          <w:rFonts w:hint="eastAsia"/>
          <w:lang w:eastAsia="zh-CN"/>
        </w:rPr>
        <w:t>执行本</w:t>
      </w:r>
      <w:r w:rsidRPr="005F6F95"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。</w:t>
      </w:r>
    </w:p>
    <w:p w:rsidR="00E94CAE" w:rsidRPr="00B51350" w:rsidRDefault="00E94CAE" w:rsidP="00B51350">
      <w:pPr>
        <w:pStyle w:val="ItemList2"/>
        <w:rPr>
          <w:rStyle w:val="Reference-R0G144B200"/>
          <w:rFonts w:cs="Times New Roman"/>
          <w:kern w:val="0"/>
          <w:szCs w:val="24"/>
        </w:rPr>
      </w:pPr>
      <w:r w:rsidRPr="00B51350">
        <w:rPr>
          <w:rStyle w:val="Reference-R0G144B200"/>
          <w:rFonts w:cs="Times New Roman"/>
          <w:kern w:val="0"/>
          <w:szCs w:val="24"/>
        </w:rPr>
        <w:fldChar w:fldCharType="begin"/>
      </w:r>
      <w:r w:rsidRPr="00B51350">
        <w:rPr>
          <w:rStyle w:val="Reference-R0G144B200"/>
          <w:rFonts w:cs="Times New Roman"/>
          <w:kern w:val="0"/>
          <w:szCs w:val="24"/>
        </w:rPr>
        <w:instrText xml:space="preserve"> REF _Ref311729498 \h </w:instrText>
      </w:r>
      <w:r w:rsidR="00540E22">
        <w:rPr>
          <w:rStyle w:val="Reference-R0G144B200"/>
        </w:rPr>
        <w:instrText xml:space="preserve"> \* MERGEFORMAT </w:instrText>
      </w:r>
      <w:r w:rsidRPr="00B51350">
        <w:rPr>
          <w:rStyle w:val="Reference-R0G144B200"/>
          <w:rFonts w:cs="Times New Roman"/>
          <w:kern w:val="0"/>
          <w:szCs w:val="24"/>
        </w:rPr>
      </w:r>
      <w:r w:rsidRPr="00B51350">
        <w:rPr>
          <w:rStyle w:val="Reference-R0G144B200"/>
          <w:rFonts w:cs="Times New Roman"/>
          <w:kern w:val="0"/>
          <w:szCs w:val="24"/>
        </w:rPr>
        <w:fldChar w:fldCharType="separate"/>
      </w:r>
      <w:r w:rsidR="00AD7D0A" w:rsidRPr="00AD7D0A">
        <w:rPr>
          <w:rStyle w:val="Reference-R0G144B200"/>
          <w:rFonts w:hint="eastAsia"/>
        </w:rPr>
        <w:t>配置嵌套</w:t>
      </w:r>
      <w:r w:rsidR="00AD7D0A" w:rsidRPr="00AD7D0A">
        <w:rPr>
          <w:rStyle w:val="Reference-R0G144B200"/>
          <w:rFonts w:hint="eastAsia"/>
        </w:rPr>
        <w:t>VPN</w:t>
      </w:r>
      <w:r w:rsidRPr="00B51350">
        <w:rPr>
          <w:rStyle w:val="Reference-R0G144B200"/>
          <w:rFonts w:cs="Times New Roman"/>
          <w:kern w:val="0"/>
          <w:szCs w:val="24"/>
        </w:rPr>
        <w:fldChar w:fldCharType="end"/>
      </w:r>
    </w:p>
    <w:p w:rsidR="005F6F95" w:rsidRDefault="005F6F95" w:rsidP="00B51350">
      <w:pPr>
        <w:pStyle w:val="ItemIndent2"/>
        <w:rPr>
          <w:lang w:eastAsia="zh-CN"/>
        </w:rPr>
      </w:pPr>
      <w:r w:rsidRPr="005F6F95">
        <w:rPr>
          <w:rFonts w:hint="eastAsia"/>
          <w:lang w:eastAsia="zh-CN"/>
        </w:rPr>
        <w:t>如果网络中</w:t>
      </w:r>
      <w:r w:rsidRPr="005F6F95">
        <w:rPr>
          <w:lang w:eastAsia="zh-CN"/>
        </w:rPr>
        <w:t>VPN</w:t>
      </w:r>
      <w:r w:rsidRPr="005F6F95">
        <w:rPr>
          <w:rFonts w:hint="eastAsia"/>
          <w:lang w:eastAsia="zh-CN"/>
        </w:rPr>
        <w:t>接入数量比较多，管理者想要通过</w:t>
      </w:r>
      <w:r w:rsidRPr="005F6F95">
        <w:rPr>
          <w:lang w:eastAsia="zh-CN"/>
        </w:rPr>
        <w:t>VPN</w:t>
      </w:r>
      <w:r w:rsidRPr="005F6F95">
        <w:rPr>
          <w:rFonts w:hint="eastAsia"/>
          <w:lang w:eastAsia="zh-CN"/>
        </w:rPr>
        <w:t>划分访问权限，且不想让外部知道用户网络内部</w:t>
      </w:r>
      <w:r w:rsidRPr="005F6F95">
        <w:rPr>
          <w:lang w:eastAsia="zh-CN"/>
        </w:rPr>
        <w:t>VPN</w:t>
      </w:r>
      <w:r w:rsidRPr="005F6F95">
        <w:rPr>
          <w:rFonts w:hint="eastAsia"/>
          <w:lang w:eastAsia="zh-CN"/>
        </w:rPr>
        <w:t>的部署情况，</w:t>
      </w:r>
      <w:r>
        <w:rPr>
          <w:rFonts w:hint="eastAsia"/>
          <w:lang w:eastAsia="zh-CN"/>
        </w:rPr>
        <w:t>则</w:t>
      </w:r>
      <w:r w:rsidRPr="005F6F95">
        <w:rPr>
          <w:rFonts w:hint="eastAsia"/>
          <w:lang w:eastAsia="zh-CN"/>
        </w:rPr>
        <w:t>可以使用嵌套</w:t>
      </w:r>
      <w:r w:rsidRPr="005F6F95">
        <w:rPr>
          <w:lang w:eastAsia="zh-CN"/>
        </w:rPr>
        <w:t>VPN</w:t>
      </w:r>
      <w:r w:rsidRPr="005F6F95">
        <w:rPr>
          <w:rFonts w:hint="eastAsia"/>
          <w:lang w:eastAsia="zh-CN"/>
        </w:rPr>
        <w:t>组网方式。</w:t>
      </w:r>
    </w:p>
    <w:p w:rsidR="00E94CAE" w:rsidRPr="00B51350" w:rsidRDefault="00E94CAE" w:rsidP="00B51350">
      <w:pPr>
        <w:pStyle w:val="ItemList2"/>
        <w:rPr>
          <w:rStyle w:val="Reference-R0G144B200"/>
          <w:rFonts w:cs="Times New Roman"/>
          <w:kern w:val="0"/>
          <w:szCs w:val="24"/>
        </w:rPr>
      </w:pPr>
      <w:r w:rsidRPr="00B51350">
        <w:rPr>
          <w:rStyle w:val="Reference-R0G144B200"/>
          <w:rFonts w:cs="Times New Roman"/>
          <w:kern w:val="0"/>
          <w:szCs w:val="24"/>
        </w:rPr>
        <w:fldChar w:fldCharType="begin"/>
      </w:r>
      <w:r w:rsidRPr="00B51350">
        <w:rPr>
          <w:rStyle w:val="Reference-R0G144B200"/>
          <w:rFonts w:cs="Times New Roman"/>
          <w:kern w:val="0"/>
          <w:szCs w:val="24"/>
        </w:rPr>
        <w:instrText xml:space="preserve"> REF _Ref387673545 \h </w:instrText>
      </w:r>
      <w:r w:rsidR="00540E22">
        <w:rPr>
          <w:rStyle w:val="Reference-R0G144B200"/>
        </w:rPr>
        <w:instrText xml:space="preserve"> \* MERGEFORMAT </w:instrText>
      </w:r>
      <w:r w:rsidRPr="00B51350">
        <w:rPr>
          <w:rStyle w:val="Reference-R0G144B200"/>
          <w:rFonts w:cs="Times New Roman"/>
          <w:kern w:val="0"/>
          <w:szCs w:val="24"/>
        </w:rPr>
      </w:r>
      <w:r w:rsidRPr="00B51350">
        <w:rPr>
          <w:rStyle w:val="Reference-R0G144B200"/>
          <w:rFonts w:cs="Times New Roman"/>
          <w:kern w:val="0"/>
          <w:szCs w:val="24"/>
        </w:rPr>
        <w:fldChar w:fldCharType="separate"/>
      </w:r>
      <w:r w:rsidR="00AD7D0A" w:rsidRPr="00AD7D0A">
        <w:rPr>
          <w:rStyle w:val="Reference-R0G144B200"/>
          <w:rFonts w:hint="eastAsia"/>
        </w:rPr>
        <w:t>配置多角色主机</w:t>
      </w:r>
      <w:r w:rsidRPr="00B51350">
        <w:rPr>
          <w:rStyle w:val="Reference-R0G144B200"/>
          <w:rFonts w:cs="Times New Roman"/>
          <w:kern w:val="0"/>
          <w:szCs w:val="24"/>
        </w:rPr>
        <w:fldChar w:fldCharType="end"/>
      </w:r>
    </w:p>
    <w:p w:rsidR="005F6F95" w:rsidRDefault="005F6F95" w:rsidP="00B51350">
      <w:pPr>
        <w:pStyle w:val="ItemIndent2"/>
        <w:rPr>
          <w:lang w:eastAsia="zh-CN"/>
        </w:rPr>
      </w:pPr>
      <w:r w:rsidRPr="005F6F95">
        <w:rPr>
          <w:rFonts w:hint="eastAsia"/>
          <w:lang w:eastAsia="zh-CN"/>
        </w:rPr>
        <w:t>多角色主机功能通过在</w:t>
      </w:r>
      <w:r w:rsidRPr="005F6F95">
        <w:rPr>
          <w:rFonts w:hint="eastAsia"/>
          <w:lang w:eastAsia="zh-CN"/>
        </w:rPr>
        <w:t>PE</w:t>
      </w:r>
      <w:r w:rsidRPr="005F6F95">
        <w:rPr>
          <w:rFonts w:hint="eastAsia"/>
          <w:lang w:eastAsia="zh-CN"/>
        </w:rPr>
        <w:t>上配置策略路由，使得来自</w:t>
      </w:r>
      <w:r w:rsidRPr="005F6F95">
        <w:rPr>
          <w:rFonts w:hint="eastAsia"/>
          <w:lang w:eastAsia="zh-CN"/>
        </w:rPr>
        <w:t>Site</w:t>
      </w:r>
      <w:r w:rsidRPr="005F6F95">
        <w:rPr>
          <w:rFonts w:hint="eastAsia"/>
          <w:lang w:eastAsia="zh-CN"/>
        </w:rPr>
        <w:t>内某些主机或服务器的报文可以访问多个</w:t>
      </w:r>
      <w:r w:rsidRPr="005F6F95"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。</w:t>
      </w:r>
    </w:p>
    <w:p w:rsidR="00E94CAE" w:rsidRPr="00B51350" w:rsidRDefault="00E94CAE" w:rsidP="00B51350">
      <w:pPr>
        <w:pStyle w:val="ItemList2"/>
        <w:rPr>
          <w:rStyle w:val="Reference-R0G144B200"/>
          <w:rFonts w:cs="Times New Roman"/>
          <w:kern w:val="0"/>
          <w:szCs w:val="24"/>
        </w:rPr>
      </w:pPr>
      <w:r w:rsidRPr="00B51350">
        <w:rPr>
          <w:rStyle w:val="Reference-R0G144B200"/>
          <w:rFonts w:cs="Times New Roman"/>
          <w:kern w:val="0"/>
          <w:szCs w:val="24"/>
        </w:rPr>
        <w:fldChar w:fldCharType="begin"/>
      </w:r>
      <w:r w:rsidRPr="00B51350">
        <w:rPr>
          <w:rStyle w:val="Reference-R0G144B200"/>
          <w:rFonts w:cs="Times New Roman"/>
          <w:kern w:val="0"/>
          <w:szCs w:val="24"/>
        </w:rPr>
        <w:instrText xml:space="preserve"> REF _Ref476251180 \h </w:instrText>
      </w:r>
      <w:r w:rsidR="00540E22">
        <w:rPr>
          <w:rStyle w:val="Reference-R0G144B200"/>
        </w:rPr>
        <w:instrText xml:space="preserve"> \* MERGEFORMAT </w:instrText>
      </w:r>
      <w:r w:rsidRPr="00B51350">
        <w:rPr>
          <w:rStyle w:val="Reference-R0G144B200"/>
          <w:rFonts w:cs="Times New Roman"/>
          <w:kern w:val="0"/>
          <w:szCs w:val="24"/>
        </w:rPr>
      </w:r>
      <w:r w:rsidRPr="00B51350">
        <w:rPr>
          <w:rStyle w:val="Reference-R0G144B200"/>
          <w:rFonts w:cs="Times New Roman"/>
          <w:kern w:val="0"/>
          <w:szCs w:val="24"/>
        </w:rPr>
        <w:fldChar w:fldCharType="separate"/>
      </w:r>
      <w:r w:rsidR="00AD7D0A" w:rsidRPr="00AD7D0A">
        <w:rPr>
          <w:rStyle w:val="Reference-R0G144B200"/>
          <w:rFonts w:hint="eastAsia"/>
        </w:rPr>
        <w:t>配置</w:t>
      </w:r>
      <w:r w:rsidR="00AD7D0A" w:rsidRPr="00AD7D0A">
        <w:rPr>
          <w:rStyle w:val="Reference-R0G144B200"/>
        </w:rPr>
        <w:t>HoVPN</w:t>
      </w:r>
      <w:r w:rsidRPr="00B51350">
        <w:rPr>
          <w:rStyle w:val="Reference-R0G144B200"/>
          <w:rFonts w:cs="Times New Roman"/>
          <w:kern w:val="0"/>
          <w:szCs w:val="24"/>
        </w:rPr>
        <w:fldChar w:fldCharType="end"/>
      </w:r>
    </w:p>
    <w:p w:rsidR="005F6F95" w:rsidRPr="005F6F95" w:rsidRDefault="005F6F95" w:rsidP="00B51350">
      <w:pPr>
        <w:pStyle w:val="ItemIndent2"/>
        <w:rPr>
          <w:lang w:eastAsia="zh-CN"/>
        </w:rPr>
      </w:pPr>
      <w:r w:rsidRPr="005F6F95">
        <w:rPr>
          <w:lang w:eastAsia="zh-CN"/>
        </w:rPr>
        <w:t>HoVPN</w:t>
      </w:r>
      <w:r w:rsidRPr="005F6F95">
        <w:rPr>
          <w:rFonts w:hint="eastAsia"/>
          <w:lang w:eastAsia="zh-CN"/>
        </w:rPr>
        <w:t>用来避免</w:t>
      </w:r>
      <w:r w:rsidRPr="005F6F95">
        <w:rPr>
          <w:rFonts w:hint="eastAsia"/>
          <w:lang w:eastAsia="zh-CN"/>
        </w:rPr>
        <w:t>PE</w:t>
      </w:r>
      <w:r w:rsidRPr="005F6F95">
        <w:rPr>
          <w:rFonts w:hint="eastAsia"/>
          <w:lang w:eastAsia="zh-CN"/>
        </w:rPr>
        <w:t>成为网络的瓶颈，以便于大规模部署</w:t>
      </w:r>
      <w:r w:rsidRPr="005F6F95">
        <w:rPr>
          <w:rFonts w:hint="eastAsia"/>
          <w:lang w:eastAsia="zh-CN"/>
        </w:rPr>
        <w:t>VPN</w:t>
      </w:r>
      <w:r w:rsidRPr="005F6F95">
        <w:rPr>
          <w:rFonts w:hint="eastAsia"/>
          <w:lang w:eastAsia="zh-CN"/>
        </w:rPr>
        <w:t>网络</w:t>
      </w:r>
      <w:r>
        <w:rPr>
          <w:rFonts w:hint="eastAsia"/>
          <w:lang w:eastAsia="zh-CN"/>
        </w:rPr>
        <w:t>。</w:t>
      </w:r>
    </w:p>
    <w:p w:rsidR="005F6F95" w:rsidRPr="005F6F95" w:rsidRDefault="005F6F95" w:rsidP="00B51350">
      <w:pPr>
        <w:pStyle w:val="ItemStep"/>
      </w:pPr>
      <w:r w:rsidRPr="005F6F95">
        <w:rPr>
          <w:rFonts w:hint="eastAsia"/>
        </w:rPr>
        <w:t>（可选）</w:t>
      </w:r>
      <w:r w:rsidR="00160405" w:rsidRPr="00160405">
        <w:rPr>
          <w:rStyle w:val="Reference-R0G144B200"/>
        </w:rPr>
        <w:fldChar w:fldCharType="begin"/>
      </w:r>
      <w:r w:rsidR="00160405" w:rsidRPr="00160405">
        <w:rPr>
          <w:rStyle w:val="Reference-R0G144B200"/>
        </w:rPr>
        <w:instrText xml:space="preserve"> </w:instrText>
      </w:r>
      <w:r w:rsidR="00160405" w:rsidRPr="00160405">
        <w:rPr>
          <w:rStyle w:val="Reference-R0G144B200"/>
          <w:rFonts w:hint="eastAsia"/>
        </w:rPr>
        <w:instrText>REF _Ref476254597 \h</w:instrText>
      </w:r>
      <w:r w:rsidR="00160405" w:rsidRPr="00160405">
        <w:rPr>
          <w:rStyle w:val="Reference-R0G144B200"/>
        </w:rPr>
        <w:instrText xml:space="preserve"> </w:instrText>
      </w:r>
      <w:r w:rsidR="00160405">
        <w:rPr>
          <w:rStyle w:val="Reference-R0G144B200"/>
        </w:rPr>
        <w:instrText xml:space="preserve"> \* MERGEFORMAT </w:instrText>
      </w:r>
      <w:r w:rsidR="00160405" w:rsidRPr="00160405">
        <w:rPr>
          <w:rStyle w:val="Reference-R0G144B200"/>
        </w:rPr>
      </w:r>
      <w:r w:rsidR="00160405" w:rsidRPr="00160405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</w:rPr>
        <w:t>配置</w:t>
      </w:r>
      <w:r w:rsidR="00AD7D0A" w:rsidRPr="00AD7D0A">
        <w:rPr>
          <w:rStyle w:val="Reference-R0G144B200"/>
          <w:rFonts w:hint="eastAsia"/>
        </w:rPr>
        <w:t>Egress PE</w:t>
      </w:r>
      <w:r w:rsidR="00AD7D0A" w:rsidRPr="00AD7D0A">
        <w:rPr>
          <w:rStyle w:val="Reference-R0G144B200"/>
          <w:rFonts w:hint="eastAsia"/>
        </w:rPr>
        <w:t>上私网路由标签操作方式</w:t>
      </w:r>
      <w:r w:rsidR="00160405" w:rsidRPr="00160405">
        <w:rPr>
          <w:rStyle w:val="Reference-R0G144B200"/>
        </w:rPr>
        <w:fldChar w:fldCharType="end"/>
      </w:r>
    </w:p>
    <w:p w:rsidR="005F6F95" w:rsidRPr="00DD5904" w:rsidRDefault="005F6F95" w:rsidP="00B51350">
      <w:pPr>
        <w:pStyle w:val="ItemStep"/>
        <w:rPr>
          <w:rStyle w:val="Reference-R0G144B200"/>
          <w:lang w:eastAsia="zh-CN"/>
        </w:rPr>
      </w:pPr>
      <w:r w:rsidRPr="005F6F95">
        <w:rPr>
          <w:rFonts w:hint="eastAsia"/>
          <w:lang w:eastAsia="zh-CN"/>
        </w:rPr>
        <w:t>（可选）</w:t>
      </w:r>
      <w:r w:rsidR="00DD5904" w:rsidRPr="00DD5904">
        <w:rPr>
          <w:rStyle w:val="Reference-R0G144B200"/>
        </w:rPr>
        <w:fldChar w:fldCharType="begin"/>
      </w:r>
      <w:r w:rsidR="00DD5904" w:rsidRPr="00DD5904">
        <w:rPr>
          <w:rStyle w:val="Reference-R0G144B200"/>
        </w:rPr>
        <w:instrText xml:space="preserve"> </w:instrText>
      </w:r>
      <w:r w:rsidR="00DD5904" w:rsidRPr="00DD5904">
        <w:rPr>
          <w:rStyle w:val="Reference-R0G144B200"/>
          <w:rFonts w:hint="eastAsia"/>
        </w:rPr>
        <w:instrText>REF _Ref476254601 \h</w:instrText>
      </w:r>
      <w:r w:rsidR="00DD5904" w:rsidRPr="00DD5904">
        <w:rPr>
          <w:rStyle w:val="Reference-R0G144B200"/>
        </w:rPr>
        <w:instrText xml:space="preserve"> </w:instrText>
      </w:r>
      <w:r w:rsidR="00DD5904">
        <w:rPr>
          <w:rStyle w:val="Reference-R0G144B200"/>
        </w:rPr>
        <w:instrText xml:space="preserve"> \* MERGEFORMAT </w:instrText>
      </w:r>
      <w:r w:rsidR="00DD5904" w:rsidRPr="00DD5904">
        <w:rPr>
          <w:rStyle w:val="Reference-R0G144B200"/>
        </w:rPr>
      </w:r>
      <w:r w:rsidR="00DD5904" w:rsidRPr="00DD5904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</w:rPr>
        <w:t>配置</w:t>
      </w:r>
      <w:r w:rsidR="00AD7D0A" w:rsidRPr="00AD7D0A">
        <w:rPr>
          <w:rStyle w:val="Reference-R0G144B200"/>
        </w:rPr>
        <w:t>MPLS L3VPN</w:t>
      </w:r>
      <w:r w:rsidR="00AD7D0A" w:rsidRPr="00AD7D0A">
        <w:rPr>
          <w:rStyle w:val="Reference-R0G144B200"/>
          <w:rFonts w:hint="eastAsia"/>
        </w:rPr>
        <w:t>快速重路由</w:t>
      </w:r>
      <w:r w:rsidR="00DD5904" w:rsidRPr="00DD5904">
        <w:rPr>
          <w:rStyle w:val="Reference-R0G144B200"/>
        </w:rPr>
        <w:fldChar w:fldCharType="end"/>
      </w:r>
    </w:p>
    <w:p w:rsidR="005F6F95" w:rsidRDefault="005F6F95" w:rsidP="00B51350">
      <w:pPr>
        <w:pStyle w:val="ItemStep"/>
        <w:rPr>
          <w:color w:val="0000FF"/>
          <w:u w:val="single"/>
          <w:lang w:eastAsia="zh-CN"/>
        </w:rPr>
      </w:pPr>
      <w:r w:rsidRPr="005F6F95">
        <w:rPr>
          <w:rFonts w:hint="eastAsia"/>
          <w:lang w:eastAsia="zh-CN"/>
        </w:rPr>
        <w:t>（可选）</w:t>
      </w:r>
      <w:r>
        <w:rPr>
          <w:rFonts w:hint="eastAsia"/>
          <w:lang w:eastAsia="zh-CN"/>
        </w:rPr>
        <w:t>控制</w:t>
      </w:r>
      <w:r>
        <w:rPr>
          <w:rFonts w:hint="eastAsia"/>
          <w:lang w:eastAsia="zh-CN"/>
        </w:rPr>
        <w:t>MPLS L3VPN</w:t>
      </w:r>
      <w:r>
        <w:rPr>
          <w:rFonts w:hint="eastAsia"/>
          <w:lang w:eastAsia="zh-CN"/>
        </w:rPr>
        <w:t>网络中路由的发布与接收</w:t>
      </w:r>
    </w:p>
    <w:p w:rsidR="00E94CAE" w:rsidRPr="00DD5904" w:rsidRDefault="00DD5904" w:rsidP="00B51350">
      <w:pPr>
        <w:pStyle w:val="ItemList2"/>
        <w:rPr>
          <w:rStyle w:val="Reference-R0G144B200"/>
        </w:rPr>
      </w:pPr>
      <w:r w:rsidRPr="00DD5904">
        <w:rPr>
          <w:rStyle w:val="Reference-R0G144B200"/>
        </w:rPr>
        <w:fldChar w:fldCharType="begin"/>
      </w:r>
      <w:r w:rsidRPr="00DD5904">
        <w:rPr>
          <w:rStyle w:val="Reference-R0G144B200"/>
        </w:rPr>
        <w:instrText xml:space="preserve"> REF _Ref311729521 \h </w:instrText>
      </w:r>
      <w:r>
        <w:rPr>
          <w:rStyle w:val="Reference-R0G144B200"/>
        </w:rPr>
        <w:instrText xml:space="preserve"> \* MERGEFORMAT </w:instrText>
      </w:r>
      <w:r w:rsidRPr="00DD5904">
        <w:rPr>
          <w:rStyle w:val="Reference-R0G144B200"/>
        </w:rPr>
      </w:r>
      <w:r w:rsidRPr="00DD5904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</w:rPr>
        <w:t>配置</w:t>
      </w:r>
      <w:r w:rsidR="00AD7D0A" w:rsidRPr="00AD7D0A">
        <w:rPr>
          <w:rStyle w:val="Reference-R0G144B200"/>
          <w:rFonts w:hint="eastAsia"/>
        </w:rPr>
        <w:t>OSPF</w:t>
      </w:r>
      <w:r w:rsidR="00AD7D0A" w:rsidRPr="00AD7D0A">
        <w:rPr>
          <w:rStyle w:val="Reference-R0G144B200"/>
          <w:rFonts w:hint="eastAsia"/>
        </w:rPr>
        <w:t>伪连接</w:t>
      </w:r>
      <w:r w:rsidRPr="00DD5904">
        <w:rPr>
          <w:rStyle w:val="Reference-R0G144B200"/>
        </w:rPr>
        <w:fldChar w:fldCharType="end"/>
      </w:r>
    </w:p>
    <w:p w:rsidR="00E94CAE" w:rsidRDefault="00E94CAE" w:rsidP="00B51350">
      <w:pPr>
        <w:pStyle w:val="ItemList2"/>
        <w:rPr>
          <w:rStyle w:val="Reference-R0G144B200"/>
          <w:lang w:eastAsia="zh-CN"/>
        </w:rPr>
      </w:pPr>
      <w:r w:rsidRPr="00B51350">
        <w:rPr>
          <w:rStyle w:val="Reference-R0G144B200"/>
        </w:rPr>
        <w:fldChar w:fldCharType="begin"/>
      </w:r>
      <w:r w:rsidRPr="00B51350">
        <w:rPr>
          <w:rStyle w:val="Reference-R0G144B200"/>
          <w:lang w:eastAsia="zh-CN"/>
        </w:rPr>
        <w:instrText xml:space="preserve"> REF _Ref476251240 \h </w:instrText>
      </w:r>
      <w:r w:rsidR="00540E22">
        <w:rPr>
          <w:rStyle w:val="Reference-R0G144B200"/>
          <w:lang w:eastAsia="zh-CN"/>
        </w:rPr>
        <w:instrText xml:space="preserve"> \* MERGEFORMAT </w:instrText>
      </w:r>
      <w:r w:rsidRPr="00B51350">
        <w:rPr>
          <w:rStyle w:val="Reference-R0G144B200"/>
        </w:rPr>
      </w:r>
      <w:r w:rsidRPr="00B51350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rFonts w:hint="eastAsia"/>
          <w:lang w:eastAsia="zh-CN"/>
        </w:rPr>
        <w:t>BGP</w:t>
      </w:r>
      <w:r w:rsidR="00AD7D0A" w:rsidRPr="00AD7D0A">
        <w:rPr>
          <w:rStyle w:val="Reference-R0G144B200"/>
          <w:rFonts w:hint="eastAsia"/>
          <w:lang w:eastAsia="zh-CN"/>
        </w:rPr>
        <w:t>的</w:t>
      </w:r>
      <w:r w:rsidR="00AD7D0A" w:rsidRPr="00AD7D0A">
        <w:rPr>
          <w:rStyle w:val="Reference-R0G144B200"/>
          <w:rFonts w:hint="eastAsia"/>
          <w:lang w:eastAsia="zh-CN"/>
        </w:rPr>
        <w:t>AS</w:t>
      </w:r>
      <w:r w:rsidR="00AD7D0A" w:rsidRPr="00AD7D0A">
        <w:rPr>
          <w:rStyle w:val="Reference-R0G144B200"/>
          <w:rFonts w:hint="eastAsia"/>
          <w:lang w:eastAsia="zh-CN"/>
        </w:rPr>
        <w:t>号替换和</w:t>
      </w:r>
      <w:r w:rsidR="00AD7D0A" w:rsidRPr="00AD7D0A">
        <w:rPr>
          <w:rStyle w:val="Reference-R0G144B200"/>
          <w:rFonts w:hint="eastAsia"/>
          <w:lang w:eastAsia="zh-CN"/>
        </w:rPr>
        <w:t>SoO</w:t>
      </w:r>
      <w:r w:rsidR="00AD7D0A" w:rsidRPr="00AD7D0A">
        <w:rPr>
          <w:rStyle w:val="Reference-R0G144B200"/>
          <w:rFonts w:hint="eastAsia"/>
          <w:lang w:eastAsia="zh-CN"/>
        </w:rPr>
        <w:t>属性</w:t>
      </w:r>
      <w:r w:rsidRPr="00B51350">
        <w:rPr>
          <w:rStyle w:val="Reference-R0G144B200"/>
        </w:rPr>
        <w:fldChar w:fldCharType="end"/>
      </w:r>
    </w:p>
    <w:p w:rsidR="00D03765" w:rsidRPr="00B51350" w:rsidRDefault="00D03765" w:rsidP="00B51350">
      <w:pPr>
        <w:pStyle w:val="ItemList2"/>
        <w:rPr>
          <w:rStyle w:val="Reference-R0G144B200"/>
          <w:lang w:eastAsia="zh-CN"/>
        </w:rPr>
      </w:pPr>
      <w:r>
        <w:rPr>
          <w:rStyle w:val="Reference-R0G144B200"/>
        </w:rPr>
        <w:fldChar w:fldCharType="begin"/>
      </w:r>
      <w:r>
        <w:rPr>
          <w:rStyle w:val="Reference-R0G144B200"/>
          <w:lang w:eastAsia="zh-CN"/>
        </w:rPr>
        <w:instrText xml:space="preserve"> REF _Ref498701894 \h </w:instrText>
      </w:r>
      <w:r>
        <w:rPr>
          <w:rStyle w:val="Reference-R0G144B200"/>
        </w:rPr>
      </w:r>
      <w:r>
        <w:rPr>
          <w:rStyle w:val="Reference-R0G144B200"/>
        </w:rPr>
        <w:fldChar w:fldCharType="separate"/>
      </w:r>
      <w:r w:rsidR="00AD7D0A" w:rsidRPr="009D6BD6">
        <w:rPr>
          <w:rFonts w:hint="eastAsia"/>
        </w:rPr>
        <w:t>配置</w:t>
      </w:r>
      <w:r w:rsidR="00AD7D0A" w:rsidRPr="009D6BD6">
        <w:t>AIGP</w:t>
      </w:r>
      <w:r w:rsidR="00AD7D0A" w:rsidRPr="009D6BD6">
        <w:t>属性</w:t>
      </w:r>
      <w:r>
        <w:rPr>
          <w:rStyle w:val="Reference-R0G144B200"/>
        </w:rPr>
        <w:fldChar w:fldCharType="end"/>
      </w:r>
    </w:p>
    <w:p w:rsidR="005F6F95" w:rsidRPr="00B51350" w:rsidRDefault="005F6F95" w:rsidP="00B51350">
      <w:pPr>
        <w:pStyle w:val="ItemList2"/>
        <w:rPr>
          <w:rStyle w:val="Reference-R0G144B200"/>
        </w:rPr>
      </w:pPr>
      <w:r w:rsidRPr="00B51350">
        <w:rPr>
          <w:rStyle w:val="Reference-R0G144B200"/>
        </w:rPr>
        <w:fldChar w:fldCharType="begin"/>
      </w:r>
      <w:r w:rsidRPr="00B51350">
        <w:rPr>
          <w:rStyle w:val="Reference-R0G144B200"/>
        </w:rPr>
        <w:instrText xml:space="preserve"> REF _Ref465238684 \h </w:instrText>
      </w:r>
      <w:r w:rsidR="00540E22">
        <w:rPr>
          <w:rStyle w:val="Reference-R0G144B200"/>
        </w:rPr>
        <w:instrText xml:space="preserve"> \* MERGEFORMAT </w:instrText>
      </w:r>
      <w:r w:rsidRPr="00B51350">
        <w:rPr>
          <w:rStyle w:val="Reference-R0G144B200"/>
        </w:rPr>
      </w:r>
      <w:r w:rsidRPr="00B51350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</w:rPr>
        <w:t>配置</w:t>
      </w:r>
      <w:r w:rsidR="00AD7D0A" w:rsidRPr="00AD7D0A">
        <w:rPr>
          <w:rStyle w:val="Reference-R0G144B200"/>
          <w:rFonts w:hint="eastAsia"/>
        </w:rPr>
        <w:t>RT-Filter</w:t>
      </w:r>
      <w:r w:rsidR="00AD7D0A" w:rsidRPr="00AD7D0A">
        <w:rPr>
          <w:rStyle w:val="Reference-R0G144B200"/>
          <w:rFonts w:hint="eastAsia"/>
        </w:rPr>
        <w:t>功能</w:t>
      </w:r>
      <w:r w:rsidRPr="00B51350">
        <w:rPr>
          <w:rStyle w:val="Reference-R0G144B200"/>
        </w:rPr>
        <w:fldChar w:fldCharType="end"/>
      </w:r>
    </w:p>
    <w:p w:rsidR="005F6F95" w:rsidRDefault="005F6F95" w:rsidP="00B51350">
      <w:pPr>
        <w:pStyle w:val="ItemIndent2"/>
      </w:pPr>
      <w:r w:rsidRPr="005F6F95">
        <w:t>RT-Filter</w:t>
      </w:r>
      <w:r w:rsidRPr="005F6F95">
        <w:rPr>
          <w:rFonts w:hint="eastAsia"/>
        </w:rPr>
        <w:t>功能</w:t>
      </w:r>
      <w:r>
        <w:rPr>
          <w:rFonts w:hint="eastAsia"/>
        </w:rPr>
        <w:t>用来在</w:t>
      </w:r>
      <w:r w:rsidRPr="005F6F95">
        <w:rPr>
          <w:rFonts w:hint="eastAsia"/>
        </w:rPr>
        <w:t>源头上减少</w:t>
      </w:r>
      <w:r>
        <w:rPr>
          <w:rFonts w:hint="eastAsia"/>
        </w:rPr>
        <w:t>发布的</w:t>
      </w:r>
      <w:r w:rsidRPr="005F6F95">
        <w:rPr>
          <w:rFonts w:hint="eastAsia"/>
        </w:rPr>
        <w:t>路由信息数量。</w:t>
      </w:r>
    </w:p>
    <w:p w:rsidR="005F6F95" w:rsidRPr="00B51350" w:rsidRDefault="005F6F95" w:rsidP="00B51350">
      <w:pPr>
        <w:pStyle w:val="ItemList2"/>
        <w:rPr>
          <w:rStyle w:val="Reference-R0G144B200"/>
        </w:rPr>
      </w:pPr>
      <w:r w:rsidRPr="00B51350">
        <w:rPr>
          <w:rStyle w:val="Reference-R0G144B200"/>
        </w:rPr>
        <w:fldChar w:fldCharType="begin"/>
      </w:r>
      <w:r w:rsidRPr="00B51350">
        <w:rPr>
          <w:rStyle w:val="Reference-R0G144B200"/>
        </w:rPr>
        <w:instrText xml:space="preserve"> REF _Ref460425821 \h </w:instrText>
      </w:r>
      <w:r w:rsidR="00540E22">
        <w:rPr>
          <w:rStyle w:val="Reference-R0G144B200"/>
        </w:rPr>
        <w:instrText xml:space="preserve"> \* MERGEFORMAT </w:instrText>
      </w:r>
      <w:r w:rsidRPr="00B51350">
        <w:rPr>
          <w:rStyle w:val="Reference-R0G144B200"/>
        </w:rPr>
      </w:r>
      <w:r w:rsidRPr="00B51350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</w:rPr>
        <w:t>配置</w:t>
      </w:r>
      <w:r w:rsidR="00AD7D0A" w:rsidRPr="00AD7D0A">
        <w:rPr>
          <w:rStyle w:val="Reference-R0G144B200"/>
          <w:rFonts w:hint="eastAsia"/>
        </w:rPr>
        <w:t>BGP Add-Path</w:t>
      </w:r>
      <w:r w:rsidRPr="00B51350">
        <w:rPr>
          <w:rStyle w:val="Reference-R0G144B200"/>
        </w:rPr>
        <w:fldChar w:fldCharType="end"/>
      </w:r>
    </w:p>
    <w:p w:rsidR="005F6F95" w:rsidRDefault="005F6F95" w:rsidP="00B51350">
      <w:pPr>
        <w:pStyle w:val="ItemIndent2"/>
      </w:pPr>
      <w:r w:rsidRPr="005F6F95">
        <w:rPr>
          <w:rFonts w:hint="eastAsia"/>
        </w:rPr>
        <w:t>Add-Path</w:t>
      </w:r>
      <w:r w:rsidRPr="005F6F95">
        <w:rPr>
          <w:rFonts w:hint="eastAsia"/>
        </w:rPr>
        <w:t>（</w:t>
      </w:r>
      <w:r w:rsidRPr="005F6F95">
        <w:t>Additional Paths</w:t>
      </w:r>
      <w:r w:rsidRPr="005F6F95">
        <w:rPr>
          <w:rFonts w:hint="eastAsia"/>
        </w:rPr>
        <w:t>）功能</w:t>
      </w:r>
      <w:r>
        <w:rPr>
          <w:rFonts w:hint="eastAsia"/>
        </w:rPr>
        <w:t>允许</w:t>
      </w:r>
      <w:r w:rsidRPr="005F6F95">
        <w:rPr>
          <w:rFonts w:hint="eastAsia"/>
        </w:rPr>
        <w:t>BGP</w:t>
      </w:r>
      <w:r w:rsidRPr="005F6F95">
        <w:rPr>
          <w:rFonts w:hint="eastAsia"/>
        </w:rPr>
        <w:t>向邻居发送本地前缀相同下一跳不同的多条路由</w:t>
      </w:r>
      <w:r>
        <w:rPr>
          <w:rFonts w:hint="eastAsia"/>
        </w:rPr>
        <w:t>，以便在网络故障时</w:t>
      </w:r>
      <w:r w:rsidRPr="005F6F95">
        <w:rPr>
          <w:rFonts w:hint="eastAsia"/>
        </w:rPr>
        <w:t>缩短流量中断时间。</w:t>
      </w:r>
    </w:p>
    <w:p w:rsidR="005F6F95" w:rsidRPr="00B51350" w:rsidRDefault="005F6F95" w:rsidP="00B51350">
      <w:pPr>
        <w:pStyle w:val="ItemList2"/>
        <w:rPr>
          <w:rStyle w:val="Reference-R0G144B200"/>
        </w:rPr>
      </w:pPr>
      <w:r w:rsidRPr="00B51350">
        <w:rPr>
          <w:rStyle w:val="Reference-R0G144B200"/>
        </w:rPr>
        <w:fldChar w:fldCharType="begin"/>
      </w:r>
      <w:r w:rsidRPr="00B51350">
        <w:rPr>
          <w:rStyle w:val="Reference-R0G144B200"/>
        </w:rPr>
        <w:instrText xml:space="preserve"> REF _Ref460437718 \h </w:instrText>
      </w:r>
      <w:r w:rsidR="00540E22">
        <w:rPr>
          <w:rStyle w:val="Reference-R0G144B200"/>
        </w:rPr>
        <w:instrText xml:space="preserve"> \* MERGEFORMAT </w:instrText>
      </w:r>
      <w:r w:rsidRPr="00B51350">
        <w:rPr>
          <w:rStyle w:val="Reference-R0G144B200"/>
        </w:rPr>
      </w:r>
      <w:r w:rsidRPr="00B51350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</w:rPr>
        <w:t>配置路由信息引入功能</w:t>
      </w:r>
      <w:r w:rsidRPr="00B51350">
        <w:rPr>
          <w:rStyle w:val="Reference-R0G144B200"/>
        </w:rPr>
        <w:fldChar w:fldCharType="end"/>
      </w:r>
    </w:p>
    <w:p w:rsidR="005F6F95" w:rsidRDefault="005F6F95" w:rsidP="00B51350">
      <w:pPr>
        <w:pStyle w:val="ItemIndent2"/>
        <w:rPr>
          <w:lang w:eastAsia="zh-CN"/>
        </w:rPr>
      </w:pPr>
      <w:r w:rsidRPr="005F6F95">
        <w:rPr>
          <w:rFonts w:hint="eastAsia"/>
          <w:lang w:eastAsia="zh-CN"/>
        </w:rPr>
        <w:t>本功能</w:t>
      </w:r>
      <w:r>
        <w:rPr>
          <w:rFonts w:hint="eastAsia"/>
          <w:lang w:eastAsia="zh-CN"/>
        </w:rPr>
        <w:t>用来</w:t>
      </w:r>
      <w:r w:rsidRPr="005F6F95">
        <w:rPr>
          <w:rFonts w:hint="eastAsia"/>
          <w:lang w:eastAsia="zh-CN"/>
        </w:rPr>
        <w:t>将公网或其他</w:t>
      </w:r>
      <w:r w:rsidRPr="005F6F95">
        <w:rPr>
          <w:rFonts w:hint="eastAsia"/>
          <w:lang w:eastAsia="zh-CN"/>
        </w:rPr>
        <w:t>VPN</w:t>
      </w:r>
      <w:r w:rsidRPr="005F6F95">
        <w:rPr>
          <w:rFonts w:hint="eastAsia"/>
          <w:lang w:eastAsia="zh-CN"/>
        </w:rPr>
        <w:t>实例的路由信息引入到指定</w:t>
      </w:r>
      <w:r w:rsidRPr="005F6F95">
        <w:rPr>
          <w:rFonts w:hint="eastAsia"/>
          <w:lang w:eastAsia="zh-CN"/>
        </w:rPr>
        <w:t>VPN</w:t>
      </w:r>
      <w:r w:rsidRPr="005F6F95">
        <w:rPr>
          <w:rFonts w:hint="eastAsia"/>
          <w:lang w:eastAsia="zh-CN"/>
        </w:rPr>
        <w:t>实例中，从而使指定</w:t>
      </w:r>
      <w:r w:rsidRPr="005F6F95">
        <w:rPr>
          <w:rFonts w:hint="eastAsia"/>
          <w:lang w:eastAsia="zh-CN"/>
        </w:rPr>
        <w:t>VPN</w:t>
      </w:r>
      <w:r w:rsidRPr="005F6F95">
        <w:rPr>
          <w:rFonts w:hint="eastAsia"/>
          <w:lang w:eastAsia="zh-CN"/>
        </w:rPr>
        <w:t>用户可以获取访问公网或其他</w:t>
      </w:r>
      <w:r w:rsidRPr="005F6F95">
        <w:rPr>
          <w:rFonts w:hint="eastAsia"/>
          <w:lang w:eastAsia="zh-CN"/>
        </w:rPr>
        <w:t>VPN</w:t>
      </w:r>
      <w:r w:rsidRPr="005F6F95">
        <w:rPr>
          <w:rFonts w:hint="eastAsia"/>
          <w:lang w:eastAsia="zh-CN"/>
        </w:rPr>
        <w:t>的路由。</w:t>
      </w:r>
    </w:p>
    <w:p w:rsidR="008D6022" w:rsidRPr="00573851" w:rsidRDefault="008D6022" w:rsidP="008D6022">
      <w:pPr>
        <w:pStyle w:val="ItemList2"/>
        <w:rPr>
          <w:rStyle w:val="Reference-R0G144B200"/>
          <w:lang w:eastAsia="zh-CN"/>
        </w:rPr>
      </w:pPr>
      <w:r w:rsidRPr="00573851">
        <w:rPr>
          <w:rStyle w:val="Reference-R0G144B200"/>
        </w:rPr>
        <w:fldChar w:fldCharType="begin"/>
      </w:r>
      <w:r w:rsidRPr="00573851">
        <w:rPr>
          <w:rStyle w:val="Reference-R0G144B200"/>
          <w:lang w:eastAsia="zh-CN"/>
        </w:rPr>
        <w:instrText xml:space="preserve"> REF _Ref27473088 \h </w:instrText>
      </w:r>
      <w:r>
        <w:rPr>
          <w:rStyle w:val="Reference-R0G144B200"/>
          <w:lang w:eastAsia="zh-CN"/>
        </w:rPr>
        <w:instrText xml:space="preserve"> \* MERGEFORMAT </w:instrText>
      </w:r>
      <w:r w:rsidRPr="00573851">
        <w:rPr>
          <w:rStyle w:val="Reference-R0G144B200"/>
        </w:rPr>
      </w:r>
      <w:r w:rsidRPr="00573851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配置公网和</w:t>
      </w:r>
      <w:r w:rsidR="00AD7D0A" w:rsidRPr="00AD7D0A">
        <w:rPr>
          <w:rStyle w:val="Reference-R0G144B200"/>
          <w:rFonts w:hint="eastAsia"/>
          <w:lang w:eastAsia="zh-CN"/>
        </w:rPr>
        <w:t>VPN</w:t>
      </w:r>
      <w:r w:rsidR="00AD7D0A" w:rsidRPr="00AD7D0A">
        <w:rPr>
          <w:rStyle w:val="Reference-R0G144B200"/>
          <w:rFonts w:hint="eastAsia"/>
          <w:lang w:eastAsia="zh-CN"/>
        </w:rPr>
        <w:t>实例的</w:t>
      </w:r>
      <w:r w:rsidR="00AD7D0A" w:rsidRPr="00AD7D0A">
        <w:rPr>
          <w:rStyle w:val="Reference-R0G144B200"/>
          <w:rFonts w:hint="eastAsia"/>
          <w:lang w:eastAsia="zh-CN"/>
        </w:rPr>
        <w:t>BGP</w:t>
      </w:r>
      <w:r w:rsidR="00AD7D0A" w:rsidRPr="00AD7D0A">
        <w:rPr>
          <w:rStyle w:val="Reference-R0G144B200"/>
          <w:rFonts w:hint="eastAsia"/>
          <w:lang w:eastAsia="zh-CN"/>
        </w:rPr>
        <w:t>路由互相引入功能</w:t>
      </w:r>
      <w:r w:rsidRPr="00573851">
        <w:rPr>
          <w:rStyle w:val="Reference-R0G144B200"/>
        </w:rPr>
        <w:fldChar w:fldCharType="end"/>
      </w:r>
    </w:p>
    <w:p w:rsidR="008D6022" w:rsidRPr="008D6022" w:rsidRDefault="008D6022" w:rsidP="00B51350">
      <w:pPr>
        <w:pStyle w:val="ItemIndent2"/>
        <w:rPr>
          <w:lang w:eastAsia="zh-CN"/>
        </w:rPr>
      </w:pPr>
      <w:r w:rsidRPr="00573851">
        <w:rPr>
          <w:rFonts w:hint="eastAsia"/>
          <w:lang w:eastAsia="zh-CN"/>
        </w:rPr>
        <w:t>本功能用来将公网和</w:t>
      </w:r>
      <w:r w:rsidRPr="00573851">
        <w:rPr>
          <w:rFonts w:hint="eastAsia"/>
          <w:lang w:eastAsia="zh-CN"/>
        </w:rPr>
        <w:t>VPN</w:t>
      </w:r>
      <w:r w:rsidRPr="00573851">
        <w:rPr>
          <w:rFonts w:hint="eastAsia"/>
          <w:lang w:eastAsia="zh-CN"/>
        </w:rPr>
        <w:t>实例的</w:t>
      </w:r>
      <w:r w:rsidRPr="00573851">
        <w:rPr>
          <w:rFonts w:hint="eastAsia"/>
          <w:lang w:eastAsia="zh-CN"/>
        </w:rPr>
        <w:t>BGP</w:t>
      </w:r>
      <w:r w:rsidRPr="00573851">
        <w:rPr>
          <w:rFonts w:hint="eastAsia"/>
          <w:lang w:eastAsia="zh-CN"/>
        </w:rPr>
        <w:t>路由信息互相引入，从而使</w:t>
      </w:r>
      <w:r w:rsidRPr="00573851">
        <w:rPr>
          <w:rFonts w:hint="eastAsia"/>
          <w:lang w:eastAsia="zh-CN"/>
        </w:rPr>
        <w:t>VPN</w:t>
      </w:r>
      <w:r w:rsidRPr="00573851">
        <w:rPr>
          <w:rFonts w:hint="eastAsia"/>
          <w:lang w:eastAsia="zh-CN"/>
        </w:rPr>
        <w:t>用户和公网用户可以互相访问。</w:t>
      </w:r>
    </w:p>
    <w:p w:rsidR="00140E86" w:rsidRPr="005C3C9F" w:rsidRDefault="00140E86" w:rsidP="00140E86">
      <w:pPr>
        <w:pStyle w:val="ItemList2"/>
        <w:rPr>
          <w:rStyle w:val="Reference-R0G144B200"/>
          <w:lang w:eastAsia="zh-CN"/>
        </w:rPr>
      </w:pPr>
      <w:r w:rsidRPr="005C3C9F">
        <w:rPr>
          <w:rStyle w:val="Reference-R0G144B200"/>
        </w:rPr>
        <w:fldChar w:fldCharType="begin"/>
      </w:r>
      <w:r w:rsidRPr="005C3C9F">
        <w:rPr>
          <w:rStyle w:val="Reference-R0G144B200"/>
          <w:lang w:eastAsia="zh-CN"/>
        </w:rPr>
        <w:instrText xml:space="preserve"> REF _Ref522525249 \h </w:instrText>
      </w:r>
      <w:r>
        <w:rPr>
          <w:rStyle w:val="Reference-R0G144B200"/>
          <w:lang w:eastAsia="zh-CN"/>
        </w:rPr>
        <w:instrText xml:space="preserve"> \* MERGEFORMAT </w:instrText>
      </w:r>
      <w:r w:rsidRPr="005C3C9F">
        <w:rPr>
          <w:rStyle w:val="Reference-R0G144B200"/>
        </w:rPr>
      </w:r>
      <w:r w:rsidRPr="005C3C9F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开启</w:t>
      </w:r>
      <w:r w:rsidR="00AD7D0A" w:rsidRPr="00AD7D0A">
        <w:rPr>
          <w:rStyle w:val="Reference-R0G144B200"/>
          <w:rFonts w:hint="eastAsia"/>
          <w:lang w:eastAsia="zh-CN"/>
        </w:rPr>
        <w:t>VPN</w:t>
      </w:r>
      <w:r w:rsidR="00AD7D0A" w:rsidRPr="00AD7D0A">
        <w:rPr>
          <w:rStyle w:val="Reference-R0G144B200"/>
          <w:rFonts w:hint="eastAsia"/>
          <w:lang w:eastAsia="zh-CN"/>
        </w:rPr>
        <w:t>引入等价路由功能</w:t>
      </w:r>
      <w:r w:rsidRPr="005C3C9F">
        <w:rPr>
          <w:rStyle w:val="Reference-R0G144B200"/>
        </w:rPr>
        <w:fldChar w:fldCharType="end"/>
      </w:r>
    </w:p>
    <w:p w:rsidR="00140E86" w:rsidRDefault="00140E86" w:rsidP="00140E86">
      <w:pPr>
        <w:pStyle w:val="ItemIndent2"/>
        <w:rPr>
          <w:lang w:eastAsia="zh-CN"/>
        </w:rPr>
      </w:pPr>
      <w:r w:rsidRPr="005C3C9F">
        <w:rPr>
          <w:rFonts w:hint="eastAsia"/>
          <w:lang w:eastAsia="zh-CN"/>
        </w:rPr>
        <w:t>本功能用来将前缀和</w:t>
      </w:r>
      <w:r w:rsidRPr="005C3C9F">
        <w:rPr>
          <w:rFonts w:hint="eastAsia"/>
          <w:lang w:eastAsia="zh-CN"/>
        </w:rPr>
        <w:t>RD</w:t>
      </w:r>
      <w:r w:rsidRPr="005C3C9F">
        <w:rPr>
          <w:rFonts w:hint="eastAsia"/>
          <w:lang w:eastAsia="zh-CN"/>
        </w:rPr>
        <w:t>均相同的多条路由全部引入到</w:t>
      </w:r>
      <w:r w:rsidRPr="005C3C9F">
        <w:rPr>
          <w:rFonts w:hint="eastAsia"/>
          <w:lang w:eastAsia="zh-CN"/>
        </w:rPr>
        <w:t>VPN</w:t>
      </w:r>
      <w:r w:rsidRPr="005C3C9F">
        <w:rPr>
          <w:rFonts w:hint="eastAsia"/>
          <w:lang w:eastAsia="zh-CN"/>
        </w:rPr>
        <w:t>实例的路由表中，以便在这些路由之间形成等价路由或进行</w:t>
      </w:r>
      <w:r w:rsidRPr="005C3C9F">
        <w:rPr>
          <w:rFonts w:hint="eastAsia"/>
          <w:lang w:eastAsia="zh-CN"/>
        </w:rPr>
        <w:t>MPLS L3VPN</w:t>
      </w:r>
      <w:r w:rsidRPr="005C3C9F">
        <w:rPr>
          <w:rFonts w:hint="eastAsia"/>
          <w:lang w:eastAsia="zh-CN"/>
        </w:rPr>
        <w:t>快速重路由。</w:t>
      </w:r>
    </w:p>
    <w:p w:rsidR="00140E86" w:rsidRPr="005C3C9F" w:rsidRDefault="00140E86" w:rsidP="00140E86">
      <w:pPr>
        <w:pStyle w:val="ItemList2"/>
        <w:rPr>
          <w:rStyle w:val="Reference-R0G144B200"/>
          <w:lang w:eastAsia="zh-CN"/>
        </w:rPr>
      </w:pPr>
      <w:r w:rsidRPr="005C3C9F">
        <w:rPr>
          <w:rStyle w:val="Reference-R0G144B200"/>
        </w:rPr>
        <w:fldChar w:fldCharType="begin"/>
      </w:r>
      <w:r w:rsidRPr="005C3C9F">
        <w:rPr>
          <w:rStyle w:val="Reference-R0G144B200"/>
          <w:lang w:eastAsia="zh-CN"/>
        </w:rPr>
        <w:instrText xml:space="preserve"> REF _Ref522525254 \h </w:instrText>
      </w:r>
      <w:r>
        <w:rPr>
          <w:rStyle w:val="Reference-R0G144B200"/>
          <w:lang w:eastAsia="zh-CN"/>
        </w:rPr>
        <w:instrText xml:space="preserve"> \* MERGEFORMAT </w:instrText>
      </w:r>
      <w:r w:rsidRPr="005C3C9F">
        <w:rPr>
          <w:rStyle w:val="Reference-R0G144B200"/>
        </w:rPr>
      </w:r>
      <w:r w:rsidRPr="005C3C9F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配置优先发送指定路由的撤销消息</w:t>
      </w:r>
      <w:r w:rsidRPr="005C3C9F">
        <w:rPr>
          <w:rStyle w:val="Reference-R0G144B200"/>
        </w:rPr>
        <w:fldChar w:fldCharType="end"/>
      </w:r>
    </w:p>
    <w:p w:rsidR="00140E86" w:rsidRDefault="00140E86" w:rsidP="00140E86">
      <w:pPr>
        <w:pStyle w:val="ItemIndent2"/>
        <w:rPr>
          <w:lang w:eastAsia="zh-CN"/>
        </w:rPr>
      </w:pPr>
      <w:r w:rsidRPr="005C3C9F">
        <w:rPr>
          <w:rFonts w:hint="eastAsia"/>
          <w:lang w:eastAsia="zh-CN"/>
        </w:rPr>
        <w:t>本功能用来配置</w:t>
      </w:r>
      <w:r w:rsidRPr="005C3C9F">
        <w:rPr>
          <w:rFonts w:hint="eastAsia"/>
          <w:lang w:eastAsia="zh-CN"/>
        </w:rPr>
        <w:t>BGP</w:t>
      </w:r>
      <w:r w:rsidRPr="005C3C9F">
        <w:rPr>
          <w:rFonts w:hint="eastAsia"/>
          <w:lang w:eastAsia="zh-CN"/>
        </w:rPr>
        <w:t>在撤销大量路由时，能够优先撤销某些指定的路由，以便将使用指定路由的流量快速地切换到有效路径上，最大限度地减少流量中断时间。</w:t>
      </w:r>
    </w:p>
    <w:p w:rsidR="005F6F95" w:rsidRDefault="005F6F95" w:rsidP="00B51350">
      <w:pPr>
        <w:pStyle w:val="ItemStep"/>
        <w:rPr>
          <w:lang w:eastAsia="zh-CN"/>
        </w:rPr>
      </w:pPr>
      <w:r w:rsidRPr="005F6F95">
        <w:rPr>
          <w:rFonts w:hint="eastAsia"/>
          <w:lang w:eastAsia="zh-CN"/>
        </w:rPr>
        <w:t>（可选）</w:t>
      </w:r>
      <w:r>
        <w:rPr>
          <w:rFonts w:hint="eastAsia"/>
          <w:lang w:eastAsia="zh-CN"/>
        </w:rPr>
        <w:t>维护</w:t>
      </w:r>
      <w:r>
        <w:rPr>
          <w:rFonts w:hint="eastAsia"/>
          <w:lang w:eastAsia="zh-CN"/>
        </w:rPr>
        <w:t>MPLS L3VPN</w:t>
      </w:r>
      <w:r>
        <w:rPr>
          <w:rFonts w:hint="eastAsia"/>
          <w:lang w:eastAsia="zh-CN"/>
        </w:rPr>
        <w:t>网络</w:t>
      </w:r>
    </w:p>
    <w:commentRangeStart w:id="333"/>
    <w:p w:rsidR="00E94CAE" w:rsidRPr="00DD5904" w:rsidRDefault="00DD5904" w:rsidP="00B51350">
      <w:pPr>
        <w:pStyle w:val="ItemList2"/>
        <w:rPr>
          <w:rStyle w:val="Reference-R0G144B200"/>
          <w:lang w:eastAsia="zh-CN"/>
        </w:rPr>
      </w:pPr>
      <w:r w:rsidRPr="00DD5904">
        <w:rPr>
          <w:rStyle w:val="Reference-R0G144B200"/>
        </w:rPr>
        <w:fldChar w:fldCharType="begin"/>
      </w:r>
      <w:r w:rsidRPr="00DD5904">
        <w:rPr>
          <w:rStyle w:val="Reference-R0G144B200"/>
          <w:lang w:eastAsia="zh-CN"/>
        </w:rPr>
        <w:instrText xml:space="preserve"> REF _Ref476254606 \h </w:instrText>
      </w:r>
      <w:r>
        <w:rPr>
          <w:rStyle w:val="Reference-R0G144B200"/>
          <w:lang w:eastAsia="zh-CN"/>
        </w:rPr>
        <w:instrText xml:space="preserve"> \* MERGEFORMAT </w:instrText>
      </w:r>
      <w:r w:rsidRPr="00DD5904">
        <w:rPr>
          <w:rStyle w:val="Reference-R0G144B200"/>
        </w:rPr>
      </w:r>
      <w:r w:rsidRPr="00DD5904">
        <w:rPr>
          <w:rStyle w:val="Reference-R0G144B200"/>
        </w:rPr>
        <w:fldChar w:fldCharType="separate"/>
      </w:r>
      <w:commentRangeStart w:id="334"/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rFonts w:hint="eastAsia"/>
          <w:lang w:eastAsia="zh-CN"/>
        </w:rPr>
        <w:t>L3VPN</w:t>
      </w:r>
      <w:r w:rsidR="00AD7D0A" w:rsidRPr="00AD7D0A">
        <w:rPr>
          <w:rStyle w:val="Reference-R0G144B200"/>
          <w:rFonts w:hint="eastAsia"/>
          <w:lang w:eastAsia="zh-CN"/>
        </w:rPr>
        <w:t>的报文反射功能</w:t>
      </w:r>
      <w:commentRangeEnd w:id="334"/>
      <w:r w:rsidRPr="00DD5904">
        <w:rPr>
          <w:rStyle w:val="Reference-R0G144B200"/>
        </w:rPr>
        <w:fldChar w:fldCharType="end"/>
      </w:r>
      <w:commentRangeEnd w:id="333"/>
      <w:r w:rsidR="0039177E">
        <w:rPr>
          <w:rStyle w:val="ac"/>
          <w:lang w:eastAsia="zh-CN"/>
        </w:rPr>
        <w:commentReference w:id="333"/>
      </w:r>
    </w:p>
    <w:p w:rsidR="00E94CAE" w:rsidRPr="00F52654" w:rsidRDefault="00F52654" w:rsidP="00B51350">
      <w:pPr>
        <w:pStyle w:val="ItemList2"/>
        <w:rPr>
          <w:rStyle w:val="Reference-R0G144B200"/>
        </w:rPr>
      </w:pPr>
      <w:r w:rsidRPr="00F52654">
        <w:rPr>
          <w:rStyle w:val="Reference-R0G144B200"/>
        </w:rPr>
        <w:fldChar w:fldCharType="begin"/>
      </w:r>
      <w:r w:rsidRPr="00F52654">
        <w:rPr>
          <w:rStyle w:val="Reference-R0G144B200"/>
        </w:rPr>
        <w:instrText xml:space="preserve"> REF _Ref376534153 \h </w:instrText>
      </w:r>
      <w:r>
        <w:rPr>
          <w:rStyle w:val="Reference-R0G144B200"/>
        </w:rPr>
        <w:instrText xml:space="preserve"> \* MERGEFORMAT </w:instrText>
      </w:r>
      <w:r w:rsidRPr="00F52654">
        <w:rPr>
          <w:rStyle w:val="Reference-R0G144B200"/>
        </w:rPr>
      </w:r>
      <w:r w:rsidRPr="00F52654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</w:rPr>
        <w:t>开启告警功能</w:t>
      </w:r>
      <w:r w:rsidRPr="00F52654">
        <w:rPr>
          <w:rStyle w:val="Reference-R0G144B200"/>
        </w:rPr>
        <w:fldChar w:fldCharType="end"/>
      </w:r>
    </w:p>
    <w:p w:rsidR="00E94CAE" w:rsidRDefault="00F52654" w:rsidP="00B51350">
      <w:pPr>
        <w:pStyle w:val="ItemList2"/>
        <w:rPr>
          <w:rStyle w:val="Reference-R0G144B200"/>
          <w:lang w:eastAsia="zh-CN"/>
        </w:rPr>
      </w:pPr>
      <w:r w:rsidRPr="00F52654">
        <w:rPr>
          <w:rStyle w:val="Reference-R0G144B200"/>
        </w:rPr>
        <w:fldChar w:fldCharType="begin"/>
      </w:r>
      <w:r w:rsidRPr="00F52654">
        <w:rPr>
          <w:rStyle w:val="Reference-R0G144B200"/>
          <w:lang w:eastAsia="zh-CN"/>
        </w:rPr>
        <w:instrText xml:space="preserve"> REF _Ref477362091 \h </w:instrText>
      </w:r>
      <w:r>
        <w:rPr>
          <w:rStyle w:val="Reference-R0G144B200"/>
          <w:lang w:eastAsia="zh-CN"/>
        </w:rPr>
        <w:instrText xml:space="preserve"> \* MERGEFORMAT </w:instrText>
      </w:r>
      <w:r w:rsidRPr="00F52654">
        <w:rPr>
          <w:rStyle w:val="Reference-R0G144B200"/>
        </w:rPr>
      </w:r>
      <w:r w:rsidRPr="00F52654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使能</w:t>
      </w:r>
      <w:r w:rsidR="00AD7D0A" w:rsidRPr="00AD7D0A">
        <w:rPr>
          <w:rStyle w:val="Reference-R0G144B200"/>
          <w:rFonts w:hint="eastAsia"/>
          <w:lang w:eastAsia="zh-CN"/>
        </w:rPr>
        <w:t>B</w:t>
      </w:r>
      <w:r w:rsidR="00AD7D0A" w:rsidRPr="00AD7D0A">
        <w:rPr>
          <w:rStyle w:val="Reference-R0G144B200"/>
          <w:lang w:eastAsia="zh-CN"/>
        </w:rPr>
        <w:t>GP</w:t>
      </w:r>
      <w:r w:rsidR="00AD7D0A" w:rsidRPr="00AD7D0A">
        <w:rPr>
          <w:rStyle w:val="Reference-R0G144B200"/>
          <w:rFonts w:hint="eastAsia"/>
          <w:lang w:eastAsia="zh-CN"/>
        </w:rPr>
        <w:t>的路由抖动日志记录功能</w:t>
      </w:r>
      <w:r w:rsidRPr="00F52654">
        <w:rPr>
          <w:rStyle w:val="Reference-R0G144B200"/>
        </w:rPr>
        <w:fldChar w:fldCharType="end"/>
      </w:r>
    </w:p>
    <w:commentRangeStart w:id="335"/>
    <w:p w:rsidR="009A7D95" w:rsidRPr="00F52654" w:rsidRDefault="009A7D95" w:rsidP="00B51350">
      <w:pPr>
        <w:pStyle w:val="ItemList2"/>
        <w:rPr>
          <w:rStyle w:val="Reference-R0G144B200"/>
          <w:lang w:eastAsia="zh-CN"/>
        </w:rPr>
      </w:pPr>
      <w:r w:rsidRPr="00B51350">
        <w:rPr>
          <w:rStyle w:val="Reference-R0G144B200"/>
        </w:rPr>
        <w:fldChar w:fldCharType="begin"/>
      </w:r>
      <w:r w:rsidRPr="00B51350">
        <w:rPr>
          <w:rStyle w:val="Reference-R0G144B200"/>
          <w:lang w:eastAsia="zh-CN"/>
        </w:rPr>
        <w:instrText xml:space="preserve"> REF _Ref432596294 \h </w:instrText>
      </w:r>
      <w:r>
        <w:rPr>
          <w:rStyle w:val="Reference-R0G144B200"/>
          <w:lang w:eastAsia="zh-CN"/>
        </w:rPr>
        <w:instrText xml:space="preserve"> \* MERGEFORMAT </w:instrText>
      </w:r>
      <w:r w:rsidRPr="00B51350">
        <w:rPr>
          <w:rStyle w:val="Reference-R0G144B200"/>
        </w:rPr>
      </w:r>
      <w:r w:rsidRPr="00B51350">
        <w:rPr>
          <w:rStyle w:val="Reference-R0G144B200"/>
        </w:rPr>
        <w:fldChar w:fldCharType="separate"/>
      </w:r>
      <w:commentRangeStart w:id="336"/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rFonts w:hint="eastAsia"/>
          <w:lang w:eastAsia="zh-CN"/>
        </w:rPr>
        <w:t>VPN</w:t>
      </w:r>
      <w:r w:rsidR="00AD7D0A" w:rsidRPr="00AD7D0A">
        <w:rPr>
          <w:rStyle w:val="Reference-R0G144B200"/>
          <w:rFonts w:hint="eastAsia"/>
          <w:lang w:eastAsia="zh-CN"/>
        </w:rPr>
        <w:t>实例的</w:t>
      </w:r>
      <w:r w:rsidR="00AD7D0A" w:rsidRPr="00AD7D0A">
        <w:rPr>
          <w:rStyle w:val="Reference-R0G144B200"/>
          <w:rFonts w:hint="eastAsia"/>
          <w:lang w:eastAsia="zh-CN"/>
        </w:rPr>
        <w:t>MPLS</w:t>
      </w:r>
      <w:r w:rsidR="00AD7D0A" w:rsidRPr="00AD7D0A">
        <w:rPr>
          <w:rStyle w:val="Reference-R0G144B200"/>
          <w:rFonts w:hint="eastAsia"/>
          <w:lang w:eastAsia="zh-CN"/>
        </w:rPr>
        <w:t>标签转发统计功能</w:t>
      </w:r>
      <w:commentRangeEnd w:id="336"/>
      <w:r w:rsidRPr="00B51350">
        <w:rPr>
          <w:rStyle w:val="Reference-R0G144B200"/>
        </w:rPr>
        <w:fldChar w:fldCharType="end"/>
      </w:r>
      <w:commentRangeEnd w:id="335"/>
      <w:r>
        <w:rPr>
          <w:rStyle w:val="ac"/>
          <w:lang w:eastAsia="zh-CN"/>
        </w:rPr>
        <w:commentReference w:id="335"/>
      </w:r>
    </w:p>
    <w:p w:rsidR="00666912" w:rsidRDefault="009F3DAA" w:rsidP="00DD64CA">
      <w:pPr>
        <w:pStyle w:val="2"/>
      </w:pPr>
      <w:bookmarkStart w:id="337" w:name="_Toc476253448"/>
      <w:bookmarkStart w:id="338" w:name="_Toc476255580"/>
      <w:bookmarkStart w:id="339" w:name="_Toc476254743"/>
      <w:bookmarkStart w:id="340" w:name="_Toc476253458"/>
      <w:bookmarkStart w:id="341" w:name="_Toc476255590"/>
      <w:bookmarkStart w:id="342" w:name="_Toc476254753"/>
      <w:bookmarkStart w:id="343" w:name="_Toc476253463"/>
      <w:bookmarkStart w:id="344" w:name="_Toc476255595"/>
      <w:bookmarkStart w:id="345" w:name="_Toc476254758"/>
      <w:bookmarkStart w:id="346" w:name="_Toc476253468"/>
      <w:bookmarkStart w:id="347" w:name="_Toc476255600"/>
      <w:bookmarkStart w:id="348" w:name="_Toc476254763"/>
      <w:bookmarkStart w:id="349" w:name="_Toc324777007"/>
      <w:bookmarkStart w:id="350" w:name="_Toc322336617"/>
      <w:bookmarkStart w:id="351" w:name="_Toc322336466"/>
      <w:bookmarkStart w:id="352" w:name="_Toc324777006"/>
      <w:bookmarkStart w:id="353" w:name="_Toc322336616"/>
      <w:bookmarkStart w:id="354" w:name="_Toc322336465"/>
      <w:bookmarkStart w:id="355" w:name="_Toc324777005"/>
      <w:bookmarkStart w:id="356" w:name="_Toc322336615"/>
      <w:bookmarkStart w:id="357" w:name="_Toc322336464"/>
      <w:bookmarkStart w:id="358" w:name="_Toc117926459"/>
      <w:bookmarkStart w:id="359" w:name="_Toc114629373"/>
      <w:bookmarkStart w:id="360" w:name="_Toc117926458"/>
      <w:bookmarkStart w:id="361" w:name="_Toc114629372"/>
      <w:bookmarkStart w:id="362" w:name="_Toc117926457"/>
      <w:bookmarkStart w:id="363" w:name="_Toc114629371"/>
      <w:bookmarkStart w:id="364" w:name="_Toc117926456"/>
      <w:bookmarkStart w:id="365" w:name="_Toc114629370"/>
      <w:bookmarkStart w:id="366" w:name="_Toc117926455"/>
      <w:bookmarkStart w:id="367" w:name="_Toc114629369"/>
      <w:bookmarkStart w:id="368" w:name="_Toc211677972"/>
      <w:bookmarkStart w:id="369" w:name="_Toc211677857"/>
      <w:bookmarkStart w:id="370" w:name="_Toc211677971"/>
      <w:bookmarkStart w:id="371" w:name="_Toc211677856"/>
      <w:bookmarkStart w:id="372" w:name="_Toc211677970"/>
      <w:bookmarkStart w:id="373" w:name="_Toc211677855"/>
      <w:bookmarkStart w:id="374" w:name="_Toc211677969"/>
      <w:bookmarkStart w:id="375" w:name="_Toc211677854"/>
      <w:bookmarkStart w:id="376" w:name="_Toc476253533"/>
      <w:bookmarkStart w:id="377" w:name="_Toc476255665"/>
      <w:bookmarkStart w:id="378" w:name="_Toc476255552"/>
      <w:bookmarkStart w:id="379" w:name="_Toc45105924"/>
      <w:bookmarkEnd w:id="328"/>
      <w:bookmarkEnd w:id="329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r>
        <w:lastRenderedPageBreak/>
        <w:t>MPLS L3VPN</w:t>
      </w:r>
      <w:r w:rsidR="008C574F" w:rsidRPr="007530E2">
        <w:rPr>
          <w:rFonts w:hint="eastAsia"/>
        </w:rPr>
        <w:t>配置准备</w:t>
      </w:r>
      <w:bookmarkEnd w:id="379"/>
    </w:p>
    <w:p w:rsidR="008C574F" w:rsidRPr="007530E2" w:rsidRDefault="008C574F" w:rsidP="00DD64CA">
      <w:r w:rsidRPr="007530E2">
        <w:rPr>
          <w:rFonts w:hint="eastAsia"/>
        </w:rPr>
        <w:t>在配置</w:t>
      </w:r>
      <w:r w:rsidR="00EC239C">
        <w:t>MPLS L3VPN</w:t>
      </w:r>
      <w:r w:rsidRPr="007530E2">
        <w:rPr>
          <w:rFonts w:hint="eastAsia"/>
        </w:rPr>
        <w:t>之前，需完成以下任务：</w:t>
      </w:r>
    </w:p>
    <w:p w:rsidR="008C574F" w:rsidRPr="00B421C2" w:rsidRDefault="008C574F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对</w:t>
      </w:r>
      <w:r w:rsidRPr="00B421C2">
        <w:rPr>
          <w:rFonts w:hint="eastAsia"/>
          <w:lang w:eastAsia="zh-CN"/>
        </w:rPr>
        <w:t>MPLS</w:t>
      </w:r>
      <w:r w:rsidRPr="00B421C2">
        <w:rPr>
          <w:rFonts w:hint="eastAsia"/>
          <w:lang w:eastAsia="zh-CN"/>
        </w:rPr>
        <w:t>骨干网（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、</w:t>
      </w:r>
      <w:r w:rsidRPr="00B421C2">
        <w:rPr>
          <w:rFonts w:hint="eastAsia"/>
          <w:lang w:eastAsia="zh-CN"/>
        </w:rPr>
        <w:t>P</w:t>
      </w:r>
      <w:r w:rsidRPr="00B421C2">
        <w:rPr>
          <w:rFonts w:hint="eastAsia"/>
          <w:lang w:eastAsia="zh-CN"/>
        </w:rPr>
        <w:t>）配置</w:t>
      </w:r>
      <w:r w:rsidRPr="00B421C2">
        <w:rPr>
          <w:rFonts w:hint="eastAsia"/>
          <w:lang w:eastAsia="zh-CN"/>
        </w:rPr>
        <w:t>IGP</w:t>
      </w:r>
      <w:r w:rsidRPr="00B421C2">
        <w:rPr>
          <w:rFonts w:hint="eastAsia"/>
          <w:lang w:eastAsia="zh-CN"/>
        </w:rPr>
        <w:t>，实现骨干网的</w:t>
      </w:r>
      <w:r w:rsidRPr="00B421C2">
        <w:rPr>
          <w:rFonts w:hint="eastAsia"/>
          <w:lang w:eastAsia="zh-CN"/>
        </w:rPr>
        <w:t>IP</w:t>
      </w:r>
      <w:r w:rsidRPr="00B421C2">
        <w:rPr>
          <w:rFonts w:hint="eastAsia"/>
          <w:lang w:eastAsia="zh-CN"/>
        </w:rPr>
        <w:t>连通性</w:t>
      </w:r>
    </w:p>
    <w:p w:rsidR="008C574F" w:rsidRPr="007530E2" w:rsidRDefault="008C574F" w:rsidP="00DD64CA">
      <w:pPr>
        <w:pStyle w:val="ItemList"/>
      </w:pPr>
      <w:r w:rsidRPr="007530E2">
        <w:rPr>
          <w:rFonts w:hint="eastAsia"/>
        </w:rPr>
        <w:t>对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骨干网（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、</w:t>
      </w:r>
      <w:r w:rsidRPr="007530E2">
        <w:rPr>
          <w:rFonts w:hint="eastAsia"/>
        </w:rPr>
        <w:t>P</w:t>
      </w:r>
      <w:r w:rsidRPr="007530E2">
        <w:rPr>
          <w:rFonts w:hint="eastAsia"/>
        </w:rPr>
        <w:t>）配置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基本能力</w:t>
      </w:r>
    </w:p>
    <w:p w:rsidR="008C574F" w:rsidRPr="007530E2" w:rsidRDefault="008C574F" w:rsidP="00DD64CA">
      <w:pPr>
        <w:pStyle w:val="ItemList"/>
      </w:pPr>
      <w:r w:rsidRPr="007530E2">
        <w:rPr>
          <w:rFonts w:hint="eastAsia"/>
        </w:rPr>
        <w:t>对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骨干网（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、</w:t>
      </w:r>
      <w:r w:rsidRPr="007530E2">
        <w:rPr>
          <w:rFonts w:hint="eastAsia"/>
        </w:rPr>
        <w:t>P</w:t>
      </w:r>
      <w:r w:rsidRPr="007530E2">
        <w:rPr>
          <w:rFonts w:hint="eastAsia"/>
        </w:rPr>
        <w:t>）配置</w:t>
      </w:r>
      <w:r w:rsidRPr="007530E2">
        <w:rPr>
          <w:rFonts w:hint="eastAsia"/>
        </w:rPr>
        <w:t>MPLS LDP</w:t>
      </w:r>
      <w:r w:rsidRPr="007530E2">
        <w:rPr>
          <w:rFonts w:hint="eastAsia"/>
        </w:rPr>
        <w:t>，建立</w:t>
      </w:r>
      <w:r w:rsidRPr="007530E2">
        <w:rPr>
          <w:rFonts w:hint="eastAsia"/>
        </w:rPr>
        <w:t>LDP LSP</w:t>
      </w:r>
    </w:p>
    <w:p w:rsidR="00666912" w:rsidRDefault="00F817BD" w:rsidP="00DD64CA">
      <w:pPr>
        <w:pStyle w:val="2"/>
      </w:pPr>
      <w:bookmarkStart w:id="380" w:name="_Toc366241530"/>
      <w:bookmarkStart w:id="381" w:name="_Toc366236004"/>
      <w:bookmarkStart w:id="382" w:name="_Toc364778813"/>
      <w:bookmarkStart w:id="383" w:name="_Toc364253898"/>
      <w:bookmarkStart w:id="384" w:name="_Toc363632584"/>
      <w:bookmarkStart w:id="385" w:name="_Ref460415993"/>
      <w:bookmarkStart w:id="386" w:name="_Ref476240368"/>
      <w:bookmarkStart w:id="387" w:name="_Ref476240377"/>
      <w:bookmarkStart w:id="388" w:name="_Ref476251874"/>
      <w:bookmarkStart w:id="389" w:name="_Toc45105925"/>
      <w:bookmarkEnd w:id="380"/>
      <w:bookmarkEnd w:id="381"/>
      <w:bookmarkEnd w:id="382"/>
      <w:bookmarkEnd w:id="383"/>
      <w:bookmarkEnd w:id="384"/>
      <w:r w:rsidRPr="002D634A">
        <w:rPr>
          <w:rFonts w:hint="eastAsia"/>
        </w:rPr>
        <w:t>配置</w:t>
      </w:r>
      <w:r w:rsidRPr="002D634A">
        <w:rPr>
          <w:rFonts w:hint="eastAsia"/>
        </w:rPr>
        <w:t>VPN</w:t>
      </w:r>
      <w:r w:rsidRPr="002D634A">
        <w:rPr>
          <w:rFonts w:hint="eastAsia"/>
        </w:rPr>
        <w:t>实例</w:t>
      </w:r>
      <w:bookmarkEnd w:id="385"/>
      <w:bookmarkEnd w:id="386"/>
      <w:bookmarkEnd w:id="387"/>
      <w:bookmarkEnd w:id="388"/>
      <w:bookmarkEnd w:id="389"/>
    </w:p>
    <w:p w:rsidR="00F817BD" w:rsidRPr="007530E2" w:rsidRDefault="00F817BD" w:rsidP="00DD64CA">
      <w:r>
        <w:rPr>
          <w:rFonts w:hint="eastAsia"/>
        </w:rPr>
        <w:t>配置</w:t>
      </w:r>
      <w:r>
        <w:rPr>
          <w:rFonts w:hint="eastAsia"/>
        </w:rPr>
        <w:t>VPN</w:t>
      </w:r>
      <w:r>
        <w:rPr>
          <w:rFonts w:hint="eastAsia"/>
        </w:rPr>
        <w:t>实例的操作是在</w:t>
      </w:r>
      <w:r>
        <w:rPr>
          <w:rFonts w:hint="eastAsia"/>
        </w:rPr>
        <w:t>PE</w:t>
      </w:r>
      <w:r>
        <w:rPr>
          <w:rFonts w:hint="eastAsia"/>
        </w:rPr>
        <w:t>设备上</w:t>
      </w:r>
      <w:r w:rsidR="00BE3A5F">
        <w:rPr>
          <w:rFonts w:hint="eastAsia"/>
        </w:rPr>
        <w:t>进行的</w:t>
      </w:r>
      <w:r>
        <w:rPr>
          <w:rFonts w:hint="eastAsia"/>
        </w:rPr>
        <w:t>。</w:t>
      </w:r>
    </w:p>
    <w:p w:rsidR="00666912" w:rsidRDefault="00F817BD" w:rsidP="00DD64CA">
      <w:pPr>
        <w:pStyle w:val="3"/>
      </w:pPr>
      <w:bookmarkStart w:id="390" w:name="_Ref322336899"/>
      <w:bookmarkStart w:id="391" w:name="_Toc45105926"/>
      <w:r w:rsidRPr="007530E2">
        <w:rPr>
          <w:rFonts w:hint="eastAsia"/>
        </w:rPr>
        <w:t>创建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</w:t>
      </w:r>
      <w:bookmarkEnd w:id="390"/>
      <w:bookmarkEnd w:id="391"/>
    </w:p>
    <w:p w:rsidR="000A62B6" w:rsidRPr="000A62B6" w:rsidRDefault="000A62B6" w:rsidP="00B51350">
      <w:pPr>
        <w:pStyle w:val="4"/>
      </w:pPr>
      <w:r>
        <w:rPr>
          <w:rFonts w:hint="eastAsia"/>
        </w:rPr>
        <w:t>功能简介</w:t>
      </w:r>
    </w:p>
    <w:p w:rsidR="00855848" w:rsidRDefault="00BE3A5F" w:rsidP="00DD64CA">
      <w:r w:rsidRPr="007530E2">
        <w:t>VPN</w:t>
      </w:r>
      <w:r w:rsidRPr="007530E2">
        <w:t>实例</w:t>
      </w:r>
      <w:r w:rsidRPr="007530E2">
        <w:rPr>
          <w:rFonts w:hint="eastAsia"/>
        </w:rPr>
        <w:t>在实现中与</w:t>
      </w:r>
      <w:r>
        <w:t>Site</w:t>
      </w:r>
      <w:r w:rsidRPr="007530E2">
        <w:rPr>
          <w:rFonts w:hint="eastAsia"/>
        </w:rPr>
        <w:t>关联。</w:t>
      </w:r>
      <w:r w:rsidRPr="007530E2">
        <w:t>VPN</w:t>
      </w:r>
      <w:r w:rsidRPr="007530E2">
        <w:t>实例</w:t>
      </w:r>
      <w:r w:rsidRPr="007530E2">
        <w:rPr>
          <w:rFonts w:hint="eastAsia"/>
        </w:rPr>
        <w:t>不是直接对应于</w:t>
      </w:r>
      <w:r w:rsidRPr="007530E2">
        <w:t>VPN</w:t>
      </w:r>
      <w:r w:rsidRPr="007530E2">
        <w:rPr>
          <w:rFonts w:hint="eastAsia"/>
        </w:rPr>
        <w:t>，一个</w:t>
      </w:r>
      <w:r w:rsidRPr="007530E2">
        <w:t>VPN</w:t>
      </w:r>
      <w:r w:rsidRPr="007530E2">
        <w:t>实例</w:t>
      </w:r>
      <w:r w:rsidRPr="007530E2">
        <w:rPr>
          <w:rFonts w:hint="eastAsia"/>
        </w:rPr>
        <w:t>综合了和它所对应</w:t>
      </w:r>
      <w:r>
        <w:t>Site</w:t>
      </w:r>
      <w:r w:rsidRPr="007530E2">
        <w:rPr>
          <w:rFonts w:hint="eastAsia"/>
        </w:rPr>
        <w:t>的</w:t>
      </w:r>
      <w:r w:rsidRPr="007530E2">
        <w:t>VPN</w:t>
      </w:r>
      <w:r w:rsidRPr="007530E2">
        <w:rPr>
          <w:rFonts w:hint="eastAsia"/>
        </w:rPr>
        <w:t>成员关系和路由规则。</w:t>
      </w:r>
    </w:p>
    <w:p w:rsidR="00D9007F" w:rsidRDefault="00D9007F" w:rsidP="00D9007F">
      <w:pPr>
        <w:pStyle w:val="4"/>
      </w:pPr>
      <w:r>
        <w:rPr>
          <w:rFonts w:hint="eastAsia"/>
        </w:rPr>
        <w:t>配置限制和指导</w:t>
      </w:r>
    </w:p>
    <w:p w:rsidR="00D9007F" w:rsidRDefault="00D9007F" w:rsidP="00D9007F">
      <w:r>
        <w:rPr>
          <w:rFonts w:hint="eastAsia"/>
        </w:rPr>
        <w:t>在</w:t>
      </w:r>
      <w:r>
        <w:rPr>
          <w:rFonts w:hint="eastAsia"/>
        </w:rPr>
        <w:t>VPN</w:t>
      </w:r>
      <w:r>
        <w:rPr>
          <w:rFonts w:hint="eastAsia"/>
        </w:rPr>
        <w:t>实例视图下配置</w:t>
      </w:r>
      <w:r>
        <w:rPr>
          <w:rFonts w:hint="eastAsia"/>
        </w:rPr>
        <w:t>RD</w:t>
      </w:r>
      <w:r>
        <w:rPr>
          <w:rFonts w:hint="eastAsia"/>
        </w:rPr>
        <w:t>后，如果</w:t>
      </w:r>
      <w:r w:rsidRPr="00326436">
        <w:rPr>
          <w:rFonts w:hint="eastAsia"/>
        </w:rPr>
        <w:t>VPN</w:t>
      </w:r>
      <w:r w:rsidRPr="00326436">
        <w:rPr>
          <w:rFonts w:hint="eastAsia"/>
        </w:rPr>
        <w:t>实例所有地址族视图下</w:t>
      </w:r>
      <w:r>
        <w:rPr>
          <w:rFonts w:hint="eastAsia"/>
        </w:rPr>
        <w:t>不存在</w:t>
      </w:r>
      <w:r>
        <w:rPr>
          <w:rFonts w:hint="eastAsia"/>
        </w:rPr>
        <w:t>RD</w:t>
      </w:r>
      <w:r>
        <w:rPr>
          <w:rFonts w:hint="eastAsia"/>
        </w:rPr>
        <w:t>配置，则该配置会同步到</w:t>
      </w:r>
      <w:r>
        <w:rPr>
          <w:rFonts w:hint="eastAsia"/>
        </w:rPr>
        <w:t>VPN</w:t>
      </w:r>
      <w:r>
        <w:rPr>
          <w:rFonts w:hint="eastAsia"/>
        </w:rPr>
        <w:t>实例所有地址族视图下。此时如果删除某一地址族视图下的</w:t>
      </w:r>
      <w:r>
        <w:rPr>
          <w:rFonts w:hint="eastAsia"/>
        </w:rPr>
        <w:t>RD</w:t>
      </w:r>
      <w:r>
        <w:rPr>
          <w:rFonts w:hint="eastAsia"/>
        </w:rPr>
        <w:t>配置，则会同时删除</w:t>
      </w:r>
      <w:r>
        <w:rPr>
          <w:rFonts w:hint="eastAsia"/>
        </w:rPr>
        <w:t>VPN</w:t>
      </w:r>
      <w:r>
        <w:rPr>
          <w:rFonts w:hint="eastAsia"/>
        </w:rPr>
        <w:t>实例视图下的</w:t>
      </w:r>
      <w:r>
        <w:rPr>
          <w:rFonts w:hint="eastAsia"/>
        </w:rPr>
        <w:t>RD</w:t>
      </w:r>
      <w:r>
        <w:rPr>
          <w:rFonts w:hint="eastAsia"/>
        </w:rPr>
        <w:t>配置。</w:t>
      </w:r>
    </w:p>
    <w:p w:rsidR="00D9007F" w:rsidRPr="00D9007F" w:rsidRDefault="00D9007F" w:rsidP="00DD64CA">
      <w:r>
        <w:rPr>
          <w:rFonts w:hint="eastAsia"/>
        </w:rPr>
        <w:t>当</w:t>
      </w:r>
      <w:r>
        <w:rPr>
          <w:rFonts w:hint="eastAsia"/>
        </w:rPr>
        <w:t>VPN</w:t>
      </w:r>
      <w:r>
        <w:rPr>
          <w:rFonts w:hint="eastAsia"/>
        </w:rPr>
        <w:t>实例视图下没有配置</w:t>
      </w:r>
      <w:r>
        <w:rPr>
          <w:rFonts w:hint="eastAsia"/>
        </w:rPr>
        <w:t>DR</w:t>
      </w:r>
      <w:r>
        <w:rPr>
          <w:rFonts w:hint="eastAsia"/>
        </w:rPr>
        <w:t>时，允许用户在</w:t>
      </w:r>
      <w:r>
        <w:rPr>
          <w:rFonts w:hint="eastAsia"/>
        </w:rPr>
        <w:t>VPN</w:t>
      </w:r>
      <w:r>
        <w:rPr>
          <w:rFonts w:hint="eastAsia"/>
        </w:rPr>
        <w:t>实例各个地址族视图下分别配置</w:t>
      </w:r>
      <w:r>
        <w:rPr>
          <w:rFonts w:hint="eastAsia"/>
        </w:rPr>
        <w:t>RD</w:t>
      </w:r>
      <w:r>
        <w:rPr>
          <w:rFonts w:hint="eastAsia"/>
        </w:rPr>
        <w:t>，</w:t>
      </w:r>
      <w:r>
        <w:rPr>
          <w:rFonts w:hint="eastAsia"/>
        </w:rPr>
        <w:t>RD</w:t>
      </w:r>
      <w:r>
        <w:rPr>
          <w:rFonts w:hint="eastAsia"/>
        </w:rPr>
        <w:t>可以不同。此时如果在</w:t>
      </w:r>
      <w:r>
        <w:rPr>
          <w:rFonts w:hint="eastAsia"/>
        </w:rPr>
        <w:t>VPN</w:t>
      </w:r>
      <w:r>
        <w:rPr>
          <w:rFonts w:hint="eastAsia"/>
        </w:rPr>
        <w:t>实例视图下配置</w:t>
      </w:r>
      <w:r>
        <w:rPr>
          <w:rFonts w:hint="eastAsia"/>
        </w:rPr>
        <w:t>RD</w:t>
      </w:r>
      <w:r>
        <w:rPr>
          <w:rFonts w:hint="eastAsia"/>
        </w:rPr>
        <w:t>，则必须保证</w:t>
      </w:r>
      <w:r>
        <w:rPr>
          <w:rFonts w:hint="eastAsia"/>
        </w:rPr>
        <w:t>VPN</w:t>
      </w:r>
      <w:r>
        <w:rPr>
          <w:rFonts w:hint="eastAsia"/>
        </w:rPr>
        <w:t>实例视图下和</w:t>
      </w:r>
      <w:r>
        <w:rPr>
          <w:rFonts w:hint="eastAsia"/>
        </w:rPr>
        <w:t>VPN</w:t>
      </w:r>
      <w:r>
        <w:rPr>
          <w:rFonts w:hint="eastAsia"/>
        </w:rPr>
        <w:t>实例各个地址族视图下的</w:t>
      </w:r>
      <w:r>
        <w:rPr>
          <w:rFonts w:hint="eastAsia"/>
        </w:rPr>
        <w:t>RD</w:t>
      </w:r>
      <w:r>
        <w:rPr>
          <w:rFonts w:hint="eastAsia"/>
        </w:rPr>
        <w:t>配置一致，否则配置失败。</w:t>
      </w:r>
    </w:p>
    <w:p w:rsidR="000A62B6" w:rsidRDefault="000A62B6" w:rsidP="00B51350">
      <w:pPr>
        <w:pStyle w:val="4"/>
      </w:pPr>
      <w:r>
        <w:rPr>
          <w:rFonts w:hint="eastAsia"/>
        </w:rPr>
        <w:t>配置步骤</w:t>
      </w:r>
    </w:p>
    <w:p w:rsidR="00855848" w:rsidRDefault="00855848" w:rsidP="00855848">
      <w:pPr>
        <w:pStyle w:val="ItemStep"/>
      </w:pPr>
      <w:r>
        <w:rPr>
          <w:rFonts w:hint="eastAsia"/>
        </w:rPr>
        <w:t>进入系统视图。</w:t>
      </w:r>
    </w:p>
    <w:p w:rsidR="00855848" w:rsidRDefault="00855848" w:rsidP="00855848">
      <w:pPr>
        <w:pStyle w:val="ItemIndent1"/>
        <w:rPr>
          <w:rStyle w:val="commandkeywords"/>
          <w:lang w:eastAsia="zh-CN"/>
        </w:rPr>
      </w:pPr>
      <w:r w:rsidRPr="00DA2C2B">
        <w:rPr>
          <w:rStyle w:val="commandkeywords"/>
          <w:rFonts w:hint="eastAsia"/>
        </w:rPr>
        <w:t>system-view</w:t>
      </w:r>
    </w:p>
    <w:p w:rsidR="00D9007F" w:rsidRPr="009C573A" w:rsidRDefault="00D9007F" w:rsidP="00D9007F">
      <w:pPr>
        <w:pStyle w:val="ItemStep"/>
        <w:rPr>
          <w:rFonts w:ascii="Courier New" w:hAnsi="Courier New"/>
          <w:b/>
          <w:szCs w:val="21"/>
          <w:lang w:eastAsia="zh-CN"/>
        </w:rPr>
      </w:pPr>
      <w:r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实例的</w:t>
      </w:r>
      <w:r>
        <w:rPr>
          <w:rFonts w:hint="eastAsia"/>
          <w:lang w:eastAsia="zh-CN"/>
        </w:rPr>
        <w:t>MPLS</w:t>
      </w:r>
      <w:r>
        <w:rPr>
          <w:rFonts w:hint="eastAsia"/>
          <w:lang w:eastAsia="zh-CN"/>
        </w:rPr>
        <w:t>标签范围。</w:t>
      </w:r>
    </w:p>
    <w:p w:rsidR="00D9007F" w:rsidRPr="004452FC" w:rsidRDefault="00D9007F" w:rsidP="00D9007F">
      <w:pPr>
        <w:pStyle w:val="ItemIndent1"/>
        <w:rPr>
          <w:rStyle w:val="commandparameter"/>
        </w:rPr>
      </w:pPr>
      <w:r>
        <w:rPr>
          <w:rStyle w:val="commandkeywords"/>
          <w:rFonts w:hint="eastAsia"/>
        </w:rPr>
        <w:t xml:space="preserve">mpls </w:t>
      </w:r>
      <w:r w:rsidRPr="0092450F">
        <w:rPr>
          <w:rStyle w:val="commandkeywords"/>
        </w:rPr>
        <w:t>per-</w:t>
      </w:r>
      <w:r>
        <w:rPr>
          <w:rStyle w:val="commandkeywords"/>
          <w:rFonts w:hint="eastAsia"/>
        </w:rPr>
        <w:t xml:space="preserve">vrf-label range </w:t>
      </w:r>
      <w:r w:rsidRPr="004452FC">
        <w:rPr>
          <w:rStyle w:val="commandparameter"/>
        </w:rPr>
        <w:t>minimum maximum</w:t>
      </w:r>
    </w:p>
    <w:p w:rsidR="00D9007F" w:rsidRPr="00D9007F" w:rsidRDefault="00D9007F" w:rsidP="00855848">
      <w:pPr>
        <w:pStyle w:val="ItemIndent1"/>
        <w:rPr>
          <w:rStyle w:val="commandkeywords"/>
          <w:lang w:eastAsia="zh-CN"/>
        </w:rPr>
      </w:pPr>
      <w:r w:rsidRPr="009B42E1">
        <w:rPr>
          <w:rFonts w:hint="eastAsia"/>
          <w:lang w:eastAsia="zh-CN"/>
        </w:rPr>
        <w:t>缺省情况</w:t>
      </w:r>
      <w:r>
        <w:rPr>
          <w:rFonts w:hint="eastAsia"/>
          <w:lang w:eastAsia="zh-CN"/>
        </w:rPr>
        <w:t>下，未配置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实例的</w:t>
      </w:r>
      <w:r>
        <w:rPr>
          <w:rFonts w:hint="eastAsia"/>
          <w:lang w:eastAsia="zh-CN"/>
        </w:rPr>
        <w:t>MPLS</w:t>
      </w:r>
      <w:r>
        <w:rPr>
          <w:rFonts w:hint="eastAsia"/>
          <w:lang w:eastAsia="zh-CN"/>
        </w:rPr>
        <w:t>标签范围。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实例，并进入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实例视图。</w:t>
      </w:r>
    </w:p>
    <w:p w:rsidR="00855848" w:rsidRDefault="00855848" w:rsidP="00855848">
      <w:pPr>
        <w:pStyle w:val="ItemIndent1"/>
        <w:rPr>
          <w:rStyle w:val="commandparameter"/>
        </w:rPr>
      </w:pPr>
      <w:r w:rsidRPr="00DA2C2B">
        <w:rPr>
          <w:rStyle w:val="commandkeywords"/>
        </w:rPr>
        <w:t xml:space="preserve">ip </w:t>
      </w:r>
      <w:r w:rsidRPr="00855848">
        <w:rPr>
          <w:rStyle w:val="commandkeywords"/>
        </w:rPr>
        <w:t>vpn-instance</w:t>
      </w:r>
      <w:r w:rsidRPr="00855848">
        <w:t xml:space="preserve"> </w:t>
      </w:r>
      <w:r w:rsidRPr="00855848">
        <w:rPr>
          <w:rStyle w:val="commandparameter"/>
        </w:rPr>
        <w:t>vpn-instance-name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实例的</w:t>
      </w:r>
      <w:r>
        <w:rPr>
          <w:rFonts w:hint="eastAsia"/>
          <w:lang w:eastAsia="zh-CN"/>
        </w:rPr>
        <w:t>RD</w:t>
      </w:r>
      <w:r>
        <w:rPr>
          <w:rFonts w:hint="eastAsia"/>
          <w:lang w:eastAsia="zh-CN"/>
        </w:rPr>
        <w:t>。</w:t>
      </w:r>
    </w:p>
    <w:p w:rsidR="00855848" w:rsidRDefault="00855848" w:rsidP="00855848">
      <w:pPr>
        <w:pStyle w:val="ItemIndent1"/>
        <w:rPr>
          <w:rStyle w:val="commandparameter"/>
        </w:rPr>
      </w:pPr>
      <w:r w:rsidRPr="00DA2C2B">
        <w:rPr>
          <w:rStyle w:val="commandkeywords"/>
        </w:rPr>
        <w:t>route-distinguisher</w:t>
      </w:r>
      <w:r w:rsidRPr="00855848">
        <w:t xml:space="preserve"> </w:t>
      </w:r>
      <w:r w:rsidRPr="00855848">
        <w:rPr>
          <w:rStyle w:val="commandparameter"/>
        </w:rPr>
        <w:t>route-distinguisher</w:t>
      </w:r>
    </w:p>
    <w:p w:rsidR="00855848" w:rsidRDefault="00855848" w:rsidP="00855848">
      <w:pPr>
        <w:pStyle w:val="ItemIndent1"/>
      </w:pPr>
      <w:r>
        <w:rPr>
          <w:rFonts w:hint="eastAsia"/>
        </w:rPr>
        <w:t>缺省情况下，</w:t>
      </w:r>
      <w:r w:rsidRPr="00855848">
        <w:rPr>
          <w:rFonts w:hint="eastAsia"/>
        </w:rPr>
        <w:t>未配置</w:t>
      </w:r>
      <w:r w:rsidRPr="00855848">
        <w:rPr>
          <w:rFonts w:hint="eastAsia"/>
        </w:rPr>
        <w:t>VPN</w:t>
      </w:r>
      <w:r w:rsidRPr="00855848">
        <w:rPr>
          <w:rFonts w:hint="eastAsia"/>
        </w:rPr>
        <w:t>实例的</w:t>
      </w:r>
      <w:r w:rsidRPr="00855848">
        <w:rPr>
          <w:rFonts w:hint="eastAsia"/>
        </w:rPr>
        <w:t>RD</w:t>
      </w:r>
      <w:r>
        <w:rPr>
          <w:rFonts w:hint="eastAsia"/>
        </w:rPr>
        <w:t>。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（可选）配置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实例的描述信息。</w:t>
      </w:r>
    </w:p>
    <w:p w:rsidR="00855848" w:rsidRDefault="00855848" w:rsidP="00855848">
      <w:pPr>
        <w:pStyle w:val="ItemIndent1"/>
        <w:rPr>
          <w:rStyle w:val="commandparameter"/>
        </w:rPr>
      </w:pPr>
      <w:r w:rsidRPr="00DA2C2B">
        <w:rPr>
          <w:rStyle w:val="commandkeywords"/>
        </w:rPr>
        <w:t>description</w:t>
      </w:r>
      <w:r w:rsidRPr="00855848">
        <w:rPr>
          <w:rStyle w:val="commandparameter"/>
        </w:rPr>
        <w:t xml:space="preserve"> </w:t>
      </w:r>
      <w:r w:rsidRPr="00855848">
        <w:rPr>
          <w:rStyle w:val="commandparameter"/>
          <w:rFonts w:hint="eastAsia"/>
        </w:rPr>
        <w:t>text</w:t>
      </w:r>
    </w:p>
    <w:p w:rsidR="00855848" w:rsidRDefault="00855848" w:rsidP="00855848">
      <w:pPr>
        <w:pStyle w:val="ItemIndent1"/>
      </w:pPr>
      <w:r>
        <w:rPr>
          <w:rFonts w:hint="eastAsia"/>
        </w:rPr>
        <w:t>缺省情况下，未配置</w:t>
      </w:r>
      <w:r>
        <w:rPr>
          <w:rFonts w:hint="eastAsia"/>
        </w:rPr>
        <w:t>VPN</w:t>
      </w:r>
      <w:r>
        <w:rPr>
          <w:rFonts w:hint="eastAsia"/>
        </w:rPr>
        <w:t>实例的描述信息。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（可选）配置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实例的</w:t>
      </w:r>
      <w:r>
        <w:rPr>
          <w:rFonts w:hint="eastAsia"/>
          <w:lang w:eastAsia="zh-CN"/>
        </w:rPr>
        <w:t>ID</w:t>
      </w:r>
      <w:r>
        <w:rPr>
          <w:rFonts w:hint="eastAsia"/>
          <w:lang w:eastAsia="zh-CN"/>
        </w:rPr>
        <w:t>。</w:t>
      </w:r>
    </w:p>
    <w:p w:rsidR="00855848" w:rsidRDefault="00855848" w:rsidP="00855848">
      <w:pPr>
        <w:pStyle w:val="ItemIndent1"/>
        <w:rPr>
          <w:rStyle w:val="commandparameter"/>
        </w:rPr>
      </w:pPr>
      <w:r w:rsidRPr="00DA2C2B">
        <w:rPr>
          <w:rStyle w:val="commandkeywords"/>
        </w:rPr>
        <w:t xml:space="preserve">vpn-id </w:t>
      </w:r>
      <w:r w:rsidRPr="00855848">
        <w:rPr>
          <w:rStyle w:val="commandparameter"/>
        </w:rPr>
        <w:t>vpn-id</w:t>
      </w:r>
    </w:p>
    <w:p w:rsidR="00855848" w:rsidRDefault="00855848" w:rsidP="00855848">
      <w:pPr>
        <w:pStyle w:val="ItemIndent1"/>
      </w:pPr>
      <w:r>
        <w:rPr>
          <w:rFonts w:hint="eastAsia"/>
        </w:rPr>
        <w:t>缺省情况下，</w:t>
      </w:r>
      <w:r w:rsidRPr="00855848">
        <w:rPr>
          <w:rFonts w:hint="eastAsia"/>
        </w:rPr>
        <w:t>未配置</w:t>
      </w:r>
      <w:r w:rsidRPr="00855848">
        <w:rPr>
          <w:rFonts w:hint="eastAsia"/>
        </w:rPr>
        <w:t>VPN</w:t>
      </w:r>
      <w:r w:rsidRPr="00855848">
        <w:rPr>
          <w:rFonts w:hint="eastAsia"/>
        </w:rPr>
        <w:t>实例的</w:t>
      </w:r>
      <w:r w:rsidRPr="00855848">
        <w:rPr>
          <w:rFonts w:hint="eastAsia"/>
        </w:rPr>
        <w:t>ID</w:t>
      </w:r>
      <w:r>
        <w:rPr>
          <w:rFonts w:hint="eastAsia"/>
        </w:rPr>
        <w:t>。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lastRenderedPageBreak/>
        <w:t>（可选）配置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实例的</w:t>
      </w:r>
      <w:r>
        <w:rPr>
          <w:rFonts w:hint="eastAsia"/>
          <w:lang w:eastAsia="zh-CN"/>
        </w:rPr>
        <w:t>SNMP</w:t>
      </w:r>
      <w:r>
        <w:rPr>
          <w:rFonts w:hint="eastAsia"/>
          <w:lang w:eastAsia="zh-CN"/>
        </w:rPr>
        <w:t>上下文。</w:t>
      </w:r>
    </w:p>
    <w:p w:rsidR="00855848" w:rsidRDefault="00855848" w:rsidP="00855848">
      <w:pPr>
        <w:pStyle w:val="ItemIndent1"/>
        <w:rPr>
          <w:rStyle w:val="commandparameter"/>
        </w:rPr>
      </w:pPr>
      <w:r w:rsidRPr="00DA2C2B">
        <w:rPr>
          <w:rStyle w:val="commandkeywords"/>
        </w:rPr>
        <w:t xml:space="preserve">snmp context-name </w:t>
      </w:r>
      <w:r w:rsidRPr="00855848">
        <w:rPr>
          <w:rStyle w:val="commandparameter"/>
        </w:rPr>
        <w:t>context-name</w:t>
      </w:r>
    </w:p>
    <w:p w:rsidR="00F817BD" w:rsidRDefault="00855848" w:rsidP="00B51350">
      <w:pPr>
        <w:pStyle w:val="ItemIndent1"/>
        <w:rPr>
          <w:lang w:eastAsia="zh-CN"/>
        </w:rPr>
      </w:pPr>
      <w:r w:rsidRPr="008D1BAA">
        <w:rPr>
          <w:rFonts w:hint="eastAsia"/>
        </w:rPr>
        <w:t>缺省情况下，</w:t>
      </w:r>
      <w:r w:rsidRPr="00855848">
        <w:rPr>
          <w:rFonts w:hint="eastAsia"/>
        </w:rPr>
        <w:t>未配置</w:t>
      </w:r>
      <w:r w:rsidRPr="00855848">
        <w:rPr>
          <w:rFonts w:hint="eastAsia"/>
        </w:rPr>
        <w:t>VPN</w:t>
      </w:r>
      <w:r w:rsidRPr="00855848">
        <w:rPr>
          <w:rFonts w:hint="eastAsia"/>
        </w:rPr>
        <w:t>实例的</w:t>
      </w:r>
      <w:r w:rsidRPr="00855848">
        <w:rPr>
          <w:rFonts w:hint="eastAsia"/>
        </w:rPr>
        <w:t>SNMP</w:t>
      </w:r>
      <w:r w:rsidRPr="00855848">
        <w:rPr>
          <w:rFonts w:hint="eastAsia"/>
        </w:rPr>
        <w:t>上下文</w:t>
      </w:r>
      <w:r>
        <w:rPr>
          <w:rFonts w:hint="eastAsia"/>
        </w:rPr>
        <w:t>。</w:t>
      </w:r>
    </w:p>
    <w:p w:rsidR="00D9007F" w:rsidRPr="00E53223" w:rsidRDefault="00D9007F" w:rsidP="00D9007F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</w:t>
      </w:r>
      <w:r>
        <w:rPr>
          <w:rFonts w:hint="eastAsia"/>
          <w:lang w:eastAsia="zh-CN"/>
        </w:rPr>
        <w:t>IPv4</w:t>
      </w:r>
      <w:r>
        <w:rPr>
          <w:rFonts w:hint="eastAsia"/>
          <w:lang w:eastAsia="zh-CN"/>
        </w:rPr>
        <w:t>地址族视图</w:t>
      </w:r>
      <w:r w:rsidRPr="00E53223">
        <w:rPr>
          <w:rFonts w:hint="eastAsia"/>
          <w:lang w:eastAsia="zh-CN"/>
        </w:rPr>
        <w:t>。</w:t>
      </w:r>
    </w:p>
    <w:p w:rsidR="00D9007F" w:rsidRDefault="00D9007F" w:rsidP="00D9007F">
      <w:pPr>
        <w:pStyle w:val="ItemIndent1"/>
        <w:rPr>
          <w:rStyle w:val="commandkeywords"/>
        </w:rPr>
      </w:pPr>
      <w:r w:rsidRPr="00CB4387">
        <w:rPr>
          <w:rStyle w:val="commandkeywords"/>
        </w:rPr>
        <w:t>address-family ipv4</w:t>
      </w:r>
    </w:p>
    <w:p w:rsidR="00D9007F" w:rsidRDefault="00D9007F" w:rsidP="00D9007F">
      <w:pPr>
        <w:pStyle w:val="ItemStep"/>
      </w:pPr>
      <w:r w:rsidRPr="00E53223">
        <w:rPr>
          <w:rFonts w:hint="eastAsia"/>
        </w:rPr>
        <w:t>配置</w:t>
      </w:r>
      <w:r w:rsidRPr="00E53223">
        <w:rPr>
          <w:rFonts w:hint="eastAsia"/>
        </w:rPr>
        <w:t>RD</w:t>
      </w:r>
      <w:r>
        <w:rPr>
          <w:rFonts w:hint="eastAsia"/>
        </w:rPr>
        <w:t>。</w:t>
      </w:r>
    </w:p>
    <w:p w:rsidR="00D9007F" w:rsidRDefault="00D9007F" w:rsidP="00D9007F">
      <w:pPr>
        <w:pStyle w:val="ItemIndent1"/>
        <w:rPr>
          <w:rStyle w:val="commandparameter"/>
        </w:rPr>
      </w:pPr>
      <w:r w:rsidRPr="00DA2C2B">
        <w:rPr>
          <w:rStyle w:val="commandkeywords"/>
        </w:rPr>
        <w:t>route-distinguisher</w:t>
      </w:r>
      <w:r w:rsidRPr="00855848">
        <w:t xml:space="preserve"> </w:t>
      </w:r>
      <w:r w:rsidRPr="00855848">
        <w:rPr>
          <w:rStyle w:val="commandparameter"/>
        </w:rPr>
        <w:t>route-distinguisher</w:t>
      </w:r>
    </w:p>
    <w:p w:rsidR="00D9007F" w:rsidRPr="00E53223" w:rsidRDefault="00D9007F" w:rsidP="00D9007F">
      <w:pPr>
        <w:pStyle w:val="ItemIndent1"/>
        <w:rPr>
          <w:lang w:eastAsia="zh-CN"/>
        </w:rPr>
      </w:pPr>
      <w:r w:rsidRPr="00E53223">
        <w:rPr>
          <w:rFonts w:hint="eastAsia"/>
          <w:lang w:eastAsia="zh-CN"/>
        </w:rPr>
        <w:t>缺省情况下，未配置</w:t>
      </w:r>
      <w:r w:rsidRPr="00E53223">
        <w:rPr>
          <w:rFonts w:hint="eastAsia"/>
          <w:lang w:eastAsia="zh-CN"/>
        </w:rPr>
        <w:t>RD</w:t>
      </w:r>
      <w:r w:rsidRPr="00E53223">
        <w:rPr>
          <w:rFonts w:hint="eastAsia"/>
          <w:lang w:eastAsia="zh-CN"/>
        </w:rPr>
        <w:t>。</w:t>
      </w:r>
    </w:p>
    <w:p w:rsidR="00D9007F" w:rsidRDefault="00D9007F" w:rsidP="00D9007F">
      <w:pPr>
        <w:pStyle w:val="ItemStep"/>
        <w:rPr>
          <w:lang w:eastAsia="zh-CN"/>
        </w:rPr>
      </w:pPr>
      <w:r w:rsidRPr="006E5B8F"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MPLS</w:t>
      </w:r>
      <w:r w:rsidRPr="006E5B8F">
        <w:rPr>
          <w:rFonts w:hint="eastAsia"/>
          <w:lang w:eastAsia="zh-CN"/>
        </w:rPr>
        <w:t>标签分配方式</w:t>
      </w:r>
      <w:r>
        <w:rPr>
          <w:rFonts w:hint="eastAsia"/>
          <w:lang w:eastAsia="zh-CN"/>
        </w:rPr>
        <w:t>。</w:t>
      </w:r>
    </w:p>
    <w:p w:rsidR="00D9007F" w:rsidRPr="00A1571E" w:rsidRDefault="00D9007F" w:rsidP="00D9007F">
      <w:pPr>
        <w:pStyle w:val="ItemIndent1"/>
      </w:pPr>
      <w:r w:rsidRPr="000E6F30">
        <w:rPr>
          <w:rStyle w:val="commandkeywords"/>
        </w:rPr>
        <w:t xml:space="preserve">apply-label </w:t>
      </w:r>
      <w:r w:rsidRPr="00D9315D">
        <w:rPr>
          <w:rStyle w:val="commandtext"/>
        </w:rPr>
        <w:t>{</w:t>
      </w:r>
      <w:r>
        <w:rPr>
          <w:rStyle w:val="commandkeywords"/>
        </w:rPr>
        <w:t xml:space="preserve"> </w:t>
      </w:r>
      <w:r w:rsidRPr="000E6F30">
        <w:rPr>
          <w:rStyle w:val="commandkeywords"/>
        </w:rPr>
        <w:t xml:space="preserve">per-instance </w:t>
      </w:r>
      <w:r w:rsidRPr="00D9315D">
        <w:rPr>
          <w:rStyle w:val="commandtext"/>
        </w:rPr>
        <w:t>[</w:t>
      </w:r>
      <w:r>
        <w:rPr>
          <w:rStyle w:val="commandkeywords"/>
        </w:rPr>
        <w:t xml:space="preserve"> </w:t>
      </w:r>
      <w:r w:rsidRPr="000E6F30">
        <w:rPr>
          <w:rStyle w:val="commandkeywords"/>
        </w:rPr>
        <w:t>static</w:t>
      </w:r>
      <w:r w:rsidRPr="000E6F30">
        <w:rPr>
          <w:rStyle w:val="ItalicText"/>
          <w:rFonts w:hint="eastAsia"/>
        </w:rPr>
        <w:t xml:space="preserve"> </w:t>
      </w:r>
      <w:r w:rsidRPr="000E6F30">
        <w:rPr>
          <w:rStyle w:val="commandparameter"/>
        </w:rPr>
        <w:t>static-label-value</w:t>
      </w:r>
      <w:r>
        <w:rPr>
          <w:rStyle w:val="commandparameter"/>
        </w:rPr>
        <w:t xml:space="preserve"> </w:t>
      </w:r>
      <w:r w:rsidRPr="00D9315D">
        <w:rPr>
          <w:rStyle w:val="commandtext"/>
        </w:rPr>
        <w:t>]</w:t>
      </w:r>
      <w:r>
        <w:rPr>
          <w:rStyle w:val="commandkeywords"/>
        </w:rPr>
        <w:t xml:space="preserve"> </w:t>
      </w:r>
      <w:r w:rsidRPr="00D9315D">
        <w:rPr>
          <w:rStyle w:val="commandtext"/>
        </w:rPr>
        <w:t>|</w:t>
      </w:r>
      <w:r>
        <w:rPr>
          <w:rStyle w:val="commandkeywords"/>
        </w:rPr>
        <w:t xml:space="preserve"> per-route </w:t>
      </w:r>
      <w:r w:rsidRPr="00D9315D">
        <w:rPr>
          <w:rStyle w:val="commandtext"/>
        </w:rPr>
        <w:t>}</w:t>
      </w:r>
    </w:p>
    <w:p w:rsidR="00D9007F" w:rsidRPr="00D9007F" w:rsidRDefault="00D9007F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缺省情况下，</w:t>
      </w:r>
      <w:r w:rsidRPr="00522EF4">
        <w:rPr>
          <w:rFonts w:hint="eastAsia"/>
          <w:lang w:eastAsia="zh-CN"/>
        </w:rPr>
        <w:t>采用每下一跳每标签的标签分配方式，即</w:t>
      </w:r>
      <w:r w:rsidRPr="00522EF4">
        <w:rPr>
          <w:rFonts w:hint="eastAsia"/>
          <w:lang w:eastAsia="zh-CN"/>
        </w:rPr>
        <w:t>BGP</w:t>
      </w:r>
      <w:r w:rsidRPr="00522EF4">
        <w:rPr>
          <w:rFonts w:hint="eastAsia"/>
          <w:lang w:eastAsia="zh-CN"/>
        </w:rPr>
        <w:t>为</w:t>
      </w:r>
      <w:r w:rsidRPr="00522EF4">
        <w:rPr>
          <w:rFonts w:hint="eastAsia"/>
          <w:lang w:eastAsia="zh-CN"/>
        </w:rPr>
        <w:t>VPN</w:t>
      </w:r>
      <w:r w:rsidRPr="00522EF4">
        <w:rPr>
          <w:rFonts w:hint="eastAsia"/>
          <w:lang w:eastAsia="zh-CN"/>
        </w:rPr>
        <w:t>路由中的每个下一跳分配一个标签</w:t>
      </w:r>
      <w:r w:rsidRPr="008056E1">
        <w:rPr>
          <w:rFonts w:hint="eastAsia"/>
          <w:lang w:eastAsia="zh-CN"/>
        </w:rPr>
        <w:t>。</w:t>
      </w:r>
    </w:p>
    <w:p w:rsidR="00AF01AA" w:rsidRPr="00855848" w:rsidRDefault="00AF01AA" w:rsidP="00B51350">
      <w:pPr>
        <w:pStyle w:val="3"/>
      </w:pPr>
      <w:bookmarkStart w:id="392" w:name="_Toc45105927"/>
      <w:r w:rsidRPr="00AF01AA">
        <w:rPr>
          <w:rFonts w:hint="eastAsia"/>
        </w:rPr>
        <w:t>配置</w:t>
      </w:r>
      <w:r w:rsidRPr="00AF01AA">
        <w:t>VPN</w:t>
      </w:r>
      <w:r w:rsidRPr="00AF01AA">
        <w:rPr>
          <w:rFonts w:hint="eastAsia"/>
        </w:rPr>
        <w:t>实例与</w:t>
      </w:r>
      <w:r w:rsidR="000D47DA">
        <w:rPr>
          <w:rFonts w:hint="eastAsia"/>
        </w:rPr>
        <w:t>三层</w:t>
      </w:r>
      <w:r w:rsidRPr="00AF01AA">
        <w:rPr>
          <w:rFonts w:hint="eastAsia"/>
        </w:rPr>
        <w:t>接口关联</w:t>
      </w:r>
      <w:bookmarkEnd w:id="392"/>
    </w:p>
    <w:p w:rsidR="00666912" w:rsidRDefault="00EC012F" w:rsidP="00DD64CA">
      <w:pPr>
        <w:pStyle w:val="4"/>
      </w:pPr>
      <w:bookmarkStart w:id="393" w:name="_Toc476253537"/>
      <w:bookmarkStart w:id="394" w:name="_Toc476253572"/>
      <w:bookmarkEnd w:id="393"/>
      <w:bookmarkEnd w:id="394"/>
      <w:r>
        <w:rPr>
          <w:rFonts w:hint="eastAsia"/>
        </w:rPr>
        <w:t>配置限制和指导</w:t>
      </w:r>
    </w:p>
    <w:p w:rsidR="00EC012F" w:rsidRDefault="00EA2DCD" w:rsidP="00DD64CA">
      <w:r w:rsidRPr="00371086">
        <w:t>如果主接口</w:t>
      </w:r>
      <w:r w:rsidR="00EC012F">
        <w:rPr>
          <w:rFonts w:hint="eastAsia"/>
        </w:rPr>
        <w:t>已经</w:t>
      </w:r>
      <w:r w:rsidRPr="00371086">
        <w:t>与</w:t>
      </w:r>
      <w:r w:rsidRPr="00371086">
        <w:t>VSI</w:t>
      </w:r>
      <w:r w:rsidRPr="00371086">
        <w:t>或</w:t>
      </w:r>
      <w:r w:rsidRPr="00371086">
        <w:t>MPLS L2VPN</w:t>
      </w:r>
      <w:r w:rsidRPr="00371086">
        <w:t>的交叉连接关联，则该接口或其子接口</w:t>
      </w:r>
      <w:r w:rsidR="00EC012F">
        <w:rPr>
          <w:rFonts w:hint="eastAsia"/>
        </w:rPr>
        <w:t>无法</w:t>
      </w:r>
      <w:r w:rsidRPr="00371086">
        <w:t>与</w:t>
      </w:r>
      <w:r w:rsidRPr="00371086">
        <w:t>VPN</w:t>
      </w:r>
      <w:r w:rsidRPr="00371086">
        <w:t>实例</w:t>
      </w:r>
      <w:r w:rsidR="00EC012F">
        <w:rPr>
          <w:rFonts w:hint="eastAsia"/>
        </w:rPr>
        <w:t>进行</w:t>
      </w:r>
      <w:r w:rsidRPr="00371086">
        <w:t>关联。</w:t>
      </w:r>
    </w:p>
    <w:p w:rsidR="00EA2DCD" w:rsidRDefault="00EA2DCD" w:rsidP="00DD64CA">
      <w:r w:rsidRPr="00371086">
        <w:t>如果子接口</w:t>
      </w:r>
      <w:r w:rsidR="00EC012F">
        <w:rPr>
          <w:rFonts w:hint="eastAsia"/>
        </w:rPr>
        <w:t>已经</w:t>
      </w:r>
      <w:r w:rsidRPr="00371086">
        <w:t>与</w:t>
      </w:r>
      <w:r w:rsidRPr="00371086">
        <w:t>VSI</w:t>
      </w:r>
      <w:r w:rsidRPr="00371086">
        <w:t>或</w:t>
      </w:r>
      <w:r w:rsidRPr="00371086">
        <w:t>MPLS L2VPN</w:t>
      </w:r>
      <w:r w:rsidRPr="00371086">
        <w:t>的交叉连接关联，则该子接口</w:t>
      </w:r>
      <w:r w:rsidR="00EC012F">
        <w:rPr>
          <w:rFonts w:hint="eastAsia"/>
        </w:rPr>
        <w:t>无法</w:t>
      </w:r>
      <w:r w:rsidRPr="00371086">
        <w:t>与</w:t>
      </w:r>
      <w:r w:rsidRPr="00371086">
        <w:t>VPN</w:t>
      </w:r>
      <w:r w:rsidRPr="00371086">
        <w:t>实例</w:t>
      </w:r>
      <w:r w:rsidR="00EC012F">
        <w:rPr>
          <w:rFonts w:hint="eastAsia"/>
        </w:rPr>
        <w:t>进行</w:t>
      </w:r>
      <w:r w:rsidRPr="00371086">
        <w:t>关联。</w:t>
      </w:r>
    </w:p>
    <w:p w:rsidR="00855848" w:rsidRDefault="00EC012F" w:rsidP="00DD64CA">
      <w:pPr>
        <w:pStyle w:val="4"/>
      </w:pPr>
      <w:r>
        <w:rPr>
          <w:rFonts w:hint="eastAsia"/>
        </w:rPr>
        <w:t>配置步骤</w:t>
      </w:r>
    </w:p>
    <w:p w:rsidR="00855848" w:rsidRDefault="00855848" w:rsidP="00855848">
      <w:pPr>
        <w:pStyle w:val="ItemStep"/>
      </w:pPr>
      <w:r>
        <w:rPr>
          <w:rFonts w:hint="eastAsia"/>
        </w:rPr>
        <w:t>进入系统视图。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855848" w:rsidRDefault="00855848" w:rsidP="00855848">
      <w:pPr>
        <w:pStyle w:val="ItemStep"/>
      </w:pPr>
      <w:r>
        <w:rPr>
          <w:rFonts w:hint="eastAsia"/>
        </w:rPr>
        <w:t>进入接口视图。</w:t>
      </w:r>
    </w:p>
    <w:p w:rsidR="00855848" w:rsidRDefault="00855848" w:rsidP="00855848">
      <w:pPr>
        <w:pStyle w:val="ItemIndent1"/>
        <w:rPr>
          <w:rStyle w:val="commandparameter"/>
        </w:rPr>
      </w:pPr>
      <w:r w:rsidRPr="00DA2C2B">
        <w:rPr>
          <w:rStyle w:val="commandkeywords"/>
        </w:rPr>
        <w:t xml:space="preserve">interface </w:t>
      </w:r>
      <w:r w:rsidRPr="00855848">
        <w:rPr>
          <w:rStyle w:val="commandparameter"/>
        </w:rPr>
        <w:t>interface-type interface-number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配置接口与指定的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实例关联。</w:t>
      </w:r>
    </w:p>
    <w:p w:rsidR="00855848" w:rsidRDefault="00855848" w:rsidP="00855848">
      <w:pPr>
        <w:pStyle w:val="ItemIndent1"/>
        <w:rPr>
          <w:rStyle w:val="commandparameter"/>
        </w:rPr>
      </w:pPr>
      <w:r w:rsidRPr="00DA2C2B">
        <w:rPr>
          <w:rStyle w:val="commandkeywords"/>
        </w:rPr>
        <w:t xml:space="preserve">ip binding </w:t>
      </w:r>
      <w:r w:rsidRPr="00855848">
        <w:rPr>
          <w:rStyle w:val="commandkeywords"/>
          <w:rFonts w:hint="eastAsia"/>
        </w:rPr>
        <w:t>vpn</w:t>
      </w:r>
      <w:r w:rsidRPr="00855848">
        <w:rPr>
          <w:rStyle w:val="commandkeywords"/>
        </w:rPr>
        <w:t xml:space="preserve">-instance </w:t>
      </w:r>
      <w:r w:rsidRPr="00855848">
        <w:rPr>
          <w:rStyle w:val="commandparameter"/>
          <w:rFonts w:hint="eastAsia"/>
        </w:rPr>
        <w:t>vpn</w:t>
      </w:r>
      <w:r w:rsidRPr="00855848">
        <w:rPr>
          <w:rStyle w:val="commandparameter"/>
        </w:rPr>
        <w:t>-instance-name</w:t>
      </w:r>
    </w:p>
    <w:p w:rsidR="00855848" w:rsidRDefault="00855848" w:rsidP="00855848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>缺省情况下，</w:t>
      </w:r>
      <w:r w:rsidRPr="00855848">
        <w:rPr>
          <w:rFonts w:hint="eastAsia"/>
          <w:lang w:eastAsia="zh-CN"/>
        </w:rPr>
        <w:t>接口未关联</w:t>
      </w:r>
      <w:r w:rsidRPr="00855848">
        <w:rPr>
          <w:rFonts w:hint="eastAsia"/>
          <w:lang w:eastAsia="zh-CN"/>
        </w:rPr>
        <w:t>VPN</w:t>
      </w:r>
      <w:r w:rsidRPr="00855848">
        <w:rPr>
          <w:rFonts w:hint="eastAsia"/>
          <w:lang w:eastAsia="zh-CN"/>
        </w:rPr>
        <w:t>实例，</w:t>
      </w:r>
      <w:r w:rsidR="00D31A27">
        <w:rPr>
          <w:rFonts w:hint="eastAsia"/>
          <w:lang w:eastAsia="zh-CN"/>
        </w:rPr>
        <w:t>即</w:t>
      </w:r>
      <w:r w:rsidRPr="00855848">
        <w:rPr>
          <w:rFonts w:hint="eastAsia"/>
          <w:lang w:eastAsia="zh-CN"/>
        </w:rPr>
        <w:t>接口属于公网</w:t>
      </w:r>
      <w:r>
        <w:rPr>
          <w:rFonts w:hint="eastAsia"/>
          <w:lang w:eastAsia="zh-CN"/>
        </w:rPr>
        <w:t>。</w:t>
      </w:r>
    </w:p>
    <w:p w:rsidR="00666912" w:rsidRPr="00855848" w:rsidRDefault="00855848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>执行</w:t>
      </w:r>
      <w:r w:rsidRPr="00855848">
        <w:rPr>
          <w:rFonts w:hint="eastAsia"/>
          <w:lang w:eastAsia="zh-CN"/>
        </w:rPr>
        <w:t>本命令将删除接口上已经配置的</w:t>
      </w:r>
      <w:r w:rsidRPr="00855848">
        <w:rPr>
          <w:rFonts w:hint="eastAsia"/>
          <w:lang w:eastAsia="zh-CN"/>
        </w:rPr>
        <w:t>IP</w:t>
      </w:r>
      <w:r w:rsidRPr="00855848">
        <w:rPr>
          <w:rFonts w:hint="eastAsia"/>
          <w:lang w:eastAsia="zh-CN"/>
        </w:rPr>
        <w:t>地址，因此需要重新配置接口的</w:t>
      </w:r>
      <w:r w:rsidRPr="00855848">
        <w:rPr>
          <w:rFonts w:hint="eastAsia"/>
          <w:lang w:eastAsia="zh-CN"/>
        </w:rPr>
        <w:t>IP</w:t>
      </w:r>
      <w:r w:rsidRPr="00855848">
        <w:rPr>
          <w:rFonts w:hint="eastAsia"/>
          <w:lang w:eastAsia="zh-CN"/>
        </w:rPr>
        <w:t>地址</w:t>
      </w:r>
      <w:r>
        <w:rPr>
          <w:rFonts w:hint="eastAsia"/>
          <w:lang w:eastAsia="zh-CN"/>
        </w:rPr>
        <w:t>。</w:t>
      </w:r>
    </w:p>
    <w:p w:rsidR="00666912" w:rsidRDefault="00F817BD" w:rsidP="00DD64CA">
      <w:pPr>
        <w:pStyle w:val="3"/>
      </w:pPr>
      <w:bookmarkStart w:id="395" w:name="_Toc476253575"/>
      <w:bookmarkStart w:id="396" w:name="_Toc476255670"/>
      <w:bookmarkStart w:id="397" w:name="_Toc476255557"/>
      <w:bookmarkStart w:id="398" w:name="_Toc476253593"/>
      <w:bookmarkStart w:id="399" w:name="_Toc476255688"/>
      <w:bookmarkStart w:id="400" w:name="_Toc476257669"/>
      <w:bookmarkStart w:id="401" w:name="_Ref322336901"/>
      <w:bookmarkStart w:id="402" w:name="_Toc45105928"/>
      <w:bookmarkEnd w:id="395"/>
      <w:bookmarkEnd w:id="396"/>
      <w:bookmarkEnd w:id="397"/>
      <w:bookmarkEnd w:id="398"/>
      <w:bookmarkEnd w:id="399"/>
      <w:bookmarkEnd w:id="400"/>
      <w:r w:rsidRPr="007530E2">
        <w:rPr>
          <w:rFonts w:hint="eastAsia"/>
        </w:rPr>
        <w:t>配置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实例的路由相关属性</w:t>
      </w:r>
      <w:bookmarkEnd w:id="401"/>
      <w:bookmarkEnd w:id="402"/>
    </w:p>
    <w:p w:rsidR="00E61E27" w:rsidRDefault="00E61E27" w:rsidP="00B51350">
      <w:pPr>
        <w:pStyle w:val="4"/>
      </w:pPr>
      <w:r>
        <w:rPr>
          <w:rFonts w:hint="eastAsia"/>
        </w:rPr>
        <w:t>配置限制和指导</w:t>
      </w:r>
    </w:p>
    <w:p w:rsidR="00E61E27" w:rsidRPr="00B421C2" w:rsidRDefault="00E61E27" w:rsidP="00B51350">
      <w:pPr>
        <w:pStyle w:val="ItemIndent1"/>
        <w:ind w:left="0" w:firstLineChars="300" w:firstLine="630"/>
        <w:rPr>
          <w:lang w:eastAsia="zh-CN"/>
        </w:rPr>
      </w:pP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实例视图下配置的路由相关属性既可以用于</w:t>
      </w:r>
      <w:r>
        <w:rPr>
          <w:rFonts w:hint="eastAsia"/>
          <w:lang w:eastAsia="zh-CN"/>
        </w:rPr>
        <w:t>IPv4 VPN</w:t>
      </w:r>
      <w:r>
        <w:rPr>
          <w:rFonts w:hint="eastAsia"/>
          <w:lang w:eastAsia="zh-CN"/>
        </w:rPr>
        <w:t>，也可以用于</w:t>
      </w:r>
      <w:r>
        <w:rPr>
          <w:rFonts w:hint="eastAsia"/>
          <w:lang w:eastAsia="zh-CN"/>
        </w:rPr>
        <w:t>IPv6 VPN</w:t>
      </w:r>
      <w:r w:rsidRPr="00E61E27">
        <w:rPr>
          <w:rFonts w:hint="eastAsia"/>
          <w:lang w:eastAsia="zh-CN"/>
        </w:rPr>
        <w:t>。</w:t>
      </w:r>
    </w:p>
    <w:p w:rsidR="006C4E31" w:rsidRDefault="006C4E31" w:rsidP="00B51350">
      <w:r w:rsidRPr="006C4E31">
        <w:rPr>
          <w:rFonts w:hint="eastAsia"/>
        </w:rPr>
        <w:t>VPN</w:t>
      </w:r>
      <w:r w:rsidRPr="006C4E31">
        <w:rPr>
          <w:rFonts w:hint="eastAsia"/>
        </w:rPr>
        <w:t>实例视图和</w:t>
      </w:r>
      <w:r w:rsidR="00174D20">
        <w:rPr>
          <w:rFonts w:hint="eastAsia"/>
        </w:rPr>
        <w:t>VPN</w:t>
      </w:r>
      <w:r w:rsidR="00174D20">
        <w:rPr>
          <w:rFonts w:hint="eastAsia"/>
        </w:rPr>
        <w:t>实例</w:t>
      </w:r>
      <w:r w:rsidR="00174D20">
        <w:rPr>
          <w:rFonts w:hint="eastAsia"/>
        </w:rPr>
        <w:t>IPv4</w:t>
      </w:r>
      <w:r w:rsidR="00174D20">
        <w:rPr>
          <w:rFonts w:hint="eastAsia"/>
        </w:rPr>
        <w:t>地址族视图</w:t>
      </w:r>
      <w:r w:rsidRPr="006C4E31">
        <w:rPr>
          <w:rFonts w:hint="eastAsia"/>
        </w:rPr>
        <w:t>下配置的路由相关属性均能用于</w:t>
      </w:r>
      <w:r w:rsidRPr="006C4E31">
        <w:rPr>
          <w:rFonts w:hint="eastAsia"/>
        </w:rPr>
        <w:t>IPv4 VPN</w:t>
      </w:r>
      <w:r w:rsidRPr="006C4E31">
        <w:rPr>
          <w:rFonts w:hint="eastAsia"/>
        </w:rPr>
        <w:t>。如果同时配置二者，则</w:t>
      </w:r>
      <w:r w:rsidRPr="006C4E31">
        <w:rPr>
          <w:rFonts w:hint="eastAsia"/>
        </w:rPr>
        <w:t>IPv4 VPN</w:t>
      </w:r>
      <w:r w:rsidRPr="006C4E31">
        <w:rPr>
          <w:rFonts w:hint="eastAsia"/>
        </w:rPr>
        <w:t>采用</w:t>
      </w:r>
      <w:r w:rsidR="00174D20">
        <w:rPr>
          <w:rFonts w:hint="eastAsia"/>
        </w:rPr>
        <w:t>VPN</w:t>
      </w:r>
      <w:r w:rsidR="00174D20">
        <w:rPr>
          <w:rFonts w:hint="eastAsia"/>
        </w:rPr>
        <w:t>实例</w:t>
      </w:r>
      <w:r w:rsidR="00174D20">
        <w:rPr>
          <w:rFonts w:hint="eastAsia"/>
        </w:rPr>
        <w:t>IPv4</w:t>
      </w:r>
      <w:r w:rsidR="00174D20">
        <w:rPr>
          <w:rFonts w:hint="eastAsia"/>
        </w:rPr>
        <w:t>地址族视图</w:t>
      </w:r>
      <w:r w:rsidRPr="006C4E31">
        <w:rPr>
          <w:rFonts w:hint="eastAsia"/>
        </w:rPr>
        <w:t>下的配置。</w:t>
      </w:r>
    </w:p>
    <w:p w:rsidR="003B23E9" w:rsidRDefault="003B23E9" w:rsidP="00B51350">
      <w:pPr>
        <w:pStyle w:val="4"/>
      </w:pPr>
      <w:r>
        <w:rPr>
          <w:rFonts w:hint="eastAsia"/>
        </w:rPr>
        <w:t>配置准备</w:t>
      </w:r>
    </w:p>
    <w:p w:rsidR="003B23E9" w:rsidRPr="00B51350" w:rsidRDefault="003B23E9" w:rsidP="00B51350">
      <w:r>
        <w:rPr>
          <w:rFonts w:hint="eastAsia"/>
        </w:rPr>
        <w:t>在对</w:t>
      </w:r>
      <w:r w:rsidRPr="003B23E9">
        <w:rPr>
          <w:rFonts w:hint="eastAsia"/>
        </w:rPr>
        <w:t>VPN</w:t>
      </w:r>
      <w:r w:rsidRPr="003B23E9">
        <w:rPr>
          <w:rFonts w:hint="eastAsia"/>
        </w:rPr>
        <w:t>实例应用入方向</w:t>
      </w:r>
      <w:r>
        <w:rPr>
          <w:rFonts w:hint="eastAsia"/>
        </w:rPr>
        <w:t>或出方向</w:t>
      </w:r>
      <w:r w:rsidRPr="003B23E9">
        <w:rPr>
          <w:rFonts w:hint="eastAsia"/>
        </w:rPr>
        <w:t>路由策略</w:t>
      </w:r>
      <w:r>
        <w:rPr>
          <w:rFonts w:hint="eastAsia"/>
        </w:rPr>
        <w:t>时，还需要创建并配置路由策略，配置方法请参见“三层技术</w:t>
      </w:r>
      <w:r>
        <w:rPr>
          <w:rFonts w:hint="eastAsia"/>
        </w:rPr>
        <w:t>-IP</w:t>
      </w:r>
      <w:r>
        <w:rPr>
          <w:rFonts w:hint="eastAsia"/>
        </w:rPr>
        <w:t>路由配置指导”中的“路由策略”。</w:t>
      </w:r>
    </w:p>
    <w:p w:rsidR="00E61E27" w:rsidRPr="00E61E27" w:rsidRDefault="00E61E27" w:rsidP="00B51350">
      <w:pPr>
        <w:pStyle w:val="4"/>
      </w:pPr>
      <w:r>
        <w:rPr>
          <w:rFonts w:hint="eastAsia"/>
        </w:rPr>
        <w:lastRenderedPageBreak/>
        <w:t>配置步骤</w:t>
      </w:r>
    </w:p>
    <w:p w:rsidR="008E21D5" w:rsidRDefault="008E21D5" w:rsidP="008E21D5">
      <w:pPr>
        <w:pStyle w:val="ItemStep"/>
      </w:pPr>
      <w:r>
        <w:rPr>
          <w:rFonts w:hint="eastAsia"/>
        </w:rPr>
        <w:t>进入系统视图。</w:t>
      </w:r>
    </w:p>
    <w:p w:rsidR="008E21D5" w:rsidRDefault="008E21D5" w:rsidP="008E21D5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8E21D5" w:rsidRDefault="008E21D5" w:rsidP="00B51350">
      <w:pPr>
        <w:pStyle w:val="ItemStep"/>
        <w:rPr>
          <w:lang w:eastAsia="zh-CN"/>
        </w:rPr>
      </w:pPr>
      <w:r w:rsidRPr="007530E2">
        <w:rPr>
          <w:rFonts w:hint="eastAsia"/>
          <w:lang w:eastAsia="zh-CN"/>
        </w:rPr>
        <w:t>进入</w:t>
      </w:r>
      <w:r w:rsidRPr="007530E2">
        <w:rPr>
          <w:rFonts w:hint="eastAsia"/>
          <w:lang w:eastAsia="zh-CN"/>
        </w:rPr>
        <w:t>VPN</w:t>
      </w:r>
      <w:r w:rsidRPr="007530E2">
        <w:rPr>
          <w:rFonts w:hint="eastAsia"/>
          <w:lang w:eastAsia="zh-CN"/>
        </w:rPr>
        <w:t>实例</w:t>
      </w:r>
      <w:r w:rsidRPr="008E21D5">
        <w:rPr>
          <w:lang w:eastAsia="zh-CN"/>
        </w:rPr>
        <w:t>视图</w:t>
      </w:r>
      <w:r w:rsidRPr="008E21D5">
        <w:rPr>
          <w:rFonts w:hint="eastAsia"/>
          <w:lang w:eastAsia="zh-CN"/>
        </w:rPr>
        <w:t>或</w:t>
      </w:r>
      <w:r w:rsidR="00174D20">
        <w:rPr>
          <w:rFonts w:hint="eastAsia"/>
          <w:lang w:eastAsia="zh-CN"/>
        </w:rPr>
        <w:t>VPN</w:t>
      </w:r>
      <w:r w:rsidR="00174D20">
        <w:rPr>
          <w:rFonts w:hint="eastAsia"/>
          <w:lang w:eastAsia="zh-CN"/>
        </w:rPr>
        <w:t>实例</w:t>
      </w:r>
      <w:r w:rsidR="00174D20">
        <w:rPr>
          <w:rFonts w:hint="eastAsia"/>
          <w:lang w:eastAsia="zh-CN"/>
        </w:rPr>
        <w:t>IPv4</w:t>
      </w:r>
      <w:r w:rsidR="00174D20">
        <w:rPr>
          <w:rFonts w:hint="eastAsia"/>
          <w:lang w:eastAsia="zh-CN"/>
        </w:rPr>
        <w:t>地址族视图</w:t>
      </w:r>
      <w:r>
        <w:rPr>
          <w:rFonts w:hint="eastAsia"/>
          <w:lang w:eastAsia="zh-CN"/>
        </w:rPr>
        <w:t>。</w:t>
      </w:r>
    </w:p>
    <w:p w:rsidR="008E21D5" w:rsidRDefault="008E21D5" w:rsidP="00B51350">
      <w:pPr>
        <w:pStyle w:val="ItemList2"/>
      </w:pPr>
      <w:r w:rsidRPr="007530E2">
        <w:rPr>
          <w:rFonts w:hint="eastAsia"/>
        </w:rPr>
        <w:t>进入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</w:t>
      </w:r>
      <w:r w:rsidRPr="008E21D5">
        <w:t>视图</w:t>
      </w:r>
      <w:r>
        <w:rPr>
          <w:rFonts w:hint="eastAsia"/>
          <w:lang w:eastAsia="zh-CN"/>
        </w:rPr>
        <w:t>。</w:t>
      </w:r>
    </w:p>
    <w:p w:rsidR="008E21D5" w:rsidRDefault="008E21D5" w:rsidP="00B51350">
      <w:pPr>
        <w:pStyle w:val="ItemIndent2"/>
      </w:pPr>
      <w:r w:rsidRPr="00DA2C2B">
        <w:rPr>
          <w:rStyle w:val="commandkeywords"/>
        </w:rPr>
        <w:t>ip vpn-instance</w:t>
      </w:r>
      <w:r w:rsidRPr="008E21D5">
        <w:t xml:space="preserve"> </w:t>
      </w:r>
      <w:r w:rsidRPr="008E21D5">
        <w:rPr>
          <w:rStyle w:val="commandparameter"/>
        </w:rPr>
        <w:t>vpn-instance-name</w:t>
      </w:r>
    </w:p>
    <w:p w:rsidR="008E21D5" w:rsidRDefault="00BA1455" w:rsidP="00B51350">
      <w:pPr>
        <w:pStyle w:val="ItemList2"/>
        <w:rPr>
          <w:lang w:eastAsia="zh-CN"/>
        </w:rPr>
      </w:pPr>
      <w:r>
        <w:rPr>
          <w:rFonts w:hint="eastAsia"/>
          <w:lang w:eastAsia="zh-CN"/>
        </w:rPr>
        <w:t>请依次执行以下命令</w:t>
      </w:r>
      <w:r w:rsidR="008E21D5">
        <w:rPr>
          <w:rFonts w:hint="eastAsia"/>
          <w:lang w:eastAsia="zh-CN"/>
        </w:rPr>
        <w:t>进入</w:t>
      </w:r>
      <w:r w:rsidR="00174D20">
        <w:rPr>
          <w:rFonts w:hint="eastAsia"/>
          <w:lang w:eastAsia="zh-CN"/>
        </w:rPr>
        <w:t>VPN</w:t>
      </w:r>
      <w:r w:rsidR="00174D20">
        <w:rPr>
          <w:rFonts w:hint="eastAsia"/>
          <w:lang w:eastAsia="zh-CN"/>
        </w:rPr>
        <w:t>实例</w:t>
      </w:r>
      <w:r w:rsidR="00174D20">
        <w:rPr>
          <w:rFonts w:hint="eastAsia"/>
          <w:lang w:eastAsia="zh-CN"/>
        </w:rPr>
        <w:t>IPv4</w:t>
      </w:r>
      <w:r w:rsidR="00174D20">
        <w:rPr>
          <w:rFonts w:hint="eastAsia"/>
          <w:lang w:eastAsia="zh-CN"/>
        </w:rPr>
        <w:t>地址族视图</w:t>
      </w:r>
      <w:r w:rsidR="008E21D5">
        <w:rPr>
          <w:rFonts w:hint="eastAsia"/>
          <w:lang w:eastAsia="zh-CN"/>
        </w:rPr>
        <w:t>。</w:t>
      </w:r>
    </w:p>
    <w:p w:rsidR="008E21D5" w:rsidRDefault="008E21D5" w:rsidP="00B51350">
      <w:pPr>
        <w:pStyle w:val="ItemIndent2"/>
        <w:rPr>
          <w:rStyle w:val="commandparameter"/>
          <w:bCs/>
          <w:kern w:val="2"/>
        </w:rPr>
      </w:pPr>
      <w:r w:rsidRPr="00DA2C2B">
        <w:rPr>
          <w:rStyle w:val="commandkeywords"/>
        </w:rPr>
        <w:t>ip vpn-instance</w:t>
      </w:r>
      <w:r w:rsidRPr="008E21D5">
        <w:t xml:space="preserve"> </w:t>
      </w:r>
      <w:r w:rsidRPr="008E21D5">
        <w:rPr>
          <w:rStyle w:val="commandparameter"/>
        </w:rPr>
        <w:t>vpn-instance-name</w:t>
      </w:r>
    </w:p>
    <w:p w:rsidR="008E21D5" w:rsidRDefault="008E21D5" w:rsidP="00B51350">
      <w:pPr>
        <w:pStyle w:val="ItemIndent2"/>
        <w:rPr>
          <w:rStyle w:val="commandkeywords"/>
          <w:bCs/>
          <w:kern w:val="2"/>
        </w:rPr>
      </w:pPr>
      <w:r w:rsidRPr="00DA2C2B">
        <w:rPr>
          <w:rStyle w:val="commandkeywords"/>
          <w:rFonts w:hint="eastAsia"/>
        </w:rPr>
        <w:t>address-family ipv4</w:t>
      </w:r>
    </w:p>
    <w:p w:rsidR="008E21D5" w:rsidRDefault="008E21D5" w:rsidP="00B51350">
      <w:pPr>
        <w:pStyle w:val="ItemStep"/>
      </w:pPr>
      <w:r>
        <w:rPr>
          <w:rFonts w:hint="eastAsia"/>
        </w:rPr>
        <w:t>配置</w:t>
      </w:r>
      <w:r w:rsidRPr="008E21D5">
        <w:rPr>
          <w:rFonts w:hint="eastAsia"/>
        </w:rPr>
        <w:t>VPN</w:t>
      </w:r>
      <w:r w:rsidRPr="008E21D5">
        <w:rPr>
          <w:rFonts w:hint="eastAsia"/>
        </w:rPr>
        <w:t>实例的</w:t>
      </w:r>
      <w:r w:rsidR="00BA1455">
        <w:rPr>
          <w:rFonts w:hint="eastAsia"/>
        </w:rPr>
        <w:t>Route</w:t>
      </w:r>
      <w:r w:rsidRPr="008E21D5">
        <w:rPr>
          <w:rFonts w:hint="eastAsia"/>
        </w:rPr>
        <w:t xml:space="preserve"> Target</w:t>
      </w:r>
      <w:r>
        <w:rPr>
          <w:rFonts w:hint="eastAsia"/>
          <w:lang w:eastAsia="zh-CN"/>
        </w:rPr>
        <w:t>。</w:t>
      </w:r>
    </w:p>
    <w:p w:rsidR="008E21D5" w:rsidRDefault="008E21D5" w:rsidP="00B51350">
      <w:pPr>
        <w:pStyle w:val="ItemStep"/>
        <w:numPr>
          <w:ilvl w:val="0"/>
          <w:numId w:val="0"/>
        </w:numPr>
        <w:ind w:left="1134"/>
      </w:pPr>
      <w:r w:rsidRPr="00DA2C2B">
        <w:rPr>
          <w:rStyle w:val="commandkeywords"/>
          <w:rFonts w:hint="eastAsia"/>
        </w:rPr>
        <w:t>vpn</w:t>
      </w:r>
      <w:r w:rsidRPr="008E21D5">
        <w:rPr>
          <w:rStyle w:val="commandkeywords"/>
        </w:rPr>
        <w:t>-target</w:t>
      </w:r>
      <w:r w:rsidRPr="008E21D5">
        <w:rPr>
          <w:rStyle w:val="commandparameter"/>
        </w:rPr>
        <w:t xml:space="preserve"> </w:t>
      </w:r>
      <w:r w:rsidRPr="008E21D5">
        <w:rPr>
          <w:rStyle w:val="commandparameter"/>
          <w:rFonts w:hint="eastAsia"/>
        </w:rPr>
        <w:t>vpn</w:t>
      </w:r>
      <w:r w:rsidRPr="008E21D5">
        <w:rPr>
          <w:rStyle w:val="commandparameter"/>
        </w:rPr>
        <w:t>-target</w:t>
      </w:r>
      <w:r w:rsidRPr="00357E1D">
        <w:rPr>
          <w:rStyle w:val="commandtext"/>
        </w:rPr>
        <w:t>&amp;&lt;1-8&gt;</w:t>
      </w:r>
      <w:r w:rsidRPr="008E21D5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[</w:t>
      </w:r>
      <w:r w:rsidRPr="008E21D5">
        <w:t xml:space="preserve"> </w:t>
      </w:r>
      <w:r w:rsidRPr="008E21D5">
        <w:rPr>
          <w:rStyle w:val="commandkeywords"/>
        </w:rPr>
        <w:t>both</w:t>
      </w:r>
      <w:r w:rsidRPr="008E21D5">
        <w:t xml:space="preserve"> </w:t>
      </w:r>
      <w:r w:rsidRPr="00357E1D">
        <w:rPr>
          <w:rStyle w:val="commandtext"/>
        </w:rPr>
        <w:t>|</w:t>
      </w:r>
      <w:r w:rsidRPr="008E21D5">
        <w:t xml:space="preserve"> </w:t>
      </w:r>
      <w:r w:rsidRPr="008E21D5">
        <w:rPr>
          <w:rStyle w:val="commandkeywords"/>
        </w:rPr>
        <w:t>export-extcommunity</w:t>
      </w:r>
      <w:r w:rsidRPr="008E21D5">
        <w:t xml:space="preserve"> </w:t>
      </w:r>
      <w:r w:rsidRPr="00357E1D">
        <w:rPr>
          <w:rStyle w:val="commandtext"/>
        </w:rPr>
        <w:t>|</w:t>
      </w:r>
      <w:r w:rsidRPr="008E21D5">
        <w:t xml:space="preserve"> </w:t>
      </w:r>
      <w:r w:rsidRPr="008E21D5">
        <w:rPr>
          <w:rStyle w:val="commandkeywords"/>
        </w:rPr>
        <w:t>import-extcommunity</w:t>
      </w:r>
      <w:r w:rsidRPr="008E21D5">
        <w:t xml:space="preserve"> </w:t>
      </w:r>
      <w:r w:rsidRPr="00357E1D">
        <w:rPr>
          <w:rStyle w:val="commandtext"/>
          <w:rFonts w:hint="eastAsia"/>
        </w:rPr>
        <w:t>]</w:t>
      </w:r>
    </w:p>
    <w:p w:rsidR="008E21D5" w:rsidRDefault="008E21D5" w:rsidP="00B51350">
      <w:pPr>
        <w:pStyle w:val="ItemStep"/>
        <w:numPr>
          <w:ilvl w:val="0"/>
          <w:numId w:val="0"/>
        </w:numPr>
        <w:ind w:left="1134"/>
      </w:pPr>
      <w:r>
        <w:rPr>
          <w:rFonts w:hint="eastAsia"/>
        </w:rPr>
        <w:t>缺省情况下，</w:t>
      </w:r>
      <w:r w:rsidRPr="008E21D5">
        <w:rPr>
          <w:rFonts w:hint="eastAsia"/>
        </w:rPr>
        <w:t>未配置</w:t>
      </w:r>
      <w:r w:rsidRPr="008E21D5">
        <w:rPr>
          <w:rFonts w:hint="eastAsia"/>
        </w:rPr>
        <w:t>VPN</w:t>
      </w:r>
      <w:r w:rsidRPr="008E21D5">
        <w:rPr>
          <w:rFonts w:hint="eastAsia"/>
        </w:rPr>
        <w:t>实例的</w:t>
      </w:r>
      <w:r w:rsidR="00BA1455">
        <w:rPr>
          <w:rFonts w:hint="eastAsia"/>
        </w:rPr>
        <w:t>Route</w:t>
      </w:r>
      <w:r w:rsidRPr="008E21D5">
        <w:rPr>
          <w:rFonts w:hint="eastAsia"/>
        </w:rPr>
        <w:t xml:space="preserve"> Target</w:t>
      </w:r>
      <w:r>
        <w:rPr>
          <w:rFonts w:hint="eastAsia"/>
          <w:lang w:eastAsia="zh-CN"/>
        </w:rPr>
        <w:t>。</w:t>
      </w:r>
    </w:p>
    <w:p w:rsidR="008E21D5" w:rsidRDefault="008E21D5" w:rsidP="00B51350">
      <w:pPr>
        <w:pStyle w:val="ItemStep"/>
        <w:rPr>
          <w:lang w:eastAsia="zh-CN"/>
        </w:rPr>
      </w:pPr>
      <w:r w:rsidRPr="007530E2">
        <w:rPr>
          <w:rFonts w:hint="eastAsia"/>
          <w:lang w:eastAsia="zh-CN"/>
        </w:rPr>
        <w:t>配置</w:t>
      </w:r>
      <w:r w:rsidRPr="008E21D5">
        <w:rPr>
          <w:lang w:eastAsia="zh-CN"/>
        </w:rPr>
        <w:t>VPN</w:t>
      </w:r>
      <w:r w:rsidRPr="008E21D5">
        <w:rPr>
          <w:rFonts w:hint="eastAsia"/>
          <w:lang w:eastAsia="zh-CN"/>
        </w:rPr>
        <w:t>实例支持的最大激活路由前缀数</w:t>
      </w:r>
      <w:r>
        <w:rPr>
          <w:rFonts w:hint="eastAsia"/>
          <w:lang w:eastAsia="zh-CN"/>
        </w:rPr>
        <w:t>。</w:t>
      </w:r>
    </w:p>
    <w:p w:rsidR="008E21D5" w:rsidRDefault="008E21D5" w:rsidP="00B51350">
      <w:pPr>
        <w:pStyle w:val="ItemStep"/>
        <w:numPr>
          <w:ilvl w:val="0"/>
          <w:numId w:val="0"/>
        </w:numPr>
        <w:ind w:left="1134"/>
      </w:pPr>
      <w:r w:rsidRPr="00DA2C2B">
        <w:rPr>
          <w:rStyle w:val="commandkeywords"/>
        </w:rPr>
        <w:t>routing-table</w:t>
      </w:r>
      <w:r w:rsidRPr="008E21D5">
        <w:t xml:space="preserve"> </w:t>
      </w:r>
      <w:r w:rsidRPr="008E21D5">
        <w:rPr>
          <w:rStyle w:val="commandkeywords"/>
        </w:rPr>
        <w:t>limit</w:t>
      </w:r>
      <w:r w:rsidRPr="008E21D5">
        <w:t xml:space="preserve"> </w:t>
      </w:r>
      <w:r w:rsidRPr="008E21D5">
        <w:rPr>
          <w:rStyle w:val="commandparameter"/>
        </w:rPr>
        <w:t>number</w:t>
      </w:r>
      <w:r w:rsidRPr="008E21D5">
        <w:t xml:space="preserve"> </w:t>
      </w:r>
      <w:r w:rsidRPr="00357E1D">
        <w:rPr>
          <w:rStyle w:val="commandtext"/>
        </w:rPr>
        <w:t>{</w:t>
      </w:r>
      <w:r w:rsidRPr="008E21D5">
        <w:t xml:space="preserve"> </w:t>
      </w:r>
      <w:r w:rsidRPr="008E21D5">
        <w:rPr>
          <w:rStyle w:val="commandparameter"/>
        </w:rPr>
        <w:t>warn</w:t>
      </w:r>
      <w:r w:rsidRPr="008E21D5">
        <w:rPr>
          <w:rStyle w:val="commandparameter"/>
          <w:rFonts w:hint="eastAsia"/>
        </w:rPr>
        <w:t>-</w:t>
      </w:r>
      <w:r w:rsidRPr="008E21D5">
        <w:rPr>
          <w:rStyle w:val="commandparameter"/>
        </w:rPr>
        <w:t>threshold</w:t>
      </w:r>
      <w:r w:rsidRPr="008E21D5">
        <w:t xml:space="preserve"> </w:t>
      </w:r>
      <w:r w:rsidRPr="00357E1D">
        <w:rPr>
          <w:rStyle w:val="commandtext"/>
        </w:rPr>
        <w:t>|</w:t>
      </w:r>
      <w:r w:rsidRPr="008E21D5">
        <w:t xml:space="preserve"> </w:t>
      </w:r>
      <w:r w:rsidRPr="008E21D5">
        <w:rPr>
          <w:rStyle w:val="commandkeywords"/>
        </w:rPr>
        <w:t>simply-alert</w:t>
      </w:r>
      <w:r w:rsidRPr="008E21D5" w:rsidDel="00A95C46">
        <w:rPr>
          <w:rStyle w:val="commandkeywords"/>
        </w:rPr>
        <w:t xml:space="preserve"> </w:t>
      </w:r>
      <w:r w:rsidRPr="00357E1D">
        <w:rPr>
          <w:rStyle w:val="commandtext"/>
        </w:rPr>
        <w:t>}</w:t>
      </w:r>
    </w:p>
    <w:p w:rsidR="008E21D5" w:rsidRPr="00B421C2" w:rsidRDefault="008E21D5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缺省情况下</w:t>
      </w:r>
      <w:r w:rsidRPr="00B421C2">
        <w:rPr>
          <w:rFonts w:hint="eastAsia"/>
          <w:lang w:eastAsia="zh-CN"/>
        </w:rPr>
        <w:t>，</w:t>
      </w:r>
      <w:r w:rsidRPr="009767AC">
        <w:rPr>
          <w:rFonts w:hint="eastAsia"/>
          <w:lang w:eastAsia="zh-CN"/>
        </w:rPr>
        <w:t>未限制</w:t>
      </w:r>
      <w:r w:rsidRPr="009767AC">
        <w:rPr>
          <w:lang w:eastAsia="zh-CN"/>
        </w:rPr>
        <w:t>VPN</w:t>
      </w:r>
      <w:r w:rsidRPr="009767AC">
        <w:rPr>
          <w:rFonts w:hint="eastAsia"/>
          <w:lang w:eastAsia="zh-CN"/>
        </w:rPr>
        <w:t>实例支持的最多激活路由前缀数</w:t>
      </w:r>
      <w:r>
        <w:rPr>
          <w:rFonts w:hint="eastAsia"/>
          <w:lang w:eastAsia="zh-CN"/>
        </w:rPr>
        <w:t>。</w:t>
      </w:r>
    </w:p>
    <w:p w:rsidR="008E21D5" w:rsidRDefault="001922FB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通过本配置</w:t>
      </w:r>
      <w:r w:rsidR="008E21D5" w:rsidRPr="00B421C2">
        <w:rPr>
          <w:rFonts w:hint="eastAsia"/>
          <w:lang w:eastAsia="zh-CN"/>
        </w:rPr>
        <w:t>可以防止</w:t>
      </w:r>
      <w:r w:rsidR="008E21D5" w:rsidRPr="00B421C2">
        <w:rPr>
          <w:rFonts w:hint="eastAsia"/>
          <w:lang w:eastAsia="zh-CN"/>
        </w:rPr>
        <w:t>PE</w:t>
      </w:r>
      <w:r w:rsidR="008E21D5" w:rsidRPr="00B421C2">
        <w:rPr>
          <w:rFonts w:hint="eastAsia"/>
          <w:lang w:eastAsia="zh-CN"/>
        </w:rPr>
        <w:t>路由器上保存过多的激活路由前缀信息</w:t>
      </w:r>
      <w:r w:rsidR="008E21D5">
        <w:rPr>
          <w:rFonts w:hint="eastAsia"/>
          <w:lang w:eastAsia="zh-CN"/>
        </w:rPr>
        <w:t>。</w:t>
      </w:r>
    </w:p>
    <w:p w:rsidR="008E21D5" w:rsidRDefault="008E21D5" w:rsidP="00B51350">
      <w:pPr>
        <w:pStyle w:val="ItemStep"/>
        <w:rPr>
          <w:lang w:eastAsia="zh-CN"/>
        </w:rPr>
      </w:pPr>
      <w:r>
        <w:rPr>
          <w:rFonts w:hint="eastAsia"/>
          <w:lang w:eastAsia="zh-CN"/>
        </w:rPr>
        <w:t>对</w:t>
      </w:r>
      <w:r w:rsidRPr="008E21D5">
        <w:rPr>
          <w:rFonts w:hint="eastAsia"/>
          <w:lang w:eastAsia="zh-CN"/>
        </w:rPr>
        <w:t>当前</w:t>
      </w:r>
      <w:r w:rsidRPr="008E21D5">
        <w:rPr>
          <w:rFonts w:hint="eastAsia"/>
          <w:lang w:eastAsia="zh-CN"/>
        </w:rPr>
        <w:t>VPN</w:t>
      </w:r>
      <w:r w:rsidRPr="008E21D5">
        <w:rPr>
          <w:rFonts w:hint="eastAsia"/>
          <w:lang w:eastAsia="zh-CN"/>
        </w:rPr>
        <w:t>实例应用入方向路由策略</w:t>
      </w:r>
      <w:r>
        <w:rPr>
          <w:rFonts w:hint="eastAsia"/>
          <w:lang w:eastAsia="zh-CN"/>
        </w:rPr>
        <w:t>。</w:t>
      </w:r>
    </w:p>
    <w:p w:rsidR="008E21D5" w:rsidRDefault="008E21D5" w:rsidP="00B51350">
      <w:pPr>
        <w:pStyle w:val="ItemStep"/>
        <w:numPr>
          <w:ilvl w:val="0"/>
          <w:numId w:val="0"/>
        </w:numPr>
        <w:ind w:left="1134"/>
        <w:rPr>
          <w:rStyle w:val="commandparameter"/>
          <w:bCs/>
          <w:kern w:val="2"/>
        </w:rPr>
      </w:pPr>
      <w:r w:rsidRPr="00DA2C2B">
        <w:rPr>
          <w:rStyle w:val="commandkeywords"/>
        </w:rPr>
        <w:t xml:space="preserve">import route-policy </w:t>
      </w:r>
      <w:r w:rsidRPr="008E21D5">
        <w:rPr>
          <w:rStyle w:val="commandparameter"/>
        </w:rPr>
        <w:t>route-policy</w:t>
      </w:r>
    </w:p>
    <w:p w:rsidR="008E21D5" w:rsidRDefault="008E21D5" w:rsidP="00B51350">
      <w:pPr>
        <w:pStyle w:val="ItemIndent1"/>
      </w:pPr>
      <w:r w:rsidRPr="007530E2">
        <w:rPr>
          <w:rFonts w:hint="eastAsia"/>
        </w:rPr>
        <w:t>缺省情况下，允许所有</w:t>
      </w:r>
      <w:r w:rsidR="00BA1455">
        <w:rPr>
          <w:rFonts w:hint="eastAsia"/>
        </w:rPr>
        <w:t>Route Target</w:t>
      </w:r>
      <w:r w:rsidRPr="007530E2">
        <w:rPr>
          <w:rFonts w:hint="eastAsia"/>
        </w:rPr>
        <w:t>属性匹配的路由通过</w:t>
      </w:r>
      <w:r>
        <w:rPr>
          <w:rFonts w:hint="eastAsia"/>
          <w:lang w:eastAsia="zh-CN"/>
        </w:rPr>
        <w:t>。</w:t>
      </w:r>
    </w:p>
    <w:p w:rsidR="008E21D5" w:rsidRDefault="008E21D5" w:rsidP="00B51350">
      <w:pPr>
        <w:pStyle w:val="ItemStep"/>
        <w:rPr>
          <w:lang w:eastAsia="zh-CN"/>
        </w:rPr>
      </w:pPr>
      <w:r>
        <w:rPr>
          <w:rFonts w:hint="eastAsia"/>
          <w:lang w:eastAsia="zh-CN"/>
        </w:rPr>
        <w:t>对</w:t>
      </w:r>
      <w:r w:rsidRPr="008E21D5">
        <w:rPr>
          <w:rFonts w:hint="eastAsia"/>
          <w:lang w:eastAsia="zh-CN"/>
        </w:rPr>
        <w:t>当前</w:t>
      </w:r>
      <w:r w:rsidRPr="008E21D5">
        <w:rPr>
          <w:rFonts w:hint="eastAsia"/>
          <w:lang w:eastAsia="zh-CN"/>
        </w:rPr>
        <w:t>VPN</w:t>
      </w:r>
      <w:r w:rsidRPr="008E21D5">
        <w:rPr>
          <w:rFonts w:hint="eastAsia"/>
          <w:lang w:eastAsia="zh-CN"/>
        </w:rPr>
        <w:t>实例应用出方向路由策略</w:t>
      </w:r>
      <w:r>
        <w:rPr>
          <w:rFonts w:hint="eastAsia"/>
          <w:lang w:eastAsia="zh-CN"/>
        </w:rPr>
        <w:t>。</w:t>
      </w:r>
    </w:p>
    <w:p w:rsidR="008E21D5" w:rsidRDefault="008E21D5" w:rsidP="00B51350">
      <w:pPr>
        <w:pStyle w:val="ItemStep"/>
        <w:numPr>
          <w:ilvl w:val="0"/>
          <w:numId w:val="0"/>
        </w:numPr>
        <w:ind w:left="1134"/>
        <w:rPr>
          <w:rStyle w:val="commandparameter"/>
          <w:bCs/>
          <w:kern w:val="2"/>
        </w:rPr>
      </w:pPr>
      <w:r w:rsidRPr="00DA2C2B">
        <w:rPr>
          <w:rStyle w:val="commandkeywords"/>
        </w:rPr>
        <w:t xml:space="preserve">export route-policy </w:t>
      </w:r>
      <w:r w:rsidRPr="008E21D5">
        <w:rPr>
          <w:rStyle w:val="commandparameter"/>
        </w:rPr>
        <w:t>route-policy</w:t>
      </w:r>
    </w:p>
    <w:p w:rsidR="008E21D5" w:rsidRPr="00B421C2" w:rsidRDefault="008E21D5" w:rsidP="00B51350">
      <w:pPr>
        <w:pStyle w:val="ItemIndent1"/>
      </w:pPr>
      <w:r w:rsidRPr="007530E2">
        <w:rPr>
          <w:rFonts w:hint="eastAsia"/>
        </w:rPr>
        <w:t>缺省情况下，</w:t>
      </w:r>
      <w:r w:rsidRPr="00B421C2">
        <w:rPr>
          <w:rFonts w:hint="eastAsia"/>
        </w:rPr>
        <w:t>不对发布的路由进行过滤</w:t>
      </w:r>
      <w:r>
        <w:rPr>
          <w:rFonts w:hint="eastAsia"/>
          <w:lang w:eastAsia="zh-CN"/>
        </w:rPr>
        <w:t>。</w:t>
      </w:r>
    </w:p>
    <w:p w:rsidR="008E21D5" w:rsidRDefault="008E21D5" w:rsidP="00B51350">
      <w:pPr>
        <w:pStyle w:val="ItemStep"/>
        <w:rPr>
          <w:lang w:eastAsia="zh-CN"/>
        </w:rPr>
      </w:pPr>
      <w:r w:rsidRPr="007530E2">
        <w:rPr>
          <w:rFonts w:hint="eastAsia"/>
          <w:lang w:eastAsia="zh-CN"/>
        </w:rPr>
        <w:t>配置</w:t>
      </w:r>
      <w:r w:rsidRPr="008E21D5">
        <w:rPr>
          <w:lang w:eastAsia="zh-CN"/>
        </w:rPr>
        <w:t>VPN</w:t>
      </w:r>
      <w:r w:rsidRPr="008E21D5">
        <w:rPr>
          <w:rFonts w:hint="eastAsia"/>
          <w:lang w:eastAsia="zh-CN"/>
        </w:rPr>
        <w:t>实例的隧道策略</w:t>
      </w:r>
      <w:r>
        <w:rPr>
          <w:rFonts w:hint="eastAsia"/>
          <w:lang w:eastAsia="zh-CN"/>
        </w:rPr>
        <w:t>。</w:t>
      </w:r>
    </w:p>
    <w:p w:rsidR="008E21D5" w:rsidRDefault="008E21D5" w:rsidP="00B51350">
      <w:pPr>
        <w:pStyle w:val="ItemStep"/>
        <w:numPr>
          <w:ilvl w:val="0"/>
          <w:numId w:val="0"/>
        </w:numPr>
        <w:ind w:left="1134"/>
        <w:rPr>
          <w:rStyle w:val="commandparameter"/>
          <w:bCs/>
          <w:kern w:val="2"/>
        </w:rPr>
      </w:pPr>
      <w:r w:rsidRPr="00DA2C2B">
        <w:rPr>
          <w:rStyle w:val="commandkeywords"/>
        </w:rPr>
        <w:t>tnl</w:t>
      </w:r>
      <w:r w:rsidRPr="008E21D5">
        <w:rPr>
          <w:rStyle w:val="commandkeywords"/>
          <w:rFonts w:hint="eastAsia"/>
        </w:rPr>
        <w:t>-</w:t>
      </w:r>
      <w:r w:rsidRPr="008E21D5">
        <w:rPr>
          <w:rStyle w:val="commandkeywords"/>
        </w:rPr>
        <w:t xml:space="preserve">policy </w:t>
      </w:r>
      <w:r w:rsidRPr="008E21D5">
        <w:rPr>
          <w:rStyle w:val="commandparameter"/>
        </w:rPr>
        <w:t>tunnel-policy</w:t>
      </w:r>
      <w:r w:rsidRPr="008E21D5">
        <w:rPr>
          <w:rStyle w:val="commandparameter"/>
          <w:rFonts w:hint="eastAsia"/>
        </w:rPr>
        <w:t>-name</w:t>
      </w:r>
    </w:p>
    <w:p w:rsidR="00E61E27" w:rsidRPr="00B421C2" w:rsidRDefault="00E61E27" w:rsidP="00B51350">
      <w:pPr>
        <w:pStyle w:val="ItemIndent1"/>
      </w:pPr>
      <w:r w:rsidRPr="007530E2">
        <w:rPr>
          <w:rFonts w:hint="eastAsia"/>
        </w:rPr>
        <w:t>缺省情况下，</w:t>
      </w:r>
      <w:r w:rsidRPr="00B421C2">
        <w:rPr>
          <w:rFonts w:hint="eastAsia"/>
        </w:rPr>
        <w:t>隧道策略为按照</w:t>
      </w:r>
      <w:r w:rsidRPr="00B421C2">
        <w:rPr>
          <w:rFonts w:hint="eastAsia"/>
        </w:rPr>
        <w:t>LSP</w:t>
      </w:r>
      <w:r w:rsidRPr="00B421C2">
        <w:rPr>
          <w:rFonts w:hint="eastAsia"/>
        </w:rPr>
        <w:t>隧道－</w:t>
      </w:r>
      <w:r w:rsidRPr="00B421C2">
        <w:rPr>
          <w:rFonts w:hint="eastAsia"/>
        </w:rPr>
        <w:t>&gt;GRE</w:t>
      </w:r>
      <w:r w:rsidRPr="00B421C2">
        <w:rPr>
          <w:rFonts w:hint="eastAsia"/>
        </w:rPr>
        <w:t>隧道－</w:t>
      </w:r>
      <w:r w:rsidRPr="00B421C2">
        <w:rPr>
          <w:rFonts w:hint="eastAsia"/>
        </w:rPr>
        <w:t>&gt;</w:t>
      </w:r>
      <w:r w:rsidR="00195312" w:rsidRPr="00B421C2">
        <w:rPr>
          <w:rFonts w:hint="eastAsia"/>
        </w:rPr>
        <w:t>CRLSP</w:t>
      </w:r>
      <w:commentRangeStart w:id="403"/>
      <w:r w:rsidR="00195312">
        <w:rPr>
          <w:rFonts w:hint="eastAsia"/>
        </w:rPr>
        <w:t>－</w:t>
      </w:r>
      <w:r w:rsidR="00195312">
        <w:rPr>
          <w:rFonts w:hint="eastAsia"/>
        </w:rPr>
        <w:t>&gt;</w:t>
      </w:r>
      <w:r w:rsidR="00195312" w:rsidRPr="002A35F8">
        <w:rPr>
          <w:rFonts w:hint="eastAsia"/>
          <w:lang w:eastAsia="zh-CN"/>
        </w:rPr>
        <w:t>S</w:t>
      </w:r>
      <w:r w:rsidR="00195312">
        <w:rPr>
          <w:rFonts w:hint="eastAsia"/>
        </w:rPr>
        <w:t>RLSP</w:t>
      </w:r>
      <w:commentRangeEnd w:id="403"/>
      <w:r w:rsidR="00B54418">
        <w:rPr>
          <w:rStyle w:val="ac"/>
          <w:color w:val="auto"/>
          <w:kern w:val="2"/>
          <w:lang w:eastAsia="zh-CN"/>
        </w:rPr>
        <w:commentReference w:id="403"/>
      </w:r>
      <w:r w:rsidRPr="00B421C2">
        <w:rPr>
          <w:rFonts w:hint="eastAsia"/>
        </w:rPr>
        <w:t>隧道的优先级顺序选择隧道，负载分担条数为</w:t>
      </w:r>
      <w:r w:rsidRPr="00B421C2">
        <w:rPr>
          <w:rFonts w:hint="eastAsia"/>
        </w:rPr>
        <w:t>1</w:t>
      </w:r>
      <w:r w:rsidRPr="00E61E27">
        <w:rPr>
          <w:rFonts w:hint="eastAsia"/>
          <w:lang w:eastAsia="zh-CN"/>
        </w:rPr>
        <w:t>。</w:t>
      </w:r>
    </w:p>
    <w:p w:rsidR="00E61E27" w:rsidRPr="008E21D5" w:rsidRDefault="0089710E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如果本配置中指定的</w:t>
      </w:r>
      <w:r w:rsidR="00E61E27" w:rsidRPr="007530E2">
        <w:rPr>
          <w:rFonts w:hint="eastAsia"/>
          <w:lang w:eastAsia="zh-CN"/>
        </w:rPr>
        <w:t>隧道策略</w:t>
      </w:r>
      <w:r>
        <w:rPr>
          <w:rFonts w:hint="eastAsia"/>
          <w:lang w:eastAsia="zh-CN"/>
        </w:rPr>
        <w:t>尚未创建</w:t>
      </w:r>
      <w:r w:rsidR="00E61E27" w:rsidRPr="007530E2">
        <w:rPr>
          <w:rFonts w:hint="eastAsia"/>
          <w:lang w:eastAsia="zh-CN"/>
        </w:rPr>
        <w:t>，则采用缺省策略</w:t>
      </w:r>
      <w:r w:rsidR="00E61E27">
        <w:rPr>
          <w:rFonts w:hint="eastAsia"/>
          <w:lang w:eastAsia="zh-CN"/>
        </w:rPr>
        <w:t>。隧道策略的创建及配置方法，请参见“</w:t>
      </w:r>
      <w:r w:rsidR="00E61E27">
        <w:rPr>
          <w:rFonts w:hint="eastAsia"/>
          <w:lang w:eastAsia="zh-CN"/>
        </w:rPr>
        <w:t>MPLS</w:t>
      </w:r>
      <w:r w:rsidR="00E61E27">
        <w:rPr>
          <w:rFonts w:hint="eastAsia"/>
          <w:lang w:eastAsia="zh-CN"/>
        </w:rPr>
        <w:t>配置指导”中的“隧道策略”。</w:t>
      </w:r>
    </w:p>
    <w:p w:rsidR="00666912" w:rsidRDefault="009563A8" w:rsidP="00DD64CA">
      <w:pPr>
        <w:pStyle w:val="2"/>
      </w:pPr>
      <w:bookmarkStart w:id="404" w:name="_Toc476253595"/>
      <w:bookmarkStart w:id="405" w:name="_Toc476255690"/>
      <w:bookmarkStart w:id="406" w:name="_Toc476257671"/>
      <w:bookmarkStart w:id="407" w:name="_Toc476253610"/>
      <w:bookmarkStart w:id="408" w:name="_Toc476255705"/>
      <w:bookmarkStart w:id="409" w:name="_Toc476257686"/>
      <w:bookmarkStart w:id="410" w:name="_Toc476253615"/>
      <w:bookmarkStart w:id="411" w:name="_Toc476255710"/>
      <w:bookmarkStart w:id="412" w:name="_Toc476257691"/>
      <w:bookmarkStart w:id="413" w:name="_Toc476253646"/>
      <w:bookmarkStart w:id="414" w:name="_Toc476255741"/>
      <w:bookmarkStart w:id="415" w:name="_Toc476257722"/>
      <w:bookmarkStart w:id="416" w:name="_Toc117926548"/>
      <w:bookmarkStart w:id="417" w:name="_Toc114629462"/>
      <w:bookmarkStart w:id="418" w:name="_Toc324777046"/>
      <w:bookmarkStart w:id="419" w:name="_Toc322340096"/>
      <w:bookmarkStart w:id="420" w:name="_Toc322336803"/>
      <w:bookmarkStart w:id="421" w:name="_Toc322336656"/>
      <w:bookmarkStart w:id="422" w:name="_Toc322336505"/>
      <w:bookmarkStart w:id="423" w:name="_Toc324777013"/>
      <w:bookmarkStart w:id="424" w:name="_Toc322340063"/>
      <w:bookmarkStart w:id="425" w:name="_Toc322336770"/>
      <w:bookmarkStart w:id="426" w:name="_Toc322336623"/>
      <w:bookmarkStart w:id="427" w:name="_Toc322336472"/>
      <w:bookmarkStart w:id="428" w:name="_Toc324777012"/>
      <w:bookmarkStart w:id="429" w:name="_Toc322340062"/>
      <w:bookmarkStart w:id="430" w:name="_Toc322336769"/>
      <w:bookmarkStart w:id="431" w:name="_Toc322336622"/>
      <w:bookmarkStart w:id="432" w:name="_Toc322336471"/>
      <w:bookmarkStart w:id="433" w:name="_Toc117926514"/>
      <w:bookmarkStart w:id="434" w:name="_Toc114629428"/>
      <w:bookmarkStart w:id="435" w:name="_Toc117926489"/>
      <w:bookmarkStart w:id="436" w:name="_Toc114629403"/>
      <w:bookmarkStart w:id="437" w:name="_Toc117926488"/>
      <w:bookmarkStart w:id="438" w:name="_Toc114629402"/>
      <w:bookmarkStart w:id="439" w:name="_Toc117926463"/>
      <w:bookmarkStart w:id="440" w:name="_Toc114629377"/>
      <w:bookmarkStart w:id="441" w:name="_Toc117926462"/>
      <w:bookmarkStart w:id="442" w:name="_Toc114629376"/>
      <w:bookmarkStart w:id="443" w:name="_Toc326585241"/>
      <w:bookmarkStart w:id="444" w:name="_Toc326583745"/>
      <w:bookmarkStart w:id="445" w:name="_Toc326308041"/>
      <w:bookmarkStart w:id="446" w:name="_Toc326585240"/>
      <w:bookmarkStart w:id="447" w:name="_Toc326583744"/>
      <w:bookmarkStart w:id="448" w:name="_Toc326308040"/>
      <w:bookmarkStart w:id="449" w:name="_Toc326585239"/>
      <w:bookmarkStart w:id="450" w:name="_Toc326583743"/>
      <w:bookmarkStart w:id="451" w:name="_Toc326308039"/>
      <w:bookmarkStart w:id="452" w:name="_Toc326585238"/>
      <w:bookmarkStart w:id="453" w:name="_Toc326583742"/>
      <w:bookmarkStart w:id="454" w:name="_Toc326308038"/>
      <w:bookmarkStart w:id="455" w:name="_Toc326585237"/>
      <w:bookmarkStart w:id="456" w:name="_Toc326583741"/>
      <w:bookmarkStart w:id="457" w:name="_Toc326308037"/>
      <w:bookmarkStart w:id="458" w:name="_Toc326585236"/>
      <w:bookmarkStart w:id="459" w:name="_Toc326583740"/>
      <w:bookmarkStart w:id="460" w:name="_Toc326308036"/>
      <w:bookmarkStart w:id="461" w:name="_Toc326585215"/>
      <w:bookmarkStart w:id="462" w:name="_Toc326583719"/>
      <w:bookmarkStart w:id="463" w:name="_Toc326308015"/>
      <w:bookmarkStart w:id="464" w:name="_Toc326585214"/>
      <w:bookmarkStart w:id="465" w:name="_Toc326583718"/>
      <w:bookmarkStart w:id="466" w:name="_Toc326308014"/>
      <w:bookmarkStart w:id="467" w:name="_Toc326585213"/>
      <w:bookmarkStart w:id="468" w:name="_Toc326583717"/>
      <w:bookmarkStart w:id="469" w:name="_Toc326308013"/>
      <w:bookmarkStart w:id="470" w:name="_Toc326585212"/>
      <w:bookmarkStart w:id="471" w:name="_Toc326583716"/>
      <w:bookmarkStart w:id="472" w:name="_Toc326308012"/>
      <w:bookmarkStart w:id="473" w:name="_Toc326585211"/>
      <w:bookmarkStart w:id="474" w:name="_Toc326583715"/>
      <w:bookmarkStart w:id="475" w:name="_Toc326308011"/>
      <w:bookmarkStart w:id="476" w:name="_Toc326585210"/>
      <w:bookmarkStart w:id="477" w:name="_Toc326583714"/>
      <w:bookmarkStart w:id="478" w:name="_Toc326308010"/>
      <w:bookmarkStart w:id="479" w:name="_Toc326585209"/>
      <w:bookmarkStart w:id="480" w:name="_Toc326583713"/>
      <w:bookmarkStart w:id="481" w:name="_Toc326308009"/>
      <w:bookmarkStart w:id="482" w:name="_Toc326585208"/>
      <w:bookmarkStart w:id="483" w:name="_Toc326583712"/>
      <w:bookmarkStart w:id="484" w:name="_Toc326308008"/>
      <w:bookmarkStart w:id="485" w:name="_Toc326585207"/>
      <w:bookmarkStart w:id="486" w:name="_Toc326583711"/>
      <w:bookmarkStart w:id="487" w:name="_Toc326308007"/>
      <w:bookmarkStart w:id="488" w:name="_Toc326585206"/>
      <w:bookmarkStart w:id="489" w:name="_Toc326583710"/>
      <w:bookmarkStart w:id="490" w:name="_Toc326308006"/>
      <w:bookmarkStart w:id="491" w:name="_Ref157413357"/>
      <w:bookmarkStart w:id="492" w:name="_Ref130735539"/>
      <w:bookmarkStart w:id="493" w:name="_Ref130735528"/>
      <w:bookmarkStart w:id="494" w:name="_Toc45105929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r>
        <w:rPr>
          <w:rFonts w:hint="eastAsia"/>
        </w:rPr>
        <w:t>配置</w:t>
      </w:r>
      <w:r>
        <w:rPr>
          <w:rFonts w:hint="eastAsia"/>
        </w:rPr>
        <w:t>PE</w:t>
      </w:r>
      <w:r w:rsidRPr="007530E2">
        <w:rPr>
          <w:rFonts w:hint="eastAsia"/>
        </w:rPr>
        <w:t>-CE</w:t>
      </w:r>
      <w:r w:rsidRPr="007530E2">
        <w:rPr>
          <w:rFonts w:hint="eastAsia"/>
        </w:rPr>
        <w:t>间</w:t>
      </w:r>
      <w:r w:rsidR="00566B91">
        <w:rPr>
          <w:rFonts w:hint="eastAsia"/>
        </w:rPr>
        <w:t>的</w:t>
      </w:r>
      <w:r>
        <w:rPr>
          <w:rFonts w:hint="eastAsia"/>
        </w:rPr>
        <w:t>路由交换</w:t>
      </w:r>
      <w:bookmarkEnd w:id="491"/>
      <w:bookmarkEnd w:id="494"/>
    </w:p>
    <w:p w:rsidR="00855848" w:rsidRDefault="008C574F" w:rsidP="00DD64CA">
      <w:pPr>
        <w:pStyle w:val="3"/>
      </w:pPr>
      <w:bookmarkStart w:id="495" w:name="_Toc476253648"/>
      <w:bookmarkStart w:id="496" w:name="_Toc476255743"/>
      <w:bookmarkStart w:id="497" w:name="_Toc476257724"/>
      <w:bookmarkStart w:id="498" w:name="_Toc476253649"/>
      <w:bookmarkStart w:id="499" w:name="_Toc476255744"/>
      <w:bookmarkStart w:id="500" w:name="_Toc476257725"/>
      <w:bookmarkStart w:id="501" w:name="_Ref157413351"/>
      <w:bookmarkStart w:id="502" w:name="_Toc45105930"/>
      <w:bookmarkEnd w:id="495"/>
      <w:bookmarkEnd w:id="496"/>
      <w:bookmarkEnd w:id="497"/>
      <w:bookmarkEnd w:id="498"/>
      <w:bookmarkEnd w:id="499"/>
      <w:bookmarkEnd w:id="500"/>
      <w:r w:rsidRPr="007530E2">
        <w:rPr>
          <w:rFonts w:hint="eastAsia"/>
        </w:rPr>
        <w:t>配置</w:t>
      </w:r>
      <w:r w:rsidRPr="007530E2">
        <w:rPr>
          <w:rFonts w:hint="eastAsia"/>
        </w:rPr>
        <w:t>PE-CE</w:t>
      </w:r>
      <w:r w:rsidRPr="007530E2">
        <w:rPr>
          <w:rFonts w:hint="eastAsia"/>
        </w:rPr>
        <w:t>间使用静态路由</w:t>
      </w:r>
      <w:bookmarkEnd w:id="492"/>
      <w:bookmarkEnd w:id="493"/>
      <w:bookmarkEnd w:id="501"/>
      <w:bookmarkEnd w:id="502"/>
    </w:p>
    <w:p w:rsidR="0089710E" w:rsidRDefault="0089710E" w:rsidP="00B51350">
      <w:pPr>
        <w:pStyle w:val="4"/>
      </w:pPr>
      <w:r>
        <w:rPr>
          <w:rFonts w:hint="eastAsia"/>
        </w:rPr>
        <w:t>功能简介</w:t>
      </w:r>
    </w:p>
    <w:p w:rsidR="0089710E" w:rsidRDefault="0089710E" w:rsidP="00B51350">
      <w:r>
        <w:rPr>
          <w:rFonts w:hint="eastAsia"/>
        </w:rPr>
        <w:t>本</w:t>
      </w:r>
      <w:r w:rsidRPr="007530E2">
        <w:rPr>
          <w:rFonts w:hint="eastAsia"/>
        </w:rPr>
        <w:t>配置在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上进行，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上的配置方法与普通静态路由相同</w:t>
      </w:r>
      <w:r w:rsidRPr="0089710E">
        <w:rPr>
          <w:rFonts w:hint="eastAsia"/>
        </w:rPr>
        <w:t>。</w:t>
      </w:r>
    </w:p>
    <w:p w:rsidR="0089710E" w:rsidRPr="0089710E" w:rsidRDefault="0089710E" w:rsidP="00B51350">
      <w:r w:rsidRPr="007530E2">
        <w:rPr>
          <w:rFonts w:hint="eastAsia"/>
        </w:rPr>
        <w:t>静态路由的</w:t>
      </w:r>
      <w:r w:rsidRPr="0089710E">
        <w:rPr>
          <w:rFonts w:hint="eastAsia"/>
        </w:rPr>
        <w:t>详细配置请参见“三层技术</w:t>
      </w:r>
      <w:r w:rsidRPr="0089710E">
        <w:rPr>
          <w:rFonts w:hint="eastAsia"/>
        </w:rPr>
        <w:t>-IP</w:t>
      </w:r>
      <w:r w:rsidRPr="0089710E">
        <w:rPr>
          <w:rFonts w:hint="eastAsia"/>
        </w:rPr>
        <w:t>路由配置指导”中的“静态路由”。</w:t>
      </w:r>
    </w:p>
    <w:p w:rsidR="0089710E" w:rsidRPr="0089710E" w:rsidRDefault="0089710E" w:rsidP="00B51350">
      <w:pPr>
        <w:pStyle w:val="4"/>
      </w:pPr>
      <w:r>
        <w:rPr>
          <w:rFonts w:hint="eastAsia"/>
        </w:rPr>
        <w:t>配置步骤</w:t>
      </w:r>
    </w:p>
    <w:p w:rsidR="00855848" w:rsidRDefault="00855848" w:rsidP="00855848">
      <w:pPr>
        <w:pStyle w:val="ItemStep"/>
      </w:pPr>
      <w:r>
        <w:rPr>
          <w:rFonts w:hint="eastAsia"/>
        </w:rPr>
        <w:t>进入系统视图。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lastRenderedPageBreak/>
        <w:t>system-view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为指定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实例配置静态路由。</w:t>
      </w:r>
    </w:p>
    <w:p w:rsidR="00666912" w:rsidRPr="00855848" w:rsidRDefault="00855848" w:rsidP="00B51350">
      <w:pPr>
        <w:pStyle w:val="ItemIndent1"/>
      </w:pPr>
      <w:r w:rsidRPr="00DA2C2B">
        <w:rPr>
          <w:rStyle w:val="commandkeywords"/>
        </w:rPr>
        <w:t>ip route-static</w:t>
      </w:r>
      <w:r w:rsidRPr="00855848">
        <w:t xml:space="preserve"> </w:t>
      </w:r>
      <w:r w:rsidRPr="00855848">
        <w:rPr>
          <w:rStyle w:val="commandkeywords"/>
        </w:rPr>
        <w:t>vpn-instance</w:t>
      </w:r>
      <w:r w:rsidRPr="00855848">
        <w:t xml:space="preserve"> </w:t>
      </w:r>
      <w:r w:rsidRPr="00855848">
        <w:rPr>
          <w:rStyle w:val="commandparameter"/>
        </w:rPr>
        <w:t>s-vpn-instance-name</w:t>
      </w:r>
      <w:r w:rsidRPr="00855848">
        <w:t xml:space="preserve"> </w:t>
      </w:r>
      <w:r w:rsidRPr="00855848">
        <w:rPr>
          <w:rStyle w:val="commandparameter"/>
        </w:rPr>
        <w:t>dest-address</w:t>
      </w:r>
      <w:r w:rsidRPr="00855848">
        <w:t xml:space="preserve"> </w:t>
      </w:r>
      <w:r w:rsidRPr="00357E1D">
        <w:rPr>
          <w:rStyle w:val="commandtext"/>
        </w:rPr>
        <w:t>{</w:t>
      </w:r>
      <w:r w:rsidRPr="00855848">
        <w:t xml:space="preserve"> </w:t>
      </w:r>
      <w:r w:rsidRPr="00855848">
        <w:rPr>
          <w:rStyle w:val="commandparameter"/>
        </w:rPr>
        <w:t xml:space="preserve">mask-length </w:t>
      </w:r>
      <w:r w:rsidRPr="00357E1D">
        <w:rPr>
          <w:rStyle w:val="commandtext"/>
        </w:rPr>
        <w:t>|</w:t>
      </w:r>
      <w:r w:rsidRPr="00855848">
        <w:t xml:space="preserve"> </w:t>
      </w:r>
      <w:r w:rsidRPr="00855848">
        <w:rPr>
          <w:rStyle w:val="commandparameter"/>
        </w:rPr>
        <w:t>mask</w:t>
      </w:r>
      <w:r w:rsidRPr="00855848">
        <w:t xml:space="preserve"> </w:t>
      </w:r>
      <w:r w:rsidRPr="00357E1D">
        <w:rPr>
          <w:rStyle w:val="commandtext"/>
        </w:rPr>
        <w:t>}</w:t>
      </w:r>
      <w:r w:rsidRPr="00855848">
        <w:rPr>
          <w:rFonts w:hint="eastAsia"/>
        </w:rPr>
        <w:t xml:space="preserve"> </w:t>
      </w:r>
      <w:r w:rsidRPr="00357E1D">
        <w:rPr>
          <w:rStyle w:val="commandtext"/>
        </w:rPr>
        <w:t>{</w:t>
      </w:r>
      <w:r w:rsidRPr="00855848">
        <w:t xml:space="preserve"> </w:t>
      </w:r>
      <w:r w:rsidRPr="00855848">
        <w:rPr>
          <w:rStyle w:val="commandparameter"/>
        </w:rPr>
        <w:t>interface-type</w:t>
      </w:r>
      <w:r w:rsidRPr="00855848">
        <w:t xml:space="preserve"> </w:t>
      </w:r>
      <w:r w:rsidRPr="00855848">
        <w:rPr>
          <w:rStyle w:val="commandparameter"/>
        </w:rPr>
        <w:t xml:space="preserve">interface-number </w:t>
      </w:r>
      <w:r w:rsidRPr="00357E1D">
        <w:rPr>
          <w:rStyle w:val="commandtext"/>
        </w:rPr>
        <w:t>[</w:t>
      </w:r>
      <w:r w:rsidRPr="00855848">
        <w:t xml:space="preserve"> </w:t>
      </w:r>
      <w:r w:rsidRPr="00855848">
        <w:rPr>
          <w:rStyle w:val="commandparameter"/>
        </w:rPr>
        <w:t>next-hop-address</w:t>
      </w:r>
      <w:r w:rsidRPr="00855848">
        <w:t xml:space="preserve"> </w:t>
      </w:r>
      <w:r w:rsidRPr="00357E1D">
        <w:rPr>
          <w:rStyle w:val="commandtext"/>
        </w:rPr>
        <w:t>]</w:t>
      </w:r>
      <w:r w:rsidRPr="00855848">
        <w:rPr>
          <w:rFonts w:hint="eastAsia"/>
        </w:rPr>
        <w:t xml:space="preserve"> </w:t>
      </w:r>
      <w:r w:rsidRPr="00357E1D">
        <w:rPr>
          <w:rStyle w:val="commandtext"/>
        </w:rPr>
        <w:t>|</w:t>
      </w:r>
      <w:r w:rsidRPr="00855848">
        <w:t xml:space="preserve"> </w:t>
      </w:r>
      <w:r w:rsidRPr="00855848">
        <w:rPr>
          <w:rStyle w:val="commandparameter"/>
        </w:rPr>
        <w:t>next-hop-address</w:t>
      </w:r>
      <w:r w:rsidRPr="00855848">
        <w:rPr>
          <w:rStyle w:val="commandparameter"/>
          <w:rFonts w:hint="eastAsia"/>
        </w:rPr>
        <w:t xml:space="preserve"> </w:t>
      </w:r>
      <w:r w:rsidRPr="00357E1D">
        <w:rPr>
          <w:rStyle w:val="commandtext"/>
          <w:rFonts w:hint="eastAsia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public</w:t>
      </w:r>
      <w:r w:rsidRPr="00855848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]</w:t>
      </w:r>
      <w:r w:rsidRPr="00855848">
        <w:rPr>
          <w:rStyle w:val="commandparameter"/>
          <w:rFonts w:hint="eastAsia"/>
        </w:rPr>
        <w:t xml:space="preserve"> </w:t>
      </w:r>
      <w:r w:rsidRPr="00357E1D">
        <w:rPr>
          <w:rStyle w:val="commandtext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 xml:space="preserve">track </w:t>
      </w:r>
      <w:r w:rsidRPr="00855848">
        <w:rPr>
          <w:rStyle w:val="commandparameter"/>
        </w:rPr>
        <w:t>track-entry-number</w:t>
      </w:r>
      <w:r w:rsidRPr="00855848">
        <w:rPr>
          <w:rStyle w:val="commandparameter"/>
          <w:rFonts w:hint="eastAsia"/>
        </w:rPr>
        <w:t xml:space="preserve"> </w:t>
      </w:r>
      <w:r w:rsidRPr="00357E1D">
        <w:rPr>
          <w:rStyle w:val="commandtext"/>
        </w:rPr>
        <w:t>]</w:t>
      </w:r>
      <w:r w:rsidRPr="00855848">
        <w:rPr>
          <w:rFonts w:hint="eastAsia"/>
        </w:rPr>
        <w:t xml:space="preserve"> </w:t>
      </w:r>
      <w:r w:rsidRPr="00357E1D">
        <w:rPr>
          <w:rStyle w:val="commandtext"/>
        </w:rPr>
        <w:t>|</w:t>
      </w:r>
      <w:r w:rsidRPr="00855848">
        <w:t xml:space="preserve"> </w:t>
      </w:r>
      <w:r w:rsidRPr="00855848">
        <w:rPr>
          <w:rStyle w:val="commandkeywords"/>
        </w:rPr>
        <w:t>vpn-instance</w:t>
      </w:r>
      <w:r w:rsidRPr="00855848">
        <w:t xml:space="preserve"> </w:t>
      </w:r>
      <w:r w:rsidRPr="00855848">
        <w:rPr>
          <w:rStyle w:val="commandparameter"/>
        </w:rPr>
        <w:t>d-vpn-instance-name</w:t>
      </w:r>
      <w:r w:rsidRPr="00855848">
        <w:t xml:space="preserve"> </w:t>
      </w:r>
      <w:r w:rsidRPr="00855848">
        <w:rPr>
          <w:rStyle w:val="commandparameter"/>
        </w:rPr>
        <w:t>next-hop-address</w:t>
      </w:r>
      <w:r w:rsidRPr="00855848">
        <w:t xml:space="preserve"> </w:t>
      </w:r>
      <w:r w:rsidRPr="00357E1D">
        <w:rPr>
          <w:rStyle w:val="commandtext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 xml:space="preserve">track </w:t>
      </w:r>
      <w:r w:rsidRPr="00855848">
        <w:rPr>
          <w:rStyle w:val="commandparameter"/>
        </w:rPr>
        <w:t>track-entry-number</w:t>
      </w:r>
      <w:r w:rsidRPr="00855848">
        <w:rPr>
          <w:rStyle w:val="commandparameter"/>
          <w:rFonts w:hint="eastAsia"/>
        </w:rPr>
        <w:t xml:space="preserve"> </w:t>
      </w:r>
      <w:r w:rsidRPr="00357E1D">
        <w:rPr>
          <w:rStyle w:val="commandtext"/>
        </w:rPr>
        <w:t>]</w:t>
      </w:r>
      <w:r w:rsidRPr="00855848">
        <w:rPr>
          <w:rFonts w:hint="eastAsia"/>
        </w:rPr>
        <w:t xml:space="preserve"> </w:t>
      </w:r>
      <w:r w:rsidRPr="00357E1D">
        <w:rPr>
          <w:rStyle w:val="commandtext"/>
        </w:rPr>
        <w:t>}</w:t>
      </w:r>
      <w:r w:rsidRPr="00855848">
        <w:t xml:space="preserve"> </w:t>
      </w:r>
      <w:r w:rsidRPr="00357E1D">
        <w:rPr>
          <w:rStyle w:val="commandtext"/>
          <w:rFonts w:hint="eastAsia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permanent</w:t>
      </w:r>
      <w:r w:rsidRPr="00855848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]</w:t>
      </w:r>
      <w:r w:rsidRPr="00855848">
        <w:t xml:space="preserve"> </w:t>
      </w:r>
      <w:r w:rsidRPr="00357E1D">
        <w:rPr>
          <w:rStyle w:val="commandtext"/>
        </w:rPr>
        <w:t>[</w:t>
      </w:r>
      <w:r w:rsidRPr="00855848">
        <w:t xml:space="preserve"> </w:t>
      </w:r>
      <w:r w:rsidRPr="00855848">
        <w:rPr>
          <w:rStyle w:val="commandkeywords"/>
        </w:rPr>
        <w:t>preference</w:t>
      </w:r>
      <w:r w:rsidRPr="00855848">
        <w:t xml:space="preserve"> </w:t>
      </w:r>
      <w:r w:rsidRPr="00855848">
        <w:rPr>
          <w:rStyle w:val="commandparameter"/>
        </w:rPr>
        <w:t>preference</w:t>
      </w:r>
      <w:r w:rsidRPr="00855848">
        <w:t xml:space="preserve"> </w:t>
      </w:r>
      <w:r w:rsidRPr="00357E1D">
        <w:rPr>
          <w:rStyle w:val="commandtext"/>
        </w:rPr>
        <w:t>]</w:t>
      </w:r>
      <w:r w:rsidRPr="00855848">
        <w:t xml:space="preserve"> </w:t>
      </w:r>
      <w:r w:rsidRPr="00357E1D">
        <w:rPr>
          <w:rStyle w:val="commandtext"/>
        </w:rPr>
        <w:t>[</w:t>
      </w:r>
      <w:r w:rsidRPr="00855848">
        <w:t xml:space="preserve"> </w:t>
      </w:r>
      <w:r w:rsidRPr="00855848">
        <w:rPr>
          <w:rStyle w:val="commandkeywords"/>
        </w:rPr>
        <w:t>tag</w:t>
      </w:r>
      <w:r w:rsidRPr="00855848">
        <w:t xml:space="preserve"> </w:t>
      </w:r>
      <w:r w:rsidRPr="00855848">
        <w:rPr>
          <w:rStyle w:val="commandparameter"/>
        </w:rPr>
        <w:t>tag</w:t>
      </w:r>
      <w:r w:rsidRPr="00855848">
        <w:rPr>
          <w:rStyle w:val="commandparameter"/>
          <w:rFonts w:hint="eastAsia"/>
        </w:rPr>
        <w:t>-</w:t>
      </w:r>
      <w:r w:rsidRPr="00855848">
        <w:rPr>
          <w:rStyle w:val="commandparameter"/>
        </w:rPr>
        <w:t>value</w:t>
      </w:r>
      <w:r w:rsidRPr="00855848">
        <w:t xml:space="preserve"> </w:t>
      </w:r>
      <w:r w:rsidRPr="00357E1D">
        <w:rPr>
          <w:rStyle w:val="commandtext"/>
        </w:rPr>
        <w:t>]</w:t>
      </w:r>
      <w:r w:rsidRPr="00855848">
        <w:t xml:space="preserve"> </w:t>
      </w:r>
      <w:r w:rsidRPr="00357E1D">
        <w:rPr>
          <w:rStyle w:val="commandtext"/>
        </w:rPr>
        <w:t>[</w:t>
      </w:r>
      <w:r w:rsidRPr="00855848">
        <w:t xml:space="preserve"> </w:t>
      </w:r>
      <w:r w:rsidRPr="00855848">
        <w:rPr>
          <w:rStyle w:val="commandkeywords"/>
        </w:rPr>
        <w:t>description</w:t>
      </w:r>
      <w:r w:rsidRPr="00855848">
        <w:t xml:space="preserve"> </w:t>
      </w:r>
      <w:r w:rsidRPr="00855848">
        <w:rPr>
          <w:rStyle w:val="commandparameter"/>
        </w:rPr>
        <w:t>text</w:t>
      </w:r>
      <w:r w:rsidRPr="00855848">
        <w:rPr>
          <w:rStyle w:val="commandparameter"/>
          <w:rFonts w:hint="eastAsia"/>
        </w:rPr>
        <w:t xml:space="preserve"> </w:t>
      </w:r>
      <w:r w:rsidRPr="00357E1D">
        <w:rPr>
          <w:rStyle w:val="commandtext"/>
        </w:rPr>
        <w:t>]</w:t>
      </w:r>
    </w:p>
    <w:p w:rsidR="00666912" w:rsidRDefault="008C574F" w:rsidP="00DD64CA">
      <w:pPr>
        <w:pStyle w:val="3"/>
      </w:pPr>
      <w:bookmarkStart w:id="503" w:name="_Toc476253651"/>
      <w:bookmarkStart w:id="504" w:name="_Toc476255746"/>
      <w:bookmarkStart w:id="505" w:name="_Toc476257727"/>
      <w:bookmarkStart w:id="506" w:name="_Toc476253666"/>
      <w:bookmarkStart w:id="507" w:name="_Toc476255761"/>
      <w:bookmarkStart w:id="508" w:name="_Toc476257742"/>
      <w:bookmarkStart w:id="509" w:name="_Toc114629476"/>
      <w:bookmarkStart w:id="510" w:name="_Toc117926562"/>
      <w:bookmarkStart w:id="511" w:name="_Toc114629477"/>
      <w:bookmarkStart w:id="512" w:name="_Toc117926563"/>
      <w:bookmarkStart w:id="513" w:name="_Toc45105931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r w:rsidRPr="007530E2">
        <w:rPr>
          <w:rFonts w:hint="eastAsia"/>
        </w:rPr>
        <w:t>配置</w:t>
      </w:r>
      <w:r w:rsidRPr="007530E2">
        <w:rPr>
          <w:rFonts w:hint="eastAsia"/>
        </w:rPr>
        <w:t>PE-CE</w:t>
      </w:r>
      <w:r w:rsidRPr="007530E2">
        <w:rPr>
          <w:rFonts w:hint="eastAsia"/>
        </w:rPr>
        <w:t>间使用</w:t>
      </w:r>
      <w:r w:rsidRPr="007530E2">
        <w:rPr>
          <w:rFonts w:hint="eastAsia"/>
        </w:rPr>
        <w:t>RIP</w:t>
      </w:r>
      <w:bookmarkEnd w:id="513"/>
    </w:p>
    <w:p w:rsidR="001F0A35" w:rsidRPr="001F0A35" w:rsidRDefault="001F0A35" w:rsidP="00B51350">
      <w:pPr>
        <w:pStyle w:val="4"/>
      </w:pPr>
      <w:r>
        <w:rPr>
          <w:rFonts w:hint="eastAsia"/>
        </w:rPr>
        <w:t>功能简介</w:t>
      </w:r>
    </w:p>
    <w:p w:rsidR="0089710E" w:rsidRDefault="0089710E" w:rsidP="00DD64CA">
      <w:r>
        <w:rPr>
          <w:rFonts w:hint="eastAsia"/>
        </w:rPr>
        <w:t>本</w:t>
      </w:r>
      <w:r w:rsidRPr="007530E2">
        <w:rPr>
          <w:rFonts w:hint="eastAsia"/>
        </w:rPr>
        <w:t>配置在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上进行，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上配置普通</w:t>
      </w:r>
      <w:r w:rsidRPr="007530E2">
        <w:rPr>
          <w:rFonts w:hint="eastAsia"/>
        </w:rPr>
        <w:t>RIP</w:t>
      </w:r>
      <w:r w:rsidRPr="007530E2">
        <w:rPr>
          <w:rFonts w:hint="eastAsia"/>
        </w:rPr>
        <w:t>即可</w:t>
      </w:r>
      <w:r>
        <w:rPr>
          <w:rFonts w:hint="eastAsia"/>
        </w:rPr>
        <w:t>。</w:t>
      </w:r>
    </w:p>
    <w:p w:rsidR="00855848" w:rsidRDefault="006E5F90" w:rsidP="00DD64CA">
      <w:r w:rsidRPr="007530E2">
        <w:rPr>
          <w:rFonts w:hint="eastAsia"/>
        </w:rPr>
        <w:t>有关</w:t>
      </w:r>
      <w:r w:rsidRPr="007530E2">
        <w:rPr>
          <w:rFonts w:hint="eastAsia"/>
        </w:rPr>
        <w:t>RIP</w:t>
      </w:r>
      <w:r w:rsidRPr="007530E2">
        <w:rPr>
          <w:rFonts w:hint="eastAsia"/>
        </w:rPr>
        <w:t>的介绍和详细配置，请参见“</w:t>
      </w:r>
      <w:r w:rsidRPr="009C2209">
        <w:rPr>
          <w:rFonts w:hint="eastAsia"/>
        </w:rPr>
        <w:t>三层技术</w:t>
      </w:r>
      <w:r w:rsidRPr="009C2209">
        <w:rPr>
          <w:rFonts w:hint="eastAsia"/>
        </w:rPr>
        <w:t>-IP</w:t>
      </w:r>
      <w:r w:rsidRPr="009C2209">
        <w:rPr>
          <w:rFonts w:hint="eastAsia"/>
        </w:rPr>
        <w:t>路由配置指导</w:t>
      </w:r>
      <w:r w:rsidRPr="007530E2">
        <w:rPr>
          <w:rFonts w:hint="eastAsia"/>
        </w:rPr>
        <w:t>”中的“</w:t>
      </w:r>
      <w:r w:rsidRPr="007530E2">
        <w:rPr>
          <w:rFonts w:hint="eastAsia"/>
        </w:rPr>
        <w:t>RIP</w:t>
      </w:r>
      <w:r w:rsidRPr="007530E2">
        <w:rPr>
          <w:rFonts w:hint="eastAsia"/>
        </w:rPr>
        <w:t>”</w:t>
      </w:r>
      <w:r w:rsidR="00BB0DCD">
        <w:rPr>
          <w:rFonts w:hint="eastAsia"/>
        </w:rPr>
        <w:t>。</w:t>
      </w:r>
    </w:p>
    <w:p w:rsidR="001F0A35" w:rsidRDefault="001F0A35" w:rsidP="00B51350">
      <w:pPr>
        <w:pStyle w:val="4"/>
      </w:pPr>
      <w:r>
        <w:rPr>
          <w:rFonts w:hint="eastAsia"/>
        </w:rPr>
        <w:t>配置步骤</w:t>
      </w:r>
    </w:p>
    <w:p w:rsidR="00855848" w:rsidRDefault="00855848" w:rsidP="00855848">
      <w:pPr>
        <w:pStyle w:val="ItemStep"/>
      </w:pPr>
      <w:r>
        <w:rPr>
          <w:rFonts w:hint="eastAsia"/>
        </w:rPr>
        <w:t>进入系统视图。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</w:t>
      </w:r>
      <w:r>
        <w:rPr>
          <w:rFonts w:hint="eastAsia"/>
          <w:lang w:eastAsia="zh-CN"/>
        </w:rPr>
        <w:t>PE-CE</w:t>
      </w:r>
      <w:r>
        <w:rPr>
          <w:rFonts w:hint="eastAsia"/>
          <w:lang w:eastAsia="zh-CN"/>
        </w:rPr>
        <w:t>间的</w:t>
      </w:r>
      <w:r>
        <w:rPr>
          <w:rFonts w:hint="eastAsia"/>
          <w:lang w:eastAsia="zh-CN"/>
        </w:rPr>
        <w:t>RIP</w:t>
      </w:r>
      <w:r>
        <w:rPr>
          <w:rFonts w:hint="eastAsia"/>
          <w:lang w:eastAsia="zh-CN"/>
        </w:rPr>
        <w:t>实例，并进入</w:t>
      </w:r>
      <w:r>
        <w:rPr>
          <w:rFonts w:hint="eastAsia"/>
          <w:lang w:eastAsia="zh-CN"/>
        </w:rPr>
        <w:t>RIP</w:t>
      </w:r>
      <w:r>
        <w:rPr>
          <w:rFonts w:hint="eastAsia"/>
          <w:lang w:eastAsia="zh-CN"/>
        </w:rPr>
        <w:t>视图。</w:t>
      </w:r>
    </w:p>
    <w:p w:rsidR="00855848" w:rsidRDefault="00855848" w:rsidP="00855848">
      <w:pPr>
        <w:pStyle w:val="ItemIndent1"/>
        <w:rPr>
          <w:lang w:eastAsia="zh-CN"/>
        </w:rPr>
      </w:pPr>
      <w:r w:rsidRPr="00DA2C2B">
        <w:rPr>
          <w:rStyle w:val="commandkeywords"/>
          <w:rFonts w:hint="eastAsia"/>
        </w:rPr>
        <w:t xml:space="preserve">rip </w:t>
      </w:r>
      <w:r w:rsidRPr="00357E1D">
        <w:rPr>
          <w:rStyle w:val="commandtext"/>
          <w:rFonts w:hint="eastAsia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 xml:space="preserve">process-id </w:t>
      </w:r>
      <w:r w:rsidRPr="00357E1D">
        <w:rPr>
          <w:rStyle w:val="commandtext"/>
          <w:rFonts w:hint="eastAsia"/>
        </w:rPr>
        <w:t>]</w:t>
      </w:r>
      <w:r w:rsidRPr="00855848">
        <w:rPr>
          <w:rStyle w:val="commandkeywords"/>
          <w:rFonts w:hint="eastAsia"/>
        </w:rPr>
        <w:t xml:space="preserve"> vpn-instance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>vpn</w:t>
      </w:r>
      <w:r w:rsidRPr="00855848">
        <w:rPr>
          <w:rStyle w:val="commandparameter"/>
        </w:rPr>
        <w:t>-instance-name</w:t>
      </w:r>
    </w:p>
    <w:p w:rsidR="00855848" w:rsidRDefault="00855848" w:rsidP="00855848">
      <w:pPr>
        <w:pStyle w:val="ItemStep"/>
      </w:pPr>
      <w:r>
        <w:rPr>
          <w:rFonts w:hint="eastAsia"/>
        </w:rPr>
        <w:t>在指定网段上使能</w:t>
      </w:r>
      <w:r>
        <w:rPr>
          <w:rFonts w:hint="eastAsia"/>
        </w:rPr>
        <w:t>RIP</w:t>
      </w:r>
      <w:r>
        <w:rPr>
          <w:rFonts w:hint="eastAsia"/>
        </w:rPr>
        <w:t>。</w:t>
      </w:r>
    </w:p>
    <w:p w:rsidR="00855848" w:rsidRDefault="00855848" w:rsidP="00855848">
      <w:pPr>
        <w:pStyle w:val="ItemIndent1"/>
        <w:rPr>
          <w:rStyle w:val="commandparameter"/>
        </w:rPr>
      </w:pPr>
      <w:r w:rsidRPr="00DA2C2B">
        <w:rPr>
          <w:rStyle w:val="commandkeywords"/>
        </w:rPr>
        <w:t xml:space="preserve">network </w:t>
      </w:r>
      <w:r w:rsidRPr="00855848">
        <w:rPr>
          <w:rStyle w:val="commandparameter"/>
        </w:rPr>
        <w:t>network-</w:t>
      </w:r>
      <w:r w:rsidRPr="00855848">
        <w:rPr>
          <w:rStyle w:val="commandparameter"/>
          <w:rFonts w:hint="eastAsia"/>
        </w:rPr>
        <w:t>address</w:t>
      </w:r>
      <w:r w:rsidR="00AC38BE">
        <w:rPr>
          <w:rStyle w:val="commandparameter"/>
          <w:rFonts w:hint="eastAsia"/>
        </w:rPr>
        <w:t xml:space="preserve"> </w:t>
      </w:r>
      <w:r w:rsidR="00AC38BE" w:rsidRPr="00AC38BE">
        <w:rPr>
          <w:rStyle w:val="commandtext"/>
        </w:rPr>
        <w:t>[</w:t>
      </w:r>
      <w:r w:rsidR="00AC38BE" w:rsidRPr="00AC38BE">
        <w:rPr>
          <w:rFonts w:hint="eastAsia"/>
        </w:rPr>
        <w:t xml:space="preserve"> </w:t>
      </w:r>
      <w:r w:rsidR="00AC38BE" w:rsidRPr="00AC38BE">
        <w:rPr>
          <w:rStyle w:val="commandparameter"/>
        </w:rPr>
        <w:t>wildcard-mask</w:t>
      </w:r>
      <w:r w:rsidR="00AC38BE" w:rsidRPr="00AC38BE">
        <w:t xml:space="preserve"> </w:t>
      </w:r>
      <w:r w:rsidR="00AC38BE" w:rsidRPr="00AC38BE">
        <w:rPr>
          <w:rStyle w:val="commandtext"/>
        </w:rPr>
        <w:t>]</w:t>
      </w:r>
    </w:p>
    <w:p w:rsidR="00DD1F7E" w:rsidRPr="00855848" w:rsidRDefault="00855848" w:rsidP="00B51350">
      <w:pPr>
        <w:pStyle w:val="ItemIndent1"/>
        <w:rPr>
          <w:lang w:eastAsia="zh-CN"/>
        </w:rPr>
      </w:pPr>
      <w:r w:rsidRPr="008321D7">
        <w:rPr>
          <w:rFonts w:hint="eastAsia"/>
          <w:lang w:eastAsia="zh-CN"/>
        </w:rPr>
        <w:t>缺省情况下，</w:t>
      </w:r>
      <w:r w:rsidRPr="00855848">
        <w:rPr>
          <w:rFonts w:hint="eastAsia"/>
          <w:lang w:eastAsia="zh-CN"/>
        </w:rPr>
        <w:t>没有网段使能</w:t>
      </w:r>
      <w:r w:rsidRPr="00855848">
        <w:rPr>
          <w:rFonts w:hint="eastAsia"/>
          <w:lang w:eastAsia="zh-CN"/>
        </w:rPr>
        <w:t>RIP</w:t>
      </w:r>
      <w:r>
        <w:rPr>
          <w:rFonts w:hint="eastAsia"/>
          <w:lang w:eastAsia="zh-CN"/>
        </w:rPr>
        <w:t>。</w:t>
      </w:r>
    </w:p>
    <w:p w:rsidR="00666912" w:rsidRDefault="008C574F" w:rsidP="00DD64CA">
      <w:pPr>
        <w:pStyle w:val="3"/>
      </w:pPr>
      <w:bookmarkStart w:id="514" w:name="_Toc476253668"/>
      <w:bookmarkStart w:id="515" w:name="_Toc476255763"/>
      <w:bookmarkStart w:id="516" w:name="_Toc476257744"/>
      <w:bookmarkStart w:id="517" w:name="_Toc476253685"/>
      <w:bookmarkStart w:id="518" w:name="_Toc476255780"/>
      <w:bookmarkStart w:id="519" w:name="_Toc476257761"/>
      <w:bookmarkStart w:id="520" w:name="_Ref86132876"/>
      <w:bookmarkStart w:id="521" w:name="_Ref86132877"/>
      <w:bookmarkStart w:id="522" w:name="_Toc45105932"/>
      <w:bookmarkEnd w:id="514"/>
      <w:bookmarkEnd w:id="515"/>
      <w:bookmarkEnd w:id="516"/>
      <w:bookmarkEnd w:id="517"/>
      <w:bookmarkEnd w:id="518"/>
      <w:bookmarkEnd w:id="519"/>
      <w:r w:rsidRPr="007530E2">
        <w:rPr>
          <w:rFonts w:hint="eastAsia"/>
        </w:rPr>
        <w:t>配置</w:t>
      </w:r>
      <w:r w:rsidRPr="007530E2">
        <w:rPr>
          <w:rFonts w:hint="eastAsia"/>
        </w:rPr>
        <w:t>PE-CE</w:t>
      </w:r>
      <w:r w:rsidRPr="007530E2">
        <w:rPr>
          <w:rFonts w:hint="eastAsia"/>
        </w:rPr>
        <w:t>间使用</w:t>
      </w:r>
      <w:r w:rsidRPr="007530E2">
        <w:rPr>
          <w:rFonts w:hint="eastAsia"/>
        </w:rPr>
        <w:t>OSPF</w:t>
      </w:r>
      <w:bookmarkEnd w:id="520"/>
      <w:bookmarkEnd w:id="521"/>
      <w:bookmarkEnd w:id="522"/>
    </w:p>
    <w:p w:rsidR="001F0A35" w:rsidRDefault="001F0A35" w:rsidP="00B51350">
      <w:pPr>
        <w:pStyle w:val="4"/>
      </w:pPr>
      <w:r>
        <w:rPr>
          <w:rFonts w:hint="eastAsia"/>
        </w:rPr>
        <w:t>功能简介</w:t>
      </w:r>
    </w:p>
    <w:p w:rsidR="006A10D0" w:rsidRDefault="006A10D0" w:rsidP="00B51350">
      <w:r>
        <w:rPr>
          <w:rFonts w:hint="eastAsia"/>
        </w:rPr>
        <w:t>本</w:t>
      </w:r>
      <w:r w:rsidRPr="007530E2">
        <w:rPr>
          <w:rFonts w:hint="eastAsia"/>
        </w:rPr>
        <w:t>配置在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上进行，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上配置普通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即可</w:t>
      </w:r>
      <w:r w:rsidRPr="006A10D0">
        <w:rPr>
          <w:rFonts w:hint="eastAsia"/>
        </w:rPr>
        <w:t>。</w:t>
      </w:r>
    </w:p>
    <w:p w:rsidR="006A10D0" w:rsidRDefault="006A10D0" w:rsidP="00B51350">
      <w:r w:rsidRPr="007530E2">
        <w:rPr>
          <w:rFonts w:hint="eastAsia"/>
        </w:rPr>
        <w:t>有关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的介绍和详细配置，请参见“</w:t>
      </w:r>
      <w:r w:rsidRPr="006A10D0">
        <w:rPr>
          <w:rFonts w:hint="eastAsia"/>
        </w:rPr>
        <w:t>三层技术</w:t>
      </w:r>
      <w:r w:rsidRPr="006A10D0">
        <w:rPr>
          <w:rFonts w:hint="eastAsia"/>
        </w:rPr>
        <w:t>-IP</w:t>
      </w:r>
      <w:r w:rsidRPr="006A10D0">
        <w:rPr>
          <w:rFonts w:hint="eastAsia"/>
        </w:rPr>
        <w:t>路由配置指导”中的“</w:t>
      </w:r>
      <w:r w:rsidRPr="006A10D0">
        <w:rPr>
          <w:rFonts w:hint="eastAsia"/>
        </w:rPr>
        <w:t>OSPF</w:t>
      </w:r>
      <w:r w:rsidRPr="006A10D0">
        <w:rPr>
          <w:rFonts w:hint="eastAsia"/>
        </w:rPr>
        <w:t>”。</w:t>
      </w:r>
    </w:p>
    <w:p w:rsidR="00E61E27" w:rsidRDefault="001F0A35" w:rsidP="001F0A35">
      <w:pPr>
        <w:pStyle w:val="4"/>
      </w:pPr>
      <w:r>
        <w:rPr>
          <w:rFonts w:hint="eastAsia"/>
        </w:rPr>
        <w:t>配置步骤</w:t>
      </w:r>
    </w:p>
    <w:p w:rsidR="00E61E27" w:rsidRDefault="00E61E27" w:rsidP="00E61E27">
      <w:pPr>
        <w:pStyle w:val="ItemStep"/>
      </w:pPr>
      <w:r>
        <w:rPr>
          <w:rFonts w:hint="eastAsia"/>
        </w:rPr>
        <w:t>进入系统视图。</w:t>
      </w:r>
    </w:p>
    <w:p w:rsidR="00E61E27" w:rsidRDefault="00E61E27" w:rsidP="00E61E27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E61E27" w:rsidRDefault="00E61E27" w:rsidP="00E61E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</w:t>
      </w:r>
      <w:r>
        <w:rPr>
          <w:rFonts w:hint="eastAsia"/>
          <w:lang w:eastAsia="zh-CN"/>
        </w:rPr>
        <w:t>PE-CE</w:t>
      </w:r>
      <w:r>
        <w:rPr>
          <w:rFonts w:hint="eastAsia"/>
          <w:lang w:eastAsia="zh-CN"/>
        </w:rPr>
        <w:t>间的</w:t>
      </w:r>
      <w:r>
        <w:rPr>
          <w:rFonts w:hint="eastAsia"/>
          <w:lang w:eastAsia="zh-CN"/>
        </w:rPr>
        <w:t>OSPF</w:t>
      </w:r>
      <w:r>
        <w:rPr>
          <w:rFonts w:hint="eastAsia"/>
          <w:lang w:eastAsia="zh-CN"/>
        </w:rPr>
        <w:t>实例，并进入</w:t>
      </w:r>
      <w:r>
        <w:rPr>
          <w:rFonts w:hint="eastAsia"/>
          <w:lang w:eastAsia="zh-CN"/>
        </w:rPr>
        <w:t>OSPF</w:t>
      </w:r>
      <w:r>
        <w:rPr>
          <w:rFonts w:hint="eastAsia"/>
          <w:lang w:eastAsia="zh-CN"/>
        </w:rPr>
        <w:t>视图。</w:t>
      </w:r>
    </w:p>
    <w:p w:rsidR="00E61E27" w:rsidRDefault="00E61E27" w:rsidP="00E61E27">
      <w:pPr>
        <w:pStyle w:val="ItemIndent1"/>
      </w:pPr>
      <w:r w:rsidRPr="00DA2C2B">
        <w:rPr>
          <w:rStyle w:val="commandkeywords"/>
          <w:rFonts w:hint="eastAsia"/>
        </w:rPr>
        <w:t>ospf</w:t>
      </w:r>
      <w:r w:rsidRPr="00E61E27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[</w:t>
      </w:r>
      <w:r w:rsidRPr="00E61E27">
        <w:rPr>
          <w:rFonts w:hint="eastAsia"/>
        </w:rPr>
        <w:t xml:space="preserve"> </w:t>
      </w:r>
      <w:r w:rsidRPr="00E61E27">
        <w:rPr>
          <w:rStyle w:val="commandparameter"/>
        </w:rPr>
        <w:t>process-id</w:t>
      </w:r>
      <w:r w:rsidRPr="00E61E27">
        <w:rPr>
          <w:rFonts w:hint="eastAsia"/>
        </w:rPr>
        <w:t xml:space="preserve"> </w:t>
      </w:r>
      <w:r w:rsidR="006A10D0" w:rsidRPr="00357E1D">
        <w:rPr>
          <w:rStyle w:val="commandtext"/>
        </w:rPr>
        <w:t>|</w:t>
      </w:r>
      <w:r w:rsidRPr="00E61E27">
        <w:rPr>
          <w:rFonts w:hint="eastAsia"/>
        </w:rPr>
        <w:t xml:space="preserve"> </w:t>
      </w:r>
      <w:r w:rsidRPr="00E61E27">
        <w:rPr>
          <w:rStyle w:val="commandkeywords"/>
          <w:rFonts w:hint="eastAsia"/>
        </w:rPr>
        <w:t xml:space="preserve">router-id </w:t>
      </w:r>
      <w:r w:rsidRPr="00E61E27">
        <w:rPr>
          <w:rStyle w:val="commandparameter"/>
          <w:rFonts w:hint="eastAsia"/>
        </w:rPr>
        <w:t xml:space="preserve">router-id </w:t>
      </w:r>
      <w:r w:rsidR="006A10D0" w:rsidRPr="00357E1D">
        <w:rPr>
          <w:rStyle w:val="commandtext"/>
          <w:rFonts w:hint="eastAsia"/>
        </w:rPr>
        <w:t>]</w:t>
      </w:r>
      <w:r w:rsidR="006A10D0" w:rsidRPr="00E61E27">
        <w:rPr>
          <w:rFonts w:hint="eastAsia"/>
        </w:rPr>
        <w:t xml:space="preserve"> </w:t>
      </w:r>
      <w:r w:rsidR="006A10D0" w:rsidRPr="00357E1D">
        <w:rPr>
          <w:rStyle w:val="commandtext"/>
          <w:rFonts w:hint="eastAsia"/>
        </w:rPr>
        <w:t>*</w:t>
      </w:r>
      <w:r w:rsidR="006A10D0">
        <w:rPr>
          <w:rStyle w:val="commandtext"/>
          <w:rFonts w:hint="eastAsia"/>
        </w:rPr>
        <w:t xml:space="preserve"> </w:t>
      </w:r>
      <w:r w:rsidRPr="00E61E27">
        <w:rPr>
          <w:rStyle w:val="commandkeywords"/>
          <w:rFonts w:hint="eastAsia"/>
        </w:rPr>
        <w:t xml:space="preserve">vpn-instance </w:t>
      </w:r>
      <w:r w:rsidRPr="00E61E27">
        <w:rPr>
          <w:rStyle w:val="commandparameter"/>
          <w:rFonts w:hint="eastAsia"/>
        </w:rPr>
        <w:t>vpn-instance-name</w:t>
      </w:r>
    </w:p>
    <w:tbl>
      <w:tblPr>
        <w:tblStyle w:val="TableIndent1"/>
        <w:tblW w:w="8504" w:type="dxa"/>
        <w:tblLook w:val="04A0" w:firstRow="1" w:lastRow="0" w:firstColumn="1" w:lastColumn="0" w:noHBand="0" w:noVBand="1"/>
      </w:tblPr>
      <w:tblGrid>
        <w:gridCol w:w="2054"/>
        <w:gridCol w:w="6450"/>
      </w:tblGrid>
      <w:tr w:rsidR="000B2106" w:rsidRPr="0007320D" w:rsidTr="00B126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8"/>
          <w:tblHeader/>
        </w:trPr>
        <w:tc>
          <w:tcPr>
            <w:tcW w:w="20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0B2106" w:rsidRPr="000B2106" w:rsidRDefault="000B2106" w:rsidP="000B2106">
            <w:pPr>
              <w:pStyle w:val="TableHeading"/>
            </w:pPr>
            <w:r w:rsidRPr="007D56B4">
              <w:rPr>
                <w:rFonts w:hint="eastAsia"/>
              </w:rPr>
              <w:t>参数</w:t>
            </w:r>
          </w:p>
        </w:tc>
        <w:tc>
          <w:tcPr>
            <w:tcW w:w="6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0B2106" w:rsidRPr="000B2106" w:rsidRDefault="000B2106" w:rsidP="000B2106">
            <w:pPr>
              <w:pStyle w:val="TableHeading"/>
            </w:pPr>
            <w:r w:rsidRPr="007D56B4">
              <w:rPr>
                <w:rFonts w:hint="eastAsia"/>
              </w:rPr>
              <w:t>使用说明</w:t>
            </w:r>
          </w:p>
        </w:tc>
      </w:tr>
      <w:tr w:rsidR="000B2106" w:rsidRPr="00ED05E3" w:rsidTr="00B12603">
        <w:trPr>
          <w:cantSplit/>
          <w:trHeight w:val="68"/>
        </w:trPr>
        <w:tc>
          <w:tcPr>
            <w:tcW w:w="2053" w:type="dxa"/>
          </w:tcPr>
          <w:p w:rsidR="000B2106" w:rsidRPr="000B2106" w:rsidRDefault="000B2106" w:rsidP="000B2106">
            <w:pPr>
              <w:pStyle w:val="TableText"/>
            </w:pPr>
            <w:r w:rsidRPr="00E61E27">
              <w:rPr>
                <w:rStyle w:val="commandkeywords"/>
                <w:rFonts w:hint="eastAsia"/>
              </w:rPr>
              <w:t xml:space="preserve">router-id </w:t>
            </w:r>
            <w:r w:rsidRPr="000B2106">
              <w:rPr>
                <w:rStyle w:val="commandparameter"/>
                <w:rFonts w:hint="eastAsia"/>
              </w:rPr>
              <w:t>router-id</w:t>
            </w:r>
          </w:p>
        </w:tc>
        <w:tc>
          <w:tcPr>
            <w:tcW w:w="6447" w:type="dxa"/>
          </w:tcPr>
          <w:p w:rsidR="000B2106" w:rsidRPr="000B2106" w:rsidRDefault="000B2106" w:rsidP="000B2106">
            <w:pPr>
              <w:pStyle w:val="TableText"/>
            </w:pPr>
            <w:r w:rsidRPr="007530E2">
              <w:rPr>
                <w:rFonts w:hint="eastAsia"/>
              </w:rPr>
              <w:t>VPN</w:t>
            </w:r>
            <w:r w:rsidRPr="007530E2">
              <w:rPr>
                <w:rFonts w:hint="eastAsia"/>
              </w:rPr>
              <w:t>实例绑定的</w:t>
            </w:r>
            <w:r w:rsidRPr="007530E2">
              <w:rPr>
                <w:rFonts w:hint="eastAsia"/>
              </w:rPr>
              <w:t>OSPF</w:t>
            </w:r>
            <w:r w:rsidRPr="007530E2">
              <w:rPr>
                <w:rFonts w:hint="eastAsia"/>
              </w:rPr>
              <w:t>进程不使用系统视图下配置的公网</w:t>
            </w:r>
            <w:r w:rsidRPr="007530E2">
              <w:rPr>
                <w:rFonts w:hint="eastAsia"/>
              </w:rPr>
              <w:t>Router ID</w:t>
            </w:r>
            <w:r w:rsidRPr="007530E2">
              <w:rPr>
                <w:rFonts w:hint="eastAsia"/>
              </w:rPr>
              <w:t>，因此在启动进程时</w:t>
            </w:r>
            <w:r>
              <w:rPr>
                <w:rFonts w:hint="eastAsia"/>
              </w:rPr>
              <w:t>需要</w:t>
            </w:r>
            <w:r w:rsidRPr="007530E2">
              <w:rPr>
                <w:rFonts w:hint="eastAsia"/>
              </w:rPr>
              <w:t>手工配置</w:t>
            </w:r>
            <w:r w:rsidRPr="007530E2">
              <w:rPr>
                <w:rFonts w:hint="eastAsia"/>
              </w:rPr>
              <w:t>Router ID</w:t>
            </w:r>
            <w:r w:rsidRPr="007530E2">
              <w:rPr>
                <w:rFonts w:hint="eastAsia"/>
              </w:rPr>
              <w:t>，或者所要绑定的</w:t>
            </w:r>
            <w:r w:rsidRPr="007530E2">
              <w:rPr>
                <w:rFonts w:hint="eastAsia"/>
              </w:rPr>
              <w:t>VPN</w:t>
            </w:r>
            <w:r w:rsidRPr="007530E2">
              <w:rPr>
                <w:rFonts w:hint="eastAsia"/>
              </w:rPr>
              <w:t>实例中至少有一个接口配置了</w:t>
            </w:r>
            <w:r w:rsidRPr="007530E2">
              <w:rPr>
                <w:rFonts w:hint="eastAsia"/>
              </w:rPr>
              <w:t>IP</w:t>
            </w:r>
            <w:r w:rsidRPr="007530E2">
              <w:rPr>
                <w:rFonts w:hint="eastAsia"/>
              </w:rPr>
              <w:t>地址</w:t>
            </w:r>
          </w:p>
        </w:tc>
      </w:tr>
      <w:tr w:rsidR="000B2106" w:rsidRPr="00ED05E3" w:rsidTr="00B12603">
        <w:trPr>
          <w:cantSplit/>
          <w:trHeight w:val="68"/>
        </w:trPr>
        <w:tc>
          <w:tcPr>
            <w:tcW w:w="2053" w:type="dxa"/>
          </w:tcPr>
          <w:p w:rsidR="000B2106" w:rsidRPr="00E61E27" w:rsidRDefault="000B2106" w:rsidP="000B2106">
            <w:pPr>
              <w:pStyle w:val="TableText"/>
              <w:rPr>
                <w:rStyle w:val="commandkeywords"/>
              </w:rPr>
            </w:pPr>
            <w:r w:rsidRPr="00E61E27">
              <w:rPr>
                <w:rStyle w:val="commandkeywords"/>
                <w:rFonts w:hint="eastAsia"/>
              </w:rPr>
              <w:t xml:space="preserve">vpn-instance </w:t>
            </w:r>
            <w:r w:rsidRPr="00E61E27">
              <w:rPr>
                <w:rStyle w:val="commandparameter"/>
                <w:rFonts w:hint="eastAsia"/>
              </w:rPr>
              <w:t>vpn-instance-name</w:t>
            </w:r>
          </w:p>
        </w:tc>
        <w:tc>
          <w:tcPr>
            <w:tcW w:w="6447" w:type="dxa"/>
          </w:tcPr>
          <w:p w:rsidR="000B2106" w:rsidRDefault="000B2106" w:rsidP="00B51350">
            <w:pPr>
              <w:pStyle w:val="ItemListinTable"/>
              <w:rPr>
                <w:lang w:eastAsia="zh-CN"/>
              </w:rPr>
            </w:pPr>
            <w:r w:rsidRPr="007530E2">
              <w:rPr>
                <w:rFonts w:hint="eastAsia"/>
                <w:lang w:eastAsia="zh-CN"/>
              </w:rPr>
              <w:t>一个</w:t>
            </w:r>
            <w:r w:rsidRPr="007530E2">
              <w:rPr>
                <w:rFonts w:hint="eastAsia"/>
                <w:lang w:eastAsia="zh-CN"/>
              </w:rPr>
              <w:t>OSPF</w:t>
            </w:r>
            <w:r w:rsidRPr="007530E2">
              <w:rPr>
                <w:rFonts w:hint="eastAsia"/>
                <w:lang w:eastAsia="zh-CN"/>
              </w:rPr>
              <w:t>进程只能属于一个</w:t>
            </w:r>
            <w:r w:rsidRPr="007530E2">
              <w:rPr>
                <w:rFonts w:hint="eastAsia"/>
                <w:lang w:eastAsia="zh-CN"/>
              </w:rPr>
              <w:t>VPN</w:t>
            </w:r>
            <w:r w:rsidRPr="007530E2">
              <w:rPr>
                <w:rFonts w:hint="eastAsia"/>
                <w:lang w:eastAsia="zh-CN"/>
              </w:rPr>
              <w:t>实例</w:t>
            </w:r>
          </w:p>
          <w:p w:rsidR="000B2106" w:rsidRPr="007530E2" w:rsidRDefault="000B2106" w:rsidP="00B51350">
            <w:pPr>
              <w:pStyle w:val="ItemListinTable"/>
              <w:rPr>
                <w:lang w:eastAsia="zh-CN"/>
              </w:rPr>
            </w:pPr>
            <w:r w:rsidRPr="007530E2">
              <w:rPr>
                <w:rFonts w:hint="eastAsia"/>
                <w:lang w:eastAsia="zh-CN"/>
              </w:rPr>
              <w:t>删除</w:t>
            </w:r>
            <w:r w:rsidRPr="007530E2">
              <w:rPr>
                <w:rFonts w:hint="eastAsia"/>
                <w:lang w:eastAsia="zh-CN"/>
              </w:rPr>
              <w:t>VPN</w:t>
            </w:r>
            <w:r w:rsidRPr="007530E2">
              <w:rPr>
                <w:rFonts w:hint="eastAsia"/>
                <w:lang w:eastAsia="zh-CN"/>
              </w:rPr>
              <w:t>实例后，相关的所有</w:t>
            </w:r>
            <w:r w:rsidRPr="007530E2">
              <w:rPr>
                <w:rFonts w:hint="eastAsia"/>
                <w:lang w:eastAsia="zh-CN"/>
              </w:rPr>
              <w:t>OSPF</w:t>
            </w:r>
            <w:r w:rsidRPr="007530E2">
              <w:rPr>
                <w:rFonts w:hint="eastAsia"/>
                <w:lang w:eastAsia="zh-CN"/>
              </w:rPr>
              <w:t>进程也将全部被删除</w:t>
            </w:r>
          </w:p>
        </w:tc>
      </w:tr>
    </w:tbl>
    <w:p w:rsidR="000B2106" w:rsidRPr="000B2106" w:rsidRDefault="000B2106" w:rsidP="00E61E27">
      <w:pPr>
        <w:pStyle w:val="ItemIndent1"/>
        <w:rPr>
          <w:lang w:eastAsia="zh-CN"/>
        </w:rPr>
      </w:pPr>
    </w:p>
    <w:p w:rsidR="00B667D2" w:rsidRDefault="00B667D2" w:rsidP="00B667D2">
      <w:pPr>
        <w:pStyle w:val="ItemStep"/>
      </w:pPr>
      <w:r>
        <w:rPr>
          <w:rFonts w:hint="eastAsia"/>
          <w:lang w:eastAsia="zh-CN"/>
        </w:rPr>
        <w:t>配置引入</w:t>
      </w:r>
      <w:r>
        <w:rPr>
          <w:rFonts w:hint="eastAsia"/>
          <w:lang w:eastAsia="zh-CN"/>
        </w:rPr>
        <w:t>BGP</w:t>
      </w:r>
      <w:r>
        <w:rPr>
          <w:rFonts w:hint="eastAsia"/>
          <w:lang w:eastAsia="zh-CN"/>
        </w:rPr>
        <w:t>路由。</w:t>
      </w:r>
    </w:p>
    <w:p w:rsidR="00B667D2" w:rsidRPr="00B667D2" w:rsidRDefault="00B667D2" w:rsidP="00B667D2">
      <w:pPr>
        <w:pStyle w:val="ItemIndent1"/>
      </w:pPr>
      <w:r w:rsidRPr="00B667D2">
        <w:rPr>
          <w:rStyle w:val="commandkeywords"/>
        </w:rPr>
        <w:t>import-route</w:t>
      </w:r>
      <w:r w:rsidRPr="00B667D2">
        <w:t xml:space="preserve"> </w:t>
      </w:r>
      <w:r w:rsidRPr="00C12849">
        <w:rPr>
          <w:rStyle w:val="commandkeywords"/>
        </w:rPr>
        <w:t>bgp</w:t>
      </w:r>
      <w:r>
        <w:rPr>
          <w:rStyle w:val="commandkeywords"/>
          <w:rFonts w:hint="eastAsia"/>
        </w:rPr>
        <w:t xml:space="preserve"> </w:t>
      </w:r>
      <w:r w:rsidRPr="00B667D2">
        <w:rPr>
          <w:rStyle w:val="commandtext"/>
        </w:rPr>
        <w:t>[</w:t>
      </w:r>
      <w:r w:rsidRPr="00B667D2">
        <w:t xml:space="preserve"> </w:t>
      </w:r>
      <w:r w:rsidRPr="00B667D2">
        <w:rPr>
          <w:rStyle w:val="commandparameter"/>
        </w:rPr>
        <w:t>as-number</w:t>
      </w:r>
      <w:r w:rsidRPr="00B667D2">
        <w:t xml:space="preserve"> </w:t>
      </w:r>
      <w:r w:rsidRPr="00B667D2">
        <w:rPr>
          <w:rStyle w:val="commandtext"/>
        </w:rPr>
        <w:t>]</w:t>
      </w:r>
      <w:r w:rsidRPr="00B667D2">
        <w:rPr>
          <w:rStyle w:val="commandtext"/>
          <w:rFonts w:hint="eastAsia"/>
        </w:rPr>
        <w:t xml:space="preserve"> [</w:t>
      </w:r>
      <w:r w:rsidRPr="00B667D2">
        <w:rPr>
          <w:rFonts w:hint="eastAsia"/>
        </w:rPr>
        <w:t xml:space="preserve"> </w:t>
      </w:r>
      <w:r w:rsidRPr="00B667D2">
        <w:rPr>
          <w:rStyle w:val="commandkeywords"/>
          <w:rFonts w:hint="eastAsia"/>
        </w:rPr>
        <w:t>allow-ibgp</w:t>
      </w:r>
      <w:r w:rsidRPr="00B667D2">
        <w:rPr>
          <w:rFonts w:hint="eastAsia"/>
        </w:rPr>
        <w:t xml:space="preserve"> </w:t>
      </w:r>
      <w:r w:rsidRPr="00B667D2">
        <w:rPr>
          <w:rStyle w:val="commandtext"/>
        </w:rPr>
        <w:t>]</w:t>
      </w:r>
      <w:r w:rsidRPr="00B667D2">
        <w:rPr>
          <w:rFonts w:hint="eastAsia"/>
        </w:rPr>
        <w:t xml:space="preserve"> </w:t>
      </w:r>
      <w:r w:rsidRPr="00B667D2">
        <w:rPr>
          <w:rStyle w:val="commandtext"/>
        </w:rPr>
        <w:t>[</w:t>
      </w:r>
      <w:r>
        <w:rPr>
          <w:rStyle w:val="commandtext"/>
          <w:rFonts w:hint="eastAsia"/>
        </w:rPr>
        <w:t xml:space="preserve"> </w:t>
      </w:r>
      <w:r w:rsidRPr="00B667D2">
        <w:rPr>
          <w:rStyle w:val="commandkeywords"/>
        </w:rPr>
        <w:t>cost</w:t>
      </w:r>
      <w:r w:rsidRPr="00B667D2">
        <w:t xml:space="preserve"> </w:t>
      </w:r>
      <w:r w:rsidRPr="00B667D2">
        <w:rPr>
          <w:rStyle w:val="commandparameter"/>
        </w:rPr>
        <w:t>cost</w:t>
      </w:r>
      <w:r w:rsidRPr="00B667D2">
        <w:rPr>
          <w:rStyle w:val="commandparameter"/>
          <w:rFonts w:hint="eastAsia"/>
        </w:rPr>
        <w:t>-value</w:t>
      </w:r>
      <w:r w:rsidRPr="00B667D2">
        <w:t xml:space="preserve"> </w:t>
      </w:r>
      <w:r w:rsidRPr="00B667D2">
        <w:rPr>
          <w:rStyle w:val="commandtext"/>
        </w:rPr>
        <w:t>|</w:t>
      </w:r>
      <w:r w:rsidRPr="00B667D2">
        <w:t xml:space="preserve"> </w:t>
      </w:r>
      <w:r w:rsidRPr="00B667D2">
        <w:rPr>
          <w:rStyle w:val="commandkeywords"/>
          <w:rFonts w:hint="eastAsia"/>
        </w:rPr>
        <w:t xml:space="preserve">nssa-only </w:t>
      </w:r>
      <w:r w:rsidRPr="00B667D2">
        <w:rPr>
          <w:rStyle w:val="commandtext"/>
          <w:rFonts w:hint="eastAsia"/>
        </w:rPr>
        <w:t>|</w:t>
      </w:r>
      <w:r w:rsidRPr="00B667D2">
        <w:rPr>
          <w:rFonts w:hint="eastAsia"/>
        </w:rPr>
        <w:t xml:space="preserve"> </w:t>
      </w:r>
      <w:r w:rsidRPr="00B667D2">
        <w:rPr>
          <w:rStyle w:val="commandkeywords"/>
        </w:rPr>
        <w:t xml:space="preserve">route-policy </w:t>
      </w:r>
      <w:r w:rsidRPr="00B667D2">
        <w:rPr>
          <w:rStyle w:val="commandparameter"/>
        </w:rPr>
        <w:t>route-policy-name</w:t>
      </w:r>
      <w:r w:rsidRPr="00B667D2">
        <w:t xml:space="preserve"> </w:t>
      </w:r>
      <w:r w:rsidRPr="00B667D2">
        <w:rPr>
          <w:rStyle w:val="commandtext"/>
        </w:rPr>
        <w:t>|</w:t>
      </w:r>
      <w:r w:rsidRPr="00B667D2">
        <w:rPr>
          <w:rStyle w:val="commandkeywords"/>
        </w:rPr>
        <w:t xml:space="preserve"> tag </w:t>
      </w:r>
      <w:r w:rsidRPr="00B667D2">
        <w:rPr>
          <w:rStyle w:val="commandparameter"/>
        </w:rPr>
        <w:t>tag</w:t>
      </w:r>
      <w:r w:rsidRPr="00B667D2">
        <w:t xml:space="preserve"> </w:t>
      </w:r>
      <w:r w:rsidRPr="00B667D2">
        <w:rPr>
          <w:rStyle w:val="commandtext"/>
        </w:rPr>
        <w:t>|</w:t>
      </w:r>
      <w:r w:rsidRPr="00B667D2">
        <w:t xml:space="preserve"> </w:t>
      </w:r>
      <w:r w:rsidRPr="00B667D2">
        <w:rPr>
          <w:rStyle w:val="commandkeywords"/>
        </w:rPr>
        <w:t>type</w:t>
      </w:r>
      <w:r w:rsidRPr="00B667D2">
        <w:t xml:space="preserve"> </w:t>
      </w:r>
      <w:r w:rsidRPr="00B667D2">
        <w:rPr>
          <w:rStyle w:val="commandparameter"/>
        </w:rPr>
        <w:t>type</w:t>
      </w:r>
      <w:r w:rsidRPr="00B667D2">
        <w:t xml:space="preserve"> </w:t>
      </w:r>
      <w:r w:rsidRPr="00B667D2">
        <w:rPr>
          <w:rStyle w:val="commandtext"/>
        </w:rPr>
        <w:t>]</w:t>
      </w:r>
      <w:r w:rsidRPr="00B667D2">
        <w:t xml:space="preserve"> </w:t>
      </w:r>
      <w:r w:rsidRPr="00B667D2">
        <w:rPr>
          <w:rStyle w:val="commandtext"/>
        </w:rPr>
        <w:t>*</w:t>
      </w:r>
    </w:p>
    <w:p w:rsidR="00B667D2" w:rsidRDefault="00B667D2" w:rsidP="00B667D2">
      <w:pPr>
        <w:pStyle w:val="ItemIndent1"/>
        <w:rPr>
          <w:lang w:eastAsia="zh-CN"/>
        </w:rPr>
      </w:pPr>
      <w:r w:rsidRPr="00B667D2">
        <w:rPr>
          <w:rFonts w:hint="eastAsia"/>
          <w:lang w:eastAsia="zh-CN"/>
        </w:rPr>
        <w:t>缺省情况下，没有引入其他协议的路由信息。</w:t>
      </w:r>
    </w:p>
    <w:p w:rsidR="00512FA2" w:rsidRPr="00B667D2" w:rsidRDefault="00512FA2" w:rsidP="00B667D2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若在</w:t>
      </w:r>
      <w:r w:rsidR="00410956">
        <w:rPr>
          <w:rFonts w:hint="eastAsia"/>
          <w:lang w:eastAsia="zh-CN"/>
        </w:rPr>
        <w:t>设备</w:t>
      </w:r>
      <w:r>
        <w:rPr>
          <w:rFonts w:hint="eastAsia"/>
          <w:lang w:eastAsia="zh-CN"/>
        </w:rPr>
        <w:t>上</w:t>
      </w:r>
      <w:r w:rsidRPr="00512FA2">
        <w:rPr>
          <w:rFonts w:hint="eastAsia"/>
          <w:lang w:eastAsia="zh-CN"/>
        </w:rPr>
        <w:t>配置</w:t>
      </w:r>
      <w:r w:rsidRPr="00512FA2">
        <w:rPr>
          <w:rFonts w:hint="eastAsia"/>
          <w:lang w:eastAsia="zh-CN"/>
        </w:rPr>
        <w:t>OSPF</w:t>
      </w:r>
      <w:r w:rsidR="00864AA4">
        <w:rPr>
          <w:rFonts w:hint="eastAsia"/>
          <w:lang w:eastAsia="zh-CN"/>
        </w:rPr>
        <w:t>实例</w:t>
      </w:r>
      <w:r w:rsidRPr="00512FA2">
        <w:rPr>
          <w:rFonts w:hint="eastAsia"/>
          <w:lang w:eastAsia="zh-CN"/>
        </w:rPr>
        <w:t>引入</w:t>
      </w:r>
      <w:r w:rsidRPr="00512FA2">
        <w:rPr>
          <w:rFonts w:hint="eastAsia"/>
          <w:lang w:eastAsia="zh-CN"/>
        </w:rPr>
        <w:t>BGP</w:t>
      </w:r>
      <w:r w:rsidRPr="00512FA2">
        <w:rPr>
          <w:rFonts w:hint="eastAsia"/>
          <w:lang w:eastAsia="zh-CN"/>
        </w:rPr>
        <w:t>路由</w:t>
      </w:r>
      <w:r>
        <w:rPr>
          <w:rFonts w:hint="eastAsia"/>
          <w:lang w:eastAsia="zh-CN"/>
        </w:rPr>
        <w:t>，则</w:t>
      </w:r>
      <w:r w:rsidR="007C4908">
        <w:rPr>
          <w:rFonts w:hint="eastAsia"/>
          <w:lang w:eastAsia="zh-CN"/>
        </w:rPr>
        <w:t>该</w:t>
      </w:r>
      <w:r w:rsidR="007C4908">
        <w:rPr>
          <w:rFonts w:hint="eastAsia"/>
          <w:lang w:eastAsia="zh-CN"/>
        </w:rPr>
        <w:t>OSPF</w:t>
      </w:r>
      <w:r w:rsidR="007C4908">
        <w:rPr>
          <w:rFonts w:hint="eastAsia"/>
          <w:lang w:eastAsia="zh-CN"/>
        </w:rPr>
        <w:t>实例下</w:t>
      </w:r>
      <w:r w:rsidR="0097073F">
        <w:rPr>
          <w:rFonts w:hint="eastAsia"/>
          <w:lang w:eastAsia="zh-CN"/>
        </w:rPr>
        <w:t>未</w:t>
      </w:r>
      <w:r w:rsidR="007C4908">
        <w:rPr>
          <w:rFonts w:hint="eastAsia"/>
          <w:lang w:eastAsia="zh-CN"/>
        </w:rPr>
        <w:t>配置</w:t>
      </w:r>
      <w:r w:rsidR="007C4908" w:rsidRPr="007C4908">
        <w:rPr>
          <w:rStyle w:val="commandkeywords"/>
        </w:rPr>
        <w:t>vpn-instance-capability</w:t>
      </w:r>
      <w:r w:rsidR="007C4908" w:rsidRPr="007C4908">
        <w:rPr>
          <w:rStyle w:val="commandkeywords"/>
          <w:rFonts w:hint="eastAsia"/>
        </w:rPr>
        <w:t xml:space="preserve"> simple</w:t>
      </w:r>
      <w:r w:rsidR="007C4908">
        <w:rPr>
          <w:rFonts w:hint="eastAsia"/>
          <w:lang w:eastAsia="zh-CN"/>
        </w:rPr>
        <w:t>命令时，</w:t>
      </w:r>
      <w:r w:rsidR="00410956">
        <w:rPr>
          <w:rFonts w:hint="eastAsia"/>
          <w:lang w:eastAsia="zh-CN"/>
        </w:rPr>
        <w:t>设备</w:t>
      </w:r>
      <w:r>
        <w:rPr>
          <w:rFonts w:hint="eastAsia"/>
          <w:lang w:eastAsia="zh-CN"/>
        </w:rPr>
        <w:t>会将从</w:t>
      </w:r>
      <w:r w:rsidR="00410956">
        <w:rPr>
          <w:rFonts w:hint="eastAsia"/>
          <w:lang w:eastAsia="zh-CN"/>
        </w:rPr>
        <w:t>MP-IBGP</w:t>
      </w:r>
      <w:r w:rsidR="00410956">
        <w:rPr>
          <w:rFonts w:hint="eastAsia"/>
          <w:lang w:eastAsia="zh-CN"/>
        </w:rPr>
        <w:t>对等体</w:t>
      </w:r>
      <w:r>
        <w:rPr>
          <w:rFonts w:hint="eastAsia"/>
          <w:lang w:eastAsia="zh-CN"/>
        </w:rPr>
        <w:t>学习到的</w:t>
      </w:r>
      <w:r>
        <w:rPr>
          <w:rFonts w:hint="eastAsia"/>
          <w:lang w:eastAsia="zh-CN"/>
        </w:rPr>
        <w:t>VPNv4</w:t>
      </w:r>
      <w:r>
        <w:rPr>
          <w:rFonts w:hint="eastAsia"/>
          <w:lang w:eastAsia="zh-CN"/>
        </w:rPr>
        <w:t>路由引入到</w:t>
      </w:r>
      <w:r>
        <w:rPr>
          <w:rFonts w:hint="eastAsia"/>
          <w:lang w:eastAsia="zh-CN"/>
        </w:rPr>
        <w:t>OSPF</w:t>
      </w:r>
      <w:r w:rsidR="00864AA4">
        <w:rPr>
          <w:rFonts w:hint="eastAsia"/>
          <w:lang w:eastAsia="zh-CN"/>
        </w:rPr>
        <w:t>实例</w:t>
      </w:r>
      <w:r w:rsidR="009E1FA8">
        <w:rPr>
          <w:rFonts w:hint="eastAsia"/>
          <w:lang w:eastAsia="zh-CN"/>
        </w:rPr>
        <w:t>，</w:t>
      </w:r>
      <w:r w:rsidR="009E1FA8" w:rsidRPr="009E1FA8">
        <w:rPr>
          <w:rFonts w:hint="eastAsia"/>
          <w:lang w:eastAsia="zh-CN"/>
        </w:rPr>
        <w:t>无需指定</w:t>
      </w:r>
      <w:r w:rsidR="009E1FA8" w:rsidRPr="009E1FA8">
        <w:rPr>
          <w:rStyle w:val="commandkeywords"/>
          <w:rFonts w:hint="eastAsia"/>
          <w:lang w:eastAsia="zh-CN"/>
        </w:rPr>
        <w:t>allow-ibgp</w:t>
      </w:r>
      <w:r w:rsidR="009E1FA8" w:rsidRPr="009E1FA8">
        <w:rPr>
          <w:lang w:eastAsia="zh-CN"/>
        </w:rPr>
        <w:t>参数</w:t>
      </w:r>
      <w:r w:rsidR="007C4908">
        <w:rPr>
          <w:rFonts w:hint="eastAsia"/>
          <w:lang w:eastAsia="zh-CN"/>
        </w:rPr>
        <w:t>；否则，只有指定</w:t>
      </w:r>
      <w:r w:rsidR="007C4908" w:rsidRPr="007C4908">
        <w:rPr>
          <w:rStyle w:val="commandkeywords"/>
          <w:rFonts w:hint="eastAsia"/>
          <w:lang w:eastAsia="zh-CN"/>
        </w:rPr>
        <w:t>allow-ibgp</w:t>
      </w:r>
      <w:r w:rsidR="007C4908" w:rsidRPr="007C4908">
        <w:rPr>
          <w:lang w:eastAsia="zh-CN"/>
        </w:rPr>
        <w:t>参数</w:t>
      </w:r>
      <w:r w:rsidR="007C4908">
        <w:rPr>
          <w:rFonts w:hint="eastAsia"/>
          <w:lang w:eastAsia="zh-CN"/>
        </w:rPr>
        <w:t>，</w:t>
      </w:r>
      <w:r w:rsidR="00410956" w:rsidRPr="00410956">
        <w:rPr>
          <w:rFonts w:hint="eastAsia"/>
        </w:rPr>
        <w:t>设备</w:t>
      </w:r>
      <w:r w:rsidR="00410956">
        <w:rPr>
          <w:rFonts w:hint="eastAsia"/>
          <w:lang w:eastAsia="zh-CN"/>
        </w:rPr>
        <w:t>才</w:t>
      </w:r>
      <w:r w:rsidR="00410956" w:rsidRPr="00410956">
        <w:rPr>
          <w:rFonts w:hint="eastAsia"/>
        </w:rPr>
        <w:t>会将从</w:t>
      </w:r>
      <w:r w:rsidR="00410956" w:rsidRPr="00410956">
        <w:rPr>
          <w:rFonts w:hint="eastAsia"/>
          <w:lang w:eastAsia="zh-CN"/>
        </w:rPr>
        <w:t>MP-IBGP</w:t>
      </w:r>
      <w:r w:rsidR="00410956" w:rsidRPr="00410956">
        <w:rPr>
          <w:rFonts w:hint="eastAsia"/>
        </w:rPr>
        <w:t>对等体学习到的</w:t>
      </w:r>
      <w:r w:rsidR="00410956" w:rsidRPr="00410956">
        <w:rPr>
          <w:rFonts w:hint="eastAsia"/>
          <w:lang w:eastAsia="zh-CN"/>
        </w:rPr>
        <w:t>VPNv4</w:t>
      </w:r>
      <w:r w:rsidR="00410956" w:rsidRPr="00410956">
        <w:rPr>
          <w:rFonts w:hint="eastAsia"/>
        </w:rPr>
        <w:t>路由引入到</w:t>
      </w:r>
      <w:r w:rsidR="00410956" w:rsidRPr="00410956">
        <w:rPr>
          <w:rFonts w:hint="eastAsia"/>
          <w:lang w:eastAsia="zh-CN"/>
        </w:rPr>
        <w:t>OSPF</w:t>
      </w:r>
      <w:r w:rsidR="00410956" w:rsidRPr="00410956">
        <w:rPr>
          <w:rFonts w:hint="eastAsia"/>
        </w:rPr>
        <w:t>实例</w:t>
      </w:r>
      <w:r w:rsidR="007C4908">
        <w:rPr>
          <w:rFonts w:hint="eastAsia"/>
          <w:lang w:eastAsia="zh-CN"/>
        </w:rPr>
        <w:t>。</w:t>
      </w:r>
    </w:p>
    <w:p w:rsidR="00E61E27" w:rsidRDefault="00E61E27" w:rsidP="00E61E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（可选）配置</w:t>
      </w:r>
      <w:r>
        <w:rPr>
          <w:rFonts w:hint="eastAsia"/>
          <w:lang w:eastAsia="zh-CN"/>
        </w:rPr>
        <w:t>OSPF</w:t>
      </w:r>
      <w:r>
        <w:rPr>
          <w:rFonts w:hint="eastAsia"/>
          <w:lang w:eastAsia="zh-CN"/>
        </w:rPr>
        <w:t>域标识符。</w:t>
      </w:r>
    </w:p>
    <w:p w:rsidR="00E61E27" w:rsidRDefault="00E61E27" w:rsidP="00E61E27">
      <w:pPr>
        <w:pStyle w:val="ItemIndent1"/>
      </w:pPr>
      <w:r w:rsidRPr="00DA2C2B">
        <w:rPr>
          <w:rStyle w:val="commandkeywords"/>
        </w:rPr>
        <w:t>domain-id</w:t>
      </w:r>
      <w:r w:rsidRPr="00E61E27">
        <w:t xml:space="preserve"> </w:t>
      </w:r>
      <w:r w:rsidRPr="00E61E27">
        <w:rPr>
          <w:rStyle w:val="commandparameter"/>
        </w:rPr>
        <w:t xml:space="preserve">domain-id </w:t>
      </w:r>
      <w:r w:rsidRPr="00357E1D">
        <w:rPr>
          <w:rStyle w:val="commandtext"/>
        </w:rPr>
        <w:t>[</w:t>
      </w:r>
      <w:r w:rsidRPr="00E61E27">
        <w:t xml:space="preserve"> </w:t>
      </w:r>
      <w:r w:rsidRPr="00E61E27">
        <w:rPr>
          <w:rStyle w:val="commandkeywords"/>
        </w:rPr>
        <w:t>secondary</w:t>
      </w:r>
      <w:r w:rsidRPr="00E61E27">
        <w:t xml:space="preserve"> </w:t>
      </w:r>
      <w:r w:rsidRPr="00357E1D">
        <w:rPr>
          <w:rStyle w:val="commandtext"/>
        </w:rPr>
        <w:t>]</w:t>
      </w:r>
    </w:p>
    <w:p w:rsidR="00E61E27" w:rsidRDefault="00E61E27" w:rsidP="00E61E27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>缺省情况下，</w:t>
      </w:r>
      <w:r w:rsidRPr="00E61E27">
        <w:rPr>
          <w:lang w:eastAsia="zh-CN"/>
        </w:rPr>
        <w:t>OSPF</w:t>
      </w:r>
      <w:r w:rsidRPr="00E61E27">
        <w:rPr>
          <w:rFonts w:hint="eastAsia"/>
          <w:lang w:eastAsia="zh-CN"/>
        </w:rPr>
        <w:t>域标识符为</w:t>
      </w:r>
      <w:r w:rsidRPr="00E61E27">
        <w:rPr>
          <w:rFonts w:hint="eastAsia"/>
          <w:lang w:eastAsia="zh-CN"/>
        </w:rPr>
        <w:t>0</w:t>
      </w:r>
      <w:r>
        <w:rPr>
          <w:rFonts w:hint="eastAsia"/>
          <w:lang w:eastAsia="zh-CN"/>
        </w:rPr>
        <w:t>。</w:t>
      </w:r>
    </w:p>
    <w:tbl>
      <w:tblPr>
        <w:tblStyle w:val="TableIndent1"/>
        <w:tblW w:w="8504" w:type="dxa"/>
        <w:tblLook w:val="04A0" w:firstRow="1" w:lastRow="0" w:firstColumn="1" w:lastColumn="0" w:noHBand="0" w:noVBand="1"/>
      </w:tblPr>
      <w:tblGrid>
        <w:gridCol w:w="3825"/>
        <w:gridCol w:w="4679"/>
      </w:tblGrid>
      <w:tr w:rsidR="000B2106" w:rsidRPr="000B2106" w:rsidTr="00B126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8"/>
          <w:tblHeader/>
        </w:trPr>
        <w:tc>
          <w:tcPr>
            <w:tcW w:w="38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0B2106" w:rsidRPr="000B2106" w:rsidRDefault="00084042" w:rsidP="000B2106">
            <w:pPr>
              <w:pStyle w:val="TableHeading"/>
            </w:pPr>
            <w:r>
              <w:rPr>
                <w:rFonts w:hint="eastAsia"/>
              </w:rPr>
              <w:t>域标识符的作用</w:t>
            </w:r>
          </w:p>
        </w:tc>
        <w:tc>
          <w:tcPr>
            <w:tcW w:w="4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0B2106" w:rsidRPr="000B2106" w:rsidRDefault="00084042" w:rsidP="000B2106">
            <w:pPr>
              <w:pStyle w:val="TableHeading"/>
            </w:pPr>
            <w:r>
              <w:rPr>
                <w:rFonts w:hint="eastAsia"/>
              </w:rPr>
              <w:t>域标识符配置注意事项</w:t>
            </w:r>
          </w:p>
        </w:tc>
      </w:tr>
      <w:tr w:rsidR="000B2106" w:rsidRPr="000B2106" w:rsidTr="00B12603">
        <w:trPr>
          <w:cantSplit/>
          <w:trHeight w:val="68"/>
        </w:trPr>
        <w:tc>
          <w:tcPr>
            <w:tcW w:w="3823" w:type="dxa"/>
          </w:tcPr>
          <w:p w:rsidR="000B2106" w:rsidRPr="000B2106" w:rsidRDefault="00084042" w:rsidP="000B2106">
            <w:pPr>
              <w:pStyle w:val="TableText"/>
            </w:pPr>
            <w:r w:rsidRPr="007530E2">
              <w:rPr>
                <w:rFonts w:hint="eastAsia"/>
              </w:rPr>
              <w:t>OSPF</w:t>
            </w:r>
            <w:r w:rsidRPr="00084042">
              <w:t>进程</w:t>
            </w:r>
            <w:r w:rsidRPr="00084042">
              <w:rPr>
                <w:rFonts w:hint="eastAsia"/>
              </w:rPr>
              <w:t>的域</w:t>
            </w:r>
            <w:r w:rsidRPr="00084042">
              <w:rPr>
                <w:rFonts w:hint="eastAsia"/>
              </w:rPr>
              <w:t>ID</w:t>
            </w:r>
            <w:r w:rsidRPr="00084042">
              <w:rPr>
                <w:rFonts w:hint="eastAsia"/>
              </w:rPr>
              <w:t>包含在此进程</w:t>
            </w:r>
            <w:r w:rsidRPr="00084042">
              <w:t>生成</w:t>
            </w:r>
            <w:r w:rsidRPr="00084042">
              <w:rPr>
                <w:rFonts w:hint="eastAsia"/>
              </w:rPr>
              <w:t>的</w:t>
            </w:r>
            <w:r w:rsidRPr="00084042">
              <w:t>路由</w:t>
            </w:r>
            <w:r w:rsidRPr="00084042">
              <w:rPr>
                <w:rFonts w:hint="eastAsia"/>
              </w:rPr>
              <w:t>中，</w:t>
            </w:r>
            <w:r w:rsidRPr="00084042">
              <w:t>在将</w:t>
            </w:r>
            <w:r w:rsidRPr="00084042">
              <w:t>OSPF</w:t>
            </w:r>
            <w:r w:rsidRPr="00084042">
              <w:t>路由引入</w:t>
            </w:r>
            <w:r w:rsidRPr="00084042">
              <w:t>BGP</w:t>
            </w:r>
            <w:r w:rsidRPr="00084042">
              <w:t>时</w:t>
            </w:r>
            <w:r w:rsidRPr="00084042">
              <w:rPr>
                <w:rFonts w:hint="eastAsia"/>
              </w:rPr>
              <w:t>，域</w:t>
            </w:r>
            <w:r w:rsidRPr="00084042">
              <w:rPr>
                <w:rFonts w:hint="eastAsia"/>
              </w:rPr>
              <w:t>ID</w:t>
            </w:r>
            <w:r w:rsidRPr="00084042">
              <w:rPr>
                <w:rFonts w:hint="eastAsia"/>
              </w:rPr>
              <w:t>被</w:t>
            </w:r>
            <w:r w:rsidRPr="00084042">
              <w:t>附加到</w:t>
            </w:r>
            <w:r w:rsidRPr="00084042">
              <w:t>BGP</w:t>
            </w:r>
            <w:r w:rsidRPr="00084042">
              <w:t>路由上，</w:t>
            </w:r>
            <w:r w:rsidRPr="00084042">
              <w:rPr>
                <w:rFonts w:hint="eastAsia"/>
              </w:rPr>
              <w:t>作为</w:t>
            </w:r>
            <w:r w:rsidRPr="00084042">
              <w:rPr>
                <w:rFonts w:hint="eastAsia"/>
              </w:rPr>
              <w:t>BGP</w:t>
            </w:r>
            <w:r w:rsidRPr="00084042">
              <w:rPr>
                <w:rFonts w:hint="eastAsia"/>
              </w:rPr>
              <w:t>的扩展团体属性</w:t>
            </w:r>
            <w:r w:rsidRPr="00084042">
              <w:t>传递</w:t>
            </w:r>
          </w:p>
        </w:tc>
        <w:tc>
          <w:tcPr>
            <w:tcW w:w="4677" w:type="dxa"/>
          </w:tcPr>
          <w:p w:rsidR="00084042" w:rsidRPr="00084042" w:rsidRDefault="00084042" w:rsidP="00B51350">
            <w:pPr>
              <w:pStyle w:val="ItemListinTable"/>
              <w:rPr>
                <w:lang w:eastAsia="zh-CN"/>
              </w:rPr>
            </w:pPr>
            <w:r w:rsidRPr="00084042">
              <w:rPr>
                <w:lang w:eastAsia="zh-CN"/>
              </w:rPr>
              <w:t>每个</w:t>
            </w:r>
            <w:r w:rsidRPr="00084042">
              <w:rPr>
                <w:rFonts w:hint="eastAsia"/>
                <w:lang w:eastAsia="zh-CN"/>
              </w:rPr>
              <w:t>OSPF</w:t>
            </w:r>
            <w:r w:rsidRPr="00084042">
              <w:rPr>
                <w:lang w:eastAsia="zh-CN"/>
              </w:rPr>
              <w:t>进程只能配置一个</w:t>
            </w:r>
            <w:r w:rsidRPr="00084042">
              <w:rPr>
                <w:rFonts w:hint="eastAsia"/>
                <w:lang w:eastAsia="zh-CN"/>
              </w:rPr>
              <w:t>主标识符</w:t>
            </w:r>
            <w:r w:rsidRPr="00084042">
              <w:rPr>
                <w:lang w:eastAsia="zh-CN"/>
              </w:rPr>
              <w:t>，不同进程</w:t>
            </w:r>
            <w:r w:rsidRPr="00084042">
              <w:rPr>
                <w:rFonts w:hint="eastAsia"/>
                <w:lang w:eastAsia="zh-CN"/>
              </w:rPr>
              <w:t>的域标识符可以相同</w:t>
            </w:r>
          </w:p>
          <w:p w:rsidR="000B2106" w:rsidRPr="00084042" w:rsidRDefault="00084042" w:rsidP="00B51350">
            <w:pPr>
              <w:pStyle w:val="ItemListinTable"/>
              <w:rPr>
                <w:lang w:eastAsia="zh-CN"/>
              </w:rPr>
            </w:pPr>
            <w:r w:rsidRPr="00084042">
              <w:rPr>
                <w:lang w:eastAsia="zh-CN"/>
              </w:rPr>
              <w:t>同一</w:t>
            </w:r>
            <w:r w:rsidRPr="00084042">
              <w:rPr>
                <w:rFonts w:hint="eastAsia"/>
                <w:lang w:eastAsia="zh-CN"/>
              </w:rPr>
              <w:t>个</w:t>
            </w:r>
            <w:r w:rsidRPr="00084042">
              <w:rPr>
                <w:lang w:eastAsia="zh-CN"/>
              </w:rPr>
              <w:t>VPN</w:t>
            </w:r>
            <w:r w:rsidRPr="00084042">
              <w:rPr>
                <w:lang w:eastAsia="zh-CN"/>
              </w:rPr>
              <w:t>的所有</w:t>
            </w:r>
            <w:r w:rsidRPr="00084042">
              <w:rPr>
                <w:lang w:eastAsia="zh-CN"/>
              </w:rPr>
              <w:t>OSPF</w:t>
            </w:r>
            <w:r w:rsidRPr="00084042">
              <w:rPr>
                <w:lang w:eastAsia="zh-CN"/>
              </w:rPr>
              <w:t>进程</w:t>
            </w:r>
            <w:r w:rsidRPr="00084042">
              <w:rPr>
                <w:rFonts w:hint="eastAsia"/>
                <w:lang w:eastAsia="zh-CN"/>
              </w:rPr>
              <w:t>应</w:t>
            </w:r>
            <w:r w:rsidRPr="00084042">
              <w:rPr>
                <w:lang w:eastAsia="zh-CN"/>
              </w:rPr>
              <w:t>配置相同的</w:t>
            </w:r>
            <w:r w:rsidRPr="00084042">
              <w:rPr>
                <w:rFonts w:hint="eastAsia"/>
                <w:lang w:eastAsia="zh-CN"/>
              </w:rPr>
              <w:t>域</w:t>
            </w:r>
            <w:r w:rsidRPr="00084042">
              <w:rPr>
                <w:rFonts w:hint="eastAsia"/>
                <w:lang w:eastAsia="zh-CN"/>
              </w:rPr>
              <w:t>ID</w:t>
            </w:r>
            <w:r w:rsidRPr="00084042">
              <w:rPr>
                <w:lang w:eastAsia="zh-CN"/>
              </w:rPr>
              <w:t>，</w:t>
            </w:r>
            <w:r w:rsidRPr="00084042">
              <w:rPr>
                <w:rFonts w:hint="eastAsia"/>
                <w:lang w:eastAsia="zh-CN"/>
              </w:rPr>
              <w:t>以保证路由发布的正确性</w:t>
            </w:r>
          </w:p>
        </w:tc>
      </w:tr>
    </w:tbl>
    <w:p w:rsidR="00E61E27" w:rsidRDefault="00E61E27" w:rsidP="00E61E27">
      <w:pPr>
        <w:pStyle w:val="ItemIndent1"/>
        <w:rPr>
          <w:lang w:eastAsia="zh-CN"/>
        </w:rPr>
      </w:pPr>
    </w:p>
    <w:p w:rsidR="00E61E27" w:rsidRDefault="00E61E27" w:rsidP="00E61E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（可选）配置</w:t>
      </w:r>
      <w:r>
        <w:rPr>
          <w:rFonts w:hint="eastAsia"/>
          <w:lang w:eastAsia="zh-CN"/>
        </w:rPr>
        <w:t>OSPF</w:t>
      </w:r>
      <w:r>
        <w:rPr>
          <w:rFonts w:hint="eastAsia"/>
          <w:lang w:eastAsia="zh-CN"/>
        </w:rPr>
        <w:t>扩展团体属性的类型编码。</w:t>
      </w:r>
    </w:p>
    <w:p w:rsidR="00E61E27" w:rsidRDefault="00E61E27" w:rsidP="00E61E27">
      <w:pPr>
        <w:pStyle w:val="ItemIndent1"/>
      </w:pPr>
      <w:r w:rsidRPr="00DA2C2B">
        <w:rPr>
          <w:rStyle w:val="commandkeywords"/>
          <w:rFonts w:hint="eastAsia"/>
        </w:rPr>
        <w:t>ext-community</w:t>
      </w:r>
      <w:r w:rsidRPr="00E61E27">
        <w:rPr>
          <w:rStyle w:val="commandkeywords"/>
        </w:rPr>
        <w:t>-t</w:t>
      </w:r>
      <w:r w:rsidRPr="00E61E27">
        <w:rPr>
          <w:rStyle w:val="commandkeywords"/>
          <w:rFonts w:hint="eastAsia"/>
        </w:rPr>
        <w:t>ype</w:t>
      </w:r>
      <w:r w:rsidRPr="00E61E27">
        <w:t xml:space="preserve"> </w:t>
      </w:r>
      <w:r w:rsidRPr="00357E1D">
        <w:rPr>
          <w:rStyle w:val="commandtext"/>
        </w:rPr>
        <w:t>{</w:t>
      </w:r>
      <w:r w:rsidRPr="00E61E27">
        <w:t xml:space="preserve"> </w:t>
      </w:r>
      <w:r w:rsidRPr="00E61E27">
        <w:rPr>
          <w:rStyle w:val="commandkeywords"/>
          <w:rFonts w:hint="eastAsia"/>
        </w:rPr>
        <w:t xml:space="preserve">domain-id </w:t>
      </w:r>
      <w:r w:rsidRPr="00E61E27">
        <w:rPr>
          <w:rStyle w:val="commandparameter"/>
          <w:rFonts w:hint="eastAsia"/>
        </w:rPr>
        <w:t>type-code1</w:t>
      </w:r>
      <w:r w:rsidRPr="00E61E27">
        <w:rPr>
          <w:rFonts w:hint="eastAsia"/>
        </w:rPr>
        <w:t xml:space="preserve"> </w:t>
      </w:r>
      <w:r w:rsidRPr="00357E1D">
        <w:rPr>
          <w:rStyle w:val="commandtext"/>
        </w:rPr>
        <w:t>|</w:t>
      </w:r>
      <w:r w:rsidRPr="00E61E27">
        <w:rPr>
          <w:rStyle w:val="commandkeywords"/>
        </w:rPr>
        <w:t xml:space="preserve"> </w:t>
      </w:r>
      <w:r w:rsidRPr="00E61E27">
        <w:rPr>
          <w:rStyle w:val="commandkeywords"/>
          <w:rFonts w:hint="eastAsia"/>
        </w:rPr>
        <w:t xml:space="preserve">router-id </w:t>
      </w:r>
      <w:r w:rsidRPr="00E61E27">
        <w:rPr>
          <w:rStyle w:val="commandparameter"/>
          <w:rFonts w:hint="eastAsia"/>
        </w:rPr>
        <w:t>type-code2</w:t>
      </w:r>
      <w:r w:rsidRPr="00E61E27">
        <w:rPr>
          <w:rStyle w:val="commandkeywords"/>
          <w:rFonts w:hint="eastAsia"/>
        </w:rPr>
        <w:t xml:space="preserve"> </w:t>
      </w:r>
      <w:r w:rsidRPr="00357E1D">
        <w:rPr>
          <w:rStyle w:val="commandtext"/>
          <w:rFonts w:hint="eastAsia"/>
        </w:rPr>
        <w:t>|</w:t>
      </w:r>
      <w:r w:rsidRPr="00E61E27">
        <w:rPr>
          <w:rStyle w:val="commandkeywords"/>
          <w:rFonts w:hint="eastAsia"/>
        </w:rPr>
        <w:t xml:space="preserve"> </w:t>
      </w:r>
      <w:r w:rsidRPr="00E61E27">
        <w:rPr>
          <w:rStyle w:val="commandkeywords"/>
        </w:rPr>
        <w:t>route-t</w:t>
      </w:r>
      <w:r w:rsidRPr="00E61E27">
        <w:rPr>
          <w:rStyle w:val="commandkeywords"/>
          <w:rFonts w:hint="eastAsia"/>
        </w:rPr>
        <w:t xml:space="preserve">ype </w:t>
      </w:r>
      <w:r w:rsidRPr="00E61E27">
        <w:rPr>
          <w:rStyle w:val="commandparameter"/>
          <w:rFonts w:hint="eastAsia"/>
        </w:rPr>
        <w:t>type-code3</w:t>
      </w:r>
      <w:r w:rsidRPr="00E61E27">
        <w:rPr>
          <w:rFonts w:hint="eastAsia"/>
        </w:rPr>
        <w:t xml:space="preserve"> </w:t>
      </w:r>
      <w:r w:rsidRPr="00357E1D">
        <w:rPr>
          <w:rStyle w:val="commandtext"/>
        </w:rPr>
        <w:t>}</w:t>
      </w:r>
    </w:p>
    <w:p w:rsidR="00E61E27" w:rsidRDefault="00E61E27" w:rsidP="00E61E27">
      <w:pPr>
        <w:pStyle w:val="ItemIndent1"/>
      </w:pPr>
      <w:r w:rsidRPr="00D6549D">
        <w:rPr>
          <w:rFonts w:hint="eastAsia"/>
        </w:rPr>
        <w:t>缺省情况下</w:t>
      </w:r>
      <w:r w:rsidRPr="00E61E27">
        <w:rPr>
          <w:rFonts w:hint="eastAsia"/>
        </w:rPr>
        <w:t>，</w:t>
      </w:r>
      <w:r w:rsidRPr="00E61E27">
        <w:rPr>
          <w:rFonts w:hint="eastAsia"/>
        </w:rPr>
        <w:t>OSPF</w:t>
      </w:r>
      <w:r w:rsidRPr="00E61E27">
        <w:rPr>
          <w:rFonts w:hint="eastAsia"/>
        </w:rPr>
        <w:t>扩展团体属性</w:t>
      </w:r>
      <w:r w:rsidRPr="00E61E27">
        <w:rPr>
          <w:rFonts w:hint="eastAsia"/>
        </w:rPr>
        <w:t>Domain ID</w:t>
      </w:r>
      <w:r w:rsidRPr="00E61E27">
        <w:rPr>
          <w:rFonts w:hint="eastAsia"/>
        </w:rPr>
        <w:t>的类型编码是</w:t>
      </w:r>
      <w:r w:rsidRPr="00E61E27">
        <w:rPr>
          <w:rFonts w:hint="eastAsia"/>
        </w:rPr>
        <w:t>0x0005</w:t>
      </w:r>
      <w:r w:rsidRPr="00E61E27">
        <w:rPr>
          <w:rFonts w:hint="eastAsia"/>
        </w:rPr>
        <w:t>，</w:t>
      </w:r>
      <w:r w:rsidRPr="00E61E27">
        <w:rPr>
          <w:rFonts w:hint="eastAsia"/>
        </w:rPr>
        <w:t>Router ID</w:t>
      </w:r>
      <w:r w:rsidRPr="00E61E27">
        <w:rPr>
          <w:rFonts w:hint="eastAsia"/>
        </w:rPr>
        <w:t>的类型编码是</w:t>
      </w:r>
      <w:r w:rsidRPr="00E61E27">
        <w:rPr>
          <w:rFonts w:hint="eastAsia"/>
        </w:rPr>
        <w:t>0x0107</w:t>
      </w:r>
      <w:r w:rsidRPr="00E61E27">
        <w:rPr>
          <w:rFonts w:hint="eastAsia"/>
        </w:rPr>
        <w:t>，</w:t>
      </w:r>
      <w:r w:rsidRPr="00E61E27">
        <w:rPr>
          <w:rFonts w:hint="eastAsia"/>
        </w:rPr>
        <w:t>Route Type</w:t>
      </w:r>
      <w:r w:rsidRPr="00E61E27">
        <w:rPr>
          <w:rFonts w:hint="eastAsia"/>
        </w:rPr>
        <w:t>的类型编码是</w:t>
      </w:r>
      <w:r w:rsidRPr="00E61E27">
        <w:rPr>
          <w:rFonts w:hint="eastAsia"/>
        </w:rPr>
        <w:t>0x0306</w:t>
      </w:r>
      <w:r>
        <w:rPr>
          <w:rFonts w:hint="eastAsia"/>
        </w:rPr>
        <w:t>。</w:t>
      </w:r>
    </w:p>
    <w:p w:rsidR="00E61E27" w:rsidRDefault="00E61E27" w:rsidP="00E61E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OSPF</w:t>
      </w:r>
      <w:r>
        <w:rPr>
          <w:rFonts w:hint="eastAsia"/>
          <w:lang w:eastAsia="zh-CN"/>
        </w:rPr>
        <w:t>区域，并进入</w:t>
      </w:r>
      <w:r>
        <w:rPr>
          <w:rFonts w:hint="eastAsia"/>
          <w:lang w:eastAsia="zh-CN"/>
        </w:rPr>
        <w:t>OSPF</w:t>
      </w:r>
      <w:r>
        <w:rPr>
          <w:rFonts w:hint="eastAsia"/>
          <w:lang w:eastAsia="zh-CN"/>
        </w:rPr>
        <w:t>区域视图。</w:t>
      </w:r>
    </w:p>
    <w:p w:rsidR="00E61E27" w:rsidRDefault="00E61E27" w:rsidP="00E61E27">
      <w:pPr>
        <w:pStyle w:val="ItemIndent1"/>
        <w:rPr>
          <w:rStyle w:val="commandparameter"/>
        </w:rPr>
      </w:pPr>
      <w:r w:rsidRPr="00DA2C2B">
        <w:rPr>
          <w:rStyle w:val="commandkeywords"/>
        </w:rPr>
        <w:t>area</w:t>
      </w:r>
      <w:r w:rsidRPr="00E61E27">
        <w:t xml:space="preserve"> </w:t>
      </w:r>
      <w:r w:rsidRPr="00E61E27">
        <w:rPr>
          <w:rStyle w:val="commandparameter"/>
        </w:rPr>
        <w:t>area-id</w:t>
      </w:r>
    </w:p>
    <w:p w:rsidR="00E61E27" w:rsidRDefault="00E61E27" w:rsidP="00E61E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配置区域所包含的网段并在指定网段的接口上使能</w:t>
      </w:r>
      <w:r>
        <w:rPr>
          <w:rFonts w:hint="eastAsia"/>
          <w:lang w:eastAsia="zh-CN"/>
        </w:rPr>
        <w:t>OSPF</w:t>
      </w:r>
      <w:r>
        <w:rPr>
          <w:rFonts w:hint="eastAsia"/>
          <w:lang w:eastAsia="zh-CN"/>
        </w:rPr>
        <w:t>。</w:t>
      </w:r>
    </w:p>
    <w:p w:rsidR="00E61E27" w:rsidRDefault="00E61E27" w:rsidP="00E61E27">
      <w:pPr>
        <w:pStyle w:val="ItemIndent1"/>
        <w:rPr>
          <w:rStyle w:val="commandparameter"/>
        </w:rPr>
      </w:pPr>
      <w:r w:rsidRPr="00DA2C2B">
        <w:rPr>
          <w:rStyle w:val="commandkeywords"/>
        </w:rPr>
        <w:t xml:space="preserve">network </w:t>
      </w:r>
      <w:r w:rsidRPr="00E61E27">
        <w:rPr>
          <w:rStyle w:val="commandparameter"/>
          <w:rFonts w:hint="eastAsia"/>
        </w:rPr>
        <w:t>ip-</w:t>
      </w:r>
      <w:r w:rsidRPr="00E61E27">
        <w:rPr>
          <w:rStyle w:val="commandparameter"/>
        </w:rPr>
        <w:t>address wildcard-mask</w:t>
      </w:r>
    </w:p>
    <w:p w:rsidR="001F0A35" w:rsidRPr="00E61E27" w:rsidRDefault="00E61E27" w:rsidP="00B51350">
      <w:pPr>
        <w:pStyle w:val="ItemIndent1"/>
      </w:pPr>
      <w:r w:rsidRPr="003D1D0E">
        <w:rPr>
          <w:rFonts w:hint="eastAsia"/>
        </w:rPr>
        <w:t>缺省情况下，接口不属于任何区域且</w:t>
      </w:r>
      <w:r w:rsidRPr="003D1D0E">
        <w:rPr>
          <w:rFonts w:hint="eastAsia"/>
        </w:rPr>
        <w:t>OSPF</w:t>
      </w:r>
      <w:r w:rsidRPr="003D1D0E">
        <w:rPr>
          <w:rFonts w:hint="eastAsia"/>
        </w:rPr>
        <w:t>功能处于关闭状态</w:t>
      </w:r>
      <w:r>
        <w:rPr>
          <w:rFonts w:hint="eastAsia"/>
        </w:rPr>
        <w:t>。</w:t>
      </w:r>
    </w:p>
    <w:p w:rsidR="00666912" w:rsidRDefault="008C574F" w:rsidP="00DD64CA">
      <w:pPr>
        <w:pStyle w:val="3"/>
      </w:pPr>
      <w:bookmarkStart w:id="523" w:name="_Toc476253687"/>
      <w:bookmarkStart w:id="524" w:name="_Toc476255782"/>
      <w:bookmarkStart w:id="525" w:name="_Toc476257763"/>
      <w:bookmarkStart w:id="526" w:name="_Toc476253724"/>
      <w:bookmarkStart w:id="527" w:name="_Toc476255819"/>
      <w:bookmarkStart w:id="528" w:name="_Toc476257800"/>
      <w:bookmarkStart w:id="529" w:name="_Toc45105933"/>
      <w:bookmarkEnd w:id="523"/>
      <w:bookmarkEnd w:id="524"/>
      <w:bookmarkEnd w:id="525"/>
      <w:bookmarkEnd w:id="526"/>
      <w:bookmarkEnd w:id="527"/>
      <w:bookmarkEnd w:id="528"/>
      <w:r w:rsidRPr="007530E2">
        <w:rPr>
          <w:rFonts w:hint="eastAsia"/>
        </w:rPr>
        <w:t>配置</w:t>
      </w:r>
      <w:r w:rsidRPr="007530E2">
        <w:rPr>
          <w:rFonts w:hint="eastAsia"/>
        </w:rPr>
        <w:t>PE-CE</w:t>
      </w:r>
      <w:r w:rsidRPr="007530E2">
        <w:rPr>
          <w:rFonts w:hint="eastAsia"/>
        </w:rPr>
        <w:t>间使用</w:t>
      </w:r>
      <w:r w:rsidRPr="007530E2">
        <w:rPr>
          <w:rFonts w:hint="eastAsia"/>
        </w:rPr>
        <w:t>IS-IS</w:t>
      </w:r>
      <w:bookmarkEnd w:id="529"/>
    </w:p>
    <w:p w:rsidR="00855848" w:rsidRPr="00855848" w:rsidRDefault="00855848" w:rsidP="00B51350">
      <w:pPr>
        <w:pStyle w:val="4"/>
      </w:pPr>
      <w:r>
        <w:rPr>
          <w:rFonts w:hint="eastAsia"/>
        </w:rPr>
        <w:t>功能简介</w:t>
      </w:r>
    </w:p>
    <w:p w:rsidR="00084042" w:rsidRDefault="00084042" w:rsidP="00DD64CA">
      <w:r>
        <w:rPr>
          <w:rFonts w:hint="eastAsia"/>
        </w:rPr>
        <w:t>本</w:t>
      </w:r>
      <w:r w:rsidRPr="007530E2">
        <w:rPr>
          <w:rFonts w:hint="eastAsia"/>
        </w:rPr>
        <w:t>配置在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上进行，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上配置普通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即可</w:t>
      </w:r>
      <w:r>
        <w:rPr>
          <w:rFonts w:hint="eastAsia"/>
        </w:rPr>
        <w:t>。</w:t>
      </w:r>
    </w:p>
    <w:p w:rsidR="00855848" w:rsidRDefault="00BF03FF" w:rsidP="00DD64CA">
      <w:r w:rsidRPr="007530E2">
        <w:rPr>
          <w:rFonts w:hint="eastAsia"/>
        </w:rPr>
        <w:t>有关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的介绍和详细配置，请参见“</w:t>
      </w:r>
      <w:r w:rsidRPr="009C2209">
        <w:rPr>
          <w:rFonts w:hint="eastAsia"/>
        </w:rPr>
        <w:t>三层技术</w:t>
      </w:r>
      <w:r w:rsidRPr="009C2209">
        <w:rPr>
          <w:rFonts w:hint="eastAsia"/>
        </w:rPr>
        <w:t>-IP</w:t>
      </w:r>
      <w:r w:rsidRPr="009C2209">
        <w:rPr>
          <w:rFonts w:hint="eastAsia"/>
        </w:rPr>
        <w:t>路由配置指导</w:t>
      </w:r>
      <w:r w:rsidRPr="007530E2">
        <w:rPr>
          <w:rFonts w:hint="eastAsia"/>
        </w:rPr>
        <w:t>”中的“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”</w:t>
      </w:r>
      <w:r w:rsidR="0058307A" w:rsidRPr="007530E2">
        <w:rPr>
          <w:rFonts w:hint="eastAsia"/>
        </w:rPr>
        <w:t>。</w:t>
      </w:r>
    </w:p>
    <w:p w:rsidR="00855848" w:rsidRDefault="00855848" w:rsidP="00B51350">
      <w:pPr>
        <w:pStyle w:val="4"/>
      </w:pPr>
      <w:r>
        <w:rPr>
          <w:rFonts w:hint="eastAsia"/>
        </w:rPr>
        <w:t>配置步骤</w:t>
      </w:r>
    </w:p>
    <w:p w:rsidR="00855848" w:rsidRDefault="00855848" w:rsidP="00855848">
      <w:pPr>
        <w:pStyle w:val="ItemStep"/>
      </w:pPr>
      <w:r>
        <w:rPr>
          <w:rFonts w:hint="eastAsia"/>
        </w:rPr>
        <w:t>进入系统视图。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855848" w:rsidRDefault="00855848" w:rsidP="00855848">
      <w:pPr>
        <w:pStyle w:val="ItemStep"/>
      </w:pPr>
      <w:r>
        <w:rPr>
          <w:rFonts w:hint="eastAsia"/>
        </w:rPr>
        <w:t>创建</w:t>
      </w:r>
      <w:r>
        <w:rPr>
          <w:rFonts w:hint="eastAsia"/>
        </w:rPr>
        <w:t>PE-CE</w:t>
      </w:r>
      <w:r>
        <w:rPr>
          <w:rFonts w:hint="eastAsia"/>
        </w:rPr>
        <w:t>间的</w:t>
      </w:r>
      <w:r>
        <w:rPr>
          <w:rFonts w:hint="eastAsia"/>
        </w:rPr>
        <w:t>IS-IS</w:t>
      </w:r>
      <w:r>
        <w:rPr>
          <w:rFonts w:hint="eastAsia"/>
        </w:rPr>
        <w:t>实例，并进入</w:t>
      </w:r>
      <w:r>
        <w:rPr>
          <w:rFonts w:hint="eastAsia"/>
        </w:rPr>
        <w:t>IS-IS</w:t>
      </w:r>
      <w:r>
        <w:rPr>
          <w:rFonts w:hint="eastAsia"/>
        </w:rPr>
        <w:t>视图。</w:t>
      </w:r>
    </w:p>
    <w:p w:rsidR="00855848" w:rsidRDefault="00855848" w:rsidP="00855848">
      <w:pPr>
        <w:pStyle w:val="ItemIndent1"/>
        <w:rPr>
          <w:rStyle w:val="commandparameter"/>
        </w:rPr>
      </w:pPr>
      <w:r w:rsidRPr="00DA2C2B">
        <w:rPr>
          <w:rStyle w:val="commandkeywords"/>
          <w:rFonts w:hint="eastAsia"/>
        </w:rPr>
        <w:t>isis</w:t>
      </w:r>
      <w:r w:rsidRPr="00855848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 xml:space="preserve">process-id </w:t>
      </w:r>
      <w:r w:rsidRPr="00357E1D">
        <w:rPr>
          <w:rStyle w:val="commandtext"/>
          <w:rFonts w:hint="eastAsia"/>
        </w:rPr>
        <w:t>]</w:t>
      </w:r>
      <w:r w:rsidRPr="00855848">
        <w:rPr>
          <w:rStyle w:val="commandkeywords"/>
          <w:rFonts w:hint="eastAsia"/>
        </w:rPr>
        <w:t xml:space="preserve"> vpn-instance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>vpn</w:t>
      </w:r>
      <w:r w:rsidRPr="00855848">
        <w:rPr>
          <w:rStyle w:val="commandparameter"/>
        </w:rPr>
        <w:t>-instance-name</w:t>
      </w:r>
    </w:p>
    <w:p w:rsidR="00855848" w:rsidRDefault="00084042" w:rsidP="00855848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lastRenderedPageBreak/>
        <w:t>一个</w:t>
      </w:r>
      <w:r w:rsidRPr="007530E2">
        <w:rPr>
          <w:rFonts w:hint="eastAsia"/>
          <w:lang w:eastAsia="zh-CN"/>
        </w:rPr>
        <w:t>IS-IS</w:t>
      </w:r>
      <w:r w:rsidRPr="007530E2">
        <w:rPr>
          <w:rFonts w:hint="eastAsia"/>
          <w:lang w:eastAsia="zh-CN"/>
        </w:rPr>
        <w:t>进程只能属于一个</w:t>
      </w:r>
      <w:r w:rsidRPr="007530E2">
        <w:rPr>
          <w:rFonts w:hint="eastAsia"/>
          <w:lang w:eastAsia="zh-CN"/>
        </w:rPr>
        <w:t>VPN</w:t>
      </w:r>
      <w:r w:rsidRPr="007530E2">
        <w:rPr>
          <w:rFonts w:hint="eastAsia"/>
          <w:lang w:eastAsia="zh-CN"/>
        </w:rPr>
        <w:t>实例。</w:t>
      </w:r>
    </w:p>
    <w:p w:rsidR="00855848" w:rsidRDefault="00855848" w:rsidP="00855848">
      <w:pPr>
        <w:pStyle w:val="ItemStep"/>
      </w:pPr>
      <w:r>
        <w:rPr>
          <w:rFonts w:hint="eastAsia"/>
        </w:rPr>
        <w:t>配置网络实体名称。</w:t>
      </w:r>
    </w:p>
    <w:p w:rsidR="00855848" w:rsidRDefault="00855848" w:rsidP="00855848">
      <w:pPr>
        <w:pStyle w:val="ItemIndent1"/>
        <w:rPr>
          <w:rStyle w:val="commandparameter"/>
        </w:rPr>
      </w:pPr>
      <w:r w:rsidRPr="00DA2C2B">
        <w:rPr>
          <w:rStyle w:val="commandkeywords"/>
        </w:rPr>
        <w:t>network-entity</w:t>
      </w:r>
      <w:r w:rsidRPr="00855848">
        <w:t xml:space="preserve"> </w:t>
      </w:r>
      <w:r w:rsidRPr="00855848">
        <w:rPr>
          <w:rStyle w:val="commandparameter"/>
        </w:rPr>
        <w:t>net</w:t>
      </w:r>
    </w:p>
    <w:p w:rsidR="00855848" w:rsidRDefault="00855848" w:rsidP="00855848">
      <w:pPr>
        <w:pStyle w:val="ItemIndent1"/>
        <w:rPr>
          <w:lang w:eastAsia="zh-CN"/>
        </w:rPr>
      </w:pPr>
      <w:r w:rsidRPr="003B52FA">
        <w:rPr>
          <w:rFonts w:hint="eastAsia"/>
          <w:lang w:eastAsia="zh-CN"/>
        </w:rPr>
        <w:t>缺省情况下，</w:t>
      </w:r>
      <w:r w:rsidRPr="00855848">
        <w:rPr>
          <w:rFonts w:hint="eastAsia"/>
          <w:lang w:eastAsia="zh-CN"/>
        </w:rPr>
        <w:t>未配置</w:t>
      </w:r>
      <w:r w:rsidRPr="00855848">
        <w:rPr>
          <w:rFonts w:hint="eastAsia"/>
          <w:lang w:eastAsia="zh-CN"/>
        </w:rPr>
        <w:t>NET</w:t>
      </w:r>
      <w:r>
        <w:rPr>
          <w:rFonts w:hint="eastAsia"/>
          <w:lang w:eastAsia="zh-CN"/>
        </w:rPr>
        <w:t>。</w:t>
      </w:r>
    </w:p>
    <w:p w:rsidR="00855848" w:rsidRDefault="00855848" w:rsidP="00855848">
      <w:pPr>
        <w:pStyle w:val="ItemStep"/>
      </w:pPr>
      <w:r>
        <w:rPr>
          <w:rFonts w:hint="eastAsia"/>
        </w:rPr>
        <w:t>退回系统视图。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quit</w:t>
      </w:r>
    </w:p>
    <w:p w:rsidR="00855848" w:rsidRDefault="00855848" w:rsidP="00855848">
      <w:pPr>
        <w:pStyle w:val="ItemStep"/>
      </w:pPr>
      <w:r>
        <w:rPr>
          <w:rFonts w:hint="eastAsia"/>
        </w:rPr>
        <w:t>进入接口视图。</w:t>
      </w:r>
    </w:p>
    <w:p w:rsidR="00855848" w:rsidRDefault="00855848" w:rsidP="00855848">
      <w:pPr>
        <w:pStyle w:val="ItemIndent1"/>
        <w:rPr>
          <w:rStyle w:val="commandparameter"/>
        </w:rPr>
      </w:pPr>
      <w:r w:rsidRPr="00DA2C2B">
        <w:rPr>
          <w:rStyle w:val="commandkeywords"/>
        </w:rPr>
        <w:t>i</w:t>
      </w:r>
      <w:r w:rsidRPr="00855848">
        <w:rPr>
          <w:rStyle w:val="commandkeywords"/>
          <w:rFonts w:hint="eastAsia"/>
        </w:rPr>
        <w:t>nterface</w:t>
      </w:r>
      <w:r w:rsidRPr="00855848">
        <w:t xml:space="preserve"> </w:t>
      </w:r>
      <w:r w:rsidRPr="00855848">
        <w:rPr>
          <w:rStyle w:val="commandparameter"/>
          <w:rFonts w:hint="eastAsia"/>
        </w:rPr>
        <w:t>interface-type interface-number</w:t>
      </w:r>
    </w:p>
    <w:p w:rsidR="00855848" w:rsidRDefault="00855848" w:rsidP="00855848">
      <w:pPr>
        <w:pStyle w:val="ItemStep"/>
      </w:pPr>
      <w:r>
        <w:rPr>
          <w:rFonts w:hint="eastAsia"/>
        </w:rPr>
        <w:t>配置指定接口上使能</w:t>
      </w:r>
      <w:r>
        <w:rPr>
          <w:rFonts w:hint="eastAsia"/>
        </w:rPr>
        <w:t>IS-IS</w:t>
      </w:r>
      <w:r>
        <w:rPr>
          <w:rFonts w:hint="eastAsia"/>
        </w:rPr>
        <w:t>路由进程。</w:t>
      </w:r>
    </w:p>
    <w:p w:rsidR="00855848" w:rsidRDefault="00855848" w:rsidP="00855848">
      <w:pPr>
        <w:pStyle w:val="ItemIndent1"/>
      </w:pPr>
      <w:r w:rsidRPr="00DA2C2B">
        <w:rPr>
          <w:rStyle w:val="commandkeywords"/>
        </w:rPr>
        <w:t>isis enable</w:t>
      </w:r>
      <w:r w:rsidRPr="00855848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>process-id</w:t>
      </w:r>
      <w:r w:rsidRPr="00855848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]</w:t>
      </w:r>
    </w:p>
    <w:p w:rsidR="00CD2D6E" w:rsidRPr="00855848" w:rsidRDefault="00855848" w:rsidP="00B51350">
      <w:pPr>
        <w:pStyle w:val="ItemIndent1"/>
        <w:rPr>
          <w:lang w:eastAsia="zh-CN"/>
        </w:rPr>
      </w:pPr>
      <w:r w:rsidRPr="003B52FA">
        <w:rPr>
          <w:rFonts w:hint="eastAsia"/>
          <w:lang w:eastAsia="zh-CN"/>
        </w:rPr>
        <w:t>缺省情况下，</w:t>
      </w:r>
      <w:r w:rsidRPr="00855848">
        <w:rPr>
          <w:lang w:eastAsia="zh-CN"/>
        </w:rPr>
        <w:t>IS-IS</w:t>
      </w:r>
      <w:r w:rsidRPr="00855848">
        <w:rPr>
          <w:rFonts w:hint="eastAsia"/>
          <w:lang w:eastAsia="zh-CN"/>
        </w:rPr>
        <w:t>功能在接口上处于关闭状态，且没有任何</w:t>
      </w:r>
      <w:r w:rsidRPr="00855848">
        <w:rPr>
          <w:rFonts w:hint="eastAsia"/>
          <w:lang w:eastAsia="zh-CN"/>
        </w:rPr>
        <w:t>IS-IS</w:t>
      </w:r>
      <w:r w:rsidRPr="00855848">
        <w:rPr>
          <w:rFonts w:hint="eastAsia"/>
          <w:lang w:eastAsia="zh-CN"/>
        </w:rPr>
        <w:t>进程与其关联</w:t>
      </w:r>
      <w:r>
        <w:rPr>
          <w:rFonts w:hint="eastAsia"/>
          <w:lang w:eastAsia="zh-CN"/>
        </w:rPr>
        <w:t>。</w:t>
      </w:r>
    </w:p>
    <w:p w:rsidR="00666912" w:rsidRDefault="008C574F" w:rsidP="00DD64CA">
      <w:pPr>
        <w:pStyle w:val="3"/>
      </w:pPr>
      <w:bookmarkStart w:id="530" w:name="_Toc476253726"/>
      <w:bookmarkStart w:id="531" w:name="_Toc476255821"/>
      <w:bookmarkStart w:id="532" w:name="_Toc476257802"/>
      <w:bookmarkStart w:id="533" w:name="_Toc476253755"/>
      <w:bookmarkStart w:id="534" w:name="_Toc476255850"/>
      <w:bookmarkStart w:id="535" w:name="_Toc476257831"/>
      <w:bookmarkStart w:id="536" w:name="_Toc45105934"/>
      <w:bookmarkEnd w:id="530"/>
      <w:bookmarkEnd w:id="531"/>
      <w:bookmarkEnd w:id="532"/>
      <w:bookmarkEnd w:id="533"/>
      <w:bookmarkEnd w:id="534"/>
      <w:bookmarkEnd w:id="535"/>
      <w:r w:rsidRPr="007530E2">
        <w:rPr>
          <w:rFonts w:hint="eastAsia"/>
        </w:rPr>
        <w:t>配置</w:t>
      </w:r>
      <w:r w:rsidRPr="007530E2">
        <w:rPr>
          <w:rFonts w:hint="eastAsia"/>
        </w:rPr>
        <w:t>PE-CE</w:t>
      </w:r>
      <w:r w:rsidRPr="007530E2">
        <w:rPr>
          <w:rFonts w:hint="eastAsia"/>
        </w:rPr>
        <w:t>间使用</w:t>
      </w:r>
      <w:r w:rsidRPr="007530E2">
        <w:rPr>
          <w:rFonts w:hint="eastAsia"/>
        </w:rPr>
        <w:t>EBGP</w:t>
      </w:r>
      <w:bookmarkEnd w:id="536"/>
    </w:p>
    <w:p w:rsidR="008B6D04" w:rsidRDefault="008B6D04" w:rsidP="008B6D04">
      <w:pPr>
        <w:pStyle w:val="4"/>
      </w:pPr>
      <w:r>
        <w:rPr>
          <w:rFonts w:hint="eastAsia"/>
        </w:rPr>
        <w:t>配置限制和指导</w:t>
      </w:r>
    </w:p>
    <w:p w:rsidR="008B6D04" w:rsidRPr="00176806" w:rsidRDefault="008B6D04" w:rsidP="008B6D04">
      <w:r>
        <w:rPr>
          <w:rFonts w:hint="eastAsia"/>
        </w:rPr>
        <w:t>修改或删除</w:t>
      </w:r>
      <w:r>
        <w:rPr>
          <w:rFonts w:hint="eastAsia"/>
        </w:rPr>
        <w:t>VPN</w:t>
      </w:r>
      <w:r>
        <w:rPr>
          <w:rFonts w:hint="eastAsia"/>
        </w:rPr>
        <w:t>实例视图</w:t>
      </w:r>
      <w:r>
        <w:rPr>
          <w:rFonts w:hint="eastAsia"/>
        </w:rPr>
        <w:t>/VPN</w:t>
      </w:r>
      <w:r>
        <w:rPr>
          <w:rFonts w:hint="eastAsia"/>
        </w:rPr>
        <w:t>实例</w:t>
      </w:r>
      <w:r>
        <w:rPr>
          <w:rFonts w:hint="eastAsia"/>
        </w:rPr>
        <w:t>IPv4</w:t>
      </w:r>
      <w:r>
        <w:rPr>
          <w:rFonts w:hint="eastAsia"/>
        </w:rPr>
        <w:t>地址族视图下的</w:t>
      </w:r>
      <w:r>
        <w:rPr>
          <w:rFonts w:hint="eastAsia"/>
        </w:rPr>
        <w:t>RD</w:t>
      </w:r>
      <w:r>
        <w:rPr>
          <w:rFonts w:hint="eastAsia"/>
        </w:rPr>
        <w:t>配置后，设备会自动删除</w:t>
      </w:r>
      <w:r w:rsidRPr="00176806">
        <w:rPr>
          <w:rFonts w:hint="eastAsia"/>
        </w:rPr>
        <w:t>BGP-VPN IPv4</w:t>
      </w:r>
      <w:r w:rsidRPr="00176806">
        <w:rPr>
          <w:rFonts w:hint="eastAsia"/>
        </w:rPr>
        <w:t>单播地址族</w:t>
      </w:r>
      <w:r>
        <w:rPr>
          <w:rFonts w:hint="eastAsia"/>
        </w:rPr>
        <w:t>及其地址族下的配置。因此，</w:t>
      </w:r>
      <w:r w:rsidRPr="00C25EC0">
        <w:rPr>
          <w:rFonts w:hint="eastAsia"/>
        </w:rPr>
        <w:t>PE-CE</w:t>
      </w:r>
      <w:r w:rsidRPr="00C25EC0">
        <w:rPr>
          <w:rFonts w:hint="eastAsia"/>
        </w:rPr>
        <w:t>间使用</w:t>
      </w:r>
      <w:r w:rsidRPr="00C25EC0">
        <w:rPr>
          <w:rFonts w:hint="eastAsia"/>
        </w:rPr>
        <w:t>EBGP</w:t>
      </w:r>
      <w:r>
        <w:rPr>
          <w:rFonts w:hint="eastAsia"/>
        </w:rPr>
        <w:t>进行路由交换时，请谨慎修改或删除</w:t>
      </w:r>
      <w:r>
        <w:rPr>
          <w:rFonts w:hint="eastAsia"/>
        </w:rPr>
        <w:t>RD</w:t>
      </w:r>
      <w:r>
        <w:rPr>
          <w:rFonts w:hint="eastAsia"/>
        </w:rPr>
        <w:t>配置，避免引起路由震荡。</w:t>
      </w:r>
    </w:p>
    <w:p w:rsidR="001F0A35" w:rsidRDefault="008C574F" w:rsidP="00DD64CA">
      <w:pPr>
        <w:pStyle w:val="4"/>
      </w:pPr>
      <w:r w:rsidRPr="007530E2">
        <w:rPr>
          <w:rFonts w:hint="eastAsia"/>
        </w:rPr>
        <w:t>配置</w:t>
      </w:r>
      <w:r w:rsidR="00CE035E" w:rsidRPr="007530E2">
        <w:rPr>
          <w:rFonts w:hint="eastAsia"/>
        </w:rPr>
        <w:t>PE</w:t>
      </w:r>
    </w:p>
    <w:p w:rsidR="001F0A35" w:rsidRDefault="001F0A35" w:rsidP="001F0A35">
      <w:pPr>
        <w:pStyle w:val="ItemStep"/>
      </w:pPr>
      <w:r>
        <w:rPr>
          <w:rFonts w:hint="eastAsia"/>
        </w:rPr>
        <w:t>进入系统视图。</w:t>
      </w:r>
    </w:p>
    <w:p w:rsidR="001F0A35" w:rsidRDefault="001F0A35" w:rsidP="001F0A35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1F0A35" w:rsidRDefault="00CE035E" w:rsidP="001F0A35">
      <w:pPr>
        <w:pStyle w:val="ItemStep"/>
        <w:rPr>
          <w:lang w:eastAsia="zh-CN"/>
        </w:rPr>
      </w:pPr>
      <w:r w:rsidRPr="00CE035E">
        <w:rPr>
          <w:rFonts w:hint="eastAsia"/>
          <w:lang w:eastAsia="zh-CN"/>
        </w:rPr>
        <w:t>启动</w:t>
      </w:r>
      <w:r w:rsidRPr="00CE035E">
        <w:rPr>
          <w:lang w:eastAsia="zh-CN"/>
        </w:rPr>
        <w:t>BGP</w:t>
      </w:r>
      <w:r w:rsidRPr="00CE035E">
        <w:rPr>
          <w:rFonts w:hint="eastAsia"/>
          <w:lang w:eastAsia="zh-CN"/>
        </w:rPr>
        <w:t>实例，并</w:t>
      </w:r>
      <w:r w:rsidR="001F0A35">
        <w:rPr>
          <w:rFonts w:hint="eastAsia"/>
          <w:lang w:eastAsia="zh-CN"/>
        </w:rPr>
        <w:t>进入</w:t>
      </w:r>
      <w:r w:rsidR="001F0A35">
        <w:rPr>
          <w:rFonts w:hint="eastAsia"/>
          <w:lang w:eastAsia="zh-CN"/>
        </w:rPr>
        <w:t>BGP</w:t>
      </w:r>
      <w:r w:rsidR="001F0A35">
        <w:rPr>
          <w:rFonts w:hint="eastAsia"/>
          <w:lang w:eastAsia="zh-CN"/>
        </w:rPr>
        <w:t>实例视图。</w:t>
      </w:r>
    </w:p>
    <w:p w:rsidR="001F0A35" w:rsidRDefault="001F0A35" w:rsidP="001F0A35">
      <w:pPr>
        <w:pStyle w:val="ItemIndent1"/>
        <w:rPr>
          <w:rStyle w:val="commandtext"/>
        </w:rPr>
      </w:pPr>
      <w:r w:rsidRPr="00DA2C2B">
        <w:rPr>
          <w:rStyle w:val="commandkeywords"/>
        </w:rPr>
        <w:t xml:space="preserve">bgp </w:t>
      </w:r>
      <w:r w:rsidRPr="001F0A35">
        <w:rPr>
          <w:rStyle w:val="commandparameter"/>
        </w:rPr>
        <w:t>as-number</w:t>
      </w:r>
      <w:r w:rsidRPr="001F0A35">
        <w:t xml:space="preserve"> </w:t>
      </w:r>
      <w:r w:rsidRPr="00357E1D">
        <w:rPr>
          <w:rStyle w:val="commandtext"/>
          <w:rFonts w:hint="eastAsia"/>
        </w:rPr>
        <w:t>[</w:t>
      </w:r>
      <w:r w:rsidRPr="001F0A35">
        <w:rPr>
          <w:rFonts w:hint="eastAsia"/>
        </w:rPr>
        <w:t xml:space="preserve"> </w:t>
      </w:r>
      <w:r w:rsidRPr="001F0A35">
        <w:rPr>
          <w:rStyle w:val="commandkeywords"/>
          <w:rFonts w:hint="eastAsia"/>
        </w:rPr>
        <w:t>instance</w:t>
      </w:r>
      <w:r w:rsidRPr="001F0A35">
        <w:rPr>
          <w:rFonts w:hint="eastAsia"/>
        </w:rPr>
        <w:t xml:space="preserve"> </w:t>
      </w:r>
      <w:r w:rsidRPr="001F0A35">
        <w:rPr>
          <w:rStyle w:val="commandparameter"/>
          <w:rFonts w:hint="eastAsia"/>
        </w:rPr>
        <w:t>instance-name</w:t>
      </w:r>
      <w:r w:rsidRPr="001F0A35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]</w:t>
      </w:r>
    </w:p>
    <w:p w:rsidR="00CE035E" w:rsidRDefault="00CE035E" w:rsidP="001F0A35">
      <w:pPr>
        <w:pStyle w:val="ItemIndent1"/>
        <w:rPr>
          <w:lang w:eastAsia="zh-CN"/>
        </w:rPr>
      </w:pPr>
      <w:r w:rsidRPr="00CE035E">
        <w:rPr>
          <w:rFonts w:hint="eastAsia"/>
          <w:lang w:eastAsia="zh-CN"/>
        </w:rPr>
        <w:t>缺省情况下，没有运行</w:t>
      </w:r>
      <w:r w:rsidRPr="00CE035E">
        <w:rPr>
          <w:lang w:eastAsia="zh-CN"/>
        </w:rPr>
        <w:t>BGP</w:t>
      </w:r>
      <w:r>
        <w:rPr>
          <w:rFonts w:hint="eastAsia"/>
          <w:lang w:eastAsia="zh-CN"/>
        </w:rPr>
        <w:t>。</w:t>
      </w:r>
    </w:p>
    <w:p w:rsidR="001F0A35" w:rsidRDefault="001F0A35" w:rsidP="001F0A35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BGP-VPN</w:t>
      </w:r>
      <w:r>
        <w:rPr>
          <w:rFonts w:hint="eastAsia"/>
          <w:lang w:eastAsia="zh-CN"/>
        </w:rPr>
        <w:t>实例视图。</w:t>
      </w:r>
    </w:p>
    <w:p w:rsidR="001F0A35" w:rsidRDefault="001F0A35" w:rsidP="001F0A35">
      <w:pPr>
        <w:pStyle w:val="ItemIndent1"/>
        <w:rPr>
          <w:rStyle w:val="commandparameter"/>
        </w:rPr>
      </w:pPr>
      <w:r w:rsidRPr="00DA2C2B">
        <w:rPr>
          <w:rStyle w:val="commandkeywords"/>
        </w:rPr>
        <w:t>ip vpn-instance</w:t>
      </w:r>
      <w:r w:rsidRPr="001F0A35">
        <w:t xml:space="preserve"> </w:t>
      </w:r>
      <w:r w:rsidRPr="001F0A35">
        <w:rPr>
          <w:rStyle w:val="commandparameter"/>
          <w:rFonts w:hint="eastAsia"/>
        </w:rPr>
        <w:t>vpn</w:t>
      </w:r>
      <w:r w:rsidRPr="001F0A35">
        <w:rPr>
          <w:rStyle w:val="commandparameter"/>
        </w:rPr>
        <w:t>-instance-name</w:t>
      </w:r>
    </w:p>
    <w:p w:rsidR="001F0A35" w:rsidRDefault="001F0A35" w:rsidP="001F0A35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BGP-VPN</w:t>
      </w:r>
      <w:r>
        <w:rPr>
          <w:rFonts w:hint="eastAsia"/>
          <w:lang w:eastAsia="zh-CN"/>
        </w:rPr>
        <w:t>实例视图</w:t>
      </w:r>
      <w:r w:rsidRPr="001F0A35">
        <w:rPr>
          <w:rFonts w:hint="eastAsia"/>
          <w:lang w:eastAsia="zh-CN"/>
        </w:rPr>
        <w:t>下的配置任务与</w:t>
      </w:r>
      <w:r w:rsidRPr="001F0A35">
        <w:rPr>
          <w:rFonts w:hint="eastAsia"/>
          <w:lang w:eastAsia="zh-CN"/>
        </w:rPr>
        <w:t>BGP</w:t>
      </w:r>
      <w:r w:rsidRPr="001F0A35">
        <w:rPr>
          <w:rFonts w:hint="eastAsia"/>
          <w:lang w:eastAsia="zh-CN"/>
        </w:rPr>
        <w:t>实例视图下的相同，有关介绍和详细配置，请参见“三层技术</w:t>
      </w:r>
      <w:r w:rsidRPr="001F0A35">
        <w:rPr>
          <w:rFonts w:hint="eastAsia"/>
          <w:lang w:eastAsia="zh-CN"/>
        </w:rPr>
        <w:t>-IP</w:t>
      </w:r>
      <w:r w:rsidRPr="001F0A35">
        <w:rPr>
          <w:rFonts w:hint="eastAsia"/>
          <w:lang w:eastAsia="zh-CN"/>
        </w:rPr>
        <w:t>路由配置指导”中的“</w:t>
      </w:r>
      <w:r w:rsidRPr="001F0A35">
        <w:rPr>
          <w:rFonts w:hint="eastAsia"/>
          <w:lang w:eastAsia="zh-CN"/>
        </w:rPr>
        <w:t>BGP</w:t>
      </w:r>
      <w:r w:rsidRPr="001F0A35">
        <w:rPr>
          <w:rFonts w:hint="eastAsia"/>
          <w:lang w:eastAsia="zh-CN"/>
        </w:rPr>
        <w:t>”</w:t>
      </w:r>
      <w:r>
        <w:rPr>
          <w:rFonts w:hint="eastAsia"/>
          <w:lang w:eastAsia="zh-CN"/>
        </w:rPr>
        <w:t>。</w:t>
      </w:r>
    </w:p>
    <w:p w:rsidR="001F0A35" w:rsidRDefault="001F0A35" w:rsidP="001F0A35">
      <w:pPr>
        <w:pStyle w:val="ItemStep"/>
        <w:rPr>
          <w:lang w:eastAsia="zh-CN"/>
        </w:rPr>
      </w:pPr>
      <w:r>
        <w:rPr>
          <w:rFonts w:hint="eastAsia"/>
          <w:lang w:eastAsia="zh-CN"/>
        </w:rPr>
        <w:t>将</w:t>
      </w:r>
      <w:r>
        <w:rPr>
          <w:rFonts w:hint="eastAsia"/>
          <w:lang w:eastAsia="zh-CN"/>
        </w:rPr>
        <w:t>CE</w:t>
      </w:r>
      <w:r>
        <w:rPr>
          <w:rFonts w:hint="eastAsia"/>
          <w:lang w:eastAsia="zh-CN"/>
        </w:rPr>
        <w:t>配置为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私网</w:t>
      </w:r>
      <w:r>
        <w:rPr>
          <w:rFonts w:hint="eastAsia"/>
          <w:lang w:eastAsia="zh-CN"/>
        </w:rPr>
        <w:t>EBGP</w:t>
      </w:r>
      <w:r>
        <w:rPr>
          <w:rFonts w:hint="eastAsia"/>
          <w:lang w:eastAsia="zh-CN"/>
        </w:rPr>
        <w:t>对等体。</w:t>
      </w:r>
    </w:p>
    <w:p w:rsidR="001F0A35" w:rsidRDefault="001F0A35" w:rsidP="001F0A35">
      <w:pPr>
        <w:pStyle w:val="ItemIndent1"/>
        <w:rPr>
          <w:rStyle w:val="commandparameter"/>
        </w:rPr>
      </w:pPr>
      <w:r w:rsidRPr="00DA2C2B">
        <w:rPr>
          <w:rStyle w:val="commandkeywords"/>
          <w:rFonts w:hint="eastAsia"/>
        </w:rPr>
        <w:t>p</w:t>
      </w:r>
      <w:r w:rsidRPr="001F0A35">
        <w:rPr>
          <w:rStyle w:val="commandkeywords"/>
        </w:rPr>
        <w:t>eer</w:t>
      </w:r>
      <w:r w:rsidRPr="001F0A35">
        <w:rPr>
          <w:rStyle w:val="commandkeywords"/>
          <w:rFonts w:hint="eastAsia"/>
        </w:rPr>
        <w:t xml:space="preserve"> </w:t>
      </w:r>
      <w:r w:rsidRPr="00357E1D">
        <w:rPr>
          <w:rStyle w:val="commandtext"/>
          <w:rFonts w:hint="eastAsia"/>
        </w:rPr>
        <w:t>{</w:t>
      </w:r>
      <w:r w:rsidRPr="001F0A35">
        <w:rPr>
          <w:rFonts w:hint="eastAsia"/>
        </w:rPr>
        <w:t xml:space="preserve"> </w:t>
      </w:r>
      <w:r w:rsidRPr="001F0A35">
        <w:rPr>
          <w:rStyle w:val="commandparameter"/>
          <w:rFonts w:hint="eastAsia"/>
        </w:rPr>
        <w:t xml:space="preserve">group-name </w:t>
      </w:r>
      <w:r w:rsidRPr="00357E1D">
        <w:rPr>
          <w:rStyle w:val="commandtext"/>
          <w:rFonts w:hint="eastAsia"/>
        </w:rPr>
        <w:t>|</w:t>
      </w:r>
      <w:r w:rsidRPr="001F0A35">
        <w:rPr>
          <w:rStyle w:val="commandparameter"/>
          <w:rFonts w:hint="eastAsia"/>
        </w:rPr>
        <w:t xml:space="preserve"> </w:t>
      </w:r>
      <w:r w:rsidRPr="001F0A35">
        <w:rPr>
          <w:rStyle w:val="commandparameter"/>
        </w:rPr>
        <w:t xml:space="preserve">ip-address </w:t>
      </w:r>
      <w:r w:rsidRPr="00357E1D">
        <w:rPr>
          <w:rStyle w:val="commandtext"/>
        </w:rPr>
        <w:t>[</w:t>
      </w:r>
      <w:r w:rsidRPr="001F0A35">
        <w:rPr>
          <w:rFonts w:hint="eastAsia"/>
        </w:rPr>
        <w:t xml:space="preserve"> </w:t>
      </w:r>
      <w:r w:rsidRPr="001F0A35">
        <w:rPr>
          <w:rStyle w:val="commandparameter"/>
          <w:rFonts w:hint="eastAsia"/>
        </w:rPr>
        <w:t xml:space="preserve">mask-length </w:t>
      </w:r>
      <w:r w:rsidRPr="00357E1D">
        <w:rPr>
          <w:rStyle w:val="commandtext"/>
        </w:rPr>
        <w:t>]</w:t>
      </w:r>
      <w:r w:rsidRPr="001F0A35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}</w:t>
      </w:r>
      <w:r w:rsidRPr="001F0A35">
        <w:rPr>
          <w:rFonts w:hint="eastAsia"/>
        </w:rPr>
        <w:t xml:space="preserve"> </w:t>
      </w:r>
      <w:r w:rsidRPr="001F0A35">
        <w:rPr>
          <w:rStyle w:val="commandkeywords"/>
        </w:rPr>
        <w:t>as-number</w:t>
      </w:r>
      <w:r w:rsidRPr="001F0A35">
        <w:t xml:space="preserve"> </w:t>
      </w:r>
      <w:r w:rsidRPr="001F0A35">
        <w:rPr>
          <w:rStyle w:val="commandparameter"/>
        </w:rPr>
        <w:t>as-number</w:t>
      </w:r>
    </w:p>
    <w:p w:rsidR="001F0A35" w:rsidRDefault="005A3786" w:rsidP="001F0A35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本命令的</w:t>
      </w:r>
      <w:r w:rsidR="001F0A35">
        <w:rPr>
          <w:rFonts w:hint="eastAsia"/>
          <w:lang w:eastAsia="zh-CN"/>
        </w:rPr>
        <w:t>详细</w:t>
      </w:r>
      <w:r>
        <w:rPr>
          <w:rFonts w:hint="eastAsia"/>
          <w:lang w:eastAsia="zh-CN"/>
        </w:rPr>
        <w:t>介绍</w:t>
      </w:r>
      <w:r w:rsidR="001F0A35">
        <w:rPr>
          <w:rFonts w:hint="eastAsia"/>
          <w:lang w:eastAsia="zh-CN"/>
        </w:rPr>
        <w:t>请参见</w:t>
      </w:r>
      <w:r w:rsidR="001F0A35" w:rsidRPr="001F0A35">
        <w:rPr>
          <w:rFonts w:hint="eastAsia"/>
          <w:lang w:eastAsia="zh-CN"/>
        </w:rPr>
        <w:t>“三层技术</w:t>
      </w:r>
      <w:r w:rsidR="001F0A35" w:rsidRPr="001F0A35">
        <w:rPr>
          <w:rFonts w:hint="eastAsia"/>
          <w:lang w:eastAsia="zh-CN"/>
        </w:rPr>
        <w:t>-IP</w:t>
      </w:r>
      <w:r w:rsidR="001F0A35" w:rsidRPr="001F0A35">
        <w:rPr>
          <w:rFonts w:hint="eastAsia"/>
          <w:lang w:eastAsia="zh-CN"/>
        </w:rPr>
        <w:t>路由配置指导”中的“</w:t>
      </w:r>
      <w:r w:rsidR="001F0A35" w:rsidRPr="001F0A35">
        <w:rPr>
          <w:rFonts w:hint="eastAsia"/>
          <w:lang w:eastAsia="zh-CN"/>
        </w:rPr>
        <w:t>BGP</w:t>
      </w:r>
      <w:r w:rsidR="001F0A35" w:rsidRPr="001F0A35">
        <w:rPr>
          <w:rFonts w:hint="eastAsia"/>
          <w:lang w:eastAsia="zh-CN"/>
        </w:rPr>
        <w:t>”。</w:t>
      </w:r>
    </w:p>
    <w:p w:rsidR="001F0A35" w:rsidRDefault="001F0A35" w:rsidP="001F0A35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</w:t>
      </w:r>
      <w:r>
        <w:rPr>
          <w:rFonts w:hint="eastAsia"/>
          <w:lang w:eastAsia="zh-CN"/>
        </w:rPr>
        <w:t>BGP-VPN IPv4</w:t>
      </w:r>
      <w:r>
        <w:rPr>
          <w:rFonts w:hint="eastAsia"/>
          <w:lang w:eastAsia="zh-CN"/>
        </w:rPr>
        <w:t>单播地址族，并进入</w:t>
      </w:r>
      <w:r>
        <w:rPr>
          <w:rFonts w:hint="eastAsia"/>
          <w:lang w:eastAsia="zh-CN"/>
        </w:rPr>
        <w:t>BGP-VPN IPv4</w:t>
      </w:r>
      <w:r>
        <w:rPr>
          <w:rFonts w:hint="eastAsia"/>
          <w:lang w:eastAsia="zh-CN"/>
        </w:rPr>
        <w:t>单播地址族视图。</w:t>
      </w:r>
    </w:p>
    <w:p w:rsidR="001F0A35" w:rsidRDefault="001F0A35" w:rsidP="001F0A35">
      <w:pPr>
        <w:pStyle w:val="ItemIndent1"/>
      </w:pPr>
      <w:r w:rsidRPr="00DA2C2B">
        <w:rPr>
          <w:rStyle w:val="commandkeywords"/>
        </w:rPr>
        <w:t>address-family ipv4</w:t>
      </w:r>
      <w:r w:rsidRPr="001F0A35">
        <w:rPr>
          <w:rStyle w:val="commandkeywords"/>
        </w:rPr>
        <w:t xml:space="preserve"> </w:t>
      </w:r>
      <w:r w:rsidRPr="00357E1D">
        <w:rPr>
          <w:rStyle w:val="commandtext"/>
          <w:rFonts w:hint="eastAsia"/>
        </w:rPr>
        <w:t>[</w:t>
      </w:r>
      <w:r w:rsidRPr="001F0A35">
        <w:rPr>
          <w:rStyle w:val="commandkeywords"/>
          <w:rFonts w:hint="eastAsia"/>
        </w:rPr>
        <w:t xml:space="preserve"> </w:t>
      </w:r>
      <w:r w:rsidRPr="001F0A35">
        <w:rPr>
          <w:rStyle w:val="commandkeywords"/>
        </w:rPr>
        <w:t>unicast</w:t>
      </w:r>
      <w:r w:rsidRPr="001F0A35">
        <w:rPr>
          <w:rStyle w:val="commandkeywords"/>
          <w:rFonts w:hint="eastAsia"/>
        </w:rPr>
        <w:t xml:space="preserve"> </w:t>
      </w:r>
      <w:r w:rsidRPr="00357E1D">
        <w:rPr>
          <w:rStyle w:val="commandtext"/>
          <w:rFonts w:hint="eastAsia"/>
        </w:rPr>
        <w:t>]</w:t>
      </w:r>
    </w:p>
    <w:p w:rsidR="001F0A35" w:rsidRDefault="001F0A35" w:rsidP="001F0A35">
      <w:pPr>
        <w:pStyle w:val="ItemStep"/>
        <w:rPr>
          <w:lang w:eastAsia="zh-CN"/>
        </w:rPr>
      </w:pPr>
      <w:r>
        <w:rPr>
          <w:rFonts w:hint="eastAsia"/>
          <w:lang w:eastAsia="zh-CN"/>
        </w:rPr>
        <w:t>使能本地路由器与指定对等体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对等体组交换</w:t>
      </w:r>
      <w:r>
        <w:rPr>
          <w:rFonts w:hint="eastAsia"/>
          <w:lang w:eastAsia="zh-CN"/>
        </w:rPr>
        <w:t>IPv4</w:t>
      </w:r>
      <w:r>
        <w:rPr>
          <w:rFonts w:hint="eastAsia"/>
          <w:lang w:eastAsia="zh-CN"/>
        </w:rPr>
        <w:t>单播路由信息的能力。</w:t>
      </w:r>
    </w:p>
    <w:p w:rsidR="001F0A35" w:rsidRDefault="001F0A35" w:rsidP="001F0A35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 xml:space="preserve">peer </w:t>
      </w:r>
      <w:r w:rsidRPr="00357E1D">
        <w:rPr>
          <w:rStyle w:val="commandtext"/>
          <w:rFonts w:hint="eastAsia"/>
        </w:rPr>
        <w:t>{</w:t>
      </w:r>
      <w:r w:rsidRPr="001F0A35">
        <w:rPr>
          <w:rFonts w:hint="eastAsia"/>
        </w:rPr>
        <w:t xml:space="preserve"> </w:t>
      </w:r>
      <w:r w:rsidRPr="001F0A35">
        <w:rPr>
          <w:rStyle w:val="commandparameter"/>
          <w:rFonts w:hint="eastAsia"/>
        </w:rPr>
        <w:t xml:space="preserve">group-name </w:t>
      </w:r>
      <w:r w:rsidRPr="00357E1D">
        <w:rPr>
          <w:rStyle w:val="commandtext"/>
          <w:rFonts w:hint="eastAsia"/>
        </w:rPr>
        <w:t>|</w:t>
      </w:r>
      <w:r w:rsidRPr="001F0A35">
        <w:rPr>
          <w:rStyle w:val="commandparameter"/>
          <w:rFonts w:hint="eastAsia"/>
        </w:rPr>
        <w:t xml:space="preserve"> </w:t>
      </w:r>
      <w:r w:rsidRPr="001F0A35">
        <w:rPr>
          <w:rStyle w:val="commandparameter"/>
        </w:rPr>
        <w:t xml:space="preserve">ip-address </w:t>
      </w:r>
      <w:r w:rsidRPr="00357E1D">
        <w:rPr>
          <w:rStyle w:val="commandtext"/>
        </w:rPr>
        <w:t>[</w:t>
      </w:r>
      <w:r w:rsidRPr="001F0A35">
        <w:rPr>
          <w:rFonts w:hint="eastAsia"/>
        </w:rPr>
        <w:t xml:space="preserve"> </w:t>
      </w:r>
      <w:r w:rsidRPr="001F0A35">
        <w:rPr>
          <w:rStyle w:val="commandparameter"/>
          <w:rFonts w:hint="eastAsia"/>
        </w:rPr>
        <w:t xml:space="preserve">mask-length </w:t>
      </w:r>
      <w:r w:rsidRPr="00357E1D">
        <w:rPr>
          <w:rStyle w:val="commandtext"/>
        </w:rPr>
        <w:t>]</w:t>
      </w:r>
      <w:r w:rsidRPr="001F0A35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}</w:t>
      </w:r>
      <w:r w:rsidRPr="001F0A35">
        <w:rPr>
          <w:rFonts w:hint="eastAsia"/>
        </w:rPr>
        <w:t xml:space="preserve"> </w:t>
      </w:r>
      <w:r w:rsidRPr="001F0A35">
        <w:rPr>
          <w:rStyle w:val="commandkeywords"/>
          <w:rFonts w:hint="eastAsia"/>
        </w:rPr>
        <w:t>enable</w:t>
      </w:r>
    </w:p>
    <w:p w:rsidR="001F0A35" w:rsidRDefault="001F0A35" w:rsidP="001F0A35">
      <w:pPr>
        <w:pStyle w:val="ItemIndent1"/>
        <w:rPr>
          <w:lang w:eastAsia="zh-CN"/>
        </w:rPr>
      </w:pPr>
      <w:r w:rsidRPr="00594BEB">
        <w:rPr>
          <w:rFonts w:hint="eastAsia"/>
          <w:lang w:eastAsia="zh-CN"/>
        </w:rPr>
        <w:t>缺省情况下，</w:t>
      </w:r>
      <w:r w:rsidRPr="001F0A35">
        <w:rPr>
          <w:rFonts w:hint="eastAsia"/>
          <w:lang w:eastAsia="zh-CN"/>
        </w:rPr>
        <w:t>本地路由器不能与对等体交换</w:t>
      </w:r>
      <w:r w:rsidRPr="001F0A35">
        <w:rPr>
          <w:rFonts w:hint="eastAsia"/>
          <w:lang w:eastAsia="zh-CN"/>
        </w:rPr>
        <w:t>IPv4</w:t>
      </w:r>
      <w:r w:rsidRPr="001F0A35">
        <w:rPr>
          <w:rFonts w:hint="eastAsia"/>
          <w:lang w:eastAsia="zh-CN"/>
        </w:rPr>
        <w:t>单播路由信息</w:t>
      </w:r>
      <w:r>
        <w:rPr>
          <w:rFonts w:hint="eastAsia"/>
          <w:lang w:eastAsia="zh-CN"/>
        </w:rPr>
        <w:t>。</w:t>
      </w:r>
    </w:p>
    <w:p w:rsidR="001F0A35" w:rsidRDefault="001F0A35" w:rsidP="001F0A35">
      <w:pPr>
        <w:pStyle w:val="ItemStep"/>
      </w:pPr>
      <w:r>
        <w:rPr>
          <w:rFonts w:hint="eastAsia"/>
        </w:rPr>
        <w:t>引入本端</w:t>
      </w:r>
      <w:r>
        <w:rPr>
          <w:rFonts w:hint="eastAsia"/>
        </w:rPr>
        <w:t>CE</w:t>
      </w:r>
      <w:r>
        <w:rPr>
          <w:rFonts w:hint="eastAsia"/>
        </w:rPr>
        <w:t>路由。</w:t>
      </w:r>
    </w:p>
    <w:p w:rsidR="001F0A35" w:rsidRDefault="001F0A35" w:rsidP="001F0A35">
      <w:pPr>
        <w:pStyle w:val="ItemIndent1"/>
      </w:pPr>
      <w:r w:rsidRPr="00DA2C2B">
        <w:rPr>
          <w:rStyle w:val="commandkeywords"/>
        </w:rPr>
        <w:t>import-route</w:t>
      </w:r>
      <w:r w:rsidRPr="001F0A35">
        <w:rPr>
          <w:rFonts w:hint="eastAsia"/>
        </w:rPr>
        <w:t xml:space="preserve"> </w:t>
      </w:r>
      <w:r w:rsidRPr="001F0A35">
        <w:rPr>
          <w:rStyle w:val="commandparameter"/>
          <w:rFonts w:hint="eastAsia"/>
        </w:rPr>
        <w:t>protocol</w:t>
      </w:r>
      <w:r w:rsidRPr="001F0A35">
        <w:rPr>
          <w:rFonts w:hint="eastAsia"/>
        </w:rPr>
        <w:t xml:space="preserve"> </w:t>
      </w:r>
      <w:r w:rsidRPr="00357E1D">
        <w:rPr>
          <w:rStyle w:val="commandtext"/>
        </w:rPr>
        <w:t>[</w:t>
      </w:r>
      <w:r w:rsidRPr="001F0A35">
        <w:t xml:space="preserve"> </w:t>
      </w:r>
      <w:r w:rsidRPr="00357E1D">
        <w:rPr>
          <w:rStyle w:val="commandtext"/>
        </w:rPr>
        <w:t>{</w:t>
      </w:r>
      <w:r w:rsidRPr="001F0A35">
        <w:t xml:space="preserve"> </w:t>
      </w:r>
      <w:r w:rsidRPr="001F0A35">
        <w:rPr>
          <w:rStyle w:val="commandparameter"/>
        </w:rPr>
        <w:t>process-id</w:t>
      </w:r>
      <w:r w:rsidRPr="001F0A35">
        <w:t xml:space="preserve"> </w:t>
      </w:r>
      <w:r w:rsidRPr="00357E1D">
        <w:rPr>
          <w:rStyle w:val="commandtext"/>
        </w:rPr>
        <w:t>|</w:t>
      </w:r>
      <w:r w:rsidRPr="001F0A35">
        <w:rPr>
          <w:rStyle w:val="commandkeywords"/>
        </w:rPr>
        <w:t xml:space="preserve"> all-processes</w:t>
      </w:r>
      <w:r w:rsidRPr="001F0A35">
        <w:rPr>
          <w:rStyle w:val="commandparameter"/>
        </w:rPr>
        <w:t xml:space="preserve"> </w:t>
      </w:r>
      <w:r w:rsidRPr="00357E1D">
        <w:rPr>
          <w:rStyle w:val="commandtext"/>
        </w:rPr>
        <w:t>}</w:t>
      </w:r>
      <w:r w:rsidRPr="001F0A35">
        <w:t xml:space="preserve"> </w:t>
      </w:r>
      <w:r w:rsidRPr="00357E1D">
        <w:rPr>
          <w:rStyle w:val="commandtext"/>
        </w:rPr>
        <w:t>[</w:t>
      </w:r>
      <w:r w:rsidRPr="001F0A35">
        <w:rPr>
          <w:rFonts w:hint="eastAsia"/>
        </w:rPr>
        <w:t xml:space="preserve"> </w:t>
      </w:r>
      <w:r w:rsidRPr="001F0A35">
        <w:rPr>
          <w:rStyle w:val="commandkeywords"/>
          <w:rFonts w:hint="eastAsia"/>
        </w:rPr>
        <w:t>allow-direct</w:t>
      </w:r>
      <w:r w:rsidRPr="001F0A35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|</w:t>
      </w:r>
      <w:r w:rsidRPr="001F0A35">
        <w:rPr>
          <w:rFonts w:hint="eastAsia"/>
        </w:rPr>
        <w:t xml:space="preserve"> </w:t>
      </w:r>
      <w:r w:rsidRPr="001F0A35">
        <w:rPr>
          <w:rStyle w:val="commandkeywords"/>
        </w:rPr>
        <w:t xml:space="preserve">med </w:t>
      </w:r>
      <w:r w:rsidRPr="001F0A35">
        <w:rPr>
          <w:rStyle w:val="commandparameter"/>
        </w:rPr>
        <w:t>med-value</w:t>
      </w:r>
      <w:r w:rsidRPr="001F0A35">
        <w:rPr>
          <w:rStyle w:val="commandkeywords"/>
        </w:rPr>
        <w:t xml:space="preserve"> </w:t>
      </w:r>
      <w:r w:rsidRPr="00357E1D">
        <w:rPr>
          <w:rStyle w:val="commandtext"/>
        </w:rPr>
        <w:t>|</w:t>
      </w:r>
      <w:r w:rsidRPr="001F0A35">
        <w:t xml:space="preserve"> </w:t>
      </w:r>
      <w:r w:rsidRPr="001F0A35">
        <w:rPr>
          <w:rStyle w:val="commandkeywords"/>
        </w:rPr>
        <w:t>route-policy</w:t>
      </w:r>
      <w:r w:rsidRPr="001F0A35">
        <w:rPr>
          <w:rStyle w:val="commandparameter"/>
        </w:rPr>
        <w:t xml:space="preserve"> route-policy-name </w:t>
      </w:r>
      <w:r w:rsidRPr="00357E1D">
        <w:rPr>
          <w:rStyle w:val="commandtext"/>
        </w:rPr>
        <w:t>]</w:t>
      </w:r>
      <w:r w:rsidRPr="001F0A35">
        <w:t xml:space="preserve"> </w:t>
      </w:r>
      <w:r w:rsidRPr="00357E1D">
        <w:rPr>
          <w:rStyle w:val="commandtext"/>
        </w:rPr>
        <w:t>*</w:t>
      </w:r>
      <w:r w:rsidRPr="001F0A35">
        <w:t xml:space="preserve"> </w:t>
      </w:r>
      <w:r w:rsidRPr="00357E1D">
        <w:rPr>
          <w:rStyle w:val="commandtext"/>
        </w:rPr>
        <w:t>]</w:t>
      </w:r>
    </w:p>
    <w:p w:rsidR="001F0A35" w:rsidRDefault="001F0A35" w:rsidP="001F0A35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lastRenderedPageBreak/>
        <w:t>PE</w:t>
      </w:r>
      <w:r w:rsidRPr="007530E2">
        <w:rPr>
          <w:rFonts w:hint="eastAsia"/>
          <w:lang w:eastAsia="zh-CN"/>
        </w:rPr>
        <w:t>需要将到本端</w:t>
      </w:r>
      <w:r w:rsidRPr="007530E2">
        <w:rPr>
          <w:rFonts w:hint="eastAsia"/>
          <w:lang w:eastAsia="zh-CN"/>
        </w:rPr>
        <w:t>CE</w:t>
      </w:r>
      <w:r w:rsidRPr="007530E2">
        <w:rPr>
          <w:rFonts w:hint="eastAsia"/>
          <w:lang w:eastAsia="zh-CN"/>
        </w:rPr>
        <w:t>的路由引入</w:t>
      </w:r>
      <w:r w:rsidRPr="007530E2">
        <w:rPr>
          <w:rFonts w:hint="eastAsia"/>
          <w:lang w:eastAsia="zh-CN"/>
        </w:rPr>
        <w:t>VPN</w:t>
      </w:r>
      <w:r w:rsidRPr="007530E2">
        <w:rPr>
          <w:rFonts w:hint="eastAsia"/>
          <w:lang w:eastAsia="zh-CN"/>
        </w:rPr>
        <w:t>路由表中，以发布给对端</w:t>
      </w:r>
      <w:r w:rsidRPr="007530E2"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>。</w:t>
      </w:r>
    </w:p>
    <w:p w:rsidR="001F0A35" w:rsidRDefault="001F0A35" w:rsidP="001F0A35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配置允许本地</w:t>
      </w:r>
      <w:r>
        <w:rPr>
          <w:rFonts w:hint="eastAsia"/>
          <w:lang w:eastAsia="zh-CN"/>
        </w:rPr>
        <w:t>AS</w:t>
      </w:r>
      <w:r>
        <w:rPr>
          <w:rFonts w:hint="eastAsia"/>
          <w:lang w:eastAsia="zh-CN"/>
        </w:rPr>
        <w:t>号在所接收的路由的</w:t>
      </w:r>
      <w:r>
        <w:rPr>
          <w:rFonts w:hint="eastAsia"/>
          <w:lang w:eastAsia="zh-CN"/>
        </w:rPr>
        <w:t>AS_PATH</w:t>
      </w:r>
      <w:r>
        <w:rPr>
          <w:rFonts w:hint="eastAsia"/>
          <w:lang w:eastAsia="zh-CN"/>
        </w:rPr>
        <w:t>属性中出现，并可同时配置允许重复的次数。</w:t>
      </w:r>
    </w:p>
    <w:p w:rsidR="001F0A35" w:rsidRDefault="001F0A35" w:rsidP="001F0A35">
      <w:pPr>
        <w:pStyle w:val="ItemIndent1"/>
      </w:pPr>
      <w:r w:rsidRPr="00DA2C2B">
        <w:rPr>
          <w:rStyle w:val="commandkeywords"/>
        </w:rPr>
        <w:t>peer</w:t>
      </w:r>
      <w:r w:rsidRPr="001F0A35">
        <w:t xml:space="preserve"> </w:t>
      </w:r>
      <w:r w:rsidRPr="00357E1D">
        <w:rPr>
          <w:rStyle w:val="commandtext"/>
        </w:rPr>
        <w:t>{</w:t>
      </w:r>
      <w:r w:rsidRPr="001F0A35">
        <w:t xml:space="preserve"> </w:t>
      </w:r>
      <w:r w:rsidRPr="001F0A35">
        <w:rPr>
          <w:rStyle w:val="commandparameter"/>
        </w:rPr>
        <w:t xml:space="preserve">group-name </w:t>
      </w:r>
      <w:r w:rsidRPr="00357E1D">
        <w:rPr>
          <w:rStyle w:val="commandtext"/>
        </w:rPr>
        <w:t>|</w:t>
      </w:r>
      <w:r w:rsidRPr="001F0A35">
        <w:rPr>
          <w:rStyle w:val="commandparameter"/>
        </w:rPr>
        <w:t xml:space="preserve"> ip-address </w:t>
      </w:r>
      <w:r w:rsidRPr="00357E1D">
        <w:rPr>
          <w:rStyle w:val="commandtext"/>
        </w:rPr>
        <w:t>[</w:t>
      </w:r>
      <w:r w:rsidRPr="001F0A35">
        <w:rPr>
          <w:rFonts w:hint="eastAsia"/>
        </w:rPr>
        <w:t xml:space="preserve"> </w:t>
      </w:r>
      <w:r w:rsidRPr="001F0A35">
        <w:rPr>
          <w:rStyle w:val="commandparameter"/>
          <w:rFonts w:hint="eastAsia"/>
        </w:rPr>
        <w:t xml:space="preserve">mask-length </w:t>
      </w:r>
      <w:r w:rsidRPr="00357E1D">
        <w:rPr>
          <w:rStyle w:val="commandtext"/>
        </w:rPr>
        <w:t>]</w:t>
      </w:r>
      <w:r w:rsidRPr="001F0A35">
        <w:rPr>
          <w:rFonts w:hint="eastAsia"/>
        </w:rPr>
        <w:t xml:space="preserve"> </w:t>
      </w:r>
      <w:r w:rsidRPr="00357E1D">
        <w:rPr>
          <w:rStyle w:val="commandtext"/>
        </w:rPr>
        <w:t>}</w:t>
      </w:r>
      <w:r w:rsidRPr="001F0A35">
        <w:t xml:space="preserve"> </w:t>
      </w:r>
      <w:r w:rsidRPr="001F0A35">
        <w:rPr>
          <w:rStyle w:val="commandkeywords"/>
        </w:rPr>
        <w:t>allow-as-loop</w:t>
      </w:r>
      <w:r w:rsidRPr="001F0A35">
        <w:t xml:space="preserve"> </w:t>
      </w:r>
      <w:r w:rsidRPr="00357E1D">
        <w:rPr>
          <w:rStyle w:val="commandtext"/>
        </w:rPr>
        <w:t>[</w:t>
      </w:r>
      <w:r w:rsidRPr="001F0A35">
        <w:t xml:space="preserve"> </w:t>
      </w:r>
      <w:r w:rsidRPr="001F0A35">
        <w:rPr>
          <w:rStyle w:val="commandparameter"/>
        </w:rPr>
        <w:t xml:space="preserve">number </w:t>
      </w:r>
      <w:r w:rsidRPr="00357E1D">
        <w:rPr>
          <w:rStyle w:val="commandtext"/>
        </w:rPr>
        <w:t>]</w:t>
      </w:r>
    </w:p>
    <w:p w:rsidR="001F0A35" w:rsidRDefault="001F0A35" w:rsidP="001F0A35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缺省情况下，</w:t>
      </w:r>
      <w:r w:rsidRPr="001F0A35">
        <w:rPr>
          <w:rFonts w:hint="eastAsia"/>
          <w:lang w:eastAsia="zh-CN"/>
        </w:rPr>
        <w:t>不允许本地</w:t>
      </w:r>
      <w:r w:rsidRPr="001F0A35">
        <w:rPr>
          <w:rFonts w:hint="eastAsia"/>
          <w:lang w:eastAsia="zh-CN"/>
        </w:rPr>
        <w:t>AS</w:t>
      </w:r>
      <w:r w:rsidRPr="001F0A35">
        <w:rPr>
          <w:rFonts w:hint="eastAsia"/>
          <w:lang w:eastAsia="zh-CN"/>
        </w:rPr>
        <w:t>号在接收路由的</w:t>
      </w:r>
      <w:r w:rsidRPr="001F0A35">
        <w:rPr>
          <w:rFonts w:hint="eastAsia"/>
          <w:lang w:eastAsia="zh-CN"/>
        </w:rPr>
        <w:t>AS_PATH</w:t>
      </w:r>
      <w:r w:rsidRPr="001F0A35">
        <w:rPr>
          <w:rFonts w:hint="eastAsia"/>
          <w:lang w:eastAsia="zh-CN"/>
        </w:rPr>
        <w:t>属性中出现</w:t>
      </w:r>
      <w:r>
        <w:rPr>
          <w:rFonts w:hint="eastAsia"/>
          <w:lang w:eastAsia="zh-CN"/>
        </w:rPr>
        <w:t>。</w:t>
      </w:r>
    </w:p>
    <w:p w:rsidR="00666912" w:rsidRPr="001F0A35" w:rsidRDefault="001F0A35" w:rsidP="00B51350">
      <w:pPr>
        <w:pStyle w:val="ItemIndent1"/>
      </w:pPr>
      <w:r w:rsidRPr="001F0A35">
        <w:rPr>
          <w:rFonts w:hint="eastAsia"/>
          <w:lang w:eastAsia="zh-CN"/>
        </w:rPr>
        <w:t>H</w:t>
      </w:r>
      <w:r w:rsidRPr="001F0A35">
        <w:rPr>
          <w:lang w:eastAsia="zh-CN"/>
        </w:rPr>
        <w:t>ub&amp;</w:t>
      </w:r>
      <w:r w:rsidRPr="001F0A35">
        <w:rPr>
          <w:rFonts w:hint="eastAsia"/>
          <w:lang w:eastAsia="zh-CN"/>
        </w:rPr>
        <w:t>S</w:t>
      </w:r>
      <w:r w:rsidRPr="001F0A35">
        <w:rPr>
          <w:lang w:eastAsia="zh-CN"/>
        </w:rPr>
        <w:t>poke</w:t>
      </w:r>
      <w:r w:rsidRPr="001F0A35">
        <w:rPr>
          <w:rFonts w:hint="eastAsia"/>
          <w:lang w:eastAsia="zh-CN"/>
        </w:rPr>
        <w:t>组网</w:t>
      </w:r>
      <w:r w:rsidR="00362847">
        <w:rPr>
          <w:rFonts w:hint="eastAsia"/>
          <w:lang w:eastAsia="zh-CN"/>
        </w:rPr>
        <w:t>中</w:t>
      </w:r>
      <w:r w:rsidRPr="001F0A35">
        <w:rPr>
          <w:rFonts w:hint="eastAsia"/>
          <w:lang w:eastAsia="zh-CN"/>
        </w:rPr>
        <w:t>，如果在</w:t>
      </w:r>
      <w:r w:rsidR="00362847">
        <w:rPr>
          <w:rFonts w:hint="eastAsia"/>
          <w:lang w:eastAsia="zh-CN"/>
        </w:rPr>
        <w:t>Hub-</w:t>
      </w:r>
      <w:r w:rsidRPr="001F0A35">
        <w:rPr>
          <w:lang w:eastAsia="zh-CN"/>
        </w:rPr>
        <w:t>PE</w:t>
      </w:r>
      <w:r w:rsidRPr="001F0A35">
        <w:rPr>
          <w:rFonts w:hint="eastAsia"/>
          <w:lang w:eastAsia="zh-CN"/>
        </w:rPr>
        <w:t>和</w:t>
      </w:r>
      <w:r w:rsidR="00362847">
        <w:rPr>
          <w:rFonts w:hint="eastAsia"/>
          <w:lang w:eastAsia="zh-CN"/>
        </w:rPr>
        <w:t>Hub-</w:t>
      </w:r>
      <w:r w:rsidRPr="001F0A35">
        <w:rPr>
          <w:lang w:eastAsia="zh-CN"/>
        </w:rPr>
        <w:t>CE</w:t>
      </w:r>
      <w:r w:rsidRPr="001F0A35">
        <w:rPr>
          <w:rFonts w:hint="eastAsia"/>
          <w:lang w:eastAsia="zh-CN"/>
        </w:rPr>
        <w:t>之间运行</w:t>
      </w:r>
      <w:r w:rsidRPr="001F0A35">
        <w:rPr>
          <w:lang w:eastAsia="zh-CN"/>
        </w:rPr>
        <w:t>EBGP</w:t>
      </w:r>
      <w:r w:rsidRPr="001F0A35">
        <w:rPr>
          <w:rFonts w:hint="eastAsia"/>
          <w:lang w:eastAsia="zh-CN"/>
        </w:rPr>
        <w:t>，</w:t>
      </w:r>
      <w:r w:rsidR="00362847">
        <w:rPr>
          <w:rFonts w:hint="eastAsia"/>
        </w:rPr>
        <w:t>则需要在</w:t>
      </w:r>
      <w:r w:rsidR="00362847">
        <w:rPr>
          <w:rFonts w:hint="eastAsia"/>
        </w:rPr>
        <w:t>Hub-PE</w:t>
      </w:r>
      <w:r w:rsidR="00362847">
        <w:rPr>
          <w:rFonts w:hint="eastAsia"/>
        </w:rPr>
        <w:t>上执行本配置，否则</w:t>
      </w:r>
      <w:r w:rsidR="00362847">
        <w:rPr>
          <w:rFonts w:hint="eastAsia"/>
        </w:rPr>
        <w:t>Hub-PE</w:t>
      </w:r>
      <w:r w:rsidR="00362847">
        <w:rPr>
          <w:rFonts w:hint="eastAsia"/>
        </w:rPr>
        <w:t>不能接受</w:t>
      </w:r>
      <w:r w:rsidR="00362847">
        <w:rPr>
          <w:rFonts w:hint="eastAsia"/>
        </w:rPr>
        <w:t>Hub-CE</w:t>
      </w:r>
      <w:r w:rsidR="00362847">
        <w:rPr>
          <w:rFonts w:hint="eastAsia"/>
        </w:rPr>
        <w:t>返回的路由更新信息。</w:t>
      </w:r>
    </w:p>
    <w:p w:rsidR="00855848" w:rsidRDefault="008C574F" w:rsidP="00DD64CA">
      <w:pPr>
        <w:pStyle w:val="4"/>
      </w:pPr>
      <w:r w:rsidRPr="007530E2">
        <w:rPr>
          <w:rFonts w:hint="eastAsia"/>
        </w:rPr>
        <w:t>配置</w:t>
      </w:r>
      <w:r w:rsidR="001C0465" w:rsidRPr="001C0465">
        <w:rPr>
          <w:rFonts w:hint="eastAsia"/>
        </w:rPr>
        <w:t>CE</w:t>
      </w:r>
    </w:p>
    <w:p w:rsidR="00855848" w:rsidRDefault="00855848" w:rsidP="00855848">
      <w:pPr>
        <w:pStyle w:val="ItemStep"/>
      </w:pPr>
      <w:r>
        <w:rPr>
          <w:rFonts w:hint="eastAsia"/>
        </w:rPr>
        <w:t>进入系统视图。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855848" w:rsidRDefault="001C0465" w:rsidP="00855848">
      <w:pPr>
        <w:pStyle w:val="ItemStep"/>
        <w:rPr>
          <w:lang w:eastAsia="zh-CN"/>
        </w:rPr>
      </w:pPr>
      <w:r w:rsidRPr="001C0465">
        <w:rPr>
          <w:rFonts w:hint="eastAsia"/>
          <w:lang w:eastAsia="zh-CN"/>
        </w:rPr>
        <w:t>启动</w:t>
      </w:r>
      <w:r w:rsidRPr="001C0465">
        <w:rPr>
          <w:lang w:eastAsia="zh-CN"/>
        </w:rPr>
        <w:t>BGP</w:t>
      </w:r>
      <w:r w:rsidRPr="001C0465">
        <w:rPr>
          <w:rFonts w:hint="eastAsia"/>
          <w:lang w:eastAsia="zh-CN"/>
        </w:rPr>
        <w:t>实例，并</w:t>
      </w:r>
      <w:r w:rsidR="00855848">
        <w:rPr>
          <w:rFonts w:hint="eastAsia"/>
          <w:lang w:eastAsia="zh-CN"/>
        </w:rPr>
        <w:t>进入</w:t>
      </w:r>
      <w:r w:rsidR="00855848">
        <w:rPr>
          <w:rFonts w:hint="eastAsia"/>
          <w:lang w:eastAsia="zh-CN"/>
        </w:rPr>
        <w:t>BGP</w:t>
      </w:r>
      <w:r w:rsidR="00855848">
        <w:rPr>
          <w:rFonts w:hint="eastAsia"/>
          <w:lang w:eastAsia="zh-CN"/>
        </w:rPr>
        <w:t>实例视图。</w:t>
      </w:r>
    </w:p>
    <w:p w:rsidR="00855848" w:rsidRDefault="00855848" w:rsidP="00855848">
      <w:pPr>
        <w:pStyle w:val="ItemIndent1"/>
        <w:rPr>
          <w:rStyle w:val="commandtext"/>
        </w:rPr>
      </w:pPr>
      <w:r w:rsidRPr="00DA2C2B">
        <w:rPr>
          <w:rStyle w:val="commandkeywords"/>
        </w:rPr>
        <w:t xml:space="preserve">bgp </w:t>
      </w:r>
      <w:r w:rsidRPr="00855848">
        <w:rPr>
          <w:rStyle w:val="commandparameter"/>
        </w:rPr>
        <w:t>as-number</w:t>
      </w:r>
      <w:r w:rsidRPr="00855848">
        <w:rPr>
          <w:rStyle w:val="commandparameter"/>
          <w:rFonts w:hint="eastAsia"/>
        </w:rPr>
        <w:t xml:space="preserve"> </w:t>
      </w:r>
      <w:r w:rsidRPr="00855848">
        <w:t xml:space="preserve"> </w:t>
      </w:r>
      <w:r w:rsidRPr="00357E1D">
        <w:rPr>
          <w:rStyle w:val="commandtext"/>
          <w:rFonts w:hint="eastAsia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instance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>instance-name</w:t>
      </w:r>
      <w:r w:rsidRPr="00855848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]</w:t>
      </w:r>
    </w:p>
    <w:p w:rsidR="001C0465" w:rsidRDefault="001C0465" w:rsidP="00855848">
      <w:pPr>
        <w:pStyle w:val="ItemIndent1"/>
        <w:rPr>
          <w:lang w:eastAsia="zh-CN"/>
        </w:rPr>
      </w:pPr>
      <w:r w:rsidRPr="001C0465">
        <w:rPr>
          <w:rFonts w:hint="eastAsia"/>
          <w:lang w:eastAsia="zh-CN"/>
        </w:rPr>
        <w:t>缺省情况下，没有运行</w:t>
      </w:r>
      <w:r w:rsidRPr="001C0465">
        <w:rPr>
          <w:lang w:eastAsia="zh-CN"/>
        </w:rPr>
        <w:t>BGP</w:t>
      </w:r>
      <w:r w:rsidRPr="001C0465">
        <w:rPr>
          <w:rFonts w:hint="eastAsia"/>
          <w:lang w:eastAsia="zh-CN"/>
        </w:rPr>
        <w:t>。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将</w:t>
      </w:r>
      <w:r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>配置为对等体。</w:t>
      </w:r>
    </w:p>
    <w:p w:rsidR="00855848" w:rsidRDefault="00855848" w:rsidP="00855848">
      <w:pPr>
        <w:pStyle w:val="ItemIndent1"/>
        <w:rPr>
          <w:rStyle w:val="commandparameter"/>
        </w:rPr>
      </w:pPr>
      <w:r w:rsidRPr="00DA2C2B">
        <w:rPr>
          <w:rStyle w:val="commandkeywords"/>
          <w:rFonts w:hint="eastAsia"/>
        </w:rPr>
        <w:t>p</w:t>
      </w:r>
      <w:r w:rsidRPr="00855848">
        <w:rPr>
          <w:rStyle w:val="commandkeywords"/>
        </w:rPr>
        <w:t>eer</w:t>
      </w:r>
      <w:r w:rsidRPr="00855848">
        <w:rPr>
          <w:rStyle w:val="commandkeywords"/>
          <w:rFonts w:hint="eastAsia"/>
        </w:rPr>
        <w:t xml:space="preserve"> </w:t>
      </w:r>
      <w:r w:rsidRPr="00357E1D">
        <w:rPr>
          <w:rStyle w:val="commandtext"/>
          <w:rFonts w:hint="eastAsia"/>
        </w:rPr>
        <w:t>{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 xml:space="preserve">group-name </w:t>
      </w:r>
      <w:r w:rsidRPr="00357E1D">
        <w:rPr>
          <w:rStyle w:val="commandtext"/>
          <w:rFonts w:hint="eastAsia"/>
        </w:rPr>
        <w:t>|</w:t>
      </w:r>
      <w:r w:rsidRPr="00855848">
        <w:rPr>
          <w:rStyle w:val="commandparameter"/>
          <w:rFonts w:hint="eastAsia"/>
        </w:rPr>
        <w:t xml:space="preserve"> </w:t>
      </w:r>
      <w:r w:rsidRPr="00855848">
        <w:rPr>
          <w:rStyle w:val="commandparameter"/>
        </w:rPr>
        <w:t xml:space="preserve">ip-address </w:t>
      </w:r>
      <w:r w:rsidRPr="00357E1D">
        <w:rPr>
          <w:rStyle w:val="commandtext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 xml:space="preserve">mask-length </w:t>
      </w:r>
      <w:r w:rsidRPr="00357E1D">
        <w:rPr>
          <w:rStyle w:val="commandtext"/>
        </w:rPr>
        <w:t>]</w:t>
      </w:r>
      <w:r w:rsidRPr="00855848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}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</w:rPr>
        <w:t>as-number</w:t>
      </w:r>
      <w:r w:rsidRPr="00855848">
        <w:t xml:space="preserve"> </w:t>
      </w:r>
      <w:r w:rsidRPr="00855848">
        <w:rPr>
          <w:rStyle w:val="commandparameter"/>
        </w:rPr>
        <w:t>as-number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</w:t>
      </w:r>
      <w:r>
        <w:rPr>
          <w:rFonts w:hint="eastAsia"/>
          <w:lang w:eastAsia="zh-CN"/>
        </w:rPr>
        <w:t>BGP IPv4</w:t>
      </w:r>
      <w:r>
        <w:rPr>
          <w:rFonts w:hint="eastAsia"/>
          <w:lang w:eastAsia="zh-CN"/>
        </w:rPr>
        <w:t>单播地址族，并进入</w:t>
      </w:r>
      <w:r>
        <w:rPr>
          <w:rFonts w:hint="eastAsia"/>
          <w:lang w:eastAsia="zh-CN"/>
        </w:rPr>
        <w:t>BGP IPv4</w:t>
      </w:r>
      <w:r>
        <w:rPr>
          <w:rFonts w:hint="eastAsia"/>
          <w:lang w:eastAsia="zh-CN"/>
        </w:rPr>
        <w:t>单播地址族视图。</w:t>
      </w:r>
    </w:p>
    <w:p w:rsidR="00855848" w:rsidRDefault="00855848" w:rsidP="00855848">
      <w:pPr>
        <w:pStyle w:val="ItemIndent1"/>
      </w:pPr>
      <w:r w:rsidRPr="00DA2C2B">
        <w:rPr>
          <w:rStyle w:val="commandkeywords"/>
        </w:rPr>
        <w:t>address-family ipv4</w:t>
      </w:r>
      <w:r w:rsidRPr="00855848">
        <w:rPr>
          <w:rStyle w:val="commandkeywords"/>
        </w:rPr>
        <w:t xml:space="preserve"> </w:t>
      </w:r>
      <w:r w:rsidRPr="00357E1D">
        <w:rPr>
          <w:rStyle w:val="commandtext"/>
          <w:rFonts w:hint="eastAsia"/>
        </w:rPr>
        <w:t>[</w:t>
      </w:r>
      <w:r w:rsidRPr="00855848">
        <w:rPr>
          <w:rStyle w:val="commandkeywords"/>
          <w:rFonts w:hint="eastAsia"/>
        </w:rPr>
        <w:t xml:space="preserve"> </w:t>
      </w:r>
      <w:r w:rsidRPr="00855848">
        <w:rPr>
          <w:rStyle w:val="commandkeywords"/>
        </w:rPr>
        <w:t>unicast</w:t>
      </w:r>
      <w:r w:rsidRPr="00855848">
        <w:rPr>
          <w:rStyle w:val="commandkeywords"/>
          <w:rFonts w:hint="eastAsia"/>
        </w:rPr>
        <w:t xml:space="preserve"> </w:t>
      </w:r>
      <w:r w:rsidRPr="00357E1D">
        <w:rPr>
          <w:rStyle w:val="commandtext"/>
          <w:rFonts w:hint="eastAsia"/>
        </w:rPr>
        <w:t>]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使能本地路由器与指定对等体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对等体组交换</w:t>
      </w:r>
      <w:r>
        <w:rPr>
          <w:rFonts w:hint="eastAsia"/>
          <w:lang w:eastAsia="zh-CN"/>
        </w:rPr>
        <w:t>IPv4</w:t>
      </w:r>
      <w:r>
        <w:rPr>
          <w:rFonts w:hint="eastAsia"/>
          <w:lang w:eastAsia="zh-CN"/>
        </w:rPr>
        <w:t>单播路由信息的能力。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 xml:space="preserve">peer </w:t>
      </w:r>
      <w:r w:rsidRPr="00357E1D">
        <w:rPr>
          <w:rStyle w:val="commandtext"/>
          <w:rFonts w:hint="eastAsia"/>
        </w:rPr>
        <w:t>{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 xml:space="preserve">group-name </w:t>
      </w:r>
      <w:r w:rsidRPr="00357E1D">
        <w:rPr>
          <w:rStyle w:val="commandtext"/>
          <w:rFonts w:hint="eastAsia"/>
        </w:rPr>
        <w:t>|</w:t>
      </w:r>
      <w:r w:rsidRPr="00855848">
        <w:rPr>
          <w:rStyle w:val="commandparameter"/>
          <w:rFonts w:hint="eastAsia"/>
        </w:rPr>
        <w:t xml:space="preserve"> </w:t>
      </w:r>
      <w:r w:rsidRPr="00855848">
        <w:rPr>
          <w:rStyle w:val="commandparameter"/>
        </w:rPr>
        <w:t xml:space="preserve">ip-address </w:t>
      </w:r>
      <w:r w:rsidRPr="00357E1D">
        <w:rPr>
          <w:rStyle w:val="commandtext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 xml:space="preserve">mask-length </w:t>
      </w:r>
      <w:r w:rsidRPr="00357E1D">
        <w:rPr>
          <w:rStyle w:val="commandtext"/>
        </w:rPr>
        <w:t>]</w:t>
      </w:r>
      <w:r w:rsidRPr="00855848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}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enable</w:t>
      </w:r>
    </w:p>
    <w:p w:rsidR="00855848" w:rsidRDefault="00855848" w:rsidP="00855848">
      <w:pPr>
        <w:pStyle w:val="ItemIndent1"/>
        <w:rPr>
          <w:lang w:eastAsia="zh-CN"/>
        </w:rPr>
      </w:pPr>
      <w:r w:rsidRPr="00594BEB">
        <w:rPr>
          <w:rFonts w:hint="eastAsia"/>
          <w:lang w:eastAsia="zh-CN"/>
        </w:rPr>
        <w:t>缺省情况下，</w:t>
      </w:r>
      <w:r w:rsidRPr="00855848">
        <w:rPr>
          <w:rFonts w:hint="eastAsia"/>
          <w:lang w:eastAsia="zh-CN"/>
        </w:rPr>
        <w:t>本地路由器不能与对等体交换</w:t>
      </w:r>
      <w:r w:rsidRPr="00855848">
        <w:rPr>
          <w:rFonts w:hint="eastAsia"/>
          <w:lang w:eastAsia="zh-CN"/>
        </w:rPr>
        <w:t>IPv4</w:t>
      </w:r>
      <w:r w:rsidRPr="00855848">
        <w:rPr>
          <w:rFonts w:hint="eastAsia"/>
          <w:lang w:eastAsia="zh-CN"/>
        </w:rPr>
        <w:t>单播路由信息</w:t>
      </w:r>
      <w:r>
        <w:rPr>
          <w:rFonts w:hint="eastAsia"/>
          <w:lang w:eastAsia="zh-CN"/>
        </w:rPr>
        <w:t>。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配置路由引入。</w:t>
      </w:r>
    </w:p>
    <w:p w:rsidR="00855848" w:rsidRDefault="00855848" w:rsidP="00855848">
      <w:pPr>
        <w:pStyle w:val="ItemIndent1"/>
      </w:pPr>
      <w:r w:rsidRPr="00DA2C2B">
        <w:rPr>
          <w:rStyle w:val="commandkeywords"/>
        </w:rPr>
        <w:t>import-route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>protocol</w:t>
      </w:r>
      <w:r w:rsidRPr="00855848">
        <w:rPr>
          <w:rFonts w:hint="eastAsia"/>
        </w:rPr>
        <w:t xml:space="preserve"> </w:t>
      </w:r>
      <w:r w:rsidRPr="00357E1D">
        <w:rPr>
          <w:rStyle w:val="commandtext"/>
        </w:rPr>
        <w:t>[</w:t>
      </w:r>
      <w:r w:rsidRPr="00855848">
        <w:t xml:space="preserve"> </w:t>
      </w:r>
      <w:r w:rsidRPr="00357E1D">
        <w:rPr>
          <w:rStyle w:val="commandtext"/>
        </w:rPr>
        <w:t>{</w:t>
      </w:r>
      <w:r w:rsidRPr="00855848">
        <w:t xml:space="preserve"> </w:t>
      </w:r>
      <w:r w:rsidRPr="00855848">
        <w:rPr>
          <w:rStyle w:val="commandparameter"/>
        </w:rPr>
        <w:t>process-id</w:t>
      </w:r>
      <w:r w:rsidRPr="00855848">
        <w:t xml:space="preserve"> </w:t>
      </w:r>
      <w:r w:rsidRPr="00357E1D">
        <w:rPr>
          <w:rStyle w:val="commandtext"/>
        </w:rPr>
        <w:t>|</w:t>
      </w:r>
      <w:r w:rsidRPr="00855848">
        <w:rPr>
          <w:rStyle w:val="commandkeywords"/>
        </w:rPr>
        <w:t xml:space="preserve"> all-processes</w:t>
      </w:r>
      <w:r w:rsidRPr="00855848">
        <w:rPr>
          <w:rStyle w:val="commandparameter"/>
        </w:rPr>
        <w:t xml:space="preserve"> </w:t>
      </w:r>
      <w:r w:rsidRPr="00357E1D">
        <w:rPr>
          <w:rStyle w:val="commandtext"/>
        </w:rPr>
        <w:t>}</w:t>
      </w:r>
      <w:r w:rsidRPr="00855848">
        <w:t xml:space="preserve"> </w:t>
      </w:r>
      <w:r w:rsidRPr="00357E1D">
        <w:rPr>
          <w:rStyle w:val="commandtext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allow-direct</w:t>
      </w:r>
      <w:r w:rsidRPr="00855848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|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</w:rPr>
        <w:t xml:space="preserve">med </w:t>
      </w:r>
      <w:r w:rsidRPr="00855848">
        <w:rPr>
          <w:rStyle w:val="commandparameter"/>
        </w:rPr>
        <w:t>med-value</w:t>
      </w:r>
      <w:r w:rsidRPr="00855848">
        <w:rPr>
          <w:rStyle w:val="commandkeywords"/>
        </w:rPr>
        <w:t xml:space="preserve"> </w:t>
      </w:r>
      <w:r w:rsidRPr="00357E1D">
        <w:rPr>
          <w:rStyle w:val="commandtext"/>
        </w:rPr>
        <w:t>|</w:t>
      </w:r>
      <w:r w:rsidRPr="00855848">
        <w:t xml:space="preserve"> </w:t>
      </w:r>
      <w:r w:rsidRPr="00855848">
        <w:rPr>
          <w:rStyle w:val="commandkeywords"/>
        </w:rPr>
        <w:t>route-policy</w:t>
      </w:r>
      <w:r w:rsidRPr="00855848">
        <w:rPr>
          <w:rStyle w:val="commandparameter"/>
        </w:rPr>
        <w:t xml:space="preserve"> route-policy-name </w:t>
      </w:r>
      <w:r w:rsidRPr="00357E1D">
        <w:rPr>
          <w:rStyle w:val="commandtext"/>
        </w:rPr>
        <w:t>]</w:t>
      </w:r>
      <w:r w:rsidRPr="00855848">
        <w:t xml:space="preserve"> </w:t>
      </w:r>
      <w:r w:rsidRPr="00357E1D">
        <w:rPr>
          <w:rStyle w:val="commandtext"/>
        </w:rPr>
        <w:t>*</w:t>
      </w:r>
      <w:r w:rsidRPr="00855848">
        <w:t xml:space="preserve"> </w:t>
      </w:r>
      <w:r w:rsidRPr="00357E1D">
        <w:rPr>
          <w:rStyle w:val="commandtext"/>
        </w:rPr>
        <w:t>]</w:t>
      </w:r>
    </w:p>
    <w:p w:rsidR="00666912" w:rsidRPr="00855848" w:rsidRDefault="00855848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>CE</w:t>
      </w:r>
      <w:r w:rsidRPr="007530E2">
        <w:rPr>
          <w:rFonts w:hint="eastAsia"/>
          <w:lang w:eastAsia="zh-CN"/>
        </w:rPr>
        <w:t>需要将自己所能到达的</w:t>
      </w:r>
      <w:r w:rsidRPr="007530E2">
        <w:rPr>
          <w:rFonts w:hint="eastAsia"/>
          <w:lang w:eastAsia="zh-CN"/>
        </w:rPr>
        <w:t>VPN</w:t>
      </w:r>
      <w:r w:rsidRPr="007530E2">
        <w:rPr>
          <w:rFonts w:hint="eastAsia"/>
          <w:lang w:eastAsia="zh-CN"/>
        </w:rPr>
        <w:t>网段地址发布给接入的</w:t>
      </w:r>
      <w:r w:rsidRPr="007530E2">
        <w:rPr>
          <w:rFonts w:hint="eastAsia"/>
          <w:lang w:eastAsia="zh-CN"/>
        </w:rPr>
        <w:t>PE</w:t>
      </w:r>
      <w:r w:rsidRPr="007530E2">
        <w:rPr>
          <w:rFonts w:hint="eastAsia"/>
          <w:lang w:eastAsia="zh-CN"/>
        </w:rPr>
        <w:t>，通过</w:t>
      </w:r>
      <w:r w:rsidRPr="007530E2">
        <w:rPr>
          <w:rFonts w:hint="eastAsia"/>
          <w:lang w:eastAsia="zh-CN"/>
        </w:rPr>
        <w:t>PE</w:t>
      </w:r>
      <w:r w:rsidRPr="007530E2">
        <w:rPr>
          <w:rFonts w:hint="eastAsia"/>
          <w:lang w:eastAsia="zh-CN"/>
        </w:rPr>
        <w:t>发布给对端</w:t>
      </w:r>
      <w:r w:rsidRPr="007530E2">
        <w:rPr>
          <w:rFonts w:hint="eastAsia"/>
          <w:lang w:eastAsia="zh-CN"/>
        </w:rPr>
        <w:t>CE</w:t>
      </w:r>
      <w:r>
        <w:rPr>
          <w:rFonts w:hint="eastAsia"/>
          <w:lang w:eastAsia="zh-CN"/>
        </w:rPr>
        <w:t>。</w:t>
      </w:r>
    </w:p>
    <w:p w:rsidR="00666912" w:rsidRDefault="00FF3473" w:rsidP="00DD64CA">
      <w:pPr>
        <w:pStyle w:val="3"/>
      </w:pPr>
      <w:bookmarkStart w:id="537" w:name="_Toc476253757"/>
      <w:bookmarkStart w:id="538" w:name="_Toc476255852"/>
      <w:bookmarkStart w:id="539" w:name="_Toc476257833"/>
      <w:bookmarkStart w:id="540" w:name="_Toc476253786"/>
      <w:bookmarkStart w:id="541" w:name="_Toc476255881"/>
      <w:bookmarkStart w:id="542" w:name="_Toc476257862"/>
      <w:bookmarkStart w:id="543" w:name="_Toc114629502"/>
      <w:bookmarkStart w:id="544" w:name="_Toc117926588"/>
      <w:bookmarkStart w:id="545" w:name="_Toc114629503"/>
      <w:bookmarkStart w:id="546" w:name="_Toc117926589"/>
      <w:bookmarkStart w:id="547" w:name="_Toc45105935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r w:rsidRPr="007530E2">
        <w:rPr>
          <w:rFonts w:hint="eastAsia"/>
        </w:rPr>
        <w:t>配置</w:t>
      </w:r>
      <w:r w:rsidRPr="007530E2">
        <w:rPr>
          <w:rFonts w:hint="eastAsia"/>
        </w:rPr>
        <w:t>PE-CE</w:t>
      </w:r>
      <w:r w:rsidRPr="007530E2">
        <w:rPr>
          <w:rFonts w:hint="eastAsia"/>
        </w:rPr>
        <w:t>间使用</w:t>
      </w:r>
      <w:r w:rsidR="000657AA">
        <w:rPr>
          <w:rFonts w:hint="eastAsia"/>
        </w:rPr>
        <w:t>I</w:t>
      </w:r>
      <w:r w:rsidRPr="007530E2">
        <w:rPr>
          <w:rFonts w:hint="eastAsia"/>
        </w:rPr>
        <w:t>BGP</w:t>
      </w:r>
      <w:bookmarkEnd w:id="547"/>
    </w:p>
    <w:p w:rsidR="00666912" w:rsidRDefault="00566B91" w:rsidP="00DD64CA">
      <w:pPr>
        <w:pStyle w:val="4"/>
      </w:pPr>
      <w:r>
        <w:rPr>
          <w:rFonts w:hint="eastAsia"/>
        </w:rPr>
        <w:t>配置限制和指导</w:t>
      </w:r>
    </w:p>
    <w:p w:rsidR="00566B91" w:rsidRDefault="00566B91" w:rsidP="00DD64CA">
      <w:r w:rsidRPr="00B421C2">
        <w:rPr>
          <w:rFonts w:hint="eastAsia"/>
        </w:rPr>
        <w:t>PE</w:t>
      </w:r>
      <w:r w:rsidRPr="00B421C2">
        <w:rPr>
          <w:rFonts w:hint="eastAsia"/>
        </w:rPr>
        <w:t>和</w:t>
      </w:r>
      <w:r w:rsidRPr="00B421C2">
        <w:rPr>
          <w:rFonts w:hint="eastAsia"/>
        </w:rPr>
        <w:t>CE</w:t>
      </w:r>
      <w:r w:rsidRPr="00B421C2">
        <w:rPr>
          <w:rFonts w:hint="eastAsia"/>
        </w:rPr>
        <w:t>之间使用</w:t>
      </w:r>
      <w:r w:rsidRPr="00B421C2">
        <w:rPr>
          <w:rFonts w:hint="eastAsia"/>
        </w:rPr>
        <w:t>IBGP</w:t>
      </w:r>
      <w:r w:rsidRPr="00B421C2">
        <w:rPr>
          <w:rFonts w:hint="eastAsia"/>
        </w:rPr>
        <w:t>路由协议只适用于基本的</w:t>
      </w:r>
      <w:r w:rsidRPr="00B421C2">
        <w:rPr>
          <w:rFonts w:hint="eastAsia"/>
        </w:rPr>
        <w:t>MPLS L3VPN</w:t>
      </w:r>
      <w:r w:rsidRPr="00B421C2">
        <w:rPr>
          <w:rFonts w:hint="eastAsia"/>
        </w:rPr>
        <w:t>组网环境，</w:t>
      </w:r>
      <w:r w:rsidRPr="007530E2">
        <w:rPr>
          <w:rFonts w:hint="eastAsia"/>
        </w:rPr>
        <w:t>Hub&amp;Spoke</w:t>
      </w:r>
      <w:r w:rsidRPr="00B421C2">
        <w:rPr>
          <w:rFonts w:hint="eastAsia"/>
        </w:rPr>
        <w:t>、</w:t>
      </w:r>
      <w:r w:rsidRPr="00B421C2">
        <w:rPr>
          <w:rFonts w:hint="eastAsia"/>
        </w:rPr>
        <w:t>Extranet</w:t>
      </w:r>
      <w:r w:rsidRPr="00B421C2">
        <w:rPr>
          <w:rFonts w:hint="eastAsia"/>
        </w:rPr>
        <w:t>、跨域</w:t>
      </w:r>
      <w:r w:rsidRPr="00B421C2">
        <w:rPr>
          <w:rFonts w:hint="eastAsia"/>
        </w:rPr>
        <w:t>VPN</w:t>
      </w:r>
      <w:r w:rsidRPr="00B421C2">
        <w:rPr>
          <w:rFonts w:hint="eastAsia"/>
        </w:rPr>
        <w:t>、运营商的运营商、嵌套</w:t>
      </w:r>
      <w:r w:rsidRPr="00B421C2">
        <w:rPr>
          <w:rFonts w:hint="eastAsia"/>
        </w:rPr>
        <w:t>VPN</w:t>
      </w:r>
      <w:r w:rsidRPr="00B421C2">
        <w:rPr>
          <w:rFonts w:hint="eastAsia"/>
        </w:rPr>
        <w:t>和</w:t>
      </w:r>
      <w:r w:rsidRPr="00B421C2">
        <w:rPr>
          <w:rFonts w:hint="eastAsia"/>
        </w:rPr>
        <w:t>HoVPN</w:t>
      </w:r>
      <w:r w:rsidRPr="00B421C2">
        <w:rPr>
          <w:rFonts w:hint="eastAsia"/>
        </w:rPr>
        <w:t>组网中，</w:t>
      </w:r>
      <w:r w:rsidRPr="00B421C2">
        <w:rPr>
          <w:rFonts w:hint="eastAsia"/>
        </w:rPr>
        <w:t>PE</w:t>
      </w:r>
      <w:r w:rsidRPr="00B421C2">
        <w:rPr>
          <w:rFonts w:hint="eastAsia"/>
        </w:rPr>
        <w:t>和</w:t>
      </w:r>
      <w:r w:rsidRPr="00B421C2">
        <w:rPr>
          <w:rFonts w:hint="eastAsia"/>
        </w:rPr>
        <w:t>CE</w:t>
      </w:r>
      <w:r w:rsidRPr="00B421C2">
        <w:rPr>
          <w:rFonts w:hint="eastAsia"/>
        </w:rPr>
        <w:t>之间不能配置</w:t>
      </w:r>
      <w:r w:rsidRPr="00B421C2">
        <w:rPr>
          <w:rFonts w:hint="eastAsia"/>
        </w:rPr>
        <w:t>IBGP</w:t>
      </w:r>
      <w:r w:rsidRPr="00B421C2">
        <w:rPr>
          <w:rFonts w:hint="eastAsia"/>
        </w:rPr>
        <w:t>。</w:t>
      </w:r>
    </w:p>
    <w:p w:rsidR="008B6D04" w:rsidRPr="008B6D04" w:rsidRDefault="008B6D04" w:rsidP="00DD64CA">
      <w:r>
        <w:rPr>
          <w:rFonts w:hint="eastAsia"/>
        </w:rPr>
        <w:t>修改或删除</w:t>
      </w:r>
      <w:r>
        <w:rPr>
          <w:rFonts w:hint="eastAsia"/>
        </w:rPr>
        <w:t>VPN</w:t>
      </w:r>
      <w:r>
        <w:rPr>
          <w:rFonts w:hint="eastAsia"/>
        </w:rPr>
        <w:t>实例视图</w:t>
      </w:r>
      <w:r>
        <w:rPr>
          <w:rFonts w:hint="eastAsia"/>
        </w:rPr>
        <w:t>/VPN</w:t>
      </w:r>
      <w:r>
        <w:rPr>
          <w:rFonts w:hint="eastAsia"/>
        </w:rPr>
        <w:t>实例</w:t>
      </w:r>
      <w:r>
        <w:rPr>
          <w:rFonts w:hint="eastAsia"/>
        </w:rPr>
        <w:t>IPv4</w:t>
      </w:r>
      <w:r>
        <w:rPr>
          <w:rFonts w:hint="eastAsia"/>
        </w:rPr>
        <w:t>地址族视图下的</w:t>
      </w:r>
      <w:r>
        <w:rPr>
          <w:rFonts w:hint="eastAsia"/>
        </w:rPr>
        <w:t>RD</w:t>
      </w:r>
      <w:r>
        <w:rPr>
          <w:rFonts w:hint="eastAsia"/>
        </w:rPr>
        <w:t>配置后，设备会自动删除</w:t>
      </w:r>
      <w:r w:rsidRPr="00176806">
        <w:rPr>
          <w:rFonts w:hint="eastAsia"/>
        </w:rPr>
        <w:t>BGP-VPN IPv4</w:t>
      </w:r>
      <w:r w:rsidRPr="00176806">
        <w:rPr>
          <w:rFonts w:hint="eastAsia"/>
        </w:rPr>
        <w:t>单播地址族</w:t>
      </w:r>
      <w:r>
        <w:rPr>
          <w:rFonts w:hint="eastAsia"/>
        </w:rPr>
        <w:t>及其地址族下的配置。因此，</w:t>
      </w:r>
      <w:r w:rsidRPr="00374FD6">
        <w:rPr>
          <w:rFonts w:hint="eastAsia"/>
        </w:rPr>
        <w:t>PE-CE</w:t>
      </w:r>
      <w:r w:rsidRPr="00374FD6">
        <w:rPr>
          <w:rFonts w:hint="eastAsia"/>
        </w:rPr>
        <w:t>间使用</w:t>
      </w:r>
      <w:r>
        <w:rPr>
          <w:rFonts w:hint="eastAsia"/>
        </w:rPr>
        <w:t>I</w:t>
      </w:r>
      <w:r w:rsidRPr="00374FD6">
        <w:rPr>
          <w:rFonts w:hint="eastAsia"/>
        </w:rPr>
        <w:t>BGP</w:t>
      </w:r>
      <w:r w:rsidRPr="00374FD6">
        <w:rPr>
          <w:rFonts w:hint="eastAsia"/>
        </w:rPr>
        <w:t>进行路由交换时，请谨慎修改或删除</w:t>
      </w:r>
      <w:r w:rsidRPr="00374FD6">
        <w:rPr>
          <w:rFonts w:hint="eastAsia"/>
        </w:rPr>
        <w:t>RD</w:t>
      </w:r>
      <w:r w:rsidRPr="00374FD6">
        <w:rPr>
          <w:rFonts w:hint="eastAsia"/>
        </w:rPr>
        <w:t>配置，避免引起路由震荡。</w:t>
      </w:r>
    </w:p>
    <w:p w:rsidR="001F0A35" w:rsidRDefault="00FF3473" w:rsidP="00DD64CA">
      <w:pPr>
        <w:pStyle w:val="4"/>
      </w:pPr>
      <w:r w:rsidRPr="007530E2">
        <w:rPr>
          <w:rFonts w:hint="eastAsia"/>
        </w:rPr>
        <w:t>配置</w:t>
      </w:r>
      <w:r w:rsidR="00702099" w:rsidRPr="00702099">
        <w:rPr>
          <w:rFonts w:hint="eastAsia"/>
        </w:rPr>
        <w:t>PE</w:t>
      </w:r>
    </w:p>
    <w:p w:rsidR="001F0A35" w:rsidRDefault="001F0A35" w:rsidP="001F0A35">
      <w:pPr>
        <w:pStyle w:val="ItemStep"/>
      </w:pPr>
      <w:r>
        <w:rPr>
          <w:rFonts w:hint="eastAsia"/>
        </w:rPr>
        <w:t>进入系统视图。</w:t>
      </w:r>
    </w:p>
    <w:p w:rsidR="001F0A35" w:rsidRDefault="001F0A35" w:rsidP="001F0A35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1F0A35" w:rsidRDefault="001C0465" w:rsidP="001F0A35">
      <w:pPr>
        <w:pStyle w:val="ItemStep"/>
        <w:rPr>
          <w:lang w:eastAsia="zh-CN"/>
        </w:rPr>
      </w:pPr>
      <w:r w:rsidRPr="001C0465">
        <w:rPr>
          <w:rFonts w:hint="eastAsia"/>
          <w:lang w:eastAsia="zh-CN"/>
        </w:rPr>
        <w:t>启动</w:t>
      </w:r>
      <w:r w:rsidRPr="001C0465">
        <w:rPr>
          <w:lang w:eastAsia="zh-CN"/>
        </w:rPr>
        <w:t>BGP</w:t>
      </w:r>
      <w:r w:rsidRPr="001C0465">
        <w:rPr>
          <w:rFonts w:hint="eastAsia"/>
          <w:lang w:eastAsia="zh-CN"/>
        </w:rPr>
        <w:t>实例，并</w:t>
      </w:r>
      <w:r w:rsidR="001F0A35">
        <w:rPr>
          <w:rFonts w:hint="eastAsia"/>
          <w:lang w:eastAsia="zh-CN"/>
        </w:rPr>
        <w:t>进入</w:t>
      </w:r>
      <w:r w:rsidR="001F0A35">
        <w:rPr>
          <w:rFonts w:hint="eastAsia"/>
          <w:lang w:eastAsia="zh-CN"/>
        </w:rPr>
        <w:t>BGP</w:t>
      </w:r>
      <w:r w:rsidR="001F0A35">
        <w:rPr>
          <w:rFonts w:hint="eastAsia"/>
          <w:lang w:eastAsia="zh-CN"/>
        </w:rPr>
        <w:t>实例视图。</w:t>
      </w:r>
    </w:p>
    <w:p w:rsidR="001F0A35" w:rsidRDefault="001F0A35" w:rsidP="001F0A35">
      <w:pPr>
        <w:pStyle w:val="ItemIndent1"/>
        <w:rPr>
          <w:rStyle w:val="commandtext"/>
        </w:rPr>
      </w:pPr>
      <w:r w:rsidRPr="00DA2C2B">
        <w:rPr>
          <w:rStyle w:val="commandkeywords"/>
        </w:rPr>
        <w:t xml:space="preserve">bgp </w:t>
      </w:r>
      <w:r w:rsidRPr="001F0A35">
        <w:rPr>
          <w:rStyle w:val="commandparameter"/>
        </w:rPr>
        <w:t>as-number</w:t>
      </w:r>
      <w:r w:rsidRPr="001F0A35">
        <w:t xml:space="preserve"> </w:t>
      </w:r>
      <w:r w:rsidRPr="00357E1D">
        <w:rPr>
          <w:rStyle w:val="commandtext"/>
          <w:rFonts w:hint="eastAsia"/>
        </w:rPr>
        <w:t>[</w:t>
      </w:r>
      <w:r w:rsidRPr="001F0A35">
        <w:rPr>
          <w:rFonts w:hint="eastAsia"/>
        </w:rPr>
        <w:t xml:space="preserve"> </w:t>
      </w:r>
      <w:r w:rsidRPr="001F0A35">
        <w:rPr>
          <w:rStyle w:val="commandkeywords"/>
          <w:rFonts w:hint="eastAsia"/>
        </w:rPr>
        <w:t>instance</w:t>
      </w:r>
      <w:r w:rsidRPr="001F0A35">
        <w:rPr>
          <w:rFonts w:hint="eastAsia"/>
        </w:rPr>
        <w:t xml:space="preserve"> </w:t>
      </w:r>
      <w:r w:rsidRPr="001F0A35">
        <w:rPr>
          <w:rStyle w:val="commandparameter"/>
          <w:rFonts w:hint="eastAsia"/>
        </w:rPr>
        <w:t>instance-name</w:t>
      </w:r>
      <w:r w:rsidRPr="001F0A35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]</w:t>
      </w:r>
    </w:p>
    <w:p w:rsidR="001C0465" w:rsidRDefault="001C0465" w:rsidP="001F0A35">
      <w:pPr>
        <w:pStyle w:val="ItemIndent1"/>
        <w:rPr>
          <w:lang w:eastAsia="zh-CN"/>
        </w:rPr>
      </w:pPr>
      <w:r w:rsidRPr="001C0465">
        <w:rPr>
          <w:rFonts w:hint="eastAsia"/>
          <w:lang w:eastAsia="zh-CN"/>
        </w:rPr>
        <w:t>缺省情况下，没有运行</w:t>
      </w:r>
      <w:r w:rsidRPr="001C0465">
        <w:rPr>
          <w:lang w:eastAsia="zh-CN"/>
        </w:rPr>
        <w:t>BGP</w:t>
      </w:r>
      <w:r w:rsidRPr="001C0465">
        <w:rPr>
          <w:rFonts w:hint="eastAsia"/>
          <w:lang w:eastAsia="zh-CN"/>
        </w:rPr>
        <w:t>。</w:t>
      </w:r>
    </w:p>
    <w:p w:rsidR="001F0A35" w:rsidRDefault="001F0A35" w:rsidP="001F0A35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BGP-VPN</w:t>
      </w:r>
      <w:r>
        <w:rPr>
          <w:rFonts w:hint="eastAsia"/>
          <w:lang w:eastAsia="zh-CN"/>
        </w:rPr>
        <w:t>实例视图。</w:t>
      </w:r>
    </w:p>
    <w:p w:rsidR="001F0A35" w:rsidRDefault="001F0A35" w:rsidP="001F0A35">
      <w:pPr>
        <w:pStyle w:val="ItemIndent1"/>
        <w:rPr>
          <w:rStyle w:val="commandparameter"/>
        </w:rPr>
      </w:pPr>
      <w:r w:rsidRPr="00DA2C2B">
        <w:rPr>
          <w:rStyle w:val="commandkeywords"/>
        </w:rPr>
        <w:lastRenderedPageBreak/>
        <w:t xml:space="preserve">ip </w:t>
      </w:r>
      <w:r w:rsidRPr="001F0A35">
        <w:rPr>
          <w:rStyle w:val="commandkeywords"/>
          <w:rFonts w:hint="eastAsia"/>
        </w:rPr>
        <w:t>vpn</w:t>
      </w:r>
      <w:r w:rsidRPr="001F0A35">
        <w:rPr>
          <w:rStyle w:val="commandkeywords"/>
        </w:rPr>
        <w:t>-instance</w:t>
      </w:r>
      <w:r w:rsidRPr="001F0A35">
        <w:t xml:space="preserve"> </w:t>
      </w:r>
      <w:r w:rsidRPr="001F0A35">
        <w:rPr>
          <w:rStyle w:val="commandparameter"/>
          <w:rFonts w:hint="eastAsia"/>
        </w:rPr>
        <w:t>vpn</w:t>
      </w:r>
      <w:r w:rsidRPr="001F0A35">
        <w:rPr>
          <w:rStyle w:val="commandparameter"/>
        </w:rPr>
        <w:t>-instance-name</w:t>
      </w:r>
    </w:p>
    <w:p w:rsidR="001F0A35" w:rsidRDefault="001F0A35" w:rsidP="001F0A35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BGP-VPN</w:t>
      </w:r>
      <w:r>
        <w:rPr>
          <w:rFonts w:hint="eastAsia"/>
          <w:lang w:eastAsia="zh-CN"/>
        </w:rPr>
        <w:t>实例视图</w:t>
      </w:r>
      <w:r w:rsidRPr="001F0A35">
        <w:rPr>
          <w:rFonts w:hint="eastAsia"/>
          <w:lang w:eastAsia="zh-CN"/>
        </w:rPr>
        <w:t>下的配置任务与</w:t>
      </w:r>
      <w:r w:rsidRPr="001F0A35">
        <w:rPr>
          <w:rFonts w:hint="eastAsia"/>
          <w:lang w:eastAsia="zh-CN"/>
        </w:rPr>
        <w:t>BGP</w:t>
      </w:r>
      <w:r w:rsidRPr="001F0A35">
        <w:rPr>
          <w:rFonts w:hint="eastAsia"/>
          <w:lang w:eastAsia="zh-CN"/>
        </w:rPr>
        <w:t>实例视图下的相同，有关介绍和详细配置，请参见“三层技术</w:t>
      </w:r>
      <w:r w:rsidRPr="001F0A35">
        <w:rPr>
          <w:rFonts w:hint="eastAsia"/>
          <w:lang w:eastAsia="zh-CN"/>
        </w:rPr>
        <w:t>-IP</w:t>
      </w:r>
      <w:r w:rsidRPr="001F0A35">
        <w:rPr>
          <w:rFonts w:hint="eastAsia"/>
          <w:lang w:eastAsia="zh-CN"/>
        </w:rPr>
        <w:t>路由配置指导”中的“</w:t>
      </w:r>
      <w:r w:rsidRPr="001F0A35">
        <w:rPr>
          <w:rFonts w:hint="eastAsia"/>
          <w:lang w:eastAsia="zh-CN"/>
        </w:rPr>
        <w:t>BGP</w:t>
      </w:r>
      <w:r w:rsidRPr="001F0A35">
        <w:rPr>
          <w:rFonts w:hint="eastAsia"/>
          <w:lang w:eastAsia="zh-CN"/>
        </w:rPr>
        <w:t>”</w:t>
      </w:r>
      <w:r>
        <w:rPr>
          <w:rFonts w:hint="eastAsia"/>
          <w:lang w:eastAsia="zh-CN"/>
        </w:rPr>
        <w:t>。</w:t>
      </w:r>
    </w:p>
    <w:p w:rsidR="001F0A35" w:rsidRDefault="001F0A35" w:rsidP="001F0A35">
      <w:pPr>
        <w:pStyle w:val="ItemStep"/>
        <w:rPr>
          <w:lang w:eastAsia="zh-CN"/>
        </w:rPr>
      </w:pPr>
      <w:r>
        <w:rPr>
          <w:rFonts w:hint="eastAsia"/>
          <w:lang w:eastAsia="zh-CN"/>
        </w:rPr>
        <w:t>将</w:t>
      </w:r>
      <w:r>
        <w:rPr>
          <w:rFonts w:hint="eastAsia"/>
          <w:lang w:eastAsia="zh-CN"/>
        </w:rPr>
        <w:t>CE</w:t>
      </w:r>
      <w:r>
        <w:rPr>
          <w:rFonts w:hint="eastAsia"/>
          <w:lang w:eastAsia="zh-CN"/>
        </w:rPr>
        <w:t>配置为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私网</w:t>
      </w:r>
      <w:r>
        <w:rPr>
          <w:rFonts w:hint="eastAsia"/>
          <w:lang w:eastAsia="zh-CN"/>
        </w:rPr>
        <w:t>IBGP</w:t>
      </w:r>
      <w:r>
        <w:rPr>
          <w:rFonts w:hint="eastAsia"/>
          <w:lang w:eastAsia="zh-CN"/>
        </w:rPr>
        <w:t>对等体。</w:t>
      </w:r>
    </w:p>
    <w:p w:rsidR="001F0A35" w:rsidRDefault="001F0A35" w:rsidP="001F0A35">
      <w:pPr>
        <w:pStyle w:val="ItemIndent1"/>
        <w:rPr>
          <w:rStyle w:val="commandparameter"/>
        </w:rPr>
      </w:pPr>
      <w:r w:rsidRPr="00DA2C2B">
        <w:rPr>
          <w:rStyle w:val="commandkeywords"/>
          <w:rFonts w:hint="eastAsia"/>
        </w:rPr>
        <w:t>p</w:t>
      </w:r>
      <w:r w:rsidRPr="001F0A35">
        <w:rPr>
          <w:rStyle w:val="commandkeywords"/>
        </w:rPr>
        <w:t>eer</w:t>
      </w:r>
      <w:r w:rsidRPr="001F0A35">
        <w:rPr>
          <w:rStyle w:val="commandkeywords"/>
          <w:rFonts w:hint="eastAsia"/>
        </w:rPr>
        <w:t xml:space="preserve"> </w:t>
      </w:r>
      <w:r w:rsidRPr="00357E1D">
        <w:rPr>
          <w:rStyle w:val="commandtext"/>
          <w:rFonts w:hint="eastAsia"/>
        </w:rPr>
        <w:t>{</w:t>
      </w:r>
      <w:r w:rsidRPr="001F0A35">
        <w:rPr>
          <w:rFonts w:hint="eastAsia"/>
        </w:rPr>
        <w:t xml:space="preserve"> </w:t>
      </w:r>
      <w:r w:rsidRPr="001F0A35">
        <w:rPr>
          <w:rStyle w:val="commandparameter"/>
          <w:rFonts w:hint="eastAsia"/>
        </w:rPr>
        <w:t xml:space="preserve">group-name </w:t>
      </w:r>
      <w:r w:rsidRPr="00357E1D">
        <w:rPr>
          <w:rStyle w:val="commandtext"/>
          <w:rFonts w:hint="eastAsia"/>
        </w:rPr>
        <w:t>|</w:t>
      </w:r>
      <w:r w:rsidRPr="001F0A35">
        <w:rPr>
          <w:rStyle w:val="commandparameter"/>
          <w:rFonts w:hint="eastAsia"/>
        </w:rPr>
        <w:t xml:space="preserve"> </w:t>
      </w:r>
      <w:r w:rsidRPr="001F0A35">
        <w:rPr>
          <w:rStyle w:val="commandparameter"/>
        </w:rPr>
        <w:t xml:space="preserve">ip-address </w:t>
      </w:r>
      <w:r w:rsidRPr="00357E1D">
        <w:rPr>
          <w:rStyle w:val="commandtext"/>
        </w:rPr>
        <w:t>[</w:t>
      </w:r>
      <w:r w:rsidRPr="001F0A35">
        <w:rPr>
          <w:rFonts w:hint="eastAsia"/>
        </w:rPr>
        <w:t xml:space="preserve"> </w:t>
      </w:r>
      <w:r w:rsidRPr="001F0A35">
        <w:rPr>
          <w:rStyle w:val="commandparameter"/>
          <w:rFonts w:hint="eastAsia"/>
        </w:rPr>
        <w:t xml:space="preserve">mask-length </w:t>
      </w:r>
      <w:r w:rsidRPr="00357E1D">
        <w:rPr>
          <w:rStyle w:val="commandtext"/>
        </w:rPr>
        <w:t>]</w:t>
      </w:r>
      <w:r w:rsidRPr="001F0A35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}</w:t>
      </w:r>
      <w:r w:rsidRPr="001F0A35">
        <w:rPr>
          <w:rFonts w:hint="eastAsia"/>
        </w:rPr>
        <w:t xml:space="preserve"> </w:t>
      </w:r>
      <w:r w:rsidRPr="001F0A35">
        <w:rPr>
          <w:rStyle w:val="commandkeywords"/>
        </w:rPr>
        <w:t>as-number</w:t>
      </w:r>
      <w:r w:rsidRPr="001F0A35">
        <w:t xml:space="preserve"> </w:t>
      </w:r>
      <w:r w:rsidRPr="001F0A35">
        <w:rPr>
          <w:rStyle w:val="commandparameter"/>
        </w:rPr>
        <w:t>as-number</w:t>
      </w:r>
    </w:p>
    <w:p w:rsidR="001F0A35" w:rsidRDefault="001F0A35" w:rsidP="001F0A35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</w:t>
      </w:r>
      <w:r>
        <w:rPr>
          <w:rFonts w:hint="eastAsia"/>
          <w:lang w:eastAsia="zh-CN"/>
        </w:rPr>
        <w:t>BGP-VPN IPv4</w:t>
      </w:r>
      <w:r>
        <w:rPr>
          <w:rFonts w:hint="eastAsia"/>
          <w:lang w:eastAsia="zh-CN"/>
        </w:rPr>
        <w:t>单播地址族，并进入</w:t>
      </w:r>
      <w:r>
        <w:rPr>
          <w:rFonts w:hint="eastAsia"/>
          <w:lang w:eastAsia="zh-CN"/>
        </w:rPr>
        <w:t>BGP-VPN IPv4</w:t>
      </w:r>
      <w:r>
        <w:rPr>
          <w:rFonts w:hint="eastAsia"/>
          <w:lang w:eastAsia="zh-CN"/>
        </w:rPr>
        <w:t>单播地址族视图。</w:t>
      </w:r>
    </w:p>
    <w:p w:rsidR="001F0A35" w:rsidRDefault="001F0A35" w:rsidP="001F0A35">
      <w:pPr>
        <w:pStyle w:val="ItemIndent1"/>
      </w:pPr>
      <w:r w:rsidRPr="00DA2C2B">
        <w:rPr>
          <w:rStyle w:val="commandkeywords"/>
        </w:rPr>
        <w:t>address-family ipv4</w:t>
      </w:r>
      <w:r w:rsidRPr="001F0A35">
        <w:rPr>
          <w:rStyle w:val="commandkeywords"/>
        </w:rPr>
        <w:t xml:space="preserve"> </w:t>
      </w:r>
      <w:r w:rsidRPr="00357E1D">
        <w:rPr>
          <w:rStyle w:val="commandtext"/>
          <w:rFonts w:hint="eastAsia"/>
        </w:rPr>
        <w:t>[</w:t>
      </w:r>
      <w:r w:rsidRPr="001F0A35">
        <w:rPr>
          <w:rStyle w:val="commandkeywords"/>
          <w:rFonts w:hint="eastAsia"/>
        </w:rPr>
        <w:t xml:space="preserve"> </w:t>
      </w:r>
      <w:r w:rsidRPr="001F0A35">
        <w:rPr>
          <w:rStyle w:val="commandkeywords"/>
        </w:rPr>
        <w:t>unicast</w:t>
      </w:r>
      <w:r w:rsidRPr="001F0A35">
        <w:rPr>
          <w:rStyle w:val="commandkeywords"/>
          <w:rFonts w:hint="eastAsia"/>
        </w:rPr>
        <w:t xml:space="preserve"> </w:t>
      </w:r>
      <w:r w:rsidRPr="00357E1D">
        <w:rPr>
          <w:rStyle w:val="commandtext"/>
          <w:rFonts w:hint="eastAsia"/>
        </w:rPr>
        <w:t>]</w:t>
      </w:r>
    </w:p>
    <w:p w:rsidR="001F0A35" w:rsidRDefault="001F0A35" w:rsidP="001F0A35">
      <w:pPr>
        <w:pStyle w:val="ItemStep"/>
        <w:rPr>
          <w:lang w:eastAsia="zh-CN"/>
        </w:rPr>
      </w:pPr>
      <w:r>
        <w:rPr>
          <w:rFonts w:hint="eastAsia"/>
          <w:lang w:eastAsia="zh-CN"/>
        </w:rPr>
        <w:t>使能本地路由器与指定对等体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对等体组交换</w:t>
      </w:r>
      <w:r>
        <w:rPr>
          <w:rFonts w:hint="eastAsia"/>
          <w:lang w:eastAsia="zh-CN"/>
        </w:rPr>
        <w:t>IPv4</w:t>
      </w:r>
      <w:r>
        <w:rPr>
          <w:rFonts w:hint="eastAsia"/>
          <w:lang w:eastAsia="zh-CN"/>
        </w:rPr>
        <w:t>单播路由信息的能力。</w:t>
      </w:r>
    </w:p>
    <w:p w:rsidR="001F0A35" w:rsidRDefault="001F0A35" w:rsidP="001F0A35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 xml:space="preserve">peer </w:t>
      </w:r>
      <w:r w:rsidRPr="00357E1D">
        <w:rPr>
          <w:rStyle w:val="commandtext"/>
          <w:rFonts w:hint="eastAsia"/>
        </w:rPr>
        <w:t>{</w:t>
      </w:r>
      <w:r w:rsidRPr="001F0A35">
        <w:rPr>
          <w:rFonts w:hint="eastAsia"/>
        </w:rPr>
        <w:t xml:space="preserve"> </w:t>
      </w:r>
      <w:r w:rsidRPr="001F0A35">
        <w:rPr>
          <w:rStyle w:val="commandparameter"/>
          <w:rFonts w:hint="eastAsia"/>
        </w:rPr>
        <w:t xml:space="preserve">group-name </w:t>
      </w:r>
      <w:r w:rsidRPr="00357E1D">
        <w:rPr>
          <w:rStyle w:val="commandtext"/>
          <w:rFonts w:hint="eastAsia"/>
        </w:rPr>
        <w:t>|</w:t>
      </w:r>
      <w:r w:rsidRPr="001F0A35">
        <w:rPr>
          <w:rStyle w:val="commandparameter"/>
          <w:rFonts w:hint="eastAsia"/>
        </w:rPr>
        <w:t xml:space="preserve"> </w:t>
      </w:r>
      <w:r w:rsidRPr="001F0A35">
        <w:rPr>
          <w:rStyle w:val="commandparameter"/>
        </w:rPr>
        <w:t xml:space="preserve">ip-address </w:t>
      </w:r>
      <w:r w:rsidRPr="00357E1D">
        <w:rPr>
          <w:rStyle w:val="commandtext"/>
        </w:rPr>
        <w:t>[</w:t>
      </w:r>
      <w:r w:rsidRPr="001F0A35">
        <w:rPr>
          <w:rFonts w:hint="eastAsia"/>
        </w:rPr>
        <w:t xml:space="preserve"> </w:t>
      </w:r>
      <w:r w:rsidRPr="001F0A35">
        <w:rPr>
          <w:rStyle w:val="commandparameter"/>
          <w:rFonts w:hint="eastAsia"/>
        </w:rPr>
        <w:t xml:space="preserve">mask-length </w:t>
      </w:r>
      <w:r w:rsidRPr="00357E1D">
        <w:rPr>
          <w:rStyle w:val="commandtext"/>
        </w:rPr>
        <w:t>]</w:t>
      </w:r>
      <w:r w:rsidRPr="001F0A35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}</w:t>
      </w:r>
      <w:r w:rsidRPr="001F0A35">
        <w:rPr>
          <w:rFonts w:hint="eastAsia"/>
        </w:rPr>
        <w:t xml:space="preserve"> </w:t>
      </w:r>
      <w:r w:rsidRPr="001F0A35">
        <w:rPr>
          <w:rStyle w:val="commandkeywords"/>
          <w:rFonts w:hint="eastAsia"/>
        </w:rPr>
        <w:t>enable</w:t>
      </w:r>
    </w:p>
    <w:p w:rsidR="001F0A35" w:rsidRDefault="001F0A35" w:rsidP="001F0A35">
      <w:pPr>
        <w:pStyle w:val="ItemIndent1"/>
        <w:rPr>
          <w:lang w:eastAsia="zh-CN"/>
        </w:rPr>
      </w:pPr>
      <w:r w:rsidRPr="00594BEB">
        <w:rPr>
          <w:rFonts w:hint="eastAsia"/>
          <w:lang w:eastAsia="zh-CN"/>
        </w:rPr>
        <w:t>缺省情况下，</w:t>
      </w:r>
      <w:r w:rsidRPr="001F0A35">
        <w:rPr>
          <w:rFonts w:hint="eastAsia"/>
          <w:lang w:eastAsia="zh-CN"/>
        </w:rPr>
        <w:t>本地路由器不能与对等体交换</w:t>
      </w:r>
      <w:r w:rsidRPr="001F0A35">
        <w:rPr>
          <w:rFonts w:hint="eastAsia"/>
          <w:lang w:eastAsia="zh-CN"/>
        </w:rPr>
        <w:t>IPv4</w:t>
      </w:r>
      <w:r w:rsidRPr="001F0A35">
        <w:rPr>
          <w:rFonts w:hint="eastAsia"/>
          <w:lang w:eastAsia="zh-CN"/>
        </w:rPr>
        <w:t>单播路由信息</w:t>
      </w:r>
      <w:r>
        <w:rPr>
          <w:rFonts w:hint="eastAsia"/>
          <w:lang w:eastAsia="zh-CN"/>
        </w:rPr>
        <w:t>。</w:t>
      </w:r>
    </w:p>
    <w:p w:rsidR="001F0A35" w:rsidRDefault="001F0A35" w:rsidP="001F0A35">
      <w:pPr>
        <w:pStyle w:val="ItemStep"/>
        <w:rPr>
          <w:lang w:eastAsia="zh-CN"/>
        </w:rPr>
      </w:pPr>
      <w:r>
        <w:rPr>
          <w:rFonts w:hint="eastAsia"/>
          <w:lang w:eastAsia="zh-CN"/>
        </w:rPr>
        <w:t>将</w:t>
      </w:r>
      <w:r>
        <w:rPr>
          <w:rFonts w:hint="eastAsia"/>
          <w:lang w:eastAsia="zh-CN"/>
        </w:rPr>
        <w:t>CE</w:t>
      </w:r>
      <w:r>
        <w:rPr>
          <w:rFonts w:hint="eastAsia"/>
          <w:lang w:eastAsia="zh-CN"/>
        </w:rPr>
        <w:t>配置为路由反射器的客户端</w:t>
      </w:r>
      <w:r w:rsidR="001C0465">
        <w:rPr>
          <w:rFonts w:hint="eastAsia"/>
          <w:lang w:eastAsia="zh-CN"/>
        </w:rPr>
        <w:t>，以便</w:t>
      </w:r>
      <w:r w:rsidR="001C0465">
        <w:rPr>
          <w:rFonts w:hint="eastAsia"/>
          <w:lang w:eastAsia="zh-CN"/>
        </w:rPr>
        <w:t>PE</w:t>
      </w:r>
      <w:r w:rsidR="001C0465">
        <w:rPr>
          <w:rFonts w:hint="eastAsia"/>
          <w:lang w:eastAsia="zh-CN"/>
        </w:rPr>
        <w:t>将从</w:t>
      </w:r>
      <w:r w:rsidR="001C0465">
        <w:rPr>
          <w:rFonts w:hint="eastAsia"/>
          <w:lang w:eastAsia="zh-CN"/>
        </w:rPr>
        <w:t>CE</w:t>
      </w:r>
      <w:r w:rsidR="001C0465">
        <w:rPr>
          <w:rFonts w:hint="eastAsia"/>
          <w:lang w:eastAsia="zh-CN"/>
        </w:rPr>
        <w:t>学习的路由发送给其他</w:t>
      </w:r>
      <w:r w:rsidR="001C0465">
        <w:rPr>
          <w:rFonts w:hint="eastAsia"/>
          <w:lang w:eastAsia="zh-CN"/>
        </w:rPr>
        <w:t>IBGP</w:t>
      </w:r>
      <w:r w:rsidR="001C0465">
        <w:rPr>
          <w:rFonts w:hint="eastAsia"/>
          <w:lang w:eastAsia="zh-CN"/>
        </w:rPr>
        <w:t>对等体。</w:t>
      </w:r>
    </w:p>
    <w:p w:rsidR="001F0A35" w:rsidRDefault="001F0A35" w:rsidP="001F0A35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p</w:t>
      </w:r>
      <w:r w:rsidRPr="001F0A35">
        <w:rPr>
          <w:rStyle w:val="commandkeywords"/>
        </w:rPr>
        <w:t>eer</w:t>
      </w:r>
      <w:r w:rsidRPr="001F0A35">
        <w:rPr>
          <w:rStyle w:val="commandkeywords"/>
          <w:rFonts w:hint="eastAsia"/>
        </w:rPr>
        <w:t xml:space="preserve"> </w:t>
      </w:r>
      <w:r w:rsidRPr="00357E1D">
        <w:rPr>
          <w:rStyle w:val="commandtext"/>
          <w:rFonts w:hint="eastAsia"/>
        </w:rPr>
        <w:t>{</w:t>
      </w:r>
      <w:r w:rsidRPr="001F0A35">
        <w:rPr>
          <w:rFonts w:hint="eastAsia"/>
        </w:rPr>
        <w:t xml:space="preserve"> </w:t>
      </w:r>
      <w:r w:rsidRPr="001F0A35">
        <w:rPr>
          <w:rStyle w:val="commandparameter"/>
          <w:rFonts w:hint="eastAsia"/>
        </w:rPr>
        <w:t xml:space="preserve">group-name </w:t>
      </w:r>
      <w:r w:rsidRPr="00357E1D">
        <w:rPr>
          <w:rStyle w:val="commandtext"/>
          <w:rFonts w:hint="eastAsia"/>
        </w:rPr>
        <w:t>|</w:t>
      </w:r>
      <w:r w:rsidRPr="001F0A35">
        <w:rPr>
          <w:rStyle w:val="commandparameter"/>
          <w:rFonts w:hint="eastAsia"/>
        </w:rPr>
        <w:t xml:space="preserve"> </w:t>
      </w:r>
      <w:r w:rsidRPr="001F0A35">
        <w:rPr>
          <w:rStyle w:val="commandparameter"/>
        </w:rPr>
        <w:t xml:space="preserve">ip-address </w:t>
      </w:r>
      <w:r w:rsidRPr="00357E1D">
        <w:rPr>
          <w:rStyle w:val="commandtext"/>
        </w:rPr>
        <w:t>[</w:t>
      </w:r>
      <w:r w:rsidRPr="001F0A35">
        <w:rPr>
          <w:rFonts w:hint="eastAsia"/>
        </w:rPr>
        <w:t xml:space="preserve"> </w:t>
      </w:r>
      <w:r w:rsidRPr="001F0A35">
        <w:rPr>
          <w:rStyle w:val="commandparameter"/>
          <w:rFonts w:hint="eastAsia"/>
        </w:rPr>
        <w:t xml:space="preserve">mask-length </w:t>
      </w:r>
      <w:r w:rsidRPr="00357E1D">
        <w:rPr>
          <w:rStyle w:val="commandtext"/>
        </w:rPr>
        <w:t>]</w:t>
      </w:r>
      <w:r w:rsidRPr="001F0A35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}</w:t>
      </w:r>
      <w:r w:rsidRPr="001F0A35">
        <w:rPr>
          <w:rFonts w:hint="eastAsia"/>
        </w:rPr>
        <w:t xml:space="preserve"> </w:t>
      </w:r>
      <w:r w:rsidRPr="001F0A35">
        <w:rPr>
          <w:rStyle w:val="commandkeywords"/>
        </w:rPr>
        <w:t>reflect-client</w:t>
      </w:r>
    </w:p>
    <w:p w:rsidR="001F0A35" w:rsidRDefault="001F0A35" w:rsidP="001F0A35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缺省情况下，</w:t>
      </w:r>
      <w:r w:rsidRPr="001F0A35">
        <w:rPr>
          <w:rFonts w:hint="eastAsia"/>
          <w:lang w:eastAsia="zh-CN"/>
        </w:rPr>
        <w:t>未配置路由发射器及其客户端</w:t>
      </w:r>
      <w:r>
        <w:rPr>
          <w:rFonts w:hint="eastAsia"/>
          <w:lang w:eastAsia="zh-CN"/>
        </w:rPr>
        <w:t>。</w:t>
      </w:r>
    </w:p>
    <w:p w:rsidR="001F0A35" w:rsidRDefault="001F0A35" w:rsidP="001F0A35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配置路由反射器后不会修改路由的下一跳。如果需要修改下一跳，则需在路由的接收端通过入策略进行修改。</w:t>
      </w:r>
    </w:p>
    <w:p w:rsidR="001F0A35" w:rsidRDefault="001F0A35" w:rsidP="001F0A35">
      <w:pPr>
        <w:pStyle w:val="ItemStep"/>
        <w:rPr>
          <w:lang w:eastAsia="zh-CN"/>
        </w:rPr>
      </w:pPr>
      <w:r>
        <w:rPr>
          <w:rFonts w:hint="eastAsia"/>
          <w:lang w:eastAsia="zh-CN"/>
        </w:rPr>
        <w:t>（可选）允许路由反射器在客户机之间反射路由。</w:t>
      </w:r>
    </w:p>
    <w:p w:rsidR="001F0A35" w:rsidRDefault="001F0A35" w:rsidP="001F0A35">
      <w:pPr>
        <w:pStyle w:val="ItemIndent1"/>
        <w:rPr>
          <w:rStyle w:val="commandkeywords"/>
        </w:rPr>
      </w:pPr>
      <w:r w:rsidRPr="00DA2C2B">
        <w:rPr>
          <w:rStyle w:val="commandkeywords"/>
        </w:rPr>
        <w:t>reflect between-clients</w:t>
      </w:r>
    </w:p>
    <w:p w:rsidR="001F0A35" w:rsidRDefault="001F0A35" w:rsidP="001F0A35">
      <w:pPr>
        <w:pStyle w:val="ItemIndent1"/>
      </w:pPr>
      <w:r w:rsidRPr="00C82A13">
        <w:rPr>
          <w:rFonts w:hint="eastAsia"/>
        </w:rPr>
        <w:t>缺省情况下，</w:t>
      </w:r>
      <w:r w:rsidRPr="001F0A35">
        <w:rPr>
          <w:rFonts w:hint="eastAsia"/>
        </w:rPr>
        <w:t>允许路由反射器在客户机之间反射路由</w:t>
      </w:r>
      <w:r>
        <w:rPr>
          <w:rFonts w:hint="eastAsia"/>
        </w:rPr>
        <w:t>。</w:t>
      </w:r>
    </w:p>
    <w:p w:rsidR="001F0A35" w:rsidRDefault="001F0A35" w:rsidP="001F0A35">
      <w:pPr>
        <w:pStyle w:val="ItemStep"/>
        <w:rPr>
          <w:lang w:eastAsia="zh-CN"/>
        </w:rPr>
      </w:pPr>
      <w:r>
        <w:rPr>
          <w:rFonts w:hint="eastAsia"/>
          <w:lang w:eastAsia="zh-CN"/>
        </w:rPr>
        <w:t>（可选）配置路由反射器的集群</w:t>
      </w:r>
      <w:r>
        <w:rPr>
          <w:rFonts w:hint="eastAsia"/>
          <w:lang w:eastAsia="zh-CN"/>
        </w:rPr>
        <w:t>ID</w:t>
      </w:r>
      <w:r>
        <w:rPr>
          <w:rFonts w:hint="eastAsia"/>
          <w:lang w:eastAsia="zh-CN"/>
        </w:rPr>
        <w:t>。</w:t>
      </w:r>
    </w:p>
    <w:p w:rsidR="001F0A35" w:rsidRDefault="001F0A35" w:rsidP="001F0A35">
      <w:pPr>
        <w:pStyle w:val="ItemIndent1"/>
      </w:pPr>
      <w:r w:rsidRPr="00DA2C2B">
        <w:rPr>
          <w:rStyle w:val="commandkeywords"/>
        </w:rPr>
        <w:t>reflector cluster-id</w:t>
      </w:r>
      <w:r w:rsidRPr="001F0A35">
        <w:t xml:space="preserve"> </w:t>
      </w:r>
      <w:r w:rsidRPr="00357E1D">
        <w:rPr>
          <w:rStyle w:val="commandtext"/>
        </w:rPr>
        <w:t>{</w:t>
      </w:r>
      <w:r w:rsidRPr="001F0A35">
        <w:t xml:space="preserve"> </w:t>
      </w:r>
      <w:r w:rsidRPr="001F0A35">
        <w:rPr>
          <w:rStyle w:val="commandparameter"/>
        </w:rPr>
        <w:t>cluster-id</w:t>
      </w:r>
      <w:r w:rsidRPr="001F0A35">
        <w:t xml:space="preserve"> </w:t>
      </w:r>
      <w:r w:rsidRPr="00357E1D">
        <w:rPr>
          <w:rStyle w:val="commandtext"/>
        </w:rPr>
        <w:t>|</w:t>
      </w:r>
      <w:r w:rsidRPr="001F0A35">
        <w:t xml:space="preserve"> </w:t>
      </w:r>
      <w:r w:rsidRPr="001F0A35">
        <w:rPr>
          <w:rStyle w:val="commandparameter"/>
        </w:rPr>
        <w:t>ip-address</w:t>
      </w:r>
      <w:r w:rsidRPr="001F0A35">
        <w:t xml:space="preserve"> </w:t>
      </w:r>
      <w:r w:rsidRPr="00357E1D">
        <w:rPr>
          <w:rStyle w:val="commandtext"/>
        </w:rPr>
        <w:t>}</w:t>
      </w:r>
    </w:p>
    <w:p w:rsidR="001F0A35" w:rsidRDefault="001F0A35" w:rsidP="001F0A35">
      <w:pPr>
        <w:pStyle w:val="ItemIndent1"/>
        <w:rPr>
          <w:lang w:eastAsia="zh-CN"/>
        </w:rPr>
      </w:pPr>
      <w:r w:rsidRPr="00E53B89">
        <w:rPr>
          <w:rFonts w:hint="eastAsia"/>
          <w:lang w:eastAsia="zh-CN"/>
        </w:rPr>
        <w:t>缺省情况下，</w:t>
      </w:r>
      <w:r w:rsidRPr="001F0A35">
        <w:rPr>
          <w:lang w:eastAsia="zh-CN"/>
        </w:rPr>
        <w:t>每个路由反射器</w:t>
      </w:r>
      <w:r w:rsidRPr="001F0A35">
        <w:rPr>
          <w:rFonts w:hint="eastAsia"/>
          <w:lang w:eastAsia="zh-CN"/>
        </w:rPr>
        <w:t>都</w:t>
      </w:r>
      <w:r w:rsidRPr="001F0A35">
        <w:rPr>
          <w:lang w:eastAsia="zh-CN"/>
        </w:rPr>
        <w:t>使用自己的</w:t>
      </w:r>
      <w:r w:rsidRPr="001F0A35">
        <w:rPr>
          <w:rFonts w:hint="eastAsia"/>
          <w:lang w:eastAsia="zh-CN"/>
        </w:rPr>
        <w:t xml:space="preserve">Router </w:t>
      </w:r>
      <w:r w:rsidRPr="001F0A35">
        <w:rPr>
          <w:lang w:eastAsia="zh-CN"/>
        </w:rPr>
        <w:t>ID</w:t>
      </w:r>
      <w:r w:rsidRPr="001F0A35">
        <w:rPr>
          <w:lang w:eastAsia="zh-CN"/>
        </w:rPr>
        <w:t>作为集群</w:t>
      </w:r>
      <w:r w:rsidRPr="001F0A35">
        <w:rPr>
          <w:lang w:eastAsia="zh-CN"/>
        </w:rPr>
        <w:t>ID</w:t>
      </w:r>
      <w:r>
        <w:rPr>
          <w:rFonts w:hint="eastAsia"/>
          <w:lang w:eastAsia="zh-CN"/>
        </w:rPr>
        <w:t>。</w:t>
      </w:r>
    </w:p>
    <w:p w:rsidR="00666912" w:rsidRPr="001F0A35" w:rsidRDefault="001F0A35" w:rsidP="00B51350">
      <w:pPr>
        <w:pStyle w:val="ItemIndent1"/>
        <w:rPr>
          <w:lang w:eastAsia="zh-CN"/>
        </w:rPr>
      </w:pPr>
      <w:r w:rsidRPr="00130372">
        <w:rPr>
          <w:rFonts w:hint="eastAsia"/>
          <w:lang w:eastAsia="zh-CN"/>
        </w:rPr>
        <w:t>如果一个</w:t>
      </w:r>
      <w:r w:rsidRPr="001F0A35">
        <w:rPr>
          <w:rFonts w:hint="eastAsia"/>
          <w:lang w:eastAsia="zh-CN"/>
        </w:rPr>
        <w:t>集群中配置了多个路由反射器，请使用本命令为所有的路由反射器配置相同的集群</w:t>
      </w:r>
      <w:r w:rsidRPr="001F0A35">
        <w:rPr>
          <w:rFonts w:hint="eastAsia"/>
          <w:lang w:eastAsia="zh-CN"/>
        </w:rPr>
        <w:t>ID</w:t>
      </w:r>
      <w:r w:rsidRPr="001F0A35">
        <w:rPr>
          <w:rFonts w:hint="eastAsia"/>
          <w:lang w:eastAsia="zh-CN"/>
        </w:rPr>
        <w:t>，以避免产生路由环路</w:t>
      </w:r>
      <w:r>
        <w:rPr>
          <w:rFonts w:hint="eastAsia"/>
          <w:lang w:eastAsia="zh-CN"/>
        </w:rPr>
        <w:t>。</w:t>
      </w:r>
    </w:p>
    <w:p w:rsidR="00855848" w:rsidRDefault="00FF3473" w:rsidP="00DD64CA">
      <w:pPr>
        <w:pStyle w:val="4"/>
      </w:pPr>
      <w:r w:rsidRPr="007530E2">
        <w:rPr>
          <w:rFonts w:hint="eastAsia"/>
        </w:rPr>
        <w:t>配置</w:t>
      </w:r>
      <w:r w:rsidR="00702099" w:rsidRPr="00702099">
        <w:rPr>
          <w:rFonts w:hint="eastAsia"/>
        </w:rPr>
        <w:t>CE</w:t>
      </w:r>
    </w:p>
    <w:p w:rsidR="00855848" w:rsidRDefault="00855848" w:rsidP="00855848">
      <w:pPr>
        <w:pStyle w:val="ItemStep"/>
      </w:pPr>
      <w:r>
        <w:rPr>
          <w:rFonts w:hint="eastAsia"/>
        </w:rPr>
        <w:t>进入系统视图。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855848" w:rsidRDefault="00702099" w:rsidP="00855848">
      <w:pPr>
        <w:pStyle w:val="ItemStep"/>
        <w:rPr>
          <w:lang w:eastAsia="zh-CN"/>
        </w:rPr>
      </w:pPr>
      <w:r w:rsidRPr="00702099">
        <w:rPr>
          <w:rFonts w:hint="eastAsia"/>
          <w:lang w:eastAsia="zh-CN"/>
        </w:rPr>
        <w:t>启动</w:t>
      </w:r>
      <w:r w:rsidRPr="00702099">
        <w:rPr>
          <w:lang w:eastAsia="zh-CN"/>
        </w:rPr>
        <w:t>BGP</w:t>
      </w:r>
      <w:r w:rsidRPr="00702099">
        <w:rPr>
          <w:rFonts w:hint="eastAsia"/>
          <w:lang w:eastAsia="zh-CN"/>
        </w:rPr>
        <w:t>实例，并</w:t>
      </w:r>
      <w:r w:rsidR="00855848">
        <w:rPr>
          <w:rFonts w:hint="eastAsia"/>
          <w:lang w:eastAsia="zh-CN"/>
        </w:rPr>
        <w:t>进入</w:t>
      </w:r>
      <w:r w:rsidR="00855848">
        <w:rPr>
          <w:rFonts w:hint="eastAsia"/>
          <w:lang w:eastAsia="zh-CN"/>
        </w:rPr>
        <w:t>BGP</w:t>
      </w:r>
      <w:r w:rsidR="00855848">
        <w:rPr>
          <w:rFonts w:hint="eastAsia"/>
          <w:lang w:eastAsia="zh-CN"/>
        </w:rPr>
        <w:t>实例视图。</w:t>
      </w:r>
    </w:p>
    <w:p w:rsidR="00855848" w:rsidRDefault="00855848" w:rsidP="00855848">
      <w:pPr>
        <w:pStyle w:val="ItemIndent1"/>
        <w:rPr>
          <w:rStyle w:val="commandtext"/>
        </w:rPr>
      </w:pPr>
      <w:r w:rsidRPr="00DA2C2B">
        <w:rPr>
          <w:rStyle w:val="commandkeywords"/>
        </w:rPr>
        <w:t xml:space="preserve">bgp </w:t>
      </w:r>
      <w:r w:rsidRPr="00855848">
        <w:rPr>
          <w:rStyle w:val="commandparameter"/>
        </w:rPr>
        <w:t>as-number</w:t>
      </w:r>
      <w:r w:rsidRPr="00855848">
        <w:t xml:space="preserve"> </w:t>
      </w:r>
      <w:r w:rsidRPr="00357E1D">
        <w:rPr>
          <w:rStyle w:val="commandtext"/>
          <w:rFonts w:hint="eastAsia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instance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>instance-name</w:t>
      </w:r>
      <w:r w:rsidRPr="00855848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]</w:t>
      </w:r>
    </w:p>
    <w:p w:rsidR="001C0465" w:rsidRDefault="001C0465" w:rsidP="00855848">
      <w:pPr>
        <w:pStyle w:val="ItemIndent1"/>
        <w:rPr>
          <w:lang w:eastAsia="zh-CN"/>
        </w:rPr>
      </w:pPr>
      <w:r w:rsidRPr="001C0465">
        <w:rPr>
          <w:rFonts w:hint="eastAsia"/>
          <w:lang w:eastAsia="zh-CN"/>
        </w:rPr>
        <w:t>缺省情况下，没有运行</w:t>
      </w:r>
      <w:r w:rsidRPr="001C0465">
        <w:rPr>
          <w:lang w:eastAsia="zh-CN"/>
        </w:rPr>
        <w:t>BGP</w:t>
      </w:r>
      <w:r w:rsidRPr="001C0465">
        <w:rPr>
          <w:rFonts w:hint="eastAsia"/>
          <w:lang w:eastAsia="zh-CN"/>
        </w:rPr>
        <w:t>。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将</w:t>
      </w:r>
      <w:r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>配置为</w:t>
      </w:r>
      <w:r>
        <w:rPr>
          <w:rFonts w:hint="eastAsia"/>
          <w:lang w:eastAsia="zh-CN"/>
        </w:rPr>
        <w:t>IBGP</w:t>
      </w:r>
      <w:r>
        <w:rPr>
          <w:rFonts w:hint="eastAsia"/>
          <w:lang w:eastAsia="zh-CN"/>
        </w:rPr>
        <w:t>对等体。</w:t>
      </w:r>
    </w:p>
    <w:p w:rsidR="00855848" w:rsidRDefault="00855848" w:rsidP="00855848">
      <w:pPr>
        <w:pStyle w:val="ItemIndent1"/>
        <w:rPr>
          <w:rStyle w:val="commandparameter"/>
        </w:rPr>
      </w:pPr>
      <w:r w:rsidRPr="00DA2C2B">
        <w:rPr>
          <w:rStyle w:val="commandkeywords"/>
          <w:rFonts w:hint="eastAsia"/>
        </w:rPr>
        <w:t>p</w:t>
      </w:r>
      <w:r w:rsidRPr="00855848">
        <w:rPr>
          <w:rStyle w:val="commandkeywords"/>
        </w:rPr>
        <w:t>eer</w:t>
      </w:r>
      <w:r w:rsidRPr="00855848">
        <w:rPr>
          <w:rStyle w:val="commandkeywords"/>
          <w:rFonts w:hint="eastAsia"/>
        </w:rPr>
        <w:t xml:space="preserve"> </w:t>
      </w:r>
      <w:r w:rsidRPr="00357E1D">
        <w:rPr>
          <w:rStyle w:val="commandtext"/>
          <w:rFonts w:hint="eastAsia"/>
        </w:rPr>
        <w:t>{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 xml:space="preserve">group-name </w:t>
      </w:r>
      <w:r w:rsidRPr="00357E1D">
        <w:rPr>
          <w:rStyle w:val="commandtext"/>
          <w:rFonts w:hint="eastAsia"/>
        </w:rPr>
        <w:t>|</w:t>
      </w:r>
      <w:r w:rsidRPr="00855848">
        <w:rPr>
          <w:rStyle w:val="commandparameter"/>
          <w:rFonts w:hint="eastAsia"/>
        </w:rPr>
        <w:t xml:space="preserve"> </w:t>
      </w:r>
      <w:r w:rsidRPr="00855848">
        <w:rPr>
          <w:rStyle w:val="commandparameter"/>
        </w:rPr>
        <w:t xml:space="preserve">ip-address </w:t>
      </w:r>
      <w:r w:rsidRPr="00357E1D">
        <w:rPr>
          <w:rStyle w:val="commandtext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 xml:space="preserve">mask-length </w:t>
      </w:r>
      <w:r w:rsidRPr="00357E1D">
        <w:rPr>
          <w:rStyle w:val="commandtext"/>
        </w:rPr>
        <w:t>]</w:t>
      </w:r>
      <w:r w:rsidRPr="00855848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}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</w:rPr>
        <w:t>as-number</w:t>
      </w:r>
      <w:r w:rsidRPr="00855848">
        <w:t xml:space="preserve"> </w:t>
      </w:r>
      <w:r w:rsidRPr="00855848">
        <w:rPr>
          <w:rStyle w:val="commandparameter"/>
        </w:rPr>
        <w:t>as-number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</w:t>
      </w:r>
      <w:r>
        <w:rPr>
          <w:rFonts w:hint="eastAsia"/>
          <w:lang w:eastAsia="zh-CN"/>
        </w:rPr>
        <w:t>BGP IPv4</w:t>
      </w:r>
      <w:r>
        <w:rPr>
          <w:rFonts w:hint="eastAsia"/>
          <w:lang w:eastAsia="zh-CN"/>
        </w:rPr>
        <w:t>单播地址族，并进入</w:t>
      </w:r>
      <w:r>
        <w:rPr>
          <w:rFonts w:hint="eastAsia"/>
          <w:lang w:eastAsia="zh-CN"/>
        </w:rPr>
        <w:t>BGP IPv4</w:t>
      </w:r>
      <w:r>
        <w:rPr>
          <w:rFonts w:hint="eastAsia"/>
          <w:lang w:eastAsia="zh-CN"/>
        </w:rPr>
        <w:t>单播地址族视图。</w:t>
      </w:r>
    </w:p>
    <w:p w:rsidR="00855848" w:rsidRDefault="00855848" w:rsidP="00855848">
      <w:pPr>
        <w:pStyle w:val="ItemIndent1"/>
      </w:pPr>
      <w:r w:rsidRPr="00DA2C2B">
        <w:rPr>
          <w:rStyle w:val="commandkeywords"/>
        </w:rPr>
        <w:t>address-family ipv4</w:t>
      </w:r>
      <w:r w:rsidRPr="00855848">
        <w:rPr>
          <w:rStyle w:val="commandkeywords"/>
        </w:rPr>
        <w:t xml:space="preserve"> </w:t>
      </w:r>
      <w:r w:rsidRPr="00357E1D">
        <w:rPr>
          <w:rStyle w:val="commandtext"/>
          <w:rFonts w:hint="eastAsia"/>
        </w:rPr>
        <w:t>[</w:t>
      </w:r>
      <w:r w:rsidRPr="00855848">
        <w:rPr>
          <w:rStyle w:val="commandkeywords"/>
          <w:rFonts w:hint="eastAsia"/>
        </w:rPr>
        <w:t xml:space="preserve"> </w:t>
      </w:r>
      <w:r w:rsidRPr="00855848">
        <w:rPr>
          <w:rStyle w:val="commandkeywords"/>
        </w:rPr>
        <w:t>unicast</w:t>
      </w:r>
      <w:r w:rsidRPr="00855848">
        <w:rPr>
          <w:rStyle w:val="commandkeywords"/>
          <w:rFonts w:hint="eastAsia"/>
        </w:rPr>
        <w:t xml:space="preserve"> </w:t>
      </w:r>
      <w:r w:rsidRPr="00357E1D">
        <w:rPr>
          <w:rStyle w:val="commandtext"/>
          <w:rFonts w:hint="eastAsia"/>
        </w:rPr>
        <w:t>]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使能本地路由器与指定对等体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对等体组交换</w:t>
      </w:r>
      <w:r>
        <w:rPr>
          <w:rFonts w:hint="eastAsia"/>
          <w:lang w:eastAsia="zh-CN"/>
        </w:rPr>
        <w:t>IPv4</w:t>
      </w:r>
      <w:r>
        <w:rPr>
          <w:rFonts w:hint="eastAsia"/>
          <w:lang w:eastAsia="zh-CN"/>
        </w:rPr>
        <w:t>单播路由信息的能力。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 xml:space="preserve">peer </w:t>
      </w:r>
      <w:r w:rsidRPr="00357E1D">
        <w:rPr>
          <w:rStyle w:val="commandtext"/>
          <w:rFonts w:hint="eastAsia"/>
        </w:rPr>
        <w:t>{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 xml:space="preserve">group-name </w:t>
      </w:r>
      <w:r w:rsidRPr="00357E1D">
        <w:rPr>
          <w:rStyle w:val="commandtext"/>
          <w:rFonts w:hint="eastAsia"/>
        </w:rPr>
        <w:t>|</w:t>
      </w:r>
      <w:r w:rsidRPr="00855848">
        <w:rPr>
          <w:rStyle w:val="commandparameter"/>
          <w:rFonts w:hint="eastAsia"/>
        </w:rPr>
        <w:t xml:space="preserve"> </w:t>
      </w:r>
      <w:r w:rsidRPr="00855848">
        <w:rPr>
          <w:rStyle w:val="commandparameter"/>
        </w:rPr>
        <w:t xml:space="preserve">ip-address </w:t>
      </w:r>
      <w:r w:rsidRPr="00357E1D">
        <w:rPr>
          <w:rStyle w:val="commandtext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 xml:space="preserve">mask-length </w:t>
      </w:r>
      <w:r w:rsidRPr="00357E1D">
        <w:rPr>
          <w:rStyle w:val="commandtext"/>
        </w:rPr>
        <w:t>]</w:t>
      </w:r>
      <w:r w:rsidRPr="00855848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}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enable</w:t>
      </w:r>
    </w:p>
    <w:p w:rsidR="00855848" w:rsidRDefault="00855848" w:rsidP="00855848">
      <w:pPr>
        <w:pStyle w:val="ItemIndent1"/>
        <w:rPr>
          <w:lang w:eastAsia="zh-CN"/>
        </w:rPr>
      </w:pPr>
      <w:r w:rsidRPr="00594BEB">
        <w:rPr>
          <w:rFonts w:hint="eastAsia"/>
          <w:lang w:eastAsia="zh-CN"/>
        </w:rPr>
        <w:t>缺省情况下，</w:t>
      </w:r>
      <w:r w:rsidRPr="00855848">
        <w:rPr>
          <w:rFonts w:hint="eastAsia"/>
          <w:lang w:eastAsia="zh-CN"/>
        </w:rPr>
        <w:t>本地路由器不能与对等体交换</w:t>
      </w:r>
      <w:r w:rsidRPr="00855848">
        <w:rPr>
          <w:rFonts w:hint="eastAsia"/>
          <w:lang w:eastAsia="zh-CN"/>
        </w:rPr>
        <w:t>IPv4</w:t>
      </w:r>
      <w:r w:rsidRPr="00855848">
        <w:rPr>
          <w:rFonts w:hint="eastAsia"/>
          <w:lang w:eastAsia="zh-CN"/>
        </w:rPr>
        <w:t>单播路由信息</w:t>
      </w:r>
      <w:r>
        <w:rPr>
          <w:rFonts w:hint="eastAsia"/>
          <w:lang w:eastAsia="zh-CN"/>
        </w:rPr>
        <w:t>。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配置路由引入。</w:t>
      </w:r>
    </w:p>
    <w:p w:rsidR="00855848" w:rsidRDefault="00855848" w:rsidP="00855848">
      <w:pPr>
        <w:pStyle w:val="ItemIndent1"/>
      </w:pPr>
      <w:r w:rsidRPr="00DA2C2B">
        <w:rPr>
          <w:rStyle w:val="commandkeywords"/>
        </w:rPr>
        <w:lastRenderedPageBreak/>
        <w:t>import-route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>protocol</w:t>
      </w:r>
      <w:r w:rsidRPr="00855848">
        <w:rPr>
          <w:rFonts w:hint="eastAsia"/>
        </w:rPr>
        <w:t xml:space="preserve"> </w:t>
      </w:r>
      <w:r w:rsidRPr="00357E1D">
        <w:rPr>
          <w:rStyle w:val="commandtext"/>
        </w:rPr>
        <w:t>[</w:t>
      </w:r>
      <w:r w:rsidRPr="00855848">
        <w:t xml:space="preserve"> </w:t>
      </w:r>
      <w:r w:rsidRPr="00357E1D">
        <w:rPr>
          <w:rStyle w:val="commandtext"/>
        </w:rPr>
        <w:t>{</w:t>
      </w:r>
      <w:r w:rsidRPr="00855848">
        <w:t xml:space="preserve"> </w:t>
      </w:r>
      <w:r w:rsidRPr="00855848">
        <w:rPr>
          <w:rStyle w:val="commandparameter"/>
        </w:rPr>
        <w:t>process-id</w:t>
      </w:r>
      <w:r w:rsidRPr="00855848">
        <w:t xml:space="preserve"> </w:t>
      </w:r>
      <w:r w:rsidRPr="00357E1D">
        <w:rPr>
          <w:rStyle w:val="commandtext"/>
        </w:rPr>
        <w:t>|</w:t>
      </w:r>
      <w:r w:rsidRPr="00855848">
        <w:rPr>
          <w:rStyle w:val="commandkeywords"/>
        </w:rPr>
        <w:t xml:space="preserve"> all-processes</w:t>
      </w:r>
      <w:r w:rsidRPr="00855848">
        <w:rPr>
          <w:rStyle w:val="commandparameter"/>
        </w:rPr>
        <w:t xml:space="preserve"> </w:t>
      </w:r>
      <w:r w:rsidRPr="00357E1D">
        <w:rPr>
          <w:rStyle w:val="commandtext"/>
        </w:rPr>
        <w:t>}</w:t>
      </w:r>
      <w:r w:rsidRPr="00855848">
        <w:t xml:space="preserve"> </w:t>
      </w:r>
      <w:r w:rsidRPr="00357E1D">
        <w:rPr>
          <w:rStyle w:val="commandtext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allow-direct</w:t>
      </w:r>
      <w:r w:rsidRPr="00855848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|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</w:rPr>
        <w:t xml:space="preserve">med </w:t>
      </w:r>
      <w:r w:rsidRPr="00855848">
        <w:rPr>
          <w:rStyle w:val="commandparameter"/>
        </w:rPr>
        <w:t>med-value</w:t>
      </w:r>
      <w:r w:rsidRPr="00855848">
        <w:rPr>
          <w:rStyle w:val="commandkeywords"/>
        </w:rPr>
        <w:t xml:space="preserve"> </w:t>
      </w:r>
      <w:r w:rsidRPr="00357E1D">
        <w:rPr>
          <w:rStyle w:val="commandtext"/>
        </w:rPr>
        <w:t>|</w:t>
      </w:r>
      <w:r w:rsidRPr="00855848">
        <w:t xml:space="preserve"> </w:t>
      </w:r>
      <w:r w:rsidRPr="00855848">
        <w:rPr>
          <w:rStyle w:val="commandkeywords"/>
        </w:rPr>
        <w:t>route-policy</w:t>
      </w:r>
      <w:r w:rsidRPr="00855848">
        <w:rPr>
          <w:rStyle w:val="commandparameter"/>
        </w:rPr>
        <w:t xml:space="preserve"> route-policy-name </w:t>
      </w:r>
      <w:r w:rsidRPr="00357E1D">
        <w:rPr>
          <w:rStyle w:val="commandtext"/>
        </w:rPr>
        <w:t>]</w:t>
      </w:r>
      <w:r w:rsidRPr="00855848">
        <w:t xml:space="preserve"> </w:t>
      </w:r>
      <w:r w:rsidRPr="00357E1D">
        <w:rPr>
          <w:rStyle w:val="commandtext"/>
        </w:rPr>
        <w:t>*</w:t>
      </w:r>
      <w:r w:rsidRPr="00855848">
        <w:t xml:space="preserve"> </w:t>
      </w:r>
      <w:r w:rsidRPr="00357E1D">
        <w:rPr>
          <w:rStyle w:val="commandtext"/>
        </w:rPr>
        <w:t>]</w:t>
      </w:r>
    </w:p>
    <w:p w:rsidR="00666912" w:rsidRPr="00855848" w:rsidRDefault="00855848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>CE</w:t>
      </w:r>
      <w:r w:rsidRPr="007530E2">
        <w:rPr>
          <w:rFonts w:hint="eastAsia"/>
          <w:lang w:eastAsia="zh-CN"/>
        </w:rPr>
        <w:t>需要将自己所能到达的</w:t>
      </w:r>
      <w:r w:rsidRPr="007530E2">
        <w:rPr>
          <w:rFonts w:hint="eastAsia"/>
          <w:lang w:eastAsia="zh-CN"/>
        </w:rPr>
        <w:t>VPN</w:t>
      </w:r>
      <w:r w:rsidRPr="007530E2">
        <w:rPr>
          <w:rFonts w:hint="eastAsia"/>
          <w:lang w:eastAsia="zh-CN"/>
        </w:rPr>
        <w:t>网段地址发布给接入的</w:t>
      </w:r>
      <w:r w:rsidRPr="007530E2">
        <w:rPr>
          <w:rFonts w:hint="eastAsia"/>
          <w:lang w:eastAsia="zh-CN"/>
        </w:rPr>
        <w:t>PE</w:t>
      </w:r>
      <w:r w:rsidRPr="007530E2">
        <w:rPr>
          <w:rFonts w:hint="eastAsia"/>
          <w:lang w:eastAsia="zh-CN"/>
        </w:rPr>
        <w:t>，通过</w:t>
      </w:r>
      <w:r w:rsidRPr="007530E2">
        <w:rPr>
          <w:rFonts w:hint="eastAsia"/>
          <w:lang w:eastAsia="zh-CN"/>
        </w:rPr>
        <w:t>PE</w:t>
      </w:r>
      <w:r w:rsidRPr="007530E2">
        <w:rPr>
          <w:rFonts w:hint="eastAsia"/>
          <w:lang w:eastAsia="zh-CN"/>
        </w:rPr>
        <w:t>发布给对端</w:t>
      </w:r>
      <w:r w:rsidRPr="007530E2">
        <w:rPr>
          <w:rFonts w:hint="eastAsia"/>
          <w:lang w:eastAsia="zh-CN"/>
        </w:rPr>
        <w:t>CE</w:t>
      </w:r>
      <w:r>
        <w:rPr>
          <w:rFonts w:hint="eastAsia"/>
          <w:lang w:eastAsia="zh-CN"/>
        </w:rPr>
        <w:t>。</w:t>
      </w:r>
    </w:p>
    <w:p w:rsidR="00855848" w:rsidRDefault="008C574F" w:rsidP="00DD64CA">
      <w:pPr>
        <w:pStyle w:val="2"/>
      </w:pPr>
      <w:bookmarkStart w:id="548" w:name="_Toc476253788"/>
      <w:bookmarkStart w:id="549" w:name="_Toc476255883"/>
      <w:bookmarkStart w:id="550" w:name="_Toc476257864"/>
      <w:bookmarkStart w:id="551" w:name="_Toc476253817"/>
      <w:bookmarkStart w:id="552" w:name="_Toc476255912"/>
      <w:bookmarkStart w:id="553" w:name="_Toc476257893"/>
      <w:bookmarkStart w:id="554" w:name="_Toc326585247"/>
      <w:bookmarkStart w:id="555" w:name="_Toc326583751"/>
      <w:bookmarkStart w:id="556" w:name="_Toc326308047"/>
      <w:bookmarkStart w:id="557" w:name="_Toc326585246"/>
      <w:bookmarkStart w:id="558" w:name="_Toc326583750"/>
      <w:bookmarkStart w:id="559" w:name="_Toc326308046"/>
      <w:bookmarkStart w:id="560" w:name="_Toc326585245"/>
      <w:bookmarkStart w:id="561" w:name="_Toc326583749"/>
      <w:bookmarkStart w:id="562" w:name="_Toc326308045"/>
      <w:bookmarkStart w:id="563" w:name="_Toc326585244"/>
      <w:bookmarkStart w:id="564" w:name="_Toc326583748"/>
      <w:bookmarkStart w:id="565" w:name="_Toc326308044"/>
      <w:bookmarkStart w:id="566" w:name="_Toc326585243"/>
      <w:bookmarkStart w:id="567" w:name="_Toc326583747"/>
      <w:bookmarkStart w:id="568" w:name="_Toc326308043"/>
      <w:bookmarkStart w:id="569" w:name="_Ref322336903"/>
      <w:bookmarkStart w:id="570" w:name="_Toc45105936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r w:rsidRPr="007530E2">
        <w:rPr>
          <w:rFonts w:hint="eastAsia"/>
        </w:rPr>
        <w:t>配置</w:t>
      </w:r>
      <w:r w:rsidRPr="007530E2">
        <w:rPr>
          <w:rFonts w:hint="eastAsia"/>
        </w:rPr>
        <w:t>PE-PE</w:t>
      </w:r>
      <w:r w:rsidRPr="007530E2">
        <w:rPr>
          <w:rFonts w:hint="eastAsia"/>
        </w:rPr>
        <w:t>间的路由交换</w:t>
      </w:r>
      <w:bookmarkEnd w:id="569"/>
      <w:bookmarkEnd w:id="570"/>
    </w:p>
    <w:p w:rsidR="00855848" w:rsidRDefault="00855848" w:rsidP="00855848">
      <w:pPr>
        <w:pStyle w:val="ItemStep"/>
      </w:pPr>
      <w:r>
        <w:rPr>
          <w:rFonts w:hint="eastAsia"/>
        </w:rPr>
        <w:t>进入系统视图。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855848" w:rsidRDefault="00702099" w:rsidP="00855848">
      <w:pPr>
        <w:pStyle w:val="ItemStep"/>
        <w:rPr>
          <w:lang w:eastAsia="zh-CN"/>
        </w:rPr>
      </w:pPr>
      <w:r w:rsidRPr="00702099">
        <w:rPr>
          <w:rFonts w:hint="eastAsia"/>
          <w:lang w:eastAsia="zh-CN"/>
        </w:rPr>
        <w:t>启动</w:t>
      </w:r>
      <w:r w:rsidRPr="00702099">
        <w:rPr>
          <w:lang w:eastAsia="zh-CN"/>
        </w:rPr>
        <w:t>BGP</w:t>
      </w:r>
      <w:r w:rsidRPr="00702099">
        <w:rPr>
          <w:rFonts w:hint="eastAsia"/>
          <w:lang w:eastAsia="zh-CN"/>
        </w:rPr>
        <w:t>实例，并</w:t>
      </w:r>
      <w:r w:rsidR="00855848">
        <w:rPr>
          <w:rFonts w:hint="eastAsia"/>
          <w:lang w:eastAsia="zh-CN"/>
        </w:rPr>
        <w:t>进入</w:t>
      </w:r>
      <w:r w:rsidR="00855848">
        <w:rPr>
          <w:rFonts w:hint="eastAsia"/>
          <w:lang w:eastAsia="zh-CN"/>
        </w:rPr>
        <w:t>BGP</w:t>
      </w:r>
      <w:r w:rsidR="00855848">
        <w:rPr>
          <w:rFonts w:hint="eastAsia"/>
          <w:lang w:eastAsia="zh-CN"/>
        </w:rPr>
        <w:t>实例视图。</w:t>
      </w:r>
    </w:p>
    <w:p w:rsidR="00855848" w:rsidRDefault="00855848" w:rsidP="00855848">
      <w:pPr>
        <w:pStyle w:val="ItemIndent1"/>
        <w:rPr>
          <w:rStyle w:val="commandtext"/>
        </w:rPr>
      </w:pPr>
      <w:r w:rsidRPr="00DA2C2B">
        <w:rPr>
          <w:rStyle w:val="commandkeywords"/>
        </w:rPr>
        <w:t xml:space="preserve">bgp </w:t>
      </w:r>
      <w:r w:rsidRPr="00855848">
        <w:rPr>
          <w:rStyle w:val="commandparameter"/>
        </w:rPr>
        <w:t>as-number</w:t>
      </w:r>
      <w:r w:rsidRPr="00855848">
        <w:t xml:space="preserve"> </w:t>
      </w:r>
      <w:r w:rsidRPr="00357E1D">
        <w:rPr>
          <w:rStyle w:val="commandtext"/>
          <w:rFonts w:hint="eastAsia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instance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>instance-name</w:t>
      </w:r>
      <w:r w:rsidRPr="00855848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]</w:t>
      </w:r>
    </w:p>
    <w:p w:rsidR="00702099" w:rsidRDefault="00702099" w:rsidP="00855848">
      <w:pPr>
        <w:pStyle w:val="ItemIndent1"/>
        <w:rPr>
          <w:lang w:eastAsia="zh-CN"/>
        </w:rPr>
      </w:pPr>
      <w:r w:rsidRPr="00702099">
        <w:rPr>
          <w:rFonts w:hint="eastAsia"/>
          <w:lang w:eastAsia="zh-CN"/>
        </w:rPr>
        <w:t>缺省情况下，没有运行</w:t>
      </w:r>
      <w:r w:rsidRPr="00702099">
        <w:rPr>
          <w:lang w:eastAsia="zh-CN"/>
        </w:rPr>
        <w:t>BGP</w:t>
      </w:r>
      <w:r w:rsidRPr="00702099">
        <w:rPr>
          <w:rFonts w:hint="eastAsia"/>
          <w:lang w:eastAsia="zh-CN"/>
        </w:rPr>
        <w:t>。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将对端</w:t>
      </w:r>
      <w:r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>配置为对等体。</w:t>
      </w:r>
    </w:p>
    <w:p w:rsidR="00855848" w:rsidRDefault="00855848" w:rsidP="00855848">
      <w:pPr>
        <w:pStyle w:val="ItemIndent1"/>
        <w:rPr>
          <w:rStyle w:val="commandparameter"/>
        </w:rPr>
      </w:pPr>
      <w:r w:rsidRPr="00DA2C2B">
        <w:rPr>
          <w:rStyle w:val="commandkeywords"/>
          <w:rFonts w:hint="eastAsia"/>
        </w:rPr>
        <w:t>p</w:t>
      </w:r>
      <w:r w:rsidRPr="00855848">
        <w:rPr>
          <w:rStyle w:val="commandkeywords"/>
        </w:rPr>
        <w:t>eer</w:t>
      </w:r>
      <w:r w:rsidRPr="00855848">
        <w:rPr>
          <w:rStyle w:val="commandkeywords"/>
          <w:rFonts w:hint="eastAsia"/>
        </w:rPr>
        <w:t xml:space="preserve"> </w:t>
      </w:r>
      <w:r w:rsidRPr="00357E1D">
        <w:rPr>
          <w:rStyle w:val="commandtext"/>
          <w:rFonts w:hint="eastAsia"/>
        </w:rPr>
        <w:t>{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 xml:space="preserve">group-name </w:t>
      </w:r>
      <w:r w:rsidRPr="00357E1D">
        <w:rPr>
          <w:rStyle w:val="commandtext"/>
          <w:rFonts w:hint="eastAsia"/>
        </w:rPr>
        <w:t>|</w:t>
      </w:r>
      <w:r w:rsidRPr="00855848">
        <w:rPr>
          <w:rStyle w:val="commandparameter"/>
          <w:rFonts w:hint="eastAsia"/>
        </w:rPr>
        <w:t xml:space="preserve"> </w:t>
      </w:r>
      <w:r w:rsidRPr="00855848">
        <w:rPr>
          <w:rStyle w:val="commandparameter"/>
        </w:rPr>
        <w:t xml:space="preserve">ip-address </w:t>
      </w:r>
      <w:r w:rsidRPr="00357E1D">
        <w:rPr>
          <w:rStyle w:val="commandtext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 xml:space="preserve">mask-length </w:t>
      </w:r>
      <w:r w:rsidRPr="00357E1D">
        <w:rPr>
          <w:rStyle w:val="commandtext"/>
        </w:rPr>
        <w:t>]</w:t>
      </w:r>
      <w:r w:rsidRPr="00855848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}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</w:rPr>
        <w:t>as-number</w:t>
      </w:r>
      <w:r w:rsidRPr="00855848">
        <w:t xml:space="preserve"> </w:t>
      </w:r>
      <w:r w:rsidRPr="00855848">
        <w:rPr>
          <w:rStyle w:val="commandparameter"/>
        </w:rPr>
        <w:t>as-number</w:t>
      </w:r>
    </w:p>
    <w:p w:rsidR="00855848" w:rsidRDefault="00702099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（可选）</w:t>
      </w:r>
      <w:r w:rsidR="00855848">
        <w:rPr>
          <w:rFonts w:hint="eastAsia"/>
          <w:lang w:eastAsia="zh-CN"/>
        </w:rPr>
        <w:t>指定与对等体</w:t>
      </w:r>
      <w:r w:rsidR="00855848">
        <w:rPr>
          <w:rFonts w:hint="eastAsia"/>
          <w:lang w:eastAsia="zh-CN"/>
        </w:rPr>
        <w:t>/</w:t>
      </w:r>
      <w:r w:rsidR="00855848">
        <w:rPr>
          <w:rFonts w:hint="eastAsia"/>
          <w:lang w:eastAsia="zh-CN"/>
        </w:rPr>
        <w:t>对等体组创建</w:t>
      </w:r>
      <w:r w:rsidR="00855848">
        <w:rPr>
          <w:rFonts w:hint="eastAsia"/>
          <w:lang w:eastAsia="zh-CN"/>
        </w:rPr>
        <w:t>BGP</w:t>
      </w:r>
      <w:r w:rsidR="00855848">
        <w:rPr>
          <w:rFonts w:hint="eastAsia"/>
          <w:lang w:eastAsia="zh-CN"/>
        </w:rPr>
        <w:t>会话时建立</w:t>
      </w:r>
      <w:r w:rsidR="00855848">
        <w:rPr>
          <w:rFonts w:hint="eastAsia"/>
          <w:lang w:eastAsia="zh-CN"/>
        </w:rPr>
        <w:t>TCP</w:t>
      </w:r>
      <w:r w:rsidR="00855848">
        <w:rPr>
          <w:rFonts w:hint="eastAsia"/>
          <w:lang w:eastAsia="zh-CN"/>
        </w:rPr>
        <w:t>连接使用的源接口。</w:t>
      </w:r>
    </w:p>
    <w:p w:rsidR="00855848" w:rsidRDefault="00855848" w:rsidP="00855848">
      <w:pPr>
        <w:pStyle w:val="ItemIndent1"/>
        <w:rPr>
          <w:rStyle w:val="commandparameter"/>
        </w:rPr>
      </w:pPr>
      <w:r w:rsidRPr="00DA2C2B">
        <w:rPr>
          <w:rStyle w:val="commandkeywords"/>
        </w:rPr>
        <w:t>peer</w:t>
      </w:r>
      <w:r w:rsidRPr="00855848">
        <w:t xml:space="preserve"> </w:t>
      </w:r>
      <w:r w:rsidRPr="00357E1D">
        <w:rPr>
          <w:rStyle w:val="commandtext"/>
        </w:rPr>
        <w:t>{</w:t>
      </w:r>
      <w:r w:rsidRPr="00855848">
        <w:rPr>
          <w:rStyle w:val="commandparameter"/>
        </w:rPr>
        <w:t xml:space="preserve"> group-name </w:t>
      </w:r>
      <w:r w:rsidRPr="00357E1D">
        <w:rPr>
          <w:rStyle w:val="commandtext"/>
        </w:rPr>
        <w:t>|</w:t>
      </w:r>
      <w:r w:rsidRPr="00855848">
        <w:rPr>
          <w:rStyle w:val="commandparameter"/>
        </w:rPr>
        <w:t xml:space="preserve"> ip-address</w:t>
      </w:r>
      <w:r w:rsidRPr="00855848">
        <w:rPr>
          <w:rFonts w:hint="eastAsia"/>
        </w:rPr>
        <w:t xml:space="preserve"> </w:t>
      </w:r>
      <w:r w:rsidRPr="00357E1D">
        <w:rPr>
          <w:rStyle w:val="commandtext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 xml:space="preserve">mask-length </w:t>
      </w:r>
      <w:r w:rsidRPr="00357E1D">
        <w:rPr>
          <w:rStyle w:val="commandtext"/>
        </w:rPr>
        <w:t>]</w:t>
      </w:r>
      <w:r w:rsidRPr="00855848">
        <w:rPr>
          <w:rFonts w:hint="eastAsia"/>
        </w:rPr>
        <w:t xml:space="preserve"> </w:t>
      </w:r>
      <w:r w:rsidRPr="00357E1D">
        <w:rPr>
          <w:rStyle w:val="commandtext"/>
        </w:rPr>
        <w:t>}</w:t>
      </w:r>
      <w:r w:rsidRPr="00855848">
        <w:t xml:space="preserve"> </w:t>
      </w:r>
      <w:r w:rsidRPr="00855848">
        <w:rPr>
          <w:rStyle w:val="commandkeywords"/>
        </w:rPr>
        <w:t>connect-</w:t>
      </w:r>
      <w:r w:rsidRPr="00855848">
        <w:rPr>
          <w:rStyle w:val="commandkeywords"/>
          <w:rFonts w:hint="eastAsia"/>
        </w:rPr>
        <w:t>interface</w:t>
      </w:r>
      <w:r w:rsidRPr="00855848">
        <w:t xml:space="preserve"> </w:t>
      </w:r>
      <w:r w:rsidRPr="00855848">
        <w:rPr>
          <w:rStyle w:val="commandparameter"/>
        </w:rPr>
        <w:t>interface-type</w:t>
      </w:r>
      <w:r w:rsidRPr="00855848">
        <w:t xml:space="preserve"> </w:t>
      </w:r>
      <w:r w:rsidRPr="00855848">
        <w:rPr>
          <w:rStyle w:val="commandparameter"/>
        </w:rPr>
        <w:t>interface-</w:t>
      </w:r>
      <w:r w:rsidRPr="00855848">
        <w:rPr>
          <w:rStyle w:val="commandparameter"/>
          <w:rFonts w:hint="eastAsia"/>
        </w:rPr>
        <w:t>number</w:t>
      </w:r>
    </w:p>
    <w:p w:rsidR="00855848" w:rsidRDefault="00855848" w:rsidP="00855848">
      <w:pPr>
        <w:pStyle w:val="ItemIndent1"/>
        <w:rPr>
          <w:lang w:eastAsia="zh-CN"/>
        </w:rPr>
      </w:pPr>
      <w:r w:rsidRPr="009B5828">
        <w:rPr>
          <w:rFonts w:hint="eastAsia"/>
          <w:lang w:eastAsia="zh-CN"/>
        </w:rPr>
        <w:t>缺省情况下，</w:t>
      </w:r>
      <w:r w:rsidRPr="00855848">
        <w:rPr>
          <w:lang w:eastAsia="zh-CN"/>
        </w:rPr>
        <w:t>BGP</w:t>
      </w:r>
      <w:r w:rsidRPr="00855848">
        <w:rPr>
          <w:rFonts w:hint="eastAsia"/>
          <w:lang w:eastAsia="zh-CN"/>
        </w:rPr>
        <w:t>使用到达</w:t>
      </w:r>
      <w:r w:rsidRPr="00855848">
        <w:rPr>
          <w:rFonts w:hint="eastAsia"/>
          <w:lang w:eastAsia="zh-CN"/>
        </w:rPr>
        <w:t>BGP</w:t>
      </w:r>
      <w:r w:rsidRPr="00855848">
        <w:rPr>
          <w:rFonts w:hint="eastAsia"/>
          <w:lang w:eastAsia="zh-CN"/>
        </w:rPr>
        <w:t>对等体的最佳路由的出接口作为与对等体</w:t>
      </w:r>
      <w:r w:rsidRPr="00855848">
        <w:rPr>
          <w:rFonts w:hint="eastAsia"/>
          <w:lang w:eastAsia="zh-CN"/>
        </w:rPr>
        <w:t>/</w:t>
      </w:r>
      <w:r w:rsidRPr="00855848">
        <w:rPr>
          <w:rFonts w:hint="eastAsia"/>
          <w:lang w:eastAsia="zh-CN"/>
        </w:rPr>
        <w:t>对等体组创建</w:t>
      </w:r>
      <w:r w:rsidRPr="00855848">
        <w:rPr>
          <w:rFonts w:hint="eastAsia"/>
          <w:lang w:eastAsia="zh-CN"/>
        </w:rPr>
        <w:t>BGP</w:t>
      </w:r>
      <w:r w:rsidRPr="00855848">
        <w:rPr>
          <w:rFonts w:hint="eastAsia"/>
          <w:lang w:eastAsia="zh-CN"/>
        </w:rPr>
        <w:t>会话时建立</w:t>
      </w:r>
      <w:r w:rsidRPr="00855848">
        <w:rPr>
          <w:rFonts w:hint="eastAsia"/>
          <w:lang w:eastAsia="zh-CN"/>
        </w:rPr>
        <w:t>TCP</w:t>
      </w:r>
      <w:r w:rsidRPr="00855848">
        <w:rPr>
          <w:rFonts w:hint="eastAsia"/>
          <w:lang w:eastAsia="zh-CN"/>
        </w:rPr>
        <w:t>连接的源接口</w:t>
      </w:r>
      <w:r>
        <w:rPr>
          <w:rFonts w:hint="eastAsia"/>
          <w:lang w:eastAsia="zh-CN"/>
        </w:rPr>
        <w:t>。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</w:t>
      </w:r>
      <w:r>
        <w:rPr>
          <w:rFonts w:hint="eastAsia"/>
          <w:lang w:eastAsia="zh-CN"/>
        </w:rPr>
        <w:t>BGP VPNv4</w:t>
      </w:r>
      <w:r>
        <w:rPr>
          <w:rFonts w:hint="eastAsia"/>
          <w:lang w:eastAsia="zh-CN"/>
        </w:rPr>
        <w:t>地址族，并进入</w:t>
      </w:r>
      <w:r>
        <w:rPr>
          <w:rFonts w:hint="eastAsia"/>
          <w:lang w:eastAsia="zh-CN"/>
        </w:rPr>
        <w:t>BGP VPNv4</w:t>
      </w:r>
      <w:r>
        <w:rPr>
          <w:rFonts w:hint="eastAsia"/>
          <w:lang w:eastAsia="zh-CN"/>
        </w:rPr>
        <w:t>地址族视图。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</w:rPr>
        <w:t>address-family vpnv4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使能本地路由器与指定对等体交换</w:t>
      </w:r>
      <w:r>
        <w:rPr>
          <w:rFonts w:hint="eastAsia"/>
          <w:lang w:eastAsia="zh-CN"/>
        </w:rPr>
        <w:t>VPNv4</w:t>
      </w:r>
      <w:r>
        <w:rPr>
          <w:rFonts w:hint="eastAsia"/>
          <w:lang w:eastAsia="zh-CN"/>
        </w:rPr>
        <w:t>路由信息的能力。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</w:rPr>
        <w:t>peer</w:t>
      </w:r>
      <w:r w:rsidRPr="00855848">
        <w:t xml:space="preserve"> </w:t>
      </w:r>
      <w:r w:rsidRPr="00357E1D">
        <w:rPr>
          <w:rStyle w:val="commandtext"/>
        </w:rPr>
        <w:t>{</w:t>
      </w:r>
      <w:r w:rsidRPr="00855848">
        <w:t xml:space="preserve"> </w:t>
      </w:r>
      <w:r w:rsidRPr="00855848">
        <w:rPr>
          <w:rStyle w:val="commandparameter"/>
        </w:rPr>
        <w:t xml:space="preserve">group-name </w:t>
      </w:r>
      <w:r w:rsidRPr="00357E1D">
        <w:rPr>
          <w:rStyle w:val="commandtext"/>
        </w:rPr>
        <w:t>|</w:t>
      </w:r>
      <w:r w:rsidRPr="00855848">
        <w:rPr>
          <w:rStyle w:val="commandparameter"/>
        </w:rPr>
        <w:t xml:space="preserve"> ip-address </w:t>
      </w:r>
      <w:r w:rsidRPr="00357E1D">
        <w:rPr>
          <w:rStyle w:val="commandtext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 xml:space="preserve">mask-length </w:t>
      </w:r>
      <w:r w:rsidRPr="00357E1D">
        <w:rPr>
          <w:rStyle w:val="commandtext"/>
        </w:rPr>
        <w:t>]</w:t>
      </w:r>
      <w:r w:rsidRPr="00855848">
        <w:rPr>
          <w:rFonts w:hint="eastAsia"/>
        </w:rPr>
        <w:t xml:space="preserve"> </w:t>
      </w:r>
      <w:r w:rsidRPr="00357E1D">
        <w:rPr>
          <w:rStyle w:val="commandtext"/>
        </w:rPr>
        <w:t>}</w:t>
      </w:r>
      <w:r w:rsidRPr="00855848">
        <w:t xml:space="preserve"> </w:t>
      </w:r>
      <w:r w:rsidRPr="00855848">
        <w:rPr>
          <w:rStyle w:val="commandkeywords"/>
          <w:rFonts w:hint="eastAsia"/>
        </w:rPr>
        <w:t>enable</w:t>
      </w:r>
    </w:p>
    <w:p w:rsidR="00666912" w:rsidRPr="00855848" w:rsidRDefault="00855848" w:rsidP="00B51350">
      <w:pPr>
        <w:pStyle w:val="ItemIndent1"/>
        <w:rPr>
          <w:lang w:eastAsia="zh-CN"/>
        </w:rPr>
      </w:pPr>
      <w:r w:rsidRPr="00594BEB">
        <w:rPr>
          <w:rFonts w:hint="eastAsia"/>
          <w:lang w:eastAsia="zh-CN"/>
        </w:rPr>
        <w:t>缺省情况下，</w:t>
      </w:r>
      <w:r w:rsidRPr="00855848">
        <w:rPr>
          <w:rFonts w:hint="eastAsia"/>
          <w:lang w:eastAsia="zh-CN"/>
        </w:rPr>
        <w:t>本地路由器不能与对等体交换</w:t>
      </w:r>
      <w:r w:rsidRPr="00855848">
        <w:rPr>
          <w:rFonts w:hint="eastAsia"/>
          <w:lang w:eastAsia="zh-CN"/>
        </w:rPr>
        <w:t>VPNv4</w:t>
      </w:r>
      <w:r w:rsidRPr="00855848">
        <w:rPr>
          <w:rFonts w:hint="eastAsia"/>
          <w:lang w:eastAsia="zh-CN"/>
        </w:rPr>
        <w:t>路由信息</w:t>
      </w:r>
      <w:r>
        <w:rPr>
          <w:rFonts w:hint="eastAsia"/>
          <w:lang w:eastAsia="zh-CN"/>
        </w:rPr>
        <w:t>。</w:t>
      </w:r>
    </w:p>
    <w:p w:rsidR="00666912" w:rsidRDefault="00D142A7" w:rsidP="00DD64CA">
      <w:pPr>
        <w:pStyle w:val="2"/>
      </w:pPr>
      <w:bookmarkStart w:id="571" w:name="_Toc476253819"/>
      <w:bookmarkStart w:id="572" w:name="_Toc476255914"/>
      <w:bookmarkStart w:id="573" w:name="_Toc476257895"/>
      <w:bookmarkStart w:id="574" w:name="_Toc476253848"/>
      <w:bookmarkStart w:id="575" w:name="_Toc476255943"/>
      <w:bookmarkStart w:id="576" w:name="_Toc476257924"/>
      <w:bookmarkStart w:id="577" w:name="_Ref322336904"/>
      <w:bookmarkStart w:id="578" w:name="_Toc45105937"/>
      <w:bookmarkEnd w:id="571"/>
      <w:bookmarkEnd w:id="572"/>
      <w:bookmarkEnd w:id="573"/>
      <w:bookmarkEnd w:id="574"/>
      <w:bookmarkEnd w:id="575"/>
      <w:bookmarkEnd w:id="576"/>
      <w:r>
        <w:rPr>
          <w:rFonts w:hint="eastAsia"/>
        </w:rPr>
        <w:t>配置</w:t>
      </w:r>
      <w:r w:rsidR="00FC7744">
        <w:rPr>
          <w:rFonts w:hint="eastAsia"/>
        </w:rPr>
        <w:t>BGP</w:t>
      </w:r>
      <w:r w:rsidR="004745DC">
        <w:rPr>
          <w:rFonts w:hint="eastAsia"/>
        </w:rPr>
        <w:t xml:space="preserve"> </w:t>
      </w:r>
      <w:r w:rsidR="00FC7744">
        <w:rPr>
          <w:rFonts w:hint="eastAsia"/>
        </w:rPr>
        <w:t>VPNv4</w:t>
      </w:r>
      <w:r>
        <w:rPr>
          <w:rFonts w:hint="eastAsia"/>
        </w:rPr>
        <w:t>路由</w:t>
      </w:r>
      <w:bookmarkEnd w:id="577"/>
      <w:bookmarkEnd w:id="578"/>
    </w:p>
    <w:p w:rsidR="00E61E27" w:rsidRPr="00E61E27" w:rsidRDefault="00E61E27" w:rsidP="00B51350">
      <w:pPr>
        <w:pStyle w:val="3"/>
      </w:pPr>
      <w:bookmarkStart w:id="579" w:name="_Toc45105938"/>
      <w:r>
        <w:rPr>
          <w:rFonts w:hint="eastAsia"/>
        </w:rPr>
        <w:t>功能简介</w:t>
      </w:r>
      <w:bookmarkEnd w:id="579"/>
    </w:p>
    <w:p w:rsidR="00B97EAA" w:rsidRDefault="00FC7744" w:rsidP="00DD64CA">
      <w:r>
        <w:rPr>
          <w:rFonts w:hint="eastAsia"/>
        </w:rPr>
        <w:t>BGP</w:t>
      </w:r>
      <w:r w:rsidR="00057469">
        <w:rPr>
          <w:rFonts w:hint="eastAsia"/>
        </w:rPr>
        <w:t xml:space="preserve"> </w:t>
      </w:r>
      <w:r>
        <w:rPr>
          <w:rFonts w:hint="eastAsia"/>
        </w:rPr>
        <w:t>VPNv4</w:t>
      </w:r>
      <w:r w:rsidR="00C16C80">
        <w:rPr>
          <w:rFonts w:hint="eastAsia"/>
        </w:rPr>
        <w:t>路由的</w:t>
      </w:r>
      <w:r w:rsidR="00383A6B">
        <w:rPr>
          <w:rFonts w:hint="eastAsia"/>
        </w:rPr>
        <w:t>属性需要在</w:t>
      </w:r>
      <w:r w:rsidR="00383A6B">
        <w:rPr>
          <w:rFonts w:hint="eastAsia"/>
        </w:rPr>
        <w:t xml:space="preserve">BGP </w:t>
      </w:r>
      <w:r w:rsidR="006A2B45">
        <w:rPr>
          <w:rFonts w:hint="eastAsia"/>
        </w:rPr>
        <w:t>VPNv4</w:t>
      </w:r>
      <w:r w:rsidR="006A2B45">
        <w:rPr>
          <w:rFonts w:hint="eastAsia"/>
        </w:rPr>
        <w:t>地址族视图</w:t>
      </w:r>
      <w:r w:rsidR="00383A6B">
        <w:rPr>
          <w:rFonts w:hint="eastAsia"/>
        </w:rPr>
        <w:t>下配置。</w:t>
      </w:r>
      <w:r w:rsidR="00383A6B">
        <w:rPr>
          <w:rFonts w:hint="eastAsia"/>
        </w:rPr>
        <w:t>BGP VPNv4</w:t>
      </w:r>
      <w:r w:rsidR="00383A6B">
        <w:rPr>
          <w:rFonts w:hint="eastAsia"/>
        </w:rPr>
        <w:t>路由的</w:t>
      </w:r>
      <w:r w:rsidR="00C16C80">
        <w:rPr>
          <w:rFonts w:hint="eastAsia"/>
        </w:rPr>
        <w:t>很多</w:t>
      </w:r>
      <w:r w:rsidR="00383A6B">
        <w:rPr>
          <w:rFonts w:hint="eastAsia"/>
        </w:rPr>
        <w:t>配置</w:t>
      </w:r>
      <w:r w:rsidR="00C16C80">
        <w:rPr>
          <w:rFonts w:hint="eastAsia"/>
        </w:rPr>
        <w:t>都与</w:t>
      </w:r>
      <w:r w:rsidR="00C16C80">
        <w:rPr>
          <w:rFonts w:hint="eastAsia"/>
        </w:rPr>
        <w:t>BGP IPv4</w:t>
      </w:r>
      <w:r w:rsidR="00C16C80">
        <w:rPr>
          <w:rFonts w:hint="eastAsia"/>
        </w:rPr>
        <w:t>单播路由相同</w:t>
      </w:r>
      <w:r w:rsidR="00383A6B">
        <w:rPr>
          <w:rFonts w:hint="eastAsia"/>
        </w:rPr>
        <w:t>，</w:t>
      </w:r>
      <w:r w:rsidR="00383A6B" w:rsidRPr="007530E2">
        <w:rPr>
          <w:rFonts w:hint="eastAsia"/>
        </w:rPr>
        <w:t>详细配置请参见“</w:t>
      </w:r>
      <w:r w:rsidR="00383A6B" w:rsidRPr="00193AE2">
        <w:rPr>
          <w:rFonts w:hint="eastAsia"/>
        </w:rPr>
        <w:t>三层技术</w:t>
      </w:r>
      <w:r w:rsidR="00383A6B" w:rsidRPr="00193AE2">
        <w:rPr>
          <w:rFonts w:hint="eastAsia"/>
        </w:rPr>
        <w:t>-IP</w:t>
      </w:r>
      <w:r w:rsidR="00383A6B" w:rsidRPr="00193AE2">
        <w:rPr>
          <w:rFonts w:hint="eastAsia"/>
        </w:rPr>
        <w:t>路由配置指导</w:t>
      </w:r>
      <w:r w:rsidR="00383A6B" w:rsidRPr="007530E2">
        <w:rPr>
          <w:rFonts w:hint="eastAsia"/>
        </w:rPr>
        <w:t>”中的“</w:t>
      </w:r>
      <w:r w:rsidR="00383A6B" w:rsidRPr="007530E2">
        <w:rPr>
          <w:rFonts w:hint="eastAsia"/>
        </w:rPr>
        <w:t>BGP</w:t>
      </w:r>
      <w:r w:rsidR="00383A6B" w:rsidRPr="007530E2">
        <w:rPr>
          <w:rFonts w:hint="eastAsia"/>
        </w:rPr>
        <w:t>”</w:t>
      </w:r>
      <w:r w:rsidR="008E6464">
        <w:rPr>
          <w:rFonts w:hint="eastAsia"/>
        </w:rPr>
        <w:t>。</w:t>
      </w:r>
    </w:p>
    <w:p w:rsidR="00C75E97" w:rsidRDefault="00C75E97" w:rsidP="00B51350">
      <w:pPr>
        <w:pStyle w:val="3"/>
      </w:pPr>
      <w:bookmarkStart w:id="580" w:name="_Toc45105939"/>
      <w:r>
        <w:rPr>
          <w:rFonts w:hint="eastAsia"/>
        </w:rPr>
        <w:t>控制</w:t>
      </w:r>
      <w:r>
        <w:rPr>
          <w:rFonts w:hint="eastAsia"/>
        </w:rPr>
        <w:t>BGP VPNv4</w:t>
      </w:r>
      <w:r>
        <w:rPr>
          <w:rFonts w:hint="eastAsia"/>
        </w:rPr>
        <w:t>路由的发布、接收和保存</w:t>
      </w:r>
      <w:bookmarkEnd w:id="580"/>
    </w:p>
    <w:p w:rsidR="00C75E97" w:rsidRPr="00C75E97" w:rsidRDefault="00C75E97" w:rsidP="00C75E97">
      <w:pPr>
        <w:pStyle w:val="ItemStep"/>
      </w:pPr>
      <w:r w:rsidRPr="00C75E97">
        <w:rPr>
          <w:rFonts w:hint="eastAsia"/>
        </w:rPr>
        <w:t>进入系统视图。</w:t>
      </w:r>
    </w:p>
    <w:p w:rsidR="00C75E97" w:rsidRPr="00C75E97" w:rsidRDefault="00C75E97" w:rsidP="00C75E97">
      <w:pPr>
        <w:pStyle w:val="ItemIndent1"/>
        <w:rPr>
          <w:rStyle w:val="commandkeywords"/>
        </w:rPr>
      </w:pPr>
      <w:r w:rsidRPr="00C75E97">
        <w:rPr>
          <w:rStyle w:val="commandkeywords"/>
          <w:rFonts w:hint="eastAsia"/>
        </w:rPr>
        <w:t>system-view</w:t>
      </w:r>
    </w:p>
    <w:p w:rsidR="00C75E97" w:rsidRPr="00C75E97" w:rsidRDefault="00C75E97" w:rsidP="00C75E97">
      <w:pPr>
        <w:pStyle w:val="ItemStep"/>
      </w:pPr>
      <w:r w:rsidRPr="00C75E97">
        <w:rPr>
          <w:rFonts w:hint="eastAsia"/>
        </w:rPr>
        <w:t>进入</w:t>
      </w:r>
      <w:r w:rsidRPr="00C75E97">
        <w:rPr>
          <w:rFonts w:hint="eastAsia"/>
        </w:rPr>
        <w:t>BGP</w:t>
      </w:r>
      <w:r w:rsidRPr="00C75E97">
        <w:rPr>
          <w:rFonts w:hint="eastAsia"/>
        </w:rPr>
        <w:t>实例视图。</w:t>
      </w:r>
    </w:p>
    <w:p w:rsidR="00C75E97" w:rsidRPr="00C75E97" w:rsidRDefault="00C75E97" w:rsidP="00C75E97">
      <w:pPr>
        <w:pStyle w:val="ItemIndent1"/>
        <w:rPr>
          <w:rStyle w:val="commandtext"/>
        </w:rPr>
      </w:pPr>
      <w:r w:rsidRPr="00C75E97">
        <w:rPr>
          <w:rStyle w:val="commandkeywords"/>
        </w:rPr>
        <w:t xml:space="preserve">bgp </w:t>
      </w:r>
      <w:r w:rsidRPr="00C75E97">
        <w:rPr>
          <w:rStyle w:val="commandparameter"/>
        </w:rPr>
        <w:t>as-number</w:t>
      </w:r>
      <w:r w:rsidRPr="00C75E97">
        <w:t xml:space="preserve"> </w:t>
      </w:r>
      <w:r w:rsidRPr="00C75E97">
        <w:rPr>
          <w:rStyle w:val="commandtext"/>
          <w:rFonts w:hint="eastAsia"/>
        </w:rPr>
        <w:t>[</w:t>
      </w:r>
      <w:r w:rsidRPr="00C75E97">
        <w:rPr>
          <w:rFonts w:hint="eastAsia"/>
        </w:rPr>
        <w:t xml:space="preserve"> </w:t>
      </w:r>
      <w:r w:rsidRPr="00C75E97">
        <w:rPr>
          <w:rStyle w:val="commandkeywords"/>
          <w:rFonts w:hint="eastAsia"/>
        </w:rPr>
        <w:t>instance</w:t>
      </w:r>
      <w:r w:rsidRPr="00C75E97">
        <w:rPr>
          <w:rFonts w:hint="eastAsia"/>
        </w:rPr>
        <w:t xml:space="preserve"> </w:t>
      </w:r>
      <w:r w:rsidRPr="00C75E97">
        <w:rPr>
          <w:rStyle w:val="commandparameter"/>
          <w:rFonts w:hint="eastAsia"/>
        </w:rPr>
        <w:t>instance-name</w:t>
      </w:r>
      <w:r w:rsidRPr="00C75E97">
        <w:rPr>
          <w:rFonts w:hint="eastAsia"/>
        </w:rPr>
        <w:t xml:space="preserve"> </w:t>
      </w:r>
      <w:r w:rsidRPr="00C75E97">
        <w:rPr>
          <w:rStyle w:val="commandtext"/>
          <w:rFonts w:hint="eastAsia"/>
        </w:rPr>
        <w:t>]</w:t>
      </w:r>
    </w:p>
    <w:p w:rsidR="00C75E97" w:rsidRPr="00C75E97" w:rsidRDefault="00C75E97" w:rsidP="00C75E97">
      <w:pPr>
        <w:pStyle w:val="ItemStep"/>
        <w:rPr>
          <w:lang w:eastAsia="zh-CN"/>
        </w:rPr>
      </w:pPr>
      <w:r w:rsidRPr="00C75E97">
        <w:rPr>
          <w:rFonts w:hint="eastAsia"/>
          <w:lang w:eastAsia="zh-CN"/>
        </w:rPr>
        <w:t>进入</w:t>
      </w:r>
      <w:r w:rsidRPr="00C75E97">
        <w:rPr>
          <w:rFonts w:hint="eastAsia"/>
          <w:lang w:eastAsia="zh-CN"/>
        </w:rPr>
        <w:t>BGP VPNv4</w:t>
      </w:r>
      <w:r w:rsidRPr="00C75E97">
        <w:rPr>
          <w:rFonts w:hint="eastAsia"/>
          <w:lang w:eastAsia="zh-CN"/>
        </w:rPr>
        <w:t>地址族视图。</w:t>
      </w:r>
    </w:p>
    <w:p w:rsidR="00C75E97" w:rsidRPr="00C75E97" w:rsidRDefault="00C75E97" w:rsidP="00C75E97">
      <w:pPr>
        <w:pStyle w:val="ItemIndent1"/>
        <w:rPr>
          <w:rStyle w:val="commandkeywords"/>
        </w:rPr>
      </w:pPr>
      <w:r w:rsidRPr="00C75E97">
        <w:rPr>
          <w:rStyle w:val="commandkeywords"/>
        </w:rPr>
        <w:t>address-family vpnv4</w:t>
      </w:r>
    </w:p>
    <w:p w:rsidR="00C75E97" w:rsidRPr="00C75E97" w:rsidRDefault="00C75E97" w:rsidP="00C75E97">
      <w:pPr>
        <w:pStyle w:val="ItemStep"/>
        <w:rPr>
          <w:lang w:eastAsia="zh-CN"/>
        </w:rPr>
      </w:pPr>
      <w:r w:rsidRPr="00C75E97">
        <w:rPr>
          <w:rFonts w:hint="eastAsia"/>
          <w:lang w:eastAsia="zh-CN"/>
        </w:rPr>
        <w:t>向对等体</w:t>
      </w:r>
      <w:r w:rsidRPr="00C75E97">
        <w:rPr>
          <w:rFonts w:hint="eastAsia"/>
          <w:lang w:eastAsia="zh-CN"/>
        </w:rPr>
        <w:t>/</w:t>
      </w:r>
      <w:r w:rsidRPr="00C75E97">
        <w:rPr>
          <w:rFonts w:hint="eastAsia"/>
          <w:lang w:eastAsia="zh-CN"/>
        </w:rPr>
        <w:t>对等体组发送缺省路由。</w:t>
      </w:r>
    </w:p>
    <w:p w:rsidR="00C75E97" w:rsidRPr="00C75E97" w:rsidRDefault="00C75E97" w:rsidP="00C75E97">
      <w:pPr>
        <w:pStyle w:val="ItemIndent1"/>
        <w:rPr>
          <w:rStyle w:val="commandparameter"/>
        </w:rPr>
      </w:pPr>
      <w:r w:rsidRPr="00C75E97">
        <w:rPr>
          <w:rStyle w:val="commandkeywords"/>
        </w:rPr>
        <w:lastRenderedPageBreak/>
        <w:t>peer</w:t>
      </w:r>
      <w:r w:rsidRPr="00C75E97">
        <w:t xml:space="preserve"> </w:t>
      </w:r>
      <w:r w:rsidRPr="00C75E97">
        <w:rPr>
          <w:rStyle w:val="commandtext"/>
          <w:rFonts w:hint="eastAsia"/>
        </w:rPr>
        <w:t>{</w:t>
      </w:r>
      <w:r w:rsidRPr="00C75E97">
        <w:t xml:space="preserve"> </w:t>
      </w:r>
      <w:r w:rsidRPr="00C75E97">
        <w:rPr>
          <w:rStyle w:val="commandparameter"/>
        </w:rPr>
        <w:t xml:space="preserve">group-name </w:t>
      </w:r>
      <w:r w:rsidRPr="00C75E97">
        <w:rPr>
          <w:rStyle w:val="commandtext"/>
        </w:rPr>
        <w:t>|</w:t>
      </w:r>
      <w:r w:rsidRPr="00C75E97">
        <w:rPr>
          <w:rStyle w:val="commandparameter"/>
        </w:rPr>
        <w:t xml:space="preserve"> ipv4-address </w:t>
      </w:r>
      <w:r w:rsidRPr="00C75E97">
        <w:rPr>
          <w:rStyle w:val="commandtext"/>
        </w:rPr>
        <w:t>[</w:t>
      </w:r>
      <w:r w:rsidRPr="00C75E97">
        <w:rPr>
          <w:rFonts w:hint="eastAsia"/>
        </w:rPr>
        <w:t xml:space="preserve"> </w:t>
      </w:r>
      <w:r w:rsidRPr="00C75E97">
        <w:rPr>
          <w:rStyle w:val="commandparameter"/>
          <w:rFonts w:hint="eastAsia"/>
        </w:rPr>
        <w:t xml:space="preserve">mask-length </w:t>
      </w:r>
      <w:r w:rsidRPr="00C75E97">
        <w:rPr>
          <w:rStyle w:val="commandtext"/>
        </w:rPr>
        <w:t>]</w:t>
      </w:r>
      <w:r w:rsidRPr="00C75E97">
        <w:rPr>
          <w:rFonts w:hint="eastAsia"/>
        </w:rPr>
        <w:t xml:space="preserve"> </w:t>
      </w:r>
      <w:r w:rsidRPr="00C75E97">
        <w:rPr>
          <w:rStyle w:val="commandtext"/>
          <w:rFonts w:hint="eastAsia"/>
        </w:rPr>
        <w:t>}</w:t>
      </w:r>
      <w:r w:rsidRPr="00C75E97">
        <w:t xml:space="preserve"> </w:t>
      </w:r>
      <w:r w:rsidRPr="00C75E97">
        <w:rPr>
          <w:rStyle w:val="commandkeywords"/>
        </w:rPr>
        <w:t>default-route-advertise</w:t>
      </w:r>
      <w:r w:rsidRPr="00C75E97">
        <w:t xml:space="preserve"> </w:t>
      </w:r>
      <w:r w:rsidRPr="00C75E97">
        <w:rPr>
          <w:rStyle w:val="commandkeywords"/>
        </w:rPr>
        <w:t>vpn-instance</w:t>
      </w:r>
      <w:r w:rsidRPr="00C75E97">
        <w:t xml:space="preserve"> </w:t>
      </w:r>
      <w:r w:rsidRPr="00C75E97">
        <w:rPr>
          <w:rStyle w:val="commandparameter"/>
        </w:rPr>
        <w:t>vpn-instance-name</w:t>
      </w:r>
    </w:p>
    <w:p w:rsidR="00C75E97" w:rsidRPr="00C75E97" w:rsidRDefault="00C75E97" w:rsidP="00C75E97">
      <w:pPr>
        <w:pStyle w:val="ItemIndent1"/>
        <w:rPr>
          <w:lang w:eastAsia="zh-CN"/>
        </w:rPr>
      </w:pPr>
      <w:r w:rsidRPr="00C75E97">
        <w:rPr>
          <w:rFonts w:hint="eastAsia"/>
          <w:lang w:eastAsia="zh-CN"/>
        </w:rPr>
        <w:t>缺省情况下，不向对等体</w:t>
      </w:r>
      <w:r w:rsidRPr="00C75E97">
        <w:rPr>
          <w:rFonts w:hint="eastAsia"/>
          <w:lang w:eastAsia="zh-CN"/>
        </w:rPr>
        <w:t>/</w:t>
      </w:r>
      <w:r w:rsidRPr="00C75E97">
        <w:rPr>
          <w:rFonts w:hint="eastAsia"/>
          <w:lang w:eastAsia="zh-CN"/>
        </w:rPr>
        <w:t>对等体组发送缺省路由。</w:t>
      </w:r>
    </w:p>
    <w:p w:rsidR="00C75E97" w:rsidRPr="00C75E97" w:rsidRDefault="00C75E97" w:rsidP="00C75E97">
      <w:pPr>
        <w:pStyle w:val="ItemStep"/>
        <w:rPr>
          <w:lang w:eastAsia="zh-CN"/>
        </w:rPr>
      </w:pPr>
      <w:r w:rsidRPr="00C75E97">
        <w:rPr>
          <w:rFonts w:hint="eastAsia"/>
          <w:lang w:eastAsia="zh-CN"/>
        </w:rPr>
        <w:t>设置允许从指定对等体</w:t>
      </w:r>
      <w:r w:rsidRPr="00C75E97">
        <w:rPr>
          <w:rFonts w:hint="eastAsia"/>
          <w:lang w:eastAsia="zh-CN"/>
        </w:rPr>
        <w:t>/</w:t>
      </w:r>
      <w:r w:rsidRPr="00C75E97">
        <w:rPr>
          <w:rFonts w:hint="eastAsia"/>
          <w:lang w:eastAsia="zh-CN"/>
        </w:rPr>
        <w:t>对等体组收到的路由数量。</w:t>
      </w:r>
    </w:p>
    <w:p w:rsidR="00C75E97" w:rsidRPr="00C75E97" w:rsidRDefault="00C75E97" w:rsidP="00C75E97">
      <w:pPr>
        <w:pStyle w:val="ItemIndent1"/>
        <w:rPr>
          <w:rStyle w:val="commandtext"/>
        </w:rPr>
      </w:pPr>
      <w:r w:rsidRPr="00C75E97">
        <w:rPr>
          <w:rStyle w:val="commandkeywords"/>
        </w:rPr>
        <w:t>peer</w:t>
      </w:r>
      <w:r w:rsidRPr="00C75E97">
        <w:rPr>
          <w:rStyle w:val="commandkeywords"/>
          <w:rFonts w:hint="eastAsia"/>
        </w:rPr>
        <w:t xml:space="preserve"> </w:t>
      </w:r>
      <w:r w:rsidRPr="00C75E97">
        <w:rPr>
          <w:rStyle w:val="commandtext"/>
        </w:rPr>
        <w:t>{</w:t>
      </w:r>
      <w:r w:rsidRPr="00C75E97">
        <w:t xml:space="preserve"> </w:t>
      </w:r>
      <w:r w:rsidRPr="00C75E97">
        <w:rPr>
          <w:rStyle w:val="commandparameter"/>
        </w:rPr>
        <w:t>group-name</w:t>
      </w:r>
      <w:r w:rsidRPr="00C75E97">
        <w:t xml:space="preserve"> </w:t>
      </w:r>
      <w:r w:rsidRPr="00C75E97">
        <w:rPr>
          <w:rStyle w:val="commandtext"/>
        </w:rPr>
        <w:t>|</w:t>
      </w:r>
      <w:r w:rsidRPr="00C75E97">
        <w:t xml:space="preserve"> </w:t>
      </w:r>
      <w:r w:rsidRPr="00C75E97">
        <w:rPr>
          <w:rStyle w:val="commandparameter"/>
        </w:rPr>
        <w:t>ipv4-address</w:t>
      </w:r>
      <w:r w:rsidRPr="00C75E97">
        <w:t xml:space="preserve"> </w:t>
      </w:r>
      <w:r w:rsidRPr="00C75E97">
        <w:rPr>
          <w:rStyle w:val="commandtext"/>
        </w:rPr>
        <w:t>[</w:t>
      </w:r>
      <w:r w:rsidRPr="00C75E97">
        <w:rPr>
          <w:rFonts w:hint="eastAsia"/>
        </w:rPr>
        <w:t xml:space="preserve"> </w:t>
      </w:r>
      <w:r w:rsidRPr="00C75E97">
        <w:rPr>
          <w:rStyle w:val="commandparameter"/>
          <w:rFonts w:hint="eastAsia"/>
        </w:rPr>
        <w:t xml:space="preserve">mask-length </w:t>
      </w:r>
      <w:r w:rsidRPr="00C75E97">
        <w:rPr>
          <w:rStyle w:val="commandtext"/>
        </w:rPr>
        <w:t>]</w:t>
      </w:r>
      <w:r w:rsidRPr="00C75E97">
        <w:rPr>
          <w:rFonts w:hint="eastAsia"/>
        </w:rPr>
        <w:t xml:space="preserve"> </w:t>
      </w:r>
      <w:r w:rsidRPr="00C75E97">
        <w:rPr>
          <w:rStyle w:val="commandtext"/>
        </w:rPr>
        <w:t>}</w:t>
      </w:r>
      <w:r w:rsidRPr="00C75E97">
        <w:t xml:space="preserve"> </w:t>
      </w:r>
      <w:r w:rsidRPr="00C75E97">
        <w:rPr>
          <w:rStyle w:val="commandkeywords"/>
        </w:rPr>
        <w:t>route-limit</w:t>
      </w:r>
      <w:r w:rsidRPr="00C75E97">
        <w:rPr>
          <w:rStyle w:val="commandkeywords"/>
          <w:rFonts w:hint="eastAsia"/>
        </w:rPr>
        <w:t xml:space="preserve"> </w:t>
      </w:r>
      <w:r w:rsidRPr="00C75E97">
        <w:rPr>
          <w:rStyle w:val="commandparameter"/>
        </w:rPr>
        <w:t>prefix-number</w:t>
      </w:r>
      <w:r w:rsidRPr="00C75E97">
        <w:rPr>
          <w:rFonts w:hint="eastAsia"/>
        </w:rPr>
        <w:t xml:space="preserve"> </w:t>
      </w:r>
      <w:r w:rsidRPr="00C75E97">
        <w:rPr>
          <w:rStyle w:val="commandtext"/>
          <w:rFonts w:hint="eastAsia"/>
        </w:rPr>
        <w:t>[</w:t>
      </w:r>
      <w:r w:rsidRPr="00C75E97">
        <w:rPr>
          <w:rFonts w:hint="eastAsia"/>
        </w:rPr>
        <w:t xml:space="preserve"> </w:t>
      </w:r>
      <w:r w:rsidRPr="00C75E97">
        <w:rPr>
          <w:rStyle w:val="commandtext"/>
          <w:rFonts w:hint="eastAsia"/>
        </w:rPr>
        <w:t>{</w:t>
      </w:r>
      <w:r w:rsidRPr="00C75E97">
        <w:rPr>
          <w:rFonts w:hint="eastAsia"/>
        </w:rPr>
        <w:t xml:space="preserve"> </w:t>
      </w:r>
      <w:r w:rsidRPr="00C75E97">
        <w:rPr>
          <w:rStyle w:val="commandkeywords"/>
        </w:rPr>
        <w:t>alert-only</w:t>
      </w:r>
      <w:r w:rsidRPr="00C75E97">
        <w:rPr>
          <w:rFonts w:hint="eastAsia"/>
        </w:rPr>
        <w:t xml:space="preserve"> </w:t>
      </w:r>
      <w:r w:rsidRPr="00C75E97">
        <w:rPr>
          <w:rStyle w:val="commandtext"/>
          <w:rFonts w:hint="eastAsia"/>
        </w:rPr>
        <w:t>|</w:t>
      </w:r>
      <w:r w:rsidRPr="00C75E97">
        <w:rPr>
          <w:rFonts w:hint="eastAsia"/>
        </w:rPr>
        <w:t xml:space="preserve"> </w:t>
      </w:r>
      <w:r w:rsidRPr="00C75E97">
        <w:rPr>
          <w:rStyle w:val="commandkeywords"/>
          <w:rFonts w:hint="eastAsia"/>
        </w:rPr>
        <w:t>discard</w:t>
      </w:r>
      <w:r w:rsidRPr="00C75E97">
        <w:rPr>
          <w:rFonts w:hint="eastAsia"/>
        </w:rPr>
        <w:t xml:space="preserve"> </w:t>
      </w:r>
      <w:r w:rsidRPr="00C75E97">
        <w:rPr>
          <w:rStyle w:val="commandtext"/>
          <w:rFonts w:hint="eastAsia"/>
        </w:rPr>
        <w:t>|</w:t>
      </w:r>
      <w:r w:rsidRPr="00C75E97">
        <w:rPr>
          <w:rFonts w:hint="eastAsia"/>
        </w:rPr>
        <w:t xml:space="preserve"> </w:t>
      </w:r>
      <w:r w:rsidRPr="00C75E97">
        <w:rPr>
          <w:rStyle w:val="commandkeywords"/>
        </w:rPr>
        <w:t>reconnect</w:t>
      </w:r>
      <w:r w:rsidRPr="00C75E97">
        <w:rPr>
          <w:rFonts w:hint="eastAsia"/>
        </w:rPr>
        <w:t xml:space="preserve"> </w:t>
      </w:r>
      <w:r w:rsidRPr="00C75E97">
        <w:rPr>
          <w:rStyle w:val="commandparameter"/>
        </w:rPr>
        <w:t>reconnect-time</w:t>
      </w:r>
      <w:r w:rsidRPr="00C75E97">
        <w:rPr>
          <w:rFonts w:hint="eastAsia"/>
        </w:rPr>
        <w:t xml:space="preserve"> </w:t>
      </w:r>
      <w:r w:rsidRPr="00C75E97">
        <w:rPr>
          <w:rStyle w:val="commandtext"/>
          <w:rFonts w:hint="eastAsia"/>
        </w:rPr>
        <w:t>}</w:t>
      </w:r>
      <w:r w:rsidRPr="00C75E97">
        <w:rPr>
          <w:rFonts w:hint="eastAsia"/>
        </w:rPr>
        <w:t xml:space="preserve"> </w:t>
      </w:r>
      <w:r w:rsidRPr="00C75E97">
        <w:rPr>
          <w:rStyle w:val="commandtext"/>
          <w:rFonts w:hint="eastAsia"/>
        </w:rPr>
        <w:t>|</w:t>
      </w:r>
      <w:r w:rsidRPr="00C75E97">
        <w:rPr>
          <w:rStyle w:val="commandparameter"/>
          <w:rFonts w:hint="eastAsia"/>
        </w:rPr>
        <w:t xml:space="preserve"> </w:t>
      </w:r>
      <w:r w:rsidRPr="00C75E97">
        <w:rPr>
          <w:rStyle w:val="commandparameter"/>
        </w:rPr>
        <w:t>percentage-value</w:t>
      </w:r>
      <w:r w:rsidRPr="00C75E97">
        <w:rPr>
          <w:rStyle w:val="commandparameter"/>
          <w:rFonts w:hint="eastAsia"/>
        </w:rPr>
        <w:t xml:space="preserve"> </w:t>
      </w:r>
      <w:r w:rsidRPr="00C75E97">
        <w:rPr>
          <w:rStyle w:val="commandtext"/>
          <w:rFonts w:hint="eastAsia"/>
        </w:rPr>
        <w:t>]</w:t>
      </w:r>
      <w:r w:rsidRPr="00C75E97">
        <w:rPr>
          <w:rFonts w:hint="eastAsia"/>
        </w:rPr>
        <w:t xml:space="preserve"> </w:t>
      </w:r>
      <w:r w:rsidRPr="00C75E97">
        <w:rPr>
          <w:rStyle w:val="commandtext"/>
          <w:rFonts w:hint="eastAsia"/>
        </w:rPr>
        <w:t>*</w:t>
      </w:r>
    </w:p>
    <w:p w:rsidR="00C75E97" w:rsidRPr="00C75E97" w:rsidRDefault="00C75E97" w:rsidP="00C75E97">
      <w:pPr>
        <w:pStyle w:val="ItemIndent1"/>
        <w:rPr>
          <w:lang w:eastAsia="zh-CN"/>
        </w:rPr>
      </w:pPr>
      <w:r w:rsidRPr="00C75E97">
        <w:rPr>
          <w:rFonts w:hint="eastAsia"/>
          <w:lang w:eastAsia="zh-CN"/>
        </w:rPr>
        <w:t>缺省情况下，不限制</w:t>
      </w:r>
      <w:r w:rsidRPr="00C75E97">
        <w:rPr>
          <w:lang w:eastAsia="zh-CN"/>
        </w:rPr>
        <w:t>从</w:t>
      </w:r>
      <w:r w:rsidRPr="00C75E97">
        <w:rPr>
          <w:rFonts w:hint="eastAsia"/>
          <w:lang w:eastAsia="zh-CN"/>
        </w:rPr>
        <w:t>对等体</w:t>
      </w:r>
      <w:r w:rsidRPr="00C75E97">
        <w:rPr>
          <w:rFonts w:hint="eastAsia"/>
          <w:lang w:eastAsia="zh-CN"/>
        </w:rPr>
        <w:t>/</w:t>
      </w:r>
      <w:r w:rsidRPr="00C75E97">
        <w:rPr>
          <w:rFonts w:hint="eastAsia"/>
          <w:lang w:eastAsia="zh-CN"/>
        </w:rPr>
        <w:t>对等体组接收的路由数量。</w:t>
      </w:r>
    </w:p>
    <w:p w:rsidR="00C75E97" w:rsidRPr="00C75E97" w:rsidRDefault="00C75E97" w:rsidP="00C75E97">
      <w:pPr>
        <w:pStyle w:val="ItemStep"/>
        <w:rPr>
          <w:lang w:eastAsia="zh-CN"/>
        </w:rPr>
      </w:pPr>
      <w:r w:rsidRPr="00C75E97">
        <w:rPr>
          <w:rFonts w:hint="eastAsia"/>
          <w:lang w:eastAsia="zh-CN"/>
        </w:rPr>
        <w:t>保存所有来自指定对等体</w:t>
      </w:r>
      <w:r w:rsidRPr="00C75E97">
        <w:rPr>
          <w:rFonts w:hint="eastAsia"/>
          <w:lang w:eastAsia="zh-CN"/>
        </w:rPr>
        <w:t>/</w:t>
      </w:r>
      <w:r w:rsidRPr="00C75E97">
        <w:rPr>
          <w:rFonts w:hint="eastAsia"/>
          <w:lang w:eastAsia="zh-CN"/>
        </w:rPr>
        <w:t>对等体组的原始路由更新信息，不管这些路由是否通过了路由策略的过滤。</w:t>
      </w:r>
    </w:p>
    <w:p w:rsidR="00C75E97" w:rsidRPr="00C75E97" w:rsidRDefault="00C75E97" w:rsidP="00C75E97">
      <w:pPr>
        <w:pStyle w:val="ItemIndent1"/>
        <w:rPr>
          <w:rStyle w:val="commandkeywords"/>
        </w:rPr>
      </w:pPr>
      <w:r w:rsidRPr="00C75E97">
        <w:rPr>
          <w:rStyle w:val="commandkeywords"/>
        </w:rPr>
        <w:t>peer</w:t>
      </w:r>
      <w:r w:rsidRPr="00C75E97">
        <w:t xml:space="preserve"> </w:t>
      </w:r>
      <w:r w:rsidRPr="00C75E97">
        <w:rPr>
          <w:rStyle w:val="commandtext"/>
        </w:rPr>
        <w:t>{</w:t>
      </w:r>
      <w:r w:rsidRPr="00C75E97">
        <w:rPr>
          <w:rStyle w:val="commandparameter"/>
        </w:rPr>
        <w:t xml:space="preserve"> group-name </w:t>
      </w:r>
      <w:r w:rsidRPr="00C75E97">
        <w:rPr>
          <w:rStyle w:val="commandtext"/>
        </w:rPr>
        <w:t>|</w:t>
      </w:r>
      <w:r w:rsidRPr="00C75E97">
        <w:rPr>
          <w:rStyle w:val="commandparameter"/>
        </w:rPr>
        <w:t xml:space="preserve"> ipv4-address </w:t>
      </w:r>
      <w:r w:rsidRPr="00C75E97">
        <w:rPr>
          <w:rStyle w:val="commandtext"/>
        </w:rPr>
        <w:t>[</w:t>
      </w:r>
      <w:r w:rsidRPr="00C75E97">
        <w:rPr>
          <w:rFonts w:hint="eastAsia"/>
        </w:rPr>
        <w:t xml:space="preserve"> </w:t>
      </w:r>
      <w:r w:rsidRPr="00C75E97">
        <w:rPr>
          <w:rStyle w:val="commandparameter"/>
          <w:rFonts w:hint="eastAsia"/>
        </w:rPr>
        <w:t xml:space="preserve">mask-length </w:t>
      </w:r>
      <w:r w:rsidRPr="00C75E97">
        <w:rPr>
          <w:rStyle w:val="commandtext"/>
        </w:rPr>
        <w:t>]</w:t>
      </w:r>
      <w:r w:rsidRPr="00C75E97">
        <w:rPr>
          <w:rFonts w:hint="eastAsia"/>
        </w:rPr>
        <w:t xml:space="preserve"> </w:t>
      </w:r>
      <w:r w:rsidRPr="00C75E97">
        <w:rPr>
          <w:rStyle w:val="commandtext"/>
        </w:rPr>
        <w:t>}</w:t>
      </w:r>
      <w:r w:rsidRPr="00C75E97">
        <w:t xml:space="preserve"> </w:t>
      </w:r>
      <w:r w:rsidRPr="00C75E97">
        <w:rPr>
          <w:rStyle w:val="commandkeywords"/>
        </w:rPr>
        <w:t>keep-all-routes</w:t>
      </w:r>
    </w:p>
    <w:p w:rsidR="00C75E97" w:rsidRDefault="00C75E97" w:rsidP="00C75E97">
      <w:pPr>
        <w:pStyle w:val="ItemIndent1"/>
        <w:rPr>
          <w:lang w:eastAsia="zh-CN"/>
        </w:rPr>
      </w:pPr>
      <w:r w:rsidRPr="00C75E97">
        <w:rPr>
          <w:rFonts w:hint="eastAsia"/>
          <w:lang w:eastAsia="zh-CN"/>
        </w:rPr>
        <w:t>缺省情况下，不保存来自对等体</w:t>
      </w:r>
      <w:r w:rsidRPr="00C75E97">
        <w:rPr>
          <w:rFonts w:hint="eastAsia"/>
          <w:lang w:eastAsia="zh-CN"/>
        </w:rPr>
        <w:t>/</w:t>
      </w:r>
      <w:r w:rsidRPr="00C75E97">
        <w:rPr>
          <w:rFonts w:hint="eastAsia"/>
          <w:lang w:eastAsia="zh-CN"/>
        </w:rPr>
        <w:t>对等体组的原始路由更新信息。</w:t>
      </w:r>
    </w:p>
    <w:p w:rsidR="00C75E97" w:rsidRPr="00C75E97" w:rsidRDefault="00C75E97" w:rsidP="00B51350">
      <w:pPr>
        <w:pStyle w:val="3"/>
      </w:pPr>
      <w:bookmarkStart w:id="581" w:name="_Toc45105940"/>
      <w:r>
        <w:rPr>
          <w:rFonts w:hint="eastAsia"/>
        </w:rPr>
        <w:t>配置</w:t>
      </w:r>
      <w:r>
        <w:rPr>
          <w:rFonts w:hint="eastAsia"/>
        </w:rPr>
        <w:t>BGP VPNv4</w:t>
      </w:r>
      <w:r>
        <w:rPr>
          <w:rFonts w:hint="eastAsia"/>
        </w:rPr>
        <w:t>路由的首选值</w:t>
      </w:r>
      <w:bookmarkEnd w:id="581"/>
    </w:p>
    <w:p w:rsidR="00C75E97" w:rsidRPr="00C75E97" w:rsidRDefault="00C75E97" w:rsidP="00C75E97">
      <w:pPr>
        <w:pStyle w:val="ItemStep"/>
      </w:pPr>
      <w:r w:rsidRPr="00C75E97">
        <w:rPr>
          <w:rFonts w:hint="eastAsia"/>
        </w:rPr>
        <w:t>进入系统视图。</w:t>
      </w:r>
    </w:p>
    <w:p w:rsidR="00C75E97" w:rsidRPr="00C75E97" w:rsidRDefault="00C75E97" w:rsidP="00C75E97">
      <w:pPr>
        <w:pStyle w:val="ItemIndent1"/>
        <w:rPr>
          <w:rStyle w:val="commandkeywords"/>
        </w:rPr>
      </w:pPr>
      <w:r w:rsidRPr="00C75E97">
        <w:rPr>
          <w:rStyle w:val="commandkeywords"/>
          <w:rFonts w:hint="eastAsia"/>
        </w:rPr>
        <w:t>system-view</w:t>
      </w:r>
    </w:p>
    <w:p w:rsidR="00C75E97" w:rsidRPr="00C75E97" w:rsidRDefault="00C75E97" w:rsidP="00C75E97">
      <w:pPr>
        <w:pStyle w:val="ItemStep"/>
      </w:pPr>
      <w:r w:rsidRPr="00C75E97">
        <w:rPr>
          <w:rFonts w:hint="eastAsia"/>
        </w:rPr>
        <w:t>进入</w:t>
      </w:r>
      <w:r w:rsidRPr="00C75E97">
        <w:rPr>
          <w:rFonts w:hint="eastAsia"/>
        </w:rPr>
        <w:t>BGP</w:t>
      </w:r>
      <w:r w:rsidRPr="00C75E97">
        <w:rPr>
          <w:rFonts w:hint="eastAsia"/>
        </w:rPr>
        <w:t>实例视图。</w:t>
      </w:r>
    </w:p>
    <w:p w:rsidR="00C75E97" w:rsidRPr="00C75E97" w:rsidRDefault="00C75E97" w:rsidP="00C75E97">
      <w:pPr>
        <w:pStyle w:val="ItemIndent1"/>
        <w:rPr>
          <w:rStyle w:val="commandtext"/>
        </w:rPr>
      </w:pPr>
      <w:r w:rsidRPr="00C75E97">
        <w:rPr>
          <w:rStyle w:val="commandkeywords"/>
        </w:rPr>
        <w:t xml:space="preserve">bgp </w:t>
      </w:r>
      <w:r w:rsidRPr="00C75E97">
        <w:rPr>
          <w:rStyle w:val="commandparameter"/>
        </w:rPr>
        <w:t>as-number</w:t>
      </w:r>
      <w:r w:rsidRPr="00C75E97">
        <w:t xml:space="preserve"> </w:t>
      </w:r>
      <w:r w:rsidRPr="00C75E97">
        <w:rPr>
          <w:rStyle w:val="commandtext"/>
          <w:rFonts w:hint="eastAsia"/>
        </w:rPr>
        <w:t>[</w:t>
      </w:r>
      <w:r w:rsidRPr="00C75E97">
        <w:rPr>
          <w:rFonts w:hint="eastAsia"/>
        </w:rPr>
        <w:t xml:space="preserve"> </w:t>
      </w:r>
      <w:r w:rsidRPr="00C75E97">
        <w:rPr>
          <w:rStyle w:val="commandkeywords"/>
          <w:rFonts w:hint="eastAsia"/>
        </w:rPr>
        <w:t>instance</w:t>
      </w:r>
      <w:r w:rsidRPr="00C75E97">
        <w:rPr>
          <w:rFonts w:hint="eastAsia"/>
        </w:rPr>
        <w:t xml:space="preserve"> </w:t>
      </w:r>
      <w:r w:rsidRPr="00C75E97">
        <w:rPr>
          <w:rStyle w:val="commandparameter"/>
          <w:rFonts w:hint="eastAsia"/>
        </w:rPr>
        <w:t>instance-name</w:t>
      </w:r>
      <w:r w:rsidRPr="00C75E97">
        <w:rPr>
          <w:rFonts w:hint="eastAsia"/>
        </w:rPr>
        <w:t xml:space="preserve"> </w:t>
      </w:r>
      <w:r w:rsidRPr="00C75E97">
        <w:rPr>
          <w:rStyle w:val="commandtext"/>
          <w:rFonts w:hint="eastAsia"/>
        </w:rPr>
        <w:t>]</w:t>
      </w:r>
    </w:p>
    <w:p w:rsidR="00C75E97" w:rsidRPr="00C75E97" w:rsidRDefault="00C75E97" w:rsidP="00C75E97">
      <w:pPr>
        <w:pStyle w:val="ItemStep"/>
        <w:rPr>
          <w:lang w:eastAsia="zh-CN"/>
        </w:rPr>
      </w:pPr>
      <w:r w:rsidRPr="00C75E97">
        <w:rPr>
          <w:rFonts w:hint="eastAsia"/>
          <w:lang w:eastAsia="zh-CN"/>
        </w:rPr>
        <w:t>进入</w:t>
      </w:r>
      <w:r w:rsidRPr="00C75E97">
        <w:rPr>
          <w:rFonts w:hint="eastAsia"/>
          <w:lang w:eastAsia="zh-CN"/>
        </w:rPr>
        <w:t>BGP VPNv4</w:t>
      </w:r>
      <w:r w:rsidRPr="00C75E97">
        <w:rPr>
          <w:rFonts w:hint="eastAsia"/>
          <w:lang w:eastAsia="zh-CN"/>
        </w:rPr>
        <w:t>地址族视图。</w:t>
      </w:r>
    </w:p>
    <w:p w:rsidR="00C75E97" w:rsidRDefault="00C75E97" w:rsidP="00B51350">
      <w:pPr>
        <w:pStyle w:val="ItemIndent1"/>
        <w:rPr>
          <w:lang w:eastAsia="zh-CN"/>
        </w:rPr>
      </w:pPr>
      <w:r w:rsidRPr="00C75E97">
        <w:rPr>
          <w:rStyle w:val="commandkeywords"/>
        </w:rPr>
        <w:t>address-family vpnv4</w:t>
      </w:r>
    </w:p>
    <w:p w:rsidR="00C75E97" w:rsidRPr="00C75E97" w:rsidRDefault="00C75E97" w:rsidP="00C75E97">
      <w:pPr>
        <w:pStyle w:val="ItemStep"/>
        <w:rPr>
          <w:lang w:eastAsia="zh-CN"/>
        </w:rPr>
      </w:pPr>
      <w:r w:rsidRPr="00C75E97">
        <w:rPr>
          <w:rFonts w:hint="eastAsia"/>
          <w:lang w:eastAsia="zh-CN"/>
        </w:rPr>
        <w:t>为从指定对等体</w:t>
      </w:r>
      <w:r w:rsidRPr="00C75E97">
        <w:rPr>
          <w:rFonts w:hint="eastAsia"/>
          <w:lang w:eastAsia="zh-CN"/>
        </w:rPr>
        <w:t>/</w:t>
      </w:r>
      <w:r w:rsidRPr="00C75E97">
        <w:rPr>
          <w:rFonts w:hint="eastAsia"/>
          <w:lang w:eastAsia="zh-CN"/>
        </w:rPr>
        <w:t>对等体组接收的路由分配首选值。</w:t>
      </w:r>
    </w:p>
    <w:p w:rsidR="00C75E97" w:rsidRPr="00C75E97" w:rsidRDefault="00C75E97" w:rsidP="00C75E97">
      <w:pPr>
        <w:pStyle w:val="ItemIndent1"/>
        <w:rPr>
          <w:rStyle w:val="commandparameter"/>
        </w:rPr>
      </w:pPr>
      <w:r w:rsidRPr="00C75E97">
        <w:rPr>
          <w:rStyle w:val="commandkeywords"/>
          <w:rFonts w:hint="eastAsia"/>
        </w:rPr>
        <w:t>peer</w:t>
      </w:r>
      <w:r w:rsidRPr="00C75E97">
        <w:t xml:space="preserve"> </w:t>
      </w:r>
      <w:r w:rsidRPr="00C75E97">
        <w:rPr>
          <w:rStyle w:val="commandtext"/>
        </w:rPr>
        <w:t>{</w:t>
      </w:r>
      <w:r w:rsidRPr="00C75E97">
        <w:rPr>
          <w:rStyle w:val="commandparameter"/>
        </w:rPr>
        <w:t xml:space="preserve"> group-name </w:t>
      </w:r>
      <w:r w:rsidRPr="00C75E97">
        <w:rPr>
          <w:rStyle w:val="commandtext"/>
        </w:rPr>
        <w:t>|</w:t>
      </w:r>
      <w:r w:rsidRPr="00C75E97">
        <w:rPr>
          <w:rStyle w:val="commandparameter"/>
        </w:rPr>
        <w:t xml:space="preserve"> ipv4-address </w:t>
      </w:r>
      <w:r w:rsidRPr="00C75E97">
        <w:rPr>
          <w:rStyle w:val="commandtext"/>
        </w:rPr>
        <w:t>[</w:t>
      </w:r>
      <w:r w:rsidRPr="00C75E97">
        <w:rPr>
          <w:rFonts w:hint="eastAsia"/>
        </w:rPr>
        <w:t xml:space="preserve"> </w:t>
      </w:r>
      <w:r w:rsidRPr="00C75E97">
        <w:rPr>
          <w:rStyle w:val="commandparameter"/>
          <w:rFonts w:hint="eastAsia"/>
        </w:rPr>
        <w:t xml:space="preserve">mask-length </w:t>
      </w:r>
      <w:r w:rsidRPr="00C75E97">
        <w:rPr>
          <w:rStyle w:val="commandtext"/>
        </w:rPr>
        <w:t>]</w:t>
      </w:r>
      <w:r w:rsidRPr="00C75E97">
        <w:rPr>
          <w:rFonts w:hint="eastAsia"/>
        </w:rPr>
        <w:t xml:space="preserve"> </w:t>
      </w:r>
      <w:r w:rsidRPr="00C75E97">
        <w:rPr>
          <w:rStyle w:val="commandtext"/>
        </w:rPr>
        <w:t>}</w:t>
      </w:r>
      <w:r w:rsidRPr="00C75E97">
        <w:t xml:space="preserve"> </w:t>
      </w:r>
      <w:r w:rsidRPr="00C75E97">
        <w:rPr>
          <w:rStyle w:val="commandkeywords"/>
        </w:rPr>
        <w:t>preferred-value</w:t>
      </w:r>
      <w:r w:rsidRPr="00C75E97">
        <w:t xml:space="preserve"> </w:t>
      </w:r>
      <w:r w:rsidRPr="00C75E97">
        <w:rPr>
          <w:rStyle w:val="commandparameter"/>
        </w:rPr>
        <w:t>value</w:t>
      </w:r>
    </w:p>
    <w:p w:rsidR="00C75E97" w:rsidRDefault="00C75E97" w:rsidP="00B51350">
      <w:pPr>
        <w:pStyle w:val="ItemIndent1"/>
        <w:rPr>
          <w:lang w:eastAsia="zh-CN"/>
        </w:rPr>
      </w:pPr>
      <w:r w:rsidRPr="00C75E97">
        <w:rPr>
          <w:rFonts w:hint="eastAsia"/>
          <w:lang w:eastAsia="zh-CN"/>
        </w:rPr>
        <w:t>缺省情况下，从对等体</w:t>
      </w:r>
      <w:r w:rsidRPr="00C75E97">
        <w:rPr>
          <w:rFonts w:hint="eastAsia"/>
          <w:lang w:eastAsia="zh-CN"/>
        </w:rPr>
        <w:t>/</w:t>
      </w:r>
      <w:r w:rsidRPr="00C75E97">
        <w:rPr>
          <w:rFonts w:hint="eastAsia"/>
          <w:lang w:eastAsia="zh-CN"/>
        </w:rPr>
        <w:t>对等体组接收的路由的首选值为</w:t>
      </w:r>
      <w:r w:rsidRPr="00C75E97">
        <w:rPr>
          <w:rFonts w:hint="eastAsia"/>
          <w:lang w:eastAsia="zh-CN"/>
        </w:rPr>
        <w:t>0</w:t>
      </w:r>
      <w:r w:rsidRPr="00C75E97">
        <w:rPr>
          <w:rFonts w:hint="eastAsia"/>
          <w:lang w:eastAsia="zh-CN"/>
        </w:rPr>
        <w:t>。</w:t>
      </w:r>
    </w:p>
    <w:p w:rsidR="00582627" w:rsidRPr="00582627" w:rsidRDefault="00582627" w:rsidP="00582627">
      <w:pPr>
        <w:pStyle w:val="3"/>
      </w:pPr>
      <w:bookmarkStart w:id="582" w:name="_Toc45105941"/>
      <w:r w:rsidRPr="00582627">
        <w:rPr>
          <w:rFonts w:hint="eastAsia"/>
        </w:rPr>
        <w:t>配置</w:t>
      </w:r>
      <w:r w:rsidRPr="00582627">
        <w:rPr>
          <w:rFonts w:hint="eastAsia"/>
        </w:rPr>
        <w:t>BGP VPNv4</w:t>
      </w:r>
      <w:r w:rsidRPr="00582627">
        <w:rPr>
          <w:rFonts w:hint="eastAsia"/>
        </w:rPr>
        <w:t>路由反射</w:t>
      </w:r>
      <w:bookmarkEnd w:id="582"/>
    </w:p>
    <w:p w:rsidR="00582627" w:rsidRPr="00582627" w:rsidRDefault="00582627" w:rsidP="00582627">
      <w:pPr>
        <w:pStyle w:val="4"/>
      </w:pPr>
      <w:r w:rsidRPr="00582627">
        <w:rPr>
          <w:rFonts w:hint="eastAsia"/>
        </w:rPr>
        <w:t>功能简介</w:t>
      </w:r>
    </w:p>
    <w:p w:rsidR="00582627" w:rsidRPr="00582627" w:rsidRDefault="00582627" w:rsidP="00582627">
      <w:r w:rsidRPr="00582627">
        <w:rPr>
          <w:rFonts w:hint="eastAsia"/>
        </w:rPr>
        <w:t>为保证</w:t>
      </w:r>
      <w:r w:rsidRPr="00582627">
        <w:t>IBGP</w:t>
      </w:r>
      <w:r w:rsidRPr="00582627">
        <w:rPr>
          <w:rFonts w:hint="eastAsia"/>
        </w:rPr>
        <w:t>对等体之间的连通性，需要在</w:t>
      </w:r>
      <w:r w:rsidRPr="00582627">
        <w:t>IBGP</w:t>
      </w:r>
      <w:r w:rsidRPr="00582627">
        <w:rPr>
          <w:rFonts w:hint="eastAsia"/>
        </w:rPr>
        <w:t>对等体之间建立全连接关系。当</w:t>
      </w:r>
      <w:r w:rsidRPr="00582627">
        <w:t>IBGP</w:t>
      </w:r>
      <w:r w:rsidRPr="00582627">
        <w:rPr>
          <w:rFonts w:hint="eastAsia"/>
        </w:rPr>
        <w:t>对等体数目很多时，网络资源和</w:t>
      </w:r>
      <w:r w:rsidRPr="00582627">
        <w:t>CPU</w:t>
      </w:r>
      <w:r w:rsidRPr="00582627">
        <w:rPr>
          <w:rFonts w:hint="eastAsia"/>
        </w:rPr>
        <w:t>资源的消耗都很大。</w:t>
      </w:r>
    </w:p>
    <w:p w:rsidR="00582627" w:rsidRPr="00582627" w:rsidRDefault="00582627" w:rsidP="00582627">
      <w:r w:rsidRPr="00582627">
        <w:rPr>
          <w:rFonts w:hint="eastAsia"/>
        </w:rPr>
        <w:t>利用路由反射可以解决这一问题。在一个</w:t>
      </w:r>
      <w:r w:rsidRPr="00582627">
        <w:t>AS</w:t>
      </w:r>
      <w:r w:rsidRPr="00582627">
        <w:rPr>
          <w:rFonts w:hint="eastAsia"/>
        </w:rPr>
        <w:t>内，其中一台路由器作为</w:t>
      </w:r>
      <w:r w:rsidRPr="00582627">
        <w:t>RR</w:t>
      </w:r>
      <w:r w:rsidRPr="00582627">
        <w:rPr>
          <w:rFonts w:hint="eastAsia"/>
        </w:rPr>
        <w:t>（</w:t>
      </w:r>
      <w:r w:rsidRPr="00582627">
        <w:t>Route Reflector</w:t>
      </w:r>
      <w:r w:rsidRPr="00582627">
        <w:rPr>
          <w:rFonts w:hint="eastAsia"/>
        </w:rPr>
        <w:t>，路由反射器），作为客户机（</w:t>
      </w:r>
      <w:r w:rsidRPr="00582627">
        <w:t>Client</w:t>
      </w:r>
      <w:r w:rsidRPr="00582627">
        <w:rPr>
          <w:rFonts w:hint="eastAsia"/>
        </w:rPr>
        <w:t>）的路由器与路由反射器之间建立</w:t>
      </w:r>
      <w:r w:rsidRPr="00582627">
        <w:t>IBGP</w:t>
      </w:r>
      <w:r w:rsidRPr="00582627">
        <w:rPr>
          <w:rFonts w:hint="eastAsia"/>
        </w:rPr>
        <w:t>连接。路由反射器从客户机接收到路由后，将其传递（反射）给所有其他的客户机，从而保证客户机之间不需要建立</w:t>
      </w:r>
      <w:r w:rsidRPr="00582627">
        <w:rPr>
          <w:rFonts w:hint="eastAsia"/>
        </w:rPr>
        <w:t>I</w:t>
      </w:r>
      <w:r w:rsidRPr="00582627">
        <w:t>BGP</w:t>
      </w:r>
      <w:r w:rsidRPr="00582627">
        <w:rPr>
          <w:rFonts w:hint="eastAsia"/>
        </w:rPr>
        <w:t>连接，就可以学习到彼此的路由。</w:t>
      </w:r>
    </w:p>
    <w:p w:rsidR="00582627" w:rsidRPr="00582627" w:rsidRDefault="00582627" w:rsidP="00582627">
      <w:pPr>
        <w:pStyle w:val="4"/>
      </w:pPr>
      <w:r w:rsidRPr="00582627">
        <w:rPr>
          <w:rFonts w:hint="eastAsia"/>
        </w:rPr>
        <w:t>配置步骤</w:t>
      </w:r>
    </w:p>
    <w:p w:rsidR="00582627" w:rsidRPr="00582627" w:rsidRDefault="00582627" w:rsidP="00582627">
      <w:pPr>
        <w:pStyle w:val="ItemStep"/>
      </w:pPr>
      <w:r w:rsidRPr="00582627">
        <w:rPr>
          <w:rFonts w:hint="eastAsia"/>
        </w:rPr>
        <w:t>进入系统视图。</w:t>
      </w:r>
    </w:p>
    <w:p w:rsidR="00582627" w:rsidRP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>system-view</w:t>
      </w:r>
    </w:p>
    <w:p w:rsidR="00582627" w:rsidRPr="00582627" w:rsidRDefault="00582627" w:rsidP="00582627">
      <w:pPr>
        <w:pStyle w:val="ItemStep"/>
      </w:pPr>
      <w:r w:rsidRPr="00582627">
        <w:rPr>
          <w:rFonts w:hint="eastAsia"/>
        </w:rPr>
        <w:t>进入</w:t>
      </w:r>
      <w:r w:rsidRPr="00582627">
        <w:rPr>
          <w:rFonts w:hint="eastAsia"/>
        </w:rPr>
        <w:t>BGP</w:t>
      </w:r>
      <w:r w:rsidRPr="00582627">
        <w:rPr>
          <w:rFonts w:hint="eastAsia"/>
        </w:rPr>
        <w:t>实例视图。</w:t>
      </w:r>
    </w:p>
    <w:p w:rsidR="00582627" w:rsidRP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 xml:space="preserve">bgp </w:t>
      </w:r>
      <w:r w:rsidRPr="00582627">
        <w:rPr>
          <w:rStyle w:val="commandparameter"/>
        </w:rPr>
        <w:t>as-number</w:t>
      </w:r>
      <w:r w:rsidRPr="00582627">
        <w:t xml:space="preserve"> </w:t>
      </w:r>
      <w:r w:rsidRPr="00582627">
        <w:rPr>
          <w:rStyle w:val="commandtext"/>
          <w:rFonts w:hint="eastAsia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  <w:rFonts w:hint="eastAsia"/>
        </w:rPr>
        <w:t>instance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>instance-name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]</w:t>
      </w:r>
    </w:p>
    <w:p w:rsidR="00582627" w:rsidRP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进入</w:t>
      </w:r>
      <w:r w:rsidRPr="00582627">
        <w:rPr>
          <w:rFonts w:hint="eastAsia"/>
          <w:lang w:eastAsia="zh-CN"/>
        </w:rPr>
        <w:t>BGP VPNv4</w:t>
      </w:r>
      <w:r w:rsidRPr="00582627">
        <w:rPr>
          <w:rFonts w:hint="eastAsia"/>
          <w:lang w:eastAsia="zh-CN"/>
        </w:rPr>
        <w:t>地址族视图。</w:t>
      </w:r>
    </w:p>
    <w:p w:rsidR="00582627" w:rsidRP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</w:rPr>
        <w:lastRenderedPageBreak/>
        <w:t>address-family vpnv4</w:t>
      </w:r>
    </w:p>
    <w:p w:rsidR="00582627" w:rsidRP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配置将本机作为路由反射器，并将对等体或对等体组作为路由反射器的客户。</w:t>
      </w:r>
    </w:p>
    <w:p w:rsidR="00582627" w:rsidRP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</w:rPr>
        <w:t>peer</w:t>
      </w:r>
      <w:r w:rsidRPr="00582627">
        <w:t xml:space="preserve"> </w:t>
      </w:r>
      <w:r w:rsidRPr="00582627">
        <w:rPr>
          <w:rStyle w:val="commandtext"/>
        </w:rPr>
        <w:t>{</w:t>
      </w:r>
      <w:r w:rsidRPr="00582627">
        <w:t xml:space="preserve"> </w:t>
      </w:r>
      <w:r w:rsidRPr="00582627">
        <w:rPr>
          <w:rStyle w:val="commandparameter"/>
        </w:rPr>
        <w:t xml:space="preserve">group-name </w:t>
      </w:r>
      <w:r w:rsidRPr="00582627">
        <w:rPr>
          <w:rStyle w:val="commandtext"/>
        </w:rPr>
        <w:t>|</w:t>
      </w:r>
      <w:r w:rsidRPr="00582627">
        <w:rPr>
          <w:rStyle w:val="commandparameter"/>
        </w:rPr>
        <w:t xml:space="preserve"> ipv4-address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mask-length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}</w:t>
      </w:r>
      <w:r w:rsidRPr="00582627">
        <w:t xml:space="preserve"> </w:t>
      </w:r>
      <w:r w:rsidRPr="00582627">
        <w:rPr>
          <w:rStyle w:val="commandkeywords"/>
        </w:rPr>
        <w:t>reflect-client</w:t>
      </w:r>
    </w:p>
    <w:p w:rsidR="00582627" w:rsidRP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缺省情况下，未配置路由反射器及其客户。</w:t>
      </w:r>
    </w:p>
    <w:p w:rsidR="00582627" w:rsidRP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（可选）允许路由反射器在客户机之间反射路由。</w:t>
      </w:r>
    </w:p>
    <w:p w:rsidR="00582627" w:rsidRP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</w:rPr>
        <w:t>reflect between-clients</w:t>
      </w:r>
    </w:p>
    <w:p w:rsidR="00582627" w:rsidRPr="00582627" w:rsidRDefault="00582627" w:rsidP="00582627">
      <w:pPr>
        <w:pStyle w:val="ItemIndent1"/>
      </w:pPr>
      <w:r w:rsidRPr="00582627">
        <w:rPr>
          <w:rFonts w:hint="eastAsia"/>
        </w:rPr>
        <w:t>缺省情况下，允许路由反射器在客户机之间反射路由。</w:t>
      </w:r>
    </w:p>
    <w:p w:rsidR="00582627" w:rsidRP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（可选）配置路由反射器的集群</w:t>
      </w:r>
      <w:r w:rsidRPr="00582627">
        <w:rPr>
          <w:rFonts w:hint="eastAsia"/>
          <w:lang w:eastAsia="zh-CN"/>
        </w:rPr>
        <w:t>ID</w:t>
      </w:r>
      <w:r w:rsidRPr="00582627">
        <w:rPr>
          <w:rFonts w:hint="eastAsia"/>
          <w:lang w:eastAsia="zh-CN"/>
        </w:rPr>
        <w:t>。</w:t>
      </w:r>
    </w:p>
    <w:p w:rsidR="00582627" w:rsidRP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>reflector cluster-id</w:t>
      </w:r>
      <w:r w:rsidRPr="00582627">
        <w:t xml:space="preserve"> </w:t>
      </w:r>
      <w:r w:rsidRPr="00582627">
        <w:rPr>
          <w:rStyle w:val="commandtext"/>
        </w:rPr>
        <w:t>{</w:t>
      </w:r>
      <w:r w:rsidRPr="00582627">
        <w:t xml:space="preserve"> </w:t>
      </w:r>
      <w:r w:rsidRPr="00582627">
        <w:rPr>
          <w:rStyle w:val="commandparameter"/>
        </w:rPr>
        <w:t>cluster-id</w:t>
      </w:r>
      <w:r w:rsidRPr="00582627">
        <w:t xml:space="preserve"> </w:t>
      </w:r>
      <w:r w:rsidRPr="00582627">
        <w:rPr>
          <w:rStyle w:val="commandtext"/>
        </w:rPr>
        <w:t>|</w:t>
      </w:r>
      <w:r w:rsidRPr="00582627">
        <w:t xml:space="preserve"> </w:t>
      </w:r>
      <w:r w:rsidRPr="00582627">
        <w:rPr>
          <w:rStyle w:val="commandparameter"/>
        </w:rPr>
        <w:t>ip-address</w:t>
      </w:r>
      <w:r w:rsidRPr="00582627">
        <w:t xml:space="preserve"> </w:t>
      </w:r>
      <w:r w:rsidRPr="00582627">
        <w:rPr>
          <w:rStyle w:val="commandtext"/>
        </w:rPr>
        <w:t>}</w:t>
      </w:r>
    </w:p>
    <w:p w:rsidR="00582627" w:rsidRPr="00582627" w:rsidRDefault="00582627" w:rsidP="00582627">
      <w:pPr>
        <w:pStyle w:val="ItemIndent1"/>
      </w:pPr>
      <w:r w:rsidRPr="00582627">
        <w:rPr>
          <w:rFonts w:hint="eastAsia"/>
        </w:rPr>
        <w:t>缺省情况下，</w:t>
      </w:r>
      <w:r w:rsidRPr="00582627">
        <w:t>每个路由反射器</w:t>
      </w:r>
      <w:r w:rsidRPr="00582627">
        <w:rPr>
          <w:rFonts w:hint="eastAsia"/>
        </w:rPr>
        <w:t>都</w:t>
      </w:r>
      <w:r w:rsidRPr="00582627">
        <w:t>使用自己的</w:t>
      </w:r>
      <w:r w:rsidRPr="00582627">
        <w:rPr>
          <w:rFonts w:hint="eastAsia"/>
        </w:rPr>
        <w:t xml:space="preserve">Router </w:t>
      </w:r>
      <w:r w:rsidRPr="00582627">
        <w:t>ID</w:t>
      </w:r>
      <w:r w:rsidRPr="00582627">
        <w:t>作为集群</w:t>
      </w:r>
      <w:r w:rsidRPr="00582627">
        <w:t>ID</w:t>
      </w:r>
      <w:r w:rsidRPr="00582627">
        <w:rPr>
          <w:rFonts w:hint="eastAsia"/>
        </w:rPr>
        <w:t>。</w:t>
      </w:r>
    </w:p>
    <w:p w:rsidR="00582627" w:rsidRP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（可选）创建路由反射器的反射策略。</w:t>
      </w:r>
    </w:p>
    <w:p w:rsidR="00582627" w:rsidRPr="00582627" w:rsidRDefault="00582627" w:rsidP="00582627">
      <w:pPr>
        <w:pStyle w:val="ItemIndent1"/>
        <w:rPr>
          <w:rStyle w:val="commandparameter"/>
        </w:rPr>
      </w:pPr>
      <w:r w:rsidRPr="00582627">
        <w:rPr>
          <w:rStyle w:val="commandkeywords"/>
        </w:rPr>
        <w:t xml:space="preserve">rr-filter </w:t>
      </w:r>
      <w:r w:rsidR="00424857" w:rsidRPr="00422423">
        <w:rPr>
          <w:rStyle w:val="commandtext"/>
          <w:rFonts w:hint="eastAsia"/>
        </w:rPr>
        <w:t xml:space="preserve">{ </w:t>
      </w:r>
      <w:r w:rsidR="00424857" w:rsidRPr="00582627">
        <w:rPr>
          <w:rStyle w:val="commandparameter"/>
        </w:rPr>
        <w:t>ext-comm-list-number</w:t>
      </w:r>
      <w:r w:rsidR="00424857" w:rsidRPr="00422423">
        <w:rPr>
          <w:rStyle w:val="commandkeywords"/>
          <w:rFonts w:hint="eastAsia"/>
        </w:rPr>
        <w:t xml:space="preserve"> </w:t>
      </w:r>
      <w:r w:rsidR="00424857" w:rsidRPr="00422423">
        <w:rPr>
          <w:rStyle w:val="commandtext"/>
          <w:rFonts w:hint="eastAsia"/>
        </w:rPr>
        <w:t>|</w:t>
      </w:r>
      <w:r w:rsidR="00424857" w:rsidRPr="00422423">
        <w:rPr>
          <w:rStyle w:val="commandkeywords"/>
          <w:rFonts w:hint="eastAsia"/>
        </w:rPr>
        <w:t xml:space="preserve"> </w:t>
      </w:r>
      <w:r w:rsidR="00424857" w:rsidRPr="0072245A">
        <w:rPr>
          <w:rStyle w:val="commandparameter"/>
        </w:rPr>
        <w:t>ext-comm-list-name</w:t>
      </w:r>
      <w:r w:rsidR="00424857" w:rsidRPr="00422423">
        <w:rPr>
          <w:rStyle w:val="commandtext"/>
          <w:rFonts w:hint="eastAsia"/>
        </w:rPr>
        <w:t xml:space="preserve"> }</w:t>
      </w:r>
    </w:p>
    <w:p w:rsidR="00582627" w:rsidRDefault="00582627" w:rsidP="00B51350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缺省情况下，路由反射器不会对反射的路由进行过滤。</w:t>
      </w:r>
    </w:p>
    <w:p w:rsidR="009446D2" w:rsidRPr="005A290D" w:rsidRDefault="009446D2" w:rsidP="009446D2">
      <w:pPr>
        <w:pStyle w:val="ItemStep"/>
        <w:rPr>
          <w:lang w:eastAsia="zh-CN"/>
        </w:rPr>
      </w:pPr>
      <w:r w:rsidRPr="005A290D">
        <w:rPr>
          <w:rFonts w:hint="eastAsia"/>
          <w:lang w:eastAsia="zh-CN"/>
        </w:rPr>
        <w:t>（可选）</w:t>
      </w:r>
      <w:r>
        <w:rPr>
          <w:rFonts w:hint="eastAsia"/>
          <w:lang w:eastAsia="zh-CN"/>
        </w:rPr>
        <w:t>允许</w:t>
      </w:r>
      <w:r w:rsidRPr="00EE5221">
        <w:rPr>
          <w:rFonts w:hint="eastAsia"/>
          <w:lang w:eastAsia="zh-CN"/>
        </w:rPr>
        <w:t>路由反射器反射路由时修改路由属性</w:t>
      </w:r>
      <w:r w:rsidRPr="005A290D">
        <w:rPr>
          <w:rFonts w:hint="eastAsia"/>
          <w:lang w:eastAsia="zh-CN"/>
        </w:rPr>
        <w:t>。</w:t>
      </w:r>
    </w:p>
    <w:p w:rsidR="009446D2" w:rsidRDefault="009446D2" w:rsidP="009446D2">
      <w:pPr>
        <w:pStyle w:val="ItemIndent1"/>
      </w:pPr>
      <w:r w:rsidRPr="00EE5221">
        <w:rPr>
          <w:rStyle w:val="commandkeywords"/>
        </w:rPr>
        <w:t>reflect change-path-attribute</w:t>
      </w:r>
    </w:p>
    <w:p w:rsidR="009446D2" w:rsidRDefault="009446D2" w:rsidP="00B51350">
      <w:pPr>
        <w:pStyle w:val="ItemIndent1"/>
        <w:rPr>
          <w:lang w:eastAsia="zh-CN"/>
        </w:rPr>
      </w:pPr>
      <w:r w:rsidRPr="00EE5221">
        <w:rPr>
          <w:rFonts w:hint="eastAsia"/>
        </w:rPr>
        <w:t>缺省情况下，</w:t>
      </w:r>
      <w:r w:rsidRPr="00DE74BB">
        <w:rPr>
          <w:rFonts w:hint="eastAsia"/>
        </w:rPr>
        <w:t>不允许路由反射器反射路由时修改路由属性</w:t>
      </w:r>
      <w:r w:rsidRPr="00EE5221">
        <w:rPr>
          <w:rFonts w:hint="eastAsia"/>
        </w:rPr>
        <w:t>。</w:t>
      </w:r>
    </w:p>
    <w:p w:rsidR="00174D20" w:rsidRPr="00423721" w:rsidRDefault="00174D20" w:rsidP="00174D20">
      <w:pPr>
        <w:pStyle w:val="ItemStep"/>
        <w:rPr>
          <w:lang w:eastAsia="zh-CN"/>
        </w:rPr>
      </w:pPr>
      <w:r w:rsidRPr="00423721">
        <w:rPr>
          <w:rFonts w:hint="eastAsia"/>
          <w:lang w:eastAsia="zh-CN"/>
        </w:rPr>
        <w:t>（可选）配置将指定对等体</w:t>
      </w:r>
      <w:r w:rsidRPr="00423721">
        <w:rPr>
          <w:rFonts w:hint="eastAsia"/>
          <w:lang w:eastAsia="zh-CN"/>
        </w:rPr>
        <w:t>/</w:t>
      </w:r>
      <w:r w:rsidRPr="00423721">
        <w:rPr>
          <w:rFonts w:hint="eastAsia"/>
          <w:lang w:eastAsia="zh-CN"/>
        </w:rPr>
        <w:t>对等体组加入就近反射组。</w:t>
      </w:r>
    </w:p>
    <w:p w:rsidR="00174D20" w:rsidRDefault="00174D20" w:rsidP="00174D20">
      <w:pPr>
        <w:pStyle w:val="ItemIndent1"/>
        <w:rPr>
          <w:rStyle w:val="commandkeywords"/>
        </w:rPr>
      </w:pPr>
      <w:r w:rsidRPr="002E215B">
        <w:rPr>
          <w:rStyle w:val="commandkeywords"/>
          <w:rFonts w:hint="eastAsia"/>
        </w:rPr>
        <w:t xml:space="preserve">peer </w:t>
      </w:r>
      <w:r w:rsidRPr="00422423">
        <w:rPr>
          <w:rStyle w:val="commandtext"/>
          <w:rFonts w:hint="eastAsia"/>
        </w:rPr>
        <w:t xml:space="preserve">{ </w:t>
      </w:r>
      <w:r w:rsidRPr="00422423">
        <w:rPr>
          <w:rStyle w:val="commandparameter"/>
        </w:rPr>
        <w:t>group</w:t>
      </w:r>
      <w:r w:rsidRPr="00422423">
        <w:rPr>
          <w:rStyle w:val="commandparameter"/>
          <w:rFonts w:hint="eastAsia"/>
        </w:rPr>
        <w:t>-</w:t>
      </w:r>
      <w:r w:rsidRPr="00422423">
        <w:rPr>
          <w:rStyle w:val="commandparameter"/>
        </w:rPr>
        <w:t>name</w:t>
      </w:r>
      <w:r w:rsidRPr="00422423">
        <w:rPr>
          <w:rStyle w:val="commandkeywords"/>
          <w:rFonts w:hint="eastAsia"/>
        </w:rPr>
        <w:t xml:space="preserve"> </w:t>
      </w:r>
      <w:r w:rsidRPr="00422423">
        <w:rPr>
          <w:rStyle w:val="commandtext"/>
          <w:rFonts w:hint="eastAsia"/>
        </w:rPr>
        <w:t>|</w:t>
      </w:r>
      <w:r w:rsidRPr="00422423">
        <w:rPr>
          <w:rStyle w:val="commandkeywords"/>
          <w:rFonts w:hint="eastAsia"/>
        </w:rPr>
        <w:t xml:space="preserve"> </w:t>
      </w:r>
      <w:r w:rsidRPr="00422423">
        <w:rPr>
          <w:rStyle w:val="commandparameter"/>
        </w:rPr>
        <w:t>ipv4-address</w:t>
      </w:r>
      <w:r w:rsidRPr="00422423">
        <w:rPr>
          <w:rStyle w:val="commandkeywords"/>
          <w:rFonts w:hint="eastAsia"/>
        </w:rPr>
        <w:t xml:space="preserve"> </w:t>
      </w:r>
      <w:r w:rsidRPr="00422423">
        <w:rPr>
          <w:rStyle w:val="commandtext"/>
          <w:rFonts w:hint="eastAsia"/>
        </w:rPr>
        <w:t xml:space="preserve">[ </w:t>
      </w:r>
      <w:r w:rsidRPr="00422423">
        <w:rPr>
          <w:rStyle w:val="commandparameter"/>
        </w:rPr>
        <w:t>mask-length</w:t>
      </w:r>
      <w:r w:rsidRPr="00422423">
        <w:rPr>
          <w:rStyle w:val="commandkeywords"/>
          <w:rFonts w:hint="eastAsia"/>
        </w:rPr>
        <w:t xml:space="preserve"> </w:t>
      </w:r>
      <w:r w:rsidRPr="00422423">
        <w:rPr>
          <w:rStyle w:val="commandtext"/>
          <w:rFonts w:hint="eastAsia"/>
        </w:rPr>
        <w:t>] }</w:t>
      </w:r>
      <w:r w:rsidRPr="00422423">
        <w:rPr>
          <w:rStyle w:val="commandkeywords"/>
          <w:rFonts w:hint="eastAsia"/>
        </w:rPr>
        <w:t xml:space="preserve"> reflect-nearby-group</w:t>
      </w:r>
    </w:p>
    <w:p w:rsidR="00174D20" w:rsidRPr="00C74A92" w:rsidRDefault="00174D20" w:rsidP="00174D20">
      <w:pPr>
        <w:pStyle w:val="ItemIndent1"/>
        <w:rPr>
          <w:lang w:eastAsia="zh-CN"/>
        </w:rPr>
      </w:pPr>
      <w:r w:rsidRPr="00C74A92">
        <w:rPr>
          <w:rFonts w:hint="eastAsia"/>
          <w:lang w:eastAsia="zh-CN"/>
        </w:rPr>
        <w:t>缺省情况下，就近反射组中不存在任何对等体或对等体组</w:t>
      </w:r>
      <w:r>
        <w:rPr>
          <w:rFonts w:hint="eastAsia"/>
          <w:lang w:eastAsia="zh-CN"/>
        </w:rPr>
        <w:t>。</w:t>
      </w:r>
    </w:p>
    <w:p w:rsidR="00174D20" w:rsidRPr="009446D2" w:rsidRDefault="00174D20" w:rsidP="00174D20">
      <w:pPr>
        <w:pStyle w:val="ItemIndent1"/>
        <w:rPr>
          <w:lang w:eastAsia="zh-CN"/>
        </w:rPr>
      </w:pPr>
      <w:r w:rsidRPr="00C74A92">
        <w:rPr>
          <w:rFonts w:hint="eastAsia"/>
          <w:lang w:eastAsia="zh-CN"/>
        </w:rPr>
        <w:t>路由</w:t>
      </w:r>
      <w:r w:rsidRPr="009672D7">
        <w:rPr>
          <w:rFonts w:hint="eastAsia"/>
          <w:lang w:eastAsia="zh-CN"/>
        </w:rPr>
        <w:t>反</w:t>
      </w:r>
      <w:r w:rsidRPr="00C74A92">
        <w:rPr>
          <w:rFonts w:hint="eastAsia"/>
          <w:lang w:eastAsia="zh-CN"/>
        </w:rPr>
        <w:t>射器在就近反射组内的对等体</w:t>
      </w:r>
      <w:r w:rsidRPr="00C74A92">
        <w:rPr>
          <w:rFonts w:hint="eastAsia"/>
          <w:lang w:eastAsia="zh-CN"/>
        </w:rPr>
        <w:t>/</w:t>
      </w:r>
      <w:r w:rsidRPr="00C74A92">
        <w:rPr>
          <w:rFonts w:hint="eastAsia"/>
          <w:lang w:eastAsia="zh-CN"/>
        </w:rPr>
        <w:t>对等体组之间反射路由时，不修改下一跳属性。</w:t>
      </w:r>
    </w:p>
    <w:p w:rsidR="00C75E97" w:rsidRPr="00C75E97" w:rsidRDefault="00C75E97" w:rsidP="00C75E97">
      <w:pPr>
        <w:pStyle w:val="3"/>
      </w:pPr>
      <w:bookmarkStart w:id="583" w:name="_Toc45105942"/>
      <w:r w:rsidRPr="00C75E97">
        <w:rPr>
          <w:rFonts w:hint="eastAsia"/>
        </w:rPr>
        <w:t>配置</w:t>
      </w:r>
      <w:r w:rsidRPr="00C75E97">
        <w:rPr>
          <w:rFonts w:hint="eastAsia"/>
        </w:rPr>
        <w:t>BGP VPNv4</w:t>
      </w:r>
      <w:r w:rsidRPr="00C75E97">
        <w:rPr>
          <w:rFonts w:hint="eastAsia"/>
        </w:rPr>
        <w:t>路由属性</w:t>
      </w:r>
      <w:bookmarkEnd w:id="583"/>
    </w:p>
    <w:p w:rsidR="00C75E97" w:rsidRPr="00C75E97" w:rsidRDefault="00C75E97" w:rsidP="00C75E97">
      <w:pPr>
        <w:pStyle w:val="ItemStep"/>
      </w:pPr>
      <w:r w:rsidRPr="00C75E97">
        <w:rPr>
          <w:rFonts w:hint="eastAsia"/>
        </w:rPr>
        <w:t>进入系统视图。</w:t>
      </w:r>
    </w:p>
    <w:p w:rsidR="00C75E97" w:rsidRPr="00C75E97" w:rsidRDefault="00C75E97" w:rsidP="00C75E97">
      <w:pPr>
        <w:pStyle w:val="ItemIndent1"/>
        <w:rPr>
          <w:rStyle w:val="commandkeywords"/>
        </w:rPr>
      </w:pPr>
      <w:r w:rsidRPr="00C75E97">
        <w:rPr>
          <w:rStyle w:val="commandkeywords"/>
          <w:rFonts w:hint="eastAsia"/>
        </w:rPr>
        <w:t>system-view</w:t>
      </w:r>
    </w:p>
    <w:p w:rsidR="00C75E97" w:rsidRPr="00C75E97" w:rsidRDefault="00C75E97" w:rsidP="00C75E97">
      <w:pPr>
        <w:pStyle w:val="ItemStep"/>
      </w:pPr>
      <w:r w:rsidRPr="00C75E97">
        <w:rPr>
          <w:rFonts w:hint="eastAsia"/>
        </w:rPr>
        <w:t>进入</w:t>
      </w:r>
      <w:r w:rsidRPr="00C75E97">
        <w:rPr>
          <w:rFonts w:hint="eastAsia"/>
        </w:rPr>
        <w:t>BGP</w:t>
      </w:r>
      <w:r w:rsidRPr="00C75E97">
        <w:rPr>
          <w:rFonts w:hint="eastAsia"/>
        </w:rPr>
        <w:t>实例视图。</w:t>
      </w:r>
    </w:p>
    <w:p w:rsidR="00C75E97" w:rsidRPr="00C75E97" w:rsidRDefault="00C75E97" w:rsidP="00C75E97">
      <w:pPr>
        <w:pStyle w:val="ItemIndent1"/>
        <w:rPr>
          <w:rStyle w:val="commandtext"/>
        </w:rPr>
      </w:pPr>
      <w:r w:rsidRPr="00C75E97">
        <w:rPr>
          <w:rStyle w:val="commandkeywords"/>
        </w:rPr>
        <w:t xml:space="preserve">bgp </w:t>
      </w:r>
      <w:r w:rsidRPr="00C75E97">
        <w:rPr>
          <w:rStyle w:val="commandparameter"/>
        </w:rPr>
        <w:t>as-number</w:t>
      </w:r>
      <w:r w:rsidRPr="00C75E97">
        <w:t xml:space="preserve"> </w:t>
      </w:r>
      <w:r w:rsidRPr="00C75E97">
        <w:rPr>
          <w:rStyle w:val="commandtext"/>
          <w:rFonts w:hint="eastAsia"/>
        </w:rPr>
        <w:t>[</w:t>
      </w:r>
      <w:r w:rsidRPr="00C75E97">
        <w:rPr>
          <w:rFonts w:hint="eastAsia"/>
        </w:rPr>
        <w:t xml:space="preserve"> </w:t>
      </w:r>
      <w:r w:rsidRPr="00C75E97">
        <w:rPr>
          <w:rStyle w:val="commandkeywords"/>
          <w:rFonts w:hint="eastAsia"/>
        </w:rPr>
        <w:t>instance</w:t>
      </w:r>
      <w:r w:rsidRPr="00C75E97">
        <w:rPr>
          <w:rFonts w:hint="eastAsia"/>
        </w:rPr>
        <w:t xml:space="preserve"> </w:t>
      </w:r>
      <w:r w:rsidRPr="00C75E97">
        <w:rPr>
          <w:rStyle w:val="commandparameter"/>
          <w:rFonts w:hint="eastAsia"/>
        </w:rPr>
        <w:t>instance-name</w:t>
      </w:r>
      <w:r w:rsidRPr="00C75E97">
        <w:rPr>
          <w:rFonts w:hint="eastAsia"/>
        </w:rPr>
        <w:t xml:space="preserve"> </w:t>
      </w:r>
      <w:r w:rsidRPr="00C75E97">
        <w:rPr>
          <w:rStyle w:val="commandtext"/>
          <w:rFonts w:hint="eastAsia"/>
        </w:rPr>
        <w:t>]</w:t>
      </w:r>
    </w:p>
    <w:p w:rsidR="00C75E97" w:rsidRPr="00C75E97" w:rsidRDefault="00C75E97" w:rsidP="00C75E97">
      <w:pPr>
        <w:pStyle w:val="ItemStep"/>
        <w:rPr>
          <w:lang w:eastAsia="zh-CN"/>
        </w:rPr>
      </w:pPr>
      <w:r w:rsidRPr="00C75E97">
        <w:rPr>
          <w:rFonts w:hint="eastAsia"/>
          <w:lang w:eastAsia="zh-CN"/>
        </w:rPr>
        <w:t>进入</w:t>
      </w:r>
      <w:r w:rsidRPr="00C75E97">
        <w:rPr>
          <w:rFonts w:hint="eastAsia"/>
          <w:lang w:eastAsia="zh-CN"/>
        </w:rPr>
        <w:t>BGP VPNv4</w:t>
      </w:r>
      <w:r w:rsidRPr="00C75E97">
        <w:rPr>
          <w:rFonts w:hint="eastAsia"/>
          <w:lang w:eastAsia="zh-CN"/>
        </w:rPr>
        <w:t>地址族视图。</w:t>
      </w:r>
    </w:p>
    <w:p w:rsidR="00C75E97" w:rsidRPr="00C75E97" w:rsidRDefault="00C75E97" w:rsidP="00C75E97">
      <w:pPr>
        <w:pStyle w:val="ItemIndent1"/>
        <w:rPr>
          <w:rStyle w:val="commandkeywords"/>
        </w:rPr>
      </w:pPr>
      <w:r w:rsidRPr="00C75E97">
        <w:rPr>
          <w:rStyle w:val="commandkeywords"/>
        </w:rPr>
        <w:t>address-family vpnv4</w:t>
      </w:r>
    </w:p>
    <w:p w:rsidR="00C75E97" w:rsidRPr="00C75E97" w:rsidRDefault="00C75E97" w:rsidP="00C75E97">
      <w:pPr>
        <w:pStyle w:val="ItemStep"/>
      </w:pPr>
      <w:r w:rsidRPr="00C75E97">
        <w:rPr>
          <w:rFonts w:hint="eastAsia"/>
        </w:rPr>
        <w:t>配置</w:t>
      </w:r>
      <w:r w:rsidRPr="00C75E97">
        <w:rPr>
          <w:rFonts w:hint="eastAsia"/>
        </w:rPr>
        <w:t>NEXT_HOP</w:t>
      </w:r>
      <w:r w:rsidRPr="00C75E97">
        <w:rPr>
          <w:rFonts w:hint="eastAsia"/>
        </w:rPr>
        <w:t>属性。</w:t>
      </w:r>
    </w:p>
    <w:p w:rsidR="00C75E97" w:rsidRPr="00C75E97" w:rsidRDefault="00C75E97" w:rsidP="00C75E97">
      <w:pPr>
        <w:pStyle w:val="ItemList2"/>
        <w:rPr>
          <w:lang w:eastAsia="zh-CN"/>
        </w:rPr>
      </w:pPr>
      <w:r w:rsidRPr="00C75E97">
        <w:rPr>
          <w:rFonts w:hint="eastAsia"/>
          <w:lang w:eastAsia="zh-CN"/>
        </w:rPr>
        <w:t>配置向对等体</w:t>
      </w:r>
      <w:r w:rsidRPr="00C75E97">
        <w:rPr>
          <w:rFonts w:hint="eastAsia"/>
          <w:lang w:eastAsia="zh-CN"/>
        </w:rPr>
        <w:t>/</w:t>
      </w:r>
      <w:r w:rsidRPr="00C75E97">
        <w:rPr>
          <w:rFonts w:hint="eastAsia"/>
          <w:lang w:eastAsia="zh-CN"/>
        </w:rPr>
        <w:t>对等体组发布路由时，将下一跳属性修改为自身的地址。</w:t>
      </w:r>
    </w:p>
    <w:p w:rsidR="00C75E97" w:rsidRPr="00C75E97" w:rsidRDefault="00C75E97" w:rsidP="00C75E97">
      <w:pPr>
        <w:pStyle w:val="ItemIndent2"/>
        <w:rPr>
          <w:rStyle w:val="commandkeywords"/>
        </w:rPr>
      </w:pPr>
      <w:r w:rsidRPr="00C75E97">
        <w:rPr>
          <w:rStyle w:val="commandkeywords"/>
        </w:rPr>
        <w:t>peer</w:t>
      </w:r>
      <w:r w:rsidRPr="00C75E97">
        <w:t xml:space="preserve"> </w:t>
      </w:r>
      <w:r w:rsidRPr="00C75E97">
        <w:rPr>
          <w:rStyle w:val="commandtext"/>
        </w:rPr>
        <w:t>{</w:t>
      </w:r>
      <w:r w:rsidRPr="00C75E97">
        <w:rPr>
          <w:rStyle w:val="commandparameter"/>
        </w:rPr>
        <w:t xml:space="preserve"> group-name </w:t>
      </w:r>
      <w:r w:rsidRPr="00C75E97">
        <w:rPr>
          <w:rStyle w:val="commandtext"/>
        </w:rPr>
        <w:t>|</w:t>
      </w:r>
      <w:r w:rsidRPr="00C75E97">
        <w:rPr>
          <w:rStyle w:val="commandparameter"/>
        </w:rPr>
        <w:t xml:space="preserve"> ipv4-address </w:t>
      </w:r>
      <w:r w:rsidRPr="00C75E97">
        <w:rPr>
          <w:rStyle w:val="commandtext"/>
        </w:rPr>
        <w:t>[</w:t>
      </w:r>
      <w:r w:rsidRPr="00C75E97">
        <w:rPr>
          <w:rFonts w:hint="eastAsia"/>
        </w:rPr>
        <w:t xml:space="preserve"> </w:t>
      </w:r>
      <w:r w:rsidRPr="00C75E97">
        <w:rPr>
          <w:rStyle w:val="commandparameter"/>
          <w:rFonts w:hint="eastAsia"/>
        </w:rPr>
        <w:t xml:space="preserve">mask-length </w:t>
      </w:r>
      <w:r w:rsidRPr="00C75E97">
        <w:rPr>
          <w:rStyle w:val="commandtext"/>
        </w:rPr>
        <w:t>]</w:t>
      </w:r>
      <w:r w:rsidRPr="00C75E97">
        <w:rPr>
          <w:rFonts w:hint="eastAsia"/>
        </w:rPr>
        <w:t xml:space="preserve"> </w:t>
      </w:r>
      <w:r w:rsidRPr="00C75E97">
        <w:rPr>
          <w:rStyle w:val="commandtext"/>
        </w:rPr>
        <w:t>}</w:t>
      </w:r>
      <w:r w:rsidRPr="00C75E97">
        <w:t xml:space="preserve"> </w:t>
      </w:r>
      <w:r w:rsidRPr="00C75E97">
        <w:rPr>
          <w:rStyle w:val="commandkeywords"/>
        </w:rPr>
        <w:t>next-hop-local</w:t>
      </w:r>
    </w:p>
    <w:p w:rsidR="00C75E97" w:rsidRPr="00C75E97" w:rsidRDefault="00C75E97" w:rsidP="00C75E97">
      <w:pPr>
        <w:pStyle w:val="ItemIndent2"/>
        <w:rPr>
          <w:lang w:eastAsia="zh-CN"/>
        </w:rPr>
      </w:pPr>
      <w:r w:rsidRPr="00C75E97">
        <w:rPr>
          <w:rFonts w:hint="eastAsia"/>
          <w:lang w:eastAsia="zh-CN"/>
        </w:rPr>
        <w:t>缺省情况下，向对等体</w:t>
      </w:r>
      <w:r w:rsidRPr="00C75E97">
        <w:rPr>
          <w:rFonts w:hint="eastAsia"/>
          <w:lang w:eastAsia="zh-CN"/>
        </w:rPr>
        <w:t>/</w:t>
      </w:r>
      <w:r w:rsidRPr="00C75E97">
        <w:rPr>
          <w:rFonts w:hint="eastAsia"/>
          <w:lang w:eastAsia="zh-CN"/>
        </w:rPr>
        <w:t>对等体组发布路由时，将下一跳属性修改为自身的地址。</w:t>
      </w:r>
    </w:p>
    <w:p w:rsidR="00C75E97" w:rsidRPr="00C75E97" w:rsidRDefault="00C75E97" w:rsidP="00C75E97">
      <w:pPr>
        <w:pStyle w:val="ItemList2"/>
        <w:rPr>
          <w:lang w:eastAsia="zh-CN"/>
        </w:rPr>
      </w:pPr>
      <w:r w:rsidRPr="00C75E97">
        <w:rPr>
          <w:rFonts w:hint="eastAsia"/>
          <w:lang w:eastAsia="zh-CN"/>
        </w:rPr>
        <w:t>配置向对等体</w:t>
      </w:r>
      <w:r w:rsidRPr="00C75E97">
        <w:rPr>
          <w:rFonts w:hint="eastAsia"/>
          <w:lang w:eastAsia="zh-CN"/>
        </w:rPr>
        <w:t>/</w:t>
      </w:r>
      <w:r w:rsidRPr="00C75E97">
        <w:rPr>
          <w:rFonts w:hint="eastAsia"/>
          <w:lang w:eastAsia="zh-CN"/>
        </w:rPr>
        <w:t>对等体组发布路由时不改变下一跳。</w:t>
      </w:r>
    </w:p>
    <w:p w:rsidR="00C75E97" w:rsidRPr="00C75E97" w:rsidRDefault="00C75E97" w:rsidP="00C75E97">
      <w:pPr>
        <w:pStyle w:val="ItemIndent2"/>
        <w:rPr>
          <w:rStyle w:val="commandkeywords"/>
        </w:rPr>
      </w:pPr>
      <w:r w:rsidRPr="00C75E97">
        <w:rPr>
          <w:rStyle w:val="commandkeywords"/>
        </w:rPr>
        <w:t>peer</w:t>
      </w:r>
      <w:r w:rsidRPr="00C75E97">
        <w:rPr>
          <w:rStyle w:val="commandparameter"/>
        </w:rPr>
        <w:t xml:space="preserve"> </w:t>
      </w:r>
      <w:r w:rsidRPr="00C75E97">
        <w:rPr>
          <w:rStyle w:val="commandtext"/>
          <w:rFonts w:hint="eastAsia"/>
        </w:rPr>
        <w:t>{</w:t>
      </w:r>
      <w:r w:rsidRPr="00C75E97">
        <w:t xml:space="preserve"> </w:t>
      </w:r>
      <w:r w:rsidRPr="00C75E97">
        <w:rPr>
          <w:rStyle w:val="commandparameter"/>
        </w:rPr>
        <w:t xml:space="preserve">group-name </w:t>
      </w:r>
      <w:r w:rsidRPr="00C75E97">
        <w:rPr>
          <w:rStyle w:val="commandtext"/>
        </w:rPr>
        <w:t>|</w:t>
      </w:r>
      <w:r w:rsidRPr="00C75E97">
        <w:rPr>
          <w:rStyle w:val="commandparameter"/>
        </w:rPr>
        <w:t xml:space="preserve"> ipv4-address </w:t>
      </w:r>
      <w:r w:rsidRPr="00C75E97">
        <w:rPr>
          <w:rStyle w:val="commandtext"/>
        </w:rPr>
        <w:t>[</w:t>
      </w:r>
      <w:r w:rsidRPr="00C75E97">
        <w:rPr>
          <w:rFonts w:hint="eastAsia"/>
        </w:rPr>
        <w:t xml:space="preserve"> </w:t>
      </w:r>
      <w:r w:rsidRPr="00C75E97">
        <w:rPr>
          <w:rStyle w:val="commandparameter"/>
          <w:rFonts w:hint="eastAsia"/>
        </w:rPr>
        <w:t xml:space="preserve">mask-length </w:t>
      </w:r>
      <w:r w:rsidRPr="00C75E97">
        <w:rPr>
          <w:rStyle w:val="commandtext"/>
        </w:rPr>
        <w:t>]</w:t>
      </w:r>
      <w:r w:rsidRPr="00C75E97">
        <w:rPr>
          <w:rFonts w:hint="eastAsia"/>
        </w:rPr>
        <w:t xml:space="preserve"> </w:t>
      </w:r>
      <w:r w:rsidRPr="00C75E97">
        <w:rPr>
          <w:rStyle w:val="commandtext"/>
          <w:rFonts w:hint="eastAsia"/>
        </w:rPr>
        <w:t>}</w:t>
      </w:r>
      <w:r w:rsidRPr="00C75E97">
        <w:rPr>
          <w:rStyle w:val="commandparameter"/>
        </w:rPr>
        <w:t xml:space="preserve"> </w:t>
      </w:r>
      <w:r w:rsidRPr="00C75E97">
        <w:rPr>
          <w:rStyle w:val="commandkeywords"/>
          <w:rFonts w:hint="eastAsia"/>
        </w:rPr>
        <w:t>next</w:t>
      </w:r>
      <w:r w:rsidRPr="00C75E97">
        <w:rPr>
          <w:rStyle w:val="commandkeywords"/>
        </w:rPr>
        <w:t>-</w:t>
      </w:r>
      <w:r w:rsidRPr="00C75E97">
        <w:rPr>
          <w:rStyle w:val="commandkeywords"/>
          <w:rFonts w:hint="eastAsia"/>
        </w:rPr>
        <w:t>hop</w:t>
      </w:r>
      <w:r w:rsidRPr="00C75E97">
        <w:rPr>
          <w:rStyle w:val="commandkeywords"/>
        </w:rPr>
        <w:t>-</w:t>
      </w:r>
      <w:r w:rsidRPr="00C75E97">
        <w:rPr>
          <w:rStyle w:val="commandkeywords"/>
          <w:rFonts w:hint="eastAsia"/>
        </w:rPr>
        <w:t>invariable</w:t>
      </w:r>
    </w:p>
    <w:p w:rsidR="00C75E97" w:rsidRPr="00C75E97" w:rsidRDefault="00C75E97" w:rsidP="00A640C7">
      <w:pPr>
        <w:pStyle w:val="ItemIndent2"/>
        <w:rPr>
          <w:lang w:eastAsia="zh-CN"/>
        </w:rPr>
      </w:pPr>
      <w:r w:rsidRPr="00C75E97">
        <w:rPr>
          <w:rFonts w:hint="eastAsia"/>
          <w:lang w:eastAsia="zh-CN"/>
        </w:rPr>
        <w:t>缺省情况下，向对等体</w:t>
      </w:r>
      <w:r w:rsidRPr="00C75E97">
        <w:rPr>
          <w:rFonts w:hint="eastAsia"/>
          <w:lang w:eastAsia="zh-CN"/>
        </w:rPr>
        <w:t>/</w:t>
      </w:r>
      <w:r w:rsidRPr="00C75E97">
        <w:rPr>
          <w:rFonts w:hint="eastAsia"/>
          <w:lang w:eastAsia="zh-CN"/>
        </w:rPr>
        <w:t>对等体组发布路由时会将下一跳改为自身的地址。</w:t>
      </w:r>
    </w:p>
    <w:p w:rsidR="00C75E97" w:rsidRPr="00C75E97" w:rsidRDefault="00C75E97" w:rsidP="00C75E97">
      <w:pPr>
        <w:pStyle w:val="ItemIndent1"/>
      </w:pPr>
      <w:r w:rsidRPr="00C75E97">
        <w:rPr>
          <w:rFonts w:hint="eastAsia"/>
        </w:rPr>
        <w:t>如果在跨域</w:t>
      </w:r>
      <w:r w:rsidRPr="00C75E97">
        <w:rPr>
          <w:rFonts w:hint="eastAsia"/>
        </w:rPr>
        <w:t>VPN OptionC</w:t>
      </w:r>
      <w:r w:rsidRPr="00C75E97">
        <w:rPr>
          <w:rFonts w:hint="eastAsia"/>
        </w:rPr>
        <w:t>组网中使用</w:t>
      </w:r>
      <w:r w:rsidRPr="00C75E97">
        <w:rPr>
          <w:rFonts w:hint="eastAsia"/>
        </w:rPr>
        <w:t>RR</w:t>
      </w:r>
      <w:r w:rsidRPr="00C75E97">
        <w:rPr>
          <w:rFonts w:hint="eastAsia"/>
        </w:rPr>
        <w:t>通告</w:t>
      </w:r>
      <w:r w:rsidRPr="00C75E97">
        <w:rPr>
          <w:rFonts w:hint="eastAsia"/>
        </w:rPr>
        <w:t>VPNv4</w:t>
      </w:r>
      <w:r w:rsidRPr="00C75E97">
        <w:rPr>
          <w:rFonts w:hint="eastAsia"/>
        </w:rPr>
        <w:t>路由，则需要在</w:t>
      </w:r>
      <w:r w:rsidRPr="00C75E97">
        <w:rPr>
          <w:rFonts w:hint="eastAsia"/>
        </w:rPr>
        <w:t>RR</w:t>
      </w:r>
      <w:r w:rsidRPr="00C75E97">
        <w:rPr>
          <w:rFonts w:hint="eastAsia"/>
        </w:rPr>
        <w:t>上配置向</w:t>
      </w:r>
      <w:r w:rsidRPr="00C75E97">
        <w:rPr>
          <w:rFonts w:hint="eastAsia"/>
        </w:rPr>
        <w:t>BGP</w:t>
      </w:r>
      <w:r w:rsidRPr="00C75E97">
        <w:rPr>
          <w:rFonts w:hint="eastAsia"/>
        </w:rPr>
        <w:t>邻居和客户机通告</w:t>
      </w:r>
      <w:r w:rsidRPr="00C75E97">
        <w:rPr>
          <w:rFonts w:hint="eastAsia"/>
        </w:rPr>
        <w:t>VPNv4</w:t>
      </w:r>
      <w:r w:rsidRPr="00C75E97">
        <w:rPr>
          <w:rFonts w:hint="eastAsia"/>
        </w:rPr>
        <w:t>路由时，不改变路由的下一跳，以保证私网路由下一跳不会被修改。</w:t>
      </w:r>
    </w:p>
    <w:p w:rsidR="00C75E97" w:rsidRPr="00C75E97" w:rsidRDefault="00C75E97" w:rsidP="00C75E97">
      <w:pPr>
        <w:pStyle w:val="ItemStep"/>
      </w:pPr>
      <w:r w:rsidRPr="00C75E97">
        <w:rPr>
          <w:rFonts w:hint="eastAsia"/>
        </w:rPr>
        <w:t>配置</w:t>
      </w:r>
      <w:r w:rsidRPr="00C75E97">
        <w:rPr>
          <w:rFonts w:hint="eastAsia"/>
        </w:rPr>
        <w:t>AS_PATH</w:t>
      </w:r>
      <w:r w:rsidRPr="00C75E97">
        <w:rPr>
          <w:rFonts w:hint="eastAsia"/>
        </w:rPr>
        <w:t>属性。</w:t>
      </w:r>
    </w:p>
    <w:p w:rsidR="00C75E97" w:rsidRPr="00C75E97" w:rsidRDefault="00C75E97" w:rsidP="00C75E97">
      <w:pPr>
        <w:pStyle w:val="ItemList2"/>
        <w:rPr>
          <w:lang w:eastAsia="zh-CN"/>
        </w:rPr>
      </w:pPr>
      <w:r w:rsidRPr="00C75E97">
        <w:rPr>
          <w:rFonts w:hint="eastAsia"/>
          <w:lang w:eastAsia="zh-CN"/>
        </w:rPr>
        <w:lastRenderedPageBreak/>
        <w:t>配置对于从对等体</w:t>
      </w:r>
      <w:r w:rsidRPr="00C75E97">
        <w:rPr>
          <w:rFonts w:hint="eastAsia"/>
          <w:lang w:eastAsia="zh-CN"/>
        </w:rPr>
        <w:t>/</w:t>
      </w:r>
      <w:r w:rsidRPr="00C75E97">
        <w:rPr>
          <w:rFonts w:hint="eastAsia"/>
          <w:lang w:eastAsia="zh-CN"/>
        </w:rPr>
        <w:t>对等体组接收的路由，允许本地</w:t>
      </w:r>
      <w:r w:rsidRPr="00C75E97">
        <w:rPr>
          <w:rFonts w:hint="eastAsia"/>
          <w:lang w:eastAsia="zh-CN"/>
        </w:rPr>
        <w:t>AS</w:t>
      </w:r>
      <w:r w:rsidRPr="00C75E97">
        <w:rPr>
          <w:rFonts w:hint="eastAsia"/>
          <w:lang w:eastAsia="zh-CN"/>
        </w:rPr>
        <w:t>号在接收路由的</w:t>
      </w:r>
      <w:r w:rsidRPr="00C75E97">
        <w:rPr>
          <w:rFonts w:hint="eastAsia"/>
          <w:lang w:eastAsia="zh-CN"/>
        </w:rPr>
        <w:t>AS_PATH</w:t>
      </w:r>
      <w:r w:rsidRPr="00C75E97">
        <w:rPr>
          <w:rFonts w:hint="eastAsia"/>
          <w:lang w:eastAsia="zh-CN"/>
        </w:rPr>
        <w:t>属性中出现，并配置允许出现的次数。</w:t>
      </w:r>
    </w:p>
    <w:p w:rsidR="00C75E97" w:rsidRPr="00C75E97" w:rsidRDefault="00C75E97" w:rsidP="00C75E97">
      <w:pPr>
        <w:pStyle w:val="ItemIndent2"/>
        <w:rPr>
          <w:rStyle w:val="commandtext"/>
        </w:rPr>
      </w:pPr>
      <w:r w:rsidRPr="00C75E97">
        <w:rPr>
          <w:rStyle w:val="commandkeywords"/>
        </w:rPr>
        <w:t>peer</w:t>
      </w:r>
      <w:r w:rsidRPr="00C75E97">
        <w:t xml:space="preserve"> </w:t>
      </w:r>
      <w:r w:rsidRPr="00C75E97">
        <w:rPr>
          <w:rStyle w:val="commandtext"/>
        </w:rPr>
        <w:t>{</w:t>
      </w:r>
      <w:r w:rsidRPr="00C75E97">
        <w:t xml:space="preserve"> </w:t>
      </w:r>
      <w:r w:rsidRPr="00C75E97">
        <w:rPr>
          <w:rStyle w:val="commandparameter"/>
        </w:rPr>
        <w:t xml:space="preserve">group-name </w:t>
      </w:r>
      <w:r w:rsidRPr="00C75E97">
        <w:rPr>
          <w:rStyle w:val="commandtext"/>
        </w:rPr>
        <w:t>|</w:t>
      </w:r>
      <w:r w:rsidRPr="00C75E97">
        <w:rPr>
          <w:rStyle w:val="commandparameter"/>
        </w:rPr>
        <w:t xml:space="preserve"> ipv4-address </w:t>
      </w:r>
      <w:r w:rsidRPr="00C75E97">
        <w:rPr>
          <w:rStyle w:val="commandtext"/>
        </w:rPr>
        <w:t>[</w:t>
      </w:r>
      <w:r w:rsidRPr="00C75E97">
        <w:rPr>
          <w:rFonts w:hint="eastAsia"/>
        </w:rPr>
        <w:t xml:space="preserve"> </w:t>
      </w:r>
      <w:r w:rsidRPr="00C75E97">
        <w:rPr>
          <w:rStyle w:val="commandparameter"/>
          <w:rFonts w:hint="eastAsia"/>
        </w:rPr>
        <w:t xml:space="preserve">mask-length </w:t>
      </w:r>
      <w:r w:rsidRPr="00C75E97">
        <w:rPr>
          <w:rStyle w:val="commandtext"/>
        </w:rPr>
        <w:t>]</w:t>
      </w:r>
      <w:r w:rsidRPr="00C75E97">
        <w:rPr>
          <w:rFonts w:hint="eastAsia"/>
        </w:rPr>
        <w:t xml:space="preserve"> </w:t>
      </w:r>
      <w:r w:rsidRPr="00C75E97">
        <w:rPr>
          <w:rStyle w:val="commandtext"/>
        </w:rPr>
        <w:t>}</w:t>
      </w:r>
      <w:r w:rsidRPr="00C75E97">
        <w:t xml:space="preserve"> </w:t>
      </w:r>
      <w:r w:rsidRPr="00C75E97">
        <w:rPr>
          <w:rStyle w:val="commandkeywords"/>
        </w:rPr>
        <w:t>allow-as-loop</w:t>
      </w:r>
      <w:r w:rsidRPr="00C75E97">
        <w:t xml:space="preserve"> </w:t>
      </w:r>
      <w:r w:rsidRPr="00C75E97">
        <w:rPr>
          <w:rStyle w:val="commandtext"/>
        </w:rPr>
        <w:t>[</w:t>
      </w:r>
      <w:r w:rsidRPr="00C75E97">
        <w:t xml:space="preserve"> </w:t>
      </w:r>
      <w:r w:rsidRPr="00C75E97">
        <w:rPr>
          <w:rStyle w:val="commandparameter"/>
        </w:rPr>
        <w:t xml:space="preserve">number </w:t>
      </w:r>
      <w:r w:rsidRPr="00C75E97">
        <w:rPr>
          <w:rStyle w:val="commandtext"/>
        </w:rPr>
        <w:t>]</w:t>
      </w:r>
    </w:p>
    <w:p w:rsidR="00C75E97" w:rsidRPr="00C75E97" w:rsidRDefault="00C75E97" w:rsidP="00C75E97">
      <w:pPr>
        <w:pStyle w:val="ItemIndent2"/>
        <w:rPr>
          <w:lang w:eastAsia="zh-CN"/>
        </w:rPr>
      </w:pPr>
      <w:r w:rsidRPr="00C75E97">
        <w:rPr>
          <w:rFonts w:hint="eastAsia"/>
          <w:lang w:eastAsia="zh-CN"/>
        </w:rPr>
        <w:t>缺省情况下，不允许本地</w:t>
      </w:r>
      <w:r w:rsidRPr="00C75E97">
        <w:rPr>
          <w:rFonts w:hint="eastAsia"/>
          <w:lang w:eastAsia="zh-CN"/>
        </w:rPr>
        <w:t>AS</w:t>
      </w:r>
      <w:r w:rsidRPr="00C75E97">
        <w:rPr>
          <w:rFonts w:hint="eastAsia"/>
          <w:lang w:eastAsia="zh-CN"/>
        </w:rPr>
        <w:t>号在接收路由的</w:t>
      </w:r>
      <w:r w:rsidRPr="00C75E97">
        <w:rPr>
          <w:rFonts w:hint="eastAsia"/>
          <w:lang w:eastAsia="zh-CN"/>
        </w:rPr>
        <w:t>AS_PATH</w:t>
      </w:r>
      <w:r w:rsidRPr="00C75E97">
        <w:rPr>
          <w:rFonts w:hint="eastAsia"/>
          <w:lang w:eastAsia="zh-CN"/>
        </w:rPr>
        <w:t>属性中出现。</w:t>
      </w:r>
    </w:p>
    <w:p w:rsidR="00C75E97" w:rsidRPr="00C75E97" w:rsidRDefault="00C75E97" w:rsidP="00C75E97">
      <w:pPr>
        <w:pStyle w:val="ItemList2"/>
        <w:rPr>
          <w:lang w:eastAsia="zh-CN"/>
        </w:rPr>
      </w:pPr>
      <w:r w:rsidRPr="00C75E97">
        <w:rPr>
          <w:rFonts w:hint="eastAsia"/>
          <w:lang w:eastAsia="zh-CN"/>
        </w:rPr>
        <w:t>配置向指定</w:t>
      </w:r>
      <w:r w:rsidRPr="00C75E97">
        <w:rPr>
          <w:rFonts w:hint="eastAsia"/>
          <w:lang w:eastAsia="zh-CN"/>
        </w:rPr>
        <w:t>EBGP</w:t>
      </w:r>
      <w:r w:rsidRPr="00C75E97">
        <w:rPr>
          <w:rFonts w:hint="eastAsia"/>
          <w:lang w:eastAsia="zh-CN"/>
        </w:rPr>
        <w:t>对等体</w:t>
      </w:r>
      <w:r w:rsidRPr="00C75E97">
        <w:rPr>
          <w:rFonts w:hint="eastAsia"/>
          <w:lang w:eastAsia="zh-CN"/>
        </w:rPr>
        <w:t>/</w:t>
      </w:r>
      <w:r w:rsidRPr="00C75E97">
        <w:rPr>
          <w:rFonts w:hint="eastAsia"/>
          <w:lang w:eastAsia="zh-CN"/>
        </w:rPr>
        <w:t>对等体组发送</w:t>
      </w:r>
      <w:r w:rsidRPr="00C75E97">
        <w:rPr>
          <w:rFonts w:hint="eastAsia"/>
          <w:lang w:eastAsia="zh-CN"/>
        </w:rPr>
        <w:t>BGP</w:t>
      </w:r>
      <w:r w:rsidRPr="00C75E97">
        <w:rPr>
          <w:rFonts w:hint="eastAsia"/>
          <w:lang w:eastAsia="zh-CN"/>
        </w:rPr>
        <w:t>更新消息时只携带公有</w:t>
      </w:r>
      <w:r w:rsidRPr="00C75E97">
        <w:rPr>
          <w:rFonts w:hint="eastAsia"/>
          <w:lang w:eastAsia="zh-CN"/>
        </w:rPr>
        <w:t>AS</w:t>
      </w:r>
      <w:r w:rsidRPr="00C75E97">
        <w:rPr>
          <w:rFonts w:hint="eastAsia"/>
          <w:lang w:eastAsia="zh-CN"/>
        </w:rPr>
        <w:t>号，不携带私有</w:t>
      </w:r>
      <w:r w:rsidRPr="00C75E97">
        <w:rPr>
          <w:rFonts w:hint="eastAsia"/>
          <w:lang w:eastAsia="zh-CN"/>
        </w:rPr>
        <w:t>AS</w:t>
      </w:r>
      <w:r w:rsidRPr="00C75E97">
        <w:rPr>
          <w:rFonts w:hint="eastAsia"/>
          <w:lang w:eastAsia="zh-CN"/>
        </w:rPr>
        <w:t>号。</w:t>
      </w:r>
    </w:p>
    <w:p w:rsidR="00C75E97" w:rsidRPr="00C75E97" w:rsidRDefault="00C75E97" w:rsidP="00C75E97">
      <w:pPr>
        <w:pStyle w:val="ItemIndent2"/>
        <w:rPr>
          <w:rStyle w:val="commandkeywords"/>
        </w:rPr>
      </w:pPr>
      <w:r w:rsidRPr="00C75E97">
        <w:rPr>
          <w:rStyle w:val="commandkeywords"/>
          <w:rFonts w:hint="eastAsia"/>
        </w:rPr>
        <w:t>peer</w:t>
      </w:r>
      <w:r w:rsidRPr="00C75E97">
        <w:t xml:space="preserve"> </w:t>
      </w:r>
      <w:r w:rsidRPr="00C75E97">
        <w:rPr>
          <w:rStyle w:val="commandtext"/>
        </w:rPr>
        <w:t>{</w:t>
      </w:r>
      <w:r w:rsidRPr="00C75E97">
        <w:rPr>
          <w:rStyle w:val="commandparameter"/>
        </w:rPr>
        <w:t xml:space="preserve"> group-name </w:t>
      </w:r>
      <w:r w:rsidRPr="00C75E97">
        <w:rPr>
          <w:rStyle w:val="commandtext"/>
        </w:rPr>
        <w:t>|</w:t>
      </w:r>
      <w:r w:rsidRPr="00C75E97">
        <w:rPr>
          <w:rStyle w:val="commandparameter"/>
        </w:rPr>
        <w:t xml:space="preserve"> ipv4-address</w:t>
      </w:r>
      <w:r w:rsidRPr="00C75E97">
        <w:t xml:space="preserve"> </w:t>
      </w:r>
      <w:r w:rsidRPr="00C75E97">
        <w:rPr>
          <w:rStyle w:val="commandtext"/>
        </w:rPr>
        <w:t>[</w:t>
      </w:r>
      <w:r w:rsidRPr="00C75E97">
        <w:rPr>
          <w:rFonts w:hint="eastAsia"/>
        </w:rPr>
        <w:t xml:space="preserve"> </w:t>
      </w:r>
      <w:r w:rsidRPr="00C75E97">
        <w:rPr>
          <w:rStyle w:val="commandparameter"/>
          <w:rFonts w:hint="eastAsia"/>
        </w:rPr>
        <w:t xml:space="preserve">mask-length </w:t>
      </w:r>
      <w:r w:rsidRPr="00C75E97">
        <w:rPr>
          <w:rStyle w:val="commandtext"/>
        </w:rPr>
        <w:t>]</w:t>
      </w:r>
      <w:r w:rsidRPr="00C75E97">
        <w:rPr>
          <w:rFonts w:hint="eastAsia"/>
        </w:rPr>
        <w:t xml:space="preserve"> </w:t>
      </w:r>
      <w:r w:rsidRPr="00C75E97">
        <w:rPr>
          <w:rStyle w:val="commandtext"/>
        </w:rPr>
        <w:t>}</w:t>
      </w:r>
      <w:r w:rsidRPr="00C75E97">
        <w:t xml:space="preserve"> </w:t>
      </w:r>
      <w:r w:rsidRPr="00C75E97">
        <w:rPr>
          <w:rStyle w:val="commandkeywords"/>
        </w:rPr>
        <w:t>public-as-only</w:t>
      </w:r>
    </w:p>
    <w:p w:rsidR="00C75E97" w:rsidRPr="00C75E97" w:rsidRDefault="00C75E97" w:rsidP="00C75E97">
      <w:pPr>
        <w:pStyle w:val="ItemIndent2"/>
        <w:rPr>
          <w:lang w:eastAsia="zh-CN"/>
        </w:rPr>
      </w:pPr>
      <w:r w:rsidRPr="00C75E97">
        <w:rPr>
          <w:rFonts w:hint="eastAsia"/>
          <w:lang w:eastAsia="zh-CN"/>
        </w:rPr>
        <w:t>缺省情况下，向</w:t>
      </w:r>
      <w:r w:rsidRPr="00C75E97">
        <w:rPr>
          <w:rFonts w:hint="eastAsia"/>
          <w:lang w:eastAsia="zh-CN"/>
        </w:rPr>
        <w:t>EBGP</w:t>
      </w:r>
      <w:r w:rsidRPr="00C75E97">
        <w:rPr>
          <w:rFonts w:hint="eastAsia"/>
          <w:lang w:eastAsia="zh-CN"/>
        </w:rPr>
        <w:t>对等体</w:t>
      </w:r>
      <w:r w:rsidRPr="00C75E97">
        <w:rPr>
          <w:rFonts w:hint="eastAsia"/>
          <w:lang w:eastAsia="zh-CN"/>
        </w:rPr>
        <w:t>/</w:t>
      </w:r>
      <w:r w:rsidRPr="00C75E97">
        <w:rPr>
          <w:rFonts w:hint="eastAsia"/>
          <w:lang w:eastAsia="zh-CN"/>
        </w:rPr>
        <w:t>对等体组发送</w:t>
      </w:r>
      <w:r w:rsidRPr="00C75E97">
        <w:rPr>
          <w:rFonts w:hint="eastAsia"/>
          <w:lang w:eastAsia="zh-CN"/>
        </w:rPr>
        <w:t>BGP</w:t>
      </w:r>
      <w:r w:rsidRPr="00C75E97">
        <w:rPr>
          <w:rFonts w:hint="eastAsia"/>
          <w:lang w:eastAsia="zh-CN"/>
        </w:rPr>
        <w:t>更新消息时，既可以携带公有</w:t>
      </w:r>
      <w:r w:rsidRPr="00C75E97">
        <w:rPr>
          <w:rFonts w:hint="eastAsia"/>
          <w:lang w:eastAsia="zh-CN"/>
        </w:rPr>
        <w:t>AS</w:t>
      </w:r>
      <w:r w:rsidRPr="00C75E97">
        <w:rPr>
          <w:rFonts w:hint="eastAsia"/>
          <w:lang w:eastAsia="zh-CN"/>
        </w:rPr>
        <w:t>号，又可以携带私有</w:t>
      </w:r>
      <w:r w:rsidRPr="00C75E97">
        <w:rPr>
          <w:rFonts w:hint="eastAsia"/>
          <w:lang w:eastAsia="zh-CN"/>
        </w:rPr>
        <w:t>AS</w:t>
      </w:r>
      <w:r w:rsidRPr="00C75E97">
        <w:rPr>
          <w:rFonts w:hint="eastAsia"/>
          <w:lang w:eastAsia="zh-CN"/>
        </w:rPr>
        <w:t>号。</w:t>
      </w:r>
    </w:p>
    <w:p w:rsidR="00C75E97" w:rsidRPr="00C75E97" w:rsidRDefault="00C75E97" w:rsidP="00C75E97">
      <w:pPr>
        <w:pStyle w:val="ItemStep"/>
        <w:rPr>
          <w:lang w:eastAsia="zh-CN"/>
        </w:rPr>
      </w:pPr>
      <w:r w:rsidRPr="00C75E97">
        <w:rPr>
          <w:rFonts w:hint="eastAsia"/>
          <w:lang w:eastAsia="zh-CN"/>
        </w:rPr>
        <w:t>配置向对等体</w:t>
      </w:r>
      <w:r w:rsidRPr="00C75E97">
        <w:rPr>
          <w:rFonts w:hint="eastAsia"/>
          <w:lang w:eastAsia="zh-CN"/>
        </w:rPr>
        <w:t>/</w:t>
      </w:r>
      <w:r w:rsidRPr="00C75E97">
        <w:rPr>
          <w:rFonts w:hint="eastAsia"/>
          <w:lang w:eastAsia="zh-CN"/>
        </w:rPr>
        <w:t>对等体组发布团体属性。</w:t>
      </w:r>
    </w:p>
    <w:p w:rsidR="00C75E97" w:rsidRPr="00C75E97" w:rsidRDefault="00C75E97" w:rsidP="00C75E97">
      <w:pPr>
        <w:pStyle w:val="ItemIndent1"/>
        <w:rPr>
          <w:rStyle w:val="commandkeywords"/>
        </w:rPr>
      </w:pPr>
      <w:r w:rsidRPr="00C75E97">
        <w:rPr>
          <w:rStyle w:val="commandkeywords"/>
        </w:rPr>
        <w:t>peer</w:t>
      </w:r>
      <w:r w:rsidRPr="00C75E97">
        <w:t xml:space="preserve"> </w:t>
      </w:r>
      <w:r w:rsidRPr="00C75E97">
        <w:rPr>
          <w:rStyle w:val="commandtext"/>
        </w:rPr>
        <w:t>{</w:t>
      </w:r>
      <w:r w:rsidRPr="00C75E97">
        <w:rPr>
          <w:rStyle w:val="commandparameter"/>
        </w:rPr>
        <w:t xml:space="preserve"> group-name </w:t>
      </w:r>
      <w:r w:rsidRPr="00C75E97">
        <w:rPr>
          <w:rStyle w:val="commandtext"/>
        </w:rPr>
        <w:t>|</w:t>
      </w:r>
      <w:r w:rsidRPr="00C75E97">
        <w:rPr>
          <w:rStyle w:val="commandparameter"/>
        </w:rPr>
        <w:t xml:space="preserve"> ipv4-address </w:t>
      </w:r>
      <w:r w:rsidRPr="00C75E97">
        <w:rPr>
          <w:rStyle w:val="commandtext"/>
        </w:rPr>
        <w:t>[</w:t>
      </w:r>
      <w:r w:rsidRPr="00C75E97">
        <w:rPr>
          <w:rFonts w:hint="eastAsia"/>
        </w:rPr>
        <w:t xml:space="preserve"> </w:t>
      </w:r>
      <w:r w:rsidRPr="00C75E97">
        <w:rPr>
          <w:rStyle w:val="commandparameter"/>
          <w:rFonts w:hint="eastAsia"/>
        </w:rPr>
        <w:t xml:space="preserve">mask-length </w:t>
      </w:r>
      <w:r w:rsidRPr="00C75E97">
        <w:rPr>
          <w:rStyle w:val="commandtext"/>
        </w:rPr>
        <w:t>]</w:t>
      </w:r>
      <w:r w:rsidRPr="00C75E97">
        <w:rPr>
          <w:rFonts w:hint="eastAsia"/>
        </w:rPr>
        <w:t xml:space="preserve"> </w:t>
      </w:r>
      <w:r w:rsidRPr="00C75E97">
        <w:rPr>
          <w:rStyle w:val="commandtext"/>
        </w:rPr>
        <w:t>}</w:t>
      </w:r>
      <w:r w:rsidRPr="00C75E97">
        <w:t xml:space="preserve"> </w:t>
      </w:r>
      <w:r w:rsidRPr="00C75E97">
        <w:rPr>
          <w:rStyle w:val="commandkeywords"/>
        </w:rPr>
        <w:t>advertise-community</w:t>
      </w:r>
    </w:p>
    <w:p w:rsidR="00C75E97" w:rsidRPr="00C75E97" w:rsidRDefault="00C75E97" w:rsidP="00C75E97">
      <w:pPr>
        <w:pStyle w:val="ItemIndent1"/>
        <w:rPr>
          <w:lang w:eastAsia="zh-CN"/>
        </w:rPr>
      </w:pPr>
      <w:r w:rsidRPr="00C75E97">
        <w:rPr>
          <w:rFonts w:hint="eastAsia"/>
          <w:lang w:eastAsia="zh-CN"/>
        </w:rPr>
        <w:t>缺省情况下，不向对等体</w:t>
      </w:r>
      <w:r w:rsidRPr="00C75E97">
        <w:rPr>
          <w:lang w:eastAsia="zh-CN"/>
        </w:rPr>
        <w:t>/</w:t>
      </w:r>
      <w:r w:rsidRPr="00C75E97">
        <w:rPr>
          <w:rFonts w:hint="eastAsia"/>
          <w:lang w:eastAsia="zh-CN"/>
        </w:rPr>
        <w:t>对等体组发布团体属性。</w:t>
      </w:r>
    </w:p>
    <w:p w:rsidR="00C75E97" w:rsidRPr="00C75E97" w:rsidRDefault="00C75E97" w:rsidP="00C75E97">
      <w:pPr>
        <w:pStyle w:val="ItemStep"/>
        <w:rPr>
          <w:lang w:eastAsia="zh-CN"/>
        </w:rPr>
      </w:pPr>
      <w:r w:rsidRPr="00C75E97">
        <w:rPr>
          <w:rFonts w:hint="eastAsia"/>
          <w:lang w:eastAsia="zh-CN"/>
        </w:rPr>
        <w:t>为</w:t>
      </w:r>
      <w:r w:rsidRPr="00C75E97">
        <w:rPr>
          <w:rFonts w:hint="eastAsia"/>
          <w:lang w:eastAsia="zh-CN"/>
        </w:rPr>
        <w:t>BGP</w:t>
      </w:r>
      <w:r w:rsidRPr="00C75E97">
        <w:rPr>
          <w:rFonts w:hint="eastAsia"/>
          <w:lang w:eastAsia="zh-CN"/>
        </w:rPr>
        <w:t>对等体</w:t>
      </w:r>
      <w:r w:rsidRPr="00C75E97">
        <w:rPr>
          <w:rFonts w:hint="eastAsia"/>
          <w:lang w:eastAsia="zh-CN"/>
        </w:rPr>
        <w:t>/</w:t>
      </w:r>
      <w:r w:rsidRPr="00C75E97">
        <w:rPr>
          <w:rFonts w:hint="eastAsia"/>
          <w:lang w:eastAsia="zh-CN"/>
        </w:rPr>
        <w:t>对等体组配置</w:t>
      </w:r>
      <w:r w:rsidRPr="00C75E97">
        <w:rPr>
          <w:rFonts w:hint="eastAsia"/>
          <w:lang w:eastAsia="zh-CN"/>
        </w:rPr>
        <w:t>SoO</w:t>
      </w:r>
      <w:r w:rsidRPr="00C75E97">
        <w:rPr>
          <w:rFonts w:hint="eastAsia"/>
          <w:lang w:eastAsia="zh-CN"/>
        </w:rPr>
        <w:t>属性。</w:t>
      </w:r>
    </w:p>
    <w:p w:rsidR="00C75E97" w:rsidRPr="00C75E97" w:rsidRDefault="00C75E97" w:rsidP="00C75E97">
      <w:pPr>
        <w:pStyle w:val="ItemIndent1"/>
        <w:rPr>
          <w:rStyle w:val="commandparameter"/>
        </w:rPr>
      </w:pPr>
      <w:r w:rsidRPr="00C75E97">
        <w:rPr>
          <w:rStyle w:val="commandkeywords"/>
        </w:rPr>
        <w:t>peer</w:t>
      </w:r>
      <w:r w:rsidRPr="00C75E97">
        <w:t xml:space="preserve"> </w:t>
      </w:r>
      <w:r w:rsidRPr="00C75E97">
        <w:rPr>
          <w:rStyle w:val="commandtext"/>
        </w:rPr>
        <w:t>{</w:t>
      </w:r>
      <w:r w:rsidRPr="00C75E97">
        <w:t xml:space="preserve"> </w:t>
      </w:r>
      <w:r w:rsidRPr="00C75E97">
        <w:rPr>
          <w:rStyle w:val="commandparameter"/>
        </w:rPr>
        <w:t>group-name</w:t>
      </w:r>
      <w:r w:rsidRPr="00C75E97">
        <w:t xml:space="preserve"> </w:t>
      </w:r>
      <w:r w:rsidRPr="00C75E97">
        <w:rPr>
          <w:rStyle w:val="commandtext"/>
        </w:rPr>
        <w:t>|</w:t>
      </w:r>
      <w:r w:rsidRPr="00C75E97">
        <w:rPr>
          <w:rFonts w:hint="eastAsia"/>
        </w:rPr>
        <w:t xml:space="preserve"> </w:t>
      </w:r>
      <w:r w:rsidRPr="00C75E97">
        <w:rPr>
          <w:rStyle w:val="commandparameter"/>
        </w:rPr>
        <w:t>ipv4-address</w:t>
      </w:r>
      <w:r w:rsidRPr="00C75E97">
        <w:t xml:space="preserve"> </w:t>
      </w:r>
      <w:r w:rsidRPr="00C75E97">
        <w:rPr>
          <w:rStyle w:val="commandtext"/>
        </w:rPr>
        <w:t>[</w:t>
      </w:r>
      <w:r w:rsidRPr="00C75E97">
        <w:rPr>
          <w:rFonts w:hint="eastAsia"/>
        </w:rPr>
        <w:t xml:space="preserve"> </w:t>
      </w:r>
      <w:r w:rsidRPr="00C75E97">
        <w:rPr>
          <w:rStyle w:val="commandparameter"/>
          <w:rFonts w:hint="eastAsia"/>
        </w:rPr>
        <w:t xml:space="preserve">mask-length </w:t>
      </w:r>
      <w:r w:rsidRPr="00C75E97">
        <w:rPr>
          <w:rStyle w:val="commandtext"/>
        </w:rPr>
        <w:t>]</w:t>
      </w:r>
      <w:r w:rsidRPr="00C75E97">
        <w:rPr>
          <w:rFonts w:hint="eastAsia"/>
        </w:rPr>
        <w:t xml:space="preserve"> </w:t>
      </w:r>
      <w:r w:rsidRPr="00C75E97">
        <w:rPr>
          <w:rStyle w:val="commandtext"/>
        </w:rPr>
        <w:t>}</w:t>
      </w:r>
      <w:r w:rsidRPr="00C75E97">
        <w:t xml:space="preserve"> </w:t>
      </w:r>
      <w:r w:rsidRPr="00C75E97">
        <w:rPr>
          <w:rStyle w:val="commandkeywords"/>
          <w:rFonts w:hint="eastAsia"/>
        </w:rPr>
        <w:t xml:space="preserve">soo </w:t>
      </w:r>
      <w:r w:rsidRPr="00C75E97">
        <w:rPr>
          <w:rStyle w:val="commandparameter"/>
        </w:rPr>
        <w:t>site-of-origin</w:t>
      </w:r>
    </w:p>
    <w:p w:rsidR="00C75E97" w:rsidRDefault="00C75E97" w:rsidP="00B51350">
      <w:pPr>
        <w:pStyle w:val="ItemIndent1"/>
        <w:rPr>
          <w:lang w:eastAsia="zh-CN"/>
        </w:rPr>
      </w:pPr>
      <w:r w:rsidRPr="00C75E97">
        <w:rPr>
          <w:rFonts w:hint="eastAsia"/>
          <w:lang w:eastAsia="zh-CN"/>
        </w:rPr>
        <w:t>缺省情况下，没有为</w:t>
      </w:r>
      <w:r w:rsidRPr="00C75E97">
        <w:rPr>
          <w:rFonts w:hint="eastAsia"/>
          <w:lang w:eastAsia="zh-CN"/>
        </w:rPr>
        <w:t>BGP</w:t>
      </w:r>
      <w:r w:rsidRPr="00C75E97">
        <w:rPr>
          <w:rFonts w:hint="eastAsia"/>
          <w:lang w:eastAsia="zh-CN"/>
        </w:rPr>
        <w:t>对等体</w:t>
      </w:r>
      <w:r w:rsidRPr="00C75E97">
        <w:rPr>
          <w:rFonts w:hint="eastAsia"/>
          <w:lang w:eastAsia="zh-CN"/>
        </w:rPr>
        <w:t>/</w:t>
      </w:r>
      <w:r w:rsidRPr="00C75E97">
        <w:rPr>
          <w:rFonts w:hint="eastAsia"/>
          <w:lang w:eastAsia="zh-CN"/>
        </w:rPr>
        <w:t>对等体组配置</w:t>
      </w:r>
      <w:r w:rsidRPr="00C75E97">
        <w:rPr>
          <w:rFonts w:hint="eastAsia"/>
          <w:lang w:eastAsia="zh-CN"/>
        </w:rPr>
        <w:t>SoO</w:t>
      </w:r>
      <w:r w:rsidRPr="00C75E97">
        <w:rPr>
          <w:rFonts w:hint="eastAsia"/>
          <w:lang w:eastAsia="zh-CN"/>
        </w:rPr>
        <w:t>属性。</w:t>
      </w:r>
    </w:p>
    <w:p w:rsidR="00FC79E6" w:rsidRPr="00FD2A91" w:rsidRDefault="00FC79E6" w:rsidP="00FC79E6">
      <w:pPr>
        <w:pStyle w:val="ItemStep"/>
        <w:rPr>
          <w:lang w:eastAsia="zh-CN"/>
        </w:rPr>
      </w:pPr>
      <w:r w:rsidRPr="00FD2A91">
        <w:rPr>
          <w:rFonts w:hint="eastAsia"/>
          <w:lang w:eastAsia="zh-CN"/>
        </w:rPr>
        <w:t>为</w:t>
      </w:r>
      <w:r w:rsidRPr="00FD2A91">
        <w:rPr>
          <w:rFonts w:hint="eastAsia"/>
          <w:lang w:eastAsia="zh-CN"/>
        </w:rPr>
        <w:t>BGP</w:t>
      </w:r>
      <w:r w:rsidRPr="00FD2A91">
        <w:rPr>
          <w:rFonts w:hint="eastAsia"/>
          <w:lang w:eastAsia="zh-CN"/>
        </w:rPr>
        <w:t>对等体</w:t>
      </w:r>
      <w:r w:rsidRPr="00FD2A91">
        <w:rPr>
          <w:rFonts w:hint="eastAsia"/>
          <w:lang w:eastAsia="zh-CN"/>
        </w:rPr>
        <w:t>/</w:t>
      </w:r>
      <w:r w:rsidRPr="00FD2A91">
        <w:rPr>
          <w:rFonts w:hint="eastAsia"/>
          <w:lang w:eastAsia="zh-CN"/>
        </w:rPr>
        <w:t>对等体组配置</w:t>
      </w:r>
      <w:r>
        <w:rPr>
          <w:rFonts w:hint="eastAsia"/>
          <w:lang w:eastAsia="zh-CN"/>
        </w:rPr>
        <w:t>链路带宽</w:t>
      </w:r>
      <w:r w:rsidRPr="00FD2A91">
        <w:rPr>
          <w:rFonts w:hint="eastAsia"/>
          <w:lang w:eastAsia="zh-CN"/>
        </w:rPr>
        <w:t>属性。</w:t>
      </w:r>
    </w:p>
    <w:p w:rsidR="00FC79E6" w:rsidRPr="00ED357B" w:rsidRDefault="00FC79E6" w:rsidP="00FC79E6">
      <w:pPr>
        <w:pStyle w:val="ItemIndent1"/>
        <w:rPr>
          <w:rStyle w:val="commandparameter"/>
        </w:rPr>
      </w:pPr>
      <w:r w:rsidRPr="00ED357B">
        <w:rPr>
          <w:rStyle w:val="commandkeywords"/>
        </w:rPr>
        <w:t>peer</w:t>
      </w:r>
      <w:r w:rsidRPr="006972EA">
        <w:t xml:space="preserve"> </w:t>
      </w:r>
      <w:r w:rsidRPr="009672EB">
        <w:rPr>
          <w:rStyle w:val="commandtext"/>
        </w:rPr>
        <w:t>{</w:t>
      </w:r>
      <w:r w:rsidRPr="006972EA">
        <w:t xml:space="preserve"> </w:t>
      </w:r>
      <w:r w:rsidRPr="00ED357B">
        <w:rPr>
          <w:rStyle w:val="commandparameter"/>
        </w:rPr>
        <w:t>group-name</w:t>
      </w:r>
      <w:r w:rsidRPr="006972EA">
        <w:t xml:space="preserve"> </w:t>
      </w:r>
      <w:r w:rsidRPr="009672EB">
        <w:rPr>
          <w:rStyle w:val="commandtext"/>
        </w:rPr>
        <w:t>|</w:t>
      </w:r>
      <w:r w:rsidRPr="006972EA">
        <w:rPr>
          <w:rFonts w:hint="eastAsia"/>
        </w:rPr>
        <w:t xml:space="preserve"> </w:t>
      </w:r>
      <w:r w:rsidRPr="00ED357B">
        <w:rPr>
          <w:rStyle w:val="commandparameter"/>
        </w:rPr>
        <w:t>ipv4-address</w:t>
      </w:r>
      <w:r w:rsidRPr="006972EA">
        <w:t xml:space="preserve"> </w:t>
      </w:r>
      <w:r w:rsidRPr="009672EB">
        <w:rPr>
          <w:rStyle w:val="commandtext"/>
        </w:rPr>
        <w:t>[</w:t>
      </w:r>
      <w:r w:rsidRPr="006972EA">
        <w:rPr>
          <w:rFonts w:hint="eastAsia"/>
        </w:rPr>
        <w:t xml:space="preserve"> </w:t>
      </w:r>
      <w:r w:rsidRPr="00ED357B">
        <w:rPr>
          <w:rStyle w:val="commandparameter"/>
          <w:rFonts w:hint="eastAsia"/>
        </w:rPr>
        <w:t xml:space="preserve">mask-length </w:t>
      </w:r>
      <w:r w:rsidRPr="009672EB">
        <w:rPr>
          <w:rStyle w:val="commandtext"/>
        </w:rPr>
        <w:t>]</w:t>
      </w:r>
      <w:r w:rsidRPr="006972EA">
        <w:rPr>
          <w:rFonts w:hint="eastAsia"/>
        </w:rPr>
        <w:t xml:space="preserve"> </w:t>
      </w:r>
      <w:r w:rsidRPr="009672EB">
        <w:rPr>
          <w:rStyle w:val="commandtext"/>
        </w:rPr>
        <w:t>}</w:t>
      </w:r>
      <w:r w:rsidRPr="006972EA">
        <w:t xml:space="preserve"> </w:t>
      </w:r>
      <w:r w:rsidRPr="002358B8">
        <w:rPr>
          <w:rStyle w:val="commandkeywords"/>
        </w:rPr>
        <w:t>bandwi</w:t>
      </w:r>
      <w:r>
        <w:rPr>
          <w:rStyle w:val="commandkeywords"/>
        </w:rPr>
        <w:t>d</w:t>
      </w:r>
      <w:r w:rsidRPr="002358B8">
        <w:rPr>
          <w:rStyle w:val="commandkeywords"/>
        </w:rPr>
        <w:t>th</w:t>
      </w:r>
    </w:p>
    <w:p w:rsidR="00FC79E6" w:rsidRPr="00FC79E6" w:rsidRDefault="00FC79E6" w:rsidP="00B51350">
      <w:pPr>
        <w:pStyle w:val="ItemIndent1"/>
        <w:rPr>
          <w:lang w:eastAsia="zh-CN"/>
        </w:rPr>
      </w:pPr>
      <w:r w:rsidRPr="00FD2A91">
        <w:rPr>
          <w:rFonts w:hint="eastAsia"/>
          <w:lang w:eastAsia="zh-CN"/>
        </w:rPr>
        <w:t>缺省情况下，</w:t>
      </w:r>
      <w:r>
        <w:rPr>
          <w:rFonts w:hint="eastAsia"/>
          <w:lang w:eastAsia="zh-CN"/>
        </w:rPr>
        <w:t>没有</w:t>
      </w:r>
      <w:r w:rsidRPr="00061E93">
        <w:rPr>
          <w:rFonts w:hint="eastAsia"/>
          <w:lang w:eastAsia="zh-CN"/>
        </w:rPr>
        <w:t>为对等体</w:t>
      </w:r>
      <w:r w:rsidRPr="00061E93">
        <w:rPr>
          <w:rFonts w:hint="eastAsia"/>
          <w:lang w:eastAsia="zh-CN"/>
        </w:rPr>
        <w:t>/</w:t>
      </w:r>
      <w:r w:rsidRPr="00061E93">
        <w:rPr>
          <w:rFonts w:hint="eastAsia"/>
          <w:lang w:eastAsia="zh-CN"/>
        </w:rPr>
        <w:t>对等体组配置</w:t>
      </w:r>
      <w:r w:rsidRPr="002358B8">
        <w:rPr>
          <w:lang w:eastAsia="zh-CN"/>
        </w:rPr>
        <w:t>链路带宽</w:t>
      </w:r>
      <w:r w:rsidRPr="002358B8">
        <w:rPr>
          <w:rFonts w:hint="eastAsia"/>
          <w:lang w:eastAsia="zh-CN"/>
        </w:rPr>
        <w:t>属性</w:t>
      </w:r>
      <w:r w:rsidRPr="00FD2A91">
        <w:rPr>
          <w:rFonts w:hint="eastAsia"/>
          <w:lang w:eastAsia="zh-CN"/>
        </w:rPr>
        <w:t>。</w:t>
      </w:r>
    </w:p>
    <w:p w:rsidR="00702099" w:rsidRDefault="00702099" w:rsidP="00B51350">
      <w:pPr>
        <w:pStyle w:val="3"/>
      </w:pPr>
      <w:bookmarkStart w:id="584" w:name="_Toc45105943"/>
      <w:r>
        <w:rPr>
          <w:rFonts w:hint="eastAsia"/>
        </w:rPr>
        <w:t>配置</w:t>
      </w:r>
      <w:r>
        <w:rPr>
          <w:rFonts w:hint="eastAsia"/>
        </w:rPr>
        <w:t>BGP VPNv4</w:t>
      </w:r>
      <w:r>
        <w:rPr>
          <w:rFonts w:hint="eastAsia"/>
        </w:rPr>
        <w:t>路由过滤</w:t>
      </w:r>
      <w:bookmarkEnd w:id="584"/>
    </w:p>
    <w:p w:rsidR="00C552D9" w:rsidRDefault="00C552D9" w:rsidP="00C552D9">
      <w:pPr>
        <w:pStyle w:val="ItemStep"/>
      </w:pPr>
      <w:r>
        <w:rPr>
          <w:rFonts w:hint="eastAsia"/>
        </w:rPr>
        <w:t>进入系统视图。</w:t>
      </w:r>
    </w:p>
    <w:p w:rsidR="00C552D9" w:rsidRDefault="00C552D9" w:rsidP="00C552D9">
      <w:pPr>
        <w:pStyle w:val="ItemIndent1"/>
        <w:rPr>
          <w:rStyle w:val="commandkeywords"/>
        </w:rPr>
      </w:pPr>
      <w:r w:rsidRPr="00702099">
        <w:rPr>
          <w:rStyle w:val="commandkeywords"/>
          <w:rFonts w:hint="eastAsia"/>
        </w:rPr>
        <w:t>system-view</w:t>
      </w:r>
    </w:p>
    <w:p w:rsidR="00C552D9" w:rsidRDefault="00C552D9" w:rsidP="00C552D9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C552D9" w:rsidRDefault="00C552D9" w:rsidP="00C552D9">
      <w:pPr>
        <w:pStyle w:val="ItemIndent1"/>
        <w:rPr>
          <w:rStyle w:val="commandtext"/>
        </w:rPr>
      </w:pPr>
      <w:r w:rsidRPr="00702099">
        <w:rPr>
          <w:rStyle w:val="commandkeywords"/>
        </w:rPr>
        <w:t xml:space="preserve">bgp </w:t>
      </w:r>
      <w:r w:rsidRPr="00702099">
        <w:rPr>
          <w:rStyle w:val="commandparameter"/>
        </w:rPr>
        <w:t>as-number</w:t>
      </w:r>
      <w:r w:rsidRPr="00702099">
        <w:t xml:space="preserve"> </w:t>
      </w:r>
      <w:r w:rsidRPr="00702099">
        <w:rPr>
          <w:rStyle w:val="commandtext"/>
          <w:rFonts w:hint="eastAsia"/>
        </w:rPr>
        <w:t>[</w:t>
      </w:r>
      <w:r w:rsidRPr="00702099">
        <w:rPr>
          <w:rFonts w:hint="eastAsia"/>
        </w:rPr>
        <w:t xml:space="preserve"> </w:t>
      </w:r>
      <w:r w:rsidRPr="00702099">
        <w:rPr>
          <w:rStyle w:val="commandkeywords"/>
          <w:rFonts w:hint="eastAsia"/>
        </w:rPr>
        <w:t>instance</w:t>
      </w:r>
      <w:r w:rsidRPr="00702099">
        <w:rPr>
          <w:rFonts w:hint="eastAsia"/>
        </w:rPr>
        <w:t xml:space="preserve"> </w:t>
      </w:r>
      <w:r w:rsidRPr="00702099">
        <w:rPr>
          <w:rStyle w:val="commandparameter"/>
          <w:rFonts w:hint="eastAsia"/>
        </w:rPr>
        <w:t>instance-name</w:t>
      </w:r>
      <w:r w:rsidRPr="00702099">
        <w:rPr>
          <w:rFonts w:hint="eastAsia"/>
        </w:rPr>
        <w:t xml:space="preserve"> </w:t>
      </w:r>
      <w:r w:rsidRPr="00702099">
        <w:rPr>
          <w:rStyle w:val="commandtext"/>
          <w:rFonts w:hint="eastAsia"/>
        </w:rPr>
        <w:t>]</w:t>
      </w:r>
    </w:p>
    <w:p w:rsidR="00C552D9" w:rsidRPr="00C552D9" w:rsidRDefault="00C552D9" w:rsidP="00C552D9">
      <w:pPr>
        <w:pStyle w:val="ItemStep"/>
        <w:rPr>
          <w:lang w:eastAsia="zh-CN"/>
        </w:rPr>
      </w:pPr>
      <w:r w:rsidRPr="00C552D9">
        <w:rPr>
          <w:rFonts w:hint="eastAsia"/>
          <w:lang w:eastAsia="zh-CN"/>
        </w:rPr>
        <w:t>进入</w:t>
      </w:r>
      <w:r w:rsidRPr="00C552D9">
        <w:rPr>
          <w:rFonts w:hint="eastAsia"/>
          <w:lang w:eastAsia="zh-CN"/>
        </w:rPr>
        <w:t>BGP VPNv4</w:t>
      </w:r>
      <w:r w:rsidRPr="00C552D9">
        <w:rPr>
          <w:rFonts w:hint="eastAsia"/>
          <w:lang w:eastAsia="zh-CN"/>
        </w:rPr>
        <w:t>地址族视图。</w:t>
      </w:r>
    </w:p>
    <w:p w:rsidR="00C552D9" w:rsidRDefault="00C552D9" w:rsidP="00C552D9">
      <w:pPr>
        <w:pStyle w:val="ItemIndent1"/>
        <w:rPr>
          <w:rStyle w:val="commandkeywords"/>
        </w:rPr>
      </w:pPr>
      <w:r w:rsidRPr="00702099">
        <w:rPr>
          <w:rStyle w:val="commandkeywords"/>
        </w:rPr>
        <w:t>address-family vpnv4</w:t>
      </w:r>
    </w:p>
    <w:p w:rsidR="00C552D9" w:rsidRPr="00C552D9" w:rsidRDefault="00C552D9" w:rsidP="00C552D9">
      <w:pPr>
        <w:pStyle w:val="ItemStep"/>
        <w:rPr>
          <w:lang w:eastAsia="zh-CN"/>
        </w:rPr>
      </w:pPr>
      <w:r w:rsidRPr="00C552D9">
        <w:rPr>
          <w:rFonts w:hint="eastAsia"/>
          <w:lang w:eastAsia="zh-CN"/>
        </w:rPr>
        <w:t>配置对发布的路由信息进行过滤。</w:t>
      </w:r>
    </w:p>
    <w:p w:rsidR="00C552D9" w:rsidRDefault="00C552D9" w:rsidP="00C552D9">
      <w:pPr>
        <w:pStyle w:val="ItemIndent1"/>
        <w:rPr>
          <w:rStyle w:val="commandtext"/>
        </w:rPr>
      </w:pPr>
      <w:r w:rsidRPr="00702099">
        <w:rPr>
          <w:rStyle w:val="commandkeywords"/>
        </w:rPr>
        <w:t>filter-policy</w:t>
      </w:r>
      <w:r w:rsidRPr="00702099">
        <w:t xml:space="preserve"> </w:t>
      </w:r>
      <w:r w:rsidRPr="00702099">
        <w:rPr>
          <w:rStyle w:val="commandtext"/>
        </w:rPr>
        <w:t>{</w:t>
      </w:r>
      <w:r w:rsidRPr="00702099">
        <w:rPr>
          <w:rStyle w:val="commandparameter"/>
        </w:rPr>
        <w:t xml:space="preserve"> ipv4</w:t>
      </w:r>
      <w:r w:rsidRPr="00702099">
        <w:rPr>
          <w:rFonts w:hint="eastAsia"/>
        </w:rPr>
        <w:t>-</w:t>
      </w:r>
      <w:r w:rsidRPr="00702099">
        <w:rPr>
          <w:rStyle w:val="commandparameter"/>
        </w:rPr>
        <w:t>acl-number</w:t>
      </w:r>
      <w:r w:rsidRPr="00702099">
        <w:t xml:space="preserve"> </w:t>
      </w:r>
      <w:r w:rsidRPr="00702099">
        <w:rPr>
          <w:rStyle w:val="commandtext"/>
        </w:rPr>
        <w:t>|</w:t>
      </w:r>
      <w:r w:rsidRPr="00702099">
        <w:t xml:space="preserve"> </w:t>
      </w:r>
      <w:r w:rsidR="00195312" w:rsidRPr="0087545D">
        <w:rPr>
          <w:rStyle w:val="commandkeywords"/>
          <w:rFonts w:hint="eastAsia"/>
        </w:rPr>
        <w:t>nam</w:t>
      </w:r>
      <w:r w:rsidR="00195312" w:rsidRPr="0087545D">
        <w:rPr>
          <w:rStyle w:val="commandkeywords"/>
        </w:rPr>
        <w:t xml:space="preserve">e </w:t>
      </w:r>
      <w:r w:rsidR="00195312" w:rsidRPr="0087545D">
        <w:rPr>
          <w:rStyle w:val="commandparameter"/>
          <w:rFonts w:hint="eastAsia"/>
        </w:rPr>
        <w:t>ipv4-acl-name</w:t>
      </w:r>
      <w:r w:rsidR="00195312" w:rsidRPr="0087545D">
        <w:rPr>
          <w:rStyle w:val="commandtext"/>
          <w:rFonts w:hint="eastAsia"/>
        </w:rPr>
        <w:t xml:space="preserve"> </w:t>
      </w:r>
      <w:r w:rsidR="00195312" w:rsidRPr="00702099">
        <w:rPr>
          <w:rStyle w:val="commandtext"/>
        </w:rPr>
        <w:t>|</w:t>
      </w:r>
      <w:r w:rsidR="00195312" w:rsidRPr="00702099">
        <w:rPr>
          <w:rFonts w:hint="eastAsia"/>
        </w:rPr>
        <w:t xml:space="preserve"> </w:t>
      </w:r>
      <w:r w:rsidRPr="00702099">
        <w:rPr>
          <w:rStyle w:val="commandkeywords"/>
        </w:rPr>
        <w:t>prefix</w:t>
      </w:r>
      <w:r w:rsidRPr="00702099">
        <w:rPr>
          <w:rStyle w:val="commandkeywords"/>
          <w:rFonts w:hint="eastAsia"/>
        </w:rPr>
        <w:t>-list</w:t>
      </w:r>
      <w:r w:rsidRPr="00702099">
        <w:t xml:space="preserve"> </w:t>
      </w:r>
      <w:r w:rsidRPr="00702099">
        <w:rPr>
          <w:rStyle w:val="commandparameter"/>
        </w:rPr>
        <w:t>prefix</w:t>
      </w:r>
      <w:r w:rsidRPr="00702099">
        <w:rPr>
          <w:rStyle w:val="commandparameter"/>
          <w:rFonts w:hint="eastAsia"/>
        </w:rPr>
        <w:t>-list</w:t>
      </w:r>
      <w:r w:rsidRPr="00702099">
        <w:rPr>
          <w:rStyle w:val="commandparameter"/>
        </w:rPr>
        <w:t>-name</w:t>
      </w:r>
      <w:r w:rsidRPr="00702099">
        <w:t xml:space="preserve"> </w:t>
      </w:r>
      <w:r w:rsidRPr="00702099">
        <w:rPr>
          <w:rStyle w:val="commandtext"/>
        </w:rPr>
        <w:t>}</w:t>
      </w:r>
      <w:r w:rsidRPr="00702099">
        <w:t xml:space="preserve"> </w:t>
      </w:r>
      <w:r w:rsidRPr="00702099">
        <w:rPr>
          <w:rStyle w:val="commandkeywords"/>
        </w:rPr>
        <w:t>export</w:t>
      </w:r>
      <w:r w:rsidRPr="00702099">
        <w:t xml:space="preserve"> </w:t>
      </w:r>
      <w:r w:rsidRPr="00702099">
        <w:rPr>
          <w:rStyle w:val="commandtext"/>
        </w:rPr>
        <w:t>[</w:t>
      </w:r>
      <w:r w:rsidRPr="00702099">
        <w:t xml:space="preserve"> </w:t>
      </w:r>
      <w:r w:rsidRPr="00702099">
        <w:rPr>
          <w:rStyle w:val="commandparameter"/>
        </w:rPr>
        <w:t>protocol process-id</w:t>
      </w:r>
      <w:r w:rsidRPr="00702099">
        <w:t xml:space="preserve"> </w:t>
      </w:r>
      <w:r w:rsidRPr="00702099">
        <w:rPr>
          <w:rStyle w:val="commandtext"/>
        </w:rPr>
        <w:t>]</w:t>
      </w:r>
    </w:p>
    <w:p w:rsidR="00C552D9" w:rsidRPr="00C552D9" w:rsidRDefault="00C552D9" w:rsidP="00C552D9">
      <w:pPr>
        <w:pStyle w:val="ItemIndent1"/>
        <w:rPr>
          <w:lang w:eastAsia="zh-CN"/>
        </w:rPr>
      </w:pPr>
      <w:r w:rsidRPr="00C552D9">
        <w:rPr>
          <w:rFonts w:hint="eastAsia"/>
          <w:lang w:eastAsia="zh-CN"/>
        </w:rPr>
        <w:t>缺省情况下，不对发布的路由信息进行过滤。</w:t>
      </w:r>
    </w:p>
    <w:p w:rsidR="00C552D9" w:rsidRPr="00C552D9" w:rsidRDefault="00C552D9" w:rsidP="00C552D9">
      <w:pPr>
        <w:pStyle w:val="ItemStep"/>
        <w:rPr>
          <w:lang w:eastAsia="zh-CN"/>
        </w:rPr>
      </w:pPr>
      <w:r w:rsidRPr="00C552D9">
        <w:rPr>
          <w:rFonts w:hint="eastAsia"/>
          <w:lang w:eastAsia="zh-CN"/>
        </w:rPr>
        <w:t>配置对接收的路由信息进行过滤。</w:t>
      </w:r>
    </w:p>
    <w:p w:rsidR="00C552D9" w:rsidRDefault="00C552D9" w:rsidP="00C552D9">
      <w:pPr>
        <w:pStyle w:val="ItemIndent1"/>
        <w:rPr>
          <w:rStyle w:val="commandkeywords"/>
        </w:rPr>
      </w:pPr>
      <w:r w:rsidRPr="00702099">
        <w:rPr>
          <w:rStyle w:val="commandkeywords"/>
        </w:rPr>
        <w:t xml:space="preserve">filter-policy </w:t>
      </w:r>
      <w:r w:rsidRPr="00702099">
        <w:rPr>
          <w:rStyle w:val="commandtext"/>
        </w:rPr>
        <w:t>{</w:t>
      </w:r>
      <w:r w:rsidRPr="00702099">
        <w:t xml:space="preserve"> </w:t>
      </w:r>
      <w:r w:rsidRPr="00702099">
        <w:rPr>
          <w:rStyle w:val="commandparameter"/>
        </w:rPr>
        <w:t>ipv4</w:t>
      </w:r>
      <w:r w:rsidRPr="00702099">
        <w:rPr>
          <w:rFonts w:hint="eastAsia"/>
        </w:rPr>
        <w:t>-</w:t>
      </w:r>
      <w:r w:rsidRPr="00702099">
        <w:rPr>
          <w:rStyle w:val="commandparameter"/>
        </w:rPr>
        <w:t>acl-number</w:t>
      </w:r>
      <w:r w:rsidRPr="00702099">
        <w:t xml:space="preserve"> </w:t>
      </w:r>
      <w:r w:rsidRPr="00702099">
        <w:rPr>
          <w:rStyle w:val="commandtext"/>
        </w:rPr>
        <w:t>|</w:t>
      </w:r>
      <w:r w:rsidRPr="00702099">
        <w:rPr>
          <w:rFonts w:hint="eastAsia"/>
        </w:rPr>
        <w:t xml:space="preserve"> </w:t>
      </w:r>
      <w:r w:rsidR="00195312" w:rsidRPr="0087545D">
        <w:rPr>
          <w:rStyle w:val="commandkeywords"/>
          <w:rFonts w:hint="eastAsia"/>
        </w:rPr>
        <w:t>nam</w:t>
      </w:r>
      <w:r w:rsidR="00195312" w:rsidRPr="0087545D">
        <w:rPr>
          <w:rStyle w:val="commandkeywords"/>
        </w:rPr>
        <w:t xml:space="preserve">e </w:t>
      </w:r>
      <w:r w:rsidR="00195312" w:rsidRPr="0087545D">
        <w:rPr>
          <w:rStyle w:val="commandparameter"/>
          <w:rFonts w:hint="eastAsia"/>
        </w:rPr>
        <w:t>ipv4-acl-name</w:t>
      </w:r>
      <w:r w:rsidR="00195312" w:rsidRPr="0087545D">
        <w:rPr>
          <w:rStyle w:val="commandtext"/>
          <w:rFonts w:hint="eastAsia"/>
        </w:rPr>
        <w:t xml:space="preserve"> </w:t>
      </w:r>
      <w:r w:rsidR="00195312" w:rsidRPr="00702099">
        <w:rPr>
          <w:rStyle w:val="commandtext"/>
        </w:rPr>
        <w:t>|</w:t>
      </w:r>
      <w:r w:rsidR="00195312">
        <w:rPr>
          <w:rStyle w:val="commandtext"/>
          <w:rFonts w:hint="eastAsia"/>
          <w:lang w:eastAsia="zh-CN"/>
        </w:rPr>
        <w:t xml:space="preserve"> </w:t>
      </w:r>
      <w:r w:rsidRPr="00702099">
        <w:rPr>
          <w:rStyle w:val="commandkeywords"/>
        </w:rPr>
        <w:t>prefix</w:t>
      </w:r>
      <w:r w:rsidRPr="00702099">
        <w:rPr>
          <w:rStyle w:val="commandkeywords"/>
          <w:rFonts w:hint="eastAsia"/>
        </w:rPr>
        <w:t xml:space="preserve">-list </w:t>
      </w:r>
      <w:r w:rsidRPr="00702099">
        <w:rPr>
          <w:rStyle w:val="commandparameter"/>
        </w:rPr>
        <w:t>prefix</w:t>
      </w:r>
      <w:r w:rsidRPr="00702099">
        <w:rPr>
          <w:rStyle w:val="commandparameter"/>
          <w:rFonts w:hint="eastAsia"/>
        </w:rPr>
        <w:t>-list</w:t>
      </w:r>
      <w:r w:rsidRPr="00702099">
        <w:rPr>
          <w:rStyle w:val="commandparameter"/>
        </w:rPr>
        <w:t>-name</w:t>
      </w:r>
      <w:r w:rsidRPr="00702099">
        <w:t xml:space="preserve"> </w:t>
      </w:r>
      <w:r w:rsidRPr="00702099">
        <w:rPr>
          <w:rStyle w:val="commandtext"/>
        </w:rPr>
        <w:t>}</w:t>
      </w:r>
      <w:r w:rsidRPr="00702099">
        <w:t xml:space="preserve"> </w:t>
      </w:r>
      <w:r w:rsidRPr="00702099">
        <w:rPr>
          <w:rStyle w:val="commandkeywords"/>
        </w:rPr>
        <w:t>import</w:t>
      </w:r>
    </w:p>
    <w:p w:rsidR="00C552D9" w:rsidRPr="00C552D9" w:rsidRDefault="00C552D9" w:rsidP="00C552D9">
      <w:pPr>
        <w:pStyle w:val="ItemIndent1"/>
        <w:rPr>
          <w:lang w:eastAsia="zh-CN"/>
        </w:rPr>
      </w:pPr>
      <w:r w:rsidRPr="00C552D9">
        <w:rPr>
          <w:rFonts w:hint="eastAsia"/>
          <w:lang w:eastAsia="zh-CN"/>
        </w:rPr>
        <w:t>缺省情况下，不对接收的路由信息进行过滤。</w:t>
      </w:r>
    </w:p>
    <w:p w:rsidR="00C552D9" w:rsidRPr="00C552D9" w:rsidRDefault="00C552D9" w:rsidP="00C552D9">
      <w:pPr>
        <w:pStyle w:val="ItemStep"/>
        <w:rPr>
          <w:lang w:eastAsia="zh-CN"/>
        </w:rPr>
      </w:pPr>
      <w:r w:rsidRPr="00C552D9">
        <w:rPr>
          <w:rFonts w:hint="eastAsia"/>
          <w:lang w:eastAsia="zh-CN"/>
        </w:rPr>
        <w:t>为对等体</w:t>
      </w:r>
      <w:r w:rsidRPr="00C552D9">
        <w:rPr>
          <w:rFonts w:hint="eastAsia"/>
          <w:lang w:eastAsia="zh-CN"/>
        </w:rPr>
        <w:t>/</w:t>
      </w:r>
      <w:r w:rsidRPr="00C552D9">
        <w:rPr>
          <w:rFonts w:hint="eastAsia"/>
          <w:lang w:eastAsia="zh-CN"/>
        </w:rPr>
        <w:t>对等体组设置基于</w:t>
      </w:r>
      <w:r w:rsidRPr="00C552D9">
        <w:rPr>
          <w:rFonts w:hint="eastAsia"/>
          <w:lang w:eastAsia="zh-CN"/>
        </w:rPr>
        <w:t>AS</w:t>
      </w:r>
      <w:r w:rsidRPr="00C552D9">
        <w:rPr>
          <w:rFonts w:hint="eastAsia"/>
          <w:lang w:eastAsia="zh-CN"/>
        </w:rPr>
        <w:t>路径过滤列表的</w:t>
      </w:r>
      <w:r w:rsidRPr="00C552D9">
        <w:rPr>
          <w:rFonts w:hint="eastAsia"/>
          <w:lang w:eastAsia="zh-CN"/>
        </w:rPr>
        <w:t>BGP</w:t>
      </w:r>
      <w:r w:rsidRPr="00C552D9">
        <w:rPr>
          <w:rFonts w:hint="eastAsia"/>
          <w:lang w:eastAsia="zh-CN"/>
        </w:rPr>
        <w:t>路由过滤策略。</w:t>
      </w:r>
    </w:p>
    <w:p w:rsidR="00C552D9" w:rsidRDefault="00C552D9" w:rsidP="00C552D9">
      <w:pPr>
        <w:pStyle w:val="ItemIndent1"/>
        <w:rPr>
          <w:rStyle w:val="commandtext"/>
        </w:rPr>
      </w:pPr>
      <w:r w:rsidRPr="00702099">
        <w:rPr>
          <w:rStyle w:val="commandkeywords"/>
        </w:rPr>
        <w:t>peer</w:t>
      </w:r>
      <w:r w:rsidRPr="00702099">
        <w:t xml:space="preserve"> </w:t>
      </w:r>
      <w:r w:rsidRPr="00702099">
        <w:rPr>
          <w:rStyle w:val="commandtext"/>
        </w:rPr>
        <w:t>{</w:t>
      </w:r>
      <w:r w:rsidRPr="00702099">
        <w:rPr>
          <w:rStyle w:val="commandparameter"/>
        </w:rPr>
        <w:t xml:space="preserve"> group-name</w:t>
      </w:r>
      <w:r w:rsidRPr="00702099">
        <w:t xml:space="preserve"> </w:t>
      </w:r>
      <w:r w:rsidRPr="00702099">
        <w:rPr>
          <w:rStyle w:val="commandtext"/>
        </w:rPr>
        <w:t>|</w:t>
      </w:r>
      <w:r w:rsidRPr="00702099">
        <w:t xml:space="preserve"> </w:t>
      </w:r>
      <w:r w:rsidRPr="00702099">
        <w:rPr>
          <w:rStyle w:val="commandparameter"/>
        </w:rPr>
        <w:t xml:space="preserve">ipv4-address </w:t>
      </w:r>
      <w:r w:rsidRPr="00702099">
        <w:rPr>
          <w:rStyle w:val="commandtext"/>
        </w:rPr>
        <w:t>[</w:t>
      </w:r>
      <w:r w:rsidRPr="00702099">
        <w:rPr>
          <w:rFonts w:hint="eastAsia"/>
        </w:rPr>
        <w:t xml:space="preserve"> </w:t>
      </w:r>
      <w:r w:rsidRPr="00702099">
        <w:rPr>
          <w:rStyle w:val="commandparameter"/>
          <w:rFonts w:hint="eastAsia"/>
        </w:rPr>
        <w:t xml:space="preserve">mask-length </w:t>
      </w:r>
      <w:r w:rsidRPr="00702099">
        <w:rPr>
          <w:rStyle w:val="commandtext"/>
        </w:rPr>
        <w:t>]</w:t>
      </w:r>
      <w:r w:rsidRPr="00702099">
        <w:rPr>
          <w:rFonts w:hint="eastAsia"/>
        </w:rPr>
        <w:t xml:space="preserve"> </w:t>
      </w:r>
      <w:r w:rsidRPr="00702099">
        <w:rPr>
          <w:rStyle w:val="commandtext"/>
        </w:rPr>
        <w:t>}</w:t>
      </w:r>
      <w:r w:rsidRPr="00702099">
        <w:t xml:space="preserve"> </w:t>
      </w:r>
      <w:r w:rsidRPr="00702099">
        <w:rPr>
          <w:rStyle w:val="commandkeywords"/>
        </w:rPr>
        <w:t>as-path-acl</w:t>
      </w:r>
      <w:r w:rsidRPr="00702099">
        <w:t xml:space="preserve"> </w:t>
      </w:r>
      <w:r w:rsidRPr="00702099">
        <w:rPr>
          <w:rStyle w:val="commandparameter"/>
        </w:rPr>
        <w:t>as-path-acl-number</w:t>
      </w:r>
      <w:r w:rsidRPr="00702099">
        <w:t xml:space="preserve"> </w:t>
      </w:r>
      <w:r w:rsidRPr="00702099">
        <w:rPr>
          <w:rStyle w:val="commandtext"/>
        </w:rPr>
        <w:t>{</w:t>
      </w:r>
      <w:r w:rsidRPr="00702099">
        <w:rPr>
          <w:rStyle w:val="commandkeywords"/>
        </w:rPr>
        <w:t xml:space="preserve"> export</w:t>
      </w:r>
      <w:r w:rsidRPr="00702099">
        <w:t xml:space="preserve"> </w:t>
      </w:r>
      <w:r w:rsidRPr="00702099">
        <w:rPr>
          <w:rStyle w:val="commandtext"/>
        </w:rPr>
        <w:t>|</w:t>
      </w:r>
      <w:r w:rsidRPr="00702099">
        <w:rPr>
          <w:rStyle w:val="commandkeywords"/>
        </w:rPr>
        <w:t xml:space="preserve"> import </w:t>
      </w:r>
      <w:r w:rsidRPr="00702099">
        <w:rPr>
          <w:rStyle w:val="commandtext"/>
        </w:rPr>
        <w:t>}</w:t>
      </w:r>
    </w:p>
    <w:p w:rsidR="00C552D9" w:rsidRPr="00C552D9" w:rsidRDefault="00C552D9" w:rsidP="00C552D9">
      <w:pPr>
        <w:pStyle w:val="ItemIndent1"/>
        <w:rPr>
          <w:lang w:eastAsia="zh-CN"/>
        </w:rPr>
      </w:pPr>
      <w:r w:rsidRPr="00C552D9">
        <w:rPr>
          <w:rFonts w:hint="eastAsia"/>
          <w:lang w:eastAsia="zh-CN"/>
        </w:rPr>
        <w:t>缺省情况下，未配置基于</w:t>
      </w:r>
      <w:r w:rsidRPr="00C552D9">
        <w:rPr>
          <w:lang w:eastAsia="zh-CN"/>
        </w:rPr>
        <w:t>AS</w:t>
      </w:r>
      <w:r w:rsidRPr="00C552D9">
        <w:rPr>
          <w:rFonts w:hint="eastAsia"/>
          <w:lang w:eastAsia="zh-CN"/>
        </w:rPr>
        <w:t>路径过滤列表的</w:t>
      </w:r>
      <w:r w:rsidRPr="00C552D9">
        <w:rPr>
          <w:lang w:eastAsia="zh-CN"/>
        </w:rPr>
        <w:t>BGP</w:t>
      </w:r>
      <w:r w:rsidRPr="00C552D9">
        <w:rPr>
          <w:rFonts w:hint="eastAsia"/>
          <w:lang w:eastAsia="zh-CN"/>
        </w:rPr>
        <w:t>路由过滤策略。</w:t>
      </w:r>
    </w:p>
    <w:p w:rsidR="00C552D9" w:rsidRPr="00C552D9" w:rsidRDefault="00C552D9" w:rsidP="00C552D9">
      <w:pPr>
        <w:pStyle w:val="ItemStep"/>
        <w:rPr>
          <w:lang w:eastAsia="zh-CN"/>
        </w:rPr>
      </w:pPr>
      <w:r w:rsidRPr="00C552D9">
        <w:rPr>
          <w:rFonts w:hint="eastAsia"/>
          <w:lang w:eastAsia="zh-CN"/>
        </w:rPr>
        <w:lastRenderedPageBreak/>
        <w:t>为对等体</w:t>
      </w:r>
      <w:r w:rsidRPr="00C552D9">
        <w:rPr>
          <w:rFonts w:hint="eastAsia"/>
          <w:lang w:eastAsia="zh-CN"/>
        </w:rPr>
        <w:t>/</w:t>
      </w:r>
      <w:r w:rsidRPr="00C552D9">
        <w:rPr>
          <w:rFonts w:hint="eastAsia"/>
          <w:lang w:eastAsia="zh-CN"/>
        </w:rPr>
        <w:t>对等体组设置基于</w:t>
      </w:r>
      <w:r w:rsidRPr="00C552D9">
        <w:rPr>
          <w:rFonts w:hint="eastAsia"/>
          <w:lang w:eastAsia="zh-CN"/>
        </w:rPr>
        <w:t>ACL</w:t>
      </w:r>
      <w:r w:rsidRPr="00C552D9">
        <w:rPr>
          <w:rFonts w:hint="eastAsia"/>
          <w:lang w:eastAsia="zh-CN"/>
        </w:rPr>
        <w:t>的</w:t>
      </w:r>
      <w:r w:rsidRPr="00C552D9">
        <w:rPr>
          <w:rFonts w:hint="eastAsia"/>
          <w:lang w:eastAsia="zh-CN"/>
        </w:rPr>
        <w:t>BGP</w:t>
      </w:r>
      <w:r w:rsidRPr="00C552D9">
        <w:rPr>
          <w:rFonts w:hint="eastAsia"/>
          <w:lang w:eastAsia="zh-CN"/>
        </w:rPr>
        <w:t>路由过滤策略。</w:t>
      </w:r>
    </w:p>
    <w:p w:rsidR="00C552D9" w:rsidRDefault="00C552D9" w:rsidP="00C552D9">
      <w:pPr>
        <w:pStyle w:val="ItemIndent1"/>
        <w:rPr>
          <w:rStyle w:val="commandtext"/>
        </w:rPr>
      </w:pPr>
      <w:r w:rsidRPr="00702099">
        <w:rPr>
          <w:rStyle w:val="commandkeywords"/>
        </w:rPr>
        <w:t>peer</w:t>
      </w:r>
      <w:r w:rsidRPr="00702099">
        <w:t xml:space="preserve"> </w:t>
      </w:r>
      <w:r w:rsidRPr="00702099">
        <w:rPr>
          <w:rStyle w:val="commandtext"/>
        </w:rPr>
        <w:t>{</w:t>
      </w:r>
      <w:r w:rsidRPr="00702099">
        <w:t xml:space="preserve"> </w:t>
      </w:r>
      <w:r w:rsidRPr="00702099">
        <w:rPr>
          <w:rStyle w:val="commandparameter"/>
        </w:rPr>
        <w:t xml:space="preserve">group-name </w:t>
      </w:r>
      <w:r w:rsidRPr="00702099">
        <w:rPr>
          <w:rStyle w:val="commandtext"/>
        </w:rPr>
        <w:t>|</w:t>
      </w:r>
      <w:r w:rsidRPr="00702099">
        <w:rPr>
          <w:rStyle w:val="commandparameter"/>
        </w:rPr>
        <w:t xml:space="preserve"> ipv4-address </w:t>
      </w:r>
      <w:r w:rsidRPr="00702099">
        <w:rPr>
          <w:rStyle w:val="commandtext"/>
        </w:rPr>
        <w:t>[</w:t>
      </w:r>
      <w:r w:rsidRPr="00702099">
        <w:rPr>
          <w:rFonts w:hint="eastAsia"/>
        </w:rPr>
        <w:t xml:space="preserve"> </w:t>
      </w:r>
      <w:r w:rsidRPr="00702099">
        <w:rPr>
          <w:rStyle w:val="commandparameter"/>
          <w:rFonts w:hint="eastAsia"/>
        </w:rPr>
        <w:t xml:space="preserve">mask-length </w:t>
      </w:r>
      <w:r w:rsidRPr="00702099">
        <w:rPr>
          <w:rStyle w:val="commandtext"/>
        </w:rPr>
        <w:t>]</w:t>
      </w:r>
      <w:r w:rsidRPr="00702099">
        <w:rPr>
          <w:rFonts w:hint="eastAsia"/>
        </w:rPr>
        <w:t xml:space="preserve"> </w:t>
      </w:r>
      <w:r w:rsidRPr="00702099">
        <w:rPr>
          <w:rStyle w:val="commandtext"/>
        </w:rPr>
        <w:t>}</w:t>
      </w:r>
      <w:r w:rsidRPr="00702099">
        <w:t xml:space="preserve"> </w:t>
      </w:r>
      <w:r w:rsidRPr="00702099">
        <w:rPr>
          <w:rStyle w:val="commandkeywords"/>
        </w:rPr>
        <w:t>filter-policy</w:t>
      </w:r>
      <w:r w:rsidRPr="00702099">
        <w:t xml:space="preserve"> </w:t>
      </w:r>
      <w:r w:rsidR="00195312" w:rsidRPr="005C24BC">
        <w:rPr>
          <w:rStyle w:val="commandtext"/>
        </w:rPr>
        <w:t>{</w:t>
      </w:r>
      <w:r w:rsidR="00195312" w:rsidRPr="00702099">
        <w:rPr>
          <w:rStyle w:val="commandparameter"/>
        </w:rPr>
        <w:t xml:space="preserve"> ipv4</w:t>
      </w:r>
      <w:r w:rsidR="00195312" w:rsidRPr="00702099">
        <w:rPr>
          <w:rFonts w:hint="eastAsia"/>
        </w:rPr>
        <w:t>-</w:t>
      </w:r>
      <w:r w:rsidR="00195312" w:rsidRPr="00702099">
        <w:rPr>
          <w:rStyle w:val="commandparameter"/>
        </w:rPr>
        <w:t>acl-number</w:t>
      </w:r>
      <w:r w:rsidR="00195312" w:rsidRPr="00702099">
        <w:t xml:space="preserve"> </w:t>
      </w:r>
      <w:r w:rsidR="00195312" w:rsidRPr="00702099">
        <w:rPr>
          <w:rStyle w:val="commandtext"/>
        </w:rPr>
        <w:t>|</w:t>
      </w:r>
      <w:r w:rsidR="00195312" w:rsidRPr="00702099">
        <w:t xml:space="preserve"> </w:t>
      </w:r>
      <w:r w:rsidR="00195312" w:rsidRPr="0087545D">
        <w:rPr>
          <w:rStyle w:val="commandkeywords"/>
          <w:rFonts w:hint="eastAsia"/>
        </w:rPr>
        <w:t>nam</w:t>
      </w:r>
      <w:r w:rsidR="00195312" w:rsidRPr="0087545D">
        <w:rPr>
          <w:rStyle w:val="commandkeywords"/>
        </w:rPr>
        <w:t xml:space="preserve">e </w:t>
      </w:r>
      <w:r w:rsidR="00195312" w:rsidRPr="0087545D">
        <w:rPr>
          <w:rStyle w:val="commandparameter"/>
          <w:rFonts w:hint="eastAsia"/>
        </w:rPr>
        <w:t>ipv4-acl-name</w:t>
      </w:r>
      <w:r w:rsidR="00195312" w:rsidRPr="00702099">
        <w:t xml:space="preserve"> </w:t>
      </w:r>
      <w:r w:rsidR="00195312" w:rsidRPr="005C24BC">
        <w:rPr>
          <w:rStyle w:val="commandtext"/>
        </w:rPr>
        <w:t>}</w:t>
      </w:r>
      <w:r w:rsidRPr="00702099">
        <w:t xml:space="preserve"> </w:t>
      </w:r>
      <w:r w:rsidRPr="00702099">
        <w:rPr>
          <w:rStyle w:val="commandtext"/>
        </w:rPr>
        <w:t>{</w:t>
      </w:r>
      <w:r w:rsidRPr="00702099">
        <w:rPr>
          <w:rStyle w:val="commandkeywords"/>
        </w:rPr>
        <w:t xml:space="preserve"> export </w:t>
      </w:r>
      <w:r w:rsidRPr="00702099">
        <w:rPr>
          <w:rStyle w:val="commandtext"/>
        </w:rPr>
        <w:t>|</w:t>
      </w:r>
      <w:r w:rsidRPr="00702099">
        <w:rPr>
          <w:rStyle w:val="commandkeywords"/>
        </w:rPr>
        <w:t xml:space="preserve"> import </w:t>
      </w:r>
      <w:r w:rsidRPr="00702099">
        <w:rPr>
          <w:rStyle w:val="commandtext"/>
        </w:rPr>
        <w:t>}</w:t>
      </w:r>
    </w:p>
    <w:p w:rsidR="00C552D9" w:rsidRPr="00C552D9" w:rsidRDefault="00C552D9" w:rsidP="00C552D9">
      <w:pPr>
        <w:pStyle w:val="ItemIndent1"/>
        <w:rPr>
          <w:lang w:eastAsia="zh-CN"/>
        </w:rPr>
      </w:pPr>
      <w:r w:rsidRPr="00C552D9">
        <w:rPr>
          <w:rFonts w:hint="eastAsia"/>
          <w:lang w:eastAsia="zh-CN"/>
        </w:rPr>
        <w:t>缺省情况下，未配置基于</w:t>
      </w:r>
      <w:r w:rsidRPr="00C552D9">
        <w:rPr>
          <w:lang w:eastAsia="zh-CN"/>
        </w:rPr>
        <w:t>ACL</w:t>
      </w:r>
      <w:r w:rsidRPr="00C552D9">
        <w:rPr>
          <w:rFonts w:hint="eastAsia"/>
          <w:lang w:eastAsia="zh-CN"/>
        </w:rPr>
        <w:t>的</w:t>
      </w:r>
      <w:r w:rsidRPr="00C552D9">
        <w:rPr>
          <w:rFonts w:hint="eastAsia"/>
          <w:lang w:eastAsia="zh-CN"/>
        </w:rPr>
        <w:t>BGP</w:t>
      </w:r>
      <w:r w:rsidRPr="00C552D9">
        <w:rPr>
          <w:rFonts w:hint="eastAsia"/>
          <w:lang w:eastAsia="zh-CN"/>
        </w:rPr>
        <w:t>路由过滤策略。</w:t>
      </w:r>
    </w:p>
    <w:p w:rsidR="00C552D9" w:rsidRPr="00C552D9" w:rsidRDefault="00C552D9" w:rsidP="00C552D9">
      <w:pPr>
        <w:pStyle w:val="ItemStep"/>
        <w:rPr>
          <w:lang w:eastAsia="zh-CN"/>
        </w:rPr>
      </w:pPr>
      <w:r w:rsidRPr="00C552D9">
        <w:rPr>
          <w:rFonts w:hint="eastAsia"/>
          <w:lang w:eastAsia="zh-CN"/>
        </w:rPr>
        <w:t>为对等体</w:t>
      </w:r>
      <w:r w:rsidRPr="00C552D9">
        <w:rPr>
          <w:rFonts w:hint="eastAsia"/>
          <w:lang w:eastAsia="zh-CN"/>
        </w:rPr>
        <w:t>/</w:t>
      </w:r>
      <w:r w:rsidRPr="00C552D9">
        <w:rPr>
          <w:rFonts w:hint="eastAsia"/>
          <w:lang w:eastAsia="zh-CN"/>
        </w:rPr>
        <w:t>对等体组设置基于地址前缀列表的</w:t>
      </w:r>
      <w:r w:rsidRPr="00C552D9">
        <w:rPr>
          <w:rFonts w:hint="eastAsia"/>
          <w:lang w:eastAsia="zh-CN"/>
        </w:rPr>
        <w:t>BGP</w:t>
      </w:r>
      <w:r w:rsidRPr="00C552D9">
        <w:rPr>
          <w:rFonts w:hint="eastAsia"/>
          <w:lang w:eastAsia="zh-CN"/>
        </w:rPr>
        <w:t>路由过滤策略。</w:t>
      </w:r>
    </w:p>
    <w:p w:rsidR="00C552D9" w:rsidRDefault="00C552D9" w:rsidP="00C552D9">
      <w:pPr>
        <w:pStyle w:val="ItemIndent1"/>
        <w:rPr>
          <w:rStyle w:val="commandtext"/>
        </w:rPr>
      </w:pPr>
      <w:r w:rsidRPr="00702099">
        <w:rPr>
          <w:rStyle w:val="commandkeywords"/>
        </w:rPr>
        <w:t>peer</w:t>
      </w:r>
      <w:r w:rsidRPr="00702099">
        <w:t xml:space="preserve"> </w:t>
      </w:r>
      <w:r w:rsidRPr="00702099">
        <w:rPr>
          <w:rStyle w:val="commandtext"/>
        </w:rPr>
        <w:t>{</w:t>
      </w:r>
      <w:r w:rsidRPr="00702099">
        <w:rPr>
          <w:rStyle w:val="commandparameter"/>
        </w:rPr>
        <w:t xml:space="preserve"> group-name </w:t>
      </w:r>
      <w:r w:rsidRPr="00702099">
        <w:rPr>
          <w:rStyle w:val="commandtext"/>
        </w:rPr>
        <w:t>|</w:t>
      </w:r>
      <w:r w:rsidRPr="00702099">
        <w:rPr>
          <w:rStyle w:val="commandparameter"/>
        </w:rPr>
        <w:t xml:space="preserve"> ipv4-address </w:t>
      </w:r>
      <w:r w:rsidRPr="00702099">
        <w:rPr>
          <w:rStyle w:val="commandtext"/>
        </w:rPr>
        <w:t>[</w:t>
      </w:r>
      <w:r w:rsidRPr="00702099">
        <w:rPr>
          <w:rFonts w:hint="eastAsia"/>
        </w:rPr>
        <w:t xml:space="preserve"> </w:t>
      </w:r>
      <w:r w:rsidRPr="00702099">
        <w:rPr>
          <w:rStyle w:val="commandparameter"/>
          <w:rFonts w:hint="eastAsia"/>
        </w:rPr>
        <w:t xml:space="preserve">mask-length </w:t>
      </w:r>
      <w:r w:rsidRPr="00702099">
        <w:rPr>
          <w:rStyle w:val="commandtext"/>
        </w:rPr>
        <w:t>]</w:t>
      </w:r>
      <w:r w:rsidRPr="00702099">
        <w:rPr>
          <w:rFonts w:hint="eastAsia"/>
        </w:rPr>
        <w:t xml:space="preserve"> </w:t>
      </w:r>
      <w:r w:rsidRPr="00702099">
        <w:rPr>
          <w:rStyle w:val="commandtext"/>
        </w:rPr>
        <w:t>}</w:t>
      </w:r>
      <w:r w:rsidRPr="00702099">
        <w:t xml:space="preserve"> </w:t>
      </w:r>
      <w:r w:rsidRPr="00702099">
        <w:rPr>
          <w:rStyle w:val="commandkeywords"/>
        </w:rPr>
        <w:t>prefix</w:t>
      </w:r>
      <w:r w:rsidRPr="00702099">
        <w:rPr>
          <w:rStyle w:val="commandkeywords"/>
          <w:rFonts w:hint="eastAsia"/>
        </w:rPr>
        <w:t>-list</w:t>
      </w:r>
      <w:r w:rsidRPr="00702099">
        <w:t xml:space="preserve"> </w:t>
      </w:r>
      <w:r w:rsidRPr="00702099">
        <w:rPr>
          <w:rStyle w:val="commandparameter"/>
        </w:rPr>
        <w:t>prefix</w:t>
      </w:r>
      <w:r w:rsidRPr="00702099">
        <w:rPr>
          <w:rStyle w:val="commandparameter"/>
          <w:rFonts w:hint="eastAsia"/>
        </w:rPr>
        <w:t>-list</w:t>
      </w:r>
      <w:r w:rsidRPr="00702099">
        <w:rPr>
          <w:rStyle w:val="commandparameter"/>
        </w:rPr>
        <w:t>-name</w:t>
      </w:r>
      <w:r w:rsidRPr="00702099">
        <w:t xml:space="preserve"> </w:t>
      </w:r>
      <w:r w:rsidRPr="00702099">
        <w:rPr>
          <w:rStyle w:val="commandtext"/>
        </w:rPr>
        <w:t>{</w:t>
      </w:r>
      <w:r w:rsidRPr="00702099">
        <w:rPr>
          <w:rStyle w:val="commandkeywords"/>
        </w:rPr>
        <w:t xml:space="preserve"> export</w:t>
      </w:r>
      <w:r w:rsidRPr="00702099">
        <w:t xml:space="preserve"> </w:t>
      </w:r>
      <w:r w:rsidRPr="00702099">
        <w:rPr>
          <w:rStyle w:val="commandtext"/>
        </w:rPr>
        <w:t>|</w:t>
      </w:r>
      <w:r w:rsidRPr="00702099">
        <w:t xml:space="preserve"> </w:t>
      </w:r>
      <w:r w:rsidRPr="00702099">
        <w:rPr>
          <w:rStyle w:val="commandkeywords"/>
        </w:rPr>
        <w:t>import</w:t>
      </w:r>
      <w:r w:rsidRPr="00702099">
        <w:t xml:space="preserve"> </w:t>
      </w:r>
      <w:r w:rsidRPr="00702099">
        <w:rPr>
          <w:rStyle w:val="commandtext"/>
        </w:rPr>
        <w:t>}</w:t>
      </w:r>
    </w:p>
    <w:p w:rsidR="00C552D9" w:rsidRPr="00C552D9" w:rsidRDefault="00C552D9" w:rsidP="00C552D9">
      <w:pPr>
        <w:pStyle w:val="ItemIndent1"/>
        <w:rPr>
          <w:lang w:eastAsia="zh-CN"/>
        </w:rPr>
      </w:pPr>
      <w:r w:rsidRPr="00C552D9">
        <w:rPr>
          <w:rFonts w:hint="eastAsia"/>
          <w:lang w:eastAsia="zh-CN"/>
        </w:rPr>
        <w:t>缺省情况下，未配置基于地址前缀列表的</w:t>
      </w:r>
      <w:r w:rsidRPr="00C552D9">
        <w:rPr>
          <w:rFonts w:hint="eastAsia"/>
          <w:lang w:eastAsia="zh-CN"/>
        </w:rPr>
        <w:t>BGP</w:t>
      </w:r>
      <w:r w:rsidRPr="00C552D9">
        <w:rPr>
          <w:rFonts w:hint="eastAsia"/>
          <w:lang w:eastAsia="zh-CN"/>
        </w:rPr>
        <w:t>路由过滤策略。</w:t>
      </w:r>
    </w:p>
    <w:p w:rsidR="00C552D9" w:rsidRPr="00C552D9" w:rsidRDefault="00C552D9" w:rsidP="00C552D9">
      <w:pPr>
        <w:pStyle w:val="ItemStep"/>
        <w:rPr>
          <w:lang w:eastAsia="zh-CN"/>
        </w:rPr>
      </w:pPr>
      <w:r w:rsidRPr="00C552D9">
        <w:rPr>
          <w:rFonts w:hint="eastAsia"/>
          <w:lang w:eastAsia="zh-CN"/>
        </w:rPr>
        <w:t>对来自对等体</w:t>
      </w:r>
      <w:r w:rsidRPr="00C552D9">
        <w:rPr>
          <w:rFonts w:hint="eastAsia"/>
          <w:lang w:eastAsia="zh-CN"/>
        </w:rPr>
        <w:t>/</w:t>
      </w:r>
      <w:r w:rsidRPr="00C552D9">
        <w:rPr>
          <w:rFonts w:hint="eastAsia"/>
          <w:lang w:eastAsia="zh-CN"/>
        </w:rPr>
        <w:t>对等体组的路由或发布给对等体</w:t>
      </w:r>
      <w:r w:rsidRPr="00C552D9">
        <w:rPr>
          <w:rFonts w:hint="eastAsia"/>
          <w:lang w:eastAsia="zh-CN"/>
        </w:rPr>
        <w:t>/</w:t>
      </w:r>
      <w:r w:rsidRPr="00C552D9">
        <w:rPr>
          <w:rFonts w:hint="eastAsia"/>
          <w:lang w:eastAsia="zh-CN"/>
        </w:rPr>
        <w:t>对等体组的路由应用路由策略。</w:t>
      </w:r>
    </w:p>
    <w:p w:rsidR="00C552D9" w:rsidRDefault="00C552D9" w:rsidP="00C552D9">
      <w:pPr>
        <w:pStyle w:val="ItemIndent1"/>
        <w:rPr>
          <w:rStyle w:val="commandtext"/>
        </w:rPr>
      </w:pPr>
      <w:r w:rsidRPr="00702099">
        <w:rPr>
          <w:rStyle w:val="commandkeywords"/>
        </w:rPr>
        <w:t>peer</w:t>
      </w:r>
      <w:r w:rsidRPr="00702099">
        <w:t xml:space="preserve"> </w:t>
      </w:r>
      <w:r w:rsidRPr="00702099">
        <w:rPr>
          <w:rStyle w:val="commandtext"/>
        </w:rPr>
        <w:t>{</w:t>
      </w:r>
      <w:r w:rsidRPr="00702099">
        <w:rPr>
          <w:rStyle w:val="commandparameter"/>
        </w:rPr>
        <w:t xml:space="preserve"> group-name </w:t>
      </w:r>
      <w:r w:rsidRPr="00702099">
        <w:rPr>
          <w:rStyle w:val="commandtext"/>
        </w:rPr>
        <w:t>|</w:t>
      </w:r>
      <w:r w:rsidRPr="00702099">
        <w:rPr>
          <w:rStyle w:val="commandparameter"/>
        </w:rPr>
        <w:t xml:space="preserve"> ipv4-address </w:t>
      </w:r>
      <w:r w:rsidRPr="00702099">
        <w:rPr>
          <w:rStyle w:val="commandtext"/>
        </w:rPr>
        <w:t>[</w:t>
      </w:r>
      <w:r w:rsidRPr="00702099">
        <w:rPr>
          <w:rFonts w:hint="eastAsia"/>
        </w:rPr>
        <w:t xml:space="preserve"> </w:t>
      </w:r>
      <w:r w:rsidRPr="00702099">
        <w:rPr>
          <w:rStyle w:val="commandparameter"/>
          <w:rFonts w:hint="eastAsia"/>
        </w:rPr>
        <w:t xml:space="preserve">mask-length </w:t>
      </w:r>
      <w:r w:rsidRPr="00702099">
        <w:rPr>
          <w:rStyle w:val="commandtext"/>
        </w:rPr>
        <w:t>]</w:t>
      </w:r>
      <w:r w:rsidRPr="00702099">
        <w:rPr>
          <w:rFonts w:hint="eastAsia"/>
        </w:rPr>
        <w:t xml:space="preserve"> </w:t>
      </w:r>
      <w:r w:rsidRPr="00702099">
        <w:rPr>
          <w:rStyle w:val="commandtext"/>
        </w:rPr>
        <w:t>}</w:t>
      </w:r>
      <w:r w:rsidRPr="00702099">
        <w:t xml:space="preserve"> </w:t>
      </w:r>
      <w:r w:rsidRPr="00702099">
        <w:rPr>
          <w:rStyle w:val="commandkeywords"/>
        </w:rPr>
        <w:t>route-policy</w:t>
      </w:r>
      <w:r w:rsidRPr="00702099">
        <w:t xml:space="preserve"> </w:t>
      </w:r>
      <w:r w:rsidRPr="00702099">
        <w:rPr>
          <w:rStyle w:val="commandparameter"/>
        </w:rPr>
        <w:t>route-policy-name</w:t>
      </w:r>
      <w:r w:rsidRPr="00702099">
        <w:t xml:space="preserve"> </w:t>
      </w:r>
      <w:r w:rsidRPr="00702099">
        <w:rPr>
          <w:rStyle w:val="commandtext"/>
        </w:rPr>
        <w:t>{</w:t>
      </w:r>
      <w:r w:rsidRPr="00702099">
        <w:t xml:space="preserve"> </w:t>
      </w:r>
      <w:r w:rsidRPr="00702099">
        <w:rPr>
          <w:rStyle w:val="commandkeywords"/>
        </w:rPr>
        <w:t xml:space="preserve">export </w:t>
      </w:r>
      <w:r w:rsidRPr="00702099">
        <w:rPr>
          <w:rStyle w:val="commandtext"/>
        </w:rPr>
        <w:t>|</w:t>
      </w:r>
      <w:r w:rsidRPr="00702099">
        <w:t xml:space="preserve"> </w:t>
      </w:r>
      <w:r w:rsidRPr="00702099">
        <w:rPr>
          <w:rStyle w:val="commandkeywords"/>
        </w:rPr>
        <w:t>import</w:t>
      </w:r>
      <w:r w:rsidRPr="00702099">
        <w:t xml:space="preserve"> </w:t>
      </w:r>
      <w:r w:rsidRPr="00702099">
        <w:rPr>
          <w:rStyle w:val="commandtext"/>
        </w:rPr>
        <w:t>}</w:t>
      </w:r>
    </w:p>
    <w:p w:rsidR="00C552D9" w:rsidRPr="00C552D9" w:rsidRDefault="00C552D9" w:rsidP="00C552D9">
      <w:pPr>
        <w:pStyle w:val="ItemIndent1"/>
        <w:rPr>
          <w:lang w:eastAsia="zh-CN"/>
        </w:rPr>
      </w:pPr>
      <w:r w:rsidRPr="00C552D9">
        <w:rPr>
          <w:rFonts w:hint="eastAsia"/>
          <w:lang w:eastAsia="zh-CN"/>
        </w:rPr>
        <w:t>缺省情况下，没有为对等体</w:t>
      </w:r>
      <w:r w:rsidRPr="00C552D9">
        <w:rPr>
          <w:rFonts w:hint="eastAsia"/>
          <w:lang w:eastAsia="zh-CN"/>
        </w:rPr>
        <w:t>/</w:t>
      </w:r>
      <w:r w:rsidRPr="00C552D9">
        <w:rPr>
          <w:rFonts w:hint="eastAsia"/>
          <w:lang w:eastAsia="zh-CN"/>
        </w:rPr>
        <w:t>对等体组指定路由策略。</w:t>
      </w:r>
    </w:p>
    <w:p w:rsidR="00C552D9" w:rsidRDefault="00C552D9" w:rsidP="00C552D9">
      <w:pPr>
        <w:pStyle w:val="ItemStep"/>
      </w:pPr>
      <w:r>
        <w:rPr>
          <w:rFonts w:hint="eastAsia"/>
        </w:rPr>
        <w:t>配置对接收到的</w:t>
      </w:r>
      <w:r>
        <w:rPr>
          <w:rFonts w:hint="eastAsia"/>
        </w:rPr>
        <w:t>VPNv4</w:t>
      </w:r>
      <w:r>
        <w:rPr>
          <w:rFonts w:hint="eastAsia"/>
        </w:rPr>
        <w:t>路由进行</w:t>
      </w:r>
      <w:r w:rsidR="0013391F">
        <w:rPr>
          <w:rFonts w:hint="eastAsia"/>
        </w:rPr>
        <w:t>Route Target</w:t>
      </w:r>
      <w:r>
        <w:rPr>
          <w:rFonts w:hint="eastAsia"/>
        </w:rPr>
        <w:t>过滤。</w:t>
      </w:r>
    </w:p>
    <w:p w:rsidR="00C552D9" w:rsidRDefault="00C552D9" w:rsidP="00C552D9">
      <w:pPr>
        <w:pStyle w:val="ItemIndent1"/>
        <w:rPr>
          <w:rStyle w:val="commandkeywords"/>
        </w:rPr>
      </w:pPr>
      <w:r w:rsidRPr="00702099">
        <w:rPr>
          <w:rStyle w:val="commandkeywords"/>
        </w:rPr>
        <w:t>po</w:t>
      </w:r>
      <w:r w:rsidRPr="00702099">
        <w:rPr>
          <w:rStyle w:val="commandkeywords"/>
          <w:rFonts w:hint="eastAsia"/>
        </w:rPr>
        <w:t>licy</w:t>
      </w:r>
      <w:r w:rsidRPr="00702099">
        <w:rPr>
          <w:rStyle w:val="commandkeywords"/>
        </w:rPr>
        <w:t xml:space="preserve"> </w:t>
      </w:r>
      <w:r w:rsidRPr="00702099">
        <w:rPr>
          <w:rStyle w:val="commandkeywords"/>
          <w:rFonts w:hint="eastAsia"/>
        </w:rPr>
        <w:t>vpn</w:t>
      </w:r>
      <w:r w:rsidRPr="00702099">
        <w:rPr>
          <w:rStyle w:val="commandkeywords"/>
        </w:rPr>
        <w:t>-target</w:t>
      </w:r>
    </w:p>
    <w:p w:rsidR="000D47DA" w:rsidRDefault="00C552D9" w:rsidP="000D47DA">
      <w:pPr>
        <w:pStyle w:val="ItemIndent1"/>
      </w:pPr>
      <w:r w:rsidRPr="00702099">
        <w:rPr>
          <w:rFonts w:hint="eastAsia"/>
        </w:rPr>
        <w:t>缺省情况下，对接收到的</w:t>
      </w:r>
      <w:r w:rsidRPr="00702099">
        <w:rPr>
          <w:rFonts w:hint="eastAsia"/>
        </w:rPr>
        <w:t>VPNv4</w:t>
      </w:r>
      <w:r w:rsidRPr="00702099">
        <w:rPr>
          <w:rFonts w:hint="eastAsia"/>
        </w:rPr>
        <w:t>路由进行</w:t>
      </w:r>
      <w:r w:rsidR="0013391F">
        <w:t>Route Target</w:t>
      </w:r>
      <w:r w:rsidRPr="00702099">
        <w:rPr>
          <w:rFonts w:hint="eastAsia"/>
        </w:rPr>
        <w:t>过滤，即只将</w:t>
      </w:r>
      <w:r w:rsidRPr="00702099">
        <w:rPr>
          <w:rFonts w:hint="eastAsia"/>
        </w:rPr>
        <w:t>Ex</w:t>
      </w:r>
      <w:r w:rsidRPr="00702099">
        <w:t>port Route Target</w:t>
      </w:r>
      <w:r w:rsidRPr="00702099">
        <w:rPr>
          <w:rFonts w:hint="eastAsia"/>
        </w:rPr>
        <w:t>属性与本地</w:t>
      </w:r>
      <w:r w:rsidRPr="00702099">
        <w:t>Import Route Target</w:t>
      </w:r>
      <w:r w:rsidRPr="00702099">
        <w:rPr>
          <w:rFonts w:hint="eastAsia"/>
        </w:rPr>
        <w:t>属性匹配的</w:t>
      </w:r>
      <w:r w:rsidRPr="00702099">
        <w:rPr>
          <w:rFonts w:hint="eastAsia"/>
        </w:rPr>
        <w:t>VPNv4</w:t>
      </w:r>
      <w:r w:rsidRPr="00702099">
        <w:rPr>
          <w:rFonts w:hint="eastAsia"/>
        </w:rPr>
        <w:t>路由加入到路由表</w:t>
      </w:r>
      <w:r>
        <w:rPr>
          <w:rFonts w:hint="eastAsia"/>
        </w:rPr>
        <w:t>。</w:t>
      </w:r>
    </w:p>
    <w:p w:rsidR="000D47DA" w:rsidRDefault="000D47DA" w:rsidP="000D47DA">
      <w:pPr>
        <w:pStyle w:val="3"/>
      </w:pPr>
      <w:bookmarkStart w:id="585" w:name="_Ref475900816"/>
      <w:bookmarkStart w:id="586" w:name="_Toc496802661"/>
      <w:bookmarkStart w:id="587" w:name="_Toc45105944"/>
      <w:r>
        <w:rPr>
          <w:rFonts w:hint="eastAsia"/>
        </w:rPr>
        <w:t>配置</w:t>
      </w:r>
      <w:r>
        <w:rPr>
          <w:rFonts w:hint="eastAsia"/>
        </w:rPr>
        <w:t>BGP VPNv4</w:t>
      </w:r>
      <w:r>
        <w:rPr>
          <w:rFonts w:hint="eastAsia"/>
        </w:rPr>
        <w:t>路由衰减</w:t>
      </w:r>
      <w:bookmarkEnd w:id="585"/>
      <w:bookmarkEnd w:id="586"/>
      <w:bookmarkEnd w:id="587"/>
    </w:p>
    <w:p w:rsidR="000D47DA" w:rsidRPr="00D30BF3" w:rsidRDefault="000D47DA" w:rsidP="000D47DA">
      <w:pPr>
        <w:pStyle w:val="4"/>
      </w:pPr>
      <w:r>
        <w:rPr>
          <w:rFonts w:hint="eastAsia"/>
        </w:rPr>
        <w:t>功能简介</w:t>
      </w:r>
    </w:p>
    <w:p w:rsidR="000D47DA" w:rsidRDefault="000D47DA" w:rsidP="000D47DA">
      <w:r w:rsidRPr="00FA31B3">
        <w:rPr>
          <w:rFonts w:hint="eastAsia"/>
        </w:rPr>
        <w:t>通过配置</w:t>
      </w:r>
      <w:r w:rsidRPr="00FA31B3">
        <w:rPr>
          <w:rFonts w:hint="eastAsia"/>
        </w:rPr>
        <w:t>BGP</w:t>
      </w:r>
      <w:r>
        <w:rPr>
          <w:rFonts w:hint="eastAsia"/>
        </w:rPr>
        <w:t xml:space="preserve"> VPNv4</w:t>
      </w:r>
      <w:r w:rsidRPr="00FA31B3">
        <w:rPr>
          <w:rFonts w:hint="eastAsia"/>
        </w:rPr>
        <w:t>路由衰减，可以抑制不稳定的路由信息，不允许这类路由参与路由</w:t>
      </w:r>
      <w:r>
        <w:rPr>
          <w:rFonts w:hint="eastAsia"/>
        </w:rPr>
        <w:t>选择</w:t>
      </w:r>
      <w:r w:rsidRPr="00FA31B3">
        <w:rPr>
          <w:rFonts w:hint="eastAsia"/>
        </w:rPr>
        <w:t>。</w:t>
      </w:r>
    </w:p>
    <w:p w:rsidR="000D47DA" w:rsidRDefault="000D47DA" w:rsidP="000D47DA">
      <w:pPr>
        <w:pStyle w:val="4"/>
      </w:pPr>
      <w:r>
        <w:rPr>
          <w:rFonts w:hint="eastAsia"/>
        </w:rPr>
        <w:t>配置限制和指导</w:t>
      </w:r>
    </w:p>
    <w:p w:rsidR="000D47DA" w:rsidRDefault="000D47DA" w:rsidP="000D47DA">
      <w:bookmarkStart w:id="588" w:name="struct_0_65458_x3406_1051697844"/>
      <w:r>
        <w:rPr>
          <w:rFonts w:hint="eastAsia"/>
        </w:rPr>
        <w:t>本配置仅</w:t>
      </w:r>
      <w:r w:rsidRPr="00061E93">
        <w:rPr>
          <w:rFonts w:hint="eastAsia"/>
        </w:rPr>
        <w:t>对</w:t>
      </w:r>
      <w:r>
        <w:rPr>
          <w:rFonts w:hint="eastAsia"/>
        </w:rPr>
        <w:t>I</w:t>
      </w:r>
      <w:r w:rsidRPr="00061E93">
        <w:t>BGP</w:t>
      </w:r>
      <w:r w:rsidRPr="00061E93">
        <w:rPr>
          <w:rFonts w:hint="eastAsia"/>
        </w:rPr>
        <w:t>路由生效。</w:t>
      </w:r>
      <w:bookmarkEnd w:id="588"/>
    </w:p>
    <w:p w:rsidR="000D47DA" w:rsidRPr="00C63A2F" w:rsidRDefault="000D47DA" w:rsidP="000D47DA">
      <w:r w:rsidRPr="002929F1">
        <w:rPr>
          <w:rFonts w:hint="eastAsia"/>
        </w:rPr>
        <w:t>配置本</w:t>
      </w:r>
      <w:r>
        <w:rPr>
          <w:rFonts w:hint="eastAsia"/>
        </w:rPr>
        <w:t>功能</w:t>
      </w:r>
      <w:r w:rsidRPr="002929F1">
        <w:rPr>
          <w:rFonts w:hint="eastAsia"/>
        </w:rPr>
        <w:t>后，</w:t>
      </w:r>
      <w:r>
        <w:rPr>
          <w:rFonts w:hint="eastAsia"/>
        </w:rPr>
        <w:t>IBGP</w:t>
      </w:r>
      <w:r w:rsidRPr="002929F1">
        <w:rPr>
          <w:rFonts w:hint="eastAsia"/>
        </w:rPr>
        <w:t>邻居</w:t>
      </w:r>
      <w:r w:rsidRPr="002929F1">
        <w:rPr>
          <w:rFonts w:hint="eastAsia"/>
        </w:rPr>
        <w:t>down</w:t>
      </w:r>
      <w:r>
        <w:rPr>
          <w:rFonts w:hint="eastAsia"/>
        </w:rPr>
        <w:t>了</w:t>
      </w:r>
      <w:r w:rsidRPr="002929F1">
        <w:rPr>
          <w:rFonts w:hint="eastAsia"/>
        </w:rPr>
        <w:t>之后，来自该邻居的</w:t>
      </w:r>
      <w:r>
        <w:rPr>
          <w:rFonts w:hint="eastAsia"/>
        </w:rPr>
        <w:t>VPNv4</w:t>
      </w:r>
      <w:r w:rsidRPr="002929F1">
        <w:rPr>
          <w:rFonts w:hint="eastAsia"/>
        </w:rPr>
        <w:t>路由不会被删除，而是进行路由衰减。</w:t>
      </w:r>
    </w:p>
    <w:p w:rsidR="000D47DA" w:rsidRPr="004B68D2" w:rsidRDefault="000D47DA" w:rsidP="000D47DA">
      <w:pPr>
        <w:pStyle w:val="4"/>
      </w:pPr>
      <w:r>
        <w:rPr>
          <w:rFonts w:hint="eastAsia"/>
        </w:rPr>
        <w:t>配置步骤</w:t>
      </w:r>
    </w:p>
    <w:p w:rsidR="000D47DA" w:rsidRDefault="000D47DA" w:rsidP="000D47DA">
      <w:pPr>
        <w:pStyle w:val="ItemStep"/>
      </w:pPr>
      <w:r>
        <w:rPr>
          <w:rFonts w:hint="eastAsia"/>
        </w:rPr>
        <w:t>进入系统视图。</w:t>
      </w:r>
    </w:p>
    <w:p w:rsidR="000D47DA" w:rsidRPr="00ED357B" w:rsidRDefault="000D47DA" w:rsidP="000D47DA">
      <w:pPr>
        <w:pStyle w:val="ItemIndent1"/>
        <w:rPr>
          <w:rStyle w:val="commandkeywords"/>
        </w:rPr>
      </w:pPr>
      <w:r w:rsidRPr="00ED357B">
        <w:rPr>
          <w:rStyle w:val="commandkeywords"/>
        </w:rPr>
        <w:t>system-view</w:t>
      </w:r>
    </w:p>
    <w:p w:rsidR="000D47DA" w:rsidRPr="00C75E97" w:rsidRDefault="000D47DA" w:rsidP="000D47DA">
      <w:pPr>
        <w:pStyle w:val="ItemStep"/>
      </w:pPr>
      <w:r w:rsidRPr="00C75E97">
        <w:rPr>
          <w:rFonts w:hint="eastAsia"/>
        </w:rPr>
        <w:t>进入</w:t>
      </w:r>
      <w:r w:rsidRPr="00C75E97">
        <w:rPr>
          <w:rFonts w:hint="eastAsia"/>
        </w:rPr>
        <w:t>BGP</w:t>
      </w:r>
      <w:r w:rsidRPr="00C75E97">
        <w:rPr>
          <w:rFonts w:hint="eastAsia"/>
        </w:rPr>
        <w:t>实例视图。</w:t>
      </w:r>
    </w:p>
    <w:p w:rsidR="000D47DA" w:rsidRPr="00C75E97" w:rsidRDefault="000D47DA" w:rsidP="000D47DA">
      <w:pPr>
        <w:pStyle w:val="ItemIndent1"/>
        <w:rPr>
          <w:rStyle w:val="commandtext"/>
        </w:rPr>
      </w:pPr>
      <w:r w:rsidRPr="00C75E97">
        <w:rPr>
          <w:rStyle w:val="commandkeywords"/>
        </w:rPr>
        <w:t xml:space="preserve">bgp </w:t>
      </w:r>
      <w:r w:rsidRPr="00C75E97">
        <w:rPr>
          <w:rStyle w:val="commandparameter"/>
        </w:rPr>
        <w:t>as-number</w:t>
      </w:r>
      <w:r w:rsidRPr="00C75E97">
        <w:t xml:space="preserve"> </w:t>
      </w:r>
      <w:r w:rsidRPr="00C75E97">
        <w:rPr>
          <w:rStyle w:val="commandtext"/>
          <w:rFonts w:hint="eastAsia"/>
        </w:rPr>
        <w:t>[</w:t>
      </w:r>
      <w:r w:rsidRPr="00C75E97">
        <w:rPr>
          <w:rFonts w:hint="eastAsia"/>
        </w:rPr>
        <w:t xml:space="preserve"> </w:t>
      </w:r>
      <w:r w:rsidRPr="00C75E97">
        <w:rPr>
          <w:rStyle w:val="commandkeywords"/>
          <w:rFonts w:hint="eastAsia"/>
        </w:rPr>
        <w:t>instance</w:t>
      </w:r>
      <w:r w:rsidRPr="00C75E97">
        <w:rPr>
          <w:rFonts w:hint="eastAsia"/>
        </w:rPr>
        <w:t xml:space="preserve"> </w:t>
      </w:r>
      <w:r w:rsidRPr="00C75E97">
        <w:rPr>
          <w:rStyle w:val="commandparameter"/>
          <w:rFonts w:hint="eastAsia"/>
        </w:rPr>
        <w:t>instance-name</w:t>
      </w:r>
      <w:r w:rsidRPr="00C75E97">
        <w:rPr>
          <w:rFonts w:hint="eastAsia"/>
        </w:rPr>
        <w:t xml:space="preserve"> </w:t>
      </w:r>
      <w:r w:rsidRPr="00C75E97">
        <w:rPr>
          <w:rStyle w:val="commandtext"/>
          <w:rFonts w:hint="eastAsia"/>
        </w:rPr>
        <w:t>]</w:t>
      </w:r>
    </w:p>
    <w:p w:rsidR="000D47DA" w:rsidRPr="00D461B2" w:rsidRDefault="000D47DA" w:rsidP="000D47DA">
      <w:pPr>
        <w:pStyle w:val="ItemStep"/>
        <w:rPr>
          <w:lang w:eastAsia="zh-CN"/>
        </w:rPr>
      </w:pPr>
      <w:r w:rsidRPr="00D461B2">
        <w:rPr>
          <w:rFonts w:hint="eastAsia"/>
          <w:lang w:eastAsia="zh-CN"/>
        </w:rPr>
        <w:t>进入</w:t>
      </w:r>
      <w:r w:rsidRPr="00D461B2">
        <w:rPr>
          <w:rFonts w:hint="eastAsia"/>
          <w:lang w:eastAsia="zh-CN"/>
        </w:rPr>
        <w:t>BGP VPNv4</w:t>
      </w:r>
      <w:r w:rsidRPr="00D461B2">
        <w:rPr>
          <w:rFonts w:hint="eastAsia"/>
          <w:lang w:eastAsia="zh-CN"/>
        </w:rPr>
        <w:t>地址族视图。</w:t>
      </w:r>
    </w:p>
    <w:p w:rsidR="000D47DA" w:rsidRPr="00A761B0" w:rsidRDefault="000D47DA" w:rsidP="000D47DA">
      <w:pPr>
        <w:pStyle w:val="ItemIndent1"/>
      </w:pPr>
      <w:r w:rsidRPr="00C75E97">
        <w:rPr>
          <w:rStyle w:val="commandkeywords"/>
        </w:rPr>
        <w:t>address-family vpnv4</w:t>
      </w:r>
    </w:p>
    <w:p w:rsidR="000D47DA" w:rsidRPr="00D461B2" w:rsidRDefault="000D47DA" w:rsidP="000D47DA">
      <w:pPr>
        <w:pStyle w:val="ItemStep"/>
        <w:rPr>
          <w:lang w:eastAsia="zh-CN"/>
        </w:rPr>
      </w:pPr>
      <w:r w:rsidRPr="00D461B2"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IBGP</w:t>
      </w:r>
      <w:r>
        <w:rPr>
          <w:rFonts w:hint="eastAsia"/>
          <w:lang w:eastAsia="zh-CN"/>
        </w:rPr>
        <w:t>路由衰减。</w:t>
      </w:r>
    </w:p>
    <w:p w:rsidR="000D47DA" w:rsidRDefault="000D47DA" w:rsidP="000D47DA">
      <w:pPr>
        <w:pStyle w:val="ItemIndent1"/>
      </w:pPr>
      <w:r w:rsidRPr="00ED357B">
        <w:rPr>
          <w:rStyle w:val="commandkeywords"/>
        </w:rPr>
        <w:t>dampening</w:t>
      </w:r>
      <w:r w:rsidRPr="006972EA">
        <w:t xml:space="preserve"> </w:t>
      </w:r>
      <w:r w:rsidRPr="00463F40">
        <w:rPr>
          <w:rStyle w:val="commandkeywords"/>
        </w:rPr>
        <w:t>ibgp</w:t>
      </w:r>
      <w:r w:rsidRPr="009672EB">
        <w:rPr>
          <w:rStyle w:val="commandtext"/>
        </w:rPr>
        <w:t>[</w:t>
      </w:r>
      <w:r w:rsidRPr="006972EA">
        <w:t xml:space="preserve"> </w:t>
      </w:r>
      <w:r w:rsidRPr="00ED357B">
        <w:rPr>
          <w:rStyle w:val="commandparameter"/>
        </w:rPr>
        <w:t>half-life-reachable half-life-unreachable reuse suppress ceiling</w:t>
      </w:r>
      <w:r w:rsidRPr="006972EA">
        <w:t xml:space="preserve"> </w:t>
      </w:r>
      <w:r w:rsidRPr="009672EB">
        <w:rPr>
          <w:rStyle w:val="commandtext"/>
        </w:rPr>
        <w:t>|</w:t>
      </w:r>
      <w:r w:rsidRPr="006972EA">
        <w:t xml:space="preserve"> </w:t>
      </w:r>
      <w:r w:rsidRPr="00ED357B">
        <w:rPr>
          <w:rStyle w:val="commandkeywords"/>
        </w:rPr>
        <w:t xml:space="preserve">route-policy </w:t>
      </w:r>
      <w:r w:rsidRPr="00ED357B">
        <w:rPr>
          <w:rStyle w:val="commandparameter"/>
        </w:rPr>
        <w:t>route-policy-name</w:t>
      </w:r>
      <w:r w:rsidRPr="006972EA">
        <w:t xml:space="preserve"> </w:t>
      </w:r>
      <w:r w:rsidRPr="009672EB">
        <w:rPr>
          <w:rStyle w:val="commandtext"/>
        </w:rPr>
        <w:t>]</w:t>
      </w:r>
      <w:r w:rsidRPr="006972EA">
        <w:t xml:space="preserve"> </w:t>
      </w:r>
      <w:r w:rsidRPr="009672EB">
        <w:rPr>
          <w:rStyle w:val="commandtext"/>
        </w:rPr>
        <w:t>*</w:t>
      </w:r>
    </w:p>
    <w:p w:rsidR="00C552D9" w:rsidRDefault="000D47DA" w:rsidP="000D47DA">
      <w:pPr>
        <w:pStyle w:val="ItemIndent1"/>
        <w:rPr>
          <w:lang w:eastAsia="zh-CN"/>
        </w:rPr>
      </w:pPr>
      <w:r w:rsidRPr="00D461B2">
        <w:rPr>
          <w:rFonts w:hint="eastAsia"/>
          <w:lang w:eastAsia="zh-CN"/>
        </w:rPr>
        <w:t>缺省情况下，未配置</w:t>
      </w:r>
      <w:r>
        <w:rPr>
          <w:rFonts w:hint="eastAsia"/>
          <w:lang w:eastAsia="zh-CN"/>
        </w:rPr>
        <w:t>IBGP</w:t>
      </w:r>
      <w:r w:rsidRPr="00D461B2">
        <w:rPr>
          <w:rFonts w:hint="eastAsia"/>
          <w:lang w:eastAsia="zh-CN"/>
        </w:rPr>
        <w:t>路由衰减。</w:t>
      </w:r>
    </w:p>
    <w:p w:rsidR="00FC79E6" w:rsidRDefault="00FC79E6" w:rsidP="00FC79E6">
      <w:pPr>
        <w:pStyle w:val="3"/>
      </w:pPr>
      <w:bookmarkStart w:id="589" w:name="_Toc527550007"/>
      <w:bookmarkStart w:id="590" w:name="_Toc530466861"/>
      <w:bookmarkStart w:id="591" w:name="_Toc45105945"/>
      <w:r>
        <w:rPr>
          <w:rFonts w:hint="eastAsia"/>
        </w:rPr>
        <w:t>配置</w:t>
      </w:r>
      <w:r>
        <w:rPr>
          <w:rFonts w:hint="eastAsia"/>
        </w:rPr>
        <w:t>BGP VPNv4</w:t>
      </w:r>
      <w:r>
        <w:rPr>
          <w:rFonts w:hint="eastAsia"/>
        </w:rPr>
        <w:t>路由延迟</w:t>
      </w:r>
      <w:r w:rsidRPr="00897656">
        <w:rPr>
          <w:rFonts w:hint="eastAsia"/>
        </w:rPr>
        <w:t>优选</w:t>
      </w:r>
      <w:bookmarkEnd w:id="589"/>
      <w:bookmarkEnd w:id="590"/>
      <w:bookmarkEnd w:id="591"/>
    </w:p>
    <w:p w:rsidR="00FC79E6" w:rsidRDefault="00FC79E6" w:rsidP="00FC79E6">
      <w:pPr>
        <w:pStyle w:val="ItemStep"/>
      </w:pPr>
      <w:r>
        <w:rPr>
          <w:rFonts w:hint="eastAsia"/>
        </w:rPr>
        <w:t>进入系统视图。</w:t>
      </w:r>
    </w:p>
    <w:p w:rsidR="00FC79E6" w:rsidRDefault="00FC79E6" w:rsidP="00FC79E6">
      <w:pPr>
        <w:pStyle w:val="ItemIndent1"/>
        <w:rPr>
          <w:rStyle w:val="commandkeywords"/>
        </w:rPr>
      </w:pPr>
      <w:r w:rsidRPr="00702099">
        <w:rPr>
          <w:rStyle w:val="commandkeywords"/>
          <w:rFonts w:hint="eastAsia"/>
        </w:rPr>
        <w:lastRenderedPageBreak/>
        <w:t>system-view</w:t>
      </w:r>
    </w:p>
    <w:p w:rsidR="00FC79E6" w:rsidRDefault="00FC79E6" w:rsidP="00FC79E6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FC79E6" w:rsidRDefault="00FC79E6" w:rsidP="00FC79E6">
      <w:pPr>
        <w:pStyle w:val="ItemIndent1"/>
        <w:rPr>
          <w:rStyle w:val="commandtext"/>
        </w:rPr>
      </w:pPr>
      <w:r w:rsidRPr="00702099">
        <w:rPr>
          <w:rStyle w:val="commandkeywords"/>
        </w:rPr>
        <w:t xml:space="preserve">bgp </w:t>
      </w:r>
      <w:r w:rsidRPr="00702099">
        <w:rPr>
          <w:rStyle w:val="commandparameter"/>
        </w:rPr>
        <w:t>as-number</w:t>
      </w:r>
      <w:r w:rsidRPr="00702099">
        <w:t xml:space="preserve"> </w:t>
      </w:r>
      <w:r w:rsidRPr="00702099">
        <w:rPr>
          <w:rStyle w:val="commandtext"/>
          <w:rFonts w:hint="eastAsia"/>
        </w:rPr>
        <w:t>[</w:t>
      </w:r>
      <w:r w:rsidRPr="00702099">
        <w:rPr>
          <w:rFonts w:hint="eastAsia"/>
        </w:rPr>
        <w:t xml:space="preserve"> </w:t>
      </w:r>
      <w:r w:rsidRPr="00702099">
        <w:rPr>
          <w:rStyle w:val="commandkeywords"/>
          <w:rFonts w:hint="eastAsia"/>
        </w:rPr>
        <w:t>instance</w:t>
      </w:r>
      <w:r w:rsidRPr="00702099">
        <w:rPr>
          <w:rFonts w:hint="eastAsia"/>
        </w:rPr>
        <w:t xml:space="preserve"> </w:t>
      </w:r>
      <w:r w:rsidRPr="00702099">
        <w:rPr>
          <w:rStyle w:val="commandparameter"/>
          <w:rFonts w:hint="eastAsia"/>
        </w:rPr>
        <w:t>instance-name</w:t>
      </w:r>
      <w:r w:rsidRPr="00702099">
        <w:rPr>
          <w:rFonts w:hint="eastAsia"/>
        </w:rPr>
        <w:t xml:space="preserve"> </w:t>
      </w:r>
      <w:r w:rsidRPr="00702099">
        <w:rPr>
          <w:rStyle w:val="commandtext"/>
          <w:rFonts w:hint="eastAsia"/>
        </w:rPr>
        <w:t>]</w:t>
      </w:r>
    </w:p>
    <w:p w:rsidR="00FC79E6" w:rsidRPr="00E16BEA" w:rsidRDefault="00FC79E6" w:rsidP="00FC79E6">
      <w:pPr>
        <w:pStyle w:val="ItemStep"/>
        <w:rPr>
          <w:lang w:eastAsia="zh-CN"/>
        </w:rPr>
      </w:pPr>
      <w:r w:rsidRPr="00E16BEA">
        <w:rPr>
          <w:rFonts w:hint="eastAsia"/>
          <w:lang w:eastAsia="zh-CN"/>
        </w:rPr>
        <w:t>进入</w:t>
      </w:r>
      <w:r w:rsidRPr="00E16BEA">
        <w:rPr>
          <w:rFonts w:hint="eastAsia"/>
          <w:lang w:eastAsia="zh-CN"/>
        </w:rPr>
        <w:t>BGP VPNv4</w:t>
      </w:r>
      <w:r w:rsidRPr="00E16BEA">
        <w:rPr>
          <w:rFonts w:hint="eastAsia"/>
          <w:lang w:eastAsia="zh-CN"/>
        </w:rPr>
        <w:t>地址族视图。</w:t>
      </w:r>
    </w:p>
    <w:p w:rsidR="00FC79E6" w:rsidRDefault="00FC79E6" w:rsidP="00FC79E6">
      <w:pPr>
        <w:pStyle w:val="ItemIndent1"/>
        <w:rPr>
          <w:rStyle w:val="commandkeywords"/>
        </w:rPr>
      </w:pPr>
      <w:r w:rsidRPr="00702099">
        <w:rPr>
          <w:rStyle w:val="commandkeywords"/>
        </w:rPr>
        <w:t>address-family vpnv4</w:t>
      </w:r>
    </w:p>
    <w:p w:rsidR="00FC79E6" w:rsidRPr="006870F0" w:rsidRDefault="00FC79E6" w:rsidP="00FC79E6">
      <w:pPr>
        <w:pStyle w:val="ItemStep"/>
        <w:rPr>
          <w:lang w:eastAsia="zh-CN"/>
        </w:rPr>
      </w:pPr>
      <w:r w:rsidRPr="006870F0">
        <w:rPr>
          <w:rFonts w:hint="eastAsia"/>
          <w:lang w:eastAsia="zh-CN"/>
        </w:rPr>
        <w:t>配置</w:t>
      </w:r>
      <w:r w:rsidRPr="00897656">
        <w:rPr>
          <w:rFonts w:hint="eastAsia"/>
          <w:lang w:eastAsia="zh-CN"/>
        </w:rPr>
        <w:t>BGP</w:t>
      </w:r>
      <w:r>
        <w:rPr>
          <w:rFonts w:hint="eastAsia"/>
          <w:lang w:eastAsia="zh-CN"/>
        </w:rPr>
        <w:t xml:space="preserve"> VPNv4</w:t>
      </w:r>
      <w:r w:rsidRPr="00897656">
        <w:rPr>
          <w:rFonts w:hint="eastAsia"/>
          <w:lang w:eastAsia="zh-CN"/>
        </w:rPr>
        <w:t>路由延迟优选</w:t>
      </w:r>
      <w:r w:rsidRPr="00795CD4">
        <w:rPr>
          <w:rFonts w:hint="eastAsia"/>
          <w:lang w:eastAsia="zh-CN"/>
        </w:rPr>
        <w:t>时间</w:t>
      </w:r>
      <w:r w:rsidRPr="006870F0">
        <w:rPr>
          <w:rFonts w:hint="eastAsia"/>
          <w:lang w:eastAsia="zh-CN"/>
        </w:rPr>
        <w:t>。</w:t>
      </w:r>
    </w:p>
    <w:p w:rsidR="00FC79E6" w:rsidRDefault="00FC79E6" w:rsidP="00FC79E6">
      <w:pPr>
        <w:pStyle w:val="ItemIndent1"/>
      </w:pPr>
      <w:r w:rsidRPr="00897656">
        <w:rPr>
          <w:rStyle w:val="commandkeywords"/>
          <w:rFonts w:hint="eastAsia"/>
        </w:rPr>
        <w:t xml:space="preserve">route-select delay </w:t>
      </w:r>
      <w:r w:rsidRPr="00897656">
        <w:rPr>
          <w:rStyle w:val="commandparameter"/>
          <w:rFonts w:hint="eastAsia"/>
        </w:rPr>
        <w:t>delay-value</w:t>
      </w:r>
    </w:p>
    <w:p w:rsidR="00FC79E6" w:rsidRDefault="00FC79E6" w:rsidP="00FC79E6">
      <w:pPr>
        <w:pStyle w:val="ItemIndent1"/>
        <w:rPr>
          <w:lang w:eastAsia="zh-CN"/>
        </w:rPr>
      </w:pPr>
      <w:r w:rsidRPr="00897656">
        <w:rPr>
          <w:rFonts w:hint="eastAsia"/>
          <w:lang w:eastAsia="zh-CN"/>
        </w:rPr>
        <w:t>缺省情况下，</w:t>
      </w:r>
      <w:r>
        <w:rPr>
          <w:rFonts w:hint="eastAsia"/>
          <w:lang w:eastAsia="zh-CN"/>
        </w:rPr>
        <w:t>延迟时间为</w:t>
      </w:r>
      <w:r>
        <w:rPr>
          <w:rFonts w:hint="eastAsia"/>
          <w:lang w:eastAsia="zh-CN"/>
        </w:rPr>
        <w:t>0</w:t>
      </w:r>
      <w:r>
        <w:rPr>
          <w:rFonts w:hint="eastAsia"/>
          <w:lang w:eastAsia="zh-CN"/>
        </w:rPr>
        <w:t>秒，即路由优选不延迟。</w:t>
      </w:r>
    </w:p>
    <w:p w:rsidR="00D9007F" w:rsidRDefault="00D9007F" w:rsidP="00D9007F">
      <w:pPr>
        <w:pStyle w:val="3"/>
      </w:pPr>
      <w:bookmarkStart w:id="592" w:name="_Toc45105946"/>
      <w:r>
        <w:rPr>
          <w:rFonts w:hint="eastAsia"/>
        </w:rPr>
        <w:t>配置</w:t>
      </w:r>
      <w:r>
        <w:rPr>
          <w:rFonts w:hint="eastAsia"/>
        </w:rPr>
        <w:t>BGP VPNv4</w:t>
      </w:r>
      <w:r w:rsidRPr="001217D0">
        <w:rPr>
          <w:rFonts w:hint="eastAsia"/>
        </w:rPr>
        <w:t>下一跳路由迭代变化延迟响应功能。</w:t>
      </w:r>
      <w:bookmarkEnd w:id="592"/>
    </w:p>
    <w:p w:rsidR="00D9007F" w:rsidRDefault="00D9007F" w:rsidP="00D9007F">
      <w:pPr>
        <w:pStyle w:val="ItemStep"/>
      </w:pPr>
      <w:r>
        <w:rPr>
          <w:rFonts w:hint="eastAsia"/>
        </w:rPr>
        <w:t>进入系统视图。</w:t>
      </w:r>
    </w:p>
    <w:p w:rsidR="00D9007F" w:rsidRDefault="00D9007F" w:rsidP="00D9007F">
      <w:pPr>
        <w:pStyle w:val="ItemIndent1"/>
        <w:rPr>
          <w:rStyle w:val="commandkeywords"/>
        </w:rPr>
      </w:pPr>
      <w:r w:rsidRPr="00702099">
        <w:rPr>
          <w:rStyle w:val="commandkeywords"/>
          <w:rFonts w:hint="eastAsia"/>
        </w:rPr>
        <w:t>system-view</w:t>
      </w:r>
    </w:p>
    <w:p w:rsidR="00D9007F" w:rsidRDefault="00D9007F" w:rsidP="00D9007F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D9007F" w:rsidRDefault="00D9007F" w:rsidP="00D9007F">
      <w:pPr>
        <w:pStyle w:val="ItemIndent1"/>
        <w:rPr>
          <w:rStyle w:val="commandtext"/>
        </w:rPr>
      </w:pPr>
      <w:r w:rsidRPr="00702099">
        <w:rPr>
          <w:rStyle w:val="commandkeywords"/>
        </w:rPr>
        <w:t xml:space="preserve">bgp </w:t>
      </w:r>
      <w:r w:rsidRPr="00702099">
        <w:rPr>
          <w:rStyle w:val="commandparameter"/>
        </w:rPr>
        <w:t>as-number</w:t>
      </w:r>
      <w:r w:rsidRPr="00702099">
        <w:t xml:space="preserve"> </w:t>
      </w:r>
      <w:r w:rsidRPr="00702099">
        <w:rPr>
          <w:rStyle w:val="commandtext"/>
          <w:rFonts w:hint="eastAsia"/>
        </w:rPr>
        <w:t>[</w:t>
      </w:r>
      <w:r w:rsidRPr="00702099">
        <w:rPr>
          <w:rFonts w:hint="eastAsia"/>
        </w:rPr>
        <w:t xml:space="preserve"> </w:t>
      </w:r>
      <w:r w:rsidRPr="00702099">
        <w:rPr>
          <w:rStyle w:val="commandkeywords"/>
          <w:rFonts w:hint="eastAsia"/>
        </w:rPr>
        <w:t>instance</w:t>
      </w:r>
      <w:r w:rsidRPr="00702099">
        <w:rPr>
          <w:rFonts w:hint="eastAsia"/>
        </w:rPr>
        <w:t xml:space="preserve"> </w:t>
      </w:r>
      <w:r w:rsidRPr="00702099">
        <w:rPr>
          <w:rStyle w:val="commandparameter"/>
          <w:rFonts w:hint="eastAsia"/>
        </w:rPr>
        <w:t>instance-name</w:t>
      </w:r>
      <w:r w:rsidRPr="00702099">
        <w:rPr>
          <w:rFonts w:hint="eastAsia"/>
        </w:rPr>
        <w:t xml:space="preserve"> </w:t>
      </w:r>
      <w:r w:rsidRPr="00702099">
        <w:rPr>
          <w:rStyle w:val="commandtext"/>
          <w:rFonts w:hint="eastAsia"/>
        </w:rPr>
        <w:t>]</w:t>
      </w:r>
    </w:p>
    <w:p w:rsidR="00D9007F" w:rsidRPr="00E27D02" w:rsidRDefault="00D9007F" w:rsidP="00D9007F">
      <w:pPr>
        <w:pStyle w:val="ItemStep"/>
        <w:rPr>
          <w:lang w:eastAsia="zh-CN"/>
        </w:rPr>
      </w:pPr>
      <w:r w:rsidRPr="00E27D02">
        <w:rPr>
          <w:rFonts w:hint="eastAsia"/>
          <w:lang w:eastAsia="zh-CN"/>
        </w:rPr>
        <w:t>进入</w:t>
      </w:r>
      <w:r w:rsidRPr="00E27D02">
        <w:rPr>
          <w:rFonts w:hint="eastAsia"/>
          <w:lang w:eastAsia="zh-CN"/>
        </w:rPr>
        <w:t>BGP VPNv4</w:t>
      </w:r>
      <w:r w:rsidRPr="00E27D02">
        <w:rPr>
          <w:rFonts w:hint="eastAsia"/>
          <w:lang w:eastAsia="zh-CN"/>
        </w:rPr>
        <w:t>地址族视图。</w:t>
      </w:r>
    </w:p>
    <w:p w:rsidR="00D9007F" w:rsidRDefault="00D9007F" w:rsidP="00D9007F">
      <w:pPr>
        <w:pStyle w:val="ItemIndent1"/>
        <w:rPr>
          <w:rStyle w:val="commandkeywords"/>
        </w:rPr>
      </w:pPr>
      <w:r w:rsidRPr="00702099">
        <w:rPr>
          <w:rStyle w:val="commandkeywords"/>
        </w:rPr>
        <w:t>address-family vpnv4</w:t>
      </w:r>
    </w:p>
    <w:p w:rsidR="00D9007F" w:rsidRPr="001217D0" w:rsidRDefault="00D9007F" w:rsidP="00D9007F">
      <w:pPr>
        <w:pStyle w:val="ItemStep"/>
        <w:rPr>
          <w:lang w:eastAsia="zh-CN"/>
        </w:rPr>
      </w:pPr>
      <w:r w:rsidRPr="00E27D02">
        <w:rPr>
          <w:rFonts w:hint="eastAsia"/>
          <w:lang w:eastAsia="zh-CN"/>
        </w:rPr>
        <w:t>开启</w:t>
      </w:r>
      <w:r w:rsidRPr="001217D0">
        <w:rPr>
          <w:rFonts w:hint="eastAsia"/>
          <w:lang w:eastAsia="zh-CN"/>
        </w:rPr>
        <w:t>下一跳路由迭代变化延迟响应功能。</w:t>
      </w:r>
    </w:p>
    <w:p w:rsidR="00D9007F" w:rsidRPr="001217D0" w:rsidRDefault="00D9007F" w:rsidP="00D9007F">
      <w:pPr>
        <w:pStyle w:val="ItemIndent1"/>
        <w:rPr>
          <w:rStyle w:val="commandparameter"/>
        </w:rPr>
      </w:pPr>
      <w:r w:rsidRPr="001217D0">
        <w:rPr>
          <w:rStyle w:val="commandkeywords"/>
        </w:rPr>
        <w:t>nexthop recursive-lookup</w:t>
      </w:r>
      <w:r w:rsidRPr="001217D0">
        <w:t xml:space="preserve"> </w:t>
      </w:r>
      <w:r w:rsidRPr="001217D0">
        <w:rPr>
          <w:rStyle w:val="commandtext"/>
        </w:rPr>
        <w:t>[</w:t>
      </w:r>
      <w:r w:rsidRPr="001217D0">
        <w:rPr>
          <w:rStyle w:val="commandkeywords"/>
        </w:rPr>
        <w:t xml:space="preserve"> non-critical-event </w:t>
      </w:r>
      <w:r w:rsidRPr="001217D0">
        <w:rPr>
          <w:rStyle w:val="commandtext"/>
        </w:rPr>
        <w:t xml:space="preserve">] </w:t>
      </w:r>
      <w:r w:rsidRPr="001217D0">
        <w:rPr>
          <w:rStyle w:val="commandkeywords"/>
        </w:rPr>
        <w:t xml:space="preserve">delay </w:t>
      </w:r>
      <w:r w:rsidRPr="001217D0">
        <w:rPr>
          <w:rStyle w:val="commandtext"/>
        </w:rPr>
        <w:t>[</w:t>
      </w:r>
      <w:r w:rsidRPr="001217D0">
        <w:rPr>
          <w:rStyle w:val="commandkeywords"/>
        </w:rPr>
        <w:t xml:space="preserve"> </w:t>
      </w:r>
      <w:r w:rsidRPr="001217D0">
        <w:rPr>
          <w:rStyle w:val="commandparameter"/>
        </w:rPr>
        <w:t>delay-value</w:t>
      </w:r>
      <w:r w:rsidRPr="001217D0">
        <w:rPr>
          <w:rStyle w:val="commandkeywords"/>
        </w:rPr>
        <w:t xml:space="preserve"> </w:t>
      </w:r>
      <w:r w:rsidRPr="001217D0">
        <w:rPr>
          <w:rStyle w:val="commandtext"/>
        </w:rPr>
        <w:t>]</w:t>
      </w:r>
    </w:p>
    <w:p w:rsidR="00D9007F" w:rsidRDefault="00D9007F" w:rsidP="00FC79E6">
      <w:pPr>
        <w:pStyle w:val="ItemIndent1"/>
        <w:rPr>
          <w:lang w:eastAsia="zh-CN"/>
        </w:rPr>
      </w:pPr>
      <w:r w:rsidRPr="001217D0">
        <w:rPr>
          <w:rFonts w:hint="eastAsia"/>
          <w:lang w:eastAsia="zh-CN"/>
        </w:rPr>
        <w:t>缺省情况下，下一跳路由迭代变化延迟响应功能</w:t>
      </w:r>
      <w:r w:rsidRPr="00E27D02">
        <w:rPr>
          <w:rFonts w:hint="eastAsia"/>
          <w:lang w:eastAsia="zh-CN"/>
        </w:rPr>
        <w:t>处于关闭状态</w:t>
      </w:r>
      <w:r w:rsidRPr="001217D0">
        <w:rPr>
          <w:rFonts w:hint="eastAsia"/>
          <w:lang w:eastAsia="zh-CN"/>
        </w:rPr>
        <w:t>。</w:t>
      </w:r>
    </w:p>
    <w:p w:rsidR="00D9007F" w:rsidRPr="00454E73" w:rsidRDefault="00D9007F" w:rsidP="00D9007F">
      <w:pPr>
        <w:pStyle w:val="3"/>
      </w:pPr>
      <w:bookmarkStart w:id="593" w:name="_Toc12006727"/>
      <w:bookmarkStart w:id="594" w:name="_Toc45105947"/>
      <w:r>
        <w:rPr>
          <w:rFonts w:hint="eastAsia"/>
        </w:rPr>
        <w:t>配置</w:t>
      </w:r>
      <w:r>
        <w:rPr>
          <w:rFonts w:hint="eastAsia"/>
        </w:rPr>
        <w:t xml:space="preserve">BGP </w:t>
      </w:r>
      <w:r w:rsidRPr="00454E73">
        <w:rPr>
          <w:rFonts w:hint="eastAsia"/>
        </w:rPr>
        <w:t>VPNv4</w:t>
      </w:r>
      <w:r w:rsidRPr="00454E73">
        <w:rPr>
          <w:rFonts w:hint="eastAsia"/>
        </w:rPr>
        <w:t>路由的下一跳指向私网</w:t>
      </w:r>
      <w:bookmarkEnd w:id="593"/>
      <w:bookmarkEnd w:id="594"/>
    </w:p>
    <w:p w:rsidR="00D9007F" w:rsidRDefault="00D9007F" w:rsidP="00D9007F">
      <w:pPr>
        <w:pStyle w:val="4"/>
      </w:pPr>
      <w:r>
        <w:rPr>
          <w:rFonts w:hint="eastAsia"/>
        </w:rPr>
        <w:t>功能简介</w:t>
      </w:r>
    </w:p>
    <w:p w:rsidR="00424857" w:rsidRPr="00101119" w:rsidRDefault="00424857" w:rsidP="00424857">
      <w:r w:rsidRPr="00101119">
        <w:rPr>
          <w:rFonts w:hint="eastAsia"/>
        </w:rPr>
        <w:t>缺省情况下，设备接收到</w:t>
      </w:r>
      <w:r w:rsidRPr="00101119">
        <w:rPr>
          <w:rFonts w:hint="eastAsia"/>
        </w:rPr>
        <w:t>VPNv4</w:t>
      </w:r>
      <w:r w:rsidRPr="00101119">
        <w:rPr>
          <w:rFonts w:hint="eastAsia"/>
        </w:rPr>
        <w:t>路由时不修改路由的下一跳属性，即</w:t>
      </w:r>
      <w:r w:rsidRPr="00101119">
        <w:rPr>
          <w:rFonts w:hint="eastAsia"/>
        </w:rPr>
        <w:t>VPNv4</w:t>
      </w:r>
      <w:r w:rsidRPr="00101119">
        <w:rPr>
          <w:rFonts w:hint="eastAsia"/>
        </w:rPr>
        <w:t>路由的下一跳为公网地址。配置本功能后，设备接收到</w:t>
      </w:r>
      <w:r w:rsidRPr="00101119">
        <w:rPr>
          <w:rFonts w:hint="eastAsia"/>
        </w:rPr>
        <w:t>VPNv4</w:t>
      </w:r>
      <w:r w:rsidRPr="00101119">
        <w:rPr>
          <w:rFonts w:hint="eastAsia"/>
        </w:rPr>
        <w:t>路由时，将</w:t>
      </w:r>
      <w:r w:rsidRPr="00101119">
        <w:rPr>
          <w:rFonts w:hint="eastAsia"/>
        </w:rPr>
        <w:t>VPNv4</w:t>
      </w:r>
      <w:r w:rsidRPr="00101119">
        <w:rPr>
          <w:rFonts w:hint="eastAsia"/>
        </w:rPr>
        <w:t>路由的下一跳指向私网，并将出标签修改为无效值。例如，设备收到</w:t>
      </w:r>
      <w:r w:rsidRPr="00101119">
        <w:rPr>
          <w:rFonts w:hint="eastAsia"/>
        </w:rPr>
        <w:t>VPNv4</w:t>
      </w:r>
      <w:r w:rsidRPr="00101119">
        <w:rPr>
          <w:rFonts w:hint="eastAsia"/>
        </w:rPr>
        <w:t>路由的下一跳为公网地址</w:t>
      </w:r>
      <w:r w:rsidRPr="00101119">
        <w:rPr>
          <w:rFonts w:hint="eastAsia"/>
        </w:rPr>
        <w:t>10.1.1.1</w:t>
      </w:r>
      <w:r w:rsidRPr="00101119">
        <w:rPr>
          <w:rFonts w:hint="eastAsia"/>
        </w:rPr>
        <w:t>，配置本功能后，将</w:t>
      </w:r>
      <w:r w:rsidRPr="00101119">
        <w:rPr>
          <w:rFonts w:hint="eastAsia"/>
        </w:rPr>
        <w:t>VPNv4</w:t>
      </w:r>
      <w:r w:rsidRPr="00101119">
        <w:rPr>
          <w:rFonts w:hint="eastAsia"/>
        </w:rPr>
        <w:t>路由的下一跳指向私网</w:t>
      </w:r>
      <w:r w:rsidRPr="00101119">
        <w:rPr>
          <w:rFonts w:hint="eastAsia"/>
        </w:rPr>
        <w:t>10.1.1.1</w:t>
      </w:r>
      <w:r w:rsidRPr="00101119">
        <w:rPr>
          <w:rFonts w:hint="eastAsia"/>
        </w:rPr>
        <w:t>。</w:t>
      </w:r>
    </w:p>
    <w:p w:rsidR="00D9007F" w:rsidRDefault="00D9007F" w:rsidP="00D9007F">
      <w:pPr>
        <w:pStyle w:val="4"/>
      </w:pPr>
      <w:r>
        <w:rPr>
          <w:rFonts w:hint="eastAsia"/>
        </w:rPr>
        <w:t>配置限制和指导</w:t>
      </w:r>
    </w:p>
    <w:p w:rsidR="00424857" w:rsidRPr="00101119" w:rsidRDefault="00424857" w:rsidP="00424857">
      <w:r w:rsidRPr="00101119">
        <w:rPr>
          <w:rFonts w:hint="eastAsia"/>
        </w:rPr>
        <w:t>执行本配置后：</w:t>
      </w:r>
    </w:p>
    <w:p w:rsidR="00424857" w:rsidRPr="00101119" w:rsidRDefault="00424857" w:rsidP="00424857">
      <w:pPr>
        <w:pStyle w:val="ItemList"/>
        <w:rPr>
          <w:lang w:eastAsia="zh-CN"/>
        </w:rPr>
      </w:pPr>
      <w:r w:rsidRPr="00101119">
        <w:rPr>
          <w:rFonts w:hint="eastAsia"/>
          <w:lang w:eastAsia="zh-CN"/>
        </w:rPr>
        <w:t>设备将删除并重新建立与指定对等体的</w:t>
      </w:r>
      <w:r w:rsidRPr="00101119">
        <w:rPr>
          <w:rFonts w:hint="eastAsia"/>
          <w:lang w:eastAsia="zh-CN"/>
        </w:rPr>
        <w:t>BGP</w:t>
      </w:r>
      <w:r w:rsidRPr="00101119">
        <w:rPr>
          <w:rFonts w:hint="eastAsia"/>
          <w:lang w:eastAsia="zh-CN"/>
        </w:rPr>
        <w:t>会话，会造成</w:t>
      </w:r>
      <w:r w:rsidRPr="00101119">
        <w:rPr>
          <w:rFonts w:hint="eastAsia"/>
          <w:lang w:eastAsia="zh-CN"/>
        </w:rPr>
        <w:t>BGP</w:t>
      </w:r>
      <w:r w:rsidRPr="00101119">
        <w:rPr>
          <w:rFonts w:hint="eastAsia"/>
          <w:lang w:eastAsia="zh-CN"/>
        </w:rPr>
        <w:t>会话短暂中断。</w:t>
      </w:r>
    </w:p>
    <w:p w:rsidR="00424857" w:rsidRPr="00101119" w:rsidRDefault="00424857" w:rsidP="00424857">
      <w:pPr>
        <w:pStyle w:val="ItemList"/>
        <w:rPr>
          <w:lang w:eastAsia="zh-CN"/>
        </w:rPr>
      </w:pPr>
      <w:r w:rsidRPr="00101119">
        <w:rPr>
          <w:rFonts w:hint="eastAsia"/>
          <w:lang w:eastAsia="zh-CN"/>
        </w:rPr>
        <w:t>设备只接收</w:t>
      </w:r>
      <w:r w:rsidRPr="00101119">
        <w:rPr>
          <w:rFonts w:hint="eastAsia"/>
          <w:lang w:eastAsia="zh-CN"/>
        </w:rPr>
        <w:t>RD</w:t>
      </w:r>
      <w:r w:rsidRPr="00101119">
        <w:rPr>
          <w:rFonts w:hint="eastAsia"/>
          <w:lang w:eastAsia="zh-CN"/>
        </w:rPr>
        <w:t>与本地已存在的</w:t>
      </w:r>
      <w:r w:rsidRPr="00101119">
        <w:rPr>
          <w:rFonts w:hint="eastAsia"/>
          <w:lang w:eastAsia="zh-CN"/>
        </w:rPr>
        <w:t>RD</w:t>
      </w:r>
      <w:r w:rsidRPr="00101119">
        <w:rPr>
          <w:rFonts w:hint="eastAsia"/>
          <w:lang w:eastAsia="zh-CN"/>
        </w:rPr>
        <w:t>相同的</w:t>
      </w:r>
      <w:r w:rsidRPr="00101119">
        <w:rPr>
          <w:rFonts w:hint="eastAsia"/>
          <w:lang w:eastAsia="zh-CN"/>
        </w:rPr>
        <w:t>VPNv4</w:t>
      </w:r>
      <w:r w:rsidRPr="00101119">
        <w:rPr>
          <w:rFonts w:hint="eastAsia"/>
          <w:lang w:eastAsia="zh-CN"/>
        </w:rPr>
        <w:t>路由。</w:t>
      </w:r>
    </w:p>
    <w:p w:rsidR="00424857" w:rsidRPr="00101119" w:rsidRDefault="00424857" w:rsidP="00424857">
      <w:pPr>
        <w:pStyle w:val="ItemList"/>
        <w:rPr>
          <w:lang w:eastAsia="zh-CN"/>
        </w:rPr>
      </w:pPr>
      <w:r w:rsidRPr="00101119">
        <w:rPr>
          <w:rFonts w:hint="eastAsia"/>
          <w:lang w:eastAsia="zh-CN"/>
        </w:rPr>
        <w:t>设备将从指定对等体</w:t>
      </w:r>
      <w:r w:rsidRPr="00101119">
        <w:rPr>
          <w:rFonts w:hint="eastAsia"/>
          <w:lang w:eastAsia="zh-CN"/>
        </w:rPr>
        <w:t>/</w:t>
      </w:r>
      <w:r w:rsidRPr="00101119">
        <w:rPr>
          <w:rFonts w:hint="eastAsia"/>
          <w:lang w:eastAsia="zh-CN"/>
        </w:rPr>
        <w:t>对等体组接收到的</w:t>
      </w:r>
      <w:r w:rsidRPr="00101119">
        <w:rPr>
          <w:rFonts w:hint="eastAsia"/>
          <w:lang w:eastAsia="zh-CN"/>
        </w:rPr>
        <w:t>VPNv4</w:t>
      </w:r>
      <w:r w:rsidRPr="00101119">
        <w:rPr>
          <w:rFonts w:hint="eastAsia"/>
          <w:lang w:eastAsia="zh-CN"/>
        </w:rPr>
        <w:t>路由发送给其对等体时，路由</w:t>
      </w:r>
      <w:r w:rsidRPr="00101119">
        <w:rPr>
          <w:rFonts w:hint="eastAsia"/>
          <w:lang w:eastAsia="zh-CN"/>
        </w:rPr>
        <w:t>RT</w:t>
      </w:r>
      <w:r w:rsidRPr="00101119">
        <w:rPr>
          <w:rFonts w:hint="eastAsia"/>
          <w:lang w:eastAsia="zh-CN"/>
        </w:rPr>
        <w:t>属性将保持原有属性，不使用所在</w:t>
      </w:r>
      <w:r w:rsidRPr="00101119">
        <w:rPr>
          <w:rFonts w:hint="eastAsia"/>
          <w:lang w:eastAsia="zh-CN"/>
        </w:rPr>
        <w:t>VPN</w:t>
      </w:r>
      <w:r w:rsidRPr="00101119">
        <w:rPr>
          <w:rFonts w:hint="eastAsia"/>
          <w:lang w:eastAsia="zh-CN"/>
        </w:rPr>
        <w:t>的</w:t>
      </w:r>
      <w:r w:rsidRPr="00101119">
        <w:rPr>
          <w:rFonts w:hint="eastAsia"/>
          <w:lang w:eastAsia="zh-CN"/>
        </w:rPr>
        <w:t>RT</w:t>
      </w:r>
      <w:r w:rsidRPr="00101119">
        <w:rPr>
          <w:rFonts w:hint="eastAsia"/>
          <w:lang w:eastAsia="zh-CN"/>
        </w:rPr>
        <w:t>属性进行替换。</w:t>
      </w:r>
    </w:p>
    <w:p w:rsidR="00424857" w:rsidRPr="00101119" w:rsidRDefault="00424857" w:rsidP="00424857">
      <w:pPr>
        <w:pStyle w:val="ItemList"/>
        <w:rPr>
          <w:lang w:eastAsia="zh-CN"/>
        </w:rPr>
      </w:pPr>
      <w:r w:rsidRPr="00101119">
        <w:rPr>
          <w:rFonts w:hint="eastAsia"/>
          <w:lang w:eastAsia="zh-CN"/>
        </w:rPr>
        <w:t>本地删除</w:t>
      </w:r>
      <w:r w:rsidRPr="00101119">
        <w:rPr>
          <w:rFonts w:hint="eastAsia"/>
          <w:lang w:eastAsia="zh-CN"/>
        </w:rPr>
        <w:t>VPN</w:t>
      </w:r>
      <w:r w:rsidRPr="00101119">
        <w:rPr>
          <w:rFonts w:hint="eastAsia"/>
          <w:lang w:eastAsia="zh-CN"/>
        </w:rPr>
        <w:t>实例或</w:t>
      </w:r>
      <w:r w:rsidRPr="00101119">
        <w:rPr>
          <w:rFonts w:hint="eastAsia"/>
          <w:lang w:eastAsia="zh-CN"/>
        </w:rPr>
        <w:t>VPN</w:t>
      </w:r>
      <w:r w:rsidRPr="00101119">
        <w:rPr>
          <w:rFonts w:hint="eastAsia"/>
          <w:lang w:eastAsia="zh-CN"/>
        </w:rPr>
        <w:t>实例的</w:t>
      </w:r>
      <w:r w:rsidRPr="00101119">
        <w:rPr>
          <w:rFonts w:hint="eastAsia"/>
          <w:lang w:eastAsia="zh-CN"/>
        </w:rPr>
        <w:t>RD</w:t>
      </w:r>
      <w:r w:rsidRPr="00101119">
        <w:rPr>
          <w:rFonts w:hint="eastAsia"/>
          <w:lang w:eastAsia="zh-CN"/>
        </w:rPr>
        <w:t>时，从指定对等体</w:t>
      </w:r>
      <w:r w:rsidRPr="00101119">
        <w:rPr>
          <w:rFonts w:hint="eastAsia"/>
          <w:lang w:eastAsia="zh-CN"/>
        </w:rPr>
        <w:t>/</w:t>
      </w:r>
      <w:r w:rsidRPr="00101119">
        <w:rPr>
          <w:rFonts w:hint="eastAsia"/>
          <w:lang w:eastAsia="zh-CN"/>
        </w:rPr>
        <w:t>对等体组收到的属于该</w:t>
      </w:r>
      <w:r w:rsidRPr="00101119">
        <w:rPr>
          <w:rFonts w:hint="eastAsia"/>
          <w:lang w:eastAsia="zh-CN"/>
        </w:rPr>
        <w:t>VPN</w:t>
      </w:r>
      <w:r w:rsidRPr="00101119">
        <w:rPr>
          <w:rFonts w:hint="eastAsia"/>
          <w:lang w:eastAsia="zh-CN"/>
        </w:rPr>
        <w:t>实例的</w:t>
      </w:r>
      <w:r w:rsidRPr="00101119">
        <w:rPr>
          <w:rFonts w:hint="eastAsia"/>
          <w:lang w:eastAsia="zh-CN"/>
        </w:rPr>
        <w:t>VPNv4</w:t>
      </w:r>
      <w:r w:rsidRPr="00101119">
        <w:rPr>
          <w:rFonts w:hint="eastAsia"/>
          <w:lang w:eastAsia="zh-CN"/>
        </w:rPr>
        <w:t>路由将被删除。</w:t>
      </w:r>
    </w:p>
    <w:p w:rsidR="00D9007F" w:rsidRDefault="00D9007F" w:rsidP="00D9007F">
      <w:pPr>
        <w:pStyle w:val="4"/>
      </w:pPr>
      <w:r>
        <w:rPr>
          <w:rFonts w:hint="eastAsia"/>
        </w:rPr>
        <w:t>配置步骤</w:t>
      </w:r>
    </w:p>
    <w:p w:rsidR="00D9007F" w:rsidRDefault="00D9007F" w:rsidP="00D9007F">
      <w:pPr>
        <w:pStyle w:val="ItemStep"/>
      </w:pPr>
      <w:r>
        <w:rPr>
          <w:rFonts w:hint="eastAsia"/>
        </w:rPr>
        <w:t>进入系统视图。</w:t>
      </w:r>
    </w:p>
    <w:p w:rsidR="00D9007F" w:rsidRDefault="00D9007F" w:rsidP="00D9007F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D9007F" w:rsidRDefault="00D9007F" w:rsidP="00D9007F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D9007F" w:rsidRDefault="00D9007F" w:rsidP="00D9007F">
      <w:pPr>
        <w:pStyle w:val="ItemIndent1"/>
      </w:pPr>
      <w:r w:rsidRPr="00DA2C2B">
        <w:rPr>
          <w:rStyle w:val="commandkeywords"/>
        </w:rPr>
        <w:lastRenderedPageBreak/>
        <w:t xml:space="preserve">bgp </w:t>
      </w:r>
      <w:r w:rsidRPr="00E61E27">
        <w:rPr>
          <w:rStyle w:val="commandparameter"/>
        </w:rPr>
        <w:t>as-number</w:t>
      </w:r>
      <w:r w:rsidRPr="00E61E27">
        <w:t xml:space="preserve"> </w:t>
      </w:r>
      <w:r w:rsidRPr="00357E1D">
        <w:rPr>
          <w:rStyle w:val="commandtext"/>
          <w:rFonts w:hint="eastAsia"/>
        </w:rPr>
        <w:t>[</w:t>
      </w:r>
      <w:r w:rsidRPr="00E61E27">
        <w:rPr>
          <w:rFonts w:hint="eastAsia"/>
        </w:rPr>
        <w:t xml:space="preserve"> </w:t>
      </w:r>
      <w:r w:rsidRPr="00E61E27">
        <w:rPr>
          <w:rStyle w:val="commandkeywords"/>
          <w:rFonts w:hint="eastAsia"/>
        </w:rPr>
        <w:t>instance</w:t>
      </w:r>
      <w:r w:rsidRPr="00E61E27">
        <w:rPr>
          <w:rFonts w:hint="eastAsia"/>
        </w:rPr>
        <w:t xml:space="preserve"> </w:t>
      </w:r>
      <w:r w:rsidRPr="00E61E27">
        <w:rPr>
          <w:rStyle w:val="commandparameter"/>
          <w:rFonts w:hint="eastAsia"/>
        </w:rPr>
        <w:t>instance-name</w:t>
      </w:r>
      <w:r w:rsidRPr="00E61E27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]</w:t>
      </w:r>
    </w:p>
    <w:p w:rsidR="00D9007F" w:rsidRPr="0025120E" w:rsidRDefault="00D9007F" w:rsidP="00D9007F">
      <w:pPr>
        <w:pStyle w:val="ItemStep"/>
        <w:rPr>
          <w:lang w:eastAsia="zh-CN"/>
        </w:rPr>
      </w:pPr>
      <w:r w:rsidRPr="0025120E">
        <w:rPr>
          <w:rFonts w:hint="eastAsia"/>
          <w:lang w:eastAsia="zh-CN"/>
        </w:rPr>
        <w:t>进入</w:t>
      </w:r>
      <w:r w:rsidRPr="0025120E">
        <w:rPr>
          <w:rFonts w:hint="eastAsia"/>
          <w:lang w:eastAsia="zh-CN"/>
        </w:rPr>
        <w:t>BGP VPNv4</w:t>
      </w:r>
      <w:r w:rsidRPr="0025120E">
        <w:rPr>
          <w:rFonts w:hint="eastAsia"/>
          <w:lang w:eastAsia="zh-CN"/>
        </w:rPr>
        <w:t>地址族视图。</w:t>
      </w:r>
    </w:p>
    <w:p w:rsidR="00D9007F" w:rsidRDefault="00D9007F" w:rsidP="00D9007F">
      <w:pPr>
        <w:pStyle w:val="ItemIndent1"/>
        <w:rPr>
          <w:rStyle w:val="commandkeywords"/>
        </w:rPr>
      </w:pPr>
      <w:r w:rsidRPr="00DA2C2B">
        <w:rPr>
          <w:rStyle w:val="commandkeywords"/>
        </w:rPr>
        <w:t>address-family vpnv4</w:t>
      </w:r>
    </w:p>
    <w:p w:rsidR="00D9007F" w:rsidRPr="007C29BD" w:rsidRDefault="00424857" w:rsidP="00D9007F">
      <w:pPr>
        <w:pStyle w:val="ItemStep"/>
        <w:rPr>
          <w:lang w:eastAsia="zh-CN"/>
        </w:rPr>
      </w:pPr>
      <w:r w:rsidRPr="006D1251">
        <w:rPr>
          <w:rFonts w:hint="eastAsia"/>
        </w:rPr>
        <w:t>配置</w:t>
      </w:r>
      <w:r w:rsidRPr="006D1251">
        <w:rPr>
          <w:rFonts w:hint="eastAsia"/>
        </w:rPr>
        <w:t>VPNv4</w:t>
      </w:r>
      <w:r w:rsidRPr="006D1251">
        <w:rPr>
          <w:rFonts w:hint="eastAsia"/>
        </w:rPr>
        <w:t>路由的下一跳指向私网</w:t>
      </w:r>
      <w:r w:rsidR="00D9007F" w:rsidRPr="007C29BD">
        <w:rPr>
          <w:rFonts w:hint="eastAsia"/>
          <w:lang w:eastAsia="zh-CN"/>
        </w:rPr>
        <w:t>。</w:t>
      </w:r>
    </w:p>
    <w:p w:rsidR="00D9007F" w:rsidRPr="00454E73" w:rsidRDefault="00D9007F" w:rsidP="00D9007F">
      <w:pPr>
        <w:pStyle w:val="ItemIndent1"/>
      </w:pPr>
      <w:r>
        <w:rPr>
          <w:rStyle w:val="commandkeywords"/>
          <w:rFonts w:hint="eastAsia"/>
        </w:rPr>
        <w:t xml:space="preserve">peer </w:t>
      </w:r>
      <w:r w:rsidRPr="000434B1">
        <w:rPr>
          <w:rStyle w:val="commandtext"/>
          <w:rFonts w:hint="eastAsia"/>
        </w:rPr>
        <w:t>{</w:t>
      </w:r>
      <w:r>
        <w:rPr>
          <w:rStyle w:val="commandkeywords"/>
          <w:rFonts w:hint="eastAsia"/>
        </w:rPr>
        <w:t xml:space="preserve"> </w:t>
      </w:r>
      <w:r w:rsidRPr="00FD3CF1">
        <w:rPr>
          <w:rStyle w:val="commandparameter"/>
          <w:rFonts w:hint="eastAsia"/>
        </w:rPr>
        <w:t>group-name</w:t>
      </w:r>
      <w:r>
        <w:rPr>
          <w:rStyle w:val="commandkeywords"/>
          <w:rFonts w:hint="eastAsia"/>
        </w:rPr>
        <w:t xml:space="preserve"> </w:t>
      </w:r>
      <w:r w:rsidRPr="000434B1">
        <w:rPr>
          <w:rStyle w:val="commandtext"/>
          <w:rFonts w:hint="eastAsia"/>
        </w:rPr>
        <w:t>|</w:t>
      </w:r>
      <w:r>
        <w:rPr>
          <w:rStyle w:val="commandkeywords"/>
          <w:rFonts w:hint="eastAsia"/>
        </w:rPr>
        <w:t xml:space="preserve"> </w:t>
      </w:r>
      <w:r w:rsidRPr="00FD3CF1">
        <w:rPr>
          <w:rStyle w:val="commandparameter"/>
          <w:rFonts w:hint="eastAsia"/>
        </w:rPr>
        <w:t>ipv4-address</w:t>
      </w:r>
      <w:r>
        <w:rPr>
          <w:rStyle w:val="commandkeywords"/>
          <w:rFonts w:hint="eastAsia"/>
        </w:rPr>
        <w:t xml:space="preserve"> </w:t>
      </w:r>
      <w:r w:rsidRPr="000434B1">
        <w:rPr>
          <w:rStyle w:val="commandtext"/>
          <w:rFonts w:hint="eastAsia"/>
        </w:rPr>
        <w:t>[</w:t>
      </w:r>
      <w:r>
        <w:rPr>
          <w:rStyle w:val="commandkeywords"/>
          <w:rFonts w:hint="eastAsia"/>
        </w:rPr>
        <w:t xml:space="preserve"> </w:t>
      </w:r>
      <w:r w:rsidRPr="00FD3CF1">
        <w:rPr>
          <w:rStyle w:val="commandparameter"/>
          <w:rFonts w:hint="eastAsia"/>
        </w:rPr>
        <w:t>mask-length</w:t>
      </w:r>
      <w:r>
        <w:rPr>
          <w:rStyle w:val="commandkeywords"/>
          <w:rFonts w:hint="eastAsia"/>
        </w:rPr>
        <w:t xml:space="preserve"> </w:t>
      </w:r>
      <w:r w:rsidRPr="000434B1">
        <w:rPr>
          <w:rStyle w:val="commandtext"/>
          <w:rFonts w:hint="eastAsia"/>
        </w:rPr>
        <w:t>]</w:t>
      </w:r>
      <w:r>
        <w:rPr>
          <w:rStyle w:val="commandkeywords"/>
          <w:rFonts w:hint="eastAsia"/>
        </w:rPr>
        <w:t xml:space="preserve"> </w:t>
      </w:r>
      <w:r w:rsidRPr="000434B1">
        <w:rPr>
          <w:rStyle w:val="commandtext"/>
          <w:rFonts w:hint="eastAsia"/>
        </w:rPr>
        <w:t>}</w:t>
      </w:r>
      <w:r>
        <w:rPr>
          <w:rStyle w:val="commandkeywords"/>
          <w:rFonts w:hint="eastAsia"/>
        </w:rPr>
        <w:t xml:space="preserve"> next-hop-vpn</w:t>
      </w:r>
    </w:p>
    <w:p w:rsidR="00D9007F" w:rsidRPr="00D9007F" w:rsidRDefault="00D9007F" w:rsidP="00FC79E6">
      <w:pPr>
        <w:pStyle w:val="ItemIndent1"/>
        <w:rPr>
          <w:lang w:eastAsia="zh-CN"/>
        </w:rPr>
      </w:pPr>
      <w:r w:rsidRPr="007C29BD">
        <w:rPr>
          <w:rFonts w:hint="eastAsia"/>
          <w:lang w:eastAsia="zh-CN"/>
        </w:rPr>
        <w:t>缺省情况下，设备接收到</w:t>
      </w:r>
      <w:r w:rsidRPr="007C29BD">
        <w:rPr>
          <w:rFonts w:hint="eastAsia"/>
          <w:lang w:eastAsia="zh-CN"/>
        </w:rPr>
        <w:t>VPNv4</w:t>
      </w:r>
      <w:r w:rsidRPr="007C29BD">
        <w:rPr>
          <w:rFonts w:hint="eastAsia"/>
          <w:lang w:eastAsia="zh-CN"/>
        </w:rPr>
        <w:t>路由时不修改路由的下一跳属性。</w:t>
      </w:r>
    </w:p>
    <w:p w:rsidR="00657DB0" w:rsidRDefault="00657DB0" w:rsidP="00657DB0">
      <w:pPr>
        <w:pStyle w:val="2"/>
      </w:pPr>
      <w:bookmarkStart w:id="595" w:name="_Ref459368796"/>
      <w:bookmarkStart w:id="596" w:name="_Toc459382142"/>
      <w:bookmarkStart w:id="597" w:name="_Toc45105948"/>
      <w:commentRangeStart w:id="598"/>
      <w:r>
        <w:rPr>
          <w:rFonts w:hint="eastAsia"/>
        </w:rPr>
        <w:t>配置</w:t>
      </w:r>
      <w:r>
        <w:rPr>
          <w:rFonts w:hint="eastAsia"/>
        </w:rPr>
        <w:t>MPLS IP</w:t>
      </w:r>
      <w:r>
        <w:rPr>
          <w:rFonts w:hint="eastAsia"/>
        </w:rPr>
        <w:t>报文分片</w:t>
      </w:r>
      <w:bookmarkEnd w:id="595"/>
      <w:bookmarkEnd w:id="596"/>
      <w:commentRangeEnd w:id="598"/>
      <w:r w:rsidR="00DF6403">
        <w:rPr>
          <w:rStyle w:val="ac"/>
          <w:rFonts w:eastAsia="宋体"/>
          <w:bCs w:val="0"/>
          <w:color w:val="auto"/>
          <w:kern w:val="2"/>
        </w:rPr>
        <w:commentReference w:id="598"/>
      </w:r>
      <w:bookmarkEnd w:id="597"/>
    </w:p>
    <w:p w:rsidR="00657DB0" w:rsidRDefault="00657DB0" w:rsidP="00657DB0">
      <w:pPr>
        <w:pStyle w:val="3"/>
      </w:pPr>
      <w:bookmarkStart w:id="599" w:name="_Toc45105949"/>
      <w:r>
        <w:rPr>
          <w:rFonts w:hint="eastAsia"/>
        </w:rPr>
        <w:t>功能简介</w:t>
      </w:r>
      <w:bookmarkEnd w:id="599"/>
    </w:p>
    <w:p w:rsidR="00657DB0" w:rsidRDefault="00657DB0" w:rsidP="00657DB0">
      <w:r w:rsidRPr="008D4589">
        <w:rPr>
          <w:rFonts w:hint="eastAsia"/>
        </w:rPr>
        <w:t>在</w:t>
      </w:r>
      <w:r>
        <w:rPr>
          <w:rFonts w:hint="eastAsia"/>
        </w:rPr>
        <w:t>运营商的运营商组网环境中</w:t>
      </w:r>
      <w:r w:rsidRPr="008D4589">
        <w:rPr>
          <w:rFonts w:hint="eastAsia"/>
        </w:rPr>
        <w:t>，</w:t>
      </w:r>
      <w:r w:rsidRPr="007530E2">
        <w:rPr>
          <w:rFonts w:hint="eastAsia"/>
        </w:rPr>
        <w:t>如</w:t>
      </w:r>
      <w:r>
        <w:fldChar w:fldCharType="begin"/>
      </w:r>
      <w:r>
        <w:instrText xml:space="preserve">  REF _Ref185505149 \r \h \* MERGEFORMAT </w:instrText>
      </w:r>
      <w:r>
        <w:fldChar w:fldCharType="separate"/>
      </w:r>
      <w:r w:rsidR="00AD7D0A" w:rsidRPr="00AD7D0A">
        <w:rPr>
          <w:rFonts w:hint="eastAsia"/>
          <w:color w:val="0000FF"/>
          <w:u w:val="single"/>
        </w:rPr>
        <w:t>图</w:t>
      </w:r>
      <w:r w:rsidR="00AD7D0A" w:rsidRPr="00AD7D0A">
        <w:rPr>
          <w:rFonts w:hint="eastAsia"/>
          <w:color w:val="0000FF"/>
          <w:u w:val="single"/>
        </w:rPr>
        <w:t>1-12</w:t>
      </w:r>
      <w:r>
        <w:fldChar w:fldCharType="end"/>
      </w:r>
      <w:r>
        <w:rPr>
          <w:rFonts w:hint="eastAsia"/>
        </w:rPr>
        <w:t>。</w:t>
      </w:r>
      <w:r w:rsidRPr="008D4589">
        <w:t>PE</w:t>
      </w:r>
      <w:r>
        <w:rPr>
          <w:rFonts w:hint="eastAsia"/>
        </w:rPr>
        <w:t>1</w:t>
      </w:r>
      <w:r w:rsidRPr="008D4589">
        <w:rPr>
          <w:rFonts w:hint="eastAsia"/>
        </w:rPr>
        <w:t>设备默认对</w:t>
      </w:r>
      <w:r w:rsidRPr="008D4589">
        <w:t>L3VPN IP</w:t>
      </w:r>
      <w:r w:rsidRPr="008D4589">
        <w:rPr>
          <w:rFonts w:hint="eastAsia"/>
        </w:rPr>
        <w:t>报文不分片。</w:t>
      </w:r>
      <w:r>
        <w:rPr>
          <w:rFonts w:hint="eastAsia"/>
        </w:rPr>
        <w:t>为了防止当</w:t>
      </w:r>
      <w:r>
        <w:rPr>
          <w:rFonts w:hint="eastAsia"/>
        </w:rPr>
        <w:t>CE1</w:t>
      </w:r>
      <w:r>
        <w:rPr>
          <w:rFonts w:hint="eastAsia"/>
        </w:rPr>
        <w:t>发往</w:t>
      </w:r>
      <w:r w:rsidRPr="008D4589">
        <w:t>PE</w:t>
      </w:r>
      <w:r>
        <w:rPr>
          <w:rFonts w:hint="eastAsia"/>
        </w:rPr>
        <w:t>1</w:t>
      </w:r>
      <w:r>
        <w:rPr>
          <w:rFonts w:hint="eastAsia"/>
        </w:rPr>
        <w:t>的数据包较大时，在</w:t>
      </w:r>
      <w:r>
        <w:rPr>
          <w:rFonts w:hint="eastAsia"/>
        </w:rPr>
        <w:t>PE1</w:t>
      </w:r>
      <w:r>
        <w:rPr>
          <w:rFonts w:hint="eastAsia"/>
        </w:rPr>
        <w:t>或者后续网络中可能会出现的丢包现象，需要</w:t>
      </w:r>
      <w:r w:rsidRPr="008D4589">
        <w:rPr>
          <w:rFonts w:hint="eastAsia"/>
        </w:rPr>
        <w:t>在</w:t>
      </w:r>
      <w:r>
        <w:rPr>
          <w:rFonts w:hint="eastAsia"/>
        </w:rPr>
        <w:t>PE1</w:t>
      </w:r>
      <w:r>
        <w:rPr>
          <w:rFonts w:hint="eastAsia"/>
        </w:rPr>
        <w:t>设备</w:t>
      </w:r>
      <w:r w:rsidRPr="008D4589">
        <w:rPr>
          <w:rFonts w:hint="eastAsia"/>
        </w:rPr>
        <w:t>上</w:t>
      </w:r>
      <w:r>
        <w:rPr>
          <w:rFonts w:hint="eastAsia"/>
        </w:rPr>
        <w:t>同时配置</w:t>
      </w:r>
      <w:r w:rsidRPr="008D4589">
        <w:t>MPLS MTU</w:t>
      </w:r>
      <w:r>
        <w:rPr>
          <w:rFonts w:hint="eastAsia"/>
        </w:rPr>
        <w:t>和</w:t>
      </w:r>
      <w:r w:rsidRPr="008D4589">
        <w:t xml:space="preserve"> L3VPN IP</w:t>
      </w:r>
      <w:r>
        <w:rPr>
          <w:rFonts w:hint="eastAsia"/>
        </w:rPr>
        <w:t>报文分片功能</w:t>
      </w:r>
      <w:r w:rsidRPr="008D4589">
        <w:rPr>
          <w:rFonts w:hint="eastAsia"/>
        </w:rPr>
        <w:t>。</w:t>
      </w:r>
      <w:r w:rsidR="0021665D" w:rsidRPr="00273159">
        <w:rPr>
          <w:rFonts w:hint="eastAsia"/>
        </w:rPr>
        <w:t>有关</w:t>
      </w:r>
      <w:r w:rsidR="0021665D">
        <w:rPr>
          <w:rStyle w:val="commandkeywords"/>
          <w:rFonts w:hint="eastAsia"/>
        </w:rPr>
        <w:t>mpls mtu</w:t>
      </w:r>
      <w:r w:rsidR="0021665D">
        <w:rPr>
          <w:rFonts w:hint="eastAsia"/>
        </w:rPr>
        <w:t>命令</w:t>
      </w:r>
      <w:r w:rsidR="0021665D" w:rsidRPr="00273159">
        <w:rPr>
          <w:rFonts w:hint="eastAsia"/>
        </w:rPr>
        <w:t>的详细介绍，</w:t>
      </w:r>
      <w:r w:rsidR="0021665D">
        <w:rPr>
          <w:rFonts w:hint="eastAsia"/>
        </w:rPr>
        <w:t>请参见“</w:t>
      </w:r>
      <w:r w:rsidR="0021665D">
        <w:rPr>
          <w:rFonts w:hint="eastAsia"/>
        </w:rPr>
        <w:t>MPLS</w:t>
      </w:r>
      <w:r w:rsidR="0021665D">
        <w:rPr>
          <w:rFonts w:hint="eastAsia"/>
        </w:rPr>
        <w:t>命令参考”中的“</w:t>
      </w:r>
      <w:r w:rsidR="0021665D">
        <w:rPr>
          <w:rFonts w:hint="eastAsia"/>
        </w:rPr>
        <w:t>MPLS</w:t>
      </w:r>
      <w:r w:rsidR="0021665D">
        <w:rPr>
          <w:rFonts w:hint="eastAsia"/>
        </w:rPr>
        <w:t>基础”</w:t>
      </w:r>
      <w:r w:rsidR="0021665D" w:rsidRPr="00273159">
        <w:rPr>
          <w:rFonts w:hint="eastAsia"/>
        </w:rPr>
        <w:t>。</w:t>
      </w:r>
    </w:p>
    <w:p w:rsidR="0021665D" w:rsidRDefault="0021665D" w:rsidP="0021665D">
      <w:pPr>
        <w:pStyle w:val="3"/>
      </w:pPr>
      <w:bookmarkStart w:id="600" w:name="_Toc45105950"/>
      <w:r>
        <w:rPr>
          <w:rFonts w:hint="eastAsia"/>
        </w:rPr>
        <w:t>配置限制和指导</w:t>
      </w:r>
      <w:bookmarkEnd w:id="600"/>
    </w:p>
    <w:p w:rsidR="008373AA" w:rsidRDefault="008373AA" w:rsidP="008373AA">
      <w:r>
        <w:rPr>
          <w:rFonts w:hint="eastAsia"/>
        </w:rPr>
        <w:t>如果设备（例如</w:t>
      </w:r>
      <w:r>
        <w:rPr>
          <w:rFonts w:hint="eastAsia"/>
        </w:rPr>
        <w:t>P</w:t>
      </w:r>
      <w:r>
        <w:rPr>
          <w:rFonts w:hint="eastAsia"/>
        </w:rPr>
        <w:t>设备）在入接口收到的报文带有</w:t>
      </w:r>
      <w:r>
        <w:rPr>
          <w:rFonts w:hint="eastAsia"/>
        </w:rPr>
        <w:t>MPLS</w:t>
      </w:r>
      <w:r>
        <w:rPr>
          <w:rFonts w:hint="eastAsia"/>
        </w:rPr>
        <w:t>标签，并且在出接口进行了标签交换，则必须配置本命令。</w:t>
      </w:r>
    </w:p>
    <w:p w:rsidR="00657DB0" w:rsidRDefault="00657DB0" w:rsidP="00657DB0">
      <w:pPr>
        <w:pStyle w:val="3"/>
      </w:pPr>
      <w:bookmarkStart w:id="601" w:name="_Toc45105951"/>
      <w:r>
        <w:rPr>
          <w:rFonts w:hint="eastAsia"/>
        </w:rPr>
        <w:t>配置</w:t>
      </w:r>
      <w:r>
        <w:rPr>
          <w:rFonts w:hint="eastAsia"/>
        </w:rPr>
        <w:t>MPLS IP</w:t>
      </w:r>
      <w:r>
        <w:rPr>
          <w:rFonts w:hint="eastAsia"/>
        </w:rPr>
        <w:t>报文分片</w:t>
      </w:r>
      <w:bookmarkEnd w:id="601"/>
    </w:p>
    <w:p w:rsidR="00657DB0" w:rsidRDefault="00657DB0" w:rsidP="00657DB0">
      <w:pPr>
        <w:pStyle w:val="ItemStep"/>
      </w:pPr>
      <w:r>
        <w:rPr>
          <w:rFonts w:hint="eastAsia"/>
        </w:rPr>
        <w:t>进入系统视图。</w:t>
      </w:r>
    </w:p>
    <w:p w:rsidR="00657DB0" w:rsidRDefault="00657DB0" w:rsidP="00657DB0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657DB0" w:rsidRDefault="00657DB0" w:rsidP="00657DB0">
      <w:pPr>
        <w:pStyle w:val="ItemStep"/>
        <w:rPr>
          <w:lang w:eastAsia="zh-CN"/>
        </w:rPr>
      </w:pPr>
      <w:r w:rsidRPr="00F46567">
        <w:rPr>
          <w:rFonts w:hint="eastAsia"/>
          <w:lang w:eastAsia="zh-CN"/>
        </w:rPr>
        <w:t>开启</w:t>
      </w:r>
      <w:r>
        <w:rPr>
          <w:rFonts w:hint="eastAsia"/>
          <w:lang w:eastAsia="zh-CN"/>
        </w:rPr>
        <w:t>MPLS IP</w:t>
      </w:r>
      <w:r>
        <w:rPr>
          <w:rFonts w:hint="eastAsia"/>
          <w:lang w:eastAsia="zh-CN"/>
        </w:rPr>
        <w:t>报文分片</w:t>
      </w:r>
      <w:r w:rsidRPr="00F46567">
        <w:rPr>
          <w:rFonts w:hint="eastAsia"/>
          <w:lang w:eastAsia="zh-CN"/>
        </w:rPr>
        <w:t>功能</w:t>
      </w:r>
      <w:r>
        <w:rPr>
          <w:rFonts w:hint="eastAsia"/>
          <w:lang w:eastAsia="zh-CN"/>
        </w:rPr>
        <w:t>。</w:t>
      </w:r>
    </w:p>
    <w:p w:rsidR="00657DB0" w:rsidRPr="00657DB0" w:rsidRDefault="00657DB0" w:rsidP="00657DB0">
      <w:pPr>
        <w:pStyle w:val="ItemIndent1"/>
        <w:rPr>
          <w:rStyle w:val="commandkeywords"/>
        </w:rPr>
      </w:pPr>
      <w:r w:rsidRPr="00657DB0">
        <w:rPr>
          <w:rStyle w:val="commandkeywords"/>
        </w:rPr>
        <w:t>mpls l3vpn fragment enable</w:t>
      </w:r>
    </w:p>
    <w:p w:rsidR="00657DB0" w:rsidRPr="00657DB0" w:rsidRDefault="00657DB0" w:rsidP="00657DB0">
      <w:pPr>
        <w:pStyle w:val="ItemIndent1"/>
      </w:pPr>
      <w:r w:rsidRPr="00F46567">
        <w:rPr>
          <w:rFonts w:hint="eastAsia"/>
        </w:rPr>
        <w:t>缺省情况下，</w:t>
      </w:r>
      <w:r>
        <w:rPr>
          <w:rFonts w:hint="eastAsia"/>
        </w:rPr>
        <w:t>MPLS IP</w:t>
      </w:r>
      <w:r>
        <w:rPr>
          <w:rFonts w:hint="eastAsia"/>
        </w:rPr>
        <w:t>报文分片</w:t>
      </w:r>
      <w:r w:rsidRPr="00F46567">
        <w:rPr>
          <w:rFonts w:hint="eastAsia"/>
        </w:rPr>
        <w:t>功能处于关闭状态</w:t>
      </w:r>
    </w:p>
    <w:p w:rsidR="007D7DD4" w:rsidRDefault="008C574F" w:rsidP="00DD64CA">
      <w:pPr>
        <w:pStyle w:val="2"/>
      </w:pPr>
      <w:bookmarkStart w:id="602" w:name="_Toc476253856"/>
      <w:bookmarkStart w:id="603" w:name="_Toc476255951"/>
      <w:bookmarkStart w:id="604" w:name="_Toc476257932"/>
      <w:bookmarkStart w:id="605" w:name="_Toc476253857"/>
      <w:bookmarkStart w:id="606" w:name="_Toc476255952"/>
      <w:bookmarkStart w:id="607" w:name="_Toc476257933"/>
      <w:bookmarkStart w:id="608" w:name="_Toc476253858"/>
      <w:bookmarkStart w:id="609" w:name="_Toc476255953"/>
      <w:bookmarkStart w:id="610" w:name="_Toc476257934"/>
      <w:bookmarkStart w:id="611" w:name="_Toc476253960"/>
      <w:bookmarkStart w:id="612" w:name="_Toc476256055"/>
      <w:bookmarkStart w:id="613" w:name="_Toc476258036"/>
      <w:bookmarkStart w:id="614" w:name="_Toc117926619"/>
      <w:bookmarkStart w:id="615" w:name="_Toc114629533"/>
      <w:bookmarkStart w:id="616" w:name="_Toc326585299"/>
      <w:bookmarkStart w:id="617" w:name="_Toc326583803"/>
      <w:bookmarkStart w:id="618" w:name="_Toc326308099"/>
      <w:bookmarkStart w:id="619" w:name="_Toc326585298"/>
      <w:bookmarkStart w:id="620" w:name="_Toc326583802"/>
      <w:bookmarkStart w:id="621" w:name="_Toc326308098"/>
      <w:bookmarkStart w:id="622" w:name="_Toc326585297"/>
      <w:bookmarkStart w:id="623" w:name="_Toc326583801"/>
      <w:bookmarkStart w:id="624" w:name="_Toc326308097"/>
      <w:bookmarkStart w:id="625" w:name="_Toc326585296"/>
      <w:bookmarkStart w:id="626" w:name="_Toc326583800"/>
      <w:bookmarkStart w:id="627" w:name="_Toc326308096"/>
      <w:bookmarkStart w:id="628" w:name="_Toc326585254"/>
      <w:bookmarkStart w:id="629" w:name="_Toc326583758"/>
      <w:bookmarkStart w:id="630" w:name="_Toc326308054"/>
      <w:bookmarkStart w:id="631" w:name="_Toc326585253"/>
      <w:bookmarkStart w:id="632" w:name="_Toc326583757"/>
      <w:bookmarkStart w:id="633" w:name="_Toc326308053"/>
      <w:bookmarkStart w:id="634" w:name="_Toc326585252"/>
      <w:bookmarkStart w:id="635" w:name="_Toc326583756"/>
      <w:bookmarkStart w:id="636" w:name="_Toc326308052"/>
      <w:bookmarkStart w:id="637" w:name="_Toc326585251"/>
      <w:bookmarkStart w:id="638" w:name="_Toc326583755"/>
      <w:bookmarkStart w:id="639" w:name="_Toc326308051"/>
      <w:bookmarkStart w:id="640" w:name="_Toc326585250"/>
      <w:bookmarkStart w:id="641" w:name="_Toc326583754"/>
      <w:bookmarkStart w:id="642" w:name="_Toc326308050"/>
      <w:bookmarkStart w:id="643" w:name="_Ref147205184"/>
      <w:bookmarkStart w:id="644" w:name="_Toc36527755"/>
      <w:bookmarkStart w:id="645" w:name="_Toc45105952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r w:rsidRPr="00D16331">
        <w:rPr>
          <w:rFonts w:hint="eastAsia"/>
        </w:rPr>
        <w:t>配置跨域</w:t>
      </w:r>
      <w:r w:rsidRPr="00D16331">
        <w:rPr>
          <w:rFonts w:hint="eastAsia"/>
        </w:rPr>
        <w:t>VPN</w:t>
      </w:r>
      <w:bookmarkEnd w:id="643"/>
      <w:bookmarkEnd w:id="645"/>
    </w:p>
    <w:p w:rsidR="007D7DD4" w:rsidRDefault="008C574F" w:rsidP="00DD64CA">
      <w:pPr>
        <w:pStyle w:val="3"/>
      </w:pPr>
      <w:bookmarkStart w:id="646" w:name="_Toc476253962"/>
      <w:bookmarkStart w:id="647" w:name="_Toc476256057"/>
      <w:bookmarkStart w:id="648" w:name="_Toc476258038"/>
      <w:bookmarkStart w:id="649" w:name="_Toc476253963"/>
      <w:bookmarkStart w:id="650" w:name="_Toc476256058"/>
      <w:bookmarkStart w:id="651" w:name="_Toc476258039"/>
      <w:bookmarkStart w:id="652" w:name="_Toc476253964"/>
      <w:bookmarkStart w:id="653" w:name="_Toc476256059"/>
      <w:bookmarkStart w:id="654" w:name="_Toc476258040"/>
      <w:bookmarkStart w:id="655" w:name="_Toc326585304"/>
      <w:bookmarkStart w:id="656" w:name="_Toc326583808"/>
      <w:bookmarkStart w:id="657" w:name="_Toc326585303"/>
      <w:bookmarkStart w:id="658" w:name="_Toc326583807"/>
      <w:bookmarkStart w:id="659" w:name="_Toc326585302"/>
      <w:bookmarkStart w:id="660" w:name="_Toc326583806"/>
      <w:bookmarkStart w:id="661" w:name="_Toc366241542"/>
      <w:bookmarkStart w:id="662" w:name="_Toc366236016"/>
      <w:bookmarkStart w:id="663" w:name="_Toc364778825"/>
      <w:bookmarkStart w:id="664" w:name="_Toc364253910"/>
      <w:bookmarkStart w:id="665" w:name="_Toc366241541"/>
      <w:bookmarkStart w:id="666" w:name="_Toc366236015"/>
      <w:bookmarkStart w:id="667" w:name="_Toc364778824"/>
      <w:bookmarkStart w:id="668" w:name="_Toc364253909"/>
      <w:bookmarkStart w:id="669" w:name="_Toc366241540"/>
      <w:bookmarkStart w:id="670" w:name="_Toc366236014"/>
      <w:bookmarkStart w:id="671" w:name="_Toc364778823"/>
      <w:bookmarkStart w:id="672" w:name="_Toc364253908"/>
      <w:bookmarkStart w:id="673" w:name="_Toc366241539"/>
      <w:bookmarkStart w:id="674" w:name="_Toc366236013"/>
      <w:bookmarkStart w:id="675" w:name="_Toc364778822"/>
      <w:bookmarkStart w:id="676" w:name="_Toc364253907"/>
      <w:bookmarkStart w:id="677" w:name="_Toc366241538"/>
      <w:bookmarkStart w:id="678" w:name="_Toc366236012"/>
      <w:bookmarkStart w:id="679" w:name="_Toc364778821"/>
      <w:bookmarkStart w:id="680" w:name="_Toc364253906"/>
      <w:bookmarkStart w:id="681" w:name="_Toc366241537"/>
      <w:bookmarkStart w:id="682" w:name="_Toc366236011"/>
      <w:bookmarkStart w:id="683" w:name="_Toc364778820"/>
      <w:bookmarkStart w:id="684" w:name="_Toc364253905"/>
      <w:bookmarkStart w:id="685" w:name="_Toc366241536"/>
      <w:bookmarkStart w:id="686" w:name="_Toc366236010"/>
      <w:bookmarkStart w:id="687" w:name="_Toc364778819"/>
      <w:bookmarkStart w:id="688" w:name="_Toc364253904"/>
      <w:bookmarkStart w:id="689" w:name="_Toc117926624"/>
      <w:bookmarkStart w:id="690" w:name="_Toc114629538"/>
      <w:bookmarkStart w:id="691" w:name="_Toc117926623"/>
      <w:bookmarkStart w:id="692" w:name="_Toc114629537"/>
      <w:bookmarkStart w:id="693" w:name="_Toc117926622"/>
      <w:bookmarkStart w:id="694" w:name="_Toc114629536"/>
      <w:bookmarkStart w:id="695" w:name="_Toc117926621"/>
      <w:bookmarkStart w:id="696" w:name="_Toc114629535"/>
      <w:bookmarkStart w:id="697" w:name="_Ref114138833"/>
      <w:bookmarkStart w:id="698" w:name="_Toc45105953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r w:rsidRPr="007530E2">
        <w:rPr>
          <w:rFonts w:hint="eastAsia"/>
        </w:rPr>
        <w:t>配置跨域</w:t>
      </w:r>
      <w:r w:rsidRPr="007530E2">
        <w:rPr>
          <w:rFonts w:hint="eastAsia"/>
        </w:rPr>
        <w:t>VPN-OptionA</w:t>
      </w:r>
      <w:bookmarkEnd w:id="697"/>
      <w:bookmarkEnd w:id="698"/>
    </w:p>
    <w:p w:rsidR="00582627" w:rsidRDefault="008C574F" w:rsidP="00DD64CA">
      <w:r w:rsidRPr="007530E2">
        <w:rPr>
          <w:rFonts w:hint="eastAsia"/>
        </w:rPr>
        <w:t>跨域</w:t>
      </w:r>
      <w:r w:rsidRPr="007530E2">
        <w:rPr>
          <w:rFonts w:hint="eastAsia"/>
        </w:rPr>
        <w:t>VPN-OptionA</w:t>
      </w:r>
      <w:r w:rsidRPr="007530E2">
        <w:rPr>
          <w:rFonts w:hint="eastAsia"/>
        </w:rPr>
        <w:t>的实现比较简单，当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上的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数量及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路由数量都比较少时可以采用这种方案。</w:t>
      </w:r>
    </w:p>
    <w:p w:rsidR="00582627" w:rsidRDefault="008C574F" w:rsidP="00DD64CA">
      <w:r w:rsidRPr="007530E2">
        <w:rPr>
          <w:rFonts w:hint="eastAsia"/>
        </w:rPr>
        <w:t>跨域</w:t>
      </w:r>
      <w:r w:rsidRPr="007530E2">
        <w:rPr>
          <w:rFonts w:hint="eastAsia"/>
        </w:rPr>
        <w:t>VPN-OptionA</w:t>
      </w:r>
      <w:r w:rsidRPr="007530E2">
        <w:rPr>
          <w:rFonts w:hint="eastAsia"/>
        </w:rPr>
        <w:t>的配置可以描述为：</w:t>
      </w:r>
    </w:p>
    <w:p w:rsidR="00582627" w:rsidRDefault="008C574F" w:rsidP="00B51350">
      <w:pPr>
        <w:pStyle w:val="ItemList"/>
        <w:rPr>
          <w:lang w:eastAsia="zh-CN"/>
        </w:rPr>
      </w:pPr>
      <w:r w:rsidRPr="007530E2">
        <w:rPr>
          <w:rFonts w:hint="eastAsia"/>
          <w:lang w:eastAsia="zh-CN"/>
        </w:rPr>
        <w:t>对各</w:t>
      </w:r>
      <w:r w:rsidRPr="007530E2">
        <w:rPr>
          <w:rFonts w:hint="eastAsia"/>
          <w:lang w:eastAsia="zh-CN"/>
        </w:rPr>
        <w:t>AS</w:t>
      </w:r>
      <w:r w:rsidRPr="007530E2">
        <w:rPr>
          <w:rFonts w:hint="eastAsia"/>
          <w:lang w:eastAsia="zh-CN"/>
        </w:rPr>
        <w:t>分别进行基本</w:t>
      </w:r>
      <w:r w:rsidR="00EC239C">
        <w:rPr>
          <w:rFonts w:hint="eastAsia"/>
          <w:lang w:eastAsia="zh-CN"/>
        </w:rPr>
        <w:t>MPLS L3VPN</w:t>
      </w:r>
      <w:r w:rsidRPr="007530E2">
        <w:rPr>
          <w:rFonts w:hint="eastAsia"/>
          <w:lang w:eastAsia="zh-CN"/>
        </w:rPr>
        <w:t>配置</w:t>
      </w:r>
      <w:r w:rsidR="00582627">
        <w:rPr>
          <w:rFonts w:hint="eastAsia"/>
          <w:lang w:eastAsia="zh-CN"/>
        </w:rPr>
        <w:t>。</w:t>
      </w:r>
    </w:p>
    <w:p w:rsidR="008C574F" w:rsidRPr="007530E2" w:rsidRDefault="008C574F" w:rsidP="00B51350">
      <w:pPr>
        <w:pStyle w:val="ItemList"/>
      </w:pPr>
      <w:r w:rsidRPr="007530E2">
        <w:rPr>
          <w:rFonts w:hint="eastAsia"/>
          <w:lang w:eastAsia="zh-CN"/>
        </w:rPr>
        <w:t>对于</w:t>
      </w:r>
      <w:r w:rsidR="00E0222A">
        <w:rPr>
          <w:rFonts w:hint="eastAsia"/>
          <w:lang w:eastAsia="zh-CN"/>
        </w:rPr>
        <w:t>ASBR</w:t>
      </w:r>
      <w:r w:rsidRPr="007530E2">
        <w:rPr>
          <w:rFonts w:hint="eastAsia"/>
          <w:lang w:eastAsia="zh-CN"/>
        </w:rPr>
        <w:t>，将对端</w:t>
      </w:r>
      <w:r w:rsidR="00E0222A">
        <w:rPr>
          <w:rFonts w:hint="eastAsia"/>
          <w:lang w:eastAsia="zh-CN"/>
        </w:rPr>
        <w:t>ASBR</w:t>
      </w:r>
      <w:r w:rsidRPr="007530E2">
        <w:rPr>
          <w:rFonts w:hint="eastAsia"/>
          <w:lang w:eastAsia="zh-CN"/>
        </w:rPr>
        <w:t>看作自己的</w:t>
      </w:r>
      <w:r w:rsidRPr="007530E2">
        <w:rPr>
          <w:rFonts w:hint="eastAsia"/>
          <w:lang w:eastAsia="zh-CN"/>
        </w:rPr>
        <w:t>CE</w:t>
      </w:r>
      <w:r w:rsidRPr="007530E2">
        <w:rPr>
          <w:rFonts w:hint="eastAsia"/>
          <w:lang w:eastAsia="zh-CN"/>
        </w:rPr>
        <w:t>配置即可。</w:t>
      </w:r>
      <w:r w:rsidRPr="007530E2">
        <w:rPr>
          <w:rFonts w:hint="eastAsia"/>
        </w:rPr>
        <w:t>即：跨域</w:t>
      </w:r>
      <w:r w:rsidRPr="007530E2">
        <w:rPr>
          <w:rFonts w:hint="eastAsia"/>
        </w:rPr>
        <w:t>VPN-OptionA</w:t>
      </w:r>
      <w:r w:rsidRPr="007530E2">
        <w:rPr>
          <w:rFonts w:hint="eastAsia"/>
        </w:rPr>
        <w:t>方式需要在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和</w:t>
      </w:r>
      <w:r w:rsidR="00E0222A">
        <w:rPr>
          <w:rFonts w:hint="eastAsia"/>
        </w:rPr>
        <w:t>ASBR</w:t>
      </w:r>
      <w:r w:rsidRPr="007530E2">
        <w:rPr>
          <w:rFonts w:hint="eastAsia"/>
        </w:rPr>
        <w:t>上分别配置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实例，前者用于接入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，后者用于接入对端</w:t>
      </w:r>
      <w:r w:rsidR="00E0222A">
        <w:t>ASBR</w:t>
      </w:r>
      <w:r w:rsidRPr="007530E2">
        <w:rPr>
          <w:rFonts w:hint="eastAsia"/>
        </w:rPr>
        <w:t>。</w:t>
      </w:r>
    </w:p>
    <w:p w:rsidR="008C574F" w:rsidRPr="007530E2" w:rsidRDefault="008C574F" w:rsidP="00DD64CA">
      <w:r w:rsidRPr="007530E2">
        <w:rPr>
          <w:rFonts w:hint="eastAsia"/>
        </w:rPr>
        <w:t>在跨域</w:t>
      </w:r>
      <w:r w:rsidRPr="007530E2">
        <w:rPr>
          <w:rFonts w:hint="eastAsia"/>
        </w:rPr>
        <w:t>VPN-OptionA</w:t>
      </w:r>
      <w:r w:rsidRPr="007530E2">
        <w:rPr>
          <w:rFonts w:hint="eastAsia"/>
        </w:rPr>
        <w:t>方式中，对于同一个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，同一</w:t>
      </w:r>
      <w:r w:rsidRPr="007530E2">
        <w:rPr>
          <w:rFonts w:hint="eastAsia"/>
        </w:rPr>
        <w:t>AS</w:t>
      </w:r>
      <w:r w:rsidRPr="007530E2">
        <w:rPr>
          <w:rFonts w:hint="eastAsia"/>
        </w:rPr>
        <w:t>内的</w:t>
      </w:r>
      <w:r w:rsidR="00E0222A">
        <w:rPr>
          <w:rFonts w:hint="eastAsia"/>
        </w:rPr>
        <w:t>ASBR</w:t>
      </w:r>
      <w:r w:rsidRPr="007530E2">
        <w:rPr>
          <w:rFonts w:hint="eastAsia"/>
        </w:rPr>
        <w:t>与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实例的</w:t>
      </w:r>
      <w:r w:rsidR="00BA1455">
        <w:rPr>
          <w:rFonts w:hint="eastAsia"/>
        </w:rPr>
        <w:t>Route Target</w:t>
      </w:r>
      <w:r w:rsidRPr="007530E2">
        <w:rPr>
          <w:rFonts w:hint="eastAsia"/>
        </w:rPr>
        <w:t>应能匹配</w:t>
      </w:r>
      <w:r w:rsidR="004D74FF">
        <w:rPr>
          <w:rFonts w:hint="eastAsia"/>
        </w:rPr>
        <w:t>；</w:t>
      </w:r>
      <w:r w:rsidRPr="007530E2">
        <w:rPr>
          <w:rFonts w:hint="eastAsia"/>
        </w:rPr>
        <w:t>不同</w:t>
      </w:r>
      <w:r w:rsidRPr="007530E2">
        <w:rPr>
          <w:rFonts w:hint="eastAsia"/>
        </w:rPr>
        <w:t>AS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PE</w:t>
      </w:r>
      <w:r w:rsidR="003F1429">
        <w:rPr>
          <w:rFonts w:hint="eastAsia"/>
        </w:rPr>
        <w:t>之间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实例的</w:t>
      </w:r>
      <w:r w:rsidR="00BA1455">
        <w:rPr>
          <w:rFonts w:hint="eastAsia"/>
        </w:rPr>
        <w:t>Route Target</w:t>
      </w:r>
      <w:r w:rsidRPr="007530E2">
        <w:rPr>
          <w:rFonts w:hint="eastAsia"/>
        </w:rPr>
        <w:t>则不需要匹配。</w:t>
      </w:r>
    </w:p>
    <w:p w:rsidR="007D7DD4" w:rsidRDefault="008C574F" w:rsidP="00DD64CA">
      <w:pPr>
        <w:pStyle w:val="3"/>
      </w:pPr>
      <w:bookmarkStart w:id="699" w:name="_Toc45105954"/>
      <w:r w:rsidRPr="007530E2">
        <w:rPr>
          <w:rFonts w:hint="eastAsia"/>
        </w:rPr>
        <w:lastRenderedPageBreak/>
        <w:t>配置跨域</w:t>
      </w:r>
      <w:r w:rsidRPr="007530E2">
        <w:rPr>
          <w:rFonts w:hint="eastAsia"/>
        </w:rPr>
        <w:t>VPN-OptionB</w:t>
      </w:r>
      <w:bookmarkEnd w:id="699"/>
    </w:p>
    <w:p w:rsidR="00D47094" w:rsidRDefault="00D47094" w:rsidP="00DD64CA">
      <w:pPr>
        <w:pStyle w:val="4"/>
      </w:pPr>
      <w:r>
        <w:rPr>
          <w:rFonts w:hint="eastAsia"/>
        </w:rPr>
        <w:t>配置限制和指导</w:t>
      </w:r>
    </w:p>
    <w:p w:rsidR="00D47094" w:rsidRDefault="00D47094" w:rsidP="00DD64CA">
      <w:r>
        <w:rPr>
          <w:rFonts w:hint="eastAsia"/>
        </w:rPr>
        <w:t>ASBR</w:t>
      </w:r>
      <w:r>
        <w:rPr>
          <w:rFonts w:hint="eastAsia"/>
        </w:rPr>
        <w:t>在将</w:t>
      </w:r>
      <w:r>
        <w:rPr>
          <w:rFonts w:hint="eastAsia"/>
        </w:rPr>
        <w:t>VPNv4</w:t>
      </w:r>
      <w:r w:rsidRPr="007530E2">
        <w:rPr>
          <w:rFonts w:hint="eastAsia"/>
        </w:rPr>
        <w:t>路由</w:t>
      </w:r>
      <w:r>
        <w:rPr>
          <w:rFonts w:hint="eastAsia"/>
        </w:rPr>
        <w:t>发布给</w:t>
      </w:r>
      <w:r w:rsidRPr="007530E2">
        <w:rPr>
          <w:rFonts w:hint="eastAsia"/>
        </w:rPr>
        <w:t>MP-IBGP</w:t>
      </w:r>
      <w:r>
        <w:rPr>
          <w:rFonts w:hint="eastAsia"/>
        </w:rPr>
        <w:t>对等体</w:t>
      </w:r>
      <w:r w:rsidRPr="007530E2">
        <w:rPr>
          <w:rFonts w:hint="eastAsia"/>
        </w:rPr>
        <w:t>时</w:t>
      </w:r>
      <w:r>
        <w:rPr>
          <w:rFonts w:hint="eastAsia"/>
        </w:rPr>
        <w:t>，始终会将下一跳</w:t>
      </w:r>
      <w:r w:rsidRPr="007530E2">
        <w:rPr>
          <w:rFonts w:hint="eastAsia"/>
        </w:rPr>
        <w:t>修改</w:t>
      </w:r>
      <w:r>
        <w:rPr>
          <w:rFonts w:hint="eastAsia"/>
        </w:rPr>
        <w:t>为自身的地址，不受</w:t>
      </w:r>
      <w:r w:rsidRPr="00DA2C2B">
        <w:rPr>
          <w:rStyle w:val="commandkeywords"/>
          <w:rFonts w:hint="eastAsia"/>
        </w:rPr>
        <w:t>peer</w:t>
      </w:r>
      <w:r>
        <w:rPr>
          <w:rFonts w:hint="eastAsia"/>
        </w:rPr>
        <w:t xml:space="preserve"> </w:t>
      </w:r>
      <w:r w:rsidRPr="00DA2C2B">
        <w:rPr>
          <w:rStyle w:val="commandkeywords"/>
          <w:rFonts w:hint="eastAsia"/>
        </w:rPr>
        <w:t>next-hop-local</w:t>
      </w:r>
      <w:r w:rsidRPr="007530E2">
        <w:rPr>
          <w:rFonts w:hint="eastAsia"/>
        </w:rPr>
        <w:t>命令</w:t>
      </w:r>
      <w:r>
        <w:rPr>
          <w:rFonts w:hint="eastAsia"/>
        </w:rPr>
        <w:t>的控制</w:t>
      </w:r>
      <w:r w:rsidRPr="007530E2">
        <w:rPr>
          <w:rFonts w:hint="eastAsia"/>
        </w:rPr>
        <w:t>。</w:t>
      </w:r>
    </w:p>
    <w:p w:rsidR="00666912" w:rsidRDefault="00D47094" w:rsidP="00DD64CA">
      <w:pPr>
        <w:pStyle w:val="4"/>
      </w:pPr>
      <w:r>
        <w:rPr>
          <w:rFonts w:hint="eastAsia"/>
        </w:rPr>
        <w:t>配置</w:t>
      </w:r>
      <w:r w:rsidRPr="00D47094">
        <w:rPr>
          <w:rFonts w:hint="eastAsia"/>
        </w:rPr>
        <w:t>PE</w:t>
      </w:r>
    </w:p>
    <w:p w:rsidR="00666912" w:rsidRDefault="002759B2" w:rsidP="00DD64CA">
      <w:r>
        <w:rPr>
          <w:rFonts w:hint="eastAsia"/>
        </w:rPr>
        <w:t>配置基本</w:t>
      </w:r>
      <w:r>
        <w:rPr>
          <w:rFonts w:hint="eastAsia"/>
        </w:rPr>
        <w:t>MPLS L3VPN</w:t>
      </w:r>
      <w:r>
        <w:rPr>
          <w:rFonts w:hint="eastAsia"/>
        </w:rPr>
        <w:t>，</w:t>
      </w:r>
      <w:r w:rsidR="004C194B">
        <w:rPr>
          <w:rFonts w:hint="eastAsia"/>
        </w:rPr>
        <w:t>并指定同一</w:t>
      </w:r>
      <w:r w:rsidR="004C194B">
        <w:rPr>
          <w:rFonts w:hint="eastAsia"/>
        </w:rPr>
        <w:t>AS</w:t>
      </w:r>
      <w:r w:rsidR="004C194B">
        <w:rPr>
          <w:rFonts w:hint="eastAsia"/>
        </w:rPr>
        <w:t>内的</w:t>
      </w:r>
      <w:r w:rsidR="00E0222A">
        <w:rPr>
          <w:rFonts w:hint="eastAsia"/>
        </w:rPr>
        <w:t>ASBR</w:t>
      </w:r>
      <w:r w:rsidR="004C194B">
        <w:rPr>
          <w:rFonts w:hint="eastAsia"/>
        </w:rPr>
        <w:t>为</w:t>
      </w:r>
      <w:r w:rsidR="004C194B">
        <w:rPr>
          <w:rFonts w:hint="eastAsia"/>
        </w:rPr>
        <w:t>MP-IBGP</w:t>
      </w:r>
      <w:r w:rsidR="004C194B">
        <w:rPr>
          <w:rFonts w:hint="eastAsia"/>
        </w:rPr>
        <w:t>对等体。</w:t>
      </w:r>
      <w:r w:rsidR="00046D31" w:rsidRPr="007530E2">
        <w:rPr>
          <w:rFonts w:hint="eastAsia"/>
        </w:rPr>
        <w:t>对于同一个</w:t>
      </w:r>
      <w:r w:rsidR="00046D31" w:rsidRPr="007530E2">
        <w:rPr>
          <w:rFonts w:hint="eastAsia"/>
        </w:rPr>
        <w:t>VPN</w:t>
      </w:r>
      <w:r w:rsidR="00046D31" w:rsidRPr="007530E2">
        <w:rPr>
          <w:rFonts w:hint="eastAsia"/>
        </w:rPr>
        <w:t>，不同</w:t>
      </w:r>
      <w:r w:rsidR="00046D31" w:rsidRPr="007530E2">
        <w:rPr>
          <w:rFonts w:hint="eastAsia"/>
        </w:rPr>
        <w:t>AS</w:t>
      </w:r>
      <w:r w:rsidR="00046D31" w:rsidRPr="007530E2">
        <w:rPr>
          <w:rFonts w:hint="eastAsia"/>
        </w:rPr>
        <w:t>的</w:t>
      </w:r>
      <w:r w:rsidR="00046D31" w:rsidRPr="007530E2">
        <w:rPr>
          <w:rFonts w:hint="eastAsia"/>
        </w:rPr>
        <w:t>PE</w:t>
      </w:r>
      <w:r w:rsidR="00046D31">
        <w:rPr>
          <w:rFonts w:hint="eastAsia"/>
        </w:rPr>
        <w:t>上为该</w:t>
      </w:r>
      <w:r w:rsidR="00046D31" w:rsidRPr="007530E2">
        <w:rPr>
          <w:rFonts w:hint="eastAsia"/>
        </w:rPr>
        <w:t>VPN</w:t>
      </w:r>
      <w:r w:rsidR="00046D31" w:rsidRPr="007530E2">
        <w:rPr>
          <w:rFonts w:hint="eastAsia"/>
        </w:rPr>
        <w:t>实例</w:t>
      </w:r>
      <w:r w:rsidR="00046D31">
        <w:rPr>
          <w:rFonts w:hint="eastAsia"/>
        </w:rPr>
        <w:t>配置</w:t>
      </w:r>
      <w:r w:rsidR="00046D31" w:rsidRPr="007530E2">
        <w:rPr>
          <w:rFonts w:hint="eastAsia"/>
        </w:rPr>
        <w:t>的</w:t>
      </w:r>
      <w:r w:rsidR="00BA1455">
        <w:rPr>
          <w:rFonts w:hint="eastAsia"/>
        </w:rPr>
        <w:t>Route Target</w:t>
      </w:r>
      <w:r w:rsidR="00046D31" w:rsidRPr="007530E2">
        <w:rPr>
          <w:rFonts w:hint="eastAsia"/>
        </w:rPr>
        <w:t>需要匹配。</w:t>
      </w:r>
    </w:p>
    <w:p w:rsidR="001F0A35" w:rsidRDefault="00D47094" w:rsidP="00DD64CA">
      <w:pPr>
        <w:pStyle w:val="4"/>
      </w:pPr>
      <w:r>
        <w:rPr>
          <w:rFonts w:hint="eastAsia"/>
        </w:rPr>
        <w:t>配置</w:t>
      </w:r>
      <w:r w:rsidR="00E0222A" w:rsidRPr="00B421C2">
        <w:rPr>
          <w:rFonts w:hint="eastAsia"/>
        </w:rPr>
        <w:t>ASBR</w:t>
      </w:r>
    </w:p>
    <w:p w:rsidR="001F0A35" w:rsidRDefault="001F0A35" w:rsidP="001F0A35">
      <w:pPr>
        <w:pStyle w:val="ItemStep"/>
      </w:pPr>
      <w:r>
        <w:rPr>
          <w:rFonts w:hint="eastAsia"/>
        </w:rPr>
        <w:t>进入系统视图。</w:t>
      </w:r>
    </w:p>
    <w:p w:rsidR="001F0A35" w:rsidRDefault="001F0A35" w:rsidP="001F0A35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8939A4" w:rsidRDefault="008939A4" w:rsidP="001F0A35">
      <w:pPr>
        <w:pStyle w:val="ItemStep"/>
        <w:rPr>
          <w:lang w:eastAsia="zh-CN"/>
        </w:rPr>
      </w:pPr>
      <w:r>
        <w:rPr>
          <w:rFonts w:hint="eastAsia"/>
          <w:lang w:eastAsia="zh-CN"/>
        </w:rPr>
        <w:t>在</w:t>
      </w:r>
      <w:r w:rsidRPr="008939A4">
        <w:rPr>
          <w:rFonts w:hint="eastAsia"/>
          <w:lang w:eastAsia="zh-CN"/>
        </w:rPr>
        <w:t>连接</w:t>
      </w:r>
      <w:r w:rsidRPr="008939A4">
        <w:rPr>
          <w:rFonts w:hint="eastAsia"/>
          <w:lang w:eastAsia="zh-CN"/>
        </w:rPr>
        <w:t>AS</w:t>
      </w:r>
      <w:r w:rsidRPr="008939A4">
        <w:rPr>
          <w:rFonts w:hint="eastAsia"/>
          <w:lang w:eastAsia="zh-CN"/>
        </w:rPr>
        <w:t>内部路由器</w:t>
      </w:r>
      <w:r>
        <w:rPr>
          <w:rFonts w:hint="eastAsia"/>
          <w:lang w:eastAsia="zh-CN"/>
        </w:rPr>
        <w:t>的</w:t>
      </w:r>
      <w:r w:rsidRPr="008939A4">
        <w:rPr>
          <w:rFonts w:hint="eastAsia"/>
          <w:lang w:eastAsia="zh-CN"/>
        </w:rPr>
        <w:t>接口</w:t>
      </w:r>
      <w:r>
        <w:rPr>
          <w:rFonts w:hint="eastAsia"/>
          <w:lang w:eastAsia="zh-CN"/>
        </w:rPr>
        <w:t>上使能</w:t>
      </w:r>
      <w:r>
        <w:rPr>
          <w:rFonts w:hint="eastAsia"/>
          <w:lang w:eastAsia="zh-CN"/>
        </w:rPr>
        <w:t>MPLS</w:t>
      </w:r>
      <w:r>
        <w:rPr>
          <w:rFonts w:hint="eastAsia"/>
          <w:lang w:eastAsia="zh-CN"/>
        </w:rPr>
        <w:t>和</w:t>
      </w:r>
      <w:r>
        <w:rPr>
          <w:rFonts w:hint="eastAsia"/>
          <w:lang w:eastAsia="zh-CN"/>
        </w:rPr>
        <w:t>LDP</w:t>
      </w:r>
      <w:r>
        <w:rPr>
          <w:rFonts w:hint="eastAsia"/>
          <w:lang w:eastAsia="zh-CN"/>
        </w:rPr>
        <w:t>能力。</w:t>
      </w:r>
    </w:p>
    <w:p w:rsidR="008939A4" w:rsidRPr="008939A4" w:rsidRDefault="008939A4" w:rsidP="00B51350">
      <w:pPr>
        <w:pStyle w:val="ItemStep2"/>
        <w:rPr>
          <w:lang w:eastAsia="zh-CN"/>
        </w:rPr>
      </w:pPr>
      <w:r w:rsidRPr="008939A4">
        <w:rPr>
          <w:rFonts w:hint="eastAsia"/>
          <w:lang w:eastAsia="zh-CN"/>
        </w:rPr>
        <w:t>配置本节点的</w:t>
      </w:r>
      <w:r w:rsidRPr="008939A4">
        <w:rPr>
          <w:rFonts w:hint="eastAsia"/>
          <w:lang w:eastAsia="zh-CN"/>
        </w:rPr>
        <w:t>LSR ID</w:t>
      </w:r>
      <w:r w:rsidRPr="008939A4">
        <w:rPr>
          <w:rFonts w:hint="eastAsia"/>
          <w:lang w:eastAsia="zh-CN"/>
        </w:rPr>
        <w:t>。</w:t>
      </w:r>
    </w:p>
    <w:p w:rsidR="008939A4" w:rsidRPr="008939A4" w:rsidRDefault="008939A4" w:rsidP="00B51350">
      <w:pPr>
        <w:pStyle w:val="ItemIndent2"/>
        <w:rPr>
          <w:rStyle w:val="commandparameter"/>
          <w:kern w:val="2"/>
        </w:rPr>
      </w:pPr>
      <w:r w:rsidRPr="008939A4">
        <w:rPr>
          <w:rStyle w:val="commandkeywords"/>
        </w:rPr>
        <w:t>mpls lsr-id</w:t>
      </w:r>
      <w:r w:rsidRPr="008939A4">
        <w:rPr>
          <w:rFonts w:hint="eastAsia"/>
        </w:rPr>
        <w:t xml:space="preserve"> </w:t>
      </w:r>
      <w:r w:rsidRPr="008939A4">
        <w:rPr>
          <w:rStyle w:val="commandparameter"/>
        </w:rPr>
        <w:t>lsr-id</w:t>
      </w:r>
    </w:p>
    <w:p w:rsidR="008939A4" w:rsidRDefault="008939A4" w:rsidP="00B51350">
      <w:pPr>
        <w:pStyle w:val="ItemIndent2"/>
      </w:pPr>
      <w:r w:rsidRPr="008939A4">
        <w:rPr>
          <w:rFonts w:hint="eastAsia"/>
        </w:rPr>
        <w:t>缺省情况下，未配置</w:t>
      </w:r>
      <w:r w:rsidRPr="008939A4">
        <w:rPr>
          <w:rFonts w:hint="eastAsia"/>
        </w:rPr>
        <w:t>LSR ID</w:t>
      </w:r>
      <w:r w:rsidRPr="008939A4">
        <w:rPr>
          <w:rFonts w:hint="eastAsia"/>
        </w:rPr>
        <w:t>。</w:t>
      </w:r>
    </w:p>
    <w:p w:rsidR="008939A4" w:rsidRPr="008939A4" w:rsidRDefault="008939A4" w:rsidP="00B51350">
      <w:pPr>
        <w:pStyle w:val="ItemStep2"/>
        <w:rPr>
          <w:lang w:eastAsia="zh-CN"/>
        </w:rPr>
      </w:pPr>
      <w:r w:rsidRPr="008939A4">
        <w:rPr>
          <w:rFonts w:hint="eastAsia"/>
          <w:lang w:eastAsia="zh-CN"/>
        </w:rPr>
        <w:t>使能本节点的</w:t>
      </w:r>
      <w:r w:rsidRPr="008939A4">
        <w:rPr>
          <w:rFonts w:hint="eastAsia"/>
          <w:lang w:eastAsia="zh-CN"/>
        </w:rPr>
        <w:t>LDP</w:t>
      </w:r>
      <w:r w:rsidRPr="008939A4">
        <w:rPr>
          <w:rFonts w:hint="eastAsia"/>
          <w:lang w:eastAsia="zh-CN"/>
        </w:rPr>
        <w:t>能力，并进入</w:t>
      </w:r>
      <w:r w:rsidRPr="008939A4">
        <w:rPr>
          <w:rFonts w:hint="eastAsia"/>
          <w:lang w:eastAsia="zh-CN"/>
        </w:rPr>
        <w:t>LDP</w:t>
      </w:r>
      <w:r w:rsidRPr="008939A4">
        <w:rPr>
          <w:rFonts w:hint="eastAsia"/>
          <w:lang w:eastAsia="zh-CN"/>
        </w:rPr>
        <w:t>视图。</w:t>
      </w:r>
    </w:p>
    <w:p w:rsidR="008939A4" w:rsidRDefault="008939A4" w:rsidP="008939A4">
      <w:pPr>
        <w:pStyle w:val="ItemIndent2"/>
        <w:rPr>
          <w:rStyle w:val="commandkeywords"/>
          <w:lang w:eastAsia="zh-CN"/>
        </w:rPr>
      </w:pPr>
      <w:r w:rsidRPr="008939A4">
        <w:rPr>
          <w:rStyle w:val="commandkeywords"/>
          <w:rFonts w:hint="eastAsia"/>
          <w:lang w:eastAsia="zh-CN"/>
        </w:rPr>
        <w:t>mpls ldp</w:t>
      </w:r>
    </w:p>
    <w:p w:rsidR="008939A4" w:rsidRDefault="008939A4" w:rsidP="008939A4">
      <w:pPr>
        <w:pStyle w:val="ItemIndent2"/>
        <w:rPr>
          <w:lang w:eastAsia="zh-CN"/>
        </w:rPr>
      </w:pPr>
      <w:r w:rsidRPr="008939A4">
        <w:rPr>
          <w:rFonts w:hint="eastAsia"/>
          <w:lang w:eastAsia="zh-CN"/>
        </w:rPr>
        <w:t>缺省情况下，</w:t>
      </w:r>
      <w:r w:rsidRPr="008939A4">
        <w:rPr>
          <w:rFonts w:hint="eastAsia"/>
          <w:lang w:eastAsia="zh-CN"/>
        </w:rPr>
        <w:t>LDP</w:t>
      </w:r>
      <w:r w:rsidRPr="008939A4">
        <w:rPr>
          <w:rFonts w:hint="eastAsia"/>
          <w:lang w:eastAsia="zh-CN"/>
        </w:rPr>
        <w:t>能力处于关闭状态。</w:t>
      </w:r>
    </w:p>
    <w:p w:rsidR="008939A4" w:rsidRPr="008939A4" w:rsidRDefault="008939A4" w:rsidP="008939A4">
      <w:pPr>
        <w:pStyle w:val="ItemStep2"/>
      </w:pPr>
      <w:r w:rsidRPr="008939A4">
        <w:rPr>
          <w:rFonts w:hint="eastAsia"/>
        </w:rPr>
        <w:t>退回系统视图。</w:t>
      </w:r>
    </w:p>
    <w:p w:rsidR="008939A4" w:rsidRPr="008939A4" w:rsidRDefault="008939A4" w:rsidP="008939A4">
      <w:pPr>
        <w:pStyle w:val="ItemIndent2"/>
        <w:rPr>
          <w:rStyle w:val="commandkeywords"/>
          <w:lang w:eastAsia="zh-CN"/>
        </w:rPr>
      </w:pPr>
      <w:r w:rsidRPr="008939A4">
        <w:rPr>
          <w:rStyle w:val="commandkeywords"/>
        </w:rPr>
        <w:t>quit</w:t>
      </w:r>
    </w:p>
    <w:p w:rsidR="008939A4" w:rsidRPr="008939A4" w:rsidRDefault="008939A4" w:rsidP="00B51350">
      <w:pPr>
        <w:pStyle w:val="ItemStep2"/>
        <w:rPr>
          <w:lang w:eastAsia="zh-CN"/>
        </w:rPr>
      </w:pPr>
      <w:r w:rsidRPr="008939A4">
        <w:rPr>
          <w:rFonts w:hint="eastAsia"/>
          <w:lang w:eastAsia="zh-CN"/>
        </w:rPr>
        <w:t>进入连接</w:t>
      </w:r>
      <w:r w:rsidRPr="008939A4">
        <w:rPr>
          <w:rFonts w:hint="eastAsia"/>
          <w:lang w:eastAsia="zh-CN"/>
        </w:rPr>
        <w:t>AS</w:t>
      </w:r>
      <w:r w:rsidRPr="008939A4">
        <w:rPr>
          <w:rFonts w:hint="eastAsia"/>
          <w:lang w:eastAsia="zh-CN"/>
        </w:rPr>
        <w:t>内部路由器接口的接口视图。</w:t>
      </w:r>
    </w:p>
    <w:p w:rsidR="008939A4" w:rsidRPr="008939A4" w:rsidRDefault="008939A4" w:rsidP="00B51350">
      <w:pPr>
        <w:pStyle w:val="ItemIndent2"/>
        <w:rPr>
          <w:rStyle w:val="commandparameter"/>
          <w:kern w:val="2"/>
        </w:rPr>
      </w:pPr>
      <w:r w:rsidRPr="008939A4">
        <w:rPr>
          <w:rStyle w:val="commandkeywords"/>
        </w:rPr>
        <w:t xml:space="preserve">interface </w:t>
      </w:r>
      <w:r w:rsidRPr="008939A4">
        <w:rPr>
          <w:rStyle w:val="commandparameter"/>
        </w:rPr>
        <w:t>interface-type interface-number</w:t>
      </w:r>
    </w:p>
    <w:p w:rsidR="008939A4" w:rsidRPr="008939A4" w:rsidRDefault="008939A4" w:rsidP="00B51350">
      <w:pPr>
        <w:pStyle w:val="ItemStep2"/>
      </w:pPr>
      <w:r w:rsidRPr="008939A4">
        <w:rPr>
          <w:rFonts w:hint="eastAsia"/>
        </w:rPr>
        <w:t>使能接口的</w:t>
      </w:r>
      <w:r w:rsidRPr="008939A4">
        <w:rPr>
          <w:rFonts w:hint="eastAsia"/>
        </w:rPr>
        <w:t>MPLS</w:t>
      </w:r>
      <w:r w:rsidRPr="008939A4">
        <w:rPr>
          <w:rFonts w:hint="eastAsia"/>
        </w:rPr>
        <w:t>能力。</w:t>
      </w:r>
    </w:p>
    <w:p w:rsidR="008939A4" w:rsidRPr="008939A4" w:rsidRDefault="008939A4" w:rsidP="00B51350">
      <w:pPr>
        <w:pStyle w:val="ItemIndent2"/>
        <w:rPr>
          <w:rStyle w:val="commandkeywords"/>
          <w:kern w:val="2"/>
        </w:rPr>
      </w:pPr>
      <w:r w:rsidRPr="008939A4">
        <w:rPr>
          <w:rStyle w:val="commandkeywords"/>
        </w:rPr>
        <w:t>mpls enable</w:t>
      </w:r>
    </w:p>
    <w:p w:rsidR="008939A4" w:rsidRPr="008939A4" w:rsidRDefault="008939A4" w:rsidP="00B51350">
      <w:pPr>
        <w:pStyle w:val="ItemIndent2"/>
        <w:rPr>
          <w:lang w:eastAsia="zh-CN"/>
        </w:rPr>
      </w:pPr>
      <w:r w:rsidRPr="008939A4">
        <w:rPr>
          <w:rFonts w:hint="eastAsia"/>
          <w:lang w:eastAsia="zh-CN"/>
        </w:rPr>
        <w:t>缺省情况下，接口的</w:t>
      </w:r>
      <w:r w:rsidRPr="008939A4">
        <w:rPr>
          <w:rFonts w:hint="eastAsia"/>
          <w:lang w:eastAsia="zh-CN"/>
        </w:rPr>
        <w:t>MPLS</w:t>
      </w:r>
      <w:r w:rsidRPr="008939A4">
        <w:rPr>
          <w:rFonts w:hint="eastAsia"/>
          <w:lang w:eastAsia="zh-CN"/>
        </w:rPr>
        <w:t>能力处于关闭状态。</w:t>
      </w:r>
    </w:p>
    <w:p w:rsidR="001F0A35" w:rsidRDefault="001F0A35" w:rsidP="00B51350">
      <w:pPr>
        <w:pStyle w:val="ItemStep2"/>
      </w:pPr>
      <w:r>
        <w:rPr>
          <w:rFonts w:hint="eastAsia"/>
        </w:rPr>
        <w:t>使能接口的</w:t>
      </w:r>
      <w:r>
        <w:rPr>
          <w:rFonts w:hint="eastAsia"/>
        </w:rPr>
        <w:t>LDP</w:t>
      </w:r>
      <w:r>
        <w:rPr>
          <w:rFonts w:hint="eastAsia"/>
        </w:rPr>
        <w:t>能力。</w:t>
      </w:r>
    </w:p>
    <w:p w:rsidR="001F0A35" w:rsidRDefault="001F0A35" w:rsidP="00B51350">
      <w:pPr>
        <w:pStyle w:val="ItemIndent2"/>
        <w:rPr>
          <w:rStyle w:val="commandkeywords"/>
          <w:kern w:val="2"/>
        </w:rPr>
      </w:pPr>
      <w:r w:rsidRPr="00DA2C2B">
        <w:rPr>
          <w:rStyle w:val="commandkeywords"/>
        </w:rPr>
        <w:t xml:space="preserve">mpls </w:t>
      </w:r>
      <w:r w:rsidRPr="001F0A35">
        <w:rPr>
          <w:rStyle w:val="commandkeywords"/>
          <w:rFonts w:hint="eastAsia"/>
        </w:rPr>
        <w:t xml:space="preserve">ldp </w:t>
      </w:r>
      <w:r w:rsidRPr="001F0A35">
        <w:rPr>
          <w:rStyle w:val="commandkeywords"/>
        </w:rPr>
        <w:t>enable</w:t>
      </w:r>
    </w:p>
    <w:p w:rsidR="001F0A35" w:rsidRDefault="001F0A35" w:rsidP="00B51350">
      <w:pPr>
        <w:pStyle w:val="ItemIndent2"/>
        <w:rPr>
          <w:lang w:eastAsia="zh-CN"/>
        </w:rPr>
      </w:pPr>
      <w:r>
        <w:rPr>
          <w:rFonts w:hint="eastAsia"/>
          <w:lang w:eastAsia="zh-CN"/>
        </w:rPr>
        <w:t>缺省情况下，接口的</w:t>
      </w:r>
      <w:r w:rsidRPr="001F0A35">
        <w:rPr>
          <w:rFonts w:hint="eastAsia"/>
          <w:lang w:eastAsia="zh-CN"/>
        </w:rPr>
        <w:t>LDP</w:t>
      </w:r>
      <w:r w:rsidRPr="001F0A35">
        <w:rPr>
          <w:rFonts w:hint="eastAsia"/>
          <w:lang w:eastAsia="zh-CN"/>
        </w:rPr>
        <w:t>能力处于关闭状态</w:t>
      </w:r>
      <w:r>
        <w:rPr>
          <w:rFonts w:hint="eastAsia"/>
          <w:lang w:eastAsia="zh-CN"/>
        </w:rPr>
        <w:t>。</w:t>
      </w:r>
    </w:p>
    <w:p w:rsidR="001F0A35" w:rsidRDefault="001F0A35" w:rsidP="00B51350">
      <w:pPr>
        <w:pStyle w:val="ItemStep2"/>
      </w:pPr>
      <w:r>
        <w:rPr>
          <w:rFonts w:hint="eastAsia"/>
        </w:rPr>
        <w:t>退回系统视图。</w:t>
      </w:r>
    </w:p>
    <w:p w:rsidR="001F0A35" w:rsidRDefault="001F0A35" w:rsidP="00B51350">
      <w:pPr>
        <w:pStyle w:val="ItemIndent2"/>
        <w:rPr>
          <w:rStyle w:val="commandkeywords"/>
          <w:kern w:val="2"/>
        </w:rPr>
      </w:pPr>
      <w:r w:rsidRPr="00DA2C2B">
        <w:rPr>
          <w:rStyle w:val="commandkeywords"/>
        </w:rPr>
        <w:t>quit</w:t>
      </w:r>
    </w:p>
    <w:p w:rsidR="008939A4" w:rsidRPr="008939A4" w:rsidRDefault="008939A4" w:rsidP="008939A4">
      <w:pPr>
        <w:pStyle w:val="ItemStep"/>
        <w:rPr>
          <w:lang w:eastAsia="zh-CN"/>
        </w:rPr>
      </w:pPr>
      <w:r w:rsidRPr="008939A4">
        <w:rPr>
          <w:rFonts w:hint="eastAsia"/>
          <w:lang w:eastAsia="zh-CN"/>
        </w:rPr>
        <w:t>在</w:t>
      </w:r>
      <w:r w:rsidRPr="008939A4">
        <w:rPr>
          <w:rFonts w:hint="eastAsia"/>
        </w:rPr>
        <w:t>连接对端</w:t>
      </w:r>
      <w:r w:rsidRPr="008939A4">
        <w:rPr>
          <w:rFonts w:hint="eastAsia"/>
        </w:rPr>
        <w:t>ASBR</w:t>
      </w:r>
      <w:r>
        <w:rPr>
          <w:rFonts w:hint="eastAsia"/>
        </w:rPr>
        <w:t>的</w:t>
      </w:r>
      <w:r w:rsidRPr="008939A4">
        <w:rPr>
          <w:rFonts w:hint="eastAsia"/>
        </w:rPr>
        <w:t>接口</w:t>
      </w:r>
      <w:r w:rsidRPr="008939A4">
        <w:rPr>
          <w:rFonts w:hint="eastAsia"/>
          <w:lang w:eastAsia="zh-CN"/>
        </w:rPr>
        <w:t>上使能</w:t>
      </w:r>
      <w:r w:rsidRPr="008939A4">
        <w:rPr>
          <w:rFonts w:hint="eastAsia"/>
          <w:lang w:eastAsia="zh-CN"/>
        </w:rPr>
        <w:t>MPLS</w:t>
      </w:r>
      <w:r w:rsidRPr="008939A4">
        <w:rPr>
          <w:rFonts w:hint="eastAsia"/>
          <w:lang w:eastAsia="zh-CN"/>
        </w:rPr>
        <w:t>能力。</w:t>
      </w:r>
    </w:p>
    <w:p w:rsidR="001F0A35" w:rsidRDefault="001F0A35" w:rsidP="00B51350">
      <w:pPr>
        <w:pStyle w:val="ItemStep2"/>
        <w:rPr>
          <w:lang w:eastAsia="zh-CN"/>
        </w:rPr>
      </w:pPr>
      <w:r>
        <w:rPr>
          <w:rFonts w:hint="eastAsia"/>
          <w:lang w:eastAsia="zh-CN"/>
        </w:rPr>
        <w:t>进入连接对端</w:t>
      </w:r>
      <w:r>
        <w:rPr>
          <w:rFonts w:hint="eastAsia"/>
          <w:lang w:eastAsia="zh-CN"/>
        </w:rPr>
        <w:t>ASBR</w:t>
      </w:r>
      <w:r>
        <w:rPr>
          <w:rFonts w:hint="eastAsia"/>
          <w:lang w:eastAsia="zh-CN"/>
        </w:rPr>
        <w:t>接口的接口视图。</w:t>
      </w:r>
    </w:p>
    <w:p w:rsidR="001F0A35" w:rsidRDefault="001F0A35" w:rsidP="00B51350">
      <w:pPr>
        <w:pStyle w:val="ItemIndent2"/>
        <w:rPr>
          <w:rStyle w:val="commandparameter"/>
          <w:kern w:val="2"/>
        </w:rPr>
      </w:pPr>
      <w:r w:rsidRPr="00DA2C2B">
        <w:rPr>
          <w:rStyle w:val="commandkeywords"/>
          <w:rFonts w:hint="eastAsia"/>
        </w:rPr>
        <w:t xml:space="preserve">interface </w:t>
      </w:r>
      <w:r w:rsidRPr="001F0A35">
        <w:rPr>
          <w:rStyle w:val="commandparameter"/>
          <w:rFonts w:hint="eastAsia"/>
        </w:rPr>
        <w:t>interface-type interface-number</w:t>
      </w:r>
    </w:p>
    <w:p w:rsidR="001F0A35" w:rsidRDefault="001F0A35" w:rsidP="00B51350">
      <w:pPr>
        <w:pStyle w:val="ItemStep2"/>
      </w:pPr>
      <w:r>
        <w:rPr>
          <w:rFonts w:hint="eastAsia"/>
        </w:rPr>
        <w:t>使能接口的</w:t>
      </w:r>
      <w:r>
        <w:rPr>
          <w:rFonts w:hint="eastAsia"/>
        </w:rPr>
        <w:t>MPLS</w:t>
      </w:r>
      <w:r>
        <w:rPr>
          <w:rFonts w:hint="eastAsia"/>
        </w:rPr>
        <w:t>能力。</w:t>
      </w:r>
    </w:p>
    <w:p w:rsidR="001F0A35" w:rsidRDefault="001F0A35" w:rsidP="00B51350">
      <w:pPr>
        <w:pStyle w:val="ItemIndent2"/>
        <w:rPr>
          <w:rStyle w:val="commandkeywords"/>
          <w:kern w:val="2"/>
        </w:rPr>
      </w:pPr>
      <w:r w:rsidRPr="00DA2C2B">
        <w:rPr>
          <w:rStyle w:val="commandkeywords"/>
        </w:rPr>
        <w:t>mpls enable</w:t>
      </w:r>
    </w:p>
    <w:p w:rsidR="001F0A35" w:rsidRDefault="001F0A35" w:rsidP="00B51350">
      <w:pPr>
        <w:pStyle w:val="ItemIndent2"/>
        <w:rPr>
          <w:lang w:eastAsia="zh-CN"/>
        </w:rPr>
      </w:pPr>
      <w:r>
        <w:rPr>
          <w:rFonts w:hint="eastAsia"/>
          <w:lang w:eastAsia="zh-CN"/>
        </w:rPr>
        <w:t>缺省情况下，接口的</w:t>
      </w:r>
      <w:r>
        <w:rPr>
          <w:rFonts w:hint="eastAsia"/>
          <w:lang w:eastAsia="zh-CN"/>
        </w:rPr>
        <w:t>MPLS</w:t>
      </w:r>
      <w:r>
        <w:rPr>
          <w:rFonts w:hint="eastAsia"/>
          <w:lang w:eastAsia="zh-CN"/>
        </w:rPr>
        <w:t>能力处于关闭状态。</w:t>
      </w:r>
    </w:p>
    <w:p w:rsidR="001F0A35" w:rsidRDefault="001F0A35" w:rsidP="00B51350">
      <w:pPr>
        <w:pStyle w:val="ItemStep2"/>
      </w:pPr>
      <w:r>
        <w:rPr>
          <w:rFonts w:hint="eastAsia"/>
        </w:rPr>
        <w:t>退回系统视图。</w:t>
      </w:r>
    </w:p>
    <w:p w:rsidR="001F0A35" w:rsidRDefault="001F0A35" w:rsidP="00B51350">
      <w:pPr>
        <w:pStyle w:val="ItemIndent2"/>
        <w:rPr>
          <w:rStyle w:val="commandkeywords"/>
          <w:kern w:val="2"/>
        </w:rPr>
      </w:pPr>
      <w:r w:rsidRPr="00DA2C2B">
        <w:rPr>
          <w:rStyle w:val="commandkeywords"/>
        </w:rPr>
        <w:t>quit</w:t>
      </w:r>
    </w:p>
    <w:p w:rsidR="001F0A35" w:rsidRDefault="001F0A35" w:rsidP="001F0A35">
      <w:pPr>
        <w:pStyle w:val="ItemStep"/>
      </w:pPr>
      <w:r>
        <w:rPr>
          <w:rFonts w:hint="eastAsia"/>
        </w:rPr>
        <w:lastRenderedPageBreak/>
        <w:t>进入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1F0A35" w:rsidRDefault="001F0A35" w:rsidP="001F0A35">
      <w:pPr>
        <w:pStyle w:val="ItemIndent1"/>
      </w:pPr>
      <w:r w:rsidRPr="00DA2C2B">
        <w:rPr>
          <w:rStyle w:val="commandkeywords"/>
        </w:rPr>
        <w:t xml:space="preserve">bgp </w:t>
      </w:r>
      <w:r w:rsidRPr="001F0A35">
        <w:rPr>
          <w:rStyle w:val="commandparameter"/>
        </w:rPr>
        <w:t>as-number</w:t>
      </w:r>
      <w:r w:rsidRPr="001F0A35">
        <w:t xml:space="preserve"> </w:t>
      </w:r>
      <w:r w:rsidRPr="00357E1D">
        <w:rPr>
          <w:rStyle w:val="commandtext"/>
          <w:rFonts w:hint="eastAsia"/>
        </w:rPr>
        <w:t>[</w:t>
      </w:r>
      <w:r w:rsidRPr="001F0A35">
        <w:rPr>
          <w:rFonts w:hint="eastAsia"/>
        </w:rPr>
        <w:t xml:space="preserve"> </w:t>
      </w:r>
      <w:r w:rsidRPr="001F0A35">
        <w:rPr>
          <w:rStyle w:val="commandkeywords"/>
          <w:rFonts w:hint="eastAsia"/>
        </w:rPr>
        <w:t>instance</w:t>
      </w:r>
      <w:r w:rsidRPr="001F0A35">
        <w:rPr>
          <w:rFonts w:hint="eastAsia"/>
        </w:rPr>
        <w:t xml:space="preserve"> </w:t>
      </w:r>
      <w:r w:rsidRPr="001F0A35">
        <w:rPr>
          <w:rStyle w:val="commandparameter"/>
          <w:rFonts w:hint="eastAsia"/>
        </w:rPr>
        <w:t>instance-name</w:t>
      </w:r>
      <w:r w:rsidRPr="001F0A35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]</w:t>
      </w:r>
    </w:p>
    <w:p w:rsidR="001F0A35" w:rsidRDefault="001F0A35" w:rsidP="001F0A35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</w:t>
      </w:r>
      <w:r>
        <w:rPr>
          <w:rFonts w:hint="eastAsia"/>
          <w:lang w:eastAsia="zh-CN"/>
        </w:rPr>
        <w:t>BGP</w:t>
      </w:r>
      <w:r>
        <w:rPr>
          <w:rFonts w:hint="eastAsia"/>
          <w:lang w:eastAsia="zh-CN"/>
        </w:rPr>
        <w:t>对等体</w:t>
      </w:r>
      <w:r w:rsidR="008939A4">
        <w:rPr>
          <w:rFonts w:hint="eastAsia"/>
          <w:lang w:eastAsia="zh-CN"/>
        </w:rPr>
        <w:t>，</w:t>
      </w:r>
      <w:r w:rsidR="008939A4" w:rsidRPr="008939A4">
        <w:rPr>
          <w:rFonts w:hint="eastAsia"/>
          <w:lang w:eastAsia="zh-CN"/>
        </w:rPr>
        <w:t>将同一</w:t>
      </w:r>
      <w:r w:rsidR="008939A4" w:rsidRPr="008939A4">
        <w:rPr>
          <w:rFonts w:hint="eastAsia"/>
          <w:lang w:eastAsia="zh-CN"/>
        </w:rPr>
        <w:t>AS</w:t>
      </w:r>
      <w:r w:rsidR="008939A4" w:rsidRPr="008939A4">
        <w:rPr>
          <w:rFonts w:hint="eastAsia"/>
          <w:lang w:eastAsia="zh-CN"/>
        </w:rPr>
        <w:t>的</w:t>
      </w:r>
      <w:r w:rsidR="008939A4" w:rsidRPr="008939A4">
        <w:rPr>
          <w:rFonts w:hint="eastAsia"/>
          <w:lang w:eastAsia="zh-CN"/>
        </w:rPr>
        <w:t>PE</w:t>
      </w:r>
      <w:r w:rsidR="008939A4" w:rsidRPr="008939A4">
        <w:rPr>
          <w:rFonts w:hint="eastAsia"/>
          <w:lang w:eastAsia="zh-CN"/>
        </w:rPr>
        <w:t>配置为</w:t>
      </w:r>
      <w:r w:rsidR="008939A4" w:rsidRPr="008939A4">
        <w:rPr>
          <w:rFonts w:hint="eastAsia"/>
          <w:lang w:eastAsia="zh-CN"/>
        </w:rPr>
        <w:t>IBGP</w:t>
      </w:r>
      <w:r w:rsidR="008939A4" w:rsidRPr="008939A4">
        <w:rPr>
          <w:rFonts w:hint="eastAsia"/>
          <w:lang w:eastAsia="zh-CN"/>
        </w:rPr>
        <w:t>对等体，</w:t>
      </w:r>
      <w:r w:rsidR="005E6F81">
        <w:rPr>
          <w:rFonts w:hint="eastAsia"/>
          <w:lang w:eastAsia="zh-CN"/>
        </w:rPr>
        <w:t>将</w:t>
      </w:r>
      <w:r w:rsidR="008939A4" w:rsidRPr="008939A4">
        <w:rPr>
          <w:rFonts w:hint="eastAsia"/>
          <w:lang w:eastAsia="zh-CN"/>
        </w:rPr>
        <w:t>不同</w:t>
      </w:r>
      <w:r w:rsidR="008939A4" w:rsidRPr="008939A4">
        <w:rPr>
          <w:rFonts w:hint="eastAsia"/>
          <w:lang w:eastAsia="zh-CN"/>
        </w:rPr>
        <w:t>AS</w:t>
      </w:r>
      <w:r w:rsidR="008939A4" w:rsidRPr="008939A4">
        <w:rPr>
          <w:rFonts w:hint="eastAsia"/>
          <w:lang w:eastAsia="zh-CN"/>
        </w:rPr>
        <w:t>的</w:t>
      </w:r>
      <w:r w:rsidR="008939A4" w:rsidRPr="008939A4">
        <w:rPr>
          <w:rFonts w:hint="eastAsia"/>
          <w:lang w:eastAsia="zh-CN"/>
        </w:rPr>
        <w:t>ASBR</w:t>
      </w:r>
      <w:r w:rsidR="008939A4" w:rsidRPr="008939A4">
        <w:rPr>
          <w:rFonts w:hint="eastAsia"/>
          <w:lang w:eastAsia="zh-CN"/>
        </w:rPr>
        <w:t>配置为</w:t>
      </w:r>
      <w:r w:rsidR="008939A4" w:rsidRPr="008939A4">
        <w:rPr>
          <w:rFonts w:hint="eastAsia"/>
          <w:lang w:eastAsia="zh-CN"/>
        </w:rPr>
        <w:t>EBGP</w:t>
      </w:r>
      <w:r w:rsidR="008939A4" w:rsidRPr="008939A4">
        <w:rPr>
          <w:rFonts w:hint="eastAsia"/>
          <w:lang w:eastAsia="zh-CN"/>
        </w:rPr>
        <w:t>对等体</w:t>
      </w:r>
      <w:r>
        <w:rPr>
          <w:rFonts w:hint="eastAsia"/>
          <w:lang w:eastAsia="zh-CN"/>
        </w:rPr>
        <w:t>。</w:t>
      </w:r>
    </w:p>
    <w:p w:rsidR="001F0A35" w:rsidRDefault="001F0A35" w:rsidP="001F0A35">
      <w:pPr>
        <w:pStyle w:val="ItemIndent1"/>
        <w:rPr>
          <w:rStyle w:val="commandparameter"/>
        </w:rPr>
      </w:pPr>
      <w:r w:rsidRPr="00DA2C2B">
        <w:rPr>
          <w:rStyle w:val="commandkeywords"/>
        </w:rPr>
        <w:t>peer</w:t>
      </w:r>
      <w:r w:rsidRPr="001F0A35">
        <w:rPr>
          <w:rStyle w:val="commandparameter"/>
        </w:rPr>
        <w:t xml:space="preserve"> </w:t>
      </w:r>
      <w:r w:rsidRPr="00357E1D">
        <w:rPr>
          <w:rStyle w:val="commandtext"/>
          <w:rFonts w:hint="eastAsia"/>
        </w:rPr>
        <w:t>{</w:t>
      </w:r>
      <w:r w:rsidRPr="001F0A35">
        <w:t xml:space="preserve"> </w:t>
      </w:r>
      <w:r w:rsidRPr="001F0A35">
        <w:rPr>
          <w:rStyle w:val="commandparameter"/>
        </w:rPr>
        <w:t xml:space="preserve">group-name </w:t>
      </w:r>
      <w:r w:rsidRPr="00357E1D">
        <w:rPr>
          <w:rStyle w:val="commandtext"/>
        </w:rPr>
        <w:t>|</w:t>
      </w:r>
      <w:r w:rsidRPr="001F0A35">
        <w:rPr>
          <w:rStyle w:val="commandparameter"/>
        </w:rPr>
        <w:t xml:space="preserve"> ipv4-address </w:t>
      </w:r>
      <w:r w:rsidRPr="00357E1D">
        <w:rPr>
          <w:rStyle w:val="commandtext"/>
        </w:rPr>
        <w:t>[</w:t>
      </w:r>
      <w:r w:rsidRPr="001F0A35">
        <w:rPr>
          <w:rFonts w:hint="eastAsia"/>
        </w:rPr>
        <w:t xml:space="preserve"> </w:t>
      </w:r>
      <w:r w:rsidRPr="001F0A35">
        <w:rPr>
          <w:rStyle w:val="commandparameter"/>
          <w:rFonts w:hint="eastAsia"/>
        </w:rPr>
        <w:t xml:space="preserve">mask-length </w:t>
      </w:r>
      <w:r w:rsidRPr="00357E1D">
        <w:rPr>
          <w:rStyle w:val="commandtext"/>
        </w:rPr>
        <w:t>]</w:t>
      </w:r>
      <w:r w:rsidRPr="001F0A35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}</w:t>
      </w:r>
      <w:r w:rsidRPr="001F0A35">
        <w:t xml:space="preserve"> </w:t>
      </w:r>
      <w:r w:rsidRPr="001F0A35">
        <w:rPr>
          <w:rStyle w:val="commandkeywords"/>
        </w:rPr>
        <w:t>as-number</w:t>
      </w:r>
      <w:r w:rsidRPr="001F0A35">
        <w:t xml:space="preserve"> </w:t>
      </w:r>
      <w:r w:rsidRPr="001F0A35">
        <w:rPr>
          <w:rStyle w:val="commandparameter"/>
        </w:rPr>
        <w:t>as-number</w:t>
      </w:r>
    </w:p>
    <w:p w:rsidR="001F0A35" w:rsidRDefault="001F0A35" w:rsidP="001F0A35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BGP VPNv4</w:t>
      </w:r>
      <w:r>
        <w:rPr>
          <w:rFonts w:hint="eastAsia"/>
          <w:lang w:eastAsia="zh-CN"/>
        </w:rPr>
        <w:t>地址族视图。</w:t>
      </w:r>
    </w:p>
    <w:p w:rsidR="001F0A35" w:rsidRDefault="001F0A35" w:rsidP="001F0A35">
      <w:pPr>
        <w:pStyle w:val="ItemIndent1"/>
        <w:rPr>
          <w:rStyle w:val="commandkeywords"/>
        </w:rPr>
      </w:pPr>
      <w:r w:rsidRPr="00DA2C2B">
        <w:rPr>
          <w:rStyle w:val="commandkeywords"/>
        </w:rPr>
        <w:t>address-family vpnv4</w:t>
      </w:r>
    </w:p>
    <w:p w:rsidR="001F0A35" w:rsidRDefault="001F0A35" w:rsidP="001F0A35">
      <w:pPr>
        <w:pStyle w:val="ItemStep"/>
      </w:pPr>
      <w:r>
        <w:rPr>
          <w:rFonts w:hint="eastAsia"/>
        </w:rPr>
        <w:t>使能本地路由器与同一</w:t>
      </w:r>
      <w:r>
        <w:rPr>
          <w:rFonts w:hint="eastAsia"/>
        </w:rPr>
        <w:t>AS</w:t>
      </w:r>
      <w:r>
        <w:rPr>
          <w:rFonts w:hint="eastAsia"/>
        </w:rPr>
        <w:t>的</w:t>
      </w:r>
      <w:r>
        <w:rPr>
          <w:rFonts w:hint="eastAsia"/>
        </w:rPr>
        <w:t>PE</w:t>
      </w:r>
      <w:r>
        <w:rPr>
          <w:rFonts w:hint="eastAsia"/>
        </w:rPr>
        <w:t>、不同</w:t>
      </w:r>
      <w:r>
        <w:rPr>
          <w:rFonts w:hint="eastAsia"/>
        </w:rPr>
        <w:t>AS</w:t>
      </w:r>
      <w:r>
        <w:rPr>
          <w:rFonts w:hint="eastAsia"/>
        </w:rPr>
        <w:t>的</w:t>
      </w:r>
      <w:r>
        <w:rPr>
          <w:rFonts w:hint="eastAsia"/>
        </w:rPr>
        <w:t>ASBR</w:t>
      </w:r>
      <w:r>
        <w:rPr>
          <w:rFonts w:hint="eastAsia"/>
        </w:rPr>
        <w:t>交换</w:t>
      </w:r>
      <w:r>
        <w:rPr>
          <w:rFonts w:hint="eastAsia"/>
        </w:rPr>
        <w:t>VPNv4</w:t>
      </w:r>
      <w:r>
        <w:rPr>
          <w:rFonts w:hint="eastAsia"/>
        </w:rPr>
        <w:t>路由信息的能力。</w:t>
      </w:r>
    </w:p>
    <w:p w:rsidR="001F0A35" w:rsidRDefault="001F0A35" w:rsidP="001F0A35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 xml:space="preserve">peer </w:t>
      </w:r>
      <w:r w:rsidRPr="00357E1D">
        <w:rPr>
          <w:rStyle w:val="commandtext"/>
          <w:rFonts w:hint="eastAsia"/>
        </w:rPr>
        <w:t>{</w:t>
      </w:r>
      <w:r w:rsidRPr="001F0A35">
        <w:rPr>
          <w:rFonts w:hint="eastAsia"/>
        </w:rPr>
        <w:t xml:space="preserve"> </w:t>
      </w:r>
      <w:r w:rsidRPr="001F0A35">
        <w:rPr>
          <w:rStyle w:val="commandparameter"/>
          <w:rFonts w:hint="eastAsia"/>
        </w:rPr>
        <w:t xml:space="preserve">group-name </w:t>
      </w:r>
      <w:r w:rsidRPr="00357E1D">
        <w:rPr>
          <w:rStyle w:val="commandtext"/>
          <w:rFonts w:hint="eastAsia"/>
        </w:rPr>
        <w:t>|</w:t>
      </w:r>
      <w:r w:rsidRPr="001F0A35">
        <w:rPr>
          <w:rStyle w:val="commandparameter"/>
          <w:rFonts w:hint="eastAsia"/>
        </w:rPr>
        <w:t xml:space="preserve"> </w:t>
      </w:r>
      <w:r w:rsidRPr="001F0A35">
        <w:rPr>
          <w:rStyle w:val="commandparameter"/>
        </w:rPr>
        <w:t xml:space="preserve">ipv4-address </w:t>
      </w:r>
      <w:r w:rsidRPr="00357E1D">
        <w:rPr>
          <w:rStyle w:val="commandtext"/>
        </w:rPr>
        <w:t>[</w:t>
      </w:r>
      <w:r w:rsidRPr="001F0A35">
        <w:rPr>
          <w:rFonts w:hint="eastAsia"/>
        </w:rPr>
        <w:t xml:space="preserve"> </w:t>
      </w:r>
      <w:r w:rsidRPr="001F0A35">
        <w:rPr>
          <w:rStyle w:val="commandparameter"/>
          <w:rFonts w:hint="eastAsia"/>
        </w:rPr>
        <w:t xml:space="preserve">mask-length </w:t>
      </w:r>
      <w:r w:rsidRPr="00357E1D">
        <w:rPr>
          <w:rStyle w:val="commandtext"/>
        </w:rPr>
        <w:t>]</w:t>
      </w:r>
      <w:r w:rsidRPr="001F0A35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}</w:t>
      </w:r>
      <w:r w:rsidRPr="001F0A35">
        <w:rPr>
          <w:rFonts w:hint="eastAsia"/>
        </w:rPr>
        <w:t xml:space="preserve"> </w:t>
      </w:r>
      <w:r w:rsidRPr="001F0A35">
        <w:rPr>
          <w:rStyle w:val="commandkeywords"/>
          <w:rFonts w:hint="eastAsia"/>
        </w:rPr>
        <w:t>enable</w:t>
      </w:r>
    </w:p>
    <w:p w:rsidR="001F0A35" w:rsidRDefault="001F0A35" w:rsidP="001F0A35">
      <w:pPr>
        <w:pStyle w:val="ItemIndent1"/>
        <w:rPr>
          <w:lang w:eastAsia="zh-CN"/>
        </w:rPr>
      </w:pPr>
      <w:r w:rsidRPr="00594BEB">
        <w:rPr>
          <w:rFonts w:hint="eastAsia"/>
          <w:lang w:eastAsia="zh-CN"/>
        </w:rPr>
        <w:t>缺省情况下，</w:t>
      </w:r>
      <w:r w:rsidRPr="001F0A35">
        <w:rPr>
          <w:rFonts w:hint="eastAsia"/>
          <w:lang w:eastAsia="zh-CN"/>
        </w:rPr>
        <w:t>本地路由器不能与对等体交换</w:t>
      </w:r>
      <w:r w:rsidRPr="001F0A35">
        <w:rPr>
          <w:rFonts w:hint="eastAsia"/>
          <w:lang w:eastAsia="zh-CN"/>
        </w:rPr>
        <w:t>VPNv4</w:t>
      </w:r>
      <w:r w:rsidRPr="001F0A35">
        <w:rPr>
          <w:rFonts w:hint="eastAsia"/>
          <w:lang w:eastAsia="zh-CN"/>
        </w:rPr>
        <w:t>路由信息</w:t>
      </w:r>
      <w:r>
        <w:rPr>
          <w:rFonts w:hint="eastAsia"/>
          <w:lang w:eastAsia="zh-CN"/>
        </w:rPr>
        <w:t>。</w:t>
      </w:r>
    </w:p>
    <w:p w:rsidR="001F0A35" w:rsidRDefault="001F0A35" w:rsidP="001F0A35">
      <w:pPr>
        <w:pStyle w:val="ItemStep"/>
      </w:pPr>
      <w:r>
        <w:rPr>
          <w:rFonts w:hint="eastAsia"/>
        </w:rPr>
        <w:t>配置对接收到的</w:t>
      </w:r>
      <w:r>
        <w:rPr>
          <w:rFonts w:hint="eastAsia"/>
        </w:rPr>
        <w:t>VPNv4</w:t>
      </w:r>
      <w:r>
        <w:rPr>
          <w:rFonts w:hint="eastAsia"/>
        </w:rPr>
        <w:t>路由不进行</w:t>
      </w:r>
      <w:r w:rsidR="00BA1455">
        <w:rPr>
          <w:rFonts w:hint="eastAsia"/>
        </w:rPr>
        <w:t>Route Target</w:t>
      </w:r>
      <w:r>
        <w:rPr>
          <w:rFonts w:hint="eastAsia"/>
        </w:rPr>
        <w:t>过滤。</w:t>
      </w:r>
    </w:p>
    <w:p w:rsidR="001F0A35" w:rsidRDefault="001F0A35" w:rsidP="001F0A35">
      <w:pPr>
        <w:pStyle w:val="ItemIndent1"/>
        <w:rPr>
          <w:rStyle w:val="commandkeywords"/>
        </w:rPr>
      </w:pPr>
      <w:r w:rsidRPr="00DA2C2B">
        <w:rPr>
          <w:rStyle w:val="commandkeywords"/>
        </w:rPr>
        <w:t>undo po</w:t>
      </w:r>
      <w:r w:rsidRPr="001F0A35">
        <w:rPr>
          <w:rStyle w:val="commandkeywords"/>
          <w:rFonts w:hint="eastAsia"/>
        </w:rPr>
        <w:t>licy</w:t>
      </w:r>
      <w:r w:rsidRPr="001F0A35">
        <w:rPr>
          <w:rStyle w:val="commandkeywords"/>
        </w:rPr>
        <w:t xml:space="preserve"> </w:t>
      </w:r>
      <w:r w:rsidRPr="001F0A35">
        <w:rPr>
          <w:rStyle w:val="commandkeywords"/>
          <w:rFonts w:hint="eastAsia"/>
        </w:rPr>
        <w:t>vpn</w:t>
      </w:r>
      <w:r w:rsidRPr="001F0A35">
        <w:rPr>
          <w:rStyle w:val="commandkeywords"/>
        </w:rPr>
        <w:t>-target</w:t>
      </w:r>
    </w:p>
    <w:p w:rsidR="00666912" w:rsidRPr="001F0A35" w:rsidRDefault="001F0A35" w:rsidP="00B51350">
      <w:pPr>
        <w:pStyle w:val="ItemIndent1"/>
      </w:pPr>
      <w:r w:rsidRPr="007530E2">
        <w:rPr>
          <w:rFonts w:hint="eastAsia"/>
        </w:rPr>
        <w:t>缺省情况下，对</w:t>
      </w:r>
      <w:r w:rsidRPr="001F0A35">
        <w:rPr>
          <w:rFonts w:hint="eastAsia"/>
        </w:rPr>
        <w:t>接收到的</w:t>
      </w:r>
      <w:r w:rsidRPr="001F0A35">
        <w:rPr>
          <w:rFonts w:hint="eastAsia"/>
        </w:rPr>
        <w:t>VPNv4</w:t>
      </w:r>
      <w:r w:rsidRPr="001F0A35">
        <w:rPr>
          <w:rFonts w:hint="eastAsia"/>
        </w:rPr>
        <w:t>路由进行</w:t>
      </w:r>
      <w:r w:rsidR="00BA1455">
        <w:rPr>
          <w:rFonts w:hint="eastAsia"/>
        </w:rPr>
        <w:t>Route Target</w:t>
      </w:r>
      <w:r w:rsidRPr="001F0A35">
        <w:rPr>
          <w:rFonts w:hint="eastAsia"/>
        </w:rPr>
        <w:t>过滤</w:t>
      </w:r>
      <w:r>
        <w:rPr>
          <w:rFonts w:hint="eastAsia"/>
        </w:rPr>
        <w:t>。</w:t>
      </w:r>
    </w:p>
    <w:p w:rsidR="007D7DD4" w:rsidRDefault="008C574F" w:rsidP="00DD64CA">
      <w:pPr>
        <w:pStyle w:val="3"/>
      </w:pPr>
      <w:bookmarkStart w:id="700" w:name="_Toc476253967"/>
      <w:bookmarkStart w:id="701" w:name="_Toc476256062"/>
      <w:bookmarkStart w:id="702" w:name="_Toc476258043"/>
      <w:bookmarkStart w:id="703" w:name="_Toc476254025"/>
      <w:bookmarkStart w:id="704" w:name="_Toc476256120"/>
      <w:bookmarkStart w:id="705" w:name="_Toc476258101"/>
      <w:bookmarkStart w:id="706" w:name="_Toc326585316"/>
      <w:bookmarkStart w:id="707" w:name="_Toc326583820"/>
      <w:bookmarkStart w:id="708" w:name="_Toc326585315"/>
      <w:bookmarkStart w:id="709" w:name="_Toc326583819"/>
      <w:bookmarkStart w:id="710" w:name="_Toc326585314"/>
      <w:bookmarkStart w:id="711" w:name="_Toc326583818"/>
      <w:bookmarkStart w:id="712" w:name="_Toc326585313"/>
      <w:bookmarkStart w:id="713" w:name="_Toc326583817"/>
      <w:bookmarkStart w:id="714" w:name="_Toc326585312"/>
      <w:bookmarkStart w:id="715" w:name="_Toc326583816"/>
      <w:bookmarkStart w:id="716" w:name="_Toc326585311"/>
      <w:bookmarkStart w:id="717" w:name="_Toc326583815"/>
      <w:bookmarkStart w:id="718" w:name="_Toc326585310"/>
      <w:bookmarkStart w:id="719" w:name="_Toc326583814"/>
      <w:bookmarkStart w:id="720" w:name="_Toc326585309"/>
      <w:bookmarkStart w:id="721" w:name="_Toc326583813"/>
      <w:bookmarkStart w:id="722" w:name="_Toc326585308"/>
      <w:bookmarkStart w:id="723" w:name="_Toc326583812"/>
      <w:bookmarkStart w:id="724" w:name="_Toc326585307"/>
      <w:bookmarkStart w:id="725" w:name="_Toc326583811"/>
      <w:bookmarkStart w:id="726" w:name="_Ref309827215"/>
      <w:bookmarkStart w:id="727" w:name="_Ref309827209"/>
      <w:bookmarkStart w:id="728" w:name="_Toc45105955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r w:rsidRPr="007530E2">
        <w:rPr>
          <w:rFonts w:hint="eastAsia"/>
        </w:rPr>
        <w:t>配置跨域</w:t>
      </w:r>
      <w:r w:rsidRPr="007530E2">
        <w:rPr>
          <w:rFonts w:hint="eastAsia"/>
        </w:rPr>
        <w:t>VPN-OptionC</w:t>
      </w:r>
      <w:bookmarkEnd w:id="726"/>
      <w:bookmarkEnd w:id="727"/>
      <w:r w:rsidR="00174D20">
        <w:rPr>
          <w:rFonts w:hint="eastAsia"/>
        </w:rPr>
        <w:t>（方式一）</w:t>
      </w:r>
      <w:bookmarkEnd w:id="728"/>
    </w:p>
    <w:p w:rsidR="00666912" w:rsidRDefault="001C60DA" w:rsidP="00DD64CA">
      <w:pPr>
        <w:pStyle w:val="4"/>
      </w:pPr>
      <w:r>
        <w:rPr>
          <w:rFonts w:hint="eastAsia"/>
        </w:rPr>
        <w:t>配置限制和指导</w:t>
      </w:r>
    </w:p>
    <w:p w:rsidR="002E6823" w:rsidRDefault="002E6823" w:rsidP="00DD64CA">
      <w:r w:rsidRPr="00B421C2">
        <w:rPr>
          <w:rFonts w:hint="eastAsia"/>
        </w:rPr>
        <w:t>由于</w:t>
      </w:r>
      <w:r w:rsidRPr="00B421C2">
        <w:rPr>
          <w:rFonts w:hint="eastAsia"/>
        </w:rPr>
        <w:t>PE</w:t>
      </w:r>
      <w:r w:rsidRPr="00B421C2">
        <w:rPr>
          <w:rFonts w:hint="eastAsia"/>
        </w:rPr>
        <w:t>之间不是直连，因此需要配置</w:t>
      </w:r>
      <w:r w:rsidRPr="00DA2C2B">
        <w:rPr>
          <w:rStyle w:val="commandkeywords"/>
        </w:rPr>
        <w:t>peer ebgp-max-hop</w:t>
      </w:r>
      <w:r w:rsidRPr="00B421C2">
        <w:rPr>
          <w:rFonts w:hint="eastAsia"/>
        </w:rPr>
        <w:t>命令，允许本地路由器同非直连网络上的邻居建立</w:t>
      </w:r>
      <w:r w:rsidRPr="00B421C2">
        <w:t>EBGP</w:t>
      </w:r>
      <w:r w:rsidRPr="00B421C2">
        <w:rPr>
          <w:rFonts w:hint="eastAsia"/>
        </w:rPr>
        <w:t>会话。</w:t>
      </w:r>
    </w:p>
    <w:p w:rsidR="002519B2" w:rsidRPr="002519B2" w:rsidRDefault="002519B2" w:rsidP="002519B2">
      <w:pPr>
        <w:pStyle w:val="4"/>
      </w:pPr>
      <w:r w:rsidRPr="002519B2">
        <w:rPr>
          <w:rFonts w:hint="eastAsia"/>
        </w:rPr>
        <w:t>配置准备</w:t>
      </w:r>
    </w:p>
    <w:p w:rsidR="00AA1804" w:rsidRDefault="002519B2" w:rsidP="00AA1804">
      <w:r>
        <w:rPr>
          <w:rFonts w:hint="eastAsia"/>
        </w:rPr>
        <w:t>执行本</w:t>
      </w:r>
      <w:r w:rsidRPr="002519B2">
        <w:rPr>
          <w:rFonts w:hint="eastAsia"/>
        </w:rPr>
        <w:t>配置前，需要在</w:t>
      </w:r>
      <w:r w:rsidRPr="002519B2">
        <w:rPr>
          <w:rFonts w:hint="eastAsia"/>
        </w:rPr>
        <w:t>PE</w:t>
      </w:r>
      <w:r w:rsidRPr="002519B2">
        <w:rPr>
          <w:rFonts w:hint="eastAsia"/>
        </w:rPr>
        <w:t>或</w:t>
      </w:r>
      <w:r w:rsidRPr="002519B2">
        <w:rPr>
          <w:rFonts w:hint="eastAsia"/>
        </w:rPr>
        <w:t>ASBR</w:t>
      </w:r>
      <w:r w:rsidRPr="002519B2">
        <w:rPr>
          <w:rFonts w:hint="eastAsia"/>
        </w:rPr>
        <w:t>上配置通过</w:t>
      </w:r>
      <w:r w:rsidRPr="002519B2">
        <w:rPr>
          <w:rFonts w:hint="eastAsia"/>
        </w:rPr>
        <w:t>BGP</w:t>
      </w:r>
      <w:r w:rsidRPr="002519B2">
        <w:rPr>
          <w:rFonts w:hint="eastAsia"/>
        </w:rPr>
        <w:t>发布</w:t>
      </w:r>
      <w:r w:rsidRPr="002519B2">
        <w:rPr>
          <w:rFonts w:hint="eastAsia"/>
        </w:rPr>
        <w:t>PE</w:t>
      </w:r>
      <w:r w:rsidRPr="002519B2">
        <w:rPr>
          <w:rFonts w:hint="eastAsia"/>
        </w:rPr>
        <w:t>地址对应的路由，配置方法请参见“三层技术</w:t>
      </w:r>
      <w:r w:rsidRPr="002519B2">
        <w:rPr>
          <w:rFonts w:hint="eastAsia"/>
        </w:rPr>
        <w:t>-IP</w:t>
      </w:r>
      <w:r w:rsidRPr="002519B2">
        <w:rPr>
          <w:rFonts w:hint="eastAsia"/>
        </w:rPr>
        <w:t>路由配置指导”中的“</w:t>
      </w:r>
      <w:r w:rsidRPr="002519B2">
        <w:rPr>
          <w:rFonts w:hint="eastAsia"/>
        </w:rPr>
        <w:t>BGP</w:t>
      </w:r>
      <w:r w:rsidRPr="002519B2">
        <w:rPr>
          <w:rFonts w:hint="eastAsia"/>
        </w:rPr>
        <w:t>”。</w:t>
      </w:r>
    </w:p>
    <w:p w:rsidR="002519B2" w:rsidRDefault="00AA1804" w:rsidP="00AA1804">
      <w:r>
        <w:rPr>
          <w:rFonts w:hint="eastAsia"/>
        </w:rPr>
        <w:t>PE</w:t>
      </w:r>
      <w:r>
        <w:rPr>
          <w:rFonts w:hint="eastAsia"/>
        </w:rPr>
        <w:t>上还需完成以下操作：</w:t>
      </w:r>
    </w:p>
    <w:p w:rsidR="002519B2" w:rsidRDefault="00AA1804" w:rsidP="00B51350">
      <w:pPr>
        <w:pStyle w:val="ItemList"/>
      </w:pPr>
      <w:r>
        <w:rPr>
          <w:rFonts w:hint="eastAsia"/>
        </w:rPr>
        <w:t>配置</w:t>
      </w:r>
      <w:r>
        <w:rPr>
          <w:rFonts w:hint="eastAsia"/>
        </w:rPr>
        <w:t>VPN</w:t>
      </w:r>
      <w:r>
        <w:rPr>
          <w:rFonts w:hint="eastAsia"/>
        </w:rPr>
        <w:t>实例</w:t>
      </w:r>
    </w:p>
    <w:p w:rsidR="00AA1804" w:rsidRDefault="00AA1804" w:rsidP="00B51350">
      <w:pPr>
        <w:pStyle w:val="ItemList"/>
        <w:rPr>
          <w:lang w:eastAsia="zh-CN"/>
        </w:rPr>
      </w:pPr>
      <w:r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PE</w:t>
      </w:r>
      <w:r w:rsidRPr="00AA1804"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CE</w:t>
      </w:r>
      <w:r>
        <w:rPr>
          <w:rFonts w:hint="eastAsia"/>
          <w:lang w:eastAsia="zh-CN"/>
        </w:rPr>
        <w:t>之间的路由交换</w:t>
      </w:r>
    </w:p>
    <w:p w:rsidR="007D7DD4" w:rsidRDefault="00A57055" w:rsidP="00DD64CA">
      <w:pPr>
        <w:pStyle w:val="4"/>
      </w:pPr>
      <w:r>
        <w:rPr>
          <w:rFonts w:hint="eastAsia"/>
        </w:rPr>
        <w:t>配置</w:t>
      </w:r>
      <w:r>
        <w:rPr>
          <w:rFonts w:hint="eastAsia"/>
        </w:rPr>
        <w:t>PE</w:t>
      </w:r>
    </w:p>
    <w:p w:rsidR="00E61E27" w:rsidRDefault="00E61E27" w:rsidP="00E61E27">
      <w:pPr>
        <w:pStyle w:val="ItemStep"/>
      </w:pPr>
      <w:r>
        <w:rPr>
          <w:rFonts w:hint="eastAsia"/>
        </w:rPr>
        <w:t>进入系统视图。</w:t>
      </w:r>
    </w:p>
    <w:p w:rsidR="00E61E27" w:rsidRDefault="00E61E27" w:rsidP="00E61E27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E61E27" w:rsidRDefault="00E61E27" w:rsidP="00E61E27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E61E27" w:rsidRDefault="00E61E27" w:rsidP="00E61E27">
      <w:pPr>
        <w:pStyle w:val="ItemIndent1"/>
      </w:pPr>
      <w:r w:rsidRPr="00DA2C2B">
        <w:rPr>
          <w:rStyle w:val="commandkeywords"/>
        </w:rPr>
        <w:t xml:space="preserve">bgp </w:t>
      </w:r>
      <w:r w:rsidRPr="00E61E27">
        <w:rPr>
          <w:rStyle w:val="commandparameter"/>
        </w:rPr>
        <w:t>as-number</w:t>
      </w:r>
      <w:r w:rsidRPr="00E61E27">
        <w:t xml:space="preserve"> </w:t>
      </w:r>
      <w:r w:rsidRPr="00357E1D">
        <w:rPr>
          <w:rStyle w:val="commandtext"/>
          <w:rFonts w:hint="eastAsia"/>
        </w:rPr>
        <w:t>[</w:t>
      </w:r>
      <w:r w:rsidRPr="00E61E27">
        <w:rPr>
          <w:rFonts w:hint="eastAsia"/>
        </w:rPr>
        <w:t xml:space="preserve"> </w:t>
      </w:r>
      <w:r w:rsidRPr="00E61E27">
        <w:rPr>
          <w:rStyle w:val="commandkeywords"/>
          <w:rFonts w:hint="eastAsia"/>
        </w:rPr>
        <w:t>instance</w:t>
      </w:r>
      <w:r w:rsidRPr="00E61E27">
        <w:rPr>
          <w:rFonts w:hint="eastAsia"/>
        </w:rPr>
        <w:t xml:space="preserve"> </w:t>
      </w:r>
      <w:r w:rsidRPr="00E61E27">
        <w:rPr>
          <w:rStyle w:val="commandparameter"/>
          <w:rFonts w:hint="eastAsia"/>
        </w:rPr>
        <w:t>instance-name</w:t>
      </w:r>
      <w:r w:rsidRPr="00E61E27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]</w:t>
      </w:r>
    </w:p>
    <w:p w:rsidR="00E61E27" w:rsidRDefault="00E20CE9" w:rsidP="00E61E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</w:t>
      </w:r>
      <w:r>
        <w:rPr>
          <w:rFonts w:hint="eastAsia"/>
          <w:lang w:eastAsia="zh-CN"/>
        </w:rPr>
        <w:t>BGP</w:t>
      </w:r>
      <w:r>
        <w:rPr>
          <w:rFonts w:hint="eastAsia"/>
          <w:lang w:eastAsia="zh-CN"/>
        </w:rPr>
        <w:t>对等体，将</w:t>
      </w:r>
      <w:r w:rsidR="00E61E27">
        <w:rPr>
          <w:rFonts w:hint="eastAsia"/>
          <w:lang w:eastAsia="zh-CN"/>
        </w:rPr>
        <w:t>本</w:t>
      </w:r>
      <w:r w:rsidR="00E61E27">
        <w:rPr>
          <w:rFonts w:hint="eastAsia"/>
          <w:lang w:eastAsia="zh-CN"/>
        </w:rPr>
        <w:t>AS</w:t>
      </w:r>
      <w:r w:rsidR="00E61E27">
        <w:rPr>
          <w:rFonts w:hint="eastAsia"/>
          <w:lang w:eastAsia="zh-CN"/>
        </w:rPr>
        <w:t>的</w:t>
      </w:r>
      <w:r w:rsidR="00E61E27">
        <w:rPr>
          <w:rFonts w:hint="eastAsia"/>
          <w:lang w:eastAsia="zh-CN"/>
        </w:rPr>
        <w:t>ASBR</w:t>
      </w:r>
      <w:r>
        <w:rPr>
          <w:rFonts w:hint="eastAsia"/>
          <w:lang w:eastAsia="zh-CN"/>
        </w:rPr>
        <w:t>配置</w:t>
      </w:r>
      <w:r w:rsidR="00E61E27">
        <w:rPr>
          <w:rFonts w:hint="eastAsia"/>
          <w:lang w:eastAsia="zh-CN"/>
        </w:rPr>
        <w:t>为</w:t>
      </w:r>
      <w:r w:rsidR="00E61E27">
        <w:rPr>
          <w:rFonts w:hint="eastAsia"/>
          <w:lang w:eastAsia="zh-CN"/>
        </w:rPr>
        <w:t>IBGP</w:t>
      </w:r>
      <w:r w:rsidR="00E61E27">
        <w:rPr>
          <w:rFonts w:hint="eastAsia"/>
          <w:lang w:eastAsia="zh-CN"/>
        </w:rPr>
        <w:t>对等体</w:t>
      </w:r>
      <w:r>
        <w:rPr>
          <w:rFonts w:hint="eastAsia"/>
          <w:lang w:eastAsia="zh-CN"/>
        </w:rPr>
        <w:t>，</w:t>
      </w:r>
      <w:r w:rsidR="005E6F81">
        <w:rPr>
          <w:rFonts w:hint="eastAsia"/>
          <w:lang w:eastAsia="zh-CN"/>
        </w:rPr>
        <w:t>将</w:t>
      </w:r>
      <w:r w:rsidRPr="00E20CE9">
        <w:rPr>
          <w:rFonts w:hint="eastAsia"/>
          <w:lang w:eastAsia="zh-CN"/>
        </w:rPr>
        <w:t>另一</w:t>
      </w:r>
      <w:r w:rsidRPr="00E20CE9">
        <w:rPr>
          <w:rFonts w:hint="eastAsia"/>
          <w:lang w:eastAsia="zh-CN"/>
        </w:rPr>
        <w:t>AS</w:t>
      </w:r>
      <w:r w:rsidRPr="00E20CE9">
        <w:rPr>
          <w:rFonts w:hint="eastAsia"/>
          <w:lang w:eastAsia="zh-CN"/>
        </w:rPr>
        <w:t>的</w:t>
      </w:r>
      <w:r w:rsidRPr="00E20CE9">
        <w:rPr>
          <w:rFonts w:hint="eastAsia"/>
          <w:lang w:eastAsia="zh-CN"/>
        </w:rPr>
        <w:t>PE</w:t>
      </w:r>
      <w:r w:rsidRPr="00E20CE9">
        <w:rPr>
          <w:rFonts w:hint="eastAsia"/>
          <w:lang w:eastAsia="zh-CN"/>
        </w:rPr>
        <w:t>配置为</w:t>
      </w:r>
      <w:r w:rsidRPr="00E20CE9">
        <w:rPr>
          <w:rFonts w:hint="eastAsia"/>
          <w:lang w:eastAsia="zh-CN"/>
        </w:rPr>
        <w:t>EBGP</w:t>
      </w:r>
      <w:r w:rsidRPr="00E20CE9">
        <w:rPr>
          <w:rFonts w:hint="eastAsia"/>
          <w:lang w:eastAsia="zh-CN"/>
        </w:rPr>
        <w:t>对等体</w:t>
      </w:r>
      <w:r w:rsidR="00E61E27">
        <w:rPr>
          <w:rFonts w:hint="eastAsia"/>
          <w:lang w:eastAsia="zh-CN"/>
        </w:rPr>
        <w:t>。</w:t>
      </w:r>
    </w:p>
    <w:p w:rsidR="00E61E27" w:rsidRDefault="00E61E27" w:rsidP="00E61E27">
      <w:pPr>
        <w:pStyle w:val="ItemIndent1"/>
        <w:rPr>
          <w:rStyle w:val="commandparameter"/>
        </w:rPr>
      </w:pPr>
      <w:r w:rsidRPr="00DA2C2B">
        <w:rPr>
          <w:rStyle w:val="commandkeywords"/>
        </w:rPr>
        <w:t>peer</w:t>
      </w:r>
      <w:r w:rsidRPr="00E61E27">
        <w:rPr>
          <w:rStyle w:val="commandparameter"/>
        </w:rPr>
        <w:t xml:space="preserve"> </w:t>
      </w:r>
      <w:r w:rsidRPr="00357E1D">
        <w:rPr>
          <w:rStyle w:val="commandtext"/>
          <w:rFonts w:hint="eastAsia"/>
        </w:rPr>
        <w:t>{</w:t>
      </w:r>
      <w:r w:rsidRPr="00E61E27">
        <w:t xml:space="preserve"> </w:t>
      </w:r>
      <w:r w:rsidRPr="00E61E27">
        <w:rPr>
          <w:rStyle w:val="commandparameter"/>
        </w:rPr>
        <w:t xml:space="preserve">group-name </w:t>
      </w:r>
      <w:r w:rsidRPr="00357E1D">
        <w:rPr>
          <w:rStyle w:val="commandtext"/>
        </w:rPr>
        <w:t>|</w:t>
      </w:r>
      <w:r w:rsidRPr="00E61E27">
        <w:rPr>
          <w:rStyle w:val="commandparameter"/>
        </w:rPr>
        <w:t xml:space="preserve"> ipv4-address </w:t>
      </w:r>
      <w:r w:rsidRPr="00357E1D">
        <w:rPr>
          <w:rStyle w:val="commandtext"/>
        </w:rPr>
        <w:t>[</w:t>
      </w:r>
      <w:r w:rsidRPr="00E61E27">
        <w:rPr>
          <w:rFonts w:hint="eastAsia"/>
        </w:rPr>
        <w:t xml:space="preserve"> </w:t>
      </w:r>
      <w:r w:rsidRPr="00E61E27">
        <w:rPr>
          <w:rStyle w:val="commandparameter"/>
          <w:rFonts w:hint="eastAsia"/>
        </w:rPr>
        <w:t xml:space="preserve">mask-length </w:t>
      </w:r>
      <w:r w:rsidRPr="00357E1D">
        <w:rPr>
          <w:rStyle w:val="commandtext"/>
        </w:rPr>
        <w:t>]</w:t>
      </w:r>
      <w:r w:rsidRPr="00E61E27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}</w:t>
      </w:r>
      <w:r w:rsidRPr="00E61E27">
        <w:t xml:space="preserve"> </w:t>
      </w:r>
      <w:r w:rsidRPr="00E61E27">
        <w:rPr>
          <w:rStyle w:val="commandkeywords"/>
        </w:rPr>
        <w:t>as-number</w:t>
      </w:r>
      <w:r w:rsidRPr="00E61E27">
        <w:t xml:space="preserve"> </w:t>
      </w:r>
      <w:r w:rsidRPr="00E61E27">
        <w:rPr>
          <w:rStyle w:val="commandparameter"/>
        </w:rPr>
        <w:t>as-number</w:t>
      </w:r>
    </w:p>
    <w:p w:rsidR="00E61E27" w:rsidRDefault="00E61E27" w:rsidP="00E61E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</w:t>
      </w:r>
      <w:r>
        <w:rPr>
          <w:rFonts w:hint="eastAsia"/>
          <w:lang w:eastAsia="zh-CN"/>
        </w:rPr>
        <w:t>BGP IPv4</w:t>
      </w:r>
      <w:r>
        <w:rPr>
          <w:rFonts w:hint="eastAsia"/>
          <w:lang w:eastAsia="zh-CN"/>
        </w:rPr>
        <w:t>单播地址族，并进入</w:t>
      </w:r>
      <w:r>
        <w:rPr>
          <w:rFonts w:hint="eastAsia"/>
          <w:lang w:eastAsia="zh-CN"/>
        </w:rPr>
        <w:t>BGP IPv4</w:t>
      </w:r>
      <w:r>
        <w:rPr>
          <w:rFonts w:hint="eastAsia"/>
          <w:lang w:eastAsia="zh-CN"/>
        </w:rPr>
        <w:t>单播地址族视图。</w:t>
      </w:r>
    </w:p>
    <w:p w:rsidR="00E61E27" w:rsidRDefault="00E61E27" w:rsidP="00E61E27">
      <w:pPr>
        <w:pStyle w:val="ItemIndent1"/>
      </w:pPr>
      <w:r w:rsidRPr="00DA2C2B">
        <w:rPr>
          <w:rStyle w:val="commandkeywords"/>
        </w:rPr>
        <w:t>address-family ipv4</w:t>
      </w:r>
      <w:r w:rsidRPr="00E61E27">
        <w:rPr>
          <w:rStyle w:val="commandkeywords"/>
        </w:rPr>
        <w:t xml:space="preserve"> </w:t>
      </w:r>
      <w:r w:rsidRPr="00357E1D">
        <w:rPr>
          <w:rStyle w:val="commandtext"/>
          <w:rFonts w:hint="eastAsia"/>
        </w:rPr>
        <w:t>[</w:t>
      </w:r>
      <w:r w:rsidRPr="00E61E27">
        <w:rPr>
          <w:rStyle w:val="commandkeywords"/>
          <w:rFonts w:hint="eastAsia"/>
        </w:rPr>
        <w:t xml:space="preserve"> </w:t>
      </w:r>
      <w:r w:rsidRPr="00E61E27">
        <w:rPr>
          <w:rStyle w:val="commandkeywords"/>
        </w:rPr>
        <w:t>unicast</w:t>
      </w:r>
      <w:r w:rsidRPr="00E61E27">
        <w:rPr>
          <w:rStyle w:val="commandkeywords"/>
          <w:rFonts w:hint="eastAsia"/>
        </w:rPr>
        <w:t xml:space="preserve"> </w:t>
      </w:r>
      <w:r w:rsidRPr="00357E1D">
        <w:rPr>
          <w:rStyle w:val="commandtext"/>
          <w:rFonts w:hint="eastAsia"/>
        </w:rPr>
        <w:t>]</w:t>
      </w:r>
    </w:p>
    <w:p w:rsidR="00E61E27" w:rsidRDefault="00E61E27" w:rsidP="00E61E27">
      <w:pPr>
        <w:pStyle w:val="ItemStep"/>
      </w:pPr>
      <w:r>
        <w:rPr>
          <w:rFonts w:hint="eastAsia"/>
        </w:rPr>
        <w:t>使能本地路由器与本</w:t>
      </w:r>
      <w:r>
        <w:rPr>
          <w:rFonts w:hint="eastAsia"/>
        </w:rPr>
        <w:t>AS</w:t>
      </w:r>
      <w:r>
        <w:rPr>
          <w:rFonts w:hint="eastAsia"/>
        </w:rPr>
        <w:t>的</w:t>
      </w:r>
      <w:r>
        <w:rPr>
          <w:rFonts w:hint="eastAsia"/>
        </w:rPr>
        <w:t>ASBR</w:t>
      </w:r>
      <w:r>
        <w:rPr>
          <w:rFonts w:hint="eastAsia"/>
        </w:rPr>
        <w:t>交换</w:t>
      </w:r>
      <w:r>
        <w:rPr>
          <w:rFonts w:hint="eastAsia"/>
        </w:rPr>
        <w:t>IPv4</w:t>
      </w:r>
      <w:r>
        <w:rPr>
          <w:rFonts w:hint="eastAsia"/>
        </w:rPr>
        <w:t>单播路由信息的能力。</w:t>
      </w:r>
    </w:p>
    <w:p w:rsidR="00E61E27" w:rsidRDefault="00E61E27" w:rsidP="00E61E27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 xml:space="preserve">peer </w:t>
      </w:r>
      <w:r w:rsidRPr="00357E1D">
        <w:rPr>
          <w:rStyle w:val="commandtext"/>
          <w:rFonts w:hint="eastAsia"/>
        </w:rPr>
        <w:t>{</w:t>
      </w:r>
      <w:r w:rsidRPr="00E61E27">
        <w:rPr>
          <w:rFonts w:hint="eastAsia"/>
        </w:rPr>
        <w:t xml:space="preserve"> </w:t>
      </w:r>
      <w:r w:rsidRPr="00E61E27">
        <w:rPr>
          <w:rStyle w:val="commandparameter"/>
          <w:rFonts w:hint="eastAsia"/>
        </w:rPr>
        <w:t xml:space="preserve">group-name </w:t>
      </w:r>
      <w:r w:rsidRPr="00357E1D">
        <w:rPr>
          <w:rStyle w:val="commandtext"/>
          <w:rFonts w:hint="eastAsia"/>
        </w:rPr>
        <w:t>|</w:t>
      </w:r>
      <w:r w:rsidRPr="00E61E27">
        <w:rPr>
          <w:rStyle w:val="commandparameter"/>
          <w:rFonts w:hint="eastAsia"/>
        </w:rPr>
        <w:t xml:space="preserve"> </w:t>
      </w:r>
      <w:r w:rsidRPr="00E61E27">
        <w:rPr>
          <w:rStyle w:val="commandparameter"/>
        </w:rPr>
        <w:t xml:space="preserve">ipv4-address </w:t>
      </w:r>
      <w:r w:rsidRPr="00357E1D">
        <w:rPr>
          <w:rStyle w:val="commandtext"/>
        </w:rPr>
        <w:t>[</w:t>
      </w:r>
      <w:r w:rsidRPr="00E61E27">
        <w:rPr>
          <w:rFonts w:hint="eastAsia"/>
        </w:rPr>
        <w:t xml:space="preserve"> </w:t>
      </w:r>
      <w:r w:rsidRPr="00E61E27">
        <w:rPr>
          <w:rStyle w:val="commandparameter"/>
          <w:rFonts w:hint="eastAsia"/>
        </w:rPr>
        <w:t xml:space="preserve">mask-length </w:t>
      </w:r>
      <w:r w:rsidRPr="00357E1D">
        <w:rPr>
          <w:rStyle w:val="commandtext"/>
        </w:rPr>
        <w:t>]</w:t>
      </w:r>
      <w:r w:rsidRPr="00E61E27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}</w:t>
      </w:r>
      <w:r w:rsidRPr="00E61E27">
        <w:rPr>
          <w:rFonts w:hint="eastAsia"/>
        </w:rPr>
        <w:t xml:space="preserve"> </w:t>
      </w:r>
      <w:r w:rsidRPr="00E61E27">
        <w:rPr>
          <w:rStyle w:val="commandkeywords"/>
          <w:rFonts w:hint="eastAsia"/>
        </w:rPr>
        <w:t>enable</w:t>
      </w:r>
    </w:p>
    <w:p w:rsidR="00E61E27" w:rsidRDefault="00E61E27" w:rsidP="00E61E27">
      <w:pPr>
        <w:pStyle w:val="ItemIndent1"/>
        <w:rPr>
          <w:lang w:eastAsia="zh-CN"/>
        </w:rPr>
      </w:pPr>
      <w:r w:rsidRPr="00594BEB">
        <w:rPr>
          <w:rFonts w:hint="eastAsia"/>
          <w:lang w:eastAsia="zh-CN"/>
        </w:rPr>
        <w:t>缺省情况下，</w:t>
      </w:r>
      <w:r w:rsidRPr="00E61E27">
        <w:rPr>
          <w:rFonts w:hint="eastAsia"/>
          <w:lang w:eastAsia="zh-CN"/>
        </w:rPr>
        <w:t>本地路由器不能与对等体交换</w:t>
      </w:r>
      <w:r w:rsidRPr="00E61E27">
        <w:rPr>
          <w:rFonts w:hint="eastAsia"/>
          <w:lang w:eastAsia="zh-CN"/>
        </w:rPr>
        <w:t>IPv4</w:t>
      </w:r>
      <w:r w:rsidRPr="00E61E27">
        <w:rPr>
          <w:rFonts w:hint="eastAsia"/>
          <w:lang w:eastAsia="zh-CN"/>
        </w:rPr>
        <w:t>单播路由信息</w:t>
      </w:r>
      <w:r>
        <w:rPr>
          <w:rFonts w:hint="eastAsia"/>
          <w:lang w:eastAsia="zh-CN"/>
        </w:rPr>
        <w:t>。</w:t>
      </w:r>
    </w:p>
    <w:p w:rsidR="00E61E27" w:rsidRDefault="00E61E27" w:rsidP="00E61E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配置与本</w:t>
      </w:r>
      <w:r>
        <w:rPr>
          <w:rFonts w:hint="eastAsia"/>
          <w:lang w:eastAsia="zh-CN"/>
        </w:rPr>
        <w:t>AS</w:t>
      </w:r>
      <w:r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ASBR</w:t>
      </w:r>
      <w:r>
        <w:rPr>
          <w:rFonts w:hint="eastAsia"/>
          <w:lang w:eastAsia="zh-CN"/>
        </w:rPr>
        <w:t>之间能够交换带标签的</w:t>
      </w:r>
      <w:r>
        <w:rPr>
          <w:rFonts w:hint="eastAsia"/>
          <w:lang w:eastAsia="zh-CN"/>
        </w:rPr>
        <w:t>IPv4</w:t>
      </w:r>
      <w:r>
        <w:rPr>
          <w:rFonts w:hint="eastAsia"/>
          <w:lang w:eastAsia="zh-CN"/>
        </w:rPr>
        <w:t>路由。</w:t>
      </w:r>
    </w:p>
    <w:p w:rsidR="00E61E27" w:rsidRDefault="00E61E27" w:rsidP="00E61E27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lastRenderedPageBreak/>
        <w:t>peer</w:t>
      </w:r>
      <w:r w:rsidRPr="00E61E27">
        <w:rPr>
          <w:rStyle w:val="commandparameter"/>
        </w:rPr>
        <w:t xml:space="preserve"> </w:t>
      </w:r>
      <w:r w:rsidRPr="00357E1D">
        <w:rPr>
          <w:rStyle w:val="commandtext"/>
          <w:rFonts w:hint="eastAsia"/>
        </w:rPr>
        <w:t>{</w:t>
      </w:r>
      <w:r w:rsidRPr="00E61E27">
        <w:t xml:space="preserve"> </w:t>
      </w:r>
      <w:r w:rsidRPr="00E61E27">
        <w:rPr>
          <w:rStyle w:val="commandparameter"/>
        </w:rPr>
        <w:t xml:space="preserve">group-name </w:t>
      </w:r>
      <w:r w:rsidRPr="00357E1D">
        <w:rPr>
          <w:rStyle w:val="commandtext"/>
        </w:rPr>
        <w:t>|</w:t>
      </w:r>
      <w:r w:rsidRPr="00E61E27">
        <w:rPr>
          <w:rStyle w:val="commandparameter"/>
        </w:rPr>
        <w:t xml:space="preserve"> ipv4-address </w:t>
      </w:r>
      <w:r w:rsidRPr="00357E1D">
        <w:rPr>
          <w:rStyle w:val="commandtext"/>
        </w:rPr>
        <w:t>[</w:t>
      </w:r>
      <w:r w:rsidRPr="00E61E27">
        <w:rPr>
          <w:rFonts w:hint="eastAsia"/>
        </w:rPr>
        <w:t xml:space="preserve"> </w:t>
      </w:r>
      <w:r w:rsidRPr="00E61E27">
        <w:rPr>
          <w:rStyle w:val="commandparameter"/>
          <w:rFonts w:hint="eastAsia"/>
        </w:rPr>
        <w:t xml:space="preserve">mask-length </w:t>
      </w:r>
      <w:r w:rsidRPr="00357E1D">
        <w:rPr>
          <w:rStyle w:val="commandtext"/>
        </w:rPr>
        <w:t>]</w:t>
      </w:r>
      <w:r w:rsidRPr="00E61E27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}</w:t>
      </w:r>
      <w:r w:rsidRPr="00E61E27">
        <w:rPr>
          <w:rStyle w:val="commandkeywords"/>
          <w:rFonts w:hint="eastAsia"/>
        </w:rPr>
        <w:t xml:space="preserve"> label-route-capability</w:t>
      </w:r>
    </w:p>
    <w:p w:rsidR="00E61E27" w:rsidRDefault="00E61E27" w:rsidP="00E61E27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>缺省情况下，</w:t>
      </w:r>
      <w:r w:rsidRPr="00E61E27">
        <w:rPr>
          <w:rFonts w:hint="eastAsia"/>
          <w:lang w:eastAsia="zh-CN"/>
        </w:rPr>
        <w:t>不具有与对等体</w:t>
      </w:r>
      <w:r w:rsidRPr="00E61E27">
        <w:rPr>
          <w:rFonts w:hint="eastAsia"/>
          <w:lang w:eastAsia="zh-CN"/>
        </w:rPr>
        <w:t>/</w:t>
      </w:r>
      <w:r w:rsidRPr="00E61E27">
        <w:rPr>
          <w:rFonts w:hint="eastAsia"/>
          <w:lang w:eastAsia="zh-CN"/>
        </w:rPr>
        <w:t>对等体组交换带标签</w:t>
      </w:r>
      <w:r w:rsidRPr="00E61E27">
        <w:rPr>
          <w:rFonts w:hint="eastAsia"/>
          <w:lang w:eastAsia="zh-CN"/>
        </w:rPr>
        <w:t>IPv4</w:t>
      </w:r>
      <w:r w:rsidRPr="00E61E27">
        <w:rPr>
          <w:rFonts w:hint="eastAsia"/>
          <w:lang w:eastAsia="zh-CN"/>
        </w:rPr>
        <w:t>路由的能力</w:t>
      </w:r>
      <w:r>
        <w:rPr>
          <w:rFonts w:hint="eastAsia"/>
          <w:lang w:eastAsia="zh-CN"/>
        </w:rPr>
        <w:t>。</w:t>
      </w:r>
    </w:p>
    <w:p w:rsidR="00E61E27" w:rsidRDefault="00E61E27" w:rsidP="00E61E27">
      <w:pPr>
        <w:pStyle w:val="ItemStep"/>
      </w:pPr>
      <w:r>
        <w:rPr>
          <w:rFonts w:hint="eastAsia"/>
        </w:rPr>
        <w:t>退回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E61E27" w:rsidRDefault="00E61E27" w:rsidP="00E61E27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quit</w:t>
      </w:r>
    </w:p>
    <w:p w:rsidR="00E61E27" w:rsidRDefault="00E61E27" w:rsidP="00E61E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BGP VPNv4</w:t>
      </w:r>
      <w:r>
        <w:rPr>
          <w:rFonts w:hint="eastAsia"/>
          <w:lang w:eastAsia="zh-CN"/>
        </w:rPr>
        <w:t>地址族视图。</w:t>
      </w:r>
    </w:p>
    <w:p w:rsidR="00E61E27" w:rsidRDefault="00E61E27" w:rsidP="00E61E27">
      <w:pPr>
        <w:pStyle w:val="ItemIndent1"/>
        <w:rPr>
          <w:rStyle w:val="commandkeywords"/>
        </w:rPr>
      </w:pPr>
      <w:r w:rsidRPr="00DA2C2B">
        <w:rPr>
          <w:rStyle w:val="commandkeywords"/>
        </w:rPr>
        <w:t>address-family vpnv4</w:t>
      </w:r>
    </w:p>
    <w:p w:rsidR="00E61E27" w:rsidRDefault="00E61E27" w:rsidP="00E61E27">
      <w:pPr>
        <w:pStyle w:val="ItemStep"/>
      </w:pPr>
      <w:r>
        <w:rPr>
          <w:rFonts w:hint="eastAsia"/>
        </w:rPr>
        <w:t>使能本地路由器与另一</w:t>
      </w:r>
      <w:r>
        <w:rPr>
          <w:rFonts w:hint="eastAsia"/>
        </w:rPr>
        <w:t>AS</w:t>
      </w:r>
      <w:r>
        <w:rPr>
          <w:rFonts w:hint="eastAsia"/>
        </w:rPr>
        <w:t>的</w:t>
      </w:r>
      <w:r>
        <w:rPr>
          <w:rFonts w:hint="eastAsia"/>
        </w:rPr>
        <w:t>PE</w:t>
      </w:r>
      <w:r>
        <w:rPr>
          <w:rFonts w:hint="eastAsia"/>
        </w:rPr>
        <w:t>交换</w:t>
      </w:r>
      <w:r>
        <w:rPr>
          <w:rFonts w:hint="eastAsia"/>
        </w:rPr>
        <w:t>VPNv4</w:t>
      </w:r>
      <w:r>
        <w:rPr>
          <w:rFonts w:hint="eastAsia"/>
        </w:rPr>
        <w:t>路由信息的能力。</w:t>
      </w:r>
    </w:p>
    <w:p w:rsidR="00E61E27" w:rsidRDefault="00E61E27" w:rsidP="00E61E27">
      <w:pPr>
        <w:pStyle w:val="ItemIndent1"/>
        <w:rPr>
          <w:rStyle w:val="commandkeywords"/>
        </w:rPr>
      </w:pPr>
      <w:r w:rsidRPr="00DA2C2B">
        <w:rPr>
          <w:rStyle w:val="commandkeywords"/>
        </w:rPr>
        <w:t xml:space="preserve">peer </w:t>
      </w:r>
      <w:r w:rsidRPr="00357E1D">
        <w:rPr>
          <w:rStyle w:val="commandtext"/>
          <w:rFonts w:hint="eastAsia"/>
        </w:rPr>
        <w:t>{</w:t>
      </w:r>
      <w:r w:rsidRPr="00E61E27">
        <w:t xml:space="preserve"> </w:t>
      </w:r>
      <w:r w:rsidRPr="00E61E27">
        <w:rPr>
          <w:rStyle w:val="commandparameter"/>
        </w:rPr>
        <w:t xml:space="preserve">group-name </w:t>
      </w:r>
      <w:r w:rsidRPr="00357E1D">
        <w:rPr>
          <w:rStyle w:val="commandtext"/>
        </w:rPr>
        <w:t>|</w:t>
      </w:r>
      <w:r w:rsidRPr="00E61E27">
        <w:rPr>
          <w:rStyle w:val="commandparameter"/>
        </w:rPr>
        <w:t xml:space="preserve"> ipv4-address </w:t>
      </w:r>
      <w:r w:rsidRPr="00357E1D">
        <w:rPr>
          <w:rStyle w:val="commandtext"/>
        </w:rPr>
        <w:t>[</w:t>
      </w:r>
      <w:r w:rsidRPr="00E61E27">
        <w:rPr>
          <w:rFonts w:hint="eastAsia"/>
        </w:rPr>
        <w:t xml:space="preserve"> </w:t>
      </w:r>
      <w:r w:rsidRPr="00E61E27">
        <w:rPr>
          <w:rStyle w:val="commandparameter"/>
          <w:rFonts w:hint="eastAsia"/>
        </w:rPr>
        <w:t xml:space="preserve">mask-length </w:t>
      </w:r>
      <w:r w:rsidRPr="00357E1D">
        <w:rPr>
          <w:rStyle w:val="commandtext"/>
        </w:rPr>
        <w:t>]</w:t>
      </w:r>
      <w:r w:rsidRPr="00E61E27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}</w:t>
      </w:r>
      <w:r w:rsidRPr="00E61E27">
        <w:rPr>
          <w:rFonts w:hint="eastAsia"/>
        </w:rPr>
        <w:t xml:space="preserve"> </w:t>
      </w:r>
      <w:r w:rsidRPr="00E61E27">
        <w:rPr>
          <w:rStyle w:val="commandkeywords"/>
          <w:rFonts w:hint="eastAsia"/>
        </w:rPr>
        <w:t>enable</w:t>
      </w:r>
    </w:p>
    <w:p w:rsidR="00E61E27" w:rsidRDefault="00E61E27" w:rsidP="00E61E27">
      <w:pPr>
        <w:pStyle w:val="ItemIndent1"/>
        <w:rPr>
          <w:lang w:eastAsia="zh-CN"/>
        </w:rPr>
      </w:pPr>
      <w:r w:rsidRPr="00594BEB">
        <w:rPr>
          <w:rFonts w:hint="eastAsia"/>
          <w:lang w:eastAsia="zh-CN"/>
        </w:rPr>
        <w:t>缺省情况下，</w:t>
      </w:r>
      <w:r w:rsidRPr="00E61E27">
        <w:rPr>
          <w:rFonts w:hint="eastAsia"/>
          <w:lang w:eastAsia="zh-CN"/>
        </w:rPr>
        <w:t>本地路由器不能与对等体交换</w:t>
      </w:r>
      <w:r w:rsidRPr="00E61E27">
        <w:rPr>
          <w:rFonts w:hint="eastAsia"/>
          <w:lang w:eastAsia="zh-CN"/>
        </w:rPr>
        <w:t>VPNv4</w:t>
      </w:r>
      <w:r w:rsidRPr="00E61E27">
        <w:rPr>
          <w:rFonts w:hint="eastAsia"/>
          <w:lang w:eastAsia="zh-CN"/>
        </w:rPr>
        <w:t>路由信息</w:t>
      </w:r>
      <w:r>
        <w:rPr>
          <w:rFonts w:hint="eastAsia"/>
          <w:lang w:eastAsia="zh-CN"/>
        </w:rPr>
        <w:t>。</w:t>
      </w:r>
    </w:p>
    <w:p w:rsidR="00E61E27" w:rsidRDefault="00E61E27" w:rsidP="00E61E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（可选）配置向对等体发送路由时不改变下一跳。</w:t>
      </w:r>
    </w:p>
    <w:p w:rsidR="00E61E27" w:rsidRDefault="00E61E27" w:rsidP="00E61E27">
      <w:pPr>
        <w:pStyle w:val="ItemIndent1"/>
        <w:rPr>
          <w:rStyle w:val="commandkeywords"/>
        </w:rPr>
      </w:pPr>
      <w:r w:rsidRPr="00DA2C2B">
        <w:rPr>
          <w:rStyle w:val="commandkeywords"/>
        </w:rPr>
        <w:t xml:space="preserve">peer </w:t>
      </w:r>
      <w:r w:rsidRPr="00357E1D">
        <w:rPr>
          <w:rStyle w:val="commandtext"/>
          <w:rFonts w:hint="eastAsia"/>
        </w:rPr>
        <w:t>{</w:t>
      </w:r>
      <w:r w:rsidRPr="00E61E27">
        <w:t xml:space="preserve"> </w:t>
      </w:r>
      <w:r w:rsidRPr="00E61E27">
        <w:rPr>
          <w:rStyle w:val="commandparameter"/>
        </w:rPr>
        <w:t xml:space="preserve">group-name </w:t>
      </w:r>
      <w:r w:rsidRPr="00357E1D">
        <w:rPr>
          <w:rStyle w:val="commandtext"/>
        </w:rPr>
        <w:t>|</w:t>
      </w:r>
      <w:r w:rsidRPr="00E61E27">
        <w:rPr>
          <w:rStyle w:val="commandparameter"/>
        </w:rPr>
        <w:t xml:space="preserve"> ipv4-address </w:t>
      </w:r>
      <w:r w:rsidRPr="00357E1D">
        <w:rPr>
          <w:rStyle w:val="commandtext"/>
        </w:rPr>
        <w:t>[</w:t>
      </w:r>
      <w:r w:rsidRPr="00E61E27">
        <w:rPr>
          <w:rFonts w:hint="eastAsia"/>
        </w:rPr>
        <w:t xml:space="preserve"> </w:t>
      </w:r>
      <w:r w:rsidRPr="00E61E27">
        <w:rPr>
          <w:rStyle w:val="commandparameter"/>
          <w:rFonts w:hint="eastAsia"/>
        </w:rPr>
        <w:t xml:space="preserve">mask-length </w:t>
      </w:r>
      <w:r w:rsidRPr="00357E1D">
        <w:rPr>
          <w:rStyle w:val="commandtext"/>
        </w:rPr>
        <w:t>]</w:t>
      </w:r>
      <w:r w:rsidRPr="00E61E27">
        <w:rPr>
          <w:rFonts w:hint="eastAsia"/>
        </w:rPr>
        <w:t xml:space="preserve"> </w:t>
      </w:r>
      <w:r w:rsidRPr="00357E1D">
        <w:rPr>
          <w:rStyle w:val="commandtext"/>
          <w:rFonts w:hint="eastAsia"/>
        </w:rPr>
        <w:t>}</w:t>
      </w:r>
      <w:r w:rsidRPr="00E61E27">
        <w:rPr>
          <w:rStyle w:val="commandkeywords"/>
        </w:rPr>
        <w:t xml:space="preserve"> next-hop-invariable</w:t>
      </w:r>
    </w:p>
    <w:p w:rsidR="00E61E27" w:rsidRDefault="00E61E27" w:rsidP="00E61E27">
      <w:pPr>
        <w:pStyle w:val="ItemIndent1"/>
        <w:rPr>
          <w:lang w:eastAsia="zh-CN"/>
        </w:rPr>
      </w:pPr>
      <w:r w:rsidRPr="00866DE0">
        <w:rPr>
          <w:rFonts w:hint="eastAsia"/>
          <w:lang w:eastAsia="zh-CN"/>
        </w:rPr>
        <w:t>缺省情况下，向对等体</w:t>
      </w:r>
      <w:r w:rsidRPr="00E61E27">
        <w:rPr>
          <w:lang w:eastAsia="zh-CN"/>
        </w:rPr>
        <w:t>/</w:t>
      </w:r>
      <w:r w:rsidRPr="00E61E27">
        <w:rPr>
          <w:rFonts w:hint="eastAsia"/>
          <w:lang w:eastAsia="zh-CN"/>
        </w:rPr>
        <w:t>对等体组发布路由时会将下一跳改为自己的地址</w:t>
      </w:r>
      <w:r>
        <w:rPr>
          <w:rFonts w:hint="eastAsia"/>
          <w:lang w:eastAsia="zh-CN"/>
        </w:rPr>
        <w:t>。</w:t>
      </w:r>
    </w:p>
    <w:p w:rsidR="00C4330D" w:rsidRPr="00E61E27" w:rsidRDefault="00AA1804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本配置</w:t>
      </w:r>
      <w:r w:rsidR="00E61E27" w:rsidRPr="007530E2">
        <w:rPr>
          <w:rFonts w:hint="eastAsia"/>
          <w:lang w:eastAsia="zh-CN"/>
        </w:rPr>
        <w:t>用于使用</w:t>
      </w:r>
      <w:r w:rsidR="00E61E27" w:rsidRPr="007530E2">
        <w:rPr>
          <w:rFonts w:hint="eastAsia"/>
          <w:lang w:eastAsia="zh-CN"/>
        </w:rPr>
        <w:t>RR</w:t>
      </w:r>
      <w:r w:rsidR="00E61E27" w:rsidRPr="007530E2">
        <w:rPr>
          <w:rFonts w:hint="eastAsia"/>
          <w:lang w:eastAsia="zh-CN"/>
        </w:rPr>
        <w:t>通告</w:t>
      </w:r>
      <w:r w:rsidR="00E61E27" w:rsidRPr="007530E2">
        <w:rPr>
          <w:rFonts w:hint="eastAsia"/>
          <w:lang w:eastAsia="zh-CN"/>
        </w:rPr>
        <w:t>VPNv4</w:t>
      </w:r>
      <w:r w:rsidR="00E61E27" w:rsidRPr="007530E2">
        <w:rPr>
          <w:rFonts w:hint="eastAsia"/>
          <w:lang w:eastAsia="zh-CN"/>
        </w:rPr>
        <w:t>路由的情况：</w:t>
      </w:r>
      <w:r w:rsidR="00E61E27" w:rsidRPr="00E61E27">
        <w:rPr>
          <w:rFonts w:hint="eastAsia"/>
          <w:lang w:eastAsia="zh-CN"/>
        </w:rPr>
        <w:t>在</w:t>
      </w:r>
      <w:r w:rsidR="00E61E27" w:rsidRPr="00E61E27">
        <w:rPr>
          <w:rFonts w:hint="eastAsia"/>
          <w:lang w:eastAsia="zh-CN"/>
        </w:rPr>
        <w:t>RR</w:t>
      </w:r>
      <w:r w:rsidR="00E61E27" w:rsidRPr="00E61E27">
        <w:rPr>
          <w:rFonts w:hint="eastAsia"/>
          <w:lang w:eastAsia="zh-CN"/>
        </w:rPr>
        <w:t>上执行本配置，使得</w:t>
      </w:r>
      <w:r w:rsidR="00E61E27" w:rsidRPr="00E61E27">
        <w:rPr>
          <w:rFonts w:hint="eastAsia"/>
          <w:lang w:eastAsia="zh-CN"/>
        </w:rPr>
        <w:t>RR</w:t>
      </w:r>
      <w:r w:rsidR="00E61E27" w:rsidRPr="00E61E27">
        <w:rPr>
          <w:rFonts w:hint="eastAsia"/>
          <w:lang w:eastAsia="zh-CN"/>
        </w:rPr>
        <w:t>之间通告</w:t>
      </w:r>
      <w:r w:rsidR="00E61E27" w:rsidRPr="00E61E27">
        <w:rPr>
          <w:rFonts w:hint="eastAsia"/>
          <w:lang w:eastAsia="zh-CN"/>
        </w:rPr>
        <w:t>VPNv4</w:t>
      </w:r>
      <w:r w:rsidR="00E61E27" w:rsidRPr="00E61E27">
        <w:rPr>
          <w:rFonts w:hint="eastAsia"/>
          <w:lang w:eastAsia="zh-CN"/>
        </w:rPr>
        <w:t>路由时，路由的下一跳不会被改变</w:t>
      </w:r>
      <w:r w:rsidR="00E61E27">
        <w:rPr>
          <w:rFonts w:hint="eastAsia"/>
          <w:lang w:eastAsia="zh-CN"/>
        </w:rPr>
        <w:t>。</w:t>
      </w:r>
    </w:p>
    <w:p w:rsidR="007D7DD4" w:rsidRDefault="008C574F" w:rsidP="00DD64CA">
      <w:pPr>
        <w:pStyle w:val="4"/>
      </w:pPr>
      <w:bookmarkStart w:id="729" w:name="_Toc114629543"/>
      <w:bookmarkStart w:id="730" w:name="_Toc117926629"/>
      <w:bookmarkStart w:id="731" w:name="_Toc114629544"/>
      <w:bookmarkStart w:id="732" w:name="_Toc117926630"/>
      <w:bookmarkStart w:id="733" w:name="_Toc114629545"/>
      <w:bookmarkStart w:id="734" w:name="_Toc117926631"/>
      <w:bookmarkEnd w:id="729"/>
      <w:bookmarkEnd w:id="730"/>
      <w:bookmarkEnd w:id="731"/>
      <w:bookmarkEnd w:id="732"/>
      <w:bookmarkEnd w:id="733"/>
      <w:bookmarkEnd w:id="734"/>
      <w:r w:rsidRPr="007530E2">
        <w:rPr>
          <w:rFonts w:hint="eastAsia"/>
        </w:rPr>
        <w:t>配置</w:t>
      </w:r>
      <w:r w:rsidR="00E0222A">
        <w:rPr>
          <w:rFonts w:hint="eastAsia"/>
        </w:rPr>
        <w:t>ASBR</w:t>
      </w:r>
    </w:p>
    <w:p w:rsidR="00E20CE9" w:rsidRDefault="00E20CE9" w:rsidP="00E20CE9">
      <w:pPr>
        <w:pStyle w:val="ItemStep"/>
      </w:pPr>
      <w:r>
        <w:rPr>
          <w:rFonts w:hint="eastAsia"/>
        </w:rPr>
        <w:t>进入系统视图。</w:t>
      </w:r>
    </w:p>
    <w:p w:rsidR="00E20CE9" w:rsidRDefault="00E20CE9" w:rsidP="00E20CE9">
      <w:pPr>
        <w:pStyle w:val="ItemIndent1"/>
        <w:rPr>
          <w:rStyle w:val="commandkeywords"/>
        </w:rPr>
      </w:pPr>
      <w:r w:rsidRPr="00E20CE9">
        <w:rPr>
          <w:rStyle w:val="commandkeywords"/>
          <w:rFonts w:hint="eastAsia"/>
        </w:rPr>
        <w:t>system-view</w:t>
      </w:r>
    </w:p>
    <w:p w:rsidR="00E20CE9" w:rsidRDefault="00E20CE9" w:rsidP="00E20CE9">
      <w:pPr>
        <w:pStyle w:val="ItemStep"/>
        <w:rPr>
          <w:lang w:eastAsia="zh-CN"/>
        </w:rPr>
      </w:pPr>
      <w:r>
        <w:rPr>
          <w:rFonts w:hint="eastAsia"/>
        </w:rPr>
        <w:t>配置路由策略。</w:t>
      </w:r>
    </w:p>
    <w:p w:rsidR="00E20CE9" w:rsidRDefault="00E20CE9" w:rsidP="00B51350">
      <w:pPr>
        <w:pStyle w:val="ItemStep2"/>
        <w:rPr>
          <w:lang w:eastAsia="zh-CN"/>
        </w:rPr>
      </w:pPr>
      <w:r>
        <w:rPr>
          <w:rFonts w:hint="eastAsia"/>
          <w:lang w:eastAsia="zh-CN"/>
        </w:rPr>
        <w:t>创建路由策略，并进入路由策略视图。</w:t>
      </w:r>
    </w:p>
    <w:p w:rsidR="00E20CE9" w:rsidRDefault="00E20CE9" w:rsidP="00B51350">
      <w:pPr>
        <w:pStyle w:val="ItemIndent2"/>
        <w:rPr>
          <w:rStyle w:val="commandparameter"/>
          <w:kern w:val="2"/>
          <w:lang w:eastAsia="zh-CN"/>
        </w:rPr>
      </w:pPr>
      <w:r w:rsidRPr="00E20CE9">
        <w:rPr>
          <w:rStyle w:val="commandkeywords"/>
        </w:rPr>
        <w:t>route-policy</w:t>
      </w:r>
      <w:r w:rsidRPr="00E20CE9">
        <w:t xml:space="preserve"> </w:t>
      </w:r>
      <w:r w:rsidRPr="00E20CE9">
        <w:rPr>
          <w:rStyle w:val="commandparameter"/>
          <w:rFonts w:hint="eastAsia"/>
        </w:rPr>
        <w:t>route-</w:t>
      </w:r>
      <w:r w:rsidRPr="00E20CE9">
        <w:rPr>
          <w:rStyle w:val="commandparameter"/>
        </w:rPr>
        <w:t>policy-name</w:t>
      </w:r>
      <w:r w:rsidRPr="00E20CE9">
        <w:t xml:space="preserve"> </w:t>
      </w:r>
      <w:r w:rsidRPr="00E20CE9">
        <w:rPr>
          <w:rStyle w:val="commandtext"/>
        </w:rPr>
        <w:t>{</w:t>
      </w:r>
      <w:r w:rsidRPr="00E20CE9">
        <w:rPr>
          <w:rStyle w:val="commandkeywords"/>
        </w:rPr>
        <w:t xml:space="preserve"> deny </w:t>
      </w:r>
      <w:r w:rsidRPr="00E20CE9">
        <w:rPr>
          <w:rStyle w:val="commandtext"/>
        </w:rPr>
        <w:t>|</w:t>
      </w:r>
      <w:r w:rsidRPr="00E20CE9">
        <w:t xml:space="preserve"> </w:t>
      </w:r>
      <w:r w:rsidRPr="00E20CE9">
        <w:rPr>
          <w:rStyle w:val="commandkeywords"/>
        </w:rPr>
        <w:t>permit</w:t>
      </w:r>
      <w:r w:rsidRPr="00E20CE9">
        <w:t xml:space="preserve"> </w:t>
      </w:r>
      <w:r w:rsidRPr="00E20CE9">
        <w:rPr>
          <w:rStyle w:val="commandtext"/>
        </w:rPr>
        <w:t>}</w:t>
      </w:r>
      <w:r w:rsidRPr="00E20CE9">
        <w:t xml:space="preserve"> </w:t>
      </w:r>
      <w:r w:rsidRPr="00E20CE9">
        <w:rPr>
          <w:rStyle w:val="commandkeywords"/>
        </w:rPr>
        <w:t>node</w:t>
      </w:r>
      <w:r w:rsidRPr="00E20CE9">
        <w:t xml:space="preserve"> </w:t>
      </w:r>
      <w:r w:rsidRPr="00E20CE9">
        <w:rPr>
          <w:rStyle w:val="commandparameter"/>
        </w:rPr>
        <w:t>node-number</w:t>
      </w:r>
    </w:p>
    <w:p w:rsidR="00E20CE9" w:rsidRDefault="00E20CE9" w:rsidP="00B51350">
      <w:pPr>
        <w:pStyle w:val="ItemStep2"/>
        <w:rPr>
          <w:lang w:eastAsia="zh-CN"/>
        </w:rPr>
      </w:pPr>
      <w:r>
        <w:rPr>
          <w:rFonts w:hint="eastAsia"/>
          <w:lang w:eastAsia="zh-CN"/>
        </w:rPr>
        <w:t>匹配带标签的</w:t>
      </w:r>
      <w:r>
        <w:rPr>
          <w:rFonts w:hint="eastAsia"/>
          <w:lang w:eastAsia="zh-CN"/>
        </w:rPr>
        <w:t>IPv4</w:t>
      </w:r>
      <w:r>
        <w:rPr>
          <w:rFonts w:hint="eastAsia"/>
          <w:lang w:eastAsia="zh-CN"/>
        </w:rPr>
        <w:t>路由。</w:t>
      </w:r>
    </w:p>
    <w:p w:rsidR="00E20CE9" w:rsidRDefault="00E20CE9" w:rsidP="00B51350">
      <w:pPr>
        <w:pStyle w:val="ItemIndent2"/>
        <w:rPr>
          <w:rStyle w:val="commandkeywords"/>
          <w:kern w:val="2"/>
          <w:lang w:eastAsia="zh-CN"/>
        </w:rPr>
      </w:pPr>
      <w:r w:rsidRPr="00E20CE9">
        <w:rPr>
          <w:rStyle w:val="commandkeywords"/>
        </w:rPr>
        <w:t>if-match mpls-label</w:t>
      </w:r>
    </w:p>
    <w:p w:rsidR="00E20CE9" w:rsidRDefault="00E20CE9" w:rsidP="00B51350">
      <w:pPr>
        <w:pStyle w:val="ItemIndent2"/>
      </w:pPr>
      <w:r w:rsidRPr="00E20CE9">
        <w:rPr>
          <w:rFonts w:hint="eastAsia"/>
        </w:rPr>
        <w:t>缺省情况下，不匹配路由信息的</w:t>
      </w:r>
      <w:r w:rsidRPr="00E20CE9">
        <w:rPr>
          <w:rFonts w:hint="eastAsia"/>
        </w:rPr>
        <w:t>MPLS</w:t>
      </w:r>
      <w:r w:rsidRPr="00E20CE9">
        <w:rPr>
          <w:rFonts w:hint="eastAsia"/>
        </w:rPr>
        <w:t>标签</w:t>
      </w:r>
      <w:r>
        <w:rPr>
          <w:rFonts w:hint="eastAsia"/>
        </w:rPr>
        <w:t>。</w:t>
      </w:r>
    </w:p>
    <w:p w:rsidR="00E20CE9" w:rsidRDefault="00E20CE9" w:rsidP="00B51350">
      <w:pPr>
        <w:pStyle w:val="ItemIndent2"/>
        <w:rPr>
          <w:lang w:eastAsia="zh-CN"/>
        </w:rPr>
      </w:pPr>
      <w:r>
        <w:rPr>
          <w:rFonts w:hint="eastAsia"/>
          <w:lang w:eastAsia="zh-CN"/>
        </w:rPr>
        <w:t>在路由策略中，还可以配置其他的</w:t>
      </w:r>
      <w:r w:rsidRPr="00E20CE9">
        <w:rPr>
          <w:rStyle w:val="commandkeywords"/>
          <w:lang w:eastAsia="zh-CN"/>
        </w:rPr>
        <w:t>if-match</w:t>
      </w:r>
      <w:r>
        <w:rPr>
          <w:rFonts w:hint="eastAsia"/>
          <w:lang w:eastAsia="zh-CN"/>
        </w:rPr>
        <w:t>子句，以</w:t>
      </w:r>
      <w:r w:rsidRPr="00E20CE9">
        <w:rPr>
          <w:rFonts w:hint="eastAsia"/>
          <w:lang w:eastAsia="zh-CN"/>
        </w:rPr>
        <w:t>实现只对满足某些条件的路由分配标签，其它路由仍作为普通</w:t>
      </w:r>
      <w:r w:rsidRPr="00E20CE9">
        <w:rPr>
          <w:rFonts w:hint="eastAsia"/>
          <w:lang w:eastAsia="zh-CN"/>
        </w:rPr>
        <w:t>IPv4</w:t>
      </w:r>
      <w:r w:rsidRPr="00E20CE9">
        <w:rPr>
          <w:rFonts w:hint="eastAsia"/>
          <w:lang w:eastAsia="zh-CN"/>
        </w:rPr>
        <w:t>路由发布。</w:t>
      </w:r>
    </w:p>
    <w:p w:rsidR="00E20CE9" w:rsidRDefault="00E20CE9" w:rsidP="00B51350">
      <w:pPr>
        <w:pStyle w:val="ItemStep2"/>
        <w:rPr>
          <w:lang w:eastAsia="zh-CN"/>
        </w:rPr>
      </w:pPr>
      <w:r>
        <w:rPr>
          <w:rFonts w:hint="eastAsia"/>
          <w:lang w:eastAsia="zh-CN"/>
        </w:rPr>
        <w:t>为</w:t>
      </w:r>
      <w:r>
        <w:rPr>
          <w:rFonts w:hint="eastAsia"/>
          <w:lang w:eastAsia="zh-CN"/>
        </w:rPr>
        <w:t>IPv4</w:t>
      </w:r>
      <w:r>
        <w:rPr>
          <w:rFonts w:hint="eastAsia"/>
          <w:lang w:eastAsia="zh-CN"/>
        </w:rPr>
        <w:t>路由分配标签。</w:t>
      </w:r>
    </w:p>
    <w:p w:rsidR="00E20CE9" w:rsidRDefault="00E20CE9" w:rsidP="00B51350">
      <w:pPr>
        <w:pStyle w:val="ItemIndent2"/>
        <w:rPr>
          <w:rStyle w:val="commandkeywords"/>
          <w:kern w:val="2"/>
          <w:lang w:eastAsia="zh-CN"/>
        </w:rPr>
      </w:pPr>
      <w:r w:rsidRPr="00E20CE9">
        <w:rPr>
          <w:rStyle w:val="commandkeywords"/>
          <w:rFonts w:hint="eastAsia"/>
        </w:rPr>
        <w:t xml:space="preserve">apply </w:t>
      </w:r>
      <w:r w:rsidRPr="00E20CE9">
        <w:rPr>
          <w:rStyle w:val="commandkeywords"/>
        </w:rPr>
        <w:t>mpls-label</w:t>
      </w:r>
    </w:p>
    <w:p w:rsidR="00E20CE9" w:rsidRDefault="00E20CE9" w:rsidP="00B51350">
      <w:pPr>
        <w:pStyle w:val="ItemIndent2"/>
      </w:pPr>
      <w:r w:rsidRPr="00E20CE9">
        <w:rPr>
          <w:rFonts w:hint="eastAsia"/>
        </w:rPr>
        <w:t>缺省情况下，没有为</w:t>
      </w:r>
      <w:r w:rsidRPr="00E20CE9">
        <w:rPr>
          <w:rFonts w:hint="eastAsia"/>
        </w:rPr>
        <w:t>IPv4</w:t>
      </w:r>
      <w:r w:rsidRPr="00E20CE9">
        <w:rPr>
          <w:rFonts w:hint="eastAsia"/>
        </w:rPr>
        <w:t>路由分配标签</w:t>
      </w:r>
      <w:r>
        <w:rPr>
          <w:rFonts w:hint="eastAsia"/>
        </w:rPr>
        <w:t>。</w:t>
      </w:r>
    </w:p>
    <w:p w:rsidR="00E20CE9" w:rsidRDefault="00E20CE9" w:rsidP="00B51350">
      <w:pPr>
        <w:pStyle w:val="ItemStep2"/>
      </w:pPr>
      <w:r>
        <w:rPr>
          <w:rFonts w:hint="eastAsia"/>
        </w:rPr>
        <w:t>退回系统视图。</w:t>
      </w:r>
    </w:p>
    <w:p w:rsidR="00E20CE9" w:rsidRDefault="00E20CE9" w:rsidP="00B51350">
      <w:pPr>
        <w:pStyle w:val="ItemIndent2"/>
        <w:rPr>
          <w:rStyle w:val="commandkeywords"/>
          <w:kern w:val="2"/>
          <w:lang w:eastAsia="zh-CN"/>
        </w:rPr>
      </w:pPr>
      <w:r w:rsidRPr="00E20CE9">
        <w:rPr>
          <w:rStyle w:val="commandkeywords"/>
          <w:rFonts w:hint="eastAsia"/>
        </w:rPr>
        <w:t>quit</w:t>
      </w:r>
    </w:p>
    <w:p w:rsidR="005E6F81" w:rsidRDefault="005E6F81" w:rsidP="00E20CE9">
      <w:pPr>
        <w:pStyle w:val="ItemStep"/>
        <w:rPr>
          <w:lang w:eastAsia="zh-CN"/>
        </w:rPr>
      </w:pPr>
      <w:r>
        <w:rPr>
          <w:rFonts w:hint="eastAsia"/>
          <w:lang w:eastAsia="zh-CN"/>
        </w:rPr>
        <w:t>在</w:t>
      </w:r>
      <w:r w:rsidRPr="005E6F81">
        <w:rPr>
          <w:rFonts w:hint="eastAsia"/>
          <w:lang w:eastAsia="zh-CN"/>
        </w:rPr>
        <w:t>连接</w:t>
      </w:r>
      <w:r w:rsidRPr="005E6F81">
        <w:rPr>
          <w:rFonts w:hint="eastAsia"/>
          <w:lang w:eastAsia="zh-CN"/>
        </w:rPr>
        <w:t>AS</w:t>
      </w:r>
      <w:r w:rsidRPr="005E6F81">
        <w:rPr>
          <w:rFonts w:hint="eastAsia"/>
          <w:lang w:eastAsia="zh-CN"/>
        </w:rPr>
        <w:t>内部路由器</w:t>
      </w:r>
      <w:r>
        <w:rPr>
          <w:rFonts w:hint="eastAsia"/>
          <w:lang w:eastAsia="zh-CN"/>
        </w:rPr>
        <w:t>的</w:t>
      </w:r>
      <w:r w:rsidRPr="005E6F81">
        <w:rPr>
          <w:rFonts w:hint="eastAsia"/>
          <w:lang w:eastAsia="zh-CN"/>
        </w:rPr>
        <w:t>接口</w:t>
      </w:r>
      <w:r>
        <w:rPr>
          <w:rFonts w:hint="eastAsia"/>
          <w:lang w:eastAsia="zh-CN"/>
        </w:rPr>
        <w:t>上使能</w:t>
      </w:r>
      <w:r>
        <w:rPr>
          <w:rFonts w:hint="eastAsia"/>
          <w:lang w:eastAsia="zh-CN"/>
        </w:rPr>
        <w:t>MPLS</w:t>
      </w:r>
      <w:r>
        <w:rPr>
          <w:rFonts w:hint="eastAsia"/>
          <w:lang w:eastAsia="zh-CN"/>
        </w:rPr>
        <w:t>和</w:t>
      </w:r>
      <w:r>
        <w:rPr>
          <w:rFonts w:hint="eastAsia"/>
          <w:lang w:eastAsia="zh-CN"/>
        </w:rPr>
        <w:t>LDP</w:t>
      </w:r>
      <w:r>
        <w:rPr>
          <w:rFonts w:hint="eastAsia"/>
          <w:lang w:eastAsia="zh-CN"/>
        </w:rPr>
        <w:t>能力。</w:t>
      </w:r>
    </w:p>
    <w:p w:rsidR="005E6F81" w:rsidRPr="005E6F81" w:rsidRDefault="005E6F81" w:rsidP="005E6F81">
      <w:pPr>
        <w:pStyle w:val="ItemStep2"/>
        <w:rPr>
          <w:lang w:eastAsia="zh-CN"/>
        </w:rPr>
      </w:pPr>
      <w:r w:rsidRPr="005E6F81">
        <w:rPr>
          <w:rFonts w:hint="eastAsia"/>
          <w:lang w:eastAsia="zh-CN"/>
        </w:rPr>
        <w:t>配置本节点的</w:t>
      </w:r>
      <w:r w:rsidRPr="005E6F81">
        <w:rPr>
          <w:rFonts w:hint="eastAsia"/>
          <w:lang w:eastAsia="zh-CN"/>
        </w:rPr>
        <w:t>LSR ID</w:t>
      </w:r>
      <w:r w:rsidRPr="005E6F81">
        <w:rPr>
          <w:rFonts w:hint="eastAsia"/>
          <w:lang w:eastAsia="zh-CN"/>
        </w:rPr>
        <w:t>。</w:t>
      </w:r>
    </w:p>
    <w:p w:rsidR="005E6F81" w:rsidRPr="005E6F81" w:rsidRDefault="005E6F81" w:rsidP="005E6F81">
      <w:pPr>
        <w:pStyle w:val="ItemIndent2"/>
        <w:rPr>
          <w:rStyle w:val="commandparameter"/>
        </w:rPr>
      </w:pPr>
      <w:r w:rsidRPr="005E6F81">
        <w:rPr>
          <w:rStyle w:val="commandkeywords"/>
        </w:rPr>
        <w:t>mpls lsr-id</w:t>
      </w:r>
      <w:r w:rsidRPr="005E6F81">
        <w:rPr>
          <w:rFonts w:hint="eastAsia"/>
        </w:rPr>
        <w:t xml:space="preserve"> </w:t>
      </w:r>
      <w:r w:rsidRPr="005E6F81">
        <w:rPr>
          <w:rStyle w:val="commandparameter"/>
        </w:rPr>
        <w:t>lsr-id</w:t>
      </w:r>
    </w:p>
    <w:p w:rsidR="005E6F81" w:rsidRPr="005E6F81" w:rsidRDefault="005E6F81" w:rsidP="005E6F81">
      <w:pPr>
        <w:pStyle w:val="ItemIndent2"/>
      </w:pPr>
      <w:r w:rsidRPr="005E6F81">
        <w:rPr>
          <w:rFonts w:hint="eastAsia"/>
        </w:rPr>
        <w:t>缺省情况下，未配置</w:t>
      </w:r>
      <w:r w:rsidRPr="005E6F81">
        <w:rPr>
          <w:rFonts w:hint="eastAsia"/>
        </w:rPr>
        <w:t>LSR ID</w:t>
      </w:r>
      <w:r w:rsidRPr="005E6F81">
        <w:rPr>
          <w:rFonts w:hint="eastAsia"/>
        </w:rPr>
        <w:t>。</w:t>
      </w:r>
    </w:p>
    <w:p w:rsidR="005E6F81" w:rsidRPr="005E6F81" w:rsidRDefault="005E6F81" w:rsidP="005E6F81">
      <w:pPr>
        <w:pStyle w:val="ItemStep2"/>
        <w:rPr>
          <w:lang w:eastAsia="zh-CN"/>
        </w:rPr>
      </w:pPr>
      <w:r w:rsidRPr="005E6F81">
        <w:rPr>
          <w:rFonts w:hint="eastAsia"/>
          <w:lang w:eastAsia="zh-CN"/>
        </w:rPr>
        <w:t>使能本节点的</w:t>
      </w:r>
      <w:r w:rsidRPr="005E6F81">
        <w:rPr>
          <w:rFonts w:hint="eastAsia"/>
          <w:lang w:eastAsia="zh-CN"/>
        </w:rPr>
        <w:t>LDP</w:t>
      </w:r>
      <w:r w:rsidRPr="005E6F81">
        <w:rPr>
          <w:rFonts w:hint="eastAsia"/>
          <w:lang w:eastAsia="zh-CN"/>
        </w:rPr>
        <w:t>能力，并进入</w:t>
      </w:r>
      <w:r w:rsidRPr="005E6F81">
        <w:rPr>
          <w:rFonts w:hint="eastAsia"/>
          <w:lang w:eastAsia="zh-CN"/>
        </w:rPr>
        <w:t>LDP</w:t>
      </w:r>
      <w:r w:rsidRPr="005E6F81">
        <w:rPr>
          <w:rFonts w:hint="eastAsia"/>
          <w:lang w:eastAsia="zh-CN"/>
        </w:rPr>
        <w:t>视图。</w:t>
      </w:r>
    </w:p>
    <w:p w:rsidR="005E6F81" w:rsidRPr="005E6F81" w:rsidRDefault="005E6F81" w:rsidP="005E6F81">
      <w:pPr>
        <w:pStyle w:val="ItemIndent2"/>
        <w:rPr>
          <w:rStyle w:val="commandkeywords"/>
          <w:lang w:eastAsia="zh-CN"/>
        </w:rPr>
      </w:pPr>
      <w:r w:rsidRPr="005E6F81">
        <w:rPr>
          <w:rStyle w:val="commandkeywords"/>
          <w:rFonts w:hint="eastAsia"/>
          <w:lang w:eastAsia="zh-CN"/>
        </w:rPr>
        <w:t>mpls ldp</w:t>
      </w:r>
    </w:p>
    <w:p w:rsidR="005E6F81" w:rsidRPr="005E6F81" w:rsidRDefault="005E6F81" w:rsidP="005E6F81">
      <w:pPr>
        <w:pStyle w:val="ItemIndent2"/>
        <w:rPr>
          <w:lang w:eastAsia="zh-CN"/>
        </w:rPr>
      </w:pPr>
      <w:r w:rsidRPr="005E6F81">
        <w:rPr>
          <w:rFonts w:hint="eastAsia"/>
          <w:lang w:eastAsia="zh-CN"/>
        </w:rPr>
        <w:t>缺省情况下，</w:t>
      </w:r>
      <w:r w:rsidRPr="005E6F81">
        <w:rPr>
          <w:rFonts w:hint="eastAsia"/>
          <w:lang w:eastAsia="zh-CN"/>
        </w:rPr>
        <w:t>LDP</w:t>
      </w:r>
      <w:r w:rsidRPr="005E6F81">
        <w:rPr>
          <w:rFonts w:hint="eastAsia"/>
          <w:lang w:eastAsia="zh-CN"/>
        </w:rPr>
        <w:t>能力处于关闭状态。</w:t>
      </w:r>
    </w:p>
    <w:p w:rsidR="005E6F81" w:rsidRPr="005E6F81" w:rsidRDefault="005E6F81" w:rsidP="005E6F81">
      <w:pPr>
        <w:pStyle w:val="ItemStep2"/>
      </w:pPr>
      <w:r w:rsidRPr="005E6F81">
        <w:rPr>
          <w:rFonts w:hint="eastAsia"/>
        </w:rPr>
        <w:lastRenderedPageBreak/>
        <w:t>退回系统视图。</w:t>
      </w:r>
    </w:p>
    <w:p w:rsidR="005E6F81" w:rsidRPr="005E6F81" w:rsidRDefault="005E6F81" w:rsidP="005E6F81">
      <w:pPr>
        <w:pStyle w:val="ItemIndent2"/>
        <w:rPr>
          <w:rStyle w:val="commandkeywords"/>
        </w:rPr>
      </w:pPr>
      <w:r w:rsidRPr="005E6F81">
        <w:rPr>
          <w:rStyle w:val="commandkeywords"/>
        </w:rPr>
        <w:t>quit</w:t>
      </w:r>
    </w:p>
    <w:p w:rsidR="00E20CE9" w:rsidRDefault="00E20CE9" w:rsidP="00B51350">
      <w:pPr>
        <w:pStyle w:val="ItemStep2"/>
        <w:rPr>
          <w:lang w:eastAsia="zh-CN"/>
        </w:rPr>
      </w:pPr>
      <w:r>
        <w:rPr>
          <w:rFonts w:hint="eastAsia"/>
          <w:lang w:eastAsia="zh-CN"/>
        </w:rPr>
        <w:t>进入连接</w:t>
      </w:r>
      <w:r>
        <w:rPr>
          <w:rFonts w:hint="eastAsia"/>
          <w:lang w:eastAsia="zh-CN"/>
        </w:rPr>
        <w:t>AS</w:t>
      </w:r>
      <w:r>
        <w:rPr>
          <w:rFonts w:hint="eastAsia"/>
          <w:lang w:eastAsia="zh-CN"/>
        </w:rPr>
        <w:t>内部路由器接口的接口视图。</w:t>
      </w:r>
    </w:p>
    <w:p w:rsidR="00E20CE9" w:rsidRDefault="00E20CE9" w:rsidP="00B51350">
      <w:pPr>
        <w:pStyle w:val="ItemIndent2"/>
        <w:rPr>
          <w:rStyle w:val="commandparameter"/>
          <w:kern w:val="2"/>
          <w:lang w:eastAsia="zh-CN"/>
        </w:rPr>
      </w:pPr>
      <w:r w:rsidRPr="00E20CE9">
        <w:rPr>
          <w:rStyle w:val="commandkeywords"/>
          <w:rFonts w:hint="eastAsia"/>
        </w:rPr>
        <w:t xml:space="preserve">interface </w:t>
      </w:r>
      <w:r w:rsidRPr="00E20CE9">
        <w:rPr>
          <w:rStyle w:val="commandparameter"/>
          <w:rFonts w:hint="eastAsia"/>
        </w:rPr>
        <w:t>interface-type interface-number</w:t>
      </w:r>
    </w:p>
    <w:p w:rsidR="00E20CE9" w:rsidRDefault="00E20CE9" w:rsidP="00B51350">
      <w:pPr>
        <w:pStyle w:val="ItemStep2"/>
      </w:pPr>
      <w:r>
        <w:rPr>
          <w:rFonts w:hint="eastAsia"/>
        </w:rPr>
        <w:t>使能接口的</w:t>
      </w:r>
      <w:r>
        <w:rPr>
          <w:rFonts w:hint="eastAsia"/>
        </w:rPr>
        <w:t>MPLS</w:t>
      </w:r>
      <w:r>
        <w:rPr>
          <w:rFonts w:hint="eastAsia"/>
        </w:rPr>
        <w:t>能力。</w:t>
      </w:r>
    </w:p>
    <w:p w:rsidR="00E20CE9" w:rsidRDefault="00E20CE9" w:rsidP="00B51350">
      <w:pPr>
        <w:pStyle w:val="ItemIndent2"/>
        <w:rPr>
          <w:rStyle w:val="commandkeywords"/>
          <w:kern w:val="2"/>
          <w:lang w:eastAsia="zh-CN"/>
        </w:rPr>
      </w:pPr>
      <w:r w:rsidRPr="00E20CE9">
        <w:rPr>
          <w:rStyle w:val="commandkeywords"/>
        </w:rPr>
        <w:t>mpls enable</w:t>
      </w:r>
    </w:p>
    <w:p w:rsidR="00E20CE9" w:rsidRDefault="00E20CE9" w:rsidP="00B51350">
      <w:pPr>
        <w:pStyle w:val="ItemIndent2"/>
        <w:rPr>
          <w:lang w:eastAsia="zh-CN"/>
        </w:rPr>
      </w:pPr>
      <w:r w:rsidRPr="00E20CE9">
        <w:rPr>
          <w:rFonts w:hint="eastAsia"/>
          <w:lang w:eastAsia="zh-CN"/>
        </w:rPr>
        <w:t>缺省情况下，接口的</w:t>
      </w:r>
      <w:r w:rsidRPr="00E20CE9">
        <w:rPr>
          <w:rFonts w:hint="eastAsia"/>
          <w:lang w:eastAsia="zh-CN"/>
        </w:rPr>
        <w:t>MPLS</w:t>
      </w:r>
      <w:r w:rsidRPr="00E20CE9">
        <w:rPr>
          <w:rFonts w:hint="eastAsia"/>
          <w:lang w:eastAsia="zh-CN"/>
        </w:rPr>
        <w:t>能力处于关闭状态</w:t>
      </w:r>
      <w:r>
        <w:rPr>
          <w:rFonts w:hint="eastAsia"/>
          <w:lang w:eastAsia="zh-CN"/>
        </w:rPr>
        <w:t>。</w:t>
      </w:r>
    </w:p>
    <w:p w:rsidR="00E20CE9" w:rsidRDefault="00E20CE9" w:rsidP="00B51350">
      <w:pPr>
        <w:pStyle w:val="ItemStep2"/>
      </w:pPr>
      <w:r>
        <w:rPr>
          <w:rFonts w:hint="eastAsia"/>
        </w:rPr>
        <w:t>使能接口的</w:t>
      </w:r>
      <w:r>
        <w:rPr>
          <w:rFonts w:hint="eastAsia"/>
        </w:rPr>
        <w:t>LDP</w:t>
      </w:r>
      <w:r>
        <w:rPr>
          <w:rFonts w:hint="eastAsia"/>
        </w:rPr>
        <w:t>能力。</w:t>
      </w:r>
    </w:p>
    <w:p w:rsidR="00E20CE9" w:rsidRDefault="00E20CE9" w:rsidP="00B51350">
      <w:pPr>
        <w:pStyle w:val="ItemIndent2"/>
        <w:rPr>
          <w:rStyle w:val="commandkeywords"/>
          <w:kern w:val="2"/>
          <w:lang w:eastAsia="zh-CN"/>
        </w:rPr>
      </w:pPr>
      <w:r w:rsidRPr="00E20CE9">
        <w:rPr>
          <w:rStyle w:val="commandkeywords"/>
        </w:rPr>
        <w:t xml:space="preserve">mpls </w:t>
      </w:r>
      <w:r w:rsidRPr="00E20CE9">
        <w:rPr>
          <w:rStyle w:val="commandkeywords"/>
          <w:rFonts w:hint="eastAsia"/>
        </w:rPr>
        <w:t xml:space="preserve">ldp </w:t>
      </w:r>
      <w:r w:rsidRPr="00E20CE9">
        <w:rPr>
          <w:rStyle w:val="commandkeywords"/>
        </w:rPr>
        <w:t>enable</w:t>
      </w:r>
    </w:p>
    <w:p w:rsidR="00E20CE9" w:rsidRDefault="00E20CE9" w:rsidP="00B51350">
      <w:pPr>
        <w:pStyle w:val="ItemIndent2"/>
        <w:rPr>
          <w:lang w:eastAsia="zh-CN"/>
        </w:rPr>
      </w:pPr>
      <w:r w:rsidRPr="00E20CE9">
        <w:rPr>
          <w:rFonts w:hint="eastAsia"/>
          <w:lang w:eastAsia="zh-CN"/>
        </w:rPr>
        <w:t>缺省情况下，接口的</w:t>
      </w:r>
      <w:r w:rsidRPr="00E20CE9">
        <w:rPr>
          <w:rFonts w:hint="eastAsia"/>
          <w:lang w:eastAsia="zh-CN"/>
        </w:rPr>
        <w:t>LDP</w:t>
      </w:r>
      <w:r w:rsidRPr="00E20CE9">
        <w:rPr>
          <w:rFonts w:hint="eastAsia"/>
          <w:lang w:eastAsia="zh-CN"/>
        </w:rPr>
        <w:t>能力处于关闭状态</w:t>
      </w:r>
      <w:r>
        <w:rPr>
          <w:rFonts w:hint="eastAsia"/>
          <w:lang w:eastAsia="zh-CN"/>
        </w:rPr>
        <w:t>。</w:t>
      </w:r>
    </w:p>
    <w:p w:rsidR="00E20CE9" w:rsidRDefault="00E20CE9" w:rsidP="00B51350">
      <w:pPr>
        <w:pStyle w:val="ItemStep2"/>
      </w:pPr>
      <w:r>
        <w:rPr>
          <w:rFonts w:hint="eastAsia"/>
        </w:rPr>
        <w:t>退回系统视图。</w:t>
      </w:r>
    </w:p>
    <w:p w:rsidR="00E20CE9" w:rsidRDefault="00E20CE9" w:rsidP="00B51350">
      <w:pPr>
        <w:pStyle w:val="ItemIndent2"/>
        <w:rPr>
          <w:rStyle w:val="commandkeywords"/>
          <w:kern w:val="2"/>
          <w:lang w:eastAsia="zh-CN"/>
        </w:rPr>
      </w:pPr>
      <w:r w:rsidRPr="00E20CE9">
        <w:rPr>
          <w:rStyle w:val="commandkeywords"/>
        </w:rPr>
        <w:t>quit</w:t>
      </w:r>
    </w:p>
    <w:p w:rsidR="005E6F81" w:rsidRDefault="005E6F81" w:rsidP="00E20CE9">
      <w:pPr>
        <w:pStyle w:val="ItemStep"/>
        <w:rPr>
          <w:lang w:eastAsia="zh-CN"/>
        </w:rPr>
      </w:pPr>
      <w:r>
        <w:rPr>
          <w:rFonts w:hint="eastAsia"/>
        </w:rPr>
        <w:t>在</w:t>
      </w:r>
      <w:r w:rsidRPr="005E6F81">
        <w:rPr>
          <w:rFonts w:hint="eastAsia"/>
          <w:lang w:eastAsia="zh-CN"/>
        </w:rPr>
        <w:t>连接对端</w:t>
      </w:r>
      <w:r w:rsidRPr="005E6F81">
        <w:rPr>
          <w:rFonts w:hint="eastAsia"/>
          <w:lang w:eastAsia="zh-CN"/>
        </w:rPr>
        <w:t>ASBR</w:t>
      </w:r>
      <w:r>
        <w:rPr>
          <w:rFonts w:hint="eastAsia"/>
        </w:rPr>
        <w:t>的</w:t>
      </w:r>
      <w:r w:rsidRPr="005E6F81">
        <w:rPr>
          <w:rFonts w:hint="eastAsia"/>
          <w:lang w:eastAsia="zh-CN"/>
        </w:rPr>
        <w:t>接口</w:t>
      </w:r>
      <w:r>
        <w:rPr>
          <w:rFonts w:hint="eastAsia"/>
        </w:rPr>
        <w:t>上使能</w:t>
      </w:r>
      <w:r>
        <w:rPr>
          <w:rFonts w:hint="eastAsia"/>
        </w:rPr>
        <w:t>MPLS</w:t>
      </w:r>
      <w:r>
        <w:rPr>
          <w:rFonts w:hint="eastAsia"/>
        </w:rPr>
        <w:t>能力。</w:t>
      </w:r>
    </w:p>
    <w:p w:rsidR="00E20CE9" w:rsidRDefault="00E20CE9" w:rsidP="00B51350">
      <w:pPr>
        <w:pStyle w:val="ItemStep2"/>
        <w:rPr>
          <w:lang w:eastAsia="zh-CN"/>
        </w:rPr>
      </w:pPr>
      <w:r>
        <w:rPr>
          <w:rFonts w:hint="eastAsia"/>
          <w:lang w:eastAsia="zh-CN"/>
        </w:rPr>
        <w:t>进入连接对端</w:t>
      </w:r>
      <w:r>
        <w:rPr>
          <w:rFonts w:hint="eastAsia"/>
          <w:lang w:eastAsia="zh-CN"/>
        </w:rPr>
        <w:t>ASBR</w:t>
      </w:r>
      <w:r>
        <w:rPr>
          <w:rFonts w:hint="eastAsia"/>
          <w:lang w:eastAsia="zh-CN"/>
        </w:rPr>
        <w:t>接口的接口视图。</w:t>
      </w:r>
    </w:p>
    <w:p w:rsidR="00E20CE9" w:rsidRDefault="00E20CE9" w:rsidP="00B51350">
      <w:pPr>
        <w:pStyle w:val="ItemIndent2"/>
        <w:rPr>
          <w:rStyle w:val="commandparameter"/>
          <w:kern w:val="2"/>
          <w:lang w:eastAsia="zh-CN"/>
        </w:rPr>
      </w:pPr>
      <w:r w:rsidRPr="00E20CE9">
        <w:rPr>
          <w:rStyle w:val="commandkeywords"/>
          <w:rFonts w:hint="eastAsia"/>
        </w:rPr>
        <w:t xml:space="preserve">interface </w:t>
      </w:r>
      <w:r w:rsidRPr="00E20CE9">
        <w:rPr>
          <w:rStyle w:val="commandparameter"/>
          <w:rFonts w:hint="eastAsia"/>
        </w:rPr>
        <w:t>interface-type interface-number</w:t>
      </w:r>
    </w:p>
    <w:p w:rsidR="00E20CE9" w:rsidRDefault="00E20CE9" w:rsidP="00B51350">
      <w:pPr>
        <w:pStyle w:val="ItemStep2"/>
      </w:pPr>
      <w:r>
        <w:rPr>
          <w:rFonts w:hint="eastAsia"/>
        </w:rPr>
        <w:t>使能接口的</w:t>
      </w:r>
      <w:r>
        <w:rPr>
          <w:rFonts w:hint="eastAsia"/>
        </w:rPr>
        <w:t>MPLS</w:t>
      </w:r>
      <w:r>
        <w:rPr>
          <w:rFonts w:hint="eastAsia"/>
        </w:rPr>
        <w:t>能力。</w:t>
      </w:r>
    </w:p>
    <w:p w:rsidR="00E20CE9" w:rsidRDefault="00E20CE9" w:rsidP="00B51350">
      <w:pPr>
        <w:pStyle w:val="ItemIndent2"/>
        <w:rPr>
          <w:rStyle w:val="commandkeywords"/>
          <w:kern w:val="2"/>
          <w:lang w:eastAsia="zh-CN"/>
        </w:rPr>
      </w:pPr>
      <w:r w:rsidRPr="00E20CE9">
        <w:rPr>
          <w:rStyle w:val="commandkeywords"/>
        </w:rPr>
        <w:t>mpls enable</w:t>
      </w:r>
    </w:p>
    <w:p w:rsidR="00E20CE9" w:rsidRDefault="00E20CE9" w:rsidP="00B51350">
      <w:pPr>
        <w:pStyle w:val="ItemIndent2"/>
        <w:rPr>
          <w:lang w:eastAsia="zh-CN"/>
        </w:rPr>
      </w:pPr>
      <w:r w:rsidRPr="00E20CE9">
        <w:rPr>
          <w:rFonts w:hint="eastAsia"/>
          <w:lang w:eastAsia="zh-CN"/>
        </w:rPr>
        <w:t>缺省情况下，接口的</w:t>
      </w:r>
      <w:r w:rsidRPr="00E20CE9">
        <w:rPr>
          <w:rFonts w:hint="eastAsia"/>
          <w:lang w:eastAsia="zh-CN"/>
        </w:rPr>
        <w:t>MPLS</w:t>
      </w:r>
      <w:r w:rsidRPr="00E20CE9">
        <w:rPr>
          <w:rFonts w:hint="eastAsia"/>
          <w:lang w:eastAsia="zh-CN"/>
        </w:rPr>
        <w:t>能力处于关闭状态</w:t>
      </w:r>
      <w:r>
        <w:rPr>
          <w:rFonts w:hint="eastAsia"/>
          <w:lang w:eastAsia="zh-CN"/>
        </w:rPr>
        <w:t>。</w:t>
      </w:r>
    </w:p>
    <w:p w:rsidR="00E20CE9" w:rsidRDefault="00E20CE9" w:rsidP="00B51350">
      <w:pPr>
        <w:pStyle w:val="ItemStep2"/>
      </w:pPr>
      <w:r>
        <w:rPr>
          <w:rFonts w:hint="eastAsia"/>
        </w:rPr>
        <w:t>退回系统视图。</w:t>
      </w:r>
    </w:p>
    <w:p w:rsidR="00E20CE9" w:rsidRDefault="00E20CE9" w:rsidP="00B51350">
      <w:pPr>
        <w:pStyle w:val="ItemIndent2"/>
        <w:rPr>
          <w:rStyle w:val="commandkeywords"/>
          <w:kern w:val="2"/>
          <w:lang w:eastAsia="zh-CN"/>
        </w:rPr>
      </w:pPr>
      <w:r w:rsidRPr="00E20CE9">
        <w:rPr>
          <w:rStyle w:val="commandkeywords"/>
        </w:rPr>
        <w:t>quit</w:t>
      </w:r>
    </w:p>
    <w:p w:rsidR="00E20CE9" w:rsidRDefault="00E20CE9" w:rsidP="00E20CE9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E20CE9" w:rsidRDefault="00E20CE9" w:rsidP="00E20CE9">
      <w:pPr>
        <w:pStyle w:val="ItemIndent1"/>
        <w:rPr>
          <w:rStyle w:val="commandtext"/>
        </w:rPr>
      </w:pPr>
      <w:r w:rsidRPr="00E20CE9">
        <w:rPr>
          <w:rStyle w:val="commandkeywords"/>
        </w:rPr>
        <w:t xml:space="preserve">bgp </w:t>
      </w:r>
      <w:r w:rsidRPr="00E20CE9">
        <w:rPr>
          <w:rStyle w:val="commandparameter"/>
        </w:rPr>
        <w:t>as-number</w:t>
      </w:r>
      <w:r w:rsidRPr="00E20CE9">
        <w:t xml:space="preserve"> </w:t>
      </w:r>
      <w:r w:rsidRPr="00E20CE9">
        <w:rPr>
          <w:rStyle w:val="commandtext"/>
          <w:rFonts w:hint="eastAsia"/>
        </w:rPr>
        <w:t>[</w:t>
      </w:r>
      <w:r w:rsidRPr="00E20CE9">
        <w:rPr>
          <w:rFonts w:hint="eastAsia"/>
        </w:rPr>
        <w:t xml:space="preserve"> </w:t>
      </w:r>
      <w:r w:rsidRPr="00E20CE9">
        <w:rPr>
          <w:rStyle w:val="commandkeywords"/>
          <w:rFonts w:hint="eastAsia"/>
        </w:rPr>
        <w:t>instance</w:t>
      </w:r>
      <w:r w:rsidRPr="00E20CE9">
        <w:rPr>
          <w:rFonts w:hint="eastAsia"/>
        </w:rPr>
        <w:t xml:space="preserve"> </w:t>
      </w:r>
      <w:r w:rsidRPr="00E20CE9">
        <w:rPr>
          <w:rStyle w:val="commandparameter"/>
          <w:rFonts w:hint="eastAsia"/>
        </w:rPr>
        <w:t>instance-name</w:t>
      </w:r>
      <w:r w:rsidRPr="00E20CE9">
        <w:rPr>
          <w:rFonts w:hint="eastAsia"/>
        </w:rPr>
        <w:t xml:space="preserve"> </w:t>
      </w:r>
      <w:r w:rsidRPr="00E20CE9">
        <w:rPr>
          <w:rStyle w:val="commandtext"/>
          <w:rFonts w:hint="eastAsia"/>
        </w:rPr>
        <w:t>]</w:t>
      </w:r>
    </w:p>
    <w:p w:rsidR="00E20CE9" w:rsidRDefault="005E6F81" w:rsidP="00E20CE9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</w:t>
      </w:r>
      <w:r>
        <w:rPr>
          <w:rFonts w:hint="eastAsia"/>
          <w:lang w:eastAsia="zh-CN"/>
        </w:rPr>
        <w:t>BGP</w:t>
      </w:r>
      <w:r>
        <w:rPr>
          <w:rFonts w:hint="eastAsia"/>
          <w:lang w:eastAsia="zh-CN"/>
        </w:rPr>
        <w:t>对等体，将</w:t>
      </w:r>
      <w:r w:rsidR="00E20CE9">
        <w:rPr>
          <w:rFonts w:hint="eastAsia"/>
          <w:lang w:eastAsia="zh-CN"/>
        </w:rPr>
        <w:t>本</w:t>
      </w:r>
      <w:r w:rsidR="00E20CE9">
        <w:rPr>
          <w:rFonts w:hint="eastAsia"/>
          <w:lang w:eastAsia="zh-CN"/>
        </w:rPr>
        <w:t>AS</w:t>
      </w:r>
      <w:r w:rsidR="00E20CE9">
        <w:rPr>
          <w:rFonts w:hint="eastAsia"/>
          <w:lang w:eastAsia="zh-CN"/>
        </w:rPr>
        <w:t>的</w:t>
      </w:r>
      <w:r w:rsidR="00E20CE9"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>配置</w:t>
      </w:r>
      <w:r w:rsidR="00E20CE9">
        <w:rPr>
          <w:rFonts w:hint="eastAsia"/>
          <w:lang w:eastAsia="zh-CN"/>
        </w:rPr>
        <w:t>为</w:t>
      </w:r>
      <w:r w:rsidR="00E20CE9">
        <w:rPr>
          <w:rFonts w:hint="eastAsia"/>
          <w:lang w:eastAsia="zh-CN"/>
        </w:rPr>
        <w:t>IBGP</w:t>
      </w:r>
      <w:r w:rsidR="00E20CE9">
        <w:rPr>
          <w:rFonts w:hint="eastAsia"/>
          <w:lang w:eastAsia="zh-CN"/>
        </w:rPr>
        <w:t>对等体</w:t>
      </w:r>
      <w:r>
        <w:rPr>
          <w:rFonts w:hint="eastAsia"/>
          <w:lang w:eastAsia="zh-CN"/>
        </w:rPr>
        <w:t>，</w:t>
      </w:r>
      <w:r w:rsidRPr="005E6F81">
        <w:rPr>
          <w:rFonts w:hint="eastAsia"/>
          <w:lang w:eastAsia="zh-CN"/>
        </w:rPr>
        <w:t>将另一</w:t>
      </w:r>
      <w:r w:rsidRPr="005E6F81">
        <w:rPr>
          <w:rFonts w:hint="eastAsia"/>
          <w:lang w:eastAsia="zh-CN"/>
        </w:rPr>
        <w:t>AS</w:t>
      </w:r>
      <w:r w:rsidRPr="005E6F81">
        <w:rPr>
          <w:rFonts w:hint="eastAsia"/>
          <w:lang w:eastAsia="zh-CN"/>
        </w:rPr>
        <w:t>的</w:t>
      </w:r>
      <w:r w:rsidRPr="005E6F81">
        <w:rPr>
          <w:rFonts w:hint="eastAsia"/>
          <w:lang w:eastAsia="zh-CN"/>
        </w:rPr>
        <w:t>ASBR</w:t>
      </w:r>
      <w:r w:rsidRPr="005E6F81">
        <w:rPr>
          <w:rFonts w:hint="eastAsia"/>
          <w:lang w:eastAsia="zh-CN"/>
        </w:rPr>
        <w:t>配置为</w:t>
      </w:r>
      <w:r w:rsidRPr="005E6F81">
        <w:rPr>
          <w:rFonts w:hint="eastAsia"/>
          <w:lang w:eastAsia="zh-CN"/>
        </w:rPr>
        <w:t>EBGP</w:t>
      </w:r>
      <w:r w:rsidRPr="005E6F81">
        <w:rPr>
          <w:rFonts w:hint="eastAsia"/>
          <w:lang w:eastAsia="zh-CN"/>
        </w:rPr>
        <w:t>对等体</w:t>
      </w:r>
      <w:r w:rsidR="00E20CE9">
        <w:rPr>
          <w:rFonts w:hint="eastAsia"/>
          <w:lang w:eastAsia="zh-CN"/>
        </w:rPr>
        <w:t>。</w:t>
      </w:r>
    </w:p>
    <w:p w:rsidR="00E20CE9" w:rsidRDefault="00E20CE9" w:rsidP="00E20CE9">
      <w:pPr>
        <w:pStyle w:val="ItemIndent1"/>
        <w:rPr>
          <w:rStyle w:val="commandparameter"/>
        </w:rPr>
      </w:pPr>
      <w:r w:rsidRPr="00E20CE9">
        <w:rPr>
          <w:rStyle w:val="commandkeywords"/>
        </w:rPr>
        <w:t xml:space="preserve">peer </w:t>
      </w:r>
      <w:r w:rsidRPr="00E20CE9">
        <w:rPr>
          <w:rStyle w:val="commandtext"/>
          <w:rFonts w:hint="eastAsia"/>
        </w:rPr>
        <w:t>{</w:t>
      </w:r>
      <w:r w:rsidRPr="00E20CE9">
        <w:t xml:space="preserve"> </w:t>
      </w:r>
      <w:r w:rsidRPr="00E20CE9">
        <w:rPr>
          <w:rStyle w:val="commandparameter"/>
        </w:rPr>
        <w:t xml:space="preserve">group-name </w:t>
      </w:r>
      <w:r w:rsidRPr="00E20CE9">
        <w:rPr>
          <w:rStyle w:val="commandtext"/>
        </w:rPr>
        <w:t>|</w:t>
      </w:r>
      <w:r w:rsidRPr="00E20CE9">
        <w:rPr>
          <w:rStyle w:val="commandparameter"/>
        </w:rPr>
        <w:t xml:space="preserve"> ipv4-address </w:t>
      </w:r>
      <w:r w:rsidRPr="00E20CE9">
        <w:rPr>
          <w:rStyle w:val="commandtext"/>
        </w:rPr>
        <w:t>[</w:t>
      </w:r>
      <w:r w:rsidRPr="00E20CE9">
        <w:rPr>
          <w:rFonts w:hint="eastAsia"/>
        </w:rPr>
        <w:t xml:space="preserve"> </w:t>
      </w:r>
      <w:r w:rsidRPr="00E20CE9">
        <w:rPr>
          <w:rStyle w:val="commandparameter"/>
          <w:rFonts w:hint="eastAsia"/>
        </w:rPr>
        <w:t xml:space="preserve">mask-length </w:t>
      </w:r>
      <w:r w:rsidRPr="00E20CE9">
        <w:rPr>
          <w:rStyle w:val="commandtext"/>
        </w:rPr>
        <w:t>]</w:t>
      </w:r>
      <w:r w:rsidRPr="00E20CE9">
        <w:rPr>
          <w:rFonts w:hint="eastAsia"/>
        </w:rPr>
        <w:t xml:space="preserve"> </w:t>
      </w:r>
      <w:r w:rsidRPr="00E20CE9">
        <w:rPr>
          <w:rStyle w:val="commandtext"/>
          <w:rFonts w:hint="eastAsia"/>
        </w:rPr>
        <w:t>}</w:t>
      </w:r>
      <w:r w:rsidRPr="00E20CE9">
        <w:t xml:space="preserve"> </w:t>
      </w:r>
      <w:r w:rsidRPr="00E20CE9">
        <w:rPr>
          <w:rStyle w:val="commandkeywords"/>
        </w:rPr>
        <w:t>as-number</w:t>
      </w:r>
      <w:r w:rsidRPr="00E20CE9">
        <w:t xml:space="preserve"> </w:t>
      </w:r>
      <w:r w:rsidRPr="00E20CE9">
        <w:rPr>
          <w:rStyle w:val="commandparameter"/>
        </w:rPr>
        <w:t>as-number</w:t>
      </w:r>
    </w:p>
    <w:p w:rsidR="00E20CE9" w:rsidRDefault="00E20CE9" w:rsidP="00E20CE9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</w:t>
      </w:r>
      <w:r>
        <w:rPr>
          <w:rFonts w:hint="eastAsia"/>
          <w:lang w:eastAsia="zh-CN"/>
        </w:rPr>
        <w:t>BGP IPv4</w:t>
      </w:r>
      <w:r>
        <w:rPr>
          <w:rFonts w:hint="eastAsia"/>
          <w:lang w:eastAsia="zh-CN"/>
        </w:rPr>
        <w:t>单播地址族，并进入</w:t>
      </w:r>
      <w:r>
        <w:rPr>
          <w:rFonts w:hint="eastAsia"/>
          <w:lang w:eastAsia="zh-CN"/>
        </w:rPr>
        <w:t>BGP IPv4</w:t>
      </w:r>
      <w:r>
        <w:rPr>
          <w:rFonts w:hint="eastAsia"/>
          <w:lang w:eastAsia="zh-CN"/>
        </w:rPr>
        <w:t>单播地址族视图。</w:t>
      </w:r>
    </w:p>
    <w:p w:rsidR="00E20CE9" w:rsidRDefault="00E20CE9" w:rsidP="00E20CE9">
      <w:pPr>
        <w:pStyle w:val="ItemIndent1"/>
        <w:rPr>
          <w:rStyle w:val="commandtext"/>
        </w:rPr>
      </w:pPr>
      <w:r w:rsidRPr="00E20CE9">
        <w:rPr>
          <w:rStyle w:val="commandkeywords"/>
        </w:rPr>
        <w:t xml:space="preserve">address-family ipv4 </w:t>
      </w:r>
      <w:r w:rsidRPr="00E20CE9">
        <w:rPr>
          <w:rStyle w:val="commandtext"/>
          <w:rFonts w:hint="eastAsia"/>
        </w:rPr>
        <w:t>[</w:t>
      </w:r>
      <w:r w:rsidRPr="00E20CE9">
        <w:rPr>
          <w:rStyle w:val="commandkeywords"/>
          <w:rFonts w:hint="eastAsia"/>
        </w:rPr>
        <w:t xml:space="preserve"> </w:t>
      </w:r>
      <w:r w:rsidRPr="00E20CE9">
        <w:rPr>
          <w:rStyle w:val="commandkeywords"/>
        </w:rPr>
        <w:t>unicast</w:t>
      </w:r>
      <w:r w:rsidRPr="00E20CE9">
        <w:rPr>
          <w:rStyle w:val="commandkeywords"/>
          <w:rFonts w:hint="eastAsia"/>
        </w:rPr>
        <w:t xml:space="preserve"> </w:t>
      </w:r>
      <w:r w:rsidRPr="00E20CE9">
        <w:rPr>
          <w:rStyle w:val="commandtext"/>
          <w:rFonts w:hint="eastAsia"/>
        </w:rPr>
        <w:t>]</w:t>
      </w:r>
    </w:p>
    <w:p w:rsidR="00E20CE9" w:rsidRDefault="00E20CE9" w:rsidP="00E20CE9">
      <w:pPr>
        <w:pStyle w:val="ItemStep"/>
      </w:pPr>
      <w:r>
        <w:rPr>
          <w:rFonts w:hint="eastAsia"/>
        </w:rPr>
        <w:t>使能本地路由器与本</w:t>
      </w:r>
      <w:r>
        <w:rPr>
          <w:rFonts w:hint="eastAsia"/>
        </w:rPr>
        <w:t>AS</w:t>
      </w:r>
      <w:r>
        <w:rPr>
          <w:rFonts w:hint="eastAsia"/>
        </w:rPr>
        <w:t>的</w:t>
      </w:r>
      <w:r>
        <w:rPr>
          <w:rFonts w:hint="eastAsia"/>
        </w:rPr>
        <w:t>PE</w:t>
      </w:r>
      <w:r>
        <w:rPr>
          <w:rFonts w:hint="eastAsia"/>
        </w:rPr>
        <w:t>、另一</w:t>
      </w:r>
      <w:r>
        <w:rPr>
          <w:rFonts w:hint="eastAsia"/>
        </w:rPr>
        <w:t>AS</w:t>
      </w:r>
      <w:r>
        <w:rPr>
          <w:rFonts w:hint="eastAsia"/>
        </w:rPr>
        <w:t>的</w:t>
      </w:r>
      <w:r>
        <w:rPr>
          <w:rFonts w:hint="eastAsia"/>
        </w:rPr>
        <w:t>ASBR</w:t>
      </w:r>
      <w:r>
        <w:rPr>
          <w:rFonts w:hint="eastAsia"/>
        </w:rPr>
        <w:t>交换</w:t>
      </w:r>
      <w:r>
        <w:rPr>
          <w:rFonts w:hint="eastAsia"/>
        </w:rPr>
        <w:t>IPv4</w:t>
      </w:r>
      <w:r>
        <w:rPr>
          <w:rFonts w:hint="eastAsia"/>
        </w:rPr>
        <w:t>单播路由信息的能力。</w:t>
      </w:r>
    </w:p>
    <w:p w:rsidR="00E20CE9" w:rsidRDefault="00E20CE9" w:rsidP="00E20CE9">
      <w:pPr>
        <w:pStyle w:val="ItemIndent1"/>
        <w:rPr>
          <w:rStyle w:val="commandkeywords"/>
        </w:rPr>
      </w:pPr>
      <w:r w:rsidRPr="00E20CE9">
        <w:rPr>
          <w:rStyle w:val="commandkeywords"/>
          <w:rFonts w:hint="eastAsia"/>
        </w:rPr>
        <w:t xml:space="preserve">peer </w:t>
      </w:r>
      <w:r w:rsidRPr="00E20CE9">
        <w:rPr>
          <w:rStyle w:val="commandtext"/>
          <w:rFonts w:hint="eastAsia"/>
        </w:rPr>
        <w:t>{</w:t>
      </w:r>
      <w:r w:rsidRPr="00E20CE9">
        <w:rPr>
          <w:rFonts w:hint="eastAsia"/>
        </w:rPr>
        <w:t xml:space="preserve"> </w:t>
      </w:r>
      <w:r w:rsidRPr="00E20CE9">
        <w:rPr>
          <w:rStyle w:val="commandparameter"/>
          <w:rFonts w:hint="eastAsia"/>
        </w:rPr>
        <w:t xml:space="preserve">group-name </w:t>
      </w:r>
      <w:r w:rsidRPr="00E20CE9">
        <w:rPr>
          <w:rStyle w:val="commandtext"/>
          <w:rFonts w:hint="eastAsia"/>
        </w:rPr>
        <w:t>|</w:t>
      </w:r>
      <w:r w:rsidRPr="00E20CE9">
        <w:rPr>
          <w:rStyle w:val="commandparameter"/>
          <w:rFonts w:hint="eastAsia"/>
        </w:rPr>
        <w:t xml:space="preserve"> </w:t>
      </w:r>
      <w:r w:rsidRPr="00E20CE9">
        <w:rPr>
          <w:rStyle w:val="commandparameter"/>
        </w:rPr>
        <w:t xml:space="preserve">ipv4-address </w:t>
      </w:r>
      <w:r w:rsidRPr="00E20CE9">
        <w:rPr>
          <w:rStyle w:val="commandtext"/>
        </w:rPr>
        <w:t>[</w:t>
      </w:r>
      <w:r w:rsidRPr="00E20CE9">
        <w:rPr>
          <w:rFonts w:hint="eastAsia"/>
        </w:rPr>
        <w:t xml:space="preserve"> </w:t>
      </w:r>
      <w:r w:rsidRPr="00E20CE9">
        <w:rPr>
          <w:rStyle w:val="commandparameter"/>
          <w:rFonts w:hint="eastAsia"/>
        </w:rPr>
        <w:t xml:space="preserve">mask-length </w:t>
      </w:r>
      <w:r w:rsidRPr="00E20CE9">
        <w:rPr>
          <w:rStyle w:val="commandtext"/>
        </w:rPr>
        <w:t>]</w:t>
      </w:r>
      <w:r w:rsidRPr="00E20CE9">
        <w:rPr>
          <w:rFonts w:hint="eastAsia"/>
        </w:rPr>
        <w:t xml:space="preserve"> </w:t>
      </w:r>
      <w:r w:rsidRPr="00E20CE9">
        <w:rPr>
          <w:rStyle w:val="commandtext"/>
          <w:rFonts w:hint="eastAsia"/>
        </w:rPr>
        <w:t>}</w:t>
      </w:r>
      <w:r w:rsidRPr="00E20CE9">
        <w:rPr>
          <w:rFonts w:hint="eastAsia"/>
        </w:rPr>
        <w:t xml:space="preserve"> </w:t>
      </w:r>
      <w:r w:rsidRPr="00E20CE9">
        <w:rPr>
          <w:rStyle w:val="commandkeywords"/>
          <w:rFonts w:hint="eastAsia"/>
        </w:rPr>
        <w:t>enable</w:t>
      </w:r>
    </w:p>
    <w:p w:rsidR="00E20CE9" w:rsidRDefault="00E20CE9" w:rsidP="00E20CE9">
      <w:pPr>
        <w:pStyle w:val="ItemIndent1"/>
        <w:rPr>
          <w:lang w:eastAsia="zh-CN"/>
        </w:rPr>
      </w:pPr>
      <w:r w:rsidRPr="00E20CE9">
        <w:rPr>
          <w:rFonts w:hint="eastAsia"/>
          <w:lang w:eastAsia="zh-CN"/>
        </w:rPr>
        <w:t>缺省情况下，本地路由器不能与对等体交换</w:t>
      </w:r>
      <w:r w:rsidRPr="00E20CE9">
        <w:rPr>
          <w:rFonts w:hint="eastAsia"/>
          <w:lang w:eastAsia="zh-CN"/>
        </w:rPr>
        <w:t>IPv4</w:t>
      </w:r>
      <w:r w:rsidRPr="00E20CE9">
        <w:rPr>
          <w:rFonts w:hint="eastAsia"/>
          <w:lang w:eastAsia="zh-CN"/>
        </w:rPr>
        <w:t>单播路由信息</w:t>
      </w:r>
      <w:r>
        <w:rPr>
          <w:rFonts w:hint="eastAsia"/>
          <w:lang w:eastAsia="zh-CN"/>
        </w:rPr>
        <w:t>。</w:t>
      </w:r>
    </w:p>
    <w:p w:rsidR="00E20CE9" w:rsidRDefault="00E20CE9" w:rsidP="00E20CE9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配置与本</w:t>
      </w:r>
      <w:r>
        <w:rPr>
          <w:rFonts w:hint="eastAsia"/>
          <w:lang w:eastAsia="zh-CN"/>
        </w:rPr>
        <w:t>AS</w:t>
      </w:r>
      <w:r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>及另一</w:t>
      </w:r>
      <w:r>
        <w:rPr>
          <w:rFonts w:hint="eastAsia"/>
          <w:lang w:eastAsia="zh-CN"/>
        </w:rPr>
        <w:t>AS</w:t>
      </w:r>
      <w:r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ASBR</w:t>
      </w:r>
      <w:r>
        <w:rPr>
          <w:rFonts w:hint="eastAsia"/>
          <w:lang w:eastAsia="zh-CN"/>
        </w:rPr>
        <w:t>之间能够交换带标签的</w:t>
      </w:r>
      <w:r>
        <w:rPr>
          <w:rFonts w:hint="eastAsia"/>
          <w:lang w:eastAsia="zh-CN"/>
        </w:rPr>
        <w:t>IPv4</w:t>
      </w:r>
      <w:r>
        <w:rPr>
          <w:rFonts w:hint="eastAsia"/>
          <w:lang w:eastAsia="zh-CN"/>
        </w:rPr>
        <w:t>路由。</w:t>
      </w:r>
    </w:p>
    <w:p w:rsidR="00E20CE9" w:rsidRDefault="00E20CE9" w:rsidP="00E20CE9">
      <w:pPr>
        <w:pStyle w:val="ItemIndent1"/>
        <w:rPr>
          <w:rStyle w:val="commandkeywords"/>
        </w:rPr>
      </w:pPr>
      <w:r w:rsidRPr="00E20CE9">
        <w:rPr>
          <w:rStyle w:val="commandkeywords"/>
          <w:rFonts w:hint="eastAsia"/>
        </w:rPr>
        <w:t xml:space="preserve">peer </w:t>
      </w:r>
      <w:r w:rsidRPr="00E20CE9">
        <w:rPr>
          <w:rStyle w:val="commandtext"/>
          <w:rFonts w:hint="eastAsia"/>
        </w:rPr>
        <w:t>{</w:t>
      </w:r>
      <w:r w:rsidRPr="00E20CE9">
        <w:t xml:space="preserve"> </w:t>
      </w:r>
      <w:r w:rsidRPr="00E20CE9">
        <w:rPr>
          <w:rStyle w:val="commandparameter"/>
        </w:rPr>
        <w:t xml:space="preserve">group-name </w:t>
      </w:r>
      <w:r w:rsidRPr="00E20CE9">
        <w:rPr>
          <w:rStyle w:val="commandtext"/>
        </w:rPr>
        <w:t>|</w:t>
      </w:r>
      <w:r w:rsidRPr="00E20CE9">
        <w:rPr>
          <w:rStyle w:val="commandparameter"/>
        </w:rPr>
        <w:t xml:space="preserve"> ipv4-address </w:t>
      </w:r>
      <w:r w:rsidRPr="00E20CE9">
        <w:rPr>
          <w:rStyle w:val="commandtext"/>
        </w:rPr>
        <w:t>[</w:t>
      </w:r>
      <w:r w:rsidRPr="00E20CE9">
        <w:rPr>
          <w:rFonts w:hint="eastAsia"/>
        </w:rPr>
        <w:t xml:space="preserve"> </w:t>
      </w:r>
      <w:r w:rsidRPr="00E20CE9">
        <w:rPr>
          <w:rStyle w:val="commandparameter"/>
          <w:rFonts w:hint="eastAsia"/>
        </w:rPr>
        <w:t xml:space="preserve">mask-length </w:t>
      </w:r>
      <w:r w:rsidRPr="00E20CE9">
        <w:rPr>
          <w:rStyle w:val="commandtext"/>
        </w:rPr>
        <w:t>]</w:t>
      </w:r>
      <w:r w:rsidRPr="00E20CE9">
        <w:rPr>
          <w:rFonts w:hint="eastAsia"/>
        </w:rPr>
        <w:t xml:space="preserve"> </w:t>
      </w:r>
      <w:r w:rsidRPr="00E20CE9">
        <w:rPr>
          <w:rStyle w:val="commandtext"/>
          <w:rFonts w:hint="eastAsia"/>
        </w:rPr>
        <w:t>}</w:t>
      </w:r>
      <w:r w:rsidRPr="00E20CE9">
        <w:rPr>
          <w:rStyle w:val="commandkeywords"/>
          <w:rFonts w:hint="eastAsia"/>
        </w:rPr>
        <w:t xml:space="preserve"> label-route-capability</w:t>
      </w:r>
    </w:p>
    <w:p w:rsidR="00E20CE9" w:rsidRDefault="00E20CE9" w:rsidP="00E20CE9">
      <w:pPr>
        <w:pStyle w:val="ItemIndent1"/>
        <w:rPr>
          <w:lang w:eastAsia="zh-CN"/>
        </w:rPr>
      </w:pPr>
      <w:r w:rsidRPr="00E20CE9">
        <w:rPr>
          <w:rFonts w:hint="eastAsia"/>
          <w:lang w:eastAsia="zh-CN"/>
        </w:rPr>
        <w:t>缺省情况下，不具有与对等体</w:t>
      </w:r>
      <w:r w:rsidRPr="00E20CE9">
        <w:rPr>
          <w:rFonts w:hint="eastAsia"/>
          <w:lang w:eastAsia="zh-CN"/>
        </w:rPr>
        <w:t>/</w:t>
      </w:r>
      <w:r w:rsidRPr="00E20CE9">
        <w:rPr>
          <w:rFonts w:hint="eastAsia"/>
          <w:lang w:eastAsia="zh-CN"/>
        </w:rPr>
        <w:t>对等体组交换带标签</w:t>
      </w:r>
      <w:r w:rsidRPr="00E20CE9">
        <w:rPr>
          <w:rFonts w:hint="eastAsia"/>
          <w:lang w:eastAsia="zh-CN"/>
        </w:rPr>
        <w:t>IPv4</w:t>
      </w:r>
      <w:r w:rsidRPr="00E20CE9">
        <w:rPr>
          <w:rFonts w:hint="eastAsia"/>
          <w:lang w:eastAsia="zh-CN"/>
        </w:rPr>
        <w:t>路由的能力</w:t>
      </w:r>
      <w:r>
        <w:rPr>
          <w:rFonts w:hint="eastAsia"/>
          <w:lang w:eastAsia="zh-CN"/>
        </w:rPr>
        <w:t>。</w:t>
      </w:r>
    </w:p>
    <w:p w:rsidR="00E20CE9" w:rsidRDefault="005E6F81" w:rsidP="00E20CE9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</w:t>
      </w:r>
      <w:r w:rsidR="00E20CE9">
        <w:rPr>
          <w:rFonts w:hint="eastAsia"/>
          <w:lang w:eastAsia="zh-CN"/>
        </w:rPr>
        <w:t>向本</w:t>
      </w:r>
      <w:r w:rsidR="00E20CE9">
        <w:rPr>
          <w:rFonts w:hint="eastAsia"/>
          <w:lang w:eastAsia="zh-CN"/>
        </w:rPr>
        <w:t>AS</w:t>
      </w:r>
      <w:r w:rsidR="00E20CE9">
        <w:rPr>
          <w:rFonts w:hint="eastAsia"/>
          <w:lang w:eastAsia="zh-CN"/>
        </w:rPr>
        <w:t>的</w:t>
      </w:r>
      <w:r w:rsidR="00E20CE9">
        <w:rPr>
          <w:rFonts w:hint="eastAsia"/>
          <w:lang w:eastAsia="zh-CN"/>
        </w:rPr>
        <w:t>PE</w:t>
      </w:r>
      <w:r w:rsidR="00E20CE9">
        <w:rPr>
          <w:rFonts w:hint="eastAsia"/>
          <w:lang w:eastAsia="zh-CN"/>
        </w:rPr>
        <w:t>发布路由时将下一跳改为自己的地址。</w:t>
      </w:r>
    </w:p>
    <w:p w:rsidR="00E20CE9" w:rsidRDefault="00E20CE9" w:rsidP="00E20CE9">
      <w:pPr>
        <w:pStyle w:val="ItemIndent1"/>
        <w:rPr>
          <w:rStyle w:val="commandkeywords"/>
        </w:rPr>
      </w:pPr>
      <w:r w:rsidRPr="00E20CE9">
        <w:rPr>
          <w:rStyle w:val="commandkeywords"/>
          <w:rFonts w:hint="eastAsia"/>
        </w:rPr>
        <w:t xml:space="preserve">peer </w:t>
      </w:r>
      <w:r w:rsidRPr="00E20CE9">
        <w:rPr>
          <w:rStyle w:val="commandtext"/>
          <w:rFonts w:hint="eastAsia"/>
        </w:rPr>
        <w:t>{</w:t>
      </w:r>
      <w:r w:rsidRPr="00E20CE9">
        <w:t xml:space="preserve"> </w:t>
      </w:r>
      <w:r w:rsidRPr="00E20CE9">
        <w:rPr>
          <w:rStyle w:val="commandparameter"/>
        </w:rPr>
        <w:t xml:space="preserve">group-name </w:t>
      </w:r>
      <w:r w:rsidRPr="00E20CE9">
        <w:rPr>
          <w:rStyle w:val="commandtext"/>
        </w:rPr>
        <w:t>|</w:t>
      </w:r>
      <w:r w:rsidRPr="00E20CE9">
        <w:rPr>
          <w:rStyle w:val="commandparameter"/>
        </w:rPr>
        <w:t xml:space="preserve"> ipv4-address </w:t>
      </w:r>
      <w:r w:rsidRPr="00E20CE9">
        <w:rPr>
          <w:rStyle w:val="commandtext"/>
        </w:rPr>
        <w:t>[</w:t>
      </w:r>
      <w:r w:rsidRPr="00E20CE9">
        <w:rPr>
          <w:rFonts w:hint="eastAsia"/>
        </w:rPr>
        <w:t xml:space="preserve"> </w:t>
      </w:r>
      <w:r w:rsidRPr="00E20CE9">
        <w:rPr>
          <w:rStyle w:val="commandparameter"/>
          <w:rFonts w:hint="eastAsia"/>
        </w:rPr>
        <w:t xml:space="preserve">mask-length </w:t>
      </w:r>
      <w:r w:rsidRPr="00E20CE9">
        <w:rPr>
          <w:rStyle w:val="commandtext"/>
        </w:rPr>
        <w:t>]</w:t>
      </w:r>
      <w:r w:rsidRPr="00E20CE9">
        <w:rPr>
          <w:rFonts w:hint="eastAsia"/>
        </w:rPr>
        <w:t xml:space="preserve"> </w:t>
      </w:r>
      <w:r w:rsidRPr="00E20CE9">
        <w:rPr>
          <w:rStyle w:val="commandtext"/>
          <w:rFonts w:hint="eastAsia"/>
        </w:rPr>
        <w:t>}</w:t>
      </w:r>
      <w:r w:rsidRPr="00E20CE9">
        <w:rPr>
          <w:rStyle w:val="commandkeywords"/>
          <w:rFonts w:hint="eastAsia"/>
        </w:rPr>
        <w:t xml:space="preserve"> next-hop-local</w:t>
      </w:r>
    </w:p>
    <w:p w:rsidR="00E20CE9" w:rsidRDefault="00E20CE9" w:rsidP="00E20CE9">
      <w:pPr>
        <w:pStyle w:val="ItemIndent1"/>
        <w:rPr>
          <w:lang w:eastAsia="zh-CN"/>
        </w:rPr>
      </w:pPr>
      <w:r w:rsidRPr="00E20CE9">
        <w:rPr>
          <w:rFonts w:hint="eastAsia"/>
          <w:lang w:eastAsia="zh-CN"/>
        </w:rPr>
        <w:t>缺省情况下，在向</w:t>
      </w:r>
      <w:r w:rsidRPr="00E20CE9">
        <w:rPr>
          <w:rFonts w:hint="eastAsia"/>
          <w:lang w:eastAsia="zh-CN"/>
        </w:rPr>
        <w:t>IBGP</w:t>
      </w:r>
      <w:r w:rsidRPr="00E20CE9">
        <w:rPr>
          <w:rFonts w:hint="eastAsia"/>
          <w:lang w:eastAsia="zh-CN"/>
        </w:rPr>
        <w:t>对等体</w:t>
      </w:r>
      <w:r w:rsidRPr="00E20CE9">
        <w:rPr>
          <w:rFonts w:hint="eastAsia"/>
          <w:lang w:eastAsia="zh-CN"/>
        </w:rPr>
        <w:t>/</w:t>
      </w:r>
      <w:r w:rsidRPr="00E20CE9">
        <w:rPr>
          <w:rFonts w:hint="eastAsia"/>
          <w:lang w:eastAsia="zh-CN"/>
        </w:rPr>
        <w:t>对等体组发布路由时不会将下一跳改为自己的地址</w:t>
      </w:r>
      <w:r>
        <w:rPr>
          <w:rFonts w:hint="eastAsia"/>
          <w:lang w:eastAsia="zh-CN"/>
        </w:rPr>
        <w:t>。</w:t>
      </w:r>
    </w:p>
    <w:p w:rsidR="00E20CE9" w:rsidRDefault="00E20CE9" w:rsidP="00E20CE9">
      <w:pPr>
        <w:pStyle w:val="ItemStep"/>
        <w:rPr>
          <w:lang w:eastAsia="zh-CN"/>
        </w:rPr>
      </w:pPr>
      <w:r>
        <w:rPr>
          <w:rFonts w:hint="eastAsia"/>
          <w:lang w:eastAsia="zh-CN"/>
        </w:rPr>
        <w:t>对来自对等体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对等体组的路由或发布给对等体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对等体组的路由应用路由策略。</w:t>
      </w:r>
    </w:p>
    <w:p w:rsidR="00E20CE9" w:rsidRDefault="00E20CE9" w:rsidP="00E20CE9">
      <w:pPr>
        <w:pStyle w:val="ItemIndent1"/>
        <w:rPr>
          <w:rStyle w:val="commandtext"/>
        </w:rPr>
      </w:pPr>
      <w:r w:rsidRPr="00E20CE9">
        <w:rPr>
          <w:rStyle w:val="commandkeywords"/>
        </w:rPr>
        <w:lastRenderedPageBreak/>
        <w:t>peer</w:t>
      </w:r>
      <w:r w:rsidRPr="00E20CE9">
        <w:t xml:space="preserve"> </w:t>
      </w:r>
      <w:r w:rsidRPr="00E20CE9">
        <w:rPr>
          <w:rStyle w:val="commandtext"/>
        </w:rPr>
        <w:t>{</w:t>
      </w:r>
      <w:r w:rsidRPr="00E20CE9">
        <w:rPr>
          <w:rStyle w:val="commandparameter"/>
        </w:rPr>
        <w:t xml:space="preserve"> group-name </w:t>
      </w:r>
      <w:r w:rsidRPr="00E20CE9">
        <w:rPr>
          <w:rStyle w:val="commandtext"/>
        </w:rPr>
        <w:t>|</w:t>
      </w:r>
      <w:r w:rsidRPr="00E20CE9">
        <w:rPr>
          <w:rStyle w:val="commandparameter"/>
        </w:rPr>
        <w:t xml:space="preserve"> ipv4-address </w:t>
      </w:r>
      <w:r w:rsidRPr="00E20CE9">
        <w:rPr>
          <w:rStyle w:val="commandtext"/>
        </w:rPr>
        <w:t>[</w:t>
      </w:r>
      <w:r w:rsidRPr="00E20CE9">
        <w:rPr>
          <w:rFonts w:hint="eastAsia"/>
        </w:rPr>
        <w:t xml:space="preserve"> </w:t>
      </w:r>
      <w:r w:rsidRPr="00E20CE9">
        <w:rPr>
          <w:rStyle w:val="commandparameter"/>
          <w:rFonts w:hint="eastAsia"/>
        </w:rPr>
        <w:t xml:space="preserve">mask-length </w:t>
      </w:r>
      <w:r w:rsidRPr="00E20CE9">
        <w:rPr>
          <w:rStyle w:val="commandtext"/>
        </w:rPr>
        <w:t>]</w:t>
      </w:r>
      <w:r w:rsidRPr="00E20CE9">
        <w:rPr>
          <w:rFonts w:hint="eastAsia"/>
        </w:rPr>
        <w:t xml:space="preserve"> </w:t>
      </w:r>
      <w:r w:rsidRPr="00E20CE9">
        <w:rPr>
          <w:rStyle w:val="commandtext"/>
        </w:rPr>
        <w:t>}</w:t>
      </w:r>
      <w:r w:rsidRPr="00E20CE9">
        <w:t xml:space="preserve"> </w:t>
      </w:r>
      <w:r w:rsidRPr="00E20CE9">
        <w:rPr>
          <w:rStyle w:val="commandkeywords"/>
        </w:rPr>
        <w:t>route-policy</w:t>
      </w:r>
      <w:r w:rsidRPr="00E20CE9">
        <w:t xml:space="preserve"> </w:t>
      </w:r>
      <w:r w:rsidRPr="00E20CE9">
        <w:rPr>
          <w:rStyle w:val="commandparameter"/>
        </w:rPr>
        <w:t>route-policy-name</w:t>
      </w:r>
      <w:r w:rsidRPr="00E20CE9">
        <w:t xml:space="preserve"> </w:t>
      </w:r>
      <w:r w:rsidRPr="00E20CE9">
        <w:rPr>
          <w:rStyle w:val="commandtext"/>
        </w:rPr>
        <w:t>{</w:t>
      </w:r>
      <w:r w:rsidRPr="00E20CE9">
        <w:t xml:space="preserve"> </w:t>
      </w:r>
      <w:r w:rsidRPr="00E20CE9">
        <w:rPr>
          <w:rStyle w:val="commandkeywords"/>
        </w:rPr>
        <w:t xml:space="preserve">export </w:t>
      </w:r>
      <w:r w:rsidRPr="00E20CE9">
        <w:rPr>
          <w:rStyle w:val="commandtext"/>
        </w:rPr>
        <w:t>|</w:t>
      </w:r>
      <w:r w:rsidRPr="00E20CE9">
        <w:t xml:space="preserve"> </w:t>
      </w:r>
      <w:r w:rsidRPr="00E20CE9">
        <w:rPr>
          <w:rStyle w:val="commandkeywords"/>
        </w:rPr>
        <w:t>import</w:t>
      </w:r>
      <w:r w:rsidRPr="00E20CE9">
        <w:t xml:space="preserve"> </w:t>
      </w:r>
      <w:r w:rsidRPr="00E20CE9">
        <w:rPr>
          <w:rStyle w:val="commandtext"/>
        </w:rPr>
        <w:t>}</w:t>
      </w:r>
    </w:p>
    <w:p w:rsidR="009E475E" w:rsidRDefault="00E20CE9" w:rsidP="00B51350">
      <w:pPr>
        <w:pStyle w:val="ItemIndent1"/>
        <w:rPr>
          <w:lang w:eastAsia="zh-CN"/>
        </w:rPr>
      </w:pPr>
      <w:r w:rsidRPr="00E20CE9">
        <w:rPr>
          <w:rFonts w:hint="eastAsia"/>
          <w:lang w:eastAsia="zh-CN"/>
        </w:rPr>
        <w:t>缺省情况下，没有为对等体</w:t>
      </w:r>
      <w:r w:rsidRPr="00E20CE9">
        <w:rPr>
          <w:rFonts w:hint="eastAsia"/>
          <w:lang w:eastAsia="zh-CN"/>
        </w:rPr>
        <w:t>/</w:t>
      </w:r>
      <w:r w:rsidRPr="00E20CE9">
        <w:rPr>
          <w:rFonts w:hint="eastAsia"/>
          <w:lang w:eastAsia="zh-CN"/>
        </w:rPr>
        <w:t>对等体组指定路由策略</w:t>
      </w:r>
      <w:r>
        <w:rPr>
          <w:rFonts w:hint="eastAsia"/>
          <w:lang w:eastAsia="zh-CN"/>
        </w:rPr>
        <w:t>。</w:t>
      </w:r>
    </w:p>
    <w:p w:rsidR="00174D20" w:rsidRPr="003821A7" w:rsidRDefault="00174D20" w:rsidP="00174D20">
      <w:pPr>
        <w:pStyle w:val="3"/>
      </w:pPr>
      <w:bookmarkStart w:id="735" w:name="_Toc1640542"/>
      <w:bookmarkStart w:id="736" w:name="_Toc45105956"/>
      <w:r w:rsidRPr="003821A7">
        <w:rPr>
          <w:rFonts w:hint="eastAsia"/>
        </w:rPr>
        <w:t>配置跨域</w:t>
      </w:r>
      <w:r w:rsidRPr="003821A7">
        <w:rPr>
          <w:rFonts w:hint="eastAsia"/>
        </w:rPr>
        <w:t>VPN-OptionC</w:t>
      </w:r>
      <w:r w:rsidRPr="003821A7">
        <w:rPr>
          <w:rFonts w:hint="eastAsia"/>
        </w:rPr>
        <w:t>（方式</w:t>
      </w:r>
      <w:r>
        <w:rPr>
          <w:rFonts w:hint="eastAsia"/>
        </w:rPr>
        <w:t>二</w:t>
      </w:r>
      <w:r w:rsidRPr="003821A7">
        <w:rPr>
          <w:rFonts w:hint="eastAsia"/>
        </w:rPr>
        <w:t>）</w:t>
      </w:r>
      <w:bookmarkEnd w:id="735"/>
      <w:bookmarkEnd w:id="736"/>
    </w:p>
    <w:p w:rsidR="00174D20" w:rsidRPr="003821A7" w:rsidRDefault="00174D20" w:rsidP="00174D20">
      <w:pPr>
        <w:pStyle w:val="4"/>
      </w:pPr>
      <w:r w:rsidRPr="003821A7">
        <w:rPr>
          <w:rFonts w:hint="eastAsia"/>
        </w:rPr>
        <w:t>配置限制和指导</w:t>
      </w:r>
    </w:p>
    <w:p w:rsidR="00174D20" w:rsidRPr="003821A7" w:rsidRDefault="00174D20" w:rsidP="00174D20">
      <w:r w:rsidRPr="003821A7">
        <w:rPr>
          <w:rFonts w:hint="eastAsia"/>
        </w:rPr>
        <w:t>由于</w:t>
      </w:r>
      <w:r w:rsidRPr="003821A7">
        <w:rPr>
          <w:rFonts w:hint="eastAsia"/>
        </w:rPr>
        <w:t>PE</w:t>
      </w:r>
      <w:r w:rsidRPr="003821A7">
        <w:rPr>
          <w:rFonts w:hint="eastAsia"/>
        </w:rPr>
        <w:t>之间不是直连，因此需要配置</w:t>
      </w:r>
      <w:r w:rsidRPr="003821A7">
        <w:rPr>
          <w:rStyle w:val="commandkeywords"/>
        </w:rPr>
        <w:t>peer ebgp-max-hop</w:t>
      </w:r>
      <w:r w:rsidRPr="003821A7">
        <w:rPr>
          <w:rFonts w:hint="eastAsia"/>
        </w:rPr>
        <w:t>命令，允许本地路由器同非直连网络上的邻居建立</w:t>
      </w:r>
      <w:r w:rsidRPr="003821A7">
        <w:t>EBGP</w:t>
      </w:r>
      <w:r w:rsidRPr="003821A7">
        <w:rPr>
          <w:rFonts w:hint="eastAsia"/>
        </w:rPr>
        <w:t>会话。</w:t>
      </w:r>
    </w:p>
    <w:p w:rsidR="00174D20" w:rsidRPr="003821A7" w:rsidRDefault="00174D20" w:rsidP="00174D20">
      <w:pPr>
        <w:pStyle w:val="4"/>
      </w:pPr>
      <w:r w:rsidRPr="003821A7">
        <w:rPr>
          <w:rFonts w:hint="eastAsia"/>
        </w:rPr>
        <w:t>配置准备</w:t>
      </w:r>
    </w:p>
    <w:p w:rsidR="00174D20" w:rsidRPr="003821A7" w:rsidRDefault="00174D20" w:rsidP="00174D20">
      <w:r w:rsidRPr="003821A7">
        <w:rPr>
          <w:rFonts w:hint="eastAsia"/>
        </w:rPr>
        <w:t>执行本配置前，需要在</w:t>
      </w:r>
      <w:r w:rsidRPr="003821A7">
        <w:rPr>
          <w:rFonts w:hint="eastAsia"/>
        </w:rPr>
        <w:t>PE</w:t>
      </w:r>
      <w:r w:rsidRPr="003821A7">
        <w:rPr>
          <w:rFonts w:hint="eastAsia"/>
        </w:rPr>
        <w:t>或</w:t>
      </w:r>
      <w:r w:rsidRPr="003821A7">
        <w:rPr>
          <w:rFonts w:hint="eastAsia"/>
        </w:rPr>
        <w:t>ASBR</w:t>
      </w:r>
      <w:r w:rsidRPr="003821A7">
        <w:rPr>
          <w:rFonts w:hint="eastAsia"/>
        </w:rPr>
        <w:t>上配置通过</w:t>
      </w:r>
      <w:r w:rsidRPr="003821A7">
        <w:rPr>
          <w:rFonts w:hint="eastAsia"/>
        </w:rPr>
        <w:t>BGP</w:t>
      </w:r>
      <w:r w:rsidRPr="003821A7">
        <w:rPr>
          <w:rFonts w:hint="eastAsia"/>
        </w:rPr>
        <w:t>发布</w:t>
      </w:r>
      <w:r w:rsidRPr="003821A7">
        <w:rPr>
          <w:rFonts w:hint="eastAsia"/>
        </w:rPr>
        <w:t>PE</w:t>
      </w:r>
      <w:r w:rsidRPr="003821A7">
        <w:rPr>
          <w:rFonts w:hint="eastAsia"/>
        </w:rPr>
        <w:t>地址对应的路由，配置方法请参见“三层技术</w:t>
      </w:r>
      <w:r w:rsidRPr="003821A7">
        <w:rPr>
          <w:rFonts w:hint="eastAsia"/>
        </w:rPr>
        <w:t>-IP</w:t>
      </w:r>
      <w:r w:rsidRPr="003821A7">
        <w:rPr>
          <w:rFonts w:hint="eastAsia"/>
        </w:rPr>
        <w:t>路由配置指导”中的“</w:t>
      </w:r>
      <w:r w:rsidRPr="003821A7">
        <w:rPr>
          <w:rFonts w:hint="eastAsia"/>
        </w:rPr>
        <w:t>BGP</w:t>
      </w:r>
      <w:r w:rsidRPr="003821A7">
        <w:rPr>
          <w:rFonts w:hint="eastAsia"/>
        </w:rPr>
        <w:t>”。</w:t>
      </w:r>
    </w:p>
    <w:p w:rsidR="00174D20" w:rsidRPr="003821A7" w:rsidRDefault="00174D20" w:rsidP="00174D20">
      <w:r w:rsidRPr="003821A7">
        <w:rPr>
          <w:rFonts w:hint="eastAsia"/>
        </w:rPr>
        <w:t>PE</w:t>
      </w:r>
      <w:r w:rsidRPr="003821A7">
        <w:rPr>
          <w:rFonts w:hint="eastAsia"/>
        </w:rPr>
        <w:t>上还需完成以下操作：</w:t>
      </w:r>
    </w:p>
    <w:p w:rsidR="00174D20" w:rsidRPr="003821A7" w:rsidRDefault="00174D20" w:rsidP="00174D20">
      <w:pPr>
        <w:pStyle w:val="ItemList"/>
      </w:pPr>
      <w:r w:rsidRPr="003821A7">
        <w:rPr>
          <w:rFonts w:hint="eastAsia"/>
        </w:rPr>
        <w:t>配置</w:t>
      </w:r>
      <w:r w:rsidRPr="003821A7">
        <w:rPr>
          <w:rFonts w:hint="eastAsia"/>
        </w:rPr>
        <w:t>VPN</w:t>
      </w:r>
      <w:r w:rsidRPr="003821A7">
        <w:rPr>
          <w:rFonts w:hint="eastAsia"/>
        </w:rPr>
        <w:t>实例</w:t>
      </w:r>
    </w:p>
    <w:p w:rsidR="00174D20" w:rsidRPr="003821A7" w:rsidRDefault="00174D20" w:rsidP="00174D20">
      <w:pPr>
        <w:pStyle w:val="ItemList"/>
        <w:rPr>
          <w:lang w:eastAsia="zh-CN"/>
        </w:rPr>
      </w:pPr>
      <w:r w:rsidRPr="003821A7">
        <w:rPr>
          <w:rFonts w:hint="eastAsia"/>
          <w:lang w:eastAsia="zh-CN"/>
        </w:rPr>
        <w:t>配置</w:t>
      </w:r>
      <w:r w:rsidRPr="003821A7">
        <w:rPr>
          <w:rFonts w:hint="eastAsia"/>
          <w:lang w:eastAsia="zh-CN"/>
        </w:rPr>
        <w:t>PE-CE</w:t>
      </w:r>
      <w:r w:rsidRPr="003821A7">
        <w:rPr>
          <w:rFonts w:hint="eastAsia"/>
          <w:lang w:eastAsia="zh-CN"/>
        </w:rPr>
        <w:t>之间的路由交换</w:t>
      </w:r>
    </w:p>
    <w:p w:rsidR="00174D20" w:rsidRPr="003821A7" w:rsidRDefault="00174D20" w:rsidP="00174D20">
      <w:pPr>
        <w:pStyle w:val="4"/>
      </w:pPr>
      <w:r w:rsidRPr="003821A7">
        <w:rPr>
          <w:rFonts w:hint="eastAsia"/>
        </w:rPr>
        <w:t>配置</w:t>
      </w:r>
      <w:r w:rsidRPr="003821A7">
        <w:rPr>
          <w:rFonts w:hint="eastAsia"/>
        </w:rPr>
        <w:t>PE</w:t>
      </w:r>
    </w:p>
    <w:p w:rsidR="00174D20" w:rsidRPr="003821A7" w:rsidRDefault="00174D20" w:rsidP="00174D20">
      <w:pPr>
        <w:pStyle w:val="ItemStep"/>
      </w:pPr>
      <w:r w:rsidRPr="003821A7">
        <w:rPr>
          <w:rFonts w:hint="eastAsia"/>
        </w:rPr>
        <w:t>进入系统视图。</w:t>
      </w:r>
    </w:p>
    <w:p w:rsidR="00174D20" w:rsidRPr="003821A7" w:rsidRDefault="00174D20" w:rsidP="00174D20">
      <w:pPr>
        <w:pStyle w:val="ItemIndent1"/>
        <w:rPr>
          <w:rStyle w:val="commandkeywords"/>
        </w:rPr>
      </w:pPr>
      <w:r w:rsidRPr="003821A7">
        <w:rPr>
          <w:rStyle w:val="commandkeywords"/>
          <w:rFonts w:hint="eastAsia"/>
        </w:rPr>
        <w:t>system-view</w:t>
      </w:r>
    </w:p>
    <w:p w:rsidR="00174D20" w:rsidRPr="003821A7" w:rsidRDefault="00174D20" w:rsidP="00174D20">
      <w:pPr>
        <w:pStyle w:val="ItemStep"/>
      </w:pPr>
      <w:r w:rsidRPr="003821A7">
        <w:rPr>
          <w:rFonts w:hint="eastAsia"/>
        </w:rPr>
        <w:t>进入</w:t>
      </w:r>
      <w:r w:rsidRPr="003821A7">
        <w:rPr>
          <w:rFonts w:hint="eastAsia"/>
        </w:rPr>
        <w:t>BGP</w:t>
      </w:r>
      <w:r w:rsidRPr="003821A7">
        <w:rPr>
          <w:rFonts w:hint="eastAsia"/>
        </w:rPr>
        <w:t>实例视图。</w:t>
      </w:r>
    </w:p>
    <w:p w:rsidR="00174D20" w:rsidRPr="003821A7" w:rsidRDefault="00174D20" w:rsidP="00174D20">
      <w:pPr>
        <w:pStyle w:val="ItemIndent1"/>
      </w:pPr>
      <w:r w:rsidRPr="003821A7">
        <w:rPr>
          <w:rStyle w:val="commandkeywords"/>
        </w:rPr>
        <w:t xml:space="preserve">bgp </w:t>
      </w:r>
      <w:r w:rsidRPr="003821A7">
        <w:rPr>
          <w:rStyle w:val="commandparameter"/>
        </w:rPr>
        <w:t>as-number</w:t>
      </w:r>
      <w:r w:rsidRPr="003821A7">
        <w:t xml:space="preserve"> </w:t>
      </w:r>
      <w:r w:rsidRPr="003821A7">
        <w:rPr>
          <w:rStyle w:val="commandtext"/>
          <w:rFonts w:hint="eastAsia"/>
        </w:rPr>
        <w:t>[</w:t>
      </w:r>
      <w:r w:rsidRPr="003821A7">
        <w:rPr>
          <w:rFonts w:hint="eastAsia"/>
        </w:rPr>
        <w:t xml:space="preserve"> </w:t>
      </w:r>
      <w:r w:rsidRPr="003821A7">
        <w:rPr>
          <w:rStyle w:val="commandkeywords"/>
          <w:rFonts w:hint="eastAsia"/>
        </w:rPr>
        <w:t>instance</w:t>
      </w:r>
      <w:r w:rsidRPr="003821A7">
        <w:rPr>
          <w:rFonts w:hint="eastAsia"/>
        </w:rPr>
        <w:t xml:space="preserve"> </w:t>
      </w:r>
      <w:r w:rsidRPr="003821A7">
        <w:rPr>
          <w:rStyle w:val="commandparameter"/>
          <w:rFonts w:hint="eastAsia"/>
        </w:rPr>
        <w:t>instance-name</w:t>
      </w:r>
      <w:r w:rsidRPr="003821A7">
        <w:rPr>
          <w:rFonts w:hint="eastAsia"/>
        </w:rPr>
        <w:t xml:space="preserve"> </w:t>
      </w:r>
      <w:r w:rsidRPr="003821A7">
        <w:rPr>
          <w:rStyle w:val="commandtext"/>
          <w:rFonts w:hint="eastAsia"/>
        </w:rPr>
        <w:t>]</w:t>
      </w:r>
    </w:p>
    <w:p w:rsidR="00174D20" w:rsidRPr="003821A7" w:rsidRDefault="00174D20" w:rsidP="00174D20">
      <w:pPr>
        <w:pStyle w:val="ItemStep"/>
        <w:rPr>
          <w:lang w:eastAsia="zh-CN"/>
        </w:rPr>
      </w:pPr>
      <w:r w:rsidRPr="003821A7">
        <w:rPr>
          <w:rFonts w:hint="eastAsia"/>
          <w:lang w:eastAsia="zh-CN"/>
        </w:rPr>
        <w:t>创建</w:t>
      </w:r>
      <w:r w:rsidRPr="003821A7">
        <w:rPr>
          <w:rFonts w:hint="eastAsia"/>
          <w:lang w:eastAsia="zh-CN"/>
        </w:rPr>
        <w:t>BGP</w:t>
      </w:r>
      <w:r w:rsidRPr="003821A7">
        <w:rPr>
          <w:rFonts w:hint="eastAsia"/>
          <w:lang w:eastAsia="zh-CN"/>
        </w:rPr>
        <w:t>对等体，将另一</w:t>
      </w:r>
      <w:r w:rsidRPr="003821A7">
        <w:rPr>
          <w:rFonts w:hint="eastAsia"/>
          <w:lang w:eastAsia="zh-CN"/>
        </w:rPr>
        <w:t>AS</w:t>
      </w:r>
      <w:r w:rsidRPr="003821A7">
        <w:rPr>
          <w:rFonts w:hint="eastAsia"/>
          <w:lang w:eastAsia="zh-CN"/>
        </w:rPr>
        <w:t>的</w:t>
      </w:r>
      <w:r w:rsidRPr="003821A7">
        <w:rPr>
          <w:rFonts w:hint="eastAsia"/>
          <w:lang w:eastAsia="zh-CN"/>
        </w:rPr>
        <w:t>PE</w:t>
      </w:r>
      <w:r w:rsidRPr="003821A7">
        <w:rPr>
          <w:rFonts w:hint="eastAsia"/>
          <w:lang w:eastAsia="zh-CN"/>
        </w:rPr>
        <w:t>配置为</w:t>
      </w:r>
      <w:r w:rsidRPr="003821A7">
        <w:rPr>
          <w:rFonts w:hint="eastAsia"/>
          <w:lang w:eastAsia="zh-CN"/>
        </w:rPr>
        <w:t>EBGP</w:t>
      </w:r>
      <w:r w:rsidRPr="003821A7">
        <w:rPr>
          <w:rFonts w:hint="eastAsia"/>
          <w:lang w:eastAsia="zh-CN"/>
        </w:rPr>
        <w:t>对等体。</w:t>
      </w:r>
    </w:p>
    <w:p w:rsidR="00174D20" w:rsidRPr="003821A7" w:rsidRDefault="00174D20" w:rsidP="00174D20">
      <w:pPr>
        <w:pStyle w:val="ItemIndent1"/>
        <w:rPr>
          <w:rStyle w:val="commandparameter"/>
        </w:rPr>
      </w:pPr>
      <w:r w:rsidRPr="003821A7">
        <w:rPr>
          <w:rStyle w:val="commandkeywords"/>
        </w:rPr>
        <w:t>peer</w:t>
      </w:r>
      <w:r w:rsidRPr="003821A7">
        <w:rPr>
          <w:rStyle w:val="commandparameter"/>
        </w:rPr>
        <w:t xml:space="preserve"> </w:t>
      </w:r>
      <w:r w:rsidRPr="003821A7">
        <w:rPr>
          <w:rStyle w:val="commandtext"/>
          <w:rFonts w:hint="eastAsia"/>
        </w:rPr>
        <w:t>{</w:t>
      </w:r>
      <w:r w:rsidRPr="003821A7">
        <w:t xml:space="preserve"> </w:t>
      </w:r>
      <w:r w:rsidRPr="003821A7">
        <w:rPr>
          <w:rStyle w:val="commandparameter"/>
        </w:rPr>
        <w:t xml:space="preserve">group-name </w:t>
      </w:r>
      <w:r w:rsidRPr="003821A7">
        <w:rPr>
          <w:rStyle w:val="commandtext"/>
        </w:rPr>
        <w:t>|</w:t>
      </w:r>
      <w:r w:rsidRPr="003821A7">
        <w:rPr>
          <w:rStyle w:val="commandparameter"/>
        </w:rPr>
        <w:t xml:space="preserve"> ipv4-address </w:t>
      </w:r>
      <w:r w:rsidRPr="003821A7">
        <w:rPr>
          <w:rStyle w:val="commandtext"/>
        </w:rPr>
        <w:t>[</w:t>
      </w:r>
      <w:r w:rsidRPr="003821A7">
        <w:rPr>
          <w:rFonts w:hint="eastAsia"/>
        </w:rPr>
        <w:t xml:space="preserve"> </w:t>
      </w:r>
      <w:r w:rsidRPr="003821A7">
        <w:rPr>
          <w:rStyle w:val="commandparameter"/>
          <w:rFonts w:hint="eastAsia"/>
        </w:rPr>
        <w:t xml:space="preserve">mask-length </w:t>
      </w:r>
      <w:r w:rsidRPr="003821A7">
        <w:rPr>
          <w:rStyle w:val="commandtext"/>
        </w:rPr>
        <w:t>]</w:t>
      </w:r>
      <w:r w:rsidRPr="003821A7">
        <w:rPr>
          <w:rFonts w:hint="eastAsia"/>
        </w:rPr>
        <w:t xml:space="preserve"> </w:t>
      </w:r>
      <w:r w:rsidRPr="003821A7">
        <w:rPr>
          <w:rStyle w:val="commandtext"/>
          <w:rFonts w:hint="eastAsia"/>
        </w:rPr>
        <w:t>}</w:t>
      </w:r>
      <w:r w:rsidRPr="003821A7">
        <w:t xml:space="preserve"> </w:t>
      </w:r>
      <w:r w:rsidRPr="003821A7">
        <w:rPr>
          <w:rStyle w:val="commandkeywords"/>
        </w:rPr>
        <w:t>as-number</w:t>
      </w:r>
      <w:r w:rsidRPr="003821A7">
        <w:t xml:space="preserve"> </w:t>
      </w:r>
      <w:r w:rsidRPr="003821A7">
        <w:rPr>
          <w:rStyle w:val="commandparameter"/>
        </w:rPr>
        <w:t>as-number</w:t>
      </w:r>
    </w:p>
    <w:p w:rsidR="00174D20" w:rsidRPr="003821A7" w:rsidRDefault="00174D20" w:rsidP="00174D20">
      <w:pPr>
        <w:pStyle w:val="ItemStep"/>
        <w:rPr>
          <w:lang w:eastAsia="zh-CN"/>
        </w:rPr>
      </w:pPr>
      <w:r w:rsidRPr="003821A7">
        <w:rPr>
          <w:rFonts w:hint="eastAsia"/>
          <w:lang w:eastAsia="zh-CN"/>
        </w:rPr>
        <w:t>进入</w:t>
      </w:r>
      <w:r w:rsidRPr="003821A7">
        <w:rPr>
          <w:rFonts w:hint="eastAsia"/>
          <w:lang w:eastAsia="zh-CN"/>
        </w:rPr>
        <w:t>BGP VPNv4</w:t>
      </w:r>
      <w:r w:rsidRPr="003821A7">
        <w:rPr>
          <w:rFonts w:hint="eastAsia"/>
          <w:lang w:eastAsia="zh-CN"/>
        </w:rPr>
        <w:t>地址族视图。</w:t>
      </w:r>
    </w:p>
    <w:p w:rsidR="00174D20" w:rsidRPr="003821A7" w:rsidRDefault="00174D20" w:rsidP="00174D20">
      <w:pPr>
        <w:pStyle w:val="ItemIndent1"/>
        <w:rPr>
          <w:rStyle w:val="commandkeywords"/>
        </w:rPr>
      </w:pPr>
      <w:r w:rsidRPr="003821A7">
        <w:rPr>
          <w:rStyle w:val="commandkeywords"/>
        </w:rPr>
        <w:t>address-family vpnv4</w:t>
      </w:r>
    </w:p>
    <w:p w:rsidR="00174D20" w:rsidRPr="003821A7" w:rsidRDefault="00174D20" w:rsidP="00174D20">
      <w:pPr>
        <w:pStyle w:val="ItemStep"/>
      </w:pPr>
      <w:r w:rsidRPr="003821A7">
        <w:rPr>
          <w:rFonts w:hint="eastAsia"/>
        </w:rPr>
        <w:t>使能本地路由器与另一</w:t>
      </w:r>
      <w:r w:rsidRPr="003821A7">
        <w:rPr>
          <w:rFonts w:hint="eastAsia"/>
        </w:rPr>
        <w:t>AS</w:t>
      </w:r>
      <w:r w:rsidRPr="003821A7">
        <w:rPr>
          <w:rFonts w:hint="eastAsia"/>
        </w:rPr>
        <w:t>的</w:t>
      </w:r>
      <w:r w:rsidRPr="003821A7">
        <w:rPr>
          <w:rFonts w:hint="eastAsia"/>
        </w:rPr>
        <w:t>PE</w:t>
      </w:r>
      <w:r w:rsidRPr="003821A7">
        <w:rPr>
          <w:rFonts w:hint="eastAsia"/>
        </w:rPr>
        <w:t>交换</w:t>
      </w:r>
      <w:r w:rsidRPr="003821A7">
        <w:rPr>
          <w:rFonts w:hint="eastAsia"/>
        </w:rPr>
        <w:t>VPNv4</w:t>
      </w:r>
      <w:r w:rsidRPr="003821A7">
        <w:rPr>
          <w:rFonts w:hint="eastAsia"/>
        </w:rPr>
        <w:t>路由信息的能力。</w:t>
      </w:r>
    </w:p>
    <w:p w:rsidR="00174D20" w:rsidRPr="003821A7" w:rsidRDefault="00174D20" w:rsidP="00174D20">
      <w:pPr>
        <w:pStyle w:val="ItemIndent1"/>
        <w:rPr>
          <w:rStyle w:val="commandkeywords"/>
        </w:rPr>
      </w:pPr>
      <w:r w:rsidRPr="003821A7">
        <w:rPr>
          <w:rStyle w:val="commandkeywords"/>
        </w:rPr>
        <w:t xml:space="preserve">peer </w:t>
      </w:r>
      <w:r w:rsidRPr="003821A7">
        <w:rPr>
          <w:rStyle w:val="commandtext"/>
          <w:rFonts w:hint="eastAsia"/>
        </w:rPr>
        <w:t>{</w:t>
      </w:r>
      <w:r w:rsidRPr="003821A7">
        <w:t xml:space="preserve"> </w:t>
      </w:r>
      <w:r w:rsidRPr="003821A7">
        <w:rPr>
          <w:rStyle w:val="commandparameter"/>
        </w:rPr>
        <w:t xml:space="preserve">group-name </w:t>
      </w:r>
      <w:r w:rsidRPr="003821A7">
        <w:rPr>
          <w:rStyle w:val="commandtext"/>
        </w:rPr>
        <w:t>|</w:t>
      </w:r>
      <w:r w:rsidRPr="003821A7">
        <w:rPr>
          <w:rStyle w:val="commandparameter"/>
        </w:rPr>
        <w:t xml:space="preserve"> ipv4-address </w:t>
      </w:r>
      <w:r w:rsidRPr="003821A7">
        <w:rPr>
          <w:rStyle w:val="commandtext"/>
        </w:rPr>
        <w:t>[</w:t>
      </w:r>
      <w:r w:rsidRPr="003821A7">
        <w:rPr>
          <w:rFonts w:hint="eastAsia"/>
        </w:rPr>
        <w:t xml:space="preserve"> </w:t>
      </w:r>
      <w:r w:rsidRPr="003821A7">
        <w:rPr>
          <w:rStyle w:val="commandparameter"/>
          <w:rFonts w:hint="eastAsia"/>
        </w:rPr>
        <w:t xml:space="preserve">mask-length </w:t>
      </w:r>
      <w:r w:rsidRPr="003821A7">
        <w:rPr>
          <w:rStyle w:val="commandtext"/>
        </w:rPr>
        <w:t>]</w:t>
      </w:r>
      <w:r w:rsidRPr="003821A7">
        <w:rPr>
          <w:rFonts w:hint="eastAsia"/>
        </w:rPr>
        <w:t xml:space="preserve"> </w:t>
      </w:r>
      <w:r w:rsidRPr="003821A7">
        <w:rPr>
          <w:rStyle w:val="commandtext"/>
          <w:rFonts w:hint="eastAsia"/>
        </w:rPr>
        <w:t>}</w:t>
      </w:r>
      <w:r w:rsidRPr="003821A7">
        <w:rPr>
          <w:rFonts w:hint="eastAsia"/>
        </w:rPr>
        <w:t xml:space="preserve"> </w:t>
      </w:r>
      <w:r w:rsidRPr="003821A7">
        <w:rPr>
          <w:rStyle w:val="commandkeywords"/>
          <w:rFonts w:hint="eastAsia"/>
        </w:rPr>
        <w:t>enable</w:t>
      </w:r>
    </w:p>
    <w:p w:rsidR="00174D20" w:rsidRPr="003821A7" w:rsidRDefault="00174D20" w:rsidP="00174D20">
      <w:pPr>
        <w:pStyle w:val="ItemIndent1"/>
        <w:rPr>
          <w:lang w:eastAsia="zh-CN"/>
        </w:rPr>
      </w:pPr>
      <w:r w:rsidRPr="003821A7">
        <w:rPr>
          <w:rFonts w:hint="eastAsia"/>
          <w:lang w:eastAsia="zh-CN"/>
        </w:rPr>
        <w:t>缺省情况下，本地路由器不能与对等体交换</w:t>
      </w:r>
      <w:r w:rsidRPr="003821A7">
        <w:rPr>
          <w:rFonts w:hint="eastAsia"/>
          <w:lang w:eastAsia="zh-CN"/>
        </w:rPr>
        <w:t>VPNv4</w:t>
      </w:r>
      <w:r w:rsidRPr="003821A7">
        <w:rPr>
          <w:rFonts w:hint="eastAsia"/>
          <w:lang w:eastAsia="zh-CN"/>
        </w:rPr>
        <w:t>路由信息。</w:t>
      </w:r>
    </w:p>
    <w:p w:rsidR="00174D20" w:rsidRPr="003821A7" w:rsidRDefault="00174D20" w:rsidP="00174D20">
      <w:pPr>
        <w:pStyle w:val="ItemStep"/>
        <w:rPr>
          <w:lang w:eastAsia="zh-CN"/>
        </w:rPr>
      </w:pPr>
      <w:r w:rsidRPr="003821A7">
        <w:rPr>
          <w:rFonts w:hint="eastAsia"/>
          <w:lang w:eastAsia="zh-CN"/>
        </w:rPr>
        <w:t>（可选）配置向对等体发送路由时不改变下一跳。</w:t>
      </w:r>
    </w:p>
    <w:p w:rsidR="00174D20" w:rsidRPr="003821A7" w:rsidRDefault="00174D20" w:rsidP="00174D20">
      <w:pPr>
        <w:pStyle w:val="ItemIndent1"/>
        <w:rPr>
          <w:rStyle w:val="commandkeywords"/>
        </w:rPr>
      </w:pPr>
      <w:r w:rsidRPr="003821A7">
        <w:rPr>
          <w:rStyle w:val="commandkeywords"/>
        </w:rPr>
        <w:t xml:space="preserve">peer </w:t>
      </w:r>
      <w:r w:rsidRPr="003821A7">
        <w:rPr>
          <w:rStyle w:val="commandtext"/>
          <w:rFonts w:hint="eastAsia"/>
        </w:rPr>
        <w:t>{</w:t>
      </w:r>
      <w:r w:rsidRPr="003821A7">
        <w:t xml:space="preserve"> </w:t>
      </w:r>
      <w:r w:rsidRPr="003821A7">
        <w:rPr>
          <w:rStyle w:val="commandparameter"/>
        </w:rPr>
        <w:t xml:space="preserve">group-name </w:t>
      </w:r>
      <w:r w:rsidRPr="003821A7">
        <w:rPr>
          <w:rStyle w:val="commandtext"/>
        </w:rPr>
        <w:t>|</w:t>
      </w:r>
      <w:r w:rsidRPr="003821A7">
        <w:rPr>
          <w:rStyle w:val="commandparameter"/>
        </w:rPr>
        <w:t xml:space="preserve"> ipv4-address </w:t>
      </w:r>
      <w:r w:rsidRPr="003821A7">
        <w:rPr>
          <w:rStyle w:val="commandtext"/>
        </w:rPr>
        <w:t>[</w:t>
      </w:r>
      <w:r w:rsidRPr="003821A7">
        <w:rPr>
          <w:rFonts w:hint="eastAsia"/>
        </w:rPr>
        <w:t xml:space="preserve"> </w:t>
      </w:r>
      <w:r w:rsidRPr="003821A7">
        <w:rPr>
          <w:rStyle w:val="commandparameter"/>
          <w:rFonts w:hint="eastAsia"/>
        </w:rPr>
        <w:t xml:space="preserve">mask-length </w:t>
      </w:r>
      <w:r w:rsidRPr="003821A7">
        <w:rPr>
          <w:rStyle w:val="commandtext"/>
        </w:rPr>
        <w:t>]</w:t>
      </w:r>
      <w:r w:rsidRPr="003821A7">
        <w:rPr>
          <w:rFonts w:hint="eastAsia"/>
        </w:rPr>
        <w:t xml:space="preserve"> </w:t>
      </w:r>
      <w:r w:rsidRPr="003821A7">
        <w:rPr>
          <w:rStyle w:val="commandtext"/>
          <w:rFonts w:hint="eastAsia"/>
        </w:rPr>
        <w:t>}</w:t>
      </w:r>
      <w:r w:rsidRPr="003821A7">
        <w:rPr>
          <w:rStyle w:val="commandkeywords"/>
        </w:rPr>
        <w:t xml:space="preserve"> next-hop-invariable</w:t>
      </w:r>
    </w:p>
    <w:p w:rsidR="00174D20" w:rsidRPr="003821A7" w:rsidRDefault="00174D20" w:rsidP="00174D20">
      <w:pPr>
        <w:pStyle w:val="ItemIndent1"/>
        <w:rPr>
          <w:lang w:eastAsia="zh-CN"/>
        </w:rPr>
      </w:pPr>
      <w:r w:rsidRPr="003821A7">
        <w:rPr>
          <w:rFonts w:hint="eastAsia"/>
          <w:lang w:eastAsia="zh-CN"/>
        </w:rPr>
        <w:t>缺省情况下，向对等体</w:t>
      </w:r>
      <w:r w:rsidRPr="003821A7">
        <w:rPr>
          <w:lang w:eastAsia="zh-CN"/>
        </w:rPr>
        <w:t>/</w:t>
      </w:r>
      <w:r w:rsidRPr="003821A7">
        <w:rPr>
          <w:rFonts w:hint="eastAsia"/>
          <w:lang w:eastAsia="zh-CN"/>
        </w:rPr>
        <w:t>对等体组发布路由时会将下一跳改为自己的地址。</w:t>
      </w:r>
    </w:p>
    <w:p w:rsidR="00174D20" w:rsidRPr="003821A7" w:rsidRDefault="00174D20" w:rsidP="00174D20">
      <w:pPr>
        <w:pStyle w:val="ItemIndent1"/>
        <w:rPr>
          <w:lang w:eastAsia="zh-CN"/>
        </w:rPr>
      </w:pPr>
      <w:r w:rsidRPr="003821A7">
        <w:rPr>
          <w:rFonts w:hint="eastAsia"/>
          <w:lang w:eastAsia="zh-CN"/>
        </w:rPr>
        <w:t>本配置用于使用</w:t>
      </w:r>
      <w:r w:rsidRPr="003821A7">
        <w:rPr>
          <w:rFonts w:hint="eastAsia"/>
          <w:lang w:eastAsia="zh-CN"/>
        </w:rPr>
        <w:t>RR</w:t>
      </w:r>
      <w:r w:rsidRPr="003821A7">
        <w:rPr>
          <w:rFonts w:hint="eastAsia"/>
          <w:lang w:eastAsia="zh-CN"/>
        </w:rPr>
        <w:t>通告</w:t>
      </w:r>
      <w:r w:rsidRPr="003821A7">
        <w:rPr>
          <w:rFonts w:hint="eastAsia"/>
          <w:lang w:eastAsia="zh-CN"/>
        </w:rPr>
        <w:t>VPNv4</w:t>
      </w:r>
      <w:r w:rsidRPr="003821A7">
        <w:rPr>
          <w:rFonts w:hint="eastAsia"/>
          <w:lang w:eastAsia="zh-CN"/>
        </w:rPr>
        <w:t>路由的情况：在</w:t>
      </w:r>
      <w:r w:rsidRPr="003821A7">
        <w:rPr>
          <w:rFonts w:hint="eastAsia"/>
          <w:lang w:eastAsia="zh-CN"/>
        </w:rPr>
        <w:t>RR</w:t>
      </w:r>
      <w:r w:rsidRPr="003821A7">
        <w:rPr>
          <w:rFonts w:hint="eastAsia"/>
          <w:lang w:eastAsia="zh-CN"/>
        </w:rPr>
        <w:t>上执行本配置，使得</w:t>
      </w:r>
      <w:r w:rsidRPr="003821A7">
        <w:rPr>
          <w:rFonts w:hint="eastAsia"/>
          <w:lang w:eastAsia="zh-CN"/>
        </w:rPr>
        <w:t>RR</w:t>
      </w:r>
      <w:r w:rsidRPr="003821A7">
        <w:rPr>
          <w:rFonts w:hint="eastAsia"/>
          <w:lang w:eastAsia="zh-CN"/>
        </w:rPr>
        <w:t>之间通告</w:t>
      </w:r>
      <w:r w:rsidRPr="003821A7">
        <w:rPr>
          <w:rFonts w:hint="eastAsia"/>
          <w:lang w:eastAsia="zh-CN"/>
        </w:rPr>
        <w:t>VPNv4</w:t>
      </w:r>
      <w:r w:rsidRPr="003821A7">
        <w:rPr>
          <w:rFonts w:hint="eastAsia"/>
          <w:lang w:eastAsia="zh-CN"/>
        </w:rPr>
        <w:t>路由时，路由的下一跳不会被改变。</w:t>
      </w:r>
    </w:p>
    <w:p w:rsidR="00174D20" w:rsidRPr="003821A7" w:rsidRDefault="00174D20" w:rsidP="00174D20">
      <w:pPr>
        <w:pStyle w:val="4"/>
      </w:pPr>
      <w:r w:rsidRPr="003821A7">
        <w:rPr>
          <w:rFonts w:hint="eastAsia"/>
        </w:rPr>
        <w:t>配置</w:t>
      </w:r>
      <w:r w:rsidRPr="003821A7">
        <w:rPr>
          <w:rFonts w:hint="eastAsia"/>
        </w:rPr>
        <w:t>ASBR</w:t>
      </w:r>
    </w:p>
    <w:p w:rsidR="00174D20" w:rsidRPr="003821A7" w:rsidRDefault="00174D20" w:rsidP="00174D20">
      <w:pPr>
        <w:pStyle w:val="ItemStep"/>
      </w:pPr>
      <w:r w:rsidRPr="003821A7">
        <w:rPr>
          <w:rFonts w:hint="eastAsia"/>
        </w:rPr>
        <w:t>进入系统视图。</w:t>
      </w:r>
    </w:p>
    <w:p w:rsidR="00174D20" w:rsidRPr="003821A7" w:rsidRDefault="00174D20" w:rsidP="00174D20">
      <w:pPr>
        <w:pStyle w:val="ItemIndent1"/>
        <w:rPr>
          <w:rStyle w:val="commandkeywords"/>
        </w:rPr>
      </w:pPr>
      <w:r w:rsidRPr="003821A7">
        <w:rPr>
          <w:rStyle w:val="commandkeywords"/>
          <w:rFonts w:hint="eastAsia"/>
        </w:rPr>
        <w:t>system-view</w:t>
      </w:r>
    </w:p>
    <w:p w:rsidR="00174D20" w:rsidRPr="003821A7" w:rsidRDefault="00174D20" w:rsidP="00174D20">
      <w:pPr>
        <w:pStyle w:val="ItemStep"/>
      </w:pPr>
      <w:r w:rsidRPr="003821A7">
        <w:rPr>
          <w:rFonts w:hint="eastAsia"/>
        </w:rPr>
        <w:t>配置路由策略。</w:t>
      </w:r>
    </w:p>
    <w:p w:rsidR="00174D20" w:rsidRPr="003821A7" w:rsidRDefault="00174D20" w:rsidP="00174D20">
      <w:pPr>
        <w:pStyle w:val="ItemStep2"/>
        <w:rPr>
          <w:lang w:eastAsia="zh-CN"/>
        </w:rPr>
      </w:pPr>
      <w:r w:rsidRPr="003821A7">
        <w:rPr>
          <w:rFonts w:hint="eastAsia"/>
          <w:lang w:eastAsia="zh-CN"/>
        </w:rPr>
        <w:t>创建路由策略，并进入路由策略视图。</w:t>
      </w:r>
    </w:p>
    <w:p w:rsidR="00174D20" w:rsidRPr="003821A7" w:rsidRDefault="00174D20" w:rsidP="00174D20">
      <w:pPr>
        <w:pStyle w:val="ItemIndent2"/>
        <w:rPr>
          <w:rStyle w:val="commandparameter"/>
        </w:rPr>
      </w:pPr>
      <w:r w:rsidRPr="003821A7">
        <w:rPr>
          <w:rStyle w:val="commandkeywords"/>
        </w:rPr>
        <w:t>route-policy</w:t>
      </w:r>
      <w:r w:rsidRPr="003821A7">
        <w:t xml:space="preserve"> </w:t>
      </w:r>
      <w:r w:rsidRPr="003821A7">
        <w:rPr>
          <w:rStyle w:val="commandparameter"/>
          <w:rFonts w:hint="eastAsia"/>
        </w:rPr>
        <w:t>route-</w:t>
      </w:r>
      <w:r w:rsidRPr="003821A7">
        <w:rPr>
          <w:rStyle w:val="commandparameter"/>
        </w:rPr>
        <w:t>policy-name</w:t>
      </w:r>
      <w:r w:rsidRPr="003821A7">
        <w:t xml:space="preserve"> </w:t>
      </w:r>
      <w:r w:rsidRPr="003821A7">
        <w:rPr>
          <w:rStyle w:val="commandtext"/>
        </w:rPr>
        <w:t>{</w:t>
      </w:r>
      <w:r w:rsidRPr="003821A7">
        <w:rPr>
          <w:rStyle w:val="commandkeywords"/>
        </w:rPr>
        <w:t xml:space="preserve"> deny </w:t>
      </w:r>
      <w:r w:rsidRPr="003821A7">
        <w:rPr>
          <w:rStyle w:val="commandtext"/>
        </w:rPr>
        <w:t>|</w:t>
      </w:r>
      <w:r w:rsidRPr="003821A7">
        <w:t xml:space="preserve"> </w:t>
      </w:r>
      <w:r w:rsidRPr="003821A7">
        <w:rPr>
          <w:rStyle w:val="commandkeywords"/>
        </w:rPr>
        <w:t>permit</w:t>
      </w:r>
      <w:r w:rsidRPr="003821A7">
        <w:t xml:space="preserve"> </w:t>
      </w:r>
      <w:r w:rsidRPr="003821A7">
        <w:rPr>
          <w:rStyle w:val="commandtext"/>
        </w:rPr>
        <w:t>}</w:t>
      </w:r>
      <w:r w:rsidRPr="003821A7">
        <w:t xml:space="preserve"> </w:t>
      </w:r>
      <w:r w:rsidRPr="003821A7">
        <w:rPr>
          <w:rStyle w:val="commandkeywords"/>
        </w:rPr>
        <w:t>node</w:t>
      </w:r>
      <w:r w:rsidRPr="003821A7">
        <w:t xml:space="preserve"> </w:t>
      </w:r>
      <w:r w:rsidRPr="003821A7">
        <w:rPr>
          <w:rStyle w:val="commandparameter"/>
        </w:rPr>
        <w:t>node-number</w:t>
      </w:r>
    </w:p>
    <w:p w:rsidR="00174D20" w:rsidRPr="003821A7" w:rsidRDefault="00174D20" w:rsidP="00174D20">
      <w:pPr>
        <w:pStyle w:val="ItemStep2"/>
        <w:rPr>
          <w:lang w:eastAsia="zh-CN"/>
        </w:rPr>
      </w:pPr>
      <w:r w:rsidRPr="003821A7">
        <w:rPr>
          <w:rFonts w:hint="eastAsia"/>
          <w:lang w:eastAsia="zh-CN"/>
        </w:rPr>
        <w:t>匹配带标签的</w:t>
      </w:r>
      <w:r w:rsidRPr="003821A7">
        <w:rPr>
          <w:rFonts w:hint="eastAsia"/>
          <w:lang w:eastAsia="zh-CN"/>
        </w:rPr>
        <w:t>IPv4</w:t>
      </w:r>
      <w:r w:rsidRPr="003821A7">
        <w:rPr>
          <w:rFonts w:hint="eastAsia"/>
          <w:lang w:eastAsia="zh-CN"/>
        </w:rPr>
        <w:t>路由。</w:t>
      </w:r>
    </w:p>
    <w:p w:rsidR="00174D20" w:rsidRPr="003821A7" w:rsidRDefault="00174D20" w:rsidP="00174D20">
      <w:pPr>
        <w:pStyle w:val="ItemIndent2"/>
        <w:rPr>
          <w:rStyle w:val="commandkeywords"/>
        </w:rPr>
      </w:pPr>
      <w:r w:rsidRPr="003821A7">
        <w:rPr>
          <w:rStyle w:val="commandkeywords"/>
        </w:rPr>
        <w:lastRenderedPageBreak/>
        <w:t>if-match mpls-label</w:t>
      </w:r>
    </w:p>
    <w:p w:rsidR="00174D20" w:rsidRPr="003821A7" w:rsidRDefault="00174D20" w:rsidP="00174D20">
      <w:pPr>
        <w:pStyle w:val="ItemIndent2"/>
      </w:pPr>
      <w:r w:rsidRPr="003821A7">
        <w:rPr>
          <w:rFonts w:hint="eastAsia"/>
        </w:rPr>
        <w:t>缺省情况下，不匹配路由信息的</w:t>
      </w:r>
      <w:r w:rsidRPr="003821A7">
        <w:rPr>
          <w:rFonts w:hint="eastAsia"/>
        </w:rPr>
        <w:t>MPLS</w:t>
      </w:r>
      <w:r w:rsidRPr="003821A7">
        <w:rPr>
          <w:rFonts w:hint="eastAsia"/>
        </w:rPr>
        <w:t>标签。</w:t>
      </w:r>
    </w:p>
    <w:p w:rsidR="00174D20" w:rsidRPr="003821A7" w:rsidRDefault="00174D20" w:rsidP="00174D20">
      <w:pPr>
        <w:pStyle w:val="ItemIndent2"/>
      </w:pPr>
      <w:r w:rsidRPr="003821A7">
        <w:rPr>
          <w:rFonts w:hint="eastAsia"/>
        </w:rPr>
        <w:t>在路由策略中，还可以配置其他的</w:t>
      </w:r>
      <w:r w:rsidRPr="003821A7">
        <w:rPr>
          <w:rStyle w:val="commandkeywords"/>
        </w:rPr>
        <w:t>if-match</w:t>
      </w:r>
      <w:r w:rsidRPr="003821A7">
        <w:rPr>
          <w:rFonts w:hint="eastAsia"/>
        </w:rPr>
        <w:t>子句，以实现只对满足某些条件的路由分配标签，其它路由仍作为普通</w:t>
      </w:r>
      <w:r w:rsidRPr="003821A7">
        <w:rPr>
          <w:rFonts w:hint="eastAsia"/>
        </w:rPr>
        <w:t>IPv4</w:t>
      </w:r>
      <w:r w:rsidRPr="003821A7">
        <w:rPr>
          <w:rFonts w:hint="eastAsia"/>
        </w:rPr>
        <w:t>路由发布。</w:t>
      </w:r>
    </w:p>
    <w:p w:rsidR="00174D20" w:rsidRPr="003821A7" w:rsidRDefault="00174D20" w:rsidP="00174D20">
      <w:pPr>
        <w:pStyle w:val="ItemStep2"/>
        <w:rPr>
          <w:lang w:eastAsia="zh-CN"/>
        </w:rPr>
      </w:pPr>
      <w:r w:rsidRPr="003821A7">
        <w:rPr>
          <w:rFonts w:hint="eastAsia"/>
          <w:lang w:eastAsia="zh-CN"/>
        </w:rPr>
        <w:t>为</w:t>
      </w:r>
      <w:r w:rsidRPr="003821A7">
        <w:rPr>
          <w:rFonts w:hint="eastAsia"/>
          <w:lang w:eastAsia="zh-CN"/>
        </w:rPr>
        <w:t>IPv4</w:t>
      </w:r>
      <w:r w:rsidRPr="003821A7">
        <w:rPr>
          <w:rFonts w:hint="eastAsia"/>
          <w:lang w:eastAsia="zh-CN"/>
        </w:rPr>
        <w:t>路由分配标签。</w:t>
      </w:r>
    </w:p>
    <w:p w:rsidR="00174D20" w:rsidRPr="003821A7" w:rsidRDefault="00174D20" w:rsidP="00174D20">
      <w:pPr>
        <w:pStyle w:val="ItemIndent2"/>
        <w:rPr>
          <w:rStyle w:val="commandkeywords"/>
        </w:rPr>
      </w:pPr>
      <w:r w:rsidRPr="003821A7">
        <w:rPr>
          <w:rStyle w:val="commandkeywords"/>
          <w:rFonts w:hint="eastAsia"/>
        </w:rPr>
        <w:t xml:space="preserve">apply </w:t>
      </w:r>
      <w:r w:rsidRPr="003821A7">
        <w:rPr>
          <w:rStyle w:val="commandkeywords"/>
        </w:rPr>
        <w:t>mpls-label</w:t>
      </w:r>
    </w:p>
    <w:p w:rsidR="00174D20" w:rsidRPr="003821A7" w:rsidRDefault="00174D20" w:rsidP="00174D20">
      <w:pPr>
        <w:pStyle w:val="ItemIndent2"/>
      </w:pPr>
      <w:r w:rsidRPr="003821A7">
        <w:rPr>
          <w:rFonts w:hint="eastAsia"/>
        </w:rPr>
        <w:t>缺省情况下，没有为</w:t>
      </w:r>
      <w:r w:rsidRPr="003821A7">
        <w:rPr>
          <w:rFonts w:hint="eastAsia"/>
        </w:rPr>
        <w:t>IPv4</w:t>
      </w:r>
      <w:r w:rsidRPr="003821A7">
        <w:rPr>
          <w:rFonts w:hint="eastAsia"/>
        </w:rPr>
        <w:t>路由分配标签。</w:t>
      </w:r>
    </w:p>
    <w:p w:rsidR="00174D20" w:rsidRPr="003821A7" w:rsidRDefault="00174D20" w:rsidP="00174D20">
      <w:pPr>
        <w:pStyle w:val="ItemStep2"/>
      </w:pPr>
      <w:r w:rsidRPr="003821A7">
        <w:rPr>
          <w:rFonts w:hint="eastAsia"/>
        </w:rPr>
        <w:t>退回系统视图。</w:t>
      </w:r>
    </w:p>
    <w:p w:rsidR="00174D20" w:rsidRPr="003821A7" w:rsidRDefault="00174D20" w:rsidP="00174D20">
      <w:pPr>
        <w:pStyle w:val="ItemIndent2"/>
        <w:rPr>
          <w:rStyle w:val="commandkeywords"/>
        </w:rPr>
      </w:pPr>
      <w:r w:rsidRPr="003821A7">
        <w:rPr>
          <w:rStyle w:val="commandkeywords"/>
          <w:rFonts w:hint="eastAsia"/>
        </w:rPr>
        <w:t>quit</w:t>
      </w:r>
    </w:p>
    <w:p w:rsidR="00174D20" w:rsidRPr="003821A7" w:rsidRDefault="00174D20" w:rsidP="00174D20">
      <w:pPr>
        <w:pStyle w:val="ItemStep"/>
        <w:rPr>
          <w:lang w:eastAsia="zh-CN"/>
        </w:rPr>
      </w:pPr>
      <w:r w:rsidRPr="003821A7">
        <w:rPr>
          <w:rFonts w:hint="eastAsia"/>
          <w:lang w:eastAsia="zh-CN"/>
        </w:rPr>
        <w:t>在连接</w:t>
      </w:r>
      <w:r w:rsidRPr="003821A7">
        <w:rPr>
          <w:rFonts w:hint="eastAsia"/>
          <w:lang w:eastAsia="zh-CN"/>
        </w:rPr>
        <w:t>AS</w:t>
      </w:r>
      <w:r w:rsidRPr="003821A7">
        <w:rPr>
          <w:rFonts w:hint="eastAsia"/>
          <w:lang w:eastAsia="zh-CN"/>
        </w:rPr>
        <w:t>内部路由器的接口上使能</w:t>
      </w:r>
      <w:r w:rsidRPr="003821A7">
        <w:rPr>
          <w:rFonts w:hint="eastAsia"/>
          <w:lang w:eastAsia="zh-CN"/>
        </w:rPr>
        <w:t>MPLS</w:t>
      </w:r>
      <w:r w:rsidRPr="003821A7">
        <w:rPr>
          <w:rFonts w:hint="eastAsia"/>
          <w:lang w:eastAsia="zh-CN"/>
        </w:rPr>
        <w:t>和</w:t>
      </w:r>
      <w:r w:rsidRPr="003821A7">
        <w:rPr>
          <w:rFonts w:hint="eastAsia"/>
          <w:lang w:eastAsia="zh-CN"/>
        </w:rPr>
        <w:t>LDP</w:t>
      </w:r>
      <w:r w:rsidRPr="003821A7">
        <w:rPr>
          <w:rFonts w:hint="eastAsia"/>
          <w:lang w:eastAsia="zh-CN"/>
        </w:rPr>
        <w:t>能力。</w:t>
      </w:r>
    </w:p>
    <w:p w:rsidR="00174D20" w:rsidRPr="003821A7" w:rsidRDefault="00174D20" w:rsidP="00174D20">
      <w:pPr>
        <w:pStyle w:val="ItemStep2"/>
        <w:rPr>
          <w:lang w:eastAsia="zh-CN"/>
        </w:rPr>
      </w:pPr>
      <w:r w:rsidRPr="003821A7">
        <w:rPr>
          <w:rFonts w:hint="eastAsia"/>
          <w:lang w:eastAsia="zh-CN"/>
        </w:rPr>
        <w:t>配置本节点的</w:t>
      </w:r>
      <w:r w:rsidRPr="003821A7">
        <w:rPr>
          <w:rFonts w:hint="eastAsia"/>
          <w:lang w:eastAsia="zh-CN"/>
        </w:rPr>
        <w:t>LSR ID</w:t>
      </w:r>
      <w:r w:rsidRPr="003821A7">
        <w:rPr>
          <w:rFonts w:hint="eastAsia"/>
          <w:lang w:eastAsia="zh-CN"/>
        </w:rPr>
        <w:t>。</w:t>
      </w:r>
    </w:p>
    <w:p w:rsidR="00174D20" w:rsidRPr="003821A7" w:rsidRDefault="00174D20" w:rsidP="00174D20">
      <w:pPr>
        <w:pStyle w:val="ItemIndent2"/>
        <w:rPr>
          <w:rStyle w:val="commandparameter"/>
        </w:rPr>
      </w:pPr>
      <w:r w:rsidRPr="003821A7">
        <w:rPr>
          <w:rStyle w:val="commandkeywords"/>
        </w:rPr>
        <w:t>mpls lsr-id</w:t>
      </w:r>
      <w:r w:rsidRPr="003821A7">
        <w:rPr>
          <w:rFonts w:hint="eastAsia"/>
        </w:rPr>
        <w:t xml:space="preserve"> </w:t>
      </w:r>
      <w:r w:rsidRPr="003821A7">
        <w:rPr>
          <w:rStyle w:val="commandparameter"/>
        </w:rPr>
        <w:t>lsr-id</w:t>
      </w:r>
    </w:p>
    <w:p w:rsidR="00174D20" w:rsidRPr="003821A7" w:rsidRDefault="00174D20" w:rsidP="00174D20">
      <w:pPr>
        <w:pStyle w:val="ItemIndent2"/>
      </w:pPr>
      <w:r w:rsidRPr="003821A7">
        <w:rPr>
          <w:rFonts w:hint="eastAsia"/>
        </w:rPr>
        <w:t>缺省情况下，未配置</w:t>
      </w:r>
      <w:r w:rsidRPr="003821A7">
        <w:rPr>
          <w:rFonts w:hint="eastAsia"/>
        </w:rPr>
        <w:t>LSR ID</w:t>
      </w:r>
      <w:r w:rsidRPr="003821A7">
        <w:rPr>
          <w:rFonts w:hint="eastAsia"/>
        </w:rPr>
        <w:t>。</w:t>
      </w:r>
    </w:p>
    <w:p w:rsidR="00174D20" w:rsidRPr="003821A7" w:rsidRDefault="00174D20" w:rsidP="00174D20">
      <w:pPr>
        <w:pStyle w:val="ItemStep2"/>
        <w:rPr>
          <w:lang w:eastAsia="zh-CN"/>
        </w:rPr>
      </w:pPr>
      <w:r w:rsidRPr="003821A7">
        <w:rPr>
          <w:rFonts w:hint="eastAsia"/>
          <w:lang w:eastAsia="zh-CN"/>
        </w:rPr>
        <w:t>使能本节点的</w:t>
      </w:r>
      <w:r w:rsidRPr="003821A7">
        <w:rPr>
          <w:rFonts w:hint="eastAsia"/>
          <w:lang w:eastAsia="zh-CN"/>
        </w:rPr>
        <w:t>LDP</w:t>
      </w:r>
      <w:r w:rsidRPr="003821A7">
        <w:rPr>
          <w:rFonts w:hint="eastAsia"/>
          <w:lang w:eastAsia="zh-CN"/>
        </w:rPr>
        <w:t>能力，并进入</w:t>
      </w:r>
      <w:r w:rsidRPr="003821A7">
        <w:rPr>
          <w:rFonts w:hint="eastAsia"/>
          <w:lang w:eastAsia="zh-CN"/>
        </w:rPr>
        <w:t>LDP</w:t>
      </w:r>
      <w:r w:rsidRPr="003821A7">
        <w:rPr>
          <w:rFonts w:hint="eastAsia"/>
          <w:lang w:eastAsia="zh-CN"/>
        </w:rPr>
        <w:t>视图。</w:t>
      </w:r>
    </w:p>
    <w:p w:rsidR="00174D20" w:rsidRPr="003821A7" w:rsidRDefault="00174D20" w:rsidP="00174D20">
      <w:pPr>
        <w:pStyle w:val="ItemIndent2"/>
        <w:rPr>
          <w:rStyle w:val="commandkeywords"/>
          <w:lang w:eastAsia="zh-CN"/>
        </w:rPr>
      </w:pPr>
      <w:r w:rsidRPr="003821A7">
        <w:rPr>
          <w:rStyle w:val="commandkeywords"/>
          <w:rFonts w:hint="eastAsia"/>
          <w:lang w:eastAsia="zh-CN"/>
        </w:rPr>
        <w:t>mpls ldp</w:t>
      </w:r>
    </w:p>
    <w:p w:rsidR="00174D20" w:rsidRPr="003821A7" w:rsidRDefault="00174D20" w:rsidP="00174D20">
      <w:pPr>
        <w:pStyle w:val="ItemIndent2"/>
        <w:rPr>
          <w:lang w:eastAsia="zh-CN"/>
        </w:rPr>
      </w:pPr>
      <w:r w:rsidRPr="003821A7">
        <w:rPr>
          <w:rFonts w:hint="eastAsia"/>
          <w:lang w:eastAsia="zh-CN"/>
        </w:rPr>
        <w:t>缺省情况下，</w:t>
      </w:r>
      <w:r w:rsidRPr="003821A7">
        <w:rPr>
          <w:rFonts w:hint="eastAsia"/>
          <w:lang w:eastAsia="zh-CN"/>
        </w:rPr>
        <w:t>LDP</w:t>
      </w:r>
      <w:r w:rsidRPr="003821A7">
        <w:rPr>
          <w:rFonts w:hint="eastAsia"/>
          <w:lang w:eastAsia="zh-CN"/>
        </w:rPr>
        <w:t>能力处于关闭状态。</w:t>
      </w:r>
    </w:p>
    <w:p w:rsidR="00174D20" w:rsidRPr="003821A7" w:rsidRDefault="00174D20" w:rsidP="00174D20">
      <w:pPr>
        <w:pStyle w:val="ItemStep2"/>
      </w:pPr>
      <w:r w:rsidRPr="003821A7">
        <w:rPr>
          <w:rFonts w:hint="eastAsia"/>
        </w:rPr>
        <w:t>退回系统视图。</w:t>
      </w:r>
    </w:p>
    <w:p w:rsidR="00174D20" w:rsidRPr="003821A7" w:rsidRDefault="00174D20" w:rsidP="00174D20">
      <w:pPr>
        <w:pStyle w:val="ItemIndent2"/>
        <w:rPr>
          <w:rStyle w:val="commandkeywords"/>
        </w:rPr>
      </w:pPr>
      <w:r w:rsidRPr="003821A7">
        <w:rPr>
          <w:rStyle w:val="commandkeywords"/>
        </w:rPr>
        <w:t>quit</w:t>
      </w:r>
    </w:p>
    <w:p w:rsidR="00174D20" w:rsidRPr="003821A7" w:rsidRDefault="00174D20" w:rsidP="00174D20">
      <w:pPr>
        <w:pStyle w:val="ItemStep2"/>
        <w:rPr>
          <w:lang w:eastAsia="zh-CN"/>
        </w:rPr>
      </w:pPr>
      <w:r w:rsidRPr="003821A7">
        <w:rPr>
          <w:rFonts w:hint="eastAsia"/>
          <w:lang w:eastAsia="zh-CN"/>
        </w:rPr>
        <w:t>进入连接</w:t>
      </w:r>
      <w:r w:rsidRPr="003821A7">
        <w:rPr>
          <w:rFonts w:hint="eastAsia"/>
          <w:lang w:eastAsia="zh-CN"/>
        </w:rPr>
        <w:t>AS</w:t>
      </w:r>
      <w:r w:rsidRPr="003821A7">
        <w:rPr>
          <w:rFonts w:hint="eastAsia"/>
          <w:lang w:eastAsia="zh-CN"/>
        </w:rPr>
        <w:t>内部路由器接口的接口视图。</w:t>
      </w:r>
    </w:p>
    <w:p w:rsidR="00174D20" w:rsidRPr="003821A7" w:rsidRDefault="00174D20" w:rsidP="00174D20">
      <w:pPr>
        <w:pStyle w:val="ItemIndent2"/>
        <w:rPr>
          <w:rStyle w:val="commandparameter"/>
        </w:rPr>
      </w:pPr>
      <w:r w:rsidRPr="003821A7">
        <w:rPr>
          <w:rStyle w:val="commandkeywords"/>
          <w:rFonts w:hint="eastAsia"/>
        </w:rPr>
        <w:t xml:space="preserve">interface </w:t>
      </w:r>
      <w:r w:rsidRPr="003821A7">
        <w:rPr>
          <w:rStyle w:val="commandparameter"/>
          <w:rFonts w:hint="eastAsia"/>
        </w:rPr>
        <w:t>interface-type interface-number</w:t>
      </w:r>
    </w:p>
    <w:p w:rsidR="00174D20" w:rsidRPr="003821A7" w:rsidRDefault="00174D20" w:rsidP="00174D20">
      <w:pPr>
        <w:pStyle w:val="ItemStep2"/>
      </w:pPr>
      <w:r w:rsidRPr="003821A7">
        <w:rPr>
          <w:rFonts w:hint="eastAsia"/>
        </w:rPr>
        <w:t>使能接口的</w:t>
      </w:r>
      <w:r w:rsidRPr="003821A7">
        <w:rPr>
          <w:rFonts w:hint="eastAsia"/>
        </w:rPr>
        <w:t>MPLS</w:t>
      </w:r>
      <w:r w:rsidRPr="003821A7">
        <w:rPr>
          <w:rFonts w:hint="eastAsia"/>
        </w:rPr>
        <w:t>能力。</w:t>
      </w:r>
    </w:p>
    <w:p w:rsidR="00174D20" w:rsidRPr="003821A7" w:rsidRDefault="00174D20" w:rsidP="00174D20">
      <w:pPr>
        <w:pStyle w:val="ItemIndent2"/>
        <w:rPr>
          <w:rStyle w:val="commandkeywords"/>
        </w:rPr>
      </w:pPr>
      <w:r w:rsidRPr="003821A7">
        <w:rPr>
          <w:rStyle w:val="commandkeywords"/>
        </w:rPr>
        <w:t>mpls enable</w:t>
      </w:r>
    </w:p>
    <w:p w:rsidR="00174D20" w:rsidRPr="003821A7" w:rsidRDefault="00174D20" w:rsidP="00174D20">
      <w:pPr>
        <w:pStyle w:val="ItemIndent2"/>
        <w:rPr>
          <w:lang w:eastAsia="zh-CN"/>
        </w:rPr>
      </w:pPr>
      <w:r w:rsidRPr="003821A7">
        <w:rPr>
          <w:rFonts w:hint="eastAsia"/>
          <w:lang w:eastAsia="zh-CN"/>
        </w:rPr>
        <w:t>缺省情况下，接口的</w:t>
      </w:r>
      <w:r w:rsidRPr="003821A7">
        <w:rPr>
          <w:rFonts w:hint="eastAsia"/>
          <w:lang w:eastAsia="zh-CN"/>
        </w:rPr>
        <w:t>MPLS</w:t>
      </w:r>
      <w:r w:rsidRPr="003821A7">
        <w:rPr>
          <w:rFonts w:hint="eastAsia"/>
          <w:lang w:eastAsia="zh-CN"/>
        </w:rPr>
        <w:t>能力处于关闭状态。</w:t>
      </w:r>
    </w:p>
    <w:p w:rsidR="00174D20" w:rsidRPr="003821A7" w:rsidRDefault="00174D20" w:rsidP="00174D20">
      <w:pPr>
        <w:pStyle w:val="ItemStep2"/>
      </w:pPr>
      <w:r w:rsidRPr="003821A7">
        <w:rPr>
          <w:rFonts w:hint="eastAsia"/>
        </w:rPr>
        <w:t>使能接口的</w:t>
      </w:r>
      <w:r w:rsidRPr="003821A7">
        <w:rPr>
          <w:rFonts w:hint="eastAsia"/>
        </w:rPr>
        <w:t>LDP</w:t>
      </w:r>
      <w:r w:rsidRPr="003821A7">
        <w:rPr>
          <w:rFonts w:hint="eastAsia"/>
        </w:rPr>
        <w:t>能力。</w:t>
      </w:r>
    </w:p>
    <w:p w:rsidR="00174D20" w:rsidRPr="003821A7" w:rsidRDefault="00174D20" w:rsidP="00174D20">
      <w:pPr>
        <w:pStyle w:val="ItemIndent2"/>
        <w:rPr>
          <w:rStyle w:val="commandkeywords"/>
        </w:rPr>
      </w:pPr>
      <w:r w:rsidRPr="003821A7">
        <w:rPr>
          <w:rStyle w:val="commandkeywords"/>
        </w:rPr>
        <w:t xml:space="preserve">mpls </w:t>
      </w:r>
      <w:r w:rsidRPr="003821A7">
        <w:rPr>
          <w:rStyle w:val="commandkeywords"/>
          <w:rFonts w:hint="eastAsia"/>
        </w:rPr>
        <w:t xml:space="preserve">ldp </w:t>
      </w:r>
      <w:r w:rsidRPr="003821A7">
        <w:rPr>
          <w:rStyle w:val="commandkeywords"/>
        </w:rPr>
        <w:t>enable</w:t>
      </w:r>
    </w:p>
    <w:p w:rsidR="00174D20" w:rsidRPr="003821A7" w:rsidRDefault="00174D20" w:rsidP="00174D20">
      <w:pPr>
        <w:pStyle w:val="ItemIndent2"/>
        <w:rPr>
          <w:lang w:eastAsia="zh-CN"/>
        </w:rPr>
      </w:pPr>
      <w:r w:rsidRPr="003821A7">
        <w:rPr>
          <w:rFonts w:hint="eastAsia"/>
          <w:lang w:eastAsia="zh-CN"/>
        </w:rPr>
        <w:t>缺省情况下，接口的</w:t>
      </w:r>
      <w:r w:rsidRPr="003821A7">
        <w:rPr>
          <w:rFonts w:hint="eastAsia"/>
          <w:lang w:eastAsia="zh-CN"/>
        </w:rPr>
        <w:t>LDP</w:t>
      </w:r>
      <w:r w:rsidRPr="003821A7">
        <w:rPr>
          <w:rFonts w:hint="eastAsia"/>
          <w:lang w:eastAsia="zh-CN"/>
        </w:rPr>
        <w:t>能力处于关闭状态。</w:t>
      </w:r>
    </w:p>
    <w:p w:rsidR="00174D20" w:rsidRPr="003821A7" w:rsidRDefault="00174D20" w:rsidP="00174D20">
      <w:pPr>
        <w:pStyle w:val="ItemStep2"/>
      </w:pPr>
      <w:r w:rsidRPr="003821A7">
        <w:rPr>
          <w:rFonts w:hint="eastAsia"/>
        </w:rPr>
        <w:t>退回系统视图。</w:t>
      </w:r>
    </w:p>
    <w:p w:rsidR="00174D20" w:rsidRPr="003821A7" w:rsidRDefault="00174D20" w:rsidP="00174D20">
      <w:pPr>
        <w:pStyle w:val="ItemIndent2"/>
        <w:rPr>
          <w:rStyle w:val="commandkeywords"/>
        </w:rPr>
      </w:pPr>
      <w:r w:rsidRPr="003821A7">
        <w:rPr>
          <w:rStyle w:val="commandkeywords"/>
        </w:rPr>
        <w:t>quit</w:t>
      </w:r>
    </w:p>
    <w:p w:rsidR="00174D20" w:rsidRPr="003821A7" w:rsidRDefault="00174D20" w:rsidP="00174D20">
      <w:pPr>
        <w:pStyle w:val="ItemStep"/>
      </w:pPr>
      <w:r w:rsidRPr="003821A7">
        <w:rPr>
          <w:rFonts w:hint="eastAsia"/>
        </w:rPr>
        <w:t>在连接对端</w:t>
      </w:r>
      <w:r w:rsidRPr="003821A7">
        <w:rPr>
          <w:rFonts w:hint="eastAsia"/>
        </w:rPr>
        <w:t>ASBR</w:t>
      </w:r>
      <w:r w:rsidRPr="003821A7">
        <w:rPr>
          <w:rFonts w:hint="eastAsia"/>
        </w:rPr>
        <w:t>的接口上使能</w:t>
      </w:r>
      <w:r w:rsidRPr="003821A7">
        <w:rPr>
          <w:rFonts w:hint="eastAsia"/>
        </w:rPr>
        <w:t>MPLS</w:t>
      </w:r>
      <w:r w:rsidRPr="003821A7">
        <w:rPr>
          <w:rFonts w:hint="eastAsia"/>
        </w:rPr>
        <w:t>能力。</w:t>
      </w:r>
    </w:p>
    <w:p w:rsidR="00174D20" w:rsidRPr="003821A7" w:rsidRDefault="00174D20" w:rsidP="00174D20">
      <w:pPr>
        <w:pStyle w:val="ItemStep2"/>
        <w:rPr>
          <w:lang w:eastAsia="zh-CN"/>
        </w:rPr>
      </w:pPr>
      <w:r w:rsidRPr="003821A7">
        <w:rPr>
          <w:rFonts w:hint="eastAsia"/>
          <w:lang w:eastAsia="zh-CN"/>
        </w:rPr>
        <w:t>进入连接对端</w:t>
      </w:r>
      <w:r w:rsidRPr="003821A7">
        <w:rPr>
          <w:rFonts w:hint="eastAsia"/>
          <w:lang w:eastAsia="zh-CN"/>
        </w:rPr>
        <w:t>ASBR</w:t>
      </w:r>
      <w:r w:rsidRPr="003821A7">
        <w:rPr>
          <w:rFonts w:hint="eastAsia"/>
          <w:lang w:eastAsia="zh-CN"/>
        </w:rPr>
        <w:t>接口的接口视图。</w:t>
      </w:r>
    </w:p>
    <w:p w:rsidR="00174D20" w:rsidRPr="003821A7" w:rsidRDefault="00174D20" w:rsidP="00174D20">
      <w:pPr>
        <w:pStyle w:val="ItemIndent2"/>
        <w:rPr>
          <w:rStyle w:val="commandparameter"/>
        </w:rPr>
      </w:pPr>
      <w:r w:rsidRPr="003821A7">
        <w:rPr>
          <w:rStyle w:val="commandkeywords"/>
          <w:rFonts w:hint="eastAsia"/>
        </w:rPr>
        <w:t xml:space="preserve">interface </w:t>
      </w:r>
      <w:r w:rsidRPr="003821A7">
        <w:rPr>
          <w:rStyle w:val="commandparameter"/>
          <w:rFonts w:hint="eastAsia"/>
        </w:rPr>
        <w:t>interface-type interface-number</w:t>
      </w:r>
    </w:p>
    <w:p w:rsidR="00174D20" w:rsidRPr="003821A7" w:rsidRDefault="00174D20" w:rsidP="00174D20">
      <w:pPr>
        <w:pStyle w:val="ItemStep2"/>
      </w:pPr>
      <w:r w:rsidRPr="003821A7">
        <w:rPr>
          <w:rFonts w:hint="eastAsia"/>
        </w:rPr>
        <w:t>使能接口的</w:t>
      </w:r>
      <w:r w:rsidRPr="003821A7">
        <w:rPr>
          <w:rFonts w:hint="eastAsia"/>
        </w:rPr>
        <w:t>MPLS</w:t>
      </w:r>
      <w:r w:rsidRPr="003821A7">
        <w:rPr>
          <w:rFonts w:hint="eastAsia"/>
        </w:rPr>
        <w:t>能力。</w:t>
      </w:r>
    </w:p>
    <w:p w:rsidR="00174D20" w:rsidRPr="003821A7" w:rsidRDefault="00174D20" w:rsidP="00174D20">
      <w:pPr>
        <w:pStyle w:val="ItemIndent2"/>
        <w:rPr>
          <w:rStyle w:val="commandkeywords"/>
        </w:rPr>
      </w:pPr>
      <w:r w:rsidRPr="003821A7">
        <w:rPr>
          <w:rStyle w:val="commandkeywords"/>
        </w:rPr>
        <w:t>mpls enable</w:t>
      </w:r>
    </w:p>
    <w:p w:rsidR="00174D20" w:rsidRPr="003821A7" w:rsidRDefault="00174D20" w:rsidP="00174D20">
      <w:pPr>
        <w:pStyle w:val="ItemIndent2"/>
        <w:rPr>
          <w:lang w:eastAsia="zh-CN"/>
        </w:rPr>
      </w:pPr>
      <w:r w:rsidRPr="003821A7">
        <w:rPr>
          <w:rFonts w:hint="eastAsia"/>
          <w:lang w:eastAsia="zh-CN"/>
        </w:rPr>
        <w:t>缺省情况下，接口的</w:t>
      </w:r>
      <w:r w:rsidRPr="003821A7">
        <w:rPr>
          <w:rFonts w:hint="eastAsia"/>
          <w:lang w:eastAsia="zh-CN"/>
        </w:rPr>
        <w:t>MPLS</w:t>
      </w:r>
      <w:r w:rsidRPr="003821A7">
        <w:rPr>
          <w:rFonts w:hint="eastAsia"/>
          <w:lang w:eastAsia="zh-CN"/>
        </w:rPr>
        <w:t>能力处于关闭状态。</w:t>
      </w:r>
    </w:p>
    <w:p w:rsidR="00174D20" w:rsidRPr="003821A7" w:rsidRDefault="00174D20" w:rsidP="00174D20">
      <w:pPr>
        <w:pStyle w:val="ItemStep2"/>
      </w:pPr>
      <w:r w:rsidRPr="003821A7">
        <w:rPr>
          <w:rFonts w:hint="eastAsia"/>
        </w:rPr>
        <w:t>退回系统视图。</w:t>
      </w:r>
    </w:p>
    <w:p w:rsidR="00174D20" w:rsidRPr="003821A7" w:rsidRDefault="00174D20" w:rsidP="00174D20">
      <w:pPr>
        <w:pStyle w:val="ItemIndent2"/>
        <w:rPr>
          <w:rStyle w:val="commandkeywords"/>
        </w:rPr>
      </w:pPr>
      <w:r w:rsidRPr="003821A7">
        <w:rPr>
          <w:rStyle w:val="commandkeywords"/>
        </w:rPr>
        <w:t>quit</w:t>
      </w:r>
    </w:p>
    <w:p w:rsidR="00174D20" w:rsidRPr="003821A7" w:rsidRDefault="00174D20" w:rsidP="00174D20">
      <w:pPr>
        <w:pStyle w:val="ItemStep"/>
      </w:pPr>
      <w:r w:rsidRPr="003821A7">
        <w:rPr>
          <w:rFonts w:hint="eastAsia"/>
        </w:rPr>
        <w:t>进入</w:t>
      </w:r>
      <w:r w:rsidRPr="003821A7">
        <w:rPr>
          <w:rFonts w:hint="eastAsia"/>
        </w:rPr>
        <w:t>BGP</w:t>
      </w:r>
      <w:r w:rsidRPr="003821A7">
        <w:rPr>
          <w:rFonts w:hint="eastAsia"/>
        </w:rPr>
        <w:t>实例视图。</w:t>
      </w:r>
    </w:p>
    <w:p w:rsidR="00174D20" w:rsidRPr="003821A7" w:rsidRDefault="00174D20" w:rsidP="00174D20">
      <w:pPr>
        <w:pStyle w:val="ItemIndent1"/>
        <w:rPr>
          <w:rStyle w:val="commandtext"/>
        </w:rPr>
      </w:pPr>
      <w:r w:rsidRPr="003821A7">
        <w:rPr>
          <w:rStyle w:val="commandkeywords"/>
        </w:rPr>
        <w:t xml:space="preserve">bgp </w:t>
      </w:r>
      <w:r w:rsidRPr="003821A7">
        <w:rPr>
          <w:rStyle w:val="commandparameter"/>
        </w:rPr>
        <w:t>as-number</w:t>
      </w:r>
      <w:r w:rsidRPr="003821A7">
        <w:t xml:space="preserve"> </w:t>
      </w:r>
      <w:r w:rsidRPr="003821A7">
        <w:rPr>
          <w:rStyle w:val="commandtext"/>
          <w:rFonts w:hint="eastAsia"/>
        </w:rPr>
        <w:t>[</w:t>
      </w:r>
      <w:r w:rsidRPr="003821A7">
        <w:rPr>
          <w:rFonts w:hint="eastAsia"/>
        </w:rPr>
        <w:t xml:space="preserve"> </w:t>
      </w:r>
      <w:r w:rsidRPr="003821A7">
        <w:rPr>
          <w:rStyle w:val="commandkeywords"/>
          <w:rFonts w:hint="eastAsia"/>
        </w:rPr>
        <w:t>instance</w:t>
      </w:r>
      <w:r w:rsidRPr="003821A7">
        <w:rPr>
          <w:rFonts w:hint="eastAsia"/>
        </w:rPr>
        <w:t xml:space="preserve"> </w:t>
      </w:r>
      <w:r w:rsidRPr="003821A7">
        <w:rPr>
          <w:rStyle w:val="commandparameter"/>
          <w:rFonts w:hint="eastAsia"/>
        </w:rPr>
        <w:t>instance-name</w:t>
      </w:r>
      <w:r w:rsidRPr="003821A7">
        <w:rPr>
          <w:rFonts w:hint="eastAsia"/>
        </w:rPr>
        <w:t xml:space="preserve"> </w:t>
      </w:r>
      <w:r w:rsidRPr="003821A7">
        <w:rPr>
          <w:rStyle w:val="commandtext"/>
          <w:rFonts w:hint="eastAsia"/>
        </w:rPr>
        <w:t>]</w:t>
      </w:r>
    </w:p>
    <w:p w:rsidR="00174D20" w:rsidRPr="003821A7" w:rsidRDefault="00174D20" w:rsidP="00174D20">
      <w:pPr>
        <w:pStyle w:val="ItemStep"/>
        <w:rPr>
          <w:lang w:eastAsia="zh-CN"/>
        </w:rPr>
      </w:pPr>
      <w:r w:rsidRPr="003821A7">
        <w:rPr>
          <w:rFonts w:hint="eastAsia"/>
          <w:lang w:eastAsia="zh-CN"/>
        </w:rPr>
        <w:lastRenderedPageBreak/>
        <w:t>创建</w:t>
      </w:r>
      <w:r w:rsidRPr="003821A7">
        <w:rPr>
          <w:rFonts w:hint="eastAsia"/>
          <w:lang w:eastAsia="zh-CN"/>
        </w:rPr>
        <w:t>BGP</w:t>
      </w:r>
      <w:r w:rsidRPr="003821A7">
        <w:rPr>
          <w:rFonts w:hint="eastAsia"/>
          <w:lang w:eastAsia="zh-CN"/>
        </w:rPr>
        <w:t>对等体，将另一</w:t>
      </w:r>
      <w:r w:rsidRPr="003821A7">
        <w:rPr>
          <w:rFonts w:hint="eastAsia"/>
          <w:lang w:eastAsia="zh-CN"/>
        </w:rPr>
        <w:t>AS</w:t>
      </w:r>
      <w:r w:rsidRPr="003821A7">
        <w:rPr>
          <w:rFonts w:hint="eastAsia"/>
          <w:lang w:eastAsia="zh-CN"/>
        </w:rPr>
        <w:t>的</w:t>
      </w:r>
      <w:r w:rsidRPr="003821A7">
        <w:rPr>
          <w:rFonts w:hint="eastAsia"/>
          <w:lang w:eastAsia="zh-CN"/>
        </w:rPr>
        <w:t>ASBR</w:t>
      </w:r>
      <w:r w:rsidRPr="003821A7">
        <w:rPr>
          <w:rFonts w:hint="eastAsia"/>
          <w:lang w:eastAsia="zh-CN"/>
        </w:rPr>
        <w:t>配置为</w:t>
      </w:r>
      <w:r w:rsidRPr="003821A7">
        <w:rPr>
          <w:rFonts w:hint="eastAsia"/>
          <w:lang w:eastAsia="zh-CN"/>
        </w:rPr>
        <w:t>EBGP</w:t>
      </w:r>
      <w:r w:rsidRPr="003821A7">
        <w:rPr>
          <w:rFonts w:hint="eastAsia"/>
          <w:lang w:eastAsia="zh-CN"/>
        </w:rPr>
        <w:t>对等体。</w:t>
      </w:r>
    </w:p>
    <w:p w:rsidR="00174D20" w:rsidRPr="003821A7" w:rsidRDefault="00174D20" w:rsidP="00174D20">
      <w:pPr>
        <w:pStyle w:val="ItemIndent1"/>
        <w:rPr>
          <w:rStyle w:val="commandparameter"/>
        </w:rPr>
      </w:pPr>
      <w:r w:rsidRPr="003821A7">
        <w:rPr>
          <w:rStyle w:val="commandkeywords"/>
        </w:rPr>
        <w:t xml:space="preserve">peer </w:t>
      </w:r>
      <w:r w:rsidRPr="003821A7">
        <w:rPr>
          <w:rStyle w:val="commandtext"/>
          <w:rFonts w:hint="eastAsia"/>
        </w:rPr>
        <w:t>{</w:t>
      </w:r>
      <w:r w:rsidRPr="003821A7">
        <w:t xml:space="preserve"> </w:t>
      </w:r>
      <w:r w:rsidRPr="003821A7">
        <w:rPr>
          <w:rStyle w:val="commandparameter"/>
        </w:rPr>
        <w:t xml:space="preserve">group-name </w:t>
      </w:r>
      <w:r w:rsidRPr="003821A7">
        <w:rPr>
          <w:rStyle w:val="commandtext"/>
        </w:rPr>
        <w:t>|</w:t>
      </w:r>
      <w:r w:rsidRPr="003821A7">
        <w:rPr>
          <w:rStyle w:val="commandparameter"/>
        </w:rPr>
        <w:t xml:space="preserve"> ipv4-address </w:t>
      </w:r>
      <w:r w:rsidRPr="003821A7">
        <w:rPr>
          <w:rStyle w:val="commandtext"/>
        </w:rPr>
        <w:t>[</w:t>
      </w:r>
      <w:r w:rsidRPr="003821A7">
        <w:rPr>
          <w:rFonts w:hint="eastAsia"/>
        </w:rPr>
        <w:t xml:space="preserve"> </w:t>
      </w:r>
      <w:r w:rsidRPr="003821A7">
        <w:rPr>
          <w:rStyle w:val="commandparameter"/>
          <w:rFonts w:hint="eastAsia"/>
        </w:rPr>
        <w:t xml:space="preserve">mask-length </w:t>
      </w:r>
      <w:r w:rsidRPr="003821A7">
        <w:rPr>
          <w:rStyle w:val="commandtext"/>
        </w:rPr>
        <w:t>]</w:t>
      </w:r>
      <w:r w:rsidRPr="003821A7">
        <w:rPr>
          <w:rFonts w:hint="eastAsia"/>
        </w:rPr>
        <w:t xml:space="preserve"> </w:t>
      </w:r>
      <w:r w:rsidRPr="003821A7">
        <w:rPr>
          <w:rStyle w:val="commandtext"/>
          <w:rFonts w:hint="eastAsia"/>
        </w:rPr>
        <w:t>}</w:t>
      </w:r>
      <w:r w:rsidRPr="003821A7">
        <w:t xml:space="preserve"> </w:t>
      </w:r>
      <w:r w:rsidRPr="003821A7">
        <w:rPr>
          <w:rStyle w:val="commandkeywords"/>
        </w:rPr>
        <w:t>as-number</w:t>
      </w:r>
      <w:r w:rsidRPr="003821A7">
        <w:t xml:space="preserve"> </w:t>
      </w:r>
      <w:r w:rsidRPr="003821A7">
        <w:rPr>
          <w:rStyle w:val="commandparameter"/>
        </w:rPr>
        <w:t>as-number</w:t>
      </w:r>
    </w:p>
    <w:p w:rsidR="00174D20" w:rsidRPr="003821A7" w:rsidRDefault="00174D20" w:rsidP="00174D20">
      <w:pPr>
        <w:pStyle w:val="ItemStep"/>
        <w:rPr>
          <w:lang w:eastAsia="zh-CN"/>
        </w:rPr>
      </w:pPr>
      <w:r w:rsidRPr="003821A7">
        <w:rPr>
          <w:rFonts w:hint="eastAsia"/>
          <w:lang w:eastAsia="zh-CN"/>
        </w:rPr>
        <w:t>创建</w:t>
      </w:r>
      <w:r w:rsidRPr="003821A7">
        <w:rPr>
          <w:rFonts w:hint="eastAsia"/>
          <w:lang w:eastAsia="zh-CN"/>
        </w:rPr>
        <w:t>BGP IPv4</w:t>
      </w:r>
      <w:r w:rsidRPr="003821A7">
        <w:rPr>
          <w:rFonts w:hint="eastAsia"/>
          <w:lang w:eastAsia="zh-CN"/>
        </w:rPr>
        <w:t>单播地址族，并进入</w:t>
      </w:r>
      <w:r w:rsidRPr="003821A7">
        <w:rPr>
          <w:rFonts w:hint="eastAsia"/>
          <w:lang w:eastAsia="zh-CN"/>
        </w:rPr>
        <w:t>BGP IPv4</w:t>
      </w:r>
      <w:r w:rsidRPr="003821A7">
        <w:rPr>
          <w:rFonts w:hint="eastAsia"/>
          <w:lang w:eastAsia="zh-CN"/>
        </w:rPr>
        <w:t>单播地址族视图。</w:t>
      </w:r>
    </w:p>
    <w:p w:rsidR="00174D20" w:rsidRPr="003821A7" w:rsidRDefault="00174D20" w:rsidP="00174D20">
      <w:pPr>
        <w:pStyle w:val="ItemIndent1"/>
        <w:rPr>
          <w:rStyle w:val="commandtext"/>
        </w:rPr>
      </w:pPr>
      <w:r w:rsidRPr="003821A7">
        <w:rPr>
          <w:rStyle w:val="commandkeywords"/>
        </w:rPr>
        <w:t xml:space="preserve">address-family ipv4 </w:t>
      </w:r>
      <w:r w:rsidRPr="003821A7">
        <w:rPr>
          <w:rStyle w:val="commandtext"/>
          <w:rFonts w:hint="eastAsia"/>
        </w:rPr>
        <w:t>[</w:t>
      </w:r>
      <w:r w:rsidRPr="003821A7">
        <w:rPr>
          <w:rStyle w:val="commandkeywords"/>
          <w:rFonts w:hint="eastAsia"/>
        </w:rPr>
        <w:t xml:space="preserve"> </w:t>
      </w:r>
      <w:r w:rsidRPr="003821A7">
        <w:rPr>
          <w:rStyle w:val="commandkeywords"/>
        </w:rPr>
        <w:t>unicast</w:t>
      </w:r>
      <w:r w:rsidRPr="003821A7">
        <w:rPr>
          <w:rStyle w:val="commandkeywords"/>
          <w:rFonts w:hint="eastAsia"/>
        </w:rPr>
        <w:t xml:space="preserve"> </w:t>
      </w:r>
      <w:r w:rsidRPr="003821A7">
        <w:rPr>
          <w:rStyle w:val="commandtext"/>
          <w:rFonts w:hint="eastAsia"/>
        </w:rPr>
        <w:t>]</w:t>
      </w:r>
    </w:p>
    <w:p w:rsidR="00174D20" w:rsidRPr="003821A7" w:rsidRDefault="00174D20" w:rsidP="00174D20">
      <w:pPr>
        <w:pStyle w:val="ItemStep"/>
      </w:pPr>
      <w:r w:rsidRPr="003821A7">
        <w:rPr>
          <w:rFonts w:hint="eastAsia"/>
        </w:rPr>
        <w:t>使能本地路由器与另一</w:t>
      </w:r>
      <w:r w:rsidRPr="003821A7">
        <w:rPr>
          <w:rFonts w:hint="eastAsia"/>
        </w:rPr>
        <w:t>AS</w:t>
      </w:r>
      <w:r w:rsidRPr="003821A7">
        <w:rPr>
          <w:rFonts w:hint="eastAsia"/>
        </w:rPr>
        <w:t>的</w:t>
      </w:r>
      <w:r w:rsidRPr="003821A7">
        <w:rPr>
          <w:rFonts w:hint="eastAsia"/>
        </w:rPr>
        <w:t>ASBR</w:t>
      </w:r>
      <w:r w:rsidRPr="003821A7">
        <w:rPr>
          <w:rFonts w:hint="eastAsia"/>
        </w:rPr>
        <w:t>交换</w:t>
      </w:r>
      <w:r w:rsidRPr="003821A7">
        <w:rPr>
          <w:rFonts w:hint="eastAsia"/>
        </w:rPr>
        <w:t>IPv4</w:t>
      </w:r>
      <w:r w:rsidRPr="003821A7">
        <w:rPr>
          <w:rFonts w:hint="eastAsia"/>
        </w:rPr>
        <w:t>单播路由信息的能力。</w:t>
      </w:r>
    </w:p>
    <w:p w:rsidR="00174D20" w:rsidRPr="003821A7" w:rsidRDefault="00174D20" w:rsidP="00174D20">
      <w:pPr>
        <w:pStyle w:val="ItemIndent1"/>
        <w:rPr>
          <w:rStyle w:val="commandkeywords"/>
        </w:rPr>
      </w:pPr>
      <w:r w:rsidRPr="003821A7">
        <w:rPr>
          <w:rStyle w:val="commandkeywords"/>
          <w:rFonts w:hint="eastAsia"/>
        </w:rPr>
        <w:t xml:space="preserve">peer </w:t>
      </w:r>
      <w:r w:rsidRPr="003821A7">
        <w:rPr>
          <w:rStyle w:val="commandtext"/>
          <w:rFonts w:hint="eastAsia"/>
        </w:rPr>
        <w:t>{</w:t>
      </w:r>
      <w:r w:rsidRPr="003821A7">
        <w:rPr>
          <w:rFonts w:hint="eastAsia"/>
        </w:rPr>
        <w:t xml:space="preserve"> </w:t>
      </w:r>
      <w:r w:rsidRPr="003821A7">
        <w:rPr>
          <w:rStyle w:val="commandparameter"/>
          <w:rFonts w:hint="eastAsia"/>
        </w:rPr>
        <w:t xml:space="preserve">group-name </w:t>
      </w:r>
      <w:r w:rsidRPr="003821A7">
        <w:rPr>
          <w:rStyle w:val="commandtext"/>
          <w:rFonts w:hint="eastAsia"/>
        </w:rPr>
        <w:t>|</w:t>
      </w:r>
      <w:r w:rsidRPr="003821A7">
        <w:rPr>
          <w:rStyle w:val="commandparameter"/>
          <w:rFonts w:hint="eastAsia"/>
        </w:rPr>
        <w:t xml:space="preserve"> </w:t>
      </w:r>
      <w:r w:rsidRPr="003821A7">
        <w:rPr>
          <w:rStyle w:val="commandparameter"/>
        </w:rPr>
        <w:t xml:space="preserve">ipv4-address </w:t>
      </w:r>
      <w:r w:rsidRPr="003821A7">
        <w:rPr>
          <w:rStyle w:val="commandtext"/>
        </w:rPr>
        <w:t>[</w:t>
      </w:r>
      <w:r w:rsidRPr="003821A7">
        <w:rPr>
          <w:rFonts w:hint="eastAsia"/>
        </w:rPr>
        <w:t xml:space="preserve"> </w:t>
      </w:r>
      <w:r w:rsidRPr="003821A7">
        <w:rPr>
          <w:rStyle w:val="commandparameter"/>
          <w:rFonts w:hint="eastAsia"/>
        </w:rPr>
        <w:t xml:space="preserve">mask-length </w:t>
      </w:r>
      <w:r w:rsidRPr="003821A7">
        <w:rPr>
          <w:rStyle w:val="commandtext"/>
        </w:rPr>
        <w:t>]</w:t>
      </w:r>
      <w:r w:rsidRPr="003821A7">
        <w:rPr>
          <w:rFonts w:hint="eastAsia"/>
        </w:rPr>
        <w:t xml:space="preserve"> </w:t>
      </w:r>
      <w:r w:rsidRPr="003821A7">
        <w:rPr>
          <w:rStyle w:val="commandtext"/>
          <w:rFonts w:hint="eastAsia"/>
        </w:rPr>
        <w:t>}</w:t>
      </w:r>
      <w:r w:rsidRPr="003821A7">
        <w:rPr>
          <w:rFonts w:hint="eastAsia"/>
        </w:rPr>
        <w:t xml:space="preserve"> </w:t>
      </w:r>
      <w:r w:rsidRPr="003821A7">
        <w:rPr>
          <w:rStyle w:val="commandkeywords"/>
          <w:rFonts w:hint="eastAsia"/>
        </w:rPr>
        <w:t>enable</w:t>
      </w:r>
    </w:p>
    <w:p w:rsidR="00174D20" w:rsidRPr="003821A7" w:rsidRDefault="00174D20" w:rsidP="00174D20">
      <w:pPr>
        <w:pStyle w:val="ItemIndent1"/>
        <w:rPr>
          <w:lang w:eastAsia="zh-CN"/>
        </w:rPr>
      </w:pPr>
      <w:r w:rsidRPr="003821A7">
        <w:rPr>
          <w:rFonts w:hint="eastAsia"/>
          <w:lang w:eastAsia="zh-CN"/>
        </w:rPr>
        <w:t>缺省情况下，本地路由器不能与对等体交换</w:t>
      </w:r>
      <w:r w:rsidRPr="003821A7">
        <w:rPr>
          <w:rFonts w:hint="eastAsia"/>
          <w:lang w:eastAsia="zh-CN"/>
        </w:rPr>
        <w:t>IPv4</w:t>
      </w:r>
      <w:r w:rsidRPr="003821A7">
        <w:rPr>
          <w:rFonts w:hint="eastAsia"/>
          <w:lang w:eastAsia="zh-CN"/>
        </w:rPr>
        <w:t>单播路由信息。</w:t>
      </w:r>
    </w:p>
    <w:p w:rsidR="00174D20" w:rsidRPr="003821A7" w:rsidRDefault="00174D20" w:rsidP="00174D20">
      <w:pPr>
        <w:pStyle w:val="ItemStep"/>
        <w:rPr>
          <w:lang w:eastAsia="zh-CN"/>
        </w:rPr>
      </w:pPr>
      <w:r w:rsidRPr="003821A7">
        <w:rPr>
          <w:rFonts w:hint="eastAsia"/>
          <w:lang w:eastAsia="zh-CN"/>
        </w:rPr>
        <w:t>配置与另一</w:t>
      </w:r>
      <w:r w:rsidRPr="003821A7">
        <w:rPr>
          <w:rFonts w:hint="eastAsia"/>
          <w:lang w:eastAsia="zh-CN"/>
        </w:rPr>
        <w:t>AS</w:t>
      </w:r>
      <w:r w:rsidRPr="003821A7">
        <w:rPr>
          <w:rFonts w:hint="eastAsia"/>
          <w:lang w:eastAsia="zh-CN"/>
        </w:rPr>
        <w:t>的</w:t>
      </w:r>
      <w:r w:rsidRPr="003821A7">
        <w:rPr>
          <w:rFonts w:hint="eastAsia"/>
          <w:lang w:eastAsia="zh-CN"/>
        </w:rPr>
        <w:t>ASBR</w:t>
      </w:r>
      <w:r w:rsidRPr="003821A7">
        <w:rPr>
          <w:rFonts w:hint="eastAsia"/>
          <w:lang w:eastAsia="zh-CN"/>
        </w:rPr>
        <w:t>之间能够交换带标签的</w:t>
      </w:r>
      <w:r w:rsidRPr="003821A7">
        <w:rPr>
          <w:rFonts w:hint="eastAsia"/>
          <w:lang w:eastAsia="zh-CN"/>
        </w:rPr>
        <w:t>IPv4</w:t>
      </w:r>
      <w:r w:rsidRPr="003821A7">
        <w:rPr>
          <w:rFonts w:hint="eastAsia"/>
          <w:lang w:eastAsia="zh-CN"/>
        </w:rPr>
        <w:t>路由。</w:t>
      </w:r>
    </w:p>
    <w:p w:rsidR="00174D20" w:rsidRPr="003821A7" w:rsidRDefault="00174D20" w:rsidP="00174D20">
      <w:pPr>
        <w:pStyle w:val="ItemIndent1"/>
        <w:rPr>
          <w:rStyle w:val="commandkeywords"/>
        </w:rPr>
      </w:pPr>
      <w:r w:rsidRPr="003821A7">
        <w:rPr>
          <w:rStyle w:val="commandkeywords"/>
          <w:rFonts w:hint="eastAsia"/>
        </w:rPr>
        <w:t xml:space="preserve">peer </w:t>
      </w:r>
      <w:r w:rsidRPr="003821A7">
        <w:rPr>
          <w:rStyle w:val="commandtext"/>
          <w:rFonts w:hint="eastAsia"/>
        </w:rPr>
        <w:t>{</w:t>
      </w:r>
      <w:r w:rsidRPr="003821A7">
        <w:t xml:space="preserve"> </w:t>
      </w:r>
      <w:r w:rsidRPr="003821A7">
        <w:rPr>
          <w:rStyle w:val="commandparameter"/>
        </w:rPr>
        <w:t xml:space="preserve">group-name </w:t>
      </w:r>
      <w:r w:rsidRPr="003821A7">
        <w:rPr>
          <w:rStyle w:val="commandtext"/>
        </w:rPr>
        <w:t>|</w:t>
      </w:r>
      <w:r w:rsidRPr="003821A7">
        <w:rPr>
          <w:rStyle w:val="commandparameter"/>
        </w:rPr>
        <w:t xml:space="preserve"> ipv4-address </w:t>
      </w:r>
      <w:r w:rsidRPr="003821A7">
        <w:rPr>
          <w:rStyle w:val="commandtext"/>
        </w:rPr>
        <w:t>[</w:t>
      </w:r>
      <w:r w:rsidRPr="003821A7">
        <w:rPr>
          <w:rFonts w:hint="eastAsia"/>
        </w:rPr>
        <w:t xml:space="preserve"> </w:t>
      </w:r>
      <w:r w:rsidRPr="003821A7">
        <w:rPr>
          <w:rStyle w:val="commandparameter"/>
          <w:rFonts w:hint="eastAsia"/>
        </w:rPr>
        <w:t xml:space="preserve">mask-length </w:t>
      </w:r>
      <w:r w:rsidRPr="003821A7">
        <w:rPr>
          <w:rStyle w:val="commandtext"/>
        </w:rPr>
        <w:t>]</w:t>
      </w:r>
      <w:r w:rsidRPr="003821A7">
        <w:rPr>
          <w:rFonts w:hint="eastAsia"/>
        </w:rPr>
        <w:t xml:space="preserve"> </w:t>
      </w:r>
      <w:r w:rsidRPr="003821A7">
        <w:rPr>
          <w:rStyle w:val="commandtext"/>
          <w:rFonts w:hint="eastAsia"/>
        </w:rPr>
        <w:t>}</w:t>
      </w:r>
      <w:r w:rsidRPr="003821A7">
        <w:rPr>
          <w:rStyle w:val="commandkeywords"/>
          <w:rFonts w:hint="eastAsia"/>
        </w:rPr>
        <w:t xml:space="preserve"> label-route-capability</w:t>
      </w:r>
    </w:p>
    <w:p w:rsidR="00174D20" w:rsidRPr="003821A7" w:rsidRDefault="00174D20" w:rsidP="00174D20">
      <w:pPr>
        <w:pStyle w:val="ItemIndent1"/>
        <w:rPr>
          <w:lang w:eastAsia="zh-CN"/>
        </w:rPr>
      </w:pPr>
      <w:r w:rsidRPr="003821A7">
        <w:rPr>
          <w:rFonts w:hint="eastAsia"/>
          <w:lang w:eastAsia="zh-CN"/>
        </w:rPr>
        <w:t>缺省情况下，不具有与对等体</w:t>
      </w:r>
      <w:r w:rsidRPr="003821A7">
        <w:rPr>
          <w:rFonts w:hint="eastAsia"/>
          <w:lang w:eastAsia="zh-CN"/>
        </w:rPr>
        <w:t>/</w:t>
      </w:r>
      <w:r w:rsidRPr="003821A7">
        <w:rPr>
          <w:rFonts w:hint="eastAsia"/>
          <w:lang w:eastAsia="zh-CN"/>
        </w:rPr>
        <w:t>对等体组交换带标签</w:t>
      </w:r>
      <w:r w:rsidRPr="003821A7">
        <w:rPr>
          <w:rFonts w:hint="eastAsia"/>
          <w:lang w:eastAsia="zh-CN"/>
        </w:rPr>
        <w:t>IPv4</w:t>
      </w:r>
      <w:r w:rsidRPr="003821A7">
        <w:rPr>
          <w:rFonts w:hint="eastAsia"/>
          <w:lang w:eastAsia="zh-CN"/>
        </w:rPr>
        <w:t>路由的能力。</w:t>
      </w:r>
    </w:p>
    <w:p w:rsidR="00174D20" w:rsidRPr="003821A7" w:rsidRDefault="00174D20" w:rsidP="00174D20">
      <w:pPr>
        <w:pStyle w:val="ItemStep"/>
        <w:rPr>
          <w:lang w:eastAsia="zh-CN"/>
        </w:rPr>
      </w:pPr>
      <w:r w:rsidRPr="003821A7">
        <w:rPr>
          <w:rFonts w:hint="eastAsia"/>
          <w:lang w:eastAsia="zh-CN"/>
        </w:rPr>
        <w:t>配置向本</w:t>
      </w:r>
      <w:r w:rsidRPr="003821A7">
        <w:rPr>
          <w:rFonts w:hint="eastAsia"/>
          <w:lang w:eastAsia="zh-CN"/>
        </w:rPr>
        <w:t>AS</w:t>
      </w:r>
      <w:r w:rsidRPr="003821A7">
        <w:rPr>
          <w:rFonts w:hint="eastAsia"/>
          <w:lang w:eastAsia="zh-CN"/>
        </w:rPr>
        <w:t>的</w:t>
      </w:r>
      <w:r w:rsidRPr="003821A7">
        <w:rPr>
          <w:rFonts w:hint="eastAsia"/>
          <w:lang w:eastAsia="zh-CN"/>
        </w:rPr>
        <w:t>PE</w:t>
      </w:r>
      <w:r w:rsidRPr="003821A7">
        <w:rPr>
          <w:rFonts w:hint="eastAsia"/>
          <w:lang w:eastAsia="zh-CN"/>
        </w:rPr>
        <w:t>发布路由时将下一跳改为自己的地址。</w:t>
      </w:r>
    </w:p>
    <w:p w:rsidR="00174D20" w:rsidRPr="003821A7" w:rsidRDefault="00174D20" w:rsidP="00174D20">
      <w:pPr>
        <w:pStyle w:val="ItemIndent1"/>
        <w:rPr>
          <w:rStyle w:val="commandkeywords"/>
        </w:rPr>
      </w:pPr>
      <w:r w:rsidRPr="003821A7">
        <w:rPr>
          <w:rStyle w:val="commandkeywords"/>
          <w:rFonts w:hint="eastAsia"/>
        </w:rPr>
        <w:t xml:space="preserve">peer </w:t>
      </w:r>
      <w:r w:rsidRPr="003821A7">
        <w:rPr>
          <w:rStyle w:val="commandtext"/>
          <w:rFonts w:hint="eastAsia"/>
        </w:rPr>
        <w:t>{</w:t>
      </w:r>
      <w:r w:rsidRPr="003821A7">
        <w:t xml:space="preserve"> </w:t>
      </w:r>
      <w:r w:rsidRPr="003821A7">
        <w:rPr>
          <w:rStyle w:val="commandparameter"/>
        </w:rPr>
        <w:t xml:space="preserve">group-name </w:t>
      </w:r>
      <w:r w:rsidRPr="003821A7">
        <w:rPr>
          <w:rStyle w:val="commandtext"/>
        </w:rPr>
        <w:t>|</w:t>
      </w:r>
      <w:r w:rsidRPr="003821A7">
        <w:rPr>
          <w:rStyle w:val="commandparameter"/>
        </w:rPr>
        <w:t xml:space="preserve"> ipv4-address </w:t>
      </w:r>
      <w:r w:rsidRPr="003821A7">
        <w:rPr>
          <w:rStyle w:val="commandtext"/>
        </w:rPr>
        <w:t>[</w:t>
      </w:r>
      <w:r w:rsidRPr="003821A7">
        <w:rPr>
          <w:rFonts w:hint="eastAsia"/>
        </w:rPr>
        <w:t xml:space="preserve"> </w:t>
      </w:r>
      <w:r w:rsidRPr="003821A7">
        <w:rPr>
          <w:rStyle w:val="commandparameter"/>
          <w:rFonts w:hint="eastAsia"/>
        </w:rPr>
        <w:t xml:space="preserve">mask-length </w:t>
      </w:r>
      <w:r w:rsidRPr="003821A7">
        <w:rPr>
          <w:rStyle w:val="commandtext"/>
        </w:rPr>
        <w:t>]</w:t>
      </w:r>
      <w:r w:rsidRPr="003821A7">
        <w:rPr>
          <w:rFonts w:hint="eastAsia"/>
        </w:rPr>
        <w:t xml:space="preserve"> </w:t>
      </w:r>
      <w:r w:rsidRPr="003821A7">
        <w:rPr>
          <w:rStyle w:val="commandtext"/>
          <w:rFonts w:hint="eastAsia"/>
        </w:rPr>
        <w:t>}</w:t>
      </w:r>
      <w:r w:rsidRPr="003821A7">
        <w:rPr>
          <w:rStyle w:val="commandkeywords"/>
          <w:rFonts w:hint="eastAsia"/>
        </w:rPr>
        <w:t xml:space="preserve"> next-hop-local</w:t>
      </w:r>
    </w:p>
    <w:p w:rsidR="00174D20" w:rsidRPr="003821A7" w:rsidRDefault="00174D20" w:rsidP="00174D20">
      <w:pPr>
        <w:pStyle w:val="ItemIndent1"/>
        <w:rPr>
          <w:lang w:eastAsia="zh-CN"/>
        </w:rPr>
      </w:pPr>
      <w:r w:rsidRPr="003821A7">
        <w:rPr>
          <w:rFonts w:hint="eastAsia"/>
          <w:lang w:eastAsia="zh-CN"/>
        </w:rPr>
        <w:t>缺省情况下，在向</w:t>
      </w:r>
      <w:r w:rsidRPr="003821A7">
        <w:rPr>
          <w:rFonts w:hint="eastAsia"/>
          <w:lang w:eastAsia="zh-CN"/>
        </w:rPr>
        <w:t>IBGP</w:t>
      </w:r>
      <w:r w:rsidRPr="003821A7">
        <w:rPr>
          <w:rFonts w:hint="eastAsia"/>
          <w:lang w:eastAsia="zh-CN"/>
        </w:rPr>
        <w:t>对等体</w:t>
      </w:r>
      <w:r w:rsidRPr="003821A7">
        <w:rPr>
          <w:rFonts w:hint="eastAsia"/>
          <w:lang w:eastAsia="zh-CN"/>
        </w:rPr>
        <w:t>/</w:t>
      </w:r>
      <w:r w:rsidRPr="003821A7">
        <w:rPr>
          <w:rFonts w:hint="eastAsia"/>
          <w:lang w:eastAsia="zh-CN"/>
        </w:rPr>
        <w:t>对等体组发布路由时不会将下一跳改为自己的地址。</w:t>
      </w:r>
    </w:p>
    <w:p w:rsidR="00174D20" w:rsidRPr="003821A7" w:rsidRDefault="00174D20" w:rsidP="00174D20">
      <w:pPr>
        <w:pStyle w:val="ItemStep"/>
        <w:rPr>
          <w:lang w:eastAsia="zh-CN"/>
        </w:rPr>
      </w:pPr>
      <w:r w:rsidRPr="003821A7">
        <w:rPr>
          <w:rFonts w:hint="eastAsia"/>
          <w:lang w:eastAsia="zh-CN"/>
        </w:rPr>
        <w:t>对来自对等体</w:t>
      </w:r>
      <w:r w:rsidRPr="003821A7">
        <w:rPr>
          <w:rFonts w:hint="eastAsia"/>
          <w:lang w:eastAsia="zh-CN"/>
        </w:rPr>
        <w:t>/</w:t>
      </w:r>
      <w:r w:rsidRPr="003821A7">
        <w:rPr>
          <w:rFonts w:hint="eastAsia"/>
          <w:lang w:eastAsia="zh-CN"/>
        </w:rPr>
        <w:t>对等体组的路由或发布给对等体</w:t>
      </w:r>
      <w:r w:rsidRPr="003821A7">
        <w:rPr>
          <w:rFonts w:hint="eastAsia"/>
          <w:lang w:eastAsia="zh-CN"/>
        </w:rPr>
        <w:t>/</w:t>
      </w:r>
      <w:r w:rsidRPr="003821A7">
        <w:rPr>
          <w:rFonts w:hint="eastAsia"/>
          <w:lang w:eastAsia="zh-CN"/>
        </w:rPr>
        <w:t>对等体组的路由应用路由策略。</w:t>
      </w:r>
    </w:p>
    <w:p w:rsidR="00174D20" w:rsidRPr="003821A7" w:rsidRDefault="00174D20" w:rsidP="00174D20">
      <w:pPr>
        <w:pStyle w:val="ItemIndent1"/>
        <w:rPr>
          <w:rStyle w:val="commandtext"/>
        </w:rPr>
      </w:pPr>
      <w:r w:rsidRPr="003821A7">
        <w:rPr>
          <w:rStyle w:val="commandkeywords"/>
        </w:rPr>
        <w:t>peer</w:t>
      </w:r>
      <w:r w:rsidRPr="003821A7">
        <w:t xml:space="preserve"> </w:t>
      </w:r>
      <w:r w:rsidRPr="003821A7">
        <w:rPr>
          <w:rStyle w:val="commandtext"/>
        </w:rPr>
        <w:t>{</w:t>
      </w:r>
      <w:r w:rsidRPr="003821A7">
        <w:rPr>
          <w:rStyle w:val="commandparameter"/>
        </w:rPr>
        <w:t xml:space="preserve"> group-name </w:t>
      </w:r>
      <w:r w:rsidRPr="003821A7">
        <w:rPr>
          <w:rStyle w:val="commandtext"/>
        </w:rPr>
        <w:t>|</w:t>
      </w:r>
      <w:r w:rsidRPr="003821A7">
        <w:rPr>
          <w:rStyle w:val="commandparameter"/>
        </w:rPr>
        <w:t xml:space="preserve"> ipv4-address </w:t>
      </w:r>
      <w:r w:rsidRPr="003821A7">
        <w:rPr>
          <w:rStyle w:val="commandtext"/>
        </w:rPr>
        <w:t>[</w:t>
      </w:r>
      <w:r w:rsidRPr="003821A7">
        <w:rPr>
          <w:rFonts w:hint="eastAsia"/>
        </w:rPr>
        <w:t xml:space="preserve"> </w:t>
      </w:r>
      <w:r w:rsidRPr="003821A7">
        <w:rPr>
          <w:rStyle w:val="commandparameter"/>
          <w:rFonts w:hint="eastAsia"/>
        </w:rPr>
        <w:t xml:space="preserve">mask-length </w:t>
      </w:r>
      <w:r w:rsidRPr="003821A7">
        <w:rPr>
          <w:rStyle w:val="commandtext"/>
        </w:rPr>
        <w:t>]</w:t>
      </w:r>
      <w:r w:rsidRPr="003821A7">
        <w:rPr>
          <w:rFonts w:hint="eastAsia"/>
        </w:rPr>
        <w:t xml:space="preserve"> </w:t>
      </w:r>
      <w:r w:rsidRPr="003821A7">
        <w:rPr>
          <w:rStyle w:val="commandtext"/>
        </w:rPr>
        <w:t>}</w:t>
      </w:r>
      <w:r w:rsidRPr="003821A7">
        <w:t xml:space="preserve"> </w:t>
      </w:r>
      <w:r w:rsidRPr="003821A7">
        <w:rPr>
          <w:rStyle w:val="commandkeywords"/>
        </w:rPr>
        <w:t>route-policy</w:t>
      </w:r>
      <w:r w:rsidRPr="003821A7">
        <w:t xml:space="preserve"> </w:t>
      </w:r>
      <w:r w:rsidRPr="003821A7">
        <w:rPr>
          <w:rStyle w:val="commandparameter"/>
        </w:rPr>
        <w:t>route-policy-name</w:t>
      </w:r>
      <w:r w:rsidRPr="003821A7">
        <w:t xml:space="preserve"> </w:t>
      </w:r>
      <w:r w:rsidRPr="003821A7">
        <w:rPr>
          <w:rStyle w:val="commandtext"/>
        </w:rPr>
        <w:t>{</w:t>
      </w:r>
      <w:r w:rsidRPr="003821A7">
        <w:t xml:space="preserve"> </w:t>
      </w:r>
      <w:r w:rsidRPr="003821A7">
        <w:rPr>
          <w:rStyle w:val="commandkeywords"/>
        </w:rPr>
        <w:t xml:space="preserve">export </w:t>
      </w:r>
      <w:r w:rsidRPr="003821A7">
        <w:rPr>
          <w:rStyle w:val="commandtext"/>
        </w:rPr>
        <w:t>|</w:t>
      </w:r>
      <w:r w:rsidRPr="003821A7">
        <w:t xml:space="preserve"> </w:t>
      </w:r>
      <w:r w:rsidRPr="003821A7">
        <w:rPr>
          <w:rStyle w:val="commandkeywords"/>
        </w:rPr>
        <w:t>import</w:t>
      </w:r>
      <w:r w:rsidRPr="003821A7">
        <w:t xml:space="preserve"> </w:t>
      </w:r>
      <w:r w:rsidRPr="003821A7">
        <w:rPr>
          <w:rStyle w:val="commandtext"/>
        </w:rPr>
        <w:t>}</w:t>
      </w:r>
    </w:p>
    <w:p w:rsidR="00174D20" w:rsidRPr="00174D20" w:rsidRDefault="00174D20" w:rsidP="00B51350">
      <w:pPr>
        <w:pStyle w:val="ItemIndent1"/>
        <w:rPr>
          <w:lang w:eastAsia="zh-CN"/>
        </w:rPr>
      </w:pPr>
      <w:r w:rsidRPr="003821A7">
        <w:rPr>
          <w:rFonts w:hint="eastAsia"/>
          <w:lang w:eastAsia="zh-CN"/>
        </w:rPr>
        <w:t>缺省情况下，没有为对等体</w:t>
      </w:r>
      <w:r w:rsidRPr="003821A7">
        <w:rPr>
          <w:rFonts w:hint="eastAsia"/>
          <w:lang w:eastAsia="zh-CN"/>
        </w:rPr>
        <w:t>/</w:t>
      </w:r>
      <w:r w:rsidRPr="003821A7">
        <w:rPr>
          <w:rFonts w:hint="eastAsia"/>
          <w:lang w:eastAsia="zh-CN"/>
        </w:rPr>
        <w:t>对等体组指定路由策略。</w:t>
      </w:r>
    </w:p>
    <w:p w:rsidR="007D7DD4" w:rsidRPr="00D16331" w:rsidRDefault="00784CEA" w:rsidP="00DD64CA">
      <w:pPr>
        <w:pStyle w:val="2"/>
      </w:pPr>
      <w:bookmarkStart w:id="737" w:name="_Toc476254027"/>
      <w:bookmarkStart w:id="738" w:name="_Toc476256122"/>
      <w:bookmarkStart w:id="739" w:name="_Toc476258103"/>
      <w:bookmarkStart w:id="740" w:name="_Toc476254112"/>
      <w:bookmarkStart w:id="741" w:name="_Toc476256207"/>
      <w:bookmarkStart w:id="742" w:name="_Toc476258188"/>
      <w:bookmarkStart w:id="743" w:name="_Hlt13538217"/>
      <w:bookmarkStart w:id="744" w:name="_Toc292809865"/>
      <w:bookmarkStart w:id="745" w:name="_Toc281580792"/>
      <w:bookmarkStart w:id="746" w:name="_Toc281578841"/>
      <w:bookmarkStart w:id="747" w:name="_Toc266281053"/>
      <w:bookmarkStart w:id="748" w:name="_Toc292809864"/>
      <w:bookmarkStart w:id="749" w:name="_Toc281580791"/>
      <w:bookmarkStart w:id="750" w:name="_Toc281578840"/>
      <w:bookmarkStart w:id="751" w:name="_Toc266281052"/>
      <w:bookmarkStart w:id="752" w:name="_Toc292809863"/>
      <w:bookmarkStart w:id="753" w:name="_Toc281580790"/>
      <w:bookmarkStart w:id="754" w:name="_Toc281578839"/>
      <w:bookmarkStart w:id="755" w:name="_Toc266281051"/>
      <w:bookmarkStart w:id="756" w:name="_Toc292809862"/>
      <w:bookmarkStart w:id="757" w:name="_Toc281580789"/>
      <w:bookmarkStart w:id="758" w:name="_Toc281578838"/>
      <w:bookmarkStart w:id="759" w:name="_Toc266281050"/>
      <w:bookmarkStart w:id="760" w:name="_Toc292809861"/>
      <w:bookmarkStart w:id="761" w:name="_Toc281580788"/>
      <w:bookmarkStart w:id="762" w:name="_Toc281578837"/>
      <w:bookmarkStart w:id="763" w:name="_Toc266281049"/>
      <w:bookmarkStart w:id="764" w:name="_Toc292809860"/>
      <w:bookmarkStart w:id="765" w:name="_Toc281580787"/>
      <w:bookmarkStart w:id="766" w:name="_Toc281578836"/>
      <w:bookmarkStart w:id="767" w:name="_Toc266281048"/>
      <w:bookmarkStart w:id="768" w:name="_Toc292809859"/>
      <w:bookmarkStart w:id="769" w:name="_Toc281580786"/>
      <w:bookmarkStart w:id="770" w:name="_Toc281578835"/>
      <w:bookmarkStart w:id="771" w:name="_Toc266281047"/>
      <w:bookmarkStart w:id="772" w:name="_Toc117926725"/>
      <w:bookmarkStart w:id="773" w:name="_Toc114629639"/>
      <w:bookmarkStart w:id="774" w:name="_Toc117926718"/>
      <w:bookmarkStart w:id="775" w:name="_Toc114629632"/>
      <w:bookmarkStart w:id="776" w:name="_Toc117926717"/>
      <w:bookmarkStart w:id="777" w:name="_Toc114629631"/>
      <w:bookmarkStart w:id="778" w:name="_Toc117926707"/>
      <w:bookmarkStart w:id="779" w:name="_Toc114629621"/>
      <w:bookmarkStart w:id="780" w:name="_Toc117926706"/>
      <w:bookmarkStart w:id="781" w:name="_Toc114629620"/>
      <w:bookmarkStart w:id="782" w:name="_Toc292809823"/>
      <w:bookmarkStart w:id="783" w:name="_Toc281580750"/>
      <w:bookmarkStart w:id="784" w:name="_Toc281578799"/>
      <w:bookmarkStart w:id="785" w:name="_Toc266281011"/>
      <w:bookmarkStart w:id="786" w:name="_Toc292809822"/>
      <w:bookmarkStart w:id="787" w:name="_Toc281580749"/>
      <w:bookmarkStart w:id="788" w:name="_Toc281578798"/>
      <w:bookmarkStart w:id="789" w:name="_Toc266281010"/>
      <w:bookmarkStart w:id="790" w:name="_Toc292809821"/>
      <w:bookmarkStart w:id="791" w:name="_Toc281580748"/>
      <w:bookmarkStart w:id="792" w:name="_Toc281578797"/>
      <w:bookmarkStart w:id="793" w:name="_Toc266281009"/>
      <w:bookmarkStart w:id="794" w:name="_Toc292809820"/>
      <w:bookmarkStart w:id="795" w:name="_Toc281580747"/>
      <w:bookmarkStart w:id="796" w:name="_Toc281578796"/>
      <w:bookmarkStart w:id="797" w:name="_Toc266281008"/>
      <w:bookmarkStart w:id="798" w:name="_Toc292809819"/>
      <w:bookmarkStart w:id="799" w:name="_Toc281580746"/>
      <w:bookmarkStart w:id="800" w:name="_Toc281578795"/>
      <w:bookmarkStart w:id="801" w:name="_Toc266281007"/>
      <w:bookmarkStart w:id="802" w:name="_Toc117926703"/>
      <w:bookmarkStart w:id="803" w:name="_Toc114629617"/>
      <w:bookmarkStart w:id="804" w:name="_Toc292809818"/>
      <w:bookmarkStart w:id="805" w:name="_Toc281580745"/>
      <w:bookmarkStart w:id="806" w:name="_Toc281578794"/>
      <w:bookmarkStart w:id="807" w:name="_Toc292809817"/>
      <w:bookmarkStart w:id="808" w:name="_Toc281580744"/>
      <w:bookmarkStart w:id="809" w:name="_Toc281578793"/>
      <w:bookmarkStart w:id="810" w:name="_Toc292809816"/>
      <w:bookmarkStart w:id="811" w:name="_Toc281580743"/>
      <w:bookmarkStart w:id="812" w:name="_Toc281578792"/>
      <w:bookmarkStart w:id="813" w:name="_Toc203883755"/>
      <w:bookmarkStart w:id="814" w:name="_Toc203818227"/>
      <w:bookmarkStart w:id="815" w:name="_Toc203383058"/>
      <w:bookmarkStart w:id="816" w:name="_Toc203883738"/>
      <w:bookmarkStart w:id="817" w:name="_Toc203818210"/>
      <w:bookmarkStart w:id="818" w:name="_Toc203383041"/>
      <w:bookmarkStart w:id="819" w:name="_Toc203883737"/>
      <w:bookmarkStart w:id="820" w:name="_Toc203818209"/>
      <w:bookmarkStart w:id="821" w:name="_Toc203383040"/>
      <w:bookmarkStart w:id="822" w:name="_Toc117926685"/>
      <w:bookmarkStart w:id="823" w:name="_Toc114629599"/>
      <w:bookmarkStart w:id="824" w:name="_Toc292809815"/>
      <w:bookmarkStart w:id="825" w:name="_Toc281580742"/>
      <w:bookmarkStart w:id="826" w:name="_Toc281578791"/>
      <w:bookmarkStart w:id="827" w:name="_Toc292809786"/>
      <w:bookmarkStart w:id="828" w:name="_Toc281580713"/>
      <w:bookmarkStart w:id="829" w:name="_Toc281578762"/>
      <w:bookmarkStart w:id="830" w:name="_Toc292809785"/>
      <w:bookmarkStart w:id="831" w:name="_Toc281580712"/>
      <w:bookmarkStart w:id="832" w:name="_Toc281578761"/>
      <w:bookmarkStart w:id="833" w:name="_Toc130812202"/>
      <w:bookmarkStart w:id="834" w:name="_Toc130812201"/>
      <w:bookmarkStart w:id="835" w:name="_Toc130812188"/>
      <w:bookmarkStart w:id="836" w:name="_Toc130812187"/>
      <w:bookmarkStart w:id="837" w:name="_Toc117926666"/>
      <w:bookmarkStart w:id="838" w:name="_Toc114629580"/>
      <w:bookmarkStart w:id="839" w:name="_Toc117926653"/>
      <w:bookmarkStart w:id="840" w:name="_Toc114629567"/>
      <w:bookmarkStart w:id="841" w:name="_Toc117926652"/>
      <w:bookmarkStart w:id="842" w:name="_Toc114629566"/>
      <w:bookmarkStart w:id="843" w:name="_Toc117926639"/>
      <w:bookmarkStart w:id="844" w:name="_Toc114629553"/>
      <w:bookmarkStart w:id="845" w:name="_Toc117926638"/>
      <w:bookmarkStart w:id="846" w:name="_Toc114629552"/>
      <w:bookmarkStart w:id="847" w:name="_Toc148078735"/>
      <w:bookmarkStart w:id="848" w:name="_Toc292809784"/>
      <w:bookmarkStart w:id="849" w:name="_Toc281580711"/>
      <w:bookmarkStart w:id="850" w:name="_Toc281578760"/>
      <w:bookmarkStart w:id="851" w:name="_Toc292809783"/>
      <w:bookmarkStart w:id="852" w:name="_Toc281580710"/>
      <w:bookmarkStart w:id="853" w:name="_Toc281578759"/>
      <w:bookmarkStart w:id="854" w:name="_Toc292809782"/>
      <w:bookmarkStart w:id="855" w:name="_Toc281580709"/>
      <w:bookmarkStart w:id="856" w:name="_Toc281578758"/>
      <w:bookmarkStart w:id="857" w:name="_Toc292809781"/>
      <w:bookmarkStart w:id="858" w:name="_Toc281580708"/>
      <w:bookmarkStart w:id="859" w:name="_Toc281578757"/>
      <w:bookmarkStart w:id="860" w:name="_Toc130812185"/>
      <w:bookmarkStart w:id="861" w:name="_Toc292809780"/>
      <w:bookmarkStart w:id="862" w:name="_Toc281580707"/>
      <w:bookmarkStart w:id="863" w:name="_Toc281578756"/>
      <w:bookmarkStart w:id="864" w:name="_Toc292809779"/>
      <w:bookmarkStart w:id="865" w:name="_Toc281580706"/>
      <w:bookmarkStart w:id="866" w:name="_Toc281578755"/>
      <w:bookmarkStart w:id="867" w:name="_Toc292809778"/>
      <w:bookmarkStart w:id="868" w:name="_Toc281580705"/>
      <w:bookmarkStart w:id="869" w:name="_Toc281578754"/>
      <w:bookmarkStart w:id="870" w:name="_Toc292809777"/>
      <w:bookmarkStart w:id="871" w:name="_Toc281580704"/>
      <w:bookmarkStart w:id="872" w:name="_Toc281578753"/>
      <w:bookmarkStart w:id="873" w:name="_Toc292809776"/>
      <w:bookmarkStart w:id="874" w:name="_Toc281580703"/>
      <w:bookmarkStart w:id="875" w:name="_Toc281578752"/>
      <w:bookmarkStart w:id="876" w:name="_Toc292809775"/>
      <w:bookmarkStart w:id="877" w:name="_Toc281580702"/>
      <w:bookmarkStart w:id="878" w:name="_Toc281578751"/>
      <w:bookmarkStart w:id="879" w:name="_Toc292809774"/>
      <w:bookmarkStart w:id="880" w:name="_Toc281580701"/>
      <w:bookmarkStart w:id="881" w:name="_Toc281578750"/>
      <w:bookmarkStart w:id="882" w:name="_Toc292809773"/>
      <w:bookmarkStart w:id="883" w:name="_Toc281580700"/>
      <w:bookmarkStart w:id="884" w:name="_Toc281578749"/>
      <w:bookmarkStart w:id="885" w:name="_Toc292809772"/>
      <w:bookmarkStart w:id="886" w:name="_Toc281580699"/>
      <w:bookmarkStart w:id="887" w:name="_Toc281578748"/>
      <w:bookmarkStart w:id="888" w:name="_Toc292809771"/>
      <w:bookmarkStart w:id="889" w:name="_Toc281580698"/>
      <w:bookmarkStart w:id="890" w:name="_Toc281578747"/>
      <w:bookmarkStart w:id="891" w:name="_Toc266281002"/>
      <w:bookmarkStart w:id="892" w:name="_Toc292809770"/>
      <w:bookmarkStart w:id="893" w:name="_Toc281580697"/>
      <w:bookmarkStart w:id="894" w:name="_Toc281578746"/>
      <w:bookmarkStart w:id="895" w:name="_Toc266281001"/>
      <w:bookmarkStart w:id="896" w:name="_Toc292809769"/>
      <w:bookmarkStart w:id="897" w:name="_Toc281580696"/>
      <w:bookmarkStart w:id="898" w:name="_Toc281578745"/>
      <w:bookmarkStart w:id="899" w:name="_Toc266281000"/>
      <w:bookmarkStart w:id="900" w:name="_Toc292809768"/>
      <w:bookmarkStart w:id="901" w:name="_Toc281580695"/>
      <w:bookmarkStart w:id="902" w:name="_Toc281578744"/>
      <w:bookmarkStart w:id="903" w:name="_Toc266280999"/>
      <w:bookmarkStart w:id="904" w:name="_Toc292809767"/>
      <w:bookmarkStart w:id="905" w:name="_Toc281580694"/>
      <w:bookmarkStart w:id="906" w:name="_Toc281578743"/>
      <w:bookmarkStart w:id="907" w:name="_Toc266280998"/>
      <w:bookmarkStart w:id="908" w:name="_Toc292809766"/>
      <w:bookmarkStart w:id="909" w:name="_Toc281580693"/>
      <w:bookmarkStart w:id="910" w:name="_Toc281578742"/>
      <w:bookmarkStart w:id="911" w:name="_Toc266280997"/>
      <w:bookmarkStart w:id="912" w:name="_Toc292809765"/>
      <w:bookmarkStart w:id="913" w:name="_Toc281580692"/>
      <w:bookmarkStart w:id="914" w:name="_Toc281578741"/>
      <w:bookmarkStart w:id="915" w:name="_Toc266280996"/>
      <w:bookmarkStart w:id="916" w:name="_Toc292809764"/>
      <w:bookmarkStart w:id="917" w:name="_Toc281580691"/>
      <w:bookmarkStart w:id="918" w:name="_Toc281578740"/>
      <w:bookmarkStart w:id="919" w:name="_Toc266280995"/>
      <w:bookmarkStart w:id="920" w:name="_Toc292809715"/>
      <w:bookmarkStart w:id="921" w:name="_Toc281580642"/>
      <w:bookmarkStart w:id="922" w:name="_Toc281578691"/>
      <w:bookmarkStart w:id="923" w:name="_Toc266280946"/>
      <w:bookmarkStart w:id="924" w:name="_Toc292809713"/>
      <w:bookmarkStart w:id="925" w:name="_Toc281580640"/>
      <w:bookmarkStart w:id="926" w:name="_Toc281578689"/>
      <w:bookmarkStart w:id="927" w:name="_Toc266280944"/>
      <w:bookmarkStart w:id="928" w:name="_Toc292809712"/>
      <w:bookmarkStart w:id="929" w:name="_Toc281580639"/>
      <w:bookmarkStart w:id="930" w:name="_Toc281578688"/>
      <w:bookmarkStart w:id="931" w:name="_Toc266280943"/>
      <w:bookmarkStart w:id="932" w:name="_Toc292809711"/>
      <w:bookmarkStart w:id="933" w:name="_Toc281580638"/>
      <w:bookmarkStart w:id="934" w:name="_Toc281578687"/>
      <w:bookmarkStart w:id="935" w:name="_Toc266280942"/>
      <w:bookmarkStart w:id="936" w:name="_Toc54089872"/>
      <w:bookmarkStart w:id="937" w:name="_Toc52445257"/>
      <w:bookmarkStart w:id="938" w:name="_Toc52444715"/>
      <w:bookmarkStart w:id="939" w:name="_Toc54089862"/>
      <w:bookmarkStart w:id="940" w:name="_Toc52445247"/>
      <w:bookmarkStart w:id="941" w:name="_Toc52444705"/>
      <w:bookmarkStart w:id="942" w:name="_Toc54089861"/>
      <w:bookmarkStart w:id="943" w:name="_Toc52445246"/>
      <w:bookmarkStart w:id="944" w:name="_Toc52444704"/>
      <w:bookmarkStart w:id="945" w:name="_Toc54089860"/>
      <w:bookmarkStart w:id="946" w:name="_Toc52445245"/>
      <w:bookmarkStart w:id="947" w:name="_Toc52444703"/>
      <w:bookmarkStart w:id="948" w:name="_Toc54089859"/>
      <w:bookmarkStart w:id="949" w:name="_Toc52445244"/>
      <w:bookmarkStart w:id="950" w:name="_Toc52444702"/>
      <w:bookmarkStart w:id="951" w:name="_Toc54089858"/>
      <w:bookmarkStart w:id="952" w:name="_Toc52445243"/>
      <w:bookmarkStart w:id="953" w:name="_Toc52444701"/>
      <w:bookmarkStart w:id="954" w:name="_Toc54089848"/>
      <w:bookmarkStart w:id="955" w:name="_Toc52445233"/>
      <w:bookmarkStart w:id="956" w:name="_Toc52444691"/>
      <w:bookmarkStart w:id="957" w:name="_Toc54089847"/>
      <w:bookmarkStart w:id="958" w:name="_Toc52445232"/>
      <w:bookmarkStart w:id="959" w:name="_Toc52444690"/>
      <w:bookmarkStart w:id="960" w:name="_Toc54089846"/>
      <w:bookmarkStart w:id="961" w:name="_Toc52445231"/>
      <w:bookmarkStart w:id="962" w:name="_Toc52444689"/>
      <w:bookmarkStart w:id="963" w:name="_Toc54089845"/>
      <w:bookmarkStart w:id="964" w:name="_Toc52445230"/>
      <w:bookmarkStart w:id="965" w:name="_Toc52444688"/>
      <w:bookmarkStart w:id="966" w:name="_Toc54089844"/>
      <w:bookmarkStart w:id="967" w:name="_Toc52445229"/>
      <w:bookmarkStart w:id="968" w:name="_Toc52444687"/>
      <w:bookmarkStart w:id="969" w:name="_Toc117926635"/>
      <w:bookmarkStart w:id="970" w:name="_Toc114629549"/>
      <w:bookmarkStart w:id="971" w:name="_Toc139165580"/>
      <w:bookmarkStart w:id="972" w:name="_Toc292809709"/>
      <w:bookmarkStart w:id="973" w:name="_Toc281580636"/>
      <w:bookmarkStart w:id="974" w:name="_Toc281578685"/>
      <w:bookmarkStart w:id="975" w:name="_Toc266280940"/>
      <w:bookmarkStart w:id="976" w:name="_Toc292809708"/>
      <w:bookmarkStart w:id="977" w:name="_Toc281580635"/>
      <w:bookmarkStart w:id="978" w:name="_Toc281578684"/>
      <w:bookmarkStart w:id="979" w:name="_Toc266280939"/>
      <w:bookmarkStart w:id="980" w:name="_Toc292809707"/>
      <w:bookmarkStart w:id="981" w:name="_Toc281580634"/>
      <w:bookmarkStart w:id="982" w:name="_Toc281578683"/>
      <w:bookmarkStart w:id="983" w:name="_Toc266280938"/>
      <w:bookmarkStart w:id="984" w:name="_Toc292809706"/>
      <w:bookmarkStart w:id="985" w:name="_Toc281580633"/>
      <w:bookmarkStart w:id="986" w:name="_Toc281578682"/>
      <w:bookmarkStart w:id="987" w:name="_Toc266280937"/>
      <w:bookmarkStart w:id="988" w:name="_Toc292809684"/>
      <w:bookmarkStart w:id="989" w:name="_Toc281580611"/>
      <w:bookmarkStart w:id="990" w:name="_Toc281578660"/>
      <w:bookmarkStart w:id="991" w:name="_Toc266280915"/>
      <w:bookmarkStart w:id="992" w:name="_Toc292809683"/>
      <w:bookmarkStart w:id="993" w:name="_Toc281580610"/>
      <w:bookmarkStart w:id="994" w:name="_Toc281578659"/>
      <w:bookmarkStart w:id="995" w:name="_Toc266280914"/>
      <w:bookmarkStart w:id="996" w:name="_Toc292809682"/>
      <w:bookmarkStart w:id="997" w:name="_Toc281580609"/>
      <w:bookmarkStart w:id="998" w:name="_Toc281578658"/>
      <w:bookmarkStart w:id="999" w:name="_Toc266280913"/>
      <w:bookmarkStart w:id="1000" w:name="_Toc292809681"/>
      <w:bookmarkStart w:id="1001" w:name="_Toc281580608"/>
      <w:bookmarkStart w:id="1002" w:name="_Toc281578657"/>
      <w:bookmarkStart w:id="1003" w:name="_Toc266280912"/>
      <w:bookmarkStart w:id="1004" w:name="_Toc292809680"/>
      <w:bookmarkStart w:id="1005" w:name="_Toc281580607"/>
      <w:bookmarkStart w:id="1006" w:name="_Toc281578656"/>
      <w:bookmarkStart w:id="1007" w:name="_Toc266280911"/>
      <w:bookmarkStart w:id="1008" w:name="_Toc292809679"/>
      <w:bookmarkStart w:id="1009" w:name="_Toc281580606"/>
      <w:bookmarkStart w:id="1010" w:name="_Toc281578655"/>
      <w:bookmarkStart w:id="1011" w:name="_Toc266280910"/>
      <w:bookmarkStart w:id="1012" w:name="_Toc117926633"/>
      <w:bookmarkStart w:id="1013" w:name="_Toc114629547"/>
      <w:bookmarkStart w:id="1014" w:name="_Toc326585320"/>
      <w:bookmarkStart w:id="1015" w:name="_Toc326583824"/>
      <w:bookmarkStart w:id="1016" w:name="_Toc326585319"/>
      <w:bookmarkStart w:id="1017" w:name="_Toc326583823"/>
      <w:bookmarkStart w:id="1018" w:name="_Toc326585318"/>
      <w:bookmarkStart w:id="1019" w:name="_Toc326583822"/>
      <w:bookmarkStart w:id="1020" w:name="_Toc366241573"/>
      <w:bookmarkStart w:id="1021" w:name="_Toc366236047"/>
      <w:bookmarkStart w:id="1022" w:name="_Toc364778856"/>
      <w:bookmarkStart w:id="1023" w:name="_Toc364253941"/>
      <w:bookmarkStart w:id="1024" w:name="_Toc366241552"/>
      <w:bookmarkStart w:id="1025" w:name="_Toc366236026"/>
      <w:bookmarkStart w:id="1026" w:name="_Toc364778835"/>
      <w:bookmarkStart w:id="1027" w:name="_Toc364253920"/>
      <w:bookmarkStart w:id="1028" w:name="_Toc366241551"/>
      <w:bookmarkStart w:id="1029" w:name="_Toc366236025"/>
      <w:bookmarkStart w:id="1030" w:name="_Toc364778834"/>
      <w:bookmarkStart w:id="1031" w:name="_Toc364253919"/>
      <w:bookmarkStart w:id="1032" w:name="_Toc366241550"/>
      <w:bookmarkStart w:id="1033" w:name="_Toc366236024"/>
      <w:bookmarkStart w:id="1034" w:name="_Toc364778833"/>
      <w:bookmarkStart w:id="1035" w:name="_Toc364253918"/>
      <w:bookmarkStart w:id="1036" w:name="_Toc366241549"/>
      <w:bookmarkStart w:id="1037" w:name="_Toc366236023"/>
      <w:bookmarkStart w:id="1038" w:name="_Toc364778832"/>
      <w:bookmarkStart w:id="1039" w:name="_Toc364253917"/>
      <w:bookmarkStart w:id="1040" w:name="_Toc366241548"/>
      <w:bookmarkStart w:id="1041" w:name="_Toc366236022"/>
      <w:bookmarkStart w:id="1042" w:name="_Toc364778831"/>
      <w:bookmarkStart w:id="1043" w:name="_Toc364253916"/>
      <w:bookmarkStart w:id="1044" w:name="_Toc366241547"/>
      <w:bookmarkStart w:id="1045" w:name="_Toc366236021"/>
      <w:bookmarkStart w:id="1046" w:name="_Toc364778830"/>
      <w:bookmarkStart w:id="1047" w:name="_Toc364253915"/>
      <w:bookmarkStart w:id="1048" w:name="_Toc366241546"/>
      <w:bookmarkStart w:id="1049" w:name="_Toc366236020"/>
      <w:bookmarkStart w:id="1050" w:name="_Toc364778829"/>
      <w:bookmarkStart w:id="1051" w:name="_Toc364253914"/>
      <w:bookmarkStart w:id="1052" w:name="_Ref311729498"/>
      <w:bookmarkStart w:id="1053" w:name="_Ref147205211"/>
      <w:bookmarkStart w:id="1054" w:name="_Toc44758767"/>
      <w:bookmarkStart w:id="1055" w:name="_Toc43346266"/>
      <w:bookmarkStart w:id="1056" w:name="_Toc34642522"/>
      <w:bookmarkStart w:id="1057" w:name="_Toc36527757"/>
      <w:bookmarkStart w:id="1058" w:name="_Toc15095862"/>
      <w:bookmarkStart w:id="1059" w:name="_Toc45105957"/>
      <w:bookmarkEnd w:id="644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r w:rsidRPr="00D16331">
        <w:rPr>
          <w:rFonts w:hint="eastAsia"/>
        </w:rPr>
        <w:t>配置嵌套</w:t>
      </w:r>
      <w:r w:rsidRPr="00D16331">
        <w:rPr>
          <w:rFonts w:hint="eastAsia"/>
        </w:rPr>
        <w:t>VPN</w:t>
      </w:r>
      <w:bookmarkEnd w:id="1052"/>
      <w:bookmarkEnd w:id="1059"/>
    </w:p>
    <w:p w:rsidR="00666912" w:rsidRDefault="00DD4F46" w:rsidP="00DD64CA">
      <w:pPr>
        <w:pStyle w:val="4"/>
      </w:pPr>
      <w:r>
        <w:rPr>
          <w:rFonts w:hint="eastAsia"/>
        </w:rPr>
        <w:t>配置限制和指导</w:t>
      </w:r>
    </w:p>
    <w:p w:rsidR="00666912" w:rsidRDefault="00DD4F46" w:rsidP="00DD64CA">
      <w:r w:rsidRPr="00B421C2">
        <w:rPr>
          <w:rFonts w:hint="eastAsia"/>
        </w:rPr>
        <w:t>同一用户网络的不同子</w:t>
      </w:r>
      <w:r w:rsidRPr="00B421C2">
        <w:rPr>
          <w:rFonts w:hint="eastAsia"/>
        </w:rPr>
        <w:t>VPN</w:t>
      </w:r>
      <w:r w:rsidRPr="00B421C2">
        <w:rPr>
          <w:rFonts w:hint="eastAsia"/>
        </w:rPr>
        <w:t>之间地址空间不能重叠。</w:t>
      </w:r>
    </w:p>
    <w:p w:rsidR="00666912" w:rsidRDefault="00DD4F46" w:rsidP="00DD64CA">
      <w:r w:rsidRPr="00B421C2">
        <w:rPr>
          <w:rFonts w:hint="eastAsia"/>
        </w:rPr>
        <w:t>建议嵌套</w:t>
      </w:r>
      <w:r w:rsidRPr="00B421C2">
        <w:rPr>
          <w:rFonts w:hint="eastAsia"/>
        </w:rPr>
        <w:t>VPN</w:t>
      </w:r>
      <w:r w:rsidRPr="00B421C2">
        <w:rPr>
          <w:rFonts w:hint="eastAsia"/>
        </w:rPr>
        <w:t>中对等体</w:t>
      </w:r>
      <w:r w:rsidRPr="00B421C2">
        <w:rPr>
          <w:rFonts w:hint="eastAsia"/>
        </w:rPr>
        <w:t>CE</w:t>
      </w:r>
      <w:r w:rsidRPr="00B421C2">
        <w:rPr>
          <w:rFonts w:hint="eastAsia"/>
        </w:rPr>
        <w:t>的地址不要与公网中对等体的地址重叠。</w:t>
      </w:r>
    </w:p>
    <w:p w:rsidR="00666912" w:rsidRDefault="00DD4F46" w:rsidP="00DD64CA">
      <w:r w:rsidRPr="00B421C2">
        <w:rPr>
          <w:rFonts w:hint="eastAsia"/>
        </w:rPr>
        <w:t>目前，嵌套</w:t>
      </w:r>
      <w:r w:rsidRPr="00B421C2">
        <w:rPr>
          <w:rFonts w:hint="eastAsia"/>
        </w:rPr>
        <w:t>VPN</w:t>
      </w:r>
      <w:r w:rsidRPr="00B421C2">
        <w:rPr>
          <w:rFonts w:hint="eastAsia"/>
        </w:rPr>
        <w:t>不支持多跳</w:t>
      </w:r>
      <w:r w:rsidRPr="00B421C2">
        <w:rPr>
          <w:rFonts w:hint="eastAsia"/>
        </w:rPr>
        <w:t>EBGP</w:t>
      </w:r>
      <w:r w:rsidRPr="00B421C2">
        <w:rPr>
          <w:rFonts w:hint="eastAsia"/>
        </w:rPr>
        <w:t>组网方式，因此运营商</w:t>
      </w:r>
      <w:r w:rsidRPr="00B421C2">
        <w:rPr>
          <w:rFonts w:hint="eastAsia"/>
        </w:rPr>
        <w:t>PE</w:t>
      </w:r>
      <w:r w:rsidRPr="00B421C2">
        <w:rPr>
          <w:rFonts w:hint="eastAsia"/>
        </w:rPr>
        <w:t>和运营商</w:t>
      </w:r>
      <w:r w:rsidRPr="00B421C2">
        <w:rPr>
          <w:rFonts w:hint="eastAsia"/>
        </w:rPr>
        <w:t>CE</w:t>
      </w:r>
      <w:r w:rsidRPr="00B421C2">
        <w:rPr>
          <w:rFonts w:hint="eastAsia"/>
        </w:rPr>
        <w:t>之间必须使用直连接口地址建立邻居关系。</w:t>
      </w:r>
    </w:p>
    <w:p w:rsidR="00666912" w:rsidRDefault="00DD4F46" w:rsidP="00DD64CA">
      <w:pPr>
        <w:pStyle w:val="4"/>
      </w:pPr>
      <w:r>
        <w:rPr>
          <w:rFonts w:hint="eastAsia"/>
        </w:rPr>
        <w:t>配置步骤</w:t>
      </w:r>
    </w:p>
    <w:p w:rsidR="00AB7C8E" w:rsidRDefault="00AB7C8E" w:rsidP="00B51350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</w:t>
      </w:r>
      <w:r w:rsidR="00784CEA" w:rsidRPr="00B421C2">
        <w:rPr>
          <w:rFonts w:hint="eastAsia"/>
          <w:lang w:eastAsia="zh-CN"/>
        </w:rPr>
        <w:t>用户</w:t>
      </w:r>
      <w:r w:rsidR="00784CEA" w:rsidRPr="00B421C2">
        <w:rPr>
          <w:rFonts w:hint="eastAsia"/>
          <w:lang w:eastAsia="zh-CN"/>
        </w:rPr>
        <w:t>CE</w:t>
      </w:r>
      <w:r w:rsidR="00CD2B1A">
        <w:rPr>
          <w:rFonts w:hint="eastAsia"/>
          <w:lang w:eastAsia="zh-CN"/>
        </w:rPr>
        <w:t>接入</w:t>
      </w:r>
      <w:r w:rsidR="00CD2B1A" w:rsidRPr="00CD2B1A">
        <w:rPr>
          <w:rFonts w:hint="eastAsia"/>
          <w:lang w:eastAsia="zh-CN"/>
        </w:rPr>
        <w:t>用户</w:t>
      </w:r>
      <w:r w:rsidR="00CD2B1A" w:rsidRPr="00CD2B1A"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>。</w:t>
      </w:r>
    </w:p>
    <w:p w:rsidR="00AB7C8E" w:rsidRDefault="00AB7C8E" w:rsidP="00B51350">
      <w:pPr>
        <w:pStyle w:val="ItemStep2"/>
        <w:rPr>
          <w:lang w:eastAsia="zh-CN"/>
        </w:rPr>
      </w:pPr>
      <w:r>
        <w:rPr>
          <w:rFonts w:hint="eastAsia"/>
          <w:lang w:eastAsia="zh-CN"/>
        </w:rPr>
        <w:t>在</w:t>
      </w:r>
      <w:r w:rsidRPr="00AB7C8E">
        <w:rPr>
          <w:rFonts w:hint="eastAsia"/>
          <w:lang w:eastAsia="zh-CN"/>
        </w:rPr>
        <w:t>用户</w:t>
      </w:r>
      <w:r w:rsidR="00784CEA" w:rsidRPr="00B421C2">
        <w:rPr>
          <w:rFonts w:hint="eastAsia"/>
          <w:lang w:eastAsia="zh-CN"/>
        </w:rPr>
        <w:t>PE</w:t>
      </w:r>
      <w:r w:rsidR="00784CEA" w:rsidRPr="00B421C2">
        <w:rPr>
          <w:rFonts w:hint="eastAsia"/>
          <w:lang w:eastAsia="zh-CN"/>
        </w:rPr>
        <w:t>上配置</w:t>
      </w:r>
      <w:r w:rsidR="00784CEA" w:rsidRPr="00B421C2">
        <w:rPr>
          <w:rFonts w:hint="eastAsia"/>
          <w:lang w:eastAsia="zh-CN"/>
        </w:rPr>
        <w:t>VPN</w:t>
      </w:r>
      <w:r w:rsidR="00784CEA" w:rsidRPr="00B421C2">
        <w:rPr>
          <w:rFonts w:hint="eastAsia"/>
          <w:lang w:eastAsia="zh-CN"/>
        </w:rPr>
        <w:t>实例</w:t>
      </w:r>
      <w:r>
        <w:rPr>
          <w:rFonts w:hint="eastAsia"/>
          <w:lang w:eastAsia="zh-CN"/>
        </w:rPr>
        <w:t>。</w:t>
      </w:r>
    </w:p>
    <w:p w:rsidR="00AB7C8E" w:rsidRDefault="00AB7C8E" w:rsidP="00B51350">
      <w:pPr>
        <w:pStyle w:val="ItemIndent2"/>
        <w:rPr>
          <w:lang w:eastAsia="zh-CN"/>
        </w:rPr>
      </w:pPr>
      <w:r>
        <w:rPr>
          <w:rFonts w:hint="eastAsia"/>
          <w:lang w:eastAsia="zh-CN"/>
        </w:rPr>
        <w:t>详细配置请参见“</w:t>
      </w:r>
      <w:r w:rsidRPr="00070BBA">
        <w:rPr>
          <w:rStyle w:val="Reference-R0G144B200"/>
        </w:rPr>
        <w:fldChar w:fldCharType="begin"/>
      </w:r>
      <w:r w:rsidRPr="00070BBA">
        <w:rPr>
          <w:rStyle w:val="Reference-R0G144B200"/>
          <w:lang w:eastAsia="zh-CN"/>
        </w:rPr>
        <w:instrText xml:space="preserve"> </w:instrText>
      </w:r>
      <w:r w:rsidRPr="00070BBA">
        <w:rPr>
          <w:rStyle w:val="Reference-R0G144B200"/>
          <w:rFonts w:hint="eastAsia"/>
          <w:lang w:eastAsia="zh-CN"/>
        </w:rPr>
        <w:instrText>REF _Ref476240368 \r \h</w:instrText>
      </w:r>
      <w:r w:rsidRPr="00070BBA">
        <w:rPr>
          <w:rStyle w:val="Reference-R0G144B200"/>
          <w:lang w:eastAsia="zh-CN"/>
        </w:rPr>
        <w:instrText xml:space="preserve"> </w:instrText>
      </w:r>
      <w:r w:rsidR="00070BBA">
        <w:rPr>
          <w:rStyle w:val="Reference-R0G144B200"/>
          <w:lang w:eastAsia="zh-CN"/>
        </w:rPr>
        <w:instrText xml:space="preserve"> \* MERGEFORMAT </w:instrText>
      </w:r>
      <w:r w:rsidRPr="00070BBA">
        <w:rPr>
          <w:rStyle w:val="Reference-R0G144B200"/>
        </w:rPr>
      </w:r>
      <w:r w:rsidRPr="00070BBA">
        <w:rPr>
          <w:rStyle w:val="Reference-R0G144B200"/>
        </w:rPr>
        <w:fldChar w:fldCharType="separate"/>
      </w:r>
      <w:r w:rsidR="00AD7D0A">
        <w:rPr>
          <w:rStyle w:val="Reference-R0G144B200"/>
          <w:lang w:eastAsia="zh-CN"/>
        </w:rPr>
        <w:t xml:space="preserve">1.4  </w:t>
      </w:r>
      <w:r w:rsidRPr="00070BBA">
        <w:rPr>
          <w:rStyle w:val="Reference-R0G144B200"/>
        </w:rPr>
        <w:fldChar w:fldCharType="end"/>
      </w:r>
      <w:r w:rsidRPr="00070BBA">
        <w:rPr>
          <w:rStyle w:val="Reference-R0G144B200"/>
        </w:rPr>
        <w:fldChar w:fldCharType="begin"/>
      </w:r>
      <w:r w:rsidRPr="00070BBA">
        <w:rPr>
          <w:rStyle w:val="Reference-R0G144B200"/>
          <w:lang w:eastAsia="zh-CN"/>
        </w:rPr>
        <w:instrText xml:space="preserve"> REF _Ref476240377 \h </w:instrText>
      </w:r>
      <w:r w:rsidR="00070BBA">
        <w:rPr>
          <w:rStyle w:val="Reference-R0G144B200"/>
          <w:lang w:eastAsia="zh-CN"/>
        </w:rPr>
        <w:instrText xml:space="preserve"> \* MERGEFORMAT </w:instrText>
      </w:r>
      <w:r w:rsidRPr="00070BBA">
        <w:rPr>
          <w:rStyle w:val="Reference-R0G144B200"/>
        </w:rPr>
      </w:r>
      <w:r w:rsidRPr="00070BBA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rFonts w:hint="eastAsia"/>
          <w:lang w:eastAsia="zh-CN"/>
        </w:rPr>
        <w:t>VPN</w:t>
      </w:r>
      <w:r w:rsidR="00AD7D0A" w:rsidRPr="00AD7D0A">
        <w:rPr>
          <w:rStyle w:val="Reference-R0G144B200"/>
          <w:rFonts w:hint="eastAsia"/>
          <w:lang w:eastAsia="zh-CN"/>
        </w:rPr>
        <w:t>实例</w:t>
      </w:r>
      <w:r w:rsidRPr="00070BBA">
        <w:rPr>
          <w:rStyle w:val="Reference-R0G144B200"/>
        </w:rPr>
        <w:fldChar w:fldCharType="end"/>
      </w:r>
      <w:r>
        <w:rPr>
          <w:rFonts w:hint="eastAsia"/>
          <w:lang w:eastAsia="zh-CN"/>
        </w:rPr>
        <w:t>”。</w:t>
      </w:r>
    </w:p>
    <w:p w:rsidR="007D7970" w:rsidRDefault="003B23E9" w:rsidP="00B51350">
      <w:pPr>
        <w:pStyle w:val="ItemStep2"/>
        <w:rPr>
          <w:lang w:eastAsia="zh-CN"/>
        </w:rPr>
      </w:pPr>
      <w:r>
        <w:rPr>
          <w:rFonts w:hint="eastAsia"/>
          <w:lang w:eastAsia="zh-CN"/>
        </w:rPr>
        <w:t>在</w:t>
      </w:r>
      <w:r w:rsidR="00AB7C8E" w:rsidRPr="00AB7C8E">
        <w:rPr>
          <w:rFonts w:hint="eastAsia"/>
          <w:lang w:eastAsia="zh-CN"/>
        </w:rPr>
        <w:t>用户</w:t>
      </w:r>
      <w:r w:rsidR="00784CEA" w:rsidRPr="00B421C2">
        <w:rPr>
          <w:rFonts w:hint="eastAsia"/>
          <w:lang w:eastAsia="zh-CN"/>
        </w:rPr>
        <w:t>PE</w:t>
      </w:r>
      <w:r w:rsidR="00784CEA" w:rsidRPr="00B421C2">
        <w:rPr>
          <w:rFonts w:hint="eastAsia"/>
          <w:lang w:eastAsia="zh-CN"/>
        </w:rPr>
        <w:t>和</w:t>
      </w:r>
      <w:r w:rsidR="00AB7C8E" w:rsidRPr="00AB7C8E">
        <w:rPr>
          <w:rFonts w:hint="eastAsia"/>
          <w:lang w:eastAsia="zh-CN"/>
        </w:rPr>
        <w:t>用户</w:t>
      </w:r>
      <w:r w:rsidR="00784CEA" w:rsidRPr="00B421C2">
        <w:rPr>
          <w:rFonts w:hint="eastAsia"/>
          <w:lang w:eastAsia="zh-CN"/>
        </w:rPr>
        <w:t>CE</w:t>
      </w:r>
      <w:r>
        <w:rPr>
          <w:rFonts w:hint="eastAsia"/>
          <w:lang w:eastAsia="zh-CN"/>
        </w:rPr>
        <w:t>上配置私网</w:t>
      </w:r>
      <w:r w:rsidR="00784CEA" w:rsidRPr="00B421C2">
        <w:rPr>
          <w:rFonts w:hint="eastAsia"/>
          <w:lang w:eastAsia="zh-CN"/>
        </w:rPr>
        <w:t>路由交换。</w:t>
      </w:r>
    </w:p>
    <w:p w:rsidR="00AB7C8E" w:rsidRPr="00B421C2" w:rsidRDefault="00AB7C8E" w:rsidP="00B51350">
      <w:pPr>
        <w:pStyle w:val="ItemIndent2"/>
        <w:rPr>
          <w:lang w:eastAsia="zh-CN"/>
        </w:rPr>
      </w:pPr>
      <w:r>
        <w:rPr>
          <w:rFonts w:hint="eastAsia"/>
          <w:lang w:eastAsia="zh-CN"/>
        </w:rPr>
        <w:t>详细配置请参见“</w:t>
      </w:r>
      <w:r w:rsidRPr="00070BBA">
        <w:rPr>
          <w:rStyle w:val="Reference-R0G144B200"/>
        </w:rPr>
        <w:fldChar w:fldCharType="begin"/>
      </w:r>
      <w:r w:rsidRPr="00070BBA">
        <w:rPr>
          <w:rStyle w:val="Reference-R0G144B200"/>
          <w:lang w:eastAsia="zh-CN"/>
        </w:rPr>
        <w:instrText xml:space="preserve"> </w:instrText>
      </w:r>
      <w:r w:rsidRPr="00070BBA">
        <w:rPr>
          <w:rStyle w:val="Reference-R0G144B200"/>
          <w:rFonts w:hint="eastAsia"/>
          <w:lang w:eastAsia="zh-CN"/>
        </w:rPr>
        <w:instrText>REF _Ref157413357 \r \h</w:instrText>
      </w:r>
      <w:r w:rsidRPr="00070BBA">
        <w:rPr>
          <w:rStyle w:val="Reference-R0G144B200"/>
          <w:lang w:eastAsia="zh-CN"/>
        </w:rPr>
        <w:instrText xml:space="preserve"> </w:instrText>
      </w:r>
      <w:r w:rsidR="00070BBA">
        <w:rPr>
          <w:rStyle w:val="Reference-R0G144B200"/>
          <w:lang w:eastAsia="zh-CN"/>
        </w:rPr>
        <w:instrText xml:space="preserve"> \* MERGEFORMAT </w:instrText>
      </w:r>
      <w:r w:rsidRPr="00070BBA">
        <w:rPr>
          <w:rStyle w:val="Reference-R0G144B200"/>
        </w:rPr>
      </w:r>
      <w:r w:rsidRPr="00070BBA">
        <w:rPr>
          <w:rStyle w:val="Reference-R0G144B200"/>
        </w:rPr>
        <w:fldChar w:fldCharType="separate"/>
      </w:r>
      <w:r w:rsidR="00AD7D0A">
        <w:rPr>
          <w:rStyle w:val="Reference-R0G144B200"/>
          <w:lang w:eastAsia="zh-CN"/>
        </w:rPr>
        <w:t xml:space="preserve">1.5  </w:t>
      </w:r>
      <w:r w:rsidRPr="00070BBA">
        <w:rPr>
          <w:rStyle w:val="Reference-R0G144B200"/>
        </w:rPr>
        <w:fldChar w:fldCharType="end"/>
      </w:r>
      <w:r w:rsidRPr="00070BBA">
        <w:rPr>
          <w:rStyle w:val="Reference-R0G144B200"/>
        </w:rPr>
        <w:fldChar w:fldCharType="begin"/>
      </w:r>
      <w:r w:rsidRPr="00070BBA">
        <w:rPr>
          <w:rStyle w:val="Reference-R0G144B200"/>
          <w:lang w:eastAsia="zh-CN"/>
        </w:rPr>
        <w:instrText xml:space="preserve"> REF _Ref157413357 \h </w:instrText>
      </w:r>
      <w:r w:rsidR="00070BBA">
        <w:rPr>
          <w:rStyle w:val="Reference-R0G144B200"/>
          <w:lang w:eastAsia="zh-CN"/>
        </w:rPr>
        <w:instrText xml:space="preserve"> \* MERGEFORMAT </w:instrText>
      </w:r>
      <w:r w:rsidRPr="00070BBA">
        <w:rPr>
          <w:rStyle w:val="Reference-R0G144B200"/>
        </w:rPr>
      </w:r>
      <w:r w:rsidRPr="00070BBA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rFonts w:hint="eastAsia"/>
          <w:lang w:eastAsia="zh-CN"/>
        </w:rPr>
        <w:t>PE-CE</w:t>
      </w:r>
      <w:r w:rsidR="00AD7D0A" w:rsidRPr="00AD7D0A">
        <w:rPr>
          <w:rStyle w:val="Reference-R0G144B200"/>
          <w:rFonts w:hint="eastAsia"/>
          <w:lang w:eastAsia="zh-CN"/>
        </w:rPr>
        <w:t>间的路由交换</w:t>
      </w:r>
      <w:r w:rsidRPr="00070BBA">
        <w:rPr>
          <w:rStyle w:val="Reference-R0G144B200"/>
        </w:rPr>
        <w:fldChar w:fldCharType="end"/>
      </w:r>
      <w:r>
        <w:rPr>
          <w:rFonts w:hint="eastAsia"/>
          <w:lang w:eastAsia="zh-CN"/>
        </w:rPr>
        <w:t>”。</w:t>
      </w:r>
    </w:p>
    <w:p w:rsidR="00AB7C8E" w:rsidRDefault="00AB7C8E" w:rsidP="00B51350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</w:t>
      </w:r>
      <w:r w:rsidR="00784CEA" w:rsidRPr="00B421C2">
        <w:rPr>
          <w:rFonts w:hint="eastAsia"/>
          <w:lang w:eastAsia="zh-CN"/>
        </w:rPr>
        <w:t>用户</w:t>
      </w:r>
      <w:r w:rsidR="00784CEA" w:rsidRPr="00B421C2">
        <w:rPr>
          <w:rFonts w:hint="eastAsia"/>
          <w:lang w:eastAsia="zh-CN"/>
        </w:rPr>
        <w:t>PE</w:t>
      </w:r>
      <w:r w:rsidR="00784CEA" w:rsidRPr="00B421C2">
        <w:rPr>
          <w:rFonts w:hint="eastAsia"/>
          <w:lang w:eastAsia="zh-CN"/>
        </w:rPr>
        <w:t>和运营商</w:t>
      </w:r>
      <w:r w:rsidR="00784CEA" w:rsidRPr="00B421C2">
        <w:rPr>
          <w:rFonts w:hint="eastAsia"/>
          <w:lang w:eastAsia="zh-CN"/>
        </w:rPr>
        <w:t>CE</w:t>
      </w:r>
      <w:r w:rsidRPr="00AB7C8E">
        <w:rPr>
          <w:rFonts w:hint="eastAsia"/>
          <w:lang w:eastAsia="zh-CN"/>
        </w:rPr>
        <w:t>通过</w:t>
      </w:r>
      <w:r w:rsidRPr="00AB7C8E">
        <w:rPr>
          <w:rFonts w:hint="eastAsia"/>
          <w:lang w:eastAsia="zh-CN"/>
        </w:rPr>
        <w:t>BGP VPNv4</w:t>
      </w:r>
      <w:r w:rsidRPr="00AB7C8E">
        <w:rPr>
          <w:rFonts w:hint="eastAsia"/>
          <w:lang w:eastAsia="zh-CN"/>
        </w:rPr>
        <w:t>路由交互用户网络内部子</w:t>
      </w:r>
      <w:r w:rsidRPr="00AB7C8E">
        <w:rPr>
          <w:rFonts w:hint="eastAsia"/>
          <w:lang w:eastAsia="zh-CN"/>
        </w:rPr>
        <w:t>VPN</w:t>
      </w:r>
      <w:r w:rsidRPr="00AB7C8E">
        <w:rPr>
          <w:rFonts w:hint="eastAsia"/>
          <w:lang w:eastAsia="zh-CN"/>
        </w:rPr>
        <w:t>的路由</w:t>
      </w:r>
      <w:r>
        <w:rPr>
          <w:rFonts w:hint="eastAsia"/>
          <w:lang w:eastAsia="zh-CN"/>
        </w:rPr>
        <w:t>。</w:t>
      </w:r>
    </w:p>
    <w:p w:rsidR="00AB7C8E" w:rsidRDefault="003B23E9" w:rsidP="00B51350">
      <w:pPr>
        <w:pStyle w:val="ItemStep2"/>
        <w:rPr>
          <w:lang w:eastAsia="zh-CN"/>
        </w:rPr>
      </w:pPr>
      <w:r>
        <w:rPr>
          <w:rFonts w:hint="eastAsia"/>
          <w:lang w:eastAsia="zh-CN"/>
        </w:rPr>
        <w:t>在</w:t>
      </w:r>
      <w:r w:rsidR="00AB7C8E" w:rsidRPr="00AB7C8E">
        <w:rPr>
          <w:rFonts w:hint="eastAsia"/>
          <w:lang w:eastAsia="zh-CN"/>
        </w:rPr>
        <w:t>用户</w:t>
      </w:r>
      <w:r w:rsidR="00AB7C8E" w:rsidRPr="00AB7C8E">
        <w:rPr>
          <w:rFonts w:hint="eastAsia"/>
          <w:lang w:eastAsia="zh-CN"/>
        </w:rPr>
        <w:t>PE</w:t>
      </w:r>
      <w:r w:rsidR="00AB7C8E" w:rsidRPr="00AB7C8E">
        <w:rPr>
          <w:rFonts w:hint="eastAsia"/>
          <w:lang w:eastAsia="zh-CN"/>
        </w:rPr>
        <w:t>和运营商</w:t>
      </w:r>
      <w:r w:rsidR="00AB7C8E" w:rsidRPr="00AB7C8E">
        <w:rPr>
          <w:rFonts w:hint="eastAsia"/>
          <w:lang w:eastAsia="zh-CN"/>
        </w:rPr>
        <w:t>CE</w:t>
      </w:r>
      <w:r>
        <w:rPr>
          <w:rFonts w:hint="eastAsia"/>
          <w:lang w:eastAsia="zh-CN"/>
        </w:rPr>
        <w:t>上配置</w:t>
      </w:r>
      <w:r w:rsidR="00AB7C8E" w:rsidRPr="00AB7C8E">
        <w:rPr>
          <w:rFonts w:hint="eastAsia"/>
          <w:lang w:eastAsia="zh-CN"/>
        </w:rPr>
        <w:t>BGP VPNv4</w:t>
      </w:r>
      <w:r w:rsidR="00AB7C8E" w:rsidRPr="00AB7C8E">
        <w:rPr>
          <w:rFonts w:hint="eastAsia"/>
          <w:lang w:eastAsia="zh-CN"/>
        </w:rPr>
        <w:t>路由</w:t>
      </w:r>
      <w:r w:rsidRPr="003B23E9">
        <w:rPr>
          <w:rFonts w:hint="eastAsia"/>
          <w:lang w:eastAsia="zh-CN"/>
        </w:rPr>
        <w:t>交互</w:t>
      </w:r>
      <w:r w:rsidR="00AB7C8E">
        <w:rPr>
          <w:rFonts w:hint="eastAsia"/>
          <w:lang w:eastAsia="zh-CN"/>
        </w:rPr>
        <w:t>。</w:t>
      </w:r>
    </w:p>
    <w:p w:rsidR="00AB7C8E" w:rsidRDefault="00AB7C8E" w:rsidP="00B51350">
      <w:pPr>
        <w:pStyle w:val="ItemIndent2"/>
        <w:rPr>
          <w:lang w:eastAsia="zh-CN"/>
        </w:rPr>
      </w:pPr>
      <w:r>
        <w:rPr>
          <w:rFonts w:hint="eastAsia"/>
          <w:lang w:eastAsia="zh-CN"/>
        </w:rPr>
        <w:t>详细配置请参见“</w:t>
      </w:r>
      <w:r w:rsidRPr="00070BBA">
        <w:rPr>
          <w:rStyle w:val="Reference-R0G144B200"/>
        </w:rPr>
        <w:fldChar w:fldCharType="begin"/>
      </w:r>
      <w:r w:rsidRPr="00070BBA">
        <w:rPr>
          <w:rStyle w:val="Reference-R0G144B200"/>
          <w:lang w:eastAsia="zh-CN"/>
        </w:rPr>
        <w:instrText xml:space="preserve"> </w:instrText>
      </w:r>
      <w:r w:rsidRPr="00070BBA">
        <w:rPr>
          <w:rStyle w:val="Reference-R0G144B200"/>
          <w:rFonts w:hint="eastAsia"/>
          <w:lang w:eastAsia="zh-CN"/>
        </w:rPr>
        <w:instrText>REF _Ref322336903 \r \h</w:instrText>
      </w:r>
      <w:r w:rsidRPr="00070BBA">
        <w:rPr>
          <w:rStyle w:val="Reference-R0G144B200"/>
          <w:lang w:eastAsia="zh-CN"/>
        </w:rPr>
        <w:instrText xml:space="preserve"> </w:instrText>
      </w:r>
      <w:r w:rsidR="00070BBA">
        <w:rPr>
          <w:rStyle w:val="Reference-R0G144B200"/>
          <w:lang w:eastAsia="zh-CN"/>
        </w:rPr>
        <w:instrText xml:space="preserve"> \* MERGEFORMAT </w:instrText>
      </w:r>
      <w:r w:rsidRPr="00070BBA">
        <w:rPr>
          <w:rStyle w:val="Reference-R0G144B200"/>
        </w:rPr>
      </w:r>
      <w:r w:rsidRPr="00070BBA">
        <w:rPr>
          <w:rStyle w:val="Reference-R0G144B200"/>
        </w:rPr>
        <w:fldChar w:fldCharType="separate"/>
      </w:r>
      <w:r w:rsidR="00AD7D0A">
        <w:rPr>
          <w:rStyle w:val="Reference-R0G144B200"/>
          <w:lang w:eastAsia="zh-CN"/>
        </w:rPr>
        <w:t xml:space="preserve">1.6  </w:t>
      </w:r>
      <w:r w:rsidRPr="00070BBA">
        <w:rPr>
          <w:rStyle w:val="Reference-R0G144B200"/>
        </w:rPr>
        <w:fldChar w:fldCharType="end"/>
      </w:r>
      <w:r w:rsidRPr="00070BBA">
        <w:rPr>
          <w:rStyle w:val="Reference-R0G144B200"/>
        </w:rPr>
        <w:fldChar w:fldCharType="begin"/>
      </w:r>
      <w:r w:rsidRPr="00070BBA">
        <w:rPr>
          <w:rStyle w:val="Reference-R0G144B200"/>
          <w:lang w:eastAsia="zh-CN"/>
        </w:rPr>
        <w:instrText xml:space="preserve"> REF _Ref322336903 \h </w:instrText>
      </w:r>
      <w:r w:rsidR="00070BBA">
        <w:rPr>
          <w:rStyle w:val="Reference-R0G144B200"/>
          <w:lang w:eastAsia="zh-CN"/>
        </w:rPr>
        <w:instrText xml:space="preserve"> \* MERGEFORMAT </w:instrText>
      </w:r>
      <w:r w:rsidRPr="00070BBA">
        <w:rPr>
          <w:rStyle w:val="Reference-R0G144B200"/>
        </w:rPr>
      </w:r>
      <w:r w:rsidRPr="00070BBA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rFonts w:hint="eastAsia"/>
          <w:lang w:eastAsia="zh-CN"/>
        </w:rPr>
        <w:t>PE-PE</w:t>
      </w:r>
      <w:r w:rsidR="00AD7D0A" w:rsidRPr="00AD7D0A">
        <w:rPr>
          <w:rStyle w:val="Reference-R0G144B200"/>
          <w:rFonts w:hint="eastAsia"/>
          <w:lang w:eastAsia="zh-CN"/>
        </w:rPr>
        <w:t>间的路由交换</w:t>
      </w:r>
      <w:r w:rsidRPr="00070BBA">
        <w:rPr>
          <w:rStyle w:val="Reference-R0G144B200"/>
        </w:rPr>
        <w:fldChar w:fldCharType="end"/>
      </w:r>
      <w:r>
        <w:rPr>
          <w:rFonts w:hint="eastAsia"/>
          <w:lang w:eastAsia="zh-CN"/>
        </w:rPr>
        <w:t>”。</w:t>
      </w:r>
    </w:p>
    <w:p w:rsidR="00AB7C8E" w:rsidRDefault="00415067" w:rsidP="00B51350">
      <w:pPr>
        <w:pStyle w:val="ItemStep2"/>
        <w:rPr>
          <w:lang w:eastAsia="zh-CN"/>
        </w:rPr>
      </w:pPr>
      <w:r>
        <w:rPr>
          <w:rFonts w:hint="eastAsia"/>
          <w:lang w:eastAsia="zh-CN"/>
        </w:rPr>
        <w:t>在</w:t>
      </w:r>
      <w:r w:rsidRPr="00415067">
        <w:rPr>
          <w:rFonts w:hint="eastAsia"/>
          <w:lang w:eastAsia="zh-CN"/>
        </w:rPr>
        <w:t>运营商</w:t>
      </w:r>
      <w:r w:rsidRPr="00415067">
        <w:rPr>
          <w:rFonts w:hint="eastAsia"/>
          <w:lang w:eastAsia="zh-CN"/>
        </w:rPr>
        <w:t>CE</w:t>
      </w:r>
      <w:r>
        <w:rPr>
          <w:rFonts w:hint="eastAsia"/>
          <w:lang w:eastAsia="zh-CN"/>
        </w:rPr>
        <w:t>上</w:t>
      </w:r>
      <w:r w:rsidR="00AB7C8E">
        <w:rPr>
          <w:rFonts w:hint="eastAsia"/>
          <w:lang w:eastAsia="zh-CN"/>
        </w:rPr>
        <w:t>依次执行以下命令，</w:t>
      </w:r>
      <w:r w:rsidR="00AB7C8E" w:rsidRPr="00AB7C8E"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其</w:t>
      </w:r>
      <w:r w:rsidR="00AB7C8E" w:rsidRPr="00AB7C8E">
        <w:rPr>
          <w:rFonts w:hint="eastAsia"/>
          <w:lang w:eastAsia="zh-CN"/>
        </w:rPr>
        <w:t>接收所有的</w:t>
      </w:r>
      <w:r w:rsidR="00AB7C8E" w:rsidRPr="00AB7C8E">
        <w:rPr>
          <w:rFonts w:hint="eastAsia"/>
          <w:lang w:eastAsia="zh-CN"/>
        </w:rPr>
        <w:t>BGP VPNv4</w:t>
      </w:r>
      <w:r w:rsidR="00AB7C8E" w:rsidRPr="00AB7C8E">
        <w:rPr>
          <w:rFonts w:hint="eastAsia"/>
          <w:lang w:eastAsia="zh-CN"/>
        </w:rPr>
        <w:t>路由</w:t>
      </w:r>
      <w:r w:rsidR="00AB7C8E">
        <w:rPr>
          <w:rFonts w:hint="eastAsia"/>
          <w:lang w:eastAsia="zh-CN"/>
        </w:rPr>
        <w:t>，</w:t>
      </w:r>
      <w:r w:rsidR="00AB7C8E" w:rsidRPr="00AB7C8E">
        <w:rPr>
          <w:rFonts w:hint="eastAsia"/>
          <w:lang w:eastAsia="zh-CN"/>
        </w:rPr>
        <w:t>不根据</w:t>
      </w:r>
      <w:r w:rsidR="005A3786">
        <w:rPr>
          <w:rFonts w:hint="eastAsia"/>
          <w:lang w:eastAsia="zh-CN"/>
        </w:rPr>
        <w:t>Route Target</w:t>
      </w:r>
      <w:r w:rsidR="00AB7C8E" w:rsidRPr="00AB7C8E">
        <w:rPr>
          <w:rFonts w:hint="eastAsia"/>
          <w:lang w:eastAsia="zh-CN"/>
        </w:rPr>
        <w:t>对</w:t>
      </w:r>
      <w:r w:rsidR="00AB7C8E" w:rsidRPr="00AB7C8E">
        <w:rPr>
          <w:rFonts w:hint="eastAsia"/>
          <w:lang w:eastAsia="zh-CN"/>
        </w:rPr>
        <w:t>VPNv4</w:t>
      </w:r>
      <w:r w:rsidR="00AB7C8E" w:rsidRPr="00AB7C8E">
        <w:rPr>
          <w:rFonts w:hint="eastAsia"/>
          <w:lang w:eastAsia="zh-CN"/>
        </w:rPr>
        <w:t>路由进行过滤</w:t>
      </w:r>
      <w:r w:rsidR="00AB7C8E">
        <w:rPr>
          <w:rFonts w:hint="eastAsia"/>
          <w:lang w:eastAsia="zh-CN"/>
        </w:rPr>
        <w:t>。</w:t>
      </w:r>
    </w:p>
    <w:p w:rsidR="00AB7C8E" w:rsidRPr="00AB7C8E" w:rsidRDefault="00AB7C8E" w:rsidP="00B51350">
      <w:pPr>
        <w:pStyle w:val="ItemIndent2"/>
        <w:rPr>
          <w:rStyle w:val="commandkeywords"/>
        </w:rPr>
      </w:pPr>
      <w:r w:rsidRPr="00AB7C8E">
        <w:rPr>
          <w:rStyle w:val="commandkeywords"/>
          <w:rFonts w:hint="eastAsia"/>
        </w:rPr>
        <w:t>system-view</w:t>
      </w:r>
    </w:p>
    <w:p w:rsidR="00AB7C8E" w:rsidRPr="00AB7C8E" w:rsidRDefault="00AB7C8E" w:rsidP="00B51350">
      <w:pPr>
        <w:pStyle w:val="ItemIndent2"/>
        <w:rPr>
          <w:rStyle w:val="commandtext"/>
        </w:rPr>
      </w:pPr>
      <w:r w:rsidRPr="00AB7C8E">
        <w:rPr>
          <w:rStyle w:val="commandkeywords"/>
        </w:rPr>
        <w:t xml:space="preserve">bgp </w:t>
      </w:r>
      <w:r w:rsidRPr="00AB7C8E">
        <w:rPr>
          <w:rStyle w:val="commandparameter"/>
        </w:rPr>
        <w:t>as-number</w:t>
      </w:r>
      <w:r w:rsidRPr="00AB7C8E">
        <w:t xml:space="preserve"> </w:t>
      </w:r>
      <w:r w:rsidRPr="00AB7C8E">
        <w:rPr>
          <w:rStyle w:val="commandtext"/>
          <w:rFonts w:hint="eastAsia"/>
        </w:rPr>
        <w:t>[</w:t>
      </w:r>
      <w:r w:rsidRPr="00AB7C8E">
        <w:rPr>
          <w:rFonts w:hint="eastAsia"/>
        </w:rPr>
        <w:t xml:space="preserve"> </w:t>
      </w:r>
      <w:r w:rsidRPr="00AB7C8E">
        <w:rPr>
          <w:rStyle w:val="commandkeywords"/>
          <w:rFonts w:hint="eastAsia"/>
        </w:rPr>
        <w:t>instance</w:t>
      </w:r>
      <w:r w:rsidRPr="00AB7C8E">
        <w:rPr>
          <w:rFonts w:hint="eastAsia"/>
        </w:rPr>
        <w:t xml:space="preserve"> </w:t>
      </w:r>
      <w:r w:rsidRPr="00AB7C8E">
        <w:rPr>
          <w:rStyle w:val="commandparameter"/>
          <w:rFonts w:hint="eastAsia"/>
        </w:rPr>
        <w:t>instance-name</w:t>
      </w:r>
      <w:r w:rsidRPr="00AB7C8E">
        <w:rPr>
          <w:rFonts w:hint="eastAsia"/>
        </w:rPr>
        <w:t xml:space="preserve"> </w:t>
      </w:r>
      <w:r w:rsidRPr="00AB7C8E">
        <w:rPr>
          <w:rStyle w:val="commandtext"/>
          <w:rFonts w:hint="eastAsia"/>
        </w:rPr>
        <w:t>]</w:t>
      </w:r>
    </w:p>
    <w:p w:rsidR="00AB7C8E" w:rsidRPr="00AB7C8E" w:rsidRDefault="00AB7C8E" w:rsidP="00B51350">
      <w:pPr>
        <w:pStyle w:val="ItemIndent2"/>
        <w:rPr>
          <w:rStyle w:val="commandkeywords"/>
        </w:rPr>
      </w:pPr>
      <w:r w:rsidRPr="00AB7C8E">
        <w:rPr>
          <w:rStyle w:val="commandkeywords"/>
        </w:rPr>
        <w:lastRenderedPageBreak/>
        <w:t>address-family vpnv4</w:t>
      </w:r>
    </w:p>
    <w:p w:rsidR="00AB7C8E" w:rsidRPr="00AB7C8E" w:rsidRDefault="00AB7C8E" w:rsidP="00B51350">
      <w:pPr>
        <w:pStyle w:val="ItemIndent2"/>
        <w:rPr>
          <w:rStyle w:val="commandkeywords"/>
        </w:rPr>
      </w:pPr>
      <w:r>
        <w:rPr>
          <w:rStyle w:val="commandkeywords"/>
          <w:rFonts w:hint="eastAsia"/>
        </w:rPr>
        <w:t xml:space="preserve">undo </w:t>
      </w:r>
      <w:r w:rsidRPr="00AB7C8E">
        <w:rPr>
          <w:rStyle w:val="commandkeywords"/>
        </w:rPr>
        <w:t>po</w:t>
      </w:r>
      <w:r w:rsidRPr="00AB7C8E">
        <w:rPr>
          <w:rStyle w:val="commandkeywords"/>
          <w:rFonts w:hint="eastAsia"/>
        </w:rPr>
        <w:t>licy</w:t>
      </w:r>
      <w:r w:rsidRPr="00AB7C8E">
        <w:rPr>
          <w:rStyle w:val="commandkeywords"/>
        </w:rPr>
        <w:t xml:space="preserve"> </w:t>
      </w:r>
      <w:r w:rsidRPr="00AB7C8E">
        <w:rPr>
          <w:rStyle w:val="commandkeywords"/>
          <w:rFonts w:hint="eastAsia"/>
        </w:rPr>
        <w:t>vpn</w:t>
      </w:r>
      <w:r w:rsidRPr="00AB7C8E">
        <w:rPr>
          <w:rStyle w:val="commandkeywords"/>
        </w:rPr>
        <w:t>-target</w:t>
      </w:r>
    </w:p>
    <w:p w:rsidR="00AB7C8E" w:rsidRDefault="00AB7C8E" w:rsidP="00B51350">
      <w:pPr>
        <w:pStyle w:val="ItemIndent2"/>
      </w:pPr>
      <w:r w:rsidRPr="00AB7C8E">
        <w:rPr>
          <w:rFonts w:hint="eastAsia"/>
        </w:rPr>
        <w:t>缺省情况下，对接收到的</w:t>
      </w:r>
      <w:r w:rsidRPr="00AB7C8E">
        <w:rPr>
          <w:rFonts w:hint="eastAsia"/>
        </w:rPr>
        <w:t>VPNv4</w:t>
      </w:r>
      <w:r w:rsidRPr="00AB7C8E">
        <w:rPr>
          <w:rFonts w:hint="eastAsia"/>
        </w:rPr>
        <w:t>路由进行</w:t>
      </w:r>
      <w:r w:rsidR="0013391F">
        <w:t>Route Target</w:t>
      </w:r>
      <w:r w:rsidRPr="00AB7C8E">
        <w:rPr>
          <w:rFonts w:hint="eastAsia"/>
        </w:rPr>
        <w:t>过滤，即只将</w:t>
      </w:r>
      <w:r w:rsidRPr="00AB7C8E">
        <w:rPr>
          <w:rFonts w:hint="eastAsia"/>
        </w:rPr>
        <w:t>Ex</w:t>
      </w:r>
      <w:r w:rsidRPr="00AB7C8E">
        <w:t>port Route Target</w:t>
      </w:r>
      <w:r w:rsidRPr="00AB7C8E">
        <w:rPr>
          <w:rFonts w:hint="eastAsia"/>
        </w:rPr>
        <w:t>属性与本地</w:t>
      </w:r>
      <w:r w:rsidRPr="00AB7C8E">
        <w:t>Import Route Target</w:t>
      </w:r>
      <w:r w:rsidRPr="00AB7C8E">
        <w:rPr>
          <w:rFonts w:hint="eastAsia"/>
        </w:rPr>
        <w:t>属性匹配的</w:t>
      </w:r>
      <w:r w:rsidRPr="00AB7C8E">
        <w:rPr>
          <w:rFonts w:hint="eastAsia"/>
        </w:rPr>
        <w:t>VPNv4</w:t>
      </w:r>
      <w:r w:rsidRPr="00AB7C8E">
        <w:rPr>
          <w:rFonts w:hint="eastAsia"/>
        </w:rPr>
        <w:t>路由加入到路由表。</w:t>
      </w:r>
    </w:p>
    <w:p w:rsidR="00AB7C8E" w:rsidRPr="00B421C2" w:rsidRDefault="00AB7C8E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嵌套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网络中可以不部署</w:t>
      </w:r>
      <w:r w:rsidRPr="00AB7C8E">
        <w:rPr>
          <w:rFonts w:hint="eastAsia"/>
          <w:lang w:eastAsia="zh-CN"/>
        </w:rPr>
        <w:t>运营商</w:t>
      </w:r>
      <w:r w:rsidRPr="00AB7C8E">
        <w:rPr>
          <w:rFonts w:hint="eastAsia"/>
          <w:lang w:eastAsia="zh-CN"/>
        </w:rPr>
        <w:t>CE</w:t>
      </w:r>
      <w:r>
        <w:rPr>
          <w:rFonts w:hint="eastAsia"/>
          <w:lang w:eastAsia="zh-CN"/>
        </w:rPr>
        <w:t>，</w:t>
      </w:r>
      <w:r w:rsidRPr="00AB7C8E">
        <w:rPr>
          <w:rFonts w:hint="eastAsia"/>
          <w:lang w:eastAsia="zh-CN"/>
        </w:rPr>
        <w:t>用户</w:t>
      </w:r>
      <w:r w:rsidRPr="00AB7C8E">
        <w:rPr>
          <w:rFonts w:hint="eastAsia"/>
          <w:lang w:eastAsia="zh-CN"/>
        </w:rPr>
        <w:t>PE</w:t>
      </w:r>
      <w:r w:rsidRPr="00AB7C8E">
        <w:rPr>
          <w:rFonts w:hint="eastAsia"/>
          <w:lang w:eastAsia="zh-CN"/>
        </w:rPr>
        <w:t>直接连接</w:t>
      </w:r>
      <w:r>
        <w:rPr>
          <w:rFonts w:hint="eastAsia"/>
          <w:lang w:eastAsia="zh-CN"/>
        </w:rPr>
        <w:t>到</w:t>
      </w:r>
      <w:r w:rsidRPr="00AB7C8E">
        <w:rPr>
          <w:rFonts w:hint="eastAsia"/>
          <w:lang w:eastAsia="zh-CN"/>
        </w:rPr>
        <w:t>运营商</w:t>
      </w:r>
      <w:r w:rsidRPr="00AB7C8E">
        <w:rPr>
          <w:rFonts w:hint="eastAsia"/>
          <w:lang w:eastAsia="zh-CN"/>
        </w:rPr>
        <w:t>PE</w:t>
      </w:r>
      <w:r w:rsidRPr="00AB7C8E">
        <w:rPr>
          <w:rFonts w:hint="eastAsia"/>
          <w:lang w:eastAsia="zh-CN"/>
        </w:rPr>
        <w:t>。此时，</w:t>
      </w:r>
      <w:r>
        <w:rPr>
          <w:rFonts w:hint="eastAsia"/>
          <w:lang w:eastAsia="zh-CN"/>
        </w:rPr>
        <w:t>无需执行本配置。</w:t>
      </w:r>
    </w:p>
    <w:p w:rsidR="00AB7C8E" w:rsidRDefault="00AB7C8E" w:rsidP="00B51350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</w:t>
      </w:r>
      <w:r w:rsidR="00784CEA" w:rsidRPr="00B421C2">
        <w:rPr>
          <w:rFonts w:hint="eastAsia"/>
          <w:lang w:eastAsia="zh-CN"/>
        </w:rPr>
        <w:t>运营商</w:t>
      </w:r>
      <w:r w:rsidR="00784CEA" w:rsidRPr="00B421C2">
        <w:rPr>
          <w:rFonts w:hint="eastAsia"/>
          <w:lang w:eastAsia="zh-CN"/>
        </w:rPr>
        <w:t>CE</w:t>
      </w:r>
      <w:r w:rsidR="00032FC3">
        <w:rPr>
          <w:rFonts w:hint="eastAsia"/>
          <w:lang w:eastAsia="zh-CN"/>
        </w:rPr>
        <w:t>接入</w:t>
      </w:r>
      <w:r w:rsidR="00784CEA" w:rsidRPr="00B421C2">
        <w:rPr>
          <w:rFonts w:hint="eastAsia"/>
          <w:lang w:eastAsia="zh-CN"/>
        </w:rPr>
        <w:t>运营商</w:t>
      </w:r>
      <w:r w:rsidR="00784CEA" w:rsidRPr="00B421C2"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>。</w:t>
      </w:r>
    </w:p>
    <w:p w:rsidR="00AB7C8E" w:rsidRDefault="00784CEA" w:rsidP="00B51350">
      <w:pPr>
        <w:pStyle w:val="ItemStep2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="00AB7C8E" w:rsidRPr="00AB7C8E">
        <w:rPr>
          <w:rFonts w:hint="eastAsia"/>
          <w:lang w:eastAsia="zh-CN"/>
        </w:rPr>
        <w:t>运营商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上配置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实例</w:t>
      </w:r>
      <w:r w:rsidR="00AB7C8E">
        <w:rPr>
          <w:rFonts w:hint="eastAsia"/>
          <w:lang w:eastAsia="zh-CN"/>
        </w:rPr>
        <w:t>。</w:t>
      </w:r>
    </w:p>
    <w:p w:rsidR="00AB7C8E" w:rsidRDefault="00AB7C8E" w:rsidP="00B51350">
      <w:pPr>
        <w:pStyle w:val="ItemIndent2"/>
        <w:rPr>
          <w:lang w:eastAsia="zh-CN"/>
        </w:rPr>
      </w:pPr>
      <w:r w:rsidRPr="00AB7C8E">
        <w:rPr>
          <w:rFonts w:hint="eastAsia"/>
          <w:lang w:eastAsia="zh-CN"/>
        </w:rPr>
        <w:t>详细配置请参见“</w:t>
      </w:r>
      <w:r w:rsidRPr="00070BBA">
        <w:rPr>
          <w:rStyle w:val="Reference-R0G144B200"/>
        </w:rPr>
        <w:fldChar w:fldCharType="begin"/>
      </w:r>
      <w:r w:rsidRPr="00070BBA">
        <w:rPr>
          <w:rStyle w:val="Reference-R0G144B200"/>
          <w:lang w:eastAsia="zh-CN"/>
        </w:rPr>
        <w:instrText xml:space="preserve"> </w:instrText>
      </w:r>
      <w:r w:rsidRPr="00070BBA">
        <w:rPr>
          <w:rStyle w:val="Reference-R0G144B200"/>
          <w:rFonts w:hint="eastAsia"/>
          <w:lang w:eastAsia="zh-CN"/>
        </w:rPr>
        <w:instrText>REF _Ref476240368 \r \h</w:instrText>
      </w:r>
      <w:r w:rsidRPr="00070BBA">
        <w:rPr>
          <w:rStyle w:val="Reference-R0G144B200"/>
          <w:lang w:eastAsia="zh-CN"/>
        </w:rPr>
        <w:instrText xml:space="preserve"> </w:instrText>
      </w:r>
      <w:r w:rsidR="00070BBA">
        <w:rPr>
          <w:rStyle w:val="Reference-R0G144B200"/>
          <w:lang w:eastAsia="zh-CN"/>
        </w:rPr>
        <w:instrText xml:space="preserve"> \* MERGEFORMAT </w:instrText>
      </w:r>
      <w:r w:rsidRPr="00070BBA">
        <w:rPr>
          <w:rStyle w:val="Reference-R0G144B200"/>
        </w:rPr>
      </w:r>
      <w:r w:rsidRPr="00070BBA">
        <w:rPr>
          <w:rStyle w:val="Reference-R0G144B200"/>
        </w:rPr>
        <w:fldChar w:fldCharType="separate"/>
      </w:r>
      <w:r w:rsidR="00AD7D0A">
        <w:rPr>
          <w:rStyle w:val="Reference-R0G144B200"/>
          <w:lang w:eastAsia="zh-CN"/>
        </w:rPr>
        <w:t xml:space="preserve">1.4  </w:t>
      </w:r>
      <w:r w:rsidRPr="00070BBA">
        <w:rPr>
          <w:rStyle w:val="Reference-R0G144B200"/>
        </w:rPr>
        <w:fldChar w:fldCharType="end"/>
      </w:r>
      <w:r w:rsidRPr="00070BBA">
        <w:rPr>
          <w:rStyle w:val="Reference-R0G144B200"/>
        </w:rPr>
        <w:fldChar w:fldCharType="begin"/>
      </w:r>
      <w:r w:rsidRPr="00070BBA">
        <w:rPr>
          <w:rStyle w:val="Reference-R0G144B200"/>
          <w:lang w:eastAsia="zh-CN"/>
        </w:rPr>
        <w:instrText xml:space="preserve"> REF _Ref476240377 \h </w:instrText>
      </w:r>
      <w:r w:rsidR="00070BBA">
        <w:rPr>
          <w:rStyle w:val="Reference-R0G144B200"/>
          <w:lang w:eastAsia="zh-CN"/>
        </w:rPr>
        <w:instrText xml:space="preserve"> \* MERGEFORMAT </w:instrText>
      </w:r>
      <w:r w:rsidRPr="00070BBA">
        <w:rPr>
          <w:rStyle w:val="Reference-R0G144B200"/>
        </w:rPr>
      </w:r>
      <w:r w:rsidRPr="00070BBA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rFonts w:hint="eastAsia"/>
          <w:lang w:eastAsia="zh-CN"/>
        </w:rPr>
        <w:t>VPN</w:t>
      </w:r>
      <w:r w:rsidR="00AD7D0A" w:rsidRPr="00AD7D0A">
        <w:rPr>
          <w:rStyle w:val="Reference-R0G144B200"/>
          <w:rFonts w:hint="eastAsia"/>
          <w:lang w:eastAsia="zh-CN"/>
        </w:rPr>
        <w:t>实例</w:t>
      </w:r>
      <w:r w:rsidRPr="00070BBA">
        <w:rPr>
          <w:rStyle w:val="Reference-R0G144B200"/>
        </w:rPr>
        <w:fldChar w:fldCharType="end"/>
      </w:r>
      <w:r w:rsidRPr="00AB7C8E">
        <w:rPr>
          <w:rFonts w:hint="eastAsia"/>
          <w:lang w:eastAsia="zh-CN"/>
        </w:rPr>
        <w:t>”。</w:t>
      </w:r>
    </w:p>
    <w:p w:rsidR="00032FC3" w:rsidRPr="00032FC3" w:rsidRDefault="003B23E9" w:rsidP="00032FC3">
      <w:pPr>
        <w:pStyle w:val="ItemStep2"/>
        <w:rPr>
          <w:lang w:eastAsia="zh-CN"/>
        </w:rPr>
      </w:pPr>
      <w:r>
        <w:rPr>
          <w:rFonts w:hint="eastAsia"/>
          <w:lang w:eastAsia="zh-CN"/>
        </w:rPr>
        <w:t>在</w:t>
      </w:r>
      <w:r w:rsidR="00032FC3" w:rsidRPr="00032FC3">
        <w:rPr>
          <w:rFonts w:hint="eastAsia"/>
          <w:lang w:eastAsia="zh-CN"/>
        </w:rPr>
        <w:t>运营商</w:t>
      </w:r>
      <w:r w:rsidR="00032FC3" w:rsidRPr="00032FC3">
        <w:rPr>
          <w:rFonts w:hint="eastAsia"/>
          <w:lang w:eastAsia="zh-CN"/>
        </w:rPr>
        <w:t>PE</w:t>
      </w:r>
      <w:r w:rsidR="00032FC3" w:rsidRPr="00032FC3">
        <w:rPr>
          <w:rFonts w:hint="eastAsia"/>
          <w:lang w:eastAsia="zh-CN"/>
        </w:rPr>
        <w:t>和运营商</w:t>
      </w:r>
      <w:r w:rsidR="00032FC3" w:rsidRPr="00032FC3">
        <w:rPr>
          <w:rFonts w:hint="eastAsia"/>
          <w:lang w:eastAsia="zh-CN"/>
        </w:rPr>
        <w:t>CE</w:t>
      </w:r>
      <w:r>
        <w:rPr>
          <w:rFonts w:hint="eastAsia"/>
          <w:lang w:eastAsia="zh-CN"/>
        </w:rPr>
        <w:t>上配置</w:t>
      </w:r>
      <w:r w:rsidR="00032FC3" w:rsidRPr="00032FC3">
        <w:rPr>
          <w:rFonts w:hint="eastAsia"/>
          <w:lang w:eastAsia="zh-CN"/>
        </w:rPr>
        <w:t>路由交换。</w:t>
      </w:r>
    </w:p>
    <w:p w:rsidR="00032FC3" w:rsidRPr="00032FC3" w:rsidRDefault="00032FC3" w:rsidP="00032FC3">
      <w:pPr>
        <w:pStyle w:val="ItemIndent2"/>
        <w:rPr>
          <w:lang w:eastAsia="zh-CN"/>
        </w:rPr>
      </w:pPr>
      <w:r w:rsidRPr="00032FC3">
        <w:rPr>
          <w:rFonts w:hint="eastAsia"/>
          <w:lang w:eastAsia="zh-CN"/>
        </w:rPr>
        <w:t>详细配置请参见“</w:t>
      </w:r>
      <w:r w:rsidRPr="00070BBA">
        <w:rPr>
          <w:rStyle w:val="Reference-R0G144B200"/>
        </w:rPr>
        <w:fldChar w:fldCharType="begin"/>
      </w:r>
      <w:r w:rsidRPr="00070BBA">
        <w:rPr>
          <w:rStyle w:val="Reference-R0G144B200"/>
          <w:lang w:eastAsia="zh-CN"/>
        </w:rPr>
        <w:instrText xml:space="preserve"> </w:instrText>
      </w:r>
      <w:r w:rsidRPr="00070BBA">
        <w:rPr>
          <w:rStyle w:val="Reference-R0G144B200"/>
          <w:rFonts w:hint="eastAsia"/>
          <w:lang w:eastAsia="zh-CN"/>
        </w:rPr>
        <w:instrText>REF _Ref157413357 \r \h</w:instrText>
      </w:r>
      <w:r w:rsidRPr="00070BBA">
        <w:rPr>
          <w:rStyle w:val="Reference-R0G144B200"/>
          <w:lang w:eastAsia="zh-CN"/>
        </w:rPr>
        <w:instrText xml:space="preserve"> </w:instrText>
      </w:r>
      <w:r w:rsidR="00070BBA">
        <w:rPr>
          <w:rStyle w:val="Reference-R0G144B200"/>
          <w:lang w:eastAsia="zh-CN"/>
        </w:rPr>
        <w:instrText xml:space="preserve"> \* MERGEFORMAT </w:instrText>
      </w:r>
      <w:r w:rsidRPr="00070BBA">
        <w:rPr>
          <w:rStyle w:val="Reference-R0G144B200"/>
        </w:rPr>
      </w:r>
      <w:r w:rsidRPr="00070BBA">
        <w:rPr>
          <w:rStyle w:val="Reference-R0G144B200"/>
        </w:rPr>
        <w:fldChar w:fldCharType="separate"/>
      </w:r>
      <w:r w:rsidR="00AD7D0A">
        <w:rPr>
          <w:rStyle w:val="Reference-R0G144B200"/>
          <w:lang w:eastAsia="zh-CN"/>
        </w:rPr>
        <w:t xml:space="preserve">1.5  </w:t>
      </w:r>
      <w:r w:rsidRPr="00070BBA">
        <w:rPr>
          <w:rStyle w:val="Reference-R0G144B200"/>
        </w:rPr>
        <w:fldChar w:fldCharType="end"/>
      </w:r>
      <w:r w:rsidRPr="00070BBA">
        <w:rPr>
          <w:rStyle w:val="Reference-R0G144B200"/>
        </w:rPr>
        <w:fldChar w:fldCharType="begin"/>
      </w:r>
      <w:r w:rsidRPr="00070BBA">
        <w:rPr>
          <w:rStyle w:val="Reference-R0G144B200"/>
          <w:lang w:eastAsia="zh-CN"/>
        </w:rPr>
        <w:instrText xml:space="preserve"> REF _Ref157413357 \h </w:instrText>
      </w:r>
      <w:r w:rsidR="00070BBA">
        <w:rPr>
          <w:rStyle w:val="Reference-R0G144B200"/>
          <w:lang w:eastAsia="zh-CN"/>
        </w:rPr>
        <w:instrText xml:space="preserve"> \* MERGEFORMAT </w:instrText>
      </w:r>
      <w:r w:rsidRPr="00070BBA">
        <w:rPr>
          <w:rStyle w:val="Reference-R0G144B200"/>
        </w:rPr>
      </w:r>
      <w:r w:rsidRPr="00070BBA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rFonts w:hint="eastAsia"/>
          <w:lang w:eastAsia="zh-CN"/>
        </w:rPr>
        <w:t>PE-CE</w:t>
      </w:r>
      <w:r w:rsidR="00AD7D0A" w:rsidRPr="00AD7D0A">
        <w:rPr>
          <w:rStyle w:val="Reference-R0G144B200"/>
          <w:rFonts w:hint="eastAsia"/>
          <w:lang w:eastAsia="zh-CN"/>
        </w:rPr>
        <w:t>间的路由交换</w:t>
      </w:r>
      <w:r w:rsidRPr="00070BBA">
        <w:rPr>
          <w:rStyle w:val="Reference-R0G144B200"/>
        </w:rPr>
        <w:fldChar w:fldCharType="end"/>
      </w:r>
      <w:r w:rsidRPr="00032FC3">
        <w:rPr>
          <w:rFonts w:hint="eastAsia"/>
          <w:lang w:eastAsia="zh-CN"/>
        </w:rPr>
        <w:t>”。</w:t>
      </w:r>
    </w:p>
    <w:p w:rsidR="00032FC3" w:rsidRDefault="00032FC3" w:rsidP="00B51350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</w:t>
      </w:r>
      <w:r w:rsidRPr="00032FC3">
        <w:rPr>
          <w:rFonts w:hint="eastAsia"/>
          <w:lang w:eastAsia="zh-CN"/>
        </w:rPr>
        <w:t>运营商</w:t>
      </w:r>
      <w:r w:rsidRPr="00032FC3">
        <w:rPr>
          <w:rFonts w:hint="eastAsia"/>
          <w:lang w:eastAsia="zh-CN"/>
        </w:rPr>
        <w:t>PE</w:t>
      </w:r>
      <w:r w:rsidRPr="00032FC3">
        <w:rPr>
          <w:rFonts w:hint="eastAsia"/>
          <w:lang w:eastAsia="zh-CN"/>
        </w:rPr>
        <w:t>和运营商</w:t>
      </w:r>
      <w:r w:rsidRPr="00032FC3">
        <w:rPr>
          <w:rFonts w:hint="eastAsia"/>
          <w:lang w:eastAsia="zh-CN"/>
        </w:rPr>
        <w:t>CE</w:t>
      </w:r>
      <w:r w:rsidRPr="00032FC3">
        <w:rPr>
          <w:rFonts w:hint="eastAsia"/>
          <w:lang w:eastAsia="zh-CN"/>
        </w:rPr>
        <w:t>交换用户的</w:t>
      </w:r>
      <w:r w:rsidRPr="00032FC3">
        <w:rPr>
          <w:rFonts w:hint="eastAsia"/>
          <w:lang w:eastAsia="zh-CN"/>
        </w:rPr>
        <w:t>VPNv4</w:t>
      </w:r>
      <w:r w:rsidRPr="00032FC3">
        <w:rPr>
          <w:rFonts w:hint="eastAsia"/>
          <w:lang w:eastAsia="zh-CN"/>
        </w:rPr>
        <w:t>路由</w:t>
      </w:r>
      <w:r>
        <w:rPr>
          <w:rFonts w:hint="eastAsia"/>
          <w:lang w:eastAsia="zh-CN"/>
        </w:rPr>
        <w:t>。</w:t>
      </w:r>
    </w:p>
    <w:p w:rsidR="00415067" w:rsidRDefault="00415067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此处只介绍</w:t>
      </w:r>
      <w:r w:rsidRPr="00415067">
        <w:rPr>
          <w:rFonts w:hint="eastAsia"/>
          <w:lang w:eastAsia="zh-CN"/>
        </w:rPr>
        <w:t>运营商</w:t>
      </w:r>
      <w:r w:rsidRPr="00415067"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>的配置方法。</w:t>
      </w:r>
      <w:r w:rsidRPr="00415067">
        <w:rPr>
          <w:rFonts w:hint="eastAsia"/>
          <w:lang w:eastAsia="zh-CN"/>
        </w:rPr>
        <w:t>运营商</w:t>
      </w:r>
      <w:r w:rsidRPr="00415067">
        <w:rPr>
          <w:rFonts w:hint="eastAsia"/>
          <w:lang w:eastAsia="zh-CN"/>
        </w:rPr>
        <w:t>CE</w:t>
      </w:r>
      <w:r w:rsidRPr="00415067">
        <w:rPr>
          <w:rFonts w:hint="eastAsia"/>
          <w:lang w:eastAsia="zh-CN"/>
        </w:rPr>
        <w:t>的配置方法，请参见“</w:t>
      </w:r>
      <w:r w:rsidRPr="00070BBA">
        <w:rPr>
          <w:rStyle w:val="Reference-R0G144B200"/>
        </w:rPr>
        <w:fldChar w:fldCharType="begin"/>
      </w:r>
      <w:r w:rsidRPr="00070BBA">
        <w:rPr>
          <w:rStyle w:val="Reference-R0G144B200"/>
          <w:lang w:eastAsia="zh-CN"/>
        </w:rPr>
        <w:instrText xml:space="preserve"> </w:instrText>
      </w:r>
      <w:r w:rsidRPr="00070BBA">
        <w:rPr>
          <w:rStyle w:val="Reference-R0G144B200"/>
          <w:rFonts w:hint="eastAsia"/>
          <w:lang w:eastAsia="zh-CN"/>
        </w:rPr>
        <w:instrText>REF _Ref322336903 \r \h</w:instrText>
      </w:r>
      <w:r w:rsidRPr="00070BBA">
        <w:rPr>
          <w:rStyle w:val="Reference-R0G144B200"/>
          <w:lang w:eastAsia="zh-CN"/>
        </w:rPr>
        <w:instrText xml:space="preserve"> </w:instrText>
      </w:r>
      <w:r w:rsidR="00070BBA">
        <w:rPr>
          <w:rStyle w:val="Reference-R0G144B200"/>
          <w:lang w:eastAsia="zh-CN"/>
        </w:rPr>
        <w:instrText xml:space="preserve"> \* MERGEFORMAT </w:instrText>
      </w:r>
      <w:r w:rsidRPr="00070BBA">
        <w:rPr>
          <w:rStyle w:val="Reference-R0G144B200"/>
        </w:rPr>
      </w:r>
      <w:r w:rsidRPr="00070BBA">
        <w:rPr>
          <w:rStyle w:val="Reference-R0G144B200"/>
        </w:rPr>
        <w:fldChar w:fldCharType="separate"/>
      </w:r>
      <w:r w:rsidR="00AD7D0A">
        <w:rPr>
          <w:rStyle w:val="Reference-R0G144B200"/>
          <w:lang w:eastAsia="zh-CN"/>
        </w:rPr>
        <w:t xml:space="preserve">1.6  </w:t>
      </w:r>
      <w:r w:rsidRPr="00070BBA">
        <w:rPr>
          <w:rStyle w:val="Reference-R0G144B200"/>
        </w:rPr>
        <w:fldChar w:fldCharType="end"/>
      </w:r>
      <w:r w:rsidRPr="00070BBA">
        <w:rPr>
          <w:rStyle w:val="Reference-R0G144B200"/>
        </w:rPr>
        <w:fldChar w:fldCharType="begin"/>
      </w:r>
      <w:r w:rsidRPr="00070BBA">
        <w:rPr>
          <w:rStyle w:val="Reference-R0G144B200"/>
          <w:lang w:eastAsia="zh-CN"/>
        </w:rPr>
        <w:instrText xml:space="preserve"> REF _Ref322336903 \h </w:instrText>
      </w:r>
      <w:r w:rsidR="00070BBA">
        <w:rPr>
          <w:rStyle w:val="Reference-R0G144B200"/>
          <w:lang w:eastAsia="zh-CN"/>
        </w:rPr>
        <w:instrText xml:space="preserve"> \* MERGEFORMAT </w:instrText>
      </w:r>
      <w:r w:rsidRPr="00070BBA">
        <w:rPr>
          <w:rStyle w:val="Reference-R0G144B200"/>
        </w:rPr>
      </w:r>
      <w:r w:rsidRPr="00070BBA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rFonts w:hint="eastAsia"/>
          <w:lang w:eastAsia="zh-CN"/>
        </w:rPr>
        <w:t>PE-PE</w:t>
      </w:r>
      <w:r w:rsidR="00AD7D0A" w:rsidRPr="00AD7D0A">
        <w:rPr>
          <w:rStyle w:val="Reference-R0G144B200"/>
          <w:rFonts w:hint="eastAsia"/>
          <w:lang w:eastAsia="zh-CN"/>
        </w:rPr>
        <w:t>间的路由交换</w:t>
      </w:r>
      <w:r w:rsidRPr="00070BBA">
        <w:rPr>
          <w:rStyle w:val="Reference-R0G144B200"/>
        </w:rPr>
        <w:fldChar w:fldCharType="end"/>
      </w:r>
      <w:r w:rsidRPr="00415067">
        <w:rPr>
          <w:rFonts w:hint="eastAsia"/>
          <w:lang w:eastAsia="zh-CN"/>
        </w:rPr>
        <w:t>”。用户</w:t>
      </w:r>
      <w:r w:rsidRPr="00415067">
        <w:rPr>
          <w:rFonts w:hint="eastAsia"/>
          <w:lang w:eastAsia="zh-CN"/>
        </w:rPr>
        <w:t>PE</w:t>
      </w:r>
      <w:r w:rsidRPr="00415067">
        <w:rPr>
          <w:rFonts w:hint="eastAsia"/>
          <w:lang w:eastAsia="zh-CN"/>
        </w:rPr>
        <w:t>直接连接运营商</w:t>
      </w:r>
      <w:r w:rsidRPr="00415067">
        <w:rPr>
          <w:rFonts w:hint="eastAsia"/>
          <w:lang w:eastAsia="zh-CN"/>
        </w:rPr>
        <w:t>PE</w:t>
      </w:r>
      <w:r w:rsidRPr="00415067">
        <w:rPr>
          <w:rFonts w:hint="eastAsia"/>
          <w:lang w:eastAsia="zh-CN"/>
        </w:rPr>
        <w:t>时，用户</w:t>
      </w:r>
      <w:r w:rsidRPr="00415067">
        <w:rPr>
          <w:rFonts w:hint="eastAsia"/>
          <w:lang w:eastAsia="zh-CN"/>
        </w:rPr>
        <w:t>PE</w:t>
      </w:r>
      <w:r w:rsidRPr="00415067">
        <w:rPr>
          <w:rFonts w:hint="eastAsia"/>
          <w:lang w:eastAsia="zh-CN"/>
        </w:rPr>
        <w:t>同时作为运营商</w:t>
      </w:r>
      <w:r w:rsidRPr="00415067">
        <w:rPr>
          <w:rFonts w:hint="eastAsia"/>
          <w:lang w:eastAsia="zh-CN"/>
        </w:rPr>
        <w:t>CE</w:t>
      </w:r>
      <w:r w:rsidRPr="00415067">
        <w:rPr>
          <w:rFonts w:hint="eastAsia"/>
          <w:lang w:eastAsia="zh-CN"/>
        </w:rPr>
        <w:t>设备，在用户</w:t>
      </w:r>
      <w:r w:rsidRPr="00415067">
        <w:rPr>
          <w:rFonts w:hint="eastAsia"/>
          <w:lang w:eastAsia="zh-CN"/>
        </w:rPr>
        <w:t>PE</w:t>
      </w:r>
      <w:r w:rsidRPr="00415067">
        <w:rPr>
          <w:rFonts w:hint="eastAsia"/>
          <w:lang w:eastAsia="zh-CN"/>
        </w:rPr>
        <w:t>上要进行运营商</w:t>
      </w:r>
      <w:r w:rsidRPr="00415067">
        <w:rPr>
          <w:rFonts w:hint="eastAsia"/>
          <w:lang w:eastAsia="zh-CN"/>
        </w:rPr>
        <w:t>CE</w:t>
      </w:r>
      <w:r w:rsidRPr="00415067">
        <w:rPr>
          <w:rFonts w:hint="eastAsia"/>
          <w:lang w:eastAsia="zh-CN"/>
        </w:rPr>
        <w:t>的相关配置。</w:t>
      </w:r>
    </w:p>
    <w:p w:rsidR="00032FC3" w:rsidRPr="00032FC3" w:rsidRDefault="005A3786" w:rsidP="00B51350">
      <w:pPr>
        <w:pStyle w:val="ItemStep2"/>
        <w:rPr>
          <w:lang w:eastAsia="zh-CN"/>
        </w:rPr>
      </w:pPr>
      <w:r>
        <w:rPr>
          <w:rFonts w:hint="eastAsia"/>
          <w:lang w:eastAsia="zh-CN"/>
        </w:rPr>
        <w:t>请依次执行以下命令</w:t>
      </w:r>
      <w:r w:rsidR="00032FC3" w:rsidRPr="00032FC3">
        <w:rPr>
          <w:rFonts w:hint="eastAsia"/>
          <w:lang w:eastAsia="zh-CN"/>
        </w:rPr>
        <w:t>进入</w:t>
      </w:r>
      <w:r w:rsidRPr="005A3786">
        <w:rPr>
          <w:rFonts w:hint="eastAsia"/>
          <w:lang w:eastAsia="zh-CN"/>
        </w:rPr>
        <w:t>BGP VPNv4</w:t>
      </w:r>
      <w:r w:rsidRPr="005A3786">
        <w:rPr>
          <w:rFonts w:hint="eastAsia"/>
          <w:lang w:eastAsia="zh-CN"/>
        </w:rPr>
        <w:t>地址族视图</w:t>
      </w:r>
      <w:r w:rsidR="00032FC3" w:rsidRPr="00032FC3">
        <w:rPr>
          <w:rFonts w:hint="eastAsia"/>
          <w:lang w:eastAsia="zh-CN"/>
        </w:rPr>
        <w:t>。</w:t>
      </w:r>
    </w:p>
    <w:p w:rsidR="00032FC3" w:rsidRPr="00032FC3" w:rsidRDefault="00032FC3" w:rsidP="00B51350">
      <w:pPr>
        <w:pStyle w:val="ItemIndent2"/>
        <w:rPr>
          <w:rStyle w:val="commandkeywords"/>
        </w:rPr>
      </w:pPr>
      <w:r w:rsidRPr="00032FC3">
        <w:rPr>
          <w:rStyle w:val="commandkeywords"/>
          <w:rFonts w:hint="eastAsia"/>
        </w:rPr>
        <w:t>system-view</w:t>
      </w:r>
    </w:p>
    <w:p w:rsidR="00032FC3" w:rsidRPr="00032FC3" w:rsidRDefault="00032FC3" w:rsidP="00B51350">
      <w:pPr>
        <w:pStyle w:val="ItemIndent2"/>
        <w:rPr>
          <w:rStyle w:val="commandtext"/>
        </w:rPr>
      </w:pPr>
      <w:r w:rsidRPr="00032FC3">
        <w:rPr>
          <w:rStyle w:val="commandkeywords"/>
        </w:rPr>
        <w:t xml:space="preserve">bgp </w:t>
      </w:r>
      <w:r w:rsidRPr="00032FC3">
        <w:rPr>
          <w:rStyle w:val="commandparameter"/>
        </w:rPr>
        <w:t>as-number</w:t>
      </w:r>
      <w:r w:rsidRPr="00032FC3">
        <w:t xml:space="preserve"> </w:t>
      </w:r>
      <w:r w:rsidRPr="00032FC3">
        <w:rPr>
          <w:rStyle w:val="commandtext"/>
          <w:rFonts w:hint="eastAsia"/>
        </w:rPr>
        <w:t>[</w:t>
      </w:r>
      <w:r w:rsidRPr="00032FC3">
        <w:rPr>
          <w:rFonts w:hint="eastAsia"/>
        </w:rPr>
        <w:t xml:space="preserve"> </w:t>
      </w:r>
      <w:r w:rsidRPr="00032FC3">
        <w:rPr>
          <w:rStyle w:val="commandkeywords"/>
          <w:rFonts w:hint="eastAsia"/>
        </w:rPr>
        <w:t>instance</w:t>
      </w:r>
      <w:r w:rsidRPr="00032FC3">
        <w:rPr>
          <w:rFonts w:hint="eastAsia"/>
        </w:rPr>
        <w:t xml:space="preserve"> </w:t>
      </w:r>
      <w:r w:rsidRPr="00032FC3">
        <w:rPr>
          <w:rStyle w:val="commandparameter"/>
          <w:rFonts w:hint="eastAsia"/>
        </w:rPr>
        <w:t>instance-name</w:t>
      </w:r>
      <w:r w:rsidRPr="00032FC3">
        <w:rPr>
          <w:rFonts w:hint="eastAsia"/>
        </w:rPr>
        <w:t xml:space="preserve"> </w:t>
      </w:r>
      <w:r w:rsidRPr="00032FC3">
        <w:rPr>
          <w:rStyle w:val="commandtext"/>
          <w:rFonts w:hint="eastAsia"/>
        </w:rPr>
        <w:t>]</w:t>
      </w:r>
    </w:p>
    <w:p w:rsidR="00032FC3" w:rsidRPr="00032FC3" w:rsidRDefault="00032FC3" w:rsidP="00B51350">
      <w:pPr>
        <w:pStyle w:val="ItemIndent2"/>
        <w:rPr>
          <w:rStyle w:val="commandkeywords"/>
        </w:rPr>
      </w:pPr>
      <w:r w:rsidRPr="00032FC3">
        <w:rPr>
          <w:rStyle w:val="commandkeywords"/>
        </w:rPr>
        <w:t>address-family vpnv4</w:t>
      </w:r>
    </w:p>
    <w:p w:rsidR="00032FC3" w:rsidRPr="00032FC3" w:rsidRDefault="00032FC3" w:rsidP="00B51350">
      <w:pPr>
        <w:pStyle w:val="ItemStep2"/>
      </w:pPr>
      <w:r w:rsidRPr="00032FC3">
        <w:rPr>
          <w:rFonts w:hint="eastAsia"/>
        </w:rPr>
        <w:t>开启嵌套</w:t>
      </w:r>
      <w:r w:rsidRPr="00032FC3">
        <w:rPr>
          <w:rFonts w:hint="eastAsia"/>
        </w:rPr>
        <w:t>VPN</w:t>
      </w:r>
      <w:r w:rsidRPr="00032FC3">
        <w:rPr>
          <w:rFonts w:hint="eastAsia"/>
        </w:rPr>
        <w:t>功能。</w:t>
      </w:r>
    </w:p>
    <w:p w:rsidR="00032FC3" w:rsidRPr="00032FC3" w:rsidRDefault="00032FC3" w:rsidP="00B51350">
      <w:pPr>
        <w:pStyle w:val="ItemIndent2"/>
        <w:rPr>
          <w:rStyle w:val="commandkeywords"/>
        </w:rPr>
      </w:pPr>
      <w:r w:rsidRPr="00032FC3">
        <w:rPr>
          <w:rStyle w:val="commandkeywords"/>
          <w:rFonts w:hint="eastAsia"/>
        </w:rPr>
        <w:t>nesting-vpn</w:t>
      </w:r>
    </w:p>
    <w:p w:rsidR="00032FC3" w:rsidRPr="00032FC3" w:rsidRDefault="00032FC3" w:rsidP="00B51350">
      <w:pPr>
        <w:pStyle w:val="ItemIndent2"/>
        <w:rPr>
          <w:lang w:eastAsia="zh-CN"/>
        </w:rPr>
      </w:pPr>
      <w:r w:rsidRPr="00032FC3">
        <w:rPr>
          <w:rFonts w:hint="eastAsia"/>
          <w:lang w:eastAsia="zh-CN"/>
        </w:rPr>
        <w:t>缺省情况下，嵌套</w:t>
      </w:r>
      <w:r w:rsidRPr="00032FC3">
        <w:rPr>
          <w:rFonts w:hint="eastAsia"/>
          <w:lang w:eastAsia="zh-CN"/>
        </w:rPr>
        <w:t>VPN</w:t>
      </w:r>
      <w:r w:rsidRPr="00032FC3">
        <w:rPr>
          <w:rFonts w:hint="eastAsia"/>
          <w:lang w:eastAsia="zh-CN"/>
        </w:rPr>
        <w:t>功能处于关闭状态。</w:t>
      </w:r>
    </w:p>
    <w:p w:rsidR="00032FC3" w:rsidRPr="00032FC3" w:rsidRDefault="00032FC3" w:rsidP="00B51350">
      <w:pPr>
        <w:pStyle w:val="ItemStep2"/>
      </w:pPr>
      <w:r w:rsidRPr="00032FC3">
        <w:rPr>
          <w:rFonts w:hint="eastAsia"/>
        </w:rPr>
        <w:t>退回</w:t>
      </w:r>
      <w:r w:rsidRPr="00032FC3">
        <w:rPr>
          <w:rFonts w:hint="eastAsia"/>
        </w:rPr>
        <w:t>BGP</w:t>
      </w:r>
      <w:r w:rsidRPr="00032FC3">
        <w:rPr>
          <w:rFonts w:hint="eastAsia"/>
        </w:rPr>
        <w:t>实例视图。</w:t>
      </w:r>
    </w:p>
    <w:p w:rsidR="00032FC3" w:rsidRPr="00032FC3" w:rsidRDefault="00032FC3" w:rsidP="00B51350">
      <w:pPr>
        <w:pStyle w:val="ItemIndent2"/>
        <w:rPr>
          <w:rStyle w:val="commandkeywords"/>
        </w:rPr>
      </w:pPr>
      <w:r w:rsidRPr="00032FC3">
        <w:rPr>
          <w:rStyle w:val="commandkeywords"/>
          <w:rFonts w:hint="eastAsia"/>
        </w:rPr>
        <w:t>quit</w:t>
      </w:r>
    </w:p>
    <w:p w:rsidR="00032FC3" w:rsidRPr="00032FC3" w:rsidRDefault="00032FC3" w:rsidP="00B51350">
      <w:pPr>
        <w:pStyle w:val="ItemStep2"/>
        <w:rPr>
          <w:lang w:eastAsia="zh-CN"/>
        </w:rPr>
      </w:pPr>
      <w:r w:rsidRPr="00032FC3">
        <w:rPr>
          <w:rFonts w:hint="eastAsia"/>
          <w:lang w:eastAsia="zh-CN"/>
        </w:rPr>
        <w:t>进入</w:t>
      </w:r>
      <w:r w:rsidRPr="00032FC3">
        <w:rPr>
          <w:rFonts w:hint="eastAsia"/>
          <w:lang w:eastAsia="zh-CN"/>
        </w:rPr>
        <w:t>BGP-VPN</w:t>
      </w:r>
      <w:r w:rsidRPr="00032FC3">
        <w:rPr>
          <w:rFonts w:hint="eastAsia"/>
          <w:lang w:eastAsia="zh-CN"/>
        </w:rPr>
        <w:t>实例视图。</w:t>
      </w:r>
    </w:p>
    <w:p w:rsidR="00032FC3" w:rsidRPr="00032FC3" w:rsidRDefault="00032FC3" w:rsidP="00B51350">
      <w:pPr>
        <w:pStyle w:val="ItemIndent2"/>
        <w:rPr>
          <w:rStyle w:val="commandparameter"/>
        </w:rPr>
      </w:pPr>
      <w:r w:rsidRPr="00032FC3">
        <w:rPr>
          <w:rStyle w:val="commandkeywords"/>
          <w:rFonts w:hint="eastAsia"/>
        </w:rPr>
        <w:t xml:space="preserve">ip vpn-instance </w:t>
      </w:r>
      <w:r w:rsidRPr="00032FC3">
        <w:rPr>
          <w:rStyle w:val="commandparameter"/>
        </w:rPr>
        <w:t>vpn-instance-name</w:t>
      </w:r>
    </w:p>
    <w:p w:rsidR="00032FC3" w:rsidRPr="00032FC3" w:rsidRDefault="00415067" w:rsidP="00B51350">
      <w:pPr>
        <w:pStyle w:val="ItemStep2"/>
        <w:rPr>
          <w:lang w:eastAsia="zh-CN"/>
        </w:rPr>
      </w:pPr>
      <w:r>
        <w:rPr>
          <w:rFonts w:hint="eastAsia"/>
          <w:lang w:eastAsia="zh-CN"/>
        </w:rPr>
        <w:t>将</w:t>
      </w:r>
      <w:r w:rsidRPr="00415067">
        <w:rPr>
          <w:rFonts w:hint="eastAsia"/>
          <w:lang w:eastAsia="zh-CN"/>
        </w:rPr>
        <w:t>运营商</w:t>
      </w:r>
      <w:r w:rsidR="00032FC3" w:rsidRPr="00032FC3">
        <w:rPr>
          <w:rFonts w:hint="eastAsia"/>
          <w:lang w:eastAsia="zh-CN"/>
        </w:rPr>
        <w:t>CE</w:t>
      </w:r>
      <w:r>
        <w:rPr>
          <w:rFonts w:hint="eastAsia"/>
          <w:lang w:eastAsia="zh-CN"/>
        </w:rPr>
        <w:t>配置为</w:t>
      </w:r>
      <w:r>
        <w:rPr>
          <w:rFonts w:hint="eastAsia"/>
          <w:lang w:eastAsia="zh-CN"/>
        </w:rPr>
        <w:t>BGP</w:t>
      </w:r>
      <w:r>
        <w:rPr>
          <w:rFonts w:hint="eastAsia"/>
          <w:lang w:eastAsia="zh-CN"/>
        </w:rPr>
        <w:t>对等体</w:t>
      </w:r>
      <w:r w:rsidR="00032FC3" w:rsidRPr="00032FC3">
        <w:rPr>
          <w:rFonts w:hint="eastAsia"/>
          <w:lang w:eastAsia="zh-CN"/>
        </w:rPr>
        <w:t>。</w:t>
      </w:r>
    </w:p>
    <w:p w:rsidR="00032FC3" w:rsidRPr="00032FC3" w:rsidRDefault="00032FC3" w:rsidP="00B51350">
      <w:pPr>
        <w:pStyle w:val="ItemIndent2"/>
      </w:pPr>
      <w:r w:rsidRPr="00032FC3">
        <w:rPr>
          <w:rStyle w:val="commandkeywords"/>
          <w:rFonts w:hint="eastAsia"/>
        </w:rPr>
        <w:t xml:space="preserve">peer </w:t>
      </w:r>
      <w:r w:rsidRPr="00032FC3">
        <w:rPr>
          <w:rStyle w:val="commandtext"/>
          <w:rFonts w:hint="eastAsia"/>
        </w:rPr>
        <w:t>{</w:t>
      </w:r>
      <w:r w:rsidRPr="00032FC3">
        <w:t xml:space="preserve"> </w:t>
      </w:r>
      <w:r w:rsidRPr="00032FC3">
        <w:rPr>
          <w:rStyle w:val="commandparameter"/>
        </w:rPr>
        <w:t>group-name</w:t>
      </w:r>
      <w:r w:rsidRPr="00032FC3">
        <w:t xml:space="preserve"> </w:t>
      </w:r>
      <w:r w:rsidRPr="00032FC3">
        <w:rPr>
          <w:rStyle w:val="commandtext"/>
        </w:rPr>
        <w:t>|</w:t>
      </w:r>
      <w:r w:rsidRPr="00032FC3">
        <w:t xml:space="preserve"> </w:t>
      </w:r>
      <w:r w:rsidRPr="00032FC3">
        <w:rPr>
          <w:rStyle w:val="commandparameter"/>
        </w:rPr>
        <w:t>ipv4</w:t>
      </w:r>
      <w:r w:rsidRPr="00032FC3">
        <w:rPr>
          <w:rStyle w:val="commandparameter"/>
          <w:rFonts w:hint="eastAsia"/>
        </w:rPr>
        <w:t>-address</w:t>
      </w:r>
      <w:r w:rsidRPr="00032FC3">
        <w:t xml:space="preserve"> </w:t>
      </w:r>
      <w:r w:rsidRPr="00032FC3">
        <w:rPr>
          <w:rStyle w:val="commandtext"/>
        </w:rPr>
        <w:t>[</w:t>
      </w:r>
      <w:r w:rsidRPr="00032FC3">
        <w:rPr>
          <w:rFonts w:hint="eastAsia"/>
        </w:rPr>
        <w:t xml:space="preserve"> </w:t>
      </w:r>
      <w:r w:rsidRPr="00032FC3">
        <w:rPr>
          <w:rStyle w:val="commandparameter"/>
          <w:rFonts w:hint="eastAsia"/>
        </w:rPr>
        <w:t xml:space="preserve">mask-length </w:t>
      </w:r>
      <w:r w:rsidRPr="00032FC3">
        <w:rPr>
          <w:rStyle w:val="commandtext"/>
        </w:rPr>
        <w:t>]</w:t>
      </w:r>
      <w:r w:rsidRPr="00032FC3">
        <w:rPr>
          <w:rFonts w:hint="eastAsia"/>
        </w:rPr>
        <w:t xml:space="preserve"> </w:t>
      </w:r>
      <w:r w:rsidRPr="00032FC3">
        <w:rPr>
          <w:rStyle w:val="commandtext"/>
          <w:rFonts w:hint="eastAsia"/>
        </w:rPr>
        <w:t>}</w:t>
      </w:r>
      <w:r w:rsidRPr="00032FC3">
        <w:rPr>
          <w:rFonts w:hint="eastAsia"/>
        </w:rPr>
        <w:t xml:space="preserve"> </w:t>
      </w:r>
      <w:r w:rsidRPr="00032FC3">
        <w:rPr>
          <w:rStyle w:val="commandkeywords"/>
        </w:rPr>
        <w:t>as-number</w:t>
      </w:r>
      <w:r w:rsidRPr="00032FC3">
        <w:rPr>
          <w:rStyle w:val="commandkeywords"/>
          <w:rFonts w:hint="eastAsia"/>
        </w:rPr>
        <w:t xml:space="preserve"> </w:t>
      </w:r>
      <w:r w:rsidRPr="00032FC3">
        <w:rPr>
          <w:rStyle w:val="commandparameter"/>
          <w:rFonts w:hint="eastAsia"/>
        </w:rPr>
        <w:t>as-number</w:t>
      </w:r>
    </w:p>
    <w:p w:rsidR="00032FC3" w:rsidRPr="00032FC3" w:rsidRDefault="00032FC3" w:rsidP="00B51350">
      <w:pPr>
        <w:pStyle w:val="ItemStep2"/>
      </w:pPr>
      <w:r w:rsidRPr="00032FC3">
        <w:rPr>
          <w:rFonts w:hint="eastAsia"/>
        </w:rPr>
        <w:t>创建</w:t>
      </w:r>
      <w:r w:rsidRPr="00032FC3">
        <w:rPr>
          <w:rFonts w:hint="eastAsia"/>
        </w:rPr>
        <w:t>BGP-VPN VPNv4</w:t>
      </w:r>
      <w:r w:rsidRPr="00032FC3">
        <w:rPr>
          <w:rFonts w:hint="eastAsia"/>
        </w:rPr>
        <w:t>地址族，并进入</w:t>
      </w:r>
      <w:r w:rsidRPr="00032FC3">
        <w:rPr>
          <w:rFonts w:hint="eastAsia"/>
        </w:rPr>
        <w:t>BGP-VPN VPNv4</w:t>
      </w:r>
      <w:r w:rsidRPr="00032FC3">
        <w:rPr>
          <w:rFonts w:hint="eastAsia"/>
        </w:rPr>
        <w:t>地址族视图。</w:t>
      </w:r>
    </w:p>
    <w:p w:rsidR="00032FC3" w:rsidRPr="00032FC3" w:rsidRDefault="00032FC3" w:rsidP="00B51350">
      <w:pPr>
        <w:pStyle w:val="ItemIndent2"/>
        <w:rPr>
          <w:rStyle w:val="commandkeywords"/>
        </w:rPr>
      </w:pPr>
      <w:r w:rsidRPr="00032FC3">
        <w:rPr>
          <w:rStyle w:val="commandkeywords"/>
        </w:rPr>
        <w:t>address-family vpnv4</w:t>
      </w:r>
    </w:p>
    <w:p w:rsidR="00032FC3" w:rsidRPr="00032FC3" w:rsidRDefault="00032FC3" w:rsidP="00B51350">
      <w:pPr>
        <w:pStyle w:val="ItemStep2"/>
        <w:rPr>
          <w:lang w:eastAsia="zh-CN"/>
        </w:rPr>
      </w:pPr>
      <w:r w:rsidRPr="00032FC3">
        <w:rPr>
          <w:rFonts w:hint="eastAsia"/>
          <w:lang w:eastAsia="zh-CN"/>
        </w:rPr>
        <w:t>激活对等体</w:t>
      </w:r>
      <w:r w:rsidRPr="00032FC3">
        <w:rPr>
          <w:rFonts w:hint="eastAsia"/>
          <w:lang w:eastAsia="zh-CN"/>
        </w:rPr>
        <w:t>CE</w:t>
      </w:r>
      <w:r w:rsidRPr="00032FC3">
        <w:rPr>
          <w:rFonts w:hint="eastAsia"/>
          <w:lang w:eastAsia="zh-CN"/>
        </w:rPr>
        <w:t>或</w:t>
      </w:r>
      <w:r w:rsidRPr="00032FC3">
        <w:rPr>
          <w:rFonts w:hint="eastAsia"/>
          <w:lang w:eastAsia="zh-CN"/>
        </w:rPr>
        <w:t>CE</w:t>
      </w:r>
      <w:r w:rsidRPr="00032FC3">
        <w:rPr>
          <w:rFonts w:hint="eastAsia"/>
          <w:lang w:eastAsia="zh-CN"/>
        </w:rPr>
        <w:t>所属的对等体组，使能与其交换</w:t>
      </w:r>
      <w:r w:rsidRPr="00032FC3">
        <w:rPr>
          <w:rFonts w:hint="eastAsia"/>
          <w:lang w:eastAsia="zh-CN"/>
        </w:rPr>
        <w:t>BGP-VPNv4</w:t>
      </w:r>
      <w:r w:rsidRPr="00032FC3">
        <w:rPr>
          <w:rFonts w:hint="eastAsia"/>
          <w:lang w:eastAsia="zh-CN"/>
        </w:rPr>
        <w:t>路由信息的能力。</w:t>
      </w:r>
    </w:p>
    <w:p w:rsidR="00032FC3" w:rsidRPr="00032FC3" w:rsidRDefault="00032FC3" w:rsidP="00B51350">
      <w:pPr>
        <w:pStyle w:val="ItemIndent2"/>
        <w:rPr>
          <w:rStyle w:val="commandkeywords"/>
        </w:rPr>
      </w:pPr>
      <w:r w:rsidRPr="00032FC3">
        <w:rPr>
          <w:rStyle w:val="commandkeywords"/>
        </w:rPr>
        <w:t xml:space="preserve">peer </w:t>
      </w:r>
      <w:r w:rsidRPr="00032FC3">
        <w:rPr>
          <w:rStyle w:val="commandtext"/>
          <w:rFonts w:hint="eastAsia"/>
        </w:rPr>
        <w:t>{</w:t>
      </w:r>
      <w:r w:rsidRPr="00032FC3">
        <w:t xml:space="preserve"> </w:t>
      </w:r>
      <w:r w:rsidRPr="00032FC3">
        <w:rPr>
          <w:rStyle w:val="commandparameter"/>
        </w:rPr>
        <w:t>group-name</w:t>
      </w:r>
      <w:r w:rsidRPr="00032FC3">
        <w:t xml:space="preserve"> </w:t>
      </w:r>
      <w:r w:rsidRPr="00032FC3">
        <w:rPr>
          <w:rStyle w:val="commandtext"/>
        </w:rPr>
        <w:t>|</w:t>
      </w:r>
      <w:r w:rsidRPr="00032FC3">
        <w:t xml:space="preserve"> </w:t>
      </w:r>
      <w:r w:rsidRPr="00032FC3">
        <w:rPr>
          <w:rStyle w:val="commandparameter"/>
        </w:rPr>
        <w:t>ipv4</w:t>
      </w:r>
      <w:r w:rsidRPr="00032FC3">
        <w:rPr>
          <w:rStyle w:val="commandparameter"/>
          <w:rFonts w:hint="eastAsia"/>
        </w:rPr>
        <w:t>-address</w:t>
      </w:r>
      <w:r w:rsidRPr="00032FC3">
        <w:t xml:space="preserve"> </w:t>
      </w:r>
      <w:r w:rsidRPr="00032FC3">
        <w:rPr>
          <w:rStyle w:val="commandtext"/>
        </w:rPr>
        <w:t>[</w:t>
      </w:r>
      <w:r w:rsidRPr="00032FC3">
        <w:rPr>
          <w:rFonts w:hint="eastAsia"/>
        </w:rPr>
        <w:t xml:space="preserve"> </w:t>
      </w:r>
      <w:r w:rsidRPr="00032FC3">
        <w:rPr>
          <w:rStyle w:val="commandparameter"/>
          <w:rFonts w:hint="eastAsia"/>
        </w:rPr>
        <w:t xml:space="preserve">mask-length </w:t>
      </w:r>
      <w:r w:rsidRPr="00032FC3">
        <w:rPr>
          <w:rStyle w:val="commandtext"/>
        </w:rPr>
        <w:t>]</w:t>
      </w:r>
      <w:r w:rsidRPr="00032FC3">
        <w:rPr>
          <w:rFonts w:hint="eastAsia"/>
        </w:rPr>
        <w:t xml:space="preserve"> </w:t>
      </w:r>
      <w:r w:rsidRPr="00032FC3">
        <w:rPr>
          <w:rStyle w:val="commandtext"/>
          <w:rFonts w:hint="eastAsia"/>
        </w:rPr>
        <w:t>}</w:t>
      </w:r>
      <w:r w:rsidRPr="00032FC3">
        <w:t xml:space="preserve"> </w:t>
      </w:r>
      <w:r w:rsidRPr="00032FC3">
        <w:rPr>
          <w:rStyle w:val="commandkeywords"/>
          <w:rFonts w:hint="eastAsia"/>
        </w:rPr>
        <w:t>enable</w:t>
      </w:r>
    </w:p>
    <w:p w:rsidR="00032FC3" w:rsidRPr="00032FC3" w:rsidRDefault="00032FC3" w:rsidP="00B51350">
      <w:pPr>
        <w:pStyle w:val="ItemIndent2"/>
        <w:rPr>
          <w:lang w:eastAsia="zh-CN"/>
        </w:rPr>
      </w:pPr>
      <w:r w:rsidRPr="00032FC3">
        <w:rPr>
          <w:rFonts w:hint="eastAsia"/>
          <w:lang w:eastAsia="zh-CN"/>
        </w:rPr>
        <w:t>缺省情况下，未激活对等体和对等体组。</w:t>
      </w:r>
    </w:p>
    <w:p w:rsidR="00032FC3" w:rsidRPr="00032FC3" w:rsidRDefault="00032FC3" w:rsidP="00B51350">
      <w:pPr>
        <w:pStyle w:val="ItemStep2"/>
        <w:rPr>
          <w:lang w:eastAsia="zh-CN"/>
        </w:rPr>
      </w:pPr>
      <w:r w:rsidRPr="00032FC3">
        <w:rPr>
          <w:rFonts w:hint="eastAsia"/>
          <w:lang w:eastAsia="zh-CN"/>
        </w:rPr>
        <w:t>（可选）为</w:t>
      </w:r>
      <w:r w:rsidRPr="00032FC3">
        <w:rPr>
          <w:rFonts w:hint="eastAsia"/>
          <w:lang w:eastAsia="zh-CN"/>
        </w:rPr>
        <w:t>BGP</w:t>
      </w:r>
      <w:r w:rsidRPr="00032FC3">
        <w:rPr>
          <w:rFonts w:hint="eastAsia"/>
          <w:lang w:eastAsia="zh-CN"/>
        </w:rPr>
        <w:t>对等体</w:t>
      </w:r>
      <w:r w:rsidRPr="00032FC3">
        <w:rPr>
          <w:rFonts w:hint="eastAsia"/>
          <w:lang w:eastAsia="zh-CN"/>
        </w:rPr>
        <w:t>/</w:t>
      </w:r>
      <w:r w:rsidRPr="00032FC3">
        <w:rPr>
          <w:rFonts w:hint="eastAsia"/>
          <w:lang w:eastAsia="zh-CN"/>
        </w:rPr>
        <w:t>对等体组配置</w:t>
      </w:r>
      <w:r w:rsidRPr="00032FC3">
        <w:rPr>
          <w:rFonts w:hint="eastAsia"/>
          <w:lang w:eastAsia="zh-CN"/>
        </w:rPr>
        <w:t>SoO</w:t>
      </w:r>
      <w:r w:rsidRPr="00032FC3">
        <w:rPr>
          <w:rFonts w:hint="eastAsia"/>
          <w:lang w:eastAsia="zh-CN"/>
        </w:rPr>
        <w:t>属性。</w:t>
      </w:r>
    </w:p>
    <w:p w:rsidR="00032FC3" w:rsidRPr="00032FC3" w:rsidRDefault="00032FC3" w:rsidP="00B51350">
      <w:pPr>
        <w:pStyle w:val="ItemIndent2"/>
        <w:rPr>
          <w:rStyle w:val="commandparameter"/>
        </w:rPr>
      </w:pPr>
      <w:r w:rsidRPr="00032FC3">
        <w:rPr>
          <w:rStyle w:val="commandkeywords"/>
        </w:rPr>
        <w:t>peer</w:t>
      </w:r>
      <w:r w:rsidRPr="00032FC3">
        <w:t xml:space="preserve"> </w:t>
      </w:r>
      <w:r w:rsidRPr="00032FC3">
        <w:rPr>
          <w:rStyle w:val="commandtext"/>
        </w:rPr>
        <w:t>{</w:t>
      </w:r>
      <w:r w:rsidRPr="00032FC3">
        <w:t xml:space="preserve"> </w:t>
      </w:r>
      <w:r w:rsidRPr="00032FC3">
        <w:rPr>
          <w:rStyle w:val="commandparameter"/>
        </w:rPr>
        <w:t>group-name</w:t>
      </w:r>
      <w:r w:rsidRPr="00032FC3">
        <w:t xml:space="preserve"> </w:t>
      </w:r>
      <w:r w:rsidRPr="00032FC3">
        <w:rPr>
          <w:rStyle w:val="commandtext"/>
        </w:rPr>
        <w:t>|</w:t>
      </w:r>
      <w:r w:rsidRPr="00032FC3">
        <w:rPr>
          <w:rFonts w:hint="eastAsia"/>
        </w:rPr>
        <w:t xml:space="preserve"> </w:t>
      </w:r>
      <w:r w:rsidRPr="00032FC3">
        <w:rPr>
          <w:rStyle w:val="commandparameter"/>
        </w:rPr>
        <w:t>ipv4-address</w:t>
      </w:r>
      <w:r w:rsidRPr="00032FC3">
        <w:t xml:space="preserve"> </w:t>
      </w:r>
      <w:r w:rsidRPr="00032FC3">
        <w:rPr>
          <w:rStyle w:val="commandtext"/>
        </w:rPr>
        <w:t>[</w:t>
      </w:r>
      <w:r w:rsidRPr="00032FC3">
        <w:rPr>
          <w:rFonts w:hint="eastAsia"/>
        </w:rPr>
        <w:t xml:space="preserve"> </w:t>
      </w:r>
      <w:r w:rsidRPr="00032FC3">
        <w:rPr>
          <w:rStyle w:val="commandparameter"/>
          <w:rFonts w:hint="eastAsia"/>
        </w:rPr>
        <w:t xml:space="preserve">mask-length </w:t>
      </w:r>
      <w:r w:rsidRPr="00032FC3">
        <w:rPr>
          <w:rStyle w:val="commandtext"/>
        </w:rPr>
        <w:t>]</w:t>
      </w:r>
      <w:r w:rsidRPr="00032FC3">
        <w:rPr>
          <w:rFonts w:hint="eastAsia"/>
        </w:rPr>
        <w:t xml:space="preserve"> </w:t>
      </w:r>
      <w:r w:rsidRPr="00032FC3">
        <w:rPr>
          <w:rStyle w:val="commandtext"/>
        </w:rPr>
        <w:t>}</w:t>
      </w:r>
      <w:r w:rsidRPr="00032FC3">
        <w:t xml:space="preserve"> </w:t>
      </w:r>
      <w:r w:rsidRPr="00032FC3">
        <w:rPr>
          <w:rStyle w:val="commandkeywords"/>
          <w:rFonts w:hint="eastAsia"/>
        </w:rPr>
        <w:t xml:space="preserve">soo </w:t>
      </w:r>
      <w:r w:rsidRPr="00032FC3">
        <w:rPr>
          <w:rStyle w:val="commandparameter"/>
        </w:rPr>
        <w:t>site-of-origin</w:t>
      </w:r>
    </w:p>
    <w:p w:rsidR="00AB7C8E" w:rsidRPr="00B421C2" w:rsidRDefault="00032FC3" w:rsidP="00B51350">
      <w:pPr>
        <w:pStyle w:val="ItemIndent2"/>
        <w:rPr>
          <w:lang w:eastAsia="zh-CN"/>
        </w:rPr>
      </w:pPr>
      <w:r w:rsidRPr="00032FC3">
        <w:rPr>
          <w:rFonts w:hint="eastAsia"/>
          <w:lang w:eastAsia="zh-CN"/>
        </w:rPr>
        <w:t>缺省情况下，没有为</w:t>
      </w:r>
      <w:r w:rsidRPr="00032FC3">
        <w:rPr>
          <w:rFonts w:hint="eastAsia"/>
          <w:lang w:eastAsia="zh-CN"/>
        </w:rPr>
        <w:t>BGP</w:t>
      </w:r>
      <w:r w:rsidRPr="00032FC3">
        <w:rPr>
          <w:rFonts w:hint="eastAsia"/>
          <w:lang w:eastAsia="zh-CN"/>
        </w:rPr>
        <w:t>对等体</w:t>
      </w:r>
      <w:r w:rsidRPr="00032FC3">
        <w:rPr>
          <w:rFonts w:hint="eastAsia"/>
          <w:lang w:eastAsia="zh-CN"/>
        </w:rPr>
        <w:t>/</w:t>
      </w:r>
      <w:r w:rsidRPr="00032FC3">
        <w:rPr>
          <w:rFonts w:hint="eastAsia"/>
          <w:lang w:eastAsia="zh-CN"/>
        </w:rPr>
        <w:t>对等体组配置</w:t>
      </w:r>
      <w:r w:rsidRPr="00032FC3">
        <w:rPr>
          <w:rFonts w:hint="eastAsia"/>
          <w:lang w:eastAsia="zh-CN"/>
        </w:rPr>
        <w:t>SoO</w:t>
      </w:r>
      <w:r w:rsidRPr="00032FC3">
        <w:rPr>
          <w:rFonts w:hint="eastAsia"/>
          <w:lang w:eastAsia="zh-CN"/>
        </w:rPr>
        <w:t>属性。</w:t>
      </w:r>
    </w:p>
    <w:p w:rsidR="007D7970" w:rsidRPr="00B421C2" w:rsidRDefault="00AB7C8E" w:rsidP="00B51350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</w:t>
      </w:r>
      <w:r w:rsidR="00784CEA" w:rsidRPr="00B421C2">
        <w:rPr>
          <w:rFonts w:hint="eastAsia"/>
          <w:lang w:eastAsia="zh-CN"/>
        </w:rPr>
        <w:t>运营商</w:t>
      </w:r>
      <w:r w:rsidR="00784CEA" w:rsidRPr="00B421C2">
        <w:rPr>
          <w:rFonts w:hint="eastAsia"/>
          <w:lang w:eastAsia="zh-CN"/>
        </w:rPr>
        <w:t>PE</w:t>
      </w:r>
      <w:r w:rsidR="00784CEA" w:rsidRPr="00B421C2">
        <w:rPr>
          <w:rFonts w:hint="eastAsia"/>
          <w:lang w:eastAsia="zh-CN"/>
        </w:rPr>
        <w:t>之间交互</w:t>
      </w:r>
      <w:r w:rsidR="00784CEA" w:rsidRPr="00B421C2">
        <w:rPr>
          <w:rFonts w:hint="eastAsia"/>
          <w:lang w:eastAsia="zh-CN"/>
        </w:rPr>
        <w:t>BGP VPNv4</w:t>
      </w:r>
      <w:r w:rsidR="00784CEA" w:rsidRPr="00B421C2">
        <w:rPr>
          <w:rFonts w:hint="eastAsia"/>
          <w:lang w:eastAsia="zh-CN"/>
        </w:rPr>
        <w:t>路由。</w:t>
      </w:r>
    </w:p>
    <w:p w:rsidR="00DD4F46" w:rsidRDefault="00AB7C8E" w:rsidP="00B51350">
      <w:pPr>
        <w:pStyle w:val="ItemIndent1"/>
        <w:rPr>
          <w:lang w:eastAsia="zh-CN"/>
        </w:rPr>
      </w:pPr>
      <w:r w:rsidRPr="00AB7C8E">
        <w:rPr>
          <w:rFonts w:hint="eastAsia"/>
          <w:lang w:eastAsia="zh-CN"/>
        </w:rPr>
        <w:t>详细配置请参见“</w:t>
      </w:r>
      <w:r w:rsidRPr="00070BBA">
        <w:rPr>
          <w:rStyle w:val="Reference-R0G144B200"/>
        </w:rPr>
        <w:fldChar w:fldCharType="begin"/>
      </w:r>
      <w:r w:rsidRPr="00070BBA">
        <w:rPr>
          <w:rStyle w:val="Reference-R0G144B200"/>
          <w:lang w:eastAsia="zh-CN"/>
        </w:rPr>
        <w:instrText xml:space="preserve"> </w:instrText>
      </w:r>
      <w:r w:rsidRPr="00070BBA">
        <w:rPr>
          <w:rStyle w:val="Reference-R0G144B200"/>
          <w:rFonts w:hint="eastAsia"/>
          <w:lang w:eastAsia="zh-CN"/>
        </w:rPr>
        <w:instrText>REF _Ref322336903 \r \h</w:instrText>
      </w:r>
      <w:r w:rsidRPr="00070BBA">
        <w:rPr>
          <w:rStyle w:val="Reference-R0G144B200"/>
          <w:lang w:eastAsia="zh-CN"/>
        </w:rPr>
        <w:instrText xml:space="preserve"> </w:instrText>
      </w:r>
      <w:r w:rsidR="00070BBA">
        <w:rPr>
          <w:rStyle w:val="Reference-R0G144B200"/>
          <w:lang w:eastAsia="zh-CN"/>
        </w:rPr>
        <w:instrText xml:space="preserve"> \* MERGEFORMAT </w:instrText>
      </w:r>
      <w:r w:rsidRPr="00070BBA">
        <w:rPr>
          <w:rStyle w:val="Reference-R0G144B200"/>
        </w:rPr>
      </w:r>
      <w:r w:rsidRPr="00070BBA">
        <w:rPr>
          <w:rStyle w:val="Reference-R0G144B200"/>
        </w:rPr>
        <w:fldChar w:fldCharType="separate"/>
      </w:r>
      <w:r w:rsidR="00AD7D0A">
        <w:rPr>
          <w:rStyle w:val="Reference-R0G144B200"/>
          <w:lang w:eastAsia="zh-CN"/>
        </w:rPr>
        <w:t xml:space="preserve">1.6  </w:t>
      </w:r>
      <w:r w:rsidRPr="00070BBA">
        <w:rPr>
          <w:rStyle w:val="Reference-R0G144B200"/>
        </w:rPr>
        <w:fldChar w:fldCharType="end"/>
      </w:r>
      <w:r w:rsidRPr="00070BBA">
        <w:rPr>
          <w:rStyle w:val="Reference-R0G144B200"/>
        </w:rPr>
        <w:fldChar w:fldCharType="begin"/>
      </w:r>
      <w:r w:rsidRPr="00070BBA">
        <w:rPr>
          <w:rStyle w:val="Reference-R0G144B200"/>
          <w:lang w:eastAsia="zh-CN"/>
        </w:rPr>
        <w:instrText xml:space="preserve"> REF _Ref322336903 \h </w:instrText>
      </w:r>
      <w:r w:rsidR="00070BBA">
        <w:rPr>
          <w:rStyle w:val="Reference-R0G144B200"/>
          <w:lang w:eastAsia="zh-CN"/>
        </w:rPr>
        <w:instrText xml:space="preserve"> \* MERGEFORMAT </w:instrText>
      </w:r>
      <w:r w:rsidRPr="00070BBA">
        <w:rPr>
          <w:rStyle w:val="Reference-R0G144B200"/>
        </w:rPr>
      </w:r>
      <w:r w:rsidRPr="00070BBA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rFonts w:hint="eastAsia"/>
          <w:lang w:eastAsia="zh-CN"/>
        </w:rPr>
        <w:t>PE-PE</w:t>
      </w:r>
      <w:r w:rsidR="00AD7D0A" w:rsidRPr="00AD7D0A">
        <w:rPr>
          <w:rStyle w:val="Reference-R0G144B200"/>
          <w:rFonts w:hint="eastAsia"/>
          <w:lang w:eastAsia="zh-CN"/>
        </w:rPr>
        <w:t>间的路由交换</w:t>
      </w:r>
      <w:r w:rsidRPr="00070BBA">
        <w:rPr>
          <w:rStyle w:val="Reference-R0G144B200"/>
        </w:rPr>
        <w:fldChar w:fldCharType="end"/>
      </w:r>
      <w:r w:rsidRPr="00AB7C8E">
        <w:rPr>
          <w:rFonts w:hint="eastAsia"/>
          <w:lang w:eastAsia="zh-CN"/>
        </w:rPr>
        <w:t>”。</w:t>
      </w:r>
    </w:p>
    <w:p w:rsidR="007D7DD4" w:rsidRPr="00D16331" w:rsidRDefault="00720D64" w:rsidP="00DD64CA">
      <w:pPr>
        <w:pStyle w:val="2"/>
      </w:pPr>
      <w:bookmarkStart w:id="1060" w:name="_Toc476254114"/>
      <w:bookmarkStart w:id="1061" w:name="_Toc476256209"/>
      <w:bookmarkStart w:id="1062" w:name="_Toc476258190"/>
      <w:bookmarkStart w:id="1063" w:name="_Toc476254115"/>
      <w:bookmarkStart w:id="1064" w:name="_Toc476256210"/>
      <w:bookmarkStart w:id="1065" w:name="_Toc476258191"/>
      <w:bookmarkStart w:id="1066" w:name="_Toc476254160"/>
      <w:bookmarkStart w:id="1067" w:name="_Toc476256255"/>
      <w:bookmarkStart w:id="1068" w:name="_Toc476258236"/>
      <w:bookmarkStart w:id="1069" w:name="_Ref387673545"/>
      <w:bookmarkStart w:id="1070" w:name="_Toc45105958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r w:rsidRPr="00D16331">
        <w:rPr>
          <w:rFonts w:hint="eastAsia"/>
        </w:rPr>
        <w:lastRenderedPageBreak/>
        <w:t>配置多角色主机</w:t>
      </w:r>
      <w:bookmarkEnd w:id="1069"/>
      <w:bookmarkEnd w:id="1070"/>
    </w:p>
    <w:p w:rsidR="00BE6D47" w:rsidRPr="00482FE0" w:rsidRDefault="00BE6D47" w:rsidP="00B51350">
      <w:pPr>
        <w:pStyle w:val="3"/>
      </w:pPr>
      <w:bookmarkStart w:id="1071" w:name="_Toc45105959"/>
      <w:r>
        <w:rPr>
          <w:rFonts w:hint="eastAsia"/>
        </w:rPr>
        <w:t>功能简介</w:t>
      </w:r>
      <w:bookmarkEnd w:id="1071"/>
    </w:p>
    <w:p w:rsidR="00720D64" w:rsidRDefault="00720D64" w:rsidP="00DD64CA">
      <w:r w:rsidRPr="007530E2">
        <w:rPr>
          <w:rFonts w:hint="eastAsia"/>
        </w:rPr>
        <w:t>多角色主机特性的配置都在多角色主机所属</w:t>
      </w:r>
      <w:r w:rsidR="000B7972">
        <w:rPr>
          <w:rFonts w:hint="eastAsia"/>
        </w:rPr>
        <w:t>Site</w:t>
      </w:r>
      <w:r w:rsidRPr="007530E2">
        <w:rPr>
          <w:rFonts w:hint="eastAsia"/>
        </w:rPr>
        <w:t>接入的</w:t>
      </w:r>
      <w:r w:rsidRPr="007530E2">
        <w:rPr>
          <w:rFonts w:hint="eastAsia"/>
        </w:rPr>
        <w:t>PE</w:t>
      </w:r>
      <w:r w:rsidR="000B7972">
        <w:rPr>
          <w:rFonts w:hint="eastAsia"/>
        </w:rPr>
        <w:t>上进行，主要包括如下配置：</w:t>
      </w:r>
    </w:p>
    <w:p w:rsidR="00293877" w:rsidRPr="00B421C2" w:rsidRDefault="000B7972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配置并应用策略路由</w:t>
      </w:r>
      <w:r w:rsidR="00B42D9E" w:rsidRPr="00B421C2">
        <w:rPr>
          <w:rFonts w:hint="eastAsia"/>
          <w:lang w:eastAsia="zh-CN"/>
        </w:rPr>
        <w:t>：使得多角色主机发送的报文可以发送到多个</w:t>
      </w:r>
      <w:r w:rsidR="00B42D9E" w:rsidRPr="00B421C2">
        <w:rPr>
          <w:rFonts w:hint="eastAsia"/>
          <w:lang w:eastAsia="zh-CN"/>
        </w:rPr>
        <w:t>VPN</w:t>
      </w:r>
      <w:r w:rsidR="00B42D9E" w:rsidRPr="00B421C2">
        <w:rPr>
          <w:rFonts w:hint="eastAsia"/>
          <w:lang w:eastAsia="zh-CN"/>
        </w:rPr>
        <w:t>。</w:t>
      </w:r>
    </w:p>
    <w:p w:rsidR="00293877" w:rsidRPr="00B421C2" w:rsidRDefault="000B7972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配置静态路由</w:t>
      </w:r>
      <w:r w:rsidR="00B42D9E" w:rsidRPr="00B421C2">
        <w:rPr>
          <w:rFonts w:hint="eastAsia"/>
          <w:lang w:eastAsia="zh-CN"/>
        </w:rPr>
        <w:t>：使得其他</w:t>
      </w:r>
      <w:r w:rsidR="00B42D9E" w:rsidRPr="00B421C2">
        <w:rPr>
          <w:rFonts w:hint="eastAsia"/>
          <w:lang w:eastAsia="zh-CN"/>
        </w:rPr>
        <w:t>VPN</w:t>
      </w:r>
      <w:r w:rsidR="00B42D9E" w:rsidRPr="00B421C2">
        <w:rPr>
          <w:rFonts w:hint="eastAsia"/>
          <w:lang w:eastAsia="zh-CN"/>
        </w:rPr>
        <w:t>返回的报文能够发送给多角色主机。</w:t>
      </w:r>
    </w:p>
    <w:p w:rsidR="00855848" w:rsidRDefault="00720D64" w:rsidP="00DD64CA">
      <w:pPr>
        <w:pStyle w:val="3"/>
      </w:pPr>
      <w:bookmarkStart w:id="1072" w:name="_Toc316634010"/>
      <w:bookmarkStart w:id="1073" w:name="_Toc45105960"/>
      <w:r w:rsidRPr="007530E2">
        <w:rPr>
          <w:rFonts w:hint="eastAsia"/>
        </w:rPr>
        <w:t>配置</w:t>
      </w:r>
      <w:r w:rsidR="009A1F05">
        <w:rPr>
          <w:rFonts w:hint="eastAsia"/>
        </w:rPr>
        <w:t>并应用</w:t>
      </w:r>
      <w:r w:rsidRPr="007530E2">
        <w:rPr>
          <w:rFonts w:hint="eastAsia"/>
        </w:rPr>
        <w:t>策略路由</w:t>
      </w:r>
      <w:bookmarkEnd w:id="1072"/>
      <w:bookmarkEnd w:id="1073"/>
    </w:p>
    <w:p w:rsidR="00855848" w:rsidRDefault="00855848" w:rsidP="00855848">
      <w:pPr>
        <w:pStyle w:val="ItemStep"/>
      </w:pPr>
      <w:r>
        <w:rPr>
          <w:rFonts w:hint="eastAsia"/>
        </w:rPr>
        <w:t>进入系统视图。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创建策略节点，并进入策略节点视图。</w:t>
      </w:r>
    </w:p>
    <w:p w:rsidR="00855848" w:rsidRDefault="00855848" w:rsidP="00855848">
      <w:pPr>
        <w:pStyle w:val="ItemIndent1"/>
        <w:rPr>
          <w:rStyle w:val="commandparameter"/>
        </w:rPr>
      </w:pPr>
      <w:r w:rsidRPr="00DA2C2B">
        <w:rPr>
          <w:rStyle w:val="commandkeywords"/>
          <w:rFonts w:hint="eastAsia"/>
        </w:rPr>
        <w:t>policy-based-route</w:t>
      </w:r>
      <w:r w:rsidRPr="00855848">
        <w:t xml:space="preserve"> </w:t>
      </w:r>
      <w:r w:rsidRPr="00855848">
        <w:rPr>
          <w:rStyle w:val="commandparameter"/>
          <w:rFonts w:hint="eastAsia"/>
        </w:rPr>
        <w:t>policy</w:t>
      </w:r>
      <w:r w:rsidRPr="00855848">
        <w:rPr>
          <w:rStyle w:val="commandparameter"/>
        </w:rPr>
        <w:t>-name</w:t>
      </w:r>
      <w:r w:rsidRPr="00855848">
        <w:rPr>
          <w:rStyle w:val="commandkeywords"/>
        </w:rPr>
        <w:t xml:space="preserve"> </w:t>
      </w:r>
      <w:r w:rsidRPr="00357E1D">
        <w:rPr>
          <w:rStyle w:val="commandtext"/>
          <w:rFonts w:hint="eastAsia"/>
        </w:rPr>
        <w:t>{</w:t>
      </w:r>
      <w:r w:rsidRPr="00855848">
        <w:rPr>
          <w:rStyle w:val="commandkeywords"/>
        </w:rPr>
        <w:t xml:space="preserve"> deny</w:t>
      </w:r>
      <w:r w:rsidRPr="00855848">
        <w:t xml:space="preserve"> </w:t>
      </w:r>
      <w:r w:rsidRPr="00357E1D">
        <w:rPr>
          <w:rStyle w:val="commandtext"/>
        </w:rPr>
        <w:t>|</w:t>
      </w:r>
      <w:r w:rsidRPr="00855848">
        <w:rPr>
          <w:rStyle w:val="commandkeywords"/>
        </w:rPr>
        <w:t xml:space="preserve"> permit</w:t>
      </w:r>
      <w:r w:rsidRPr="00855848">
        <w:t xml:space="preserve"> </w:t>
      </w:r>
      <w:r w:rsidRPr="00357E1D">
        <w:rPr>
          <w:rStyle w:val="commandtext"/>
        </w:rPr>
        <w:t>}</w:t>
      </w:r>
      <w:r w:rsidRPr="00855848">
        <w:t xml:space="preserve"> </w:t>
      </w:r>
      <w:r w:rsidRPr="00855848">
        <w:rPr>
          <w:rStyle w:val="commandkeywords"/>
          <w:rFonts w:hint="eastAsia"/>
        </w:rPr>
        <w:t>node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>node</w:t>
      </w:r>
      <w:r w:rsidRPr="00855848">
        <w:rPr>
          <w:rStyle w:val="commandparameter"/>
        </w:rPr>
        <w:t>-number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配置策略节点的匹配规则。</w:t>
      </w:r>
    </w:p>
    <w:p w:rsidR="00855848" w:rsidRDefault="00855848" w:rsidP="00855848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详细介绍请参见“三层技术</w:t>
      </w:r>
      <w:r>
        <w:rPr>
          <w:rFonts w:hint="eastAsia"/>
          <w:lang w:eastAsia="zh-CN"/>
        </w:rPr>
        <w:t>-IP</w:t>
      </w:r>
      <w:r>
        <w:rPr>
          <w:rFonts w:hint="eastAsia"/>
          <w:lang w:eastAsia="zh-CN"/>
        </w:rPr>
        <w:t>路由配置指导”中的“策略路由”</w:t>
      </w:r>
      <w:r w:rsidR="00BE6D47">
        <w:rPr>
          <w:rFonts w:hint="eastAsia"/>
          <w:lang w:eastAsia="zh-CN"/>
        </w:rPr>
        <w:t>。</w:t>
      </w:r>
    </w:p>
    <w:p w:rsidR="00855848" w:rsidRDefault="00855848" w:rsidP="00855848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缺省情况下，</w:t>
      </w:r>
      <w:r w:rsidRPr="00855848">
        <w:rPr>
          <w:rFonts w:hint="eastAsia"/>
          <w:lang w:eastAsia="zh-CN"/>
        </w:rPr>
        <w:t>未配置策略节点的匹配规则，所有报文都满足该节点的匹配规则</w:t>
      </w:r>
      <w:r>
        <w:rPr>
          <w:rFonts w:hint="eastAsia"/>
          <w:lang w:eastAsia="zh-CN"/>
        </w:rPr>
        <w:t>。</w:t>
      </w:r>
    </w:p>
    <w:p w:rsidR="00855848" w:rsidRDefault="00855848" w:rsidP="00855848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本配置用来匹配来自多角色主机的报文。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设置报文在指定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实例中进行转发。</w:t>
      </w:r>
    </w:p>
    <w:p w:rsidR="00855848" w:rsidRDefault="00855848" w:rsidP="00855848">
      <w:pPr>
        <w:pStyle w:val="ItemIndent1"/>
      </w:pPr>
      <w:r w:rsidRPr="00DA2C2B">
        <w:rPr>
          <w:rStyle w:val="commandkeywords"/>
          <w:rFonts w:hint="eastAsia"/>
        </w:rPr>
        <w:t>apply</w:t>
      </w:r>
      <w:r w:rsidRPr="00855848">
        <w:rPr>
          <w:rStyle w:val="commandkeywords"/>
        </w:rPr>
        <w:t xml:space="preserve"> </w:t>
      </w:r>
      <w:r w:rsidRPr="00855848">
        <w:rPr>
          <w:rStyle w:val="commandkeywords"/>
          <w:rFonts w:hint="eastAsia"/>
        </w:rPr>
        <w:t>access-vpn vpn-instance</w:t>
      </w:r>
      <w:r w:rsidRPr="00855848">
        <w:rPr>
          <w:rStyle w:val="commandparameter"/>
          <w:rFonts w:hint="eastAsia"/>
        </w:rPr>
        <w:t xml:space="preserve"> vpn-instance-name</w:t>
      </w:r>
    </w:p>
    <w:p w:rsidR="00855848" w:rsidRDefault="00855848" w:rsidP="00855848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缺省情况下，未设置报文在指定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实例中进行转发。</w:t>
      </w:r>
    </w:p>
    <w:p w:rsidR="00855848" w:rsidRDefault="00855848" w:rsidP="00855848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本配置中</w:t>
      </w:r>
      <w:r w:rsidRPr="00855848">
        <w:rPr>
          <w:rFonts w:hint="eastAsia"/>
          <w:lang w:eastAsia="zh-CN"/>
        </w:rPr>
        <w:t>需要指定多个</w:t>
      </w:r>
      <w:r w:rsidRPr="00855848">
        <w:rPr>
          <w:rFonts w:hint="eastAsia"/>
          <w:lang w:eastAsia="zh-CN"/>
        </w:rPr>
        <w:t>VPN</w:t>
      </w:r>
      <w:r w:rsidRPr="00855848">
        <w:rPr>
          <w:rFonts w:hint="eastAsia"/>
          <w:lang w:eastAsia="zh-CN"/>
        </w:rPr>
        <w:t>实例，第一个为多角色主机所属的</w:t>
      </w:r>
      <w:r w:rsidRPr="00855848">
        <w:rPr>
          <w:rFonts w:hint="eastAsia"/>
          <w:lang w:eastAsia="zh-CN"/>
        </w:rPr>
        <w:t>VPN</w:t>
      </w:r>
      <w:r w:rsidRPr="00855848">
        <w:rPr>
          <w:rFonts w:hint="eastAsia"/>
          <w:lang w:eastAsia="zh-CN"/>
        </w:rPr>
        <w:t>实例，其余为需要访问的其他</w:t>
      </w:r>
      <w:r w:rsidRPr="00855848">
        <w:rPr>
          <w:rFonts w:hint="eastAsia"/>
          <w:lang w:eastAsia="zh-CN"/>
        </w:rPr>
        <w:t>VPN</w:t>
      </w:r>
      <w:r w:rsidRPr="00855848">
        <w:rPr>
          <w:rFonts w:hint="eastAsia"/>
          <w:lang w:eastAsia="zh-CN"/>
        </w:rPr>
        <w:t>实例。</w:t>
      </w:r>
      <w:r w:rsidR="00BE6D47">
        <w:rPr>
          <w:rFonts w:hint="eastAsia"/>
          <w:lang w:eastAsia="zh-CN"/>
        </w:rPr>
        <w:t>对于</w:t>
      </w:r>
      <w:r w:rsidRPr="00855848">
        <w:rPr>
          <w:rFonts w:hint="eastAsia"/>
          <w:lang w:eastAsia="zh-CN"/>
        </w:rPr>
        <w:t>满足匹配规则</w:t>
      </w:r>
      <w:r w:rsidR="00BE6D47">
        <w:rPr>
          <w:rFonts w:hint="eastAsia"/>
          <w:lang w:eastAsia="zh-CN"/>
        </w:rPr>
        <w:t>的报文</w:t>
      </w:r>
      <w:r w:rsidRPr="00855848">
        <w:rPr>
          <w:rFonts w:hint="eastAsia"/>
          <w:lang w:eastAsia="zh-CN"/>
        </w:rPr>
        <w:t>，根据第一个可用的</w:t>
      </w:r>
      <w:r w:rsidRPr="00855848">
        <w:rPr>
          <w:rFonts w:hint="eastAsia"/>
          <w:lang w:eastAsia="zh-CN"/>
        </w:rPr>
        <w:t>VPN</w:t>
      </w:r>
      <w:r w:rsidRPr="00855848">
        <w:rPr>
          <w:rFonts w:hint="eastAsia"/>
          <w:lang w:eastAsia="zh-CN"/>
        </w:rPr>
        <w:t>实例转发表进行转发</w:t>
      </w:r>
      <w:r>
        <w:rPr>
          <w:rFonts w:hint="eastAsia"/>
          <w:lang w:eastAsia="zh-CN"/>
        </w:rPr>
        <w:t>。</w:t>
      </w:r>
    </w:p>
    <w:p w:rsidR="00855848" w:rsidRDefault="00855848" w:rsidP="00855848">
      <w:pPr>
        <w:pStyle w:val="ItemStep"/>
      </w:pPr>
      <w:r>
        <w:rPr>
          <w:rFonts w:hint="eastAsia"/>
        </w:rPr>
        <w:t>退回系统视图。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quit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进入接入</w:t>
      </w:r>
      <w:r>
        <w:rPr>
          <w:rFonts w:hint="eastAsia"/>
          <w:lang w:eastAsia="zh-CN"/>
        </w:rPr>
        <w:t>CE</w:t>
      </w:r>
      <w:r>
        <w:rPr>
          <w:rFonts w:hint="eastAsia"/>
          <w:lang w:eastAsia="zh-CN"/>
        </w:rPr>
        <w:t>的接口视图。</w:t>
      </w:r>
    </w:p>
    <w:p w:rsidR="00855848" w:rsidRDefault="00855848" w:rsidP="00855848">
      <w:pPr>
        <w:pStyle w:val="ItemIndent1"/>
        <w:rPr>
          <w:rStyle w:val="commandparameter"/>
        </w:rPr>
      </w:pPr>
      <w:r w:rsidRPr="00DA2C2B">
        <w:rPr>
          <w:rStyle w:val="commandkeywords"/>
        </w:rPr>
        <w:t xml:space="preserve">interface </w:t>
      </w:r>
      <w:r w:rsidRPr="00855848">
        <w:rPr>
          <w:rStyle w:val="commandparameter"/>
        </w:rPr>
        <w:t>interface-type interface-number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对接口转发的报文应用策略。</w:t>
      </w:r>
    </w:p>
    <w:p w:rsidR="00855848" w:rsidRDefault="00855848" w:rsidP="00855848">
      <w:pPr>
        <w:pStyle w:val="ItemIndent1"/>
        <w:rPr>
          <w:rStyle w:val="commandparameter"/>
        </w:rPr>
      </w:pPr>
      <w:r w:rsidRPr="00DA2C2B">
        <w:rPr>
          <w:rStyle w:val="commandkeywords"/>
          <w:rFonts w:hint="eastAsia"/>
        </w:rPr>
        <w:t xml:space="preserve">ip policy-based-route </w:t>
      </w:r>
      <w:r w:rsidRPr="00855848">
        <w:rPr>
          <w:rStyle w:val="commandparameter"/>
          <w:rFonts w:hint="eastAsia"/>
        </w:rPr>
        <w:t>policy</w:t>
      </w:r>
      <w:r w:rsidRPr="00855848">
        <w:rPr>
          <w:rStyle w:val="commandparameter"/>
        </w:rPr>
        <w:t>-name</w:t>
      </w:r>
    </w:p>
    <w:p w:rsidR="007D7DD4" w:rsidRPr="00855848" w:rsidRDefault="00855848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缺省情况下，对接口转发的报文</w:t>
      </w:r>
      <w:r w:rsidR="00BE6D47">
        <w:rPr>
          <w:rFonts w:hint="eastAsia"/>
          <w:lang w:eastAsia="zh-CN"/>
        </w:rPr>
        <w:t>未</w:t>
      </w:r>
      <w:r>
        <w:rPr>
          <w:rFonts w:hint="eastAsia"/>
          <w:lang w:eastAsia="zh-CN"/>
        </w:rPr>
        <w:t>应用策略。</w:t>
      </w:r>
    </w:p>
    <w:p w:rsidR="00855848" w:rsidRDefault="00720D64" w:rsidP="00DD64CA">
      <w:pPr>
        <w:pStyle w:val="3"/>
      </w:pPr>
      <w:bookmarkStart w:id="1074" w:name="_Toc476254164"/>
      <w:bookmarkStart w:id="1075" w:name="_Toc476256259"/>
      <w:bookmarkStart w:id="1076" w:name="_Toc476258240"/>
      <w:bookmarkStart w:id="1077" w:name="_Toc476254200"/>
      <w:bookmarkStart w:id="1078" w:name="_Toc476256295"/>
      <w:bookmarkStart w:id="1079" w:name="_Toc476258276"/>
      <w:bookmarkStart w:id="1080" w:name="_Toc316634011"/>
      <w:bookmarkStart w:id="1081" w:name="_Toc45105961"/>
      <w:bookmarkEnd w:id="1074"/>
      <w:bookmarkEnd w:id="1075"/>
      <w:bookmarkEnd w:id="1076"/>
      <w:bookmarkEnd w:id="1077"/>
      <w:bookmarkEnd w:id="1078"/>
      <w:bookmarkEnd w:id="1079"/>
      <w:r w:rsidRPr="007530E2">
        <w:rPr>
          <w:rFonts w:hint="eastAsia"/>
        </w:rPr>
        <w:t>配置静态路由</w:t>
      </w:r>
      <w:bookmarkEnd w:id="1080"/>
      <w:bookmarkEnd w:id="1081"/>
    </w:p>
    <w:p w:rsidR="00855848" w:rsidRDefault="00855848" w:rsidP="00855848">
      <w:pPr>
        <w:pStyle w:val="ItemStep"/>
      </w:pPr>
      <w:r>
        <w:rPr>
          <w:rFonts w:hint="eastAsia"/>
        </w:rPr>
        <w:t>进入系统视图。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为指定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实例配置静态路由。</w:t>
      </w:r>
    </w:p>
    <w:p w:rsidR="00855848" w:rsidRDefault="00855848" w:rsidP="00855848">
      <w:pPr>
        <w:pStyle w:val="ItemIndent1"/>
      </w:pPr>
      <w:r w:rsidRPr="00DA2C2B">
        <w:rPr>
          <w:rStyle w:val="commandkeywords"/>
        </w:rPr>
        <w:t>ip route-static</w:t>
      </w:r>
      <w:r w:rsidRPr="00855848">
        <w:t xml:space="preserve"> </w:t>
      </w:r>
      <w:r w:rsidRPr="00855848">
        <w:rPr>
          <w:rStyle w:val="commandkeywords"/>
        </w:rPr>
        <w:t>vpn-instance</w:t>
      </w:r>
      <w:r w:rsidRPr="00855848">
        <w:t xml:space="preserve"> </w:t>
      </w:r>
      <w:r w:rsidRPr="00855848">
        <w:rPr>
          <w:rStyle w:val="commandparameter"/>
        </w:rPr>
        <w:t>s-vpn-instance-name</w:t>
      </w:r>
      <w:r w:rsidRPr="00855848">
        <w:t xml:space="preserve"> </w:t>
      </w:r>
      <w:r w:rsidRPr="00855848">
        <w:rPr>
          <w:rStyle w:val="commandparameter"/>
        </w:rPr>
        <w:t>dest-address</w:t>
      </w:r>
      <w:r w:rsidRPr="00855848">
        <w:t xml:space="preserve"> </w:t>
      </w:r>
      <w:r w:rsidRPr="00555218">
        <w:rPr>
          <w:rStyle w:val="commandtext"/>
        </w:rPr>
        <w:t>{</w:t>
      </w:r>
      <w:r w:rsidRPr="00855848">
        <w:t xml:space="preserve"> </w:t>
      </w:r>
      <w:r w:rsidRPr="00855848">
        <w:rPr>
          <w:rStyle w:val="commandparameter"/>
        </w:rPr>
        <w:t xml:space="preserve">mask-length </w:t>
      </w:r>
      <w:r w:rsidRPr="00555218">
        <w:rPr>
          <w:rStyle w:val="commandtext"/>
        </w:rPr>
        <w:t>|</w:t>
      </w:r>
      <w:r w:rsidRPr="00855848">
        <w:t xml:space="preserve"> </w:t>
      </w:r>
      <w:r w:rsidRPr="00855848">
        <w:rPr>
          <w:rStyle w:val="commandparameter"/>
        </w:rPr>
        <w:t>mask</w:t>
      </w:r>
      <w:r w:rsidRPr="00855848">
        <w:t xml:space="preserve"> </w:t>
      </w:r>
      <w:r w:rsidRPr="00555218">
        <w:rPr>
          <w:rStyle w:val="commandtext"/>
        </w:rPr>
        <w:t>}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</w:rPr>
        <w:t>vpn-instance</w:t>
      </w:r>
      <w:r w:rsidRPr="00855848">
        <w:t xml:space="preserve"> </w:t>
      </w:r>
      <w:r w:rsidRPr="00855848">
        <w:rPr>
          <w:rStyle w:val="commandparameter"/>
        </w:rPr>
        <w:t>d-vpn-instance-name</w:t>
      </w:r>
      <w:r w:rsidRPr="00855848">
        <w:t xml:space="preserve"> </w:t>
      </w:r>
      <w:r w:rsidRPr="00855848">
        <w:rPr>
          <w:rStyle w:val="commandparameter"/>
        </w:rPr>
        <w:t>next-hop-address</w:t>
      </w:r>
      <w:r w:rsidRPr="00855848">
        <w:t xml:space="preserve"> </w:t>
      </w:r>
      <w:r w:rsidRPr="00555218">
        <w:rPr>
          <w:rStyle w:val="commandtext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 xml:space="preserve">track </w:t>
      </w:r>
      <w:r w:rsidRPr="00855848">
        <w:rPr>
          <w:rStyle w:val="commandparameter"/>
        </w:rPr>
        <w:t>track-entry-number</w:t>
      </w:r>
      <w:r w:rsidRPr="00855848">
        <w:rPr>
          <w:rStyle w:val="commandparameter"/>
          <w:rFonts w:hint="eastAsia"/>
        </w:rPr>
        <w:t xml:space="preserve"> </w:t>
      </w:r>
      <w:r w:rsidRPr="00555218">
        <w:rPr>
          <w:rStyle w:val="commandtext"/>
        </w:rPr>
        <w:t>]</w:t>
      </w:r>
      <w:r w:rsidRPr="00855848">
        <w:t xml:space="preserve"> </w:t>
      </w:r>
      <w:r w:rsidRPr="00555218">
        <w:rPr>
          <w:rStyle w:val="commandtext"/>
          <w:rFonts w:hint="eastAsia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permanent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]</w:t>
      </w:r>
      <w:r w:rsidRPr="00855848">
        <w:t xml:space="preserve"> </w:t>
      </w:r>
      <w:r w:rsidRPr="00555218">
        <w:rPr>
          <w:rStyle w:val="commandtext"/>
        </w:rPr>
        <w:t>[</w:t>
      </w:r>
      <w:r w:rsidRPr="00855848">
        <w:t xml:space="preserve"> </w:t>
      </w:r>
      <w:r w:rsidRPr="00855848">
        <w:rPr>
          <w:rStyle w:val="commandkeywords"/>
        </w:rPr>
        <w:t>preference</w:t>
      </w:r>
      <w:r w:rsidRPr="00855848">
        <w:t xml:space="preserve"> </w:t>
      </w:r>
      <w:r w:rsidRPr="00855848">
        <w:rPr>
          <w:rStyle w:val="commandparameter"/>
        </w:rPr>
        <w:t>preference</w:t>
      </w:r>
      <w:r w:rsidRPr="00855848">
        <w:t xml:space="preserve"> </w:t>
      </w:r>
      <w:r w:rsidRPr="00555218">
        <w:rPr>
          <w:rStyle w:val="commandtext"/>
        </w:rPr>
        <w:t>]</w:t>
      </w:r>
      <w:r w:rsidRPr="00855848">
        <w:t xml:space="preserve"> </w:t>
      </w:r>
      <w:r w:rsidRPr="00555218">
        <w:rPr>
          <w:rStyle w:val="commandtext"/>
        </w:rPr>
        <w:t>[</w:t>
      </w:r>
      <w:r w:rsidRPr="00855848">
        <w:t xml:space="preserve"> </w:t>
      </w:r>
      <w:r w:rsidRPr="00855848">
        <w:rPr>
          <w:rStyle w:val="commandkeywords"/>
        </w:rPr>
        <w:t>tag</w:t>
      </w:r>
      <w:r w:rsidRPr="00855848">
        <w:t xml:space="preserve"> </w:t>
      </w:r>
      <w:r w:rsidRPr="00855848">
        <w:rPr>
          <w:rStyle w:val="commandparameter"/>
        </w:rPr>
        <w:t>tag</w:t>
      </w:r>
      <w:r w:rsidRPr="00855848">
        <w:rPr>
          <w:rStyle w:val="commandparameter"/>
          <w:rFonts w:hint="eastAsia"/>
        </w:rPr>
        <w:t>-</w:t>
      </w:r>
      <w:r w:rsidRPr="00855848">
        <w:rPr>
          <w:rStyle w:val="commandparameter"/>
        </w:rPr>
        <w:t>value</w:t>
      </w:r>
      <w:r w:rsidRPr="00855848">
        <w:t xml:space="preserve"> </w:t>
      </w:r>
      <w:r w:rsidRPr="00555218">
        <w:rPr>
          <w:rStyle w:val="commandtext"/>
        </w:rPr>
        <w:t>]</w:t>
      </w:r>
      <w:r w:rsidRPr="00855848">
        <w:t xml:space="preserve"> </w:t>
      </w:r>
      <w:r w:rsidRPr="00555218">
        <w:rPr>
          <w:rStyle w:val="commandtext"/>
        </w:rPr>
        <w:t>[</w:t>
      </w:r>
      <w:r w:rsidRPr="00855848">
        <w:t xml:space="preserve"> </w:t>
      </w:r>
      <w:r w:rsidRPr="00855848">
        <w:rPr>
          <w:rStyle w:val="commandkeywords"/>
        </w:rPr>
        <w:t>description</w:t>
      </w:r>
      <w:r w:rsidRPr="00855848">
        <w:t xml:space="preserve"> </w:t>
      </w:r>
      <w:r w:rsidRPr="00855848">
        <w:rPr>
          <w:rStyle w:val="commandparameter"/>
        </w:rPr>
        <w:t>text</w:t>
      </w:r>
      <w:r w:rsidRPr="00855848">
        <w:rPr>
          <w:rStyle w:val="commandparameter"/>
          <w:rFonts w:hint="eastAsia"/>
        </w:rPr>
        <w:t xml:space="preserve"> </w:t>
      </w:r>
      <w:r w:rsidRPr="00555218">
        <w:rPr>
          <w:rStyle w:val="commandtext"/>
        </w:rPr>
        <w:t>]</w:t>
      </w:r>
    </w:p>
    <w:p w:rsidR="007D7DD4" w:rsidRPr="00855848" w:rsidRDefault="00855848" w:rsidP="00B51350">
      <w:pPr>
        <w:pStyle w:val="ItemIndent1"/>
      </w:pPr>
      <w:r>
        <w:rPr>
          <w:rFonts w:hint="eastAsia"/>
        </w:rPr>
        <w:lastRenderedPageBreak/>
        <w:t>其中，</w:t>
      </w:r>
      <w:r w:rsidRPr="00855848">
        <w:rPr>
          <w:rStyle w:val="commandparameter"/>
        </w:rPr>
        <w:t>d-vpn-instance-name</w:t>
      </w:r>
      <w:r w:rsidRPr="00855848">
        <w:rPr>
          <w:rFonts w:hint="eastAsia"/>
        </w:rPr>
        <w:t>为多角色主机所属的</w:t>
      </w:r>
      <w:r w:rsidRPr="00855848">
        <w:rPr>
          <w:rFonts w:hint="eastAsia"/>
        </w:rPr>
        <w:t>VPN</w:t>
      </w:r>
      <w:r w:rsidRPr="00855848">
        <w:rPr>
          <w:rFonts w:hint="eastAsia"/>
        </w:rPr>
        <w:t>实例，</w:t>
      </w:r>
      <w:r w:rsidRPr="00855848">
        <w:rPr>
          <w:rStyle w:val="commandparameter"/>
        </w:rPr>
        <w:t>next-hop-address</w:t>
      </w:r>
      <w:r w:rsidRPr="00855848">
        <w:rPr>
          <w:rFonts w:hint="eastAsia"/>
        </w:rPr>
        <w:t>为多角色主机所在</w:t>
      </w:r>
      <w:r w:rsidRPr="00855848">
        <w:rPr>
          <w:rFonts w:hint="eastAsia"/>
        </w:rPr>
        <w:t>Site</w:t>
      </w:r>
      <w:r w:rsidRPr="00855848">
        <w:rPr>
          <w:rFonts w:hint="eastAsia"/>
        </w:rPr>
        <w:t>的</w:t>
      </w:r>
      <w:r w:rsidRPr="00855848">
        <w:rPr>
          <w:rFonts w:hint="eastAsia"/>
        </w:rPr>
        <w:t>CE</w:t>
      </w:r>
      <w:r w:rsidRPr="00855848">
        <w:rPr>
          <w:rFonts w:hint="eastAsia"/>
        </w:rPr>
        <w:t>设备的地址</w:t>
      </w:r>
      <w:r>
        <w:rPr>
          <w:rFonts w:hint="eastAsia"/>
        </w:rPr>
        <w:t>。</w:t>
      </w:r>
    </w:p>
    <w:p w:rsidR="007D7DD4" w:rsidRPr="00D16331" w:rsidRDefault="005A1054" w:rsidP="00DD64CA">
      <w:pPr>
        <w:pStyle w:val="2"/>
      </w:pPr>
      <w:bookmarkStart w:id="1082" w:name="_Toc476254202"/>
      <w:bookmarkStart w:id="1083" w:name="_Toc476256297"/>
      <w:bookmarkStart w:id="1084" w:name="_Toc476258278"/>
      <w:bookmarkStart w:id="1085" w:name="_Toc476254216"/>
      <w:bookmarkStart w:id="1086" w:name="_Toc476256311"/>
      <w:bookmarkStart w:id="1087" w:name="_Toc476258292"/>
      <w:bookmarkStart w:id="1088" w:name="_Toc308165898"/>
      <w:bookmarkStart w:id="1089" w:name="_Ref147205203"/>
      <w:bookmarkStart w:id="1090" w:name="_Ref476251180"/>
      <w:bookmarkStart w:id="1091" w:name="_Toc45105962"/>
      <w:bookmarkEnd w:id="1082"/>
      <w:bookmarkEnd w:id="1083"/>
      <w:bookmarkEnd w:id="1084"/>
      <w:bookmarkEnd w:id="1085"/>
      <w:bookmarkEnd w:id="1086"/>
      <w:bookmarkEnd w:id="1087"/>
      <w:r w:rsidRPr="00D16331">
        <w:rPr>
          <w:rFonts w:hint="eastAsia"/>
        </w:rPr>
        <w:t>配置</w:t>
      </w:r>
      <w:r w:rsidRPr="00D16331">
        <w:t>HoVPN</w:t>
      </w:r>
      <w:bookmarkEnd w:id="1088"/>
      <w:bookmarkEnd w:id="1089"/>
      <w:bookmarkEnd w:id="1090"/>
      <w:bookmarkEnd w:id="1091"/>
    </w:p>
    <w:p w:rsidR="009B1190" w:rsidRDefault="009B1190" w:rsidP="00B51350">
      <w:pPr>
        <w:pStyle w:val="3"/>
      </w:pPr>
      <w:bookmarkStart w:id="1092" w:name="_Toc476254218"/>
      <w:bookmarkStart w:id="1093" w:name="_Toc476256313"/>
      <w:bookmarkStart w:id="1094" w:name="_Toc476258294"/>
      <w:bookmarkStart w:id="1095" w:name="_Toc476254219"/>
      <w:bookmarkStart w:id="1096" w:name="_Toc476256314"/>
      <w:bookmarkStart w:id="1097" w:name="_Toc476258295"/>
      <w:bookmarkStart w:id="1098" w:name="_Toc476254220"/>
      <w:bookmarkStart w:id="1099" w:name="_Toc476256315"/>
      <w:bookmarkStart w:id="1100" w:name="_Toc476258296"/>
      <w:bookmarkStart w:id="1101" w:name="_Toc476254221"/>
      <w:bookmarkStart w:id="1102" w:name="_Toc476256316"/>
      <w:bookmarkStart w:id="1103" w:name="_Toc476258297"/>
      <w:bookmarkStart w:id="1104" w:name="_Toc476254222"/>
      <w:bookmarkStart w:id="1105" w:name="_Toc476256317"/>
      <w:bookmarkStart w:id="1106" w:name="_Toc476258298"/>
      <w:bookmarkStart w:id="1107" w:name="_Toc45105963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r>
        <w:rPr>
          <w:rFonts w:hint="eastAsia"/>
        </w:rPr>
        <w:t>配置</w:t>
      </w:r>
      <w:r>
        <w:rPr>
          <w:rFonts w:hint="eastAsia"/>
        </w:rPr>
        <w:t>UPE</w:t>
      </w:r>
      <w:bookmarkEnd w:id="1107"/>
    </w:p>
    <w:p w:rsidR="009B1190" w:rsidRDefault="009B1190" w:rsidP="009B1190">
      <w:r w:rsidRPr="009B1190">
        <w:rPr>
          <w:rFonts w:hint="eastAsia"/>
        </w:rPr>
        <w:t>UPE</w:t>
      </w:r>
      <w:r w:rsidRPr="009B1190">
        <w:rPr>
          <w:rFonts w:hint="eastAsia"/>
        </w:rPr>
        <w:t>上仅需进行</w:t>
      </w:r>
      <w:r w:rsidRPr="009B1190">
        <w:rPr>
          <w:rFonts w:hint="eastAsia"/>
        </w:rPr>
        <w:t>MPLS L3VPN</w:t>
      </w:r>
      <w:r w:rsidRPr="009B1190">
        <w:rPr>
          <w:rFonts w:hint="eastAsia"/>
        </w:rPr>
        <w:t>基本配置</w:t>
      </w:r>
      <w:r>
        <w:rPr>
          <w:rFonts w:hint="eastAsia"/>
        </w:rPr>
        <w:t>。</w:t>
      </w:r>
    </w:p>
    <w:p w:rsidR="009B1190" w:rsidRPr="009B1190" w:rsidRDefault="009B1190" w:rsidP="00B51350">
      <w:pPr>
        <w:pStyle w:val="3"/>
      </w:pPr>
      <w:bookmarkStart w:id="1108" w:name="_Toc45105964"/>
      <w:r>
        <w:rPr>
          <w:rFonts w:hint="eastAsia"/>
        </w:rPr>
        <w:t>配置</w:t>
      </w:r>
      <w:r>
        <w:rPr>
          <w:rFonts w:hint="eastAsia"/>
        </w:rPr>
        <w:t>SPE</w:t>
      </w:r>
      <w:bookmarkEnd w:id="1108"/>
    </w:p>
    <w:p w:rsidR="001F0A35" w:rsidRDefault="001F0A35" w:rsidP="001F0A35">
      <w:pPr>
        <w:pStyle w:val="ItemStep"/>
      </w:pPr>
      <w:r>
        <w:rPr>
          <w:rFonts w:hint="eastAsia"/>
        </w:rPr>
        <w:t>进入系统视图。</w:t>
      </w:r>
    </w:p>
    <w:p w:rsidR="001F0A35" w:rsidRDefault="001F0A35" w:rsidP="001F0A35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1F0A35" w:rsidRDefault="001F0A35" w:rsidP="001F0A35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1F0A35" w:rsidRDefault="001F0A35" w:rsidP="001F0A35">
      <w:pPr>
        <w:pStyle w:val="ItemIndent1"/>
      </w:pPr>
      <w:r w:rsidRPr="00DA2C2B">
        <w:rPr>
          <w:rStyle w:val="commandkeywords"/>
        </w:rPr>
        <w:t xml:space="preserve">bgp </w:t>
      </w:r>
      <w:r w:rsidRPr="001F0A35">
        <w:rPr>
          <w:rStyle w:val="commandparameter"/>
        </w:rPr>
        <w:t>as-number</w:t>
      </w:r>
      <w:r w:rsidRPr="001F0A35">
        <w:t xml:space="preserve"> </w:t>
      </w:r>
      <w:r w:rsidRPr="00555218">
        <w:rPr>
          <w:rStyle w:val="commandtext"/>
          <w:rFonts w:hint="eastAsia"/>
        </w:rPr>
        <w:t>[</w:t>
      </w:r>
      <w:r w:rsidRPr="001F0A35">
        <w:rPr>
          <w:rFonts w:hint="eastAsia"/>
        </w:rPr>
        <w:t xml:space="preserve"> </w:t>
      </w:r>
      <w:r w:rsidRPr="001F0A35">
        <w:rPr>
          <w:rStyle w:val="commandkeywords"/>
          <w:rFonts w:hint="eastAsia"/>
        </w:rPr>
        <w:t>instance</w:t>
      </w:r>
      <w:r w:rsidRPr="001F0A35">
        <w:rPr>
          <w:rFonts w:hint="eastAsia"/>
        </w:rPr>
        <w:t xml:space="preserve"> </w:t>
      </w:r>
      <w:r w:rsidRPr="001F0A35">
        <w:rPr>
          <w:rStyle w:val="commandparameter"/>
          <w:rFonts w:hint="eastAsia"/>
        </w:rPr>
        <w:t>instance-name</w:t>
      </w:r>
      <w:r w:rsidRPr="001F0A35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]</w:t>
      </w:r>
    </w:p>
    <w:p w:rsidR="001F0A35" w:rsidRDefault="001F0A35" w:rsidP="001F0A35">
      <w:pPr>
        <w:pStyle w:val="ItemStep"/>
      </w:pPr>
      <w:r>
        <w:rPr>
          <w:rFonts w:hint="eastAsia"/>
        </w:rPr>
        <w:t>创建</w:t>
      </w:r>
      <w:r>
        <w:rPr>
          <w:rFonts w:hint="eastAsia"/>
        </w:rPr>
        <w:t>BGP</w:t>
      </w:r>
      <w:r>
        <w:rPr>
          <w:rFonts w:hint="eastAsia"/>
        </w:rPr>
        <w:t>对等体。</w:t>
      </w:r>
    </w:p>
    <w:p w:rsidR="001F0A35" w:rsidRDefault="001F0A35" w:rsidP="001F0A35">
      <w:pPr>
        <w:pStyle w:val="ItemIndent1"/>
        <w:rPr>
          <w:rStyle w:val="commandparameter"/>
        </w:rPr>
      </w:pPr>
      <w:r w:rsidRPr="00DA2C2B">
        <w:rPr>
          <w:rStyle w:val="commandkeywords"/>
          <w:rFonts w:hint="eastAsia"/>
        </w:rPr>
        <w:t xml:space="preserve">peer </w:t>
      </w:r>
      <w:r w:rsidRPr="00555218">
        <w:rPr>
          <w:rStyle w:val="commandtext"/>
          <w:rFonts w:hint="eastAsia"/>
        </w:rPr>
        <w:t>{</w:t>
      </w:r>
      <w:r w:rsidRPr="001F0A35">
        <w:t xml:space="preserve"> </w:t>
      </w:r>
      <w:r w:rsidRPr="001F0A35">
        <w:rPr>
          <w:rStyle w:val="commandparameter"/>
        </w:rPr>
        <w:t>group-name</w:t>
      </w:r>
      <w:r w:rsidRPr="001F0A35">
        <w:t xml:space="preserve"> </w:t>
      </w:r>
      <w:r w:rsidRPr="00555218">
        <w:rPr>
          <w:rStyle w:val="commandtext"/>
        </w:rPr>
        <w:t>|</w:t>
      </w:r>
      <w:r w:rsidRPr="001F0A35">
        <w:t xml:space="preserve"> </w:t>
      </w:r>
      <w:r w:rsidRPr="001F0A35">
        <w:rPr>
          <w:rStyle w:val="commandparameter"/>
        </w:rPr>
        <w:t>ipv4</w:t>
      </w:r>
      <w:r w:rsidRPr="001F0A35">
        <w:rPr>
          <w:rStyle w:val="commandparameter"/>
          <w:rFonts w:hint="eastAsia"/>
        </w:rPr>
        <w:t>-address</w:t>
      </w:r>
      <w:r w:rsidRPr="001F0A35">
        <w:t xml:space="preserve"> </w:t>
      </w:r>
      <w:r w:rsidRPr="00555218">
        <w:rPr>
          <w:rStyle w:val="commandtext"/>
        </w:rPr>
        <w:t>[</w:t>
      </w:r>
      <w:r w:rsidRPr="001F0A35">
        <w:rPr>
          <w:rFonts w:hint="eastAsia"/>
        </w:rPr>
        <w:t xml:space="preserve"> </w:t>
      </w:r>
      <w:r w:rsidRPr="001F0A35">
        <w:rPr>
          <w:rStyle w:val="commandparameter"/>
          <w:rFonts w:hint="eastAsia"/>
        </w:rPr>
        <w:t xml:space="preserve">mask-length </w:t>
      </w:r>
      <w:r w:rsidRPr="00555218">
        <w:rPr>
          <w:rStyle w:val="commandtext"/>
        </w:rPr>
        <w:t>]</w:t>
      </w:r>
      <w:r w:rsidRPr="001F0A35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}</w:t>
      </w:r>
      <w:r w:rsidRPr="001F0A35">
        <w:rPr>
          <w:rFonts w:hint="eastAsia"/>
        </w:rPr>
        <w:t xml:space="preserve"> </w:t>
      </w:r>
      <w:r w:rsidRPr="001F0A35">
        <w:rPr>
          <w:rStyle w:val="commandkeywords"/>
        </w:rPr>
        <w:t>as-number</w:t>
      </w:r>
      <w:r w:rsidRPr="001F0A35">
        <w:rPr>
          <w:rStyle w:val="commandkeywords"/>
          <w:rFonts w:hint="eastAsia"/>
        </w:rPr>
        <w:t xml:space="preserve"> </w:t>
      </w:r>
      <w:r w:rsidRPr="001F0A35">
        <w:rPr>
          <w:rStyle w:val="commandparameter"/>
          <w:rFonts w:hint="eastAsia"/>
        </w:rPr>
        <w:t>as-number</w:t>
      </w:r>
    </w:p>
    <w:p w:rsidR="001F0A35" w:rsidRDefault="001F0A35" w:rsidP="001F0A35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BGP VPNv4</w:t>
      </w:r>
      <w:r>
        <w:rPr>
          <w:rFonts w:hint="eastAsia"/>
          <w:lang w:eastAsia="zh-CN"/>
        </w:rPr>
        <w:t>地址族视图。</w:t>
      </w:r>
    </w:p>
    <w:p w:rsidR="001F0A35" w:rsidRDefault="001F0A35" w:rsidP="001F0A35">
      <w:pPr>
        <w:pStyle w:val="ItemIndent1"/>
        <w:rPr>
          <w:rStyle w:val="commandkeywords"/>
        </w:rPr>
      </w:pPr>
      <w:r w:rsidRPr="00DA2C2B">
        <w:rPr>
          <w:rStyle w:val="commandkeywords"/>
        </w:rPr>
        <w:t>address-family vpnv4</w:t>
      </w:r>
    </w:p>
    <w:p w:rsidR="001F0A35" w:rsidRDefault="001F0A35" w:rsidP="001F0A35">
      <w:pPr>
        <w:pStyle w:val="ItemStep"/>
        <w:rPr>
          <w:lang w:eastAsia="zh-CN"/>
        </w:rPr>
      </w:pPr>
      <w:r>
        <w:rPr>
          <w:rFonts w:hint="eastAsia"/>
          <w:lang w:eastAsia="zh-CN"/>
        </w:rPr>
        <w:t>使能本地路由器与指定对等体交换</w:t>
      </w:r>
      <w:r>
        <w:rPr>
          <w:rFonts w:hint="eastAsia"/>
          <w:lang w:eastAsia="zh-CN"/>
        </w:rPr>
        <w:t>VPNv4</w:t>
      </w:r>
      <w:r>
        <w:rPr>
          <w:rFonts w:hint="eastAsia"/>
          <w:lang w:eastAsia="zh-CN"/>
        </w:rPr>
        <w:t>路由信息的能力。</w:t>
      </w:r>
    </w:p>
    <w:p w:rsidR="001F0A35" w:rsidRDefault="001F0A35" w:rsidP="001F0A35">
      <w:pPr>
        <w:pStyle w:val="ItemIndent1"/>
        <w:rPr>
          <w:rStyle w:val="commandkeywords"/>
        </w:rPr>
      </w:pPr>
      <w:r w:rsidRPr="00DA2C2B">
        <w:rPr>
          <w:rStyle w:val="commandkeywords"/>
        </w:rPr>
        <w:t xml:space="preserve">peer </w:t>
      </w:r>
      <w:r w:rsidRPr="00555218">
        <w:rPr>
          <w:rStyle w:val="commandtext"/>
          <w:rFonts w:hint="eastAsia"/>
        </w:rPr>
        <w:t>{</w:t>
      </w:r>
      <w:r w:rsidRPr="001F0A35">
        <w:t xml:space="preserve"> </w:t>
      </w:r>
      <w:r w:rsidRPr="001F0A35">
        <w:rPr>
          <w:rStyle w:val="commandparameter"/>
        </w:rPr>
        <w:t xml:space="preserve">group-name </w:t>
      </w:r>
      <w:r w:rsidRPr="00555218">
        <w:rPr>
          <w:rStyle w:val="commandtext"/>
        </w:rPr>
        <w:t>|</w:t>
      </w:r>
      <w:r w:rsidRPr="001F0A35">
        <w:rPr>
          <w:rStyle w:val="commandparameter"/>
        </w:rPr>
        <w:t xml:space="preserve"> ipv4-address </w:t>
      </w:r>
      <w:r w:rsidRPr="00555218">
        <w:rPr>
          <w:rStyle w:val="commandtext"/>
        </w:rPr>
        <w:t>[</w:t>
      </w:r>
      <w:r w:rsidRPr="001F0A35">
        <w:rPr>
          <w:rFonts w:hint="eastAsia"/>
        </w:rPr>
        <w:t xml:space="preserve"> </w:t>
      </w:r>
      <w:r w:rsidRPr="001F0A35">
        <w:rPr>
          <w:rStyle w:val="commandparameter"/>
          <w:rFonts w:hint="eastAsia"/>
        </w:rPr>
        <w:t xml:space="preserve">mask-length </w:t>
      </w:r>
      <w:r w:rsidRPr="00555218">
        <w:rPr>
          <w:rStyle w:val="commandtext"/>
        </w:rPr>
        <w:t>]</w:t>
      </w:r>
      <w:r w:rsidRPr="001F0A35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}</w:t>
      </w:r>
      <w:r w:rsidRPr="001F0A35">
        <w:t xml:space="preserve"> </w:t>
      </w:r>
      <w:r w:rsidRPr="001F0A35">
        <w:rPr>
          <w:rStyle w:val="commandkeywords"/>
          <w:rFonts w:hint="eastAsia"/>
        </w:rPr>
        <w:t>enable</w:t>
      </w:r>
    </w:p>
    <w:p w:rsidR="001F0A35" w:rsidRDefault="001F0A35" w:rsidP="001F0A35">
      <w:pPr>
        <w:pStyle w:val="ItemIndent1"/>
        <w:rPr>
          <w:lang w:eastAsia="zh-CN"/>
        </w:rPr>
      </w:pPr>
      <w:r w:rsidRPr="00594BEB">
        <w:rPr>
          <w:rFonts w:hint="eastAsia"/>
          <w:lang w:eastAsia="zh-CN"/>
        </w:rPr>
        <w:t>缺省情况下，</w:t>
      </w:r>
      <w:r w:rsidRPr="001F0A35">
        <w:rPr>
          <w:rFonts w:hint="eastAsia"/>
          <w:lang w:eastAsia="zh-CN"/>
        </w:rPr>
        <w:t>本地路由器不能与对等体交换</w:t>
      </w:r>
      <w:r w:rsidRPr="001F0A35">
        <w:rPr>
          <w:rFonts w:hint="eastAsia"/>
          <w:lang w:eastAsia="zh-CN"/>
        </w:rPr>
        <w:t>VPNv4</w:t>
      </w:r>
      <w:r w:rsidRPr="001F0A35">
        <w:rPr>
          <w:rFonts w:hint="eastAsia"/>
          <w:lang w:eastAsia="zh-CN"/>
        </w:rPr>
        <w:t>路由信息</w:t>
      </w:r>
      <w:r>
        <w:rPr>
          <w:rFonts w:hint="eastAsia"/>
          <w:lang w:eastAsia="zh-CN"/>
        </w:rPr>
        <w:t>。</w:t>
      </w:r>
    </w:p>
    <w:p w:rsidR="001F0A35" w:rsidRDefault="001F0A35" w:rsidP="001F0A35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BGP</w:t>
      </w:r>
      <w:r>
        <w:rPr>
          <w:rFonts w:hint="eastAsia"/>
          <w:lang w:eastAsia="zh-CN"/>
        </w:rPr>
        <w:t>对等体或对等体组为</w:t>
      </w:r>
      <w:r>
        <w:rPr>
          <w:rFonts w:hint="eastAsia"/>
          <w:lang w:eastAsia="zh-CN"/>
        </w:rPr>
        <w:t>UPE</w:t>
      </w:r>
      <w:r>
        <w:rPr>
          <w:rFonts w:hint="eastAsia"/>
          <w:lang w:eastAsia="zh-CN"/>
        </w:rPr>
        <w:t>。</w:t>
      </w:r>
    </w:p>
    <w:p w:rsidR="001F0A35" w:rsidRDefault="001F0A35" w:rsidP="001F0A35">
      <w:pPr>
        <w:pStyle w:val="ItemIndent1"/>
        <w:rPr>
          <w:rStyle w:val="commandkeywords"/>
        </w:rPr>
      </w:pPr>
      <w:r w:rsidRPr="00DA2C2B">
        <w:rPr>
          <w:rStyle w:val="commandkeywords"/>
        </w:rPr>
        <w:t>peer</w:t>
      </w:r>
      <w:r w:rsidRPr="001F0A35">
        <w:t xml:space="preserve"> </w:t>
      </w:r>
      <w:r w:rsidRPr="00555218">
        <w:rPr>
          <w:rStyle w:val="commandtext"/>
        </w:rPr>
        <w:t>{</w:t>
      </w:r>
      <w:r w:rsidRPr="001F0A35">
        <w:rPr>
          <w:rStyle w:val="commandparameter"/>
        </w:rPr>
        <w:t xml:space="preserve"> group-name </w:t>
      </w:r>
      <w:r w:rsidRPr="00555218">
        <w:rPr>
          <w:rStyle w:val="commandtext"/>
        </w:rPr>
        <w:t>|</w:t>
      </w:r>
      <w:r w:rsidRPr="001F0A35">
        <w:rPr>
          <w:rStyle w:val="commandparameter"/>
        </w:rPr>
        <w:t xml:space="preserve"> ipv4-address</w:t>
      </w:r>
      <w:r w:rsidRPr="001F0A35">
        <w:rPr>
          <w:rStyle w:val="commandparameter"/>
          <w:rFonts w:hint="eastAsia"/>
        </w:rPr>
        <w:t xml:space="preserve"> </w:t>
      </w:r>
      <w:r w:rsidRPr="00555218">
        <w:rPr>
          <w:rStyle w:val="commandtext"/>
        </w:rPr>
        <w:t>[</w:t>
      </w:r>
      <w:r w:rsidRPr="001F0A35">
        <w:rPr>
          <w:rFonts w:hint="eastAsia"/>
        </w:rPr>
        <w:t xml:space="preserve"> </w:t>
      </w:r>
      <w:r w:rsidRPr="001F0A35">
        <w:rPr>
          <w:rStyle w:val="commandparameter"/>
          <w:rFonts w:hint="eastAsia"/>
        </w:rPr>
        <w:t xml:space="preserve">mask-length </w:t>
      </w:r>
      <w:r w:rsidRPr="00555218">
        <w:rPr>
          <w:rStyle w:val="commandtext"/>
        </w:rPr>
        <w:t>]</w:t>
      </w:r>
      <w:r w:rsidRPr="001F0A35">
        <w:rPr>
          <w:rFonts w:hint="eastAsia"/>
        </w:rPr>
        <w:t xml:space="preserve"> </w:t>
      </w:r>
      <w:r w:rsidRPr="00555218">
        <w:rPr>
          <w:rStyle w:val="commandtext"/>
        </w:rPr>
        <w:t>}</w:t>
      </w:r>
      <w:r w:rsidRPr="001F0A35">
        <w:t xml:space="preserve"> </w:t>
      </w:r>
      <w:r w:rsidRPr="001F0A35">
        <w:rPr>
          <w:rStyle w:val="commandkeywords"/>
          <w:rFonts w:hint="eastAsia"/>
        </w:rPr>
        <w:t>upe</w:t>
      </w:r>
    </w:p>
    <w:p w:rsidR="001F0A35" w:rsidRDefault="001F0A35" w:rsidP="001F0A35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缺省情况下，</w:t>
      </w:r>
      <w:r w:rsidRPr="001F0A35">
        <w:rPr>
          <w:lang w:eastAsia="zh-CN"/>
        </w:rPr>
        <w:t>BGP</w:t>
      </w:r>
      <w:r w:rsidRPr="001F0A35">
        <w:rPr>
          <w:rFonts w:hint="eastAsia"/>
          <w:lang w:eastAsia="zh-CN"/>
        </w:rPr>
        <w:t>对等体或对等体组不是</w:t>
      </w:r>
      <w:r w:rsidRPr="001F0A35">
        <w:rPr>
          <w:lang w:eastAsia="zh-CN"/>
        </w:rPr>
        <w:t>HoVPN</w:t>
      </w:r>
      <w:r w:rsidRPr="001F0A35">
        <w:rPr>
          <w:rFonts w:hint="eastAsia"/>
          <w:lang w:eastAsia="zh-CN"/>
        </w:rPr>
        <w:t>的</w:t>
      </w:r>
      <w:r w:rsidRPr="001F0A35">
        <w:rPr>
          <w:rFonts w:hint="eastAsia"/>
          <w:lang w:eastAsia="zh-CN"/>
        </w:rPr>
        <w:t>UPE</w:t>
      </w:r>
      <w:r>
        <w:rPr>
          <w:rFonts w:hint="eastAsia"/>
          <w:lang w:eastAsia="zh-CN"/>
        </w:rPr>
        <w:t>。</w:t>
      </w:r>
    </w:p>
    <w:p w:rsidR="001F0A35" w:rsidRDefault="001F0A35" w:rsidP="001F0A35">
      <w:pPr>
        <w:pStyle w:val="ItemStep"/>
      </w:pPr>
      <w:r>
        <w:rPr>
          <w:rFonts w:hint="eastAsia"/>
        </w:rPr>
        <w:t>向</w:t>
      </w:r>
      <w:r>
        <w:rPr>
          <w:rFonts w:hint="eastAsia"/>
        </w:rPr>
        <w:t>UPE</w:t>
      </w:r>
      <w:r>
        <w:rPr>
          <w:rFonts w:hint="eastAsia"/>
        </w:rPr>
        <w:t>发送路由</w:t>
      </w:r>
      <w:r>
        <w:rPr>
          <w:rFonts w:hint="eastAsia"/>
          <w:lang w:eastAsia="zh-CN"/>
        </w:rPr>
        <w:t>。</w:t>
      </w:r>
    </w:p>
    <w:p w:rsidR="001F0A35" w:rsidRDefault="001F0A35" w:rsidP="00B51350">
      <w:pPr>
        <w:pStyle w:val="ItemList2"/>
        <w:rPr>
          <w:lang w:eastAsia="zh-CN"/>
        </w:rPr>
      </w:pPr>
      <w:r>
        <w:rPr>
          <w:rFonts w:hint="eastAsia"/>
          <w:lang w:eastAsia="zh-CN"/>
        </w:rPr>
        <w:t>向</w:t>
      </w:r>
      <w:r>
        <w:rPr>
          <w:rFonts w:hint="eastAsia"/>
          <w:lang w:eastAsia="zh-CN"/>
        </w:rPr>
        <w:t>UPE</w:t>
      </w:r>
      <w:r>
        <w:rPr>
          <w:rFonts w:hint="eastAsia"/>
          <w:lang w:eastAsia="zh-CN"/>
        </w:rPr>
        <w:t>发送指定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实例的缺省路由。</w:t>
      </w:r>
    </w:p>
    <w:p w:rsidR="001F0A35" w:rsidRDefault="001F0A35" w:rsidP="00B51350">
      <w:pPr>
        <w:pStyle w:val="ItemIndent2"/>
        <w:rPr>
          <w:rStyle w:val="commandparameter"/>
          <w:kern w:val="2"/>
          <w:lang w:eastAsia="zh-CN"/>
        </w:rPr>
      </w:pPr>
      <w:r w:rsidRPr="00DA2C2B">
        <w:rPr>
          <w:rStyle w:val="commandkeywords"/>
        </w:rPr>
        <w:t>peer</w:t>
      </w:r>
      <w:r w:rsidRPr="001F0A35">
        <w:t xml:space="preserve"> </w:t>
      </w:r>
      <w:r w:rsidRPr="00555218">
        <w:rPr>
          <w:rStyle w:val="commandtext"/>
          <w:rFonts w:hint="eastAsia"/>
        </w:rPr>
        <w:t>{</w:t>
      </w:r>
      <w:r w:rsidRPr="001F0A35">
        <w:t xml:space="preserve"> </w:t>
      </w:r>
      <w:r w:rsidRPr="001F0A35">
        <w:rPr>
          <w:rStyle w:val="commandparameter"/>
        </w:rPr>
        <w:t xml:space="preserve">group-name </w:t>
      </w:r>
      <w:r w:rsidRPr="00555218">
        <w:rPr>
          <w:rStyle w:val="commandtext"/>
        </w:rPr>
        <w:t>|</w:t>
      </w:r>
      <w:r w:rsidRPr="001F0A35">
        <w:rPr>
          <w:rStyle w:val="commandparameter"/>
        </w:rPr>
        <w:t xml:space="preserve"> ipv4-address </w:t>
      </w:r>
      <w:r w:rsidRPr="00555218">
        <w:rPr>
          <w:rStyle w:val="commandtext"/>
        </w:rPr>
        <w:t>[</w:t>
      </w:r>
      <w:r w:rsidRPr="001F0A35">
        <w:rPr>
          <w:rFonts w:hint="eastAsia"/>
        </w:rPr>
        <w:t xml:space="preserve"> </w:t>
      </w:r>
      <w:r w:rsidRPr="001F0A35">
        <w:rPr>
          <w:rStyle w:val="commandparameter"/>
          <w:rFonts w:hint="eastAsia"/>
        </w:rPr>
        <w:t xml:space="preserve">mask-length </w:t>
      </w:r>
      <w:r w:rsidRPr="00555218">
        <w:rPr>
          <w:rStyle w:val="commandtext"/>
        </w:rPr>
        <w:t>]</w:t>
      </w:r>
      <w:r w:rsidRPr="001F0A35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}</w:t>
      </w:r>
      <w:r w:rsidRPr="001F0A35">
        <w:t xml:space="preserve"> </w:t>
      </w:r>
      <w:r w:rsidRPr="001F0A35">
        <w:rPr>
          <w:rStyle w:val="commandkeywords"/>
        </w:rPr>
        <w:t>default-route-advertise</w:t>
      </w:r>
      <w:r w:rsidRPr="001F0A35">
        <w:t xml:space="preserve"> </w:t>
      </w:r>
      <w:r w:rsidRPr="001F0A35">
        <w:rPr>
          <w:rStyle w:val="commandkeywords"/>
        </w:rPr>
        <w:t>vpn-instance</w:t>
      </w:r>
      <w:r w:rsidRPr="001F0A35">
        <w:t xml:space="preserve"> </w:t>
      </w:r>
      <w:r w:rsidRPr="001F0A35">
        <w:rPr>
          <w:rStyle w:val="commandparameter"/>
        </w:rPr>
        <w:t>vpn-instance-name</w:t>
      </w:r>
    </w:p>
    <w:p w:rsidR="009B1190" w:rsidRDefault="00E07443" w:rsidP="00B51350">
      <w:pPr>
        <w:pStyle w:val="ItemIndent2"/>
        <w:rPr>
          <w:rStyle w:val="commandparameter"/>
          <w:kern w:val="2"/>
          <w:lang w:eastAsia="zh-CN"/>
        </w:rPr>
      </w:pPr>
      <w:r>
        <w:rPr>
          <w:rFonts w:hint="eastAsia"/>
          <w:lang w:eastAsia="zh-CN"/>
        </w:rPr>
        <w:t>如果</w:t>
      </w:r>
      <w:r w:rsidR="009B1190" w:rsidRPr="009B1190">
        <w:rPr>
          <w:rFonts w:hint="eastAsia"/>
          <w:lang w:eastAsia="zh-CN"/>
        </w:rPr>
        <w:t>BGP</w:t>
      </w:r>
      <w:r w:rsidR="009B1190" w:rsidRPr="009B1190">
        <w:rPr>
          <w:rFonts w:hint="eastAsia"/>
          <w:lang w:eastAsia="zh-CN"/>
        </w:rPr>
        <w:t>对等体</w:t>
      </w:r>
      <w:r w:rsidR="009B1190">
        <w:rPr>
          <w:rFonts w:hint="eastAsia"/>
          <w:lang w:eastAsia="zh-CN"/>
        </w:rPr>
        <w:t>/</w:t>
      </w:r>
      <w:r w:rsidR="009B1190" w:rsidRPr="009B1190">
        <w:rPr>
          <w:rFonts w:hint="eastAsia"/>
          <w:lang w:eastAsia="zh-CN"/>
        </w:rPr>
        <w:t>对等体组</w:t>
      </w:r>
      <w:r w:rsidR="009B1190">
        <w:rPr>
          <w:rFonts w:hint="eastAsia"/>
          <w:lang w:eastAsia="zh-CN"/>
        </w:rPr>
        <w:t>为</w:t>
      </w:r>
      <w:r w:rsidR="009B1190" w:rsidRPr="009B1190">
        <w:rPr>
          <w:rFonts w:hint="eastAsia"/>
          <w:lang w:eastAsia="zh-CN"/>
        </w:rPr>
        <w:t>UPE</w:t>
      </w:r>
      <w:r w:rsidR="009B1190" w:rsidRPr="009B1190">
        <w:rPr>
          <w:rFonts w:hint="eastAsia"/>
          <w:lang w:eastAsia="zh-CN"/>
        </w:rPr>
        <w:t>时，</w:t>
      </w:r>
      <w:r>
        <w:rPr>
          <w:rFonts w:hint="eastAsia"/>
          <w:lang w:eastAsia="zh-CN"/>
        </w:rPr>
        <w:t>只有</w:t>
      </w:r>
      <w:r w:rsidR="009B1190" w:rsidRPr="009B1190">
        <w:rPr>
          <w:rFonts w:hint="eastAsia"/>
          <w:lang w:eastAsia="zh-CN"/>
        </w:rPr>
        <w:t>执行</w:t>
      </w:r>
      <w:r w:rsidR="009B1190">
        <w:rPr>
          <w:rFonts w:hint="eastAsia"/>
          <w:lang w:eastAsia="zh-CN"/>
        </w:rPr>
        <w:t>本</w:t>
      </w:r>
      <w:r w:rsidR="009B1190" w:rsidRPr="009B1190">
        <w:rPr>
          <w:rFonts w:hint="eastAsia"/>
          <w:lang w:eastAsia="zh-CN"/>
        </w:rPr>
        <w:t>命令后，设备才会</w:t>
      </w:r>
      <w:r w:rsidR="009B1190">
        <w:rPr>
          <w:rFonts w:hint="eastAsia"/>
          <w:lang w:eastAsia="zh-CN"/>
        </w:rPr>
        <w:t>向其</w:t>
      </w:r>
      <w:r w:rsidR="009B1190" w:rsidRPr="009B1190">
        <w:rPr>
          <w:rFonts w:hint="eastAsia"/>
          <w:lang w:eastAsia="zh-CN"/>
        </w:rPr>
        <w:t>发布</w:t>
      </w:r>
      <w:r w:rsidR="009B1190" w:rsidRPr="009B1190">
        <w:rPr>
          <w:rFonts w:hint="eastAsia"/>
          <w:lang w:eastAsia="zh-CN"/>
        </w:rPr>
        <w:t>VPN</w:t>
      </w:r>
      <w:r w:rsidR="009B1190" w:rsidRPr="009B1190">
        <w:rPr>
          <w:rFonts w:hint="eastAsia"/>
          <w:lang w:eastAsia="zh-CN"/>
        </w:rPr>
        <w:t>实例缺省路由</w:t>
      </w:r>
      <w:r w:rsidR="009B1190">
        <w:rPr>
          <w:rFonts w:hint="eastAsia"/>
          <w:lang w:eastAsia="zh-CN"/>
        </w:rPr>
        <w:t>，下一跳为本地地址</w:t>
      </w:r>
      <w:r w:rsidR="009B1190" w:rsidRPr="009B1190">
        <w:rPr>
          <w:rFonts w:hint="eastAsia"/>
          <w:lang w:eastAsia="zh-CN"/>
        </w:rPr>
        <w:t>。不论本地路由表中是否存在缺省路由</w:t>
      </w:r>
      <w:r w:rsidR="009B1190">
        <w:rPr>
          <w:rFonts w:hint="eastAsia"/>
          <w:lang w:eastAsia="zh-CN"/>
        </w:rPr>
        <w:t>，都会发布该缺省路由。</w:t>
      </w:r>
    </w:p>
    <w:p w:rsidR="001F0A35" w:rsidRDefault="001F0A35" w:rsidP="00B51350">
      <w:pPr>
        <w:pStyle w:val="ItemList2"/>
        <w:rPr>
          <w:lang w:eastAsia="zh-CN"/>
        </w:rPr>
      </w:pPr>
      <w:r w:rsidRPr="002D5156">
        <w:rPr>
          <w:rFonts w:hint="eastAsia"/>
          <w:lang w:eastAsia="zh-CN"/>
        </w:rPr>
        <w:t>向</w:t>
      </w:r>
      <w:r w:rsidRPr="002D5156">
        <w:rPr>
          <w:rFonts w:hint="eastAsia"/>
          <w:lang w:eastAsia="zh-CN"/>
        </w:rPr>
        <w:t>UPE</w:t>
      </w:r>
      <w:r w:rsidRPr="002D5156">
        <w:rPr>
          <w:rFonts w:hint="eastAsia"/>
          <w:lang w:eastAsia="zh-CN"/>
        </w:rPr>
        <w:t>发送通过路由策略的路由</w:t>
      </w:r>
      <w:r>
        <w:rPr>
          <w:rFonts w:hint="eastAsia"/>
          <w:lang w:eastAsia="zh-CN"/>
        </w:rPr>
        <w:t>。</w:t>
      </w:r>
    </w:p>
    <w:p w:rsidR="001F0A35" w:rsidRDefault="001F0A35" w:rsidP="00B51350">
      <w:pPr>
        <w:pStyle w:val="ItemIndent2"/>
        <w:rPr>
          <w:rStyle w:val="commandkeywords"/>
          <w:bCs/>
          <w:kern w:val="2"/>
        </w:rPr>
      </w:pPr>
      <w:r w:rsidRPr="00DA2C2B">
        <w:rPr>
          <w:rStyle w:val="commandkeywords"/>
        </w:rPr>
        <w:t>peer</w:t>
      </w:r>
      <w:r w:rsidRPr="001F0A35">
        <w:t xml:space="preserve"> </w:t>
      </w:r>
      <w:r w:rsidRPr="00555218">
        <w:rPr>
          <w:rStyle w:val="commandtext"/>
          <w:rFonts w:hint="eastAsia"/>
        </w:rPr>
        <w:t>{</w:t>
      </w:r>
      <w:r w:rsidRPr="001F0A35">
        <w:t xml:space="preserve"> </w:t>
      </w:r>
      <w:r w:rsidRPr="001F0A35">
        <w:rPr>
          <w:rStyle w:val="commandparameter"/>
        </w:rPr>
        <w:t xml:space="preserve">group-name </w:t>
      </w:r>
      <w:r w:rsidRPr="00555218">
        <w:rPr>
          <w:rStyle w:val="commandtext"/>
        </w:rPr>
        <w:t>|</w:t>
      </w:r>
      <w:r w:rsidRPr="001F0A35">
        <w:rPr>
          <w:rStyle w:val="commandparameter"/>
        </w:rPr>
        <w:t xml:space="preserve"> ipv4-address </w:t>
      </w:r>
      <w:r w:rsidRPr="00555218">
        <w:rPr>
          <w:rStyle w:val="commandtext"/>
        </w:rPr>
        <w:t>[</w:t>
      </w:r>
      <w:r w:rsidRPr="001F0A35">
        <w:rPr>
          <w:rFonts w:hint="eastAsia"/>
        </w:rPr>
        <w:t xml:space="preserve"> </w:t>
      </w:r>
      <w:r w:rsidRPr="001F0A35">
        <w:rPr>
          <w:rStyle w:val="commandparameter"/>
          <w:rFonts w:hint="eastAsia"/>
        </w:rPr>
        <w:t xml:space="preserve">mask-length </w:t>
      </w:r>
      <w:r w:rsidRPr="00555218">
        <w:rPr>
          <w:rStyle w:val="commandtext"/>
        </w:rPr>
        <w:t>]</w:t>
      </w:r>
      <w:r w:rsidRPr="001F0A35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}</w:t>
      </w:r>
      <w:r w:rsidRPr="001F0A35">
        <w:t xml:space="preserve"> </w:t>
      </w:r>
      <w:r w:rsidRPr="001F0A35">
        <w:rPr>
          <w:rStyle w:val="commandkeywords"/>
        </w:rPr>
        <w:t xml:space="preserve">upe route-policy </w:t>
      </w:r>
      <w:r w:rsidRPr="001F0A35">
        <w:rPr>
          <w:rStyle w:val="commandparameter"/>
        </w:rPr>
        <w:t>route-policy-name</w:t>
      </w:r>
      <w:r w:rsidRPr="001F0A35">
        <w:rPr>
          <w:rStyle w:val="commandparameter"/>
          <w:rFonts w:hint="eastAsia"/>
        </w:rPr>
        <w:t xml:space="preserve"> </w:t>
      </w:r>
      <w:r w:rsidRPr="001F0A35">
        <w:rPr>
          <w:rStyle w:val="commandkeywords"/>
        </w:rPr>
        <w:t>export</w:t>
      </w:r>
    </w:p>
    <w:p w:rsidR="009B1190" w:rsidRDefault="001F0A35" w:rsidP="00B51350">
      <w:pPr>
        <w:pStyle w:val="ItemIndent1"/>
        <w:rPr>
          <w:rStyle w:val="commandkeywords"/>
          <w:bCs/>
          <w:kern w:val="2"/>
          <w:lang w:eastAsia="zh-CN"/>
        </w:rPr>
      </w:pPr>
      <w:r w:rsidRPr="00E53B89">
        <w:rPr>
          <w:rFonts w:hint="eastAsia"/>
          <w:lang w:eastAsia="zh-CN"/>
        </w:rPr>
        <w:t>缺省情况下，不向对等体发布路由</w:t>
      </w:r>
      <w:r>
        <w:rPr>
          <w:rFonts w:hint="eastAsia"/>
          <w:lang w:eastAsia="zh-CN"/>
        </w:rPr>
        <w:t>。</w:t>
      </w:r>
    </w:p>
    <w:p w:rsidR="001F0A35" w:rsidRDefault="009B1190" w:rsidP="00B51350">
      <w:pPr>
        <w:pStyle w:val="ItemIndent1"/>
      </w:pPr>
      <w:r w:rsidRPr="009B1190">
        <w:rPr>
          <w:rFonts w:hint="eastAsia"/>
        </w:rPr>
        <w:t>建议不要同时配置</w:t>
      </w:r>
      <w:r w:rsidRPr="009B1190">
        <w:rPr>
          <w:rStyle w:val="commandkeywords"/>
        </w:rPr>
        <w:t>peer default-route-advertise vpn-instance</w:t>
      </w:r>
      <w:r w:rsidRPr="009B1190">
        <w:rPr>
          <w:rFonts w:hint="eastAsia"/>
        </w:rPr>
        <w:t>命令和</w:t>
      </w:r>
      <w:r w:rsidRPr="009B1190">
        <w:rPr>
          <w:rStyle w:val="commandkeywords"/>
        </w:rPr>
        <w:t>peer upe route-policy</w:t>
      </w:r>
      <w:r w:rsidRPr="009B1190">
        <w:rPr>
          <w:rFonts w:hint="eastAsia"/>
        </w:rPr>
        <w:t>命令</w:t>
      </w:r>
      <w:r>
        <w:rPr>
          <w:rFonts w:hint="eastAsia"/>
        </w:rPr>
        <w:t>。</w:t>
      </w:r>
    </w:p>
    <w:p w:rsidR="001F0A35" w:rsidRDefault="001F0A35" w:rsidP="00B51350">
      <w:pPr>
        <w:pStyle w:val="ItemStep"/>
      </w:pPr>
      <w:r>
        <w:rPr>
          <w:rFonts w:hint="eastAsia"/>
        </w:rPr>
        <w:t>退回</w:t>
      </w:r>
      <w:r w:rsidRPr="001F0A35">
        <w:rPr>
          <w:rFonts w:hint="eastAsia"/>
        </w:rPr>
        <w:t>BGP</w:t>
      </w:r>
      <w:r w:rsidRPr="001F0A35">
        <w:rPr>
          <w:rFonts w:hint="eastAsia"/>
        </w:rPr>
        <w:t>实例视图</w:t>
      </w:r>
      <w:r>
        <w:rPr>
          <w:rFonts w:hint="eastAsia"/>
          <w:lang w:eastAsia="zh-CN"/>
        </w:rPr>
        <w:t>。</w:t>
      </w:r>
    </w:p>
    <w:p w:rsidR="001F0A35" w:rsidRDefault="001F0A35" w:rsidP="00B51350">
      <w:pPr>
        <w:pStyle w:val="ItemStep"/>
        <w:numPr>
          <w:ilvl w:val="0"/>
          <w:numId w:val="0"/>
        </w:numPr>
        <w:ind w:left="1134"/>
      </w:pPr>
      <w:r w:rsidRPr="00DA2C2B">
        <w:rPr>
          <w:rStyle w:val="commandkeywords"/>
          <w:rFonts w:hint="eastAsia"/>
        </w:rPr>
        <w:t>quit</w:t>
      </w:r>
    </w:p>
    <w:p w:rsidR="001F0A35" w:rsidRDefault="001F0A35" w:rsidP="00B51350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</w:t>
      </w:r>
      <w:r>
        <w:rPr>
          <w:rFonts w:hint="eastAsia"/>
          <w:lang w:eastAsia="zh-CN"/>
        </w:rPr>
        <w:t>BGP-VPN</w:t>
      </w:r>
      <w:r>
        <w:rPr>
          <w:rFonts w:hint="eastAsia"/>
          <w:lang w:eastAsia="zh-CN"/>
        </w:rPr>
        <w:t>实例，并</w:t>
      </w:r>
      <w:r w:rsidRPr="001F0A35">
        <w:rPr>
          <w:rFonts w:hint="eastAsia"/>
          <w:lang w:eastAsia="zh-CN"/>
        </w:rPr>
        <w:t>进入</w:t>
      </w:r>
      <w:r w:rsidRPr="001F0A35">
        <w:rPr>
          <w:lang w:eastAsia="zh-CN"/>
        </w:rPr>
        <w:t>BGP-VPN</w:t>
      </w:r>
      <w:r w:rsidRPr="001F0A35">
        <w:rPr>
          <w:lang w:eastAsia="zh-CN"/>
        </w:rPr>
        <w:t>实例视图</w:t>
      </w:r>
      <w:r>
        <w:rPr>
          <w:rFonts w:hint="eastAsia"/>
          <w:lang w:eastAsia="zh-CN"/>
        </w:rPr>
        <w:t>。</w:t>
      </w:r>
    </w:p>
    <w:p w:rsidR="001F0A35" w:rsidRDefault="001F0A35" w:rsidP="00B51350">
      <w:pPr>
        <w:pStyle w:val="ItemStep"/>
        <w:numPr>
          <w:ilvl w:val="0"/>
          <w:numId w:val="0"/>
        </w:numPr>
        <w:ind w:left="1134"/>
        <w:rPr>
          <w:rStyle w:val="commandparameter"/>
          <w:bCs/>
          <w:kern w:val="2"/>
        </w:rPr>
      </w:pPr>
      <w:r w:rsidRPr="00DA2C2B">
        <w:rPr>
          <w:rStyle w:val="commandkeywords"/>
        </w:rPr>
        <w:lastRenderedPageBreak/>
        <w:t xml:space="preserve">ip vpn-instance </w:t>
      </w:r>
      <w:r w:rsidRPr="001F0A35">
        <w:rPr>
          <w:rStyle w:val="commandparameter"/>
        </w:rPr>
        <w:t>vpn-instance-name</w:t>
      </w:r>
    </w:p>
    <w:p w:rsidR="00540E22" w:rsidRDefault="009B1190" w:rsidP="00B51350">
      <w:pPr>
        <w:pStyle w:val="ItemStep"/>
        <w:numPr>
          <w:ilvl w:val="0"/>
          <w:numId w:val="0"/>
        </w:numPr>
        <w:ind w:left="1134"/>
        <w:rPr>
          <w:lang w:eastAsia="zh-CN"/>
        </w:rPr>
      </w:pPr>
      <w:r w:rsidRPr="009B1190">
        <w:rPr>
          <w:rFonts w:hint="eastAsia"/>
          <w:lang w:eastAsia="zh-CN"/>
        </w:rPr>
        <w:t>由于</w:t>
      </w:r>
      <w:r w:rsidRPr="009B1190">
        <w:rPr>
          <w:rFonts w:hint="eastAsia"/>
          <w:lang w:eastAsia="zh-CN"/>
        </w:rPr>
        <w:t>SPE</w:t>
      </w:r>
      <w:r w:rsidRPr="009B1190">
        <w:rPr>
          <w:rFonts w:hint="eastAsia"/>
          <w:lang w:eastAsia="zh-CN"/>
        </w:rPr>
        <w:t>上没有接口与用户网络直接相连，因此，</w:t>
      </w:r>
      <w:r w:rsidRPr="009B1190">
        <w:rPr>
          <w:rFonts w:hint="eastAsia"/>
          <w:lang w:eastAsia="zh-CN"/>
        </w:rPr>
        <w:t>SPE</w:t>
      </w:r>
      <w:r w:rsidRPr="009B1190">
        <w:rPr>
          <w:rFonts w:hint="eastAsia"/>
          <w:lang w:eastAsia="zh-CN"/>
        </w:rPr>
        <w:t>上不需要配置</w:t>
      </w:r>
      <w:r w:rsidRPr="009B1190">
        <w:rPr>
          <w:rFonts w:hint="eastAsia"/>
          <w:lang w:eastAsia="zh-CN"/>
        </w:rPr>
        <w:t>VPN</w:t>
      </w:r>
      <w:r w:rsidRPr="009B1190">
        <w:rPr>
          <w:rFonts w:hint="eastAsia"/>
          <w:lang w:eastAsia="zh-CN"/>
        </w:rPr>
        <w:t>实例与接口关联。</w:t>
      </w:r>
      <w:r>
        <w:rPr>
          <w:rFonts w:hint="eastAsia"/>
          <w:lang w:eastAsia="zh-CN"/>
        </w:rPr>
        <w:t>本配置仅用于</w:t>
      </w:r>
      <w:r w:rsidRPr="009B1190">
        <w:rPr>
          <w:rFonts w:hint="eastAsia"/>
          <w:lang w:eastAsia="zh-CN"/>
        </w:rPr>
        <w:t>根据</w:t>
      </w:r>
      <w:r w:rsidR="005A3786">
        <w:rPr>
          <w:rFonts w:hint="eastAsia"/>
          <w:lang w:eastAsia="zh-CN"/>
        </w:rPr>
        <w:t>Route Target</w:t>
      </w:r>
      <w:r w:rsidRPr="009B1190">
        <w:rPr>
          <w:rFonts w:hint="eastAsia"/>
          <w:lang w:eastAsia="zh-CN"/>
        </w:rPr>
        <w:t>属性将学习到的</w:t>
      </w:r>
      <w:r w:rsidRPr="009B1190">
        <w:rPr>
          <w:rFonts w:hint="eastAsia"/>
          <w:lang w:eastAsia="zh-CN"/>
        </w:rPr>
        <w:t>VPNv4</w:t>
      </w:r>
      <w:r w:rsidRPr="009B1190">
        <w:rPr>
          <w:rFonts w:hint="eastAsia"/>
          <w:lang w:eastAsia="zh-CN"/>
        </w:rPr>
        <w:t>路由添加到相应</w:t>
      </w:r>
      <w:r w:rsidRPr="009B1190">
        <w:rPr>
          <w:rFonts w:hint="eastAsia"/>
          <w:lang w:eastAsia="zh-CN"/>
        </w:rPr>
        <w:t>VPN</w:t>
      </w:r>
      <w:r w:rsidRPr="009B1190">
        <w:rPr>
          <w:rFonts w:hint="eastAsia"/>
          <w:lang w:eastAsia="zh-CN"/>
        </w:rPr>
        <w:t>实例的</w:t>
      </w:r>
      <w:r w:rsidRPr="009B1190">
        <w:rPr>
          <w:rFonts w:hint="eastAsia"/>
          <w:lang w:eastAsia="zh-CN"/>
        </w:rPr>
        <w:t>BGP</w:t>
      </w:r>
      <w:r w:rsidRPr="009B1190">
        <w:rPr>
          <w:rFonts w:hint="eastAsia"/>
          <w:lang w:eastAsia="zh-CN"/>
        </w:rPr>
        <w:t>路由表中</w:t>
      </w:r>
      <w:r>
        <w:rPr>
          <w:rFonts w:hint="eastAsia"/>
          <w:lang w:eastAsia="zh-CN"/>
        </w:rPr>
        <w:t>。</w:t>
      </w:r>
    </w:p>
    <w:p w:rsidR="00540E22" w:rsidRPr="00540E22" w:rsidRDefault="00540E22" w:rsidP="00540E22">
      <w:pPr>
        <w:pStyle w:val="2"/>
      </w:pPr>
      <w:bookmarkStart w:id="1109" w:name="_Ref476254597"/>
      <w:bookmarkStart w:id="1110" w:name="_Toc45105965"/>
      <w:r w:rsidRPr="00540E22">
        <w:rPr>
          <w:rFonts w:hint="eastAsia"/>
        </w:rPr>
        <w:t>配置</w:t>
      </w:r>
      <w:r w:rsidRPr="00540E22">
        <w:rPr>
          <w:rFonts w:hint="eastAsia"/>
        </w:rPr>
        <w:t>Egress PE</w:t>
      </w:r>
      <w:r w:rsidRPr="00540E22">
        <w:rPr>
          <w:rFonts w:hint="eastAsia"/>
        </w:rPr>
        <w:t>上私网路由标签操作方式</w:t>
      </w:r>
      <w:bookmarkEnd w:id="1109"/>
      <w:bookmarkEnd w:id="1110"/>
    </w:p>
    <w:p w:rsidR="00540E22" w:rsidRPr="00540E22" w:rsidRDefault="00540E22" w:rsidP="00540E22">
      <w:pPr>
        <w:pStyle w:val="4"/>
      </w:pPr>
      <w:r w:rsidRPr="00540E22">
        <w:rPr>
          <w:rFonts w:hint="eastAsia"/>
        </w:rPr>
        <w:t>功能简介</w:t>
      </w:r>
    </w:p>
    <w:p w:rsidR="00540E22" w:rsidRPr="00540E22" w:rsidRDefault="00540E22" w:rsidP="00540E22">
      <w:r w:rsidRPr="00540E22">
        <w:t>Egress PE</w:t>
      </w:r>
      <w:r w:rsidRPr="00540E22">
        <w:rPr>
          <w:rFonts w:hint="eastAsia"/>
        </w:rPr>
        <w:t>上私网路由的标签操作方式分为：</w:t>
      </w:r>
    </w:p>
    <w:p w:rsidR="00540E22" w:rsidRPr="00540E22" w:rsidRDefault="00540E22" w:rsidP="00540E22">
      <w:pPr>
        <w:pStyle w:val="ItemList"/>
        <w:rPr>
          <w:lang w:eastAsia="zh-CN"/>
        </w:rPr>
      </w:pPr>
      <w:r w:rsidRPr="00540E22">
        <w:rPr>
          <w:rFonts w:hint="eastAsia"/>
          <w:lang w:eastAsia="zh-CN"/>
        </w:rPr>
        <w:t>私网标签的</w:t>
      </w:r>
      <w:r w:rsidRPr="00540E22">
        <w:rPr>
          <w:lang w:eastAsia="zh-CN"/>
        </w:rPr>
        <w:t>POPGO</w:t>
      </w:r>
      <w:r w:rsidRPr="00540E22">
        <w:rPr>
          <w:rFonts w:hint="eastAsia"/>
          <w:lang w:eastAsia="zh-CN"/>
        </w:rPr>
        <w:t>转发方式：弹出标签后，直接从出接口发送。</w:t>
      </w:r>
      <w:commentRangeStart w:id="1111"/>
      <w:r w:rsidR="0019398A">
        <w:rPr>
          <w:rFonts w:hint="eastAsia"/>
          <w:lang w:eastAsia="zh-CN"/>
        </w:rPr>
        <w:t>该方式在</w:t>
      </w:r>
      <w:commentRangeStart w:id="1112"/>
      <w:r w:rsidR="00197EB5" w:rsidRPr="00344874">
        <w:rPr>
          <w:rFonts w:hint="eastAsia"/>
          <w:lang w:eastAsia="zh-CN"/>
        </w:rPr>
        <w:t>SPC</w:t>
      </w:r>
      <w:r w:rsidR="00197EB5">
        <w:rPr>
          <w:rFonts w:hint="eastAsia"/>
          <w:lang w:eastAsia="zh-CN"/>
        </w:rPr>
        <w:t>类</w:t>
      </w:r>
      <w:r w:rsidR="00197EB5" w:rsidRPr="00344874">
        <w:rPr>
          <w:rFonts w:hint="eastAsia"/>
          <w:lang w:eastAsia="zh-CN"/>
        </w:rPr>
        <w:t>单板</w:t>
      </w:r>
      <w:r w:rsidR="00197EB5">
        <w:rPr>
          <w:rFonts w:hint="eastAsia"/>
          <w:lang w:eastAsia="zh-CN"/>
        </w:rPr>
        <w:t>和</w:t>
      </w:r>
      <w:r w:rsidR="00197EB5">
        <w:rPr>
          <w:rFonts w:hint="eastAsia"/>
          <w:lang w:eastAsia="zh-CN"/>
        </w:rPr>
        <w:t>MPE-1104</w:t>
      </w:r>
      <w:r w:rsidR="00197EB5" w:rsidRPr="00344874">
        <w:rPr>
          <w:rFonts w:hint="eastAsia"/>
          <w:lang w:eastAsia="zh-CN"/>
        </w:rPr>
        <w:t>单板</w:t>
      </w:r>
      <w:commentRangeEnd w:id="1112"/>
      <w:r w:rsidR="00197EB5">
        <w:rPr>
          <w:rStyle w:val="ac"/>
          <w:lang w:eastAsia="zh-CN"/>
        </w:rPr>
        <w:commentReference w:id="1112"/>
      </w:r>
      <w:commentRangeStart w:id="1113"/>
      <w:r w:rsidR="00197EB5" w:rsidRPr="00AF6BFE">
        <w:rPr>
          <w:rFonts w:hint="eastAsia"/>
          <w:lang w:eastAsia="zh-CN"/>
        </w:rPr>
        <w:t>SPC</w:t>
      </w:r>
      <w:r w:rsidR="00197EB5" w:rsidRPr="00AF6BFE">
        <w:rPr>
          <w:rFonts w:hint="eastAsia"/>
          <w:lang w:eastAsia="zh-CN"/>
        </w:rPr>
        <w:t>类单板</w:t>
      </w:r>
      <w:r w:rsidR="00197EB5">
        <w:rPr>
          <w:rFonts w:hint="eastAsia"/>
          <w:lang w:eastAsia="zh-CN"/>
        </w:rPr>
        <w:t>、</w:t>
      </w:r>
      <w:r w:rsidR="00197EB5">
        <w:rPr>
          <w:rFonts w:hint="eastAsia"/>
          <w:lang w:eastAsia="zh-CN"/>
        </w:rPr>
        <w:t>C</w:t>
      </w:r>
      <w:r w:rsidR="00197EB5" w:rsidRPr="00AF6BFE">
        <w:rPr>
          <w:rFonts w:hint="eastAsia"/>
          <w:lang w:eastAsia="zh-CN"/>
        </w:rPr>
        <w:t>SPC</w:t>
      </w:r>
      <w:r w:rsidR="00197EB5" w:rsidRPr="00AF6BFE">
        <w:rPr>
          <w:rFonts w:hint="eastAsia"/>
          <w:lang w:eastAsia="zh-CN"/>
        </w:rPr>
        <w:t>类单板</w:t>
      </w:r>
      <w:r w:rsidR="00197EB5">
        <w:rPr>
          <w:rFonts w:hint="eastAsia"/>
          <w:lang w:eastAsia="zh-CN"/>
        </w:rPr>
        <w:t>（</w:t>
      </w:r>
      <w:r w:rsidR="00197EB5" w:rsidRPr="00973593">
        <w:rPr>
          <w:rFonts w:hint="eastAsia"/>
          <w:lang w:eastAsia="zh-CN"/>
        </w:rPr>
        <w:t>CSPC-GE16XP4L-E</w:t>
      </w:r>
      <w:r w:rsidR="00197EB5">
        <w:rPr>
          <w:rFonts w:hint="eastAsia"/>
          <w:lang w:eastAsia="zh-CN"/>
        </w:rPr>
        <w:t>、</w:t>
      </w:r>
      <w:r w:rsidR="00197EB5" w:rsidRPr="00973593">
        <w:rPr>
          <w:rFonts w:hint="eastAsia"/>
          <w:lang w:eastAsia="zh-CN"/>
        </w:rPr>
        <w:t>CSPC-GE24L-E</w:t>
      </w:r>
      <w:r w:rsidR="00197EB5">
        <w:rPr>
          <w:rFonts w:hint="eastAsia"/>
          <w:lang w:eastAsia="zh-CN"/>
        </w:rPr>
        <w:t>和</w:t>
      </w:r>
      <w:r w:rsidR="00197EB5" w:rsidRPr="00973593">
        <w:rPr>
          <w:rFonts w:hint="eastAsia"/>
          <w:lang w:eastAsia="zh-CN"/>
        </w:rPr>
        <w:t>CSPC-GP24GE8XP2L-E</w:t>
      </w:r>
      <w:r w:rsidR="00197EB5">
        <w:rPr>
          <w:rFonts w:hint="eastAsia"/>
          <w:lang w:eastAsia="zh-CN"/>
        </w:rPr>
        <w:t>单板除外）和</w:t>
      </w:r>
      <w:r w:rsidR="00197EB5">
        <w:rPr>
          <w:rFonts w:hint="eastAsia"/>
          <w:lang w:eastAsia="zh-CN"/>
        </w:rPr>
        <w:t>CMPE-1104</w:t>
      </w:r>
      <w:r w:rsidR="00197EB5" w:rsidRPr="00AF6BFE">
        <w:rPr>
          <w:rFonts w:hint="eastAsia"/>
          <w:lang w:eastAsia="zh-CN"/>
        </w:rPr>
        <w:t>单板</w:t>
      </w:r>
      <w:commentRangeEnd w:id="1113"/>
      <w:r w:rsidR="00197EB5">
        <w:rPr>
          <w:rStyle w:val="ac"/>
          <w:lang w:eastAsia="zh-CN"/>
        </w:rPr>
        <w:commentReference w:id="1113"/>
      </w:r>
      <w:commentRangeStart w:id="1114"/>
      <w:r w:rsidR="00197EB5" w:rsidRPr="00AF6BFE">
        <w:rPr>
          <w:rFonts w:hint="eastAsia"/>
          <w:lang w:eastAsia="zh-CN"/>
        </w:rPr>
        <w:t>CSPC</w:t>
      </w:r>
      <w:r w:rsidR="00197EB5" w:rsidRPr="00AF6BFE">
        <w:rPr>
          <w:rFonts w:hint="eastAsia"/>
          <w:lang w:eastAsia="zh-CN"/>
        </w:rPr>
        <w:t>类单板</w:t>
      </w:r>
      <w:r w:rsidR="00197EB5">
        <w:rPr>
          <w:rFonts w:hint="eastAsia"/>
          <w:lang w:eastAsia="zh-CN"/>
        </w:rPr>
        <w:t>（</w:t>
      </w:r>
      <w:r w:rsidR="00197EB5" w:rsidRPr="00973593">
        <w:rPr>
          <w:rFonts w:hint="eastAsia"/>
          <w:lang w:eastAsia="zh-CN"/>
        </w:rPr>
        <w:t>CSPC-GE16XP4L-E</w:t>
      </w:r>
      <w:r w:rsidR="00197EB5">
        <w:rPr>
          <w:rFonts w:hint="eastAsia"/>
          <w:lang w:eastAsia="zh-CN"/>
        </w:rPr>
        <w:t>、</w:t>
      </w:r>
      <w:r w:rsidR="00197EB5" w:rsidRPr="00973593">
        <w:rPr>
          <w:rFonts w:hint="eastAsia"/>
          <w:lang w:eastAsia="zh-CN"/>
        </w:rPr>
        <w:t>CSPC-GE24L-E</w:t>
      </w:r>
      <w:r w:rsidR="00197EB5">
        <w:rPr>
          <w:rFonts w:hint="eastAsia"/>
          <w:lang w:eastAsia="zh-CN"/>
        </w:rPr>
        <w:t>和</w:t>
      </w:r>
      <w:r w:rsidR="00197EB5" w:rsidRPr="00973593">
        <w:rPr>
          <w:rFonts w:hint="eastAsia"/>
          <w:lang w:eastAsia="zh-CN"/>
        </w:rPr>
        <w:t>CSPC-GP24GE8XP2L-E</w:t>
      </w:r>
      <w:r w:rsidR="00197EB5">
        <w:rPr>
          <w:rFonts w:hint="eastAsia"/>
          <w:lang w:eastAsia="zh-CN"/>
        </w:rPr>
        <w:t>单板除外）和</w:t>
      </w:r>
      <w:r w:rsidR="00197EB5">
        <w:rPr>
          <w:rFonts w:hint="eastAsia"/>
          <w:lang w:eastAsia="zh-CN"/>
        </w:rPr>
        <w:t>CMPE-1104</w:t>
      </w:r>
      <w:r w:rsidR="00197EB5" w:rsidRPr="00AF6BFE">
        <w:rPr>
          <w:rFonts w:hint="eastAsia"/>
          <w:lang w:eastAsia="zh-CN"/>
        </w:rPr>
        <w:t>单板</w:t>
      </w:r>
      <w:commentRangeEnd w:id="1114"/>
      <w:r w:rsidR="00197EB5">
        <w:rPr>
          <w:rStyle w:val="ac"/>
          <w:lang w:eastAsia="zh-CN"/>
        </w:rPr>
        <w:commentReference w:id="1114"/>
      </w:r>
      <w:r w:rsidR="0019398A">
        <w:rPr>
          <w:rFonts w:hint="eastAsia"/>
          <w:lang w:eastAsia="zh-CN"/>
        </w:rPr>
        <w:t>上暂不支持。</w:t>
      </w:r>
      <w:commentRangeEnd w:id="1111"/>
      <w:r w:rsidR="00B700F4">
        <w:rPr>
          <w:rStyle w:val="ac"/>
          <w:lang w:eastAsia="zh-CN"/>
        </w:rPr>
        <w:commentReference w:id="1111"/>
      </w:r>
    </w:p>
    <w:p w:rsidR="00540E22" w:rsidRDefault="00540E22" w:rsidP="00540E22">
      <w:pPr>
        <w:pStyle w:val="ItemList"/>
        <w:rPr>
          <w:lang w:eastAsia="zh-CN"/>
        </w:rPr>
      </w:pPr>
      <w:r w:rsidRPr="00540E22">
        <w:rPr>
          <w:rFonts w:hint="eastAsia"/>
          <w:lang w:eastAsia="zh-CN"/>
        </w:rPr>
        <w:t>私网标签的</w:t>
      </w:r>
      <w:r w:rsidRPr="00540E22">
        <w:rPr>
          <w:lang w:eastAsia="zh-CN"/>
        </w:rPr>
        <w:t>POP</w:t>
      </w:r>
      <w:r w:rsidRPr="00540E22">
        <w:rPr>
          <w:rFonts w:hint="eastAsia"/>
          <w:lang w:eastAsia="zh-CN"/>
        </w:rPr>
        <w:t>转发方式：弹出标签后，再查</w:t>
      </w:r>
      <w:r w:rsidRPr="00540E22">
        <w:rPr>
          <w:lang w:eastAsia="zh-CN"/>
        </w:rPr>
        <w:t>FIB</w:t>
      </w:r>
      <w:r w:rsidRPr="00540E22">
        <w:rPr>
          <w:rFonts w:hint="eastAsia"/>
          <w:lang w:eastAsia="zh-CN"/>
        </w:rPr>
        <w:t>表转发。</w:t>
      </w:r>
    </w:p>
    <w:p w:rsidR="00357C13" w:rsidRDefault="00357C13" w:rsidP="00357C13">
      <w:pPr>
        <w:pStyle w:val="4"/>
      </w:pPr>
      <w:r>
        <w:rPr>
          <w:rFonts w:hint="eastAsia"/>
        </w:rPr>
        <w:t>配置限制和指导</w:t>
      </w:r>
    </w:p>
    <w:p w:rsidR="00357C13" w:rsidRPr="00540E22" w:rsidRDefault="00357C13" w:rsidP="00625F58">
      <w:r w:rsidRPr="00321C8D">
        <w:rPr>
          <w:rFonts w:hint="eastAsia"/>
        </w:rPr>
        <w:t>私网标签的</w:t>
      </w:r>
      <w:r w:rsidRPr="00321C8D">
        <w:t>POPGO</w:t>
      </w:r>
      <w:r w:rsidRPr="00321C8D">
        <w:rPr>
          <w:rFonts w:hint="eastAsia"/>
        </w:rPr>
        <w:t>转发方式</w:t>
      </w:r>
      <w:r>
        <w:rPr>
          <w:rFonts w:hint="eastAsia"/>
        </w:rPr>
        <w:t>和每</w:t>
      </w:r>
      <w:r>
        <w:rPr>
          <w:rFonts w:hint="eastAsia"/>
        </w:rPr>
        <w:t>VPN</w:t>
      </w:r>
      <w:r>
        <w:rPr>
          <w:rFonts w:hint="eastAsia"/>
        </w:rPr>
        <w:t>实例标签申请方式互斥，即不能同时执行</w:t>
      </w:r>
      <w:r w:rsidRPr="00321C8D">
        <w:rPr>
          <w:rStyle w:val="commandkeywords"/>
        </w:rPr>
        <w:t>vpn</w:t>
      </w:r>
      <w:r w:rsidRPr="00321C8D">
        <w:rPr>
          <w:rStyle w:val="commandkeywords"/>
          <w:rFonts w:hint="eastAsia"/>
        </w:rPr>
        <w:t xml:space="preserve"> popgo</w:t>
      </w:r>
      <w:r>
        <w:rPr>
          <w:rFonts w:hint="eastAsia"/>
        </w:rPr>
        <w:t>和</w:t>
      </w:r>
      <w:r w:rsidRPr="00E4620F">
        <w:rPr>
          <w:rStyle w:val="commandkeywords"/>
          <w:rFonts w:hint="eastAsia"/>
        </w:rPr>
        <w:t>label-alloc</w:t>
      </w:r>
      <w:r w:rsidR="00CE3EDA">
        <w:rPr>
          <w:rStyle w:val="commandkeywords"/>
          <w:rFonts w:hint="eastAsia"/>
        </w:rPr>
        <w:t>a</w:t>
      </w:r>
      <w:r w:rsidRPr="00E4620F">
        <w:rPr>
          <w:rStyle w:val="commandkeywords"/>
          <w:rFonts w:hint="eastAsia"/>
        </w:rPr>
        <w:t>tion-mode per-vrf</w:t>
      </w:r>
      <w:r w:rsidRPr="00E4620F">
        <w:rPr>
          <w:rFonts w:hint="eastAsia"/>
        </w:rPr>
        <w:t>命令</w:t>
      </w:r>
      <w:r>
        <w:rPr>
          <w:rFonts w:hint="eastAsia"/>
        </w:rPr>
        <w:t>。</w:t>
      </w:r>
      <w:r w:rsidRPr="00E4620F">
        <w:rPr>
          <w:rStyle w:val="commandkeywords"/>
          <w:rFonts w:hint="eastAsia"/>
        </w:rPr>
        <w:t>label-alloc</w:t>
      </w:r>
      <w:r w:rsidR="00CE3EDA">
        <w:rPr>
          <w:rStyle w:val="commandkeywords"/>
          <w:rFonts w:hint="eastAsia"/>
        </w:rPr>
        <w:t>a</w:t>
      </w:r>
      <w:r w:rsidRPr="00E4620F">
        <w:rPr>
          <w:rStyle w:val="commandkeywords"/>
          <w:rFonts w:hint="eastAsia"/>
        </w:rPr>
        <w:t>tion-mode</w:t>
      </w:r>
      <w:r w:rsidRPr="00E4620F">
        <w:rPr>
          <w:rFonts w:hint="eastAsia"/>
        </w:rPr>
        <w:t>命令</w:t>
      </w:r>
      <w:r>
        <w:rPr>
          <w:rFonts w:hint="eastAsia"/>
        </w:rPr>
        <w:t>的详细介绍请参见“</w:t>
      </w:r>
      <w:r w:rsidRPr="00E4620F">
        <w:rPr>
          <w:rFonts w:hint="eastAsia"/>
        </w:rPr>
        <w:t>三层技术</w:t>
      </w:r>
      <w:r w:rsidRPr="00E4620F">
        <w:rPr>
          <w:rFonts w:hint="eastAsia"/>
        </w:rPr>
        <w:t>-IP</w:t>
      </w:r>
      <w:r w:rsidRPr="00E4620F">
        <w:rPr>
          <w:rFonts w:hint="eastAsia"/>
        </w:rPr>
        <w:t>路由命令参考</w:t>
      </w:r>
      <w:r>
        <w:rPr>
          <w:rFonts w:hint="eastAsia"/>
        </w:rPr>
        <w:t>”中的“</w:t>
      </w:r>
      <w:r>
        <w:rPr>
          <w:rFonts w:hint="eastAsia"/>
        </w:rPr>
        <w:t>BGP</w:t>
      </w:r>
      <w:r>
        <w:rPr>
          <w:rFonts w:hint="eastAsia"/>
        </w:rPr>
        <w:t>”。</w:t>
      </w:r>
    </w:p>
    <w:p w:rsidR="00540E22" w:rsidRPr="00540E22" w:rsidRDefault="00540E22" w:rsidP="00540E22">
      <w:pPr>
        <w:pStyle w:val="4"/>
      </w:pPr>
      <w:r w:rsidRPr="00540E22">
        <w:rPr>
          <w:rFonts w:hint="eastAsia"/>
        </w:rPr>
        <w:t>配置步骤</w:t>
      </w:r>
    </w:p>
    <w:p w:rsidR="00540E22" w:rsidRPr="00540E22" w:rsidRDefault="00540E22" w:rsidP="00540E22">
      <w:pPr>
        <w:pStyle w:val="ItemStep"/>
      </w:pPr>
      <w:r w:rsidRPr="00540E22">
        <w:rPr>
          <w:rFonts w:hint="eastAsia"/>
        </w:rPr>
        <w:t>进入系统视图。</w:t>
      </w:r>
    </w:p>
    <w:p w:rsidR="00540E22" w:rsidRPr="00540E22" w:rsidRDefault="00540E22" w:rsidP="00540E22">
      <w:pPr>
        <w:pStyle w:val="ItemIndent1"/>
        <w:rPr>
          <w:rStyle w:val="commandkeywords"/>
        </w:rPr>
      </w:pPr>
      <w:r w:rsidRPr="00540E22">
        <w:rPr>
          <w:rStyle w:val="commandkeywords"/>
          <w:rFonts w:hint="eastAsia"/>
        </w:rPr>
        <w:t>system-view</w:t>
      </w:r>
    </w:p>
    <w:p w:rsidR="00540E22" w:rsidRPr="00540E22" w:rsidRDefault="00540E22" w:rsidP="00540E22">
      <w:pPr>
        <w:pStyle w:val="ItemStep"/>
      </w:pPr>
      <w:r w:rsidRPr="00540E22">
        <w:rPr>
          <w:rFonts w:hint="eastAsia"/>
        </w:rPr>
        <w:t>进入</w:t>
      </w:r>
      <w:r w:rsidRPr="00540E22">
        <w:rPr>
          <w:rFonts w:hint="eastAsia"/>
        </w:rPr>
        <w:t>BGP</w:t>
      </w:r>
      <w:r w:rsidRPr="00540E22">
        <w:rPr>
          <w:rFonts w:hint="eastAsia"/>
        </w:rPr>
        <w:t>实例视图。</w:t>
      </w:r>
    </w:p>
    <w:p w:rsidR="00540E22" w:rsidRPr="00540E22" w:rsidRDefault="00540E22" w:rsidP="00540E22">
      <w:pPr>
        <w:pStyle w:val="ItemIndent1"/>
      </w:pPr>
      <w:r w:rsidRPr="00540E22">
        <w:rPr>
          <w:rStyle w:val="commandkeywords"/>
          <w:rFonts w:hint="eastAsia"/>
        </w:rPr>
        <w:t xml:space="preserve">bgp </w:t>
      </w:r>
      <w:r w:rsidRPr="00540E22">
        <w:rPr>
          <w:rStyle w:val="commandparameter"/>
          <w:rFonts w:hint="eastAsia"/>
        </w:rPr>
        <w:t>as-number</w:t>
      </w:r>
      <w:r w:rsidRPr="00540E22">
        <w:t xml:space="preserve"> </w:t>
      </w:r>
      <w:r w:rsidRPr="00540E22">
        <w:rPr>
          <w:rStyle w:val="commandtext"/>
          <w:rFonts w:hint="eastAsia"/>
        </w:rPr>
        <w:t>[</w:t>
      </w:r>
      <w:r w:rsidRPr="00540E22">
        <w:rPr>
          <w:rFonts w:hint="eastAsia"/>
        </w:rPr>
        <w:t xml:space="preserve"> </w:t>
      </w:r>
      <w:r w:rsidRPr="00540E22">
        <w:rPr>
          <w:rStyle w:val="commandkeywords"/>
          <w:rFonts w:hint="eastAsia"/>
        </w:rPr>
        <w:t>instance</w:t>
      </w:r>
      <w:r w:rsidRPr="00540E22">
        <w:rPr>
          <w:rFonts w:hint="eastAsia"/>
        </w:rPr>
        <w:t xml:space="preserve"> </w:t>
      </w:r>
      <w:r w:rsidRPr="00540E22">
        <w:rPr>
          <w:rStyle w:val="commandparameter"/>
          <w:rFonts w:hint="eastAsia"/>
        </w:rPr>
        <w:t>instance-name</w:t>
      </w:r>
      <w:r w:rsidRPr="00540E22">
        <w:rPr>
          <w:rFonts w:hint="eastAsia"/>
        </w:rPr>
        <w:t xml:space="preserve"> </w:t>
      </w:r>
      <w:r w:rsidRPr="00540E22">
        <w:rPr>
          <w:rStyle w:val="commandtext"/>
          <w:rFonts w:hint="eastAsia"/>
        </w:rPr>
        <w:t>]</w:t>
      </w:r>
    </w:p>
    <w:p w:rsidR="00540E22" w:rsidRPr="00540E22" w:rsidRDefault="00540E22" w:rsidP="00540E22">
      <w:pPr>
        <w:pStyle w:val="ItemStep"/>
        <w:rPr>
          <w:lang w:eastAsia="zh-CN"/>
        </w:rPr>
      </w:pPr>
      <w:r w:rsidRPr="00540E22">
        <w:rPr>
          <w:rFonts w:hint="eastAsia"/>
          <w:lang w:eastAsia="zh-CN"/>
        </w:rPr>
        <w:t>配置</w:t>
      </w:r>
      <w:r w:rsidRPr="00540E22">
        <w:rPr>
          <w:rFonts w:hint="eastAsia"/>
          <w:lang w:eastAsia="zh-CN"/>
        </w:rPr>
        <w:t>Egress PE</w:t>
      </w:r>
      <w:r w:rsidRPr="00540E22">
        <w:rPr>
          <w:rFonts w:hint="eastAsia"/>
          <w:lang w:eastAsia="zh-CN"/>
        </w:rPr>
        <w:t>上私网路由的标签操作方式为根据标签查找出接口转发。</w:t>
      </w:r>
    </w:p>
    <w:p w:rsidR="00540E22" w:rsidRPr="00540E22" w:rsidRDefault="00540E22" w:rsidP="00540E22">
      <w:pPr>
        <w:pStyle w:val="ItemIndent1"/>
        <w:rPr>
          <w:rStyle w:val="commandkeywords"/>
        </w:rPr>
      </w:pPr>
      <w:r w:rsidRPr="00540E22">
        <w:rPr>
          <w:rStyle w:val="commandkeywords"/>
        </w:rPr>
        <w:t>vpn</w:t>
      </w:r>
      <w:r w:rsidRPr="00540E22">
        <w:rPr>
          <w:rStyle w:val="commandkeywords"/>
          <w:rFonts w:hint="eastAsia"/>
        </w:rPr>
        <w:t xml:space="preserve"> popgo</w:t>
      </w:r>
    </w:p>
    <w:p w:rsidR="00540E22" w:rsidRDefault="00540E22" w:rsidP="00B51350">
      <w:pPr>
        <w:pStyle w:val="ItemIndent1"/>
      </w:pPr>
      <w:r w:rsidRPr="00540E22">
        <w:rPr>
          <w:rFonts w:hint="eastAsia"/>
        </w:rPr>
        <w:t>缺省情况下，</w:t>
      </w:r>
      <w:r w:rsidRPr="00540E22">
        <w:rPr>
          <w:rFonts w:hint="eastAsia"/>
        </w:rPr>
        <w:t>Egress PE</w:t>
      </w:r>
      <w:r w:rsidRPr="00540E22">
        <w:rPr>
          <w:rFonts w:hint="eastAsia"/>
        </w:rPr>
        <w:t>上私网路由的标签操作方式为根据标签查找</w:t>
      </w:r>
      <w:r w:rsidRPr="00540E22">
        <w:rPr>
          <w:rFonts w:hint="eastAsia"/>
        </w:rPr>
        <w:t>FIB</w:t>
      </w:r>
      <w:r w:rsidRPr="00540E22">
        <w:rPr>
          <w:rFonts w:hint="eastAsia"/>
        </w:rPr>
        <w:t>进行转发。</w:t>
      </w:r>
    </w:p>
    <w:p w:rsidR="00540E22" w:rsidRPr="00540E22" w:rsidRDefault="00540E22" w:rsidP="00540E22">
      <w:pPr>
        <w:pStyle w:val="2"/>
      </w:pPr>
      <w:bookmarkStart w:id="1115" w:name="_Ref476254601"/>
      <w:bookmarkStart w:id="1116" w:name="_Toc45105966"/>
      <w:r w:rsidRPr="00540E22">
        <w:rPr>
          <w:rFonts w:hint="eastAsia"/>
        </w:rPr>
        <w:t>配置</w:t>
      </w:r>
      <w:r w:rsidRPr="00540E22">
        <w:t>MPLS L3VPN</w:t>
      </w:r>
      <w:r w:rsidRPr="00540E22">
        <w:rPr>
          <w:rFonts w:hint="eastAsia"/>
        </w:rPr>
        <w:t>快速重路由</w:t>
      </w:r>
      <w:bookmarkEnd w:id="1115"/>
      <w:bookmarkEnd w:id="1116"/>
    </w:p>
    <w:p w:rsidR="00540E22" w:rsidRPr="00540E22" w:rsidRDefault="00540E22" w:rsidP="00540E22">
      <w:pPr>
        <w:pStyle w:val="3"/>
      </w:pPr>
      <w:bookmarkStart w:id="1117" w:name="_Toc45105967"/>
      <w:r w:rsidRPr="00540E22">
        <w:rPr>
          <w:rFonts w:hint="eastAsia"/>
        </w:rPr>
        <w:t>功能简介</w:t>
      </w:r>
      <w:bookmarkEnd w:id="1117"/>
    </w:p>
    <w:p w:rsidR="00540E22" w:rsidRPr="00540E22" w:rsidRDefault="00540E22" w:rsidP="00540E22">
      <w:r w:rsidRPr="00540E22">
        <w:rPr>
          <w:rFonts w:hint="eastAsia"/>
        </w:rPr>
        <w:t>开启</w:t>
      </w:r>
      <w:r w:rsidRPr="00540E22">
        <w:rPr>
          <w:rFonts w:hint="eastAsia"/>
        </w:rPr>
        <w:t>MPLS L3VPN</w:t>
      </w:r>
      <w:r w:rsidRPr="00540E22">
        <w:rPr>
          <w:rFonts w:hint="eastAsia"/>
        </w:rPr>
        <w:t>快速重路由功能的方法有如下两种：</w:t>
      </w:r>
    </w:p>
    <w:p w:rsidR="00540E22" w:rsidRPr="00540E22" w:rsidRDefault="00540E22" w:rsidP="00540E22">
      <w:pPr>
        <w:pStyle w:val="ItemList"/>
        <w:rPr>
          <w:lang w:eastAsia="zh-CN"/>
        </w:rPr>
      </w:pPr>
      <w:r w:rsidRPr="00540E22">
        <w:rPr>
          <w:rFonts w:hint="eastAsia"/>
          <w:lang w:eastAsia="zh-CN"/>
        </w:rPr>
        <w:t>在路由策略中指定快速重路由的备份下一跳，并在</w:t>
      </w:r>
      <w:r w:rsidRPr="00540E22">
        <w:rPr>
          <w:rFonts w:hint="eastAsia"/>
          <w:lang w:eastAsia="zh-CN"/>
        </w:rPr>
        <w:t>BGP-VPN IPv4</w:t>
      </w:r>
      <w:r w:rsidRPr="00540E22">
        <w:rPr>
          <w:rFonts w:hint="eastAsia"/>
          <w:lang w:eastAsia="zh-CN"/>
        </w:rPr>
        <w:t>单播地址族视图下配置快速重路由引用该路由策略。采用这种方式时，只有为主路由计算出的备份下一跳地址与指定的地址相同时，才会为其生成备份下一跳；否则，不会为主路由生成备份下一跳。在引用的路由策略中，还可以配置</w:t>
      </w:r>
      <w:r w:rsidRPr="00540E22">
        <w:rPr>
          <w:rStyle w:val="commandkeywords"/>
          <w:rFonts w:hint="eastAsia"/>
          <w:lang w:eastAsia="zh-CN"/>
        </w:rPr>
        <w:t>if-match</w:t>
      </w:r>
      <w:r w:rsidRPr="00540E22">
        <w:rPr>
          <w:rFonts w:hint="eastAsia"/>
          <w:lang w:eastAsia="zh-CN"/>
        </w:rPr>
        <w:t>子句，用来决定哪些路由可以进行快速重路由保护，设备只会为通过</w:t>
      </w:r>
      <w:r w:rsidRPr="00540E22">
        <w:rPr>
          <w:rStyle w:val="commandkeywords"/>
          <w:rFonts w:hint="eastAsia"/>
          <w:lang w:eastAsia="zh-CN"/>
        </w:rPr>
        <w:t>if-match</w:t>
      </w:r>
      <w:r w:rsidRPr="00540E22">
        <w:rPr>
          <w:rFonts w:hint="eastAsia"/>
          <w:lang w:eastAsia="zh-CN"/>
        </w:rPr>
        <w:t>子句过滤的路由生成备份下一跳。</w:t>
      </w:r>
    </w:p>
    <w:p w:rsidR="00540E22" w:rsidRPr="00540E22" w:rsidRDefault="00540E22" w:rsidP="00540E22">
      <w:pPr>
        <w:pStyle w:val="ItemList"/>
        <w:rPr>
          <w:lang w:eastAsia="zh-CN"/>
        </w:rPr>
      </w:pPr>
      <w:r w:rsidRPr="00540E22">
        <w:rPr>
          <w:rFonts w:hint="eastAsia"/>
          <w:lang w:eastAsia="zh-CN"/>
        </w:rPr>
        <w:t>在</w:t>
      </w:r>
      <w:r w:rsidRPr="00540E22">
        <w:rPr>
          <w:rFonts w:hint="eastAsia"/>
          <w:lang w:eastAsia="zh-CN"/>
        </w:rPr>
        <w:t>BGP-VPN IPv4</w:t>
      </w:r>
      <w:r w:rsidRPr="00540E22">
        <w:rPr>
          <w:rFonts w:hint="eastAsia"/>
          <w:lang w:eastAsia="zh-CN"/>
        </w:rPr>
        <w:t>单播地址族视图</w:t>
      </w:r>
      <w:r w:rsidR="00FA57E8" w:rsidRPr="00DF735D">
        <w:rPr>
          <w:rFonts w:hint="eastAsia"/>
          <w:lang w:eastAsia="zh-CN"/>
        </w:rPr>
        <w:t>/BGP VPNv4</w:t>
      </w:r>
      <w:r w:rsidR="00FA57E8" w:rsidRPr="00DF735D">
        <w:rPr>
          <w:rFonts w:hint="eastAsia"/>
          <w:lang w:eastAsia="zh-CN"/>
        </w:rPr>
        <w:t>地址族视图</w:t>
      </w:r>
      <w:r w:rsidRPr="00540E22">
        <w:rPr>
          <w:rFonts w:hint="eastAsia"/>
          <w:lang w:eastAsia="zh-CN"/>
        </w:rPr>
        <w:t>下开启该地址族的快速重路由功能。采用这种方式时，设备会为当前</w:t>
      </w:r>
      <w:r w:rsidRPr="00540E22">
        <w:rPr>
          <w:rFonts w:hint="eastAsia"/>
          <w:lang w:eastAsia="zh-CN"/>
        </w:rPr>
        <w:t>VPN</w:t>
      </w:r>
      <w:r w:rsidRPr="00540E22">
        <w:rPr>
          <w:rFonts w:hint="eastAsia"/>
          <w:lang w:eastAsia="zh-CN"/>
        </w:rPr>
        <w:t>实例的所有</w:t>
      </w:r>
      <w:r w:rsidRPr="00540E22">
        <w:rPr>
          <w:rFonts w:hint="eastAsia"/>
          <w:lang w:eastAsia="zh-CN"/>
        </w:rPr>
        <w:t>BGP</w:t>
      </w:r>
      <w:r w:rsidRPr="00540E22">
        <w:rPr>
          <w:rFonts w:hint="eastAsia"/>
          <w:lang w:eastAsia="zh-CN"/>
        </w:rPr>
        <w:t>路由自动计算备份下一跳，即只要从不同</w:t>
      </w:r>
      <w:r w:rsidRPr="00540E22">
        <w:rPr>
          <w:rFonts w:hint="eastAsia"/>
          <w:lang w:eastAsia="zh-CN"/>
        </w:rPr>
        <w:t>BGP</w:t>
      </w:r>
      <w:r w:rsidRPr="00540E22">
        <w:rPr>
          <w:rFonts w:hint="eastAsia"/>
          <w:lang w:eastAsia="zh-CN"/>
        </w:rPr>
        <w:t>对等体学习到了到达同一目的网络的路由，且这些路由不等价，就会生成主备两条路由。</w:t>
      </w:r>
    </w:p>
    <w:p w:rsidR="00540E22" w:rsidRPr="00540E22" w:rsidRDefault="00540E22" w:rsidP="00540E22">
      <w:r w:rsidRPr="00540E22">
        <w:rPr>
          <w:rFonts w:hint="eastAsia"/>
        </w:rPr>
        <w:lastRenderedPageBreak/>
        <w:t>路由策略方式的优先级高于开启地址族快速重路由功能方式。</w:t>
      </w:r>
    </w:p>
    <w:p w:rsidR="00540E22" w:rsidRPr="00540E22" w:rsidRDefault="00540E22" w:rsidP="00540E22">
      <w:pPr>
        <w:pStyle w:val="3"/>
      </w:pPr>
      <w:bookmarkStart w:id="1118" w:name="_Toc45105968"/>
      <w:r w:rsidRPr="00540E22">
        <w:rPr>
          <w:rFonts w:hint="eastAsia"/>
        </w:rPr>
        <w:t>配置限制和指导</w:t>
      </w:r>
      <w:bookmarkEnd w:id="1118"/>
    </w:p>
    <w:p w:rsidR="00540E22" w:rsidRDefault="00540E22" w:rsidP="00540E22">
      <w:r w:rsidRPr="00540E22">
        <w:rPr>
          <w:rFonts w:hint="eastAsia"/>
        </w:rPr>
        <w:t>在某些组网情况下，在</w:t>
      </w:r>
      <w:r w:rsidRPr="00540E22">
        <w:rPr>
          <w:rFonts w:hint="eastAsia"/>
        </w:rPr>
        <w:t>BGP-VPN IPv4</w:t>
      </w:r>
      <w:r w:rsidRPr="00540E22">
        <w:rPr>
          <w:rFonts w:hint="eastAsia"/>
        </w:rPr>
        <w:t>单播地址族视图</w:t>
      </w:r>
      <w:r w:rsidR="00FA57E8" w:rsidRPr="00DF735D">
        <w:rPr>
          <w:rFonts w:hint="eastAsia"/>
        </w:rPr>
        <w:t>/BGP VPNv4</w:t>
      </w:r>
      <w:r w:rsidR="00FA57E8" w:rsidRPr="00DF735D">
        <w:rPr>
          <w:rFonts w:hint="eastAsia"/>
        </w:rPr>
        <w:t>地址族视图</w:t>
      </w:r>
      <w:r w:rsidRPr="00540E22">
        <w:rPr>
          <w:rFonts w:hint="eastAsia"/>
        </w:rPr>
        <w:t>下执行</w:t>
      </w:r>
      <w:r w:rsidRPr="00540E22">
        <w:rPr>
          <w:rStyle w:val="commandkeywords"/>
          <w:rFonts w:hint="eastAsia"/>
        </w:rPr>
        <w:t>pic</w:t>
      </w:r>
      <w:r w:rsidRPr="00540E22">
        <w:rPr>
          <w:rFonts w:hint="eastAsia"/>
        </w:rPr>
        <w:t>命令开启该地址族的快速重路由功能，为所有</w:t>
      </w:r>
      <w:r w:rsidRPr="00540E22">
        <w:rPr>
          <w:rFonts w:hint="eastAsia"/>
        </w:rPr>
        <w:t>BGP</w:t>
      </w:r>
      <w:r w:rsidRPr="00540E22">
        <w:rPr>
          <w:rFonts w:hint="eastAsia"/>
        </w:rPr>
        <w:t>路由生成备份下一跳后，可能会导致路由环路，请谨慎使用本命令。</w:t>
      </w:r>
    </w:p>
    <w:p w:rsidR="00885810" w:rsidRPr="00885810" w:rsidRDefault="00885810" w:rsidP="00540E22">
      <w:r>
        <w:rPr>
          <w:rFonts w:hint="eastAsia"/>
        </w:rPr>
        <w:t>配置不同协议间的快速重路由时，</w:t>
      </w:r>
      <w:r w:rsidRPr="00885810">
        <w:rPr>
          <w:rFonts w:hint="eastAsia"/>
        </w:rPr>
        <w:t>需要配置</w:t>
      </w:r>
      <w:r w:rsidRPr="00885810">
        <w:rPr>
          <w:rStyle w:val="commandkeywords"/>
          <w:rFonts w:hint="eastAsia"/>
        </w:rPr>
        <w:t>inter-protocol fast-reroute</w:t>
      </w:r>
      <w:r w:rsidRPr="00885810">
        <w:rPr>
          <w:rFonts w:hint="eastAsia"/>
        </w:rPr>
        <w:t>命令</w:t>
      </w:r>
      <w:r>
        <w:rPr>
          <w:rFonts w:hint="eastAsia"/>
        </w:rPr>
        <w:t>，</w:t>
      </w:r>
      <w:r w:rsidRPr="00471E18">
        <w:rPr>
          <w:rStyle w:val="commandkeywords"/>
          <w:rFonts w:hint="eastAsia"/>
        </w:rPr>
        <w:t>inter-protocol fast-reroute</w:t>
      </w:r>
      <w:r w:rsidRPr="00540E22">
        <w:rPr>
          <w:rFonts w:hint="eastAsia"/>
        </w:rPr>
        <w:t>命令的详细介绍，请参见“</w:t>
      </w:r>
      <w:r>
        <w:rPr>
          <w:rFonts w:hint="eastAsia"/>
        </w:rPr>
        <w:t>三层技术</w:t>
      </w:r>
      <w:r>
        <w:rPr>
          <w:rFonts w:hint="eastAsia"/>
        </w:rPr>
        <w:t>-IP</w:t>
      </w:r>
      <w:r>
        <w:rPr>
          <w:rFonts w:hint="eastAsia"/>
        </w:rPr>
        <w:t>路由</w:t>
      </w:r>
      <w:r w:rsidRPr="00540E22">
        <w:rPr>
          <w:rFonts w:hint="eastAsia"/>
        </w:rPr>
        <w:t>命令参考”中的“</w:t>
      </w:r>
      <w:r>
        <w:rPr>
          <w:rFonts w:hint="eastAsia"/>
        </w:rPr>
        <w:t>IP</w:t>
      </w:r>
      <w:r>
        <w:rPr>
          <w:rFonts w:hint="eastAsia"/>
        </w:rPr>
        <w:t>路由基础</w:t>
      </w:r>
      <w:r w:rsidRPr="00540E22">
        <w:rPr>
          <w:rFonts w:hint="eastAsia"/>
        </w:rPr>
        <w:t>”</w:t>
      </w:r>
      <w:r>
        <w:rPr>
          <w:rFonts w:hint="eastAsia"/>
        </w:rPr>
        <w:t>。</w:t>
      </w:r>
    </w:p>
    <w:p w:rsidR="00540E22" w:rsidRPr="00540E22" w:rsidRDefault="00540E22" w:rsidP="00540E22">
      <w:pPr>
        <w:pStyle w:val="3"/>
      </w:pPr>
      <w:bookmarkStart w:id="1119" w:name="_Toc45105969"/>
      <w:r w:rsidRPr="00540E22">
        <w:rPr>
          <w:rFonts w:hint="eastAsia"/>
        </w:rPr>
        <w:t>通过路由策略配置快速重路由功能</w:t>
      </w:r>
      <w:bookmarkEnd w:id="1119"/>
    </w:p>
    <w:p w:rsidR="00540E22" w:rsidRPr="00540E22" w:rsidRDefault="00540E22" w:rsidP="00540E22">
      <w:pPr>
        <w:pStyle w:val="ItemStep"/>
      </w:pPr>
      <w:r w:rsidRPr="00540E22">
        <w:rPr>
          <w:rFonts w:hint="eastAsia"/>
        </w:rPr>
        <w:t>进入系统视图。</w:t>
      </w:r>
    </w:p>
    <w:p w:rsidR="00540E22" w:rsidRPr="00540E22" w:rsidRDefault="00540E22" w:rsidP="00540E22">
      <w:pPr>
        <w:pStyle w:val="ItemIndent1"/>
        <w:rPr>
          <w:rStyle w:val="commandkeywords"/>
        </w:rPr>
      </w:pPr>
      <w:r w:rsidRPr="00540E22">
        <w:rPr>
          <w:rStyle w:val="commandkeywords"/>
          <w:rFonts w:hint="eastAsia"/>
        </w:rPr>
        <w:t>system-view</w:t>
      </w:r>
    </w:p>
    <w:p w:rsidR="00540E22" w:rsidRPr="00540E22" w:rsidRDefault="00540E22" w:rsidP="00540E22">
      <w:pPr>
        <w:pStyle w:val="ItemStep"/>
      </w:pPr>
      <w:r w:rsidRPr="00540E22">
        <w:rPr>
          <w:rFonts w:hint="eastAsia"/>
        </w:rPr>
        <w:t>配置</w:t>
      </w:r>
      <w:r w:rsidRPr="00540E22">
        <w:rPr>
          <w:rFonts w:hint="eastAsia"/>
        </w:rPr>
        <w:t>BFD</w:t>
      </w:r>
      <w:r w:rsidRPr="00540E22">
        <w:rPr>
          <w:rFonts w:hint="eastAsia"/>
        </w:rPr>
        <w:t>检测。</w:t>
      </w:r>
    </w:p>
    <w:p w:rsidR="00540E22" w:rsidRPr="00540E22" w:rsidRDefault="00540E22" w:rsidP="00540E22">
      <w:pPr>
        <w:pStyle w:val="ItemList2"/>
      </w:pPr>
      <w:r w:rsidRPr="00540E22">
        <w:rPr>
          <w:rFonts w:hint="eastAsia"/>
        </w:rPr>
        <w:t>使能</w:t>
      </w:r>
      <w:r w:rsidRPr="00540E22">
        <w:rPr>
          <w:rFonts w:hint="eastAsia"/>
        </w:rPr>
        <w:t>MPLS BFD</w:t>
      </w:r>
      <w:r w:rsidRPr="00540E22">
        <w:rPr>
          <w:rFonts w:hint="eastAsia"/>
        </w:rPr>
        <w:t>功能。</w:t>
      </w:r>
    </w:p>
    <w:p w:rsidR="00540E22" w:rsidRPr="00540E22" w:rsidRDefault="00540E22" w:rsidP="00540E22">
      <w:pPr>
        <w:pStyle w:val="ItemIndent2"/>
        <w:rPr>
          <w:rStyle w:val="commandkeywords"/>
        </w:rPr>
      </w:pPr>
      <w:r w:rsidRPr="00540E22">
        <w:rPr>
          <w:rStyle w:val="commandkeywords"/>
        </w:rPr>
        <w:t>mpls bfd enable</w:t>
      </w:r>
    </w:p>
    <w:p w:rsidR="00540E22" w:rsidRPr="00540E22" w:rsidRDefault="00540E22" w:rsidP="00540E22">
      <w:pPr>
        <w:pStyle w:val="ItemIndent2"/>
        <w:rPr>
          <w:rStyle w:val="commandkeywords"/>
          <w:lang w:eastAsia="zh-CN"/>
        </w:rPr>
      </w:pPr>
      <w:r w:rsidRPr="00540E22">
        <w:rPr>
          <w:rFonts w:hint="eastAsia"/>
          <w:lang w:eastAsia="zh-CN"/>
        </w:rPr>
        <w:t>缺省情况下，</w:t>
      </w:r>
      <w:r w:rsidRPr="00540E22">
        <w:rPr>
          <w:lang w:eastAsia="zh-CN"/>
        </w:rPr>
        <w:t>MPLS</w:t>
      </w:r>
      <w:r w:rsidRPr="00540E22">
        <w:rPr>
          <w:rFonts w:hint="eastAsia"/>
          <w:lang w:eastAsia="zh-CN"/>
        </w:rPr>
        <w:t>与</w:t>
      </w:r>
      <w:r w:rsidRPr="00540E22">
        <w:rPr>
          <w:lang w:eastAsia="zh-CN"/>
        </w:rPr>
        <w:t>BFD</w:t>
      </w:r>
      <w:r w:rsidRPr="00540E22">
        <w:rPr>
          <w:rFonts w:hint="eastAsia"/>
          <w:lang w:eastAsia="zh-CN"/>
        </w:rPr>
        <w:t>联动功能处于关闭状态。</w:t>
      </w:r>
    </w:p>
    <w:p w:rsidR="00540E22" w:rsidRPr="00540E22" w:rsidRDefault="00540E22" w:rsidP="00540E22">
      <w:pPr>
        <w:pStyle w:val="ItemIndent2"/>
        <w:rPr>
          <w:lang w:eastAsia="zh-CN"/>
        </w:rPr>
      </w:pPr>
      <w:r w:rsidRPr="00540E22">
        <w:rPr>
          <w:rFonts w:hint="eastAsia"/>
          <w:lang w:eastAsia="zh-CN"/>
        </w:rPr>
        <w:t>在</w:t>
      </w:r>
      <w:r w:rsidRPr="00540E22">
        <w:rPr>
          <w:rFonts w:hint="eastAsia"/>
          <w:lang w:eastAsia="zh-CN"/>
        </w:rPr>
        <w:t>VPNv4</w:t>
      </w:r>
      <w:r w:rsidRPr="00540E22">
        <w:rPr>
          <w:rFonts w:hint="eastAsia"/>
          <w:lang w:eastAsia="zh-CN"/>
        </w:rPr>
        <w:t>路由备份</w:t>
      </w:r>
      <w:r w:rsidRPr="00540E22">
        <w:rPr>
          <w:rFonts w:hint="eastAsia"/>
          <w:lang w:eastAsia="zh-CN"/>
        </w:rPr>
        <w:t>VPNv4</w:t>
      </w:r>
      <w:r w:rsidRPr="00540E22">
        <w:rPr>
          <w:rFonts w:hint="eastAsia"/>
          <w:lang w:eastAsia="zh-CN"/>
        </w:rPr>
        <w:t>路由、</w:t>
      </w:r>
      <w:r w:rsidRPr="00540E22">
        <w:rPr>
          <w:rFonts w:hint="eastAsia"/>
          <w:lang w:eastAsia="zh-CN"/>
        </w:rPr>
        <w:t>IPv4</w:t>
      </w:r>
      <w:r w:rsidRPr="00540E22">
        <w:rPr>
          <w:rFonts w:hint="eastAsia"/>
          <w:lang w:eastAsia="zh-CN"/>
        </w:rPr>
        <w:t>路由备份</w:t>
      </w:r>
      <w:r w:rsidRPr="00540E22">
        <w:rPr>
          <w:rFonts w:hint="eastAsia"/>
          <w:lang w:eastAsia="zh-CN"/>
        </w:rPr>
        <w:t>VPNv4</w:t>
      </w:r>
      <w:r w:rsidRPr="00540E22">
        <w:rPr>
          <w:rFonts w:hint="eastAsia"/>
          <w:lang w:eastAsia="zh-CN"/>
        </w:rPr>
        <w:t>路由组网中，需要执行本命令。本命令的详细介绍，请参见“</w:t>
      </w:r>
      <w:r w:rsidRPr="00540E22">
        <w:rPr>
          <w:rFonts w:hint="eastAsia"/>
          <w:lang w:eastAsia="zh-CN"/>
        </w:rPr>
        <w:t>MPLS</w:t>
      </w:r>
      <w:r w:rsidRPr="00540E22">
        <w:rPr>
          <w:rFonts w:hint="eastAsia"/>
          <w:lang w:eastAsia="zh-CN"/>
        </w:rPr>
        <w:t>命令参考”中的“</w:t>
      </w:r>
      <w:r w:rsidRPr="00540E22">
        <w:rPr>
          <w:rFonts w:hint="eastAsia"/>
          <w:lang w:eastAsia="zh-CN"/>
        </w:rPr>
        <w:t>MPLS OAM</w:t>
      </w:r>
      <w:r w:rsidRPr="00540E22">
        <w:rPr>
          <w:rFonts w:hint="eastAsia"/>
          <w:lang w:eastAsia="zh-CN"/>
        </w:rPr>
        <w:t>”。</w:t>
      </w:r>
    </w:p>
    <w:p w:rsidR="00540E22" w:rsidRPr="00540E22" w:rsidRDefault="00540E22" w:rsidP="00540E22">
      <w:pPr>
        <w:pStyle w:val="ItemList2"/>
      </w:pPr>
      <w:r w:rsidRPr="00540E22">
        <w:rPr>
          <w:rFonts w:hint="eastAsia"/>
        </w:rPr>
        <w:t>配置</w:t>
      </w:r>
      <w:r w:rsidRPr="00540E22">
        <w:t>echo</w:t>
      </w:r>
      <w:r w:rsidRPr="00540E22">
        <w:rPr>
          <w:rFonts w:hint="eastAsia"/>
        </w:rPr>
        <w:t>报文的源</w:t>
      </w:r>
      <w:r w:rsidRPr="00540E22">
        <w:t>IP</w:t>
      </w:r>
      <w:r w:rsidRPr="00540E22">
        <w:rPr>
          <w:rFonts w:hint="eastAsia"/>
        </w:rPr>
        <w:t>地址。</w:t>
      </w:r>
    </w:p>
    <w:p w:rsidR="00540E22" w:rsidRPr="00540E22" w:rsidRDefault="00540E22" w:rsidP="00540E22">
      <w:pPr>
        <w:pStyle w:val="ItemIndent2"/>
        <w:rPr>
          <w:rStyle w:val="commandparameter"/>
        </w:rPr>
      </w:pPr>
      <w:r w:rsidRPr="00540E22">
        <w:rPr>
          <w:rStyle w:val="commandkeywords"/>
        </w:rPr>
        <w:t>bfd echo-source-ip</w:t>
      </w:r>
      <w:r w:rsidRPr="00540E22">
        <w:rPr>
          <w:rStyle w:val="commandparameter"/>
        </w:rPr>
        <w:t xml:space="preserve"> ip-address</w:t>
      </w:r>
    </w:p>
    <w:p w:rsidR="00540E22" w:rsidRPr="00540E22" w:rsidRDefault="00540E22" w:rsidP="00540E22">
      <w:pPr>
        <w:pStyle w:val="ItemIndent2"/>
        <w:rPr>
          <w:lang w:eastAsia="zh-CN"/>
        </w:rPr>
      </w:pPr>
      <w:r w:rsidRPr="00540E22">
        <w:rPr>
          <w:rFonts w:hint="eastAsia"/>
          <w:lang w:eastAsia="zh-CN"/>
        </w:rPr>
        <w:t>缺省情况下，未配置</w:t>
      </w:r>
      <w:r w:rsidRPr="00540E22">
        <w:rPr>
          <w:lang w:eastAsia="zh-CN"/>
        </w:rPr>
        <w:t>echo</w:t>
      </w:r>
      <w:r w:rsidRPr="00540E22">
        <w:rPr>
          <w:rFonts w:hint="eastAsia"/>
          <w:lang w:eastAsia="zh-CN"/>
        </w:rPr>
        <w:t>报文的源</w:t>
      </w:r>
      <w:r w:rsidRPr="00540E22">
        <w:rPr>
          <w:lang w:eastAsia="zh-CN"/>
        </w:rPr>
        <w:t>IP</w:t>
      </w:r>
      <w:r w:rsidRPr="00540E22">
        <w:rPr>
          <w:rFonts w:hint="eastAsia"/>
          <w:lang w:eastAsia="zh-CN"/>
        </w:rPr>
        <w:t>地址。</w:t>
      </w:r>
    </w:p>
    <w:p w:rsidR="00540E22" w:rsidRPr="00540E22" w:rsidRDefault="00540E22" w:rsidP="00540E22">
      <w:pPr>
        <w:pStyle w:val="ItemIndent2"/>
        <w:rPr>
          <w:lang w:eastAsia="zh-CN"/>
        </w:rPr>
      </w:pPr>
      <w:r w:rsidRPr="00540E22">
        <w:rPr>
          <w:rFonts w:hint="eastAsia"/>
          <w:lang w:eastAsia="zh-CN"/>
        </w:rPr>
        <w:t>VPNv4</w:t>
      </w:r>
      <w:r w:rsidRPr="00540E22">
        <w:rPr>
          <w:rFonts w:hint="eastAsia"/>
          <w:lang w:eastAsia="zh-CN"/>
        </w:rPr>
        <w:t>路由备份</w:t>
      </w:r>
      <w:r w:rsidRPr="00540E22">
        <w:rPr>
          <w:rFonts w:hint="eastAsia"/>
          <w:lang w:eastAsia="zh-CN"/>
        </w:rPr>
        <w:t>IPv4</w:t>
      </w:r>
      <w:r w:rsidRPr="00540E22">
        <w:rPr>
          <w:rFonts w:hint="eastAsia"/>
          <w:lang w:eastAsia="zh-CN"/>
        </w:rPr>
        <w:t>路由组网中，若通过</w:t>
      </w:r>
      <w:r w:rsidRPr="00540E22">
        <w:rPr>
          <w:rFonts w:hint="eastAsia"/>
          <w:lang w:eastAsia="zh-CN"/>
        </w:rPr>
        <w:t>Echo</w:t>
      </w:r>
      <w:r w:rsidRPr="00540E22">
        <w:rPr>
          <w:rFonts w:hint="eastAsia"/>
          <w:lang w:eastAsia="zh-CN"/>
        </w:rPr>
        <w:t>方式的</w:t>
      </w:r>
      <w:r w:rsidRPr="00540E22">
        <w:rPr>
          <w:rFonts w:hint="eastAsia"/>
          <w:lang w:eastAsia="zh-CN"/>
        </w:rPr>
        <w:t>BFD</w:t>
      </w:r>
      <w:r w:rsidRPr="00540E22">
        <w:rPr>
          <w:rFonts w:hint="eastAsia"/>
          <w:lang w:eastAsia="zh-CN"/>
        </w:rPr>
        <w:t>会话检测主路由的下一跳是否可达，则需要执行本命令。本命令的详细介绍，请参见“可靠性命令参考”中的“</w:t>
      </w:r>
      <w:r w:rsidRPr="00540E22">
        <w:rPr>
          <w:rFonts w:hint="eastAsia"/>
          <w:lang w:eastAsia="zh-CN"/>
        </w:rPr>
        <w:t>BFD</w:t>
      </w:r>
      <w:r w:rsidRPr="00540E22">
        <w:rPr>
          <w:rFonts w:hint="eastAsia"/>
          <w:lang w:eastAsia="zh-CN"/>
        </w:rPr>
        <w:t>”。</w:t>
      </w:r>
    </w:p>
    <w:p w:rsidR="00540E22" w:rsidRPr="00540E22" w:rsidRDefault="00540E22" w:rsidP="00540E22">
      <w:pPr>
        <w:pStyle w:val="ItemStep"/>
        <w:rPr>
          <w:lang w:eastAsia="zh-CN"/>
        </w:rPr>
      </w:pPr>
      <w:r w:rsidRPr="00540E22">
        <w:rPr>
          <w:rFonts w:hint="eastAsia"/>
        </w:rPr>
        <w:t>配置使用</w:t>
      </w:r>
      <w:r w:rsidRPr="00540E22">
        <w:rPr>
          <w:rFonts w:hint="eastAsia"/>
        </w:rPr>
        <w:t>BFD</w:t>
      </w:r>
      <w:r w:rsidRPr="00540E22">
        <w:rPr>
          <w:rFonts w:hint="eastAsia"/>
        </w:rPr>
        <w:t>检测公网</w:t>
      </w:r>
      <w:r w:rsidRPr="00540E22">
        <w:rPr>
          <w:rFonts w:hint="eastAsia"/>
        </w:rPr>
        <w:t>LSP</w:t>
      </w:r>
      <w:r w:rsidRPr="00540E22">
        <w:rPr>
          <w:rFonts w:hint="eastAsia"/>
        </w:rPr>
        <w:t>或</w:t>
      </w:r>
      <w:r w:rsidRPr="00540E22">
        <w:rPr>
          <w:rFonts w:hint="eastAsia"/>
        </w:rPr>
        <w:t>MPLS TE</w:t>
      </w:r>
      <w:r w:rsidRPr="00540E22">
        <w:rPr>
          <w:rFonts w:hint="eastAsia"/>
        </w:rPr>
        <w:t>隧道的连通性。</w:t>
      </w:r>
    </w:p>
    <w:p w:rsidR="00540E22" w:rsidRPr="00540E22" w:rsidRDefault="00540E22" w:rsidP="00540E22">
      <w:pPr>
        <w:pStyle w:val="ItemList2"/>
        <w:rPr>
          <w:lang w:eastAsia="zh-CN"/>
        </w:rPr>
      </w:pPr>
      <w:r w:rsidRPr="00540E22">
        <w:rPr>
          <w:rFonts w:hint="eastAsia"/>
          <w:lang w:eastAsia="zh-CN"/>
        </w:rPr>
        <w:t>配置使用</w:t>
      </w:r>
      <w:r w:rsidRPr="00540E22">
        <w:rPr>
          <w:lang w:eastAsia="zh-CN"/>
        </w:rPr>
        <w:t>BFD</w:t>
      </w:r>
      <w:r w:rsidRPr="00540E22">
        <w:rPr>
          <w:rFonts w:hint="eastAsia"/>
          <w:lang w:eastAsia="zh-CN"/>
        </w:rPr>
        <w:t>检测指定</w:t>
      </w:r>
      <w:r w:rsidRPr="00540E22">
        <w:rPr>
          <w:lang w:eastAsia="zh-CN"/>
        </w:rPr>
        <w:t>FEC</w:t>
      </w:r>
      <w:r w:rsidRPr="00540E22">
        <w:rPr>
          <w:rFonts w:hint="eastAsia"/>
          <w:lang w:eastAsia="zh-CN"/>
        </w:rPr>
        <w:t>对应</w:t>
      </w:r>
      <w:r w:rsidRPr="00540E22">
        <w:rPr>
          <w:lang w:eastAsia="zh-CN"/>
        </w:rPr>
        <w:t>LSP</w:t>
      </w:r>
      <w:r w:rsidRPr="00540E22">
        <w:rPr>
          <w:rFonts w:hint="eastAsia"/>
          <w:lang w:eastAsia="zh-CN"/>
        </w:rPr>
        <w:t>的连通性。</w:t>
      </w:r>
    </w:p>
    <w:p w:rsidR="00540E22" w:rsidRPr="00540E22" w:rsidRDefault="00540E22" w:rsidP="00540E22">
      <w:pPr>
        <w:pStyle w:val="ItemIndent2"/>
        <w:rPr>
          <w:rStyle w:val="commandtext"/>
        </w:rPr>
      </w:pPr>
      <w:r w:rsidRPr="00540E22">
        <w:rPr>
          <w:rStyle w:val="commandkeywords"/>
          <w:rFonts w:hint="eastAsia"/>
        </w:rPr>
        <w:t xml:space="preserve">mpls bfd </w:t>
      </w:r>
      <w:r w:rsidRPr="00540E22">
        <w:rPr>
          <w:rStyle w:val="commandparameter"/>
        </w:rPr>
        <w:t>dest-addr</w:t>
      </w:r>
      <w:r w:rsidRPr="00540E22">
        <w:t xml:space="preserve"> </w:t>
      </w:r>
      <w:r w:rsidRPr="00540E22">
        <w:rPr>
          <w:rStyle w:val="commandparameter"/>
        </w:rPr>
        <w:t>mask-length</w:t>
      </w:r>
      <w:r w:rsidRPr="00540E22">
        <w:rPr>
          <w:rFonts w:hint="eastAsia"/>
        </w:rPr>
        <w:t xml:space="preserve"> </w:t>
      </w:r>
      <w:r w:rsidRPr="00540E22">
        <w:rPr>
          <w:rStyle w:val="commandtext"/>
          <w:rFonts w:hint="eastAsia"/>
        </w:rPr>
        <w:t>[</w:t>
      </w:r>
      <w:r w:rsidRPr="00540E22">
        <w:rPr>
          <w:rStyle w:val="commandkeywords"/>
        </w:rPr>
        <w:t xml:space="preserve"> nexthop</w:t>
      </w:r>
      <w:r w:rsidRPr="00540E22">
        <w:t xml:space="preserve"> </w:t>
      </w:r>
      <w:r w:rsidRPr="00540E22">
        <w:rPr>
          <w:rStyle w:val="commandparameter"/>
        </w:rPr>
        <w:t>nexthop-address</w:t>
      </w:r>
      <w:r w:rsidRPr="00540E22">
        <w:rPr>
          <w:rFonts w:hint="eastAsia"/>
        </w:rPr>
        <w:t xml:space="preserve"> </w:t>
      </w:r>
      <w:r w:rsidRPr="00540E22">
        <w:rPr>
          <w:rStyle w:val="commandtext"/>
          <w:rFonts w:hint="eastAsia"/>
        </w:rPr>
        <w:t>[</w:t>
      </w:r>
      <w:r w:rsidRPr="00540E22">
        <w:rPr>
          <w:rStyle w:val="commandkeywords"/>
          <w:rFonts w:hint="eastAsia"/>
        </w:rPr>
        <w:t xml:space="preserve"> </w:t>
      </w:r>
      <w:r w:rsidRPr="00540E22">
        <w:rPr>
          <w:rStyle w:val="commandkeywords"/>
        </w:rPr>
        <w:t xml:space="preserve">discriminator local </w:t>
      </w:r>
      <w:r w:rsidRPr="00540E22">
        <w:rPr>
          <w:rStyle w:val="commandparameter"/>
        </w:rPr>
        <w:t>local-id</w:t>
      </w:r>
      <w:r w:rsidRPr="00540E22">
        <w:t xml:space="preserve"> </w:t>
      </w:r>
      <w:r w:rsidRPr="00540E22">
        <w:rPr>
          <w:rStyle w:val="commandkeywords"/>
        </w:rPr>
        <w:t>remote</w:t>
      </w:r>
      <w:r w:rsidRPr="00540E22">
        <w:t xml:space="preserve"> </w:t>
      </w:r>
      <w:r w:rsidRPr="00540E22">
        <w:rPr>
          <w:rStyle w:val="commandparameter"/>
        </w:rPr>
        <w:t>remote-id</w:t>
      </w:r>
      <w:r w:rsidRPr="00540E22">
        <w:rPr>
          <w:rStyle w:val="commandparameter"/>
          <w:rFonts w:hint="eastAsia"/>
        </w:rPr>
        <w:t xml:space="preserve"> </w:t>
      </w:r>
      <w:r w:rsidRPr="00540E22">
        <w:rPr>
          <w:rStyle w:val="commandtext"/>
          <w:rFonts w:hint="eastAsia"/>
        </w:rPr>
        <w:t>]</w:t>
      </w:r>
      <w:r w:rsidRPr="00540E22">
        <w:rPr>
          <w:rFonts w:hint="eastAsia"/>
        </w:rPr>
        <w:t xml:space="preserve"> </w:t>
      </w:r>
      <w:r w:rsidRPr="00540E22">
        <w:rPr>
          <w:rStyle w:val="commandtext"/>
          <w:rFonts w:hint="eastAsia"/>
        </w:rPr>
        <w:t>]</w:t>
      </w:r>
      <w:r w:rsidRPr="00540E22">
        <w:rPr>
          <w:rFonts w:hint="eastAsia"/>
        </w:rPr>
        <w:t xml:space="preserve"> </w:t>
      </w:r>
      <w:r w:rsidRPr="00540E22">
        <w:rPr>
          <w:rStyle w:val="commandtext"/>
          <w:rFonts w:hint="eastAsia"/>
        </w:rPr>
        <w:t>[</w:t>
      </w:r>
      <w:r w:rsidRPr="00540E22">
        <w:rPr>
          <w:rFonts w:hint="eastAsia"/>
        </w:rPr>
        <w:t xml:space="preserve"> </w:t>
      </w:r>
      <w:r w:rsidRPr="00540E22">
        <w:rPr>
          <w:rStyle w:val="commandkeywords"/>
        </w:rPr>
        <w:t xml:space="preserve">template </w:t>
      </w:r>
      <w:r w:rsidRPr="00540E22">
        <w:rPr>
          <w:rStyle w:val="commandparameter"/>
          <w:rFonts w:hint="eastAsia"/>
        </w:rPr>
        <w:t>template-</w:t>
      </w:r>
      <w:r w:rsidRPr="00540E22">
        <w:rPr>
          <w:rStyle w:val="commandparameter"/>
        </w:rPr>
        <w:t>name</w:t>
      </w:r>
      <w:r w:rsidRPr="00540E22">
        <w:rPr>
          <w:rFonts w:hint="eastAsia"/>
        </w:rPr>
        <w:t xml:space="preserve"> </w:t>
      </w:r>
      <w:r w:rsidRPr="00540E22">
        <w:rPr>
          <w:rStyle w:val="commandtext"/>
          <w:rFonts w:hint="eastAsia"/>
        </w:rPr>
        <w:t>]</w:t>
      </w:r>
    </w:p>
    <w:p w:rsidR="00540E22" w:rsidRPr="00540E22" w:rsidRDefault="00540E22" w:rsidP="00540E22">
      <w:pPr>
        <w:pStyle w:val="ItemList2"/>
        <w:rPr>
          <w:lang w:eastAsia="zh-CN"/>
        </w:rPr>
      </w:pPr>
      <w:r w:rsidRPr="00540E22">
        <w:rPr>
          <w:rFonts w:hint="eastAsia"/>
          <w:lang w:eastAsia="zh-CN"/>
        </w:rPr>
        <w:t>依次执行以下命令配置使用</w:t>
      </w:r>
      <w:r w:rsidRPr="00540E22">
        <w:rPr>
          <w:rFonts w:hint="eastAsia"/>
          <w:lang w:eastAsia="zh-CN"/>
        </w:rPr>
        <w:t>BFD</w:t>
      </w:r>
      <w:r w:rsidRPr="00540E22">
        <w:rPr>
          <w:rFonts w:hint="eastAsia"/>
          <w:lang w:eastAsia="zh-CN"/>
        </w:rPr>
        <w:t>检测当前隧道接口对应</w:t>
      </w:r>
      <w:r w:rsidRPr="00540E22">
        <w:rPr>
          <w:lang w:eastAsia="zh-CN"/>
        </w:rPr>
        <w:t>MPLS TE</w:t>
      </w:r>
      <w:r w:rsidRPr="00540E22">
        <w:rPr>
          <w:rFonts w:hint="eastAsia"/>
          <w:lang w:eastAsia="zh-CN"/>
        </w:rPr>
        <w:t>隧道的连通性。</w:t>
      </w:r>
    </w:p>
    <w:p w:rsidR="00540E22" w:rsidRPr="00540E22" w:rsidRDefault="00540E22" w:rsidP="00540E22">
      <w:pPr>
        <w:pStyle w:val="ItemIndent2"/>
        <w:rPr>
          <w:rStyle w:val="commandkeywords"/>
        </w:rPr>
      </w:pPr>
      <w:r w:rsidRPr="00540E22">
        <w:rPr>
          <w:rStyle w:val="commandkeywords"/>
        </w:rPr>
        <w:t>interface tunnel</w:t>
      </w:r>
      <w:r w:rsidRPr="00540E22">
        <w:t xml:space="preserve"> </w:t>
      </w:r>
      <w:r w:rsidRPr="00540E22">
        <w:rPr>
          <w:rStyle w:val="commandparameter"/>
          <w:rFonts w:hint="eastAsia"/>
        </w:rPr>
        <w:t xml:space="preserve">number </w:t>
      </w:r>
      <w:r w:rsidRPr="00540E22">
        <w:rPr>
          <w:rStyle w:val="commandkeywords"/>
        </w:rPr>
        <w:t>mode mpls-te</w:t>
      </w:r>
    </w:p>
    <w:p w:rsidR="00540E22" w:rsidRPr="00540E22" w:rsidRDefault="00540E22" w:rsidP="00540E22">
      <w:pPr>
        <w:pStyle w:val="ItemIndent2"/>
        <w:rPr>
          <w:rStyle w:val="commandtext"/>
        </w:rPr>
      </w:pPr>
      <w:r w:rsidRPr="00540E22">
        <w:rPr>
          <w:rStyle w:val="commandkeywords"/>
          <w:rFonts w:hint="eastAsia"/>
        </w:rPr>
        <w:t xml:space="preserve">mpls bfd </w:t>
      </w:r>
      <w:r w:rsidRPr="00540E22">
        <w:rPr>
          <w:rStyle w:val="commandtext"/>
          <w:rFonts w:hint="eastAsia"/>
        </w:rPr>
        <w:t>[</w:t>
      </w:r>
      <w:r w:rsidRPr="00540E22">
        <w:rPr>
          <w:rStyle w:val="commandkeywords"/>
          <w:rFonts w:hint="eastAsia"/>
        </w:rPr>
        <w:t xml:space="preserve"> </w:t>
      </w:r>
      <w:r w:rsidRPr="00540E22">
        <w:rPr>
          <w:rStyle w:val="commandkeywords"/>
        </w:rPr>
        <w:t>discriminator local</w:t>
      </w:r>
      <w:r w:rsidRPr="00540E22">
        <w:t xml:space="preserve"> </w:t>
      </w:r>
      <w:r w:rsidRPr="00540E22">
        <w:rPr>
          <w:rStyle w:val="commandparameter"/>
        </w:rPr>
        <w:t>local-id</w:t>
      </w:r>
      <w:r w:rsidRPr="00540E22">
        <w:t xml:space="preserve"> </w:t>
      </w:r>
      <w:r w:rsidRPr="00540E22">
        <w:rPr>
          <w:rStyle w:val="commandkeywords"/>
        </w:rPr>
        <w:t>remote</w:t>
      </w:r>
      <w:r w:rsidRPr="00540E22">
        <w:t xml:space="preserve"> </w:t>
      </w:r>
      <w:r w:rsidRPr="00540E22">
        <w:rPr>
          <w:rStyle w:val="commandparameter"/>
        </w:rPr>
        <w:t>remote-id</w:t>
      </w:r>
      <w:r w:rsidRPr="00540E22">
        <w:rPr>
          <w:rFonts w:hint="eastAsia"/>
        </w:rPr>
        <w:t xml:space="preserve"> </w:t>
      </w:r>
      <w:r w:rsidRPr="00540E22">
        <w:rPr>
          <w:rStyle w:val="commandtext"/>
          <w:rFonts w:hint="eastAsia"/>
        </w:rPr>
        <w:t>]</w:t>
      </w:r>
      <w:r w:rsidRPr="00540E22">
        <w:rPr>
          <w:rFonts w:hint="eastAsia"/>
        </w:rPr>
        <w:t xml:space="preserve"> </w:t>
      </w:r>
      <w:r w:rsidRPr="00540E22">
        <w:rPr>
          <w:rStyle w:val="commandtext"/>
          <w:rFonts w:hint="eastAsia"/>
        </w:rPr>
        <w:t>[</w:t>
      </w:r>
      <w:r w:rsidRPr="00540E22">
        <w:rPr>
          <w:rFonts w:hint="eastAsia"/>
        </w:rPr>
        <w:t xml:space="preserve"> </w:t>
      </w:r>
      <w:r w:rsidRPr="00540E22">
        <w:rPr>
          <w:rStyle w:val="commandkeywords"/>
        </w:rPr>
        <w:t>template</w:t>
      </w:r>
      <w:r w:rsidRPr="00540E22">
        <w:t xml:space="preserve"> </w:t>
      </w:r>
      <w:r w:rsidRPr="00540E22">
        <w:rPr>
          <w:rStyle w:val="commandparameter"/>
          <w:rFonts w:hint="eastAsia"/>
        </w:rPr>
        <w:t>template-</w:t>
      </w:r>
      <w:r w:rsidRPr="00540E22">
        <w:rPr>
          <w:rStyle w:val="commandparameter"/>
        </w:rPr>
        <w:t>name</w:t>
      </w:r>
      <w:r w:rsidRPr="00540E22">
        <w:rPr>
          <w:rStyle w:val="commandparameter"/>
          <w:rFonts w:hint="eastAsia"/>
        </w:rPr>
        <w:t xml:space="preserve"> </w:t>
      </w:r>
      <w:r w:rsidRPr="00540E22">
        <w:rPr>
          <w:rStyle w:val="commandtext"/>
          <w:rFonts w:hint="eastAsia"/>
        </w:rPr>
        <w:t>]</w:t>
      </w:r>
    </w:p>
    <w:p w:rsidR="00540E22" w:rsidRPr="00540E22" w:rsidRDefault="00540E22" w:rsidP="00540E22">
      <w:pPr>
        <w:pStyle w:val="ItemIndent2"/>
        <w:rPr>
          <w:rStyle w:val="commandkeywords"/>
        </w:rPr>
      </w:pPr>
      <w:r w:rsidRPr="00540E22">
        <w:rPr>
          <w:rStyle w:val="commandkeywords"/>
          <w:rFonts w:hint="eastAsia"/>
        </w:rPr>
        <w:t>quit</w:t>
      </w:r>
    </w:p>
    <w:p w:rsidR="00540E22" w:rsidRPr="00540E22" w:rsidRDefault="00540E22" w:rsidP="00540E22">
      <w:pPr>
        <w:pStyle w:val="ItemIndent1"/>
      </w:pPr>
      <w:r w:rsidRPr="00540E22">
        <w:rPr>
          <w:rFonts w:hint="eastAsia"/>
        </w:rPr>
        <w:t>缺省情况下，未使用</w:t>
      </w:r>
      <w:r w:rsidRPr="00540E22">
        <w:t>BFD</w:t>
      </w:r>
      <w:r w:rsidRPr="00540E22">
        <w:rPr>
          <w:rFonts w:hint="eastAsia"/>
        </w:rPr>
        <w:t>检测公网</w:t>
      </w:r>
      <w:r w:rsidRPr="00540E22">
        <w:t>LSP</w:t>
      </w:r>
      <w:r w:rsidRPr="00540E22">
        <w:rPr>
          <w:rFonts w:hint="eastAsia"/>
        </w:rPr>
        <w:t>和</w:t>
      </w:r>
      <w:r w:rsidRPr="00540E22">
        <w:rPr>
          <w:rFonts w:hint="eastAsia"/>
        </w:rPr>
        <w:t>MPLS TE</w:t>
      </w:r>
      <w:r w:rsidRPr="00540E22">
        <w:rPr>
          <w:rFonts w:hint="eastAsia"/>
        </w:rPr>
        <w:t>隧道的连通性。</w:t>
      </w:r>
    </w:p>
    <w:p w:rsidR="00540E22" w:rsidRPr="00540E22" w:rsidRDefault="00540E22" w:rsidP="00540E22">
      <w:pPr>
        <w:pStyle w:val="ItemIndent1"/>
      </w:pPr>
      <w:r w:rsidRPr="00540E22">
        <w:rPr>
          <w:rFonts w:hint="eastAsia"/>
        </w:rPr>
        <w:t>在</w:t>
      </w:r>
      <w:r w:rsidRPr="00540E22">
        <w:rPr>
          <w:rFonts w:hint="eastAsia"/>
        </w:rPr>
        <w:t>VPNv4</w:t>
      </w:r>
      <w:r w:rsidRPr="00540E22">
        <w:rPr>
          <w:rFonts w:hint="eastAsia"/>
        </w:rPr>
        <w:t>路由备份</w:t>
      </w:r>
      <w:r w:rsidRPr="00540E22">
        <w:rPr>
          <w:rFonts w:hint="eastAsia"/>
        </w:rPr>
        <w:t>VPNv4</w:t>
      </w:r>
      <w:r w:rsidRPr="00540E22">
        <w:rPr>
          <w:rFonts w:hint="eastAsia"/>
        </w:rPr>
        <w:t>路由、</w:t>
      </w:r>
      <w:r w:rsidRPr="00540E22">
        <w:rPr>
          <w:rFonts w:hint="eastAsia"/>
        </w:rPr>
        <w:t>IPv4</w:t>
      </w:r>
      <w:r w:rsidRPr="00540E22">
        <w:rPr>
          <w:rFonts w:hint="eastAsia"/>
        </w:rPr>
        <w:t>路由备份</w:t>
      </w:r>
      <w:r w:rsidRPr="00540E22">
        <w:rPr>
          <w:rFonts w:hint="eastAsia"/>
        </w:rPr>
        <w:t>VPNv4</w:t>
      </w:r>
      <w:r w:rsidRPr="00540E22">
        <w:rPr>
          <w:rFonts w:hint="eastAsia"/>
        </w:rPr>
        <w:t>路由组网中，需要执行本配置；</w:t>
      </w:r>
      <w:r w:rsidRPr="00540E22">
        <w:rPr>
          <w:rFonts w:hint="eastAsia"/>
        </w:rPr>
        <w:t>VPNv4</w:t>
      </w:r>
      <w:r w:rsidRPr="00540E22">
        <w:rPr>
          <w:rFonts w:hint="eastAsia"/>
        </w:rPr>
        <w:t>路由备份</w:t>
      </w:r>
      <w:r w:rsidRPr="00540E22">
        <w:rPr>
          <w:rFonts w:hint="eastAsia"/>
        </w:rPr>
        <w:t>IPv4</w:t>
      </w:r>
      <w:r w:rsidRPr="00540E22">
        <w:rPr>
          <w:rFonts w:hint="eastAsia"/>
        </w:rPr>
        <w:t>路由组网中，不需要执行本配置。</w:t>
      </w:r>
    </w:p>
    <w:p w:rsidR="00540E22" w:rsidRPr="00540E22" w:rsidRDefault="00540E22" w:rsidP="00540E22">
      <w:pPr>
        <w:pStyle w:val="ItemIndent1"/>
        <w:rPr>
          <w:lang w:eastAsia="zh-CN"/>
        </w:rPr>
      </w:pPr>
      <w:r w:rsidRPr="00540E22">
        <w:rPr>
          <w:rFonts w:hint="eastAsia"/>
          <w:lang w:eastAsia="zh-CN"/>
        </w:rPr>
        <w:t>本配置中各命令的详细介绍，请参见“</w:t>
      </w:r>
      <w:r w:rsidRPr="00540E22">
        <w:rPr>
          <w:rFonts w:hint="eastAsia"/>
          <w:lang w:eastAsia="zh-CN"/>
        </w:rPr>
        <w:t>MPLS</w:t>
      </w:r>
      <w:r w:rsidRPr="00540E22">
        <w:rPr>
          <w:rFonts w:hint="eastAsia"/>
          <w:lang w:eastAsia="zh-CN"/>
        </w:rPr>
        <w:t>命令参考”中的“</w:t>
      </w:r>
      <w:r w:rsidRPr="00540E22">
        <w:rPr>
          <w:rFonts w:hint="eastAsia"/>
          <w:lang w:eastAsia="zh-CN"/>
        </w:rPr>
        <w:t>MPLS OAM</w:t>
      </w:r>
      <w:r w:rsidRPr="00540E22">
        <w:rPr>
          <w:rFonts w:hint="eastAsia"/>
          <w:lang w:eastAsia="zh-CN"/>
        </w:rPr>
        <w:t>”。</w:t>
      </w:r>
    </w:p>
    <w:p w:rsidR="00540E22" w:rsidRPr="00540E22" w:rsidRDefault="00540E22" w:rsidP="00540E22">
      <w:pPr>
        <w:pStyle w:val="ItemStep"/>
      </w:pPr>
      <w:r w:rsidRPr="00540E22">
        <w:rPr>
          <w:rFonts w:hint="eastAsia"/>
        </w:rPr>
        <w:t>配置路由策略。</w:t>
      </w:r>
    </w:p>
    <w:p w:rsidR="00540E22" w:rsidRPr="00540E22" w:rsidRDefault="00540E22" w:rsidP="00540E22">
      <w:pPr>
        <w:pStyle w:val="ItemStep2"/>
        <w:rPr>
          <w:lang w:eastAsia="zh-CN"/>
        </w:rPr>
      </w:pPr>
      <w:r w:rsidRPr="00540E22">
        <w:rPr>
          <w:rFonts w:hint="eastAsia"/>
          <w:lang w:eastAsia="zh-CN"/>
        </w:rPr>
        <w:lastRenderedPageBreak/>
        <w:t>创建路由策略，并进入路由策略视图。</w:t>
      </w:r>
    </w:p>
    <w:p w:rsidR="00540E22" w:rsidRPr="00540E22" w:rsidRDefault="00540E22" w:rsidP="00540E22">
      <w:pPr>
        <w:pStyle w:val="ItemIndent2"/>
        <w:rPr>
          <w:rStyle w:val="commandparameter"/>
        </w:rPr>
      </w:pPr>
      <w:r w:rsidRPr="00540E22">
        <w:rPr>
          <w:rStyle w:val="commandkeywords"/>
        </w:rPr>
        <w:t>route-policy</w:t>
      </w:r>
      <w:r w:rsidRPr="00540E22">
        <w:t xml:space="preserve"> </w:t>
      </w:r>
      <w:r w:rsidRPr="00540E22">
        <w:rPr>
          <w:rStyle w:val="commandparameter"/>
        </w:rPr>
        <w:t>route-policy-name</w:t>
      </w:r>
      <w:r w:rsidRPr="00540E22">
        <w:rPr>
          <w:rStyle w:val="commandkeywords"/>
        </w:rPr>
        <w:t xml:space="preserve"> permit node </w:t>
      </w:r>
      <w:r w:rsidRPr="00540E22">
        <w:rPr>
          <w:rStyle w:val="commandparameter"/>
        </w:rPr>
        <w:t>node-number</w:t>
      </w:r>
    </w:p>
    <w:p w:rsidR="00540E22" w:rsidRPr="00540E22" w:rsidRDefault="00540E22" w:rsidP="00540E22">
      <w:pPr>
        <w:pStyle w:val="ItemStep2"/>
        <w:rPr>
          <w:lang w:eastAsia="zh-CN"/>
        </w:rPr>
      </w:pPr>
      <w:r w:rsidRPr="00540E22">
        <w:rPr>
          <w:rFonts w:hint="eastAsia"/>
          <w:lang w:eastAsia="zh-CN"/>
        </w:rPr>
        <w:t>配置快速重路由的备份下一跳地址。</w:t>
      </w:r>
    </w:p>
    <w:p w:rsidR="00540E22" w:rsidRPr="00540E22" w:rsidRDefault="00540E22" w:rsidP="00540E22">
      <w:pPr>
        <w:pStyle w:val="ItemIndent2"/>
        <w:rPr>
          <w:rStyle w:val="commandparameter"/>
        </w:rPr>
      </w:pPr>
      <w:r w:rsidRPr="00540E22">
        <w:rPr>
          <w:rStyle w:val="commandkeywords"/>
        </w:rPr>
        <w:t>apply</w:t>
      </w:r>
      <w:r w:rsidRPr="00540E22">
        <w:rPr>
          <w:rFonts w:hint="eastAsia"/>
        </w:rPr>
        <w:t xml:space="preserve"> </w:t>
      </w:r>
      <w:r w:rsidRPr="00540E22">
        <w:rPr>
          <w:rStyle w:val="commandkeywords"/>
          <w:rFonts w:hint="eastAsia"/>
        </w:rPr>
        <w:t>fast-reroute</w:t>
      </w:r>
      <w:r w:rsidRPr="00540E22">
        <w:rPr>
          <w:rFonts w:hint="eastAsia"/>
        </w:rPr>
        <w:t xml:space="preserve"> </w:t>
      </w:r>
      <w:r w:rsidRPr="00540E22">
        <w:rPr>
          <w:rStyle w:val="commandkeywords"/>
          <w:rFonts w:hint="eastAsia"/>
        </w:rPr>
        <w:t>backup-</w:t>
      </w:r>
      <w:r w:rsidRPr="00540E22">
        <w:rPr>
          <w:rStyle w:val="commandkeywords"/>
        </w:rPr>
        <w:t>next</w:t>
      </w:r>
      <w:r w:rsidRPr="00540E22">
        <w:rPr>
          <w:rStyle w:val="commandkeywords"/>
          <w:rFonts w:hint="eastAsia"/>
        </w:rPr>
        <w:t>h</w:t>
      </w:r>
      <w:r w:rsidRPr="00540E22">
        <w:rPr>
          <w:rStyle w:val="commandkeywords"/>
        </w:rPr>
        <w:t>op</w:t>
      </w:r>
      <w:r w:rsidRPr="00540E22">
        <w:rPr>
          <w:rStyle w:val="commandparameter"/>
        </w:rPr>
        <w:t xml:space="preserve"> ip-address</w:t>
      </w:r>
    </w:p>
    <w:p w:rsidR="00540E22" w:rsidRPr="00540E22" w:rsidRDefault="00540E22" w:rsidP="00540E22">
      <w:pPr>
        <w:pStyle w:val="ItemIndent2"/>
        <w:rPr>
          <w:lang w:eastAsia="zh-CN"/>
        </w:rPr>
      </w:pPr>
      <w:r w:rsidRPr="00540E22">
        <w:rPr>
          <w:rFonts w:hint="eastAsia"/>
          <w:lang w:eastAsia="zh-CN"/>
        </w:rPr>
        <w:t>缺省情况下，未配置快速重路由的备份下一跳地址。</w:t>
      </w:r>
    </w:p>
    <w:p w:rsidR="00540E22" w:rsidRPr="00540E22" w:rsidRDefault="00540E22" w:rsidP="00540E22">
      <w:pPr>
        <w:pStyle w:val="ItemStep2"/>
      </w:pPr>
      <w:r w:rsidRPr="00540E22">
        <w:rPr>
          <w:rFonts w:hint="eastAsia"/>
        </w:rPr>
        <w:t>退回系统视图。</w:t>
      </w:r>
    </w:p>
    <w:p w:rsidR="00540E22" w:rsidRPr="00540E22" w:rsidRDefault="00540E22" w:rsidP="00540E22">
      <w:pPr>
        <w:pStyle w:val="ItemIndent2"/>
      </w:pPr>
      <w:r w:rsidRPr="00540E22">
        <w:rPr>
          <w:rStyle w:val="commandkeywords"/>
        </w:rPr>
        <w:t>quit</w:t>
      </w:r>
    </w:p>
    <w:p w:rsidR="00540E22" w:rsidRPr="00540E22" w:rsidRDefault="00540E22" w:rsidP="00540E22">
      <w:pPr>
        <w:pStyle w:val="ItemIndent1"/>
        <w:rPr>
          <w:lang w:eastAsia="zh-CN"/>
        </w:rPr>
      </w:pPr>
      <w:r w:rsidRPr="00540E22">
        <w:rPr>
          <w:rFonts w:hint="eastAsia"/>
          <w:lang w:eastAsia="zh-CN"/>
        </w:rPr>
        <w:t>本配置中各命令的详细介绍，请参见“三层技术</w:t>
      </w:r>
      <w:r w:rsidRPr="00540E22">
        <w:rPr>
          <w:lang w:eastAsia="zh-CN"/>
        </w:rPr>
        <w:t>-IP</w:t>
      </w:r>
      <w:r w:rsidRPr="00540E22">
        <w:rPr>
          <w:rFonts w:hint="eastAsia"/>
          <w:lang w:eastAsia="zh-CN"/>
        </w:rPr>
        <w:t>路由命令参考”中的“路由策略”。</w:t>
      </w:r>
    </w:p>
    <w:p w:rsidR="00540E22" w:rsidRPr="00540E22" w:rsidRDefault="00540E22" w:rsidP="00540E22">
      <w:pPr>
        <w:pStyle w:val="ItemStep"/>
      </w:pPr>
      <w:r w:rsidRPr="00540E22">
        <w:rPr>
          <w:rFonts w:hint="eastAsia"/>
        </w:rPr>
        <w:t>进入</w:t>
      </w:r>
      <w:r w:rsidRPr="00540E22">
        <w:t>BGP</w:t>
      </w:r>
      <w:r w:rsidRPr="00540E22">
        <w:t>实例视图</w:t>
      </w:r>
      <w:r w:rsidRPr="00540E22">
        <w:rPr>
          <w:rFonts w:hint="eastAsia"/>
        </w:rPr>
        <w:t>。</w:t>
      </w:r>
    </w:p>
    <w:p w:rsidR="00540E22" w:rsidRPr="00540E22" w:rsidRDefault="00540E22" w:rsidP="00540E22">
      <w:pPr>
        <w:pStyle w:val="ItemIndent1"/>
        <w:rPr>
          <w:rStyle w:val="commandtext"/>
        </w:rPr>
      </w:pPr>
      <w:r w:rsidRPr="00540E22">
        <w:rPr>
          <w:rStyle w:val="commandkeywords"/>
        </w:rPr>
        <w:t>bgp</w:t>
      </w:r>
      <w:r w:rsidRPr="00540E22">
        <w:t xml:space="preserve"> </w:t>
      </w:r>
      <w:r w:rsidRPr="00540E22">
        <w:rPr>
          <w:rStyle w:val="commandparameter"/>
        </w:rPr>
        <w:t>as-number</w:t>
      </w:r>
      <w:r w:rsidRPr="00540E22">
        <w:t xml:space="preserve"> </w:t>
      </w:r>
      <w:r w:rsidRPr="00540E22">
        <w:rPr>
          <w:rStyle w:val="commandtext"/>
          <w:rFonts w:hint="eastAsia"/>
        </w:rPr>
        <w:t>[</w:t>
      </w:r>
      <w:r w:rsidRPr="00540E22">
        <w:rPr>
          <w:rFonts w:hint="eastAsia"/>
        </w:rPr>
        <w:t xml:space="preserve"> </w:t>
      </w:r>
      <w:r w:rsidRPr="00540E22">
        <w:rPr>
          <w:rStyle w:val="commandkeywords"/>
          <w:rFonts w:hint="eastAsia"/>
        </w:rPr>
        <w:t>instance</w:t>
      </w:r>
      <w:r w:rsidRPr="00540E22">
        <w:rPr>
          <w:rFonts w:hint="eastAsia"/>
        </w:rPr>
        <w:t xml:space="preserve"> </w:t>
      </w:r>
      <w:r w:rsidRPr="00540E22">
        <w:rPr>
          <w:rStyle w:val="commandparameter"/>
          <w:rFonts w:hint="eastAsia"/>
        </w:rPr>
        <w:t>instance-name</w:t>
      </w:r>
      <w:r w:rsidRPr="00540E22">
        <w:rPr>
          <w:rFonts w:hint="eastAsia"/>
        </w:rPr>
        <w:t xml:space="preserve"> </w:t>
      </w:r>
      <w:r w:rsidRPr="00540E22">
        <w:rPr>
          <w:rStyle w:val="commandtext"/>
          <w:rFonts w:hint="eastAsia"/>
        </w:rPr>
        <w:t>]</w:t>
      </w:r>
    </w:p>
    <w:p w:rsidR="00540E22" w:rsidRPr="00540E22" w:rsidRDefault="00540E22" w:rsidP="00540E22">
      <w:pPr>
        <w:pStyle w:val="ItemStep"/>
        <w:rPr>
          <w:lang w:eastAsia="zh-CN"/>
        </w:rPr>
      </w:pPr>
      <w:r w:rsidRPr="00540E22">
        <w:rPr>
          <w:rFonts w:hint="eastAsia"/>
          <w:lang w:eastAsia="zh-CN"/>
        </w:rPr>
        <w:t>（可选）配置通过</w:t>
      </w:r>
      <w:r w:rsidRPr="00540E22">
        <w:rPr>
          <w:lang w:eastAsia="zh-CN"/>
        </w:rPr>
        <w:t>Echo</w:t>
      </w:r>
      <w:r w:rsidRPr="00540E22">
        <w:rPr>
          <w:rFonts w:hint="eastAsia"/>
          <w:lang w:eastAsia="zh-CN"/>
        </w:rPr>
        <w:t>方式的</w:t>
      </w:r>
      <w:r w:rsidRPr="00540E22">
        <w:rPr>
          <w:lang w:eastAsia="zh-CN"/>
        </w:rPr>
        <w:t>BFD</w:t>
      </w:r>
      <w:r w:rsidRPr="00540E22">
        <w:rPr>
          <w:rFonts w:hint="eastAsia"/>
          <w:lang w:eastAsia="zh-CN"/>
        </w:rPr>
        <w:t>会话检测主路由的下一跳是否可达。</w:t>
      </w:r>
    </w:p>
    <w:p w:rsidR="00540E22" w:rsidRPr="00540E22" w:rsidRDefault="00540E22" w:rsidP="00540E22">
      <w:pPr>
        <w:pStyle w:val="ItemIndent1"/>
        <w:rPr>
          <w:rStyle w:val="commandkeywords"/>
        </w:rPr>
      </w:pPr>
      <w:r w:rsidRPr="00540E22">
        <w:rPr>
          <w:rStyle w:val="commandkeywords"/>
        </w:rPr>
        <w:t>primary-path-detect bfd echo</w:t>
      </w:r>
    </w:p>
    <w:p w:rsidR="00540E22" w:rsidRPr="00540E22" w:rsidRDefault="00540E22" w:rsidP="00540E22">
      <w:pPr>
        <w:pStyle w:val="ItemIndent1"/>
      </w:pPr>
      <w:r w:rsidRPr="00540E22">
        <w:rPr>
          <w:rFonts w:hint="eastAsia"/>
        </w:rPr>
        <w:t>缺省情况下，通过</w:t>
      </w:r>
      <w:r w:rsidRPr="00540E22">
        <w:rPr>
          <w:rFonts w:hint="eastAsia"/>
        </w:rPr>
        <w:t>ARP</w:t>
      </w:r>
      <w:r w:rsidRPr="00540E22">
        <w:rPr>
          <w:rFonts w:hint="eastAsia"/>
        </w:rPr>
        <w:t>检测主路由的下一跳是否可达。</w:t>
      </w:r>
    </w:p>
    <w:p w:rsidR="00540E22" w:rsidRPr="00540E22" w:rsidRDefault="00540E22" w:rsidP="00540E22">
      <w:pPr>
        <w:pStyle w:val="ItemIndent1"/>
      </w:pPr>
      <w:r w:rsidRPr="00540E22">
        <w:rPr>
          <w:rFonts w:hint="eastAsia"/>
        </w:rPr>
        <w:t>VPNv4</w:t>
      </w:r>
      <w:r w:rsidRPr="00540E22">
        <w:rPr>
          <w:rFonts w:hint="eastAsia"/>
        </w:rPr>
        <w:t>路由备份</w:t>
      </w:r>
      <w:r w:rsidRPr="00540E22">
        <w:rPr>
          <w:rFonts w:hint="eastAsia"/>
        </w:rPr>
        <w:t>IPv4</w:t>
      </w:r>
      <w:r w:rsidRPr="00540E22">
        <w:rPr>
          <w:rFonts w:hint="eastAsia"/>
        </w:rPr>
        <w:t>路由组网中，可以根据实际情况选择是否执行本配置；其他组网中，无需执行本配置。</w:t>
      </w:r>
    </w:p>
    <w:p w:rsidR="00540E22" w:rsidRPr="00540E22" w:rsidRDefault="00540E22" w:rsidP="00540E22">
      <w:pPr>
        <w:pStyle w:val="ItemIndent1"/>
        <w:rPr>
          <w:lang w:eastAsia="zh-CN"/>
        </w:rPr>
      </w:pPr>
      <w:r w:rsidRPr="00540E22">
        <w:rPr>
          <w:rFonts w:hint="eastAsia"/>
          <w:lang w:eastAsia="zh-CN"/>
        </w:rPr>
        <w:t>本命令的详细介绍，请参见“三层技术</w:t>
      </w:r>
      <w:r w:rsidRPr="00540E22">
        <w:rPr>
          <w:lang w:eastAsia="zh-CN"/>
        </w:rPr>
        <w:t>-IP</w:t>
      </w:r>
      <w:r w:rsidRPr="00540E22">
        <w:rPr>
          <w:rFonts w:hint="eastAsia"/>
          <w:lang w:eastAsia="zh-CN"/>
        </w:rPr>
        <w:t>路由命令参考”中的“</w:t>
      </w:r>
      <w:r w:rsidRPr="00540E22">
        <w:rPr>
          <w:rFonts w:hint="eastAsia"/>
          <w:lang w:eastAsia="zh-CN"/>
        </w:rPr>
        <w:t>BGP</w:t>
      </w:r>
      <w:r w:rsidRPr="00540E22">
        <w:rPr>
          <w:rFonts w:hint="eastAsia"/>
          <w:lang w:eastAsia="zh-CN"/>
        </w:rPr>
        <w:t>”。</w:t>
      </w:r>
    </w:p>
    <w:p w:rsidR="00540E22" w:rsidRPr="00540E22" w:rsidRDefault="00540E22" w:rsidP="00540E22">
      <w:pPr>
        <w:pStyle w:val="ItemStep"/>
        <w:rPr>
          <w:lang w:eastAsia="zh-CN"/>
        </w:rPr>
      </w:pPr>
      <w:r w:rsidRPr="00540E22">
        <w:rPr>
          <w:rFonts w:hint="eastAsia"/>
          <w:lang w:eastAsia="zh-CN"/>
        </w:rPr>
        <w:t>进入</w:t>
      </w:r>
      <w:r w:rsidRPr="00540E22">
        <w:rPr>
          <w:rFonts w:hint="eastAsia"/>
          <w:lang w:eastAsia="zh-CN"/>
        </w:rPr>
        <w:t>BGP-</w:t>
      </w:r>
      <w:r w:rsidRPr="00540E22">
        <w:rPr>
          <w:lang w:eastAsia="zh-CN"/>
        </w:rPr>
        <w:t>VPN</w:t>
      </w:r>
      <w:r w:rsidRPr="00540E22">
        <w:rPr>
          <w:rFonts w:hint="eastAsia"/>
          <w:lang w:eastAsia="zh-CN"/>
        </w:rPr>
        <w:t>实例视图。</w:t>
      </w:r>
    </w:p>
    <w:p w:rsidR="00540E22" w:rsidRPr="00540E22" w:rsidRDefault="00540E22" w:rsidP="00540E22">
      <w:pPr>
        <w:pStyle w:val="ItemIndent1"/>
        <w:rPr>
          <w:rStyle w:val="commandparameter"/>
        </w:rPr>
      </w:pPr>
      <w:r w:rsidRPr="00540E22">
        <w:rPr>
          <w:rStyle w:val="commandkeywords"/>
        </w:rPr>
        <w:t xml:space="preserve">ip vpn-instance </w:t>
      </w:r>
      <w:r w:rsidRPr="00540E22">
        <w:rPr>
          <w:rStyle w:val="commandparameter"/>
        </w:rPr>
        <w:t>vpn-instance-name</w:t>
      </w:r>
    </w:p>
    <w:p w:rsidR="00540E22" w:rsidRPr="00540E22" w:rsidRDefault="00540E22" w:rsidP="00540E22">
      <w:pPr>
        <w:pStyle w:val="ItemStep"/>
        <w:rPr>
          <w:lang w:eastAsia="zh-CN"/>
        </w:rPr>
      </w:pPr>
      <w:r w:rsidRPr="00540E22">
        <w:rPr>
          <w:rFonts w:hint="eastAsia"/>
          <w:lang w:eastAsia="zh-CN"/>
        </w:rPr>
        <w:t>进入</w:t>
      </w:r>
      <w:r w:rsidRPr="00540E22">
        <w:rPr>
          <w:rFonts w:hint="eastAsia"/>
          <w:lang w:eastAsia="zh-CN"/>
        </w:rPr>
        <w:t>BGP-VPN IPv4</w:t>
      </w:r>
      <w:r w:rsidRPr="00540E22">
        <w:rPr>
          <w:rFonts w:hint="eastAsia"/>
          <w:lang w:eastAsia="zh-CN"/>
        </w:rPr>
        <w:t>单播地址族视图。</w:t>
      </w:r>
    </w:p>
    <w:p w:rsidR="00540E22" w:rsidRPr="00540E22" w:rsidRDefault="00540E22" w:rsidP="00540E22">
      <w:pPr>
        <w:pStyle w:val="ItemIndent1"/>
        <w:rPr>
          <w:rStyle w:val="commandtext"/>
        </w:rPr>
      </w:pPr>
      <w:r w:rsidRPr="00540E22">
        <w:rPr>
          <w:rStyle w:val="commandkeywords"/>
        </w:rPr>
        <w:t>address-family ipv</w:t>
      </w:r>
      <w:r w:rsidRPr="00540E22">
        <w:rPr>
          <w:rStyle w:val="commandkeywords"/>
          <w:rFonts w:hint="eastAsia"/>
        </w:rPr>
        <w:t>4</w:t>
      </w:r>
      <w:r w:rsidRPr="00540E22">
        <w:rPr>
          <w:rStyle w:val="commandkeywords"/>
        </w:rPr>
        <w:t xml:space="preserve"> </w:t>
      </w:r>
      <w:r w:rsidRPr="00540E22">
        <w:rPr>
          <w:rStyle w:val="commandtext"/>
          <w:rFonts w:hint="eastAsia"/>
        </w:rPr>
        <w:t>[</w:t>
      </w:r>
      <w:r w:rsidRPr="00540E22">
        <w:rPr>
          <w:rFonts w:hint="eastAsia"/>
        </w:rPr>
        <w:t xml:space="preserve"> </w:t>
      </w:r>
      <w:r w:rsidRPr="00540E22">
        <w:rPr>
          <w:rStyle w:val="commandkeywords"/>
        </w:rPr>
        <w:t>unicast</w:t>
      </w:r>
      <w:r w:rsidRPr="00540E22">
        <w:rPr>
          <w:rStyle w:val="commandkeywords"/>
          <w:rFonts w:hint="eastAsia"/>
        </w:rPr>
        <w:t xml:space="preserve"> </w:t>
      </w:r>
      <w:r w:rsidRPr="00540E22">
        <w:rPr>
          <w:rStyle w:val="commandtext"/>
          <w:rFonts w:hint="eastAsia"/>
        </w:rPr>
        <w:t>]</w:t>
      </w:r>
    </w:p>
    <w:p w:rsidR="00540E22" w:rsidRPr="00540E22" w:rsidRDefault="00540E22" w:rsidP="00540E22">
      <w:pPr>
        <w:pStyle w:val="ItemStep"/>
        <w:rPr>
          <w:lang w:eastAsia="zh-CN"/>
        </w:rPr>
      </w:pPr>
      <w:r w:rsidRPr="00540E22">
        <w:rPr>
          <w:rFonts w:hint="eastAsia"/>
          <w:lang w:eastAsia="zh-CN"/>
        </w:rPr>
        <w:t>在当前地址族视图下指定快速重路由引用的路由策略。</w:t>
      </w:r>
    </w:p>
    <w:p w:rsidR="00540E22" w:rsidRPr="00540E22" w:rsidRDefault="00540E22" w:rsidP="00540E22">
      <w:pPr>
        <w:pStyle w:val="ItemIndent1"/>
        <w:rPr>
          <w:rStyle w:val="commandparameter"/>
        </w:rPr>
      </w:pPr>
      <w:r w:rsidRPr="00540E22">
        <w:rPr>
          <w:rStyle w:val="commandkeywords"/>
        </w:rPr>
        <w:t xml:space="preserve">fast-reroute route-policy </w:t>
      </w:r>
      <w:r w:rsidRPr="00540E22">
        <w:rPr>
          <w:rStyle w:val="commandparameter"/>
        </w:rPr>
        <w:t>route-policy-name</w:t>
      </w:r>
    </w:p>
    <w:p w:rsidR="00540E22" w:rsidRPr="00540E22" w:rsidRDefault="00540E22" w:rsidP="00540E22">
      <w:pPr>
        <w:pStyle w:val="ItemIndent1"/>
        <w:rPr>
          <w:lang w:eastAsia="zh-CN"/>
        </w:rPr>
      </w:pPr>
      <w:r w:rsidRPr="00540E22">
        <w:rPr>
          <w:rFonts w:hint="eastAsia"/>
          <w:lang w:eastAsia="zh-CN"/>
        </w:rPr>
        <w:t>缺省情况下，快速重路由未引用任何路由策略。</w:t>
      </w:r>
    </w:p>
    <w:p w:rsidR="00540E22" w:rsidRPr="00540E22" w:rsidRDefault="00540E22" w:rsidP="00540E22">
      <w:pPr>
        <w:pStyle w:val="ItemIndent1"/>
      </w:pPr>
      <w:r w:rsidRPr="00540E22">
        <w:rPr>
          <w:rFonts w:hint="eastAsia"/>
        </w:rPr>
        <w:t>引用的路由策略中，只有</w:t>
      </w:r>
      <w:r w:rsidRPr="00540E22">
        <w:rPr>
          <w:rStyle w:val="commandkeywords"/>
        </w:rPr>
        <w:t>apply fast-reroute</w:t>
      </w:r>
      <w:r w:rsidRPr="00540E22">
        <w:rPr>
          <w:rStyle w:val="commandkeywords"/>
          <w:rFonts w:hint="eastAsia"/>
        </w:rPr>
        <w:t xml:space="preserve"> backup-</w:t>
      </w:r>
      <w:r w:rsidRPr="00540E22">
        <w:rPr>
          <w:rStyle w:val="commandkeywords"/>
        </w:rPr>
        <w:t>nexthop</w:t>
      </w:r>
      <w:r w:rsidRPr="00540E22">
        <w:rPr>
          <w:rFonts w:hint="eastAsia"/>
        </w:rPr>
        <w:t>命令生效，其他</w:t>
      </w:r>
      <w:r w:rsidRPr="00540E22">
        <w:rPr>
          <w:rStyle w:val="commandkeywords"/>
        </w:rPr>
        <w:t>apply</w:t>
      </w:r>
      <w:r w:rsidRPr="00540E22">
        <w:rPr>
          <w:rFonts w:hint="eastAsia"/>
        </w:rPr>
        <w:t>子句不会生效。</w:t>
      </w:r>
    </w:p>
    <w:p w:rsidR="00540E22" w:rsidRPr="00540E22" w:rsidRDefault="00540E22" w:rsidP="00540E22">
      <w:pPr>
        <w:pStyle w:val="ItemIndent1"/>
      </w:pPr>
      <w:r w:rsidRPr="00540E22">
        <w:rPr>
          <w:rFonts w:hint="eastAsia"/>
        </w:rPr>
        <w:t>本命令的详细介绍，请参见“三层技术</w:t>
      </w:r>
      <w:r w:rsidRPr="00540E22">
        <w:t>-IP</w:t>
      </w:r>
      <w:r w:rsidRPr="00540E22">
        <w:rPr>
          <w:rFonts w:hint="eastAsia"/>
        </w:rPr>
        <w:t>路由命令参考”中的“</w:t>
      </w:r>
      <w:r w:rsidRPr="00540E22">
        <w:rPr>
          <w:rFonts w:hint="eastAsia"/>
        </w:rPr>
        <w:t>BGP</w:t>
      </w:r>
      <w:r w:rsidRPr="00540E22">
        <w:rPr>
          <w:rFonts w:hint="eastAsia"/>
        </w:rPr>
        <w:t>”。</w:t>
      </w:r>
    </w:p>
    <w:p w:rsidR="00540E22" w:rsidRPr="00540E22" w:rsidRDefault="00540E22" w:rsidP="00540E22">
      <w:pPr>
        <w:pStyle w:val="3"/>
      </w:pPr>
      <w:bookmarkStart w:id="1120" w:name="_Toc45105970"/>
      <w:r w:rsidRPr="00540E22">
        <w:rPr>
          <w:rFonts w:hint="eastAsia"/>
        </w:rPr>
        <w:t>开启地址族的快速重路由功能</w:t>
      </w:r>
      <w:bookmarkEnd w:id="1120"/>
    </w:p>
    <w:p w:rsidR="00540E22" w:rsidRPr="00540E22" w:rsidRDefault="00540E22" w:rsidP="00540E22">
      <w:pPr>
        <w:pStyle w:val="ItemStep"/>
      </w:pPr>
      <w:r w:rsidRPr="00540E22">
        <w:rPr>
          <w:rFonts w:hint="eastAsia"/>
        </w:rPr>
        <w:t>进入系统视图。</w:t>
      </w:r>
    </w:p>
    <w:p w:rsidR="00540E22" w:rsidRPr="00540E22" w:rsidRDefault="00540E22" w:rsidP="00540E22">
      <w:pPr>
        <w:pStyle w:val="ItemIndent1"/>
        <w:rPr>
          <w:rStyle w:val="commandkeywords"/>
        </w:rPr>
      </w:pPr>
      <w:r w:rsidRPr="00540E22">
        <w:rPr>
          <w:rStyle w:val="commandkeywords"/>
          <w:rFonts w:hint="eastAsia"/>
        </w:rPr>
        <w:t>system-view</w:t>
      </w:r>
    </w:p>
    <w:p w:rsidR="00540E22" w:rsidRPr="00540E22" w:rsidRDefault="00540E22" w:rsidP="00540E22">
      <w:pPr>
        <w:pStyle w:val="ItemStep"/>
      </w:pPr>
      <w:r w:rsidRPr="00540E22">
        <w:rPr>
          <w:rFonts w:hint="eastAsia"/>
        </w:rPr>
        <w:t>配置</w:t>
      </w:r>
      <w:r w:rsidRPr="00540E22">
        <w:rPr>
          <w:rFonts w:hint="eastAsia"/>
        </w:rPr>
        <w:t>BFD</w:t>
      </w:r>
      <w:r w:rsidRPr="00540E22">
        <w:rPr>
          <w:rFonts w:hint="eastAsia"/>
        </w:rPr>
        <w:t>检测。</w:t>
      </w:r>
    </w:p>
    <w:p w:rsidR="00540E22" w:rsidRPr="00540E22" w:rsidRDefault="00540E22" w:rsidP="00540E22">
      <w:pPr>
        <w:pStyle w:val="ItemList2"/>
      </w:pPr>
      <w:r w:rsidRPr="00540E22">
        <w:rPr>
          <w:rFonts w:hint="eastAsia"/>
        </w:rPr>
        <w:t>使能</w:t>
      </w:r>
      <w:r w:rsidRPr="00540E22">
        <w:rPr>
          <w:rFonts w:hint="eastAsia"/>
        </w:rPr>
        <w:t>MPLS BFD</w:t>
      </w:r>
      <w:r w:rsidRPr="00540E22">
        <w:rPr>
          <w:rFonts w:hint="eastAsia"/>
        </w:rPr>
        <w:t>功能。</w:t>
      </w:r>
    </w:p>
    <w:p w:rsidR="00540E22" w:rsidRPr="00540E22" w:rsidRDefault="00540E22" w:rsidP="00540E22">
      <w:pPr>
        <w:pStyle w:val="ItemIndent2"/>
        <w:rPr>
          <w:rStyle w:val="commandkeywords"/>
        </w:rPr>
      </w:pPr>
      <w:r w:rsidRPr="00540E22">
        <w:rPr>
          <w:rStyle w:val="commandkeywords"/>
        </w:rPr>
        <w:t>mpls bfd enable</w:t>
      </w:r>
    </w:p>
    <w:p w:rsidR="00540E22" w:rsidRPr="00540E22" w:rsidRDefault="00540E22" w:rsidP="00540E22">
      <w:pPr>
        <w:pStyle w:val="ItemIndent2"/>
        <w:rPr>
          <w:rStyle w:val="commandkeywords"/>
          <w:lang w:eastAsia="zh-CN"/>
        </w:rPr>
      </w:pPr>
      <w:r w:rsidRPr="00540E22">
        <w:rPr>
          <w:rFonts w:hint="eastAsia"/>
          <w:lang w:eastAsia="zh-CN"/>
        </w:rPr>
        <w:t>缺省情况下，</w:t>
      </w:r>
      <w:r w:rsidRPr="00540E22">
        <w:rPr>
          <w:lang w:eastAsia="zh-CN"/>
        </w:rPr>
        <w:t>MPLS</w:t>
      </w:r>
      <w:r w:rsidRPr="00540E22">
        <w:rPr>
          <w:rFonts w:hint="eastAsia"/>
          <w:lang w:eastAsia="zh-CN"/>
        </w:rPr>
        <w:t>与</w:t>
      </w:r>
      <w:r w:rsidRPr="00540E22">
        <w:rPr>
          <w:lang w:eastAsia="zh-CN"/>
        </w:rPr>
        <w:t>BFD</w:t>
      </w:r>
      <w:r w:rsidRPr="00540E22">
        <w:rPr>
          <w:rFonts w:hint="eastAsia"/>
          <w:lang w:eastAsia="zh-CN"/>
        </w:rPr>
        <w:t>联动功能处于关闭状态。</w:t>
      </w:r>
    </w:p>
    <w:p w:rsidR="00540E22" w:rsidRPr="00540E22" w:rsidRDefault="00540E22" w:rsidP="00540E22">
      <w:pPr>
        <w:pStyle w:val="ItemIndent2"/>
        <w:rPr>
          <w:lang w:eastAsia="zh-CN"/>
        </w:rPr>
      </w:pPr>
      <w:r w:rsidRPr="00540E22">
        <w:rPr>
          <w:rFonts w:hint="eastAsia"/>
          <w:lang w:eastAsia="zh-CN"/>
        </w:rPr>
        <w:t>在</w:t>
      </w:r>
      <w:r w:rsidRPr="00540E22">
        <w:rPr>
          <w:rFonts w:hint="eastAsia"/>
          <w:lang w:eastAsia="zh-CN"/>
        </w:rPr>
        <w:t>VPNv4</w:t>
      </w:r>
      <w:r w:rsidRPr="00540E22">
        <w:rPr>
          <w:rFonts w:hint="eastAsia"/>
          <w:lang w:eastAsia="zh-CN"/>
        </w:rPr>
        <w:t>路由备份</w:t>
      </w:r>
      <w:r w:rsidRPr="00540E22">
        <w:rPr>
          <w:rFonts w:hint="eastAsia"/>
          <w:lang w:eastAsia="zh-CN"/>
        </w:rPr>
        <w:t>VPNv4</w:t>
      </w:r>
      <w:r w:rsidRPr="00540E22">
        <w:rPr>
          <w:rFonts w:hint="eastAsia"/>
          <w:lang w:eastAsia="zh-CN"/>
        </w:rPr>
        <w:t>路由、</w:t>
      </w:r>
      <w:r w:rsidRPr="00540E22">
        <w:rPr>
          <w:rFonts w:hint="eastAsia"/>
          <w:lang w:eastAsia="zh-CN"/>
        </w:rPr>
        <w:t>IPv4</w:t>
      </w:r>
      <w:r w:rsidRPr="00540E22">
        <w:rPr>
          <w:rFonts w:hint="eastAsia"/>
          <w:lang w:eastAsia="zh-CN"/>
        </w:rPr>
        <w:t>路由备份</w:t>
      </w:r>
      <w:r w:rsidRPr="00540E22">
        <w:rPr>
          <w:rFonts w:hint="eastAsia"/>
          <w:lang w:eastAsia="zh-CN"/>
        </w:rPr>
        <w:t>VPNv4</w:t>
      </w:r>
      <w:r w:rsidRPr="00540E22">
        <w:rPr>
          <w:rFonts w:hint="eastAsia"/>
          <w:lang w:eastAsia="zh-CN"/>
        </w:rPr>
        <w:t>路由组网中，需要执行本命令。本命令的详细介绍，请参见“</w:t>
      </w:r>
      <w:r w:rsidRPr="00540E22">
        <w:rPr>
          <w:rFonts w:hint="eastAsia"/>
          <w:lang w:eastAsia="zh-CN"/>
        </w:rPr>
        <w:t>MPLS</w:t>
      </w:r>
      <w:r w:rsidRPr="00540E22">
        <w:rPr>
          <w:rFonts w:hint="eastAsia"/>
          <w:lang w:eastAsia="zh-CN"/>
        </w:rPr>
        <w:t>命令参考”中的“</w:t>
      </w:r>
      <w:r w:rsidRPr="00540E22">
        <w:rPr>
          <w:rFonts w:hint="eastAsia"/>
          <w:lang w:eastAsia="zh-CN"/>
        </w:rPr>
        <w:t>MPLS OAM</w:t>
      </w:r>
      <w:r w:rsidRPr="00540E22">
        <w:rPr>
          <w:rFonts w:hint="eastAsia"/>
          <w:lang w:eastAsia="zh-CN"/>
        </w:rPr>
        <w:t>”。</w:t>
      </w:r>
    </w:p>
    <w:p w:rsidR="00540E22" w:rsidRPr="00540E22" w:rsidRDefault="00540E22" w:rsidP="00540E22">
      <w:pPr>
        <w:pStyle w:val="ItemList2"/>
      </w:pPr>
      <w:r w:rsidRPr="00540E22">
        <w:rPr>
          <w:rFonts w:hint="eastAsia"/>
        </w:rPr>
        <w:t>配置</w:t>
      </w:r>
      <w:r w:rsidRPr="00540E22">
        <w:t>echo</w:t>
      </w:r>
      <w:r w:rsidRPr="00540E22">
        <w:rPr>
          <w:rFonts w:hint="eastAsia"/>
        </w:rPr>
        <w:t>报文的源</w:t>
      </w:r>
      <w:r w:rsidRPr="00540E22">
        <w:t>IP</w:t>
      </w:r>
      <w:r w:rsidRPr="00540E22">
        <w:rPr>
          <w:rFonts w:hint="eastAsia"/>
        </w:rPr>
        <w:t>地址。</w:t>
      </w:r>
    </w:p>
    <w:p w:rsidR="00540E22" w:rsidRPr="00540E22" w:rsidRDefault="00540E22" w:rsidP="00540E22">
      <w:pPr>
        <w:pStyle w:val="ItemIndent2"/>
        <w:rPr>
          <w:rStyle w:val="commandparameter"/>
        </w:rPr>
      </w:pPr>
      <w:r w:rsidRPr="00540E22">
        <w:rPr>
          <w:rStyle w:val="commandkeywords"/>
        </w:rPr>
        <w:t>bfd echo-source-ip</w:t>
      </w:r>
      <w:r w:rsidRPr="00540E22">
        <w:rPr>
          <w:rStyle w:val="commandparameter"/>
        </w:rPr>
        <w:t xml:space="preserve"> ip-address</w:t>
      </w:r>
    </w:p>
    <w:p w:rsidR="00540E22" w:rsidRPr="00540E22" w:rsidRDefault="00540E22" w:rsidP="00540E22">
      <w:pPr>
        <w:pStyle w:val="ItemIndent2"/>
        <w:rPr>
          <w:lang w:eastAsia="zh-CN"/>
        </w:rPr>
      </w:pPr>
      <w:r w:rsidRPr="00540E22">
        <w:rPr>
          <w:rFonts w:hint="eastAsia"/>
          <w:lang w:eastAsia="zh-CN"/>
        </w:rPr>
        <w:lastRenderedPageBreak/>
        <w:t>缺省情况下，未配置</w:t>
      </w:r>
      <w:r w:rsidRPr="00540E22">
        <w:rPr>
          <w:lang w:eastAsia="zh-CN"/>
        </w:rPr>
        <w:t>echo</w:t>
      </w:r>
      <w:r w:rsidRPr="00540E22">
        <w:rPr>
          <w:rFonts w:hint="eastAsia"/>
          <w:lang w:eastAsia="zh-CN"/>
        </w:rPr>
        <w:t>报文的源</w:t>
      </w:r>
      <w:r w:rsidRPr="00540E22">
        <w:rPr>
          <w:lang w:eastAsia="zh-CN"/>
        </w:rPr>
        <w:t>IP</w:t>
      </w:r>
      <w:r w:rsidRPr="00540E22">
        <w:rPr>
          <w:rFonts w:hint="eastAsia"/>
          <w:lang w:eastAsia="zh-CN"/>
        </w:rPr>
        <w:t>地址。</w:t>
      </w:r>
    </w:p>
    <w:p w:rsidR="00540E22" w:rsidRPr="00540E22" w:rsidRDefault="00540E22" w:rsidP="00540E22">
      <w:pPr>
        <w:pStyle w:val="ItemIndent2"/>
        <w:rPr>
          <w:lang w:eastAsia="zh-CN"/>
        </w:rPr>
      </w:pPr>
      <w:r w:rsidRPr="00540E22">
        <w:rPr>
          <w:rFonts w:hint="eastAsia"/>
          <w:lang w:eastAsia="zh-CN"/>
        </w:rPr>
        <w:t>VPNv4</w:t>
      </w:r>
      <w:r w:rsidRPr="00540E22">
        <w:rPr>
          <w:rFonts w:hint="eastAsia"/>
          <w:lang w:eastAsia="zh-CN"/>
        </w:rPr>
        <w:t>路由备份</w:t>
      </w:r>
      <w:r w:rsidRPr="00540E22">
        <w:rPr>
          <w:rFonts w:hint="eastAsia"/>
          <w:lang w:eastAsia="zh-CN"/>
        </w:rPr>
        <w:t>IPv4</w:t>
      </w:r>
      <w:r w:rsidRPr="00540E22">
        <w:rPr>
          <w:rFonts w:hint="eastAsia"/>
          <w:lang w:eastAsia="zh-CN"/>
        </w:rPr>
        <w:t>路由组网中，若通过</w:t>
      </w:r>
      <w:r w:rsidRPr="00540E22">
        <w:rPr>
          <w:rFonts w:hint="eastAsia"/>
          <w:lang w:eastAsia="zh-CN"/>
        </w:rPr>
        <w:t>Echo</w:t>
      </w:r>
      <w:r w:rsidRPr="00540E22">
        <w:rPr>
          <w:rFonts w:hint="eastAsia"/>
          <w:lang w:eastAsia="zh-CN"/>
        </w:rPr>
        <w:t>方式的</w:t>
      </w:r>
      <w:r w:rsidRPr="00540E22">
        <w:rPr>
          <w:rFonts w:hint="eastAsia"/>
          <w:lang w:eastAsia="zh-CN"/>
        </w:rPr>
        <w:t>BFD</w:t>
      </w:r>
      <w:r w:rsidRPr="00540E22">
        <w:rPr>
          <w:rFonts w:hint="eastAsia"/>
          <w:lang w:eastAsia="zh-CN"/>
        </w:rPr>
        <w:t>会话检测主路由的下一跳是否可达，则需要执行本命令。本命令的详细介绍，请参见“可靠性命令参考”中的“</w:t>
      </w:r>
      <w:r w:rsidRPr="00540E22">
        <w:rPr>
          <w:rFonts w:hint="eastAsia"/>
          <w:lang w:eastAsia="zh-CN"/>
        </w:rPr>
        <w:t>BFD</w:t>
      </w:r>
      <w:r w:rsidRPr="00540E22">
        <w:rPr>
          <w:rFonts w:hint="eastAsia"/>
          <w:lang w:eastAsia="zh-CN"/>
        </w:rPr>
        <w:t>”。</w:t>
      </w:r>
    </w:p>
    <w:p w:rsidR="00540E22" w:rsidRPr="00540E22" w:rsidRDefault="00540E22" w:rsidP="00540E22">
      <w:pPr>
        <w:pStyle w:val="ItemStep"/>
        <w:rPr>
          <w:lang w:eastAsia="zh-CN"/>
        </w:rPr>
      </w:pPr>
      <w:r w:rsidRPr="00540E22">
        <w:rPr>
          <w:rFonts w:hint="eastAsia"/>
        </w:rPr>
        <w:t>配置使用</w:t>
      </w:r>
      <w:r w:rsidRPr="00540E22">
        <w:rPr>
          <w:rFonts w:hint="eastAsia"/>
        </w:rPr>
        <w:t>BFD</w:t>
      </w:r>
      <w:r w:rsidRPr="00540E22">
        <w:rPr>
          <w:rFonts w:hint="eastAsia"/>
        </w:rPr>
        <w:t>检测公网</w:t>
      </w:r>
      <w:r w:rsidRPr="00540E22">
        <w:rPr>
          <w:rFonts w:hint="eastAsia"/>
        </w:rPr>
        <w:t>LSP</w:t>
      </w:r>
      <w:r w:rsidRPr="00540E22">
        <w:rPr>
          <w:rFonts w:hint="eastAsia"/>
        </w:rPr>
        <w:t>或</w:t>
      </w:r>
      <w:r w:rsidRPr="00540E22">
        <w:rPr>
          <w:rFonts w:hint="eastAsia"/>
        </w:rPr>
        <w:t>MPLS TE</w:t>
      </w:r>
      <w:r w:rsidRPr="00540E22">
        <w:rPr>
          <w:rFonts w:hint="eastAsia"/>
        </w:rPr>
        <w:t>隧道的连通性。</w:t>
      </w:r>
    </w:p>
    <w:p w:rsidR="00540E22" w:rsidRPr="00540E22" w:rsidRDefault="00540E22" w:rsidP="00540E22">
      <w:pPr>
        <w:pStyle w:val="ItemList2"/>
        <w:rPr>
          <w:lang w:eastAsia="zh-CN"/>
        </w:rPr>
      </w:pPr>
      <w:r w:rsidRPr="00540E22">
        <w:rPr>
          <w:rFonts w:hint="eastAsia"/>
          <w:lang w:eastAsia="zh-CN"/>
        </w:rPr>
        <w:t>配置使用</w:t>
      </w:r>
      <w:r w:rsidRPr="00540E22">
        <w:rPr>
          <w:lang w:eastAsia="zh-CN"/>
        </w:rPr>
        <w:t>BFD</w:t>
      </w:r>
      <w:r w:rsidRPr="00540E22">
        <w:rPr>
          <w:rFonts w:hint="eastAsia"/>
          <w:lang w:eastAsia="zh-CN"/>
        </w:rPr>
        <w:t>检测指定</w:t>
      </w:r>
      <w:r w:rsidRPr="00540E22">
        <w:rPr>
          <w:lang w:eastAsia="zh-CN"/>
        </w:rPr>
        <w:t>FEC</w:t>
      </w:r>
      <w:r w:rsidRPr="00540E22">
        <w:rPr>
          <w:rFonts w:hint="eastAsia"/>
          <w:lang w:eastAsia="zh-CN"/>
        </w:rPr>
        <w:t>对应</w:t>
      </w:r>
      <w:r w:rsidRPr="00540E22">
        <w:rPr>
          <w:lang w:eastAsia="zh-CN"/>
        </w:rPr>
        <w:t>LSP</w:t>
      </w:r>
      <w:r w:rsidRPr="00540E22">
        <w:rPr>
          <w:rFonts w:hint="eastAsia"/>
          <w:lang w:eastAsia="zh-CN"/>
        </w:rPr>
        <w:t>的连通性。</w:t>
      </w:r>
    </w:p>
    <w:p w:rsidR="00540E22" w:rsidRPr="00540E22" w:rsidRDefault="00540E22" w:rsidP="00540E22">
      <w:pPr>
        <w:pStyle w:val="ItemIndent2"/>
        <w:rPr>
          <w:rStyle w:val="commandtext"/>
        </w:rPr>
      </w:pPr>
      <w:r w:rsidRPr="00540E22">
        <w:rPr>
          <w:rStyle w:val="commandkeywords"/>
          <w:rFonts w:hint="eastAsia"/>
        </w:rPr>
        <w:t xml:space="preserve">mpls bfd </w:t>
      </w:r>
      <w:r w:rsidRPr="00540E22">
        <w:rPr>
          <w:rStyle w:val="commandparameter"/>
        </w:rPr>
        <w:t>dest-addr</w:t>
      </w:r>
      <w:r w:rsidRPr="00540E22">
        <w:t xml:space="preserve"> </w:t>
      </w:r>
      <w:r w:rsidRPr="00540E22">
        <w:rPr>
          <w:rStyle w:val="commandparameter"/>
        </w:rPr>
        <w:t>mask-length</w:t>
      </w:r>
      <w:r w:rsidRPr="00540E22">
        <w:rPr>
          <w:rFonts w:hint="eastAsia"/>
        </w:rPr>
        <w:t xml:space="preserve"> </w:t>
      </w:r>
      <w:r w:rsidRPr="00540E22">
        <w:rPr>
          <w:rStyle w:val="commandtext"/>
          <w:rFonts w:hint="eastAsia"/>
        </w:rPr>
        <w:t>[</w:t>
      </w:r>
      <w:r w:rsidRPr="00540E22">
        <w:rPr>
          <w:rStyle w:val="commandkeywords"/>
        </w:rPr>
        <w:t xml:space="preserve"> nexthop</w:t>
      </w:r>
      <w:r w:rsidRPr="00540E22">
        <w:t xml:space="preserve"> </w:t>
      </w:r>
      <w:r w:rsidRPr="00540E22">
        <w:rPr>
          <w:rStyle w:val="commandparameter"/>
        </w:rPr>
        <w:t>nexthop-address</w:t>
      </w:r>
      <w:r w:rsidRPr="00540E22">
        <w:rPr>
          <w:rFonts w:hint="eastAsia"/>
        </w:rPr>
        <w:t xml:space="preserve"> </w:t>
      </w:r>
      <w:r w:rsidRPr="00540E22">
        <w:rPr>
          <w:rStyle w:val="commandtext"/>
          <w:rFonts w:hint="eastAsia"/>
        </w:rPr>
        <w:t>[</w:t>
      </w:r>
      <w:r w:rsidRPr="00540E22">
        <w:rPr>
          <w:rStyle w:val="commandkeywords"/>
          <w:rFonts w:hint="eastAsia"/>
        </w:rPr>
        <w:t xml:space="preserve"> </w:t>
      </w:r>
      <w:r w:rsidRPr="00540E22">
        <w:rPr>
          <w:rStyle w:val="commandkeywords"/>
        </w:rPr>
        <w:t xml:space="preserve">discriminator local </w:t>
      </w:r>
      <w:r w:rsidRPr="00540E22">
        <w:rPr>
          <w:rStyle w:val="commandparameter"/>
        </w:rPr>
        <w:t>local-id</w:t>
      </w:r>
      <w:r w:rsidRPr="00540E22">
        <w:t xml:space="preserve"> </w:t>
      </w:r>
      <w:r w:rsidRPr="00540E22">
        <w:rPr>
          <w:rStyle w:val="commandkeywords"/>
        </w:rPr>
        <w:t>remote</w:t>
      </w:r>
      <w:r w:rsidRPr="00540E22">
        <w:t xml:space="preserve"> </w:t>
      </w:r>
      <w:r w:rsidRPr="00540E22">
        <w:rPr>
          <w:rStyle w:val="commandparameter"/>
        </w:rPr>
        <w:t>remote-id</w:t>
      </w:r>
      <w:r w:rsidRPr="00540E22">
        <w:rPr>
          <w:rStyle w:val="commandparameter"/>
          <w:rFonts w:hint="eastAsia"/>
        </w:rPr>
        <w:t xml:space="preserve"> </w:t>
      </w:r>
      <w:r w:rsidRPr="00540E22">
        <w:rPr>
          <w:rStyle w:val="commandtext"/>
          <w:rFonts w:hint="eastAsia"/>
        </w:rPr>
        <w:t>]</w:t>
      </w:r>
      <w:r w:rsidRPr="00540E22">
        <w:rPr>
          <w:rFonts w:hint="eastAsia"/>
        </w:rPr>
        <w:t xml:space="preserve"> </w:t>
      </w:r>
      <w:r w:rsidRPr="00540E22">
        <w:rPr>
          <w:rStyle w:val="commandtext"/>
          <w:rFonts w:hint="eastAsia"/>
        </w:rPr>
        <w:t>]</w:t>
      </w:r>
      <w:r w:rsidRPr="00540E22">
        <w:rPr>
          <w:rFonts w:hint="eastAsia"/>
        </w:rPr>
        <w:t xml:space="preserve"> </w:t>
      </w:r>
      <w:r w:rsidRPr="00540E22">
        <w:rPr>
          <w:rStyle w:val="commandtext"/>
          <w:rFonts w:hint="eastAsia"/>
        </w:rPr>
        <w:t>[</w:t>
      </w:r>
      <w:r w:rsidRPr="00540E22">
        <w:rPr>
          <w:rFonts w:hint="eastAsia"/>
        </w:rPr>
        <w:t xml:space="preserve"> </w:t>
      </w:r>
      <w:r w:rsidRPr="00540E22">
        <w:rPr>
          <w:rStyle w:val="commandkeywords"/>
        </w:rPr>
        <w:t xml:space="preserve">template </w:t>
      </w:r>
      <w:r w:rsidRPr="00540E22">
        <w:rPr>
          <w:rStyle w:val="commandparameter"/>
          <w:rFonts w:hint="eastAsia"/>
        </w:rPr>
        <w:t>template-</w:t>
      </w:r>
      <w:r w:rsidRPr="00540E22">
        <w:rPr>
          <w:rStyle w:val="commandparameter"/>
        </w:rPr>
        <w:t>name</w:t>
      </w:r>
      <w:r w:rsidRPr="00540E22">
        <w:rPr>
          <w:rFonts w:hint="eastAsia"/>
        </w:rPr>
        <w:t xml:space="preserve"> </w:t>
      </w:r>
      <w:r w:rsidRPr="00540E22">
        <w:rPr>
          <w:rStyle w:val="commandtext"/>
          <w:rFonts w:hint="eastAsia"/>
        </w:rPr>
        <w:t>]</w:t>
      </w:r>
    </w:p>
    <w:p w:rsidR="00540E22" w:rsidRPr="00540E22" w:rsidRDefault="00540E22" w:rsidP="00540E22">
      <w:pPr>
        <w:pStyle w:val="ItemList2"/>
        <w:rPr>
          <w:lang w:eastAsia="zh-CN"/>
        </w:rPr>
      </w:pPr>
      <w:r w:rsidRPr="00540E22">
        <w:rPr>
          <w:rFonts w:hint="eastAsia"/>
          <w:lang w:eastAsia="zh-CN"/>
        </w:rPr>
        <w:t>依次执行本命令配置使用</w:t>
      </w:r>
      <w:r w:rsidRPr="00540E22">
        <w:rPr>
          <w:rFonts w:hint="eastAsia"/>
          <w:lang w:eastAsia="zh-CN"/>
        </w:rPr>
        <w:t>BFD</w:t>
      </w:r>
      <w:r w:rsidRPr="00540E22">
        <w:rPr>
          <w:rFonts w:hint="eastAsia"/>
          <w:lang w:eastAsia="zh-CN"/>
        </w:rPr>
        <w:t>检测当前隧道接口对应</w:t>
      </w:r>
      <w:r w:rsidRPr="00540E22">
        <w:rPr>
          <w:lang w:eastAsia="zh-CN"/>
        </w:rPr>
        <w:t>MPLS TE</w:t>
      </w:r>
      <w:r w:rsidRPr="00540E22">
        <w:rPr>
          <w:rFonts w:hint="eastAsia"/>
          <w:lang w:eastAsia="zh-CN"/>
        </w:rPr>
        <w:t>隧道的连通性。</w:t>
      </w:r>
    </w:p>
    <w:p w:rsidR="00540E22" w:rsidRPr="00540E22" w:rsidRDefault="00540E22" w:rsidP="00540E22">
      <w:pPr>
        <w:pStyle w:val="ItemIndent2"/>
        <w:rPr>
          <w:rStyle w:val="commandkeywords"/>
        </w:rPr>
      </w:pPr>
      <w:r w:rsidRPr="00540E22">
        <w:rPr>
          <w:rStyle w:val="commandkeywords"/>
        </w:rPr>
        <w:t>interface tunnel</w:t>
      </w:r>
      <w:r w:rsidRPr="00540E22">
        <w:t xml:space="preserve"> </w:t>
      </w:r>
      <w:r w:rsidRPr="00540E22">
        <w:rPr>
          <w:rStyle w:val="commandparameter"/>
          <w:rFonts w:hint="eastAsia"/>
        </w:rPr>
        <w:t xml:space="preserve">number </w:t>
      </w:r>
      <w:r w:rsidRPr="00540E22">
        <w:rPr>
          <w:rStyle w:val="commandkeywords"/>
        </w:rPr>
        <w:t>mode mpls-te</w:t>
      </w:r>
    </w:p>
    <w:p w:rsidR="00540E22" w:rsidRPr="00540E22" w:rsidRDefault="00540E22" w:rsidP="00540E22">
      <w:pPr>
        <w:pStyle w:val="ItemIndent2"/>
        <w:rPr>
          <w:rStyle w:val="commandtext"/>
        </w:rPr>
      </w:pPr>
      <w:r w:rsidRPr="00540E22">
        <w:rPr>
          <w:rStyle w:val="commandkeywords"/>
          <w:rFonts w:hint="eastAsia"/>
        </w:rPr>
        <w:t xml:space="preserve">mpls bfd </w:t>
      </w:r>
      <w:r w:rsidRPr="00540E22">
        <w:rPr>
          <w:rStyle w:val="commandtext"/>
          <w:rFonts w:hint="eastAsia"/>
        </w:rPr>
        <w:t>[</w:t>
      </w:r>
      <w:r w:rsidRPr="00540E22">
        <w:rPr>
          <w:rStyle w:val="commandkeywords"/>
          <w:rFonts w:hint="eastAsia"/>
        </w:rPr>
        <w:t xml:space="preserve"> </w:t>
      </w:r>
      <w:r w:rsidRPr="00540E22">
        <w:rPr>
          <w:rStyle w:val="commandkeywords"/>
        </w:rPr>
        <w:t>discriminator local</w:t>
      </w:r>
      <w:r w:rsidRPr="00540E22">
        <w:t xml:space="preserve"> </w:t>
      </w:r>
      <w:r w:rsidRPr="00540E22">
        <w:rPr>
          <w:rStyle w:val="commandparameter"/>
        </w:rPr>
        <w:t>local-id</w:t>
      </w:r>
      <w:r w:rsidRPr="00540E22">
        <w:t xml:space="preserve"> </w:t>
      </w:r>
      <w:r w:rsidRPr="00540E22">
        <w:rPr>
          <w:rStyle w:val="commandkeywords"/>
        </w:rPr>
        <w:t>remote</w:t>
      </w:r>
      <w:r w:rsidRPr="00540E22">
        <w:t xml:space="preserve"> </w:t>
      </w:r>
      <w:r w:rsidRPr="00540E22">
        <w:rPr>
          <w:rStyle w:val="commandparameter"/>
        </w:rPr>
        <w:t>remote-id</w:t>
      </w:r>
      <w:r w:rsidRPr="00540E22">
        <w:rPr>
          <w:rFonts w:hint="eastAsia"/>
        </w:rPr>
        <w:t xml:space="preserve"> </w:t>
      </w:r>
      <w:r w:rsidRPr="00540E22">
        <w:rPr>
          <w:rStyle w:val="commandtext"/>
          <w:rFonts w:hint="eastAsia"/>
        </w:rPr>
        <w:t>]</w:t>
      </w:r>
      <w:r w:rsidRPr="00540E22">
        <w:rPr>
          <w:rFonts w:hint="eastAsia"/>
        </w:rPr>
        <w:t xml:space="preserve"> </w:t>
      </w:r>
      <w:r w:rsidRPr="00540E22">
        <w:rPr>
          <w:rStyle w:val="commandtext"/>
          <w:rFonts w:hint="eastAsia"/>
        </w:rPr>
        <w:t>[</w:t>
      </w:r>
      <w:r w:rsidRPr="00540E22">
        <w:rPr>
          <w:rFonts w:hint="eastAsia"/>
        </w:rPr>
        <w:t xml:space="preserve"> </w:t>
      </w:r>
      <w:r w:rsidRPr="00540E22">
        <w:rPr>
          <w:rStyle w:val="commandkeywords"/>
        </w:rPr>
        <w:t>template</w:t>
      </w:r>
      <w:r w:rsidRPr="00540E22">
        <w:t xml:space="preserve"> </w:t>
      </w:r>
      <w:r w:rsidRPr="00540E22">
        <w:rPr>
          <w:rStyle w:val="commandparameter"/>
          <w:rFonts w:hint="eastAsia"/>
        </w:rPr>
        <w:t>template-</w:t>
      </w:r>
      <w:r w:rsidRPr="00540E22">
        <w:rPr>
          <w:rStyle w:val="commandparameter"/>
        </w:rPr>
        <w:t>name</w:t>
      </w:r>
      <w:r w:rsidRPr="00540E22">
        <w:rPr>
          <w:rStyle w:val="commandparameter"/>
          <w:rFonts w:hint="eastAsia"/>
        </w:rPr>
        <w:t xml:space="preserve"> </w:t>
      </w:r>
      <w:r w:rsidRPr="00540E22">
        <w:rPr>
          <w:rStyle w:val="commandtext"/>
          <w:rFonts w:hint="eastAsia"/>
        </w:rPr>
        <w:t>]</w:t>
      </w:r>
    </w:p>
    <w:p w:rsidR="00540E22" w:rsidRPr="00540E22" w:rsidRDefault="00540E22" w:rsidP="00540E22">
      <w:pPr>
        <w:pStyle w:val="ItemIndent2"/>
        <w:rPr>
          <w:rStyle w:val="commandkeywords"/>
        </w:rPr>
      </w:pPr>
      <w:r w:rsidRPr="00540E22">
        <w:rPr>
          <w:rStyle w:val="commandkeywords"/>
          <w:rFonts w:hint="eastAsia"/>
        </w:rPr>
        <w:t>quit</w:t>
      </w:r>
    </w:p>
    <w:p w:rsidR="00540E22" w:rsidRPr="00540E22" w:rsidRDefault="00540E22" w:rsidP="00540E22">
      <w:pPr>
        <w:pStyle w:val="ItemIndent1"/>
      </w:pPr>
      <w:r w:rsidRPr="00540E22">
        <w:rPr>
          <w:rFonts w:hint="eastAsia"/>
        </w:rPr>
        <w:t>缺省情况下，未使用</w:t>
      </w:r>
      <w:r w:rsidRPr="00540E22">
        <w:t>BFD</w:t>
      </w:r>
      <w:r w:rsidRPr="00540E22">
        <w:rPr>
          <w:rFonts w:hint="eastAsia"/>
        </w:rPr>
        <w:t>检测公网</w:t>
      </w:r>
      <w:r w:rsidRPr="00540E22">
        <w:t>LSP</w:t>
      </w:r>
      <w:r w:rsidRPr="00540E22">
        <w:rPr>
          <w:rFonts w:hint="eastAsia"/>
        </w:rPr>
        <w:t>和</w:t>
      </w:r>
      <w:r w:rsidRPr="00540E22">
        <w:rPr>
          <w:rFonts w:hint="eastAsia"/>
        </w:rPr>
        <w:t>MPLS TE</w:t>
      </w:r>
      <w:r w:rsidRPr="00540E22">
        <w:rPr>
          <w:rFonts w:hint="eastAsia"/>
        </w:rPr>
        <w:t>隧道的连通性。</w:t>
      </w:r>
    </w:p>
    <w:p w:rsidR="00540E22" w:rsidRPr="00540E22" w:rsidRDefault="00540E22" w:rsidP="00540E22">
      <w:pPr>
        <w:pStyle w:val="ItemIndent1"/>
      </w:pPr>
      <w:r w:rsidRPr="00540E22">
        <w:rPr>
          <w:rFonts w:hint="eastAsia"/>
        </w:rPr>
        <w:t>在</w:t>
      </w:r>
      <w:r w:rsidRPr="00540E22">
        <w:rPr>
          <w:rFonts w:hint="eastAsia"/>
        </w:rPr>
        <w:t>VPNv4</w:t>
      </w:r>
      <w:r w:rsidRPr="00540E22">
        <w:rPr>
          <w:rFonts w:hint="eastAsia"/>
        </w:rPr>
        <w:t>路由备份</w:t>
      </w:r>
      <w:r w:rsidRPr="00540E22">
        <w:rPr>
          <w:rFonts w:hint="eastAsia"/>
        </w:rPr>
        <w:t>VPNv4</w:t>
      </w:r>
      <w:r w:rsidRPr="00540E22">
        <w:rPr>
          <w:rFonts w:hint="eastAsia"/>
        </w:rPr>
        <w:t>路由、</w:t>
      </w:r>
      <w:r w:rsidRPr="00540E22">
        <w:rPr>
          <w:rFonts w:hint="eastAsia"/>
        </w:rPr>
        <w:t>IPv4</w:t>
      </w:r>
      <w:r w:rsidRPr="00540E22">
        <w:rPr>
          <w:rFonts w:hint="eastAsia"/>
        </w:rPr>
        <w:t>路由备份</w:t>
      </w:r>
      <w:r w:rsidRPr="00540E22">
        <w:rPr>
          <w:rFonts w:hint="eastAsia"/>
        </w:rPr>
        <w:t>VPNv4</w:t>
      </w:r>
      <w:r w:rsidRPr="00540E22">
        <w:rPr>
          <w:rFonts w:hint="eastAsia"/>
        </w:rPr>
        <w:t>路由组网中，需要执行本配置；</w:t>
      </w:r>
      <w:r w:rsidRPr="00540E22">
        <w:rPr>
          <w:rFonts w:hint="eastAsia"/>
        </w:rPr>
        <w:t>VPNv4</w:t>
      </w:r>
      <w:r w:rsidRPr="00540E22">
        <w:rPr>
          <w:rFonts w:hint="eastAsia"/>
        </w:rPr>
        <w:t>路由备份</w:t>
      </w:r>
      <w:r w:rsidRPr="00540E22">
        <w:rPr>
          <w:rFonts w:hint="eastAsia"/>
        </w:rPr>
        <w:t>IPv4</w:t>
      </w:r>
      <w:r w:rsidRPr="00540E22">
        <w:rPr>
          <w:rFonts w:hint="eastAsia"/>
        </w:rPr>
        <w:t>路由组网中，不需要执行本配置。</w:t>
      </w:r>
    </w:p>
    <w:p w:rsidR="00540E22" w:rsidRPr="00540E22" w:rsidRDefault="00540E22" w:rsidP="00540E22">
      <w:pPr>
        <w:pStyle w:val="ItemIndent1"/>
        <w:rPr>
          <w:lang w:eastAsia="zh-CN"/>
        </w:rPr>
      </w:pPr>
      <w:r w:rsidRPr="00540E22">
        <w:rPr>
          <w:rFonts w:hint="eastAsia"/>
          <w:lang w:eastAsia="zh-CN"/>
        </w:rPr>
        <w:t>本配置中各命令的详细介绍，请参见“</w:t>
      </w:r>
      <w:r w:rsidRPr="00540E22">
        <w:rPr>
          <w:rFonts w:hint="eastAsia"/>
          <w:lang w:eastAsia="zh-CN"/>
        </w:rPr>
        <w:t>MPLS</w:t>
      </w:r>
      <w:r w:rsidRPr="00540E22">
        <w:rPr>
          <w:rFonts w:hint="eastAsia"/>
          <w:lang w:eastAsia="zh-CN"/>
        </w:rPr>
        <w:t>命令参考”中的“</w:t>
      </w:r>
      <w:r w:rsidRPr="00540E22">
        <w:rPr>
          <w:rFonts w:hint="eastAsia"/>
          <w:lang w:eastAsia="zh-CN"/>
        </w:rPr>
        <w:t>MPLS OAM</w:t>
      </w:r>
      <w:r w:rsidRPr="00540E22">
        <w:rPr>
          <w:rFonts w:hint="eastAsia"/>
          <w:lang w:eastAsia="zh-CN"/>
        </w:rPr>
        <w:t>”。</w:t>
      </w:r>
    </w:p>
    <w:p w:rsidR="00540E22" w:rsidRPr="00540E22" w:rsidRDefault="00540E22" w:rsidP="00540E22">
      <w:pPr>
        <w:pStyle w:val="ItemStep"/>
      </w:pPr>
      <w:r w:rsidRPr="00540E22">
        <w:rPr>
          <w:rFonts w:hint="eastAsia"/>
        </w:rPr>
        <w:t>进入</w:t>
      </w:r>
      <w:r w:rsidRPr="00540E22">
        <w:t>BGP</w:t>
      </w:r>
      <w:r w:rsidRPr="00540E22">
        <w:t>实例视图</w:t>
      </w:r>
      <w:r w:rsidRPr="00540E22">
        <w:rPr>
          <w:rFonts w:hint="eastAsia"/>
        </w:rPr>
        <w:t>。</w:t>
      </w:r>
    </w:p>
    <w:p w:rsidR="00540E22" w:rsidRPr="00540E22" w:rsidRDefault="00540E22" w:rsidP="00540E22">
      <w:pPr>
        <w:pStyle w:val="ItemIndent1"/>
        <w:rPr>
          <w:rStyle w:val="commandtext"/>
        </w:rPr>
      </w:pPr>
      <w:r w:rsidRPr="00540E22">
        <w:rPr>
          <w:rStyle w:val="commandkeywords"/>
        </w:rPr>
        <w:t>bgp</w:t>
      </w:r>
      <w:r w:rsidRPr="00540E22">
        <w:t xml:space="preserve"> </w:t>
      </w:r>
      <w:r w:rsidRPr="00540E22">
        <w:rPr>
          <w:rStyle w:val="commandparameter"/>
        </w:rPr>
        <w:t>as-number</w:t>
      </w:r>
      <w:r w:rsidRPr="00540E22">
        <w:t xml:space="preserve"> </w:t>
      </w:r>
      <w:r w:rsidRPr="00540E22">
        <w:rPr>
          <w:rStyle w:val="commandtext"/>
          <w:rFonts w:hint="eastAsia"/>
        </w:rPr>
        <w:t>[</w:t>
      </w:r>
      <w:r w:rsidRPr="00540E22">
        <w:rPr>
          <w:rFonts w:hint="eastAsia"/>
        </w:rPr>
        <w:t xml:space="preserve"> </w:t>
      </w:r>
      <w:r w:rsidRPr="00540E22">
        <w:rPr>
          <w:rStyle w:val="commandkeywords"/>
          <w:rFonts w:hint="eastAsia"/>
        </w:rPr>
        <w:t>instance</w:t>
      </w:r>
      <w:r w:rsidRPr="00540E22">
        <w:rPr>
          <w:rFonts w:hint="eastAsia"/>
        </w:rPr>
        <w:t xml:space="preserve"> </w:t>
      </w:r>
      <w:r w:rsidRPr="00540E22">
        <w:rPr>
          <w:rStyle w:val="commandparameter"/>
          <w:rFonts w:hint="eastAsia"/>
        </w:rPr>
        <w:t>instance-name</w:t>
      </w:r>
      <w:r w:rsidRPr="00540E22">
        <w:rPr>
          <w:rFonts w:hint="eastAsia"/>
        </w:rPr>
        <w:t xml:space="preserve"> </w:t>
      </w:r>
      <w:r w:rsidRPr="00540E22">
        <w:rPr>
          <w:rStyle w:val="commandtext"/>
          <w:rFonts w:hint="eastAsia"/>
        </w:rPr>
        <w:t>]</w:t>
      </w:r>
    </w:p>
    <w:p w:rsidR="00540E22" w:rsidRPr="00540E22" w:rsidRDefault="00540E22" w:rsidP="00540E22">
      <w:pPr>
        <w:pStyle w:val="ItemStep"/>
        <w:rPr>
          <w:lang w:eastAsia="zh-CN"/>
        </w:rPr>
      </w:pPr>
      <w:r w:rsidRPr="00540E22">
        <w:rPr>
          <w:rFonts w:hint="eastAsia"/>
          <w:lang w:eastAsia="zh-CN"/>
        </w:rPr>
        <w:t>（可选）配置通过</w:t>
      </w:r>
      <w:r w:rsidRPr="00540E22">
        <w:rPr>
          <w:lang w:eastAsia="zh-CN"/>
        </w:rPr>
        <w:t>Echo</w:t>
      </w:r>
      <w:r w:rsidRPr="00540E22">
        <w:rPr>
          <w:rFonts w:hint="eastAsia"/>
          <w:lang w:eastAsia="zh-CN"/>
        </w:rPr>
        <w:t>方式的</w:t>
      </w:r>
      <w:r w:rsidRPr="00540E22">
        <w:rPr>
          <w:lang w:eastAsia="zh-CN"/>
        </w:rPr>
        <w:t>BFD</w:t>
      </w:r>
      <w:r w:rsidRPr="00540E22">
        <w:rPr>
          <w:rFonts w:hint="eastAsia"/>
          <w:lang w:eastAsia="zh-CN"/>
        </w:rPr>
        <w:t>会话检测主路由的下一跳是否可达。</w:t>
      </w:r>
    </w:p>
    <w:p w:rsidR="00540E22" w:rsidRPr="00540E22" w:rsidRDefault="00540E22" w:rsidP="00540E22">
      <w:pPr>
        <w:pStyle w:val="ItemIndent1"/>
        <w:rPr>
          <w:rStyle w:val="commandkeywords"/>
        </w:rPr>
      </w:pPr>
      <w:r w:rsidRPr="00540E22">
        <w:rPr>
          <w:rStyle w:val="commandkeywords"/>
        </w:rPr>
        <w:t>primary-path-detect bfd echo</w:t>
      </w:r>
    </w:p>
    <w:p w:rsidR="00540E22" w:rsidRPr="00540E22" w:rsidRDefault="00540E22" w:rsidP="00540E22">
      <w:pPr>
        <w:pStyle w:val="ItemIndent1"/>
      </w:pPr>
      <w:r w:rsidRPr="00540E22">
        <w:rPr>
          <w:rFonts w:hint="eastAsia"/>
        </w:rPr>
        <w:t>缺省情况下，通过</w:t>
      </w:r>
      <w:r w:rsidRPr="00540E22">
        <w:rPr>
          <w:rFonts w:hint="eastAsia"/>
        </w:rPr>
        <w:t>ARP</w:t>
      </w:r>
      <w:r w:rsidRPr="00540E22">
        <w:rPr>
          <w:rFonts w:hint="eastAsia"/>
        </w:rPr>
        <w:t>检测主路由的下一跳是否可达。</w:t>
      </w:r>
    </w:p>
    <w:p w:rsidR="00540E22" w:rsidRPr="00540E22" w:rsidRDefault="00540E22" w:rsidP="00540E22">
      <w:pPr>
        <w:pStyle w:val="ItemIndent1"/>
      </w:pPr>
      <w:r w:rsidRPr="00540E22">
        <w:rPr>
          <w:rFonts w:hint="eastAsia"/>
        </w:rPr>
        <w:t>VPNv4</w:t>
      </w:r>
      <w:r w:rsidRPr="00540E22">
        <w:rPr>
          <w:rFonts w:hint="eastAsia"/>
        </w:rPr>
        <w:t>路由备份</w:t>
      </w:r>
      <w:r w:rsidRPr="00540E22">
        <w:rPr>
          <w:rFonts w:hint="eastAsia"/>
        </w:rPr>
        <w:t>IPv4</w:t>
      </w:r>
      <w:r w:rsidRPr="00540E22">
        <w:rPr>
          <w:rFonts w:hint="eastAsia"/>
        </w:rPr>
        <w:t>路由组网中，可以根据实际情况选择是否执行本配置；其他组网中，无需执行本配置。</w:t>
      </w:r>
    </w:p>
    <w:p w:rsidR="00540E22" w:rsidRPr="00540E22" w:rsidRDefault="00540E22" w:rsidP="00540E22">
      <w:pPr>
        <w:pStyle w:val="ItemIndent1"/>
        <w:rPr>
          <w:lang w:eastAsia="zh-CN"/>
        </w:rPr>
      </w:pPr>
      <w:r w:rsidRPr="00540E22">
        <w:rPr>
          <w:rFonts w:hint="eastAsia"/>
          <w:lang w:eastAsia="zh-CN"/>
        </w:rPr>
        <w:t>本命令的详细介绍，请参见“三层技术</w:t>
      </w:r>
      <w:r w:rsidRPr="00540E22">
        <w:rPr>
          <w:lang w:eastAsia="zh-CN"/>
        </w:rPr>
        <w:t>-IP</w:t>
      </w:r>
      <w:r w:rsidRPr="00540E22">
        <w:rPr>
          <w:rFonts w:hint="eastAsia"/>
          <w:lang w:eastAsia="zh-CN"/>
        </w:rPr>
        <w:t>路由命令参考”中的“</w:t>
      </w:r>
      <w:r w:rsidRPr="00540E22">
        <w:rPr>
          <w:rFonts w:hint="eastAsia"/>
          <w:lang w:eastAsia="zh-CN"/>
        </w:rPr>
        <w:t>BGP</w:t>
      </w:r>
      <w:r w:rsidRPr="00540E22">
        <w:rPr>
          <w:rFonts w:hint="eastAsia"/>
          <w:lang w:eastAsia="zh-CN"/>
        </w:rPr>
        <w:t>”。</w:t>
      </w:r>
    </w:p>
    <w:p w:rsidR="00540E22" w:rsidRPr="00540E22" w:rsidRDefault="00540E22" w:rsidP="00540E22">
      <w:pPr>
        <w:pStyle w:val="ItemStep"/>
        <w:rPr>
          <w:lang w:eastAsia="zh-CN"/>
        </w:rPr>
      </w:pPr>
      <w:r w:rsidRPr="00540E22">
        <w:rPr>
          <w:rFonts w:hint="eastAsia"/>
          <w:lang w:eastAsia="zh-CN"/>
        </w:rPr>
        <w:t>进入</w:t>
      </w:r>
      <w:r w:rsidRPr="00540E22">
        <w:rPr>
          <w:rFonts w:hint="eastAsia"/>
          <w:lang w:eastAsia="zh-CN"/>
        </w:rPr>
        <w:t>BGP-</w:t>
      </w:r>
      <w:r w:rsidRPr="00540E22">
        <w:rPr>
          <w:lang w:eastAsia="zh-CN"/>
        </w:rPr>
        <w:t>VPN</w:t>
      </w:r>
      <w:r w:rsidRPr="00540E22">
        <w:rPr>
          <w:rFonts w:hint="eastAsia"/>
          <w:lang w:eastAsia="zh-CN"/>
        </w:rPr>
        <w:t>实例视图。</w:t>
      </w:r>
    </w:p>
    <w:p w:rsidR="00540E22" w:rsidRPr="00540E22" w:rsidRDefault="00540E22" w:rsidP="00540E22">
      <w:pPr>
        <w:pStyle w:val="ItemIndent1"/>
        <w:rPr>
          <w:rStyle w:val="commandparameter"/>
        </w:rPr>
      </w:pPr>
      <w:r w:rsidRPr="00540E22">
        <w:rPr>
          <w:rStyle w:val="commandkeywords"/>
        </w:rPr>
        <w:t xml:space="preserve">ip vpn-instance </w:t>
      </w:r>
      <w:r w:rsidRPr="00540E22">
        <w:rPr>
          <w:rStyle w:val="commandparameter"/>
        </w:rPr>
        <w:t>vpn-instance-name</w:t>
      </w:r>
    </w:p>
    <w:p w:rsidR="00FA57E8" w:rsidRPr="00B21B03" w:rsidRDefault="00FA57E8" w:rsidP="00FA57E8">
      <w:pPr>
        <w:pStyle w:val="ItemStep"/>
        <w:rPr>
          <w:lang w:eastAsia="zh-CN"/>
        </w:rPr>
      </w:pPr>
      <w:r w:rsidRPr="00B21B03">
        <w:rPr>
          <w:rFonts w:hint="eastAsia"/>
          <w:lang w:eastAsia="zh-CN"/>
        </w:rPr>
        <w:t>进入</w:t>
      </w:r>
      <w:r w:rsidRPr="00B21B03">
        <w:rPr>
          <w:rFonts w:hint="eastAsia"/>
          <w:lang w:eastAsia="zh-CN"/>
        </w:rPr>
        <w:t>BGP-VPN IPv4</w:t>
      </w:r>
      <w:r w:rsidRPr="00B21B03">
        <w:rPr>
          <w:rFonts w:hint="eastAsia"/>
          <w:lang w:eastAsia="zh-CN"/>
        </w:rPr>
        <w:t>单播地址族视图或</w:t>
      </w:r>
      <w:r w:rsidRPr="00B21B03">
        <w:rPr>
          <w:rFonts w:hint="eastAsia"/>
          <w:lang w:eastAsia="zh-CN"/>
        </w:rPr>
        <w:t>BGP VPNv4</w:t>
      </w:r>
      <w:r w:rsidRPr="00B21B03">
        <w:rPr>
          <w:rFonts w:hint="eastAsia"/>
          <w:lang w:eastAsia="zh-CN"/>
        </w:rPr>
        <w:t>地址族视图。</w:t>
      </w:r>
    </w:p>
    <w:p w:rsidR="00FA57E8" w:rsidRPr="00B21B03" w:rsidRDefault="00FA57E8" w:rsidP="00FA57E8">
      <w:pPr>
        <w:pStyle w:val="ItemList2"/>
        <w:rPr>
          <w:lang w:eastAsia="zh-CN"/>
        </w:rPr>
      </w:pPr>
      <w:r w:rsidRPr="00B21B03">
        <w:rPr>
          <w:rFonts w:hint="eastAsia"/>
          <w:lang w:eastAsia="zh-CN"/>
        </w:rPr>
        <w:t>依次执行以下命令进入</w:t>
      </w:r>
      <w:r w:rsidRPr="00B21B03">
        <w:rPr>
          <w:rFonts w:hint="eastAsia"/>
          <w:lang w:eastAsia="zh-CN"/>
        </w:rPr>
        <w:t>BGP-VPN IPv4</w:t>
      </w:r>
      <w:r w:rsidRPr="00B21B03">
        <w:rPr>
          <w:rFonts w:hint="eastAsia"/>
          <w:lang w:eastAsia="zh-CN"/>
        </w:rPr>
        <w:t>单播地址族视图。</w:t>
      </w:r>
    </w:p>
    <w:p w:rsidR="00FA57E8" w:rsidRPr="00B21B03" w:rsidRDefault="00FA57E8" w:rsidP="00FA57E8">
      <w:pPr>
        <w:pStyle w:val="ItemIndent2"/>
        <w:rPr>
          <w:rStyle w:val="commandparameter"/>
        </w:rPr>
      </w:pPr>
      <w:r w:rsidRPr="00B21B03">
        <w:rPr>
          <w:rStyle w:val="commandkeywords"/>
          <w:rFonts w:hint="eastAsia"/>
        </w:rPr>
        <w:t>ip</w:t>
      </w:r>
      <w:r w:rsidRPr="00B21B03">
        <w:rPr>
          <w:rStyle w:val="commandkeywords"/>
        </w:rPr>
        <w:t xml:space="preserve"> vpn-instance </w:t>
      </w:r>
      <w:r w:rsidRPr="00B21B03">
        <w:rPr>
          <w:rStyle w:val="commandparameter"/>
          <w:rFonts w:hint="eastAsia"/>
        </w:rPr>
        <w:t>vpn-instance-name</w:t>
      </w:r>
    </w:p>
    <w:p w:rsidR="00FA57E8" w:rsidRPr="00B21B03" w:rsidRDefault="00FA57E8" w:rsidP="00FA57E8">
      <w:pPr>
        <w:pStyle w:val="ItemIndent2"/>
      </w:pPr>
      <w:r w:rsidRPr="00B21B03">
        <w:rPr>
          <w:rStyle w:val="commandkeywords"/>
        </w:rPr>
        <w:t xml:space="preserve">address-family ipv4 </w:t>
      </w:r>
      <w:r w:rsidRPr="00B21B03">
        <w:rPr>
          <w:rStyle w:val="commandtext"/>
          <w:rFonts w:hint="eastAsia"/>
        </w:rPr>
        <w:t>[</w:t>
      </w:r>
      <w:r w:rsidRPr="00B21B03">
        <w:rPr>
          <w:rFonts w:hint="eastAsia"/>
        </w:rPr>
        <w:t xml:space="preserve"> </w:t>
      </w:r>
      <w:r w:rsidRPr="00B21B03">
        <w:rPr>
          <w:rStyle w:val="commandkeywords"/>
        </w:rPr>
        <w:t>unicast</w:t>
      </w:r>
      <w:r w:rsidRPr="00B21B03">
        <w:rPr>
          <w:rStyle w:val="commandkeywords"/>
          <w:rFonts w:hint="eastAsia"/>
        </w:rPr>
        <w:t xml:space="preserve"> </w:t>
      </w:r>
      <w:r w:rsidRPr="00B21B03">
        <w:rPr>
          <w:rStyle w:val="commandtext"/>
          <w:rFonts w:hint="eastAsia"/>
        </w:rPr>
        <w:t>]</w:t>
      </w:r>
    </w:p>
    <w:p w:rsidR="00FA57E8" w:rsidRPr="00B21B03" w:rsidRDefault="00FA57E8" w:rsidP="00FA57E8">
      <w:pPr>
        <w:pStyle w:val="ItemList2"/>
        <w:rPr>
          <w:lang w:eastAsia="zh-CN"/>
        </w:rPr>
      </w:pPr>
      <w:r w:rsidRPr="00B21B03">
        <w:rPr>
          <w:rFonts w:hint="eastAsia"/>
          <w:lang w:eastAsia="zh-CN"/>
        </w:rPr>
        <w:t>进入</w:t>
      </w:r>
      <w:r w:rsidRPr="00B21B03">
        <w:rPr>
          <w:rFonts w:hint="eastAsia"/>
          <w:lang w:eastAsia="zh-CN"/>
        </w:rPr>
        <w:t>BGP VPNv4</w:t>
      </w:r>
      <w:r w:rsidRPr="00B21B03">
        <w:rPr>
          <w:rFonts w:hint="eastAsia"/>
          <w:lang w:eastAsia="zh-CN"/>
        </w:rPr>
        <w:t>地址族视图。</w:t>
      </w:r>
    </w:p>
    <w:p w:rsidR="00FA57E8" w:rsidRPr="00B21B03" w:rsidRDefault="00FA57E8" w:rsidP="00FA57E8">
      <w:pPr>
        <w:pStyle w:val="ItemIndent2"/>
      </w:pPr>
      <w:r w:rsidRPr="00B21B03">
        <w:rPr>
          <w:rStyle w:val="commandkeywords"/>
        </w:rPr>
        <w:t xml:space="preserve">address-family </w:t>
      </w:r>
      <w:r w:rsidRPr="00B21B03">
        <w:rPr>
          <w:rStyle w:val="commandkeywords"/>
          <w:rFonts w:hint="eastAsia"/>
        </w:rPr>
        <w:t>vpnv4</w:t>
      </w:r>
    </w:p>
    <w:p w:rsidR="00540E22" w:rsidRPr="00540E22" w:rsidRDefault="00540E22" w:rsidP="00540E22">
      <w:pPr>
        <w:pStyle w:val="ItemStep"/>
        <w:rPr>
          <w:lang w:eastAsia="zh-CN"/>
        </w:rPr>
      </w:pPr>
      <w:r w:rsidRPr="00540E22">
        <w:rPr>
          <w:rFonts w:hint="eastAsia"/>
          <w:lang w:eastAsia="zh-CN"/>
        </w:rPr>
        <w:t>开启当前地址族的快速重路由功能。</w:t>
      </w:r>
    </w:p>
    <w:p w:rsidR="00540E22" w:rsidRPr="00540E22" w:rsidRDefault="00540E22" w:rsidP="00540E22">
      <w:pPr>
        <w:pStyle w:val="ItemIndent1"/>
        <w:rPr>
          <w:rStyle w:val="commandkeywords"/>
          <w:lang w:eastAsia="zh-CN"/>
        </w:rPr>
      </w:pPr>
      <w:r w:rsidRPr="00540E22">
        <w:rPr>
          <w:rStyle w:val="commandkeywords"/>
          <w:rFonts w:hint="eastAsia"/>
          <w:lang w:eastAsia="zh-CN"/>
        </w:rPr>
        <w:t>pic</w:t>
      </w:r>
    </w:p>
    <w:p w:rsidR="00540E22" w:rsidRPr="00540E22" w:rsidRDefault="00540E22" w:rsidP="00540E22">
      <w:pPr>
        <w:pStyle w:val="ItemIndent1"/>
        <w:rPr>
          <w:lang w:eastAsia="zh-CN"/>
        </w:rPr>
      </w:pPr>
      <w:r w:rsidRPr="00540E22">
        <w:rPr>
          <w:rFonts w:hint="eastAsia"/>
          <w:lang w:eastAsia="zh-CN"/>
        </w:rPr>
        <w:t>缺省情况下，快速重路由功能处于关闭状态。</w:t>
      </w:r>
    </w:p>
    <w:p w:rsidR="009B1190" w:rsidRPr="001F0A35" w:rsidRDefault="00540E22" w:rsidP="00B51350">
      <w:pPr>
        <w:pStyle w:val="ItemIndent1"/>
        <w:rPr>
          <w:lang w:eastAsia="zh-CN"/>
        </w:rPr>
      </w:pPr>
      <w:r w:rsidRPr="00540E22">
        <w:rPr>
          <w:rFonts w:hint="eastAsia"/>
          <w:lang w:eastAsia="zh-CN"/>
        </w:rPr>
        <w:t>本命令的详细介绍，请参见“三层技术</w:t>
      </w:r>
      <w:r w:rsidRPr="00540E22">
        <w:rPr>
          <w:lang w:eastAsia="zh-CN"/>
        </w:rPr>
        <w:t>-IP</w:t>
      </w:r>
      <w:r w:rsidRPr="00540E22">
        <w:rPr>
          <w:rFonts w:hint="eastAsia"/>
          <w:lang w:eastAsia="zh-CN"/>
        </w:rPr>
        <w:t>路由命令参考”中的“</w:t>
      </w:r>
      <w:r w:rsidRPr="00540E22">
        <w:rPr>
          <w:rFonts w:hint="eastAsia"/>
          <w:lang w:eastAsia="zh-CN"/>
        </w:rPr>
        <w:t>BGP</w:t>
      </w:r>
      <w:r w:rsidRPr="00540E22">
        <w:rPr>
          <w:rFonts w:hint="eastAsia"/>
          <w:lang w:eastAsia="zh-CN"/>
        </w:rPr>
        <w:t>”。</w:t>
      </w:r>
    </w:p>
    <w:p w:rsidR="007D7DD4" w:rsidRDefault="008C574F" w:rsidP="00DD64CA">
      <w:pPr>
        <w:pStyle w:val="2"/>
      </w:pPr>
      <w:bookmarkStart w:id="1121" w:name="_Toc476254231"/>
      <w:bookmarkStart w:id="1122" w:name="_Toc476256326"/>
      <w:bookmarkStart w:id="1123" w:name="_Toc476258307"/>
      <w:bookmarkStart w:id="1124" w:name="_Toc476254279"/>
      <w:bookmarkStart w:id="1125" w:name="_Toc476256374"/>
      <w:bookmarkStart w:id="1126" w:name="_Toc476258355"/>
      <w:bookmarkStart w:id="1127" w:name="_Ref311729521"/>
      <w:bookmarkStart w:id="1128" w:name="_Toc45105971"/>
      <w:bookmarkEnd w:id="1121"/>
      <w:bookmarkEnd w:id="1122"/>
      <w:bookmarkEnd w:id="1123"/>
      <w:bookmarkEnd w:id="1124"/>
      <w:bookmarkEnd w:id="1125"/>
      <w:bookmarkEnd w:id="1126"/>
      <w:r w:rsidRPr="00D16331">
        <w:rPr>
          <w:rFonts w:hint="eastAsia"/>
        </w:rPr>
        <w:lastRenderedPageBreak/>
        <w:t>配置</w:t>
      </w:r>
      <w:r w:rsidRPr="00D16331">
        <w:rPr>
          <w:rFonts w:hint="eastAsia"/>
        </w:rPr>
        <w:t>OSPF</w:t>
      </w:r>
      <w:r w:rsidRPr="00D16331">
        <w:rPr>
          <w:rFonts w:hint="eastAsia"/>
        </w:rPr>
        <w:t>伪连接</w:t>
      </w:r>
      <w:bookmarkEnd w:id="1053"/>
      <w:bookmarkEnd w:id="1127"/>
      <w:bookmarkEnd w:id="1128"/>
    </w:p>
    <w:p w:rsidR="00666912" w:rsidRDefault="00C23230" w:rsidP="00DD64CA">
      <w:pPr>
        <w:pStyle w:val="3"/>
      </w:pPr>
      <w:bookmarkStart w:id="1129" w:name="_Toc45105972"/>
      <w:r>
        <w:rPr>
          <w:rFonts w:hint="eastAsia"/>
        </w:rPr>
        <w:t>功能简介</w:t>
      </w:r>
      <w:bookmarkEnd w:id="1129"/>
    </w:p>
    <w:p w:rsidR="00BD03D7" w:rsidRPr="007530E2" w:rsidRDefault="00BD03D7" w:rsidP="00DD64CA"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间配置伪连接</w:t>
      </w:r>
      <w:r w:rsidR="003E2014">
        <w:rPr>
          <w:rFonts w:hint="eastAsia"/>
        </w:rPr>
        <w:t>S</w:t>
      </w:r>
      <w:r w:rsidR="003E2014" w:rsidRPr="007530E2">
        <w:rPr>
          <w:rFonts w:hint="eastAsia"/>
        </w:rPr>
        <w:t>ham</w:t>
      </w:r>
      <w:r w:rsidR="003E2014">
        <w:rPr>
          <w:rFonts w:hint="eastAsia"/>
        </w:rPr>
        <w:t>-</w:t>
      </w:r>
      <w:r w:rsidR="003E2014" w:rsidRPr="007530E2">
        <w:rPr>
          <w:rFonts w:hint="eastAsia"/>
        </w:rPr>
        <w:t>link</w:t>
      </w:r>
      <w:r w:rsidRPr="007530E2">
        <w:rPr>
          <w:rFonts w:hint="eastAsia"/>
        </w:rPr>
        <w:t>后，</w:t>
      </w:r>
      <w:r w:rsidR="003E2014">
        <w:rPr>
          <w:rFonts w:hint="eastAsia"/>
        </w:rPr>
        <w:t>S</w:t>
      </w:r>
      <w:r w:rsidR="003E2014" w:rsidRPr="007530E2">
        <w:rPr>
          <w:rFonts w:hint="eastAsia"/>
        </w:rPr>
        <w:t>ham</w:t>
      </w:r>
      <w:r w:rsidR="003E2014">
        <w:rPr>
          <w:rFonts w:hint="eastAsia"/>
        </w:rPr>
        <w:t>-</w:t>
      </w:r>
      <w:r w:rsidR="003E2014" w:rsidRPr="007530E2">
        <w:rPr>
          <w:rFonts w:hint="eastAsia"/>
        </w:rPr>
        <w:t>link</w:t>
      </w:r>
      <w:r w:rsidRPr="007530E2">
        <w:rPr>
          <w:rFonts w:hint="eastAsia"/>
        </w:rPr>
        <w:t>将被视为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区域内路由。这一特性使经过</w:t>
      </w:r>
      <w:r w:rsidRPr="007530E2">
        <w:rPr>
          <w:rFonts w:hint="eastAsia"/>
        </w:rPr>
        <w:t>MPLS VPN</w:t>
      </w:r>
      <w:r w:rsidRPr="007530E2">
        <w:rPr>
          <w:rFonts w:hint="eastAsia"/>
        </w:rPr>
        <w:t>骨干网的路由成为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区域内路由，避免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流量经后门路由转发。</w:t>
      </w:r>
    </w:p>
    <w:p w:rsidR="00BD03D7" w:rsidRPr="007530E2" w:rsidRDefault="003E2014" w:rsidP="00DD64CA">
      <w:r>
        <w:rPr>
          <w:rFonts w:hint="eastAsia"/>
        </w:rPr>
        <w:t>S</w:t>
      </w:r>
      <w:r w:rsidRPr="007530E2">
        <w:rPr>
          <w:rFonts w:hint="eastAsia"/>
        </w:rPr>
        <w:t>ham</w:t>
      </w:r>
      <w:r>
        <w:rPr>
          <w:rFonts w:hint="eastAsia"/>
        </w:rPr>
        <w:t>-</w:t>
      </w:r>
      <w:r w:rsidRPr="007530E2">
        <w:rPr>
          <w:rFonts w:hint="eastAsia"/>
        </w:rPr>
        <w:t>link</w:t>
      </w:r>
      <w:r w:rsidR="00BD03D7" w:rsidRPr="007530E2">
        <w:rPr>
          <w:rFonts w:hint="eastAsia"/>
        </w:rPr>
        <w:t>的源地址和目的地址应使用</w:t>
      </w:r>
      <w:r w:rsidR="00BD03D7" w:rsidRPr="007530E2">
        <w:rPr>
          <w:rFonts w:hint="eastAsia"/>
        </w:rPr>
        <w:t>32</w:t>
      </w:r>
      <w:r w:rsidR="00BD03D7" w:rsidRPr="007530E2">
        <w:rPr>
          <w:rFonts w:hint="eastAsia"/>
        </w:rPr>
        <w:t>位掩码的</w:t>
      </w:r>
      <w:r w:rsidR="00050DB5" w:rsidRPr="007530E2">
        <w:rPr>
          <w:rFonts w:hint="eastAsia"/>
        </w:rPr>
        <w:t>Loopback</w:t>
      </w:r>
      <w:r w:rsidR="00BD03D7" w:rsidRPr="007530E2">
        <w:rPr>
          <w:rFonts w:hint="eastAsia"/>
        </w:rPr>
        <w:t>接口地址，且该</w:t>
      </w:r>
      <w:r w:rsidR="002915F9">
        <w:rPr>
          <w:rFonts w:hint="eastAsia"/>
        </w:rPr>
        <w:t>L</w:t>
      </w:r>
      <w:r w:rsidR="002915F9" w:rsidRPr="007530E2">
        <w:rPr>
          <w:rFonts w:hint="eastAsia"/>
        </w:rPr>
        <w:t>oopback</w:t>
      </w:r>
      <w:r w:rsidR="00BD03D7" w:rsidRPr="007530E2">
        <w:rPr>
          <w:rFonts w:hint="eastAsia"/>
        </w:rPr>
        <w:t>接口需要绑定到</w:t>
      </w:r>
      <w:r w:rsidR="00BD03D7" w:rsidRPr="007530E2">
        <w:rPr>
          <w:rFonts w:hint="eastAsia"/>
        </w:rPr>
        <w:t>VPN</w:t>
      </w:r>
      <w:r w:rsidR="00BD03D7" w:rsidRPr="007530E2">
        <w:rPr>
          <w:rFonts w:hint="eastAsia"/>
        </w:rPr>
        <w:t>实例中，并通过</w:t>
      </w:r>
      <w:r w:rsidR="00BD03D7" w:rsidRPr="007530E2">
        <w:rPr>
          <w:rFonts w:hint="eastAsia"/>
        </w:rPr>
        <w:t>BGP</w:t>
      </w:r>
      <w:r w:rsidR="00BD03D7" w:rsidRPr="007530E2">
        <w:rPr>
          <w:rFonts w:hint="eastAsia"/>
        </w:rPr>
        <w:t>发布。</w:t>
      </w:r>
    </w:p>
    <w:p w:rsidR="007D7DD4" w:rsidRDefault="00386272" w:rsidP="00DD64CA">
      <w:pPr>
        <w:pStyle w:val="3"/>
      </w:pPr>
      <w:bookmarkStart w:id="1130" w:name="_Toc45105973"/>
      <w:r w:rsidRPr="007530E2">
        <w:rPr>
          <w:rFonts w:hint="eastAsia"/>
        </w:rPr>
        <w:t>配置准备</w:t>
      </w:r>
      <w:bookmarkEnd w:id="1130"/>
    </w:p>
    <w:p w:rsidR="008C574F" w:rsidRPr="007530E2" w:rsidRDefault="008C574F" w:rsidP="00DD64CA">
      <w:r w:rsidRPr="007530E2">
        <w:rPr>
          <w:rFonts w:hint="eastAsia"/>
        </w:rPr>
        <w:t>在配置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伪连接之前，需完成以下任务：</w:t>
      </w:r>
    </w:p>
    <w:p w:rsidR="008C574F" w:rsidRPr="007530E2" w:rsidRDefault="008C574F" w:rsidP="00DD64CA">
      <w:pPr>
        <w:pStyle w:val="ItemList"/>
      </w:pPr>
      <w:r w:rsidRPr="007530E2">
        <w:rPr>
          <w:rFonts w:hint="eastAsia"/>
        </w:rPr>
        <w:t>配置基本</w:t>
      </w:r>
      <w:r w:rsidR="00EC239C">
        <w:rPr>
          <w:rFonts w:hint="eastAsia"/>
        </w:rPr>
        <w:t>MPLS L3VPN</w:t>
      </w:r>
      <w:r w:rsidRPr="007530E2">
        <w:rPr>
          <w:rFonts w:hint="eastAsia"/>
        </w:rPr>
        <w:t>（</w:t>
      </w:r>
      <w:r w:rsidRPr="007530E2">
        <w:rPr>
          <w:rFonts w:hint="eastAsia"/>
        </w:rPr>
        <w:t>PE-CE</w:t>
      </w:r>
      <w:r w:rsidRPr="007530E2">
        <w:rPr>
          <w:rFonts w:hint="eastAsia"/>
        </w:rPr>
        <w:t>间使用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）</w:t>
      </w:r>
    </w:p>
    <w:p w:rsidR="008C574F" w:rsidRPr="007530E2" w:rsidRDefault="008E3776" w:rsidP="00DD64CA">
      <w:pPr>
        <w:pStyle w:val="ItemList"/>
        <w:rPr>
          <w:lang w:eastAsia="zh-CN"/>
        </w:rPr>
      </w:pPr>
      <w:r>
        <w:rPr>
          <w:rFonts w:hint="eastAsia"/>
          <w:lang w:eastAsia="zh-CN"/>
        </w:rPr>
        <w:t>在</w:t>
      </w:r>
      <w:r w:rsidRPr="007530E2">
        <w:rPr>
          <w:rFonts w:hint="eastAsia"/>
          <w:lang w:eastAsia="zh-CN"/>
        </w:rPr>
        <w:t>用户</w:t>
      </w:r>
      <w:r w:rsidR="008C574F" w:rsidRPr="007530E2">
        <w:rPr>
          <w:rFonts w:hint="eastAsia"/>
          <w:lang w:eastAsia="zh-CN"/>
        </w:rPr>
        <w:t>CE</w:t>
      </w:r>
      <w:r w:rsidR="008C574F" w:rsidRPr="007530E2">
        <w:rPr>
          <w:rFonts w:hint="eastAsia"/>
          <w:lang w:eastAsia="zh-CN"/>
        </w:rPr>
        <w:t>所在局域网</w:t>
      </w:r>
      <w:r>
        <w:rPr>
          <w:rFonts w:hint="eastAsia"/>
          <w:lang w:eastAsia="zh-CN"/>
        </w:rPr>
        <w:t>内配置</w:t>
      </w:r>
      <w:r w:rsidR="008C574F" w:rsidRPr="007530E2">
        <w:rPr>
          <w:rFonts w:hint="eastAsia"/>
          <w:lang w:eastAsia="zh-CN"/>
        </w:rPr>
        <w:t>OSPF</w:t>
      </w:r>
    </w:p>
    <w:p w:rsidR="00855848" w:rsidRDefault="008C574F" w:rsidP="00DD64CA">
      <w:pPr>
        <w:pStyle w:val="3"/>
      </w:pPr>
      <w:bookmarkStart w:id="1131" w:name="_Toc117926763"/>
      <w:bookmarkStart w:id="1132" w:name="_Toc114629677"/>
      <w:bookmarkStart w:id="1133" w:name="_Toc117926750"/>
      <w:bookmarkStart w:id="1134" w:name="_Toc114629664"/>
      <w:bookmarkStart w:id="1135" w:name="_Toc117926749"/>
      <w:bookmarkStart w:id="1136" w:name="_Toc114629663"/>
      <w:bookmarkStart w:id="1137" w:name="_Toc117926730"/>
      <w:bookmarkStart w:id="1138" w:name="_Toc114629644"/>
      <w:bookmarkStart w:id="1139" w:name="_Toc117926729"/>
      <w:bookmarkStart w:id="1140" w:name="_Toc114629643"/>
      <w:bookmarkStart w:id="1141" w:name="_Toc476254283"/>
      <w:bookmarkStart w:id="1142" w:name="_Toc476256378"/>
      <w:bookmarkStart w:id="1143" w:name="_Toc476258359"/>
      <w:bookmarkStart w:id="1144" w:name="_Toc476254284"/>
      <w:bookmarkStart w:id="1145" w:name="_Toc476256379"/>
      <w:bookmarkStart w:id="1146" w:name="_Toc476258360"/>
      <w:bookmarkStart w:id="1147" w:name="_Toc476254285"/>
      <w:bookmarkStart w:id="1148" w:name="_Toc476256380"/>
      <w:bookmarkStart w:id="1149" w:name="_Toc476258361"/>
      <w:bookmarkStart w:id="1150" w:name="_Toc476254286"/>
      <w:bookmarkStart w:id="1151" w:name="_Toc476256381"/>
      <w:bookmarkStart w:id="1152" w:name="_Toc476258362"/>
      <w:bookmarkStart w:id="1153" w:name="_Toc476254287"/>
      <w:bookmarkStart w:id="1154" w:name="_Toc476256382"/>
      <w:bookmarkStart w:id="1155" w:name="_Toc476258363"/>
      <w:bookmarkStart w:id="1156" w:name="_Toc476254288"/>
      <w:bookmarkStart w:id="1157" w:name="_Toc476256383"/>
      <w:bookmarkStart w:id="1158" w:name="_Toc476258364"/>
      <w:bookmarkStart w:id="1159" w:name="_Toc476254289"/>
      <w:bookmarkStart w:id="1160" w:name="_Toc476256384"/>
      <w:bookmarkStart w:id="1161" w:name="_Toc476258365"/>
      <w:bookmarkStart w:id="1162" w:name="_Toc476254290"/>
      <w:bookmarkStart w:id="1163" w:name="_Toc476256385"/>
      <w:bookmarkStart w:id="1164" w:name="_Toc476258366"/>
      <w:bookmarkStart w:id="1165" w:name="_Toc476254291"/>
      <w:bookmarkStart w:id="1166" w:name="_Toc476256386"/>
      <w:bookmarkStart w:id="1167" w:name="_Toc476258367"/>
      <w:bookmarkStart w:id="1168" w:name="_Toc476254292"/>
      <w:bookmarkStart w:id="1169" w:name="_Toc476256387"/>
      <w:bookmarkStart w:id="1170" w:name="_Toc476258368"/>
      <w:bookmarkStart w:id="1171" w:name="_Toc476254293"/>
      <w:bookmarkStart w:id="1172" w:name="_Toc476256388"/>
      <w:bookmarkStart w:id="1173" w:name="_Toc476258369"/>
      <w:bookmarkStart w:id="1174" w:name="_Toc476254294"/>
      <w:bookmarkStart w:id="1175" w:name="_Toc476256389"/>
      <w:bookmarkStart w:id="1176" w:name="_Toc476258370"/>
      <w:bookmarkStart w:id="1177" w:name="_Toc476254295"/>
      <w:bookmarkStart w:id="1178" w:name="_Toc476256390"/>
      <w:bookmarkStart w:id="1179" w:name="_Toc476258371"/>
      <w:bookmarkStart w:id="1180" w:name="_Toc476254316"/>
      <w:bookmarkStart w:id="1181" w:name="_Toc476256411"/>
      <w:bookmarkStart w:id="1182" w:name="_Toc476258392"/>
      <w:bookmarkStart w:id="1183" w:name="_Toc117926785"/>
      <w:bookmarkStart w:id="1184" w:name="_Toc114629699"/>
      <w:bookmarkStart w:id="1185" w:name="_Toc45105974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r w:rsidRPr="007530E2">
        <w:rPr>
          <w:rFonts w:hint="eastAsia"/>
        </w:rPr>
        <w:t>发布</w:t>
      </w:r>
      <w:r w:rsidRPr="007530E2">
        <w:rPr>
          <w:rFonts w:hint="eastAsia"/>
        </w:rPr>
        <w:t>Loopback</w:t>
      </w:r>
      <w:r w:rsidRPr="007530E2">
        <w:rPr>
          <w:rFonts w:hint="eastAsia"/>
        </w:rPr>
        <w:t>接口的路由</w:t>
      </w:r>
      <w:bookmarkEnd w:id="1185"/>
    </w:p>
    <w:p w:rsidR="00855848" w:rsidRDefault="00855848" w:rsidP="00855848">
      <w:pPr>
        <w:pStyle w:val="ItemStep"/>
      </w:pPr>
      <w:r>
        <w:rPr>
          <w:rFonts w:hint="eastAsia"/>
        </w:rPr>
        <w:t>进入系统视图。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8E3776" w:rsidRPr="008E3776" w:rsidRDefault="008E3776" w:rsidP="008E3776">
      <w:pPr>
        <w:pStyle w:val="ItemStep"/>
      </w:pPr>
      <w:r w:rsidRPr="008E3776">
        <w:rPr>
          <w:rFonts w:hint="eastAsia"/>
        </w:rPr>
        <w:t>创建</w:t>
      </w:r>
      <w:r w:rsidRPr="008E3776">
        <w:rPr>
          <w:rFonts w:hint="eastAsia"/>
        </w:rPr>
        <w:t>Loopback</w:t>
      </w:r>
      <w:r w:rsidRPr="008E3776">
        <w:rPr>
          <w:rFonts w:hint="eastAsia"/>
        </w:rPr>
        <w:t>接口，并进入</w:t>
      </w:r>
      <w:r w:rsidRPr="008E3776">
        <w:rPr>
          <w:rFonts w:hint="eastAsia"/>
        </w:rPr>
        <w:t>Loopback</w:t>
      </w:r>
      <w:r w:rsidRPr="008E3776">
        <w:rPr>
          <w:rFonts w:hint="eastAsia"/>
        </w:rPr>
        <w:t>接口视图。</w:t>
      </w:r>
    </w:p>
    <w:p w:rsidR="008E3776" w:rsidRPr="008E3776" w:rsidRDefault="008E3776" w:rsidP="008E3776">
      <w:pPr>
        <w:pStyle w:val="ItemIndent1"/>
        <w:rPr>
          <w:rStyle w:val="commandparameter"/>
        </w:rPr>
      </w:pPr>
      <w:r w:rsidRPr="008E3776">
        <w:rPr>
          <w:rStyle w:val="commandkeywords"/>
          <w:rFonts w:hint="eastAsia"/>
        </w:rPr>
        <w:t xml:space="preserve">interface loopback </w:t>
      </w:r>
      <w:r w:rsidRPr="008E3776">
        <w:rPr>
          <w:rStyle w:val="commandparameter"/>
          <w:rFonts w:hint="eastAsia"/>
        </w:rPr>
        <w:t>interface-number</w:t>
      </w:r>
    </w:p>
    <w:p w:rsidR="008E3776" w:rsidRPr="008E3776" w:rsidRDefault="008E3776" w:rsidP="008E3776">
      <w:pPr>
        <w:pStyle w:val="ItemStep"/>
        <w:rPr>
          <w:lang w:eastAsia="zh-CN"/>
        </w:rPr>
      </w:pPr>
      <w:r w:rsidRPr="008E3776">
        <w:rPr>
          <w:rFonts w:hint="eastAsia"/>
          <w:lang w:eastAsia="zh-CN"/>
        </w:rPr>
        <w:t>将</w:t>
      </w:r>
      <w:r w:rsidRPr="008E3776">
        <w:rPr>
          <w:rFonts w:hint="eastAsia"/>
          <w:lang w:eastAsia="zh-CN"/>
        </w:rPr>
        <w:t>Loopback</w:t>
      </w:r>
      <w:r w:rsidRPr="008E3776">
        <w:rPr>
          <w:rFonts w:hint="eastAsia"/>
          <w:lang w:eastAsia="zh-CN"/>
        </w:rPr>
        <w:t>接口与</w:t>
      </w:r>
      <w:r w:rsidRPr="008E3776">
        <w:rPr>
          <w:rFonts w:hint="eastAsia"/>
          <w:lang w:eastAsia="zh-CN"/>
        </w:rPr>
        <w:t>VPN</w:t>
      </w:r>
      <w:r w:rsidRPr="008E3776">
        <w:rPr>
          <w:rFonts w:hint="eastAsia"/>
          <w:lang w:eastAsia="zh-CN"/>
        </w:rPr>
        <w:t>实例关联。</w:t>
      </w:r>
    </w:p>
    <w:p w:rsidR="008E3776" w:rsidRPr="008E3776" w:rsidRDefault="008E3776" w:rsidP="008E3776">
      <w:pPr>
        <w:pStyle w:val="ItemIndent1"/>
        <w:rPr>
          <w:rStyle w:val="commandparameter"/>
        </w:rPr>
      </w:pPr>
      <w:r w:rsidRPr="008E3776">
        <w:rPr>
          <w:rStyle w:val="commandkeywords"/>
          <w:rFonts w:hint="eastAsia"/>
        </w:rPr>
        <w:t xml:space="preserve">ip binding vpn-instance </w:t>
      </w:r>
      <w:r w:rsidRPr="008E3776">
        <w:rPr>
          <w:rStyle w:val="commandparameter"/>
          <w:rFonts w:hint="eastAsia"/>
        </w:rPr>
        <w:t>vpn-instance-name</w:t>
      </w:r>
    </w:p>
    <w:p w:rsidR="008E3776" w:rsidRPr="008E3776" w:rsidRDefault="008E3776" w:rsidP="008E3776">
      <w:pPr>
        <w:pStyle w:val="ItemIndent1"/>
        <w:rPr>
          <w:lang w:eastAsia="zh-CN"/>
        </w:rPr>
      </w:pPr>
      <w:r w:rsidRPr="008E3776">
        <w:rPr>
          <w:rFonts w:hint="eastAsia"/>
          <w:lang w:eastAsia="zh-CN"/>
        </w:rPr>
        <w:t>缺省情况下，接口不关联任何</w:t>
      </w:r>
      <w:r w:rsidRPr="008E3776">
        <w:rPr>
          <w:rFonts w:hint="eastAsia"/>
          <w:lang w:eastAsia="zh-CN"/>
        </w:rPr>
        <w:t>VPN</w:t>
      </w:r>
      <w:r w:rsidRPr="008E3776">
        <w:rPr>
          <w:rFonts w:hint="eastAsia"/>
          <w:lang w:eastAsia="zh-CN"/>
        </w:rPr>
        <w:t>实例，属于公网接口。</w:t>
      </w:r>
    </w:p>
    <w:p w:rsidR="008E3776" w:rsidRPr="008E3776" w:rsidRDefault="008E3776" w:rsidP="008E3776">
      <w:pPr>
        <w:pStyle w:val="ItemStep"/>
      </w:pPr>
      <w:r w:rsidRPr="008E3776">
        <w:rPr>
          <w:rFonts w:hint="eastAsia"/>
        </w:rPr>
        <w:t>配置</w:t>
      </w:r>
      <w:r w:rsidRPr="008E3776">
        <w:rPr>
          <w:rFonts w:hint="eastAsia"/>
        </w:rPr>
        <w:t>Loopback</w:t>
      </w:r>
      <w:r w:rsidRPr="008E3776">
        <w:rPr>
          <w:rFonts w:hint="eastAsia"/>
        </w:rPr>
        <w:t>接口的地址。</w:t>
      </w:r>
    </w:p>
    <w:p w:rsidR="008E3776" w:rsidRPr="008E3776" w:rsidRDefault="008E3776" w:rsidP="008E3776">
      <w:pPr>
        <w:pStyle w:val="ItemIndent1"/>
      </w:pPr>
      <w:r w:rsidRPr="008E3776">
        <w:rPr>
          <w:rStyle w:val="commandkeywords"/>
          <w:rFonts w:hint="eastAsia"/>
        </w:rPr>
        <w:t xml:space="preserve">ip address </w:t>
      </w:r>
      <w:r w:rsidRPr="008E3776">
        <w:rPr>
          <w:rStyle w:val="commandparameter"/>
          <w:rFonts w:hint="eastAsia"/>
        </w:rPr>
        <w:t>ip-address</w:t>
      </w:r>
      <w:r w:rsidRPr="008E3776">
        <w:rPr>
          <w:rStyle w:val="commandkeywords"/>
          <w:rFonts w:hint="eastAsia"/>
        </w:rPr>
        <w:t xml:space="preserve"> </w:t>
      </w:r>
      <w:r w:rsidRPr="008E3776">
        <w:rPr>
          <w:rStyle w:val="commandtext"/>
          <w:rFonts w:hint="eastAsia"/>
        </w:rPr>
        <w:t>{</w:t>
      </w:r>
      <w:r w:rsidRPr="008E3776">
        <w:rPr>
          <w:rFonts w:hint="eastAsia"/>
        </w:rPr>
        <w:t xml:space="preserve"> </w:t>
      </w:r>
      <w:r w:rsidRPr="008E3776">
        <w:rPr>
          <w:rStyle w:val="commandparameter"/>
          <w:rFonts w:hint="eastAsia"/>
        </w:rPr>
        <w:t xml:space="preserve">mask-length </w:t>
      </w:r>
      <w:r w:rsidRPr="008E3776">
        <w:rPr>
          <w:rStyle w:val="commandtext"/>
          <w:rFonts w:hint="eastAsia"/>
        </w:rPr>
        <w:t>|</w:t>
      </w:r>
      <w:r w:rsidRPr="008E3776">
        <w:rPr>
          <w:rStyle w:val="commandparameter"/>
          <w:rFonts w:hint="eastAsia"/>
        </w:rPr>
        <w:t xml:space="preserve"> mask</w:t>
      </w:r>
      <w:r w:rsidRPr="008E3776">
        <w:rPr>
          <w:rFonts w:hint="eastAsia"/>
        </w:rPr>
        <w:t xml:space="preserve"> </w:t>
      </w:r>
      <w:r w:rsidRPr="008E3776">
        <w:rPr>
          <w:rStyle w:val="commandtext"/>
          <w:rFonts w:hint="eastAsia"/>
        </w:rPr>
        <w:t>}</w:t>
      </w:r>
    </w:p>
    <w:p w:rsidR="008E3776" w:rsidRPr="008E3776" w:rsidRDefault="008E3776" w:rsidP="008E3776">
      <w:pPr>
        <w:pStyle w:val="ItemIndent1"/>
      </w:pPr>
      <w:r w:rsidRPr="008E3776">
        <w:rPr>
          <w:rFonts w:hint="eastAsia"/>
        </w:rPr>
        <w:t>缺省情况下，未配置</w:t>
      </w:r>
      <w:r w:rsidRPr="008E3776">
        <w:rPr>
          <w:rFonts w:hint="eastAsia"/>
        </w:rPr>
        <w:t>Loopback</w:t>
      </w:r>
      <w:r w:rsidRPr="008E3776">
        <w:rPr>
          <w:rFonts w:hint="eastAsia"/>
        </w:rPr>
        <w:t>接口的地址。</w:t>
      </w:r>
    </w:p>
    <w:p w:rsidR="008E3776" w:rsidRPr="00B51350" w:rsidRDefault="008E3776" w:rsidP="00B51350">
      <w:pPr>
        <w:pStyle w:val="ItemStep"/>
        <w:rPr>
          <w:rFonts w:ascii="Courier New" w:hAnsi="Courier New"/>
          <w:b/>
          <w:szCs w:val="21"/>
        </w:rPr>
      </w:pPr>
      <w:r>
        <w:rPr>
          <w:rFonts w:hint="eastAsia"/>
        </w:rPr>
        <w:t>退回系统视图。</w:t>
      </w:r>
    </w:p>
    <w:p w:rsidR="008E3776" w:rsidRDefault="008E3776" w:rsidP="008E3776">
      <w:pPr>
        <w:pStyle w:val="ItemIndent1"/>
        <w:rPr>
          <w:rStyle w:val="commandkeywords"/>
        </w:rPr>
      </w:pPr>
      <w:r>
        <w:rPr>
          <w:rStyle w:val="commandkeywords"/>
          <w:rFonts w:hint="eastAsia"/>
        </w:rPr>
        <w:t>quit</w:t>
      </w:r>
    </w:p>
    <w:p w:rsidR="00855848" w:rsidRDefault="00855848" w:rsidP="00855848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855848" w:rsidRDefault="00855848" w:rsidP="00855848">
      <w:pPr>
        <w:pStyle w:val="ItemIndent1"/>
      </w:pPr>
      <w:r w:rsidRPr="00DA2C2B">
        <w:rPr>
          <w:rStyle w:val="commandkeywords"/>
          <w:rFonts w:hint="eastAsia"/>
        </w:rPr>
        <w:t xml:space="preserve">bgp </w:t>
      </w:r>
      <w:r w:rsidRPr="00855848">
        <w:rPr>
          <w:rStyle w:val="commandparameter"/>
          <w:rFonts w:hint="eastAsia"/>
        </w:rPr>
        <w:t>as-number</w:t>
      </w:r>
      <w:r w:rsidRPr="00855848">
        <w:t xml:space="preserve"> </w:t>
      </w:r>
      <w:r w:rsidRPr="00555218">
        <w:rPr>
          <w:rStyle w:val="commandtext"/>
          <w:rFonts w:hint="eastAsia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instance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>instance-name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]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BGP-VPN</w:t>
      </w:r>
      <w:r>
        <w:rPr>
          <w:rFonts w:hint="eastAsia"/>
          <w:lang w:eastAsia="zh-CN"/>
        </w:rPr>
        <w:t>实例视图。</w:t>
      </w:r>
    </w:p>
    <w:p w:rsidR="00855848" w:rsidRDefault="00855848" w:rsidP="00855848">
      <w:pPr>
        <w:pStyle w:val="ItemIndent1"/>
        <w:rPr>
          <w:rStyle w:val="commandparameter"/>
        </w:rPr>
      </w:pPr>
      <w:r w:rsidRPr="00DA2C2B">
        <w:rPr>
          <w:rStyle w:val="commandkeywords"/>
          <w:rFonts w:hint="eastAsia"/>
        </w:rPr>
        <w:t>ip</w:t>
      </w:r>
      <w:r w:rsidRPr="00855848">
        <w:rPr>
          <w:rStyle w:val="commandkeywords"/>
        </w:rPr>
        <w:t xml:space="preserve"> vpn-instance </w:t>
      </w:r>
      <w:r w:rsidRPr="00855848">
        <w:rPr>
          <w:rStyle w:val="commandparameter"/>
          <w:rFonts w:hint="eastAsia"/>
        </w:rPr>
        <w:t>vpn-instance-name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BGP-VPN IPv4</w:t>
      </w:r>
      <w:r>
        <w:rPr>
          <w:rFonts w:hint="eastAsia"/>
          <w:lang w:eastAsia="zh-CN"/>
        </w:rPr>
        <w:t>单播地址族视图。</w:t>
      </w:r>
    </w:p>
    <w:p w:rsidR="00855848" w:rsidRDefault="00855848" w:rsidP="00855848">
      <w:pPr>
        <w:pStyle w:val="ItemIndent1"/>
      </w:pPr>
      <w:r w:rsidRPr="00DA2C2B">
        <w:rPr>
          <w:rStyle w:val="commandkeywords"/>
        </w:rPr>
        <w:t>address-family ipv4</w:t>
      </w:r>
      <w:r w:rsidRPr="00855848">
        <w:rPr>
          <w:rStyle w:val="commandkeywords"/>
        </w:rPr>
        <w:t xml:space="preserve"> </w:t>
      </w:r>
      <w:r w:rsidRPr="00555218">
        <w:rPr>
          <w:rStyle w:val="commandtext"/>
          <w:rFonts w:hint="eastAsia"/>
        </w:rPr>
        <w:t>[</w:t>
      </w:r>
      <w:r w:rsidRPr="00855848">
        <w:rPr>
          <w:rStyle w:val="commandkeywords"/>
          <w:rFonts w:hint="eastAsia"/>
        </w:rPr>
        <w:t xml:space="preserve"> </w:t>
      </w:r>
      <w:r w:rsidRPr="00855848">
        <w:rPr>
          <w:rStyle w:val="commandkeywords"/>
        </w:rPr>
        <w:t>unicast</w:t>
      </w:r>
      <w:r w:rsidRPr="00855848">
        <w:rPr>
          <w:rStyle w:val="commandkeywords"/>
          <w:rFonts w:hint="eastAsia"/>
        </w:rPr>
        <w:t xml:space="preserve"> </w:t>
      </w:r>
      <w:r w:rsidRPr="00555218">
        <w:rPr>
          <w:rStyle w:val="commandtext"/>
          <w:rFonts w:hint="eastAsia"/>
        </w:rPr>
        <w:t>]</w:t>
      </w:r>
    </w:p>
    <w:p w:rsidR="00855848" w:rsidRDefault="00855848" w:rsidP="00855848">
      <w:pPr>
        <w:pStyle w:val="ItemStep"/>
      </w:pPr>
      <w:r>
        <w:rPr>
          <w:rFonts w:hint="eastAsia"/>
        </w:rPr>
        <w:t>引入直连路由（将</w:t>
      </w:r>
      <w:r>
        <w:rPr>
          <w:rFonts w:hint="eastAsia"/>
        </w:rPr>
        <w:t>Loopback</w:t>
      </w:r>
      <w:r>
        <w:rPr>
          <w:rFonts w:hint="eastAsia"/>
        </w:rPr>
        <w:t>主机路由引入</w:t>
      </w:r>
      <w:r>
        <w:rPr>
          <w:rFonts w:hint="eastAsia"/>
        </w:rPr>
        <w:t>BGP</w:t>
      </w:r>
      <w:r>
        <w:rPr>
          <w:rFonts w:hint="eastAsia"/>
        </w:rPr>
        <w:t>）。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import-route direct</w:t>
      </w:r>
    </w:p>
    <w:p w:rsidR="007D7DD4" w:rsidRPr="00855848" w:rsidRDefault="00855848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缺省情况下，不会引入直连路由。</w:t>
      </w:r>
    </w:p>
    <w:p w:rsidR="00855848" w:rsidRDefault="004E46A2" w:rsidP="00DD64CA">
      <w:pPr>
        <w:pStyle w:val="3"/>
      </w:pPr>
      <w:bookmarkStart w:id="1186" w:name="_Toc476254318"/>
      <w:bookmarkStart w:id="1187" w:name="_Toc476256413"/>
      <w:bookmarkStart w:id="1188" w:name="_Toc476258394"/>
      <w:bookmarkStart w:id="1189" w:name="_Toc476254343"/>
      <w:bookmarkStart w:id="1190" w:name="_Toc476256438"/>
      <w:bookmarkStart w:id="1191" w:name="_Toc476258419"/>
      <w:bookmarkStart w:id="1192" w:name="_Toc117926807"/>
      <w:bookmarkStart w:id="1193" w:name="_Toc114629721"/>
      <w:bookmarkStart w:id="1194" w:name="_Toc4510597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r>
        <w:rPr>
          <w:rFonts w:hint="eastAsia"/>
        </w:rPr>
        <w:t>创建</w:t>
      </w:r>
      <w:r w:rsidR="008C574F" w:rsidRPr="007530E2">
        <w:rPr>
          <w:rFonts w:hint="eastAsia"/>
        </w:rPr>
        <w:t>伪连接</w:t>
      </w:r>
      <w:bookmarkEnd w:id="1194"/>
    </w:p>
    <w:p w:rsidR="00855848" w:rsidRDefault="00855848" w:rsidP="00855848">
      <w:pPr>
        <w:pStyle w:val="ItemStep"/>
      </w:pPr>
      <w:r>
        <w:rPr>
          <w:rFonts w:hint="eastAsia"/>
        </w:rPr>
        <w:t>进入系统视图。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lastRenderedPageBreak/>
        <w:t>system-view</w:t>
      </w:r>
    </w:p>
    <w:p w:rsidR="00855848" w:rsidRDefault="00855848" w:rsidP="00855848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OSPF</w:t>
      </w:r>
      <w:r>
        <w:rPr>
          <w:rFonts w:hint="eastAsia"/>
        </w:rPr>
        <w:t>视图。</w:t>
      </w:r>
    </w:p>
    <w:p w:rsidR="00855848" w:rsidRDefault="00855848" w:rsidP="00855848">
      <w:pPr>
        <w:pStyle w:val="ItemIndent1"/>
      </w:pPr>
      <w:r w:rsidRPr="00DA2C2B">
        <w:rPr>
          <w:rStyle w:val="commandkeywords"/>
          <w:rFonts w:hint="eastAsia"/>
        </w:rPr>
        <w:t>ospf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</w:rPr>
        <w:t>process-id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|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 xml:space="preserve">router-id </w:t>
      </w:r>
      <w:r w:rsidRPr="00855848">
        <w:rPr>
          <w:rStyle w:val="commandparameter"/>
          <w:rFonts w:hint="eastAsia"/>
        </w:rPr>
        <w:t xml:space="preserve">router-id </w:t>
      </w:r>
      <w:r w:rsidRPr="00555218">
        <w:rPr>
          <w:rStyle w:val="commandtext"/>
          <w:rFonts w:hint="eastAsia"/>
        </w:rPr>
        <w:t>|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 xml:space="preserve">vpn-instance </w:t>
      </w:r>
      <w:r w:rsidRPr="00855848">
        <w:rPr>
          <w:rStyle w:val="commandparameter"/>
          <w:rFonts w:hint="eastAsia"/>
        </w:rPr>
        <w:t>vpn-instance-name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]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*</w:t>
      </w:r>
    </w:p>
    <w:p w:rsidR="00855848" w:rsidRDefault="00855848" w:rsidP="00855848">
      <w:pPr>
        <w:pStyle w:val="ItemIndent1"/>
        <w:rPr>
          <w:lang w:eastAsia="zh-CN"/>
        </w:rPr>
      </w:pPr>
      <w:r w:rsidRPr="007530E2">
        <w:rPr>
          <w:lang w:eastAsia="zh-CN"/>
        </w:rPr>
        <w:t>建议用户启动</w:t>
      </w:r>
      <w:r w:rsidRPr="007530E2">
        <w:rPr>
          <w:lang w:eastAsia="zh-CN"/>
        </w:rPr>
        <w:t>OSPF</w:t>
      </w:r>
      <w:r w:rsidRPr="007530E2">
        <w:rPr>
          <w:lang w:eastAsia="zh-CN"/>
        </w:rPr>
        <w:t>进程时手工配置路由器</w:t>
      </w:r>
      <w:r w:rsidRPr="007530E2">
        <w:rPr>
          <w:lang w:eastAsia="zh-CN"/>
        </w:rPr>
        <w:t>ID</w:t>
      </w:r>
      <w:r>
        <w:rPr>
          <w:rFonts w:hint="eastAsia"/>
          <w:lang w:eastAsia="zh-CN"/>
        </w:rPr>
        <w:t>。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引入路由的外部路由标记值。</w:t>
      </w:r>
    </w:p>
    <w:p w:rsidR="00855848" w:rsidRDefault="00855848" w:rsidP="00855848">
      <w:pPr>
        <w:pStyle w:val="ItemIndent1"/>
        <w:rPr>
          <w:rStyle w:val="commandparameter"/>
          <w:lang w:eastAsia="zh-CN"/>
        </w:rPr>
      </w:pPr>
      <w:r w:rsidRPr="00DA2C2B">
        <w:rPr>
          <w:rStyle w:val="commandkeywords"/>
          <w:lang w:eastAsia="zh-CN"/>
        </w:rPr>
        <w:t>route-tag</w:t>
      </w:r>
      <w:r w:rsidRPr="00855848">
        <w:rPr>
          <w:rStyle w:val="commandkeywords"/>
          <w:rFonts w:hint="eastAsia"/>
          <w:lang w:eastAsia="zh-CN"/>
        </w:rPr>
        <w:t xml:space="preserve"> </w:t>
      </w:r>
      <w:r w:rsidRPr="00855848">
        <w:rPr>
          <w:rStyle w:val="commandparameter"/>
          <w:rFonts w:hint="eastAsia"/>
          <w:lang w:eastAsia="zh-CN"/>
        </w:rPr>
        <w:t>tag-value</w:t>
      </w:r>
    </w:p>
    <w:p w:rsidR="00855848" w:rsidRDefault="00855848" w:rsidP="00855848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缺省情况下，</w:t>
      </w:r>
      <w:r w:rsidRPr="00855848">
        <w:rPr>
          <w:rFonts w:hint="eastAsia"/>
          <w:lang w:eastAsia="zh-CN"/>
        </w:rPr>
        <w:t>若</w:t>
      </w:r>
      <w:r w:rsidRPr="00855848">
        <w:rPr>
          <w:rFonts w:hint="eastAsia"/>
          <w:lang w:eastAsia="zh-CN"/>
        </w:rPr>
        <w:t>MPLS</w:t>
      </w:r>
      <w:r w:rsidRPr="00855848">
        <w:rPr>
          <w:rFonts w:hint="eastAsia"/>
          <w:lang w:eastAsia="zh-CN"/>
        </w:rPr>
        <w:t>骨干网上配置了</w:t>
      </w:r>
      <w:r w:rsidRPr="00855848">
        <w:rPr>
          <w:rFonts w:hint="eastAsia"/>
          <w:lang w:eastAsia="zh-CN"/>
        </w:rPr>
        <w:t>BGP</w:t>
      </w:r>
      <w:r w:rsidRPr="00855848">
        <w:rPr>
          <w:rFonts w:hint="eastAsia"/>
          <w:lang w:eastAsia="zh-CN"/>
        </w:rPr>
        <w:t>路由协议，并且</w:t>
      </w:r>
      <w:r w:rsidRPr="00855848">
        <w:rPr>
          <w:rFonts w:hint="eastAsia"/>
          <w:lang w:eastAsia="zh-CN"/>
        </w:rPr>
        <w:t>BGP</w:t>
      </w:r>
      <w:r w:rsidRPr="00855848">
        <w:rPr>
          <w:rFonts w:hint="eastAsia"/>
          <w:lang w:eastAsia="zh-CN"/>
        </w:rPr>
        <w:t>的</w:t>
      </w:r>
      <w:r w:rsidRPr="00855848">
        <w:rPr>
          <w:rFonts w:hint="eastAsia"/>
          <w:lang w:eastAsia="zh-CN"/>
        </w:rPr>
        <w:t>AS</w:t>
      </w:r>
      <w:r w:rsidRPr="00855848">
        <w:rPr>
          <w:rFonts w:hint="eastAsia"/>
          <w:lang w:eastAsia="zh-CN"/>
        </w:rPr>
        <w:t>号不大于</w:t>
      </w:r>
      <w:r w:rsidRPr="00855848">
        <w:rPr>
          <w:rFonts w:hint="eastAsia"/>
          <w:lang w:eastAsia="zh-CN"/>
        </w:rPr>
        <w:t>65535</w:t>
      </w:r>
      <w:r w:rsidRPr="00855848">
        <w:rPr>
          <w:rFonts w:hint="eastAsia"/>
          <w:lang w:eastAsia="zh-CN"/>
        </w:rPr>
        <w:t>，则外部路由标记</w:t>
      </w:r>
      <w:r w:rsidRPr="00855848">
        <w:rPr>
          <w:lang w:eastAsia="zh-CN"/>
        </w:rPr>
        <w:t>值</w:t>
      </w:r>
      <w:r w:rsidRPr="00855848">
        <w:rPr>
          <w:rFonts w:hint="eastAsia"/>
          <w:lang w:eastAsia="zh-CN"/>
        </w:rPr>
        <w:t>的</w:t>
      </w:r>
      <w:r w:rsidRPr="00855848">
        <w:rPr>
          <w:lang w:eastAsia="zh-CN"/>
        </w:rPr>
        <w:t>前面两个字节固定</w:t>
      </w:r>
      <w:r w:rsidRPr="00855848">
        <w:rPr>
          <w:rFonts w:hint="eastAsia"/>
          <w:lang w:eastAsia="zh-CN"/>
        </w:rPr>
        <w:t>为</w:t>
      </w:r>
      <w:r w:rsidRPr="00855848">
        <w:rPr>
          <w:lang w:eastAsia="zh-CN"/>
        </w:rPr>
        <w:t>0xD000</w:t>
      </w:r>
      <w:r w:rsidRPr="00855848">
        <w:rPr>
          <w:lang w:eastAsia="zh-CN"/>
        </w:rPr>
        <w:t>，后面的两个字节为本端</w:t>
      </w:r>
      <w:r w:rsidRPr="00855848">
        <w:rPr>
          <w:lang w:eastAsia="zh-CN"/>
        </w:rPr>
        <w:t>BGP</w:t>
      </w:r>
      <w:r w:rsidRPr="00855848">
        <w:rPr>
          <w:lang w:eastAsia="zh-CN"/>
        </w:rPr>
        <w:t>的</w:t>
      </w:r>
      <w:r w:rsidRPr="00855848">
        <w:rPr>
          <w:lang w:eastAsia="zh-CN"/>
        </w:rPr>
        <w:t>AS</w:t>
      </w:r>
      <w:r w:rsidRPr="00855848">
        <w:rPr>
          <w:lang w:eastAsia="zh-CN"/>
        </w:rPr>
        <w:t>号</w:t>
      </w:r>
      <w:r w:rsidRPr="00855848">
        <w:rPr>
          <w:rFonts w:hint="eastAsia"/>
          <w:lang w:eastAsia="zh-CN"/>
        </w:rPr>
        <w:t>；否则，外部路由标记值为</w:t>
      </w:r>
      <w:r w:rsidRPr="00855848">
        <w:rPr>
          <w:rFonts w:hint="eastAsia"/>
          <w:lang w:eastAsia="zh-CN"/>
        </w:rPr>
        <w:t>0</w:t>
      </w:r>
      <w:r>
        <w:rPr>
          <w:rFonts w:hint="eastAsia"/>
          <w:lang w:eastAsia="zh-CN"/>
        </w:rPr>
        <w:t>。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OSPF</w:t>
      </w:r>
      <w:r>
        <w:rPr>
          <w:rFonts w:hint="eastAsia"/>
          <w:lang w:eastAsia="zh-CN"/>
        </w:rPr>
        <w:t>区域视图。</w:t>
      </w:r>
    </w:p>
    <w:p w:rsidR="00855848" w:rsidRDefault="00855848" w:rsidP="00855848">
      <w:pPr>
        <w:pStyle w:val="ItemIndent1"/>
        <w:rPr>
          <w:rStyle w:val="commandparameter"/>
        </w:rPr>
      </w:pPr>
      <w:r w:rsidRPr="00DA2C2B">
        <w:rPr>
          <w:rStyle w:val="commandkeywords"/>
        </w:rPr>
        <w:t>area</w:t>
      </w:r>
      <w:r w:rsidRPr="00855848">
        <w:rPr>
          <w:rStyle w:val="commandparameter"/>
        </w:rPr>
        <w:t xml:space="preserve"> area-id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创建一条</w:t>
      </w:r>
      <w:r>
        <w:rPr>
          <w:rFonts w:hint="eastAsia"/>
          <w:lang w:eastAsia="zh-CN"/>
        </w:rPr>
        <w:t>OSPF</w:t>
      </w:r>
      <w:r>
        <w:rPr>
          <w:rFonts w:hint="eastAsia"/>
          <w:lang w:eastAsia="zh-CN"/>
        </w:rPr>
        <w:t>伪连接。</w:t>
      </w:r>
    </w:p>
    <w:p w:rsidR="00855848" w:rsidRDefault="00855848" w:rsidP="00855848">
      <w:pPr>
        <w:pStyle w:val="ItemIndent1"/>
      </w:pPr>
      <w:r w:rsidRPr="00DA2C2B">
        <w:rPr>
          <w:rStyle w:val="commandkeywords"/>
        </w:rPr>
        <w:t xml:space="preserve">sham-link </w:t>
      </w:r>
      <w:r w:rsidRPr="00855848">
        <w:rPr>
          <w:rStyle w:val="commandparameter"/>
          <w:rFonts w:hint="eastAsia"/>
        </w:rPr>
        <w:t>source-ip-address</w:t>
      </w:r>
      <w:r w:rsidRPr="00855848">
        <w:rPr>
          <w:rStyle w:val="commandkeywords"/>
        </w:rPr>
        <w:t xml:space="preserve"> </w:t>
      </w:r>
      <w:r w:rsidRPr="00855848">
        <w:rPr>
          <w:rStyle w:val="commandparameter"/>
        </w:rPr>
        <w:t>destination-ip-address</w:t>
      </w:r>
      <w:r w:rsidRPr="00855848">
        <w:rPr>
          <w:rStyle w:val="commandkeywords"/>
        </w:rPr>
        <w:t xml:space="preserve"> </w:t>
      </w:r>
      <w:r w:rsidRPr="00555218">
        <w:rPr>
          <w:rStyle w:val="commandtext"/>
        </w:rPr>
        <w:t>[</w:t>
      </w:r>
      <w:r w:rsidRPr="00855848">
        <w:t xml:space="preserve"> </w:t>
      </w:r>
      <w:r w:rsidRPr="00855848">
        <w:rPr>
          <w:rStyle w:val="commandkeywords"/>
        </w:rPr>
        <w:t xml:space="preserve">cost </w:t>
      </w:r>
      <w:r w:rsidRPr="00855848">
        <w:rPr>
          <w:rStyle w:val="commandparameter"/>
        </w:rPr>
        <w:t>cost</w:t>
      </w:r>
      <w:r w:rsidRPr="00855848">
        <w:rPr>
          <w:rStyle w:val="commandparameter"/>
          <w:rFonts w:hint="eastAsia"/>
        </w:rPr>
        <w:t>-value</w:t>
      </w:r>
      <w:r w:rsidRPr="00855848">
        <w:t xml:space="preserve"> </w:t>
      </w:r>
      <w:r w:rsidRPr="00555218">
        <w:rPr>
          <w:rStyle w:val="commandtext"/>
        </w:rPr>
        <w:t>|</w:t>
      </w:r>
      <w:r w:rsidRPr="00855848">
        <w:t xml:space="preserve"> </w:t>
      </w:r>
      <w:r w:rsidRPr="00855848">
        <w:rPr>
          <w:rStyle w:val="commandkeywords"/>
        </w:rPr>
        <w:t xml:space="preserve">dead </w:t>
      </w:r>
      <w:r w:rsidRPr="00855848">
        <w:rPr>
          <w:rStyle w:val="commandparameter"/>
        </w:rPr>
        <w:t>dead-interval</w:t>
      </w:r>
      <w:r w:rsidRPr="00855848">
        <w:t xml:space="preserve"> </w:t>
      </w:r>
      <w:r w:rsidRPr="00555218">
        <w:rPr>
          <w:rStyle w:val="commandtext"/>
        </w:rPr>
        <w:t>|</w:t>
      </w:r>
      <w:r w:rsidRPr="00855848">
        <w:rPr>
          <w:rStyle w:val="commandkeywords"/>
        </w:rPr>
        <w:t xml:space="preserve"> hello </w:t>
      </w:r>
      <w:r w:rsidRPr="00855848">
        <w:rPr>
          <w:rStyle w:val="commandparameter"/>
        </w:rPr>
        <w:t>hello-interval</w:t>
      </w:r>
      <w:r w:rsidRPr="00855848">
        <w:t xml:space="preserve"> </w:t>
      </w:r>
      <w:r w:rsidRPr="00555218">
        <w:rPr>
          <w:rStyle w:val="commandtext"/>
        </w:rPr>
        <w:t>|</w:t>
      </w:r>
      <w:r w:rsidRPr="00855848">
        <w:rPr>
          <w:rStyle w:val="commandkeywords"/>
        </w:rPr>
        <w:t xml:space="preserve"> </w:t>
      </w:r>
      <w:r w:rsidRPr="00555218">
        <w:rPr>
          <w:rStyle w:val="commandtext"/>
        </w:rPr>
        <w:t>{</w:t>
      </w:r>
      <w:r w:rsidRPr="00855848">
        <w:t xml:space="preserve"> </w:t>
      </w:r>
      <w:r w:rsidRPr="00555218">
        <w:rPr>
          <w:rStyle w:val="commandtext"/>
        </w:rPr>
        <w:t>{</w:t>
      </w:r>
      <w:r w:rsidRPr="00855848">
        <w:t xml:space="preserve"> </w:t>
      </w:r>
      <w:r w:rsidRPr="00855848">
        <w:rPr>
          <w:rStyle w:val="commandkeywords"/>
        </w:rPr>
        <w:t>hmac-md5</w:t>
      </w:r>
      <w:r w:rsidRPr="00855848">
        <w:t xml:space="preserve"> </w:t>
      </w:r>
      <w:r w:rsidRPr="00555218">
        <w:rPr>
          <w:rStyle w:val="commandtext"/>
        </w:rPr>
        <w:t>|</w:t>
      </w:r>
      <w:r w:rsidRPr="00855848">
        <w:t xml:space="preserve"> </w:t>
      </w:r>
      <w:r w:rsidRPr="00855848">
        <w:rPr>
          <w:rStyle w:val="commandkeywords"/>
        </w:rPr>
        <w:t>hmac-</w:t>
      </w:r>
      <w:r w:rsidRPr="00855848">
        <w:rPr>
          <w:rStyle w:val="commandkeywords"/>
          <w:rFonts w:hint="eastAsia"/>
        </w:rPr>
        <w:t>sha-256</w:t>
      </w:r>
      <w:r w:rsidRPr="00855848">
        <w:t xml:space="preserve"> </w:t>
      </w:r>
      <w:r w:rsidRPr="00555218">
        <w:rPr>
          <w:rStyle w:val="commandtext"/>
        </w:rPr>
        <w:t>|</w:t>
      </w:r>
      <w:r w:rsidRPr="00855848">
        <w:t xml:space="preserve"> </w:t>
      </w:r>
      <w:r w:rsidRPr="00855848">
        <w:rPr>
          <w:rStyle w:val="commandkeywords"/>
        </w:rPr>
        <w:t xml:space="preserve">md5 </w:t>
      </w:r>
      <w:r w:rsidRPr="00555218">
        <w:rPr>
          <w:rStyle w:val="commandtext"/>
        </w:rPr>
        <w:t>}</w:t>
      </w:r>
      <w:r w:rsidRPr="00855848">
        <w:t xml:space="preserve"> </w:t>
      </w:r>
      <w:r w:rsidRPr="00855848">
        <w:rPr>
          <w:rStyle w:val="commandparameter"/>
        </w:rPr>
        <w:t>key-id</w:t>
      </w:r>
      <w:r w:rsidRPr="00855848">
        <w:t xml:space="preserve"> </w:t>
      </w:r>
      <w:r w:rsidRPr="00555218">
        <w:rPr>
          <w:rStyle w:val="commandtext"/>
        </w:rPr>
        <w:t>{</w:t>
      </w:r>
      <w:r w:rsidRPr="00855848">
        <w:t xml:space="preserve"> </w:t>
      </w:r>
      <w:r w:rsidRPr="00855848">
        <w:rPr>
          <w:rStyle w:val="commandkeywords"/>
        </w:rPr>
        <w:t xml:space="preserve">cipher </w:t>
      </w:r>
      <w:r w:rsidRPr="00555218">
        <w:rPr>
          <w:rStyle w:val="commandtext"/>
        </w:rPr>
        <w:t>|</w:t>
      </w:r>
      <w:r w:rsidRPr="00855848">
        <w:t xml:space="preserve"> </w:t>
      </w:r>
      <w:r w:rsidRPr="00855848">
        <w:rPr>
          <w:rStyle w:val="commandkeywords"/>
        </w:rPr>
        <w:t>plain</w:t>
      </w:r>
      <w:r w:rsidRPr="00855848">
        <w:rPr>
          <w:rStyle w:val="commandparameter"/>
        </w:rPr>
        <w:t xml:space="preserve"> </w:t>
      </w:r>
      <w:r w:rsidRPr="00555218">
        <w:rPr>
          <w:rStyle w:val="commandtext"/>
        </w:rPr>
        <w:t>}</w:t>
      </w:r>
      <w:r w:rsidRPr="00855848">
        <w:t xml:space="preserve"> </w:t>
      </w:r>
      <w:r w:rsidRPr="00855848">
        <w:rPr>
          <w:rStyle w:val="commandparameter"/>
        </w:rPr>
        <w:t>string</w:t>
      </w:r>
      <w:r w:rsidRPr="00855848">
        <w:t xml:space="preserve"> </w:t>
      </w:r>
      <w:r w:rsidRPr="00555218">
        <w:rPr>
          <w:rStyle w:val="commandtext"/>
        </w:rPr>
        <w:t>|</w:t>
      </w:r>
      <w:r w:rsidRPr="00855848">
        <w:t xml:space="preserve"> </w:t>
      </w:r>
      <w:r w:rsidRPr="00855848">
        <w:rPr>
          <w:rStyle w:val="commandkeywords"/>
        </w:rPr>
        <w:t>keychain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</w:rPr>
        <w:t>keychain-name</w:t>
      </w:r>
      <w:r w:rsidRPr="00855848">
        <w:t xml:space="preserve"> </w:t>
      </w:r>
      <w:r w:rsidRPr="00555218">
        <w:rPr>
          <w:rStyle w:val="commandtext"/>
        </w:rPr>
        <w:t>|</w:t>
      </w:r>
      <w:r w:rsidRPr="00855848">
        <w:t xml:space="preserve"> </w:t>
      </w:r>
      <w:r w:rsidRPr="00855848">
        <w:rPr>
          <w:rStyle w:val="commandkeywords"/>
        </w:rPr>
        <w:t>simple</w:t>
      </w:r>
      <w:r w:rsidRPr="00855848">
        <w:t xml:space="preserve"> </w:t>
      </w:r>
      <w:r w:rsidRPr="00555218">
        <w:rPr>
          <w:rStyle w:val="commandtext"/>
        </w:rPr>
        <w:t>{</w:t>
      </w:r>
      <w:r w:rsidRPr="00855848">
        <w:t xml:space="preserve"> </w:t>
      </w:r>
      <w:r w:rsidRPr="00855848">
        <w:rPr>
          <w:rStyle w:val="commandkeywords"/>
        </w:rPr>
        <w:t xml:space="preserve">cipher </w:t>
      </w:r>
      <w:r w:rsidRPr="00555218">
        <w:rPr>
          <w:rStyle w:val="commandtext"/>
        </w:rPr>
        <w:t>|</w:t>
      </w:r>
      <w:r w:rsidRPr="00855848">
        <w:t xml:space="preserve"> </w:t>
      </w:r>
      <w:r w:rsidRPr="00855848">
        <w:rPr>
          <w:rStyle w:val="commandkeywords"/>
        </w:rPr>
        <w:t>plain</w:t>
      </w:r>
      <w:r w:rsidRPr="00855848">
        <w:rPr>
          <w:rStyle w:val="commandparameter"/>
        </w:rPr>
        <w:t xml:space="preserve"> </w:t>
      </w:r>
      <w:r w:rsidRPr="00555218">
        <w:rPr>
          <w:rStyle w:val="commandtext"/>
        </w:rPr>
        <w:t>}</w:t>
      </w:r>
      <w:r w:rsidRPr="00855848">
        <w:t xml:space="preserve"> </w:t>
      </w:r>
      <w:r w:rsidRPr="00855848">
        <w:rPr>
          <w:rStyle w:val="commandparameter"/>
        </w:rPr>
        <w:t>string</w:t>
      </w:r>
      <w:r w:rsidRPr="00855848">
        <w:t xml:space="preserve"> </w:t>
      </w:r>
      <w:r w:rsidRPr="00555218">
        <w:rPr>
          <w:rStyle w:val="commandtext"/>
          <w:rFonts w:hint="eastAsia"/>
        </w:rPr>
        <w:t>}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</w:rPr>
        <w:t>|</w:t>
      </w:r>
      <w:r w:rsidRPr="00855848">
        <w:t xml:space="preserve"> </w:t>
      </w:r>
      <w:r w:rsidRPr="00855848">
        <w:rPr>
          <w:rStyle w:val="commandkeywords"/>
        </w:rPr>
        <w:t xml:space="preserve">retransmit </w:t>
      </w:r>
      <w:r w:rsidRPr="00855848">
        <w:rPr>
          <w:rStyle w:val="commandparameter"/>
        </w:rPr>
        <w:t>retrans-interval</w:t>
      </w:r>
      <w:r w:rsidRPr="00855848">
        <w:t xml:space="preserve"> </w:t>
      </w:r>
      <w:r w:rsidRPr="00555218">
        <w:rPr>
          <w:rStyle w:val="commandtext"/>
        </w:rPr>
        <w:t>|</w:t>
      </w:r>
      <w:r w:rsidRPr="00855848">
        <w:rPr>
          <w:rStyle w:val="commandkeywords"/>
        </w:rPr>
        <w:t xml:space="preserve"> trans-delay </w:t>
      </w:r>
      <w:r w:rsidRPr="00855848">
        <w:rPr>
          <w:rStyle w:val="commandparameter"/>
        </w:rPr>
        <w:t>delay</w:t>
      </w:r>
      <w:commentRangeStart w:id="1195"/>
      <w:r w:rsidR="00CE0FB6" w:rsidRPr="00855848">
        <w:rPr>
          <w:rStyle w:val="commandparameter"/>
        </w:rPr>
        <w:t xml:space="preserve"> </w:t>
      </w:r>
      <w:r w:rsidR="00CE0FB6" w:rsidRPr="00555218">
        <w:rPr>
          <w:rStyle w:val="commandtext"/>
          <w:rFonts w:hint="eastAsia"/>
        </w:rPr>
        <w:t>|</w:t>
      </w:r>
      <w:r w:rsidR="00CE0FB6" w:rsidRPr="00855848">
        <w:rPr>
          <w:rStyle w:val="commandparameter"/>
          <w:rFonts w:hint="eastAsia"/>
        </w:rPr>
        <w:t xml:space="preserve"> </w:t>
      </w:r>
      <w:r w:rsidR="00CE0FB6" w:rsidRPr="00855848">
        <w:rPr>
          <w:rStyle w:val="commandkeywords"/>
        </w:rPr>
        <w:t xml:space="preserve">ttl-security hops </w:t>
      </w:r>
      <w:r w:rsidR="00CE0FB6" w:rsidRPr="00855848">
        <w:rPr>
          <w:rStyle w:val="commandparameter"/>
        </w:rPr>
        <w:t>hop-count</w:t>
      </w:r>
      <w:commentRangeEnd w:id="1195"/>
      <w:r w:rsidR="00CE0FB6">
        <w:rPr>
          <w:rStyle w:val="ac"/>
          <w:color w:val="auto"/>
          <w:kern w:val="2"/>
          <w:lang w:eastAsia="zh-CN"/>
        </w:rPr>
        <w:commentReference w:id="1195"/>
      </w:r>
      <w:r w:rsidRPr="00855848">
        <w:rPr>
          <w:rStyle w:val="commandparameter"/>
        </w:rPr>
        <w:t xml:space="preserve"> </w:t>
      </w:r>
      <w:r w:rsidRPr="00555218">
        <w:rPr>
          <w:rStyle w:val="commandtext"/>
        </w:rPr>
        <w:t>]</w:t>
      </w:r>
      <w:r w:rsidRPr="00855848">
        <w:t xml:space="preserve"> </w:t>
      </w:r>
      <w:r w:rsidRPr="00555218">
        <w:rPr>
          <w:rStyle w:val="commandtext"/>
        </w:rPr>
        <w:t>*</w:t>
      </w:r>
    </w:p>
    <w:p w:rsidR="007D7DD4" w:rsidRDefault="00631F7E" w:rsidP="00DD64CA">
      <w:pPr>
        <w:pStyle w:val="2"/>
      </w:pPr>
      <w:bookmarkStart w:id="1196" w:name="_Toc476254345"/>
      <w:bookmarkStart w:id="1197" w:name="_Toc476256440"/>
      <w:bookmarkStart w:id="1198" w:name="_Toc476258421"/>
      <w:bookmarkStart w:id="1199" w:name="_Toc476254346"/>
      <w:bookmarkStart w:id="1200" w:name="_Toc476256441"/>
      <w:bookmarkStart w:id="1201" w:name="_Toc476258422"/>
      <w:bookmarkStart w:id="1202" w:name="_Toc117926830"/>
      <w:bookmarkStart w:id="1203" w:name="_Toc114629744"/>
      <w:bookmarkStart w:id="1204" w:name="_Toc117926829"/>
      <w:bookmarkStart w:id="1205" w:name="_Toc114629743"/>
      <w:bookmarkStart w:id="1206" w:name="_Toc476254371"/>
      <w:bookmarkStart w:id="1207" w:name="_Toc476256466"/>
      <w:bookmarkStart w:id="1208" w:name="_Toc476258447"/>
      <w:bookmarkStart w:id="1209" w:name="_Toc117926874"/>
      <w:bookmarkStart w:id="1210" w:name="_Toc114629788"/>
      <w:bookmarkStart w:id="1211" w:name="_Toc292809895"/>
      <w:bookmarkStart w:id="1212" w:name="_Toc281580822"/>
      <w:bookmarkStart w:id="1213" w:name="_Toc281578871"/>
      <w:bookmarkStart w:id="1214" w:name="_Toc266281083"/>
      <w:bookmarkStart w:id="1215" w:name="_Toc292809894"/>
      <w:bookmarkStart w:id="1216" w:name="_Toc281580821"/>
      <w:bookmarkStart w:id="1217" w:name="_Toc281578870"/>
      <w:bookmarkStart w:id="1218" w:name="_Toc266281082"/>
      <w:bookmarkStart w:id="1219" w:name="_Toc292809893"/>
      <w:bookmarkStart w:id="1220" w:name="_Toc281580820"/>
      <w:bookmarkStart w:id="1221" w:name="_Toc281578869"/>
      <w:bookmarkStart w:id="1222" w:name="_Toc266281081"/>
      <w:bookmarkStart w:id="1223" w:name="_Toc292809892"/>
      <w:bookmarkStart w:id="1224" w:name="_Toc281580819"/>
      <w:bookmarkStart w:id="1225" w:name="_Toc281578868"/>
      <w:bookmarkStart w:id="1226" w:name="_Toc266281080"/>
      <w:bookmarkStart w:id="1227" w:name="_Toc292809878"/>
      <w:bookmarkStart w:id="1228" w:name="_Toc281580805"/>
      <w:bookmarkStart w:id="1229" w:name="_Toc281578854"/>
      <w:bookmarkStart w:id="1230" w:name="_Toc266281066"/>
      <w:bookmarkStart w:id="1231" w:name="_Toc292809877"/>
      <w:bookmarkStart w:id="1232" w:name="_Toc281580804"/>
      <w:bookmarkStart w:id="1233" w:name="_Toc281578853"/>
      <w:bookmarkStart w:id="1234" w:name="_Toc266281065"/>
      <w:bookmarkStart w:id="1235" w:name="_Toc292809876"/>
      <w:bookmarkStart w:id="1236" w:name="_Toc281580803"/>
      <w:bookmarkStart w:id="1237" w:name="_Toc281578852"/>
      <w:bookmarkStart w:id="1238" w:name="_Toc266281064"/>
      <w:bookmarkStart w:id="1239" w:name="_Toc292809875"/>
      <w:bookmarkStart w:id="1240" w:name="_Toc281580802"/>
      <w:bookmarkStart w:id="1241" w:name="_Toc281578851"/>
      <w:bookmarkStart w:id="1242" w:name="_Toc266281063"/>
      <w:bookmarkStart w:id="1243" w:name="_Toc292809874"/>
      <w:bookmarkStart w:id="1244" w:name="_Toc281580801"/>
      <w:bookmarkStart w:id="1245" w:name="_Toc281578850"/>
      <w:bookmarkStart w:id="1246" w:name="_Toc266281062"/>
      <w:bookmarkStart w:id="1247" w:name="_Toc211678003"/>
      <w:bookmarkStart w:id="1248" w:name="_Toc211677888"/>
      <w:bookmarkStart w:id="1249" w:name="_Toc211678002"/>
      <w:bookmarkStart w:id="1250" w:name="_Toc211677887"/>
      <w:bookmarkStart w:id="1251" w:name="_Toc415144289"/>
      <w:bookmarkStart w:id="1252" w:name="_Toc415144248"/>
      <w:bookmarkStart w:id="1253" w:name="_Toc415144247"/>
      <w:bookmarkStart w:id="1254" w:name="_Toc415144246"/>
      <w:bookmarkStart w:id="1255" w:name="_Toc415144205"/>
      <w:bookmarkStart w:id="1256" w:name="_Toc415144204"/>
      <w:bookmarkStart w:id="1257" w:name="_Toc415144203"/>
      <w:bookmarkStart w:id="1258" w:name="_Toc415144161"/>
      <w:bookmarkStart w:id="1259" w:name="_Toc415144160"/>
      <w:bookmarkStart w:id="1260" w:name="_Toc415144159"/>
      <w:bookmarkStart w:id="1261" w:name="_Toc415144117"/>
      <w:bookmarkStart w:id="1262" w:name="_Toc415144116"/>
      <w:bookmarkStart w:id="1263" w:name="_Toc415144115"/>
      <w:bookmarkStart w:id="1264" w:name="_Toc415144090"/>
      <w:bookmarkStart w:id="1265" w:name="_Toc415144089"/>
      <w:bookmarkStart w:id="1266" w:name="_Toc415144088"/>
      <w:bookmarkStart w:id="1267" w:name="_Toc415144071"/>
      <w:bookmarkStart w:id="1268" w:name="_Toc415144070"/>
      <w:bookmarkStart w:id="1269" w:name="_Toc415144069"/>
      <w:bookmarkStart w:id="1270" w:name="_Toc415144068"/>
      <w:bookmarkStart w:id="1271" w:name="_Toc415144067"/>
      <w:bookmarkStart w:id="1272" w:name="_Toc415144066"/>
      <w:bookmarkStart w:id="1273" w:name="_Toc415144036"/>
      <w:bookmarkStart w:id="1274" w:name="_Toc415144035"/>
      <w:bookmarkStart w:id="1275" w:name="_Toc415144034"/>
      <w:bookmarkStart w:id="1276" w:name="_Toc415143988"/>
      <w:bookmarkStart w:id="1277" w:name="_Toc415143987"/>
      <w:bookmarkStart w:id="1278" w:name="_Toc415143986"/>
      <w:bookmarkStart w:id="1279" w:name="_Toc415143985"/>
      <w:bookmarkStart w:id="1280" w:name="_Toc415143984"/>
      <w:bookmarkStart w:id="1281" w:name="_Toc415143954"/>
      <w:bookmarkStart w:id="1282" w:name="_Toc415143953"/>
      <w:bookmarkStart w:id="1283" w:name="_Toc415143952"/>
      <w:bookmarkStart w:id="1284" w:name="_Toc415143907"/>
      <w:bookmarkStart w:id="1285" w:name="_Toc415143906"/>
      <w:bookmarkStart w:id="1286" w:name="_Toc415143905"/>
      <w:bookmarkStart w:id="1287" w:name="_Toc415143904"/>
      <w:bookmarkStart w:id="1288" w:name="_Toc415143903"/>
      <w:bookmarkStart w:id="1289" w:name="_Toc415143902"/>
      <w:bookmarkStart w:id="1290" w:name="_Toc415143864"/>
      <w:bookmarkStart w:id="1291" w:name="_Toc415143863"/>
      <w:bookmarkStart w:id="1292" w:name="_Toc415143862"/>
      <w:bookmarkStart w:id="1293" w:name="_Toc415143861"/>
      <w:bookmarkStart w:id="1294" w:name="_Toc415143860"/>
      <w:bookmarkStart w:id="1295" w:name="_Toc415143859"/>
      <w:bookmarkStart w:id="1296" w:name="_Toc415143826"/>
      <w:bookmarkStart w:id="1297" w:name="_Toc415143825"/>
      <w:bookmarkStart w:id="1298" w:name="_Toc415143824"/>
      <w:bookmarkStart w:id="1299" w:name="_Toc415143823"/>
      <w:bookmarkStart w:id="1300" w:name="_Toc415143822"/>
      <w:bookmarkStart w:id="1301" w:name="_Toc415143821"/>
      <w:bookmarkStart w:id="1302" w:name="_Toc415143796"/>
      <w:bookmarkStart w:id="1303" w:name="_Toc415143795"/>
      <w:bookmarkStart w:id="1304" w:name="_Toc415143794"/>
      <w:bookmarkStart w:id="1305" w:name="_Toc415143793"/>
      <w:bookmarkStart w:id="1306" w:name="_Toc415143775"/>
      <w:bookmarkStart w:id="1307" w:name="_Toc415143774"/>
      <w:bookmarkStart w:id="1308" w:name="_Toc415143773"/>
      <w:bookmarkStart w:id="1309" w:name="_Toc117926856"/>
      <w:bookmarkStart w:id="1310" w:name="_Toc114629770"/>
      <w:bookmarkStart w:id="1311" w:name="_Toc117926849"/>
      <w:bookmarkStart w:id="1312" w:name="_Toc114629763"/>
      <w:bookmarkStart w:id="1313" w:name="_Toc117926848"/>
      <w:bookmarkStart w:id="1314" w:name="_Toc114629762"/>
      <w:bookmarkStart w:id="1315" w:name="_Toc117926847"/>
      <w:bookmarkStart w:id="1316" w:name="_Toc114629761"/>
      <w:bookmarkStart w:id="1317" w:name="_Toc117926834"/>
      <w:bookmarkStart w:id="1318" w:name="_Toc114629748"/>
      <w:bookmarkStart w:id="1319" w:name="_Toc117926833"/>
      <w:bookmarkStart w:id="1320" w:name="_Toc114629747"/>
      <w:bookmarkStart w:id="1321" w:name="_Toc415143772"/>
      <w:bookmarkStart w:id="1322" w:name="_Toc369791789"/>
      <w:bookmarkStart w:id="1323" w:name="_Toc369791788"/>
      <w:bookmarkStart w:id="1324" w:name="_Toc415143771"/>
      <w:bookmarkStart w:id="1325" w:name="_Toc415143770"/>
      <w:bookmarkStart w:id="1326" w:name="_Toc415143769"/>
      <w:bookmarkStart w:id="1327" w:name="_Toc415143768"/>
      <w:bookmarkStart w:id="1328" w:name="_Toc415143767"/>
      <w:bookmarkStart w:id="1329" w:name="_Toc415143766"/>
      <w:bookmarkStart w:id="1330" w:name="_Toc326585331"/>
      <w:bookmarkStart w:id="1331" w:name="_Toc326583835"/>
      <w:bookmarkStart w:id="1332" w:name="_Toc326585330"/>
      <w:bookmarkStart w:id="1333" w:name="_Toc326583834"/>
      <w:bookmarkStart w:id="1334" w:name="_Toc326585329"/>
      <w:bookmarkStart w:id="1335" w:name="_Toc326583833"/>
      <w:bookmarkStart w:id="1336" w:name="_Toc326585328"/>
      <w:bookmarkStart w:id="1337" w:name="_Toc326583832"/>
      <w:bookmarkStart w:id="1338" w:name="_Toc476254372"/>
      <w:bookmarkStart w:id="1339" w:name="_Toc476256467"/>
      <w:bookmarkStart w:id="1340" w:name="_Toc476258448"/>
      <w:bookmarkStart w:id="1341" w:name="_Toc476254373"/>
      <w:bookmarkStart w:id="1342" w:name="_Toc476256468"/>
      <w:bookmarkStart w:id="1343" w:name="_Toc476258449"/>
      <w:bookmarkStart w:id="1344" w:name="_Toc476254374"/>
      <w:bookmarkStart w:id="1345" w:name="_Toc476256469"/>
      <w:bookmarkStart w:id="1346" w:name="_Toc476258450"/>
      <w:bookmarkStart w:id="1347" w:name="_Toc476254375"/>
      <w:bookmarkStart w:id="1348" w:name="_Toc476256470"/>
      <w:bookmarkStart w:id="1349" w:name="_Toc476258451"/>
      <w:bookmarkStart w:id="1350" w:name="_Toc476254376"/>
      <w:bookmarkStart w:id="1351" w:name="_Toc476256471"/>
      <w:bookmarkStart w:id="1352" w:name="_Toc476258452"/>
      <w:bookmarkStart w:id="1353" w:name="_Toc476254377"/>
      <w:bookmarkStart w:id="1354" w:name="_Toc476256472"/>
      <w:bookmarkStart w:id="1355" w:name="_Toc476258453"/>
      <w:bookmarkStart w:id="1356" w:name="_Toc476254378"/>
      <w:bookmarkStart w:id="1357" w:name="_Toc476256473"/>
      <w:bookmarkStart w:id="1358" w:name="_Toc476258454"/>
      <w:bookmarkStart w:id="1359" w:name="_Toc476254379"/>
      <w:bookmarkStart w:id="1360" w:name="_Toc476256474"/>
      <w:bookmarkStart w:id="1361" w:name="_Toc476258455"/>
      <w:bookmarkStart w:id="1362" w:name="_Toc476254380"/>
      <w:bookmarkStart w:id="1363" w:name="_Toc476256475"/>
      <w:bookmarkStart w:id="1364" w:name="_Toc476258456"/>
      <w:bookmarkStart w:id="1365" w:name="_Toc476254381"/>
      <w:bookmarkStart w:id="1366" w:name="_Toc476256476"/>
      <w:bookmarkStart w:id="1367" w:name="_Toc476258457"/>
      <w:bookmarkStart w:id="1368" w:name="_Toc476254382"/>
      <w:bookmarkStart w:id="1369" w:name="_Toc476256477"/>
      <w:bookmarkStart w:id="1370" w:name="_Toc476258458"/>
      <w:bookmarkStart w:id="1371" w:name="_Toc476254383"/>
      <w:bookmarkStart w:id="1372" w:name="_Toc476256478"/>
      <w:bookmarkStart w:id="1373" w:name="_Toc476258459"/>
      <w:bookmarkStart w:id="1374" w:name="_Toc476254384"/>
      <w:bookmarkStart w:id="1375" w:name="_Toc476256479"/>
      <w:bookmarkStart w:id="1376" w:name="_Toc476258460"/>
      <w:bookmarkStart w:id="1377" w:name="_Toc476254385"/>
      <w:bookmarkStart w:id="1378" w:name="_Toc476256480"/>
      <w:bookmarkStart w:id="1379" w:name="_Toc476258461"/>
      <w:bookmarkStart w:id="1380" w:name="_Toc476254402"/>
      <w:bookmarkStart w:id="1381" w:name="_Toc476256497"/>
      <w:bookmarkStart w:id="1382" w:name="_Toc476258478"/>
      <w:bookmarkStart w:id="1383" w:name="_Ref147205227"/>
      <w:bookmarkStart w:id="1384" w:name="_Ref311729605"/>
      <w:bookmarkStart w:id="1385" w:name="_Ref476251240"/>
      <w:bookmarkStart w:id="1386" w:name="_Toc45105976"/>
      <w:bookmarkEnd w:id="1054"/>
      <w:bookmarkEnd w:id="1055"/>
      <w:bookmarkEnd w:id="1056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r w:rsidRPr="00D16331">
        <w:rPr>
          <w:rFonts w:hint="eastAsia"/>
        </w:rPr>
        <w:t>配置</w:t>
      </w:r>
      <w:r w:rsidRPr="00D16331">
        <w:rPr>
          <w:rFonts w:hint="eastAsia"/>
        </w:rPr>
        <w:t>BGP</w:t>
      </w:r>
      <w:r w:rsidRPr="00D16331">
        <w:rPr>
          <w:rFonts w:hint="eastAsia"/>
        </w:rPr>
        <w:t>的</w:t>
      </w:r>
      <w:r w:rsidRPr="00D16331">
        <w:rPr>
          <w:rFonts w:hint="eastAsia"/>
        </w:rPr>
        <w:t>AS</w:t>
      </w:r>
      <w:r w:rsidRPr="00D16331">
        <w:rPr>
          <w:rFonts w:hint="eastAsia"/>
        </w:rPr>
        <w:t>号替换</w:t>
      </w:r>
      <w:bookmarkEnd w:id="1383"/>
      <w:bookmarkEnd w:id="1384"/>
      <w:r w:rsidR="006E7F33" w:rsidRPr="00D16331">
        <w:rPr>
          <w:rFonts w:hint="eastAsia"/>
        </w:rPr>
        <w:t>和</w:t>
      </w:r>
      <w:r w:rsidR="006E7F33" w:rsidRPr="00D16331">
        <w:rPr>
          <w:rFonts w:hint="eastAsia"/>
        </w:rPr>
        <w:t>SoO</w:t>
      </w:r>
      <w:r w:rsidR="006E7F33" w:rsidRPr="00D16331">
        <w:rPr>
          <w:rFonts w:hint="eastAsia"/>
        </w:rPr>
        <w:t>属性</w:t>
      </w:r>
      <w:bookmarkEnd w:id="1385"/>
      <w:bookmarkEnd w:id="1386"/>
    </w:p>
    <w:p w:rsidR="00666912" w:rsidRDefault="00566B91" w:rsidP="00B51350">
      <w:pPr>
        <w:pStyle w:val="4"/>
      </w:pPr>
      <w:r>
        <w:rPr>
          <w:rFonts w:hint="eastAsia"/>
        </w:rPr>
        <w:t>功能简介</w:t>
      </w:r>
    </w:p>
    <w:p w:rsidR="00567D6C" w:rsidRDefault="00CA67EE" w:rsidP="00DD64CA">
      <w:r w:rsidRPr="007530E2">
        <w:rPr>
          <w:rFonts w:hint="eastAsia"/>
        </w:rPr>
        <w:t>不同</w:t>
      </w:r>
      <w:r w:rsidR="005D4B62">
        <w:rPr>
          <w:rFonts w:hint="eastAsia"/>
        </w:rPr>
        <w:t>Site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具有相同的</w:t>
      </w:r>
      <w:r w:rsidRPr="007530E2">
        <w:rPr>
          <w:rFonts w:hint="eastAsia"/>
        </w:rPr>
        <w:t>AS</w:t>
      </w:r>
      <w:r w:rsidRPr="007530E2">
        <w:rPr>
          <w:rFonts w:hint="eastAsia"/>
        </w:rPr>
        <w:t>号时，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上需要开启</w:t>
      </w:r>
      <w:r w:rsidRPr="007530E2">
        <w:rPr>
          <w:rFonts w:hint="eastAsia"/>
        </w:rPr>
        <w:t>BGP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AS</w:t>
      </w:r>
      <w:r w:rsidRPr="007530E2">
        <w:rPr>
          <w:rFonts w:hint="eastAsia"/>
        </w:rPr>
        <w:t>号替换功能，从而避免路由被丢弃。</w:t>
      </w:r>
    </w:p>
    <w:p w:rsidR="00E25C53" w:rsidRDefault="00E25C53" w:rsidP="00DD64CA">
      <w:r w:rsidRPr="00E53B89">
        <w:rPr>
          <w:rFonts w:hint="eastAsia"/>
        </w:rPr>
        <w:t>使能了</w:t>
      </w:r>
      <w:r w:rsidRPr="00E53B89">
        <w:t>BGP</w:t>
      </w:r>
      <w:r w:rsidRPr="00E53B89">
        <w:rPr>
          <w:rFonts w:hint="eastAsia"/>
        </w:rPr>
        <w:t>的</w:t>
      </w:r>
      <w:r w:rsidRPr="00E53B89">
        <w:t>AS</w:t>
      </w:r>
      <w:r w:rsidRPr="00E53B89">
        <w:rPr>
          <w:rFonts w:hint="eastAsia"/>
        </w:rPr>
        <w:t>号替换功能后，当</w:t>
      </w:r>
      <w:r w:rsidRPr="00E53B89">
        <w:t>PE</w:t>
      </w:r>
      <w:r w:rsidRPr="00E53B89">
        <w:rPr>
          <w:rFonts w:hint="eastAsia"/>
        </w:rPr>
        <w:t>向指定</w:t>
      </w:r>
      <w:r w:rsidRPr="00E53B89">
        <w:t>CE</w:t>
      </w:r>
      <w:r w:rsidRPr="00E53B89">
        <w:rPr>
          <w:rFonts w:hint="eastAsia"/>
        </w:rPr>
        <w:t>发布路由时，如果路由的</w:t>
      </w:r>
      <w:r w:rsidRPr="00E53B89">
        <w:t>AS_</w:t>
      </w:r>
      <w:r w:rsidR="00A24066">
        <w:rPr>
          <w:rFonts w:hint="eastAsia"/>
        </w:rPr>
        <w:t>PATH</w:t>
      </w:r>
      <w:r w:rsidRPr="00E53B89">
        <w:rPr>
          <w:rFonts w:hint="eastAsia"/>
        </w:rPr>
        <w:t>中有与</w:t>
      </w:r>
      <w:r w:rsidRPr="00E53B89">
        <w:t>CE</w:t>
      </w:r>
      <w:r w:rsidRPr="00E53B89">
        <w:rPr>
          <w:rFonts w:hint="eastAsia"/>
        </w:rPr>
        <w:t>相同的</w:t>
      </w:r>
      <w:r w:rsidRPr="00E53B89">
        <w:t>AS</w:t>
      </w:r>
      <w:r w:rsidRPr="00E53B89">
        <w:rPr>
          <w:rFonts w:hint="eastAsia"/>
        </w:rPr>
        <w:t>号，将被替换成</w:t>
      </w:r>
      <w:r w:rsidRPr="00E53B89">
        <w:t>PE</w:t>
      </w:r>
      <w:r w:rsidRPr="00E53B89">
        <w:rPr>
          <w:rFonts w:hint="eastAsia"/>
        </w:rPr>
        <w:t>的</w:t>
      </w:r>
      <w:r w:rsidRPr="00E53B89">
        <w:t>AS</w:t>
      </w:r>
      <w:r w:rsidRPr="00E53B89">
        <w:rPr>
          <w:rFonts w:hint="eastAsia"/>
        </w:rPr>
        <w:t>号后再发布。</w:t>
      </w:r>
    </w:p>
    <w:p w:rsidR="008B7E2E" w:rsidRDefault="008B7E2E" w:rsidP="00DD64CA">
      <w:r>
        <w:t>PE</w:t>
      </w:r>
      <w:r>
        <w:rPr>
          <w:rFonts w:hint="eastAsia"/>
        </w:rPr>
        <w:t>使用不同接口连接同一站点的多个</w:t>
      </w:r>
      <w:r>
        <w:t>CE</w:t>
      </w:r>
      <w:r>
        <w:rPr>
          <w:rFonts w:hint="eastAsia"/>
        </w:rPr>
        <w:t>时，如果配置了</w:t>
      </w:r>
      <w:r>
        <w:t>BGP</w:t>
      </w:r>
      <w:r>
        <w:rPr>
          <w:rFonts w:hint="eastAsia"/>
        </w:rPr>
        <w:t>的</w:t>
      </w:r>
      <w:r>
        <w:t>AS</w:t>
      </w:r>
      <w:r>
        <w:rPr>
          <w:rFonts w:hint="eastAsia"/>
        </w:rPr>
        <w:t>号替换功能，则会导致路由环路。这种情况下，需要在</w:t>
      </w:r>
      <w:r>
        <w:rPr>
          <w:rFonts w:hint="eastAsia"/>
        </w:rPr>
        <w:t>PE</w:t>
      </w:r>
      <w:r>
        <w:rPr>
          <w:rFonts w:hint="eastAsia"/>
        </w:rPr>
        <w:t>上为从同一站点不同</w:t>
      </w:r>
      <w:r>
        <w:rPr>
          <w:rFonts w:hint="eastAsia"/>
        </w:rPr>
        <w:t>CE</w:t>
      </w:r>
      <w:r>
        <w:rPr>
          <w:rFonts w:hint="eastAsia"/>
        </w:rPr>
        <w:t>学习到的路由添加相同的</w:t>
      </w:r>
      <w:r>
        <w:t>SoO</w:t>
      </w:r>
      <w:r>
        <w:rPr>
          <w:rFonts w:hint="eastAsia"/>
        </w:rPr>
        <w:t>属性，且</w:t>
      </w:r>
      <w:r>
        <w:rPr>
          <w:rFonts w:hint="eastAsia"/>
        </w:rPr>
        <w:t>PE</w:t>
      </w:r>
      <w:r>
        <w:rPr>
          <w:rFonts w:hint="eastAsia"/>
        </w:rPr>
        <w:t>向</w:t>
      </w:r>
      <w:r>
        <w:rPr>
          <w:rFonts w:hint="eastAsia"/>
        </w:rPr>
        <w:t>CE</w:t>
      </w:r>
      <w:r>
        <w:rPr>
          <w:rFonts w:hint="eastAsia"/>
        </w:rPr>
        <w:t>发布路由时检查</w:t>
      </w:r>
      <w:r>
        <w:rPr>
          <w:rFonts w:hint="eastAsia"/>
        </w:rPr>
        <w:t>SoO</w:t>
      </w:r>
      <w:r>
        <w:rPr>
          <w:rFonts w:hint="eastAsia"/>
        </w:rPr>
        <w:t>属性，如果路由的</w:t>
      </w:r>
      <w:r>
        <w:rPr>
          <w:rFonts w:hint="eastAsia"/>
        </w:rPr>
        <w:t>SoO</w:t>
      </w:r>
      <w:r>
        <w:rPr>
          <w:rFonts w:hint="eastAsia"/>
        </w:rPr>
        <w:t>属性与为</w:t>
      </w:r>
      <w:r>
        <w:rPr>
          <w:rFonts w:hint="eastAsia"/>
        </w:rPr>
        <w:t>CE</w:t>
      </w:r>
      <w:r>
        <w:rPr>
          <w:rFonts w:hint="eastAsia"/>
        </w:rPr>
        <w:t>配置的</w:t>
      </w:r>
      <w:r>
        <w:rPr>
          <w:rFonts w:hint="eastAsia"/>
        </w:rPr>
        <w:t>SoO</w:t>
      </w:r>
      <w:r>
        <w:rPr>
          <w:rFonts w:hint="eastAsia"/>
        </w:rPr>
        <w:t>属性相同，则不将该路由发布给</w:t>
      </w:r>
      <w:r>
        <w:rPr>
          <w:rFonts w:hint="eastAsia"/>
        </w:rPr>
        <w:t>CE</w:t>
      </w:r>
      <w:r>
        <w:rPr>
          <w:rFonts w:hint="eastAsia"/>
        </w:rPr>
        <w:t>，从而避免路由环路。</w:t>
      </w:r>
    </w:p>
    <w:p w:rsidR="008B7E2E" w:rsidRDefault="008B7E2E" w:rsidP="00DD64CA">
      <w:r>
        <w:rPr>
          <w:rFonts w:hint="eastAsia"/>
        </w:rPr>
        <w:t>本配置中各命令的详细介绍，请参见“</w:t>
      </w:r>
      <w:r w:rsidRPr="00A57555">
        <w:rPr>
          <w:rFonts w:hint="eastAsia"/>
        </w:rPr>
        <w:t>三层技术</w:t>
      </w:r>
      <w:r w:rsidRPr="00A57555">
        <w:rPr>
          <w:rFonts w:hint="eastAsia"/>
        </w:rPr>
        <w:t>-IP</w:t>
      </w:r>
      <w:r w:rsidRPr="00A57555">
        <w:rPr>
          <w:rFonts w:hint="eastAsia"/>
        </w:rPr>
        <w:t>路由</w:t>
      </w:r>
      <w:r>
        <w:rPr>
          <w:rFonts w:hint="eastAsia"/>
        </w:rPr>
        <w:t>命令参考”中的“</w:t>
      </w:r>
      <w:r>
        <w:rPr>
          <w:rFonts w:hint="eastAsia"/>
        </w:rPr>
        <w:t>BGP</w:t>
      </w:r>
      <w:r>
        <w:rPr>
          <w:rFonts w:hint="eastAsia"/>
        </w:rPr>
        <w:t>”。</w:t>
      </w:r>
    </w:p>
    <w:p w:rsidR="00855848" w:rsidRDefault="00566B91" w:rsidP="00B51350">
      <w:pPr>
        <w:pStyle w:val="4"/>
      </w:pPr>
      <w:r>
        <w:rPr>
          <w:rFonts w:hint="eastAsia"/>
        </w:rPr>
        <w:t>配置步骤</w:t>
      </w:r>
    </w:p>
    <w:p w:rsidR="00855848" w:rsidRDefault="00855848" w:rsidP="00855848">
      <w:pPr>
        <w:pStyle w:val="ItemStep"/>
      </w:pPr>
      <w:r>
        <w:rPr>
          <w:rFonts w:hint="eastAsia"/>
        </w:rPr>
        <w:t>进入系统视图。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855848" w:rsidRDefault="00855848" w:rsidP="00855848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855848" w:rsidRDefault="00855848" w:rsidP="00855848">
      <w:pPr>
        <w:pStyle w:val="ItemIndent1"/>
      </w:pPr>
      <w:r w:rsidRPr="00DA2C2B">
        <w:rPr>
          <w:rStyle w:val="commandkeywords"/>
          <w:rFonts w:hint="eastAsia"/>
        </w:rPr>
        <w:t xml:space="preserve">bgp </w:t>
      </w:r>
      <w:r w:rsidRPr="00855848">
        <w:rPr>
          <w:rStyle w:val="commandparameter"/>
          <w:rFonts w:hint="eastAsia"/>
        </w:rPr>
        <w:t>as-number</w:t>
      </w:r>
      <w:r w:rsidRPr="00855848">
        <w:t xml:space="preserve"> </w:t>
      </w:r>
      <w:r w:rsidRPr="00555218">
        <w:rPr>
          <w:rStyle w:val="commandtext"/>
          <w:rFonts w:hint="eastAsia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instance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>instance-name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]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BGP-VPN</w:t>
      </w:r>
      <w:r>
        <w:rPr>
          <w:rFonts w:hint="eastAsia"/>
          <w:lang w:eastAsia="zh-CN"/>
        </w:rPr>
        <w:t>实例视图。</w:t>
      </w:r>
    </w:p>
    <w:p w:rsidR="00855848" w:rsidRDefault="00855848" w:rsidP="00855848">
      <w:pPr>
        <w:pStyle w:val="ItemIndent1"/>
        <w:rPr>
          <w:rStyle w:val="commandparameter"/>
        </w:rPr>
      </w:pPr>
      <w:r w:rsidRPr="00DA2C2B">
        <w:rPr>
          <w:rStyle w:val="commandkeywords"/>
          <w:rFonts w:hint="eastAsia"/>
        </w:rPr>
        <w:t>ip</w:t>
      </w:r>
      <w:r w:rsidRPr="00855848">
        <w:rPr>
          <w:rStyle w:val="commandkeywords"/>
        </w:rPr>
        <w:t xml:space="preserve"> vpn-instance </w:t>
      </w:r>
      <w:r w:rsidRPr="00855848">
        <w:rPr>
          <w:rStyle w:val="commandparameter"/>
          <w:rFonts w:hint="eastAsia"/>
        </w:rPr>
        <w:t>vpn-instance-name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使能</w:t>
      </w:r>
      <w:r>
        <w:rPr>
          <w:rFonts w:hint="eastAsia"/>
          <w:lang w:eastAsia="zh-CN"/>
        </w:rPr>
        <w:t>BGP</w:t>
      </w:r>
      <w:r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AS</w:t>
      </w:r>
      <w:r>
        <w:rPr>
          <w:rFonts w:hint="eastAsia"/>
          <w:lang w:eastAsia="zh-CN"/>
        </w:rPr>
        <w:t>号替换功能。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</w:rPr>
        <w:t>peer</w:t>
      </w:r>
      <w:r w:rsidRPr="00855848">
        <w:t xml:space="preserve"> </w:t>
      </w:r>
      <w:r w:rsidRPr="00555218">
        <w:rPr>
          <w:rStyle w:val="commandtext"/>
        </w:rPr>
        <w:t>{</w:t>
      </w:r>
      <w:r w:rsidRPr="00855848">
        <w:t xml:space="preserve"> </w:t>
      </w:r>
      <w:r w:rsidRPr="00855848">
        <w:rPr>
          <w:rStyle w:val="commandparameter"/>
        </w:rPr>
        <w:t>ipv4-address</w:t>
      </w:r>
      <w:r w:rsidRPr="00855848">
        <w:t xml:space="preserve"> </w:t>
      </w:r>
      <w:r w:rsidRPr="00555218">
        <w:rPr>
          <w:rStyle w:val="commandtext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 xml:space="preserve">mask-length </w:t>
      </w:r>
      <w:r w:rsidRPr="00555218">
        <w:rPr>
          <w:rStyle w:val="commandtext"/>
        </w:rPr>
        <w:t>]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</w:rPr>
        <w:t>|</w:t>
      </w:r>
      <w:r w:rsidRPr="00855848">
        <w:t xml:space="preserve"> </w:t>
      </w:r>
      <w:r w:rsidRPr="00855848">
        <w:rPr>
          <w:rStyle w:val="commandparameter"/>
        </w:rPr>
        <w:t>group-name</w:t>
      </w:r>
      <w:r w:rsidRPr="00855848">
        <w:t xml:space="preserve"> </w:t>
      </w:r>
      <w:r w:rsidRPr="00555218">
        <w:rPr>
          <w:rStyle w:val="commandtext"/>
        </w:rPr>
        <w:t>}</w:t>
      </w:r>
      <w:r w:rsidRPr="00855848">
        <w:t xml:space="preserve"> </w:t>
      </w:r>
      <w:r w:rsidRPr="00855848">
        <w:rPr>
          <w:rStyle w:val="commandkeywords"/>
        </w:rPr>
        <w:t>substitute-as</w:t>
      </w:r>
    </w:p>
    <w:p w:rsidR="00855848" w:rsidRDefault="00855848" w:rsidP="00855848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lastRenderedPageBreak/>
        <w:t>缺省情况下，</w:t>
      </w:r>
      <w:r w:rsidRPr="00855848">
        <w:rPr>
          <w:rFonts w:hint="eastAsia"/>
          <w:lang w:eastAsia="zh-CN"/>
        </w:rPr>
        <w:t>B</w:t>
      </w:r>
      <w:r w:rsidRPr="00855848">
        <w:rPr>
          <w:lang w:eastAsia="zh-CN"/>
        </w:rPr>
        <w:t>GP</w:t>
      </w:r>
      <w:r w:rsidRPr="00855848">
        <w:rPr>
          <w:rFonts w:hint="eastAsia"/>
          <w:lang w:eastAsia="zh-CN"/>
        </w:rPr>
        <w:t>的</w:t>
      </w:r>
      <w:r w:rsidRPr="00855848">
        <w:rPr>
          <w:lang w:eastAsia="zh-CN"/>
        </w:rPr>
        <w:t>AS</w:t>
      </w:r>
      <w:r w:rsidRPr="00855848">
        <w:rPr>
          <w:rFonts w:hint="eastAsia"/>
          <w:lang w:eastAsia="zh-CN"/>
        </w:rPr>
        <w:t>号替换功能处于关闭状态</w:t>
      </w:r>
      <w:r>
        <w:rPr>
          <w:rFonts w:hint="eastAsia"/>
          <w:lang w:eastAsia="zh-CN"/>
        </w:rPr>
        <w:t>。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BGP-VPN IPv4</w:t>
      </w:r>
      <w:r>
        <w:rPr>
          <w:rFonts w:hint="eastAsia"/>
          <w:lang w:eastAsia="zh-CN"/>
        </w:rPr>
        <w:t>单播地址族视图。</w:t>
      </w:r>
    </w:p>
    <w:p w:rsidR="00855848" w:rsidRDefault="00855848" w:rsidP="00855848">
      <w:pPr>
        <w:pStyle w:val="ItemIndent1"/>
      </w:pPr>
      <w:r w:rsidRPr="00DA2C2B">
        <w:rPr>
          <w:rStyle w:val="commandkeywords"/>
        </w:rPr>
        <w:t xml:space="preserve">address-family ipv4 </w:t>
      </w:r>
      <w:r w:rsidRPr="00555218">
        <w:rPr>
          <w:rStyle w:val="commandtext"/>
          <w:rFonts w:hint="eastAsia"/>
        </w:rPr>
        <w:t>[</w:t>
      </w:r>
      <w:r w:rsidRPr="00855848">
        <w:rPr>
          <w:rStyle w:val="commandkeywords"/>
          <w:rFonts w:hint="eastAsia"/>
        </w:rPr>
        <w:t xml:space="preserve"> </w:t>
      </w:r>
      <w:r w:rsidRPr="00855848">
        <w:rPr>
          <w:rStyle w:val="commandkeywords"/>
        </w:rPr>
        <w:t>unicast</w:t>
      </w:r>
      <w:r w:rsidRPr="00855848">
        <w:rPr>
          <w:rStyle w:val="commandkeywords"/>
          <w:rFonts w:hint="eastAsia"/>
        </w:rPr>
        <w:t xml:space="preserve"> </w:t>
      </w:r>
      <w:r w:rsidRPr="00555218">
        <w:rPr>
          <w:rStyle w:val="commandtext"/>
          <w:rFonts w:hint="eastAsia"/>
        </w:rPr>
        <w:t>]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（可选）为</w:t>
      </w:r>
      <w:r>
        <w:rPr>
          <w:rFonts w:hint="eastAsia"/>
          <w:lang w:eastAsia="zh-CN"/>
        </w:rPr>
        <w:t>BGP</w:t>
      </w:r>
      <w:r>
        <w:rPr>
          <w:rFonts w:hint="eastAsia"/>
          <w:lang w:eastAsia="zh-CN"/>
        </w:rPr>
        <w:t>对等体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对等体组配置</w:t>
      </w:r>
      <w:r>
        <w:rPr>
          <w:rFonts w:hint="eastAsia"/>
          <w:lang w:eastAsia="zh-CN"/>
        </w:rPr>
        <w:t>SoO</w:t>
      </w:r>
      <w:r>
        <w:rPr>
          <w:rFonts w:hint="eastAsia"/>
          <w:lang w:eastAsia="zh-CN"/>
        </w:rPr>
        <w:t>属性。</w:t>
      </w:r>
    </w:p>
    <w:p w:rsidR="00855848" w:rsidRDefault="00855848" w:rsidP="00855848">
      <w:pPr>
        <w:pStyle w:val="ItemIndent1"/>
        <w:rPr>
          <w:rStyle w:val="commandparameter"/>
        </w:rPr>
      </w:pPr>
      <w:r w:rsidRPr="00DA2C2B">
        <w:rPr>
          <w:rStyle w:val="commandkeywords"/>
        </w:rPr>
        <w:t>peer</w:t>
      </w:r>
      <w:r w:rsidRPr="00855848">
        <w:t xml:space="preserve"> </w:t>
      </w:r>
      <w:r w:rsidRPr="00555218">
        <w:rPr>
          <w:rStyle w:val="commandtext"/>
        </w:rPr>
        <w:t>{</w:t>
      </w:r>
      <w:r w:rsidRPr="00855848">
        <w:t xml:space="preserve"> </w:t>
      </w:r>
      <w:r w:rsidRPr="00855848">
        <w:rPr>
          <w:rStyle w:val="commandparameter"/>
        </w:rPr>
        <w:t>group-name</w:t>
      </w:r>
      <w:r w:rsidRPr="00855848">
        <w:t xml:space="preserve"> </w:t>
      </w:r>
      <w:r w:rsidRPr="00555218">
        <w:rPr>
          <w:rStyle w:val="commandtext"/>
        </w:rPr>
        <w:t>|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</w:rPr>
        <w:t>ipv4-address</w:t>
      </w:r>
      <w:r w:rsidRPr="00855848">
        <w:t xml:space="preserve"> </w:t>
      </w:r>
      <w:r w:rsidRPr="00555218">
        <w:rPr>
          <w:rStyle w:val="commandtext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 xml:space="preserve">mask-length </w:t>
      </w:r>
      <w:r w:rsidRPr="00555218">
        <w:rPr>
          <w:rStyle w:val="commandtext"/>
        </w:rPr>
        <w:t>]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</w:rPr>
        <w:t>}</w:t>
      </w:r>
      <w:r w:rsidRPr="00855848">
        <w:t xml:space="preserve"> </w:t>
      </w:r>
      <w:r w:rsidRPr="00855848">
        <w:rPr>
          <w:rStyle w:val="commandkeywords"/>
          <w:rFonts w:hint="eastAsia"/>
        </w:rPr>
        <w:t xml:space="preserve">soo </w:t>
      </w:r>
      <w:r w:rsidRPr="00855848">
        <w:rPr>
          <w:rStyle w:val="commandparameter"/>
        </w:rPr>
        <w:t>site-of-origin</w:t>
      </w:r>
    </w:p>
    <w:p w:rsidR="00666912" w:rsidRDefault="00855848" w:rsidP="00B51350">
      <w:pPr>
        <w:pStyle w:val="ItemIndent1"/>
        <w:rPr>
          <w:lang w:eastAsia="zh-CN"/>
        </w:rPr>
      </w:pPr>
      <w:r w:rsidRPr="00594BEB">
        <w:rPr>
          <w:rFonts w:hint="eastAsia"/>
          <w:lang w:eastAsia="zh-CN"/>
        </w:rPr>
        <w:t>缺省情况下，</w:t>
      </w:r>
      <w:r w:rsidRPr="00855848">
        <w:rPr>
          <w:rFonts w:hint="eastAsia"/>
          <w:lang w:eastAsia="zh-CN"/>
        </w:rPr>
        <w:t>没有为</w:t>
      </w:r>
      <w:r w:rsidRPr="00855848">
        <w:rPr>
          <w:rFonts w:hint="eastAsia"/>
          <w:lang w:eastAsia="zh-CN"/>
        </w:rPr>
        <w:t>BGP</w:t>
      </w:r>
      <w:r w:rsidRPr="00855848">
        <w:rPr>
          <w:rFonts w:hint="eastAsia"/>
          <w:lang w:eastAsia="zh-CN"/>
        </w:rPr>
        <w:t>对等体</w:t>
      </w:r>
      <w:r w:rsidRPr="00855848">
        <w:rPr>
          <w:rFonts w:hint="eastAsia"/>
          <w:lang w:eastAsia="zh-CN"/>
        </w:rPr>
        <w:t>/</w:t>
      </w:r>
      <w:r w:rsidRPr="00855848">
        <w:rPr>
          <w:rFonts w:hint="eastAsia"/>
          <w:lang w:eastAsia="zh-CN"/>
        </w:rPr>
        <w:t>对等体组配置</w:t>
      </w:r>
      <w:r w:rsidRPr="00855848">
        <w:rPr>
          <w:rFonts w:hint="eastAsia"/>
          <w:lang w:eastAsia="zh-CN"/>
        </w:rPr>
        <w:t>SoO</w:t>
      </w:r>
      <w:r w:rsidRPr="00855848">
        <w:rPr>
          <w:rFonts w:hint="eastAsia"/>
          <w:lang w:eastAsia="zh-CN"/>
        </w:rPr>
        <w:t>属性</w:t>
      </w:r>
      <w:r>
        <w:rPr>
          <w:rFonts w:hint="eastAsia"/>
          <w:lang w:eastAsia="zh-CN"/>
        </w:rPr>
        <w:t>。</w:t>
      </w:r>
    </w:p>
    <w:p w:rsidR="0070141D" w:rsidRPr="009D6BD6" w:rsidRDefault="0070141D" w:rsidP="0070141D">
      <w:pPr>
        <w:pStyle w:val="2"/>
      </w:pPr>
      <w:bookmarkStart w:id="1387" w:name="_Ref498701894"/>
      <w:bookmarkStart w:id="1388" w:name="_Toc45105977"/>
      <w:r w:rsidRPr="009D6BD6">
        <w:rPr>
          <w:rFonts w:hint="eastAsia"/>
        </w:rPr>
        <w:t>配置</w:t>
      </w:r>
      <w:r w:rsidRPr="009D6BD6">
        <w:t>AIGP</w:t>
      </w:r>
      <w:r w:rsidRPr="009D6BD6">
        <w:t>属性</w:t>
      </w:r>
      <w:bookmarkEnd w:id="1387"/>
      <w:bookmarkEnd w:id="1388"/>
    </w:p>
    <w:p w:rsidR="0070141D" w:rsidRPr="00600F78" w:rsidRDefault="0070141D" w:rsidP="0070141D">
      <w:pPr>
        <w:pStyle w:val="4"/>
      </w:pPr>
      <w:r w:rsidRPr="00600F78">
        <w:rPr>
          <w:rFonts w:hint="eastAsia"/>
        </w:rPr>
        <w:t>功能简介</w:t>
      </w:r>
    </w:p>
    <w:p w:rsidR="0070141D" w:rsidRDefault="0070141D" w:rsidP="0070141D">
      <w:r>
        <w:rPr>
          <w:rFonts w:hint="eastAsia"/>
        </w:rPr>
        <w:t>通常情况下，同一个管理部门管理的、运行同一种</w:t>
      </w:r>
      <w:r>
        <w:rPr>
          <w:rFonts w:hint="eastAsia"/>
        </w:rPr>
        <w:t>IGP</w:t>
      </w:r>
      <w:r>
        <w:rPr>
          <w:rFonts w:hint="eastAsia"/>
        </w:rPr>
        <w:t>协议的</w:t>
      </w:r>
      <w:r>
        <w:rPr>
          <w:rFonts w:hint="eastAsia"/>
        </w:rPr>
        <w:t>AS</w:t>
      </w:r>
      <w:r>
        <w:rPr>
          <w:rFonts w:hint="eastAsia"/>
        </w:rPr>
        <w:t>的集合称为</w:t>
      </w:r>
      <w:r w:rsidRPr="00F96694">
        <w:rPr>
          <w:rFonts w:hint="eastAsia"/>
        </w:rPr>
        <w:t>AIGP</w:t>
      </w:r>
      <w:r w:rsidRPr="004100B9">
        <w:rPr>
          <w:rFonts w:hint="eastAsia"/>
        </w:rPr>
        <w:t>（</w:t>
      </w:r>
      <w:r w:rsidRPr="004100B9">
        <w:rPr>
          <w:rFonts w:hint="eastAsia"/>
        </w:rPr>
        <w:t>Accumulated</w:t>
      </w:r>
      <w:r>
        <w:rPr>
          <w:rFonts w:hint="eastAsia"/>
        </w:rPr>
        <w:t xml:space="preserve"> </w:t>
      </w:r>
      <w:r w:rsidRPr="004100B9">
        <w:rPr>
          <w:rFonts w:hint="eastAsia"/>
        </w:rPr>
        <w:t>Interior</w:t>
      </w:r>
      <w:r>
        <w:rPr>
          <w:rFonts w:hint="eastAsia"/>
        </w:rPr>
        <w:t xml:space="preserve"> </w:t>
      </w:r>
      <w:r w:rsidRPr="004100B9">
        <w:rPr>
          <w:rFonts w:hint="eastAsia"/>
        </w:rPr>
        <w:t>Gateway</w:t>
      </w:r>
      <w:r>
        <w:rPr>
          <w:rFonts w:hint="eastAsia"/>
        </w:rPr>
        <w:t xml:space="preserve"> </w:t>
      </w:r>
      <w:r w:rsidRPr="004100B9">
        <w:rPr>
          <w:rFonts w:hint="eastAsia"/>
        </w:rPr>
        <w:t>Protocol</w:t>
      </w:r>
      <w:r>
        <w:rPr>
          <w:rFonts w:hint="eastAsia"/>
        </w:rPr>
        <w:t xml:space="preserve"> </w:t>
      </w:r>
      <w:r w:rsidRPr="004100B9">
        <w:rPr>
          <w:rFonts w:hint="eastAsia"/>
        </w:rPr>
        <w:t>Metric</w:t>
      </w:r>
      <w:r w:rsidR="005111F7">
        <w:rPr>
          <w:rFonts w:hint="eastAsia"/>
        </w:rPr>
        <w:t>，累加内部网关协议度量属性</w:t>
      </w:r>
      <w:r w:rsidRPr="004100B9">
        <w:rPr>
          <w:rFonts w:hint="eastAsia"/>
        </w:rPr>
        <w:t>）</w:t>
      </w:r>
      <w:r>
        <w:rPr>
          <w:rFonts w:hint="eastAsia"/>
        </w:rPr>
        <w:t>管理域。通过在</w:t>
      </w:r>
      <w:r>
        <w:rPr>
          <w:rFonts w:hint="eastAsia"/>
        </w:rPr>
        <w:t>AIGP</w:t>
      </w:r>
      <w:r>
        <w:rPr>
          <w:rFonts w:hint="eastAsia"/>
        </w:rPr>
        <w:t>管理域内配置</w:t>
      </w:r>
      <w:r>
        <w:rPr>
          <w:rFonts w:hint="eastAsia"/>
        </w:rPr>
        <w:t>BGP</w:t>
      </w:r>
      <w:r>
        <w:rPr>
          <w:rFonts w:hint="eastAsia"/>
        </w:rPr>
        <w:t>路由的</w:t>
      </w:r>
      <w:r w:rsidRPr="00DA2583">
        <w:rPr>
          <w:rFonts w:hint="eastAsia"/>
        </w:rPr>
        <w:t>AIGP</w:t>
      </w:r>
      <w:r w:rsidRPr="00DA2583">
        <w:rPr>
          <w:rFonts w:hint="eastAsia"/>
        </w:rPr>
        <w:t>属性，</w:t>
      </w:r>
      <w:r>
        <w:rPr>
          <w:rFonts w:hint="eastAsia"/>
        </w:rPr>
        <w:t>可以使得</w:t>
      </w:r>
      <w:r>
        <w:rPr>
          <w:rFonts w:hint="eastAsia"/>
        </w:rPr>
        <w:t>BGP</w:t>
      </w:r>
      <w:r w:rsidRPr="00DA2583">
        <w:rPr>
          <w:rFonts w:hint="eastAsia"/>
        </w:rPr>
        <w:t>在发布路由时携带</w:t>
      </w:r>
      <w:r w:rsidRPr="00DA2583">
        <w:rPr>
          <w:rFonts w:hint="eastAsia"/>
        </w:rPr>
        <w:t>AIGP</w:t>
      </w:r>
      <w:r w:rsidRPr="00DA2583">
        <w:rPr>
          <w:rFonts w:hint="eastAsia"/>
        </w:rPr>
        <w:t>属性，转发路径上的</w:t>
      </w:r>
      <w:r w:rsidRPr="00DA2583">
        <w:rPr>
          <w:rFonts w:hint="eastAsia"/>
        </w:rPr>
        <w:t>IGP Metric</w:t>
      </w:r>
      <w:r w:rsidRPr="00DA2583">
        <w:rPr>
          <w:rFonts w:hint="eastAsia"/>
        </w:rPr>
        <w:t>值将在</w:t>
      </w:r>
      <w:r w:rsidRPr="00DA2583">
        <w:rPr>
          <w:rFonts w:hint="eastAsia"/>
        </w:rPr>
        <w:t>BGP</w:t>
      </w:r>
      <w:r w:rsidRPr="00DA2583">
        <w:rPr>
          <w:rFonts w:hint="eastAsia"/>
        </w:rPr>
        <w:t>路由的</w:t>
      </w:r>
      <w:r w:rsidRPr="00DA2583">
        <w:rPr>
          <w:rFonts w:hint="eastAsia"/>
        </w:rPr>
        <w:t>AIGP</w:t>
      </w:r>
      <w:r w:rsidRPr="00DA2583">
        <w:rPr>
          <w:rFonts w:hint="eastAsia"/>
        </w:rPr>
        <w:t>属性中累加并传递。在同一个</w:t>
      </w:r>
      <w:r w:rsidRPr="00DA2583">
        <w:rPr>
          <w:rFonts w:hint="eastAsia"/>
        </w:rPr>
        <w:t>AIGP</w:t>
      </w:r>
      <w:r w:rsidRPr="00DA2583">
        <w:rPr>
          <w:rFonts w:hint="eastAsia"/>
        </w:rPr>
        <w:t>管理域中，</w:t>
      </w:r>
      <w:r>
        <w:rPr>
          <w:rFonts w:hint="eastAsia"/>
        </w:rPr>
        <w:t>BGP</w:t>
      </w:r>
      <w:r>
        <w:rPr>
          <w:rFonts w:hint="eastAsia"/>
        </w:rPr>
        <w:t>可以优选</w:t>
      </w:r>
      <w:r w:rsidRPr="00DA2583">
        <w:rPr>
          <w:rFonts w:hint="eastAsia"/>
        </w:rPr>
        <w:t>Metric</w:t>
      </w:r>
      <w:r w:rsidRPr="00DA2583">
        <w:rPr>
          <w:rFonts w:hint="eastAsia"/>
        </w:rPr>
        <w:t>值最小的路径进行转发，</w:t>
      </w:r>
      <w:r>
        <w:rPr>
          <w:rFonts w:hint="eastAsia"/>
        </w:rPr>
        <w:t>保证了在同一个</w:t>
      </w:r>
      <w:r>
        <w:rPr>
          <w:rFonts w:hint="eastAsia"/>
        </w:rPr>
        <w:t>AIGP</w:t>
      </w:r>
      <w:r>
        <w:rPr>
          <w:rFonts w:hint="eastAsia"/>
        </w:rPr>
        <w:t>管理域内路由的选择结果更加符合实际的网络状况。</w:t>
      </w:r>
    </w:p>
    <w:p w:rsidR="0070141D" w:rsidRDefault="0070141D" w:rsidP="0070141D">
      <w:r>
        <w:rPr>
          <w:rFonts w:hint="eastAsia"/>
        </w:rPr>
        <w:t>如果</w:t>
      </w:r>
      <w:r>
        <w:rPr>
          <w:rFonts w:hint="eastAsia"/>
        </w:rPr>
        <w:t>BGP</w:t>
      </w:r>
      <w:r>
        <w:rPr>
          <w:rFonts w:hint="eastAsia"/>
        </w:rPr>
        <w:t>路由器上配置了</w:t>
      </w:r>
      <w:r w:rsidRPr="00856145">
        <w:rPr>
          <w:rStyle w:val="commandkeywords"/>
          <w:rFonts w:hint="eastAsia"/>
        </w:rPr>
        <w:t>peer</w:t>
      </w:r>
      <w:r>
        <w:rPr>
          <w:rFonts w:hint="eastAsia"/>
        </w:rPr>
        <w:t xml:space="preserve"> </w:t>
      </w:r>
      <w:r w:rsidRPr="00856145">
        <w:rPr>
          <w:rStyle w:val="commandkeywords"/>
          <w:rFonts w:hint="eastAsia"/>
        </w:rPr>
        <w:t>aigp</w:t>
      </w:r>
      <w:r>
        <w:rPr>
          <w:rFonts w:hint="eastAsia"/>
        </w:rPr>
        <w:t>命令，则该设备可以从指定的对等体</w:t>
      </w:r>
      <w:r>
        <w:rPr>
          <w:rFonts w:hint="eastAsia"/>
        </w:rPr>
        <w:t>/</w:t>
      </w:r>
      <w:r>
        <w:rPr>
          <w:rFonts w:hint="eastAsia"/>
        </w:rPr>
        <w:t>对等体组接收、向该对等体</w:t>
      </w:r>
      <w:r>
        <w:rPr>
          <w:rFonts w:hint="eastAsia"/>
        </w:rPr>
        <w:t>/</w:t>
      </w:r>
      <w:r>
        <w:rPr>
          <w:rFonts w:hint="eastAsia"/>
        </w:rPr>
        <w:t>对等体组发布携带</w:t>
      </w:r>
      <w:r w:rsidRPr="00F96694">
        <w:rPr>
          <w:rFonts w:hint="eastAsia"/>
        </w:rPr>
        <w:t>AIGP</w:t>
      </w:r>
      <w:r>
        <w:rPr>
          <w:rFonts w:hint="eastAsia"/>
        </w:rPr>
        <w:t>属性的</w:t>
      </w:r>
      <w:r>
        <w:rPr>
          <w:rFonts w:hint="eastAsia"/>
        </w:rPr>
        <w:t>BGP</w:t>
      </w:r>
      <w:r>
        <w:rPr>
          <w:rFonts w:hint="eastAsia"/>
        </w:rPr>
        <w:t>路由。如果未配置</w:t>
      </w:r>
      <w:r w:rsidRPr="00856145">
        <w:rPr>
          <w:rStyle w:val="commandkeywords"/>
          <w:rFonts w:hint="eastAsia"/>
        </w:rPr>
        <w:t>peer</w:t>
      </w:r>
      <w:r>
        <w:rPr>
          <w:rFonts w:hint="eastAsia"/>
        </w:rPr>
        <w:t xml:space="preserve"> </w:t>
      </w:r>
      <w:r w:rsidRPr="00856145">
        <w:rPr>
          <w:rStyle w:val="commandkeywords"/>
          <w:rFonts w:hint="eastAsia"/>
        </w:rPr>
        <w:t>aigp</w:t>
      </w:r>
      <w:r>
        <w:rPr>
          <w:rFonts w:hint="eastAsia"/>
        </w:rPr>
        <w:t>命令，则当设备从指定的对等体</w:t>
      </w:r>
      <w:r>
        <w:rPr>
          <w:rFonts w:hint="eastAsia"/>
        </w:rPr>
        <w:t>/</w:t>
      </w:r>
      <w:r>
        <w:rPr>
          <w:rFonts w:hint="eastAsia"/>
        </w:rPr>
        <w:t>对等体组接收到携带</w:t>
      </w:r>
      <w:r>
        <w:rPr>
          <w:rFonts w:hint="eastAsia"/>
        </w:rPr>
        <w:t>AIGP</w:t>
      </w:r>
      <w:r w:rsidRPr="00DA2583">
        <w:rPr>
          <w:rFonts w:hint="eastAsia"/>
        </w:rPr>
        <w:t>属性的路由时，会忽略该属性；向该对等体</w:t>
      </w:r>
      <w:r w:rsidRPr="00DA2583">
        <w:rPr>
          <w:rFonts w:hint="eastAsia"/>
        </w:rPr>
        <w:t>/</w:t>
      </w:r>
      <w:r w:rsidRPr="00DA2583">
        <w:rPr>
          <w:rFonts w:hint="eastAsia"/>
        </w:rPr>
        <w:t>对等体组发布路由时也不会携带</w:t>
      </w:r>
      <w:r w:rsidRPr="008C1927">
        <w:t>AIGP</w:t>
      </w:r>
      <w:r w:rsidRPr="00DA2583">
        <w:rPr>
          <w:rFonts w:hint="eastAsia"/>
        </w:rPr>
        <w:t>属性。</w:t>
      </w:r>
    </w:p>
    <w:p w:rsidR="0070141D" w:rsidRPr="00DA2583" w:rsidRDefault="0070141D" w:rsidP="0070141D">
      <w:r w:rsidRPr="00DA2583">
        <w:rPr>
          <w:rFonts w:hint="eastAsia"/>
        </w:rPr>
        <w:t>当</w:t>
      </w:r>
      <w:r>
        <w:rPr>
          <w:rFonts w:hint="eastAsia"/>
        </w:rPr>
        <w:t>传递携带</w:t>
      </w:r>
      <w:r>
        <w:rPr>
          <w:rFonts w:hint="eastAsia"/>
        </w:rPr>
        <w:t>AIGP</w:t>
      </w:r>
      <w:r>
        <w:rPr>
          <w:rFonts w:hint="eastAsia"/>
        </w:rPr>
        <w:t>属性的</w:t>
      </w:r>
      <w:r>
        <w:rPr>
          <w:rFonts w:hint="eastAsia"/>
        </w:rPr>
        <w:t>BGP</w:t>
      </w:r>
      <w:r>
        <w:rPr>
          <w:rFonts w:hint="eastAsia"/>
        </w:rPr>
        <w:t>路由时，如果接收设备</w:t>
      </w:r>
      <w:r w:rsidRPr="00DA2583">
        <w:rPr>
          <w:rFonts w:hint="eastAsia"/>
        </w:rPr>
        <w:t>将路由的下一跳修改为</w:t>
      </w:r>
      <w:r>
        <w:rPr>
          <w:rFonts w:hint="eastAsia"/>
        </w:rPr>
        <w:t>自身的地址，则该</w:t>
      </w:r>
      <w:r w:rsidRPr="00DA2583">
        <w:rPr>
          <w:rFonts w:hint="eastAsia"/>
        </w:rPr>
        <w:t>设备需要将</w:t>
      </w:r>
      <w:r w:rsidRPr="00DA2583">
        <w:rPr>
          <w:rFonts w:hint="eastAsia"/>
        </w:rPr>
        <w:t>BGP</w:t>
      </w:r>
      <w:r w:rsidRPr="00DA2583">
        <w:rPr>
          <w:rFonts w:hint="eastAsia"/>
        </w:rPr>
        <w:t>路由的</w:t>
      </w:r>
      <w:r w:rsidRPr="00DA2583">
        <w:rPr>
          <w:rFonts w:hint="eastAsia"/>
        </w:rPr>
        <w:t>AIGP</w:t>
      </w:r>
      <w:r w:rsidRPr="00DA2583">
        <w:rPr>
          <w:rFonts w:hint="eastAsia"/>
        </w:rPr>
        <w:t>属性与到达该路由的原始下一跳的</w:t>
      </w:r>
      <w:r w:rsidRPr="00DA2583">
        <w:rPr>
          <w:rFonts w:hint="eastAsia"/>
        </w:rPr>
        <w:t>IGP Metric</w:t>
      </w:r>
      <w:r w:rsidRPr="00DA2583">
        <w:rPr>
          <w:rFonts w:hint="eastAsia"/>
        </w:rPr>
        <w:t>值相加后作为新的属性发布；</w:t>
      </w:r>
      <w:r>
        <w:rPr>
          <w:rFonts w:hint="eastAsia"/>
        </w:rPr>
        <w:t>如果接收设备不修改路由的下一跳，则发布的</w:t>
      </w:r>
      <w:r>
        <w:rPr>
          <w:rFonts w:hint="eastAsia"/>
        </w:rPr>
        <w:t>AIGP</w:t>
      </w:r>
      <w:r>
        <w:rPr>
          <w:rFonts w:hint="eastAsia"/>
        </w:rPr>
        <w:t>属性值不会改变。</w:t>
      </w:r>
    </w:p>
    <w:p w:rsidR="0070141D" w:rsidRDefault="0070141D" w:rsidP="0070141D">
      <w:r w:rsidRPr="00DA2583">
        <w:rPr>
          <w:rFonts w:hint="eastAsia"/>
        </w:rPr>
        <w:t>在同一个</w:t>
      </w:r>
      <w:r w:rsidRPr="00DA2583">
        <w:rPr>
          <w:rFonts w:hint="eastAsia"/>
        </w:rPr>
        <w:t>AIGP</w:t>
      </w:r>
      <w:r w:rsidRPr="00DA2583">
        <w:rPr>
          <w:rFonts w:hint="eastAsia"/>
        </w:rPr>
        <w:t>管理域中，如果</w:t>
      </w:r>
      <w:r>
        <w:rPr>
          <w:rFonts w:hint="eastAsia"/>
        </w:rPr>
        <w:t>BGP</w:t>
      </w:r>
      <w:r w:rsidRPr="00DA2583">
        <w:rPr>
          <w:rFonts w:hint="eastAsia"/>
        </w:rPr>
        <w:t>通过首选值（</w:t>
      </w:r>
      <w:r w:rsidRPr="00594BEB">
        <w:rPr>
          <w:rFonts w:hint="eastAsia"/>
        </w:rPr>
        <w:t>Preferred-value</w:t>
      </w:r>
      <w:r w:rsidRPr="00DA2583">
        <w:rPr>
          <w:rFonts w:hint="eastAsia"/>
        </w:rPr>
        <w:t>）、本地优先级（</w:t>
      </w:r>
      <w:r w:rsidRPr="00594BEB">
        <w:rPr>
          <w:rFonts w:hint="eastAsia"/>
        </w:rPr>
        <w:t>LOCAL_PREF</w:t>
      </w:r>
      <w:r w:rsidRPr="00DA2583">
        <w:rPr>
          <w:rFonts w:hint="eastAsia"/>
        </w:rPr>
        <w:t>）和路由类型这三项的比较仍然无法选择出最优路由，将进行</w:t>
      </w:r>
      <w:r w:rsidRPr="00F96694">
        <w:rPr>
          <w:rFonts w:hint="eastAsia"/>
        </w:rPr>
        <w:t>AIGP</w:t>
      </w:r>
      <w:r w:rsidRPr="00DA2583">
        <w:rPr>
          <w:rFonts w:hint="eastAsia"/>
        </w:rPr>
        <w:t>属性的比较。</w:t>
      </w:r>
      <w:r>
        <w:rPr>
          <w:rFonts w:hint="eastAsia"/>
        </w:rPr>
        <w:t>根据</w:t>
      </w:r>
      <w:r>
        <w:rPr>
          <w:rFonts w:hint="eastAsia"/>
        </w:rPr>
        <w:t>AIGP</w:t>
      </w:r>
      <w:r>
        <w:rPr>
          <w:rFonts w:hint="eastAsia"/>
        </w:rPr>
        <w:t>属性进行路由优选时遵循如下规则：</w:t>
      </w:r>
    </w:p>
    <w:p w:rsidR="0070141D" w:rsidRPr="0070141D" w:rsidRDefault="0070141D" w:rsidP="0070141D">
      <w:pPr>
        <w:pStyle w:val="ItemList"/>
        <w:rPr>
          <w:lang w:eastAsia="zh-CN"/>
        </w:rPr>
      </w:pPr>
      <w:r w:rsidRPr="0070141D">
        <w:rPr>
          <w:rFonts w:hint="eastAsia"/>
          <w:lang w:eastAsia="zh-CN"/>
        </w:rPr>
        <w:t>携带</w:t>
      </w:r>
      <w:r w:rsidRPr="0070141D">
        <w:rPr>
          <w:rFonts w:hint="eastAsia"/>
          <w:lang w:eastAsia="zh-CN"/>
        </w:rPr>
        <w:t>AIGP</w:t>
      </w:r>
      <w:r w:rsidRPr="0070141D">
        <w:rPr>
          <w:rFonts w:hint="eastAsia"/>
          <w:lang w:eastAsia="zh-CN"/>
        </w:rPr>
        <w:t>属性的路由优先级高于没有该属性的路由。</w:t>
      </w:r>
    </w:p>
    <w:p w:rsidR="0070141D" w:rsidRPr="0070141D" w:rsidRDefault="0070141D" w:rsidP="0070141D">
      <w:pPr>
        <w:pStyle w:val="ItemList"/>
        <w:rPr>
          <w:lang w:eastAsia="zh-CN"/>
        </w:rPr>
      </w:pPr>
      <w:r w:rsidRPr="0070141D">
        <w:rPr>
          <w:rFonts w:hint="eastAsia"/>
          <w:lang w:eastAsia="zh-CN"/>
        </w:rPr>
        <w:t>如果参与优选的路由都携带</w:t>
      </w:r>
      <w:r w:rsidRPr="0070141D">
        <w:rPr>
          <w:rFonts w:hint="eastAsia"/>
          <w:lang w:eastAsia="zh-CN"/>
        </w:rPr>
        <w:t>AIGP</w:t>
      </w:r>
      <w:r w:rsidRPr="0070141D">
        <w:rPr>
          <w:rFonts w:hint="eastAsia"/>
          <w:lang w:eastAsia="zh-CN"/>
        </w:rPr>
        <w:t>属性，则将</w:t>
      </w:r>
      <w:r w:rsidRPr="0070141D">
        <w:rPr>
          <w:rFonts w:hint="eastAsia"/>
          <w:lang w:eastAsia="zh-CN"/>
        </w:rPr>
        <w:t>BGP</w:t>
      </w:r>
      <w:r w:rsidRPr="0070141D">
        <w:rPr>
          <w:rFonts w:hint="eastAsia"/>
          <w:lang w:eastAsia="zh-CN"/>
        </w:rPr>
        <w:t>路由中的</w:t>
      </w:r>
      <w:r w:rsidRPr="0070141D">
        <w:rPr>
          <w:rFonts w:hint="eastAsia"/>
          <w:lang w:eastAsia="zh-CN"/>
        </w:rPr>
        <w:t>AIGP</w:t>
      </w:r>
      <w:r w:rsidRPr="0070141D">
        <w:rPr>
          <w:rFonts w:hint="eastAsia"/>
          <w:lang w:eastAsia="zh-CN"/>
        </w:rPr>
        <w:t>值与转发路径上到达下一跳的</w:t>
      </w:r>
      <w:r w:rsidRPr="0070141D">
        <w:rPr>
          <w:rFonts w:hint="eastAsia"/>
          <w:lang w:eastAsia="zh-CN"/>
        </w:rPr>
        <w:t>IGP Metric</w:t>
      </w:r>
      <w:r w:rsidRPr="0070141D">
        <w:rPr>
          <w:rFonts w:hint="eastAsia"/>
          <w:lang w:eastAsia="zh-CN"/>
        </w:rPr>
        <w:t>求和，选择该计算值最小的路径进行转发。</w:t>
      </w:r>
    </w:p>
    <w:p w:rsidR="0070141D" w:rsidRPr="009103C9" w:rsidRDefault="0070141D" w:rsidP="0070141D">
      <w:r w:rsidRPr="00DA2583">
        <w:rPr>
          <w:rFonts w:hint="eastAsia"/>
        </w:rPr>
        <w:t>当</w:t>
      </w:r>
      <w:r w:rsidRPr="00DA2583">
        <w:rPr>
          <w:rFonts w:hint="eastAsia"/>
        </w:rPr>
        <w:t>BGP</w:t>
      </w:r>
      <w:r w:rsidRPr="00DA2583">
        <w:rPr>
          <w:rFonts w:hint="eastAsia"/>
        </w:rPr>
        <w:t>为路由添加</w:t>
      </w:r>
      <w:r w:rsidRPr="00DA2583">
        <w:rPr>
          <w:rFonts w:hint="eastAsia"/>
        </w:rPr>
        <w:t>AIGP</w:t>
      </w:r>
      <w:r w:rsidRPr="00DA2583">
        <w:rPr>
          <w:rFonts w:hint="eastAsia"/>
        </w:rPr>
        <w:t>属性后，如果</w:t>
      </w:r>
      <w:r w:rsidRPr="00DA2583">
        <w:rPr>
          <w:rFonts w:hint="eastAsia"/>
        </w:rPr>
        <w:t>AIGP</w:t>
      </w:r>
      <w:r w:rsidRPr="00DA2583">
        <w:rPr>
          <w:rFonts w:hint="eastAsia"/>
        </w:rPr>
        <w:t>属性发生变化，则</w:t>
      </w:r>
      <w:r w:rsidRPr="00DA2583">
        <w:rPr>
          <w:rFonts w:hint="eastAsia"/>
        </w:rPr>
        <w:t>BGP</w:t>
      </w:r>
      <w:r w:rsidRPr="00DA2583">
        <w:rPr>
          <w:rFonts w:hint="eastAsia"/>
        </w:rPr>
        <w:t>会向邻居发送</w:t>
      </w:r>
      <w:r w:rsidRPr="00DA2583">
        <w:rPr>
          <w:rFonts w:hint="eastAsia"/>
        </w:rPr>
        <w:t>Update</w:t>
      </w:r>
      <w:r w:rsidRPr="00DA2583">
        <w:rPr>
          <w:rFonts w:hint="eastAsia"/>
        </w:rPr>
        <w:t>报文更新路由信息。</w:t>
      </w:r>
    </w:p>
    <w:p w:rsidR="0070141D" w:rsidRDefault="0070141D" w:rsidP="0070141D">
      <w:pPr>
        <w:pStyle w:val="4"/>
      </w:pPr>
      <w:r>
        <w:rPr>
          <w:rFonts w:hint="eastAsia"/>
        </w:rPr>
        <w:t>配置限制和指导</w:t>
      </w:r>
    </w:p>
    <w:p w:rsidR="0070141D" w:rsidRDefault="0070141D" w:rsidP="0070141D">
      <w:r>
        <w:rPr>
          <w:rFonts w:hint="eastAsia"/>
        </w:rPr>
        <w:t>建议不要在</w:t>
      </w:r>
      <w:r>
        <w:rPr>
          <w:rFonts w:hint="eastAsia"/>
        </w:rPr>
        <w:t>AIGP</w:t>
      </w:r>
      <w:r>
        <w:rPr>
          <w:rFonts w:hint="eastAsia"/>
        </w:rPr>
        <w:t>管理域的边界设备上配置</w:t>
      </w:r>
      <w:r w:rsidRPr="00856145">
        <w:rPr>
          <w:rStyle w:val="commandkeywords"/>
          <w:rFonts w:hint="eastAsia"/>
        </w:rPr>
        <w:t>peer</w:t>
      </w:r>
      <w:r>
        <w:rPr>
          <w:rFonts w:hint="eastAsia"/>
        </w:rPr>
        <w:t xml:space="preserve"> </w:t>
      </w:r>
      <w:r w:rsidRPr="00856145">
        <w:rPr>
          <w:rStyle w:val="commandkeywords"/>
          <w:rFonts w:hint="eastAsia"/>
        </w:rPr>
        <w:t>aigp</w:t>
      </w:r>
      <w:r w:rsidRPr="004861C3">
        <w:rPr>
          <w:rFonts w:hint="eastAsia"/>
        </w:rPr>
        <w:t>命令</w:t>
      </w:r>
      <w:r>
        <w:rPr>
          <w:rFonts w:hint="eastAsia"/>
        </w:rPr>
        <w:t>向</w:t>
      </w:r>
      <w:r>
        <w:rPr>
          <w:rFonts w:hint="eastAsia"/>
        </w:rPr>
        <w:t>AIGP</w:t>
      </w:r>
      <w:r>
        <w:rPr>
          <w:rFonts w:hint="eastAsia"/>
        </w:rPr>
        <w:t>管理域外的路由器发布</w:t>
      </w:r>
      <w:r>
        <w:rPr>
          <w:rFonts w:hint="eastAsia"/>
        </w:rPr>
        <w:t>AIGP</w:t>
      </w:r>
      <w:r>
        <w:rPr>
          <w:rFonts w:hint="eastAsia"/>
        </w:rPr>
        <w:t>属性。</w:t>
      </w:r>
    </w:p>
    <w:p w:rsidR="0070141D" w:rsidRDefault="0070141D" w:rsidP="00064113">
      <w:r w:rsidRPr="00DA2583">
        <w:rPr>
          <w:rFonts w:hint="eastAsia"/>
        </w:rPr>
        <w:t>BGP</w:t>
      </w:r>
      <w:r w:rsidRPr="00DA2583">
        <w:rPr>
          <w:rFonts w:hint="eastAsia"/>
        </w:rPr>
        <w:t>路由器向对等体发布路由时，如果该路由未携带</w:t>
      </w:r>
      <w:r w:rsidRPr="00DA2583">
        <w:rPr>
          <w:rFonts w:hint="eastAsia"/>
        </w:rPr>
        <w:t>AIGP</w:t>
      </w:r>
      <w:r w:rsidRPr="00DA2583">
        <w:rPr>
          <w:rFonts w:hint="eastAsia"/>
        </w:rPr>
        <w:t>属性，当仅配置</w:t>
      </w:r>
      <w:r w:rsidRPr="00856145">
        <w:rPr>
          <w:rStyle w:val="commandkeywords"/>
          <w:rFonts w:hint="eastAsia"/>
        </w:rPr>
        <w:t>peer</w:t>
      </w:r>
      <w:r>
        <w:rPr>
          <w:rFonts w:hint="eastAsia"/>
        </w:rPr>
        <w:t xml:space="preserve"> </w:t>
      </w:r>
      <w:r w:rsidRPr="00856145">
        <w:rPr>
          <w:rStyle w:val="commandkeywords"/>
          <w:rFonts w:hint="eastAsia"/>
        </w:rPr>
        <w:t>aigp</w:t>
      </w:r>
      <w:r>
        <w:rPr>
          <w:rFonts w:hint="eastAsia"/>
        </w:rPr>
        <w:t>命令时，发送路由不会携带</w:t>
      </w:r>
      <w:r>
        <w:rPr>
          <w:rFonts w:hint="eastAsia"/>
        </w:rPr>
        <w:t>AIGP</w:t>
      </w:r>
      <w:r>
        <w:rPr>
          <w:rFonts w:hint="eastAsia"/>
        </w:rPr>
        <w:t>属性；当配置了</w:t>
      </w:r>
      <w:r w:rsidRPr="00856145">
        <w:rPr>
          <w:rStyle w:val="commandkeywords"/>
          <w:rFonts w:hint="eastAsia"/>
        </w:rPr>
        <w:t>peer</w:t>
      </w:r>
      <w:r>
        <w:rPr>
          <w:rFonts w:hint="eastAsia"/>
        </w:rPr>
        <w:t xml:space="preserve"> </w:t>
      </w:r>
      <w:r w:rsidRPr="00856145">
        <w:rPr>
          <w:rStyle w:val="commandkeywords"/>
          <w:rFonts w:hint="eastAsia"/>
        </w:rPr>
        <w:t>aigp</w:t>
      </w:r>
      <w:r w:rsidRPr="004861C3">
        <w:rPr>
          <w:rFonts w:hint="eastAsia"/>
        </w:rPr>
        <w:t>命令</w:t>
      </w:r>
      <w:r>
        <w:rPr>
          <w:rFonts w:hint="eastAsia"/>
        </w:rPr>
        <w:t>，且</w:t>
      </w:r>
      <w:r w:rsidRPr="00DA2583">
        <w:rPr>
          <w:rFonts w:hint="eastAsia"/>
        </w:rPr>
        <w:t>通过配置</w:t>
      </w:r>
      <w:r w:rsidR="00E07443">
        <w:rPr>
          <w:rStyle w:val="commandkeywords"/>
        </w:rPr>
        <w:t>apply</w:t>
      </w:r>
      <w:r w:rsidR="00E07443">
        <w:rPr>
          <w:rStyle w:val="commandkeywords"/>
          <w:rFonts w:hint="eastAsia"/>
        </w:rPr>
        <w:t xml:space="preserve"> </w:t>
      </w:r>
      <w:r>
        <w:rPr>
          <w:rStyle w:val="commandkeywords"/>
          <w:rFonts w:hint="eastAsia"/>
        </w:rPr>
        <w:t>aigp</w:t>
      </w:r>
      <w:r w:rsidRPr="00DA2583">
        <w:rPr>
          <w:rFonts w:hint="eastAsia"/>
        </w:rPr>
        <w:t>命令为路由添加</w:t>
      </w:r>
      <w:r w:rsidRPr="00DA2583">
        <w:rPr>
          <w:rFonts w:hint="eastAsia"/>
        </w:rPr>
        <w:t>AIGP</w:t>
      </w:r>
      <w:r w:rsidRPr="00DA2583">
        <w:rPr>
          <w:rFonts w:hint="eastAsia"/>
        </w:rPr>
        <w:t>属性后，发布路由会携带</w:t>
      </w:r>
      <w:r w:rsidRPr="00DA2583">
        <w:rPr>
          <w:rFonts w:hint="eastAsia"/>
        </w:rPr>
        <w:t>AIGP</w:t>
      </w:r>
      <w:r w:rsidRPr="00DA2583">
        <w:rPr>
          <w:rFonts w:hint="eastAsia"/>
        </w:rPr>
        <w:t>属性。</w:t>
      </w:r>
      <w:r w:rsidR="005111F7">
        <w:rPr>
          <w:rFonts w:hint="eastAsia"/>
        </w:rPr>
        <w:t>关于</w:t>
      </w:r>
      <w:r w:rsidR="00E07443">
        <w:rPr>
          <w:rStyle w:val="commandkeywords"/>
        </w:rPr>
        <w:t>apply</w:t>
      </w:r>
      <w:r w:rsidR="00E07443">
        <w:rPr>
          <w:rStyle w:val="commandkeywords"/>
          <w:rFonts w:hint="eastAsia"/>
        </w:rPr>
        <w:t xml:space="preserve"> </w:t>
      </w:r>
      <w:r w:rsidR="005111F7" w:rsidRPr="005111F7">
        <w:rPr>
          <w:rStyle w:val="commandkeywords"/>
          <w:rFonts w:hint="eastAsia"/>
        </w:rPr>
        <w:t>aigp</w:t>
      </w:r>
      <w:r w:rsidR="005111F7" w:rsidRPr="005111F7">
        <w:rPr>
          <w:rFonts w:hint="eastAsia"/>
        </w:rPr>
        <w:t>命令的详细介绍，请参见“三层技术</w:t>
      </w:r>
      <w:r w:rsidR="005111F7" w:rsidRPr="005111F7">
        <w:rPr>
          <w:rFonts w:hint="eastAsia"/>
        </w:rPr>
        <w:t>-IP</w:t>
      </w:r>
      <w:r w:rsidR="005111F7" w:rsidRPr="005111F7">
        <w:rPr>
          <w:rFonts w:hint="eastAsia"/>
        </w:rPr>
        <w:t>路由配置指导”中的“路由策略”。</w:t>
      </w:r>
    </w:p>
    <w:p w:rsidR="0070141D" w:rsidRDefault="0070141D" w:rsidP="00064113">
      <w:pPr>
        <w:pStyle w:val="4"/>
      </w:pPr>
      <w:r w:rsidRPr="00600F78">
        <w:rPr>
          <w:rFonts w:hint="eastAsia"/>
        </w:rPr>
        <w:t>配置</w:t>
      </w:r>
      <w:r w:rsidRPr="0070141D">
        <w:rPr>
          <w:rFonts w:hint="eastAsia"/>
        </w:rPr>
        <w:t>步骤</w:t>
      </w:r>
    </w:p>
    <w:p w:rsidR="00F165AF" w:rsidRPr="00582627" w:rsidRDefault="00F165AF" w:rsidP="00F165AF">
      <w:pPr>
        <w:pStyle w:val="ItemStep"/>
      </w:pPr>
      <w:r w:rsidRPr="00582627">
        <w:rPr>
          <w:rFonts w:hint="eastAsia"/>
        </w:rPr>
        <w:t>进入系统视图。</w:t>
      </w:r>
    </w:p>
    <w:p w:rsidR="00F165AF" w:rsidRPr="00582627" w:rsidRDefault="00F165AF" w:rsidP="00F165AF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>system-view</w:t>
      </w:r>
    </w:p>
    <w:p w:rsidR="00F165AF" w:rsidRPr="00582627" w:rsidRDefault="00F165AF" w:rsidP="00F165AF">
      <w:pPr>
        <w:pStyle w:val="ItemStep"/>
      </w:pPr>
      <w:r w:rsidRPr="00582627">
        <w:rPr>
          <w:rFonts w:hint="eastAsia"/>
        </w:rPr>
        <w:lastRenderedPageBreak/>
        <w:t>进入</w:t>
      </w:r>
      <w:r w:rsidRPr="00582627">
        <w:rPr>
          <w:rFonts w:hint="eastAsia"/>
        </w:rPr>
        <w:t>BGP</w:t>
      </w:r>
      <w:r w:rsidRPr="00582627">
        <w:rPr>
          <w:rFonts w:hint="eastAsia"/>
        </w:rPr>
        <w:t>实例视图。</w:t>
      </w:r>
    </w:p>
    <w:p w:rsidR="00F165AF" w:rsidRPr="00582627" w:rsidRDefault="00F165AF" w:rsidP="00F165AF">
      <w:pPr>
        <w:pStyle w:val="ItemIndent1"/>
        <w:rPr>
          <w:rStyle w:val="commandtext"/>
        </w:rPr>
      </w:pPr>
      <w:r w:rsidRPr="00582627">
        <w:rPr>
          <w:rStyle w:val="commandkeywords"/>
        </w:rPr>
        <w:t xml:space="preserve">bgp </w:t>
      </w:r>
      <w:r w:rsidRPr="00582627">
        <w:rPr>
          <w:rStyle w:val="commandparameter"/>
        </w:rPr>
        <w:t>as-number</w:t>
      </w:r>
      <w:r w:rsidRPr="00582627">
        <w:t xml:space="preserve"> </w:t>
      </w:r>
      <w:r w:rsidRPr="00582627">
        <w:rPr>
          <w:rStyle w:val="commandtext"/>
          <w:rFonts w:hint="eastAsia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  <w:rFonts w:hint="eastAsia"/>
        </w:rPr>
        <w:t>instance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>instance-name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]</w:t>
      </w:r>
    </w:p>
    <w:p w:rsidR="00F165AF" w:rsidRPr="00F165AF" w:rsidRDefault="00F165AF" w:rsidP="00F165AF">
      <w:pPr>
        <w:pStyle w:val="ItemStep"/>
        <w:rPr>
          <w:lang w:eastAsia="zh-CN"/>
        </w:rPr>
      </w:pPr>
      <w:r w:rsidRPr="00F165AF">
        <w:rPr>
          <w:rFonts w:hint="eastAsia"/>
          <w:lang w:eastAsia="zh-CN"/>
        </w:rPr>
        <w:t>进入</w:t>
      </w:r>
      <w:r w:rsidRPr="00F165AF">
        <w:rPr>
          <w:rFonts w:hint="eastAsia"/>
          <w:lang w:eastAsia="zh-CN"/>
        </w:rPr>
        <w:t>BGP VPNv</w:t>
      </w:r>
      <w:r>
        <w:rPr>
          <w:rFonts w:hint="eastAsia"/>
          <w:lang w:eastAsia="zh-CN"/>
        </w:rPr>
        <w:t>4</w:t>
      </w:r>
      <w:r w:rsidRPr="00F165AF">
        <w:rPr>
          <w:rFonts w:hint="eastAsia"/>
          <w:lang w:eastAsia="zh-CN"/>
        </w:rPr>
        <w:t>地址族视图。</w:t>
      </w:r>
    </w:p>
    <w:p w:rsidR="0070141D" w:rsidRDefault="00F165AF" w:rsidP="00064113">
      <w:pPr>
        <w:pStyle w:val="ItemIndent1"/>
        <w:rPr>
          <w:rStyle w:val="commandkeywords"/>
        </w:rPr>
      </w:pPr>
      <w:r w:rsidRPr="00582627">
        <w:rPr>
          <w:rStyle w:val="commandkeywords"/>
        </w:rPr>
        <w:t>address-family vpnv</w:t>
      </w:r>
      <w:r>
        <w:rPr>
          <w:rStyle w:val="commandkeywords"/>
          <w:rFonts w:hint="eastAsia"/>
        </w:rPr>
        <w:t>4</w:t>
      </w:r>
    </w:p>
    <w:p w:rsidR="0070141D" w:rsidRPr="0070141D" w:rsidRDefault="0070141D" w:rsidP="0070141D">
      <w:pPr>
        <w:pStyle w:val="ItemStep"/>
        <w:rPr>
          <w:lang w:eastAsia="zh-CN"/>
        </w:rPr>
      </w:pPr>
      <w:r w:rsidRPr="0070141D">
        <w:rPr>
          <w:rFonts w:hint="eastAsia"/>
          <w:lang w:eastAsia="zh-CN"/>
        </w:rPr>
        <w:t>配置为对等体</w:t>
      </w:r>
      <w:r w:rsidRPr="0070141D">
        <w:rPr>
          <w:lang w:eastAsia="zh-CN"/>
        </w:rPr>
        <w:t>/</w:t>
      </w:r>
      <w:r w:rsidRPr="0070141D">
        <w:rPr>
          <w:rFonts w:hint="eastAsia"/>
          <w:lang w:eastAsia="zh-CN"/>
        </w:rPr>
        <w:t>对等体组配置</w:t>
      </w:r>
      <w:r w:rsidRPr="0070141D">
        <w:rPr>
          <w:lang w:eastAsia="zh-CN"/>
        </w:rPr>
        <w:t>AIGP</w:t>
      </w:r>
      <w:r w:rsidRPr="0070141D">
        <w:rPr>
          <w:rFonts w:hint="eastAsia"/>
          <w:lang w:eastAsia="zh-CN"/>
        </w:rPr>
        <w:t>属性。</w:t>
      </w:r>
    </w:p>
    <w:p w:rsidR="0070141D" w:rsidRDefault="0070141D" w:rsidP="0070141D">
      <w:pPr>
        <w:pStyle w:val="ItemIndent1"/>
        <w:rPr>
          <w:rStyle w:val="commandkeywords"/>
        </w:rPr>
      </w:pPr>
      <w:r w:rsidRPr="00ED357B">
        <w:rPr>
          <w:rStyle w:val="commandkeywords"/>
        </w:rPr>
        <w:t>peer</w:t>
      </w:r>
      <w:r w:rsidRPr="006972EA">
        <w:t xml:space="preserve"> </w:t>
      </w:r>
      <w:r w:rsidRPr="009672EB">
        <w:rPr>
          <w:rStyle w:val="commandtext"/>
        </w:rPr>
        <w:t>{</w:t>
      </w:r>
      <w:r w:rsidRPr="006972EA">
        <w:t xml:space="preserve"> </w:t>
      </w:r>
      <w:r w:rsidRPr="00ED357B">
        <w:rPr>
          <w:rStyle w:val="commandparameter"/>
        </w:rPr>
        <w:t>group-name</w:t>
      </w:r>
      <w:r w:rsidRPr="006972EA">
        <w:t xml:space="preserve"> </w:t>
      </w:r>
      <w:r w:rsidRPr="009672EB">
        <w:rPr>
          <w:rStyle w:val="commandtext"/>
        </w:rPr>
        <w:t>|</w:t>
      </w:r>
      <w:r w:rsidRPr="006972EA">
        <w:t xml:space="preserve"> </w:t>
      </w:r>
      <w:r w:rsidRPr="00ED357B">
        <w:rPr>
          <w:rStyle w:val="commandparameter"/>
        </w:rPr>
        <w:t>ipv4-address</w:t>
      </w:r>
      <w:r w:rsidRPr="006972EA">
        <w:rPr>
          <w:rFonts w:hint="eastAsia"/>
        </w:rPr>
        <w:t xml:space="preserve"> </w:t>
      </w:r>
      <w:r w:rsidRPr="009672EB">
        <w:rPr>
          <w:rStyle w:val="commandtext"/>
        </w:rPr>
        <w:t>[</w:t>
      </w:r>
      <w:r w:rsidRPr="006972EA">
        <w:rPr>
          <w:rFonts w:hint="eastAsia"/>
        </w:rPr>
        <w:t xml:space="preserve"> </w:t>
      </w:r>
      <w:r w:rsidRPr="00ED357B">
        <w:rPr>
          <w:rStyle w:val="commandparameter"/>
          <w:rFonts w:hint="eastAsia"/>
        </w:rPr>
        <w:t xml:space="preserve">mask-length </w:t>
      </w:r>
      <w:r w:rsidRPr="009672EB">
        <w:rPr>
          <w:rStyle w:val="commandtext"/>
        </w:rPr>
        <w:t>]</w:t>
      </w:r>
      <w:r w:rsidRPr="006972EA">
        <w:rPr>
          <w:rFonts w:hint="eastAsia"/>
        </w:rPr>
        <w:t xml:space="preserve"> </w:t>
      </w:r>
      <w:r w:rsidRPr="009672EB">
        <w:rPr>
          <w:rStyle w:val="commandtext"/>
        </w:rPr>
        <w:t>}</w:t>
      </w:r>
      <w:r w:rsidRPr="006972EA">
        <w:t xml:space="preserve"> </w:t>
      </w:r>
      <w:r>
        <w:rPr>
          <w:rStyle w:val="commandkeywords"/>
          <w:rFonts w:hint="eastAsia"/>
        </w:rPr>
        <w:t>aigp</w:t>
      </w:r>
    </w:p>
    <w:p w:rsidR="0070141D" w:rsidRPr="0070141D" w:rsidRDefault="0070141D" w:rsidP="0070141D">
      <w:pPr>
        <w:pStyle w:val="ItemIndent1"/>
        <w:rPr>
          <w:lang w:eastAsia="zh-CN"/>
        </w:rPr>
      </w:pPr>
      <w:r w:rsidRPr="0070141D">
        <w:rPr>
          <w:rFonts w:hint="eastAsia"/>
          <w:lang w:eastAsia="zh-CN"/>
        </w:rPr>
        <w:t>缺省情况下，没有为</w:t>
      </w:r>
      <w:r w:rsidRPr="0070141D">
        <w:rPr>
          <w:lang w:eastAsia="zh-CN"/>
        </w:rPr>
        <w:t>BGP</w:t>
      </w:r>
      <w:r w:rsidRPr="0070141D">
        <w:rPr>
          <w:rFonts w:hint="eastAsia"/>
          <w:lang w:eastAsia="zh-CN"/>
        </w:rPr>
        <w:t>对等体</w:t>
      </w:r>
      <w:r w:rsidRPr="0070141D">
        <w:rPr>
          <w:lang w:eastAsia="zh-CN"/>
        </w:rPr>
        <w:t>/</w:t>
      </w:r>
      <w:r w:rsidRPr="0070141D">
        <w:rPr>
          <w:rFonts w:hint="eastAsia"/>
          <w:lang w:eastAsia="zh-CN"/>
        </w:rPr>
        <w:t>对等体组配置</w:t>
      </w:r>
      <w:r w:rsidRPr="0070141D">
        <w:rPr>
          <w:lang w:eastAsia="zh-CN"/>
        </w:rPr>
        <w:t>AIGP</w:t>
      </w:r>
      <w:r w:rsidRPr="0070141D">
        <w:rPr>
          <w:rFonts w:hint="eastAsia"/>
          <w:lang w:eastAsia="zh-CN"/>
        </w:rPr>
        <w:t>属性。</w:t>
      </w:r>
    </w:p>
    <w:p w:rsidR="0070141D" w:rsidRPr="0070141D" w:rsidRDefault="005111F7" w:rsidP="0070141D">
      <w:pPr>
        <w:pStyle w:val="ItemStep"/>
        <w:rPr>
          <w:lang w:eastAsia="zh-CN"/>
        </w:rPr>
      </w:pPr>
      <w:r>
        <w:rPr>
          <w:rFonts w:hint="eastAsia"/>
          <w:lang w:eastAsia="zh-CN"/>
        </w:rPr>
        <w:t>（可选）</w:t>
      </w:r>
      <w:r w:rsidR="0070141D" w:rsidRPr="0070141D">
        <w:rPr>
          <w:rFonts w:hint="eastAsia"/>
          <w:lang w:eastAsia="zh-CN"/>
        </w:rPr>
        <w:t>配置将</w:t>
      </w:r>
      <w:r w:rsidR="0070141D" w:rsidRPr="0070141D">
        <w:rPr>
          <w:lang w:eastAsia="zh-CN"/>
        </w:rPr>
        <w:t>AIGP</w:t>
      </w:r>
      <w:r w:rsidR="0070141D" w:rsidRPr="0070141D">
        <w:rPr>
          <w:rFonts w:hint="eastAsia"/>
          <w:lang w:eastAsia="zh-CN"/>
        </w:rPr>
        <w:t>属性值拷贝到</w:t>
      </w:r>
      <w:r w:rsidR="0070141D" w:rsidRPr="0070141D">
        <w:rPr>
          <w:lang w:eastAsia="zh-CN"/>
        </w:rPr>
        <w:t>MED</w:t>
      </w:r>
      <w:r w:rsidR="0070141D" w:rsidRPr="0070141D">
        <w:rPr>
          <w:rFonts w:hint="eastAsia"/>
          <w:lang w:eastAsia="zh-CN"/>
        </w:rPr>
        <w:t>属性</w:t>
      </w:r>
      <w:r w:rsidR="0070141D" w:rsidRPr="0070141D">
        <w:rPr>
          <w:lang w:eastAsia="zh-CN"/>
        </w:rPr>
        <w:t>中发送</w:t>
      </w:r>
      <w:r w:rsidR="0070141D" w:rsidRPr="0070141D">
        <w:rPr>
          <w:rFonts w:hint="eastAsia"/>
          <w:lang w:eastAsia="zh-CN"/>
        </w:rPr>
        <w:t>给对等体</w:t>
      </w:r>
      <w:r w:rsidR="0070141D" w:rsidRPr="0070141D">
        <w:rPr>
          <w:lang w:eastAsia="zh-CN"/>
        </w:rPr>
        <w:t>/</w:t>
      </w:r>
      <w:r w:rsidR="0070141D" w:rsidRPr="0070141D">
        <w:rPr>
          <w:rFonts w:hint="eastAsia"/>
          <w:lang w:eastAsia="zh-CN"/>
        </w:rPr>
        <w:t>对等体组。</w:t>
      </w:r>
    </w:p>
    <w:p w:rsidR="0070141D" w:rsidRPr="007C4137" w:rsidRDefault="0070141D" w:rsidP="00064113">
      <w:pPr>
        <w:pStyle w:val="ItemIndent1"/>
        <w:rPr>
          <w:rStyle w:val="commandkeywords"/>
        </w:rPr>
      </w:pPr>
      <w:r w:rsidRPr="00A52ACB">
        <w:rPr>
          <w:rStyle w:val="commandkeywords"/>
        </w:rPr>
        <w:t>peer</w:t>
      </w:r>
      <w:r w:rsidRPr="007C4137">
        <w:t xml:space="preserve"> </w:t>
      </w:r>
      <w:r w:rsidRPr="009672EB">
        <w:rPr>
          <w:rStyle w:val="commandtext"/>
        </w:rPr>
        <w:t>{</w:t>
      </w:r>
      <w:r w:rsidRPr="007C4137">
        <w:t xml:space="preserve"> </w:t>
      </w:r>
      <w:r w:rsidRPr="007C4137">
        <w:rPr>
          <w:rStyle w:val="commandparameter"/>
        </w:rPr>
        <w:t>group-name</w:t>
      </w:r>
      <w:r w:rsidRPr="007C4137">
        <w:t xml:space="preserve"> </w:t>
      </w:r>
      <w:r w:rsidRPr="007C4137">
        <w:rPr>
          <w:rStyle w:val="commandtext"/>
        </w:rPr>
        <w:t>|</w:t>
      </w:r>
      <w:r w:rsidRPr="007C4137">
        <w:t xml:space="preserve"> </w:t>
      </w:r>
      <w:r w:rsidRPr="007C4137">
        <w:rPr>
          <w:rStyle w:val="commandparameter"/>
        </w:rPr>
        <w:t>ipv4-address</w:t>
      </w:r>
      <w:r w:rsidRPr="007C4137">
        <w:rPr>
          <w:rFonts w:hint="eastAsia"/>
        </w:rPr>
        <w:t xml:space="preserve"> </w:t>
      </w:r>
      <w:r w:rsidRPr="007C4137">
        <w:rPr>
          <w:rStyle w:val="commandtext"/>
        </w:rPr>
        <w:t>[</w:t>
      </w:r>
      <w:r w:rsidRPr="007C4137">
        <w:rPr>
          <w:rFonts w:hint="eastAsia"/>
        </w:rPr>
        <w:t xml:space="preserve"> </w:t>
      </w:r>
      <w:r w:rsidRPr="007C4137">
        <w:rPr>
          <w:rStyle w:val="commandparameter"/>
          <w:rFonts w:hint="eastAsia"/>
        </w:rPr>
        <w:t xml:space="preserve">mask-length </w:t>
      </w:r>
      <w:r w:rsidRPr="007C4137">
        <w:rPr>
          <w:rStyle w:val="commandtext"/>
        </w:rPr>
        <w:t>]</w:t>
      </w:r>
      <w:r w:rsidRPr="007C4137">
        <w:rPr>
          <w:rFonts w:hint="eastAsia"/>
        </w:rPr>
        <w:t xml:space="preserve"> </w:t>
      </w:r>
      <w:r w:rsidRPr="007C4137">
        <w:rPr>
          <w:rStyle w:val="commandtext"/>
        </w:rPr>
        <w:t>}</w:t>
      </w:r>
      <w:r w:rsidRPr="007C4137">
        <w:t xml:space="preserve"> </w:t>
      </w:r>
      <w:r w:rsidRPr="007C4137">
        <w:rPr>
          <w:rStyle w:val="commandkeywords"/>
        </w:rPr>
        <w:t>aigp send med</w:t>
      </w:r>
    </w:p>
    <w:p w:rsidR="0070141D" w:rsidRDefault="0070141D" w:rsidP="00064113">
      <w:pPr>
        <w:pStyle w:val="ItemIndent1"/>
        <w:rPr>
          <w:lang w:eastAsia="zh-CN"/>
        </w:rPr>
      </w:pPr>
      <w:r w:rsidRPr="0070141D">
        <w:rPr>
          <w:rFonts w:hint="eastAsia"/>
          <w:lang w:eastAsia="zh-CN"/>
        </w:rPr>
        <w:t>缺省情况下，</w:t>
      </w:r>
      <w:r w:rsidRPr="0070141D">
        <w:rPr>
          <w:rFonts w:hint="eastAsia"/>
          <w:lang w:eastAsia="zh-CN"/>
        </w:rPr>
        <w:t>AIGP</w:t>
      </w:r>
      <w:r w:rsidRPr="0070141D">
        <w:rPr>
          <w:rFonts w:hint="eastAsia"/>
          <w:lang w:eastAsia="zh-CN"/>
        </w:rPr>
        <w:t>属性值不会拷贝到</w:t>
      </w:r>
      <w:r w:rsidRPr="0070141D">
        <w:rPr>
          <w:lang w:eastAsia="zh-CN"/>
        </w:rPr>
        <w:t>MED</w:t>
      </w:r>
      <w:r w:rsidRPr="0070141D">
        <w:rPr>
          <w:rFonts w:hint="eastAsia"/>
          <w:lang w:eastAsia="zh-CN"/>
        </w:rPr>
        <w:t>属性</w:t>
      </w:r>
      <w:r w:rsidRPr="0070141D">
        <w:rPr>
          <w:lang w:eastAsia="zh-CN"/>
        </w:rPr>
        <w:t>中发送</w:t>
      </w:r>
      <w:r w:rsidRPr="0070141D">
        <w:rPr>
          <w:rFonts w:hint="eastAsia"/>
          <w:lang w:eastAsia="zh-CN"/>
        </w:rPr>
        <w:t>给对等体</w:t>
      </w:r>
      <w:r w:rsidRPr="0070141D">
        <w:rPr>
          <w:lang w:eastAsia="zh-CN"/>
        </w:rPr>
        <w:t>/</w:t>
      </w:r>
      <w:r w:rsidRPr="0070141D">
        <w:rPr>
          <w:rFonts w:hint="eastAsia"/>
          <w:lang w:eastAsia="zh-CN"/>
        </w:rPr>
        <w:t>对等体组。</w:t>
      </w:r>
    </w:p>
    <w:p w:rsidR="005111F7" w:rsidRPr="00F50EAF" w:rsidRDefault="005111F7" w:rsidP="00064113">
      <w:pPr>
        <w:pStyle w:val="ItemIndent1"/>
        <w:rPr>
          <w:lang w:eastAsia="zh-CN"/>
        </w:rPr>
      </w:pPr>
      <w:r w:rsidRPr="005111F7">
        <w:rPr>
          <w:rFonts w:hint="eastAsia"/>
          <w:lang w:eastAsia="zh-CN"/>
        </w:rPr>
        <w:t>当邻居</w:t>
      </w:r>
      <w:r w:rsidRPr="005111F7">
        <w:rPr>
          <w:lang w:eastAsia="zh-CN"/>
        </w:rPr>
        <w:t>设备不支持</w:t>
      </w:r>
      <w:r w:rsidRPr="005111F7">
        <w:rPr>
          <w:lang w:eastAsia="zh-CN"/>
        </w:rPr>
        <w:t>AIGP</w:t>
      </w:r>
      <w:r w:rsidRPr="005111F7">
        <w:rPr>
          <w:rFonts w:hint="eastAsia"/>
          <w:lang w:eastAsia="zh-CN"/>
        </w:rPr>
        <w:t>功能时</w:t>
      </w:r>
      <w:r w:rsidRPr="005111F7">
        <w:rPr>
          <w:lang w:eastAsia="zh-CN"/>
        </w:rPr>
        <w:t>，可以</w:t>
      </w:r>
      <w:r w:rsidRPr="005111F7">
        <w:rPr>
          <w:rFonts w:hint="eastAsia"/>
          <w:lang w:eastAsia="zh-CN"/>
        </w:rPr>
        <w:t>在本端使用该命令，将</w:t>
      </w:r>
      <w:r w:rsidRPr="005111F7">
        <w:rPr>
          <w:lang w:eastAsia="zh-CN"/>
        </w:rPr>
        <w:t>路由</w:t>
      </w:r>
      <w:r w:rsidRPr="005111F7">
        <w:rPr>
          <w:rFonts w:hint="eastAsia"/>
          <w:lang w:eastAsia="zh-CN"/>
        </w:rPr>
        <w:t>信息中</w:t>
      </w:r>
      <w:r w:rsidRPr="005111F7">
        <w:rPr>
          <w:lang w:eastAsia="zh-CN"/>
        </w:rPr>
        <w:t>AIGP</w:t>
      </w:r>
      <w:r w:rsidRPr="005111F7">
        <w:rPr>
          <w:lang w:eastAsia="zh-CN"/>
        </w:rPr>
        <w:t>属性的累加</w:t>
      </w:r>
      <w:r w:rsidRPr="005111F7">
        <w:rPr>
          <w:lang w:eastAsia="zh-CN"/>
        </w:rPr>
        <w:t>Metric</w:t>
      </w:r>
      <w:r w:rsidRPr="005111F7">
        <w:rPr>
          <w:lang w:eastAsia="zh-CN"/>
        </w:rPr>
        <w:t>值放到</w:t>
      </w:r>
      <w:r w:rsidRPr="005111F7">
        <w:rPr>
          <w:lang w:eastAsia="zh-CN"/>
        </w:rPr>
        <w:t>MED</w:t>
      </w:r>
      <w:r w:rsidRPr="005111F7">
        <w:rPr>
          <w:lang w:eastAsia="zh-CN"/>
        </w:rPr>
        <w:t>属性中</w:t>
      </w:r>
      <w:r w:rsidRPr="005111F7">
        <w:rPr>
          <w:rFonts w:hint="eastAsia"/>
          <w:lang w:eastAsia="zh-CN"/>
        </w:rPr>
        <w:t>发送</w:t>
      </w:r>
      <w:r w:rsidRPr="005111F7">
        <w:rPr>
          <w:lang w:eastAsia="zh-CN"/>
        </w:rPr>
        <w:t>给邻居</w:t>
      </w:r>
      <w:r w:rsidRPr="005111F7">
        <w:rPr>
          <w:rFonts w:hint="eastAsia"/>
          <w:lang w:eastAsia="zh-CN"/>
        </w:rPr>
        <w:t>。</w:t>
      </w:r>
    </w:p>
    <w:p w:rsidR="00DD64CA" w:rsidRPr="00DD64CA" w:rsidRDefault="00DD64CA" w:rsidP="00DD64CA">
      <w:pPr>
        <w:pStyle w:val="2"/>
      </w:pPr>
      <w:bookmarkStart w:id="1389" w:name="_Toc476254404"/>
      <w:bookmarkStart w:id="1390" w:name="_Toc476256499"/>
      <w:bookmarkStart w:id="1391" w:name="_Toc476258480"/>
      <w:bookmarkStart w:id="1392" w:name="_Toc476254433"/>
      <w:bookmarkStart w:id="1393" w:name="_Toc476256528"/>
      <w:bookmarkStart w:id="1394" w:name="_Toc476258509"/>
      <w:bookmarkStart w:id="1395" w:name="_Toc378146475"/>
      <w:bookmarkStart w:id="1396" w:name="_Toc376534067"/>
      <w:bookmarkStart w:id="1397" w:name="_Toc378146462"/>
      <w:bookmarkStart w:id="1398" w:name="_Toc376534054"/>
      <w:bookmarkStart w:id="1399" w:name="_Toc378146461"/>
      <w:bookmarkStart w:id="1400" w:name="_Toc376534053"/>
      <w:bookmarkStart w:id="1401" w:name="_Toc378146460"/>
      <w:bookmarkStart w:id="1402" w:name="_Toc376534052"/>
      <w:bookmarkStart w:id="1403" w:name="_Toc378146459"/>
      <w:bookmarkStart w:id="1404" w:name="_Toc376534051"/>
      <w:bookmarkStart w:id="1405" w:name="_Toc326585342"/>
      <w:bookmarkStart w:id="1406" w:name="_Toc326583846"/>
      <w:bookmarkStart w:id="1407" w:name="_Toc326585341"/>
      <w:bookmarkStart w:id="1408" w:name="_Toc326583845"/>
      <w:bookmarkStart w:id="1409" w:name="_Toc326585340"/>
      <w:bookmarkStart w:id="1410" w:name="_Toc326583844"/>
      <w:bookmarkStart w:id="1411" w:name="_Toc351984078"/>
      <w:bookmarkStart w:id="1412" w:name="_Toc351984079"/>
      <w:bookmarkStart w:id="1413" w:name="_Toc351984080"/>
      <w:bookmarkStart w:id="1414" w:name="_Toc351984081"/>
      <w:bookmarkStart w:id="1415" w:name="_Toc351984082"/>
      <w:bookmarkStart w:id="1416" w:name="_Toc351984083"/>
      <w:bookmarkStart w:id="1417" w:name="_Toc351984084"/>
      <w:bookmarkStart w:id="1418" w:name="_Toc351984085"/>
      <w:bookmarkStart w:id="1419" w:name="_Toc351984086"/>
      <w:bookmarkStart w:id="1420" w:name="_Toc351984087"/>
      <w:bookmarkStart w:id="1421" w:name="_Toc351984088"/>
      <w:bookmarkStart w:id="1422" w:name="_Toc351984089"/>
      <w:bookmarkStart w:id="1423" w:name="_Toc476254434"/>
      <w:bookmarkStart w:id="1424" w:name="_Toc476256529"/>
      <w:bookmarkStart w:id="1425" w:name="_Toc476258510"/>
      <w:bookmarkStart w:id="1426" w:name="_Toc476254435"/>
      <w:bookmarkStart w:id="1427" w:name="_Toc476256530"/>
      <w:bookmarkStart w:id="1428" w:name="_Toc476258511"/>
      <w:bookmarkStart w:id="1429" w:name="_Toc476254436"/>
      <w:bookmarkStart w:id="1430" w:name="_Toc476256531"/>
      <w:bookmarkStart w:id="1431" w:name="_Toc476258512"/>
      <w:bookmarkStart w:id="1432" w:name="_Toc476254437"/>
      <w:bookmarkStart w:id="1433" w:name="_Toc476256532"/>
      <w:bookmarkStart w:id="1434" w:name="_Toc476258513"/>
      <w:bookmarkStart w:id="1435" w:name="_Toc476254438"/>
      <w:bookmarkStart w:id="1436" w:name="_Toc476256533"/>
      <w:bookmarkStart w:id="1437" w:name="_Toc476258514"/>
      <w:bookmarkStart w:id="1438" w:name="_Toc476254439"/>
      <w:bookmarkStart w:id="1439" w:name="_Toc476256534"/>
      <w:bookmarkStart w:id="1440" w:name="_Toc476258515"/>
      <w:bookmarkStart w:id="1441" w:name="_Toc476254440"/>
      <w:bookmarkStart w:id="1442" w:name="_Toc476256535"/>
      <w:bookmarkStart w:id="1443" w:name="_Toc476258516"/>
      <w:bookmarkStart w:id="1444" w:name="_Toc476254441"/>
      <w:bookmarkStart w:id="1445" w:name="_Toc476256536"/>
      <w:bookmarkStart w:id="1446" w:name="_Toc476258517"/>
      <w:bookmarkStart w:id="1447" w:name="_Toc476254468"/>
      <w:bookmarkStart w:id="1448" w:name="_Toc476256563"/>
      <w:bookmarkStart w:id="1449" w:name="_Toc476258544"/>
      <w:bookmarkStart w:id="1450" w:name="_Toc476254473"/>
      <w:bookmarkStart w:id="1451" w:name="_Toc476256568"/>
      <w:bookmarkStart w:id="1452" w:name="_Toc476258549"/>
      <w:bookmarkStart w:id="1453" w:name="_Toc476254478"/>
      <w:bookmarkStart w:id="1454" w:name="_Toc476256573"/>
      <w:bookmarkStart w:id="1455" w:name="_Toc476258554"/>
      <w:bookmarkStart w:id="1456" w:name="_Toc476254525"/>
      <w:bookmarkStart w:id="1457" w:name="_Toc476256620"/>
      <w:bookmarkStart w:id="1458" w:name="_Toc476258601"/>
      <w:bookmarkStart w:id="1459" w:name="_Toc476254532"/>
      <w:bookmarkStart w:id="1460" w:name="_Toc476256627"/>
      <w:bookmarkStart w:id="1461" w:name="_Toc476258608"/>
      <w:bookmarkStart w:id="1462" w:name="_Toc476254533"/>
      <w:bookmarkStart w:id="1463" w:name="_Toc476256628"/>
      <w:bookmarkStart w:id="1464" w:name="_Toc476258609"/>
      <w:bookmarkStart w:id="1465" w:name="_Toc476254534"/>
      <w:bookmarkStart w:id="1466" w:name="_Toc476256629"/>
      <w:bookmarkStart w:id="1467" w:name="_Toc476258610"/>
      <w:bookmarkStart w:id="1468" w:name="_Toc476254535"/>
      <w:bookmarkStart w:id="1469" w:name="_Toc476256630"/>
      <w:bookmarkStart w:id="1470" w:name="_Toc476258611"/>
      <w:bookmarkStart w:id="1471" w:name="_Toc476254536"/>
      <w:bookmarkStart w:id="1472" w:name="_Toc476256631"/>
      <w:bookmarkStart w:id="1473" w:name="_Toc476258612"/>
      <w:bookmarkStart w:id="1474" w:name="_Toc476254537"/>
      <w:bookmarkStart w:id="1475" w:name="_Toc476256632"/>
      <w:bookmarkStart w:id="1476" w:name="_Toc476258613"/>
      <w:bookmarkStart w:id="1477" w:name="_Toc476254538"/>
      <w:bookmarkStart w:id="1478" w:name="_Toc476256633"/>
      <w:bookmarkStart w:id="1479" w:name="_Toc476258614"/>
      <w:bookmarkStart w:id="1480" w:name="_Toc476254539"/>
      <w:bookmarkStart w:id="1481" w:name="_Toc476256634"/>
      <w:bookmarkStart w:id="1482" w:name="_Toc476258615"/>
      <w:bookmarkStart w:id="1483" w:name="_Toc476254540"/>
      <w:bookmarkStart w:id="1484" w:name="_Toc476256635"/>
      <w:bookmarkStart w:id="1485" w:name="_Toc476258616"/>
      <w:bookmarkStart w:id="1486" w:name="_Toc476254541"/>
      <w:bookmarkStart w:id="1487" w:name="_Toc476256636"/>
      <w:bookmarkStart w:id="1488" w:name="_Toc476258617"/>
      <w:bookmarkStart w:id="1489" w:name="_Toc476254542"/>
      <w:bookmarkStart w:id="1490" w:name="_Toc476256637"/>
      <w:bookmarkStart w:id="1491" w:name="_Toc476258618"/>
      <w:bookmarkStart w:id="1492" w:name="_Toc476254543"/>
      <w:bookmarkStart w:id="1493" w:name="_Toc476256638"/>
      <w:bookmarkStart w:id="1494" w:name="_Toc476258619"/>
      <w:bookmarkStart w:id="1495" w:name="_Toc476254544"/>
      <w:bookmarkStart w:id="1496" w:name="_Toc476256639"/>
      <w:bookmarkStart w:id="1497" w:name="_Toc476258620"/>
      <w:bookmarkStart w:id="1498" w:name="_Toc476254545"/>
      <w:bookmarkStart w:id="1499" w:name="_Toc476256640"/>
      <w:bookmarkStart w:id="1500" w:name="_Toc476258621"/>
      <w:bookmarkStart w:id="1501" w:name="_Toc476254558"/>
      <w:bookmarkStart w:id="1502" w:name="_Toc476256653"/>
      <w:bookmarkStart w:id="1503" w:name="_Toc476258634"/>
      <w:bookmarkStart w:id="1504" w:name="_Ref465238684"/>
      <w:bookmarkStart w:id="1505" w:name="_Toc45105978"/>
      <w:bookmarkEnd w:id="1057"/>
      <w:bookmarkEnd w:id="105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r w:rsidRPr="00DD64CA">
        <w:rPr>
          <w:rFonts w:hint="eastAsia"/>
        </w:rPr>
        <w:t>配置</w:t>
      </w:r>
      <w:r w:rsidRPr="00DD64CA">
        <w:rPr>
          <w:rFonts w:hint="eastAsia"/>
        </w:rPr>
        <w:t>RT-Filter</w:t>
      </w:r>
      <w:r>
        <w:rPr>
          <w:rFonts w:hint="eastAsia"/>
        </w:rPr>
        <w:t>功能</w:t>
      </w:r>
      <w:bookmarkEnd w:id="1504"/>
      <w:bookmarkEnd w:id="1505"/>
    </w:p>
    <w:p w:rsidR="00DD64CA" w:rsidRPr="00DD64CA" w:rsidRDefault="00DD64CA" w:rsidP="00B51350">
      <w:pPr>
        <w:pStyle w:val="4"/>
      </w:pPr>
      <w:r w:rsidRPr="00DD64CA">
        <w:rPr>
          <w:rFonts w:hint="eastAsia"/>
        </w:rPr>
        <w:t>功能简介</w:t>
      </w:r>
    </w:p>
    <w:p w:rsidR="00F50EAF" w:rsidRPr="00F50EAF" w:rsidRDefault="00F50EAF" w:rsidP="00F50EAF">
      <w:r w:rsidRPr="00F50EAF">
        <w:rPr>
          <w:rFonts w:hint="eastAsia"/>
        </w:rPr>
        <w:t>在</w:t>
      </w:r>
      <w:r w:rsidRPr="00F50EAF">
        <w:t>MPLS L3VPN</w:t>
      </w:r>
      <w:r w:rsidRPr="00F50EAF">
        <w:rPr>
          <w:rFonts w:hint="eastAsia"/>
        </w:rPr>
        <w:t>组网中，通过</w:t>
      </w:r>
      <w:r w:rsidRPr="00F50EAF">
        <w:t>RT-Filter</w:t>
      </w:r>
      <w:r w:rsidRPr="00F50EAF">
        <w:rPr>
          <w:rFonts w:hint="eastAsia"/>
        </w:rPr>
        <w:t>功能可以从源头上减少路由信息的数量。配置</w:t>
      </w:r>
      <w:r w:rsidRPr="00F50EAF">
        <w:t>RT-Filter</w:t>
      </w:r>
      <w:r w:rsidRPr="00F50EAF">
        <w:rPr>
          <w:rFonts w:hint="eastAsia"/>
        </w:rPr>
        <w:t>功能后，</w:t>
      </w:r>
      <w:r w:rsidRPr="00F50EAF">
        <w:t>PE</w:t>
      </w:r>
      <w:r w:rsidRPr="00F50EAF">
        <w:rPr>
          <w:rFonts w:hint="eastAsia"/>
        </w:rPr>
        <w:t>使用</w:t>
      </w:r>
      <w:r w:rsidRPr="00F50EAF">
        <w:t>RT-Filter</w:t>
      </w:r>
      <w:r w:rsidRPr="00F50EAF">
        <w:rPr>
          <w:rFonts w:hint="eastAsia"/>
        </w:rPr>
        <w:t>地址族将本地的</w:t>
      </w:r>
      <w:r w:rsidRPr="00F50EAF">
        <w:t>Import Target</w:t>
      </w:r>
      <w:r w:rsidRPr="00F50EAF">
        <w:rPr>
          <w:rFonts w:hint="eastAsia"/>
        </w:rPr>
        <w:t>属性发布给远端</w:t>
      </w:r>
      <w:r w:rsidRPr="00F50EAF">
        <w:t>PE</w:t>
      </w:r>
      <w:r w:rsidRPr="00F50EAF">
        <w:rPr>
          <w:rFonts w:hint="eastAsia"/>
        </w:rPr>
        <w:t>。远端</w:t>
      </w:r>
      <w:r w:rsidRPr="00F50EAF">
        <w:t>PE</w:t>
      </w:r>
      <w:r w:rsidRPr="00F50EAF">
        <w:rPr>
          <w:rFonts w:hint="eastAsia"/>
        </w:rPr>
        <w:t>根据接收到的</w:t>
      </w:r>
      <w:r w:rsidRPr="00F50EAF">
        <w:t>Import target</w:t>
      </w:r>
      <w:r w:rsidRPr="00F50EAF">
        <w:rPr>
          <w:rFonts w:hint="eastAsia"/>
        </w:rPr>
        <w:t>属性直接对路由进行过滤，只发布通过</w:t>
      </w:r>
      <w:r w:rsidRPr="00F50EAF">
        <w:t>Import target</w:t>
      </w:r>
      <w:r w:rsidRPr="00F50EAF">
        <w:rPr>
          <w:rFonts w:hint="eastAsia"/>
        </w:rPr>
        <w:t>属性过滤的路由，从而减少发布的路由信息数量。</w:t>
      </w:r>
    </w:p>
    <w:p w:rsidR="00F50EAF" w:rsidRPr="00F50EAF" w:rsidRDefault="00F50EAF" w:rsidP="00F50EAF">
      <w:r w:rsidRPr="00F50EAF">
        <w:t>RT-Filter</w:t>
      </w:r>
      <w:r w:rsidRPr="00F50EAF">
        <w:rPr>
          <w:rFonts w:hint="eastAsia"/>
        </w:rPr>
        <w:t>功能通常和路由反射器功能配合使用，以解决路由反射器上存在大量路由的问题。</w:t>
      </w:r>
    </w:p>
    <w:p w:rsidR="00DD64CA" w:rsidRPr="00DD64CA" w:rsidRDefault="00F50EAF" w:rsidP="00DD64CA">
      <w:r w:rsidRPr="00F50EAF">
        <w:rPr>
          <w:rFonts w:hint="eastAsia"/>
        </w:rPr>
        <w:t>本配置中各命令的详细介绍，请参见“三层技术</w:t>
      </w:r>
      <w:r w:rsidRPr="00F50EAF">
        <w:t>-IP</w:t>
      </w:r>
      <w:r w:rsidRPr="00F50EAF">
        <w:rPr>
          <w:rFonts w:hint="eastAsia"/>
        </w:rPr>
        <w:t>路由命令参考”中的“</w:t>
      </w:r>
      <w:r w:rsidRPr="00F50EAF">
        <w:t>BGP</w:t>
      </w:r>
      <w:r w:rsidRPr="00F50EAF">
        <w:rPr>
          <w:rFonts w:hint="eastAsia"/>
        </w:rPr>
        <w:t>”。</w:t>
      </w:r>
    </w:p>
    <w:p w:rsidR="00855848" w:rsidRDefault="00DD64CA" w:rsidP="00B51350">
      <w:pPr>
        <w:pStyle w:val="4"/>
      </w:pPr>
      <w:r w:rsidRPr="00DD64CA">
        <w:rPr>
          <w:rFonts w:hint="eastAsia"/>
        </w:rPr>
        <w:t>配置步骤</w:t>
      </w:r>
    </w:p>
    <w:p w:rsidR="00855848" w:rsidRDefault="00855848" w:rsidP="00855848">
      <w:pPr>
        <w:pStyle w:val="ItemStep"/>
      </w:pPr>
      <w:r>
        <w:rPr>
          <w:rFonts w:hint="eastAsia"/>
        </w:rPr>
        <w:t>进入系统视图。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855848" w:rsidRDefault="00855848" w:rsidP="00855848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855848" w:rsidRDefault="00855848" w:rsidP="00855848">
      <w:pPr>
        <w:pStyle w:val="ItemIndent1"/>
      </w:pPr>
      <w:r w:rsidRPr="00DA2C2B">
        <w:rPr>
          <w:rStyle w:val="commandkeywords"/>
        </w:rPr>
        <w:t xml:space="preserve">bgp </w:t>
      </w:r>
      <w:r w:rsidRPr="00855848">
        <w:rPr>
          <w:rStyle w:val="commandparameter"/>
        </w:rPr>
        <w:t>as-number</w:t>
      </w:r>
      <w:r w:rsidRPr="00855848">
        <w:t xml:space="preserve"> </w:t>
      </w:r>
      <w:r w:rsidRPr="00555218">
        <w:rPr>
          <w:rStyle w:val="commandtext"/>
          <w:rFonts w:hint="eastAsia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instance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>instance-name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]</w:t>
      </w:r>
    </w:p>
    <w:p w:rsidR="00855848" w:rsidRDefault="00855848" w:rsidP="00855848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BGP IPv4 RT-Filter</w:t>
      </w:r>
      <w:r>
        <w:rPr>
          <w:rFonts w:hint="eastAsia"/>
        </w:rPr>
        <w:t>地址族视图。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</w:rPr>
        <w:t xml:space="preserve">address-family </w:t>
      </w:r>
      <w:r w:rsidRPr="00855848">
        <w:rPr>
          <w:rStyle w:val="commandkeywords"/>
          <w:rFonts w:hint="eastAsia"/>
        </w:rPr>
        <w:t>ipv4 rtfilter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允许本地路由器与指定对等体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对等体组交换路由信息。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</w:rPr>
        <w:t xml:space="preserve">peer </w:t>
      </w:r>
      <w:r w:rsidRPr="00555218">
        <w:rPr>
          <w:rStyle w:val="commandtext"/>
        </w:rPr>
        <w:t>{</w:t>
      </w:r>
      <w:r w:rsidRPr="00855848">
        <w:t xml:space="preserve"> </w:t>
      </w:r>
      <w:r w:rsidRPr="00855848">
        <w:rPr>
          <w:rStyle w:val="commandparameter"/>
        </w:rPr>
        <w:t xml:space="preserve">group-name </w:t>
      </w:r>
      <w:r w:rsidRPr="00555218">
        <w:rPr>
          <w:rStyle w:val="commandtext"/>
        </w:rPr>
        <w:t>|</w:t>
      </w:r>
      <w:r w:rsidRPr="00855848">
        <w:rPr>
          <w:rStyle w:val="commandparameter"/>
        </w:rPr>
        <w:t xml:space="preserve"> ipv4-address </w:t>
      </w:r>
      <w:r w:rsidRPr="00555218">
        <w:rPr>
          <w:rStyle w:val="commandtext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 xml:space="preserve">mask-length </w:t>
      </w:r>
      <w:r w:rsidRPr="00555218">
        <w:rPr>
          <w:rStyle w:val="commandtext"/>
        </w:rPr>
        <w:t>]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</w:rPr>
        <w:t>}</w:t>
      </w:r>
      <w:r w:rsidRPr="00855848">
        <w:t xml:space="preserve"> </w:t>
      </w:r>
      <w:r w:rsidRPr="00855848">
        <w:rPr>
          <w:rStyle w:val="commandkeywords"/>
          <w:rFonts w:hint="eastAsia"/>
        </w:rPr>
        <w:t>enable</w:t>
      </w:r>
    </w:p>
    <w:p w:rsidR="00855848" w:rsidRDefault="00855848" w:rsidP="00855848">
      <w:pPr>
        <w:pStyle w:val="ItemIndent1"/>
        <w:rPr>
          <w:lang w:eastAsia="zh-CN"/>
        </w:rPr>
      </w:pPr>
      <w:r w:rsidRPr="00DD64CA">
        <w:rPr>
          <w:rFonts w:hint="eastAsia"/>
          <w:lang w:eastAsia="zh-CN"/>
        </w:rPr>
        <w:t>缺省情况下，本地路由器不能与对等体</w:t>
      </w:r>
      <w:r w:rsidRPr="00DD64CA">
        <w:rPr>
          <w:rFonts w:hint="eastAsia"/>
          <w:lang w:eastAsia="zh-CN"/>
        </w:rPr>
        <w:t>/</w:t>
      </w:r>
      <w:r w:rsidRPr="00DD64CA">
        <w:rPr>
          <w:rFonts w:hint="eastAsia"/>
          <w:lang w:eastAsia="zh-CN"/>
        </w:rPr>
        <w:t>对等体组交换路由信息</w:t>
      </w:r>
      <w:r>
        <w:rPr>
          <w:rFonts w:hint="eastAsia"/>
          <w:lang w:eastAsia="zh-CN"/>
        </w:rPr>
        <w:t>。</w:t>
      </w:r>
    </w:p>
    <w:p w:rsidR="00855848" w:rsidRDefault="00F50EAF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（可选）</w:t>
      </w:r>
      <w:r w:rsidR="00855848">
        <w:rPr>
          <w:rFonts w:hint="eastAsia"/>
          <w:lang w:eastAsia="zh-CN"/>
        </w:rPr>
        <w:t>向对等体</w:t>
      </w:r>
      <w:r w:rsidR="00855848">
        <w:rPr>
          <w:rFonts w:hint="eastAsia"/>
          <w:lang w:eastAsia="zh-CN"/>
        </w:rPr>
        <w:t>/</w:t>
      </w:r>
      <w:r w:rsidR="00855848">
        <w:rPr>
          <w:rFonts w:hint="eastAsia"/>
          <w:lang w:eastAsia="zh-CN"/>
        </w:rPr>
        <w:t>对等体组发送缺省路由。</w:t>
      </w:r>
    </w:p>
    <w:p w:rsidR="00855848" w:rsidRDefault="00855848" w:rsidP="00855848">
      <w:pPr>
        <w:pStyle w:val="ItemIndent1"/>
      </w:pPr>
      <w:r w:rsidRPr="00DA2C2B">
        <w:rPr>
          <w:rStyle w:val="commandkeywords"/>
        </w:rPr>
        <w:t>peer</w:t>
      </w:r>
      <w:r w:rsidRPr="00855848">
        <w:t xml:space="preserve"> </w:t>
      </w:r>
      <w:r w:rsidRPr="00555218">
        <w:rPr>
          <w:rStyle w:val="commandtext"/>
        </w:rPr>
        <w:t>{</w:t>
      </w:r>
      <w:r w:rsidRPr="00855848">
        <w:t xml:space="preserve"> </w:t>
      </w:r>
      <w:r w:rsidRPr="00855848">
        <w:rPr>
          <w:rStyle w:val="commandparameter"/>
        </w:rPr>
        <w:t>group-name</w:t>
      </w:r>
      <w:r w:rsidRPr="00855848">
        <w:t xml:space="preserve"> </w:t>
      </w:r>
      <w:r w:rsidRPr="00555218">
        <w:rPr>
          <w:rStyle w:val="commandtext"/>
        </w:rPr>
        <w:t>|</w:t>
      </w:r>
      <w:r w:rsidRPr="00855848">
        <w:rPr>
          <w:rStyle w:val="commandparameter"/>
        </w:rPr>
        <w:t xml:space="preserve"> ipv4-address </w:t>
      </w:r>
      <w:r w:rsidRPr="00555218">
        <w:rPr>
          <w:rStyle w:val="commandtext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 xml:space="preserve">mask-length </w:t>
      </w:r>
      <w:r w:rsidRPr="00555218">
        <w:rPr>
          <w:rStyle w:val="commandtext"/>
        </w:rPr>
        <w:t>]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</w:rPr>
        <w:t>}</w:t>
      </w:r>
      <w:r w:rsidRPr="00855848">
        <w:t xml:space="preserve"> </w:t>
      </w:r>
      <w:r w:rsidRPr="00855848">
        <w:rPr>
          <w:rStyle w:val="commandkeywords"/>
        </w:rPr>
        <w:t xml:space="preserve">default-route-advertise </w:t>
      </w:r>
      <w:r w:rsidRPr="00555218">
        <w:rPr>
          <w:rStyle w:val="commandtext"/>
        </w:rPr>
        <w:t>[</w:t>
      </w:r>
      <w:r w:rsidRPr="00855848">
        <w:t xml:space="preserve"> </w:t>
      </w:r>
      <w:r w:rsidRPr="00855848">
        <w:rPr>
          <w:rStyle w:val="commandkeywords"/>
        </w:rPr>
        <w:t>route-policy</w:t>
      </w:r>
      <w:r w:rsidRPr="00855848">
        <w:t xml:space="preserve"> </w:t>
      </w:r>
      <w:r w:rsidRPr="00855848">
        <w:rPr>
          <w:rStyle w:val="commandparameter"/>
        </w:rPr>
        <w:t>route-policy-name</w:t>
      </w:r>
      <w:r w:rsidRPr="00855848">
        <w:t xml:space="preserve"> </w:t>
      </w:r>
      <w:r w:rsidRPr="00555218">
        <w:rPr>
          <w:rStyle w:val="commandtext"/>
        </w:rPr>
        <w:t>]</w:t>
      </w:r>
    </w:p>
    <w:p w:rsidR="00855848" w:rsidRDefault="00855848" w:rsidP="00855848">
      <w:pPr>
        <w:pStyle w:val="ItemIndent1"/>
        <w:rPr>
          <w:lang w:eastAsia="zh-CN"/>
        </w:rPr>
      </w:pPr>
      <w:r w:rsidRPr="00DD64CA">
        <w:rPr>
          <w:rFonts w:hint="eastAsia"/>
          <w:lang w:eastAsia="zh-CN"/>
        </w:rPr>
        <w:t>缺省情况下，不向对等体</w:t>
      </w:r>
      <w:r w:rsidRPr="00DD64CA">
        <w:rPr>
          <w:rFonts w:hint="eastAsia"/>
          <w:lang w:eastAsia="zh-CN"/>
        </w:rPr>
        <w:t>/</w:t>
      </w:r>
      <w:r w:rsidRPr="00DD64CA">
        <w:rPr>
          <w:rFonts w:hint="eastAsia"/>
          <w:lang w:eastAsia="zh-CN"/>
        </w:rPr>
        <w:t>对等体组发送缺省路由</w:t>
      </w:r>
      <w:r>
        <w:rPr>
          <w:rFonts w:hint="eastAsia"/>
          <w:lang w:eastAsia="zh-CN"/>
        </w:rPr>
        <w:t>。</w:t>
      </w:r>
    </w:p>
    <w:p w:rsidR="00BA4ADE" w:rsidRDefault="00BA4ADE" w:rsidP="00BA4ADE">
      <w:pPr>
        <w:pStyle w:val="ItemStep"/>
        <w:rPr>
          <w:lang w:eastAsia="zh-CN"/>
        </w:rPr>
      </w:pPr>
      <w:r w:rsidRPr="00AF7113">
        <w:rPr>
          <w:rFonts w:hint="eastAsia"/>
          <w:lang w:eastAsia="zh-CN"/>
        </w:rPr>
        <w:t>（可选）</w:t>
      </w:r>
      <w:r w:rsidRPr="00061E93">
        <w:rPr>
          <w:rFonts w:hint="eastAsia"/>
          <w:lang w:eastAsia="zh-CN"/>
        </w:rPr>
        <w:t>为从指定对等体</w:t>
      </w:r>
      <w:r w:rsidRPr="00061E93">
        <w:rPr>
          <w:rFonts w:hint="eastAsia"/>
          <w:lang w:eastAsia="zh-CN"/>
        </w:rPr>
        <w:t>/</w:t>
      </w:r>
      <w:r w:rsidRPr="00061E93">
        <w:rPr>
          <w:rFonts w:hint="eastAsia"/>
          <w:lang w:eastAsia="zh-CN"/>
        </w:rPr>
        <w:t>对等体组接收的路由分配首选值</w:t>
      </w:r>
      <w:r w:rsidRPr="00AF7113">
        <w:rPr>
          <w:rFonts w:hint="eastAsia"/>
          <w:lang w:eastAsia="zh-CN"/>
        </w:rPr>
        <w:t>。</w:t>
      </w:r>
    </w:p>
    <w:p w:rsidR="00BA4ADE" w:rsidRDefault="00BA4ADE" w:rsidP="00BA4ADE">
      <w:pPr>
        <w:pStyle w:val="ItemIndent1"/>
        <w:rPr>
          <w:rStyle w:val="commandparameter"/>
        </w:rPr>
      </w:pPr>
      <w:r w:rsidRPr="00055264">
        <w:rPr>
          <w:rStyle w:val="commandkeywords"/>
          <w:rFonts w:hint="eastAsia"/>
        </w:rPr>
        <w:t>peer</w:t>
      </w:r>
      <w:r w:rsidRPr="00061E93">
        <w:t xml:space="preserve"> </w:t>
      </w:r>
      <w:r w:rsidRPr="003646AE">
        <w:rPr>
          <w:rStyle w:val="commandtext"/>
        </w:rPr>
        <w:t>{</w:t>
      </w:r>
      <w:r w:rsidRPr="00055264">
        <w:rPr>
          <w:rStyle w:val="commandparameter"/>
        </w:rPr>
        <w:t xml:space="preserve"> group-name </w:t>
      </w:r>
      <w:r w:rsidRPr="003646AE">
        <w:rPr>
          <w:rStyle w:val="commandtext"/>
        </w:rPr>
        <w:t>|</w:t>
      </w:r>
      <w:r w:rsidRPr="00055264">
        <w:rPr>
          <w:rStyle w:val="commandparameter"/>
        </w:rPr>
        <w:t xml:space="preserve"> ipv4-address </w:t>
      </w:r>
      <w:r w:rsidRPr="003646AE">
        <w:rPr>
          <w:rStyle w:val="commandtext"/>
        </w:rPr>
        <w:t>[</w:t>
      </w:r>
      <w:r w:rsidRPr="008334C1">
        <w:rPr>
          <w:rFonts w:hint="eastAsia"/>
        </w:rPr>
        <w:t xml:space="preserve"> </w:t>
      </w:r>
      <w:r w:rsidRPr="00055264">
        <w:rPr>
          <w:rStyle w:val="commandparameter"/>
          <w:rFonts w:hint="eastAsia"/>
        </w:rPr>
        <w:t xml:space="preserve">mask-length </w:t>
      </w:r>
      <w:r w:rsidRPr="003646AE">
        <w:rPr>
          <w:rStyle w:val="commandtext"/>
        </w:rPr>
        <w:t>]</w:t>
      </w:r>
      <w:r w:rsidRPr="008334C1">
        <w:rPr>
          <w:rFonts w:hint="eastAsia"/>
        </w:rPr>
        <w:t xml:space="preserve"> </w:t>
      </w:r>
      <w:r w:rsidRPr="003646AE">
        <w:rPr>
          <w:rStyle w:val="commandtext"/>
        </w:rPr>
        <w:t>}</w:t>
      </w:r>
      <w:r w:rsidRPr="00061E93">
        <w:t xml:space="preserve"> </w:t>
      </w:r>
      <w:r w:rsidRPr="00055264">
        <w:rPr>
          <w:rStyle w:val="commandkeywords"/>
        </w:rPr>
        <w:t>preferred-value</w:t>
      </w:r>
      <w:r w:rsidRPr="00061E93">
        <w:t xml:space="preserve"> </w:t>
      </w:r>
      <w:r w:rsidRPr="00055264">
        <w:rPr>
          <w:rStyle w:val="commandparameter"/>
        </w:rPr>
        <w:t>value</w:t>
      </w:r>
    </w:p>
    <w:p w:rsidR="00BA4ADE" w:rsidRDefault="00BA4ADE" w:rsidP="00BA4ADE">
      <w:pPr>
        <w:pStyle w:val="ItemIndent1"/>
        <w:rPr>
          <w:lang w:eastAsia="zh-CN"/>
        </w:rPr>
      </w:pPr>
      <w:r w:rsidRPr="00AF7113">
        <w:rPr>
          <w:rFonts w:hint="eastAsia"/>
          <w:lang w:eastAsia="zh-CN"/>
        </w:rPr>
        <w:t>缺省情况下，</w:t>
      </w:r>
      <w:r w:rsidRPr="00061E93">
        <w:rPr>
          <w:rFonts w:hint="eastAsia"/>
          <w:lang w:eastAsia="zh-CN"/>
        </w:rPr>
        <w:t>从对等体</w:t>
      </w:r>
      <w:r w:rsidRPr="00061E93">
        <w:rPr>
          <w:rFonts w:hint="eastAsia"/>
          <w:lang w:eastAsia="zh-CN"/>
        </w:rPr>
        <w:t>/</w:t>
      </w:r>
      <w:r w:rsidRPr="00061E93">
        <w:rPr>
          <w:rFonts w:hint="eastAsia"/>
          <w:lang w:eastAsia="zh-CN"/>
        </w:rPr>
        <w:t>对等体组接收的路由的首选值为</w:t>
      </w:r>
      <w:r w:rsidRPr="00061E93">
        <w:rPr>
          <w:rFonts w:hint="eastAsia"/>
          <w:lang w:eastAsia="zh-CN"/>
        </w:rPr>
        <w:t>0</w:t>
      </w:r>
      <w:r w:rsidRPr="00061E93">
        <w:rPr>
          <w:rFonts w:hint="eastAsia"/>
          <w:lang w:eastAsia="zh-CN"/>
        </w:rPr>
        <w:t>。</w:t>
      </w:r>
    </w:p>
    <w:p w:rsidR="00855848" w:rsidRDefault="00F50EAF" w:rsidP="00855848">
      <w:pPr>
        <w:pStyle w:val="ItemStep"/>
        <w:rPr>
          <w:lang w:eastAsia="zh-CN"/>
        </w:rPr>
      </w:pPr>
      <w:r w:rsidRPr="00F50EAF">
        <w:rPr>
          <w:rFonts w:hint="eastAsia"/>
          <w:lang w:eastAsia="zh-CN"/>
        </w:rPr>
        <w:lastRenderedPageBreak/>
        <w:t>（可选）</w:t>
      </w:r>
      <w:r w:rsidR="00855848">
        <w:rPr>
          <w:rFonts w:hint="eastAsia"/>
          <w:lang w:eastAsia="zh-CN"/>
        </w:rPr>
        <w:t>配置本机作为路由反射器，对等体</w:t>
      </w:r>
      <w:r w:rsidR="00855848">
        <w:rPr>
          <w:rFonts w:hint="eastAsia"/>
          <w:lang w:eastAsia="zh-CN"/>
        </w:rPr>
        <w:t>/</w:t>
      </w:r>
      <w:r w:rsidR="00855848">
        <w:rPr>
          <w:rFonts w:hint="eastAsia"/>
          <w:lang w:eastAsia="zh-CN"/>
        </w:rPr>
        <w:t>对等体组作为路由反射器的客户机。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</w:rPr>
        <w:t>peer</w:t>
      </w:r>
      <w:r w:rsidRPr="00855848">
        <w:t xml:space="preserve"> </w:t>
      </w:r>
      <w:r w:rsidRPr="00555218">
        <w:rPr>
          <w:rStyle w:val="commandtext"/>
        </w:rPr>
        <w:t>{</w:t>
      </w:r>
      <w:r w:rsidRPr="00855848">
        <w:t xml:space="preserve"> </w:t>
      </w:r>
      <w:r w:rsidRPr="00855848">
        <w:rPr>
          <w:rStyle w:val="commandparameter"/>
        </w:rPr>
        <w:t xml:space="preserve">group-name </w:t>
      </w:r>
      <w:r w:rsidRPr="00555218">
        <w:rPr>
          <w:rStyle w:val="commandtext"/>
        </w:rPr>
        <w:t>|</w:t>
      </w:r>
      <w:r w:rsidRPr="00855848">
        <w:rPr>
          <w:rStyle w:val="commandparameter"/>
        </w:rPr>
        <w:t xml:space="preserve"> ipv4-address </w:t>
      </w:r>
      <w:r w:rsidRPr="00555218">
        <w:rPr>
          <w:rStyle w:val="commandtext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 xml:space="preserve">mask-length </w:t>
      </w:r>
      <w:r w:rsidRPr="00555218">
        <w:rPr>
          <w:rStyle w:val="commandtext"/>
        </w:rPr>
        <w:t>]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</w:rPr>
        <w:t>}</w:t>
      </w:r>
      <w:r w:rsidRPr="00855848">
        <w:t xml:space="preserve"> </w:t>
      </w:r>
      <w:r w:rsidRPr="00855848">
        <w:rPr>
          <w:rStyle w:val="commandkeywords"/>
        </w:rPr>
        <w:t>reflect-client</w:t>
      </w:r>
    </w:p>
    <w:p w:rsidR="00855848" w:rsidRDefault="00855848" w:rsidP="00855848">
      <w:pPr>
        <w:pStyle w:val="ItemIndent1"/>
        <w:rPr>
          <w:lang w:eastAsia="zh-CN"/>
        </w:rPr>
      </w:pPr>
      <w:r w:rsidRPr="00DD64CA">
        <w:rPr>
          <w:rFonts w:hint="eastAsia"/>
          <w:lang w:eastAsia="zh-CN"/>
        </w:rPr>
        <w:t>缺省情况下，未配置路由反射器及其客户机</w:t>
      </w:r>
      <w:r>
        <w:rPr>
          <w:rFonts w:hint="eastAsia"/>
          <w:lang w:eastAsia="zh-CN"/>
        </w:rPr>
        <w:t>。</w:t>
      </w:r>
    </w:p>
    <w:p w:rsidR="00855848" w:rsidRDefault="00F50EAF" w:rsidP="00855848">
      <w:pPr>
        <w:pStyle w:val="ItemStep"/>
        <w:rPr>
          <w:lang w:eastAsia="zh-CN"/>
        </w:rPr>
      </w:pPr>
      <w:r w:rsidRPr="00F50EAF">
        <w:rPr>
          <w:rFonts w:hint="eastAsia"/>
          <w:lang w:eastAsia="zh-CN"/>
        </w:rPr>
        <w:t>（可选）</w:t>
      </w:r>
      <w:r w:rsidR="00855848">
        <w:rPr>
          <w:rFonts w:hint="eastAsia"/>
          <w:lang w:eastAsia="zh-CN"/>
        </w:rPr>
        <w:t>允许路由反射器在客户机之间反射路由。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</w:rPr>
        <w:t>reflect between-clients</w:t>
      </w:r>
    </w:p>
    <w:p w:rsidR="00855848" w:rsidRDefault="00855848" w:rsidP="00855848">
      <w:pPr>
        <w:pStyle w:val="ItemIndent1"/>
      </w:pPr>
      <w:r w:rsidRPr="00DD64CA">
        <w:rPr>
          <w:rFonts w:hint="eastAsia"/>
        </w:rPr>
        <w:t>缺省情况下，允许路由反射器在客户机之间反射路由</w:t>
      </w:r>
      <w:r>
        <w:rPr>
          <w:rFonts w:hint="eastAsia"/>
        </w:rPr>
        <w:t>。</w:t>
      </w:r>
    </w:p>
    <w:p w:rsidR="00855848" w:rsidRDefault="00F50EAF" w:rsidP="00855848">
      <w:pPr>
        <w:pStyle w:val="ItemStep"/>
        <w:rPr>
          <w:lang w:eastAsia="zh-CN"/>
        </w:rPr>
      </w:pPr>
      <w:r w:rsidRPr="00F50EAF">
        <w:rPr>
          <w:rFonts w:hint="eastAsia"/>
          <w:lang w:eastAsia="zh-CN"/>
        </w:rPr>
        <w:t>（可选）</w:t>
      </w:r>
      <w:r w:rsidR="00855848">
        <w:rPr>
          <w:rFonts w:hint="eastAsia"/>
          <w:lang w:eastAsia="zh-CN"/>
        </w:rPr>
        <w:t>配置路由反射器的集群</w:t>
      </w:r>
      <w:r w:rsidR="00855848">
        <w:rPr>
          <w:rFonts w:hint="eastAsia"/>
          <w:lang w:eastAsia="zh-CN"/>
        </w:rPr>
        <w:t>ID</w:t>
      </w:r>
      <w:r w:rsidR="00855848">
        <w:rPr>
          <w:rFonts w:hint="eastAsia"/>
          <w:lang w:eastAsia="zh-CN"/>
        </w:rPr>
        <w:t>。</w:t>
      </w:r>
    </w:p>
    <w:p w:rsidR="00855848" w:rsidRDefault="00855848" w:rsidP="00855848">
      <w:pPr>
        <w:pStyle w:val="ItemIndent1"/>
      </w:pPr>
      <w:r w:rsidRPr="00DA2C2B">
        <w:rPr>
          <w:rStyle w:val="commandkeywords"/>
        </w:rPr>
        <w:t>reflector cluster-id</w:t>
      </w:r>
      <w:r w:rsidRPr="00855848">
        <w:t xml:space="preserve"> </w:t>
      </w:r>
      <w:r w:rsidRPr="00555218">
        <w:rPr>
          <w:rStyle w:val="commandtext"/>
          <w:rFonts w:hint="eastAsia"/>
        </w:rPr>
        <w:t>{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</w:rPr>
        <w:t>cluster-id</w:t>
      </w:r>
      <w:r w:rsidRPr="00855848">
        <w:rPr>
          <w:rStyle w:val="commandparameter"/>
          <w:rFonts w:hint="eastAsia"/>
        </w:rPr>
        <w:t xml:space="preserve"> </w:t>
      </w:r>
      <w:r w:rsidRPr="00555218">
        <w:rPr>
          <w:rStyle w:val="commandtext"/>
          <w:rFonts w:hint="eastAsia"/>
        </w:rPr>
        <w:t>|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>ipv4-address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}</w:t>
      </w:r>
    </w:p>
    <w:p w:rsidR="00DD64CA" w:rsidRPr="00855848" w:rsidRDefault="00855848" w:rsidP="00B51350">
      <w:pPr>
        <w:pStyle w:val="ItemIndent1"/>
      </w:pPr>
      <w:r w:rsidRPr="00DD64CA">
        <w:rPr>
          <w:rFonts w:hint="eastAsia"/>
        </w:rPr>
        <w:t>缺省情况下，</w:t>
      </w:r>
      <w:r w:rsidRPr="00855848">
        <w:t>每个路由反射器</w:t>
      </w:r>
      <w:r w:rsidRPr="00855848">
        <w:rPr>
          <w:rFonts w:hint="eastAsia"/>
        </w:rPr>
        <w:t>都</w:t>
      </w:r>
      <w:r w:rsidRPr="00855848">
        <w:t>使用自己的</w:t>
      </w:r>
      <w:r w:rsidRPr="00855848">
        <w:rPr>
          <w:rFonts w:hint="eastAsia"/>
        </w:rPr>
        <w:t xml:space="preserve">Router </w:t>
      </w:r>
      <w:r w:rsidRPr="00855848">
        <w:t>ID</w:t>
      </w:r>
      <w:r w:rsidRPr="00855848">
        <w:t>作为集群</w:t>
      </w:r>
      <w:r w:rsidRPr="00855848">
        <w:t>ID</w:t>
      </w:r>
      <w:r>
        <w:rPr>
          <w:rFonts w:hint="eastAsia"/>
        </w:rPr>
        <w:t>。</w:t>
      </w:r>
    </w:p>
    <w:p w:rsidR="00C70920" w:rsidRDefault="00C70920" w:rsidP="00DD64CA">
      <w:pPr>
        <w:pStyle w:val="2"/>
      </w:pPr>
      <w:bookmarkStart w:id="1506" w:name="_Toc476254560"/>
      <w:bookmarkStart w:id="1507" w:name="_Toc476256655"/>
      <w:bookmarkStart w:id="1508" w:name="_Toc476258636"/>
      <w:bookmarkStart w:id="1509" w:name="_Toc476254597"/>
      <w:bookmarkStart w:id="1510" w:name="_Toc476256692"/>
      <w:bookmarkStart w:id="1511" w:name="_Toc476258673"/>
      <w:bookmarkStart w:id="1512" w:name="_Ref460425821"/>
      <w:bookmarkStart w:id="1513" w:name="_Toc45105979"/>
      <w:bookmarkEnd w:id="1506"/>
      <w:bookmarkEnd w:id="1507"/>
      <w:bookmarkEnd w:id="1508"/>
      <w:bookmarkEnd w:id="1509"/>
      <w:bookmarkEnd w:id="1510"/>
      <w:bookmarkEnd w:id="1511"/>
      <w:r>
        <w:rPr>
          <w:rFonts w:hint="eastAsia"/>
        </w:rPr>
        <w:t>配置</w:t>
      </w:r>
      <w:r w:rsidRPr="006B1CFD">
        <w:rPr>
          <w:rFonts w:hint="eastAsia"/>
        </w:rPr>
        <w:t>BGP</w:t>
      </w:r>
      <w:r>
        <w:rPr>
          <w:rFonts w:hint="eastAsia"/>
        </w:rPr>
        <w:t xml:space="preserve"> </w:t>
      </w:r>
      <w:r w:rsidRPr="000801D2">
        <w:rPr>
          <w:rFonts w:hint="eastAsia"/>
        </w:rPr>
        <w:t>Add-Path</w:t>
      </w:r>
      <w:bookmarkEnd w:id="1512"/>
      <w:bookmarkEnd w:id="1513"/>
    </w:p>
    <w:p w:rsidR="00666912" w:rsidRDefault="00C70920" w:rsidP="00B51350">
      <w:pPr>
        <w:pStyle w:val="4"/>
      </w:pPr>
      <w:r>
        <w:rPr>
          <w:rFonts w:hint="eastAsia"/>
        </w:rPr>
        <w:t>功能简介</w:t>
      </w:r>
    </w:p>
    <w:p w:rsidR="00AC4D24" w:rsidRPr="00AC4D24" w:rsidRDefault="00C70920" w:rsidP="00DD64CA">
      <w:r>
        <w:rPr>
          <w:rFonts w:hint="eastAsia"/>
        </w:rPr>
        <w:t>缺省情况下，</w:t>
      </w:r>
      <w:r w:rsidRPr="00F16FEE">
        <w:rPr>
          <w:rFonts w:hint="eastAsia"/>
        </w:rPr>
        <w:t>BGP</w:t>
      </w:r>
      <w:r>
        <w:rPr>
          <w:rFonts w:hint="eastAsia"/>
        </w:rPr>
        <w:t>只发布</w:t>
      </w:r>
      <w:r w:rsidRPr="00F16FEE">
        <w:rPr>
          <w:rFonts w:hint="eastAsia"/>
        </w:rPr>
        <w:t>一条</w:t>
      </w:r>
      <w:r>
        <w:rPr>
          <w:rFonts w:hint="eastAsia"/>
        </w:rPr>
        <w:t>最优路由。</w:t>
      </w:r>
      <w:r w:rsidR="00AC4D24">
        <w:rPr>
          <w:rFonts w:hint="eastAsia"/>
        </w:rPr>
        <w:t>如果最优路由所在路径出现网络故障，</w:t>
      </w:r>
      <w:r w:rsidR="00AC4D24" w:rsidRPr="00AC4D24">
        <w:rPr>
          <w:rFonts w:hint="eastAsia"/>
        </w:rPr>
        <w:t>数据流量将会被中断</w:t>
      </w:r>
      <w:r w:rsidR="00AC4D24">
        <w:rPr>
          <w:rFonts w:hint="eastAsia"/>
        </w:rPr>
        <w:t>，</w:t>
      </w:r>
      <w:r w:rsidR="00AC4D24" w:rsidRPr="00AC4D24">
        <w:rPr>
          <w:rFonts w:hint="eastAsia"/>
        </w:rPr>
        <w:t>直到</w:t>
      </w:r>
      <w:r w:rsidR="00AC4D24" w:rsidRPr="00AC4D24">
        <w:t>BGP</w:t>
      </w:r>
      <w:r w:rsidR="00AC4D24" w:rsidRPr="00AC4D24">
        <w:rPr>
          <w:rFonts w:hint="eastAsia"/>
        </w:rPr>
        <w:t>根据新的网络拓扑路由收敛后，被中断的流量才能恢复正常的传输。</w:t>
      </w:r>
    </w:p>
    <w:p w:rsidR="00C70920" w:rsidRDefault="00C70920" w:rsidP="00DD64CA">
      <w:r>
        <w:rPr>
          <w:rFonts w:hint="eastAsia"/>
        </w:rPr>
        <w:t>配置了</w:t>
      </w:r>
      <w:r>
        <w:rPr>
          <w:rFonts w:hint="eastAsia"/>
        </w:rPr>
        <w:t>Add-Path</w:t>
      </w:r>
      <w:r>
        <w:rPr>
          <w:rFonts w:hint="eastAsia"/>
        </w:rPr>
        <w:t>（</w:t>
      </w:r>
      <w:r w:rsidRPr="004C5AF0">
        <w:t>Additional Paths</w:t>
      </w:r>
      <w:r w:rsidRPr="004C5AF0">
        <w:rPr>
          <w:rFonts w:hint="eastAsia"/>
        </w:rPr>
        <w:t>）</w:t>
      </w:r>
      <w:r w:rsidRPr="00360762">
        <w:rPr>
          <w:rFonts w:hint="eastAsia"/>
        </w:rPr>
        <w:t>功能后，</w:t>
      </w:r>
      <w:r w:rsidR="00B52528">
        <w:rPr>
          <w:rFonts w:hint="eastAsia"/>
        </w:rPr>
        <w:t>BGP</w:t>
      </w:r>
      <w:r>
        <w:rPr>
          <w:rFonts w:hint="eastAsia"/>
        </w:rPr>
        <w:t>可以</w:t>
      </w:r>
      <w:r w:rsidR="00B52528">
        <w:rPr>
          <w:rFonts w:hint="eastAsia"/>
        </w:rPr>
        <w:t>向邻居</w:t>
      </w:r>
      <w:r>
        <w:rPr>
          <w:rFonts w:hint="eastAsia"/>
        </w:rPr>
        <w:t>发送</w:t>
      </w:r>
      <w:r w:rsidRPr="00360762">
        <w:rPr>
          <w:rFonts w:hint="eastAsia"/>
        </w:rPr>
        <w:t>本地前缀相同下一跳不同的</w:t>
      </w:r>
      <w:r w:rsidR="00B52528">
        <w:rPr>
          <w:rFonts w:hint="eastAsia"/>
        </w:rPr>
        <w:t>多条</w:t>
      </w:r>
      <w:r w:rsidRPr="00360762">
        <w:rPr>
          <w:rFonts w:hint="eastAsia"/>
        </w:rPr>
        <w:t>路</w:t>
      </w:r>
      <w:r w:rsidRPr="004C5AF0">
        <w:rPr>
          <w:rFonts w:hint="eastAsia"/>
        </w:rPr>
        <w:t>由。</w:t>
      </w:r>
      <w:r w:rsidR="00AC4D24" w:rsidRPr="00AC4D24">
        <w:rPr>
          <w:rFonts w:hint="eastAsia"/>
        </w:rPr>
        <w:t>网络</w:t>
      </w:r>
      <w:r w:rsidR="00AC4D24">
        <w:rPr>
          <w:rFonts w:hint="eastAsia"/>
        </w:rPr>
        <w:t>出现</w:t>
      </w:r>
      <w:r w:rsidR="00AC4D24" w:rsidRPr="00AC4D24">
        <w:rPr>
          <w:rFonts w:hint="eastAsia"/>
        </w:rPr>
        <w:t>故障</w:t>
      </w:r>
      <w:r w:rsidR="00AC4D24">
        <w:rPr>
          <w:rFonts w:hint="eastAsia"/>
        </w:rPr>
        <w:t>后，次优路由可以成为新的最优路由，这样就</w:t>
      </w:r>
      <w:r w:rsidR="00AC4D24" w:rsidRPr="00AC4D24">
        <w:rPr>
          <w:rFonts w:hint="eastAsia"/>
        </w:rPr>
        <w:t>缩短</w:t>
      </w:r>
      <w:r w:rsidR="00AC4D24">
        <w:rPr>
          <w:rFonts w:hint="eastAsia"/>
        </w:rPr>
        <w:t>了</w:t>
      </w:r>
      <w:r w:rsidR="00AC4D24" w:rsidRPr="00AC4D24">
        <w:rPr>
          <w:rFonts w:hint="eastAsia"/>
        </w:rPr>
        <w:t>流量中断时间</w:t>
      </w:r>
      <w:r w:rsidR="00AC4D24">
        <w:rPr>
          <w:rFonts w:hint="eastAsia"/>
        </w:rPr>
        <w:t>。</w:t>
      </w:r>
    </w:p>
    <w:p w:rsidR="00C70920" w:rsidRDefault="00C70920" w:rsidP="00DD64CA">
      <w:r w:rsidRPr="00725ED7">
        <w:rPr>
          <w:rFonts w:hint="eastAsia"/>
        </w:rPr>
        <w:t>Add-Path</w:t>
      </w:r>
      <w:r w:rsidRPr="00725ED7">
        <w:rPr>
          <w:rFonts w:hint="eastAsia"/>
        </w:rPr>
        <w:t>能力包括</w:t>
      </w:r>
      <w:r>
        <w:rPr>
          <w:rFonts w:hint="eastAsia"/>
        </w:rPr>
        <w:t>接收</w:t>
      </w:r>
      <w:r w:rsidRPr="00725ED7">
        <w:rPr>
          <w:rFonts w:hint="eastAsia"/>
        </w:rPr>
        <w:t>和</w:t>
      </w:r>
      <w:r>
        <w:rPr>
          <w:rFonts w:hint="eastAsia"/>
        </w:rPr>
        <w:t>发送</w:t>
      </w:r>
      <w:r w:rsidRPr="00725ED7">
        <w:rPr>
          <w:rFonts w:hint="eastAsia"/>
        </w:rPr>
        <w:t>两种。</w:t>
      </w:r>
      <w:r>
        <w:rPr>
          <w:rFonts w:hint="eastAsia"/>
        </w:rPr>
        <w:t>为了让</w:t>
      </w:r>
      <w:r w:rsidRPr="00725ED7">
        <w:rPr>
          <w:rFonts w:hint="eastAsia"/>
        </w:rPr>
        <w:t>对等体间的</w:t>
      </w:r>
      <w:r w:rsidRPr="00725ED7">
        <w:rPr>
          <w:rFonts w:hint="eastAsia"/>
        </w:rPr>
        <w:t>Add-Path</w:t>
      </w:r>
      <w:r w:rsidRPr="00725ED7">
        <w:rPr>
          <w:rFonts w:hint="eastAsia"/>
        </w:rPr>
        <w:t>能力协商成功</w:t>
      </w:r>
      <w:r>
        <w:rPr>
          <w:rFonts w:hint="eastAsia"/>
        </w:rPr>
        <w:t>，必须一端</w:t>
      </w:r>
      <w:r w:rsidRPr="00725ED7">
        <w:rPr>
          <w:rFonts w:hint="eastAsia"/>
        </w:rPr>
        <w:t>使能</w:t>
      </w:r>
      <w:r>
        <w:rPr>
          <w:rFonts w:hint="eastAsia"/>
        </w:rPr>
        <w:t>接收</w:t>
      </w:r>
      <w:r w:rsidRPr="00725ED7">
        <w:rPr>
          <w:rFonts w:hint="eastAsia"/>
        </w:rPr>
        <w:t>能力，</w:t>
      </w:r>
      <w:r>
        <w:rPr>
          <w:rFonts w:hint="eastAsia"/>
        </w:rPr>
        <w:t>另一端</w:t>
      </w:r>
      <w:r w:rsidRPr="00725ED7">
        <w:rPr>
          <w:rFonts w:hint="eastAsia"/>
        </w:rPr>
        <w:t>使能发送能力。</w:t>
      </w:r>
    </w:p>
    <w:p w:rsidR="00F50EAF" w:rsidRDefault="00C70920" w:rsidP="00F50EAF">
      <w:pPr>
        <w:pStyle w:val="4"/>
      </w:pPr>
      <w:r>
        <w:rPr>
          <w:rFonts w:hint="eastAsia"/>
        </w:rPr>
        <w:t>配置步骤</w:t>
      </w:r>
    </w:p>
    <w:p w:rsidR="00F50EAF" w:rsidRDefault="00F50EAF" w:rsidP="00F50EAF">
      <w:pPr>
        <w:pStyle w:val="ItemStep"/>
      </w:pPr>
      <w:r>
        <w:rPr>
          <w:rFonts w:hint="eastAsia"/>
        </w:rPr>
        <w:t>进入系统视图。</w:t>
      </w:r>
    </w:p>
    <w:p w:rsidR="00F50EAF" w:rsidRDefault="00F50EAF" w:rsidP="00F50EAF">
      <w:pPr>
        <w:pStyle w:val="ItemIndent1"/>
        <w:rPr>
          <w:rStyle w:val="commandkeywords"/>
        </w:rPr>
      </w:pPr>
      <w:r w:rsidRPr="00F50EAF">
        <w:rPr>
          <w:rStyle w:val="commandkeywords"/>
          <w:rFonts w:hint="eastAsia"/>
        </w:rPr>
        <w:t>system-view</w:t>
      </w:r>
    </w:p>
    <w:p w:rsidR="00F50EAF" w:rsidRPr="00B51350" w:rsidRDefault="00F50EAF" w:rsidP="00B51350">
      <w:pPr>
        <w:pStyle w:val="ItemStep"/>
        <w:rPr>
          <w:rFonts w:ascii="Courier New" w:hAnsi="Courier New"/>
          <w:b/>
          <w:szCs w:val="21"/>
          <w:lang w:eastAsia="zh-CN"/>
        </w:rPr>
      </w:pPr>
      <w:r w:rsidRPr="00F50EAF">
        <w:rPr>
          <w:rFonts w:hint="eastAsia"/>
          <w:lang w:eastAsia="zh-CN"/>
        </w:rPr>
        <w:t>进入</w:t>
      </w:r>
      <w:r w:rsidRPr="00F50EAF">
        <w:rPr>
          <w:lang w:eastAsia="zh-CN"/>
        </w:rPr>
        <w:t>BGP VPNv4</w:t>
      </w:r>
      <w:r w:rsidRPr="00F50EAF">
        <w:rPr>
          <w:rFonts w:hint="eastAsia"/>
          <w:lang w:eastAsia="zh-CN"/>
        </w:rPr>
        <w:t>地址族视图或</w:t>
      </w:r>
      <w:r w:rsidRPr="00F50EAF">
        <w:rPr>
          <w:lang w:eastAsia="zh-CN"/>
        </w:rPr>
        <w:t>BGP-VPN VPNv4</w:t>
      </w:r>
      <w:r w:rsidRPr="00F50EAF">
        <w:rPr>
          <w:rFonts w:hint="eastAsia"/>
          <w:lang w:eastAsia="zh-CN"/>
        </w:rPr>
        <w:t>地址族视图</w:t>
      </w:r>
      <w:r>
        <w:rPr>
          <w:rFonts w:hint="eastAsia"/>
          <w:lang w:eastAsia="zh-CN"/>
        </w:rPr>
        <w:t>。</w:t>
      </w:r>
    </w:p>
    <w:p w:rsidR="00F50EAF" w:rsidRPr="00B51350" w:rsidRDefault="00F50EAF" w:rsidP="00B51350">
      <w:pPr>
        <w:pStyle w:val="ItemList2"/>
        <w:rPr>
          <w:rFonts w:ascii="Courier New" w:hAnsi="Courier New"/>
          <w:b/>
          <w:szCs w:val="21"/>
          <w:lang w:eastAsia="zh-CN"/>
        </w:rPr>
      </w:pPr>
      <w:r>
        <w:rPr>
          <w:rFonts w:hint="eastAsia"/>
          <w:lang w:eastAsia="zh-CN"/>
        </w:rPr>
        <w:t>依次执行以下命令</w:t>
      </w:r>
      <w:r w:rsidRPr="00F50EAF">
        <w:rPr>
          <w:rFonts w:hint="eastAsia"/>
          <w:lang w:eastAsia="zh-CN"/>
        </w:rPr>
        <w:t>进入</w:t>
      </w:r>
      <w:r w:rsidRPr="00F50EAF">
        <w:rPr>
          <w:lang w:eastAsia="zh-CN"/>
        </w:rPr>
        <w:t>BGP VPNv4</w:t>
      </w:r>
      <w:r w:rsidRPr="00F50EAF">
        <w:rPr>
          <w:rFonts w:hint="eastAsia"/>
          <w:lang w:eastAsia="zh-CN"/>
        </w:rPr>
        <w:t>地址族视图</w:t>
      </w:r>
      <w:r>
        <w:rPr>
          <w:rFonts w:hint="eastAsia"/>
          <w:lang w:eastAsia="zh-CN"/>
        </w:rPr>
        <w:t>。</w:t>
      </w:r>
    </w:p>
    <w:p w:rsidR="00F50EAF" w:rsidRDefault="00F50EAF" w:rsidP="00B51350">
      <w:pPr>
        <w:pStyle w:val="ItemIndent2"/>
        <w:rPr>
          <w:rStyle w:val="commandtext"/>
          <w:kern w:val="2"/>
          <w:lang w:eastAsia="zh-CN"/>
        </w:rPr>
      </w:pPr>
      <w:r w:rsidRPr="00F50EAF">
        <w:rPr>
          <w:rStyle w:val="commandkeywords"/>
        </w:rPr>
        <w:t>bgp</w:t>
      </w:r>
      <w:r w:rsidRPr="00F50EAF">
        <w:rPr>
          <w:rStyle w:val="commandparameter"/>
        </w:rPr>
        <w:t xml:space="preserve"> as-number</w:t>
      </w:r>
      <w:r w:rsidRPr="00F50EAF">
        <w:rPr>
          <w:rStyle w:val="commandparameter"/>
          <w:rFonts w:hint="eastAsia"/>
        </w:rPr>
        <w:t xml:space="preserve"> </w:t>
      </w:r>
      <w:r w:rsidRPr="00F50EAF">
        <w:rPr>
          <w:rStyle w:val="commandtext"/>
          <w:rFonts w:hint="eastAsia"/>
        </w:rPr>
        <w:t>[</w:t>
      </w:r>
      <w:r w:rsidRPr="00F50EAF">
        <w:rPr>
          <w:rFonts w:hint="eastAsia"/>
        </w:rPr>
        <w:t xml:space="preserve"> </w:t>
      </w:r>
      <w:r w:rsidRPr="00F50EAF">
        <w:rPr>
          <w:rStyle w:val="commandkeywords"/>
        </w:rPr>
        <w:t>instance</w:t>
      </w:r>
      <w:r w:rsidRPr="00F50EAF">
        <w:rPr>
          <w:rStyle w:val="commandparameter"/>
          <w:rFonts w:hint="eastAsia"/>
        </w:rPr>
        <w:t xml:space="preserve"> instance-name </w:t>
      </w:r>
      <w:r w:rsidRPr="00F50EAF">
        <w:rPr>
          <w:rStyle w:val="commandtext"/>
          <w:rFonts w:hint="eastAsia"/>
        </w:rPr>
        <w:t>]</w:t>
      </w:r>
    </w:p>
    <w:p w:rsidR="00F50EAF" w:rsidRPr="00F50EAF" w:rsidRDefault="00F50EAF" w:rsidP="00B51350">
      <w:pPr>
        <w:pStyle w:val="ItemIndent2"/>
      </w:pPr>
      <w:r w:rsidRPr="00F50EAF">
        <w:rPr>
          <w:rStyle w:val="commandkeywords"/>
        </w:rPr>
        <w:t xml:space="preserve">address-family </w:t>
      </w:r>
      <w:r w:rsidRPr="00F50EAF">
        <w:rPr>
          <w:rStyle w:val="commandkeywords"/>
          <w:rFonts w:hint="eastAsia"/>
        </w:rPr>
        <w:t>vpn</w:t>
      </w:r>
      <w:r w:rsidRPr="00F50EAF">
        <w:rPr>
          <w:rStyle w:val="commandkeywords"/>
        </w:rPr>
        <w:t>v</w:t>
      </w:r>
      <w:r w:rsidRPr="00F50EAF">
        <w:rPr>
          <w:rStyle w:val="commandkeywords"/>
          <w:rFonts w:hint="eastAsia"/>
        </w:rPr>
        <w:t>4</w:t>
      </w:r>
    </w:p>
    <w:p w:rsidR="00F50EAF" w:rsidRPr="00B51350" w:rsidRDefault="00F50EAF" w:rsidP="00B51350">
      <w:pPr>
        <w:pStyle w:val="ItemList2"/>
        <w:rPr>
          <w:rFonts w:ascii="Courier New" w:hAnsi="Courier New"/>
          <w:b/>
          <w:szCs w:val="21"/>
          <w:lang w:eastAsia="zh-CN"/>
        </w:rPr>
      </w:pPr>
      <w:r w:rsidRPr="00F50EAF">
        <w:rPr>
          <w:rFonts w:hint="eastAsia"/>
          <w:lang w:eastAsia="zh-CN"/>
        </w:rPr>
        <w:t>依次执行以下命令进入</w:t>
      </w:r>
      <w:r w:rsidRPr="00F50EAF">
        <w:rPr>
          <w:lang w:eastAsia="zh-CN"/>
        </w:rPr>
        <w:t>BGP-VPN VPNv4</w:t>
      </w:r>
      <w:r w:rsidRPr="00F50EAF">
        <w:rPr>
          <w:rFonts w:hint="eastAsia"/>
          <w:lang w:eastAsia="zh-CN"/>
        </w:rPr>
        <w:t>地址族视图</w:t>
      </w:r>
      <w:r>
        <w:rPr>
          <w:rFonts w:hint="eastAsia"/>
          <w:lang w:eastAsia="zh-CN"/>
        </w:rPr>
        <w:t>。</w:t>
      </w:r>
    </w:p>
    <w:p w:rsidR="00F50EAF" w:rsidRDefault="00F50EAF" w:rsidP="00B51350">
      <w:pPr>
        <w:pStyle w:val="ItemIndent2"/>
        <w:rPr>
          <w:rStyle w:val="commandtext"/>
          <w:kern w:val="2"/>
          <w:lang w:eastAsia="zh-CN"/>
        </w:rPr>
      </w:pPr>
      <w:r w:rsidRPr="00F50EAF">
        <w:rPr>
          <w:rStyle w:val="commandkeywords"/>
        </w:rPr>
        <w:t>bgp</w:t>
      </w:r>
      <w:r w:rsidRPr="00F50EAF">
        <w:rPr>
          <w:rStyle w:val="commandparameter"/>
        </w:rPr>
        <w:t xml:space="preserve"> as-number</w:t>
      </w:r>
      <w:r w:rsidRPr="00F50EAF">
        <w:rPr>
          <w:rStyle w:val="commandparameter"/>
          <w:rFonts w:hint="eastAsia"/>
        </w:rPr>
        <w:t xml:space="preserve"> </w:t>
      </w:r>
      <w:r w:rsidRPr="00F50EAF">
        <w:rPr>
          <w:rStyle w:val="commandtext"/>
          <w:rFonts w:hint="eastAsia"/>
        </w:rPr>
        <w:t>[</w:t>
      </w:r>
      <w:r w:rsidRPr="00F50EAF">
        <w:rPr>
          <w:rFonts w:hint="eastAsia"/>
        </w:rPr>
        <w:t xml:space="preserve"> </w:t>
      </w:r>
      <w:r w:rsidRPr="00F50EAF">
        <w:rPr>
          <w:rStyle w:val="commandkeywords"/>
        </w:rPr>
        <w:t>instance</w:t>
      </w:r>
      <w:r w:rsidRPr="00F50EAF">
        <w:rPr>
          <w:rStyle w:val="commandparameter"/>
          <w:rFonts w:hint="eastAsia"/>
        </w:rPr>
        <w:t xml:space="preserve"> instance-name </w:t>
      </w:r>
      <w:r w:rsidRPr="00F50EAF">
        <w:rPr>
          <w:rStyle w:val="commandtext"/>
          <w:rFonts w:hint="eastAsia"/>
        </w:rPr>
        <w:t>]</w:t>
      </w:r>
    </w:p>
    <w:p w:rsidR="00F50EAF" w:rsidRDefault="00F50EAF" w:rsidP="00B51350">
      <w:pPr>
        <w:pStyle w:val="ItemIndent2"/>
        <w:rPr>
          <w:rStyle w:val="commandparameter"/>
          <w:kern w:val="2"/>
          <w:lang w:eastAsia="zh-CN"/>
        </w:rPr>
      </w:pPr>
      <w:r w:rsidRPr="00F50EAF">
        <w:rPr>
          <w:rStyle w:val="commandkeywords"/>
        </w:rPr>
        <w:t>ip</w:t>
      </w:r>
      <w:r w:rsidRPr="00F50EAF">
        <w:rPr>
          <w:rStyle w:val="commandkeywords"/>
          <w:rFonts w:hint="eastAsia"/>
        </w:rPr>
        <w:t xml:space="preserve"> vpn-instance </w:t>
      </w:r>
      <w:r w:rsidRPr="00F50EAF">
        <w:rPr>
          <w:rStyle w:val="commandparameter"/>
          <w:rFonts w:hint="eastAsia"/>
        </w:rPr>
        <w:t>vpn-instance-name</w:t>
      </w:r>
    </w:p>
    <w:p w:rsidR="00F50EAF" w:rsidRDefault="00F50EAF" w:rsidP="00B51350">
      <w:pPr>
        <w:pStyle w:val="ItemIndent2"/>
        <w:rPr>
          <w:rStyle w:val="commandkeywords"/>
          <w:kern w:val="2"/>
          <w:lang w:eastAsia="zh-CN"/>
        </w:rPr>
      </w:pPr>
      <w:r w:rsidRPr="00F50EAF">
        <w:rPr>
          <w:rStyle w:val="commandkeywords"/>
        </w:rPr>
        <w:t xml:space="preserve">address-family </w:t>
      </w:r>
      <w:r w:rsidRPr="00F50EAF">
        <w:rPr>
          <w:rStyle w:val="commandkeywords"/>
          <w:rFonts w:hint="eastAsia"/>
        </w:rPr>
        <w:t>vpn</w:t>
      </w:r>
      <w:r w:rsidRPr="00F50EAF">
        <w:rPr>
          <w:rStyle w:val="commandkeywords"/>
        </w:rPr>
        <w:t>v</w:t>
      </w:r>
      <w:r w:rsidRPr="00F50EAF">
        <w:rPr>
          <w:rStyle w:val="commandkeywords"/>
          <w:rFonts w:hint="eastAsia"/>
        </w:rPr>
        <w:t>4</w:t>
      </w:r>
    </w:p>
    <w:p w:rsidR="00F50EAF" w:rsidRDefault="00F50EAF" w:rsidP="00F50EAF">
      <w:pPr>
        <w:pStyle w:val="ItemStep"/>
      </w:pPr>
      <w:r>
        <w:rPr>
          <w:rFonts w:hint="eastAsia"/>
        </w:rPr>
        <w:t>配置</w:t>
      </w:r>
      <w:r>
        <w:rPr>
          <w:rFonts w:hint="eastAsia"/>
        </w:rPr>
        <w:t>Add-Path</w:t>
      </w:r>
      <w:r>
        <w:rPr>
          <w:rFonts w:hint="eastAsia"/>
        </w:rPr>
        <w:t>功能。</w:t>
      </w:r>
    </w:p>
    <w:p w:rsidR="00F50EAF" w:rsidRDefault="00F50EAF" w:rsidP="00F50EAF">
      <w:pPr>
        <w:pStyle w:val="ItemIndent1"/>
        <w:rPr>
          <w:rStyle w:val="commandtext"/>
        </w:rPr>
      </w:pPr>
      <w:r w:rsidRPr="00F50EAF">
        <w:rPr>
          <w:rStyle w:val="commandkeywords"/>
        </w:rPr>
        <w:t>peer</w:t>
      </w:r>
      <w:r w:rsidRPr="00F50EAF">
        <w:t xml:space="preserve"> </w:t>
      </w:r>
      <w:r w:rsidRPr="00F50EAF">
        <w:rPr>
          <w:rStyle w:val="commandtext"/>
        </w:rPr>
        <w:t>{</w:t>
      </w:r>
      <w:r w:rsidRPr="00F50EAF">
        <w:t xml:space="preserve"> </w:t>
      </w:r>
      <w:r w:rsidRPr="00F50EAF">
        <w:rPr>
          <w:rStyle w:val="commandparameter"/>
        </w:rPr>
        <w:t xml:space="preserve">group-name </w:t>
      </w:r>
      <w:r w:rsidRPr="00F50EAF">
        <w:rPr>
          <w:rStyle w:val="commandtext"/>
        </w:rPr>
        <w:t>|</w:t>
      </w:r>
      <w:r w:rsidRPr="00F50EAF">
        <w:rPr>
          <w:rStyle w:val="commandparameter"/>
        </w:rPr>
        <w:t xml:space="preserve"> ip</w:t>
      </w:r>
      <w:r w:rsidRPr="00F50EAF">
        <w:rPr>
          <w:rStyle w:val="commandparameter"/>
          <w:rFonts w:hint="eastAsia"/>
        </w:rPr>
        <w:t>v4</w:t>
      </w:r>
      <w:r w:rsidRPr="00F50EAF">
        <w:rPr>
          <w:rStyle w:val="commandparameter"/>
        </w:rPr>
        <w:t xml:space="preserve">-address </w:t>
      </w:r>
      <w:r w:rsidRPr="00F50EAF">
        <w:rPr>
          <w:rStyle w:val="commandtext"/>
        </w:rPr>
        <w:t>[</w:t>
      </w:r>
      <w:r w:rsidRPr="00F50EAF">
        <w:rPr>
          <w:rFonts w:hint="eastAsia"/>
        </w:rPr>
        <w:t xml:space="preserve"> </w:t>
      </w:r>
      <w:r w:rsidRPr="00F50EAF">
        <w:rPr>
          <w:rStyle w:val="commandparameter"/>
          <w:rFonts w:hint="eastAsia"/>
        </w:rPr>
        <w:t xml:space="preserve">mask-length </w:t>
      </w:r>
      <w:r w:rsidRPr="00F50EAF">
        <w:rPr>
          <w:rStyle w:val="commandtext"/>
        </w:rPr>
        <w:t>]</w:t>
      </w:r>
      <w:r w:rsidRPr="00F50EAF">
        <w:rPr>
          <w:rFonts w:hint="eastAsia"/>
        </w:rPr>
        <w:t xml:space="preserve"> </w:t>
      </w:r>
      <w:r w:rsidRPr="00F50EAF">
        <w:rPr>
          <w:rStyle w:val="commandtext"/>
        </w:rPr>
        <w:t>}</w:t>
      </w:r>
      <w:r w:rsidRPr="00F50EAF">
        <w:t xml:space="preserve"> </w:t>
      </w:r>
      <w:r w:rsidRPr="00F50EAF">
        <w:rPr>
          <w:rStyle w:val="commandkeywords"/>
        </w:rPr>
        <w:t>additional-paths</w:t>
      </w:r>
      <w:r w:rsidRPr="00F50EAF">
        <w:t xml:space="preserve"> </w:t>
      </w:r>
      <w:r w:rsidRPr="00F50EAF">
        <w:rPr>
          <w:rStyle w:val="commandtext"/>
        </w:rPr>
        <w:t>{</w:t>
      </w:r>
      <w:r w:rsidRPr="00F50EAF">
        <w:t xml:space="preserve"> </w:t>
      </w:r>
      <w:r w:rsidRPr="00F50EAF">
        <w:rPr>
          <w:rStyle w:val="commandkeywords"/>
          <w:rFonts w:hint="eastAsia"/>
        </w:rPr>
        <w:t>receive</w:t>
      </w:r>
      <w:r w:rsidRPr="00F50EAF">
        <w:rPr>
          <w:rFonts w:hint="eastAsia"/>
        </w:rPr>
        <w:t xml:space="preserve"> </w:t>
      </w:r>
      <w:r w:rsidRPr="00F50EAF">
        <w:rPr>
          <w:rStyle w:val="commandtext"/>
          <w:rFonts w:hint="eastAsia"/>
        </w:rPr>
        <w:t>|</w:t>
      </w:r>
      <w:r w:rsidRPr="00F50EAF">
        <w:rPr>
          <w:rFonts w:hint="eastAsia"/>
        </w:rPr>
        <w:t xml:space="preserve"> </w:t>
      </w:r>
      <w:r w:rsidRPr="00F50EAF">
        <w:rPr>
          <w:rStyle w:val="commandkeywords"/>
          <w:rFonts w:hint="eastAsia"/>
        </w:rPr>
        <w:t>send</w:t>
      </w:r>
      <w:r w:rsidRPr="00F50EAF">
        <w:t xml:space="preserve"> </w:t>
      </w:r>
      <w:r w:rsidRPr="00F50EAF">
        <w:rPr>
          <w:rStyle w:val="commandtext"/>
        </w:rPr>
        <w:t>}</w:t>
      </w:r>
      <w:r w:rsidRPr="00F50EAF">
        <w:rPr>
          <w:rFonts w:hint="eastAsia"/>
        </w:rPr>
        <w:t xml:space="preserve"> </w:t>
      </w:r>
      <w:r w:rsidRPr="00F50EAF">
        <w:rPr>
          <w:rStyle w:val="commandtext"/>
          <w:rFonts w:hint="eastAsia"/>
        </w:rPr>
        <w:t>*</w:t>
      </w:r>
    </w:p>
    <w:p w:rsidR="00F50EAF" w:rsidRDefault="00F50EAF" w:rsidP="00F50EAF">
      <w:pPr>
        <w:pStyle w:val="ItemIndent1"/>
      </w:pPr>
      <w:r w:rsidRPr="00F50EAF">
        <w:rPr>
          <w:rFonts w:hint="eastAsia"/>
        </w:rPr>
        <w:t>缺省情况下，未配置</w:t>
      </w:r>
      <w:r w:rsidRPr="00F50EAF">
        <w:rPr>
          <w:rFonts w:hint="eastAsia"/>
        </w:rPr>
        <w:t>Add-Path</w:t>
      </w:r>
      <w:r w:rsidRPr="00F50EAF">
        <w:rPr>
          <w:rFonts w:hint="eastAsia"/>
        </w:rPr>
        <w:t>功能</w:t>
      </w:r>
      <w:r>
        <w:rPr>
          <w:rFonts w:hint="eastAsia"/>
        </w:rPr>
        <w:t>。</w:t>
      </w:r>
    </w:p>
    <w:p w:rsidR="00F50EAF" w:rsidRDefault="00F50EAF" w:rsidP="00F50EAF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配置向指定对等体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对等体组发送的</w:t>
      </w:r>
      <w:r>
        <w:rPr>
          <w:rFonts w:hint="eastAsia"/>
          <w:lang w:eastAsia="zh-CN"/>
        </w:rPr>
        <w:t>Add-Path</w:t>
      </w:r>
      <w:r>
        <w:rPr>
          <w:rFonts w:hint="eastAsia"/>
          <w:lang w:eastAsia="zh-CN"/>
        </w:rPr>
        <w:t>优选路由的最大条数。</w:t>
      </w:r>
    </w:p>
    <w:p w:rsidR="00F50EAF" w:rsidRDefault="00F50EAF" w:rsidP="00F50EAF">
      <w:pPr>
        <w:pStyle w:val="ItemIndent1"/>
        <w:rPr>
          <w:rStyle w:val="commandparameter"/>
        </w:rPr>
      </w:pPr>
      <w:r w:rsidRPr="00F50EAF">
        <w:rPr>
          <w:rStyle w:val="commandkeywords"/>
        </w:rPr>
        <w:t>peer</w:t>
      </w:r>
      <w:r w:rsidRPr="00F50EAF">
        <w:t xml:space="preserve"> </w:t>
      </w:r>
      <w:r w:rsidRPr="00F50EAF">
        <w:rPr>
          <w:rStyle w:val="commandtext"/>
        </w:rPr>
        <w:t>{</w:t>
      </w:r>
      <w:r w:rsidRPr="00F50EAF">
        <w:t xml:space="preserve"> </w:t>
      </w:r>
      <w:r w:rsidRPr="00F50EAF">
        <w:rPr>
          <w:rStyle w:val="commandparameter"/>
        </w:rPr>
        <w:t xml:space="preserve">group-name </w:t>
      </w:r>
      <w:r w:rsidRPr="00F50EAF">
        <w:rPr>
          <w:rStyle w:val="commandtext"/>
        </w:rPr>
        <w:t>|</w:t>
      </w:r>
      <w:r w:rsidRPr="00F50EAF">
        <w:rPr>
          <w:rStyle w:val="commandparameter"/>
        </w:rPr>
        <w:t xml:space="preserve"> ip</w:t>
      </w:r>
      <w:r w:rsidRPr="00F50EAF">
        <w:rPr>
          <w:rStyle w:val="commandparameter"/>
          <w:rFonts w:hint="eastAsia"/>
        </w:rPr>
        <w:t>v4</w:t>
      </w:r>
      <w:r w:rsidRPr="00F50EAF">
        <w:rPr>
          <w:rStyle w:val="commandparameter"/>
        </w:rPr>
        <w:t xml:space="preserve">-address </w:t>
      </w:r>
      <w:r w:rsidRPr="00F50EAF">
        <w:rPr>
          <w:rStyle w:val="commandtext"/>
        </w:rPr>
        <w:t>[</w:t>
      </w:r>
      <w:r w:rsidRPr="00F50EAF">
        <w:rPr>
          <w:rFonts w:hint="eastAsia"/>
        </w:rPr>
        <w:t xml:space="preserve"> </w:t>
      </w:r>
      <w:r w:rsidRPr="00F50EAF">
        <w:rPr>
          <w:rStyle w:val="commandparameter"/>
          <w:rFonts w:hint="eastAsia"/>
        </w:rPr>
        <w:t xml:space="preserve">mask-length </w:t>
      </w:r>
      <w:r w:rsidRPr="00F50EAF">
        <w:rPr>
          <w:rStyle w:val="commandtext"/>
        </w:rPr>
        <w:t>]</w:t>
      </w:r>
      <w:r w:rsidRPr="00F50EAF">
        <w:rPr>
          <w:rFonts w:hint="eastAsia"/>
        </w:rPr>
        <w:t xml:space="preserve"> </w:t>
      </w:r>
      <w:r w:rsidRPr="00F50EAF">
        <w:rPr>
          <w:rStyle w:val="commandtext"/>
        </w:rPr>
        <w:t>}</w:t>
      </w:r>
      <w:r w:rsidRPr="00F50EAF">
        <w:rPr>
          <w:rFonts w:hint="eastAsia"/>
        </w:rPr>
        <w:t xml:space="preserve"> </w:t>
      </w:r>
      <w:r w:rsidRPr="00F50EAF">
        <w:rPr>
          <w:rStyle w:val="commandkeywords"/>
        </w:rPr>
        <w:t>advertise additional</w:t>
      </w:r>
      <w:r w:rsidRPr="00F50EAF">
        <w:rPr>
          <w:rStyle w:val="commandkeywords"/>
          <w:rFonts w:hint="eastAsia"/>
        </w:rPr>
        <w:t xml:space="preserve">-paths best </w:t>
      </w:r>
      <w:r w:rsidRPr="00F50EAF">
        <w:rPr>
          <w:rStyle w:val="commandparameter"/>
        </w:rPr>
        <w:t>number</w:t>
      </w:r>
    </w:p>
    <w:p w:rsidR="00F50EAF" w:rsidRDefault="00F50EAF" w:rsidP="00F50EAF">
      <w:pPr>
        <w:pStyle w:val="ItemIndent1"/>
        <w:rPr>
          <w:lang w:eastAsia="zh-CN"/>
        </w:rPr>
      </w:pPr>
      <w:r w:rsidRPr="00F50EAF">
        <w:rPr>
          <w:rFonts w:hint="eastAsia"/>
          <w:lang w:eastAsia="zh-CN"/>
        </w:rPr>
        <w:t>缺省情况下，向指定对等体</w:t>
      </w:r>
      <w:r w:rsidRPr="00F50EAF">
        <w:rPr>
          <w:rFonts w:hint="eastAsia"/>
          <w:lang w:eastAsia="zh-CN"/>
        </w:rPr>
        <w:t>/</w:t>
      </w:r>
      <w:r w:rsidRPr="00F50EAF">
        <w:rPr>
          <w:rFonts w:hint="eastAsia"/>
          <w:lang w:eastAsia="zh-CN"/>
        </w:rPr>
        <w:t>对等体组发送的</w:t>
      </w:r>
      <w:r w:rsidRPr="00F50EAF">
        <w:rPr>
          <w:rFonts w:hint="eastAsia"/>
          <w:lang w:eastAsia="zh-CN"/>
        </w:rPr>
        <w:t>Add-Path</w:t>
      </w:r>
      <w:r w:rsidRPr="00F50EAF">
        <w:rPr>
          <w:rFonts w:hint="eastAsia"/>
          <w:lang w:eastAsia="zh-CN"/>
        </w:rPr>
        <w:t>优选路由的最大条数为</w:t>
      </w:r>
      <w:r w:rsidRPr="00F50EAF"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。</w:t>
      </w:r>
    </w:p>
    <w:p w:rsidR="00F50EAF" w:rsidRDefault="00F50EAF" w:rsidP="00F50EAF">
      <w:pPr>
        <w:pStyle w:val="ItemStep"/>
      </w:pPr>
      <w:r>
        <w:rPr>
          <w:rFonts w:hint="eastAsia"/>
        </w:rPr>
        <w:t>配置</w:t>
      </w:r>
      <w:r>
        <w:rPr>
          <w:rFonts w:hint="eastAsia"/>
        </w:rPr>
        <w:t>Add-Path</w:t>
      </w:r>
      <w:r>
        <w:rPr>
          <w:rFonts w:hint="eastAsia"/>
        </w:rPr>
        <w:t>优选路由的最大条数。</w:t>
      </w:r>
    </w:p>
    <w:p w:rsidR="00F50EAF" w:rsidRDefault="00F50EAF" w:rsidP="00F50EAF">
      <w:pPr>
        <w:pStyle w:val="ItemIndent1"/>
        <w:rPr>
          <w:rStyle w:val="commandparameter"/>
        </w:rPr>
      </w:pPr>
      <w:r w:rsidRPr="00F50EAF">
        <w:rPr>
          <w:rStyle w:val="commandkeywords"/>
          <w:rFonts w:hint="eastAsia"/>
        </w:rPr>
        <w:lastRenderedPageBreak/>
        <w:t xml:space="preserve">additional-paths select-best </w:t>
      </w:r>
      <w:r w:rsidRPr="00F50EAF">
        <w:rPr>
          <w:rStyle w:val="commandparameter"/>
          <w:rFonts w:hint="eastAsia"/>
        </w:rPr>
        <w:t>best-number</w:t>
      </w:r>
    </w:p>
    <w:p w:rsidR="00F50EAF" w:rsidRDefault="00F50EAF" w:rsidP="00F50EAF">
      <w:pPr>
        <w:pStyle w:val="ItemIndent1"/>
        <w:rPr>
          <w:lang w:eastAsia="zh-CN"/>
        </w:rPr>
      </w:pPr>
      <w:r w:rsidRPr="00F50EAF">
        <w:rPr>
          <w:rFonts w:hint="eastAsia"/>
          <w:lang w:eastAsia="zh-CN"/>
        </w:rPr>
        <w:t>缺省情况下，</w:t>
      </w:r>
      <w:r w:rsidRPr="00F50EAF">
        <w:rPr>
          <w:rFonts w:hint="eastAsia"/>
          <w:lang w:eastAsia="zh-CN"/>
        </w:rPr>
        <w:t>Add-Path</w:t>
      </w:r>
      <w:r w:rsidRPr="00F50EAF">
        <w:rPr>
          <w:rFonts w:hint="eastAsia"/>
          <w:lang w:eastAsia="zh-CN"/>
        </w:rPr>
        <w:t>优选路由的最大条数为</w:t>
      </w:r>
      <w:r w:rsidRPr="00F50EAF"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。</w:t>
      </w:r>
    </w:p>
    <w:p w:rsidR="00F50EAF" w:rsidRDefault="00F50EAF" w:rsidP="00F50EAF">
      <w:pPr>
        <w:pStyle w:val="ItemIndent1"/>
        <w:rPr>
          <w:lang w:eastAsia="zh-CN"/>
        </w:rPr>
      </w:pPr>
      <w:r w:rsidRPr="00F50EAF">
        <w:rPr>
          <w:rFonts w:hint="eastAsia"/>
          <w:lang w:eastAsia="zh-CN"/>
        </w:rPr>
        <w:t>本命令不支持在</w:t>
      </w:r>
      <w:r w:rsidRPr="00F50EAF">
        <w:rPr>
          <w:lang w:eastAsia="zh-CN"/>
        </w:rPr>
        <w:t>BGP-VPN VPNv4</w:t>
      </w:r>
      <w:r w:rsidRPr="00F50EAF">
        <w:rPr>
          <w:rFonts w:hint="eastAsia"/>
          <w:lang w:eastAsia="zh-CN"/>
        </w:rPr>
        <w:t>地址族视图下进行配置</w:t>
      </w:r>
      <w:r>
        <w:rPr>
          <w:rFonts w:hint="eastAsia"/>
          <w:lang w:eastAsia="zh-CN"/>
        </w:rPr>
        <w:t>。</w:t>
      </w:r>
    </w:p>
    <w:p w:rsidR="00FC79E6" w:rsidRPr="006870F0" w:rsidRDefault="00FC79E6" w:rsidP="00FC79E6">
      <w:pPr>
        <w:pStyle w:val="ItemStep"/>
        <w:rPr>
          <w:lang w:eastAsia="zh-CN"/>
        </w:rPr>
      </w:pPr>
      <w:r w:rsidRPr="000F15CC">
        <w:rPr>
          <w:rFonts w:hint="eastAsia"/>
          <w:lang w:eastAsia="zh-CN"/>
        </w:rPr>
        <w:t>（可选）</w:t>
      </w:r>
      <w:r w:rsidRPr="006870F0">
        <w:rPr>
          <w:rFonts w:hint="eastAsia"/>
          <w:lang w:eastAsia="zh-CN"/>
        </w:rPr>
        <w:t>配置</w:t>
      </w:r>
      <w:r w:rsidRPr="00897656">
        <w:rPr>
          <w:rFonts w:hint="eastAsia"/>
          <w:lang w:eastAsia="zh-CN"/>
        </w:rPr>
        <w:t>路由延迟优选</w:t>
      </w:r>
      <w:r w:rsidRPr="000F15CC">
        <w:rPr>
          <w:rFonts w:hint="eastAsia"/>
          <w:lang w:eastAsia="zh-CN"/>
        </w:rPr>
        <w:t>时间</w:t>
      </w:r>
      <w:r w:rsidRPr="006870F0">
        <w:rPr>
          <w:rFonts w:hint="eastAsia"/>
          <w:lang w:eastAsia="zh-CN"/>
        </w:rPr>
        <w:t>。</w:t>
      </w:r>
    </w:p>
    <w:p w:rsidR="00FC79E6" w:rsidRDefault="00FC79E6" w:rsidP="00FC79E6">
      <w:pPr>
        <w:pStyle w:val="ItemIndent1"/>
      </w:pPr>
      <w:r w:rsidRPr="00897656">
        <w:rPr>
          <w:rStyle w:val="commandkeywords"/>
          <w:rFonts w:hint="eastAsia"/>
        </w:rPr>
        <w:t xml:space="preserve">route-select delay </w:t>
      </w:r>
      <w:r w:rsidRPr="00897656">
        <w:rPr>
          <w:rStyle w:val="commandparameter"/>
          <w:rFonts w:hint="eastAsia"/>
        </w:rPr>
        <w:t>delay-value</w:t>
      </w:r>
    </w:p>
    <w:p w:rsidR="00FC79E6" w:rsidRDefault="00FC79E6" w:rsidP="00FC79E6">
      <w:pPr>
        <w:pStyle w:val="ItemIndent1"/>
        <w:rPr>
          <w:lang w:eastAsia="zh-CN"/>
        </w:rPr>
      </w:pPr>
      <w:r w:rsidRPr="00897656">
        <w:rPr>
          <w:rFonts w:hint="eastAsia"/>
          <w:lang w:eastAsia="zh-CN"/>
        </w:rPr>
        <w:t>缺省情况下，</w:t>
      </w:r>
      <w:r>
        <w:rPr>
          <w:rFonts w:hint="eastAsia"/>
          <w:lang w:eastAsia="zh-CN"/>
        </w:rPr>
        <w:t>延迟时间为</w:t>
      </w:r>
      <w:r>
        <w:rPr>
          <w:rFonts w:hint="eastAsia"/>
          <w:lang w:eastAsia="zh-CN"/>
        </w:rPr>
        <w:t>0</w:t>
      </w:r>
      <w:r>
        <w:rPr>
          <w:rFonts w:hint="eastAsia"/>
          <w:lang w:eastAsia="zh-CN"/>
        </w:rPr>
        <w:t>秒，即路由优选不延迟。</w:t>
      </w:r>
    </w:p>
    <w:p w:rsidR="00666912" w:rsidRDefault="00C6076F" w:rsidP="00DD64CA">
      <w:pPr>
        <w:pStyle w:val="2"/>
      </w:pPr>
      <w:bookmarkStart w:id="1514" w:name="_Toc476254599"/>
      <w:bookmarkStart w:id="1515" w:name="_Toc476256694"/>
      <w:bookmarkStart w:id="1516" w:name="_Toc476258675"/>
      <w:bookmarkStart w:id="1517" w:name="_Toc476254600"/>
      <w:bookmarkStart w:id="1518" w:name="_Toc476256695"/>
      <w:bookmarkStart w:id="1519" w:name="_Toc476258676"/>
      <w:bookmarkStart w:id="1520" w:name="_Toc476254622"/>
      <w:bookmarkStart w:id="1521" w:name="_Toc476256717"/>
      <w:bookmarkStart w:id="1522" w:name="_Toc476258698"/>
      <w:bookmarkStart w:id="1523" w:name="_Ref460437718"/>
      <w:bookmarkStart w:id="1524" w:name="_Toc45105980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r w:rsidRPr="007530E2">
        <w:rPr>
          <w:rFonts w:hint="eastAsia"/>
        </w:rPr>
        <w:t>配置路由</w:t>
      </w:r>
      <w:r>
        <w:rPr>
          <w:rFonts w:hint="eastAsia"/>
        </w:rPr>
        <w:t>信息</w:t>
      </w:r>
      <w:r w:rsidR="005E7E15">
        <w:rPr>
          <w:rFonts w:hint="eastAsia"/>
        </w:rPr>
        <w:t>引入</w:t>
      </w:r>
      <w:r>
        <w:rPr>
          <w:rFonts w:hint="eastAsia"/>
        </w:rPr>
        <w:t>功能</w:t>
      </w:r>
      <w:bookmarkEnd w:id="1523"/>
      <w:bookmarkEnd w:id="1524"/>
    </w:p>
    <w:p w:rsidR="00C53391" w:rsidRDefault="00C6076F" w:rsidP="00B51350">
      <w:pPr>
        <w:pStyle w:val="4"/>
      </w:pPr>
      <w:r>
        <w:rPr>
          <w:rFonts w:hint="eastAsia"/>
        </w:rPr>
        <w:t>功能简介</w:t>
      </w:r>
    </w:p>
    <w:p w:rsidR="00D9007F" w:rsidRDefault="00C6076F" w:rsidP="00DD64CA">
      <w:r w:rsidRPr="00FC370B">
        <w:rPr>
          <w:rFonts w:hint="eastAsia"/>
        </w:rPr>
        <w:t>在</w:t>
      </w:r>
      <w:r>
        <w:rPr>
          <w:rFonts w:hint="eastAsia"/>
        </w:rPr>
        <w:t>BGP/MPLS L3</w:t>
      </w:r>
      <w:r w:rsidRPr="00FC370B">
        <w:rPr>
          <w:rFonts w:hint="eastAsia"/>
        </w:rPr>
        <w:t>VPN</w:t>
      </w:r>
      <w:r w:rsidRPr="00FC370B">
        <w:rPr>
          <w:rFonts w:hint="eastAsia"/>
        </w:rPr>
        <w:t>组网中，</w:t>
      </w:r>
      <w:r w:rsidR="0080131D">
        <w:rPr>
          <w:rFonts w:hint="eastAsia"/>
        </w:rPr>
        <w:t>只有</w:t>
      </w:r>
      <w:r w:rsidR="00BA1455">
        <w:rPr>
          <w:rFonts w:hint="eastAsia"/>
        </w:rPr>
        <w:t>Route Target</w:t>
      </w:r>
      <w:r w:rsidR="0080131D">
        <w:rPr>
          <w:rFonts w:hint="eastAsia"/>
        </w:rPr>
        <w:t>属性匹配的</w:t>
      </w:r>
      <w:r w:rsidR="0080131D">
        <w:rPr>
          <w:rFonts w:hint="eastAsia"/>
        </w:rPr>
        <w:t>VPN</w:t>
      </w:r>
      <w:r w:rsidR="0080131D">
        <w:rPr>
          <w:rFonts w:hint="eastAsia"/>
        </w:rPr>
        <w:t>实例之间</w:t>
      </w:r>
      <w:r w:rsidR="00552295">
        <w:rPr>
          <w:rFonts w:hint="eastAsia"/>
        </w:rPr>
        <w:t>才</w:t>
      </w:r>
      <w:r w:rsidR="0080131D">
        <w:rPr>
          <w:rFonts w:hint="eastAsia"/>
        </w:rPr>
        <w:t>可以通信</w:t>
      </w:r>
      <w:r w:rsidRPr="00FC370B">
        <w:rPr>
          <w:rFonts w:hint="eastAsia"/>
        </w:rPr>
        <w:t>。通过配置</w:t>
      </w:r>
      <w:r>
        <w:rPr>
          <w:rFonts w:hint="eastAsia"/>
        </w:rPr>
        <w:t>本功能可以</w:t>
      </w:r>
      <w:r w:rsidR="00D9007F">
        <w:rPr>
          <w:rFonts w:hint="eastAsia"/>
        </w:rPr>
        <w:t>实现：</w:t>
      </w:r>
    </w:p>
    <w:p w:rsidR="00C6076F" w:rsidRDefault="00552295" w:rsidP="00246E49">
      <w:pPr>
        <w:pStyle w:val="ItemList"/>
        <w:rPr>
          <w:lang w:eastAsia="zh-CN"/>
        </w:rPr>
      </w:pPr>
      <w:r w:rsidRPr="006E3A8C">
        <w:rPr>
          <w:rFonts w:hint="eastAsia"/>
          <w:lang w:eastAsia="zh-CN"/>
        </w:rPr>
        <w:t>将公网或其他</w:t>
      </w:r>
      <w:r w:rsidRPr="006E3A8C">
        <w:rPr>
          <w:rFonts w:hint="eastAsia"/>
          <w:lang w:eastAsia="zh-CN"/>
        </w:rPr>
        <w:t>VPN</w:t>
      </w:r>
      <w:r w:rsidRPr="00C6076F">
        <w:rPr>
          <w:rFonts w:hint="eastAsia"/>
          <w:lang w:eastAsia="zh-CN"/>
        </w:rPr>
        <w:t>实例的路由信息</w:t>
      </w:r>
      <w:r>
        <w:rPr>
          <w:rFonts w:hint="eastAsia"/>
          <w:lang w:eastAsia="zh-CN"/>
        </w:rPr>
        <w:t>引入</w:t>
      </w:r>
      <w:r w:rsidRPr="00C6076F">
        <w:rPr>
          <w:rFonts w:hint="eastAsia"/>
          <w:lang w:eastAsia="zh-CN"/>
        </w:rPr>
        <w:t>到指定</w:t>
      </w:r>
      <w:r w:rsidRPr="00C6076F">
        <w:rPr>
          <w:rFonts w:hint="eastAsia"/>
          <w:lang w:eastAsia="zh-CN"/>
        </w:rPr>
        <w:t>VPN</w:t>
      </w:r>
      <w:r w:rsidRPr="00C6076F">
        <w:rPr>
          <w:rFonts w:hint="eastAsia"/>
          <w:lang w:eastAsia="zh-CN"/>
        </w:rPr>
        <w:t>实例中</w:t>
      </w:r>
      <w:r w:rsidR="00C6076F" w:rsidRPr="00FC370B">
        <w:rPr>
          <w:rFonts w:hint="eastAsia"/>
          <w:lang w:eastAsia="zh-CN"/>
        </w:rPr>
        <w:t>，从而使</w:t>
      </w:r>
      <w:r>
        <w:rPr>
          <w:rFonts w:hint="eastAsia"/>
          <w:lang w:eastAsia="zh-CN"/>
        </w:rPr>
        <w:t>指定</w:t>
      </w:r>
      <w:r w:rsidR="00C6076F" w:rsidRPr="00FC370B">
        <w:rPr>
          <w:rFonts w:hint="eastAsia"/>
          <w:lang w:eastAsia="zh-CN"/>
        </w:rPr>
        <w:t>VPN</w:t>
      </w:r>
      <w:r w:rsidR="00C6076F" w:rsidRPr="00FC370B">
        <w:rPr>
          <w:rFonts w:hint="eastAsia"/>
          <w:lang w:eastAsia="zh-CN"/>
        </w:rPr>
        <w:t>用户可以获取访问</w:t>
      </w:r>
      <w:r w:rsidRPr="006E3A8C">
        <w:rPr>
          <w:rFonts w:hint="eastAsia"/>
          <w:lang w:eastAsia="zh-CN"/>
        </w:rPr>
        <w:t>公网或其他</w:t>
      </w:r>
      <w:r w:rsidRPr="006E3A8C">
        <w:rPr>
          <w:rFonts w:hint="eastAsia"/>
          <w:lang w:eastAsia="zh-CN"/>
        </w:rPr>
        <w:t>VPN</w:t>
      </w:r>
      <w:r w:rsidR="00C6076F" w:rsidRPr="00FC370B">
        <w:rPr>
          <w:rFonts w:hint="eastAsia"/>
          <w:lang w:eastAsia="zh-CN"/>
        </w:rPr>
        <w:t>的路由。</w:t>
      </w:r>
    </w:p>
    <w:p w:rsidR="00D9007F" w:rsidRPr="00D9007F" w:rsidRDefault="00D9007F" w:rsidP="00246E49">
      <w:pPr>
        <w:pStyle w:val="ItemList"/>
        <w:rPr>
          <w:lang w:eastAsia="zh-CN"/>
        </w:rPr>
      </w:pPr>
      <w:r w:rsidRPr="00FE49AE">
        <w:rPr>
          <w:rFonts w:hint="eastAsia"/>
          <w:lang w:eastAsia="zh-CN"/>
        </w:rPr>
        <w:t>将指定</w:t>
      </w:r>
      <w:r w:rsidRPr="00FE49AE">
        <w:rPr>
          <w:rFonts w:hint="eastAsia"/>
          <w:lang w:eastAsia="zh-CN"/>
        </w:rPr>
        <w:t>VPN</w:t>
      </w:r>
      <w:r w:rsidRPr="00FE49AE">
        <w:rPr>
          <w:rFonts w:hint="eastAsia"/>
          <w:lang w:eastAsia="zh-CN"/>
        </w:rPr>
        <w:t>实例的路由信息引入到公网中，从而使公网获取指定</w:t>
      </w:r>
      <w:r w:rsidRPr="00FE49AE">
        <w:rPr>
          <w:rFonts w:hint="eastAsia"/>
          <w:lang w:eastAsia="zh-CN"/>
        </w:rPr>
        <w:t>VPN</w:t>
      </w:r>
      <w:r w:rsidRPr="00FE49AE">
        <w:rPr>
          <w:rFonts w:hint="eastAsia"/>
          <w:lang w:eastAsia="zh-CN"/>
        </w:rPr>
        <w:t>的路由，以便转发用户流量。</w:t>
      </w:r>
    </w:p>
    <w:p w:rsidR="00666912" w:rsidRDefault="00C6076F" w:rsidP="00DD64CA">
      <w:r w:rsidRPr="00FC370B">
        <w:rPr>
          <w:rFonts w:hint="eastAsia"/>
        </w:rPr>
        <w:t>在流量智能调控场景中，不同租户的流量被划分到不同的</w:t>
      </w:r>
      <w:r w:rsidRPr="00FC370B">
        <w:rPr>
          <w:rFonts w:hint="eastAsia"/>
        </w:rPr>
        <w:t>VPN</w:t>
      </w:r>
      <w:r w:rsidRPr="00FC370B">
        <w:rPr>
          <w:rFonts w:hint="eastAsia"/>
        </w:rPr>
        <w:t>中。为了使租户流量可以流向公网，则需要</w:t>
      </w:r>
      <w:r w:rsidRPr="00C6076F">
        <w:rPr>
          <w:rFonts w:hint="eastAsia"/>
        </w:rPr>
        <w:t>将公网的路由信息</w:t>
      </w:r>
      <w:r w:rsidR="005E7E15">
        <w:rPr>
          <w:rFonts w:hint="eastAsia"/>
        </w:rPr>
        <w:t>引入</w:t>
      </w:r>
      <w:r w:rsidRPr="00C6076F">
        <w:rPr>
          <w:rFonts w:hint="eastAsia"/>
        </w:rPr>
        <w:t>到</w:t>
      </w:r>
      <w:r w:rsidR="00552295">
        <w:rPr>
          <w:rFonts w:hint="eastAsia"/>
        </w:rPr>
        <w:t>指定</w:t>
      </w:r>
      <w:r w:rsidRPr="00C6076F">
        <w:rPr>
          <w:rFonts w:hint="eastAsia"/>
        </w:rPr>
        <w:t>VPN</w:t>
      </w:r>
      <w:r w:rsidRPr="00C6076F">
        <w:rPr>
          <w:rFonts w:hint="eastAsia"/>
        </w:rPr>
        <w:t>实例中。</w:t>
      </w:r>
    </w:p>
    <w:p w:rsidR="00D9007F" w:rsidRDefault="00D9007F" w:rsidP="00D9007F">
      <w:pPr>
        <w:pStyle w:val="4"/>
      </w:pPr>
      <w:r>
        <w:rPr>
          <w:rFonts w:hint="eastAsia"/>
        </w:rPr>
        <w:t>将公网或其他</w:t>
      </w:r>
      <w:r>
        <w:rPr>
          <w:rFonts w:hint="eastAsia"/>
        </w:rPr>
        <w:t>VPN</w:t>
      </w:r>
      <w:r>
        <w:rPr>
          <w:rFonts w:hint="eastAsia"/>
        </w:rPr>
        <w:t>实例的路由信息引入到指定</w:t>
      </w:r>
      <w:r>
        <w:rPr>
          <w:rFonts w:hint="eastAsia"/>
        </w:rPr>
        <w:t>VPN</w:t>
      </w:r>
      <w:r>
        <w:rPr>
          <w:rFonts w:hint="eastAsia"/>
        </w:rPr>
        <w:t>实例中</w:t>
      </w:r>
    </w:p>
    <w:p w:rsidR="00855848" w:rsidRDefault="00855848" w:rsidP="00855848">
      <w:pPr>
        <w:pStyle w:val="ItemStep"/>
      </w:pPr>
      <w:r>
        <w:rPr>
          <w:rFonts w:hint="eastAsia"/>
        </w:rPr>
        <w:t>进入系统视图。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855848" w:rsidRDefault="00855848" w:rsidP="00855848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VPN</w:t>
      </w:r>
      <w:r>
        <w:rPr>
          <w:rFonts w:hint="eastAsia"/>
        </w:rPr>
        <w:t>实例视图。</w:t>
      </w:r>
    </w:p>
    <w:p w:rsidR="00855848" w:rsidRDefault="00855848" w:rsidP="00855848">
      <w:pPr>
        <w:pStyle w:val="ItemIndent1"/>
        <w:rPr>
          <w:rStyle w:val="commandparameter"/>
        </w:rPr>
      </w:pPr>
      <w:r w:rsidRPr="00DA2C2B">
        <w:rPr>
          <w:rStyle w:val="commandkeywords"/>
        </w:rPr>
        <w:t>ip vpn-instance</w:t>
      </w:r>
      <w:r w:rsidRPr="00855848">
        <w:t xml:space="preserve"> </w:t>
      </w:r>
      <w:r w:rsidRPr="00855848">
        <w:rPr>
          <w:rStyle w:val="commandparameter"/>
        </w:rPr>
        <w:t>vpn-instance-name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 w:rsidR="00174D20">
        <w:rPr>
          <w:rFonts w:hint="eastAsia"/>
          <w:lang w:eastAsia="zh-CN"/>
        </w:rPr>
        <w:t>VPN</w:t>
      </w:r>
      <w:r w:rsidR="00174D20">
        <w:rPr>
          <w:rFonts w:hint="eastAsia"/>
          <w:lang w:eastAsia="zh-CN"/>
        </w:rPr>
        <w:t>实例</w:t>
      </w:r>
      <w:r w:rsidR="00174D20">
        <w:rPr>
          <w:rFonts w:hint="eastAsia"/>
          <w:lang w:eastAsia="zh-CN"/>
        </w:rPr>
        <w:t>IPv4</w:t>
      </w:r>
      <w:r w:rsidR="00174D20">
        <w:rPr>
          <w:rFonts w:hint="eastAsia"/>
          <w:lang w:eastAsia="zh-CN"/>
        </w:rPr>
        <w:t>地址族视图</w:t>
      </w:r>
      <w:r>
        <w:rPr>
          <w:rFonts w:hint="eastAsia"/>
          <w:lang w:eastAsia="zh-CN"/>
        </w:rPr>
        <w:t>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address-family ipv4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将公网或其他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实例的路由信息引入到指定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实例中。</w:t>
      </w:r>
    </w:p>
    <w:p w:rsidR="00EB49A2" w:rsidRDefault="00EB49A2" w:rsidP="00EB49A2">
      <w:pPr>
        <w:pStyle w:val="ItemIndent1"/>
      </w:pPr>
      <w:commentRangeStart w:id="1525"/>
      <w:r w:rsidRPr="00CB4387">
        <w:rPr>
          <w:rStyle w:val="commandkeywords"/>
          <w:rFonts w:hint="eastAsia"/>
        </w:rPr>
        <w:t xml:space="preserve">route-replicate </w:t>
      </w:r>
      <w:r w:rsidRPr="00CB4387">
        <w:rPr>
          <w:rStyle w:val="commandkeywords"/>
        </w:rPr>
        <w:t>from</w:t>
      </w:r>
      <w:r w:rsidRPr="000B4BB4">
        <w:t xml:space="preserve"> </w:t>
      </w:r>
      <w:r w:rsidRPr="00756246">
        <w:rPr>
          <w:rStyle w:val="commandtext"/>
          <w:rFonts w:hint="eastAsia"/>
        </w:rPr>
        <w:t>{</w:t>
      </w:r>
      <w:r w:rsidRPr="000B4BB4">
        <w:rPr>
          <w:rFonts w:hint="eastAsia"/>
        </w:rPr>
        <w:t xml:space="preserve"> </w:t>
      </w:r>
      <w:r w:rsidRPr="00CB4387">
        <w:rPr>
          <w:rStyle w:val="commandkeywords"/>
        </w:rPr>
        <w:t>public</w:t>
      </w:r>
      <w:r w:rsidRPr="000B4BB4">
        <w:t xml:space="preserve"> </w:t>
      </w:r>
      <w:r w:rsidRPr="00756246">
        <w:rPr>
          <w:rStyle w:val="commandtext"/>
          <w:rFonts w:hint="eastAsia"/>
        </w:rPr>
        <w:t>|</w:t>
      </w:r>
      <w:r w:rsidRPr="000B4BB4">
        <w:rPr>
          <w:rFonts w:hint="eastAsia"/>
        </w:rPr>
        <w:t xml:space="preserve"> </w:t>
      </w:r>
      <w:r w:rsidRPr="00CB4387">
        <w:rPr>
          <w:rStyle w:val="commandkeywords"/>
        </w:rPr>
        <w:t>vpn-instance</w:t>
      </w:r>
      <w:r w:rsidRPr="00D47503">
        <w:rPr>
          <w:rFonts w:hint="eastAsia"/>
        </w:rPr>
        <w:t xml:space="preserve"> </w:t>
      </w:r>
      <w:r w:rsidRPr="00CB4387">
        <w:rPr>
          <w:rStyle w:val="commandparameter"/>
          <w:rFonts w:hint="eastAsia"/>
        </w:rPr>
        <w:t>vpn-instance-name</w:t>
      </w:r>
      <w:r w:rsidRPr="000B4BB4">
        <w:rPr>
          <w:rFonts w:hint="eastAsia"/>
        </w:rPr>
        <w:t xml:space="preserve"> </w:t>
      </w:r>
      <w:r w:rsidRPr="00756246">
        <w:rPr>
          <w:rStyle w:val="commandtext"/>
          <w:rFonts w:hint="eastAsia"/>
        </w:rPr>
        <w:t>}</w:t>
      </w:r>
      <w:r w:rsidRPr="00D47503">
        <w:rPr>
          <w:rFonts w:hint="eastAsia"/>
        </w:rPr>
        <w:t xml:space="preserve"> </w:t>
      </w:r>
      <w:r w:rsidRPr="00CB4387">
        <w:rPr>
          <w:rStyle w:val="commandkeywords"/>
        </w:rPr>
        <w:t>protocol</w:t>
      </w:r>
      <w:r w:rsidRPr="000B4BB4">
        <w:t xml:space="preserve"> </w:t>
      </w:r>
      <w:r w:rsidRPr="00424700">
        <w:rPr>
          <w:rStyle w:val="commandkeywords"/>
          <w:rFonts w:hint="eastAsia"/>
        </w:rPr>
        <w:t>eigrp</w:t>
      </w:r>
      <w:r>
        <w:rPr>
          <w:rStyle w:val="commandtext"/>
          <w:rFonts w:hint="eastAsia"/>
        </w:rPr>
        <w:t xml:space="preserve"> </w:t>
      </w:r>
      <w:r w:rsidRPr="00424700">
        <w:rPr>
          <w:rStyle w:val="commandparameter"/>
          <w:rFonts w:hint="eastAsia"/>
        </w:rPr>
        <w:t>eigrp-as</w:t>
      </w:r>
      <w:r w:rsidRPr="000B4BB4">
        <w:rPr>
          <w:rFonts w:hint="eastAsia"/>
        </w:rPr>
        <w:t xml:space="preserve"> </w:t>
      </w:r>
      <w:r w:rsidRPr="00756246">
        <w:rPr>
          <w:rStyle w:val="commandtext"/>
          <w:rFonts w:hint="eastAsia"/>
        </w:rPr>
        <w:t>[</w:t>
      </w:r>
      <w:r w:rsidRPr="000B4BB4">
        <w:rPr>
          <w:rFonts w:hint="eastAsia"/>
        </w:rPr>
        <w:t xml:space="preserve"> </w:t>
      </w:r>
      <w:r w:rsidRPr="00CB4387">
        <w:rPr>
          <w:rStyle w:val="commandkeywords"/>
          <w:rFonts w:hint="eastAsia"/>
        </w:rPr>
        <w:t>advertise</w:t>
      </w:r>
      <w:r w:rsidRPr="000B4BB4">
        <w:rPr>
          <w:rFonts w:hint="eastAsia"/>
        </w:rPr>
        <w:t xml:space="preserve"> </w:t>
      </w:r>
      <w:r w:rsidRPr="00756246">
        <w:rPr>
          <w:rStyle w:val="commandtext"/>
          <w:rFonts w:hint="eastAsia"/>
        </w:rPr>
        <w:t>]</w:t>
      </w:r>
      <w:r w:rsidRPr="000B4BB4">
        <w:rPr>
          <w:rFonts w:hint="eastAsia"/>
        </w:rPr>
        <w:t xml:space="preserve"> </w:t>
      </w:r>
      <w:r w:rsidRPr="00756246">
        <w:rPr>
          <w:rStyle w:val="commandtext"/>
          <w:rFonts w:hint="eastAsia"/>
        </w:rPr>
        <w:t>[</w:t>
      </w:r>
      <w:r w:rsidRPr="000B4BB4">
        <w:rPr>
          <w:rFonts w:hint="eastAsia"/>
        </w:rPr>
        <w:t xml:space="preserve"> </w:t>
      </w:r>
      <w:r w:rsidRPr="00CB4387">
        <w:rPr>
          <w:rStyle w:val="commandkeywords"/>
          <w:rFonts w:hint="eastAsia"/>
        </w:rPr>
        <w:t>route-policy</w:t>
      </w:r>
      <w:r w:rsidRPr="00D47503">
        <w:rPr>
          <w:rFonts w:hint="eastAsia"/>
        </w:rPr>
        <w:t xml:space="preserve"> </w:t>
      </w:r>
      <w:r w:rsidRPr="00CB4387">
        <w:rPr>
          <w:rStyle w:val="commandparameter"/>
          <w:rFonts w:hint="eastAsia"/>
        </w:rPr>
        <w:t>route-policy-name</w:t>
      </w:r>
      <w:r w:rsidRPr="000B4BB4">
        <w:rPr>
          <w:rFonts w:hint="eastAsia"/>
        </w:rPr>
        <w:t xml:space="preserve"> </w:t>
      </w:r>
      <w:r w:rsidRPr="00756246">
        <w:rPr>
          <w:rStyle w:val="commandtext"/>
          <w:rFonts w:hint="eastAsia"/>
        </w:rPr>
        <w:t>]</w:t>
      </w:r>
      <w:commentRangeEnd w:id="1525"/>
      <w:r w:rsidR="00DF6403">
        <w:rPr>
          <w:rStyle w:val="ac"/>
          <w:color w:val="auto"/>
          <w:kern w:val="2"/>
          <w:lang w:eastAsia="zh-CN"/>
        </w:rPr>
        <w:commentReference w:id="1525"/>
      </w:r>
    </w:p>
    <w:p w:rsidR="00855848" w:rsidRDefault="00855848" w:rsidP="00855848">
      <w:pPr>
        <w:pStyle w:val="ItemIndent1"/>
      </w:pPr>
      <w:r w:rsidRPr="00DA2C2B">
        <w:rPr>
          <w:rStyle w:val="commandkeywords"/>
          <w:rFonts w:hint="eastAsia"/>
        </w:rPr>
        <w:t xml:space="preserve">route-replicate </w:t>
      </w:r>
      <w:r w:rsidRPr="00855848">
        <w:rPr>
          <w:rStyle w:val="commandkeywords"/>
        </w:rPr>
        <w:t>from</w:t>
      </w:r>
      <w:r w:rsidRPr="00855848">
        <w:t xml:space="preserve"> </w:t>
      </w:r>
      <w:r w:rsidRPr="00555218">
        <w:rPr>
          <w:rStyle w:val="commandtext"/>
          <w:rFonts w:hint="eastAsia"/>
        </w:rPr>
        <w:t>{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</w:rPr>
        <w:t>public</w:t>
      </w:r>
      <w:r w:rsidRPr="00855848">
        <w:t xml:space="preserve"> </w:t>
      </w:r>
      <w:r w:rsidRPr="00555218">
        <w:rPr>
          <w:rStyle w:val="commandtext"/>
          <w:rFonts w:hint="eastAsia"/>
        </w:rPr>
        <w:t>|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</w:rPr>
        <w:t>vpn-instance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>vpn-instance-name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}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</w:rPr>
        <w:t>protocol</w:t>
      </w:r>
      <w:r w:rsidRPr="00855848">
        <w:t xml:space="preserve"> </w:t>
      </w:r>
      <w:r w:rsidRPr="00555218">
        <w:rPr>
          <w:rStyle w:val="commandtext"/>
          <w:rFonts w:hint="eastAsia"/>
        </w:rPr>
        <w:t>{</w:t>
      </w:r>
      <w:r w:rsidRPr="00855848">
        <w:rPr>
          <w:rFonts w:hint="eastAsia"/>
        </w:rPr>
        <w:t xml:space="preserve"> </w:t>
      </w:r>
      <w:r w:rsidR="001E57E4" w:rsidRPr="00CB4387">
        <w:rPr>
          <w:rStyle w:val="commandkeywords"/>
        </w:rPr>
        <w:t>bgp</w:t>
      </w:r>
      <w:r w:rsidR="001E57E4" w:rsidRPr="00D47503">
        <w:t xml:space="preserve"> </w:t>
      </w:r>
      <w:r w:rsidR="001E57E4" w:rsidRPr="00CB4387">
        <w:rPr>
          <w:rStyle w:val="commandparameter"/>
          <w:rFonts w:hint="eastAsia"/>
        </w:rPr>
        <w:t>as-number</w:t>
      </w:r>
      <w:r w:rsidR="001E57E4" w:rsidRPr="000B4BB4">
        <w:t xml:space="preserve"> </w:t>
      </w:r>
      <w:r w:rsidR="001E57E4" w:rsidRPr="00756246">
        <w:rPr>
          <w:rStyle w:val="commandtext"/>
          <w:rFonts w:hint="eastAsia"/>
        </w:rPr>
        <w:t>|</w:t>
      </w:r>
      <w:r w:rsidR="001E57E4" w:rsidRPr="000B4BB4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direct</w:t>
      </w:r>
      <w:r w:rsidRPr="00855848">
        <w:t xml:space="preserve"> </w:t>
      </w:r>
      <w:r w:rsidRPr="00555218">
        <w:rPr>
          <w:rStyle w:val="commandtext"/>
          <w:rFonts w:hint="eastAsia"/>
        </w:rPr>
        <w:t>|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static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|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{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isis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|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ospf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|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rip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}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>process-id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}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advertise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]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route-policy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>route-policy-name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]</w:t>
      </w:r>
    </w:p>
    <w:p w:rsidR="00C53391" w:rsidRDefault="00855848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缺省情况下，</w:t>
      </w:r>
      <w:r w:rsidRPr="00855848">
        <w:rPr>
          <w:rFonts w:hint="eastAsia"/>
          <w:lang w:eastAsia="zh-CN"/>
        </w:rPr>
        <w:t>公网或其他</w:t>
      </w:r>
      <w:r w:rsidRPr="00855848">
        <w:rPr>
          <w:rFonts w:hint="eastAsia"/>
          <w:lang w:eastAsia="zh-CN"/>
        </w:rPr>
        <w:t>VPN</w:t>
      </w:r>
      <w:r w:rsidRPr="00855848">
        <w:rPr>
          <w:rFonts w:hint="eastAsia"/>
          <w:lang w:eastAsia="zh-CN"/>
        </w:rPr>
        <w:t>实例的路由信息不能引入到指定</w:t>
      </w:r>
      <w:r w:rsidRPr="00855848">
        <w:rPr>
          <w:rFonts w:hint="eastAsia"/>
          <w:lang w:eastAsia="zh-CN"/>
        </w:rPr>
        <w:t>VPN</w:t>
      </w:r>
      <w:r w:rsidRPr="00855848">
        <w:rPr>
          <w:rFonts w:hint="eastAsia"/>
          <w:lang w:eastAsia="zh-CN"/>
        </w:rPr>
        <w:t>实例中</w:t>
      </w:r>
      <w:r>
        <w:rPr>
          <w:rFonts w:hint="eastAsia"/>
          <w:lang w:eastAsia="zh-CN"/>
        </w:rPr>
        <w:t>。</w:t>
      </w:r>
    </w:p>
    <w:p w:rsidR="00D9007F" w:rsidRDefault="00D9007F" w:rsidP="00D9007F">
      <w:pPr>
        <w:pStyle w:val="4"/>
      </w:pPr>
      <w:r>
        <w:rPr>
          <w:rFonts w:hint="eastAsia"/>
        </w:rPr>
        <w:t>将指定</w:t>
      </w:r>
      <w:r w:rsidRPr="006E3A8C">
        <w:rPr>
          <w:rFonts w:hint="eastAsia"/>
        </w:rPr>
        <w:t>VPN</w:t>
      </w:r>
      <w:r>
        <w:rPr>
          <w:rFonts w:hint="eastAsia"/>
        </w:rPr>
        <w:t>实例的路由信息引入</w:t>
      </w:r>
      <w:r w:rsidRPr="006E3A8C">
        <w:rPr>
          <w:rFonts w:hint="eastAsia"/>
        </w:rPr>
        <w:t>到</w:t>
      </w:r>
      <w:r>
        <w:rPr>
          <w:rFonts w:hint="eastAsia"/>
        </w:rPr>
        <w:t>公网</w:t>
      </w:r>
      <w:r w:rsidRPr="006E3A8C">
        <w:rPr>
          <w:rFonts w:hint="eastAsia"/>
        </w:rPr>
        <w:t>中</w:t>
      </w:r>
    </w:p>
    <w:p w:rsidR="00D9007F" w:rsidRDefault="00D9007F" w:rsidP="00D9007F">
      <w:pPr>
        <w:pStyle w:val="ItemStep"/>
      </w:pPr>
      <w:r>
        <w:rPr>
          <w:rFonts w:hint="eastAsia"/>
        </w:rPr>
        <w:t>进入系统视图。</w:t>
      </w:r>
    </w:p>
    <w:p w:rsidR="00D9007F" w:rsidRDefault="00D9007F" w:rsidP="00D9007F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D9007F" w:rsidRDefault="00D9007F" w:rsidP="00D9007F">
      <w:pPr>
        <w:pStyle w:val="ItemStep"/>
      </w:pPr>
      <w:r w:rsidRPr="007358A3">
        <w:rPr>
          <w:rFonts w:hint="eastAsia"/>
        </w:rPr>
        <w:t>进入公网实例视图。</w:t>
      </w:r>
    </w:p>
    <w:p w:rsidR="00D9007F" w:rsidRDefault="00D9007F" w:rsidP="00D9007F">
      <w:pPr>
        <w:pStyle w:val="ItemIndent1"/>
        <w:rPr>
          <w:rStyle w:val="commandparameter"/>
        </w:rPr>
      </w:pPr>
      <w:r w:rsidRPr="007358A3">
        <w:rPr>
          <w:rStyle w:val="commandkeywords"/>
        </w:rPr>
        <w:t>ip public-instance</w:t>
      </w:r>
    </w:p>
    <w:p w:rsidR="00D9007F" w:rsidRPr="00CA1699" w:rsidRDefault="00D9007F" w:rsidP="00D9007F">
      <w:pPr>
        <w:pStyle w:val="ItemStep"/>
        <w:rPr>
          <w:lang w:eastAsia="zh-CN"/>
        </w:rPr>
      </w:pPr>
      <w:r w:rsidRPr="00CA1699">
        <w:rPr>
          <w:rFonts w:hint="eastAsia"/>
          <w:lang w:eastAsia="zh-CN"/>
        </w:rPr>
        <w:t>进入公网实例</w:t>
      </w:r>
      <w:r w:rsidRPr="00CA1699">
        <w:rPr>
          <w:rFonts w:hint="eastAsia"/>
          <w:lang w:eastAsia="zh-CN"/>
        </w:rPr>
        <w:t>IPv4</w:t>
      </w:r>
      <w:r w:rsidRPr="00CA1699">
        <w:rPr>
          <w:rFonts w:hint="eastAsia"/>
          <w:lang w:eastAsia="zh-CN"/>
        </w:rPr>
        <w:t>地址族视图。</w:t>
      </w:r>
    </w:p>
    <w:p w:rsidR="00D9007F" w:rsidRDefault="00D9007F" w:rsidP="00D9007F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address-family ipv4</w:t>
      </w:r>
    </w:p>
    <w:p w:rsidR="00D9007F" w:rsidRPr="00CA1699" w:rsidRDefault="00D9007F" w:rsidP="00D9007F">
      <w:pPr>
        <w:pStyle w:val="ItemStep"/>
        <w:rPr>
          <w:lang w:eastAsia="zh-CN"/>
        </w:rPr>
      </w:pPr>
      <w:r w:rsidRPr="00CA1699">
        <w:rPr>
          <w:rFonts w:hint="eastAsia"/>
          <w:lang w:eastAsia="zh-CN"/>
        </w:rPr>
        <w:lastRenderedPageBreak/>
        <w:t>将指定</w:t>
      </w:r>
      <w:r w:rsidRPr="00CA1699">
        <w:rPr>
          <w:rFonts w:hint="eastAsia"/>
          <w:lang w:eastAsia="zh-CN"/>
        </w:rPr>
        <w:t>VPN</w:t>
      </w:r>
      <w:r w:rsidRPr="00CA1699">
        <w:rPr>
          <w:rFonts w:hint="eastAsia"/>
          <w:lang w:eastAsia="zh-CN"/>
        </w:rPr>
        <w:t>实例的路由信息引入到公网中。</w:t>
      </w:r>
    </w:p>
    <w:p w:rsidR="00D9007F" w:rsidRPr="00C97016" w:rsidRDefault="00D9007F" w:rsidP="00D9007F">
      <w:pPr>
        <w:pStyle w:val="ItemIndent1"/>
        <w:rPr>
          <w:rStyle w:val="commandtext"/>
        </w:rPr>
      </w:pPr>
      <w:r w:rsidRPr="00CB4387">
        <w:rPr>
          <w:rStyle w:val="commandkeywords"/>
          <w:rFonts w:hint="eastAsia"/>
        </w:rPr>
        <w:t xml:space="preserve">route-replicate </w:t>
      </w:r>
      <w:r w:rsidRPr="00CB4387">
        <w:rPr>
          <w:rStyle w:val="commandkeywords"/>
        </w:rPr>
        <w:t>from</w:t>
      </w:r>
      <w:r w:rsidRPr="000B4BB4">
        <w:rPr>
          <w:rFonts w:hint="eastAsia"/>
        </w:rPr>
        <w:t xml:space="preserve"> </w:t>
      </w:r>
      <w:r w:rsidRPr="00CB4387">
        <w:rPr>
          <w:rStyle w:val="commandkeywords"/>
        </w:rPr>
        <w:t>vpn-instance</w:t>
      </w:r>
      <w:r w:rsidRPr="00D47503">
        <w:rPr>
          <w:rFonts w:hint="eastAsia"/>
        </w:rPr>
        <w:t xml:space="preserve"> </w:t>
      </w:r>
      <w:r w:rsidRPr="00CB4387">
        <w:rPr>
          <w:rStyle w:val="commandparameter"/>
          <w:rFonts w:hint="eastAsia"/>
        </w:rPr>
        <w:t>vpn-instance-name</w:t>
      </w:r>
      <w:r w:rsidRPr="00D47503">
        <w:rPr>
          <w:rFonts w:hint="eastAsia"/>
        </w:rPr>
        <w:t xml:space="preserve"> </w:t>
      </w:r>
      <w:r w:rsidRPr="00CB4387">
        <w:rPr>
          <w:rStyle w:val="commandkeywords"/>
        </w:rPr>
        <w:t>protocol</w:t>
      </w:r>
      <w:r w:rsidRPr="000B4BB4">
        <w:t xml:space="preserve"> </w:t>
      </w:r>
      <w:r w:rsidRPr="00756246">
        <w:rPr>
          <w:rStyle w:val="commandtext"/>
          <w:rFonts w:hint="eastAsia"/>
        </w:rPr>
        <w:t>{</w:t>
      </w:r>
      <w:r w:rsidRPr="000B4BB4">
        <w:rPr>
          <w:rFonts w:hint="eastAsia"/>
        </w:rPr>
        <w:t xml:space="preserve"> </w:t>
      </w:r>
      <w:r w:rsidR="001E57E4" w:rsidRPr="00CB4387">
        <w:rPr>
          <w:rStyle w:val="commandkeywords"/>
        </w:rPr>
        <w:t>bgp</w:t>
      </w:r>
      <w:r w:rsidR="001E57E4" w:rsidRPr="00D47503">
        <w:t xml:space="preserve"> </w:t>
      </w:r>
      <w:r w:rsidR="001E57E4" w:rsidRPr="00CB4387">
        <w:rPr>
          <w:rStyle w:val="commandparameter"/>
          <w:rFonts w:hint="eastAsia"/>
        </w:rPr>
        <w:t>as-number</w:t>
      </w:r>
      <w:r w:rsidR="001E57E4" w:rsidRPr="000B4BB4">
        <w:t xml:space="preserve"> </w:t>
      </w:r>
      <w:r w:rsidR="001E57E4" w:rsidRPr="00756246">
        <w:rPr>
          <w:rStyle w:val="commandtext"/>
          <w:rFonts w:hint="eastAsia"/>
        </w:rPr>
        <w:t>|</w:t>
      </w:r>
      <w:r w:rsidR="001E57E4" w:rsidRPr="000B4BB4">
        <w:rPr>
          <w:rFonts w:hint="eastAsia"/>
        </w:rPr>
        <w:t xml:space="preserve"> </w:t>
      </w:r>
      <w:r w:rsidRPr="00CB4387">
        <w:rPr>
          <w:rStyle w:val="commandkeywords"/>
          <w:rFonts w:hint="eastAsia"/>
        </w:rPr>
        <w:t>direct</w:t>
      </w:r>
      <w:r w:rsidRPr="000B4BB4">
        <w:t xml:space="preserve"> </w:t>
      </w:r>
      <w:r w:rsidRPr="00756246">
        <w:rPr>
          <w:rStyle w:val="commandtext"/>
          <w:rFonts w:hint="eastAsia"/>
        </w:rPr>
        <w:t>|</w:t>
      </w:r>
      <w:r w:rsidRPr="000B4BB4">
        <w:rPr>
          <w:rFonts w:hint="eastAsia"/>
        </w:rPr>
        <w:t xml:space="preserve"> </w:t>
      </w:r>
      <w:r w:rsidRPr="00CB4387">
        <w:rPr>
          <w:rStyle w:val="commandkeywords"/>
          <w:rFonts w:hint="eastAsia"/>
        </w:rPr>
        <w:t>static</w:t>
      </w:r>
      <w:r w:rsidRPr="000B4BB4">
        <w:rPr>
          <w:rFonts w:hint="eastAsia"/>
        </w:rPr>
        <w:t xml:space="preserve"> </w:t>
      </w:r>
      <w:r w:rsidRPr="00756246">
        <w:rPr>
          <w:rStyle w:val="commandtext"/>
          <w:rFonts w:hint="eastAsia"/>
        </w:rPr>
        <w:t>|</w:t>
      </w:r>
      <w:r w:rsidRPr="000B4BB4">
        <w:rPr>
          <w:rFonts w:hint="eastAsia"/>
        </w:rPr>
        <w:t xml:space="preserve"> </w:t>
      </w:r>
      <w:r w:rsidRPr="00756246">
        <w:rPr>
          <w:rStyle w:val="commandtext"/>
          <w:rFonts w:hint="eastAsia"/>
        </w:rPr>
        <w:t>{</w:t>
      </w:r>
      <w:r w:rsidRPr="000B4BB4">
        <w:rPr>
          <w:rFonts w:hint="eastAsia"/>
        </w:rPr>
        <w:t xml:space="preserve"> </w:t>
      </w:r>
      <w:r w:rsidRPr="00CB4387">
        <w:rPr>
          <w:rStyle w:val="commandkeywords"/>
          <w:rFonts w:hint="eastAsia"/>
        </w:rPr>
        <w:t>isis</w:t>
      </w:r>
      <w:r w:rsidRPr="000B4BB4">
        <w:rPr>
          <w:rFonts w:hint="eastAsia"/>
        </w:rPr>
        <w:t xml:space="preserve"> </w:t>
      </w:r>
      <w:r w:rsidRPr="00756246">
        <w:rPr>
          <w:rStyle w:val="commandtext"/>
          <w:rFonts w:hint="eastAsia"/>
        </w:rPr>
        <w:t>|</w:t>
      </w:r>
      <w:r w:rsidRPr="000B4BB4">
        <w:rPr>
          <w:rFonts w:hint="eastAsia"/>
        </w:rPr>
        <w:t xml:space="preserve"> </w:t>
      </w:r>
      <w:r w:rsidRPr="00CB4387">
        <w:rPr>
          <w:rStyle w:val="commandkeywords"/>
          <w:rFonts w:hint="eastAsia"/>
        </w:rPr>
        <w:t>ospf</w:t>
      </w:r>
      <w:r w:rsidRPr="00D47503">
        <w:rPr>
          <w:rFonts w:hint="eastAsia"/>
        </w:rPr>
        <w:t xml:space="preserve"> </w:t>
      </w:r>
      <w:r w:rsidRPr="00756246">
        <w:rPr>
          <w:rStyle w:val="commandtext"/>
          <w:rFonts w:hint="eastAsia"/>
        </w:rPr>
        <w:t>|</w:t>
      </w:r>
      <w:r w:rsidRPr="00D47503">
        <w:rPr>
          <w:rFonts w:hint="eastAsia"/>
        </w:rPr>
        <w:t xml:space="preserve"> </w:t>
      </w:r>
      <w:r w:rsidRPr="00CB4387">
        <w:rPr>
          <w:rStyle w:val="commandkeywords"/>
          <w:rFonts w:hint="eastAsia"/>
        </w:rPr>
        <w:t>rip</w:t>
      </w:r>
      <w:r w:rsidRPr="00D47503">
        <w:rPr>
          <w:rFonts w:hint="eastAsia"/>
        </w:rPr>
        <w:t xml:space="preserve"> </w:t>
      </w:r>
      <w:r w:rsidRPr="00756246">
        <w:rPr>
          <w:rStyle w:val="commandtext"/>
          <w:rFonts w:hint="eastAsia"/>
        </w:rPr>
        <w:t>}</w:t>
      </w:r>
      <w:r w:rsidRPr="00D47503">
        <w:rPr>
          <w:rFonts w:hint="eastAsia"/>
        </w:rPr>
        <w:t xml:space="preserve"> </w:t>
      </w:r>
      <w:r w:rsidRPr="00CB4387">
        <w:rPr>
          <w:rStyle w:val="commandparameter"/>
          <w:rFonts w:hint="eastAsia"/>
        </w:rPr>
        <w:t>process-id</w:t>
      </w:r>
      <w:r w:rsidRPr="00D47503">
        <w:rPr>
          <w:rFonts w:hint="eastAsia"/>
        </w:rPr>
        <w:t xml:space="preserve"> </w:t>
      </w:r>
      <w:r w:rsidRPr="00756246">
        <w:rPr>
          <w:rStyle w:val="commandtext"/>
          <w:rFonts w:hint="eastAsia"/>
        </w:rPr>
        <w:t>}</w:t>
      </w:r>
      <w:r w:rsidRPr="000B4BB4">
        <w:rPr>
          <w:rFonts w:hint="eastAsia"/>
        </w:rPr>
        <w:t xml:space="preserve"> </w:t>
      </w:r>
      <w:r w:rsidRPr="00756246">
        <w:rPr>
          <w:rStyle w:val="commandtext"/>
          <w:rFonts w:hint="eastAsia"/>
        </w:rPr>
        <w:t>[</w:t>
      </w:r>
      <w:r w:rsidRPr="000B4BB4">
        <w:rPr>
          <w:rFonts w:hint="eastAsia"/>
        </w:rPr>
        <w:t xml:space="preserve"> </w:t>
      </w:r>
      <w:r w:rsidRPr="00CB4387">
        <w:rPr>
          <w:rStyle w:val="commandkeywords"/>
          <w:rFonts w:hint="eastAsia"/>
        </w:rPr>
        <w:t>advertise</w:t>
      </w:r>
      <w:r w:rsidRPr="000B4BB4">
        <w:rPr>
          <w:rFonts w:hint="eastAsia"/>
        </w:rPr>
        <w:t xml:space="preserve"> </w:t>
      </w:r>
      <w:r w:rsidRPr="00756246">
        <w:rPr>
          <w:rStyle w:val="commandtext"/>
          <w:rFonts w:hint="eastAsia"/>
        </w:rPr>
        <w:t>]</w:t>
      </w:r>
      <w:r w:rsidRPr="000B4BB4">
        <w:rPr>
          <w:rFonts w:hint="eastAsia"/>
        </w:rPr>
        <w:t xml:space="preserve"> </w:t>
      </w:r>
      <w:r w:rsidRPr="00756246">
        <w:rPr>
          <w:rStyle w:val="commandtext"/>
          <w:rFonts w:hint="eastAsia"/>
        </w:rPr>
        <w:t>[</w:t>
      </w:r>
      <w:r w:rsidRPr="000B4BB4">
        <w:rPr>
          <w:rFonts w:hint="eastAsia"/>
        </w:rPr>
        <w:t xml:space="preserve"> </w:t>
      </w:r>
      <w:r w:rsidRPr="00CB4387">
        <w:rPr>
          <w:rStyle w:val="commandkeywords"/>
          <w:rFonts w:hint="eastAsia"/>
        </w:rPr>
        <w:t>route-policy</w:t>
      </w:r>
      <w:r w:rsidRPr="00D47503">
        <w:rPr>
          <w:rFonts w:hint="eastAsia"/>
        </w:rPr>
        <w:t xml:space="preserve"> </w:t>
      </w:r>
      <w:r w:rsidRPr="00CB4387">
        <w:rPr>
          <w:rStyle w:val="commandparameter"/>
          <w:rFonts w:hint="eastAsia"/>
        </w:rPr>
        <w:t>route-policy-name</w:t>
      </w:r>
      <w:r w:rsidRPr="000B4BB4">
        <w:rPr>
          <w:rFonts w:hint="eastAsia"/>
        </w:rPr>
        <w:t xml:space="preserve"> </w:t>
      </w:r>
      <w:r w:rsidRPr="00756246">
        <w:rPr>
          <w:rStyle w:val="commandtext"/>
          <w:rFonts w:hint="eastAsia"/>
        </w:rPr>
        <w:t>]</w:t>
      </w:r>
    </w:p>
    <w:p w:rsidR="00D9007F" w:rsidRDefault="00D9007F" w:rsidP="00B51350">
      <w:pPr>
        <w:pStyle w:val="ItemIndent1"/>
        <w:rPr>
          <w:lang w:eastAsia="zh-CN"/>
        </w:rPr>
      </w:pPr>
      <w:r w:rsidRPr="00CA1699">
        <w:rPr>
          <w:rFonts w:hint="eastAsia"/>
          <w:lang w:eastAsia="zh-CN"/>
        </w:rPr>
        <w:t>缺省情况下，</w:t>
      </w:r>
      <w:r w:rsidRPr="00CA1699">
        <w:rPr>
          <w:rFonts w:hint="eastAsia"/>
          <w:lang w:eastAsia="zh-CN"/>
        </w:rPr>
        <w:t>VPN</w:t>
      </w:r>
      <w:r w:rsidRPr="00CA1699">
        <w:rPr>
          <w:rFonts w:hint="eastAsia"/>
          <w:lang w:eastAsia="zh-CN"/>
        </w:rPr>
        <w:t>实例的路由信息不能引入到公网中。</w:t>
      </w:r>
    </w:p>
    <w:p w:rsidR="008D6022" w:rsidRDefault="008D6022" w:rsidP="008D6022">
      <w:pPr>
        <w:pStyle w:val="2"/>
      </w:pPr>
      <w:bookmarkStart w:id="1526" w:name="_Toc27473170"/>
      <w:bookmarkStart w:id="1527" w:name="_Ref27473088"/>
      <w:bookmarkStart w:id="1528" w:name="_Ref11247038"/>
      <w:bookmarkStart w:id="1529" w:name="_Toc16148261"/>
      <w:bookmarkStart w:id="1530" w:name="_Toc45105981"/>
      <w:r w:rsidRPr="00CD4D55">
        <w:rPr>
          <w:rFonts w:hint="eastAsia"/>
        </w:rPr>
        <w:t>配置公网和</w:t>
      </w:r>
      <w:r w:rsidRPr="00CD4D55">
        <w:rPr>
          <w:rFonts w:hint="eastAsia"/>
        </w:rPr>
        <w:t>VPN</w:t>
      </w:r>
      <w:r w:rsidRPr="00CD4D55">
        <w:rPr>
          <w:rFonts w:hint="eastAsia"/>
        </w:rPr>
        <w:t>实例的</w:t>
      </w:r>
      <w:r w:rsidRPr="00CD4D55">
        <w:rPr>
          <w:rFonts w:hint="eastAsia"/>
        </w:rPr>
        <w:t>BGP</w:t>
      </w:r>
      <w:r w:rsidRPr="00CD4D55">
        <w:rPr>
          <w:rFonts w:hint="eastAsia"/>
        </w:rPr>
        <w:t>路由互相引入功能</w:t>
      </w:r>
      <w:bookmarkEnd w:id="1526"/>
      <w:bookmarkEnd w:id="1527"/>
      <w:bookmarkEnd w:id="1528"/>
      <w:bookmarkEnd w:id="1529"/>
      <w:bookmarkEnd w:id="1530"/>
    </w:p>
    <w:p w:rsidR="008D6022" w:rsidRDefault="008D6022" w:rsidP="008D6022">
      <w:pPr>
        <w:pStyle w:val="4"/>
      </w:pPr>
      <w:r>
        <w:rPr>
          <w:rFonts w:hint="eastAsia"/>
        </w:rPr>
        <w:t>功能简介</w:t>
      </w:r>
    </w:p>
    <w:p w:rsidR="008D6022" w:rsidRDefault="008D6022" w:rsidP="008D6022">
      <w:r w:rsidRPr="00FC370B">
        <w:rPr>
          <w:rFonts w:hint="eastAsia"/>
        </w:rPr>
        <w:t>在</w:t>
      </w:r>
      <w:r>
        <w:rPr>
          <w:rFonts w:hint="eastAsia"/>
        </w:rPr>
        <w:t>BGP/MPLS L3</w:t>
      </w:r>
      <w:r w:rsidRPr="00FC370B">
        <w:rPr>
          <w:rFonts w:hint="eastAsia"/>
        </w:rPr>
        <w:t>VPN</w:t>
      </w:r>
      <w:r w:rsidRPr="00FC370B">
        <w:rPr>
          <w:rFonts w:hint="eastAsia"/>
        </w:rPr>
        <w:t>组网中，</w:t>
      </w:r>
      <w:r>
        <w:rPr>
          <w:rFonts w:hint="eastAsia"/>
        </w:rPr>
        <w:t>只有</w:t>
      </w:r>
      <w:r>
        <w:rPr>
          <w:rFonts w:hint="eastAsia"/>
        </w:rPr>
        <w:t>Route Target</w:t>
      </w:r>
      <w:r>
        <w:rPr>
          <w:rFonts w:hint="eastAsia"/>
        </w:rPr>
        <w:t>属性匹配的</w:t>
      </w:r>
      <w:r>
        <w:rPr>
          <w:rFonts w:hint="eastAsia"/>
        </w:rPr>
        <w:t>VPN</w:t>
      </w:r>
      <w:r>
        <w:rPr>
          <w:rFonts w:hint="eastAsia"/>
        </w:rPr>
        <w:t>实例之间才可以通信</w:t>
      </w:r>
      <w:r w:rsidRPr="00FC370B">
        <w:rPr>
          <w:rFonts w:hint="eastAsia"/>
        </w:rPr>
        <w:t>。</w:t>
      </w:r>
      <w:r>
        <w:rPr>
          <w:rFonts w:hint="eastAsia"/>
        </w:rPr>
        <w:t>在</w:t>
      </w:r>
      <w:r>
        <w:rPr>
          <w:rFonts w:hint="eastAsia"/>
        </w:rPr>
        <w:t>PE</w:t>
      </w:r>
      <w:r>
        <w:rPr>
          <w:rFonts w:hint="eastAsia"/>
        </w:rPr>
        <w:t>设备上</w:t>
      </w:r>
      <w:r w:rsidRPr="00FC370B">
        <w:rPr>
          <w:rFonts w:hint="eastAsia"/>
        </w:rPr>
        <w:t>配置</w:t>
      </w:r>
      <w:r>
        <w:rPr>
          <w:rFonts w:hint="eastAsia"/>
        </w:rPr>
        <w:t>本功能可以实现</w:t>
      </w:r>
      <w:r w:rsidRPr="00CD4D55">
        <w:rPr>
          <w:rFonts w:hint="eastAsia"/>
        </w:rPr>
        <w:t>公网和</w:t>
      </w:r>
      <w:r w:rsidRPr="00CD4D55">
        <w:rPr>
          <w:rFonts w:hint="eastAsia"/>
        </w:rPr>
        <w:t>VPN</w:t>
      </w:r>
      <w:r w:rsidRPr="00CD4D55">
        <w:rPr>
          <w:rFonts w:hint="eastAsia"/>
        </w:rPr>
        <w:t>实例的</w:t>
      </w:r>
      <w:r w:rsidRPr="00CD4D55">
        <w:rPr>
          <w:rFonts w:hint="eastAsia"/>
        </w:rPr>
        <w:t>BGP</w:t>
      </w:r>
      <w:r w:rsidRPr="00CD4D55">
        <w:rPr>
          <w:rFonts w:hint="eastAsia"/>
        </w:rPr>
        <w:t>路由互相引入</w:t>
      </w:r>
      <w:r>
        <w:rPr>
          <w:rFonts w:hint="eastAsia"/>
        </w:rPr>
        <w:t>，从而使公网和所有</w:t>
      </w:r>
      <w:r>
        <w:rPr>
          <w:rFonts w:hint="eastAsia"/>
        </w:rPr>
        <w:t>VPN</w:t>
      </w:r>
      <w:r>
        <w:rPr>
          <w:rFonts w:hint="eastAsia"/>
        </w:rPr>
        <w:t>用户互相访问。</w:t>
      </w:r>
    </w:p>
    <w:p w:rsidR="008D6022" w:rsidRDefault="008D6022" w:rsidP="008D6022">
      <w:r w:rsidRPr="00FC370B">
        <w:rPr>
          <w:rFonts w:hint="eastAsia"/>
        </w:rPr>
        <w:t>在流量</w:t>
      </w:r>
      <w:r>
        <w:rPr>
          <w:rFonts w:hint="eastAsia"/>
        </w:rPr>
        <w:t>清洗的</w:t>
      </w:r>
      <w:r w:rsidRPr="00FC370B">
        <w:rPr>
          <w:rFonts w:hint="eastAsia"/>
        </w:rPr>
        <w:t>场景中，</w:t>
      </w:r>
      <w:r>
        <w:rPr>
          <w:rFonts w:hint="eastAsia"/>
        </w:rPr>
        <w:t>公私网之间通过防火墙对流量进行过滤，</w:t>
      </w:r>
      <w:r w:rsidRPr="00FC370B">
        <w:rPr>
          <w:rFonts w:hint="eastAsia"/>
        </w:rPr>
        <w:t>不同</w:t>
      </w:r>
      <w:r>
        <w:rPr>
          <w:rFonts w:hint="eastAsia"/>
        </w:rPr>
        <w:t>用户</w:t>
      </w:r>
      <w:r w:rsidRPr="00FC370B">
        <w:rPr>
          <w:rFonts w:hint="eastAsia"/>
        </w:rPr>
        <w:t>的流量被划分到不同的</w:t>
      </w:r>
      <w:r w:rsidRPr="00FC370B">
        <w:rPr>
          <w:rFonts w:hint="eastAsia"/>
        </w:rPr>
        <w:t>VPN</w:t>
      </w:r>
      <w:r w:rsidRPr="00FC370B">
        <w:rPr>
          <w:rFonts w:hint="eastAsia"/>
        </w:rPr>
        <w:t>中。为了使</w:t>
      </w:r>
      <w:r>
        <w:rPr>
          <w:rFonts w:hint="eastAsia"/>
        </w:rPr>
        <w:t>VPN</w:t>
      </w:r>
      <w:r w:rsidRPr="00AD1908">
        <w:rPr>
          <w:rFonts w:hint="eastAsia"/>
        </w:rPr>
        <w:t>用户</w:t>
      </w:r>
      <w:r>
        <w:rPr>
          <w:rFonts w:hint="eastAsia"/>
        </w:rPr>
        <w:t>和</w:t>
      </w:r>
      <w:r w:rsidRPr="00FC370B">
        <w:rPr>
          <w:rFonts w:hint="eastAsia"/>
        </w:rPr>
        <w:t>公网</w:t>
      </w:r>
      <w:r>
        <w:rPr>
          <w:rFonts w:hint="eastAsia"/>
        </w:rPr>
        <w:t>用户互访</w:t>
      </w:r>
      <w:r w:rsidRPr="00FC370B">
        <w:rPr>
          <w:rFonts w:hint="eastAsia"/>
        </w:rPr>
        <w:t>，</w:t>
      </w:r>
      <w:r>
        <w:rPr>
          <w:rFonts w:hint="eastAsia"/>
        </w:rPr>
        <w:t>在防火墙提供流量安全保障的前提下，</w:t>
      </w:r>
      <w:r w:rsidRPr="00FC370B">
        <w:rPr>
          <w:rFonts w:hint="eastAsia"/>
        </w:rPr>
        <w:t>需要</w:t>
      </w:r>
      <w:r w:rsidRPr="00C6076F">
        <w:rPr>
          <w:rFonts w:hint="eastAsia"/>
        </w:rPr>
        <w:t>公网</w:t>
      </w:r>
      <w:r w:rsidRPr="00C43172">
        <w:rPr>
          <w:rFonts w:hint="eastAsia"/>
        </w:rPr>
        <w:t>和</w:t>
      </w:r>
      <w:r w:rsidRPr="00C43172">
        <w:rPr>
          <w:rFonts w:hint="eastAsia"/>
        </w:rPr>
        <w:t>VPN</w:t>
      </w:r>
      <w:r w:rsidRPr="00C43172">
        <w:rPr>
          <w:rFonts w:hint="eastAsia"/>
        </w:rPr>
        <w:t>实例的</w:t>
      </w:r>
      <w:r w:rsidRPr="00C43172">
        <w:rPr>
          <w:rFonts w:hint="eastAsia"/>
        </w:rPr>
        <w:t>BGP</w:t>
      </w:r>
      <w:r w:rsidRPr="00C43172">
        <w:rPr>
          <w:rFonts w:hint="eastAsia"/>
        </w:rPr>
        <w:t>路由互相引入</w:t>
      </w:r>
      <w:r w:rsidRPr="00C6076F">
        <w:rPr>
          <w:rFonts w:hint="eastAsia"/>
        </w:rPr>
        <w:t>。</w:t>
      </w:r>
    </w:p>
    <w:p w:rsidR="008D6022" w:rsidRPr="00C276FA" w:rsidRDefault="008D6022" w:rsidP="008D6022">
      <w:r>
        <w:rPr>
          <w:rFonts w:hint="eastAsia"/>
        </w:rPr>
        <w:t>本功能引入</w:t>
      </w:r>
      <w:r>
        <w:rPr>
          <w:rFonts w:hint="eastAsia"/>
        </w:rPr>
        <w:t>BGP</w:t>
      </w:r>
      <w:r>
        <w:rPr>
          <w:rFonts w:hint="eastAsia"/>
        </w:rPr>
        <w:t>路由时，还可以同时引入</w:t>
      </w:r>
      <w:r>
        <w:rPr>
          <w:rFonts w:hint="eastAsia"/>
        </w:rPr>
        <w:t>BGP</w:t>
      </w:r>
      <w:r>
        <w:rPr>
          <w:rFonts w:hint="eastAsia"/>
        </w:rPr>
        <w:t>路由属性，以便设备</w:t>
      </w:r>
      <w:r w:rsidRPr="00802A5A">
        <w:rPr>
          <w:rFonts w:hint="eastAsia"/>
        </w:rPr>
        <w:t>通过</w:t>
      </w:r>
      <w:r w:rsidRPr="00802A5A">
        <w:rPr>
          <w:rFonts w:hint="eastAsia"/>
        </w:rPr>
        <w:t>BGP</w:t>
      </w:r>
      <w:r w:rsidRPr="00802A5A">
        <w:rPr>
          <w:rFonts w:hint="eastAsia"/>
        </w:rPr>
        <w:t>路由属性选择合适的转发路径</w:t>
      </w:r>
      <w:r>
        <w:rPr>
          <w:rFonts w:hint="eastAsia"/>
        </w:rPr>
        <w:t>。</w:t>
      </w:r>
    </w:p>
    <w:p w:rsidR="008D6022" w:rsidRPr="00CD4D55" w:rsidRDefault="008D6022" w:rsidP="008D6022">
      <w:pPr>
        <w:pStyle w:val="4"/>
      </w:pPr>
      <w:r w:rsidRPr="00CD4D55">
        <w:rPr>
          <w:rFonts w:hint="eastAsia"/>
        </w:rPr>
        <w:t>配置限制和指导</w:t>
      </w:r>
    </w:p>
    <w:p w:rsidR="008D6022" w:rsidRPr="00CD4D55" w:rsidRDefault="008D6022" w:rsidP="008D6022">
      <w:r w:rsidRPr="00CD4D55">
        <w:rPr>
          <w:rFonts w:hint="eastAsia"/>
        </w:rPr>
        <w:t>开启本功能后，公网和所有</w:t>
      </w:r>
      <w:r w:rsidRPr="00CD4D55">
        <w:rPr>
          <w:rFonts w:hint="eastAsia"/>
        </w:rPr>
        <w:t>VPN</w:t>
      </w:r>
      <w:r w:rsidRPr="00CD4D55">
        <w:rPr>
          <w:rFonts w:hint="eastAsia"/>
        </w:rPr>
        <w:t>实例内的用户都可以互相访问，无法实现不同</w:t>
      </w:r>
      <w:r w:rsidRPr="00CD4D55">
        <w:rPr>
          <w:rFonts w:hint="eastAsia"/>
        </w:rPr>
        <w:t>VPN</w:t>
      </w:r>
      <w:r w:rsidRPr="00CD4D55">
        <w:rPr>
          <w:rFonts w:hint="eastAsia"/>
        </w:rPr>
        <w:t>用户之间的隔离，请仅在特定场景下使用本功能。</w:t>
      </w:r>
    </w:p>
    <w:p w:rsidR="008D6022" w:rsidRPr="00035351" w:rsidRDefault="008D6022" w:rsidP="008D6022">
      <w:pPr>
        <w:pStyle w:val="4"/>
      </w:pPr>
      <w:r w:rsidRPr="00035351">
        <w:rPr>
          <w:rFonts w:hint="eastAsia"/>
        </w:rPr>
        <w:t>配置步骤</w:t>
      </w:r>
    </w:p>
    <w:p w:rsidR="008D6022" w:rsidRPr="00035351" w:rsidRDefault="008D6022" w:rsidP="008D6022">
      <w:pPr>
        <w:pStyle w:val="ItemStep"/>
      </w:pPr>
      <w:r w:rsidRPr="00035351">
        <w:rPr>
          <w:rFonts w:hint="eastAsia"/>
        </w:rPr>
        <w:t>进入系统视图。</w:t>
      </w:r>
    </w:p>
    <w:p w:rsidR="008D6022" w:rsidRPr="00035351" w:rsidRDefault="008D6022" w:rsidP="008D6022">
      <w:pPr>
        <w:pStyle w:val="ItemIndent1"/>
        <w:rPr>
          <w:rStyle w:val="commandkeywords"/>
        </w:rPr>
      </w:pPr>
      <w:r w:rsidRPr="00035351">
        <w:rPr>
          <w:rStyle w:val="commandkeywords"/>
          <w:rFonts w:hint="eastAsia"/>
        </w:rPr>
        <w:t>system-view</w:t>
      </w:r>
    </w:p>
    <w:p w:rsidR="008D6022" w:rsidRPr="00035351" w:rsidRDefault="008D6022" w:rsidP="008D6022">
      <w:pPr>
        <w:pStyle w:val="ItemStep"/>
      </w:pPr>
      <w:r w:rsidRPr="00035351">
        <w:rPr>
          <w:rFonts w:hint="eastAsia"/>
        </w:rPr>
        <w:t>进入</w:t>
      </w:r>
      <w:r w:rsidRPr="00035351">
        <w:rPr>
          <w:rFonts w:hint="eastAsia"/>
        </w:rPr>
        <w:t>BGP</w:t>
      </w:r>
      <w:r w:rsidRPr="00035351">
        <w:rPr>
          <w:rFonts w:hint="eastAsia"/>
        </w:rPr>
        <w:t>实例视图。</w:t>
      </w:r>
    </w:p>
    <w:p w:rsidR="008D6022" w:rsidRPr="00035351" w:rsidRDefault="008D6022" w:rsidP="008D6022">
      <w:pPr>
        <w:pStyle w:val="ItemIndent1"/>
      </w:pPr>
      <w:r w:rsidRPr="00035351">
        <w:rPr>
          <w:rStyle w:val="commandkeywords"/>
          <w:rFonts w:hint="eastAsia"/>
        </w:rPr>
        <w:t xml:space="preserve">bgp </w:t>
      </w:r>
      <w:r w:rsidRPr="00035351">
        <w:rPr>
          <w:rStyle w:val="commandparameter"/>
          <w:rFonts w:hint="eastAsia"/>
        </w:rPr>
        <w:t>as-number</w:t>
      </w:r>
      <w:r w:rsidRPr="00035351">
        <w:t xml:space="preserve"> </w:t>
      </w:r>
      <w:r w:rsidRPr="00035351">
        <w:rPr>
          <w:rStyle w:val="commandtext"/>
          <w:rFonts w:hint="eastAsia"/>
        </w:rPr>
        <w:t>[</w:t>
      </w:r>
      <w:r w:rsidRPr="00035351">
        <w:rPr>
          <w:rFonts w:hint="eastAsia"/>
        </w:rPr>
        <w:t xml:space="preserve"> </w:t>
      </w:r>
      <w:r w:rsidRPr="00035351">
        <w:rPr>
          <w:rStyle w:val="commandkeywords"/>
          <w:rFonts w:hint="eastAsia"/>
        </w:rPr>
        <w:t>instance</w:t>
      </w:r>
      <w:r w:rsidRPr="00035351">
        <w:rPr>
          <w:rFonts w:hint="eastAsia"/>
        </w:rPr>
        <w:t xml:space="preserve"> </w:t>
      </w:r>
      <w:r w:rsidRPr="00035351">
        <w:rPr>
          <w:rStyle w:val="commandparameter"/>
          <w:rFonts w:hint="eastAsia"/>
        </w:rPr>
        <w:t>instance-name</w:t>
      </w:r>
      <w:r w:rsidRPr="00035351">
        <w:rPr>
          <w:rFonts w:hint="eastAsia"/>
        </w:rPr>
        <w:t xml:space="preserve"> </w:t>
      </w:r>
      <w:r w:rsidRPr="00035351">
        <w:rPr>
          <w:rStyle w:val="commandtext"/>
          <w:rFonts w:hint="eastAsia"/>
        </w:rPr>
        <w:t>]</w:t>
      </w:r>
    </w:p>
    <w:p w:rsidR="008D6022" w:rsidRPr="00964030" w:rsidRDefault="008D6022" w:rsidP="008D6022">
      <w:pPr>
        <w:pStyle w:val="ItemStep"/>
        <w:rPr>
          <w:lang w:eastAsia="zh-CN"/>
        </w:rPr>
      </w:pPr>
      <w:r w:rsidRPr="00964030">
        <w:rPr>
          <w:rFonts w:hint="eastAsia"/>
          <w:lang w:eastAsia="zh-CN"/>
        </w:rPr>
        <w:t>开启公网和</w:t>
      </w:r>
      <w:r w:rsidRPr="00964030">
        <w:rPr>
          <w:rFonts w:hint="eastAsia"/>
          <w:lang w:eastAsia="zh-CN"/>
        </w:rPr>
        <w:t>VPN</w:t>
      </w:r>
      <w:r w:rsidRPr="00964030">
        <w:rPr>
          <w:rFonts w:hint="eastAsia"/>
          <w:lang w:eastAsia="zh-CN"/>
        </w:rPr>
        <w:t>实例的</w:t>
      </w:r>
      <w:r w:rsidRPr="00964030">
        <w:rPr>
          <w:rFonts w:hint="eastAsia"/>
          <w:lang w:eastAsia="zh-CN"/>
        </w:rPr>
        <w:t>BGP</w:t>
      </w:r>
      <w:r w:rsidRPr="00964030">
        <w:rPr>
          <w:rFonts w:hint="eastAsia"/>
          <w:lang w:eastAsia="zh-CN"/>
        </w:rPr>
        <w:t>路由互相引入功能。</w:t>
      </w:r>
    </w:p>
    <w:p w:rsidR="008D6022" w:rsidRPr="00035351" w:rsidRDefault="008D6022" w:rsidP="008D6022">
      <w:pPr>
        <w:pStyle w:val="ItemIndent1"/>
        <w:rPr>
          <w:rStyle w:val="commandkeywords"/>
        </w:rPr>
      </w:pPr>
      <w:r w:rsidRPr="00035351">
        <w:rPr>
          <w:rStyle w:val="commandkeywords"/>
        </w:rPr>
        <w:t>route-replicate enable</w:t>
      </w:r>
    </w:p>
    <w:p w:rsidR="008D6022" w:rsidRPr="00035351" w:rsidRDefault="008D6022" w:rsidP="008D6022">
      <w:pPr>
        <w:pStyle w:val="ItemIndent1"/>
      </w:pPr>
      <w:r w:rsidRPr="00035351">
        <w:rPr>
          <w:rFonts w:hint="eastAsia"/>
        </w:rPr>
        <w:t>缺省情况下，公网和</w:t>
      </w:r>
      <w:r w:rsidRPr="00035351">
        <w:rPr>
          <w:rFonts w:hint="eastAsia"/>
        </w:rPr>
        <w:t>VPN</w:t>
      </w:r>
      <w:r w:rsidRPr="00035351">
        <w:rPr>
          <w:rFonts w:hint="eastAsia"/>
        </w:rPr>
        <w:t>实例的</w:t>
      </w:r>
      <w:r w:rsidRPr="00035351">
        <w:rPr>
          <w:rFonts w:hint="eastAsia"/>
        </w:rPr>
        <w:t>BGP</w:t>
      </w:r>
      <w:r w:rsidRPr="00035351">
        <w:rPr>
          <w:rFonts w:hint="eastAsia"/>
        </w:rPr>
        <w:t>路由互相引入功能处于关闭状态。</w:t>
      </w:r>
    </w:p>
    <w:p w:rsidR="008D6022" w:rsidRPr="00E30398" w:rsidRDefault="008D6022" w:rsidP="008D6022">
      <w:pPr>
        <w:pStyle w:val="ItemStep"/>
      </w:pPr>
      <w:r w:rsidRPr="00E30398">
        <w:rPr>
          <w:rFonts w:hint="eastAsia"/>
        </w:rPr>
        <w:t>退回系统视图。</w:t>
      </w:r>
    </w:p>
    <w:p w:rsidR="008D6022" w:rsidRPr="00E30398" w:rsidRDefault="008D6022" w:rsidP="008D6022">
      <w:pPr>
        <w:pStyle w:val="ItemIndent1"/>
        <w:rPr>
          <w:rStyle w:val="commandkeywords"/>
        </w:rPr>
      </w:pPr>
      <w:r w:rsidRPr="00E30398">
        <w:rPr>
          <w:rStyle w:val="commandkeywords"/>
        </w:rPr>
        <w:t>quit</w:t>
      </w:r>
    </w:p>
    <w:p w:rsidR="008D6022" w:rsidRPr="00964030" w:rsidRDefault="008D6022" w:rsidP="008D6022">
      <w:pPr>
        <w:pStyle w:val="ItemStep"/>
        <w:rPr>
          <w:lang w:eastAsia="zh-CN"/>
        </w:rPr>
      </w:pPr>
      <w:r w:rsidRPr="00964030">
        <w:rPr>
          <w:rFonts w:hint="eastAsia"/>
          <w:lang w:eastAsia="zh-CN"/>
        </w:rPr>
        <w:t>进入公网实例</w:t>
      </w:r>
      <w:r w:rsidRPr="00964030">
        <w:rPr>
          <w:lang w:eastAsia="zh-CN"/>
        </w:rPr>
        <w:t>视图</w:t>
      </w:r>
      <w:r w:rsidRPr="00964030">
        <w:rPr>
          <w:rFonts w:hint="eastAsia"/>
          <w:lang w:eastAsia="zh-CN"/>
        </w:rPr>
        <w:t>或公网实例</w:t>
      </w:r>
      <w:r w:rsidRPr="00964030">
        <w:rPr>
          <w:rFonts w:hint="eastAsia"/>
          <w:lang w:eastAsia="zh-CN"/>
        </w:rPr>
        <w:t>IPv4</w:t>
      </w:r>
      <w:r w:rsidRPr="00964030">
        <w:rPr>
          <w:rFonts w:hint="eastAsia"/>
          <w:lang w:eastAsia="zh-CN"/>
        </w:rPr>
        <w:t>地址族视图。</w:t>
      </w:r>
    </w:p>
    <w:p w:rsidR="008D6022" w:rsidRPr="00035351" w:rsidRDefault="008D6022" w:rsidP="008D6022">
      <w:pPr>
        <w:pStyle w:val="ItemList2"/>
      </w:pPr>
      <w:r w:rsidRPr="00035351">
        <w:rPr>
          <w:rFonts w:hint="eastAsia"/>
        </w:rPr>
        <w:t>进入</w:t>
      </w:r>
      <w:r w:rsidRPr="00964030">
        <w:rPr>
          <w:rFonts w:hint="eastAsia"/>
        </w:rPr>
        <w:t>公网</w:t>
      </w:r>
      <w:r w:rsidRPr="00035351">
        <w:rPr>
          <w:rFonts w:hint="eastAsia"/>
        </w:rPr>
        <w:t>实例</w:t>
      </w:r>
      <w:r w:rsidRPr="00035351">
        <w:t>视图</w:t>
      </w:r>
      <w:r w:rsidRPr="00035351">
        <w:rPr>
          <w:rFonts w:hint="eastAsia"/>
        </w:rPr>
        <w:t>。</w:t>
      </w:r>
    </w:p>
    <w:p w:rsidR="008D6022" w:rsidRPr="00035351" w:rsidRDefault="008D6022" w:rsidP="008D6022">
      <w:pPr>
        <w:pStyle w:val="ItemIndent2"/>
        <w:rPr>
          <w:rStyle w:val="commandkeywords"/>
        </w:rPr>
      </w:pPr>
      <w:r w:rsidRPr="00035351">
        <w:rPr>
          <w:rStyle w:val="commandkeywords"/>
        </w:rPr>
        <w:t xml:space="preserve">ip </w:t>
      </w:r>
      <w:r w:rsidRPr="00035351">
        <w:rPr>
          <w:rStyle w:val="commandkeywords"/>
          <w:rFonts w:hint="eastAsia"/>
        </w:rPr>
        <w:t>public-instance</w:t>
      </w:r>
    </w:p>
    <w:p w:rsidR="008D6022" w:rsidRPr="00964030" w:rsidRDefault="008D6022" w:rsidP="008D6022">
      <w:pPr>
        <w:pStyle w:val="ItemList2"/>
        <w:rPr>
          <w:lang w:eastAsia="zh-CN"/>
        </w:rPr>
      </w:pPr>
      <w:r w:rsidRPr="00964030">
        <w:rPr>
          <w:rFonts w:hint="eastAsia"/>
          <w:lang w:eastAsia="zh-CN"/>
        </w:rPr>
        <w:t>请依次执行以下命令进入公网实例</w:t>
      </w:r>
      <w:r w:rsidRPr="00964030">
        <w:rPr>
          <w:rFonts w:hint="eastAsia"/>
          <w:lang w:eastAsia="zh-CN"/>
        </w:rPr>
        <w:t>IPv4</w:t>
      </w:r>
      <w:r w:rsidRPr="00964030">
        <w:rPr>
          <w:rFonts w:hint="eastAsia"/>
          <w:lang w:eastAsia="zh-CN"/>
        </w:rPr>
        <w:t>地址族视图。</w:t>
      </w:r>
    </w:p>
    <w:p w:rsidR="008D6022" w:rsidRPr="00035351" w:rsidRDefault="008D6022" w:rsidP="008D6022">
      <w:pPr>
        <w:pStyle w:val="ItemIndent2"/>
        <w:rPr>
          <w:rStyle w:val="commandparameter"/>
        </w:rPr>
      </w:pPr>
      <w:r w:rsidRPr="00035351">
        <w:rPr>
          <w:rStyle w:val="commandkeywords"/>
        </w:rPr>
        <w:t xml:space="preserve">ip </w:t>
      </w:r>
      <w:r w:rsidRPr="00035351">
        <w:rPr>
          <w:rStyle w:val="commandkeywords"/>
          <w:rFonts w:hint="eastAsia"/>
        </w:rPr>
        <w:t>public-instance</w:t>
      </w:r>
    </w:p>
    <w:p w:rsidR="008D6022" w:rsidRPr="00035351" w:rsidRDefault="008D6022" w:rsidP="008D6022">
      <w:pPr>
        <w:pStyle w:val="ItemIndent2"/>
        <w:rPr>
          <w:rStyle w:val="commandkeywords"/>
        </w:rPr>
      </w:pPr>
      <w:r w:rsidRPr="00035351">
        <w:rPr>
          <w:rStyle w:val="commandkeywords"/>
          <w:rFonts w:hint="eastAsia"/>
        </w:rPr>
        <w:t>address-family ipv4</w:t>
      </w:r>
    </w:p>
    <w:p w:rsidR="008D6022" w:rsidRPr="00964030" w:rsidRDefault="008D6022" w:rsidP="008D6022">
      <w:pPr>
        <w:pStyle w:val="ItemStep"/>
        <w:rPr>
          <w:lang w:eastAsia="zh-CN"/>
        </w:rPr>
      </w:pPr>
      <w:r w:rsidRPr="00964030">
        <w:rPr>
          <w:rFonts w:hint="eastAsia"/>
          <w:lang w:eastAsia="zh-CN"/>
        </w:rPr>
        <w:t>对公网实例应用入方向路由策略。</w:t>
      </w:r>
    </w:p>
    <w:p w:rsidR="008D6022" w:rsidRPr="00687B68" w:rsidRDefault="008D6022" w:rsidP="008D6022">
      <w:pPr>
        <w:pStyle w:val="ItemIndent1"/>
        <w:rPr>
          <w:rStyle w:val="commandparameter"/>
        </w:rPr>
      </w:pPr>
      <w:r w:rsidRPr="00687B68">
        <w:rPr>
          <w:rStyle w:val="commandkeywords"/>
        </w:rPr>
        <w:t xml:space="preserve">import route-policy </w:t>
      </w:r>
      <w:r w:rsidRPr="00687B68">
        <w:rPr>
          <w:rStyle w:val="commandparameter"/>
        </w:rPr>
        <w:t>route-policy</w:t>
      </w:r>
    </w:p>
    <w:p w:rsidR="008D6022" w:rsidRPr="00687B68" w:rsidRDefault="008D6022" w:rsidP="008D6022">
      <w:pPr>
        <w:pStyle w:val="ItemIndent1"/>
      </w:pPr>
      <w:r w:rsidRPr="00687B68">
        <w:rPr>
          <w:rFonts w:hint="eastAsia"/>
        </w:rPr>
        <w:t>缺省情况下，允许所有</w:t>
      </w:r>
      <w:r w:rsidRPr="00687B68">
        <w:rPr>
          <w:rFonts w:hint="eastAsia"/>
        </w:rPr>
        <w:t>Route Target</w:t>
      </w:r>
      <w:r w:rsidRPr="00687B68">
        <w:rPr>
          <w:rFonts w:hint="eastAsia"/>
        </w:rPr>
        <w:t>属性匹配的路由通过。</w:t>
      </w:r>
    </w:p>
    <w:p w:rsidR="008D6022" w:rsidRPr="00964030" w:rsidRDefault="008D6022" w:rsidP="008D6022">
      <w:pPr>
        <w:pStyle w:val="ItemStep"/>
        <w:rPr>
          <w:lang w:eastAsia="zh-CN"/>
        </w:rPr>
      </w:pPr>
      <w:r w:rsidRPr="00964030">
        <w:rPr>
          <w:rFonts w:hint="eastAsia"/>
          <w:lang w:eastAsia="zh-CN"/>
        </w:rPr>
        <w:lastRenderedPageBreak/>
        <w:t>对公网实例应用出方向路由策略。</w:t>
      </w:r>
    </w:p>
    <w:p w:rsidR="008D6022" w:rsidRPr="00687B68" w:rsidRDefault="008D6022" w:rsidP="008D6022">
      <w:pPr>
        <w:pStyle w:val="ItemIndent1"/>
        <w:rPr>
          <w:rStyle w:val="commandparameter"/>
        </w:rPr>
      </w:pPr>
      <w:r w:rsidRPr="00687B68">
        <w:rPr>
          <w:rStyle w:val="commandkeywords"/>
        </w:rPr>
        <w:t xml:space="preserve">export route-policy </w:t>
      </w:r>
      <w:r w:rsidRPr="00687B68">
        <w:rPr>
          <w:rStyle w:val="commandparameter"/>
        </w:rPr>
        <w:t>route-policy</w:t>
      </w:r>
    </w:p>
    <w:p w:rsidR="008D6022" w:rsidRPr="00D9007F" w:rsidRDefault="008D6022" w:rsidP="00B51350">
      <w:pPr>
        <w:pStyle w:val="ItemIndent1"/>
        <w:rPr>
          <w:lang w:eastAsia="zh-CN"/>
        </w:rPr>
      </w:pPr>
      <w:r w:rsidRPr="00687B68">
        <w:rPr>
          <w:rFonts w:hint="eastAsia"/>
        </w:rPr>
        <w:t>缺省情况下，不对发布的路由进行过滤。</w:t>
      </w:r>
    </w:p>
    <w:p w:rsidR="00195312" w:rsidRPr="00C26444" w:rsidRDefault="00195312" w:rsidP="00195312">
      <w:pPr>
        <w:pStyle w:val="2"/>
      </w:pPr>
      <w:bookmarkStart w:id="1531" w:name="_Toc503513935"/>
      <w:bookmarkStart w:id="1532" w:name="_Toc477975335"/>
      <w:bookmarkStart w:id="1533" w:name="_Ref467500250"/>
      <w:bookmarkStart w:id="1534" w:name="_Ref478203523"/>
      <w:bookmarkStart w:id="1535" w:name="_Toc516495065"/>
      <w:bookmarkStart w:id="1536" w:name="_Ref522525249"/>
      <w:bookmarkStart w:id="1537" w:name="_Toc531095430"/>
      <w:bookmarkStart w:id="1538" w:name="_Toc45105982"/>
      <w:r w:rsidRPr="00C26444">
        <w:rPr>
          <w:rFonts w:hint="eastAsia"/>
        </w:rPr>
        <w:t>开启</w:t>
      </w:r>
      <w:r w:rsidRPr="00C26444">
        <w:rPr>
          <w:rFonts w:hint="eastAsia"/>
        </w:rPr>
        <w:t>VPN</w:t>
      </w:r>
      <w:r w:rsidRPr="00C26444">
        <w:rPr>
          <w:rFonts w:hint="eastAsia"/>
        </w:rPr>
        <w:t>引入等价路由功能</w:t>
      </w:r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</w:p>
    <w:p w:rsidR="00195312" w:rsidRPr="00C26444" w:rsidRDefault="00195312" w:rsidP="00195312">
      <w:pPr>
        <w:pStyle w:val="4"/>
      </w:pPr>
      <w:r w:rsidRPr="00C26444">
        <w:rPr>
          <w:rFonts w:hint="eastAsia"/>
        </w:rPr>
        <w:t>功能简介</w:t>
      </w:r>
    </w:p>
    <w:p w:rsidR="00195312" w:rsidRDefault="00195312" w:rsidP="00195312">
      <w:r w:rsidRPr="00C26444">
        <w:rPr>
          <w:rFonts w:hint="eastAsia"/>
        </w:rPr>
        <w:t>缺省情况下，</w:t>
      </w:r>
      <w:r w:rsidRPr="00C26444">
        <w:t>对于</w:t>
      </w:r>
      <w:r w:rsidRPr="00C26444">
        <w:rPr>
          <w:rFonts w:hint="eastAsia"/>
        </w:rPr>
        <w:t>前缀和</w:t>
      </w:r>
      <w:r w:rsidRPr="00C26444">
        <w:rPr>
          <w:rFonts w:hint="eastAsia"/>
        </w:rPr>
        <w:t>RD</w:t>
      </w:r>
      <w:r w:rsidRPr="00C26444">
        <w:rPr>
          <w:rFonts w:hint="eastAsia"/>
        </w:rPr>
        <w:t>均相同的多条路由</w:t>
      </w:r>
      <w:r w:rsidRPr="00C26444">
        <w:t>，</w:t>
      </w:r>
      <w:r w:rsidRPr="00C26444">
        <w:rPr>
          <w:rFonts w:hint="eastAsia"/>
        </w:rPr>
        <w:t>BGP</w:t>
      </w:r>
      <w:r w:rsidRPr="00C26444">
        <w:t>只会将最优路由</w:t>
      </w:r>
      <w:r w:rsidRPr="00C26444">
        <w:rPr>
          <w:rFonts w:hint="eastAsia"/>
        </w:rPr>
        <w:t>引入</w:t>
      </w:r>
      <w:r w:rsidRPr="00C26444">
        <w:t>到</w:t>
      </w:r>
      <w:r w:rsidRPr="00C26444">
        <w:t>VPN</w:t>
      </w:r>
      <w:r w:rsidRPr="00C26444">
        <w:rPr>
          <w:rFonts w:hint="eastAsia"/>
        </w:rPr>
        <w:t>实例的路由表</w:t>
      </w:r>
      <w:r w:rsidRPr="00C26444">
        <w:t>中</w:t>
      </w:r>
      <w:r w:rsidRPr="00C26444">
        <w:rPr>
          <w:rFonts w:hint="eastAsia"/>
        </w:rPr>
        <w:t>。开启</w:t>
      </w:r>
      <w:r w:rsidRPr="00C26444">
        <w:rPr>
          <w:rFonts w:hint="eastAsia"/>
        </w:rPr>
        <w:t>VPN</w:t>
      </w:r>
      <w:r w:rsidRPr="00C26444">
        <w:rPr>
          <w:rFonts w:hint="eastAsia"/>
        </w:rPr>
        <w:t>引入等价路由功能后，</w:t>
      </w:r>
      <w:r w:rsidRPr="00C26444">
        <w:rPr>
          <w:rFonts w:hint="eastAsia"/>
        </w:rPr>
        <w:t>BGP</w:t>
      </w:r>
      <w:r w:rsidRPr="00C26444">
        <w:rPr>
          <w:rFonts w:hint="eastAsia"/>
        </w:rPr>
        <w:t>可以把前缀和</w:t>
      </w:r>
      <w:r w:rsidRPr="00C26444">
        <w:rPr>
          <w:rFonts w:hint="eastAsia"/>
        </w:rPr>
        <w:t>RD</w:t>
      </w:r>
      <w:r w:rsidRPr="00C26444">
        <w:rPr>
          <w:rFonts w:hint="eastAsia"/>
        </w:rPr>
        <w:t>均相同的多条路由全部引入到</w:t>
      </w:r>
      <w:r w:rsidRPr="00C26444">
        <w:rPr>
          <w:rFonts w:hint="eastAsia"/>
        </w:rPr>
        <w:t>VPN</w:t>
      </w:r>
      <w:r w:rsidRPr="00C26444">
        <w:rPr>
          <w:rFonts w:hint="eastAsia"/>
        </w:rPr>
        <w:t>实例的路由表中，以便在这些路由之间进行负载分担或</w:t>
      </w:r>
      <w:r w:rsidRPr="00C26444">
        <w:rPr>
          <w:rFonts w:hint="eastAsia"/>
        </w:rPr>
        <w:t>MPLS L3VPN</w:t>
      </w:r>
      <w:r w:rsidRPr="00C26444">
        <w:rPr>
          <w:rFonts w:hint="eastAsia"/>
        </w:rPr>
        <w:t>快速重路由。</w:t>
      </w:r>
    </w:p>
    <w:p w:rsidR="00DB5225" w:rsidRDefault="00DB5225" w:rsidP="00DB5225">
      <w:pPr>
        <w:pStyle w:val="4"/>
      </w:pPr>
      <w:r>
        <w:rPr>
          <w:rFonts w:hint="eastAsia"/>
        </w:rPr>
        <w:t>配置限制和指导</w:t>
      </w:r>
    </w:p>
    <w:p w:rsidR="00DB5225" w:rsidRPr="00DB5225" w:rsidRDefault="00DB5225" w:rsidP="00195312">
      <w:r w:rsidRPr="00A00D89">
        <w:rPr>
          <w:rFonts w:hint="eastAsia"/>
        </w:rPr>
        <w:t>BGP</w:t>
      </w:r>
      <w:r w:rsidRPr="00A00D89">
        <w:rPr>
          <w:rFonts w:hint="eastAsia"/>
        </w:rPr>
        <w:t>实例视图下的配置对所有地址族有效，地址族视图下的配置只能用于对应地址族。对于指定地址族，优先使用该地址族视图内的配置。只有该地址族视图内未配置时，才采用</w:t>
      </w:r>
      <w:r w:rsidRPr="00A00D89">
        <w:rPr>
          <w:rFonts w:hint="eastAsia"/>
        </w:rPr>
        <w:t>BGP</w:t>
      </w:r>
      <w:r w:rsidRPr="00A00D89">
        <w:rPr>
          <w:rFonts w:hint="eastAsia"/>
        </w:rPr>
        <w:t>实例视图下的配置。</w:t>
      </w:r>
    </w:p>
    <w:p w:rsidR="00195312" w:rsidRPr="00C26444" w:rsidRDefault="00195312" w:rsidP="00195312">
      <w:pPr>
        <w:pStyle w:val="4"/>
      </w:pPr>
      <w:r w:rsidRPr="00C26444">
        <w:rPr>
          <w:rFonts w:hint="eastAsia"/>
        </w:rPr>
        <w:t>配置步骤</w:t>
      </w:r>
    </w:p>
    <w:p w:rsidR="00195312" w:rsidRPr="00C26444" w:rsidRDefault="00195312" w:rsidP="00195312">
      <w:pPr>
        <w:pStyle w:val="ItemStep"/>
      </w:pPr>
      <w:r w:rsidRPr="00C26444">
        <w:rPr>
          <w:rFonts w:hint="eastAsia"/>
        </w:rPr>
        <w:t>进入系统视图。</w:t>
      </w:r>
    </w:p>
    <w:p w:rsidR="00195312" w:rsidRPr="00C26444" w:rsidRDefault="00195312" w:rsidP="00195312">
      <w:pPr>
        <w:pStyle w:val="ItemIndent1"/>
        <w:rPr>
          <w:rStyle w:val="commandkeywords"/>
        </w:rPr>
      </w:pPr>
      <w:r w:rsidRPr="00C26444">
        <w:rPr>
          <w:rStyle w:val="commandkeywords"/>
          <w:rFonts w:hint="eastAsia"/>
        </w:rPr>
        <w:t>system-view</w:t>
      </w:r>
    </w:p>
    <w:p w:rsidR="00DB5225" w:rsidRPr="00B0288E" w:rsidRDefault="00DB5225" w:rsidP="00DB5225">
      <w:pPr>
        <w:pStyle w:val="ItemStep"/>
        <w:rPr>
          <w:lang w:eastAsia="zh-CN"/>
        </w:rPr>
      </w:pPr>
      <w:r w:rsidRPr="00B0288E">
        <w:rPr>
          <w:rFonts w:hint="eastAsia"/>
          <w:lang w:eastAsia="zh-CN"/>
        </w:rPr>
        <w:t>进入</w:t>
      </w:r>
      <w:r w:rsidRPr="00B0288E">
        <w:rPr>
          <w:rFonts w:hint="eastAsia"/>
          <w:lang w:eastAsia="zh-CN"/>
        </w:rPr>
        <w:t>BGP</w:t>
      </w:r>
      <w:r w:rsidRPr="00B0288E">
        <w:rPr>
          <w:rFonts w:hint="eastAsia"/>
          <w:lang w:eastAsia="zh-CN"/>
        </w:rPr>
        <w:t>相应地址族视图。</w:t>
      </w:r>
    </w:p>
    <w:p w:rsidR="00DB5225" w:rsidRPr="00C26444" w:rsidRDefault="00DB5225" w:rsidP="00DB5225">
      <w:pPr>
        <w:pStyle w:val="ItemList2"/>
      </w:pPr>
      <w:r w:rsidRPr="00C26444">
        <w:rPr>
          <w:rFonts w:hint="eastAsia"/>
        </w:rPr>
        <w:t>进入</w:t>
      </w:r>
      <w:r w:rsidRPr="00C26444">
        <w:rPr>
          <w:rFonts w:hint="eastAsia"/>
        </w:rPr>
        <w:t>BGP</w:t>
      </w:r>
      <w:r w:rsidRPr="00C26444">
        <w:rPr>
          <w:rFonts w:hint="eastAsia"/>
        </w:rPr>
        <w:t>实例视图。</w:t>
      </w:r>
    </w:p>
    <w:p w:rsidR="00DB5225" w:rsidRPr="00C26444" w:rsidRDefault="00DB5225" w:rsidP="00DB5225">
      <w:pPr>
        <w:pStyle w:val="ItemIndent2"/>
      </w:pPr>
      <w:r w:rsidRPr="00C26444">
        <w:rPr>
          <w:rStyle w:val="commandkeywords"/>
          <w:rFonts w:hint="eastAsia"/>
        </w:rPr>
        <w:t xml:space="preserve">bgp </w:t>
      </w:r>
      <w:r w:rsidRPr="00C26444">
        <w:rPr>
          <w:rStyle w:val="commandparameter"/>
          <w:rFonts w:hint="eastAsia"/>
        </w:rPr>
        <w:t>as-number</w:t>
      </w:r>
      <w:r w:rsidRPr="00C26444">
        <w:t xml:space="preserve"> </w:t>
      </w:r>
      <w:r w:rsidRPr="00C26444">
        <w:rPr>
          <w:rStyle w:val="commandtext"/>
          <w:rFonts w:hint="eastAsia"/>
        </w:rPr>
        <w:t>[</w:t>
      </w:r>
      <w:r w:rsidRPr="00C26444">
        <w:rPr>
          <w:rFonts w:hint="eastAsia"/>
        </w:rPr>
        <w:t xml:space="preserve"> </w:t>
      </w:r>
      <w:r w:rsidRPr="00C26444">
        <w:rPr>
          <w:rStyle w:val="commandkeywords"/>
          <w:rFonts w:hint="eastAsia"/>
        </w:rPr>
        <w:t>instance</w:t>
      </w:r>
      <w:r w:rsidRPr="00C26444">
        <w:rPr>
          <w:rFonts w:hint="eastAsia"/>
        </w:rPr>
        <w:t xml:space="preserve"> </w:t>
      </w:r>
      <w:r w:rsidRPr="00C26444">
        <w:rPr>
          <w:rStyle w:val="commandparameter"/>
          <w:rFonts w:hint="eastAsia"/>
        </w:rPr>
        <w:t>instance-name</w:t>
      </w:r>
      <w:r w:rsidRPr="00C26444">
        <w:rPr>
          <w:rFonts w:hint="eastAsia"/>
        </w:rPr>
        <w:t xml:space="preserve"> </w:t>
      </w:r>
      <w:r w:rsidRPr="00C26444">
        <w:rPr>
          <w:rStyle w:val="commandtext"/>
          <w:rFonts w:hint="eastAsia"/>
        </w:rPr>
        <w:t>]</w:t>
      </w:r>
    </w:p>
    <w:p w:rsidR="00DB5225" w:rsidRPr="00B0288E" w:rsidRDefault="00DB5225" w:rsidP="00DB5225">
      <w:pPr>
        <w:pStyle w:val="ItemList2"/>
        <w:rPr>
          <w:lang w:eastAsia="zh-CN"/>
        </w:rPr>
      </w:pPr>
      <w:r w:rsidRPr="00A00D89">
        <w:rPr>
          <w:rFonts w:hint="eastAsia"/>
          <w:lang w:eastAsia="zh-CN"/>
        </w:rPr>
        <w:t>依次执行以下命令</w:t>
      </w:r>
      <w:r w:rsidRPr="00B0288E">
        <w:rPr>
          <w:rFonts w:hint="eastAsia"/>
          <w:lang w:eastAsia="zh-CN"/>
        </w:rPr>
        <w:t>进入</w:t>
      </w:r>
      <w:r w:rsidRPr="00B0288E">
        <w:rPr>
          <w:rFonts w:hint="eastAsia"/>
          <w:lang w:eastAsia="zh-CN"/>
        </w:rPr>
        <w:t>BGP IPv4</w:t>
      </w:r>
      <w:r w:rsidRPr="00B0288E">
        <w:rPr>
          <w:rFonts w:hint="eastAsia"/>
          <w:lang w:eastAsia="zh-CN"/>
        </w:rPr>
        <w:t>单播地址族视图。</w:t>
      </w:r>
    </w:p>
    <w:p w:rsidR="00DB5225" w:rsidRPr="00A00D89" w:rsidRDefault="00DB5225" w:rsidP="00DB5225">
      <w:pPr>
        <w:pStyle w:val="ItemIndent2"/>
      </w:pPr>
      <w:r w:rsidRPr="00A00D89">
        <w:rPr>
          <w:rStyle w:val="commandkeywords"/>
          <w:rFonts w:hint="eastAsia"/>
        </w:rPr>
        <w:t xml:space="preserve">bgp </w:t>
      </w:r>
      <w:r w:rsidRPr="00A00D89">
        <w:rPr>
          <w:rStyle w:val="commandparameter"/>
          <w:rFonts w:hint="eastAsia"/>
        </w:rPr>
        <w:t>as-number</w:t>
      </w:r>
      <w:r w:rsidRPr="00A00D89">
        <w:t xml:space="preserve"> </w:t>
      </w:r>
      <w:r w:rsidRPr="00A00D89">
        <w:rPr>
          <w:rStyle w:val="commandtext"/>
          <w:rFonts w:hint="eastAsia"/>
        </w:rPr>
        <w:t>[</w:t>
      </w:r>
      <w:r w:rsidRPr="00A00D89">
        <w:rPr>
          <w:rFonts w:hint="eastAsia"/>
        </w:rPr>
        <w:t xml:space="preserve"> </w:t>
      </w:r>
      <w:r w:rsidRPr="00A00D89">
        <w:rPr>
          <w:rStyle w:val="commandkeywords"/>
          <w:rFonts w:hint="eastAsia"/>
        </w:rPr>
        <w:t>instance</w:t>
      </w:r>
      <w:r w:rsidRPr="00A00D89">
        <w:rPr>
          <w:rFonts w:hint="eastAsia"/>
        </w:rPr>
        <w:t xml:space="preserve"> </w:t>
      </w:r>
      <w:r w:rsidRPr="00A00D89">
        <w:rPr>
          <w:rStyle w:val="commandparameter"/>
          <w:rFonts w:hint="eastAsia"/>
        </w:rPr>
        <w:t>instance-name</w:t>
      </w:r>
      <w:r w:rsidRPr="00A00D89">
        <w:rPr>
          <w:rFonts w:hint="eastAsia"/>
        </w:rPr>
        <w:t xml:space="preserve"> </w:t>
      </w:r>
      <w:r w:rsidRPr="00A00D89">
        <w:rPr>
          <w:rStyle w:val="commandtext"/>
          <w:rFonts w:hint="eastAsia"/>
        </w:rPr>
        <w:t>]</w:t>
      </w:r>
    </w:p>
    <w:p w:rsidR="00DB5225" w:rsidRPr="00C26444" w:rsidRDefault="00DB5225" w:rsidP="00DB5225">
      <w:pPr>
        <w:pStyle w:val="ItemIndent2"/>
      </w:pPr>
      <w:r w:rsidRPr="00C26444">
        <w:rPr>
          <w:rStyle w:val="commandkeywords"/>
        </w:rPr>
        <w:t xml:space="preserve">address-family ipv4 </w:t>
      </w:r>
      <w:r w:rsidRPr="00C26444">
        <w:rPr>
          <w:rStyle w:val="commandtext"/>
          <w:rFonts w:hint="eastAsia"/>
        </w:rPr>
        <w:t>[</w:t>
      </w:r>
      <w:r w:rsidRPr="00C26444">
        <w:rPr>
          <w:rFonts w:hint="eastAsia"/>
        </w:rPr>
        <w:t xml:space="preserve"> </w:t>
      </w:r>
      <w:r w:rsidRPr="00C26444">
        <w:rPr>
          <w:rStyle w:val="commandkeywords"/>
        </w:rPr>
        <w:t>unicast</w:t>
      </w:r>
      <w:r w:rsidRPr="00C26444">
        <w:rPr>
          <w:rStyle w:val="commandkeywords"/>
          <w:rFonts w:hint="eastAsia"/>
        </w:rPr>
        <w:t xml:space="preserve"> </w:t>
      </w:r>
      <w:r w:rsidRPr="00C26444">
        <w:rPr>
          <w:rStyle w:val="commandtext"/>
          <w:rFonts w:hint="eastAsia"/>
        </w:rPr>
        <w:t>]</w:t>
      </w:r>
    </w:p>
    <w:p w:rsidR="00DB5225" w:rsidRPr="0088593D" w:rsidRDefault="00DB5225" w:rsidP="00DB5225">
      <w:pPr>
        <w:pStyle w:val="ItemList2"/>
        <w:rPr>
          <w:lang w:eastAsia="zh-CN"/>
        </w:rPr>
      </w:pPr>
      <w:r w:rsidRPr="0088593D">
        <w:rPr>
          <w:rFonts w:hint="eastAsia"/>
          <w:lang w:eastAsia="zh-CN"/>
        </w:rPr>
        <w:t>依次执行以下命令进入</w:t>
      </w:r>
      <w:r w:rsidRPr="0088593D">
        <w:rPr>
          <w:rFonts w:hint="eastAsia"/>
          <w:lang w:eastAsia="zh-CN"/>
        </w:rPr>
        <w:t>BGP-VPN IPv4</w:t>
      </w:r>
      <w:r w:rsidRPr="0088593D">
        <w:rPr>
          <w:rFonts w:hint="eastAsia"/>
          <w:lang w:eastAsia="zh-CN"/>
        </w:rPr>
        <w:t>单播地址族视图。</w:t>
      </w:r>
    </w:p>
    <w:p w:rsidR="00DB5225" w:rsidRPr="00C26444" w:rsidRDefault="00DB5225" w:rsidP="00DB5225">
      <w:pPr>
        <w:pStyle w:val="ItemIndent2"/>
      </w:pPr>
      <w:r w:rsidRPr="00C26444">
        <w:rPr>
          <w:rStyle w:val="commandkeywords"/>
          <w:rFonts w:hint="eastAsia"/>
        </w:rPr>
        <w:t xml:space="preserve">bgp </w:t>
      </w:r>
      <w:r w:rsidRPr="00C26444">
        <w:rPr>
          <w:rStyle w:val="commandparameter"/>
          <w:rFonts w:hint="eastAsia"/>
        </w:rPr>
        <w:t>as-number</w:t>
      </w:r>
      <w:r w:rsidRPr="00C26444">
        <w:t xml:space="preserve"> </w:t>
      </w:r>
      <w:r w:rsidRPr="00C26444">
        <w:rPr>
          <w:rStyle w:val="commandtext"/>
          <w:rFonts w:hint="eastAsia"/>
        </w:rPr>
        <w:t>[</w:t>
      </w:r>
      <w:r w:rsidRPr="00C26444">
        <w:rPr>
          <w:rFonts w:hint="eastAsia"/>
        </w:rPr>
        <w:t xml:space="preserve"> </w:t>
      </w:r>
      <w:r w:rsidRPr="00C26444">
        <w:rPr>
          <w:rStyle w:val="commandkeywords"/>
          <w:rFonts w:hint="eastAsia"/>
        </w:rPr>
        <w:t>instance</w:t>
      </w:r>
      <w:r w:rsidRPr="00C26444">
        <w:rPr>
          <w:rFonts w:hint="eastAsia"/>
        </w:rPr>
        <w:t xml:space="preserve"> </w:t>
      </w:r>
      <w:r w:rsidRPr="00C26444">
        <w:rPr>
          <w:rStyle w:val="commandparameter"/>
          <w:rFonts w:hint="eastAsia"/>
        </w:rPr>
        <w:t>instance-name</w:t>
      </w:r>
      <w:r w:rsidRPr="00C26444">
        <w:rPr>
          <w:rFonts w:hint="eastAsia"/>
        </w:rPr>
        <w:t xml:space="preserve"> </w:t>
      </w:r>
      <w:r w:rsidRPr="00C26444">
        <w:rPr>
          <w:rStyle w:val="commandtext"/>
          <w:rFonts w:hint="eastAsia"/>
        </w:rPr>
        <w:t>]</w:t>
      </w:r>
    </w:p>
    <w:p w:rsidR="00DB5225" w:rsidRPr="0088593D" w:rsidRDefault="00DB5225" w:rsidP="00DB5225">
      <w:pPr>
        <w:pStyle w:val="ItemIndent2"/>
        <w:rPr>
          <w:rStyle w:val="commandparameter"/>
        </w:rPr>
      </w:pPr>
      <w:r w:rsidRPr="0088593D">
        <w:rPr>
          <w:rStyle w:val="commandkeywords"/>
          <w:rFonts w:hint="eastAsia"/>
        </w:rPr>
        <w:t>ip</w:t>
      </w:r>
      <w:r w:rsidRPr="0088593D">
        <w:rPr>
          <w:rStyle w:val="commandkeywords"/>
        </w:rPr>
        <w:t xml:space="preserve"> vpn-instance </w:t>
      </w:r>
      <w:r w:rsidRPr="0088593D">
        <w:rPr>
          <w:rStyle w:val="commandparameter"/>
          <w:rFonts w:hint="eastAsia"/>
        </w:rPr>
        <w:t>vpn-instance-name</w:t>
      </w:r>
    </w:p>
    <w:p w:rsidR="00DB5225" w:rsidRPr="0088593D" w:rsidRDefault="00DB5225" w:rsidP="00DB5225">
      <w:pPr>
        <w:pStyle w:val="ItemIndent2"/>
      </w:pPr>
      <w:r w:rsidRPr="0088593D">
        <w:rPr>
          <w:rStyle w:val="commandkeywords"/>
        </w:rPr>
        <w:t xml:space="preserve">address-family ipv4 </w:t>
      </w:r>
      <w:r w:rsidRPr="0088593D">
        <w:rPr>
          <w:rStyle w:val="commandtext"/>
          <w:rFonts w:hint="eastAsia"/>
        </w:rPr>
        <w:t>[</w:t>
      </w:r>
      <w:r w:rsidRPr="0088593D">
        <w:rPr>
          <w:rFonts w:hint="eastAsia"/>
        </w:rPr>
        <w:t xml:space="preserve"> </w:t>
      </w:r>
      <w:r w:rsidRPr="0088593D">
        <w:rPr>
          <w:rStyle w:val="commandkeywords"/>
        </w:rPr>
        <w:t>unicast</w:t>
      </w:r>
      <w:r w:rsidRPr="0088593D">
        <w:rPr>
          <w:rStyle w:val="commandkeywords"/>
          <w:rFonts w:hint="eastAsia"/>
        </w:rPr>
        <w:t xml:space="preserve"> </w:t>
      </w:r>
      <w:r w:rsidRPr="0088593D">
        <w:rPr>
          <w:rStyle w:val="commandtext"/>
          <w:rFonts w:hint="eastAsia"/>
        </w:rPr>
        <w:t>]</w:t>
      </w:r>
    </w:p>
    <w:p w:rsidR="00195312" w:rsidRPr="00B0288E" w:rsidRDefault="00195312" w:rsidP="00195312">
      <w:pPr>
        <w:pStyle w:val="ItemStep"/>
        <w:rPr>
          <w:lang w:eastAsia="zh-CN"/>
        </w:rPr>
      </w:pPr>
      <w:r w:rsidRPr="00B0288E">
        <w:rPr>
          <w:rFonts w:hint="eastAsia"/>
          <w:lang w:eastAsia="zh-CN"/>
        </w:rPr>
        <w:t>开启</w:t>
      </w:r>
      <w:r w:rsidRPr="00B0288E">
        <w:rPr>
          <w:rFonts w:hint="eastAsia"/>
          <w:lang w:eastAsia="zh-CN"/>
        </w:rPr>
        <w:t>VPN</w:t>
      </w:r>
      <w:r w:rsidRPr="00B0288E">
        <w:rPr>
          <w:rFonts w:hint="eastAsia"/>
          <w:lang w:eastAsia="zh-CN"/>
        </w:rPr>
        <w:t>引入等价路由功能。</w:t>
      </w:r>
    </w:p>
    <w:p w:rsidR="00195312" w:rsidRPr="00C26444" w:rsidRDefault="00195312" w:rsidP="00195312">
      <w:pPr>
        <w:pStyle w:val="ItemIndent1"/>
        <w:rPr>
          <w:rStyle w:val="commandkeywords"/>
        </w:rPr>
      </w:pPr>
      <w:r w:rsidRPr="00C26444">
        <w:rPr>
          <w:rStyle w:val="commandkeywords"/>
        </w:rPr>
        <w:t>vpn-route cross multipath</w:t>
      </w:r>
    </w:p>
    <w:p w:rsidR="00195312" w:rsidRPr="00C26444" w:rsidRDefault="00195312" w:rsidP="00195312">
      <w:pPr>
        <w:pStyle w:val="ItemIndent1"/>
      </w:pPr>
      <w:r w:rsidRPr="00C26444">
        <w:rPr>
          <w:rFonts w:hint="eastAsia"/>
        </w:rPr>
        <w:t>缺省情况下，</w:t>
      </w:r>
      <w:r w:rsidRPr="00C26444">
        <w:rPr>
          <w:rFonts w:hint="eastAsia"/>
        </w:rPr>
        <w:t>VPN</w:t>
      </w:r>
      <w:r w:rsidRPr="00C26444">
        <w:rPr>
          <w:rFonts w:hint="eastAsia"/>
        </w:rPr>
        <w:t>引入等价路由功能处于关闭状态，</w:t>
      </w:r>
      <w:r w:rsidRPr="00C26444">
        <w:t>对于</w:t>
      </w:r>
      <w:r w:rsidRPr="00C26444">
        <w:rPr>
          <w:rFonts w:hint="eastAsia"/>
        </w:rPr>
        <w:t>前缀和</w:t>
      </w:r>
      <w:r w:rsidRPr="00C26444">
        <w:rPr>
          <w:rFonts w:hint="eastAsia"/>
        </w:rPr>
        <w:t>RD</w:t>
      </w:r>
      <w:r w:rsidRPr="00C26444">
        <w:rPr>
          <w:rFonts w:hint="eastAsia"/>
        </w:rPr>
        <w:t>均相同的多条路由</w:t>
      </w:r>
      <w:r w:rsidRPr="00C26444">
        <w:t>，只会将最优路由</w:t>
      </w:r>
      <w:r w:rsidRPr="00C26444">
        <w:rPr>
          <w:rFonts w:hint="eastAsia"/>
        </w:rPr>
        <w:t>引入</w:t>
      </w:r>
      <w:r w:rsidRPr="00C26444">
        <w:t>到</w:t>
      </w:r>
      <w:r w:rsidRPr="00C26444">
        <w:t>VPN</w:t>
      </w:r>
      <w:r w:rsidRPr="00C26444">
        <w:rPr>
          <w:rFonts w:hint="eastAsia"/>
        </w:rPr>
        <w:t>实例的路由表</w:t>
      </w:r>
      <w:r w:rsidRPr="00C26444">
        <w:t>中</w:t>
      </w:r>
      <w:r w:rsidRPr="00C26444">
        <w:rPr>
          <w:rFonts w:hint="eastAsia"/>
        </w:rPr>
        <w:t>。</w:t>
      </w:r>
    </w:p>
    <w:p w:rsidR="00195312" w:rsidRDefault="00195312" w:rsidP="00195312">
      <w:pPr>
        <w:pStyle w:val="ItemIndent1"/>
        <w:rPr>
          <w:lang w:eastAsia="zh-CN"/>
        </w:rPr>
      </w:pPr>
      <w:r w:rsidRPr="0088593D">
        <w:rPr>
          <w:rFonts w:hint="eastAsia"/>
          <w:lang w:eastAsia="zh-CN"/>
        </w:rPr>
        <w:t>BGP IPv4</w:t>
      </w:r>
      <w:r w:rsidRPr="0088593D">
        <w:rPr>
          <w:rFonts w:hint="eastAsia"/>
          <w:lang w:eastAsia="zh-CN"/>
        </w:rPr>
        <w:t>单播地址族视图下配置本命令后，会将多条路由全部引入到公网实例的路由表中。</w:t>
      </w:r>
      <w:commentRangeStart w:id="1539"/>
      <w:r w:rsidRPr="0088593D">
        <w:rPr>
          <w:rFonts w:hint="eastAsia"/>
          <w:lang w:eastAsia="zh-CN"/>
        </w:rPr>
        <w:t>公网实例的详细介绍，请参见“</w:t>
      </w:r>
      <w:r w:rsidRPr="0088593D">
        <w:rPr>
          <w:rFonts w:hint="eastAsia"/>
          <w:lang w:eastAsia="zh-CN"/>
        </w:rPr>
        <w:t>EVPN</w:t>
      </w:r>
      <w:r w:rsidRPr="0088593D">
        <w:rPr>
          <w:rFonts w:hint="eastAsia"/>
          <w:lang w:eastAsia="zh-CN"/>
        </w:rPr>
        <w:t>配置指导”中的“</w:t>
      </w:r>
      <w:r w:rsidRPr="0088593D">
        <w:rPr>
          <w:rFonts w:hint="eastAsia"/>
          <w:lang w:eastAsia="zh-CN"/>
        </w:rPr>
        <w:t>EVPN</w:t>
      </w:r>
      <w:r w:rsidRPr="0088593D">
        <w:rPr>
          <w:rFonts w:hint="eastAsia"/>
          <w:lang w:eastAsia="zh-CN"/>
        </w:rPr>
        <w:t>”。</w:t>
      </w:r>
      <w:commentRangeEnd w:id="1539"/>
      <w:r w:rsidR="00972371">
        <w:rPr>
          <w:rStyle w:val="ac"/>
          <w:color w:val="auto"/>
          <w:kern w:val="2"/>
          <w:lang w:eastAsia="zh-CN"/>
        </w:rPr>
        <w:commentReference w:id="1539"/>
      </w:r>
    </w:p>
    <w:p w:rsidR="00195312" w:rsidRPr="00C26444" w:rsidRDefault="00195312" w:rsidP="00195312">
      <w:pPr>
        <w:pStyle w:val="2"/>
      </w:pPr>
      <w:bookmarkStart w:id="1540" w:name="_Toc503513936"/>
      <w:bookmarkStart w:id="1541" w:name="_Ref496284342"/>
      <w:bookmarkStart w:id="1542" w:name="_Ref495996568"/>
      <w:bookmarkStart w:id="1543" w:name="_Toc496019916"/>
      <w:bookmarkStart w:id="1544" w:name="_Toc516495066"/>
      <w:bookmarkStart w:id="1545" w:name="_Ref522525254"/>
      <w:bookmarkStart w:id="1546" w:name="_Toc531095431"/>
      <w:bookmarkStart w:id="1547" w:name="_Toc45105983"/>
      <w:r w:rsidRPr="00C26444">
        <w:rPr>
          <w:rFonts w:hint="eastAsia"/>
        </w:rPr>
        <w:t>配置优先发送指定路由的撤销消息</w:t>
      </w:r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</w:p>
    <w:p w:rsidR="00195312" w:rsidRPr="00C26444" w:rsidRDefault="00195312" w:rsidP="00195312">
      <w:pPr>
        <w:pStyle w:val="4"/>
      </w:pPr>
      <w:r w:rsidRPr="00C26444">
        <w:rPr>
          <w:rFonts w:hint="eastAsia"/>
        </w:rPr>
        <w:t>功能简介</w:t>
      </w:r>
    </w:p>
    <w:p w:rsidR="00195312" w:rsidRPr="00C26444" w:rsidRDefault="00195312" w:rsidP="00195312">
      <w:r w:rsidRPr="00C26444">
        <w:rPr>
          <w:rFonts w:hint="eastAsia"/>
        </w:rPr>
        <w:t>当</w:t>
      </w:r>
      <w:r w:rsidRPr="00C26444">
        <w:t>BGP</w:t>
      </w:r>
      <w:r w:rsidRPr="00C26444">
        <w:rPr>
          <w:rFonts w:hint="eastAsia"/>
        </w:rPr>
        <w:t>路由器需要撤销大量路由时，撤销所有的路由会耗费一定时间，导致有些流量不能快速切换到有效路径。对于某些重要的、不希望长时间中断的流量，可以通过本配置，确保</w:t>
      </w:r>
      <w:r w:rsidRPr="00C26444">
        <w:t>BGP</w:t>
      </w:r>
      <w:r w:rsidRPr="00C26444">
        <w:rPr>
          <w:rFonts w:hint="eastAsia"/>
        </w:rPr>
        <w:t>路由器</w:t>
      </w:r>
      <w:r w:rsidRPr="00C26444">
        <w:rPr>
          <w:rFonts w:hint="eastAsia"/>
        </w:rPr>
        <w:lastRenderedPageBreak/>
        <w:t>优先发送这些路由的撤销消息，以便将指定流量快速地切换到有效路径上，最大限度地减少流量中断时间。</w:t>
      </w:r>
    </w:p>
    <w:p w:rsidR="00195312" w:rsidRPr="00C26444" w:rsidRDefault="00195312" w:rsidP="00195312">
      <w:pPr>
        <w:pStyle w:val="4"/>
      </w:pPr>
      <w:r w:rsidRPr="00C26444">
        <w:rPr>
          <w:rFonts w:hint="eastAsia"/>
        </w:rPr>
        <w:t>配置步骤</w:t>
      </w:r>
    </w:p>
    <w:p w:rsidR="00195312" w:rsidRPr="00C26444" w:rsidRDefault="00195312" w:rsidP="00195312">
      <w:pPr>
        <w:pStyle w:val="ItemStep"/>
      </w:pPr>
      <w:r w:rsidRPr="00C26444">
        <w:rPr>
          <w:rFonts w:hint="eastAsia"/>
        </w:rPr>
        <w:t>进入系统视图。</w:t>
      </w:r>
    </w:p>
    <w:p w:rsidR="00195312" w:rsidRPr="00C26444" w:rsidRDefault="00195312" w:rsidP="00195312">
      <w:pPr>
        <w:pStyle w:val="ItemIndent1"/>
        <w:rPr>
          <w:rStyle w:val="commandkeywords"/>
        </w:rPr>
      </w:pPr>
      <w:r w:rsidRPr="00C26444">
        <w:rPr>
          <w:rStyle w:val="commandkeywords"/>
          <w:rFonts w:hint="eastAsia"/>
        </w:rPr>
        <w:t>system-view</w:t>
      </w:r>
    </w:p>
    <w:p w:rsidR="00195312" w:rsidRPr="00C26444" w:rsidRDefault="00195312" w:rsidP="00195312">
      <w:pPr>
        <w:pStyle w:val="ItemStep"/>
      </w:pPr>
      <w:r w:rsidRPr="00C26444">
        <w:rPr>
          <w:rFonts w:hint="eastAsia"/>
        </w:rPr>
        <w:t>进入</w:t>
      </w:r>
      <w:r w:rsidRPr="00C26444">
        <w:rPr>
          <w:rFonts w:hint="eastAsia"/>
        </w:rPr>
        <w:t>BGP</w:t>
      </w:r>
      <w:r w:rsidRPr="00C26444">
        <w:rPr>
          <w:rFonts w:hint="eastAsia"/>
        </w:rPr>
        <w:t>实例视图。</w:t>
      </w:r>
    </w:p>
    <w:p w:rsidR="00195312" w:rsidRPr="00C26444" w:rsidRDefault="00195312" w:rsidP="00195312">
      <w:pPr>
        <w:pStyle w:val="ItemIndent1"/>
        <w:rPr>
          <w:rStyle w:val="commandtext"/>
        </w:rPr>
      </w:pPr>
      <w:r w:rsidRPr="00C26444">
        <w:rPr>
          <w:rStyle w:val="commandkeywords"/>
          <w:rFonts w:hint="eastAsia"/>
        </w:rPr>
        <w:t xml:space="preserve">bgp </w:t>
      </w:r>
      <w:r w:rsidRPr="00C26444">
        <w:rPr>
          <w:rStyle w:val="commandparameter"/>
          <w:rFonts w:hint="eastAsia"/>
        </w:rPr>
        <w:t>as-number</w:t>
      </w:r>
      <w:r w:rsidRPr="00C26444">
        <w:t xml:space="preserve"> </w:t>
      </w:r>
      <w:r w:rsidRPr="00C26444">
        <w:rPr>
          <w:rStyle w:val="commandtext"/>
          <w:rFonts w:hint="eastAsia"/>
        </w:rPr>
        <w:t>[</w:t>
      </w:r>
      <w:r w:rsidRPr="00C26444">
        <w:rPr>
          <w:rFonts w:hint="eastAsia"/>
        </w:rPr>
        <w:t xml:space="preserve"> </w:t>
      </w:r>
      <w:r w:rsidRPr="00C26444">
        <w:rPr>
          <w:rStyle w:val="commandkeywords"/>
          <w:rFonts w:hint="eastAsia"/>
        </w:rPr>
        <w:t>instance</w:t>
      </w:r>
      <w:r w:rsidRPr="00C26444">
        <w:rPr>
          <w:rFonts w:hint="eastAsia"/>
        </w:rPr>
        <w:t xml:space="preserve"> </w:t>
      </w:r>
      <w:r w:rsidRPr="00C26444">
        <w:rPr>
          <w:rStyle w:val="commandparameter"/>
          <w:rFonts w:hint="eastAsia"/>
        </w:rPr>
        <w:t>instance-name</w:t>
      </w:r>
      <w:r w:rsidRPr="00C26444">
        <w:rPr>
          <w:rFonts w:hint="eastAsia"/>
        </w:rPr>
        <w:t xml:space="preserve"> </w:t>
      </w:r>
      <w:r w:rsidRPr="00C26444">
        <w:rPr>
          <w:rStyle w:val="commandtext"/>
          <w:rFonts w:hint="eastAsia"/>
        </w:rPr>
        <w:t>]</w:t>
      </w:r>
    </w:p>
    <w:p w:rsidR="00195312" w:rsidRPr="00B0288E" w:rsidRDefault="00195312" w:rsidP="00195312">
      <w:pPr>
        <w:pStyle w:val="ItemStep"/>
        <w:rPr>
          <w:lang w:eastAsia="zh-CN"/>
        </w:rPr>
      </w:pPr>
      <w:r w:rsidRPr="00B0288E">
        <w:rPr>
          <w:rFonts w:hint="eastAsia"/>
          <w:lang w:eastAsia="zh-CN"/>
        </w:rPr>
        <w:t>创建</w:t>
      </w:r>
      <w:r w:rsidRPr="00B0288E">
        <w:rPr>
          <w:rFonts w:hint="eastAsia"/>
          <w:lang w:eastAsia="zh-CN"/>
        </w:rPr>
        <w:t>BGP VPNv4</w:t>
      </w:r>
      <w:r w:rsidRPr="00B0288E">
        <w:rPr>
          <w:rFonts w:hint="eastAsia"/>
          <w:lang w:eastAsia="zh-CN"/>
        </w:rPr>
        <w:t>地址族，并进入</w:t>
      </w:r>
      <w:r w:rsidRPr="00B0288E">
        <w:rPr>
          <w:rFonts w:hint="eastAsia"/>
          <w:lang w:eastAsia="zh-CN"/>
        </w:rPr>
        <w:t>BGP VPNv4</w:t>
      </w:r>
      <w:r w:rsidRPr="00B0288E">
        <w:rPr>
          <w:rFonts w:hint="eastAsia"/>
          <w:lang w:eastAsia="zh-CN"/>
        </w:rPr>
        <w:t>地址族视图。</w:t>
      </w:r>
    </w:p>
    <w:p w:rsidR="00195312" w:rsidRPr="00C26444" w:rsidRDefault="00195312" w:rsidP="00195312">
      <w:pPr>
        <w:pStyle w:val="ItemIndent1"/>
        <w:rPr>
          <w:rStyle w:val="commandkeywords"/>
        </w:rPr>
      </w:pPr>
      <w:r w:rsidRPr="00C26444">
        <w:rPr>
          <w:rStyle w:val="commandkeywords"/>
        </w:rPr>
        <w:t>address-family vpnv4</w:t>
      </w:r>
    </w:p>
    <w:p w:rsidR="00195312" w:rsidRPr="00B0288E" w:rsidRDefault="00195312" w:rsidP="00195312">
      <w:pPr>
        <w:pStyle w:val="ItemStep"/>
        <w:rPr>
          <w:lang w:eastAsia="zh-CN"/>
        </w:rPr>
      </w:pPr>
      <w:r w:rsidRPr="00B0288E">
        <w:rPr>
          <w:rFonts w:hint="eastAsia"/>
          <w:lang w:eastAsia="zh-CN"/>
        </w:rPr>
        <w:t>配置优先发送指定路由的撤销消息。</w:t>
      </w:r>
    </w:p>
    <w:p w:rsidR="00195312" w:rsidRPr="00C26444" w:rsidRDefault="00195312" w:rsidP="00195312">
      <w:pPr>
        <w:pStyle w:val="ItemIndent1"/>
        <w:rPr>
          <w:rStyle w:val="commandparameter"/>
        </w:rPr>
      </w:pPr>
      <w:r w:rsidRPr="00C26444">
        <w:rPr>
          <w:rStyle w:val="commandkeywords"/>
          <w:rFonts w:hint="eastAsia"/>
        </w:rPr>
        <w:t>update-first route-policy</w:t>
      </w:r>
      <w:r w:rsidRPr="00C26444">
        <w:rPr>
          <w:rStyle w:val="BoldText"/>
          <w:rFonts w:hint="eastAsia"/>
        </w:rPr>
        <w:t xml:space="preserve"> </w:t>
      </w:r>
      <w:r w:rsidRPr="00C26444">
        <w:rPr>
          <w:rStyle w:val="commandparameter"/>
          <w:rFonts w:hint="eastAsia"/>
        </w:rPr>
        <w:t>route-policy-na</w:t>
      </w:r>
      <w:r w:rsidRPr="00C26444">
        <w:rPr>
          <w:rStyle w:val="commandparameter"/>
        </w:rPr>
        <w:t>me</w:t>
      </w:r>
    </w:p>
    <w:p w:rsidR="00195312" w:rsidRDefault="00195312" w:rsidP="00195312">
      <w:pPr>
        <w:pStyle w:val="ItemIndent1"/>
        <w:rPr>
          <w:lang w:eastAsia="zh-CN"/>
        </w:rPr>
      </w:pPr>
      <w:r w:rsidRPr="00B0288E">
        <w:rPr>
          <w:rFonts w:hint="eastAsia"/>
          <w:lang w:eastAsia="zh-CN"/>
        </w:rPr>
        <w:t>缺省情况下，不支持优先发送指定路由的撤销消息。</w:t>
      </w:r>
    </w:p>
    <w:p w:rsidR="00540E22" w:rsidRPr="00540E22" w:rsidRDefault="00540E22" w:rsidP="00540E22">
      <w:pPr>
        <w:pStyle w:val="2"/>
      </w:pPr>
      <w:bookmarkStart w:id="1548" w:name="_Ref476254606"/>
      <w:bookmarkStart w:id="1549" w:name="_Toc45105984"/>
      <w:commentRangeStart w:id="1550"/>
      <w:r w:rsidRPr="00540E22">
        <w:rPr>
          <w:rFonts w:hint="eastAsia"/>
        </w:rPr>
        <w:t>配置</w:t>
      </w:r>
      <w:r w:rsidRPr="00540E22">
        <w:rPr>
          <w:rFonts w:hint="eastAsia"/>
        </w:rPr>
        <w:t>L3VPN</w:t>
      </w:r>
      <w:r w:rsidRPr="00540E22">
        <w:rPr>
          <w:rFonts w:hint="eastAsia"/>
        </w:rPr>
        <w:t>的报文反射功能</w:t>
      </w:r>
      <w:bookmarkEnd w:id="1548"/>
      <w:commentRangeEnd w:id="1550"/>
      <w:r w:rsidR="0039177E">
        <w:rPr>
          <w:rStyle w:val="ac"/>
          <w:rFonts w:eastAsia="宋体"/>
          <w:bCs w:val="0"/>
          <w:color w:val="auto"/>
          <w:kern w:val="2"/>
        </w:rPr>
        <w:commentReference w:id="1550"/>
      </w:r>
      <w:bookmarkEnd w:id="1549"/>
    </w:p>
    <w:p w:rsidR="00540E22" w:rsidRPr="00540E22" w:rsidRDefault="00540E22" w:rsidP="00540E22">
      <w:pPr>
        <w:pStyle w:val="4"/>
      </w:pPr>
      <w:r w:rsidRPr="00540E22">
        <w:rPr>
          <w:rFonts w:hint="eastAsia"/>
        </w:rPr>
        <w:t>功能简介</w:t>
      </w:r>
    </w:p>
    <w:p w:rsidR="00540E22" w:rsidRPr="00540E22" w:rsidRDefault="00540E22" w:rsidP="00540E22">
      <w:r w:rsidRPr="00540E22">
        <w:t>配置</w:t>
      </w:r>
      <w:r w:rsidRPr="00540E22">
        <w:t>L3VPN</w:t>
      </w:r>
      <w:r w:rsidRPr="00540E22">
        <w:t>的报文反射功能后，可反射对指定</w:t>
      </w:r>
      <w:r w:rsidRPr="00540E22">
        <w:t>VPN</w:t>
      </w:r>
      <w:r w:rsidRPr="00540E22">
        <w:t>的检测报文。远端首先发起对本地指定</w:t>
      </w:r>
      <w:r w:rsidRPr="00540E22">
        <w:t>VPN</w:t>
      </w:r>
      <w:r w:rsidRPr="00540E22">
        <w:t>的检测，本地</w:t>
      </w:r>
      <w:r w:rsidRPr="00540E22">
        <w:t>PE</w:t>
      </w:r>
      <w:r w:rsidRPr="00540E22">
        <w:t>根据报文的目的</w:t>
      </w:r>
      <w:r w:rsidRPr="00540E22">
        <w:t>IP</w:t>
      </w:r>
      <w:r w:rsidRPr="00540E22">
        <w:t>地址和端口号区分普通流量与检测流量。如果为普通流量，则直接转发给相应</w:t>
      </w:r>
      <w:r w:rsidRPr="00540E22">
        <w:t>CE</w:t>
      </w:r>
      <w:r w:rsidRPr="00540E22">
        <w:t>；如果为检测流量，则进行源、目的</w:t>
      </w:r>
      <w:r w:rsidRPr="00540E22">
        <w:t>IP</w:t>
      </w:r>
      <w:r w:rsidRPr="00540E22">
        <w:t>地址交换后，把</w:t>
      </w:r>
      <w:r w:rsidRPr="00540E22">
        <w:t>VPN</w:t>
      </w:r>
      <w:r w:rsidRPr="00540E22">
        <w:t>的检测报文发送回远端。</w:t>
      </w:r>
    </w:p>
    <w:p w:rsidR="00540E22" w:rsidRPr="00540E22" w:rsidRDefault="00540E22" w:rsidP="00540E22">
      <w:pPr>
        <w:pStyle w:val="4"/>
      </w:pPr>
      <w:r w:rsidRPr="00540E22">
        <w:rPr>
          <w:rFonts w:hint="eastAsia"/>
        </w:rPr>
        <w:t>配置步骤</w:t>
      </w:r>
    </w:p>
    <w:p w:rsidR="00540E22" w:rsidRPr="00540E22" w:rsidRDefault="00540E22" w:rsidP="00540E22">
      <w:pPr>
        <w:pStyle w:val="ItemStep"/>
      </w:pPr>
      <w:r w:rsidRPr="00540E22">
        <w:rPr>
          <w:rFonts w:hint="eastAsia"/>
        </w:rPr>
        <w:t>进入系统视图。</w:t>
      </w:r>
    </w:p>
    <w:p w:rsidR="00540E22" w:rsidRPr="00540E22" w:rsidRDefault="00540E22" w:rsidP="00540E22">
      <w:pPr>
        <w:pStyle w:val="ItemIndent1"/>
        <w:rPr>
          <w:rStyle w:val="commandkeywords"/>
        </w:rPr>
      </w:pPr>
      <w:r w:rsidRPr="00540E22">
        <w:rPr>
          <w:rStyle w:val="commandkeywords"/>
        </w:rPr>
        <w:t>system-view</w:t>
      </w:r>
    </w:p>
    <w:p w:rsidR="00540E22" w:rsidRPr="00540E22" w:rsidRDefault="00540E22" w:rsidP="00540E22">
      <w:pPr>
        <w:pStyle w:val="ItemStep"/>
        <w:rPr>
          <w:lang w:eastAsia="zh-CN"/>
        </w:rPr>
      </w:pPr>
      <w:r w:rsidRPr="00540E22">
        <w:rPr>
          <w:rFonts w:hint="eastAsia"/>
          <w:lang w:eastAsia="zh-CN"/>
        </w:rPr>
        <w:t>配置</w:t>
      </w:r>
      <w:r w:rsidRPr="00540E22">
        <w:rPr>
          <w:rFonts w:hint="eastAsia"/>
          <w:lang w:eastAsia="zh-CN"/>
        </w:rPr>
        <w:t>L3VPN</w:t>
      </w:r>
      <w:r w:rsidRPr="00540E22">
        <w:rPr>
          <w:rFonts w:hint="eastAsia"/>
          <w:lang w:eastAsia="zh-CN"/>
        </w:rPr>
        <w:t>的报文反射功能。</w:t>
      </w:r>
    </w:p>
    <w:p w:rsidR="00540E22" w:rsidRPr="00540E22" w:rsidRDefault="00540E22" w:rsidP="00540E22">
      <w:pPr>
        <w:pStyle w:val="ItemIndent1"/>
      </w:pPr>
      <w:r w:rsidRPr="00540E22">
        <w:rPr>
          <w:rStyle w:val="commandkeywords"/>
        </w:rPr>
        <w:t>l</w:t>
      </w:r>
      <w:r w:rsidRPr="00540E22">
        <w:rPr>
          <w:rStyle w:val="commandkeywords"/>
          <w:rFonts w:hint="eastAsia"/>
        </w:rPr>
        <w:t>3</w:t>
      </w:r>
      <w:r w:rsidRPr="00540E22">
        <w:rPr>
          <w:rStyle w:val="commandkeywords"/>
        </w:rPr>
        <w:t>vpn reflector vpn-instance</w:t>
      </w:r>
      <w:r w:rsidRPr="00540E22">
        <w:rPr>
          <w:rFonts w:hint="eastAsia"/>
        </w:rPr>
        <w:t xml:space="preserve"> </w:t>
      </w:r>
      <w:r w:rsidRPr="00540E22">
        <w:rPr>
          <w:rStyle w:val="commandparameter"/>
        </w:rPr>
        <w:t>vpn-instance-name</w:t>
      </w:r>
      <w:r w:rsidRPr="00540E22">
        <w:rPr>
          <w:rFonts w:hint="eastAsia"/>
        </w:rPr>
        <w:t xml:space="preserve"> </w:t>
      </w:r>
      <w:r w:rsidRPr="00540E22">
        <w:rPr>
          <w:rStyle w:val="commandkeywords"/>
        </w:rPr>
        <w:t>ip</w:t>
      </w:r>
      <w:r w:rsidRPr="00540E22">
        <w:rPr>
          <w:rStyle w:val="commandkeywords"/>
          <w:rFonts w:hint="eastAsia"/>
        </w:rPr>
        <w:t xml:space="preserve"> </w:t>
      </w:r>
      <w:r w:rsidRPr="00540E22">
        <w:rPr>
          <w:rStyle w:val="commandparameter"/>
        </w:rPr>
        <w:t>ip-address</w:t>
      </w:r>
      <w:r w:rsidRPr="00540E22">
        <w:t xml:space="preserve"> </w:t>
      </w:r>
      <w:r w:rsidRPr="00540E22">
        <w:rPr>
          <w:rStyle w:val="commandtext"/>
        </w:rPr>
        <w:t>[</w:t>
      </w:r>
      <w:r w:rsidRPr="00540E22">
        <w:rPr>
          <w:rFonts w:hint="eastAsia"/>
        </w:rPr>
        <w:t xml:space="preserve"> </w:t>
      </w:r>
      <w:r w:rsidRPr="00540E22">
        <w:rPr>
          <w:rStyle w:val="commandkeywords"/>
        </w:rPr>
        <w:t xml:space="preserve">source-port </w:t>
      </w:r>
      <w:r w:rsidRPr="00540E22">
        <w:rPr>
          <w:rStyle w:val="commandparameter"/>
        </w:rPr>
        <w:t>source-port</w:t>
      </w:r>
      <w:r w:rsidRPr="00540E22">
        <w:rPr>
          <w:rStyle w:val="commandparameter"/>
          <w:rFonts w:hint="eastAsia"/>
        </w:rPr>
        <w:t xml:space="preserve"> </w:t>
      </w:r>
      <w:r w:rsidRPr="00540E22">
        <w:rPr>
          <w:rStyle w:val="commandtext"/>
        </w:rPr>
        <w:t>]</w:t>
      </w:r>
      <w:r w:rsidRPr="00540E22">
        <w:t xml:space="preserve"> </w:t>
      </w:r>
      <w:r w:rsidRPr="00540E22">
        <w:rPr>
          <w:rStyle w:val="commandtext"/>
        </w:rPr>
        <w:t>[</w:t>
      </w:r>
      <w:r w:rsidRPr="00540E22">
        <w:rPr>
          <w:rFonts w:hint="eastAsia"/>
        </w:rPr>
        <w:t xml:space="preserve"> </w:t>
      </w:r>
      <w:r w:rsidRPr="00540E22">
        <w:rPr>
          <w:rStyle w:val="commandkeywords"/>
        </w:rPr>
        <w:t>destination-port</w:t>
      </w:r>
      <w:r w:rsidRPr="00540E22">
        <w:t xml:space="preserve"> </w:t>
      </w:r>
      <w:r w:rsidRPr="00540E22">
        <w:rPr>
          <w:rStyle w:val="commandparameter"/>
        </w:rPr>
        <w:t>destination-port</w:t>
      </w:r>
      <w:r w:rsidRPr="00540E22">
        <w:rPr>
          <w:rStyle w:val="commandparameter"/>
          <w:rFonts w:hint="eastAsia"/>
        </w:rPr>
        <w:t xml:space="preserve"> </w:t>
      </w:r>
      <w:r w:rsidRPr="00540E22">
        <w:rPr>
          <w:rStyle w:val="commandtext"/>
        </w:rPr>
        <w:t>]</w:t>
      </w:r>
    </w:p>
    <w:p w:rsidR="00540E22" w:rsidRPr="00855848" w:rsidRDefault="00540E22" w:rsidP="00B51350">
      <w:pPr>
        <w:pStyle w:val="ItemIndent1"/>
        <w:rPr>
          <w:lang w:eastAsia="zh-CN"/>
        </w:rPr>
      </w:pPr>
      <w:r w:rsidRPr="00540E22">
        <w:rPr>
          <w:rFonts w:hint="eastAsia"/>
          <w:lang w:eastAsia="zh-CN"/>
        </w:rPr>
        <w:t>缺省情况下，</w:t>
      </w:r>
      <w:r w:rsidRPr="00540E22">
        <w:rPr>
          <w:rFonts w:hint="eastAsia"/>
          <w:lang w:eastAsia="zh-CN"/>
        </w:rPr>
        <w:t>L3VPN</w:t>
      </w:r>
      <w:r w:rsidRPr="00540E22">
        <w:rPr>
          <w:rFonts w:hint="eastAsia"/>
          <w:lang w:eastAsia="zh-CN"/>
        </w:rPr>
        <w:t>的报文反射功能处于关闭状态。</w:t>
      </w:r>
    </w:p>
    <w:p w:rsidR="007D7DD4" w:rsidRDefault="006B09FC" w:rsidP="00DD64CA">
      <w:pPr>
        <w:pStyle w:val="2"/>
      </w:pPr>
      <w:bookmarkStart w:id="1551" w:name="_Toc476254625"/>
      <w:bookmarkStart w:id="1552" w:name="_Toc476256720"/>
      <w:bookmarkStart w:id="1553" w:name="_Toc476258701"/>
      <w:bookmarkStart w:id="1554" w:name="_Toc476254647"/>
      <w:bookmarkStart w:id="1555" w:name="_Toc476256742"/>
      <w:bookmarkStart w:id="1556" w:name="_Toc476258723"/>
      <w:bookmarkStart w:id="1557" w:name="_Ref376534153"/>
      <w:bookmarkStart w:id="1558" w:name="_Toc45105985"/>
      <w:bookmarkEnd w:id="1551"/>
      <w:bookmarkEnd w:id="1552"/>
      <w:bookmarkEnd w:id="1553"/>
      <w:bookmarkEnd w:id="1554"/>
      <w:bookmarkEnd w:id="1555"/>
      <w:bookmarkEnd w:id="1556"/>
      <w:r w:rsidRPr="00D16331">
        <w:rPr>
          <w:rFonts w:hint="eastAsia"/>
        </w:rPr>
        <w:t>开启告警功能</w:t>
      </w:r>
      <w:bookmarkEnd w:id="1557"/>
      <w:bookmarkEnd w:id="1558"/>
    </w:p>
    <w:p w:rsidR="00855848" w:rsidRPr="00855848" w:rsidRDefault="00855848" w:rsidP="00B51350">
      <w:pPr>
        <w:pStyle w:val="4"/>
      </w:pPr>
      <w:r>
        <w:rPr>
          <w:rFonts w:hint="eastAsia"/>
        </w:rPr>
        <w:t>功能简介</w:t>
      </w:r>
    </w:p>
    <w:p w:rsidR="006B09FC" w:rsidRDefault="006B09FC" w:rsidP="00DD64CA">
      <w:r>
        <w:rPr>
          <w:rFonts w:hint="eastAsia"/>
        </w:rPr>
        <w:t>开启</w:t>
      </w:r>
      <w:r>
        <w:rPr>
          <w:rFonts w:hint="eastAsia"/>
        </w:rPr>
        <w:t>L3VPN</w:t>
      </w:r>
      <w:r>
        <w:rPr>
          <w:rFonts w:hint="eastAsia"/>
        </w:rPr>
        <w:t>模块的告警功能后，在</w:t>
      </w:r>
      <w:r w:rsidRPr="004B6451">
        <w:rPr>
          <w:rFonts w:hint="eastAsia"/>
        </w:rPr>
        <w:t>VPN</w:t>
      </w:r>
      <w:r>
        <w:rPr>
          <w:rFonts w:hint="eastAsia"/>
        </w:rPr>
        <w:t>实例内的</w:t>
      </w:r>
      <w:r w:rsidRPr="004B6451">
        <w:rPr>
          <w:rFonts w:hint="eastAsia"/>
        </w:rPr>
        <w:t>路由数达到</w:t>
      </w:r>
      <w:r>
        <w:rPr>
          <w:rFonts w:hint="eastAsia"/>
        </w:rPr>
        <w:t>告警门限等情况下，</w:t>
      </w:r>
      <w:r>
        <w:rPr>
          <w:rFonts w:hint="eastAsia"/>
        </w:rPr>
        <w:t>L3VPN</w:t>
      </w:r>
      <w:r>
        <w:rPr>
          <w:rFonts w:hint="eastAsia"/>
        </w:rPr>
        <w:t>模块</w:t>
      </w:r>
      <w:r w:rsidRPr="004B6451">
        <w:rPr>
          <w:rFonts w:hint="eastAsia"/>
        </w:rPr>
        <w:t>会产生</w:t>
      </w:r>
      <w:r w:rsidRPr="004B6451">
        <w:rPr>
          <w:rFonts w:hint="eastAsia"/>
        </w:rPr>
        <w:t>RFC 4382</w:t>
      </w:r>
      <w:r w:rsidRPr="004B6451">
        <w:rPr>
          <w:rFonts w:hint="eastAsia"/>
        </w:rPr>
        <w:t>中规定的告警信息</w:t>
      </w:r>
      <w:r>
        <w:rPr>
          <w:rFonts w:hint="eastAsia"/>
        </w:rPr>
        <w:t>。生成的告警信息将发送到设备的</w:t>
      </w:r>
      <w:r>
        <w:rPr>
          <w:rFonts w:hint="eastAsia"/>
        </w:rPr>
        <w:t>SNMP</w:t>
      </w:r>
      <w:r>
        <w:rPr>
          <w:rFonts w:hint="eastAsia"/>
        </w:rPr>
        <w:t>模块，通过设置</w:t>
      </w:r>
      <w:r>
        <w:rPr>
          <w:rFonts w:hint="eastAsia"/>
        </w:rPr>
        <w:t>SNMP</w:t>
      </w:r>
      <w:r>
        <w:rPr>
          <w:rFonts w:hint="eastAsia"/>
        </w:rPr>
        <w:t>中告警信息的发送参数，来决定告警信息输出的相关属性。</w:t>
      </w:r>
    </w:p>
    <w:p w:rsidR="00855848" w:rsidRDefault="006B09FC" w:rsidP="00DD64CA">
      <w:r>
        <w:rPr>
          <w:rFonts w:hint="eastAsia"/>
        </w:rPr>
        <w:t>有关告警信息的详细介绍，请参见“网络管理和监控配置指导”中的“</w:t>
      </w:r>
      <w:r>
        <w:rPr>
          <w:rFonts w:hint="eastAsia"/>
        </w:rPr>
        <w:t>SNMP</w:t>
      </w:r>
      <w:r>
        <w:rPr>
          <w:rFonts w:hint="eastAsia"/>
        </w:rPr>
        <w:t>”。</w:t>
      </w:r>
    </w:p>
    <w:p w:rsidR="00855848" w:rsidRDefault="00855848" w:rsidP="00B51350">
      <w:pPr>
        <w:pStyle w:val="4"/>
      </w:pPr>
      <w:r>
        <w:rPr>
          <w:rFonts w:hint="eastAsia"/>
        </w:rPr>
        <w:t>配置步骤</w:t>
      </w:r>
    </w:p>
    <w:p w:rsidR="00855848" w:rsidRDefault="00855848" w:rsidP="00855848">
      <w:pPr>
        <w:pStyle w:val="ItemStep"/>
      </w:pPr>
      <w:r>
        <w:rPr>
          <w:rFonts w:hint="eastAsia"/>
        </w:rPr>
        <w:t>进入系统视图。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855848" w:rsidRDefault="00855848" w:rsidP="00855848">
      <w:pPr>
        <w:pStyle w:val="ItemStep"/>
        <w:rPr>
          <w:lang w:eastAsia="zh-CN"/>
        </w:rPr>
      </w:pPr>
      <w:r>
        <w:rPr>
          <w:rFonts w:hint="eastAsia"/>
          <w:lang w:eastAsia="zh-CN"/>
        </w:rPr>
        <w:t>开启</w:t>
      </w:r>
      <w:r>
        <w:rPr>
          <w:rFonts w:hint="eastAsia"/>
          <w:lang w:eastAsia="zh-CN"/>
        </w:rPr>
        <w:t>L3VPN</w:t>
      </w:r>
      <w:r>
        <w:rPr>
          <w:rFonts w:hint="eastAsia"/>
          <w:lang w:eastAsia="zh-CN"/>
        </w:rPr>
        <w:t>模块的告警功能。</w:t>
      </w:r>
    </w:p>
    <w:p w:rsidR="00855848" w:rsidRDefault="00855848" w:rsidP="00855848">
      <w:pPr>
        <w:pStyle w:val="ItemIndent1"/>
        <w:rPr>
          <w:rStyle w:val="commandkeywords"/>
        </w:rPr>
      </w:pPr>
      <w:r w:rsidRPr="00DA2C2B">
        <w:rPr>
          <w:rStyle w:val="commandkeywords"/>
        </w:rPr>
        <w:lastRenderedPageBreak/>
        <w:t>snmp-agent trap enable l3vpn</w:t>
      </w:r>
    </w:p>
    <w:p w:rsidR="006B09FC" w:rsidRPr="00855848" w:rsidRDefault="00855848" w:rsidP="00B51350">
      <w:pPr>
        <w:pStyle w:val="ItemIndent1"/>
      </w:pPr>
      <w:r>
        <w:rPr>
          <w:rFonts w:hint="eastAsia"/>
        </w:rPr>
        <w:t>缺省情况下，</w:t>
      </w:r>
      <w:r>
        <w:rPr>
          <w:rFonts w:hint="eastAsia"/>
        </w:rPr>
        <w:t>L3VPN</w:t>
      </w:r>
      <w:r>
        <w:rPr>
          <w:rFonts w:hint="eastAsia"/>
        </w:rPr>
        <w:t>模块的告警功能处于开启状态。</w:t>
      </w:r>
    </w:p>
    <w:p w:rsidR="00714DF9" w:rsidRDefault="00714DF9" w:rsidP="00DD64CA">
      <w:pPr>
        <w:pStyle w:val="2"/>
      </w:pPr>
      <w:bookmarkStart w:id="1559" w:name="_Toc476254649"/>
      <w:bookmarkStart w:id="1560" w:name="_Toc476256744"/>
      <w:bookmarkStart w:id="1561" w:name="_Toc476258725"/>
      <w:bookmarkStart w:id="1562" w:name="_Toc476254662"/>
      <w:bookmarkStart w:id="1563" w:name="_Toc476256757"/>
      <w:bookmarkStart w:id="1564" w:name="_Toc476258738"/>
      <w:bookmarkStart w:id="1565" w:name="_Toc422821045"/>
      <w:bookmarkStart w:id="1566" w:name="_Ref422820538"/>
      <w:bookmarkStart w:id="1567" w:name="_Ref476251344"/>
      <w:bookmarkStart w:id="1568" w:name="_Ref477362091"/>
      <w:bookmarkStart w:id="1569" w:name="_Toc45105986"/>
      <w:bookmarkEnd w:id="1559"/>
      <w:bookmarkEnd w:id="1560"/>
      <w:bookmarkEnd w:id="1561"/>
      <w:bookmarkEnd w:id="1562"/>
      <w:bookmarkEnd w:id="1563"/>
      <w:bookmarkEnd w:id="1564"/>
      <w:r w:rsidRPr="00FB68F6">
        <w:rPr>
          <w:rFonts w:hint="eastAsia"/>
        </w:rPr>
        <w:t>使能</w:t>
      </w:r>
      <w:r w:rsidRPr="00FB68F6">
        <w:rPr>
          <w:rFonts w:hint="eastAsia"/>
        </w:rPr>
        <w:t>B</w:t>
      </w:r>
      <w:r w:rsidRPr="00FB68F6">
        <w:t>GP</w:t>
      </w:r>
      <w:r w:rsidRPr="00CA4164">
        <w:rPr>
          <w:rFonts w:hint="eastAsia"/>
        </w:rPr>
        <w:t>的路由抖动日志记录功能</w:t>
      </w:r>
      <w:bookmarkEnd w:id="1565"/>
      <w:bookmarkEnd w:id="1566"/>
      <w:bookmarkEnd w:id="1567"/>
      <w:bookmarkEnd w:id="1568"/>
      <w:bookmarkEnd w:id="1569"/>
    </w:p>
    <w:p w:rsidR="00855848" w:rsidRPr="00855848" w:rsidRDefault="00855848" w:rsidP="00B51350">
      <w:pPr>
        <w:pStyle w:val="4"/>
      </w:pPr>
      <w:r>
        <w:rPr>
          <w:rFonts w:hint="eastAsia"/>
        </w:rPr>
        <w:t>功能简介</w:t>
      </w:r>
    </w:p>
    <w:p w:rsidR="00714DF9" w:rsidRDefault="00714DF9" w:rsidP="00DD64CA">
      <w:r w:rsidRPr="00CA4164">
        <w:rPr>
          <w:rFonts w:hint="eastAsia"/>
        </w:rPr>
        <w:t>使能</w:t>
      </w:r>
      <w:r w:rsidRPr="00CA4164">
        <w:t>BGP</w:t>
      </w:r>
      <w:r>
        <w:rPr>
          <w:rFonts w:hint="eastAsia"/>
        </w:rPr>
        <w:t>的</w:t>
      </w:r>
      <w:r w:rsidRPr="00CA4164">
        <w:rPr>
          <w:rFonts w:hint="eastAsia"/>
        </w:rPr>
        <w:t>路由抖动日志记录功能</w:t>
      </w:r>
      <w:r>
        <w:rPr>
          <w:rFonts w:hint="eastAsia"/>
        </w:rPr>
        <w:t>后</w:t>
      </w:r>
      <w:r w:rsidRPr="00CA4164">
        <w:rPr>
          <w:rFonts w:hint="eastAsia"/>
        </w:rPr>
        <w:t>，当路由发生抖动并满足日志输出条件时会生成路由抖动日志信息。</w:t>
      </w:r>
      <w:r w:rsidRPr="00594BEB">
        <w:rPr>
          <w:rFonts w:hint="eastAsia"/>
        </w:rPr>
        <w:t>生成的</w:t>
      </w:r>
      <w:r>
        <w:rPr>
          <w:rFonts w:hint="eastAsia"/>
        </w:rPr>
        <w:t>日志信息还</w:t>
      </w:r>
      <w:r w:rsidRPr="00594BEB">
        <w:rPr>
          <w:rFonts w:hint="eastAsia"/>
        </w:rPr>
        <w:t>将被发送到设备的信息中心，通过设置信息中心的参数，决定</w:t>
      </w:r>
      <w:r>
        <w:rPr>
          <w:rFonts w:hint="eastAsia"/>
        </w:rPr>
        <w:t>日志信息</w:t>
      </w:r>
      <w:r w:rsidRPr="00594BEB">
        <w:rPr>
          <w:rFonts w:hint="eastAsia"/>
        </w:rPr>
        <w:t>的输出规则（即是否允许输出以及输出方向）。</w:t>
      </w:r>
    </w:p>
    <w:p w:rsidR="00714DF9" w:rsidRDefault="00714DF9" w:rsidP="00DD64CA">
      <w:r w:rsidRPr="00594BEB">
        <w:rPr>
          <w:rFonts w:hint="eastAsia"/>
        </w:rPr>
        <w:t>有关信息中心参数的配置请参见“</w:t>
      </w:r>
      <w:r w:rsidRPr="00AA60C5">
        <w:rPr>
          <w:rFonts w:hint="eastAsia"/>
        </w:rPr>
        <w:t>网络管理和监控</w:t>
      </w:r>
      <w:r>
        <w:rPr>
          <w:rFonts w:hint="eastAsia"/>
        </w:rPr>
        <w:t>配置指导</w:t>
      </w:r>
      <w:r w:rsidRPr="00594BEB">
        <w:rPr>
          <w:rFonts w:hint="eastAsia"/>
        </w:rPr>
        <w:t>”中的“信息中心”。</w:t>
      </w:r>
    </w:p>
    <w:p w:rsidR="00855848" w:rsidRDefault="00855848" w:rsidP="00B51350">
      <w:pPr>
        <w:pStyle w:val="4"/>
      </w:pPr>
      <w:r>
        <w:rPr>
          <w:rFonts w:hint="eastAsia"/>
        </w:rPr>
        <w:t>配置步骤</w:t>
      </w:r>
    </w:p>
    <w:p w:rsidR="002E4B4E" w:rsidRDefault="002E4B4E" w:rsidP="002E4B4E">
      <w:pPr>
        <w:pStyle w:val="ItemStep"/>
      </w:pPr>
      <w:r>
        <w:rPr>
          <w:rFonts w:hint="eastAsia"/>
        </w:rPr>
        <w:t>进入系统视图。</w:t>
      </w:r>
    </w:p>
    <w:p w:rsidR="002E4B4E" w:rsidRDefault="002E4B4E" w:rsidP="002E4B4E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2E4B4E" w:rsidRDefault="002E4B4E" w:rsidP="00B51350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 xml:space="preserve">BGP </w:t>
      </w:r>
      <w:r w:rsidRPr="00E922EC">
        <w:rPr>
          <w:rFonts w:hint="eastAsia"/>
          <w:lang w:eastAsia="zh-CN"/>
        </w:rPr>
        <w:t>VPNv4</w:t>
      </w:r>
      <w:r w:rsidRPr="00E922EC">
        <w:rPr>
          <w:rFonts w:hint="eastAsia"/>
          <w:lang w:eastAsia="zh-CN"/>
        </w:rPr>
        <w:t>地址族视图</w:t>
      </w:r>
      <w:r>
        <w:rPr>
          <w:rFonts w:hint="eastAsia"/>
          <w:lang w:eastAsia="zh-CN"/>
        </w:rPr>
        <w:t>或</w:t>
      </w:r>
      <w:r w:rsidRPr="00E922EC">
        <w:rPr>
          <w:rFonts w:hint="eastAsia"/>
          <w:lang w:eastAsia="zh-CN"/>
        </w:rPr>
        <w:t>BGP-VPN VPNv4</w:t>
      </w:r>
      <w:r w:rsidRPr="00E922EC">
        <w:rPr>
          <w:rFonts w:hint="eastAsia"/>
          <w:lang w:eastAsia="zh-CN"/>
        </w:rPr>
        <w:t>地址族视图</w:t>
      </w:r>
      <w:r>
        <w:rPr>
          <w:rFonts w:hint="eastAsia"/>
          <w:lang w:eastAsia="zh-CN"/>
        </w:rPr>
        <w:t>。</w:t>
      </w:r>
    </w:p>
    <w:p w:rsidR="002E4B4E" w:rsidRDefault="00F50EAF" w:rsidP="00B51350">
      <w:pPr>
        <w:pStyle w:val="ItemList2"/>
        <w:rPr>
          <w:lang w:eastAsia="zh-CN"/>
        </w:rPr>
      </w:pPr>
      <w:r w:rsidRPr="00F50EAF">
        <w:rPr>
          <w:rFonts w:hint="eastAsia"/>
          <w:lang w:eastAsia="zh-CN"/>
        </w:rPr>
        <w:t>依次执行以下命令</w:t>
      </w:r>
      <w:r w:rsidR="002E4B4E">
        <w:rPr>
          <w:rFonts w:hint="eastAsia"/>
          <w:lang w:eastAsia="zh-CN"/>
        </w:rPr>
        <w:t>进入</w:t>
      </w:r>
      <w:r w:rsidR="002E4B4E">
        <w:rPr>
          <w:rFonts w:hint="eastAsia"/>
          <w:lang w:eastAsia="zh-CN"/>
        </w:rPr>
        <w:t xml:space="preserve">BGP </w:t>
      </w:r>
      <w:r w:rsidR="002E4B4E" w:rsidRPr="002E4B4E">
        <w:rPr>
          <w:rFonts w:hint="eastAsia"/>
          <w:lang w:eastAsia="zh-CN"/>
        </w:rPr>
        <w:t>VPNv4</w:t>
      </w:r>
      <w:r w:rsidR="002E4B4E" w:rsidRPr="002E4B4E">
        <w:rPr>
          <w:rFonts w:hint="eastAsia"/>
          <w:lang w:eastAsia="zh-CN"/>
        </w:rPr>
        <w:t>地址族视图</w:t>
      </w:r>
      <w:r w:rsidR="002E4B4E">
        <w:rPr>
          <w:rFonts w:hint="eastAsia"/>
          <w:lang w:eastAsia="zh-CN"/>
        </w:rPr>
        <w:t>。</w:t>
      </w:r>
    </w:p>
    <w:p w:rsidR="002E4B4E" w:rsidRDefault="002E4B4E" w:rsidP="00B51350">
      <w:pPr>
        <w:pStyle w:val="ItemList2"/>
        <w:numPr>
          <w:ilvl w:val="0"/>
          <w:numId w:val="0"/>
        </w:numPr>
        <w:ind w:left="1418"/>
      </w:pPr>
      <w:r w:rsidRPr="00DA2C2B">
        <w:rPr>
          <w:rStyle w:val="commandkeywords"/>
        </w:rPr>
        <w:t>bgp</w:t>
      </w:r>
      <w:r w:rsidRPr="002E4B4E">
        <w:rPr>
          <w:rStyle w:val="commandparameter"/>
        </w:rPr>
        <w:t xml:space="preserve"> as-number</w:t>
      </w:r>
      <w:r w:rsidRPr="002E4B4E">
        <w:rPr>
          <w:rStyle w:val="commandparameter"/>
          <w:rFonts w:hint="eastAsia"/>
        </w:rPr>
        <w:t xml:space="preserve"> </w:t>
      </w:r>
      <w:r w:rsidRPr="00555218">
        <w:rPr>
          <w:rStyle w:val="commandtext"/>
          <w:rFonts w:hint="eastAsia"/>
        </w:rPr>
        <w:t>[</w:t>
      </w:r>
      <w:r w:rsidRPr="002E4B4E">
        <w:rPr>
          <w:rFonts w:hint="eastAsia"/>
        </w:rPr>
        <w:t xml:space="preserve"> </w:t>
      </w:r>
      <w:r w:rsidRPr="002E4B4E">
        <w:rPr>
          <w:rStyle w:val="commandkeywords"/>
        </w:rPr>
        <w:t>instance</w:t>
      </w:r>
      <w:r w:rsidRPr="002E4B4E">
        <w:rPr>
          <w:rStyle w:val="commandparameter"/>
          <w:rFonts w:hint="eastAsia"/>
        </w:rPr>
        <w:t xml:space="preserve"> instance-name </w:t>
      </w:r>
      <w:r w:rsidRPr="00555218">
        <w:rPr>
          <w:rStyle w:val="commandtext"/>
          <w:rFonts w:hint="eastAsia"/>
        </w:rPr>
        <w:t>]</w:t>
      </w:r>
    </w:p>
    <w:p w:rsidR="002E4B4E" w:rsidRDefault="002E4B4E" w:rsidP="00B51350">
      <w:pPr>
        <w:pStyle w:val="ItemList2"/>
        <w:numPr>
          <w:ilvl w:val="0"/>
          <w:numId w:val="0"/>
        </w:numPr>
        <w:ind w:left="1418"/>
      </w:pPr>
      <w:r w:rsidRPr="00DA2C2B">
        <w:rPr>
          <w:rStyle w:val="commandkeywords"/>
        </w:rPr>
        <w:t>address-family vpnv4</w:t>
      </w:r>
    </w:p>
    <w:p w:rsidR="002E4B4E" w:rsidRDefault="00F50EAF" w:rsidP="00B51350">
      <w:pPr>
        <w:pStyle w:val="ItemList2"/>
        <w:rPr>
          <w:lang w:eastAsia="zh-CN"/>
        </w:rPr>
      </w:pPr>
      <w:r w:rsidRPr="00F50EAF">
        <w:rPr>
          <w:rFonts w:hint="eastAsia"/>
          <w:lang w:eastAsia="zh-CN"/>
        </w:rPr>
        <w:t>依次执行以下命令</w:t>
      </w:r>
      <w:r w:rsidR="002E4B4E" w:rsidRPr="00B421C2">
        <w:rPr>
          <w:rFonts w:hint="eastAsia"/>
          <w:lang w:eastAsia="zh-CN"/>
        </w:rPr>
        <w:t>进入</w:t>
      </w:r>
      <w:r w:rsidR="002E4B4E" w:rsidRPr="00B421C2">
        <w:rPr>
          <w:rFonts w:hint="eastAsia"/>
          <w:lang w:eastAsia="zh-CN"/>
        </w:rPr>
        <w:t>BGP-VPN VPNv4</w:t>
      </w:r>
      <w:r w:rsidR="002E4B4E" w:rsidRPr="00B421C2">
        <w:rPr>
          <w:rFonts w:hint="eastAsia"/>
          <w:lang w:eastAsia="zh-CN"/>
        </w:rPr>
        <w:t>地址族视图</w:t>
      </w:r>
      <w:r w:rsidR="002E4B4E">
        <w:rPr>
          <w:rFonts w:hint="eastAsia"/>
          <w:lang w:eastAsia="zh-CN"/>
        </w:rPr>
        <w:t>。</w:t>
      </w:r>
    </w:p>
    <w:p w:rsidR="002E4B4E" w:rsidRDefault="002E4B4E" w:rsidP="00B51350">
      <w:pPr>
        <w:pStyle w:val="ItemList2"/>
        <w:numPr>
          <w:ilvl w:val="0"/>
          <w:numId w:val="0"/>
        </w:numPr>
        <w:ind w:left="1418"/>
      </w:pPr>
      <w:r w:rsidRPr="00DA2C2B">
        <w:rPr>
          <w:rStyle w:val="commandkeywords"/>
        </w:rPr>
        <w:t>bgp</w:t>
      </w:r>
      <w:r w:rsidRPr="002E4B4E">
        <w:rPr>
          <w:rStyle w:val="commandparameter"/>
        </w:rPr>
        <w:t xml:space="preserve"> as-number</w:t>
      </w:r>
      <w:r w:rsidRPr="002E4B4E">
        <w:rPr>
          <w:rStyle w:val="commandparameter"/>
          <w:rFonts w:hint="eastAsia"/>
        </w:rPr>
        <w:t xml:space="preserve"> </w:t>
      </w:r>
      <w:r w:rsidRPr="00555218">
        <w:rPr>
          <w:rStyle w:val="commandtext"/>
          <w:rFonts w:hint="eastAsia"/>
        </w:rPr>
        <w:t>[</w:t>
      </w:r>
      <w:r w:rsidRPr="002E4B4E">
        <w:rPr>
          <w:rFonts w:hint="eastAsia"/>
        </w:rPr>
        <w:t xml:space="preserve"> </w:t>
      </w:r>
      <w:r w:rsidRPr="002E4B4E">
        <w:rPr>
          <w:rStyle w:val="commandkeywords"/>
        </w:rPr>
        <w:t>instance</w:t>
      </w:r>
      <w:r w:rsidRPr="002E4B4E">
        <w:rPr>
          <w:rStyle w:val="commandparameter"/>
          <w:rFonts w:hint="eastAsia"/>
        </w:rPr>
        <w:t xml:space="preserve"> instance-name </w:t>
      </w:r>
      <w:r w:rsidRPr="00555218">
        <w:rPr>
          <w:rStyle w:val="commandtext"/>
          <w:rFonts w:hint="eastAsia"/>
        </w:rPr>
        <w:t>]</w:t>
      </w:r>
    </w:p>
    <w:p w:rsidR="002E4B4E" w:rsidRDefault="002E4B4E" w:rsidP="00B51350">
      <w:pPr>
        <w:pStyle w:val="ItemList2"/>
        <w:numPr>
          <w:ilvl w:val="0"/>
          <w:numId w:val="0"/>
        </w:numPr>
        <w:ind w:left="1418"/>
        <w:rPr>
          <w:rStyle w:val="commandparameter"/>
        </w:rPr>
      </w:pPr>
      <w:r w:rsidRPr="00DA2C2B">
        <w:rPr>
          <w:rStyle w:val="commandkeywords"/>
        </w:rPr>
        <w:t>ip</w:t>
      </w:r>
      <w:r w:rsidRPr="002E4B4E">
        <w:rPr>
          <w:rStyle w:val="commandkeywords"/>
          <w:rFonts w:hint="eastAsia"/>
        </w:rPr>
        <w:t xml:space="preserve"> vpn-instance </w:t>
      </w:r>
      <w:r w:rsidRPr="002E4B4E">
        <w:rPr>
          <w:rStyle w:val="commandparameter"/>
          <w:rFonts w:hint="eastAsia"/>
        </w:rPr>
        <w:t>vpn-instance-name</w:t>
      </w:r>
    </w:p>
    <w:p w:rsidR="002E4B4E" w:rsidRDefault="002E4B4E" w:rsidP="00B51350">
      <w:pPr>
        <w:pStyle w:val="ItemList2"/>
        <w:numPr>
          <w:ilvl w:val="0"/>
          <w:numId w:val="0"/>
        </w:numPr>
        <w:ind w:left="1418"/>
      </w:pPr>
      <w:r w:rsidRPr="00DA2C2B">
        <w:rPr>
          <w:rStyle w:val="commandkeywords"/>
        </w:rPr>
        <w:t>address-family vpnv4</w:t>
      </w:r>
    </w:p>
    <w:p w:rsidR="002E4B4E" w:rsidRDefault="002E4B4E" w:rsidP="00B51350">
      <w:pPr>
        <w:pStyle w:val="ItemStep"/>
        <w:rPr>
          <w:lang w:eastAsia="zh-CN"/>
        </w:rPr>
      </w:pPr>
      <w:r w:rsidRPr="00FB68F6">
        <w:rPr>
          <w:rFonts w:hint="eastAsia"/>
          <w:lang w:eastAsia="zh-CN"/>
        </w:rPr>
        <w:t>使能</w:t>
      </w:r>
      <w:r w:rsidRPr="00FB68F6">
        <w:rPr>
          <w:rFonts w:hint="eastAsia"/>
          <w:lang w:eastAsia="zh-CN"/>
        </w:rPr>
        <w:t>B</w:t>
      </w:r>
      <w:r w:rsidRPr="002E4B4E">
        <w:rPr>
          <w:lang w:eastAsia="zh-CN"/>
        </w:rPr>
        <w:t>GP</w:t>
      </w:r>
      <w:r w:rsidRPr="002E4B4E">
        <w:rPr>
          <w:rFonts w:hint="eastAsia"/>
          <w:lang w:eastAsia="zh-CN"/>
        </w:rPr>
        <w:t>的路由抖动日志记录功能</w:t>
      </w:r>
      <w:r>
        <w:rPr>
          <w:rFonts w:hint="eastAsia"/>
          <w:lang w:eastAsia="zh-CN"/>
        </w:rPr>
        <w:t>。</w:t>
      </w:r>
    </w:p>
    <w:p w:rsidR="002E4B4E" w:rsidRDefault="002E4B4E" w:rsidP="00B51350">
      <w:pPr>
        <w:pStyle w:val="ItemStep"/>
        <w:numPr>
          <w:ilvl w:val="0"/>
          <w:numId w:val="0"/>
        </w:numPr>
        <w:ind w:left="1134"/>
      </w:pPr>
      <w:r w:rsidRPr="00DA2C2B">
        <w:rPr>
          <w:rStyle w:val="commandkeywords"/>
          <w:rFonts w:hint="eastAsia"/>
        </w:rPr>
        <w:t>log-route-flap</w:t>
      </w:r>
      <w:r w:rsidRPr="002E4B4E">
        <w:t xml:space="preserve"> </w:t>
      </w:r>
      <w:r w:rsidRPr="002E4B4E">
        <w:rPr>
          <w:rStyle w:val="commandparameter"/>
          <w:rFonts w:hint="eastAsia"/>
        </w:rPr>
        <w:t>monitor-time</w:t>
      </w:r>
      <w:r w:rsidRPr="002E4B4E">
        <w:rPr>
          <w:rStyle w:val="commandparameter"/>
        </w:rPr>
        <w:t xml:space="preserve"> </w:t>
      </w:r>
      <w:r w:rsidRPr="002E4B4E">
        <w:rPr>
          <w:rStyle w:val="commandparameter"/>
          <w:rFonts w:hint="eastAsia"/>
        </w:rPr>
        <w:t>monitor-count</w:t>
      </w:r>
      <w:r w:rsidRPr="002E4B4E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[</w:t>
      </w:r>
      <w:r w:rsidRPr="002E4B4E">
        <w:rPr>
          <w:rFonts w:hint="eastAsia"/>
        </w:rPr>
        <w:t xml:space="preserve"> </w:t>
      </w:r>
      <w:r w:rsidRPr="002E4B4E">
        <w:rPr>
          <w:rStyle w:val="commandparameter"/>
          <w:rFonts w:hint="eastAsia"/>
        </w:rPr>
        <w:t>log-count-limit</w:t>
      </w:r>
      <w:r w:rsidRPr="002E4B4E">
        <w:t xml:space="preserve"> </w:t>
      </w:r>
      <w:r w:rsidRPr="00555218">
        <w:rPr>
          <w:rStyle w:val="commandtext"/>
        </w:rPr>
        <w:t>|</w:t>
      </w:r>
      <w:r w:rsidRPr="002E4B4E">
        <w:t xml:space="preserve"> </w:t>
      </w:r>
      <w:r w:rsidRPr="002E4B4E">
        <w:rPr>
          <w:rStyle w:val="commandkeywords"/>
        </w:rPr>
        <w:t>route-policy</w:t>
      </w:r>
      <w:r w:rsidRPr="002E4B4E">
        <w:t xml:space="preserve"> </w:t>
      </w:r>
      <w:r w:rsidRPr="002E4B4E">
        <w:rPr>
          <w:rStyle w:val="commandparameter"/>
        </w:rPr>
        <w:t>route-policy-name</w:t>
      </w:r>
      <w:r w:rsidRPr="002E4B4E" w:rsidDel="00C5616C">
        <w:rPr>
          <w:rFonts w:hint="eastAsia"/>
        </w:rPr>
        <w:t xml:space="preserve"> </w:t>
      </w:r>
      <w:r w:rsidRPr="00555218">
        <w:rPr>
          <w:rStyle w:val="commandtext"/>
        </w:rPr>
        <w:t>]</w:t>
      </w:r>
      <w:r w:rsidRPr="002E4B4E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*</w:t>
      </w:r>
    </w:p>
    <w:p w:rsidR="002E4B4E" w:rsidRDefault="002E4B4E" w:rsidP="00B51350">
      <w:pPr>
        <w:pStyle w:val="ItemStep"/>
        <w:numPr>
          <w:ilvl w:val="0"/>
          <w:numId w:val="0"/>
        </w:numPr>
        <w:ind w:left="1134"/>
        <w:rPr>
          <w:lang w:eastAsia="zh-CN"/>
        </w:rPr>
      </w:pPr>
      <w:r w:rsidRPr="00594BEB">
        <w:rPr>
          <w:rFonts w:hint="eastAsia"/>
          <w:lang w:eastAsia="zh-CN"/>
        </w:rPr>
        <w:t>缺省情况下，</w:t>
      </w:r>
      <w:r w:rsidRPr="002E4B4E">
        <w:rPr>
          <w:rFonts w:hint="eastAsia"/>
          <w:lang w:eastAsia="zh-CN"/>
        </w:rPr>
        <w:t>BGP</w:t>
      </w:r>
      <w:r w:rsidRPr="002E4B4E">
        <w:rPr>
          <w:rFonts w:hint="eastAsia"/>
          <w:lang w:eastAsia="zh-CN"/>
        </w:rPr>
        <w:t>的路由抖动日志记录功能处于关闭状态</w:t>
      </w:r>
      <w:r>
        <w:rPr>
          <w:rFonts w:hint="eastAsia"/>
          <w:lang w:eastAsia="zh-CN"/>
        </w:rPr>
        <w:t>。</w:t>
      </w:r>
    </w:p>
    <w:p w:rsidR="009A7D95" w:rsidRDefault="009A7D95" w:rsidP="009A7D95">
      <w:pPr>
        <w:pStyle w:val="2"/>
      </w:pPr>
      <w:bookmarkStart w:id="1570" w:name="_Ref432596294"/>
      <w:bookmarkStart w:id="1571" w:name="_Toc432522219"/>
      <w:bookmarkStart w:id="1572" w:name="_Toc530466895"/>
      <w:bookmarkStart w:id="1573" w:name="_Toc45105987"/>
      <w:commentRangeStart w:id="1574"/>
      <w:r>
        <w:rPr>
          <w:rFonts w:hint="eastAsia"/>
        </w:rPr>
        <w:t>配置</w:t>
      </w:r>
      <w:r w:rsidRPr="00EA44F2">
        <w:rPr>
          <w:rFonts w:hint="eastAsia"/>
        </w:rPr>
        <w:t>VPN</w:t>
      </w:r>
      <w:r w:rsidRPr="00EA44F2">
        <w:rPr>
          <w:rFonts w:hint="eastAsia"/>
        </w:rPr>
        <w:t>实例的</w:t>
      </w:r>
      <w:r>
        <w:rPr>
          <w:rFonts w:hint="eastAsia"/>
        </w:rPr>
        <w:t>MPLS</w:t>
      </w:r>
      <w:r>
        <w:rPr>
          <w:rFonts w:hint="eastAsia"/>
        </w:rPr>
        <w:t>标签转发统计功能</w:t>
      </w:r>
      <w:bookmarkEnd w:id="1570"/>
      <w:bookmarkEnd w:id="1571"/>
      <w:bookmarkEnd w:id="1572"/>
      <w:commentRangeEnd w:id="1574"/>
      <w:r>
        <w:rPr>
          <w:rStyle w:val="ac"/>
          <w:rFonts w:eastAsia="宋体"/>
          <w:bCs w:val="0"/>
          <w:color w:val="auto"/>
          <w:kern w:val="2"/>
        </w:rPr>
        <w:commentReference w:id="1574"/>
      </w:r>
      <w:bookmarkEnd w:id="1573"/>
    </w:p>
    <w:p w:rsidR="009A7D95" w:rsidRDefault="009A7D95" w:rsidP="009A7D95">
      <w:pPr>
        <w:pStyle w:val="4"/>
      </w:pPr>
      <w:r>
        <w:rPr>
          <w:rFonts w:hint="eastAsia"/>
        </w:rPr>
        <w:t>配置限制和指导</w:t>
      </w:r>
    </w:p>
    <w:p w:rsidR="009A7D95" w:rsidRDefault="009A7D95" w:rsidP="009A7D95">
      <w:r>
        <w:rPr>
          <w:rFonts w:hint="eastAsia"/>
        </w:rPr>
        <w:t>本功能需要在</w:t>
      </w:r>
      <w:r w:rsidRPr="001E7940">
        <w:rPr>
          <w:rFonts w:hint="eastAsia"/>
        </w:rPr>
        <w:t>PE</w:t>
      </w:r>
      <w:r w:rsidRPr="001E7940">
        <w:rPr>
          <w:rFonts w:hint="eastAsia"/>
        </w:rPr>
        <w:t>设备上</w:t>
      </w:r>
      <w:r>
        <w:rPr>
          <w:rFonts w:hint="eastAsia"/>
        </w:rPr>
        <w:t>进行配置。</w:t>
      </w:r>
    </w:p>
    <w:p w:rsidR="009A7D95" w:rsidRDefault="009A7D95" w:rsidP="009A7D95">
      <w:r w:rsidRPr="001E7940">
        <w:rPr>
          <w:rFonts w:hint="eastAsia"/>
        </w:rPr>
        <w:t>VPN</w:t>
      </w:r>
      <w:r w:rsidRPr="001E7940">
        <w:rPr>
          <w:rFonts w:hint="eastAsia"/>
        </w:rPr>
        <w:t>实例的</w:t>
      </w:r>
      <w:r w:rsidRPr="001E7940">
        <w:t>MPLS</w:t>
      </w:r>
      <w:r w:rsidRPr="001E7940">
        <w:rPr>
          <w:rFonts w:hint="eastAsia"/>
        </w:rPr>
        <w:t>标签转发是指</w:t>
      </w:r>
      <w:r w:rsidRPr="001E7940">
        <w:rPr>
          <w:rFonts w:hint="eastAsia"/>
        </w:rPr>
        <w:t>PE</w:t>
      </w:r>
      <w:r w:rsidRPr="001E7940">
        <w:rPr>
          <w:rFonts w:hint="eastAsia"/>
        </w:rPr>
        <w:t>设备</w:t>
      </w:r>
      <w:r>
        <w:rPr>
          <w:rFonts w:hint="eastAsia"/>
        </w:rPr>
        <w:t>收到</w:t>
      </w:r>
      <w:r w:rsidRPr="001E7940">
        <w:rPr>
          <w:rFonts w:hint="eastAsia"/>
        </w:rPr>
        <w:t>从远端</w:t>
      </w:r>
      <w:r w:rsidRPr="001E7940">
        <w:rPr>
          <w:rFonts w:hint="eastAsia"/>
        </w:rPr>
        <w:t>PE</w:t>
      </w:r>
      <w:r w:rsidRPr="001E7940">
        <w:rPr>
          <w:rFonts w:hint="eastAsia"/>
        </w:rPr>
        <w:t>设备发往该</w:t>
      </w:r>
      <w:r w:rsidRPr="001E7940">
        <w:rPr>
          <w:rFonts w:hint="eastAsia"/>
        </w:rPr>
        <w:t>VPN</w:t>
      </w:r>
      <w:r w:rsidRPr="001E7940">
        <w:rPr>
          <w:rFonts w:hint="eastAsia"/>
        </w:rPr>
        <w:t>实例</w:t>
      </w:r>
      <w:r w:rsidRPr="001E7940">
        <w:rPr>
          <w:rFonts w:hint="eastAsia"/>
        </w:rPr>
        <w:t>CE</w:t>
      </w:r>
      <w:r w:rsidRPr="001E7940">
        <w:rPr>
          <w:rFonts w:hint="eastAsia"/>
        </w:rPr>
        <w:t>设备的报文后，根据报文中的入标签进行转发</w:t>
      </w:r>
      <w:r>
        <w:rPr>
          <w:rFonts w:hint="eastAsia"/>
        </w:rPr>
        <w:t>，或者</w:t>
      </w:r>
      <w:r w:rsidRPr="001E7940">
        <w:rPr>
          <w:rFonts w:hint="eastAsia"/>
        </w:rPr>
        <w:t>收到从该</w:t>
      </w:r>
      <w:r w:rsidRPr="001E7940">
        <w:rPr>
          <w:rFonts w:hint="eastAsia"/>
        </w:rPr>
        <w:t>VPN</w:t>
      </w:r>
      <w:r w:rsidRPr="001E7940">
        <w:rPr>
          <w:rFonts w:hint="eastAsia"/>
        </w:rPr>
        <w:t>实例的</w:t>
      </w:r>
      <w:r w:rsidRPr="001E7940">
        <w:rPr>
          <w:rFonts w:hint="eastAsia"/>
        </w:rPr>
        <w:t>CE</w:t>
      </w:r>
      <w:r w:rsidRPr="001E7940">
        <w:rPr>
          <w:rFonts w:hint="eastAsia"/>
        </w:rPr>
        <w:t>设备发往远端</w:t>
      </w:r>
      <w:r w:rsidRPr="001E7940">
        <w:rPr>
          <w:rFonts w:hint="eastAsia"/>
        </w:rPr>
        <w:t>PE</w:t>
      </w:r>
      <w:r w:rsidRPr="001E7940">
        <w:rPr>
          <w:rFonts w:hint="eastAsia"/>
        </w:rPr>
        <w:t>设备的报文后，为报文添加</w:t>
      </w:r>
      <w:r w:rsidRPr="001E7940">
        <w:rPr>
          <w:rFonts w:hint="eastAsia"/>
        </w:rPr>
        <w:t>MPLS</w:t>
      </w:r>
      <w:r w:rsidRPr="001E7940">
        <w:rPr>
          <w:rFonts w:hint="eastAsia"/>
        </w:rPr>
        <w:t>标签进行转发</w:t>
      </w:r>
      <w:r>
        <w:rPr>
          <w:rFonts w:hint="eastAsia"/>
        </w:rPr>
        <w:t>。</w:t>
      </w:r>
    </w:p>
    <w:p w:rsidR="009A7D95" w:rsidRDefault="009A7D95" w:rsidP="009A7D95">
      <w:r>
        <w:rPr>
          <w:rFonts w:hint="eastAsia"/>
        </w:rPr>
        <w:t>本配置用来开启指定</w:t>
      </w:r>
      <w:r w:rsidRPr="00EF35B0">
        <w:rPr>
          <w:rFonts w:hint="eastAsia"/>
        </w:rPr>
        <w:t>VPN</w:t>
      </w:r>
      <w:r w:rsidRPr="00EA44F2">
        <w:rPr>
          <w:rFonts w:hint="eastAsia"/>
        </w:rPr>
        <w:t>实例</w:t>
      </w:r>
      <w:r w:rsidRPr="00EF35B0">
        <w:rPr>
          <w:rFonts w:hint="eastAsia"/>
        </w:rPr>
        <w:t>的</w:t>
      </w:r>
      <w:r>
        <w:rPr>
          <w:rFonts w:hint="eastAsia"/>
        </w:rPr>
        <w:t>MPLS</w:t>
      </w:r>
      <w:r>
        <w:rPr>
          <w:rFonts w:hint="eastAsia"/>
        </w:rPr>
        <w:t>标签转发统计功能和统计信息收集功能，以便用户通过</w:t>
      </w:r>
      <w:r w:rsidRPr="00DA2C2B">
        <w:rPr>
          <w:rStyle w:val="commandkeywords"/>
        </w:rPr>
        <w:t xml:space="preserve">display </w:t>
      </w:r>
      <w:r w:rsidRPr="00DA2C2B">
        <w:rPr>
          <w:rStyle w:val="commandkeywords"/>
          <w:rFonts w:hint="eastAsia"/>
        </w:rPr>
        <w:t xml:space="preserve">ip </w:t>
      </w:r>
      <w:r w:rsidRPr="00DA2C2B">
        <w:rPr>
          <w:rStyle w:val="commandkeywords"/>
        </w:rPr>
        <w:t xml:space="preserve">vpn-instance </w:t>
      </w:r>
      <w:r w:rsidRPr="00DA2C2B">
        <w:rPr>
          <w:rStyle w:val="commandkeywords"/>
          <w:rFonts w:hint="eastAsia"/>
        </w:rPr>
        <w:t>mpls s</w:t>
      </w:r>
      <w:r w:rsidRPr="00DA2C2B">
        <w:rPr>
          <w:rStyle w:val="commandkeywords"/>
        </w:rPr>
        <w:t>tatistics</w:t>
      </w:r>
      <w:r>
        <w:rPr>
          <w:rFonts w:hint="eastAsia"/>
        </w:rPr>
        <w:t>命令查看该</w:t>
      </w:r>
      <w:r>
        <w:rPr>
          <w:rFonts w:hint="eastAsia"/>
        </w:rPr>
        <w:t>VPN</w:t>
      </w:r>
      <w:r>
        <w:rPr>
          <w:rFonts w:hint="eastAsia"/>
        </w:rPr>
        <w:t>实例的</w:t>
      </w:r>
      <w:r>
        <w:rPr>
          <w:rFonts w:hint="eastAsia"/>
        </w:rPr>
        <w:t>MPLS</w:t>
      </w:r>
      <w:r>
        <w:rPr>
          <w:rFonts w:hint="eastAsia"/>
        </w:rPr>
        <w:t>标签转发统计信息。</w:t>
      </w:r>
    </w:p>
    <w:p w:rsidR="009A7D95" w:rsidRDefault="009A7D95" w:rsidP="009A7D95">
      <w:pPr>
        <w:pStyle w:val="4"/>
      </w:pPr>
      <w:r>
        <w:rPr>
          <w:rFonts w:hint="eastAsia"/>
        </w:rPr>
        <w:t>配置步骤</w:t>
      </w:r>
    </w:p>
    <w:p w:rsidR="009A7D95" w:rsidRDefault="009A7D95" w:rsidP="009A7D95">
      <w:pPr>
        <w:pStyle w:val="ItemStep"/>
      </w:pPr>
      <w:r>
        <w:rPr>
          <w:rFonts w:hint="eastAsia"/>
        </w:rPr>
        <w:t>进入系统视图。</w:t>
      </w:r>
    </w:p>
    <w:p w:rsidR="009A7D95" w:rsidRDefault="009A7D95" w:rsidP="009A7D95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9A7D95" w:rsidRDefault="009A7D95" w:rsidP="009A7D95">
      <w:pPr>
        <w:pStyle w:val="ItemStep"/>
        <w:rPr>
          <w:lang w:eastAsia="zh-CN"/>
        </w:rPr>
      </w:pPr>
      <w:r>
        <w:rPr>
          <w:rFonts w:hint="eastAsia"/>
          <w:lang w:eastAsia="zh-CN"/>
        </w:rPr>
        <w:lastRenderedPageBreak/>
        <w:t>使能</w:t>
      </w:r>
      <w:r>
        <w:rPr>
          <w:rFonts w:hint="eastAsia"/>
          <w:lang w:eastAsia="zh-CN"/>
        </w:rPr>
        <w:t>MPLS</w:t>
      </w:r>
      <w:r>
        <w:rPr>
          <w:rFonts w:hint="eastAsia"/>
          <w:lang w:eastAsia="zh-CN"/>
        </w:rPr>
        <w:t>标签转发统计信息的收集功能，并设置统计信息收集的时间间隔。</w:t>
      </w:r>
    </w:p>
    <w:p w:rsidR="009A7D95" w:rsidRDefault="009A7D95" w:rsidP="009A7D95">
      <w:pPr>
        <w:pStyle w:val="ItemIndent1"/>
        <w:rPr>
          <w:rStyle w:val="commandparameter"/>
        </w:rPr>
      </w:pPr>
      <w:r w:rsidRPr="00DA2C2B">
        <w:rPr>
          <w:rStyle w:val="commandkeywords"/>
        </w:rPr>
        <w:t xml:space="preserve">mpls statistics interval </w:t>
      </w:r>
      <w:r w:rsidRPr="00855848">
        <w:rPr>
          <w:rStyle w:val="commandparameter"/>
        </w:rPr>
        <w:t>interval</w:t>
      </w:r>
    </w:p>
    <w:p w:rsidR="009A7D95" w:rsidRDefault="009A7D95" w:rsidP="009A7D95">
      <w:pPr>
        <w:pStyle w:val="ItemIndent1"/>
      </w:pPr>
      <w:r w:rsidRPr="00CB3A8D">
        <w:rPr>
          <w:rFonts w:hint="eastAsia"/>
        </w:rPr>
        <w:t>缺省情况下，</w:t>
      </w:r>
      <w:r w:rsidRPr="00CB3A8D">
        <w:rPr>
          <w:rFonts w:hint="eastAsia"/>
        </w:rPr>
        <w:t>MPLS</w:t>
      </w:r>
      <w:r w:rsidRPr="00855848">
        <w:rPr>
          <w:rFonts w:hint="eastAsia"/>
        </w:rPr>
        <w:t>标签转发统计信息收集功能处于关闭状态</w:t>
      </w:r>
      <w:r>
        <w:rPr>
          <w:rFonts w:hint="eastAsia"/>
        </w:rPr>
        <w:t>。</w:t>
      </w:r>
    </w:p>
    <w:p w:rsidR="009A7D95" w:rsidRDefault="009A7D95" w:rsidP="009A7D95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本命令详细情况请参见</w:t>
      </w:r>
      <w:r w:rsidRPr="00855848">
        <w:rPr>
          <w:rFonts w:hint="eastAsia"/>
          <w:lang w:eastAsia="zh-CN"/>
        </w:rPr>
        <w:t>“</w:t>
      </w:r>
      <w:r w:rsidRPr="00855848">
        <w:rPr>
          <w:rFonts w:hint="eastAsia"/>
          <w:lang w:eastAsia="zh-CN"/>
        </w:rPr>
        <w:t>MPLS</w:t>
      </w:r>
      <w:r w:rsidRPr="00855848">
        <w:rPr>
          <w:rFonts w:hint="eastAsia"/>
          <w:lang w:eastAsia="zh-CN"/>
        </w:rPr>
        <w:t>命令参考”中的“</w:t>
      </w:r>
      <w:r w:rsidRPr="00855848">
        <w:rPr>
          <w:rFonts w:hint="eastAsia"/>
          <w:lang w:eastAsia="zh-CN"/>
        </w:rPr>
        <w:t>MPLS</w:t>
      </w:r>
      <w:r w:rsidRPr="00855848">
        <w:rPr>
          <w:rFonts w:hint="eastAsia"/>
          <w:lang w:eastAsia="zh-CN"/>
        </w:rPr>
        <w:t>基础”</w:t>
      </w:r>
      <w:r>
        <w:rPr>
          <w:rFonts w:hint="eastAsia"/>
          <w:lang w:eastAsia="zh-CN"/>
        </w:rPr>
        <w:t>。</w:t>
      </w:r>
    </w:p>
    <w:p w:rsidR="009A7D95" w:rsidRDefault="009A7D95" w:rsidP="009A7D95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VPN</w:t>
      </w:r>
      <w:r>
        <w:rPr>
          <w:rFonts w:hint="eastAsia"/>
        </w:rPr>
        <w:t>实例视图。</w:t>
      </w:r>
    </w:p>
    <w:p w:rsidR="009A7D95" w:rsidRDefault="009A7D95" w:rsidP="009A7D95">
      <w:pPr>
        <w:pStyle w:val="ItemIndent1"/>
        <w:rPr>
          <w:rStyle w:val="commandparameter"/>
        </w:rPr>
      </w:pPr>
      <w:r w:rsidRPr="00DA2C2B">
        <w:rPr>
          <w:rStyle w:val="commandkeywords"/>
        </w:rPr>
        <w:t>ip vpn-instance</w:t>
      </w:r>
      <w:r w:rsidRPr="00855848">
        <w:t xml:space="preserve"> </w:t>
      </w:r>
      <w:r w:rsidRPr="00855848">
        <w:rPr>
          <w:rStyle w:val="commandparameter"/>
        </w:rPr>
        <w:t>vpn-instance-name</w:t>
      </w:r>
    </w:p>
    <w:p w:rsidR="009A7D95" w:rsidRDefault="009A7D95" w:rsidP="009A7D95">
      <w:pPr>
        <w:pStyle w:val="ItemStep"/>
        <w:rPr>
          <w:lang w:eastAsia="zh-CN"/>
        </w:rPr>
      </w:pPr>
      <w:r>
        <w:rPr>
          <w:rFonts w:hint="eastAsia"/>
          <w:lang w:eastAsia="zh-CN"/>
        </w:rPr>
        <w:t>使能指定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实例的</w:t>
      </w:r>
      <w:r>
        <w:rPr>
          <w:rFonts w:hint="eastAsia"/>
          <w:lang w:eastAsia="zh-CN"/>
        </w:rPr>
        <w:t>MPLS</w:t>
      </w:r>
      <w:r>
        <w:rPr>
          <w:rFonts w:hint="eastAsia"/>
          <w:lang w:eastAsia="zh-CN"/>
        </w:rPr>
        <w:t>标签转发统计功能。</w:t>
      </w:r>
    </w:p>
    <w:p w:rsidR="009A7D95" w:rsidRDefault="009A7D95" w:rsidP="009A7D95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mpls s</w:t>
      </w:r>
      <w:r w:rsidRPr="00855848">
        <w:rPr>
          <w:rStyle w:val="commandkeywords"/>
        </w:rPr>
        <w:t>tatistics</w:t>
      </w:r>
      <w:r w:rsidRPr="00855848">
        <w:rPr>
          <w:rStyle w:val="commandkeywords"/>
          <w:rFonts w:hint="eastAsia"/>
        </w:rPr>
        <w:t xml:space="preserve"> enable</w:t>
      </w:r>
    </w:p>
    <w:p w:rsidR="009A7D95" w:rsidRPr="002E4B4E" w:rsidRDefault="009A7D95" w:rsidP="009A7D95">
      <w:pPr>
        <w:pStyle w:val="ItemStep"/>
        <w:numPr>
          <w:ilvl w:val="0"/>
          <w:numId w:val="0"/>
        </w:numPr>
        <w:ind w:left="1134"/>
        <w:rPr>
          <w:lang w:eastAsia="zh-CN"/>
        </w:rPr>
      </w:pPr>
      <w:r>
        <w:rPr>
          <w:rFonts w:hint="eastAsia"/>
          <w:lang w:eastAsia="zh-CN"/>
        </w:rPr>
        <w:t>缺省情况下，</w:t>
      </w:r>
      <w:r w:rsidRPr="00855848">
        <w:rPr>
          <w:rFonts w:hint="eastAsia"/>
          <w:lang w:eastAsia="zh-CN"/>
        </w:rPr>
        <w:t>所有</w:t>
      </w:r>
      <w:r w:rsidRPr="00855848">
        <w:rPr>
          <w:rFonts w:hint="eastAsia"/>
          <w:lang w:eastAsia="zh-CN"/>
        </w:rPr>
        <w:t>VPN</w:t>
      </w:r>
      <w:r w:rsidRPr="00855848">
        <w:rPr>
          <w:rFonts w:hint="eastAsia"/>
          <w:lang w:eastAsia="zh-CN"/>
        </w:rPr>
        <w:t>实例的</w:t>
      </w:r>
      <w:r w:rsidRPr="00855848">
        <w:rPr>
          <w:rFonts w:hint="eastAsia"/>
          <w:lang w:eastAsia="zh-CN"/>
        </w:rPr>
        <w:t>MPLS</w:t>
      </w:r>
      <w:r w:rsidRPr="00855848">
        <w:rPr>
          <w:rFonts w:hint="eastAsia"/>
          <w:lang w:eastAsia="zh-CN"/>
        </w:rPr>
        <w:t>标签转发统计功能均处于关闭状态</w:t>
      </w:r>
      <w:r>
        <w:rPr>
          <w:rFonts w:hint="eastAsia"/>
          <w:lang w:eastAsia="zh-CN"/>
        </w:rPr>
        <w:t>。</w:t>
      </w:r>
    </w:p>
    <w:p w:rsidR="007D7DD4" w:rsidRPr="00D16331" w:rsidRDefault="00EC239C" w:rsidP="00DD64CA">
      <w:pPr>
        <w:pStyle w:val="2"/>
      </w:pPr>
      <w:bookmarkStart w:id="1575" w:name="_Toc476254664"/>
      <w:bookmarkStart w:id="1576" w:name="_Toc476256759"/>
      <w:bookmarkStart w:id="1577" w:name="_Toc476258740"/>
      <w:bookmarkStart w:id="1578" w:name="_Toc476254678"/>
      <w:bookmarkStart w:id="1579" w:name="_Toc476256773"/>
      <w:bookmarkStart w:id="1580" w:name="_Toc476258754"/>
      <w:bookmarkStart w:id="1581" w:name="_Toc476254683"/>
      <w:bookmarkStart w:id="1582" w:name="_Toc476256778"/>
      <w:bookmarkStart w:id="1583" w:name="_Toc476258759"/>
      <w:bookmarkStart w:id="1584" w:name="_Toc476254688"/>
      <w:bookmarkStart w:id="1585" w:name="_Toc476256783"/>
      <w:bookmarkStart w:id="1586" w:name="_Toc476258764"/>
      <w:bookmarkStart w:id="1587" w:name="_Toc476254693"/>
      <w:bookmarkStart w:id="1588" w:name="_Toc476256788"/>
      <w:bookmarkStart w:id="1589" w:name="_Toc476258769"/>
      <w:bookmarkStart w:id="1590" w:name="_Toc476254702"/>
      <w:bookmarkStart w:id="1591" w:name="_Toc476256797"/>
      <w:bookmarkStart w:id="1592" w:name="_Toc476258778"/>
      <w:bookmarkStart w:id="1593" w:name="_Toc476254704"/>
      <w:bookmarkStart w:id="1594" w:name="_Toc476256799"/>
      <w:bookmarkStart w:id="1595" w:name="_Toc476258780"/>
      <w:bookmarkStart w:id="1596" w:name="_Toc476254726"/>
      <w:bookmarkStart w:id="1597" w:name="_Toc476256821"/>
      <w:bookmarkStart w:id="1598" w:name="_Toc476258802"/>
      <w:bookmarkStart w:id="1599" w:name="_Toc45105988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r w:rsidRPr="00D16331">
        <w:t>MPLS L3VPN</w:t>
      </w:r>
      <w:r w:rsidR="00F13654" w:rsidRPr="00D16331">
        <w:rPr>
          <w:rFonts w:hint="eastAsia"/>
        </w:rPr>
        <w:t>显示和维护</w:t>
      </w:r>
      <w:bookmarkEnd w:id="1599"/>
    </w:p>
    <w:p w:rsidR="007D7DD4" w:rsidRDefault="008C574F" w:rsidP="00DD64CA">
      <w:pPr>
        <w:pStyle w:val="3"/>
      </w:pPr>
      <w:bookmarkStart w:id="1600" w:name="_Toc45105989"/>
      <w:r w:rsidRPr="007530E2">
        <w:rPr>
          <w:rFonts w:hint="eastAsia"/>
        </w:rPr>
        <w:t>复位</w:t>
      </w:r>
      <w:r w:rsidRPr="007530E2">
        <w:rPr>
          <w:rFonts w:hint="eastAsia"/>
        </w:rPr>
        <w:t>BGP</w:t>
      </w:r>
      <w:r w:rsidR="00026246">
        <w:rPr>
          <w:rFonts w:hint="eastAsia"/>
        </w:rPr>
        <w:t>会话</w:t>
      </w:r>
      <w:bookmarkEnd w:id="1600"/>
    </w:p>
    <w:p w:rsidR="00CD6F36" w:rsidRPr="007530E2" w:rsidRDefault="008C574F" w:rsidP="00DD64CA">
      <w:r w:rsidRPr="007530E2">
        <w:rPr>
          <w:rFonts w:hint="eastAsia"/>
        </w:rPr>
        <w:t>当</w:t>
      </w:r>
      <w:r w:rsidRPr="007530E2">
        <w:t>BGP</w:t>
      </w:r>
      <w:r w:rsidRPr="007530E2">
        <w:rPr>
          <w:rFonts w:hint="eastAsia"/>
        </w:rPr>
        <w:t>配置变化后，可以通过软复位或复位</w:t>
      </w:r>
      <w:r w:rsidRPr="007530E2">
        <w:t>BGP</w:t>
      </w:r>
      <w:r w:rsidR="00026246">
        <w:rPr>
          <w:rFonts w:hint="eastAsia"/>
        </w:rPr>
        <w:t>会话</w:t>
      </w:r>
      <w:r w:rsidRPr="007530E2">
        <w:rPr>
          <w:rFonts w:hint="eastAsia"/>
        </w:rPr>
        <w:t>使新的配置生效。</w:t>
      </w:r>
      <w:r w:rsidR="00443F84" w:rsidRPr="007530E2">
        <w:rPr>
          <w:rFonts w:hint="eastAsia"/>
        </w:rPr>
        <w:t>软复位</w:t>
      </w:r>
      <w:r w:rsidR="00443F84">
        <w:rPr>
          <w:rFonts w:hint="eastAsia"/>
        </w:rPr>
        <w:t>BGP</w:t>
      </w:r>
      <w:r w:rsidR="00443F84">
        <w:rPr>
          <w:rFonts w:hint="eastAsia"/>
        </w:rPr>
        <w:t>会话是指在不断开</w:t>
      </w:r>
      <w:r w:rsidR="00443F84">
        <w:rPr>
          <w:rFonts w:hint="eastAsia"/>
        </w:rPr>
        <w:t>BGP</w:t>
      </w:r>
      <w:r w:rsidR="00443F84">
        <w:rPr>
          <w:rFonts w:hint="eastAsia"/>
        </w:rPr>
        <w:t>邻居关系的情况下，更新</w:t>
      </w:r>
      <w:r w:rsidR="00443F84">
        <w:rPr>
          <w:rFonts w:hint="eastAsia"/>
        </w:rPr>
        <w:t>BGP</w:t>
      </w:r>
      <w:r w:rsidR="00443F84">
        <w:rPr>
          <w:rFonts w:hint="eastAsia"/>
        </w:rPr>
        <w:t>路由信息；</w:t>
      </w:r>
      <w:r w:rsidR="00443F84" w:rsidRPr="007530E2">
        <w:rPr>
          <w:rFonts w:hint="eastAsia"/>
        </w:rPr>
        <w:t>复位</w:t>
      </w:r>
      <w:r w:rsidR="00443F84" w:rsidRPr="007530E2">
        <w:t>BGP</w:t>
      </w:r>
      <w:r w:rsidR="00443F84">
        <w:rPr>
          <w:rFonts w:hint="eastAsia"/>
        </w:rPr>
        <w:t>会话是指断开并重新建立</w:t>
      </w:r>
      <w:r w:rsidR="00443F84">
        <w:rPr>
          <w:rFonts w:hint="eastAsia"/>
        </w:rPr>
        <w:t>BGP</w:t>
      </w:r>
      <w:r w:rsidR="00443F84">
        <w:rPr>
          <w:rFonts w:hint="eastAsia"/>
        </w:rPr>
        <w:t>邻居关系的情况下，更新</w:t>
      </w:r>
      <w:r w:rsidR="00443F84">
        <w:rPr>
          <w:rFonts w:hint="eastAsia"/>
        </w:rPr>
        <w:t>BGP</w:t>
      </w:r>
      <w:r w:rsidR="00443F84">
        <w:rPr>
          <w:rFonts w:hint="eastAsia"/>
        </w:rPr>
        <w:t>路由信息。</w:t>
      </w:r>
      <w:r w:rsidRPr="007530E2">
        <w:rPr>
          <w:rFonts w:hint="eastAsia"/>
        </w:rPr>
        <w:t>软复位需要</w:t>
      </w:r>
      <w:r w:rsidRPr="007530E2">
        <w:rPr>
          <w:rFonts w:hint="eastAsia"/>
        </w:rPr>
        <w:t>BGP</w:t>
      </w:r>
      <w:r w:rsidRPr="007530E2">
        <w:rPr>
          <w:rFonts w:hint="eastAsia"/>
        </w:rPr>
        <w:t>对等体具备路由刷新能力（支持</w:t>
      </w:r>
      <w:r w:rsidRPr="007530E2">
        <w:rPr>
          <w:rFonts w:hint="eastAsia"/>
        </w:rPr>
        <w:t>ROUTE-REFRESH</w:t>
      </w:r>
      <w:r w:rsidRPr="007530E2">
        <w:rPr>
          <w:rFonts w:hint="eastAsia"/>
        </w:rPr>
        <w:t>消息）。</w:t>
      </w:r>
    </w:p>
    <w:p w:rsidR="008C574F" w:rsidRPr="007530E2" w:rsidRDefault="008C574F" w:rsidP="00DD64CA">
      <w:r w:rsidRPr="007530E2">
        <w:rPr>
          <w:rFonts w:hint="eastAsia"/>
        </w:rPr>
        <w:t>请在用户视图下进行下列操作。</w:t>
      </w:r>
      <w:r w:rsidR="0008542A">
        <w:rPr>
          <w:rFonts w:hint="eastAsia"/>
        </w:rPr>
        <w:t>下表中各命令的详细介绍，请参见“三层技术</w:t>
      </w:r>
      <w:r w:rsidR="0008542A">
        <w:rPr>
          <w:rFonts w:hint="eastAsia"/>
        </w:rPr>
        <w:t>-IP</w:t>
      </w:r>
      <w:r w:rsidR="0008542A">
        <w:rPr>
          <w:rFonts w:hint="eastAsia"/>
        </w:rPr>
        <w:t>路由命令参考”中的“</w:t>
      </w:r>
      <w:r w:rsidR="0008542A">
        <w:rPr>
          <w:rFonts w:hint="eastAsia"/>
        </w:rPr>
        <w:t>BGP</w:t>
      </w:r>
      <w:r w:rsidR="0008542A">
        <w:rPr>
          <w:rFonts w:hint="eastAsia"/>
        </w:rPr>
        <w:t>”。</w:t>
      </w:r>
    </w:p>
    <w:p w:rsidR="007D7DD4" w:rsidRDefault="00F13654" w:rsidP="00DD64CA">
      <w:pPr>
        <w:pStyle w:val="TableDescription"/>
      </w:pPr>
      <w:bookmarkStart w:id="1601" w:name="_Toc137991700"/>
      <w:bookmarkStart w:id="1602" w:name="_Toc418944498"/>
      <w:r w:rsidRPr="002D634A">
        <w:rPr>
          <w:rFonts w:hint="eastAsia"/>
        </w:rPr>
        <w:t>复位</w:t>
      </w:r>
      <w:r w:rsidRPr="002D634A">
        <w:rPr>
          <w:rFonts w:hint="eastAsia"/>
        </w:rPr>
        <w:t>BGP</w:t>
      </w:r>
      <w:r w:rsidR="00026246">
        <w:rPr>
          <w:rFonts w:hint="eastAsia"/>
        </w:rPr>
        <w:t>会话</w:t>
      </w:r>
      <w:bookmarkEnd w:id="1601"/>
      <w:bookmarkEnd w:id="1602"/>
    </w:p>
    <w:tbl>
      <w:tblPr>
        <w:tblStyle w:val="Table"/>
        <w:tblW w:w="9014" w:type="dxa"/>
        <w:tblLayout w:type="fixed"/>
        <w:tblLook w:val="04A0" w:firstRow="1" w:lastRow="0" w:firstColumn="1" w:lastColumn="0" w:noHBand="0" w:noVBand="1"/>
      </w:tblPr>
      <w:tblGrid>
        <w:gridCol w:w="2992"/>
        <w:gridCol w:w="6022"/>
      </w:tblGrid>
      <w:tr w:rsidR="00AC00F5" w:rsidRPr="007530E2" w:rsidTr="00B126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8"/>
          <w:tblHeader/>
        </w:trPr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F13654" w:rsidRPr="00B421C2" w:rsidRDefault="00F13654" w:rsidP="00DD64CA">
            <w:pPr>
              <w:pStyle w:val="TableHeading"/>
            </w:pPr>
            <w:r w:rsidRPr="00B421C2">
              <w:rPr>
                <w:rFonts w:hint="eastAsia"/>
              </w:rPr>
              <w:t>操作</w:t>
            </w:r>
          </w:p>
        </w:tc>
        <w:tc>
          <w:tcPr>
            <w:tcW w:w="59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F13654" w:rsidRPr="00B421C2" w:rsidRDefault="00F13654" w:rsidP="00DD64CA">
            <w:pPr>
              <w:pStyle w:val="TableHeading"/>
            </w:pPr>
            <w:r w:rsidRPr="00B421C2">
              <w:rPr>
                <w:rFonts w:hint="eastAsia"/>
              </w:rPr>
              <w:t>命令</w:t>
            </w:r>
          </w:p>
        </w:tc>
      </w:tr>
      <w:tr w:rsidR="00F13654" w:rsidRPr="007530E2" w:rsidTr="00B12603">
        <w:trPr>
          <w:cantSplit/>
          <w:trHeight w:val="68"/>
        </w:trPr>
        <w:tc>
          <w:tcPr>
            <w:tcW w:w="2977" w:type="dxa"/>
          </w:tcPr>
          <w:p w:rsidR="00F13654" w:rsidRPr="00B421C2" w:rsidRDefault="00CD3CFD" w:rsidP="00DD64CA">
            <w:pPr>
              <w:pStyle w:val="TableText"/>
            </w:pPr>
            <w:r w:rsidRPr="003336DF">
              <w:rPr>
                <w:rFonts w:hint="eastAsia"/>
              </w:rPr>
              <w:t>手工对</w:t>
            </w:r>
            <w:r w:rsidRPr="00B421C2">
              <w:rPr>
                <w:rFonts w:hint="eastAsia"/>
              </w:rPr>
              <w:t>VPNv4</w:t>
            </w:r>
            <w:r w:rsidRPr="00B421C2">
              <w:rPr>
                <w:rFonts w:hint="eastAsia"/>
              </w:rPr>
              <w:t>地址族下的</w:t>
            </w:r>
            <w:r w:rsidRPr="00B421C2">
              <w:rPr>
                <w:rFonts w:hint="eastAsia"/>
              </w:rPr>
              <w:t>BGP</w:t>
            </w:r>
            <w:r w:rsidRPr="00B421C2">
              <w:rPr>
                <w:rFonts w:hint="eastAsia"/>
              </w:rPr>
              <w:t>会话进行软复位</w:t>
            </w:r>
          </w:p>
        </w:tc>
        <w:tc>
          <w:tcPr>
            <w:tcW w:w="5991" w:type="dxa"/>
          </w:tcPr>
          <w:p w:rsidR="00F13654" w:rsidRPr="00B421C2" w:rsidRDefault="009F6CBF" w:rsidP="00DD64CA">
            <w:pPr>
              <w:pStyle w:val="TableText"/>
            </w:pPr>
            <w:r w:rsidRPr="00DA2C2B">
              <w:rPr>
                <w:rStyle w:val="commandkeywords"/>
              </w:rPr>
              <w:t>refresh bgp</w:t>
            </w:r>
            <w:r w:rsidR="00F07E7A" w:rsidRPr="00B421C2">
              <w:rPr>
                <w:rFonts w:hint="eastAsia"/>
              </w:rPr>
              <w:t xml:space="preserve"> </w:t>
            </w:r>
            <w:r w:rsidR="00F07E7A" w:rsidRPr="00DD7F94">
              <w:rPr>
                <w:rStyle w:val="commandtext"/>
                <w:rFonts w:hint="eastAsia"/>
              </w:rPr>
              <w:t>[</w:t>
            </w:r>
            <w:r w:rsidR="00F07E7A" w:rsidRPr="00B421C2">
              <w:rPr>
                <w:rFonts w:hint="eastAsia"/>
              </w:rPr>
              <w:t xml:space="preserve"> </w:t>
            </w:r>
            <w:r w:rsidR="00F07E7A" w:rsidRPr="00DA2C2B">
              <w:rPr>
                <w:rStyle w:val="commandkeywords"/>
              </w:rPr>
              <w:t>instance</w:t>
            </w:r>
            <w:r w:rsidR="00F07E7A" w:rsidRPr="00DA2C2B">
              <w:rPr>
                <w:rStyle w:val="commandparameter"/>
                <w:rFonts w:hint="eastAsia"/>
              </w:rPr>
              <w:t xml:space="preserve"> instance-name </w:t>
            </w:r>
            <w:r w:rsidR="00F07E7A" w:rsidRPr="00DD7F94">
              <w:rPr>
                <w:rStyle w:val="commandtext"/>
                <w:rFonts w:hint="eastAsia"/>
              </w:rPr>
              <w:t>]</w:t>
            </w:r>
            <w:r w:rsidRPr="00DA2C2B">
              <w:rPr>
                <w:rStyle w:val="commandkeywords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{</w:t>
            </w:r>
            <w:r w:rsidRPr="00B421C2">
              <w:rPr>
                <w:rFonts w:hint="eastAsia"/>
              </w:rPr>
              <w:t xml:space="preserve"> </w:t>
            </w:r>
            <w:r w:rsidR="006021AC" w:rsidRPr="00DA2C2B">
              <w:rPr>
                <w:rStyle w:val="commandparameter"/>
              </w:rPr>
              <w:t>ipv4</w:t>
            </w:r>
            <w:r w:rsidRPr="00DA2C2B">
              <w:rPr>
                <w:rStyle w:val="commandparameter"/>
              </w:rPr>
              <w:t>-address</w:t>
            </w:r>
            <w:r w:rsidRPr="00DA2C2B">
              <w:rPr>
                <w:rStyle w:val="commandkeywords"/>
              </w:rPr>
              <w:t xml:space="preserve"> </w:t>
            </w:r>
            <w:r w:rsidR="006D5C0F" w:rsidRPr="00DD7F94">
              <w:rPr>
                <w:rStyle w:val="commandtext"/>
              </w:rPr>
              <w:t>[</w:t>
            </w:r>
            <w:r w:rsidR="006D5C0F" w:rsidRPr="00B421C2">
              <w:rPr>
                <w:rFonts w:hint="eastAsia"/>
              </w:rPr>
              <w:t xml:space="preserve"> </w:t>
            </w:r>
            <w:r w:rsidR="006D5C0F" w:rsidRPr="00DA2C2B">
              <w:rPr>
                <w:rStyle w:val="commandparameter"/>
                <w:rFonts w:hint="eastAsia"/>
              </w:rPr>
              <w:t xml:space="preserve">mask-length </w:t>
            </w:r>
            <w:r w:rsidR="006D5C0F" w:rsidRPr="00DD7F94">
              <w:rPr>
                <w:rStyle w:val="commandtext"/>
              </w:rPr>
              <w:t>]</w:t>
            </w:r>
            <w:r w:rsidR="006D5C0F" w:rsidRPr="00B421C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</w:rPr>
              <w:t>|</w:t>
            </w:r>
            <w:r w:rsidRPr="00DA2C2B">
              <w:rPr>
                <w:rStyle w:val="commandparameter"/>
              </w:rPr>
              <w:t xml:space="preserve"> </w:t>
            </w:r>
            <w:r w:rsidRPr="00DA2C2B">
              <w:rPr>
                <w:rStyle w:val="commandkeywords"/>
              </w:rPr>
              <w:t>all</w:t>
            </w:r>
            <w:r w:rsidRPr="00B421C2">
              <w:t xml:space="preserve"> </w:t>
            </w:r>
            <w:r w:rsidRPr="00DD7F94">
              <w:rPr>
                <w:rStyle w:val="commandtext"/>
              </w:rPr>
              <w:t>|</w:t>
            </w:r>
            <w:r w:rsidRPr="00B421C2">
              <w:t xml:space="preserve"> </w:t>
            </w:r>
            <w:r w:rsidRPr="00DA2C2B">
              <w:rPr>
                <w:rStyle w:val="commandkeywords"/>
              </w:rPr>
              <w:t xml:space="preserve">external </w:t>
            </w:r>
            <w:r w:rsidRPr="00DD7F94">
              <w:rPr>
                <w:rStyle w:val="commandtext"/>
              </w:rPr>
              <w:t>|</w:t>
            </w:r>
            <w:r w:rsidRPr="00B421C2">
              <w:t xml:space="preserve"> </w:t>
            </w:r>
            <w:r w:rsidRPr="00DA2C2B">
              <w:rPr>
                <w:rStyle w:val="commandkeywords"/>
              </w:rPr>
              <w:t>group</w:t>
            </w:r>
            <w:r w:rsidRPr="00B421C2">
              <w:t xml:space="preserve"> </w:t>
            </w:r>
            <w:r w:rsidRPr="00DA2C2B">
              <w:rPr>
                <w:rStyle w:val="commandparameter"/>
              </w:rPr>
              <w:t>group-name</w:t>
            </w:r>
            <w:r w:rsidRPr="00B421C2">
              <w:t xml:space="preserve"> </w:t>
            </w:r>
            <w:r w:rsidRPr="00DD7F94">
              <w:rPr>
                <w:rStyle w:val="commandtext"/>
                <w:rFonts w:hint="eastAsia"/>
              </w:rPr>
              <w:t>|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internal</w:t>
            </w:r>
            <w:r w:rsidRPr="00B421C2">
              <w:t xml:space="preserve"> </w:t>
            </w:r>
            <w:r w:rsidRPr="00DD7F94">
              <w:rPr>
                <w:rStyle w:val="commandtext"/>
              </w:rPr>
              <w:t>}</w:t>
            </w:r>
            <w:r w:rsidRPr="00B421C2">
              <w:t xml:space="preserve"> </w:t>
            </w:r>
            <w:r w:rsidRPr="00DD7F94">
              <w:rPr>
                <w:rStyle w:val="commandtext"/>
              </w:rPr>
              <w:t>{</w:t>
            </w:r>
            <w:r w:rsidRPr="00B421C2">
              <w:t xml:space="preserve"> </w:t>
            </w:r>
            <w:r w:rsidRPr="00DA2C2B">
              <w:rPr>
                <w:rStyle w:val="commandkeywords"/>
              </w:rPr>
              <w:t>export</w:t>
            </w:r>
            <w:r w:rsidRPr="00B421C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</w:rPr>
              <w:t>|</w:t>
            </w:r>
            <w:r w:rsidRPr="00B421C2">
              <w:t xml:space="preserve"> </w:t>
            </w:r>
            <w:r w:rsidRPr="00DA2C2B">
              <w:rPr>
                <w:rStyle w:val="commandkeywords"/>
              </w:rPr>
              <w:t>import</w:t>
            </w:r>
            <w:r w:rsidRPr="00B421C2">
              <w:t xml:space="preserve"> </w:t>
            </w:r>
            <w:r w:rsidRPr="00DD7F94">
              <w:rPr>
                <w:rStyle w:val="commandtext"/>
              </w:rPr>
              <w:t>}</w:t>
            </w:r>
            <w:r w:rsidRPr="00DA2C2B">
              <w:rPr>
                <w:rStyle w:val="commandkeywords"/>
              </w:rPr>
              <w:t xml:space="preserve"> vpnv4</w:t>
            </w:r>
            <w:r w:rsidRPr="00B421C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[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 xml:space="preserve">vpn-instance </w:t>
            </w:r>
            <w:r w:rsidRPr="00DA2C2B">
              <w:rPr>
                <w:rStyle w:val="commandparameter"/>
              </w:rPr>
              <w:t>vpn-instance-name</w:t>
            </w:r>
            <w:r w:rsidRPr="00DA2C2B">
              <w:rPr>
                <w:rStyle w:val="commandparameter"/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]</w:t>
            </w:r>
          </w:p>
        </w:tc>
      </w:tr>
      <w:tr w:rsidR="00DD64CA" w:rsidRPr="007530E2" w:rsidTr="00B12603">
        <w:trPr>
          <w:cantSplit/>
          <w:trHeight w:val="68"/>
        </w:trPr>
        <w:tc>
          <w:tcPr>
            <w:tcW w:w="2977" w:type="dxa"/>
          </w:tcPr>
          <w:p w:rsidR="00DD64CA" w:rsidRPr="003336DF" w:rsidRDefault="00DD64CA" w:rsidP="00DD64CA">
            <w:pPr>
              <w:pStyle w:val="TableText"/>
            </w:pPr>
            <w:r w:rsidRPr="00DD64CA">
              <w:rPr>
                <w:rFonts w:hint="eastAsia"/>
              </w:rPr>
              <w:t>手工对</w:t>
            </w:r>
            <w:r w:rsidRPr="00DD64CA">
              <w:t>BGP IPv</w:t>
            </w:r>
            <w:r w:rsidRPr="00DD64CA">
              <w:rPr>
                <w:rFonts w:hint="eastAsia"/>
              </w:rPr>
              <w:t>4 RT-Filter</w:t>
            </w:r>
            <w:r w:rsidRPr="00DD64CA">
              <w:rPr>
                <w:rFonts w:hint="eastAsia"/>
              </w:rPr>
              <w:t>地址族下的</w:t>
            </w:r>
            <w:r w:rsidRPr="00DD64CA">
              <w:rPr>
                <w:rFonts w:hint="eastAsia"/>
              </w:rPr>
              <w:t>BGP</w:t>
            </w:r>
            <w:r w:rsidRPr="00DD64CA">
              <w:rPr>
                <w:rFonts w:hint="eastAsia"/>
              </w:rPr>
              <w:t>会话进行软复位</w:t>
            </w:r>
          </w:p>
        </w:tc>
        <w:tc>
          <w:tcPr>
            <w:tcW w:w="5991" w:type="dxa"/>
          </w:tcPr>
          <w:p w:rsidR="00DD64CA" w:rsidRPr="00DA2C2B" w:rsidRDefault="00DD64CA" w:rsidP="00A72066">
            <w:pPr>
              <w:pStyle w:val="TableText"/>
              <w:rPr>
                <w:rStyle w:val="commandkeywords"/>
              </w:rPr>
            </w:pPr>
            <w:r w:rsidRPr="00DA2C2B">
              <w:rPr>
                <w:rStyle w:val="commandkeywords"/>
              </w:rPr>
              <w:t>refresh bgp</w:t>
            </w:r>
            <w:r w:rsidRPr="00DD64CA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[</w:t>
            </w:r>
            <w:r w:rsidRPr="00DD64CA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instance</w:t>
            </w:r>
            <w:r w:rsidRPr="00DA2C2B">
              <w:rPr>
                <w:rStyle w:val="commandparameter"/>
                <w:rFonts w:hint="eastAsia"/>
              </w:rPr>
              <w:t xml:space="preserve"> instance-name </w:t>
            </w:r>
            <w:r w:rsidRPr="00DD7F94">
              <w:rPr>
                <w:rStyle w:val="commandtext"/>
                <w:rFonts w:hint="eastAsia"/>
              </w:rPr>
              <w:t>]</w:t>
            </w:r>
            <w:r w:rsidRPr="00DA2C2B">
              <w:rPr>
                <w:rStyle w:val="commandkeywords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{</w:t>
            </w:r>
            <w:r w:rsidRPr="00DD64CA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ipv4-address</w:t>
            </w:r>
            <w:r w:rsidRPr="00DA2C2B">
              <w:rPr>
                <w:rStyle w:val="commandkeywords"/>
              </w:rPr>
              <w:t xml:space="preserve"> </w:t>
            </w:r>
            <w:r w:rsidRPr="00DD7F94">
              <w:rPr>
                <w:rStyle w:val="commandtext"/>
              </w:rPr>
              <w:t>[</w:t>
            </w:r>
            <w:r w:rsidRPr="00DD64CA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  <w:rFonts w:hint="eastAsia"/>
              </w:rPr>
              <w:t xml:space="preserve">mask-length </w:t>
            </w:r>
            <w:r w:rsidRPr="00DD7F94">
              <w:rPr>
                <w:rStyle w:val="commandtext"/>
              </w:rPr>
              <w:t>]</w:t>
            </w:r>
            <w:r w:rsidRPr="00DD64CA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</w:rPr>
              <w:t>|</w:t>
            </w:r>
            <w:r w:rsidRPr="00DA2C2B">
              <w:rPr>
                <w:rStyle w:val="commandparameter"/>
              </w:rPr>
              <w:t xml:space="preserve"> </w:t>
            </w:r>
            <w:r w:rsidRPr="00DA2C2B">
              <w:rPr>
                <w:rStyle w:val="commandkeywords"/>
              </w:rPr>
              <w:t>all</w:t>
            </w:r>
            <w:r w:rsidRPr="00DD64CA">
              <w:t xml:space="preserve"> </w:t>
            </w:r>
            <w:r w:rsidRPr="00DD7F94">
              <w:rPr>
                <w:rStyle w:val="commandtext"/>
              </w:rPr>
              <w:t>|</w:t>
            </w:r>
            <w:r w:rsidRPr="00DD64CA">
              <w:t xml:space="preserve"> </w:t>
            </w:r>
            <w:r w:rsidRPr="00DA2C2B">
              <w:rPr>
                <w:rStyle w:val="commandkeywords"/>
              </w:rPr>
              <w:t xml:space="preserve">external </w:t>
            </w:r>
            <w:r w:rsidRPr="00DD7F94">
              <w:rPr>
                <w:rStyle w:val="commandtext"/>
              </w:rPr>
              <w:t>|</w:t>
            </w:r>
            <w:r w:rsidRPr="00DD64CA">
              <w:t xml:space="preserve"> </w:t>
            </w:r>
            <w:r w:rsidRPr="00DA2C2B">
              <w:rPr>
                <w:rStyle w:val="commandkeywords"/>
              </w:rPr>
              <w:t>group</w:t>
            </w:r>
            <w:r w:rsidRPr="00DD64CA">
              <w:t xml:space="preserve"> </w:t>
            </w:r>
            <w:r w:rsidRPr="00DA2C2B">
              <w:rPr>
                <w:rStyle w:val="commandparameter"/>
              </w:rPr>
              <w:t>group-name</w:t>
            </w:r>
            <w:r w:rsidRPr="00DD64CA">
              <w:t xml:space="preserve"> </w:t>
            </w:r>
            <w:r w:rsidRPr="00DD7F94">
              <w:rPr>
                <w:rStyle w:val="commandtext"/>
                <w:rFonts w:hint="eastAsia"/>
              </w:rPr>
              <w:t>|</w:t>
            </w:r>
            <w:r w:rsidRPr="00DD64CA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internal</w:t>
            </w:r>
            <w:r w:rsidRPr="00DD64CA">
              <w:t xml:space="preserve"> </w:t>
            </w:r>
            <w:r w:rsidRPr="00DD7F94">
              <w:rPr>
                <w:rStyle w:val="commandtext"/>
              </w:rPr>
              <w:t>}</w:t>
            </w:r>
            <w:r w:rsidRPr="00DD64CA">
              <w:t xml:space="preserve"> </w:t>
            </w:r>
            <w:r w:rsidRPr="00DD7F94">
              <w:rPr>
                <w:rStyle w:val="commandtext"/>
              </w:rPr>
              <w:t>{</w:t>
            </w:r>
            <w:r w:rsidRPr="00DD64CA">
              <w:t xml:space="preserve"> </w:t>
            </w:r>
            <w:r w:rsidRPr="00DA2C2B">
              <w:rPr>
                <w:rStyle w:val="commandkeywords"/>
              </w:rPr>
              <w:t>export</w:t>
            </w:r>
            <w:r w:rsidRPr="00DD64CA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</w:rPr>
              <w:t>|</w:t>
            </w:r>
            <w:r w:rsidRPr="00DD64CA">
              <w:t xml:space="preserve"> </w:t>
            </w:r>
            <w:r w:rsidRPr="00DA2C2B">
              <w:rPr>
                <w:rStyle w:val="commandkeywords"/>
              </w:rPr>
              <w:t>import</w:t>
            </w:r>
            <w:r w:rsidRPr="00DD64CA">
              <w:t xml:space="preserve"> </w:t>
            </w:r>
            <w:r w:rsidRPr="00DD7F94">
              <w:rPr>
                <w:rStyle w:val="commandtext"/>
              </w:rPr>
              <w:t>}</w:t>
            </w:r>
            <w:r w:rsidRPr="00DA2C2B">
              <w:rPr>
                <w:rStyle w:val="commandkeywords"/>
              </w:rPr>
              <w:t xml:space="preserve"> </w:t>
            </w:r>
            <w:r w:rsidR="00A72066" w:rsidRPr="00DA2C2B">
              <w:rPr>
                <w:rStyle w:val="commandkeywords"/>
                <w:rFonts w:hint="eastAsia"/>
              </w:rPr>
              <w:t>ip</w:t>
            </w:r>
            <w:r w:rsidRPr="00DA2C2B">
              <w:rPr>
                <w:rStyle w:val="commandkeywords"/>
              </w:rPr>
              <w:t>v4</w:t>
            </w:r>
            <w:r w:rsidRPr="00DD64CA">
              <w:rPr>
                <w:rFonts w:hint="eastAsia"/>
              </w:rPr>
              <w:t xml:space="preserve"> </w:t>
            </w:r>
            <w:r w:rsidR="00A72066" w:rsidRPr="00DA2C2B">
              <w:rPr>
                <w:rStyle w:val="commandkeywords"/>
              </w:rPr>
              <w:t>rtfilter</w:t>
            </w:r>
          </w:p>
        </w:tc>
      </w:tr>
      <w:tr w:rsidR="00672DA7" w:rsidRPr="007530E2" w:rsidTr="00B12603">
        <w:trPr>
          <w:cantSplit/>
          <w:trHeight w:val="68"/>
        </w:trPr>
        <w:tc>
          <w:tcPr>
            <w:tcW w:w="2977" w:type="dxa"/>
          </w:tcPr>
          <w:p w:rsidR="00672DA7" w:rsidRPr="00672DA7" w:rsidRDefault="00672DA7" w:rsidP="00DD64CA">
            <w:pPr>
              <w:pStyle w:val="TableText"/>
            </w:pPr>
            <w:r w:rsidRPr="003336DF">
              <w:rPr>
                <w:rFonts w:hint="eastAsia"/>
              </w:rPr>
              <w:t>复位</w:t>
            </w:r>
            <w:r w:rsidRPr="00672DA7">
              <w:rPr>
                <w:rFonts w:hint="eastAsia"/>
              </w:rPr>
              <w:t>VPNv4</w:t>
            </w:r>
            <w:r w:rsidRPr="00672DA7">
              <w:rPr>
                <w:rFonts w:hint="eastAsia"/>
              </w:rPr>
              <w:t>地址族下的</w:t>
            </w:r>
            <w:r w:rsidRPr="00672DA7">
              <w:rPr>
                <w:rFonts w:hint="eastAsia"/>
              </w:rPr>
              <w:t>BGP</w:t>
            </w:r>
            <w:r w:rsidRPr="00672DA7">
              <w:rPr>
                <w:rFonts w:hint="eastAsia"/>
              </w:rPr>
              <w:t>会话</w:t>
            </w:r>
          </w:p>
        </w:tc>
        <w:tc>
          <w:tcPr>
            <w:tcW w:w="5991" w:type="dxa"/>
          </w:tcPr>
          <w:p w:rsidR="00672DA7" w:rsidRPr="00672DA7" w:rsidRDefault="00672DA7" w:rsidP="00DD64CA">
            <w:pPr>
              <w:pStyle w:val="TableText"/>
            </w:pPr>
            <w:r w:rsidRPr="00DA2C2B">
              <w:rPr>
                <w:rStyle w:val="commandkeywords"/>
              </w:rPr>
              <w:t>reset bgp</w:t>
            </w:r>
            <w:r w:rsidRPr="00672DA7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[</w:t>
            </w:r>
            <w:r w:rsidRPr="00672DA7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instance</w:t>
            </w:r>
            <w:r w:rsidRPr="00DA2C2B">
              <w:rPr>
                <w:rStyle w:val="commandparameter"/>
                <w:rFonts w:hint="eastAsia"/>
              </w:rPr>
              <w:t xml:space="preserve"> instance-name </w:t>
            </w:r>
            <w:r w:rsidRPr="00DD7F94">
              <w:rPr>
                <w:rStyle w:val="commandtext"/>
                <w:rFonts w:hint="eastAsia"/>
              </w:rPr>
              <w:t>]</w:t>
            </w:r>
            <w:r w:rsidRPr="00DA2C2B">
              <w:rPr>
                <w:rStyle w:val="commandkeywords"/>
              </w:rPr>
              <w:t xml:space="preserve"> </w:t>
            </w:r>
            <w:r w:rsidRPr="00DD7F94">
              <w:rPr>
                <w:rStyle w:val="commandtext"/>
              </w:rPr>
              <w:t>{</w:t>
            </w:r>
            <w:r w:rsidRPr="00672DA7">
              <w:t xml:space="preserve"> </w:t>
            </w:r>
            <w:r w:rsidRPr="00DA2C2B">
              <w:rPr>
                <w:rStyle w:val="commandparameter"/>
                <w:rFonts w:hint="eastAsia"/>
              </w:rPr>
              <w:t>as</w:t>
            </w:r>
            <w:r w:rsidRPr="00DA2C2B">
              <w:rPr>
                <w:rStyle w:val="commandparameter"/>
              </w:rPr>
              <w:t>-</w:t>
            </w:r>
            <w:r w:rsidRPr="00DA2C2B">
              <w:rPr>
                <w:rStyle w:val="commandparameter"/>
                <w:rFonts w:hint="eastAsia"/>
              </w:rPr>
              <w:t>n</w:t>
            </w:r>
            <w:r w:rsidRPr="00DA2C2B">
              <w:rPr>
                <w:rStyle w:val="commandparameter"/>
              </w:rPr>
              <w:t>umber</w:t>
            </w:r>
            <w:r w:rsidRPr="00672DA7">
              <w:t xml:space="preserve"> </w:t>
            </w:r>
            <w:r w:rsidRPr="00DD7F94">
              <w:rPr>
                <w:rStyle w:val="commandtext"/>
              </w:rPr>
              <w:t>|</w:t>
            </w:r>
            <w:r w:rsidRPr="00672DA7">
              <w:t xml:space="preserve"> </w:t>
            </w:r>
            <w:r w:rsidRPr="00DA2C2B">
              <w:rPr>
                <w:rStyle w:val="commandparameter"/>
              </w:rPr>
              <w:t>ipv4-address</w:t>
            </w:r>
            <w:r w:rsidRPr="00672DA7">
              <w:t xml:space="preserve"> </w:t>
            </w:r>
            <w:r w:rsidRPr="00DD7F94">
              <w:rPr>
                <w:rStyle w:val="commandtext"/>
              </w:rPr>
              <w:t>[</w:t>
            </w:r>
            <w:r w:rsidRPr="00672DA7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  <w:rFonts w:hint="eastAsia"/>
              </w:rPr>
              <w:t xml:space="preserve">mask-length </w:t>
            </w:r>
            <w:r w:rsidRPr="00DD7F94">
              <w:rPr>
                <w:rStyle w:val="commandtext"/>
              </w:rPr>
              <w:t>]</w:t>
            </w:r>
            <w:r w:rsidRPr="00672DA7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</w:rPr>
              <w:t>|</w:t>
            </w:r>
            <w:r w:rsidRPr="00672DA7">
              <w:t xml:space="preserve"> </w:t>
            </w:r>
            <w:r w:rsidRPr="00DA2C2B">
              <w:rPr>
                <w:rStyle w:val="commandkeywords"/>
              </w:rPr>
              <w:t>all</w:t>
            </w:r>
            <w:r w:rsidRPr="00672DA7">
              <w:t xml:space="preserve"> </w:t>
            </w:r>
            <w:r w:rsidRPr="00DD7F94">
              <w:rPr>
                <w:rStyle w:val="commandtext"/>
                <w:rFonts w:hint="eastAsia"/>
              </w:rPr>
              <w:t>|</w:t>
            </w:r>
            <w:r w:rsidRPr="00672DA7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external</w:t>
            </w:r>
            <w:r w:rsidRPr="00672DA7">
              <w:t xml:space="preserve"> </w:t>
            </w:r>
            <w:r w:rsidRPr="00DD7F94">
              <w:rPr>
                <w:rStyle w:val="commandtext"/>
              </w:rPr>
              <w:t>|</w:t>
            </w:r>
            <w:r w:rsidRPr="00672DA7">
              <w:t xml:space="preserve"> </w:t>
            </w:r>
            <w:r w:rsidRPr="00DA2C2B">
              <w:rPr>
                <w:rStyle w:val="commandkeywords"/>
              </w:rPr>
              <w:t>internal</w:t>
            </w:r>
            <w:r w:rsidRPr="00DA2C2B">
              <w:rPr>
                <w:rStyle w:val="commandkeywords"/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|</w:t>
            </w:r>
            <w:r w:rsidRPr="00672DA7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group</w:t>
            </w:r>
            <w:r w:rsidRPr="00672DA7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  <w:rFonts w:hint="eastAsia"/>
              </w:rPr>
              <w:t>group-name</w:t>
            </w:r>
            <w:r w:rsidRPr="00672DA7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</w:rPr>
              <w:t>}</w:t>
            </w:r>
            <w:r w:rsidRPr="00DA2C2B">
              <w:rPr>
                <w:rStyle w:val="commandkeywords"/>
              </w:rPr>
              <w:t xml:space="preserve"> vpnv4</w:t>
            </w:r>
            <w:r w:rsidRPr="00DA2C2B">
              <w:rPr>
                <w:rStyle w:val="commandkeywords"/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[</w:t>
            </w:r>
            <w:r w:rsidRPr="00672DA7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 xml:space="preserve">vpn-instance </w:t>
            </w:r>
            <w:r w:rsidRPr="00DA2C2B">
              <w:rPr>
                <w:rStyle w:val="commandparameter"/>
              </w:rPr>
              <w:t>vpn-instance-name</w:t>
            </w:r>
            <w:r w:rsidRPr="00DA2C2B">
              <w:rPr>
                <w:rStyle w:val="commandparameter"/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]</w:t>
            </w:r>
          </w:p>
        </w:tc>
      </w:tr>
      <w:tr w:rsidR="00DD64CA" w:rsidRPr="007530E2" w:rsidTr="00B12603">
        <w:trPr>
          <w:cantSplit/>
          <w:trHeight w:val="68"/>
        </w:trPr>
        <w:tc>
          <w:tcPr>
            <w:tcW w:w="2977" w:type="dxa"/>
          </w:tcPr>
          <w:p w:rsidR="00DD64CA" w:rsidRPr="003336DF" w:rsidRDefault="00DD64CA" w:rsidP="00DD64CA">
            <w:pPr>
              <w:pStyle w:val="TableText"/>
            </w:pPr>
            <w:r w:rsidRPr="00DD64CA">
              <w:rPr>
                <w:rFonts w:hint="eastAsia"/>
              </w:rPr>
              <w:t>复位</w:t>
            </w:r>
            <w:r w:rsidRPr="00DD64CA">
              <w:t>BGP IPv</w:t>
            </w:r>
            <w:r w:rsidRPr="00DD64CA">
              <w:rPr>
                <w:rFonts w:hint="eastAsia"/>
              </w:rPr>
              <w:t>4 RT-Filter</w:t>
            </w:r>
            <w:r w:rsidRPr="00DD64CA">
              <w:rPr>
                <w:rFonts w:hint="eastAsia"/>
              </w:rPr>
              <w:t>地址族下的</w:t>
            </w:r>
            <w:r w:rsidRPr="00DD64CA">
              <w:rPr>
                <w:rFonts w:hint="eastAsia"/>
              </w:rPr>
              <w:t>BGP</w:t>
            </w:r>
            <w:r w:rsidRPr="00DD64CA">
              <w:rPr>
                <w:rFonts w:hint="eastAsia"/>
              </w:rPr>
              <w:t>会话</w:t>
            </w:r>
          </w:p>
        </w:tc>
        <w:tc>
          <w:tcPr>
            <w:tcW w:w="5991" w:type="dxa"/>
          </w:tcPr>
          <w:p w:rsidR="00DD64CA" w:rsidRPr="00DA2C2B" w:rsidRDefault="00DD64CA" w:rsidP="00DD64CA">
            <w:pPr>
              <w:pStyle w:val="TableText"/>
              <w:rPr>
                <w:rStyle w:val="commandkeywords"/>
              </w:rPr>
            </w:pPr>
            <w:r w:rsidRPr="00DA2C2B">
              <w:rPr>
                <w:rStyle w:val="commandkeywords"/>
              </w:rPr>
              <w:t>reset bgp</w:t>
            </w:r>
            <w:r w:rsidRPr="00DD64CA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[</w:t>
            </w:r>
            <w:r w:rsidRPr="00DD64CA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instance</w:t>
            </w:r>
            <w:r w:rsidRPr="00DA2C2B">
              <w:rPr>
                <w:rStyle w:val="commandparameter"/>
                <w:rFonts w:hint="eastAsia"/>
              </w:rPr>
              <w:t xml:space="preserve"> instance-name </w:t>
            </w:r>
            <w:r w:rsidRPr="00DD7F94">
              <w:rPr>
                <w:rStyle w:val="commandtext"/>
                <w:rFonts w:hint="eastAsia"/>
              </w:rPr>
              <w:t>]</w:t>
            </w:r>
            <w:r w:rsidRPr="00DA2C2B">
              <w:rPr>
                <w:rStyle w:val="commandkeywords"/>
              </w:rPr>
              <w:t xml:space="preserve"> </w:t>
            </w:r>
            <w:r w:rsidRPr="00DD7F94">
              <w:rPr>
                <w:rStyle w:val="commandtext"/>
              </w:rPr>
              <w:t>{</w:t>
            </w:r>
            <w:r w:rsidRPr="00DD64CA">
              <w:t xml:space="preserve"> </w:t>
            </w:r>
            <w:r w:rsidRPr="00DA2C2B">
              <w:rPr>
                <w:rStyle w:val="commandparameter"/>
                <w:rFonts w:hint="eastAsia"/>
              </w:rPr>
              <w:t>as</w:t>
            </w:r>
            <w:r w:rsidRPr="00DA2C2B">
              <w:rPr>
                <w:rStyle w:val="commandparameter"/>
              </w:rPr>
              <w:t>-</w:t>
            </w:r>
            <w:r w:rsidRPr="00DA2C2B">
              <w:rPr>
                <w:rStyle w:val="commandparameter"/>
                <w:rFonts w:hint="eastAsia"/>
              </w:rPr>
              <w:t>n</w:t>
            </w:r>
            <w:r w:rsidRPr="00DA2C2B">
              <w:rPr>
                <w:rStyle w:val="commandparameter"/>
              </w:rPr>
              <w:t>umber</w:t>
            </w:r>
            <w:r w:rsidRPr="00DD64CA">
              <w:t xml:space="preserve"> </w:t>
            </w:r>
            <w:r w:rsidRPr="00DD7F94">
              <w:rPr>
                <w:rStyle w:val="commandtext"/>
              </w:rPr>
              <w:t>|</w:t>
            </w:r>
            <w:r w:rsidRPr="00DD64CA">
              <w:t xml:space="preserve"> </w:t>
            </w:r>
            <w:r w:rsidRPr="00DA2C2B">
              <w:rPr>
                <w:rStyle w:val="commandparameter"/>
              </w:rPr>
              <w:t>ipv4-address</w:t>
            </w:r>
            <w:r w:rsidRPr="00DD64CA">
              <w:t xml:space="preserve"> </w:t>
            </w:r>
            <w:r w:rsidRPr="00DD7F94">
              <w:rPr>
                <w:rStyle w:val="commandtext"/>
              </w:rPr>
              <w:t>[</w:t>
            </w:r>
            <w:r w:rsidRPr="00DD64CA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  <w:rFonts w:hint="eastAsia"/>
              </w:rPr>
              <w:t xml:space="preserve">mask-length </w:t>
            </w:r>
            <w:r w:rsidRPr="00DD7F94">
              <w:rPr>
                <w:rStyle w:val="commandtext"/>
              </w:rPr>
              <w:t>]</w:t>
            </w:r>
            <w:r w:rsidRPr="00DD64CA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</w:rPr>
              <w:t>|</w:t>
            </w:r>
            <w:r w:rsidRPr="00DD64CA">
              <w:t xml:space="preserve"> </w:t>
            </w:r>
            <w:r w:rsidRPr="00DA2C2B">
              <w:rPr>
                <w:rStyle w:val="commandkeywords"/>
              </w:rPr>
              <w:t>all</w:t>
            </w:r>
            <w:r w:rsidRPr="00DD64CA">
              <w:t xml:space="preserve"> </w:t>
            </w:r>
            <w:r w:rsidRPr="00DD7F94">
              <w:rPr>
                <w:rStyle w:val="commandtext"/>
                <w:rFonts w:hint="eastAsia"/>
              </w:rPr>
              <w:t>|</w:t>
            </w:r>
            <w:r w:rsidRPr="00DD64CA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external</w:t>
            </w:r>
            <w:r w:rsidRPr="00DD64CA">
              <w:t xml:space="preserve"> </w:t>
            </w:r>
            <w:r w:rsidRPr="00DD7F94">
              <w:rPr>
                <w:rStyle w:val="commandtext"/>
              </w:rPr>
              <w:t>|</w:t>
            </w:r>
            <w:r w:rsidRPr="00DD64CA">
              <w:t xml:space="preserve"> </w:t>
            </w:r>
            <w:r w:rsidRPr="00DA2C2B">
              <w:rPr>
                <w:rStyle w:val="commandkeywords"/>
              </w:rPr>
              <w:t>internal</w:t>
            </w:r>
            <w:r w:rsidRPr="00DA2C2B">
              <w:rPr>
                <w:rStyle w:val="commandkeywords"/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|</w:t>
            </w:r>
            <w:r w:rsidRPr="00DD64CA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group</w:t>
            </w:r>
            <w:r w:rsidRPr="00DD64CA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  <w:rFonts w:hint="eastAsia"/>
              </w:rPr>
              <w:t>group-name</w:t>
            </w:r>
            <w:r w:rsidRPr="00DD64CA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</w:rPr>
              <w:t>}</w:t>
            </w:r>
            <w:r w:rsidRPr="00DA2C2B">
              <w:rPr>
                <w:rStyle w:val="commandkeywords"/>
              </w:rPr>
              <w:t xml:space="preserve"> </w:t>
            </w:r>
            <w:r w:rsidR="00A72066" w:rsidRPr="00DA2C2B">
              <w:rPr>
                <w:rStyle w:val="commandkeywords"/>
                <w:rFonts w:hint="eastAsia"/>
              </w:rPr>
              <w:t>ip</w:t>
            </w:r>
            <w:r w:rsidR="00A72066" w:rsidRPr="00DA2C2B">
              <w:rPr>
                <w:rStyle w:val="commandkeywords"/>
              </w:rPr>
              <w:t>v4</w:t>
            </w:r>
            <w:r w:rsidR="00A72066" w:rsidRPr="00A72066">
              <w:rPr>
                <w:rFonts w:hint="eastAsia"/>
              </w:rPr>
              <w:t xml:space="preserve"> </w:t>
            </w:r>
            <w:r w:rsidR="00A72066" w:rsidRPr="00DA2C2B">
              <w:rPr>
                <w:rStyle w:val="commandkeywords"/>
              </w:rPr>
              <w:t>rtfilter</w:t>
            </w:r>
          </w:p>
        </w:tc>
      </w:tr>
    </w:tbl>
    <w:p w:rsidR="00F13654" w:rsidRPr="007530E2" w:rsidRDefault="00F13654" w:rsidP="00DD64CA"/>
    <w:p w:rsidR="007D7DD4" w:rsidRDefault="000D47DA" w:rsidP="00DD64CA">
      <w:pPr>
        <w:pStyle w:val="3"/>
      </w:pPr>
      <w:bookmarkStart w:id="1603" w:name="_Toc114629812"/>
      <w:bookmarkStart w:id="1604" w:name="_Toc117926898"/>
      <w:bookmarkStart w:id="1605" w:name="_Toc45105990"/>
      <w:bookmarkEnd w:id="1603"/>
      <w:bookmarkEnd w:id="1604"/>
      <w:r>
        <w:rPr>
          <w:rFonts w:hint="eastAsia"/>
        </w:rPr>
        <w:t>显示和维护</w:t>
      </w:r>
      <w:r>
        <w:rPr>
          <w:rFonts w:hint="eastAsia"/>
        </w:rPr>
        <w:t>MPLS L3VPN</w:t>
      </w:r>
      <w:r>
        <w:rPr>
          <w:rFonts w:hint="eastAsia"/>
        </w:rPr>
        <w:t>的运行状态</w:t>
      </w:r>
      <w:bookmarkEnd w:id="1605"/>
    </w:p>
    <w:p w:rsidR="008C574F" w:rsidRDefault="008C574F" w:rsidP="00DD64CA">
      <w:r w:rsidRPr="007530E2">
        <w:rPr>
          <w:rFonts w:hint="eastAsia"/>
        </w:rPr>
        <w:t>在完成上述配置后，在</w:t>
      </w:r>
      <w:r w:rsidR="00F13654" w:rsidRPr="007530E2">
        <w:rPr>
          <w:rFonts w:hint="eastAsia"/>
        </w:rPr>
        <w:t>任意</w:t>
      </w:r>
      <w:r w:rsidRPr="007530E2">
        <w:rPr>
          <w:rFonts w:hint="eastAsia"/>
        </w:rPr>
        <w:t>视图下执行</w:t>
      </w:r>
      <w:r w:rsidRPr="00DA2C2B">
        <w:rPr>
          <w:rStyle w:val="commandkeywords"/>
        </w:rPr>
        <w:t>display</w:t>
      </w:r>
      <w:r w:rsidRPr="007530E2">
        <w:rPr>
          <w:rFonts w:hint="eastAsia"/>
        </w:rPr>
        <w:t>命令可以显示</w:t>
      </w:r>
      <w:r w:rsidR="00AE19CE" w:rsidRPr="00844753">
        <w:rPr>
          <w:rFonts w:hint="eastAsia"/>
        </w:rPr>
        <w:t>配置后</w:t>
      </w:r>
      <w:r w:rsidR="00EC239C">
        <w:t>MPLS L3VPN</w:t>
      </w:r>
      <w:r w:rsidR="00AE19CE" w:rsidRPr="00844753">
        <w:rPr>
          <w:rFonts w:hint="eastAsia"/>
        </w:rPr>
        <w:t>的运行情况</w:t>
      </w:r>
      <w:r w:rsidRPr="007530E2">
        <w:rPr>
          <w:rFonts w:hint="eastAsia"/>
        </w:rPr>
        <w:t>，通过查看显示信息验证配置的效果。</w:t>
      </w:r>
    </w:p>
    <w:p w:rsidR="000D47DA" w:rsidRDefault="000D47DA" w:rsidP="000D47DA">
      <w:r>
        <w:rPr>
          <w:rFonts w:hint="eastAsia"/>
        </w:rPr>
        <w:t>在用户视图下执行</w:t>
      </w:r>
      <w:r w:rsidRPr="00BD07A1">
        <w:rPr>
          <w:rStyle w:val="commandkeywords"/>
        </w:rPr>
        <w:t>reset</w:t>
      </w:r>
      <w:r w:rsidRPr="007530E2">
        <w:rPr>
          <w:rFonts w:hint="eastAsia"/>
        </w:rPr>
        <w:t>命令</w:t>
      </w:r>
      <w:r>
        <w:rPr>
          <w:rFonts w:hint="eastAsia"/>
        </w:rPr>
        <w:t>清除</w:t>
      </w:r>
      <w:r w:rsidRPr="005F0907">
        <w:rPr>
          <w:rFonts w:hint="eastAsia"/>
        </w:rPr>
        <w:t>BGP</w:t>
      </w:r>
      <w:r>
        <w:rPr>
          <w:rFonts w:hint="eastAsia"/>
        </w:rPr>
        <w:t xml:space="preserve"> VPNv4</w:t>
      </w:r>
      <w:r w:rsidRPr="00F969F4">
        <w:rPr>
          <w:rFonts w:hint="eastAsia"/>
        </w:rPr>
        <w:t>路由</w:t>
      </w:r>
      <w:r>
        <w:rPr>
          <w:rFonts w:hint="eastAsia"/>
        </w:rPr>
        <w:t>的相关信息。</w:t>
      </w:r>
    </w:p>
    <w:p w:rsidR="00362BD9" w:rsidRPr="00362BD9" w:rsidRDefault="00362BD9" w:rsidP="00DD64CA">
      <w:r w:rsidRPr="00DA2C2B">
        <w:rPr>
          <w:rStyle w:val="commandkeywords"/>
        </w:rPr>
        <w:lastRenderedPageBreak/>
        <w:t>display bgp group</w:t>
      </w:r>
      <w:r w:rsidRPr="00B421C2">
        <w:rPr>
          <w:rFonts w:hint="eastAsia"/>
        </w:rPr>
        <w:t xml:space="preserve"> </w:t>
      </w:r>
      <w:r w:rsidRPr="00DA2C2B">
        <w:rPr>
          <w:rStyle w:val="commandkeywords"/>
        </w:rPr>
        <w:t>vpnv4</w:t>
      </w:r>
      <w:r w:rsidRPr="00B421C2">
        <w:rPr>
          <w:rFonts w:hint="eastAsia"/>
        </w:rPr>
        <w:t>、</w:t>
      </w:r>
      <w:r w:rsidRPr="00DA2C2B">
        <w:rPr>
          <w:rStyle w:val="commandkeywords"/>
        </w:rPr>
        <w:t>display bgp peer vpnv4</w:t>
      </w:r>
      <w:r w:rsidRPr="00B421C2">
        <w:rPr>
          <w:rFonts w:hint="eastAsia"/>
        </w:rPr>
        <w:t>和</w:t>
      </w:r>
      <w:r w:rsidRPr="00DA2C2B">
        <w:rPr>
          <w:rStyle w:val="commandkeywords"/>
          <w:rFonts w:hint="eastAsia"/>
        </w:rPr>
        <w:t>display bgp</w:t>
      </w:r>
      <w:r w:rsidRPr="00DA2C2B">
        <w:rPr>
          <w:rStyle w:val="commandkeywords"/>
        </w:rPr>
        <w:t xml:space="preserve"> </w:t>
      </w:r>
      <w:r w:rsidRPr="00DA2C2B">
        <w:rPr>
          <w:rStyle w:val="commandkeywords"/>
          <w:rFonts w:hint="eastAsia"/>
        </w:rPr>
        <w:t>update-group vpnv4</w:t>
      </w:r>
      <w:r w:rsidRPr="00B421C2">
        <w:rPr>
          <w:rFonts w:hint="eastAsia"/>
        </w:rPr>
        <w:t>命令的详细介绍，请参见“三层技术</w:t>
      </w:r>
      <w:r w:rsidRPr="00B421C2">
        <w:rPr>
          <w:rFonts w:hint="eastAsia"/>
        </w:rPr>
        <w:t>-IP</w:t>
      </w:r>
      <w:r w:rsidRPr="00B421C2">
        <w:rPr>
          <w:rFonts w:hint="eastAsia"/>
        </w:rPr>
        <w:t>路由命令参考”中的“</w:t>
      </w:r>
      <w:r w:rsidRPr="00B421C2">
        <w:rPr>
          <w:rFonts w:hint="eastAsia"/>
        </w:rPr>
        <w:t>BGP</w:t>
      </w:r>
      <w:r w:rsidRPr="00B421C2">
        <w:rPr>
          <w:rFonts w:hint="eastAsia"/>
        </w:rPr>
        <w:t>”。</w:t>
      </w:r>
    </w:p>
    <w:p w:rsidR="007D7DD4" w:rsidRDefault="00F13654" w:rsidP="00DD64CA">
      <w:pPr>
        <w:pStyle w:val="TableDescription"/>
      </w:pPr>
      <w:bookmarkStart w:id="1606" w:name="_Toc137991701"/>
      <w:bookmarkStart w:id="1607" w:name="_Toc418944499"/>
      <w:r w:rsidRPr="002D634A">
        <w:rPr>
          <w:rFonts w:hint="eastAsia"/>
        </w:rPr>
        <w:t>显示</w:t>
      </w:r>
      <w:r w:rsidR="00EC239C">
        <w:rPr>
          <w:rFonts w:hint="eastAsia"/>
        </w:rPr>
        <w:t>MPLS L3VPN</w:t>
      </w:r>
      <w:r w:rsidRPr="002D634A">
        <w:rPr>
          <w:rFonts w:hint="eastAsia"/>
        </w:rPr>
        <w:t>的运行状态</w:t>
      </w:r>
      <w:bookmarkEnd w:id="1606"/>
      <w:bookmarkEnd w:id="1607"/>
    </w:p>
    <w:tbl>
      <w:tblPr>
        <w:tblStyle w:val="Table"/>
        <w:tblW w:w="9014" w:type="dxa"/>
        <w:tblLayout w:type="fixed"/>
        <w:tblLook w:val="04A0" w:firstRow="1" w:lastRow="0" w:firstColumn="1" w:lastColumn="0" w:noHBand="0" w:noVBand="1"/>
      </w:tblPr>
      <w:tblGrid>
        <w:gridCol w:w="3638"/>
        <w:gridCol w:w="5376"/>
      </w:tblGrid>
      <w:tr w:rsidR="00AC00F5" w:rsidRPr="007530E2" w:rsidTr="000D47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8"/>
          <w:tblHeader/>
        </w:trPr>
        <w:tc>
          <w:tcPr>
            <w:tcW w:w="36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F13654" w:rsidRPr="00B421C2" w:rsidRDefault="00F13654" w:rsidP="00DD64CA">
            <w:pPr>
              <w:pStyle w:val="TableHeading"/>
            </w:pPr>
            <w:r w:rsidRPr="00B421C2">
              <w:rPr>
                <w:rFonts w:hint="eastAsia"/>
              </w:rPr>
              <w:t>操作</w:t>
            </w:r>
          </w:p>
        </w:tc>
        <w:tc>
          <w:tcPr>
            <w:tcW w:w="53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F13654" w:rsidRPr="00B421C2" w:rsidRDefault="00F13654" w:rsidP="00DD64CA">
            <w:pPr>
              <w:pStyle w:val="TableHeading"/>
            </w:pPr>
            <w:r w:rsidRPr="00B421C2">
              <w:rPr>
                <w:rFonts w:hint="eastAsia"/>
              </w:rPr>
              <w:t>命令</w:t>
            </w:r>
          </w:p>
        </w:tc>
      </w:tr>
      <w:tr w:rsidR="000D47DA" w:rsidRPr="009B09DF" w:rsidTr="000D47DA">
        <w:trPr>
          <w:cantSplit/>
          <w:trHeight w:val="68"/>
        </w:trPr>
        <w:tc>
          <w:tcPr>
            <w:tcW w:w="3638" w:type="dxa"/>
          </w:tcPr>
          <w:p w:rsidR="000D47DA" w:rsidRDefault="000D47DA" w:rsidP="00DD64CA">
            <w:pPr>
              <w:pStyle w:val="TableText"/>
            </w:pPr>
            <w:r w:rsidRPr="005F0907">
              <w:rPr>
                <w:rFonts w:hint="eastAsia"/>
              </w:rPr>
              <w:t>显示</w:t>
            </w:r>
            <w:r w:rsidRPr="005F0907">
              <w:rPr>
                <w:rFonts w:hint="eastAsia"/>
              </w:rPr>
              <w:t>BGP</w:t>
            </w:r>
            <w:r w:rsidRPr="0027414E">
              <w:rPr>
                <w:rFonts w:hint="eastAsia"/>
              </w:rPr>
              <w:t xml:space="preserve"> VPN</w:t>
            </w:r>
            <w:r w:rsidRPr="0027414E">
              <w:t>v4</w:t>
            </w:r>
            <w:r w:rsidRPr="005F0907">
              <w:rPr>
                <w:rFonts w:hint="eastAsia"/>
              </w:rPr>
              <w:t>路由衰减参数</w:t>
            </w:r>
          </w:p>
        </w:tc>
        <w:tc>
          <w:tcPr>
            <w:tcW w:w="5376" w:type="dxa"/>
          </w:tcPr>
          <w:p w:rsidR="000D47DA" w:rsidRPr="00DA2C2B" w:rsidRDefault="000D47DA" w:rsidP="00DD64CA">
            <w:pPr>
              <w:pStyle w:val="TableText"/>
              <w:rPr>
                <w:rStyle w:val="commandkeywords"/>
              </w:rPr>
            </w:pPr>
            <w:r w:rsidRPr="005F0907">
              <w:rPr>
                <w:rStyle w:val="commandkeywords"/>
              </w:rPr>
              <w:t>display bgp</w:t>
            </w:r>
            <w:r w:rsidRPr="005F0907">
              <w:rPr>
                <w:rStyle w:val="commandtext"/>
              </w:rPr>
              <w:t xml:space="preserve"> </w:t>
            </w:r>
            <w:r w:rsidRPr="005F0907">
              <w:rPr>
                <w:rStyle w:val="commandtext"/>
                <w:rFonts w:hint="eastAsia"/>
              </w:rPr>
              <w:t xml:space="preserve">[ </w:t>
            </w:r>
            <w:r w:rsidRPr="005F0907">
              <w:rPr>
                <w:rStyle w:val="commandkeywords"/>
              </w:rPr>
              <w:t>instance</w:t>
            </w:r>
            <w:r w:rsidRPr="005F0907">
              <w:rPr>
                <w:rFonts w:hint="eastAsia"/>
              </w:rPr>
              <w:t xml:space="preserve"> </w:t>
            </w:r>
            <w:r w:rsidRPr="005F0907">
              <w:rPr>
                <w:rStyle w:val="commandparameter"/>
                <w:rFonts w:hint="eastAsia"/>
              </w:rPr>
              <w:t>instance-name</w:t>
            </w:r>
            <w:r w:rsidRPr="005F0907">
              <w:rPr>
                <w:rStyle w:val="commandtext"/>
                <w:rFonts w:hint="eastAsia"/>
              </w:rPr>
              <w:t xml:space="preserve"> ] </w:t>
            </w:r>
            <w:r w:rsidRPr="005F0907">
              <w:rPr>
                <w:rStyle w:val="commandkeywords"/>
              </w:rPr>
              <w:t>dampening parameter</w:t>
            </w:r>
            <w:r w:rsidRPr="005F0907">
              <w:rPr>
                <w:rFonts w:hint="eastAsia"/>
              </w:rPr>
              <w:t xml:space="preserve"> </w:t>
            </w:r>
            <w:r w:rsidRPr="005F0907">
              <w:rPr>
                <w:rStyle w:val="commandkeywords"/>
                <w:rFonts w:hint="eastAsia"/>
              </w:rPr>
              <w:t>vpnv4</w:t>
            </w:r>
          </w:p>
        </w:tc>
      </w:tr>
      <w:tr w:rsidR="00F13654" w:rsidRPr="009B09DF" w:rsidTr="000D47DA">
        <w:trPr>
          <w:cantSplit/>
          <w:trHeight w:val="68"/>
        </w:trPr>
        <w:tc>
          <w:tcPr>
            <w:tcW w:w="3638" w:type="dxa"/>
          </w:tcPr>
          <w:p w:rsidR="000903A9" w:rsidRPr="00B421C2" w:rsidRDefault="00BF5E06" w:rsidP="00DD64CA">
            <w:pPr>
              <w:pStyle w:val="TableText"/>
            </w:pPr>
            <w:r>
              <w:rPr>
                <w:rFonts w:hint="eastAsia"/>
              </w:rPr>
              <w:t>显示</w:t>
            </w:r>
            <w:r w:rsidR="00F13654" w:rsidRPr="00B421C2">
              <w:rPr>
                <w:rFonts w:hint="eastAsia"/>
              </w:rPr>
              <w:t>与</w:t>
            </w:r>
            <w:r w:rsidR="00F13654" w:rsidRPr="00B421C2">
              <w:t>VPN</w:t>
            </w:r>
            <w:r w:rsidR="00454971" w:rsidRPr="00B421C2">
              <w:rPr>
                <w:rFonts w:hint="eastAsia"/>
              </w:rPr>
              <w:t>实例</w:t>
            </w:r>
            <w:r w:rsidR="00F13654" w:rsidRPr="00B421C2">
              <w:rPr>
                <w:rFonts w:hint="eastAsia"/>
              </w:rPr>
              <w:t>相关联的</w:t>
            </w:r>
            <w:r w:rsidR="00F13654" w:rsidRPr="00B421C2">
              <w:t>IP</w:t>
            </w:r>
            <w:r w:rsidR="00F13654" w:rsidRPr="00B421C2">
              <w:rPr>
                <w:rFonts w:hint="eastAsia"/>
              </w:rPr>
              <w:t>路由表</w:t>
            </w:r>
            <w:r w:rsidR="00F55033" w:rsidRPr="00B421C2">
              <w:rPr>
                <w:rFonts w:hint="eastAsia"/>
              </w:rPr>
              <w:t>（本</w:t>
            </w:r>
            <w:r w:rsidR="000903A9" w:rsidRPr="00B421C2">
              <w:rPr>
                <w:rFonts w:hint="eastAsia"/>
              </w:rPr>
              <w:t>命令的详细介绍请参见“三层技术</w:t>
            </w:r>
            <w:r w:rsidR="000903A9" w:rsidRPr="00B421C2">
              <w:rPr>
                <w:rFonts w:hint="eastAsia"/>
              </w:rPr>
              <w:t>-IP</w:t>
            </w:r>
            <w:r w:rsidR="000903A9" w:rsidRPr="00B421C2">
              <w:rPr>
                <w:rFonts w:hint="eastAsia"/>
              </w:rPr>
              <w:t>路由命令参考”中的“</w:t>
            </w:r>
            <w:r w:rsidR="000903A9" w:rsidRPr="00B421C2">
              <w:rPr>
                <w:rFonts w:hint="eastAsia"/>
              </w:rPr>
              <w:t>IP</w:t>
            </w:r>
            <w:r w:rsidR="000903A9" w:rsidRPr="00B421C2">
              <w:rPr>
                <w:rFonts w:hint="eastAsia"/>
              </w:rPr>
              <w:t>路由基础命令”</w:t>
            </w:r>
            <w:r w:rsidR="00F55033" w:rsidRPr="00B421C2">
              <w:rPr>
                <w:rFonts w:hint="eastAsia"/>
              </w:rPr>
              <w:t>）</w:t>
            </w:r>
          </w:p>
        </w:tc>
        <w:tc>
          <w:tcPr>
            <w:tcW w:w="5376" w:type="dxa"/>
          </w:tcPr>
          <w:p w:rsidR="009B09DF" w:rsidRPr="00B421C2" w:rsidRDefault="00F13654" w:rsidP="00DD64CA">
            <w:pPr>
              <w:pStyle w:val="TableText"/>
            </w:pPr>
            <w:r w:rsidRPr="00DA2C2B">
              <w:rPr>
                <w:rStyle w:val="commandkeywords"/>
              </w:rPr>
              <w:t>display ip rout</w:t>
            </w:r>
            <w:r w:rsidRPr="00DA2C2B">
              <w:rPr>
                <w:rStyle w:val="commandkeywords"/>
                <w:rFonts w:hint="eastAsia"/>
              </w:rPr>
              <w:t>ing</w:t>
            </w:r>
            <w:r w:rsidRPr="00DA2C2B">
              <w:rPr>
                <w:rStyle w:val="commandkeywords"/>
              </w:rPr>
              <w:t>-</w:t>
            </w:r>
            <w:r w:rsidRPr="00DA2C2B">
              <w:rPr>
                <w:rStyle w:val="commandkeywords"/>
                <w:rFonts w:hint="eastAsia"/>
              </w:rPr>
              <w:t>table</w:t>
            </w:r>
            <w:r w:rsidRPr="00DA2C2B">
              <w:rPr>
                <w:rStyle w:val="commandkeywords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vpn</w:t>
            </w:r>
            <w:r w:rsidRPr="00DA2C2B">
              <w:rPr>
                <w:rStyle w:val="commandkeywords"/>
              </w:rPr>
              <w:t xml:space="preserve">-instance </w:t>
            </w:r>
            <w:r w:rsidRPr="00DA2C2B">
              <w:rPr>
                <w:rStyle w:val="commandparameter"/>
                <w:rFonts w:hint="eastAsia"/>
              </w:rPr>
              <w:t>vpn</w:t>
            </w:r>
            <w:r w:rsidRPr="00DA2C2B">
              <w:rPr>
                <w:rStyle w:val="commandparameter"/>
              </w:rPr>
              <w:t>-instance-name</w:t>
            </w:r>
            <w:r w:rsidRPr="00B421C2">
              <w:t xml:space="preserve"> </w:t>
            </w:r>
            <w:r w:rsidRPr="008574AF">
              <w:rPr>
                <w:rStyle w:val="commandtext"/>
              </w:rPr>
              <w:t>[</w:t>
            </w:r>
            <w:r w:rsidR="009B09DF" w:rsidRPr="00B421C2">
              <w:rPr>
                <w:rFonts w:hint="eastAsia"/>
              </w:rPr>
              <w:t xml:space="preserve"> </w:t>
            </w:r>
            <w:r w:rsidR="009B09DF" w:rsidRPr="00DA2C2B">
              <w:rPr>
                <w:rStyle w:val="commandkeywords"/>
              </w:rPr>
              <w:t>statistics</w:t>
            </w:r>
            <w:r w:rsidR="009B09DF" w:rsidRPr="00DA2C2B">
              <w:rPr>
                <w:rStyle w:val="commandkeywords"/>
                <w:rFonts w:hint="eastAsia"/>
              </w:rPr>
              <w:t xml:space="preserve"> </w:t>
            </w:r>
            <w:r w:rsidR="007F2FFE" w:rsidRPr="008574AF">
              <w:rPr>
                <w:rStyle w:val="commandtext"/>
              </w:rPr>
              <w:t>|</w:t>
            </w:r>
            <w:r w:rsidR="009B09DF" w:rsidRPr="00DA2C2B">
              <w:rPr>
                <w:rStyle w:val="commandkeywords"/>
              </w:rPr>
              <w:t xml:space="preserve"> verbose</w:t>
            </w:r>
            <w:r w:rsidR="009B09DF" w:rsidRPr="00DA2C2B">
              <w:rPr>
                <w:rStyle w:val="commandkeywords"/>
                <w:rFonts w:hint="eastAsia"/>
              </w:rPr>
              <w:t xml:space="preserve"> </w:t>
            </w:r>
            <w:r w:rsidRPr="008574AF">
              <w:rPr>
                <w:rStyle w:val="commandtext"/>
              </w:rPr>
              <w:t>]</w:t>
            </w:r>
          </w:p>
        </w:tc>
      </w:tr>
      <w:tr w:rsidR="00F13654" w:rsidRPr="007530E2" w:rsidTr="000D47DA">
        <w:trPr>
          <w:cantSplit/>
          <w:trHeight w:val="68"/>
        </w:trPr>
        <w:tc>
          <w:tcPr>
            <w:tcW w:w="3638" w:type="dxa"/>
          </w:tcPr>
          <w:p w:rsidR="00F13654" w:rsidRPr="00B421C2" w:rsidRDefault="00BF5E06" w:rsidP="00DD64CA">
            <w:pPr>
              <w:pStyle w:val="TableText"/>
            </w:pPr>
            <w:r>
              <w:rPr>
                <w:rFonts w:hint="eastAsia"/>
              </w:rPr>
              <w:t>显示</w:t>
            </w:r>
            <w:r w:rsidR="00FD08E8" w:rsidRPr="00B421C2">
              <w:rPr>
                <w:rFonts w:hint="eastAsia"/>
              </w:rPr>
              <w:t>指定</w:t>
            </w:r>
            <w:r w:rsidR="00454971" w:rsidRPr="00B421C2">
              <w:t>VPN</w:t>
            </w:r>
            <w:r w:rsidR="00454971" w:rsidRPr="00B421C2">
              <w:rPr>
                <w:rFonts w:hint="eastAsia"/>
              </w:rPr>
              <w:t>实例</w:t>
            </w:r>
            <w:r w:rsidR="00F13654" w:rsidRPr="00B421C2">
              <w:rPr>
                <w:rFonts w:hint="eastAsia"/>
              </w:rPr>
              <w:t>信息</w:t>
            </w:r>
          </w:p>
        </w:tc>
        <w:tc>
          <w:tcPr>
            <w:tcW w:w="5376" w:type="dxa"/>
          </w:tcPr>
          <w:p w:rsidR="00F13654" w:rsidRPr="00B421C2" w:rsidRDefault="00B32A9B" w:rsidP="00DD64CA">
            <w:pPr>
              <w:pStyle w:val="TableText"/>
            </w:pPr>
            <w:r w:rsidRPr="00DA2C2B">
              <w:rPr>
                <w:rStyle w:val="commandkeywords"/>
              </w:rPr>
              <w:t>display ip vpn-instance</w:t>
            </w:r>
            <w:r w:rsidRPr="00B421C2"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instance-name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vpn-instance-name</w:t>
            </w:r>
            <w:r w:rsidR="00FA57E8" w:rsidRPr="00DA2C2B">
              <w:rPr>
                <w:rStyle w:val="commandparameter"/>
                <w:rFonts w:hint="eastAsia"/>
              </w:rPr>
              <w:t xml:space="preserve"> </w:t>
            </w:r>
            <w:r w:rsidR="00FA57E8" w:rsidRPr="0090091B">
              <w:rPr>
                <w:rStyle w:val="commandtext"/>
                <w:rFonts w:hint="eastAsia"/>
              </w:rPr>
              <w:t>|</w:t>
            </w:r>
            <w:r w:rsidR="00FA57E8">
              <w:rPr>
                <w:rStyle w:val="commandparameter"/>
                <w:rFonts w:hint="eastAsia"/>
              </w:rPr>
              <w:t xml:space="preserve"> </w:t>
            </w:r>
            <w:r w:rsidR="00FA57E8" w:rsidRPr="0090091B">
              <w:rPr>
                <w:rStyle w:val="commandkeywords"/>
                <w:rFonts w:hint="eastAsia"/>
              </w:rPr>
              <w:t>count</w:t>
            </w:r>
            <w:r w:rsidRPr="00DA2C2B">
              <w:rPr>
                <w:rStyle w:val="commandparameter"/>
                <w:rFonts w:hint="eastAsia"/>
              </w:rPr>
              <w:t xml:space="preserve"> </w:t>
            </w:r>
            <w:r w:rsidRPr="008574AF">
              <w:rPr>
                <w:rStyle w:val="commandtext"/>
              </w:rPr>
              <w:t>]</w:t>
            </w:r>
          </w:p>
        </w:tc>
      </w:tr>
      <w:tr w:rsidR="0027414E" w:rsidRPr="007530E2" w:rsidTr="000D47DA">
        <w:trPr>
          <w:cantSplit/>
          <w:trHeight w:val="68"/>
        </w:trPr>
        <w:tc>
          <w:tcPr>
            <w:tcW w:w="3638" w:type="dxa"/>
          </w:tcPr>
          <w:p w:rsidR="0027414E" w:rsidRPr="0027414E" w:rsidRDefault="0027414E" w:rsidP="00DD64CA">
            <w:pPr>
              <w:pStyle w:val="TableText"/>
            </w:pPr>
            <w:r>
              <w:rPr>
                <w:rFonts w:hint="eastAsia"/>
              </w:rPr>
              <w:t>显示</w:t>
            </w:r>
            <w:r w:rsidRPr="0027414E">
              <w:rPr>
                <w:rFonts w:hint="eastAsia"/>
              </w:rPr>
              <w:t>指定</w:t>
            </w:r>
            <w:r w:rsidRPr="0027414E">
              <w:rPr>
                <w:rFonts w:hint="eastAsia"/>
              </w:rPr>
              <w:t>VPN</w:t>
            </w:r>
            <w:r w:rsidRPr="0027414E">
              <w:rPr>
                <w:rFonts w:hint="eastAsia"/>
              </w:rPr>
              <w:t>实例的</w:t>
            </w:r>
            <w:r w:rsidRPr="0027414E">
              <w:rPr>
                <w:rFonts w:hint="eastAsia"/>
              </w:rPr>
              <w:t>FIB</w:t>
            </w:r>
            <w:r w:rsidRPr="0027414E">
              <w:rPr>
                <w:rFonts w:hint="eastAsia"/>
              </w:rPr>
              <w:t>信息</w:t>
            </w:r>
          </w:p>
        </w:tc>
        <w:tc>
          <w:tcPr>
            <w:tcW w:w="5376" w:type="dxa"/>
          </w:tcPr>
          <w:p w:rsidR="0027414E" w:rsidRPr="0027414E" w:rsidRDefault="0027414E" w:rsidP="00DD64CA">
            <w:pPr>
              <w:pStyle w:val="TableText"/>
            </w:pPr>
            <w:r w:rsidRPr="00DA2C2B">
              <w:rPr>
                <w:rStyle w:val="commandkeywords"/>
              </w:rPr>
              <w:t>display fib</w:t>
            </w:r>
            <w:r w:rsidRPr="0027414E">
              <w:t xml:space="preserve"> </w:t>
            </w:r>
            <w:r w:rsidRPr="00DA2C2B">
              <w:rPr>
                <w:rStyle w:val="commandkeywords"/>
              </w:rPr>
              <w:t>vpn-instance</w:t>
            </w:r>
            <w:r w:rsidRPr="0027414E">
              <w:t xml:space="preserve"> </w:t>
            </w:r>
            <w:r w:rsidRPr="00DA2C2B">
              <w:rPr>
                <w:rStyle w:val="commandparameter"/>
              </w:rPr>
              <w:t>vpn-instance-name</w:t>
            </w:r>
            <w:r w:rsidRPr="0027414E">
              <w:rPr>
                <w:rFonts w:hint="eastAsia"/>
              </w:rPr>
              <w:t xml:space="preserve"> </w:t>
            </w:r>
          </w:p>
        </w:tc>
      </w:tr>
      <w:tr w:rsidR="0027414E" w:rsidRPr="007530E2" w:rsidTr="000D47DA">
        <w:trPr>
          <w:cantSplit/>
          <w:trHeight w:val="68"/>
        </w:trPr>
        <w:tc>
          <w:tcPr>
            <w:tcW w:w="3638" w:type="dxa"/>
          </w:tcPr>
          <w:p w:rsidR="0027414E" w:rsidRPr="0027414E" w:rsidRDefault="0027414E" w:rsidP="00DD64CA">
            <w:pPr>
              <w:pStyle w:val="TableText"/>
            </w:pPr>
            <w:r w:rsidRPr="00B51B4D">
              <w:rPr>
                <w:rFonts w:hint="eastAsia"/>
              </w:rPr>
              <w:t>显示</w:t>
            </w:r>
            <w:r w:rsidRPr="0027414E">
              <w:rPr>
                <w:rFonts w:hint="eastAsia"/>
              </w:rPr>
              <w:t>指定</w:t>
            </w:r>
            <w:r w:rsidRPr="0027414E">
              <w:rPr>
                <w:rFonts w:hint="eastAsia"/>
              </w:rPr>
              <w:t>VPN</w:t>
            </w:r>
            <w:r w:rsidRPr="0027414E">
              <w:rPr>
                <w:rFonts w:hint="eastAsia"/>
              </w:rPr>
              <w:t>实例中与指定目的</w:t>
            </w:r>
            <w:r w:rsidRPr="0027414E">
              <w:rPr>
                <w:rFonts w:hint="eastAsia"/>
              </w:rPr>
              <w:t>IP</w:t>
            </w:r>
            <w:r w:rsidRPr="0027414E">
              <w:rPr>
                <w:rFonts w:hint="eastAsia"/>
              </w:rPr>
              <w:t>地址匹配的</w:t>
            </w:r>
            <w:r w:rsidRPr="0027414E">
              <w:rPr>
                <w:rFonts w:hint="eastAsia"/>
              </w:rPr>
              <w:t>FIB</w:t>
            </w:r>
            <w:r w:rsidRPr="0027414E">
              <w:rPr>
                <w:rFonts w:hint="eastAsia"/>
              </w:rPr>
              <w:t>信息</w:t>
            </w:r>
          </w:p>
        </w:tc>
        <w:tc>
          <w:tcPr>
            <w:tcW w:w="5376" w:type="dxa"/>
          </w:tcPr>
          <w:p w:rsidR="0027414E" w:rsidRPr="0027414E" w:rsidRDefault="0027414E" w:rsidP="00DD64CA">
            <w:pPr>
              <w:pStyle w:val="TableText"/>
            </w:pPr>
            <w:r w:rsidRPr="00DA2C2B">
              <w:rPr>
                <w:rStyle w:val="commandkeywords"/>
              </w:rPr>
              <w:t>display</w:t>
            </w:r>
            <w:r w:rsidRPr="0027414E">
              <w:t xml:space="preserve"> </w:t>
            </w:r>
            <w:r w:rsidRPr="00DA2C2B">
              <w:rPr>
                <w:rStyle w:val="commandkeywords"/>
              </w:rPr>
              <w:t>fib</w:t>
            </w:r>
            <w:r w:rsidRPr="00DA2C2B">
              <w:rPr>
                <w:rStyle w:val="commandkeywords"/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vpn-instance</w:t>
            </w:r>
            <w:r w:rsidRPr="0027414E">
              <w:t xml:space="preserve"> </w:t>
            </w:r>
            <w:r w:rsidRPr="00DA2C2B">
              <w:rPr>
                <w:rStyle w:val="commandparameter"/>
              </w:rPr>
              <w:t>vpn-instance-name</w:t>
            </w:r>
            <w:r w:rsidRPr="0027414E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  <w:rFonts w:hint="eastAsia"/>
              </w:rPr>
              <w:t>ip-address</w:t>
            </w:r>
            <w:r w:rsidRPr="0027414E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27414E" w:rsidDel="00FE5F77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 xml:space="preserve">mask-length </w:t>
            </w:r>
            <w:r w:rsidRPr="008574AF">
              <w:rPr>
                <w:rStyle w:val="commandtext"/>
              </w:rPr>
              <w:t>|</w:t>
            </w:r>
            <w:r w:rsidRPr="00DA2C2B">
              <w:rPr>
                <w:rStyle w:val="commandparameter"/>
              </w:rPr>
              <w:t xml:space="preserve"> mask</w:t>
            </w:r>
            <w:r w:rsidRPr="0027414E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27414E">
              <w:rPr>
                <w:rFonts w:hint="eastAsia"/>
              </w:rPr>
              <w:t xml:space="preserve"> </w:t>
            </w:r>
          </w:p>
        </w:tc>
      </w:tr>
      <w:tr w:rsidR="00A72066" w:rsidRPr="007530E2" w:rsidTr="000D47DA">
        <w:trPr>
          <w:cantSplit/>
          <w:trHeight w:val="68"/>
        </w:trPr>
        <w:tc>
          <w:tcPr>
            <w:tcW w:w="3638" w:type="dxa"/>
          </w:tcPr>
          <w:p w:rsidR="00A72066" w:rsidRPr="00B51B4D" w:rsidRDefault="00A72066" w:rsidP="00DD64CA">
            <w:pPr>
              <w:pStyle w:val="TableText"/>
            </w:pPr>
            <w:r w:rsidRPr="00A72066">
              <w:rPr>
                <w:rFonts w:hint="eastAsia"/>
              </w:rPr>
              <w:t>显示</w:t>
            </w:r>
            <w:r w:rsidRPr="00A72066">
              <w:rPr>
                <w:rFonts w:hint="eastAsia"/>
              </w:rPr>
              <w:t>BGP IPv4 RT-Filter</w:t>
            </w:r>
            <w:r w:rsidRPr="00A72066">
              <w:rPr>
                <w:rFonts w:hint="eastAsia"/>
              </w:rPr>
              <w:t>对等体组信息</w:t>
            </w:r>
          </w:p>
        </w:tc>
        <w:tc>
          <w:tcPr>
            <w:tcW w:w="5376" w:type="dxa"/>
          </w:tcPr>
          <w:p w:rsidR="00A72066" w:rsidRPr="00DA2C2B" w:rsidRDefault="00A72066" w:rsidP="00A72066">
            <w:pPr>
              <w:pStyle w:val="TableText"/>
              <w:rPr>
                <w:rStyle w:val="commandkeywords"/>
              </w:rPr>
            </w:pPr>
            <w:r w:rsidRPr="00DA2C2B">
              <w:rPr>
                <w:rStyle w:val="commandkeywords"/>
              </w:rPr>
              <w:t>display bgp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instance</w:t>
            </w:r>
            <w:r w:rsidRPr="00DA2C2B">
              <w:rPr>
                <w:rStyle w:val="commandparameter"/>
                <w:rFonts w:hint="eastAsia"/>
              </w:rPr>
              <w:t xml:space="preserve"> instance-name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DA2C2B">
              <w:rPr>
                <w:rStyle w:val="commandkeywords"/>
              </w:rPr>
              <w:t xml:space="preserve"> group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ip</w:t>
            </w:r>
            <w:r w:rsidRPr="00DA2C2B">
              <w:rPr>
                <w:rStyle w:val="commandkeywords"/>
              </w:rPr>
              <w:t>v4</w:t>
            </w:r>
            <w:r w:rsidRPr="00A72066">
              <w:t xml:space="preserve"> </w:t>
            </w:r>
            <w:r w:rsidRPr="00DA2C2B">
              <w:rPr>
                <w:rStyle w:val="commandkeywords"/>
                <w:rFonts w:hint="eastAsia"/>
              </w:rPr>
              <w:t>rtfilter</w:t>
            </w:r>
            <w:r w:rsidRPr="00A72066">
              <w:t xml:space="preserve"> </w:t>
            </w:r>
            <w:r w:rsidRPr="008574AF">
              <w:rPr>
                <w:rStyle w:val="commandtext"/>
              </w:rPr>
              <w:t>[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group</w:t>
            </w:r>
            <w:r w:rsidRPr="00DA2C2B">
              <w:rPr>
                <w:rStyle w:val="commandkeywords"/>
                <w:rFonts w:hint="eastAsia"/>
              </w:rPr>
              <w:t>-name</w:t>
            </w:r>
            <w:r w:rsidRPr="00DA2C2B" w:rsidDel="00B90B2A">
              <w:rPr>
                <w:rStyle w:val="commandkeywords"/>
              </w:rPr>
              <w:t xml:space="preserve"> </w:t>
            </w:r>
            <w:r w:rsidRPr="00DA2C2B">
              <w:rPr>
                <w:rStyle w:val="commandparameter"/>
              </w:rPr>
              <w:t>group-name</w:t>
            </w:r>
            <w:r w:rsidRPr="00A72066">
              <w:t xml:space="preserve"> </w:t>
            </w:r>
            <w:r w:rsidRPr="008574AF">
              <w:rPr>
                <w:rStyle w:val="commandtext"/>
              </w:rPr>
              <w:t>]</w:t>
            </w:r>
          </w:p>
        </w:tc>
      </w:tr>
      <w:tr w:rsidR="0027414E" w:rsidRPr="007530E2" w:rsidTr="000D47DA">
        <w:trPr>
          <w:cantSplit/>
          <w:trHeight w:val="68"/>
        </w:trPr>
        <w:tc>
          <w:tcPr>
            <w:tcW w:w="3638" w:type="dxa"/>
          </w:tcPr>
          <w:p w:rsidR="0027414E" w:rsidRPr="0027414E" w:rsidRDefault="0027414E" w:rsidP="00DD64CA">
            <w:pPr>
              <w:pStyle w:val="TableText"/>
            </w:pPr>
            <w:r>
              <w:rPr>
                <w:rFonts w:hint="eastAsia"/>
              </w:rPr>
              <w:t>显示</w:t>
            </w:r>
            <w:r w:rsidRPr="0027414E">
              <w:rPr>
                <w:rFonts w:hint="eastAsia"/>
              </w:rPr>
              <w:t>BGP VPN</w:t>
            </w:r>
            <w:r w:rsidRPr="0027414E">
              <w:t>v4</w:t>
            </w:r>
            <w:r w:rsidRPr="0027414E">
              <w:rPr>
                <w:rFonts w:hint="eastAsia"/>
              </w:rPr>
              <w:t>对等体组信息</w:t>
            </w:r>
          </w:p>
        </w:tc>
        <w:tc>
          <w:tcPr>
            <w:tcW w:w="5376" w:type="dxa"/>
          </w:tcPr>
          <w:p w:rsidR="0027414E" w:rsidRPr="0027414E" w:rsidRDefault="0027414E" w:rsidP="00DD64CA">
            <w:pPr>
              <w:pStyle w:val="TableText"/>
            </w:pPr>
            <w:r w:rsidRPr="00DA2C2B">
              <w:rPr>
                <w:rStyle w:val="commandkeywords"/>
              </w:rPr>
              <w:t>display bgp</w:t>
            </w:r>
            <w:r w:rsidRPr="0027414E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27414E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instance</w:t>
            </w:r>
            <w:r w:rsidRPr="00DA2C2B">
              <w:rPr>
                <w:rStyle w:val="commandparameter"/>
                <w:rFonts w:hint="eastAsia"/>
              </w:rPr>
              <w:t xml:space="preserve"> instance-name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DA2C2B">
              <w:rPr>
                <w:rStyle w:val="commandkeywords"/>
              </w:rPr>
              <w:t xml:space="preserve"> group</w:t>
            </w:r>
            <w:r w:rsidRPr="0027414E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vpnv4</w:t>
            </w:r>
            <w:r w:rsidRPr="0027414E"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27414E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 xml:space="preserve">vpn-instance </w:t>
            </w:r>
            <w:r w:rsidRPr="00DA2C2B">
              <w:rPr>
                <w:rStyle w:val="commandparameter"/>
              </w:rPr>
              <w:t>vpn-instance-name</w:t>
            </w:r>
            <w:r w:rsidRPr="00DA2C2B">
              <w:rPr>
                <w:rStyle w:val="commandparameter"/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DA2C2B">
              <w:rPr>
                <w:rStyle w:val="commandkeywords"/>
              </w:rPr>
              <w:t xml:space="preserve"> </w:t>
            </w:r>
            <w:r w:rsidRPr="008574AF">
              <w:rPr>
                <w:rStyle w:val="commandtext"/>
              </w:rPr>
              <w:t>[</w:t>
            </w:r>
            <w:r w:rsidRPr="0027414E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group</w:t>
            </w:r>
            <w:r w:rsidRPr="00DA2C2B">
              <w:rPr>
                <w:rStyle w:val="commandkeywords"/>
                <w:rFonts w:hint="eastAsia"/>
              </w:rPr>
              <w:t>-name</w:t>
            </w:r>
            <w:r w:rsidRPr="00DA2C2B" w:rsidDel="00B90B2A">
              <w:rPr>
                <w:rStyle w:val="commandkeywords"/>
              </w:rPr>
              <w:t xml:space="preserve"> </w:t>
            </w:r>
            <w:r w:rsidRPr="00DA2C2B">
              <w:rPr>
                <w:rStyle w:val="commandparameter"/>
              </w:rPr>
              <w:t>group-name</w:t>
            </w:r>
            <w:r w:rsidRPr="0027414E">
              <w:t xml:space="preserve"> </w:t>
            </w:r>
            <w:r w:rsidRPr="008574AF">
              <w:rPr>
                <w:rStyle w:val="commandtext"/>
              </w:rPr>
              <w:t>]</w:t>
            </w:r>
          </w:p>
        </w:tc>
      </w:tr>
      <w:tr w:rsidR="00A72066" w:rsidRPr="007530E2" w:rsidTr="000D47DA">
        <w:trPr>
          <w:cantSplit/>
          <w:trHeight w:val="68"/>
        </w:trPr>
        <w:tc>
          <w:tcPr>
            <w:tcW w:w="3638" w:type="dxa"/>
          </w:tcPr>
          <w:p w:rsidR="00A72066" w:rsidRDefault="00A72066" w:rsidP="00DD64CA">
            <w:pPr>
              <w:pStyle w:val="TableText"/>
            </w:pPr>
            <w:r w:rsidRPr="00A72066">
              <w:rPr>
                <w:rFonts w:hint="eastAsia"/>
              </w:rPr>
              <w:t>显示</w:t>
            </w:r>
            <w:r w:rsidRPr="00A72066">
              <w:rPr>
                <w:rFonts w:hint="eastAsia"/>
              </w:rPr>
              <w:t>BGP IPv4 RT-Filter</w:t>
            </w:r>
            <w:r w:rsidRPr="00A72066">
              <w:rPr>
                <w:rFonts w:hint="eastAsia"/>
              </w:rPr>
              <w:t>的信息</w:t>
            </w:r>
          </w:p>
        </w:tc>
        <w:tc>
          <w:tcPr>
            <w:tcW w:w="5376" w:type="dxa"/>
          </w:tcPr>
          <w:p w:rsidR="00A72066" w:rsidRPr="00DA2C2B" w:rsidRDefault="00A72066" w:rsidP="00DD64CA">
            <w:pPr>
              <w:pStyle w:val="TableText"/>
              <w:rPr>
                <w:rStyle w:val="commandkeywords"/>
              </w:rPr>
            </w:pPr>
            <w:r w:rsidRPr="00DA2C2B">
              <w:rPr>
                <w:rStyle w:val="commandkeywords"/>
              </w:rPr>
              <w:t>display bgp</w:t>
            </w:r>
            <w:r w:rsidRPr="00DA2C2B">
              <w:rPr>
                <w:rStyle w:val="commandkeywords"/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instance</w:t>
            </w:r>
            <w:r w:rsidRPr="00DA2C2B">
              <w:rPr>
                <w:rStyle w:val="commandparameter"/>
                <w:rFonts w:hint="eastAsia"/>
              </w:rPr>
              <w:t xml:space="preserve"> instance-name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ipv4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rtfilter</w:t>
            </w:r>
            <w:r w:rsidRPr="00A72066"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 xml:space="preserve">peer </w:t>
            </w:r>
            <w:r w:rsidRPr="00DA2C2B">
              <w:rPr>
                <w:rStyle w:val="commandparameter"/>
                <w:rFonts w:hint="eastAsia"/>
              </w:rPr>
              <w:t>ipv4-address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statistics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|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statistics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]</w:t>
            </w:r>
          </w:p>
        </w:tc>
      </w:tr>
      <w:tr w:rsidR="00A72066" w:rsidRPr="007530E2" w:rsidTr="000D47DA">
        <w:trPr>
          <w:cantSplit/>
          <w:trHeight w:val="68"/>
        </w:trPr>
        <w:tc>
          <w:tcPr>
            <w:tcW w:w="3638" w:type="dxa"/>
          </w:tcPr>
          <w:p w:rsidR="00A72066" w:rsidRPr="00A72066" w:rsidRDefault="00A72066" w:rsidP="00DD64CA">
            <w:pPr>
              <w:pStyle w:val="TableText"/>
            </w:pPr>
            <w:r w:rsidRPr="00A72066">
              <w:rPr>
                <w:rFonts w:hint="eastAsia"/>
              </w:rPr>
              <w:t>显示</w:t>
            </w:r>
            <w:r w:rsidRPr="00A72066">
              <w:rPr>
                <w:rFonts w:hint="eastAsia"/>
              </w:rPr>
              <w:t>BGP IPv4 RT-Filter</w:t>
            </w:r>
            <w:r w:rsidRPr="00A72066">
              <w:rPr>
                <w:rFonts w:hint="eastAsia"/>
              </w:rPr>
              <w:t>对等体信息</w:t>
            </w:r>
          </w:p>
        </w:tc>
        <w:tc>
          <w:tcPr>
            <w:tcW w:w="5376" w:type="dxa"/>
          </w:tcPr>
          <w:p w:rsidR="00A72066" w:rsidRPr="00DA2C2B" w:rsidRDefault="00A72066" w:rsidP="00DD64CA">
            <w:pPr>
              <w:pStyle w:val="TableText"/>
              <w:rPr>
                <w:rStyle w:val="commandkeywords"/>
              </w:rPr>
            </w:pPr>
            <w:r w:rsidRPr="00DA2C2B">
              <w:rPr>
                <w:rStyle w:val="commandkeywords"/>
              </w:rPr>
              <w:t>display bgp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instance</w:t>
            </w:r>
            <w:r w:rsidRPr="00DA2C2B">
              <w:rPr>
                <w:rStyle w:val="commandparameter"/>
                <w:rFonts w:hint="eastAsia"/>
              </w:rPr>
              <w:t xml:space="preserve"> instance-name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DA2C2B">
              <w:rPr>
                <w:rStyle w:val="commandkeywords"/>
              </w:rPr>
              <w:t xml:space="preserve"> peer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ipv4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 xml:space="preserve">rtfilter </w:t>
            </w:r>
            <w:r w:rsidRPr="008574AF">
              <w:rPr>
                <w:rStyle w:val="commandtext"/>
              </w:rPr>
              <w:t>[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ipv4-address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mask-length</w:t>
            </w:r>
            <w:r w:rsidRPr="00A72066">
              <w:t xml:space="preserve"> </w:t>
            </w:r>
            <w:r w:rsidRPr="008574AF">
              <w:rPr>
                <w:rStyle w:val="commandtext"/>
              </w:rPr>
              <w:t>|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</w:rPr>
              <w:t>{</w:t>
            </w:r>
            <w:r w:rsidRPr="00A72066">
              <w:t xml:space="preserve"> </w:t>
            </w:r>
            <w:r w:rsidRPr="00DA2C2B">
              <w:rPr>
                <w:rStyle w:val="commandparameter"/>
              </w:rPr>
              <w:t>ipv4-address</w:t>
            </w:r>
            <w:r w:rsidRPr="00DA2C2B">
              <w:rPr>
                <w:rStyle w:val="commandkeywords"/>
                <w:rFonts w:hint="eastAsia"/>
              </w:rPr>
              <w:t xml:space="preserve"> </w:t>
            </w:r>
            <w:r w:rsidRPr="008574AF">
              <w:rPr>
                <w:rStyle w:val="commandtext"/>
              </w:rPr>
              <w:t>|</w:t>
            </w:r>
            <w:r w:rsidRPr="00DA2C2B">
              <w:rPr>
                <w:rStyle w:val="commandkeywords"/>
                <w:rFonts w:hint="eastAsia"/>
              </w:rPr>
              <w:t xml:space="preserve"> group-name</w:t>
            </w:r>
            <w:r w:rsidRPr="00DA2C2B">
              <w:rPr>
                <w:rStyle w:val="commandparameter"/>
              </w:rPr>
              <w:t xml:space="preserve"> group-name</w:t>
            </w:r>
            <w:r w:rsidRPr="00A72066">
              <w:t xml:space="preserve"> </w:t>
            </w:r>
            <w:r w:rsidRPr="008574AF">
              <w:rPr>
                <w:rStyle w:val="commandtext"/>
              </w:rPr>
              <w:t>}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 xml:space="preserve">log-info </w:t>
            </w:r>
            <w:r w:rsidRPr="008574AF">
              <w:rPr>
                <w:rStyle w:val="commandtext"/>
              </w:rPr>
              <w:t>|</w:t>
            </w:r>
            <w:r w:rsidRPr="00A72066">
              <w:t xml:space="preserve"> </w:t>
            </w:r>
            <w:r w:rsidRPr="008574AF">
              <w:rPr>
                <w:rStyle w:val="commandtext"/>
              </w:rPr>
              <w:t>[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ipv4-address</w:t>
            </w:r>
            <w:r w:rsidRPr="00A72066">
              <w:t xml:space="preserve"> </w:t>
            </w:r>
            <w:r w:rsidRPr="008574AF">
              <w:rPr>
                <w:rStyle w:val="commandtext"/>
              </w:rPr>
              <w:t>]</w:t>
            </w:r>
            <w:r w:rsidRPr="00DA2C2B">
              <w:rPr>
                <w:rStyle w:val="commandkeywords"/>
              </w:rPr>
              <w:t xml:space="preserve"> verbose</w:t>
            </w:r>
            <w:r w:rsidRPr="00A72066">
              <w:t xml:space="preserve"> </w:t>
            </w:r>
            <w:r w:rsidRPr="008574AF">
              <w:rPr>
                <w:rStyle w:val="commandtext"/>
              </w:rPr>
              <w:t>]</w:t>
            </w:r>
          </w:p>
        </w:tc>
      </w:tr>
      <w:tr w:rsidR="0027414E" w:rsidRPr="007530E2" w:rsidTr="000D47DA">
        <w:trPr>
          <w:cantSplit/>
          <w:trHeight w:val="68"/>
        </w:trPr>
        <w:tc>
          <w:tcPr>
            <w:tcW w:w="3638" w:type="dxa"/>
          </w:tcPr>
          <w:p w:rsidR="0027414E" w:rsidRPr="0027414E" w:rsidRDefault="0027414E" w:rsidP="00DD64CA">
            <w:pPr>
              <w:pStyle w:val="TableText"/>
            </w:pPr>
            <w:r>
              <w:rPr>
                <w:rFonts w:hint="eastAsia"/>
              </w:rPr>
              <w:t>显示</w:t>
            </w:r>
            <w:r w:rsidRPr="0027414E">
              <w:rPr>
                <w:rFonts w:hint="eastAsia"/>
              </w:rPr>
              <w:t>BGP</w:t>
            </w:r>
            <w:r w:rsidRPr="0027414E" w:rsidDel="00CC5E71">
              <w:rPr>
                <w:rFonts w:hint="eastAsia"/>
              </w:rPr>
              <w:t xml:space="preserve"> </w:t>
            </w:r>
            <w:r w:rsidRPr="0027414E">
              <w:rPr>
                <w:rFonts w:hint="eastAsia"/>
              </w:rPr>
              <w:t>VPN</w:t>
            </w:r>
            <w:r w:rsidRPr="0027414E">
              <w:t>v4</w:t>
            </w:r>
            <w:r w:rsidRPr="0027414E">
              <w:rPr>
                <w:rFonts w:hint="eastAsia"/>
              </w:rPr>
              <w:t>对等体信息</w:t>
            </w:r>
          </w:p>
        </w:tc>
        <w:tc>
          <w:tcPr>
            <w:tcW w:w="5376" w:type="dxa"/>
          </w:tcPr>
          <w:p w:rsidR="0027414E" w:rsidRPr="0027414E" w:rsidRDefault="0027414E" w:rsidP="00DD64CA">
            <w:pPr>
              <w:pStyle w:val="TableText"/>
            </w:pPr>
            <w:r w:rsidRPr="00DA2C2B">
              <w:rPr>
                <w:rStyle w:val="commandkeywords"/>
              </w:rPr>
              <w:t>display bgp</w:t>
            </w:r>
            <w:r w:rsidRPr="0027414E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27414E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instance</w:t>
            </w:r>
            <w:r w:rsidRPr="00DA2C2B">
              <w:rPr>
                <w:rStyle w:val="commandparameter"/>
                <w:rFonts w:hint="eastAsia"/>
              </w:rPr>
              <w:t xml:space="preserve"> instance-name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DA2C2B">
              <w:rPr>
                <w:rStyle w:val="commandkeywords"/>
              </w:rPr>
              <w:t xml:space="preserve"> peer vpnv4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DA2C2B">
              <w:rPr>
                <w:rStyle w:val="commandkeywords"/>
              </w:rPr>
              <w:t xml:space="preserve"> vpn-instance </w:t>
            </w:r>
            <w:r w:rsidRPr="00DA2C2B">
              <w:rPr>
                <w:rStyle w:val="commandparameter"/>
              </w:rPr>
              <w:t>vpn-instance-name</w:t>
            </w:r>
            <w:r w:rsidRPr="00DA2C2B">
              <w:rPr>
                <w:rStyle w:val="commandparameter"/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27414E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</w:rPr>
              <w:t>[</w:t>
            </w:r>
            <w:r w:rsidRPr="0027414E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ipv4-address</w:t>
            </w:r>
            <w:r w:rsidRPr="0027414E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mask-length</w:t>
            </w:r>
            <w:r w:rsidRPr="0027414E">
              <w:t xml:space="preserve"> </w:t>
            </w:r>
            <w:r w:rsidRPr="008574AF">
              <w:rPr>
                <w:rStyle w:val="commandtext"/>
              </w:rPr>
              <w:t>|</w:t>
            </w:r>
            <w:r w:rsidRPr="0027414E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</w:rPr>
              <w:t>{</w:t>
            </w:r>
            <w:r w:rsidRPr="0027414E">
              <w:t xml:space="preserve"> </w:t>
            </w:r>
            <w:r w:rsidRPr="00DA2C2B">
              <w:rPr>
                <w:rStyle w:val="commandparameter"/>
              </w:rPr>
              <w:t>ipv4-address</w:t>
            </w:r>
            <w:r w:rsidRPr="00DA2C2B">
              <w:rPr>
                <w:rStyle w:val="commandkeywords"/>
                <w:rFonts w:hint="eastAsia"/>
              </w:rPr>
              <w:t xml:space="preserve"> </w:t>
            </w:r>
            <w:r w:rsidRPr="008574AF">
              <w:rPr>
                <w:rStyle w:val="commandtext"/>
              </w:rPr>
              <w:t>|</w:t>
            </w:r>
            <w:r w:rsidRPr="00DA2C2B">
              <w:rPr>
                <w:rStyle w:val="commandkeywords"/>
                <w:rFonts w:hint="eastAsia"/>
              </w:rPr>
              <w:t xml:space="preserve"> group-name</w:t>
            </w:r>
            <w:r w:rsidRPr="00DA2C2B">
              <w:rPr>
                <w:rStyle w:val="commandparameter"/>
              </w:rPr>
              <w:t xml:space="preserve"> group-name</w:t>
            </w:r>
            <w:r w:rsidRPr="0027414E">
              <w:t xml:space="preserve"> </w:t>
            </w:r>
            <w:r w:rsidRPr="008574AF">
              <w:rPr>
                <w:rStyle w:val="commandtext"/>
              </w:rPr>
              <w:t>}</w:t>
            </w:r>
            <w:r w:rsidRPr="0027414E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 xml:space="preserve">log-info </w:t>
            </w:r>
            <w:r w:rsidRPr="008574AF">
              <w:rPr>
                <w:rStyle w:val="commandtext"/>
              </w:rPr>
              <w:t>|</w:t>
            </w:r>
            <w:r w:rsidRPr="0027414E">
              <w:t xml:space="preserve"> </w:t>
            </w:r>
            <w:r w:rsidRPr="008574AF">
              <w:rPr>
                <w:rStyle w:val="commandtext"/>
              </w:rPr>
              <w:t>[</w:t>
            </w:r>
            <w:r w:rsidRPr="0027414E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ipv4-address</w:t>
            </w:r>
            <w:r w:rsidRPr="0027414E">
              <w:t xml:space="preserve"> </w:t>
            </w:r>
            <w:r w:rsidRPr="008574AF">
              <w:rPr>
                <w:rStyle w:val="commandtext"/>
              </w:rPr>
              <w:t>]</w:t>
            </w:r>
            <w:r w:rsidRPr="00DA2C2B">
              <w:rPr>
                <w:rStyle w:val="commandkeywords"/>
              </w:rPr>
              <w:t xml:space="preserve"> verbose</w:t>
            </w:r>
            <w:r w:rsidRPr="0027414E">
              <w:t xml:space="preserve"> </w:t>
            </w:r>
            <w:r w:rsidRPr="008574AF">
              <w:rPr>
                <w:rStyle w:val="commandtext"/>
              </w:rPr>
              <w:t>]</w:t>
            </w:r>
          </w:p>
        </w:tc>
      </w:tr>
      <w:tr w:rsidR="00A72066" w:rsidRPr="007530E2" w:rsidTr="000D47DA">
        <w:trPr>
          <w:cantSplit/>
          <w:trHeight w:val="68"/>
        </w:trPr>
        <w:tc>
          <w:tcPr>
            <w:tcW w:w="3638" w:type="dxa"/>
          </w:tcPr>
          <w:p w:rsidR="00A72066" w:rsidRDefault="00A72066" w:rsidP="00DD64CA">
            <w:pPr>
              <w:pStyle w:val="TableText"/>
            </w:pPr>
            <w:r w:rsidRPr="00A72066">
              <w:rPr>
                <w:rFonts w:hint="eastAsia"/>
              </w:rPr>
              <w:t>显示</w:t>
            </w:r>
            <w:r w:rsidRPr="00A72066">
              <w:rPr>
                <w:rFonts w:hint="eastAsia"/>
              </w:rPr>
              <w:t>BGP IPv4 RT-Filter</w:t>
            </w:r>
            <w:r w:rsidRPr="00A72066">
              <w:rPr>
                <w:rFonts w:hint="eastAsia"/>
              </w:rPr>
              <w:t>路由信息</w:t>
            </w:r>
          </w:p>
        </w:tc>
        <w:tc>
          <w:tcPr>
            <w:tcW w:w="5376" w:type="dxa"/>
          </w:tcPr>
          <w:p w:rsidR="00A72066" w:rsidRPr="00DA2C2B" w:rsidRDefault="00A72066" w:rsidP="00DD64CA">
            <w:pPr>
              <w:pStyle w:val="TableText"/>
              <w:rPr>
                <w:rStyle w:val="commandkeywords"/>
              </w:rPr>
            </w:pPr>
            <w:r w:rsidRPr="00DA2C2B">
              <w:rPr>
                <w:rStyle w:val="commandkeywords"/>
              </w:rPr>
              <w:t>display bgp</w:t>
            </w:r>
            <w:r w:rsidRPr="00DA2C2B">
              <w:rPr>
                <w:rStyle w:val="commandkeywords"/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instance</w:t>
            </w:r>
            <w:r w:rsidRPr="00DA2C2B">
              <w:rPr>
                <w:rStyle w:val="commandparameter"/>
                <w:rFonts w:hint="eastAsia"/>
              </w:rPr>
              <w:t xml:space="preserve"> instance-name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routing-table</w:t>
            </w:r>
            <w:r w:rsidRPr="00DA2C2B">
              <w:rPr>
                <w:rStyle w:val="commandkeywords"/>
                <w:rFonts w:hint="eastAsia"/>
              </w:rPr>
              <w:t xml:space="preserve"> ipv4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rtfilter</w:t>
            </w:r>
            <w:r w:rsidRPr="00A72066"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default-rt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</w:rPr>
              <w:t>[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advertise-info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</w:rPr>
              <w:t>]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|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</w:rPr>
              <w:t>[</w:t>
            </w:r>
            <w:r w:rsidRPr="00A72066">
              <w:t xml:space="preserve"> </w:t>
            </w:r>
            <w:r w:rsidRPr="00DA2C2B">
              <w:rPr>
                <w:rStyle w:val="commandkeywords"/>
              </w:rPr>
              <w:t>origin-as</w:t>
            </w:r>
            <w:r w:rsidRPr="00A72066">
              <w:t xml:space="preserve"> </w:t>
            </w:r>
            <w:r w:rsidRPr="00DA2C2B">
              <w:rPr>
                <w:rStyle w:val="commandparameter"/>
              </w:rPr>
              <w:t>as-number</w:t>
            </w:r>
            <w:r w:rsidRPr="00A72066">
              <w:t xml:space="preserve"> </w:t>
            </w:r>
            <w:r w:rsidRPr="008574AF">
              <w:rPr>
                <w:rStyle w:val="commandtext"/>
              </w:rPr>
              <w:t>]</w:t>
            </w:r>
            <w:r w:rsidRPr="00A72066">
              <w:t xml:space="preserve"> </w:t>
            </w:r>
            <w:r w:rsidRPr="008574AF">
              <w:rPr>
                <w:rStyle w:val="commandtext"/>
              </w:rPr>
              <w:t>[</w:t>
            </w:r>
            <w:r w:rsidRPr="00A72066">
              <w:t xml:space="preserve"> </w:t>
            </w:r>
            <w:r w:rsidRPr="00DA2C2B">
              <w:rPr>
                <w:rStyle w:val="commandparameter"/>
              </w:rPr>
              <w:t>route-target</w:t>
            </w:r>
            <w:r w:rsidRPr="00A72066">
              <w:t xml:space="preserve"> </w:t>
            </w:r>
            <w:r w:rsidRPr="008574AF">
              <w:rPr>
                <w:rStyle w:val="commandtext"/>
              </w:rPr>
              <w:t>[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advertise-info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</w:rPr>
              <w:t>]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</w:rPr>
              <w:t>]</w:t>
            </w:r>
            <w:r w:rsidRPr="00A72066">
              <w:t xml:space="preserve"> </w:t>
            </w:r>
            <w:r w:rsidRPr="008574AF">
              <w:rPr>
                <w:rStyle w:val="commandtext"/>
                <w:rFonts w:hint="eastAsia"/>
              </w:rPr>
              <w:t>|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 xml:space="preserve">peer </w:t>
            </w:r>
            <w:r w:rsidRPr="00DA2C2B">
              <w:rPr>
                <w:rStyle w:val="commandparameter"/>
                <w:rFonts w:hint="eastAsia"/>
              </w:rPr>
              <w:t>ipv4-address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{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advertised-routes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|</w:t>
            </w:r>
            <w:r w:rsidRPr="00DA2C2B">
              <w:rPr>
                <w:rStyle w:val="commandkeywords"/>
                <w:rFonts w:hint="eastAsia"/>
              </w:rPr>
              <w:t xml:space="preserve"> received-routes </w:t>
            </w:r>
            <w:r w:rsidRPr="008574AF">
              <w:rPr>
                <w:rStyle w:val="commandtext"/>
              </w:rPr>
              <w:t>}</w:t>
            </w:r>
            <w:r w:rsidRPr="00A72066">
              <w:t xml:space="preserve"> </w:t>
            </w:r>
            <w:r w:rsidRPr="008574AF">
              <w:rPr>
                <w:rStyle w:val="commandtext"/>
              </w:rPr>
              <w:t>[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default-rt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|</w:t>
            </w:r>
            <w:r w:rsidRPr="00A72066">
              <w:t xml:space="preserve"> </w:t>
            </w:r>
            <w:r w:rsidRPr="008574AF">
              <w:rPr>
                <w:rStyle w:val="commandtext"/>
              </w:rPr>
              <w:t>[</w:t>
            </w:r>
            <w:r w:rsidRPr="00A72066">
              <w:t xml:space="preserve"> </w:t>
            </w:r>
            <w:r w:rsidRPr="00DA2C2B">
              <w:rPr>
                <w:rStyle w:val="commandkeywords"/>
              </w:rPr>
              <w:t>origin-as</w:t>
            </w:r>
            <w:r w:rsidRPr="00A72066">
              <w:t xml:space="preserve"> </w:t>
            </w:r>
            <w:r w:rsidRPr="00DA2C2B">
              <w:rPr>
                <w:rStyle w:val="commandparameter"/>
              </w:rPr>
              <w:t>as-number</w:t>
            </w:r>
            <w:r w:rsidRPr="00A72066">
              <w:t xml:space="preserve"> </w:t>
            </w:r>
            <w:r w:rsidRPr="008574AF">
              <w:rPr>
                <w:rStyle w:val="commandtext"/>
              </w:rPr>
              <w:t>]</w:t>
            </w:r>
            <w:r w:rsidRPr="00A72066">
              <w:t xml:space="preserve"> </w:t>
            </w:r>
            <w:r w:rsidRPr="008574AF">
              <w:rPr>
                <w:rStyle w:val="commandtext"/>
              </w:rPr>
              <w:t>[</w:t>
            </w:r>
            <w:r w:rsidRPr="00A72066">
              <w:t xml:space="preserve"> </w:t>
            </w:r>
            <w:r w:rsidRPr="00DA2C2B">
              <w:rPr>
                <w:rStyle w:val="commandparameter"/>
              </w:rPr>
              <w:t>route-target</w:t>
            </w:r>
            <w:r w:rsidRPr="00A72066">
              <w:t xml:space="preserve">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|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statistics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|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statistics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]</w:t>
            </w:r>
          </w:p>
        </w:tc>
      </w:tr>
      <w:tr w:rsidR="001B76C8" w:rsidRPr="00C94619" w:rsidTr="000D47DA">
        <w:trPr>
          <w:cantSplit/>
          <w:trHeight w:val="68"/>
        </w:trPr>
        <w:tc>
          <w:tcPr>
            <w:tcW w:w="3638" w:type="dxa"/>
          </w:tcPr>
          <w:p w:rsidR="001B76C8" w:rsidRPr="001B76C8" w:rsidRDefault="001B76C8" w:rsidP="00DD64CA">
            <w:pPr>
              <w:pStyle w:val="TableText"/>
            </w:pPr>
            <w:r>
              <w:rPr>
                <w:rFonts w:hint="eastAsia"/>
              </w:rPr>
              <w:t>显示</w:t>
            </w:r>
            <w:r w:rsidRPr="001B76C8">
              <w:rPr>
                <w:rFonts w:hint="eastAsia"/>
              </w:rPr>
              <w:t>BGP VPNv4</w:t>
            </w:r>
            <w:r w:rsidRPr="001B76C8">
              <w:rPr>
                <w:rFonts w:hint="eastAsia"/>
              </w:rPr>
              <w:t>路由信息</w:t>
            </w:r>
          </w:p>
        </w:tc>
        <w:tc>
          <w:tcPr>
            <w:tcW w:w="5376" w:type="dxa"/>
          </w:tcPr>
          <w:p w:rsidR="001B76C8" w:rsidRPr="001B76C8" w:rsidRDefault="00A452B5" w:rsidP="00DD64CA">
            <w:pPr>
              <w:pStyle w:val="TableText"/>
            </w:pPr>
            <w:r w:rsidRPr="00DA2C2B">
              <w:rPr>
                <w:rStyle w:val="commandkeywords"/>
              </w:rPr>
              <w:t>display bgp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instance</w:t>
            </w:r>
            <w:r w:rsidRPr="00DA2C2B">
              <w:rPr>
                <w:rStyle w:val="commandparameter"/>
                <w:rFonts w:hint="eastAsia"/>
              </w:rPr>
              <w:t xml:space="preserve"> instance-name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DA2C2B">
              <w:rPr>
                <w:rStyle w:val="commandkeywords"/>
              </w:rPr>
              <w:t xml:space="preserve"> r</w:t>
            </w:r>
            <w:r w:rsidRPr="00DA2C2B">
              <w:rPr>
                <w:rStyle w:val="commandkeywords"/>
                <w:rFonts w:hint="eastAsia"/>
              </w:rPr>
              <w:t xml:space="preserve">outing-table vpnv4 </w:t>
            </w:r>
            <w:r w:rsidRPr="008574AF">
              <w:rPr>
                <w:rStyle w:val="commandtext"/>
              </w:rPr>
              <w:t>[</w:t>
            </w:r>
            <w:r w:rsidRPr="00DA2C2B">
              <w:rPr>
                <w:rStyle w:val="commandkeywords"/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route-distinguisher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  <w:rFonts w:hint="eastAsia"/>
              </w:rPr>
              <w:t>route-distinguisher</w:t>
            </w:r>
            <w:r w:rsidRPr="00DA2C2B">
              <w:rPr>
                <w:rStyle w:val="commandkeywords"/>
                <w:rFonts w:hint="eastAsia"/>
              </w:rPr>
              <w:t xml:space="preserve"> </w:t>
            </w:r>
            <w:r w:rsidRPr="008574AF">
              <w:rPr>
                <w:rStyle w:val="commandtext"/>
              </w:rPr>
              <w:t>]</w:t>
            </w:r>
            <w:r w:rsidRPr="00DA2C2B">
              <w:rPr>
                <w:rStyle w:val="commandkeywords"/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ipv4-</w:t>
            </w:r>
            <w:r w:rsidRPr="00DA2C2B">
              <w:rPr>
                <w:rStyle w:val="commandparameter"/>
                <w:rFonts w:hint="eastAsia"/>
              </w:rPr>
              <w:t xml:space="preserve">address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DA2C2B">
              <w:rPr>
                <w:rStyle w:val="commandparameter"/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{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  <w:rFonts w:hint="eastAsia"/>
              </w:rPr>
              <w:t xml:space="preserve">mask-length </w:t>
            </w:r>
            <w:r w:rsidRPr="008574AF">
              <w:rPr>
                <w:rStyle w:val="commandtext"/>
                <w:rFonts w:hint="eastAsia"/>
              </w:rPr>
              <w:t>|</w:t>
            </w:r>
            <w:r w:rsidRPr="00DA2C2B">
              <w:rPr>
                <w:rStyle w:val="commandparameter"/>
                <w:rFonts w:hint="eastAsia"/>
              </w:rPr>
              <w:t xml:space="preserve"> mask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}</w:t>
            </w:r>
            <w:r w:rsidRPr="00DA2C2B">
              <w:rPr>
                <w:rStyle w:val="commandparameter"/>
                <w:rFonts w:hint="eastAsia"/>
              </w:rPr>
              <w:t xml:space="preserve"> </w:t>
            </w:r>
            <w:r w:rsidRPr="008574AF">
              <w:rPr>
                <w:rStyle w:val="commandtext"/>
              </w:rPr>
              <w:t>[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longest-match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</w:rPr>
              <w:t>]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|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ipv4-</w:t>
            </w:r>
            <w:r w:rsidRPr="00DA2C2B">
              <w:rPr>
                <w:rStyle w:val="commandparameter"/>
                <w:rFonts w:hint="eastAsia"/>
              </w:rPr>
              <w:t xml:space="preserve">address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DA2C2B">
              <w:rPr>
                <w:rStyle w:val="commandparameter"/>
                <w:rFonts w:hint="eastAsia"/>
              </w:rPr>
              <w:t xml:space="preserve"> mask-length </w:t>
            </w:r>
            <w:r w:rsidRPr="008574AF">
              <w:rPr>
                <w:rStyle w:val="commandtext"/>
                <w:rFonts w:hint="eastAsia"/>
              </w:rPr>
              <w:t>|</w:t>
            </w:r>
            <w:r w:rsidRPr="00DA2C2B">
              <w:rPr>
                <w:rStyle w:val="commandparameter"/>
                <w:rFonts w:hint="eastAsia"/>
              </w:rPr>
              <w:t xml:space="preserve"> mask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advertise-info</w:t>
            </w:r>
            <w:r w:rsidRPr="00DA2C2B">
              <w:rPr>
                <w:rStyle w:val="commandkeywords"/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|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 xml:space="preserve">as-path-acl </w:t>
            </w:r>
            <w:r w:rsidRPr="00DA2C2B">
              <w:rPr>
                <w:rStyle w:val="commandparameter"/>
              </w:rPr>
              <w:t>as-path-acl-number</w:t>
            </w:r>
            <w:r w:rsidRPr="00DA2C2B">
              <w:rPr>
                <w:rStyle w:val="commandparameter"/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|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 xml:space="preserve">community-list </w:t>
            </w:r>
            <w:r w:rsidRPr="008574AF">
              <w:rPr>
                <w:rStyle w:val="commandtext"/>
                <w:rFonts w:hint="eastAsia"/>
              </w:rPr>
              <w:t>{</w:t>
            </w:r>
            <w:r w:rsidRPr="00DA2C2B">
              <w:rPr>
                <w:rStyle w:val="commandparameter"/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{</w:t>
            </w:r>
            <w:r w:rsidRPr="00DA2C2B">
              <w:rPr>
                <w:rStyle w:val="commandparameter"/>
                <w:rFonts w:hint="eastAsia"/>
              </w:rPr>
              <w:t xml:space="preserve"> basic-community-list-number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|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  <w:rFonts w:hint="eastAsia"/>
              </w:rPr>
              <w:t>comm-list-name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}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whole-match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|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  <w:rFonts w:hint="eastAsia"/>
              </w:rPr>
              <w:t>adv-community-list-number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}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|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 xml:space="preserve">vpn-instance </w:t>
            </w:r>
            <w:r w:rsidRPr="00DA2C2B">
              <w:rPr>
                <w:rStyle w:val="commandparameter"/>
              </w:rPr>
              <w:t>vpn-instance-name</w:t>
            </w:r>
            <w:r w:rsidRPr="00DA2C2B">
              <w:rPr>
                <w:rStyle w:val="commandparameter"/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1B76C8">
              <w:t xml:space="preserve"> </w:t>
            </w:r>
            <w:r w:rsidRPr="00DA2C2B">
              <w:rPr>
                <w:rStyle w:val="commandkeywords"/>
                <w:rFonts w:hint="eastAsia"/>
              </w:rPr>
              <w:t xml:space="preserve">peer </w:t>
            </w:r>
            <w:r w:rsidRPr="00DA2C2B">
              <w:rPr>
                <w:rStyle w:val="commandparameter"/>
              </w:rPr>
              <w:t>ipv4</w:t>
            </w:r>
            <w:r w:rsidRPr="00DA2C2B">
              <w:rPr>
                <w:rStyle w:val="commandparameter"/>
                <w:rFonts w:hint="eastAsia"/>
              </w:rPr>
              <w:t>-address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{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advertised-routes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|</w:t>
            </w:r>
            <w:r w:rsidRPr="00DA2C2B">
              <w:rPr>
                <w:rStyle w:val="commandkeywords"/>
                <w:rFonts w:hint="eastAsia"/>
              </w:rPr>
              <w:t xml:space="preserve"> received-routes </w:t>
            </w:r>
            <w:r w:rsidRPr="008574AF">
              <w:rPr>
                <w:rStyle w:val="commandtext"/>
              </w:rPr>
              <w:t>}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ipv4</w:t>
            </w:r>
            <w:r w:rsidRPr="00DA2C2B">
              <w:rPr>
                <w:rStyle w:val="commandparameter"/>
                <w:rFonts w:hint="eastAsia"/>
              </w:rPr>
              <w:t>-address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DA2C2B">
              <w:rPr>
                <w:rStyle w:val="commandparameter"/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 xml:space="preserve">mask-length </w:t>
            </w:r>
            <w:r w:rsidRPr="008574AF">
              <w:rPr>
                <w:rStyle w:val="commandtext"/>
              </w:rPr>
              <w:t>|</w:t>
            </w:r>
            <w:r w:rsidRPr="00DA2C2B">
              <w:rPr>
                <w:rStyle w:val="commandparameter"/>
              </w:rPr>
              <w:t xml:space="preserve"> mask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|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 xml:space="preserve">peer </w:t>
            </w:r>
            <w:r w:rsidRPr="00DA2C2B">
              <w:rPr>
                <w:rStyle w:val="commandparameter"/>
              </w:rPr>
              <w:t>ipv</w:t>
            </w:r>
            <w:r>
              <w:rPr>
                <w:rStyle w:val="commandparameter"/>
                <w:rFonts w:hint="eastAsia"/>
              </w:rPr>
              <w:t>6</w:t>
            </w:r>
            <w:r w:rsidRPr="00DA2C2B">
              <w:rPr>
                <w:rStyle w:val="commandparameter"/>
                <w:rFonts w:hint="eastAsia"/>
              </w:rPr>
              <w:t>-address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{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advertised-routes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|</w:t>
            </w:r>
            <w:r w:rsidRPr="00DA2C2B">
              <w:rPr>
                <w:rStyle w:val="commandkeywords"/>
                <w:rFonts w:hint="eastAsia"/>
              </w:rPr>
              <w:t xml:space="preserve"> received-routes </w:t>
            </w:r>
            <w:r w:rsidRPr="008574AF">
              <w:rPr>
                <w:rStyle w:val="commandtext"/>
              </w:rPr>
              <w:t>}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ipv4</w:t>
            </w:r>
            <w:r w:rsidRPr="00DA2C2B">
              <w:rPr>
                <w:rStyle w:val="commandparameter"/>
                <w:rFonts w:hint="eastAsia"/>
              </w:rPr>
              <w:t>-address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DA2C2B">
              <w:rPr>
                <w:rStyle w:val="commandparameter"/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 xml:space="preserve">mask-length </w:t>
            </w:r>
            <w:r w:rsidRPr="008574AF">
              <w:rPr>
                <w:rStyle w:val="commandtext"/>
              </w:rPr>
              <w:t>|</w:t>
            </w:r>
            <w:r w:rsidRPr="00DA2C2B">
              <w:rPr>
                <w:rStyle w:val="commandparameter"/>
              </w:rPr>
              <w:t xml:space="preserve"> mask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|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statistics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|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 xml:space="preserve">statistics </w:t>
            </w:r>
            <w:r w:rsidRPr="008574AF">
              <w:rPr>
                <w:rStyle w:val="commandtext"/>
                <w:rFonts w:hint="eastAsia"/>
              </w:rPr>
              <w:t>]</w:t>
            </w:r>
          </w:p>
        </w:tc>
      </w:tr>
      <w:tr w:rsidR="000D47DA" w:rsidRPr="007530E2" w:rsidTr="000D47DA">
        <w:trPr>
          <w:cantSplit/>
          <w:trHeight w:val="68"/>
        </w:trPr>
        <w:tc>
          <w:tcPr>
            <w:tcW w:w="3638" w:type="dxa"/>
          </w:tcPr>
          <w:p w:rsidR="000D47DA" w:rsidRDefault="000D47DA" w:rsidP="00DD64CA">
            <w:pPr>
              <w:pStyle w:val="TableText"/>
            </w:pPr>
            <w:r w:rsidRPr="005F0907">
              <w:rPr>
                <w:rFonts w:hint="eastAsia"/>
              </w:rPr>
              <w:lastRenderedPageBreak/>
              <w:t>显示衰减的</w:t>
            </w:r>
            <w:r w:rsidRPr="005F0907">
              <w:t>BGP</w:t>
            </w:r>
            <w:r w:rsidRPr="0027414E">
              <w:rPr>
                <w:rFonts w:hint="eastAsia"/>
              </w:rPr>
              <w:t xml:space="preserve"> VPN</w:t>
            </w:r>
            <w:r w:rsidRPr="0027414E">
              <w:t>v4</w:t>
            </w:r>
            <w:r w:rsidRPr="005F0907">
              <w:rPr>
                <w:rFonts w:hint="eastAsia"/>
              </w:rPr>
              <w:t>路由信息</w:t>
            </w:r>
          </w:p>
        </w:tc>
        <w:tc>
          <w:tcPr>
            <w:tcW w:w="5376" w:type="dxa"/>
          </w:tcPr>
          <w:p w:rsidR="000D47DA" w:rsidRPr="00DA2C2B" w:rsidRDefault="000D47DA" w:rsidP="00DD64CA">
            <w:pPr>
              <w:pStyle w:val="TableText"/>
              <w:rPr>
                <w:rStyle w:val="commandkeywords"/>
              </w:rPr>
            </w:pPr>
            <w:r w:rsidRPr="005F0907">
              <w:rPr>
                <w:rStyle w:val="commandkeywords"/>
              </w:rPr>
              <w:t>display bgp</w:t>
            </w:r>
            <w:r w:rsidRPr="005F0907">
              <w:rPr>
                <w:rStyle w:val="commandtext"/>
                <w:rFonts w:hint="eastAsia"/>
              </w:rPr>
              <w:t xml:space="preserve"> [ </w:t>
            </w:r>
            <w:r w:rsidRPr="005F0907">
              <w:rPr>
                <w:rStyle w:val="commandkeywords"/>
              </w:rPr>
              <w:t>instance</w:t>
            </w:r>
            <w:r w:rsidRPr="005F0907">
              <w:rPr>
                <w:rFonts w:hint="eastAsia"/>
              </w:rPr>
              <w:t xml:space="preserve"> </w:t>
            </w:r>
            <w:r w:rsidRPr="005F0907">
              <w:rPr>
                <w:rStyle w:val="commandparameter"/>
                <w:rFonts w:hint="eastAsia"/>
              </w:rPr>
              <w:t>instance-name</w:t>
            </w:r>
            <w:r w:rsidRPr="005F0907">
              <w:rPr>
                <w:rStyle w:val="commandtext"/>
                <w:rFonts w:hint="eastAsia"/>
              </w:rPr>
              <w:t xml:space="preserve"> ] </w:t>
            </w:r>
            <w:r w:rsidRPr="005F0907">
              <w:rPr>
                <w:rStyle w:val="commandkeywords"/>
              </w:rPr>
              <w:t>routing-table dampened</w:t>
            </w:r>
            <w:r w:rsidRPr="005F0907">
              <w:rPr>
                <w:rStyle w:val="commandkeywords"/>
                <w:rFonts w:hint="eastAsia"/>
              </w:rPr>
              <w:t xml:space="preserve"> vpnv4</w:t>
            </w:r>
          </w:p>
        </w:tc>
      </w:tr>
      <w:tr w:rsidR="000D47DA" w:rsidRPr="007530E2" w:rsidTr="000D47DA">
        <w:trPr>
          <w:cantSplit/>
          <w:trHeight w:val="68"/>
        </w:trPr>
        <w:tc>
          <w:tcPr>
            <w:tcW w:w="3638" w:type="dxa"/>
          </w:tcPr>
          <w:p w:rsidR="000D47DA" w:rsidRDefault="000D47DA" w:rsidP="00DD64CA">
            <w:pPr>
              <w:pStyle w:val="TableText"/>
            </w:pPr>
            <w:r w:rsidRPr="005F0907">
              <w:rPr>
                <w:rFonts w:hint="eastAsia"/>
              </w:rPr>
              <w:t>显示</w:t>
            </w:r>
            <w:r w:rsidRPr="005F0907">
              <w:rPr>
                <w:rFonts w:hint="eastAsia"/>
              </w:rPr>
              <w:t>BGP</w:t>
            </w:r>
            <w:r w:rsidRPr="0027414E">
              <w:rPr>
                <w:rFonts w:hint="eastAsia"/>
              </w:rPr>
              <w:t xml:space="preserve"> VPN</w:t>
            </w:r>
            <w:r w:rsidRPr="0027414E">
              <w:t>v4</w:t>
            </w:r>
            <w:r w:rsidRPr="005F0907">
              <w:rPr>
                <w:rFonts w:hint="eastAsia"/>
              </w:rPr>
              <w:t>路由的</w:t>
            </w:r>
            <w:r w:rsidR="006C2B18">
              <w:rPr>
                <w:rFonts w:hint="eastAsia"/>
              </w:rPr>
              <w:t>震荡</w:t>
            </w:r>
            <w:r w:rsidRPr="005F0907">
              <w:rPr>
                <w:rFonts w:hint="eastAsia"/>
              </w:rPr>
              <w:t>统计信息</w:t>
            </w:r>
          </w:p>
        </w:tc>
        <w:tc>
          <w:tcPr>
            <w:tcW w:w="5376" w:type="dxa"/>
          </w:tcPr>
          <w:p w:rsidR="000D47DA" w:rsidRPr="00DA2C2B" w:rsidRDefault="000D47DA" w:rsidP="00DD64CA">
            <w:pPr>
              <w:pStyle w:val="TableText"/>
              <w:rPr>
                <w:rStyle w:val="commandkeywords"/>
              </w:rPr>
            </w:pPr>
            <w:r w:rsidRPr="005F0907">
              <w:rPr>
                <w:rStyle w:val="commandkeywords"/>
                <w:rFonts w:hint="eastAsia"/>
              </w:rPr>
              <w:t>d</w:t>
            </w:r>
            <w:r w:rsidRPr="005F0907">
              <w:rPr>
                <w:rStyle w:val="commandkeywords"/>
              </w:rPr>
              <w:t>isplay</w:t>
            </w:r>
            <w:r w:rsidRPr="005F0907">
              <w:rPr>
                <w:rStyle w:val="commandkeywords"/>
                <w:rFonts w:hint="eastAsia"/>
              </w:rPr>
              <w:t xml:space="preserve"> </w:t>
            </w:r>
            <w:r w:rsidRPr="005F0907">
              <w:rPr>
                <w:rStyle w:val="commandkeywords"/>
              </w:rPr>
              <w:t>bgp</w:t>
            </w:r>
            <w:r w:rsidRPr="005F0907">
              <w:rPr>
                <w:rStyle w:val="commandtext"/>
                <w:rFonts w:hint="eastAsia"/>
              </w:rPr>
              <w:t xml:space="preserve"> [ </w:t>
            </w:r>
            <w:r w:rsidRPr="005F0907">
              <w:rPr>
                <w:rStyle w:val="commandkeywords"/>
              </w:rPr>
              <w:t>instance</w:t>
            </w:r>
            <w:r w:rsidRPr="005F0907">
              <w:rPr>
                <w:rFonts w:hint="eastAsia"/>
              </w:rPr>
              <w:t xml:space="preserve"> </w:t>
            </w:r>
            <w:r w:rsidRPr="005F0907">
              <w:rPr>
                <w:rStyle w:val="commandparameter"/>
                <w:rFonts w:hint="eastAsia"/>
              </w:rPr>
              <w:t>instance-name</w:t>
            </w:r>
            <w:r w:rsidRPr="005F0907">
              <w:rPr>
                <w:rFonts w:hint="eastAsia"/>
              </w:rPr>
              <w:t xml:space="preserve"> </w:t>
            </w:r>
            <w:r w:rsidRPr="005F0907">
              <w:rPr>
                <w:rStyle w:val="commandtext"/>
                <w:rFonts w:hint="eastAsia"/>
              </w:rPr>
              <w:t xml:space="preserve">] </w:t>
            </w:r>
            <w:r w:rsidRPr="005F0907">
              <w:rPr>
                <w:rStyle w:val="commandkeywords"/>
              </w:rPr>
              <w:t>routing-table</w:t>
            </w:r>
            <w:r w:rsidRPr="005F0907">
              <w:rPr>
                <w:rStyle w:val="commandkeywords"/>
                <w:rFonts w:hint="eastAsia"/>
              </w:rPr>
              <w:t xml:space="preserve"> </w:t>
            </w:r>
            <w:r w:rsidRPr="005F0907">
              <w:rPr>
                <w:rStyle w:val="commandkeywords"/>
              </w:rPr>
              <w:t>flap-info</w:t>
            </w:r>
            <w:r w:rsidRPr="005F0907">
              <w:rPr>
                <w:rStyle w:val="commandkeywords"/>
                <w:rFonts w:hint="eastAsia"/>
              </w:rPr>
              <w:t xml:space="preserve"> vpnv4</w:t>
            </w:r>
            <w:r w:rsidRPr="005F0907">
              <w:rPr>
                <w:rStyle w:val="commandtext"/>
                <w:rFonts w:hint="eastAsia"/>
              </w:rPr>
              <w:t xml:space="preserve"> </w:t>
            </w:r>
            <w:r w:rsidRPr="005F0907">
              <w:rPr>
                <w:rStyle w:val="commandtext"/>
              </w:rPr>
              <w:t>[</w:t>
            </w:r>
            <w:r w:rsidRPr="005F0907">
              <w:rPr>
                <w:rStyle w:val="commandtext"/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ipv4</w:t>
            </w:r>
            <w:r w:rsidRPr="005F0907">
              <w:rPr>
                <w:rStyle w:val="commandparameter"/>
              </w:rPr>
              <w:t>-</w:t>
            </w:r>
            <w:r w:rsidRPr="005F0907">
              <w:rPr>
                <w:rStyle w:val="commandparameter"/>
                <w:rFonts w:hint="eastAsia"/>
              </w:rPr>
              <w:t>address</w:t>
            </w:r>
            <w:r w:rsidRPr="005F0907">
              <w:rPr>
                <w:rStyle w:val="commandparameter"/>
              </w:rPr>
              <w:t xml:space="preserve"> </w:t>
            </w:r>
            <w:r w:rsidRPr="005F0907">
              <w:rPr>
                <w:rStyle w:val="commandtext"/>
              </w:rPr>
              <w:t xml:space="preserve">[ { </w:t>
            </w:r>
            <w:r w:rsidRPr="005F0907">
              <w:rPr>
                <w:rStyle w:val="commandparameter"/>
              </w:rPr>
              <w:t>mask | mask-length</w:t>
            </w:r>
            <w:r w:rsidRPr="005F0907">
              <w:rPr>
                <w:rStyle w:val="commandtext"/>
              </w:rPr>
              <w:t xml:space="preserve"> } [</w:t>
            </w:r>
            <w:r w:rsidRPr="005F0907">
              <w:rPr>
                <w:rStyle w:val="commandtext"/>
                <w:rFonts w:hint="eastAsia"/>
              </w:rPr>
              <w:t xml:space="preserve"> </w:t>
            </w:r>
            <w:r w:rsidRPr="005F0907">
              <w:rPr>
                <w:rStyle w:val="commandkeywords"/>
              </w:rPr>
              <w:t>longe</w:t>
            </w:r>
            <w:r w:rsidRPr="005F0907">
              <w:rPr>
                <w:rStyle w:val="commandkeywords"/>
                <w:rFonts w:hint="eastAsia"/>
              </w:rPr>
              <w:t>st</w:t>
            </w:r>
            <w:r w:rsidRPr="005F0907">
              <w:rPr>
                <w:rStyle w:val="commandkeywords"/>
              </w:rPr>
              <w:t>-</w:t>
            </w:r>
            <w:r w:rsidRPr="005F0907">
              <w:rPr>
                <w:rStyle w:val="commandkeywords"/>
                <w:rFonts w:hint="eastAsia"/>
              </w:rPr>
              <w:t>match</w:t>
            </w:r>
            <w:r w:rsidRPr="005F0907">
              <w:rPr>
                <w:rStyle w:val="commandtext"/>
              </w:rPr>
              <w:t xml:space="preserve"> ]</w:t>
            </w:r>
            <w:r w:rsidRPr="005F0907">
              <w:rPr>
                <w:rStyle w:val="commandtext"/>
                <w:rFonts w:hint="eastAsia"/>
              </w:rPr>
              <w:t xml:space="preserve"> </w:t>
            </w:r>
            <w:r w:rsidRPr="005F0907">
              <w:rPr>
                <w:rStyle w:val="commandtext"/>
              </w:rPr>
              <w:t xml:space="preserve">] </w:t>
            </w:r>
            <w:r w:rsidRPr="005F0907">
              <w:rPr>
                <w:rStyle w:val="commandtext"/>
                <w:rFonts w:hint="eastAsia"/>
              </w:rPr>
              <w:t xml:space="preserve">| </w:t>
            </w:r>
            <w:r w:rsidRPr="005F0907">
              <w:rPr>
                <w:rStyle w:val="commandkeywords"/>
              </w:rPr>
              <w:t>as-path-acl</w:t>
            </w:r>
            <w:r w:rsidRPr="005F0907">
              <w:rPr>
                <w:rStyle w:val="commandkeywords"/>
                <w:rFonts w:hint="eastAsia"/>
              </w:rPr>
              <w:t xml:space="preserve"> </w:t>
            </w:r>
            <w:r w:rsidRPr="005F0907">
              <w:rPr>
                <w:rStyle w:val="commandparameter"/>
              </w:rPr>
              <w:t>as-path-acl</w:t>
            </w:r>
            <w:r w:rsidRPr="005F0907">
              <w:rPr>
                <w:rStyle w:val="commandparameter"/>
                <w:rFonts w:hint="eastAsia"/>
              </w:rPr>
              <w:t>-number</w:t>
            </w:r>
            <w:r w:rsidRPr="005F0907">
              <w:rPr>
                <w:rStyle w:val="commandtext"/>
                <w:rFonts w:hint="eastAsia"/>
              </w:rPr>
              <w:t xml:space="preserve"> ]</w:t>
            </w:r>
          </w:p>
        </w:tc>
      </w:tr>
      <w:tr w:rsidR="001B76C8" w:rsidRPr="007530E2" w:rsidTr="000D47DA">
        <w:trPr>
          <w:cantSplit/>
          <w:trHeight w:val="68"/>
        </w:trPr>
        <w:tc>
          <w:tcPr>
            <w:tcW w:w="3638" w:type="dxa"/>
          </w:tcPr>
          <w:p w:rsidR="001B76C8" w:rsidRPr="001B76C8" w:rsidRDefault="001B76C8" w:rsidP="00DD64CA">
            <w:pPr>
              <w:pStyle w:val="TableText"/>
            </w:pPr>
            <w:r>
              <w:rPr>
                <w:rFonts w:hint="eastAsia"/>
              </w:rPr>
              <w:t>显示</w:t>
            </w:r>
            <w:r w:rsidRPr="001B76C8">
              <w:rPr>
                <w:rFonts w:hint="eastAsia"/>
              </w:rPr>
              <w:t>BGP IPv4</w:t>
            </w:r>
            <w:r w:rsidRPr="001B76C8">
              <w:rPr>
                <w:rFonts w:hint="eastAsia"/>
              </w:rPr>
              <w:t>单播路由的入标签信息</w:t>
            </w:r>
          </w:p>
        </w:tc>
        <w:tc>
          <w:tcPr>
            <w:tcW w:w="5376" w:type="dxa"/>
          </w:tcPr>
          <w:p w:rsidR="001B76C8" w:rsidRPr="001B76C8" w:rsidRDefault="001B76C8" w:rsidP="00DD64CA">
            <w:pPr>
              <w:pStyle w:val="TableText"/>
            </w:pPr>
            <w:r w:rsidRPr="00DA2C2B">
              <w:rPr>
                <w:rStyle w:val="commandkeywords"/>
              </w:rPr>
              <w:t>display bgp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instance</w:t>
            </w:r>
            <w:r w:rsidRPr="00DA2C2B">
              <w:rPr>
                <w:rStyle w:val="commandparameter"/>
                <w:rFonts w:hint="eastAsia"/>
              </w:rPr>
              <w:t xml:space="preserve"> instance-name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1B76C8">
              <w:t xml:space="preserve"> </w:t>
            </w:r>
            <w:r w:rsidRPr="00DA2C2B">
              <w:rPr>
                <w:rStyle w:val="commandkeywords"/>
              </w:rPr>
              <w:t>routing-table</w:t>
            </w:r>
            <w:r w:rsidRPr="00DA2C2B">
              <w:rPr>
                <w:rStyle w:val="commandkeywords"/>
                <w:rFonts w:hint="eastAsia"/>
              </w:rPr>
              <w:t xml:space="preserve"> ipv4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DA2C2B">
              <w:rPr>
                <w:rStyle w:val="commandkeywords"/>
                <w:rFonts w:hint="eastAsia"/>
              </w:rPr>
              <w:t xml:space="preserve"> unicast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 xml:space="preserve">vpn-instance </w:t>
            </w:r>
            <w:r w:rsidRPr="00DA2C2B">
              <w:rPr>
                <w:rStyle w:val="commandparameter"/>
              </w:rPr>
              <w:t>vpn-instance-name</w:t>
            </w:r>
            <w:r w:rsidRPr="00DA2C2B">
              <w:rPr>
                <w:rStyle w:val="commandparameter"/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in</w:t>
            </w:r>
            <w:r w:rsidRPr="00DA2C2B">
              <w:rPr>
                <w:rStyle w:val="commandkeywords"/>
              </w:rPr>
              <w:t>label</w:t>
            </w:r>
          </w:p>
        </w:tc>
      </w:tr>
      <w:tr w:rsidR="001B76C8" w:rsidRPr="007530E2" w:rsidTr="000D47DA">
        <w:trPr>
          <w:cantSplit/>
          <w:trHeight w:val="68"/>
        </w:trPr>
        <w:tc>
          <w:tcPr>
            <w:tcW w:w="3638" w:type="dxa"/>
          </w:tcPr>
          <w:p w:rsidR="001B76C8" w:rsidRPr="001B76C8" w:rsidRDefault="001B76C8" w:rsidP="00DD64CA">
            <w:pPr>
              <w:pStyle w:val="TableText"/>
            </w:pPr>
            <w:r>
              <w:rPr>
                <w:rFonts w:hint="eastAsia"/>
              </w:rPr>
              <w:t>显示</w:t>
            </w:r>
            <w:r w:rsidRPr="001B76C8">
              <w:rPr>
                <w:rFonts w:hint="eastAsia"/>
              </w:rPr>
              <w:t>BGP IPv4</w:t>
            </w:r>
            <w:r w:rsidRPr="001B76C8">
              <w:rPr>
                <w:rFonts w:hint="eastAsia"/>
              </w:rPr>
              <w:t>单播路由的出标签信息</w:t>
            </w:r>
          </w:p>
        </w:tc>
        <w:tc>
          <w:tcPr>
            <w:tcW w:w="5376" w:type="dxa"/>
          </w:tcPr>
          <w:p w:rsidR="001B76C8" w:rsidRPr="001B76C8" w:rsidRDefault="001B76C8" w:rsidP="00DD64CA">
            <w:pPr>
              <w:pStyle w:val="TableText"/>
            </w:pPr>
            <w:r w:rsidRPr="00DA2C2B">
              <w:rPr>
                <w:rStyle w:val="commandkeywords"/>
              </w:rPr>
              <w:t>display bgp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instance</w:t>
            </w:r>
            <w:r w:rsidRPr="00DA2C2B">
              <w:rPr>
                <w:rStyle w:val="commandparameter"/>
                <w:rFonts w:hint="eastAsia"/>
              </w:rPr>
              <w:t xml:space="preserve"> instance-name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1B76C8">
              <w:t xml:space="preserve"> </w:t>
            </w:r>
            <w:r w:rsidRPr="00DA2C2B">
              <w:rPr>
                <w:rStyle w:val="commandkeywords"/>
              </w:rPr>
              <w:t xml:space="preserve">routing-table </w:t>
            </w:r>
            <w:r w:rsidRPr="00DA2C2B">
              <w:rPr>
                <w:rStyle w:val="commandkeywords"/>
                <w:rFonts w:hint="eastAsia"/>
              </w:rPr>
              <w:t xml:space="preserve">ipv4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DA2C2B">
              <w:rPr>
                <w:rStyle w:val="commandkeywords"/>
                <w:rFonts w:hint="eastAsia"/>
              </w:rPr>
              <w:t xml:space="preserve"> unicast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 xml:space="preserve">vpn-instance </w:t>
            </w:r>
            <w:r w:rsidRPr="00DA2C2B">
              <w:rPr>
                <w:rStyle w:val="commandparameter"/>
              </w:rPr>
              <w:t>vpn-instance-name</w:t>
            </w:r>
            <w:r w:rsidRPr="00DA2C2B">
              <w:rPr>
                <w:rStyle w:val="commandparameter"/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outlabel</w:t>
            </w:r>
          </w:p>
        </w:tc>
      </w:tr>
      <w:tr w:rsidR="001B76C8" w:rsidRPr="007530E2" w:rsidTr="000D47DA">
        <w:trPr>
          <w:cantSplit/>
          <w:trHeight w:val="68"/>
        </w:trPr>
        <w:tc>
          <w:tcPr>
            <w:tcW w:w="3638" w:type="dxa"/>
          </w:tcPr>
          <w:p w:rsidR="001B76C8" w:rsidRPr="001B76C8" w:rsidRDefault="001B76C8" w:rsidP="00DD64CA">
            <w:pPr>
              <w:pStyle w:val="TableText"/>
            </w:pPr>
            <w:r>
              <w:rPr>
                <w:rFonts w:hint="eastAsia"/>
              </w:rPr>
              <w:t>显示</w:t>
            </w:r>
            <w:r w:rsidRPr="001B76C8">
              <w:rPr>
                <w:rFonts w:hint="eastAsia"/>
              </w:rPr>
              <w:t>BGP VPNv4</w:t>
            </w:r>
            <w:r w:rsidRPr="001B76C8">
              <w:rPr>
                <w:rFonts w:hint="eastAsia"/>
              </w:rPr>
              <w:t>路由的入标签信息</w:t>
            </w:r>
          </w:p>
        </w:tc>
        <w:tc>
          <w:tcPr>
            <w:tcW w:w="5376" w:type="dxa"/>
          </w:tcPr>
          <w:p w:rsidR="001B76C8" w:rsidRPr="001B76C8" w:rsidRDefault="001B76C8" w:rsidP="00DD64CA">
            <w:pPr>
              <w:pStyle w:val="TableText"/>
            </w:pPr>
            <w:r w:rsidRPr="00DA2C2B">
              <w:rPr>
                <w:rStyle w:val="commandkeywords"/>
              </w:rPr>
              <w:t>display bgp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instance</w:t>
            </w:r>
            <w:r w:rsidRPr="00DA2C2B">
              <w:rPr>
                <w:rStyle w:val="commandparameter"/>
                <w:rFonts w:hint="eastAsia"/>
              </w:rPr>
              <w:t xml:space="preserve"> instance-name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1B76C8">
              <w:t xml:space="preserve"> </w:t>
            </w:r>
            <w:r w:rsidRPr="00DA2C2B">
              <w:rPr>
                <w:rStyle w:val="commandkeywords"/>
              </w:rPr>
              <w:t>routing-table</w:t>
            </w:r>
            <w:r w:rsidRPr="00DA2C2B">
              <w:rPr>
                <w:rStyle w:val="commandkeywords"/>
                <w:rFonts w:hint="eastAsia"/>
              </w:rPr>
              <w:t xml:space="preserve"> vpnv4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in</w:t>
            </w:r>
            <w:r w:rsidRPr="00DA2C2B">
              <w:rPr>
                <w:rStyle w:val="commandkeywords"/>
              </w:rPr>
              <w:t>label</w:t>
            </w:r>
          </w:p>
        </w:tc>
      </w:tr>
      <w:tr w:rsidR="001B76C8" w:rsidRPr="007530E2" w:rsidTr="000D47DA">
        <w:trPr>
          <w:cantSplit/>
          <w:trHeight w:val="68"/>
        </w:trPr>
        <w:tc>
          <w:tcPr>
            <w:tcW w:w="3638" w:type="dxa"/>
          </w:tcPr>
          <w:p w:rsidR="001B76C8" w:rsidRPr="001B76C8" w:rsidRDefault="001B76C8" w:rsidP="00DD64CA">
            <w:pPr>
              <w:pStyle w:val="TableText"/>
            </w:pPr>
            <w:r>
              <w:rPr>
                <w:rFonts w:hint="eastAsia"/>
              </w:rPr>
              <w:t>显示</w:t>
            </w:r>
            <w:r w:rsidRPr="001B76C8">
              <w:rPr>
                <w:rFonts w:hint="eastAsia"/>
              </w:rPr>
              <w:t>BGP VPNv4</w:t>
            </w:r>
            <w:r w:rsidRPr="001B76C8">
              <w:rPr>
                <w:rFonts w:hint="eastAsia"/>
              </w:rPr>
              <w:t>路由的出标签信息</w:t>
            </w:r>
          </w:p>
        </w:tc>
        <w:tc>
          <w:tcPr>
            <w:tcW w:w="5376" w:type="dxa"/>
          </w:tcPr>
          <w:p w:rsidR="001B76C8" w:rsidRPr="001B76C8" w:rsidRDefault="001B76C8" w:rsidP="00DD64CA">
            <w:pPr>
              <w:pStyle w:val="TableText"/>
            </w:pPr>
            <w:r w:rsidRPr="00DA2C2B">
              <w:rPr>
                <w:rStyle w:val="commandkeywords"/>
              </w:rPr>
              <w:t>display bgp</w:t>
            </w:r>
            <w:r w:rsidRPr="001B76C8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instance</w:t>
            </w:r>
            <w:r w:rsidRPr="00DA2C2B">
              <w:rPr>
                <w:rStyle w:val="commandparameter"/>
                <w:rFonts w:hint="eastAsia"/>
              </w:rPr>
              <w:t xml:space="preserve"> instance-name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1B76C8">
              <w:t xml:space="preserve"> </w:t>
            </w:r>
            <w:r w:rsidRPr="00DA2C2B">
              <w:rPr>
                <w:rStyle w:val="commandkeywords"/>
              </w:rPr>
              <w:t xml:space="preserve">routing-table </w:t>
            </w:r>
            <w:r w:rsidRPr="00DA2C2B">
              <w:rPr>
                <w:rStyle w:val="commandkeywords"/>
                <w:rFonts w:hint="eastAsia"/>
              </w:rPr>
              <w:t>vpnv4</w:t>
            </w:r>
            <w:r w:rsidRPr="001B76C8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outlabel</w:t>
            </w:r>
          </w:p>
        </w:tc>
      </w:tr>
      <w:tr w:rsidR="00A72066" w:rsidRPr="007530E2" w:rsidTr="000D47DA">
        <w:trPr>
          <w:cantSplit/>
          <w:trHeight w:val="68"/>
        </w:trPr>
        <w:tc>
          <w:tcPr>
            <w:tcW w:w="3638" w:type="dxa"/>
          </w:tcPr>
          <w:p w:rsidR="00A72066" w:rsidRPr="00A72066" w:rsidRDefault="00A72066" w:rsidP="00A72066">
            <w:pPr>
              <w:pStyle w:val="TableText"/>
            </w:pPr>
            <w:r w:rsidRPr="00A72066">
              <w:rPr>
                <w:rFonts w:hint="eastAsia"/>
              </w:rPr>
              <w:t>显示</w:t>
            </w:r>
            <w:r w:rsidRPr="00A72066">
              <w:rPr>
                <w:rFonts w:hint="eastAsia"/>
              </w:rPr>
              <w:t>BGP IPv4 RT-Filter</w:t>
            </w:r>
            <w:r w:rsidRPr="00A72066">
              <w:rPr>
                <w:rFonts w:hint="eastAsia"/>
              </w:rPr>
              <w:t>地址族下打包组的相关信息</w:t>
            </w:r>
          </w:p>
        </w:tc>
        <w:tc>
          <w:tcPr>
            <w:tcW w:w="5376" w:type="dxa"/>
          </w:tcPr>
          <w:p w:rsidR="00A72066" w:rsidRPr="00DA2C2B" w:rsidRDefault="00A72066" w:rsidP="00A72066">
            <w:pPr>
              <w:pStyle w:val="TableText"/>
              <w:rPr>
                <w:rStyle w:val="commandkeywords"/>
              </w:rPr>
            </w:pPr>
            <w:r w:rsidRPr="00DA2C2B">
              <w:rPr>
                <w:rStyle w:val="commandkeywords"/>
                <w:rFonts w:hint="eastAsia"/>
              </w:rPr>
              <w:t>display bgp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instance</w:t>
            </w:r>
            <w:r w:rsidRPr="00DA2C2B">
              <w:rPr>
                <w:rStyle w:val="commandparameter"/>
                <w:rFonts w:hint="eastAsia"/>
              </w:rPr>
              <w:t xml:space="preserve"> instance-name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DA2C2B">
              <w:rPr>
                <w:rStyle w:val="commandkeywords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update-group ipv4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rtfilter</w:t>
            </w:r>
            <w:r w:rsidRPr="00A72066"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ipv4-address</w:t>
            </w:r>
            <w:r w:rsidRPr="00DA2C2B">
              <w:rPr>
                <w:rStyle w:val="commandparameter"/>
                <w:rFonts w:hint="eastAsia"/>
              </w:rPr>
              <w:t xml:space="preserve"> </w:t>
            </w:r>
            <w:r w:rsidRPr="008574AF">
              <w:rPr>
                <w:rStyle w:val="commandtext"/>
              </w:rPr>
              <w:t>]</w:t>
            </w:r>
          </w:p>
        </w:tc>
      </w:tr>
      <w:tr w:rsidR="00A72066" w:rsidRPr="007530E2" w:rsidTr="000D47DA">
        <w:trPr>
          <w:cantSplit/>
          <w:trHeight w:val="68"/>
        </w:trPr>
        <w:tc>
          <w:tcPr>
            <w:tcW w:w="3638" w:type="dxa"/>
          </w:tcPr>
          <w:p w:rsidR="00A72066" w:rsidRPr="00A72066" w:rsidRDefault="00A72066" w:rsidP="00A72066">
            <w:pPr>
              <w:pStyle w:val="TableText"/>
            </w:pPr>
            <w:r w:rsidRPr="00A72066">
              <w:rPr>
                <w:rFonts w:hint="eastAsia"/>
              </w:rPr>
              <w:t>显示</w:t>
            </w:r>
            <w:r w:rsidRPr="00A72066">
              <w:rPr>
                <w:rFonts w:hint="eastAsia"/>
              </w:rPr>
              <w:t>BGP VPNv4</w:t>
            </w:r>
            <w:r w:rsidRPr="00A72066">
              <w:rPr>
                <w:rFonts w:hint="eastAsia"/>
              </w:rPr>
              <w:t>地址族下打包组的相关信息</w:t>
            </w:r>
          </w:p>
        </w:tc>
        <w:tc>
          <w:tcPr>
            <w:tcW w:w="5376" w:type="dxa"/>
          </w:tcPr>
          <w:p w:rsidR="00A72066" w:rsidRPr="00A72066" w:rsidRDefault="00A72066" w:rsidP="00A72066">
            <w:pPr>
              <w:pStyle w:val="TableText"/>
            </w:pPr>
            <w:r w:rsidRPr="00DA2C2B">
              <w:rPr>
                <w:rStyle w:val="commandkeywords"/>
                <w:rFonts w:hint="eastAsia"/>
              </w:rPr>
              <w:t>display bgp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instance</w:t>
            </w:r>
            <w:r w:rsidRPr="00DA2C2B">
              <w:rPr>
                <w:rStyle w:val="commandparameter"/>
                <w:rFonts w:hint="eastAsia"/>
              </w:rPr>
              <w:t xml:space="preserve"> instance-name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DA2C2B">
              <w:rPr>
                <w:rStyle w:val="commandkeywords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update-group vpnv4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 xml:space="preserve">vpn-instance </w:t>
            </w:r>
            <w:r w:rsidRPr="00DA2C2B">
              <w:rPr>
                <w:rStyle w:val="commandparameter"/>
              </w:rPr>
              <w:t>vpn-instance-name</w:t>
            </w:r>
            <w:r w:rsidRPr="00DA2C2B">
              <w:rPr>
                <w:rStyle w:val="commandparameter"/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ipv4-address</w:t>
            </w:r>
            <w:r w:rsidRPr="00DA2C2B">
              <w:rPr>
                <w:rStyle w:val="commandparameter"/>
                <w:rFonts w:hint="eastAsia"/>
              </w:rPr>
              <w:t xml:space="preserve"> </w:t>
            </w:r>
            <w:r w:rsidRPr="008574AF">
              <w:rPr>
                <w:rStyle w:val="commandtext"/>
              </w:rPr>
              <w:t>]</w:t>
            </w:r>
          </w:p>
        </w:tc>
      </w:tr>
      <w:tr w:rsidR="00A72066" w:rsidRPr="007530E2" w:rsidTr="000D47DA">
        <w:trPr>
          <w:cantSplit/>
          <w:trHeight w:val="68"/>
        </w:trPr>
        <w:tc>
          <w:tcPr>
            <w:tcW w:w="3638" w:type="dxa"/>
          </w:tcPr>
          <w:p w:rsidR="00A72066" w:rsidRPr="00A72066" w:rsidRDefault="00A72066" w:rsidP="00A72066">
            <w:pPr>
              <w:pStyle w:val="TableText"/>
            </w:pPr>
            <w:r w:rsidRPr="00A72066">
              <w:rPr>
                <w:rFonts w:hint="eastAsia"/>
              </w:rPr>
              <w:t>显示</w:t>
            </w:r>
            <w:r w:rsidRPr="00A72066">
              <w:rPr>
                <w:rFonts w:hint="eastAsia"/>
              </w:rPr>
              <w:t>BGP</w:t>
            </w:r>
            <w:r w:rsidRPr="00A72066">
              <w:rPr>
                <w:rFonts w:hint="eastAsia"/>
              </w:rPr>
              <w:t>对等体和</w:t>
            </w:r>
            <w:r w:rsidRPr="00A72066">
              <w:rPr>
                <w:rFonts w:hint="eastAsia"/>
              </w:rPr>
              <w:t>BGP</w:t>
            </w:r>
            <w:r w:rsidRPr="00A72066">
              <w:rPr>
                <w:rFonts w:hint="eastAsia"/>
              </w:rPr>
              <w:t>路由的汇总信息</w:t>
            </w:r>
          </w:p>
        </w:tc>
        <w:tc>
          <w:tcPr>
            <w:tcW w:w="5376" w:type="dxa"/>
          </w:tcPr>
          <w:p w:rsidR="00A72066" w:rsidRPr="00DA2C2B" w:rsidRDefault="00A72066" w:rsidP="00A72066">
            <w:pPr>
              <w:pStyle w:val="TableText"/>
              <w:rPr>
                <w:rStyle w:val="commandkeywords"/>
              </w:rPr>
            </w:pPr>
            <w:r w:rsidRPr="00DA2C2B">
              <w:rPr>
                <w:rStyle w:val="commandkeywords"/>
              </w:rPr>
              <w:t>display bgp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[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instance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instance-name</w:t>
            </w:r>
            <w:r w:rsidRPr="00A72066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  <w:rFonts w:hint="eastAsia"/>
              </w:rPr>
              <w:t>]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vpnv4</w:t>
            </w:r>
            <w:r w:rsidRPr="00A72066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summary</w:t>
            </w:r>
          </w:p>
        </w:tc>
      </w:tr>
      <w:tr w:rsidR="00A72066" w:rsidRPr="007530E2" w:rsidTr="000D47DA">
        <w:trPr>
          <w:cantSplit/>
          <w:trHeight w:val="68"/>
        </w:trPr>
        <w:tc>
          <w:tcPr>
            <w:tcW w:w="3638" w:type="dxa"/>
          </w:tcPr>
          <w:p w:rsidR="00A72066" w:rsidRPr="00A72066" w:rsidRDefault="00A72066" w:rsidP="00A72066">
            <w:pPr>
              <w:pStyle w:val="TableText"/>
            </w:pPr>
            <w:r w:rsidRPr="00A72066">
              <w:rPr>
                <w:rFonts w:hint="eastAsia"/>
              </w:rPr>
              <w:t>显示</w:t>
            </w:r>
            <w:r w:rsidRPr="00A72066">
              <w:rPr>
                <w:rFonts w:hint="eastAsia"/>
              </w:rPr>
              <w:t>OSPF</w:t>
            </w:r>
            <w:r w:rsidRPr="00A72066">
              <w:rPr>
                <w:rFonts w:hint="eastAsia"/>
              </w:rPr>
              <w:t>伪连接信息</w:t>
            </w:r>
          </w:p>
        </w:tc>
        <w:tc>
          <w:tcPr>
            <w:tcW w:w="5376" w:type="dxa"/>
          </w:tcPr>
          <w:p w:rsidR="00A72066" w:rsidRPr="00A72066" w:rsidRDefault="00A72066" w:rsidP="00A72066">
            <w:pPr>
              <w:pStyle w:val="TableText"/>
            </w:pPr>
            <w:r w:rsidRPr="00DA2C2B">
              <w:rPr>
                <w:rStyle w:val="commandkeywords"/>
              </w:rPr>
              <w:t xml:space="preserve">display ospf </w:t>
            </w:r>
            <w:r w:rsidRPr="008574AF">
              <w:rPr>
                <w:rStyle w:val="commandtext"/>
              </w:rPr>
              <w:t>[</w:t>
            </w:r>
            <w:r w:rsidRPr="00A72066">
              <w:t xml:space="preserve"> </w:t>
            </w:r>
            <w:r w:rsidRPr="00DA2C2B">
              <w:rPr>
                <w:rStyle w:val="commandparameter"/>
              </w:rPr>
              <w:t>process-id</w:t>
            </w:r>
            <w:r w:rsidRPr="00A72066">
              <w:t xml:space="preserve"> </w:t>
            </w:r>
            <w:r w:rsidRPr="008574AF">
              <w:rPr>
                <w:rStyle w:val="commandtext"/>
              </w:rPr>
              <w:t>]</w:t>
            </w:r>
            <w:r w:rsidRPr="00A72066">
              <w:t xml:space="preserve"> </w:t>
            </w:r>
            <w:r w:rsidRPr="00DA2C2B">
              <w:rPr>
                <w:rStyle w:val="commandkeywords"/>
              </w:rPr>
              <w:t>sham-link</w:t>
            </w:r>
            <w:r w:rsidRPr="00A72066">
              <w:t xml:space="preserve"> </w:t>
            </w:r>
            <w:r w:rsidRPr="008574AF">
              <w:rPr>
                <w:rStyle w:val="commandtext"/>
              </w:rPr>
              <w:t>[</w:t>
            </w:r>
            <w:r w:rsidRPr="00A72066">
              <w:t xml:space="preserve"> </w:t>
            </w:r>
            <w:r w:rsidRPr="00DA2C2B">
              <w:rPr>
                <w:rStyle w:val="commandkeywords"/>
              </w:rPr>
              <w:t>area</w:t>
            </w:r>
            <w:r w:rsidRPr="00A72066">
              <w:t xml:space="preserve"> </w:t>
            </w:r>
            <w:r w:rsidRPr="00DA2C2B">
              <w:rPr>
                <w:rStyle w:val="commandparameter"/>
              </w:rPr>
              <w:t>area-id</w:t>
            </w:r>
            <w:r w:rsidRPr="00A72066">
              <w:t xml:space="preserve"> </w:t>
            </w:r>
            <w:r w:rsidRPr="008574AF">
              <w:rPr>
                <w:rStyle w:val="commandtext"/>
              </w:rPr>
              <w:t>]</w:t>
            </w:r>
          </w:p>
        </w:tc>
      </w:tr>
      <w:tr w:rsidR="000D47DA" w:rsidRPr="007530E2" w:rsidTr="000D47DA">
        <w:trPr>
          <w:cantSplit/>
          <w:trHeight w:val="68"/>
        </w:trPr>
        <w:tc>
          <w:tcPr>
            <w:tcW w:w="3638" w:type="dxa"/>
          </w:tcPr>
          <w:p w:rsidR="000D47DA" w:rsidRPr="00A72066" w:rsidRDefault="000D47DA" w:rsidP="00A72066">
            <w:pPr>
              <w:pStyle w:val="TableText"/>
            </w:pPr>
            <w:r w:rsidRPr="00F969F4">
              <w:rPr>
                <w:rFonts w:hint="eastAsia"/>
              </w:rPr>
              <w:t>清除</w:t>
            </w:r>
            <w:r w:rsidRPr="005F0907">
              <w:rPr>
                <w:rFonts w:hint="eastAsia"/>
              </w:rPr>
              <w:t>BGP</w:t>
            </w:r>
            <w:r>
              <w:rPr>
                <w:rFonts w:hint="eastAsia"/>
              </w:rPr>
              <w:t xml:space="preserve"> VPNv4</w:t>
            </w:r>
            <w:r w:rsidRPr="00F969F4">
              <w:rPr>
                <w:rFonts w:hint="eastAsia"/>
              </w:rPr>
              <w:t>路由的衰减信息，并解除对</w:t>
            </w:r>
            <w:r w:rsidRPr="005F0907">
              <w:rPr>
                <w:rFonts w:hint="eastAsia"/>
              </w:rPr>
              <w:t>BGP</w:t>
            </w:r>
            <w:r w:rsidRPr="00F969F4">
              <w:rPr>
                <w:rFonts w:hint="eastAsia"/>
              </w:rPr>
              <w:t>路由的抑制</w:t>
            </w:r>
          </w:p>
        </w:tc>
        <w:tc>
          <w:tcPr>
            <w:tcW w:w="5376" w:type="dxa"/>
          </w:tcPr>
          <w:p w:rsidR="000D47DA" w:rsidRPr="00DA2C2B" w:rsidRDefault="000D47DA" w:rsidP="00A72066">
            <w:pPr>
              <w:pStyle w:val="TableText"/>
              <w:rPr>
                <w:rStyle w:val="commandkeywords"/>
              </w:rPr>
            </w:pPr>
            <w:r w:rsidRPr="005F0907">
              <w:rPr>
                <w:rStyle w:val="commandkeywords"/>
                <w:rFonts w:hint="eastAsia"/>
              </w:rPr>
              <w:t>r</w:t>
            </w:r>
            <w:r w:rsidRPr="005F0907">
              <w:rPr>
                <w:rStyle w:val="commandkeywords"/>
              </w:rPr>
              <w:t>eset</w:t>
            </w:r>
            <w:r w:rsidRPr="005F0907">
              <w:rPr>
                <w:rStyle w:val="commandkeywords"/>
                <w:rFonts w:hint="eastAsia"/>
              </w:rPr>
              <w:t xml:space="preserve"> </w:t>
            </w:r>
            <w:r w:rsidRPr="005F0907">
              <w:rPr>
                <w:rStyle w:val="commandkeywords"/>
              </w:rPr>
              <w:t>bgp</w:t>
            </w:r>
            <w:r w:rsidRPr="005F0907">
              <w:rPr>
                <w:rStyle w:val="commandtext"/>
              </w:rPr>
              <w:t xml:space="preserve"> </w:t>
            </w:r>
            <w:r w:rsidRPr="005F0907">
              <w:rPr>
                <w:rStyle w:val="commandtext"/>
                <w:rFonts w:hint="eastAsia"/>
              </w:rPr>
              <w:t xml:space="preserve">[ </w:t>
            </w:r>
            <w:r w:rsidRPr="005F0907">
              <w:rPr>
                <w:rStyle w:val="commandkeywords"/>
              </w:rPr>
              <w:t>instance</w:t>
            </w:r>
            <w:r w:rsidRPr="005F0907">
              <w:rPr>
                <w:rStyle w:val="commandparameter"/>
                <w:rFonts w:hint="eastAsia"/>
              </w:rPr>
              <w:t xml:space="preserve"> instance-name</w:t>
            </w:r>
            <w:r w:rsidRPr="005F0907">
              <w:rPr>
                <w:rStyle w:val="commandtext"/>
                <w:rFonts w:hint="eastAsia"/>
              </w:rPr>
              <w:t xml:space="preserve"> ] </w:t>
            </w:r>
            <w:r w:rsidRPr="005F0907">
              <w:rPr>
                <w:rStyle w:val="commandkeywords"/>
              </w:rPr>
              <w:t>dampening</w:t>
            </w:r>
            <w:r w:rsidRPr="005F0907">
              <w:rPr>
                <w:rStyle w:val="commandkeywords"/>
                <w:rFonts w:hint="eastAsia"/>
              </w:rPr>
              <w:t xml:space="preserve"> vpnv4</w:t>
            </w:r>
            <w:r w:rsidRPr="00F969F4">
              <w:t xml:space="preserve"> </w:t>
            </w:r>
            <w:r w:rsidRPr="005F0907">
              <w:rPr>
                <w:rStyle w:val="commandtext"/>
              </w:rPr>
              <w:t>[</w:t>
            </w:r>
            <w:r w:rsidRPr="005F0907">
              <w:rPr>
                <w:rStyle w:val="commandtext"/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ipv4</w:t>
            </w:r>
            <w:r w:rsidRPr="005F0907">
              <w:rPr>
                <w:rStyle w:val="commandparameter"/>
              </w:rPr>
              <w:t>-</w:t>
            </w:r>
            <w:r w:rsidRPr="005F0907">
              <w:rPr>
                <w:rStyle w:val="commandparameter"/>
                <w:rFonts w:hint="eastAsia"/>
              </w:rPr>
              <w:t>address</w:t>
            </w:r>
            <w:r w:rsidRPr="005F0907">
              <w:rPr>
                <w:rStyle w:val="commandtext"/>
              </w:rPr>
              <w:t xml:space="preserve"> [ </w:t>
            </w:r>
            <w:r w:rsidRPr="005F0907">
              <w:rPr>
                <w:rStyle w:val="commandparameter"/>
              </w:rPr>
              <w:t>mask</w:t>
            </w:r>
            <w:r w:rsidRPr="005F0907">
              <w:t xml:space="preserve"> </w:t>
            </w:r>
            <w:r w:rsidRPr="00F969F4">
              <w:t>|</w:t>
            </w:r>
            <w:r w:rsidRPr="005F0907">
              <w:t xml:space="preserve"> </w:t>
            </w:r>
            <w:r w:rsidRPr="005F0907">
              <w:rPr>
                <w:rStyle w:val="commandparameter"/>
              </w:rPr>
              <w:t>mask-length</w:t>
            </w:r>
            <w:r w:rsidRPr="005F0907">
              <w:rPr>
                <w:rStyle w:val="commandtext"/>
              </w:rPr>
              <w:t xml:space="preserve"> ]</w:t>
            </w:r>
            <w:r w:rsidRPr="005F0907">
              <w:rPr>
                <w:rStyle w:val="commandtext"/>
                <w:rFonts w:hint="eastAsia"/>
              </w:rPr>
              <w:t xml:space="preserve"> </w:t>
            </w:r>
            <w:r w:rsidRPr="005F0907">
              <w:rPr>
                <w:rStyle w:val="commandtext"/>
              </w:rPr>
              <w:t>]</w:t>
            </w:r>
          </w:p>
        </w:tc>
      </w:tr>
      <w:tr w:rsidR="000D47DA" w:rsidRPr="007530E2" w:rsidTr="000D47DA">
        <w:trPr>
          <w:cantSplit/>
          <w:trHeight w:val="68"/>
        </w:trPr>
        <w:tc>
          <w:tcPr>
            <w:tcW w:w="3638" w:type="dxa"/>
          </w:tcPr>
          <w:p w:rsidR="000D47DA" w:rsidRPr="00A72066" w:rsidRDefault="000D47DA" w:rsidP="00A72066">
            <w:pPr>
              <w:pStyle w:val="TableText"/>
            </w:pPr>
            <w:r w:rsidRPr="00F969F4">
              <w:rPr>
                <w:rFonts w:hint="eastAsia"/>
              </w:rPr>
              <w:t>清除</w:t>
            </w:r>
            <w:r w:rsidRPr="005F0907">
              <w:rPr>
                <w:rFonts w:hint="eastAsia"/>
              </w:rPr>
              <w:t>BGP</w:t>
            </w:r>
            <w:r>
              <w:rPr>
                <w:rFonts w:hint="eastAsia"/>
              </w:rPr>
              <w:t xml:space="preserve"> VPNv4</w:t>
            </w:r>
            <w:r w:rsidRPr="005F0907">
              <w:rPr>
                <w:rFonts w:hint="eastAsia"/>
              </w:rPr>
              <w:t>路由的</w:t>
            </w:r>
            <w:r w:rsidR="006C2B18">
              <w:rPr>
                <w:rFonts w:hint="eastAsia"/>
              </w:rPr>
              <w:t>震荡</w:t>
            </w:r>
            <w:r w:rsidRPr="00F969F4">
              <w:rPr>
                <w:rFonts w:hint="eastAsia"/>
              </w:rPr>
              <w:t>统计信息</w:t>
            </w:r>
          </w:p>
        </w:tc>
        <w:tc>
          <w:tcPr>
            <w:tcW w:w="5376" w:type="dxa"/>
          </w:tcPr>
          <w:p w:rsidR="000D47DA" w:rsidRPr="00DA2C2B" w:rsidRDefault="000D47DA" w:rsidP="00A72066">
            <w:pPr>
              <w:pStyle w:val="TableText"/>
              <w:rPr>
                <w:rStyle w:val="commandkeywords"/>
              </w:rPr>
            </w:pPr>
            <w:r w:rsidRPr="005F0907">
              <w:rPr>
                <w:rStyle w:val="commandkeywords"/>
              </w:rPr>
              <w:t>reset bgp</w:t>
            </w:r>
            <w:r w:rsidRPr="005F0907">
              <w:rPr>
                <w:rStyle w:val="commandtext"/>
                <w:rFonts w:hint="eastAsia"/>
              </w:rPr>
              <w:t xml:space="preserve"> [ </w:t>
            </w:r>
            <w:r w:rsidRPr="005F0907">
              <w:rPr>
                <w:rStyle w:val="commandkeywords"/>
              </w:rPr>
              <w:t>instance</w:t>
            </w:r>
            <w:r w:rsidRPr="005F0907">
              <w:rPr>
                <w:rStyle w:val="commandparameter"/>
                <w:rFonts w:hint="eastAsia"/>
              </w:rPr>
              <w:t xml:space="preserve"> instance-name</w:t>
            </w:r>
            <w:r w:rsidRPr="005F0907">
              <w:rPr>
                <w:rStyle w:val="commandtext"/>
                <w:rFonts w:hint="eastAsia"/>
              </w:rPr>
              <w:t xml:space="preserve"> ] </w:t>
            </w:r>
            <w:r w:rsidRPr="005F0907">
              <w:rPr>
                <w:rStyle w:val="commandkeywords"/>
              </w:rPr>
              <w:t>flap-info</w:t>
            </w:r>
            <w:r w:rsidRPr="005F0907">
              <w:rPr>
                <w:rStyle w:val="commandkeywords"/>
                <w:rFonts w:hint="eastAsia"/>
              </w:rPr>
              <w:t xml:space="preserve"> vpnv4 </w:t>
            </w:r>
            <w:r w:rsidRPr="005F0907">
              <w:rPr>
                <w:rStyle w:val="commandtext"/>
              </w:rPr>
              <w:t>[</w:t>
            </w:r>
            <w:r w:rsidRPr="005F0907">
              <w:rPr>
                <w:rStyle w:val="commandtext"/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ipv4</w:t>
            </w:r>
            <w:r w:rsidRPr="005F0907">
              <w:rPr>
                <w:rStyle w:val="commandparameter"/>
              </w:rPr>
              <w:t>-</w:t>
            </w:r>
            <w:r w:rsidRPr="005F0907">
              <w:rPr>
                <w:rStyle w:val="commandparameter"/>
                <w:rFonts w:hint="eastAsia"/>
              </w:rPr>
              <w:t>address</w:t>
            </w:r>
            <w:r w:rsidRPr="005F0907">
              <w:rPr>
                <w:rStyle w:val="commandtext"/>
              </w:rPr>
              <w:t xml:space="preserve"> [ </w:t>
            </w:r>
            <w:r w:rsidRPr="005F0907">
              <w:rPr>
                <w:rStyle w:val="commandparameter"/>
              </w:rPr>
              <w:t>mask</w:t>
            </w:r>
            <w:r w:rsidRPr="005F0907">
              <w:rPr>
                <w:rFonts w:hint="eastAsia"/>
              </w:rPr>
              <w:t xml:space="preserve"> </w:t>
            </w:r>
            <w:r w:rsidRPr="00F969F4">
              <w:t>|</w:t>
            </w:r>
            <w:r w:rsidRPr="005F0907">
              <w:t xml:space="preserve"> </w:t>
            </w:r>
            <w:r w:rsidRPr="005F0907">
              <w:rPr>
                <w:rStyle w:val="commandparameter"/>
              </w:rPr>
              <w:t>mask-length</w:t>
            </w:r>
            <w:r w:rsidRPr="005F0907">
              <w:rPr>
                <w:rStyle w:val="commandtext"/>
                <w:rFonts w:hint="eastAsia"/>
              </w:rPr>
              <w:t xml:space="preserve"> </w:t>
            </w:r>
            <w:r w:rsidRPr="005F0907">
              <w:rPr>
                <w:rStyle w:val="commandtext"/>
              </w:rPr>
              <w:t xml:space="preserve">] </w:t>
            </w:r>
            <w:r w:rsidRPr="005F0907">
              <w:rPr>
                <w:rStyle w:val="commandtext"/>
                <w:rFonts w:hint="eastAsia"/>
              </w:rPr>
              <w:t xml:space="preserve">| </w:t>
            </w:r>
            <w:r w:rsidRPr="005F0907">
              <w:rPr>
                <w:rStyle w:val="commandkeywords"/>
              </w:rPr>
              <w:t>as-path-acl</w:t>
            </w:r>
            <w:r w:rsidRPr="005F0907">
              <w:rPr>
                <w:rStyle w:val="commandkeywords"/>
                <w:rFonts w:hint="eastAsia"/>
              </w:rPr>
              <w:t xml:space="preserve"> </w:t>
            </w:r>
            <w:r w:rsidRPr="005F0907">
              <w:rPr>
                <w:rStyle w:val="commandparameter"/>
              </w:rPr>
              <w:t>as-path-acl</w:t>
            </w:r>
            <w:r w:rsidRPr="005F0907">
              <w:rPr>
                <w:rStyle w:val="commandparameter"/>
                <w:rFonts w:hint="eastAsia"/>
              </w:rPr>
              <w:t>-number</w:t>
            </w:r>
            <w:r w:rsidRPr="005F0907">
              <w:rPr>
                <w:rStyle w:val="commandtext"/>
                <w:rFonts w:hint="eastAsia"/>
              </w:rPr>
              <w:t xml:space="preserve"> | </w:t>
            </w:r>
            <w:r w:rsidRPr="005F0907">
              <w:rPr>
                <w:rStyle w:val="commandkeywords"/>
                <w:rFonts w:hint="eastAsia"/>
              </w:rPr>
              <w:t>peer</w:t>
            </w:r>
            <w:r w:rsidRPr="005F0907">
              <w:rPr>
                <w:rFonts w:hint="eastAsia"/>
              </w:rPr>
              <w:t xml:space="preserve"> </w:t>
            </w:r>
            <w:r w:rsidRPr="005F0907">
              <w:rPr>
                <w:rStyle w:val="commandparameter"/>
                <w:rFonts w:hint="eastAsia"/>
              </w:rPr>
              <w:t>ipv4</w:t>
            </w:r>
            <w:r w:rsidRPr="005F0907">
              <w:rPr>
                <w:rStyle w:val="commandparameter"/>
              </w:rPr>
              <w:t>-address</w:t>
            </w:r>
            <w:r w:rsidRPr="005F0907">
              <w:rPr>
                <w:rStyle w:val="commandtext"/>
                <w:rFonts w:hint="eastAsia"/>
              </w:rPr>
              <w:t xml:space="preserve"> </w:t>
            </w:r>
            <w:r w:rsidRPr="005F0907">
              <w:rPr>
                <w:rStyle w:val="commandtext"/>
              </w:rPr>
              <w:t>[</w:t>
            </w:r>
            <w:r w:rsidRPr="005F0907">
              <w:rPr>
                <w:rStyle w:val="commandtext"/>
                <w:rFonts w:hint="eastAsia"/>
              </w:rPr>
              <w:t xml:space="preserve"> </w:t>
            </w:r>
            <w:r w:rsidRPr="005F0907">
              <w:rPr>
                <w:rStyle w:val="commandparameter"/>
                <w:rFonts w:hint="eastAsia"/>
              </w:rPr>
              <w:t>mask-length</w:t>
            </w:r>
            <w:r w:rsidRPr="005F0907">
              <w:rPr>
                <w:rStyle w:val="commandtext"/>
                <w:rFonts w:hint="eastAsia"/>
              </w:rPr>
              <w:t xml:space="preserve"> </w:t>
            </w:r>
            <w:r w:rsidRPr="005F0907">
              <w:rPr>
                <w:rStyle w:val="commandtext"/>
              </w:rPr>
              <w:t>]</w:t>
            </w:r>
            <w:r w:rsidRPr="005F0907">
              <w:rPr>
                <w:rStyle w:val="commandtext"/>
                <w:rFonts w:hint="eastAsia"/>
              </w:rPr>
              <w:t xml:space="preserve"> </w:t>
            </w:r>
            <w:r w:rsidRPr="005F0907">
              <w:rPr>
                <w:rStyle w:val="commandtext"/>
              </w:rPr>
              <w:t>]</w:t>
            </w:r>
          </w:p>
        </w:tc>
      </w:tr>
    </w:tbl>
    <w:p w:rsidR="00F13654" w:rsidRDefault="00F13654" w:rsidP="00DD64CA"/>
    <w:p w:rsidR="009A7D95" w:rsidRDefault="009A7D95" w:rsidP="009A7D95">
      <w:pPr>
        <w:pStyle w:val="3"/>
      </w:pPr>
      <w:bookmarkStart w:id="1608" w:name="_Toc530466899"/>
      <w:bookmarkStart w:id="1609" w:name="_Toc45105991"/>
      <w:commentRangeStart w:id="1610"/>
      <w:r w:rsidRPr="00E30BCE">
        <w:rPr>
          <w:rFonts w:hint="eastAsia"/>
        </w:rPr>
        <w:t>显示</w:t>
      </w:r>
      <w:r>
        <w:rPr>
          <w:rFonts w:hint="eastAsia"/>
        </w:rPr>
        <w:t>和维护</w:t>
      </w:r>
      <w:r w:rsidRPr="00E30BCE">
        <w:rPr>
          <w:rFonts w:hint="eastAsia"/>
        </w:rPr>
        <w:t>VPN</w:t>
      </w:r>
      <w:r w:rsidRPr="00E30BCE">
        <w:rPr>
          <w:rFonts w:hint="eastAsia"/>
        </w:rPr>
        <w:t>实例的</w:t>
      </w:r>
      <w:r w:rsidRPr="0027414E">
        <w:t>MPLS</w:t>
      </w:r>
      <w:r w:rsidRPr="0027414E">
        <w:rPr>
          <w:rFonts w:hint="eastAsia"/>
        </w:rPr>
        <w:t>标签转发统计信息</w:t>
      </w:r>
      <w:bookmarkEnd w:id="1608"/>
      <w:commentRangeEnd w:id="1610"/>
      <w:r>
        <w:rPr>
          <w:rStyle w:val="ac"/>
          <w:rFonts w:eastAsia="宋体"/>
          <w:bCs w:val="0"/>
          <w:color w:val="auto"/>
          <w:kern w:val="2"/>
        </w:rPr>
        <w:commentReference w:id="1610"/>
      </w:r>
      <w:bookmarkEnd w:id="1609"/>
    </w:p>
    <w:p w:rsidR="009A7D95" w:rsidRPr="00D44F9D" w:rsidRDefault="009A7D95" w:rsidP="009A7D95">
      <w:r w:rsidRPr="00154003">
        <w:rPr>
          <w:rFonts w:hint="eastAsia"/>
        </w:rPr>
        <w:t>在完成上述配置后，在</w:t>
      </w:r>
      <w:r w:rsidRPr="00D44F9D">
        <w:rPr>
          <w:rFonts w:hint="eastAsia"/>
        </w:rPr>
        <w:t>任意视图下执行</w:t>
      </w:r>
      <w:r w:rsidRPr="00DA2C2B">
        <w:rPr>
          <w:rStyle w:val="commandkeywords"/>
        </w:rPr>
        <w:t>display</w:t>
      </w:r>
      <w:r w:rsidRPr="00D44F9D">
        <w:rPr>
          <w:rFonts w:hint="eastAsia"/>
        </w:rPr>
        <w:t>命令可以显示</w:t>
      </w:r>
      <w:r w:rsidRPr="00E30BCE">
        <w:rPr>
          <w:rFonts w:hint="eastAsia"/>
        </w:rPr>
        <w:t>VPN</w:t>
      </w:r>
      <w:r w:rsidRPr="00E30BCE">
        <w:rPr>
          <w:rFonts w:hint="eastAsia"/>
        </w:rPr>
        <w:t>实例的</w:t>
      </w:r>
      <w:r w:rsidRPr="0027414E">
        <w:t>MPLS</w:t>
      </w:r>
      <w:r w:rsidRPr="0027414E">
        <w:rPr>
          <w:rFonts w:hint="eastAsia"/>
        </w:rPr>
        <w:t>标签转发统计信息</w:t>
      </w:r>
      <w:r w:rsidRPr="00D44F9D">
        <w:rPr>
          <w:rFonts w:hint="eastAsia"/>
        </w:rPr>
        <w:t>，用户可以通过查看显示信息验证配置的效果。</w:t>
      </w:r>
    </w:p>
    <w:p w:rsidR="009A7D95" w:rsidRPr="00D44F9D" w:rsidRDefault="009A7D95" w:rsidP="009A7D95">
      <w:r w:rsidRPr="00C03F62">
        <w:rPr>
          <w:rFonts w:hint="eastAsia"/>
        </w:rPr>
        <w:t>在用户视图下执行</w:t>
      </w:r>
      <w:r w:rsidRPr="00DA2C2B">
        <w:rPr>
          <w:rStyle w:val="commandkeywords"/>
        </w:rPr>
        <w:t>reset</w:t>
      </w:r>
      <w:r w:rsidRPr="00D44F9D">
        <w:rPr>
          <w:rFonts w:hint="eastAsia"/>
        </w:rPr>
        <w:t>命令可以</w:t>
      </w:r>
      <w:r w:rsidRPr="00E30BCE">
        <w:rPr>
          <w:rFonts w:hint="eastAsia"/>
        </w:rPr>
        <w:t>清除指定</w:t>
      </w:r>
      <w:r w:rsidRPr="00E30BCE">
        <w:rPr>
          <w:rFonts w:hint="eastAsia"/>
        </w:rPr>
        <w:t>VPN</w:t>
      </w:r>
      <w:r w:rsidRPr="00E30BCE">
        <w:rPr>
          <w:rFonts w:hint="eastAsia"/>
        </w:rPr>
        <w:t>实例的</w:t>
      </w:r>
      <w:r w:rsidRPr="0027414E">
        <w:t>MPLS</w:t>
      </w:r>
      <w:r w:rsidRPr="0027414E">
        <w:rPr>
          <w:rFonts w:hint="eastAsia"/>
        </w:rPr>
        <w:t>标签转发统计信息</w:t>
      </w:r>
      <w:r w:rsidRPr="00D44F9D">
        <w:rPr>
          <w:rFonts w:hint="eastAsia"/>
        </w:rPr>
        <w:t>。</w:t>
      </w:r>
    </w:p>
    <w:p w:rsidR="009A7D95" w:rsidRPr="00210FE6" w:rsidRDefault="009A7D95" w:rsidP="009A7D95">
      <w:pPr>
        <w:pStyle w:val="TableDescription"/>
      </w:pPr>
      <w:r w:rsidRPr="00E30BCE">
        <w:rPr>
          <w:rFonts w:hint="eastAsia"/>
        </w:rPr>
        <w:t>显示</w:t>
      </w:r>
      <w:r>
        <w:rPr>
          <w:rFonts w:hint="eastAsia"/>
        </w:rPr>
        <w:t>和维护</w:t>
      </w:r>
      <w:r w:rsidRPr="00E30BCE">
        <w:rPr>
          <w:rFonts w:hint="eastAsia"/>
        </w:rPr>
        <w:t>VPN</w:t>
      </w:r>
      <w:r w:rsidRPr="00E30BCE">
        <w:rPr>
          <w:rFonts w:hint="eastAsia"/>
        </w:rPr>
        <w:t>实例的</w:t>
      </w:r>
      <w:r w:rsidRPr="0027414E">
        <w:t>MPLS</w:t>
      </w:r>
      <w:r w:rsidRPr="0027414E">
        <w:rPr>
          <w:rFonts w:hint="eastAsia"/>
        </w:rPr>
        <w:t>标签转发统计信息</w:t>
      </w:r>
    </w:p>
    <w:tbl>
      <w:tblPr>
        <w:tblStyle w:val="Table"/>
        <w:tblW w:w="9014" w:type="dxa"/>
        <w:tblLayout w:type="fixed"/>
        <w:tblLook w:val="04A0" w:firstRow="1" w:lastRow="0" w:firstColumn="1" w:lastColumn="0" w:noHBand="0" w:noVBand="1"/>
      </w:tblPr>
      <w:tblGrid>
        <w:gridCol w:w="3500"/>
        <w:gridCol w:w="5514"/>
      </w:tblGrid>
      <w:tr w:rsidR="009A7D95" w:rsidRPr="00154003" w:rsidTr="009A7D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8"/>
          <w:tblHeader/>
        </w:trPr>
        <w:tc>
          <w:tcPr>
            <w:tcW w:w="34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9A7D95" w:rsidRPr="0027414E" w:rsidRDefault="009A7D95" w:rsidP="009A7D95">
            <w:pPr>
              <w:pStyle w:val="TableHeading"/>
            </w:pPr>
            <w:r w:rsidRPr="00154003">
              <w:rPr>
                <w:rFonts w:hint="eastAsia"/>
              </w:rPr>
              <w:t>操作</w:t>
            </w:r>
          </w:p>
        </w:tc>
        <w:tc>
          <w:tcPr>
            <w:tcW w:w="54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9A7D95" w:rsidRPr="0027414E" w:rsidRDefault="009A7D95" w:rsidP="009A7D95">
            <w:pPr>
              <w:pStyle w:val="TableHeading"/>
            </w:pPr>
            <w:r w:rsidRPr="00154003">
              <w:rPr>
                <w:rFonts w:hint="eastAsia"/>
              </w:rPr>
              <w:t>命令</w:t>
            </w:r>
          </w:p>
        </w:tc>
      </w:tr>
      <w:tr w:rsidR="009A7D95" w:rsidRPr="00154003" w:rsidTr="009A7D95">
        <w:trPr>
          <w:cantSplit/>
          <w:trHeight w:val="68"/>
        </w:trPr>
        <w:tc>
          <w:tcPr>
            <w:tcW w:w="3482" w:type="dxa"/>
          </w:tcPr>
          <w:p w:rsidR="009A7D95" w:rsidRPr="0027414E" w:rsidRDefault="009A7D95" w:rsidP="009A7D95">
            <w:pPr>
              <w:pStyle w:val="TableText"/>
            </w:pPr>
            <w:r w:rsidRPr="00E30BCE">
              <w:rPr>
                <w:rFonts w:hint="eastAsia"/>
              </w:rPr>
              <w:t>显示</w:t>
            </w:r>
            <w:r w:rsidRPr="00E30BCE">
              <w:rPr>
                <w:rFonts w:hint="eastAsia"/>
              </w:rPr>
              <w:t>VPN</w:t>
            </w:r>
            <w:r w:rsidRPr="00E30BCE">
              <w:rPr>
                <w:rFonts w:hint="eastAsia"/>
              </w:rPr>
              <w:t>实例的</w:t>
            </w:r>
            <w:r w:rsidRPr="0027414E">
              <w:t>MPLS</w:t>
            </w:r>
            <w:r w:rsidRPr="0027414E">
              <w:rPr>
                <w:rFonts w:hint="eastAsia"/>
              </w:rPr>
              <w:t>标签转发统计信息</w:t>
            </w:r>
          </w:p>
        </w:tc>
        <w:tc>
          <w:tcPr>
            <w:tcW w:w="5486" w:type="dxa"/>
          </w:tcPr>
          <w:p w:rsidR="009A7D95" w:rsidRPr="0027414E" w:rsidRDefault="009A7D95" w:rsidP="009A7D95">
            <w:pPr>
              <w:pStyle w:val="TableText"/>
            </w:pPr>
            <w:r w:rsidRPr="00DA2C2B">
              <w:rPr>
                <w:rStyle w:val="commandkeywords"/>
              </w:rPr>
              <w:t xml:space="preserve">display </w:t>
            </w:r>
            <w:r w:rsidRPr="00DA2C2B">
              <w:rPr>
                <w:rStyle w:val="commandkeywords"/>
                <w:rFonts w:hint="eastAsia"/>
              </w:rPr>
              <w:t xml:space="preserve">ip </w:t>
            </w:r>
            <w:r w:rsidRPr="00DA2C2B">
              <w:rPr>
                <w:rStyle w:val="commandkeywords"/>
              </w:rPr>
              <w:t>vpn-instance</w:t>
            </w:r>
            <w:r w:rsidRPr="00DA2C2B">
              <w:rPr>
                <w:rStyle w:val="commandkeywords"/>
                <w:rFonts w:hint="eastAsia"/>
              </w:rPr>
              <w:t xml:space="preserve"> mpls</w:t>
            </w:r>
            <w:r w:rsidRPr="00DA2C2B">
              <w:rPr>
                <w:rStyle w:val="commandkeywords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s</w:t>
            </w:r>
            <w:r w:rsidRPr="00DA2C2B">
              <w:rPr>
                <w:rStyle w:val="commandkeywords"/>
              </w:rPr>
              <w:t>tatistics</w:t>
            </w:r>
            <w:r w:rsidRPr="0027414E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</w:rPr>
              <w:t>[</w:t>
            </w:r>
            <w:r w:rsidRPr="0027414E">
              <w:t xml:space="preserve"> </w:t>
            </w:r>
            <w:r w:rsidRPr="00DA2C2B">
              <w:rPr>
                <w:rStyle w:val="commandkeywords"/>
              </w:rPr>
              <w:t>instance-name</w:t>
            </w:r>
            <w:r w:rsidRPr="0027414E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vpn-instance-name</w:t>
            </w:r>
            <w:r w:rsidRPr="0027414E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</w:rPr>
              <w:t>]</w:t>
            </w:r>
          </w:p>
        </w:tc>
      </w:tr>
      <w:tr w:rsidR="009A7D95" w:rsidRPr="00154003" w:rsidTr="009A7D95">
        <w:trPr>
          <w:cantSplit/>
          <w:trHeight w:val="68"/>
        </w:trPr>
        <w:tc>
          <w:tcPr>
            <w:tcW w:w="3482" w:type="dxa"/>
          </w:tcPr>
          <w:p w:rsidR="009A7D95" w:rsidRPr="0027414E" w:rsidRDefault="009A7D95" w:rsidP="009A7D95">
            <w:pPr>
              <w:pStyle w:val="TableText"/>
            </w:pPr>
            <w:r w:rsidRPr="00E30BCE">
              <w:rPr>
                <w:rFonts w:hint="eastAsia"/>
              </w:rPr>
              <w:t>清除指定</w:t>
            </w:r>
            <w:r w:rsidRPr="00E30BCE">
              <w:rPr>
                <w:rFonts w:hint="eastAsia"/>
              </w:rPr>
              <w:t>VPN</w:t>
            </w:r>
            <w:r w:rsidRPr="00E30BCE">
              <w:rPr>
                <w:rFonts w:hint="eastAsia"/>
              </w:rPr>
              <w:t>实例的</w:t>
            </w:r>
            <w:r w:rsidRPr="0027414E">
              <w:t>MPLS</w:t>
            </w:r>
            <w:r w:rsidRPr="0027414E">
              <w:rPr>
                <w:rFonts w:hint="eastAsia"/>
              </w:rPr>
              <w:t>标签转发统计信息</w:t>
            </w:r>
          </w:p>
        </w:tc>
        <w:tc>
          <w:tcPr>
            <w:tcW w:w="5486" w:type="dxa"/>
          </w:tcPr>
          <w:p w:rsidR="009A7D95" w:rsidRPr="0027414E" w:rsidRDefault="009A7D95" w:rsidP="009A7D95">
            <w:pPr>
              <w:pStyle w:val="TableText"/>
            </w:pPr>
            <w:r w:rsidRPr="00DA2C2B">
              <w:rPr>
                <w:rStyle w:val="commandkeywords"/>
                <w:rFonts w:hint="eastAsia"/>
              </w:rPr>
              <w:t xml:space="preserve">reset ip </w:t>
            </w:r>
            <w:r w:rsidRPr="00DA2C2B">
              <w:rPr>
                <w:rStyle w:val="commandkeywords"/>
              </w:rPr>
              <w:t>vpn-instance</w:t>
            </w:r>
            <w:r w:rsidRPr="00DA2C2B">
              <w:rPr>
                <w:rStyle w:val="commandkeywords"/>
                <w:rFonts w:hint="eastAsia"/>
              </w:rPr>
              <w:t xml:space="preserve"> mpls</w:t>
            </w:r>
            <w:r w:rsidRPr="00DA2C2B">
              <w:rPr>
                <w:rStyle w:val="commandkeywords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s</w:t>
            </w:r>
            <w:r w:rsidRPr="00DA2C2B">
              <w:rPr>
                <w:rStyle w:val="commandkeywords"/>
              </w:rPr>
              <w:t>tatistics</w:t>
            </w:r>
            <w:r w:rsidRPr="0027414E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</w:rPr>
              <w:t>[</w:t>
            </w:r>
            <w:r w:rsidRPr="0027414E">
              <w:t xml:space="preserve"> </w:t>
            </w:r>
            <w:r w:rsidRPr="00DA2C2B">
              <w:rPr>
                <w:rStyle w:val="commandkeywords"/>
              </w:rPr>
              <w:t>instance-name</w:t>
            </w:r>
            <w:r w:rsidRPr="0027414E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vpn-instance-name</w:t>
            </w:r>
            <w:r w:rsidRPr="0027414E">
              <w:rPr>
                <w:rFonts w:hint="eastAsia"/>
              </w:rPr>
              <w:t xml:space="preserve"> </w:t>
            </w:r>
            <w:r w:rsidRPr="008574AF">
              <w:rPr>
                <w:rStyle w:val="commandtext"/>
              </w:rPr>
              <w:t>]</w:t>
            </w:r>
          </w:p>
        </w:tc>
      </w:tr>
    </w:tbl>
    <w:p w:rsidR="009A7D95" w:rsidRDefault="009A7D95" w:rsidP="00DD64CA"/>
    <w:p w:rsidR="007D7DD4" w:rsidRPr="00D16331" w:rsidRDefault="00EC239C" w:rsidP="00DD64CA">
      <w:pPr>
        <w:pStyle w:val="2"/>
      </w:pPr>
      <w:bookmarkStart w:id="1611" w:name="_Toc326583850"/>
      <w:bookmarkStart w:id="1612" w:name="_Toc326585346"/>
      <w:bookmarkStart w:id="1613" w:name="_Toc326583851"/>
      <w:bookmarkStart w:id="1614" w:name="_Toc326585347"/>
      <w:bookmarkStart w:id="1615" w:name="_Toc326583852"/>
      <w:bookmarkStart w:id="1616" w:name="_Toc326585348"/>
      <w:bookmarkStart w:id="1617" w:name="_Toc114629814"/>
      <w:bookmarkStart w:id="1618" w:name="_Toc117926900"/>
      <w:bookmarkStart w:id="1619" w:name="_Toc114629848"/>
      <w:bookmarkStart w:id="1620" w:name="_Toc117926934"/>
      <w:bookmarkStart w:id="1621" w:name="_Toc15095863"/>
      <w:bookmarkStart w:id="1622" w:name="_Toc36527758"/>
      <w:bookmarkStart w:id="1623" w:name="_Toc45105992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r w:rsidRPr="00D16331">
        <w:lastRenderedPageBreak/>
        <w:t>MPLS L3VPN</w:t>
      </w:r>
      <w:r w:rsidR="009A4E84" w:rsidRPr="00D16331">
        <w:rPr>
          <w:rFonts w:hint="eastAsia"/>
        </w:rPr>
        <w:t>典型</w:t>
      </w:r>
      <w:r w:rsidR="008C574F" w:rsidRPr="00D16331">
        <w:rPr>
          <w:rFonts w:hint="eastAsia"/>
        </w:rPr>
        <w:t>配置举例</w:t>
      </w:r>
      <w:bookmarkEnd w:id="1621"/>
      <w:bookmarkEnd w:id="1622"/>
      <w:bookmarkEnd w:id="1623"/>
    </w:p>
    <w:p w:rsidR="007D7DD4" w:rsidRDefault="008C574F" w:rsidP="00DD64CA">
      <w:pPr>
        <w:pStyle w:val="3"/>
      </w:pPr>
      <w:bookmarkStart w:id="1624" w:name="_Toc36527759"/>
      <w:bookmarkStart w:id="1625" w:name="_Ref353522264"/>
      <w:bookmarkStart w:id="1626" w:name="_Ref353522279"/>
      <w:bookmarkStart w:id="1627" w:name="_Toc45105993"/>
      <w:r w:rsidRPr="007530E2">
        <w:rPr>
          <w:rFonts w:hint="eastAsia"/>
        </w:rPr>
        <w:t>配置</w:t>
      </w:r>
      <w:bookmarkEnd w:id="1624"/>
      <w:r w:rsidR="00EC239C">
        <w:t>MPLS L3VPN</w:t>
      </w:r>
      <w:r w:rsidRPr="007530E2">
        <w:rPr>
          <w:rFonts w:hint="eastAsia"/>
        </w:rPr>
        <w:t>示例</w:t>
      </w:r>
      <w:bookmarkEnd w:id="1625"/>
      <w:bookmarkEnd w:id="1626"/>
      <w:bookmarkEnd w:id="1627"/>
    </w:p>
    <w:p w:rsidR="007D7DD4" w:rsidRDefault="008C574F" w:rsidP="00DD64CA">
      <w:pPr>
        <w:pStyle w:val="4"/>
      </w:pPr>
      <w:r w:rsidRPr="007530E2">
        <w:rPr>
          <w:rFonts w:hint="eastAsia"/>
        </w:rPr>
        <w:t>组网需求</w:t>
      </w:r>
    </w:p>
    <w:p w:rsidR="008C574F" w:rsidRPr="007530E2" w:rsidRDefault="008C574F" w:rsidP="00DD64CA">
      <w:pPr>
        <w:pStyle w:val="ItemList"/>
      </w:pPr>
      <w:r w:rsidRPr="007530E2">
        <w:t>CE</w:t>
      </w:r>
      <w:r w:rsidR="00B21D6F">
        <w:rPr>
          <w:rFonts w:hint="eastAsia"/>
        </w:rPr>
        <w:t xml:space="preserve"> </w:t>
      </w:r>
      <w:r w:rsidRPr="007530E2">
        <w:t>1</w:t>
      </w:r>
      <w:r w:rsidRPr="007530E2">
        <w:rPr>
          <w:rFonts w:hint="eastAsia"/>
        </w:rPr>
        <w:t>、</w:t>
      </w:r>
      <w:r w:rsidRPr="007530E2">
        <w:t>CE</w:t>
      </w:r>
      <w:r w:rsidR="00B21D6F">
        <w:rPr>
          <w:rFonts w:hint="eastAsia"/>
        </w:rPr>
        <w:t xml:space="preserve"> </w:t>
      </w:r>
      <w:r w:rsidRPr="007530E2">
        <w:t>3</w:t>
      </w:r>
      <w:r w:rsidRPr="007530E2">
        <w:rPr>
          <w:rFonts w:hint="eastAsia"/>
        </w:rPr>
        <w:t>属于</w:t>
      </w:r>
      <w:r w:rsidRPr="007530E2">
        <w:t>VPN</w:t>
      </w:r>
      <w:r w:rsidR="00B21D6F">
        <w:rPr>
          <w:rFonts w:hint="eastAsia"/>
        </w:rPr>
        <w:t xml:space="preserve"> 1</w:t>
      </w:r>
      <w:r w:rsidRPr="007530E2">
        <w:rPr>
          <w:rFonts w:hint="eastAsia"/>
        </w:rPr>
        <w:t>，</w:t>
      </w:r>
      <w:r w:rsidRPr="007530E2">
        <w:t>CE</w:t>
      </w:r>
      <w:r w:rsidR="00B713AE">
        <w:rPr>
          <w:rFonts w:hint="eastAsia"/>
        </w:rPr>
        <w:t xml:space="preserve"> </w:t>
      </w:r>
      <w:r w:rsidRPr="007530E2">
        <w:t>2</w:t>
      </w:r>
      <w:r w:rsidRPr="007530E2">
        <w:rPr>
          <w:rFonts w:hint="eastAsia"/>
        </w:rPr>
        <w:t>、</w:t>
      </w:r>
      <w:r w:rsidRPr="007530E2">
        <w:t>CE</w:t>
      </w:r>
      <w:r w:rsidR="00B713AE">
        <w:rPr>
          <w:rFonts w:hint="eastAsia"/>
        </w:rPr>
        <w:t xml:space="preserve"> </w:t>
      </w:r>
      <w:r w:rsidRPr="007530E2">
        <w:t>4</w:t>
      </w:r>
      <w:r w:rsidRPr="007530E2">
        <w:rPr>
          <w:rFonts w:hint="eastAsia"/>
        </w:rPr>
        <w:t>属于</w:t>
      </w:r>
      <w:r w:rsidRPr="007530E2">
        <w:t>VPN</w:t>
      </w:r>
      <w:r w:rsidR="00B21D6F">
        <w:rPr>
          <w:rFonts w:hint="eastAsia"/>
        </w:rPr>
        <w:t xml:space="preserve"> 2</w:t>
      </w:r>
      <w:r w:rsidRPr="007530E2">
        <w:rPr>
          <w:rFonts w:hint="eastAsia"/>
        </w:rPr>
        <w:t>；</w:t>
      </w:r>
    </w:p>
    <w:p w:rsidR="008C574F" w:rsidRPr="007530E2" w:rsidRDefault="008C574F" w:rsidP="00DD64CA">
      <w:pPr>
        <w:pStyle w:val="ItemList"/>
      </w:pPr>
      <w:r w:rsidRPr="007530E2">
        <w:rPr>
          <w:rFonts w:hint="eastAsia"/>
        </w:rPr>
        <w:t>VPN</w:t>
      </w:r>
      <w:r w:rsidR="00B21D6F">
        <w:rPr>
          <w:rFonts w:hint="eastAsia"/>
        </w:rPr>
        <w:t xml:space="preserve"> 1</w:t>
      </w:r>
      <w:r w:rsidRPr="007530E2">
        <w:rPr>
          <w:rFonts w:hint="eastAsia"/>
        </w:rPr>
        <w:t>使用的</w:t>
      </w:r>
      <w:r w:rsidR="00BA1455">
        <w:rPr>
          <w:rFonts w:hint="eastAsia"/>
        </w:rPr>
        <w:t>Route Target</w:t>
      </w:r>
      <w:r w:rsidRPr="007530E2">
        <w:rPr>
          <w:rFonts w:hint="eastAsia"/>
        </w:rPr>
        <w:t>属性为</w:t>
      </w:r>
      <w:r w:rsidRPr="007530E2">
        <w:rPr>
          <w:rFonts w:hint="eastAsia"/>
        </w:rPr>
        <w:t>111:1</w:t>
      </w:r>
      <w:r w:rsidRPr="007530E2">
        <w:rPr>
          <w:rFonts w:hint="eastAsia"/>
        </w:rPr>
        <w:t>，</w:t>
      </w:r>
      <w:r w:rsidRPr="007530E2">
        <w:rPr>
          <w:rFonts w:hint="eastAsia"/>
        </w:rPr>
        <w:t>VPN</w:t>
      </w:r>
      <w:r w:rsidR="00B21D6F">
        <w:rPr>
          <w:rFonts w:hint="eastAsia"/>
        </w:rPr>
        <w:t xml:space="preserve"> 2</w:t>
      </w:r>
      <w:r w:rsidRPr="007530E2">
        <w:rPr>
          <w:rFonts w:hint="eastAsia"/>
        </w:rPr>
        <w:t>使用的</w:t>
      </w:r>
      <w:r w:rsidR="00BA1455">
        <w:rPr>
          <w:rFonts w:hint="eastAsia"/>
        </w:rPr>
        <w:t>Route Target</w:t>
      </w:r>
      <w:r w:rsidRPr="007530E2">
        <w:rPr>
          <w:rFonts w:hint="eastAsia"/>
        </w:rPr>
        <w:t>属性为</w:t>
      </w:r>
      <w:r w:rsidRPr="007530E2">
        <w:rPr>
          <w:rFonts w:hint="eastAsia"/>
        </w:rPr>
        <w:t>222:2</w:t>
      </w:r>
      <w:r w:rsidRPr="007530E2">
        <w:rPr>
          <w:rFonts w:hint="eastAsia"/>
        </w:rPr>
        <w:t>。不同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用户之间不能互相访问；</w:t>
      </w:r>
    </w:p>
    <w:p w:rsidR="008C574F" w:rsidRPr="00B421C2" w:rsidRDefault="008C574F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与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之间配置</w:t>
      </w:r>
      <w:r w:rsidRPr="00B421C2">
        <w:rPr>
          <w:rFonts w:hint="eastAsia"/>
          <w:lang w:eastAsia="zh-CN"/>
        </w:rPr>
        <w:t>EBGP</w:t>
      </w:r>
      <w:r w:rsidRPr="00B421C2">
        <w:rPr>
          <w:rFonts w:hint="eastAsia"/>
          <w:lang w:eastAsia="zh-CN"/>
        </w:rPr>
        <w:t>交换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路由信息；</w:t>
      </w:r>
    </w:p>
    <w:p w:rsidR="008C574F" w:rsidRPr="00B421C2" w:rsidRDefault="008C574F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与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之间配置</w:t>
      </w:r>
      <w:r w:rsidRPr="00B421C2">
        <w:rPr>
          <w:rFonts w:hint="eastAsia"/>
          <w:lang w:eastAsia="zh-CN"/>
        </w:rPr>
        <w:t>OSPF</w:t>
      </w:r>
      <w:r w:rsidRPr="00B421C2">
        <w:rPr>
          <w:rFonts w:hint="eastAsia"/>
          <w:lang w:eastAsia="zh-CN"/>
        </w:rPr>
        <w:t>实现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内部的互通、配置</w:t>
      </w:r>
      <w:r w:rsidRPr="00B421C2">
        <w:rPr>
          <w:rFonts w:hint="eastAsia"/>
          <w:lang w:eastAsia="zh-CN"/>
        </w:rPr>
        <w:t>MP-IBGP</w:t>
      </w:r>
      <w:r w:rsidRPr="00B421C2">
        <w:rPr>
          <w:rFonts w:hint="eastAsia"/>
          <w:lang w:eastAsia="zh-CN"/>
        </w:rPr>
        <w:t>交换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路由信息。</w:t>
      </w:r>
    </w:p>
    <w:p w:rsidR="007D7DD4" w:rsidRDefault="008C574F" w:rsidP="00DD64CA">
      <w:pPr>
        <w:pStyle w:val="4"/>
      </w:pPr>
      <w:r w:rsidRPr="007530E2">
        <w:rPr>
          <w:rFonts w:hint="eastAsia"/>
        </w:rPr>
        <w:t>组网图</w:t>
      </w:r>
    </w:p>
    <w:p w:rsidR="007D7DD4" w:rsidRDefault="00E23417" w:rsidP="00DD64CA">
      <w:pPr>
        <w:pStyle w:val="FigureDescription"/>
      </w:pPr>
      <w:bookmarkStart w:id="1628" w:name="_Ref83525908"/>
      <w:bookmarkStart w:id="1629" w:name="_Toc86654442"/>
      <w:bookmarkStart w:id="1630" w:name="_Toc137991719"/>
      <w:bookmarkStart w:id="1631" w:name="_Toc418944415"/>
      <w:r>
        <w:rPr>
          <w:rFonts w:hint="eastAsia"/>
        </w:rPr>
        <w:t>配置</w:t>
      </w:r>
      <w:r>
        <w:rPr>
          <w:rFonts w:hint="eastAsia"/>
        </w:rPr>
        <w:t>MPLS L3VPN</w:t>
      </w:r>
      <w:r w:rsidRPr="002D634A">
        <w:rPr>
          <w:rFonts w:hint="eastAsia"/>
        </w:rPr>
        <w:t>组网图</w:t>
      </w:r>
      <w:bookmarkEnd w:id="1628"/>
      <w:bookmarkEnd w:id="1629"/>
      <w:bookmarkEnd w:id="1630"/>
      <w:bookmarkEnd w:id="1631"/>
    </w:p>
    <w:p w:rsidR="008C574F" w:rsidRDefault="009C0B77" w:rsidP="00DD64CA">
      <w:pPr>
        <w:pStyle w:val="Figure"/>
      </w:pPr>
      <w:commentRangeStart w:id="1632"/>
      <w:r w:rsidRPr="009C0B77">
        <w:rPr>
          <w:noProof/>
        </w:rPr>
        <w:drawing>
          <wp:inline distT="0" distB="0" distL="0" distR="0" wp14:anchorId="232CE5A7" wp14:editId="0C72F317">
            <wp:extent cx="3829050" cy="28384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632"/>
      <w:r w:rsidR="00A915A5">
        <w:rPr>
          <w:rStyle w:val="ac"/>
        </w:rPr>
        <w:commentReference w:id="1632"/>
      </w:r>
    </w:p>
    <w:p w:rsidR="00A271E4" w:rsidRDefault="00437BA4" w:rsidP="00DD64CA">
      <w:r>
        <w:t>‌</w:t>
      </w:r>
      <w:commentRangeStart w:id="1633"/>
      <w:r w:rsidR="00A915A5" w:rsidRPr="00A915A5">
        <w:rPr>
          <w:noProof/>
        </w:rPr>
        <w:drawing>
          <wp:inline distT="0" distB="0" distL="0" distR="0" wp14:anchorId="30E46E68" wp14:editId="466C5656">
            <wp:extent cx="3829050" cy="28384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commentRangeEnd w:id="1633"/>
    <w:p w:rsidR="00FA7F5F" w:rsidRDefault="00FA7F5F" w:rsidP="00DD64CA">
      <w:r>
        <w:rPr>
          <w:rStyle w:val="ac"/>
        </w:rPr>
        <w:lastRenderedPageBreak/>
        <w:commentReference w:id="1633"/>
      </w:r>
    </w:p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215"/>
        <w:gridCol w:w="1278"/>
        <w:gridCol w:w="1917"/>
        <w:gridCol w:w="1279"/>
        <w:gridCol w:w="1279"/>
        <w:gridCol w:w="2046"/>
      </w:tblGrid>
      <w:tr w:rsidR="0010152E" w:rsidRPr="00415A99" w:rsidTr="00B12603">
        <w:trPr>
          <w:tblHeader/>
        </w:trPr>
        <w:tc>
          <w:tcPr>
            <w:tcW w:w="1022" w:type="dxa"/>
          </w:tcPr>
          <w:p w:rsidR="0010152E" w:rsidRPr="00B421C2" w:rsidRDefault="0010152E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075" w:type="dxa"/>
          </w:tcPr>
          <w:p w:rsidR="0010152E" w:rsidRPr="00B421C2" w:rsidRDefault="0010152E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612" w:type="dxa"/>
          </w:tcPr>
          <w:p w:rsidR="0010152E" w:rsidRPr="00B421C2" w:rsidRDefault="0010152E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  <w:tc>
          <w:tcPr>
            <w:tcW w:w="1075" w:type="dxa"/>
          </w:tcPr>
          <w:p w:rsidR="0010152E" w:rsidRPr="00B421C2" w:rsidRDefault="0010152E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075" w:type="dxa"/>
          </w:tcPr>
          <w:p w:rsidR="0010152E" w:rsidRPr="00B421C2" w:rsidRDefault="0010152E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720" w:type="dxa"/>
          </w:tcPr>
          <w:p w:rsidR="0010152E" w:rsidRPr="00B421C2" w:rsidRDefault="0010152E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</w:tr>
      <w:tr w:rsidR="009C3FE9" w:rsidRPr="00415A99" w:rsidTr="00B12603">
        <w:tc>
          <w:tcPr>
            <w:tcW w:w="1022" w:type="dxa"/>
          </w:tcPr>
          <w:p w:rsidR="009C3FE9" w:rsidRPr="00B421C2" w:rsidRDefault="009C3FE9" w:rsidP="00DD64CA">
            <w:pPr>
              <w:pStyle w:val="FigureText"/>
            </w:pPr>
            <w:r>
              <w:rPr>
                <w:rFonts w:hint="eastAsia"/>
              </w:rPr>
              <w:t>CE 1</w:t>
            </w:r>
          </w:p>
        </w:tc>
        <w:tc>
          <w:tcPr>
            <w:tcW w:w="1075" w:type="dxa"/>
          </w:tcPr>
          <w:p w:rsidR="009C3FE9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9C3FE9" w:rsidRPr="00B421C2" w:rsidRDefault="009C3FE9" w:rsidP="00DD64CA">
            <w:pPr>
              <w:pStyle w:val="FigureText"/>
            </w:pPr>
            <w:r>
              <w:rPr>
                <w:rFonts w:hint="eastAsia"/>
              </w:rPr>
              <w:t>10.1.1.1/24</w:t>
            </w:r>
          </w:p>
        </w:tc>
        <w:tc>
          <w:tcPr>
            <w:tcW w:w="1075" w:type="dxa"/>
          </w:tcPr>
          <w:p w:rsidR="009C3FE9" w:rsidRPr="00B421C2" w:rsidRDefault="009C3FE9" w:rsidP="00DD64CA">
            <w:pPr>
              <w:pStyle w:val="FigureText"/>
            </w:pPr>
            <w:r>
              <w:rPr>
                <w:rFonts w:hint="eastAsia"/>
              </w:rPr>
              <w:t>P</w:t>
            </w:r>
          </w:p>
        </w:tc>
        <w:tc>
          <w:tcPr>
            <w:tcW w:w="1075" w:type="dxa"/>
          </w:tcPr>
          <w:p w:rsidR="009C3FE9" w:rsidRPr="00B421C2" w:rsidRDefault="009C3FE9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9C3FE9" w:rsidRPr="00B421C2" w:rsidRDefault="009C3FE9" w:rsidP="00DD64CA">
            <w:pPr>
              <w:pStyle w:val="FigureText"/>
            </w:pPr>
            <w:r>
              <w:rPr>
                <w:rFonts w:hint="eastAsia"/>
              </w:rPr>
              <w:t>2.2.2.9/32</w:t>
            </w:r>
          </w:p>
        </w:tc>
      </w:tr>
      <w:tr w:rsidR="009C3FE9" w:rsidRPr="00415A99" w:rsidTr="00B12603">
        <w:tc>
          <w:tcPr>
            <w:tcW w:w="1022" w:type="dxa"/>
          </w:tcPr>
          <w:p w:rsidR="009C3FE9" w:rsidRPr="00B421C2" w:rsidRDefault="009C3FE9" w:rsidP="00DD64CA">
            <w:pPr>
              <w:pStyle w:val="FigureText"/>
            </w:pPr>
            <w:r>
              <w:rPr>
                <w:rFonts w:hint="eastAsia"/>
              </w:rPr>
              <w:t>PE 1</w:t>
            </w:r>
          </w:p>
        </w:tc>
        <w:tc>
          <w:tcPr>
            <w:tcW w:w="1075" w:type="dxa"/>
          </w:tcPr>
          <w:p w:rsidR="009C3FE9" w:rsidRPr="00B421C2" w:rsidRDefault="009C3FE9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612" w:type="dxa"/>
          </w:tcPr>
          <w:p w:rsidR="009C3FE9" w:rsidRPr="00B421C2" w:rsidRDefault="009C3FE9" w:rsidP="00DD64CA">
            <w:pPr>
              <w:pStyle w:val="FigureText"/>
            </w:pPr>
            <w:r w:rsidRPr="00415A99">
              <w:rPr>
                <w:rFonts w:hint="eastAsia"/>
              </w:rPr>
              <w:t>1.1.1.</w:t>
            </w:r>
            <w:r w:rsidRPr="00B421C2">
              <w:rPr>
                <w:rFonts w:hint="eastAsia"/>
              </w:rPr>
              <w:t>9/32</w:t>
            </w:r>
          </w:p>
        </w:tc>
        <w:tc>
          <w:tcPr>
            <w:tcW w:w="1075" w:type="dxa"/>
          </w:tcPr>
          <w:p w:rsidR="009C3FE9" w:rsidRPr="00415A99" w:rsidRDefault="009C3FE9" w:rsidP="00DD64CA">
            <w:pPr>
              <w:pStyle w:val="FigureText"/>
            </w:pPr>
          </w:p>
        </w:tc>
        <w:tc>
          <w:tcPr>
            <w:tcW w:w="1075" w:type="dxa"/>
          </w:tcPr>
          <w:p w:rsidR="009C3FE9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720" w:type="dxa"/>
          </w:tcPr>
          <w:p w:rsidR="009C3FE9" w:rsidRPr="00B421C2" w:rsidRDefault="009C3FE9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72.1.1.2/24</w:t>
            </w:r>
          </w:p>
        </w:tc>
      </w:tr>
      <w:tr w:rsidR="009C3FE9" w:rsidRPr="00415A99" w:rsidTr="00B12603">
        <w:tc>
          <w:tcPr>
            <w:tcW w:w="1022" w:type="dxa"/>
          </w:tcPr>
          <w:p w:rsidR="009C3FE9" w:rsidRPr="00415A99" w:rsidRDefault="009C3FE9" w:rsidP="00DD64CA">
            <w:pPr>
              <w:pStyle w:val="FigureText"/>
            </w:pPr>
          </w:p>
        </w:tc>
        <w:tc>
          <w:tcPr>
            <w:tcW w:w="1075" w:type="dxa"/>
          </w:tcPr>
          <w:p w:rsidR="009C3FE9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9C3FE9" w:rsidRPr="00B421C2" w:rsidRDefault="009C3FE9" w:rsidP="00DD64CA">
            <w:pPr>
              <w:pStyle w:val="FigureText"/>
            </w:pPr>
            <w:r w:rsidRPr="00415A99">
              <w:rPr>
                <w:rFonts w:hint="eastAsia"/>
              </w:rPr>
              <w:t>10.1.1.</w:t>
            </w:r>
            <w:r w:rsidRPr="00B421C2">
              <w:rPr>
                <w:rFonts w:hint="eastAsia"/>
              </w:rPr>
              <w:t>2/24</w:t>
            </w:r>
          </w:p>
        </w:tc>
        <w:tc>
          <w:tcPr>
            <w:tcW w:w="1075" w:type="dxa"/>
          </w:tcPr>
          <w:p w:rsidR="009C3FE9" w:rsidRPr="00415A99" w:rsidRDefault="009C3FE9" w:rsidP="00DD64CA">
            <w:pPr>
              <w:pStyle w:val="FigureText"/>
            </w:pPr>
          </w:p>
        </w:tc>
        <w:tc>
          <w:tcPr>
            <w:tcW w:w="1075" w:type="dxa"/>
          </w:tcPr>
          <w:p w:rsidR="009C3FE9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720" w:type="dxa"/>
          </w:tcPr>
          <w:p w:rsidR="009C3FE9" w:rsidRPr="00B421C2" w:rsidRDefault="009C3FE9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72.2.1.1/24</w:t>
            </w:r>
          </w:p>
        </w:tc>
      </w:tr>
      <w:tr w:rsidR="00821760" w:rsidRPr="00415A99" w:rsidTr="00B12603">
        <w:tc>
          <w:tcPr>
            <w:tcW w:w="1022" w:type="dxa"/>
          </w:tcPr>
          <w:p w:rsidR="00821760" w:rsidRPr="00415A99" w:rsidRDefault="00821760" w:rsidP="00DD64CA">
            <w:pPr>
              <w:pStyle w:val="FigureText"/>
            </w:pPr>
          </w:p>
        </w:tc>
        <w:tc>
          <w:tcPr>
            <w:tcW w:w="1075" w:type="dxa"/>
          </w:tcPr>
          <w:p w:rsidR="00821760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1612" w:type="dxa"/>
          </w:tcPr>
          <w:p w:rsidR="00821760" w:rsidRPr="00B421C2" w:rsidRDefault="00821760" w:rsidP="00DD64CA">
            <w:pPr>
              <w:pStyle w:val="FigureText"/>
            </w:pPr>
            <w:r>
              <w:rPr>
                <w:rFonts w:hint="eastAsia"/>
              </w:rPr>
              <w:t>10.2.1.2/24</w:t>
            </w:r>
          </w:p>
        </w:tc>
        <w:tc>
          <w:tcPr>
            <w:tcW w:w="1075" w:type="dxa"/>
          </w:tcPr>
          <w:p w:rsidR="00821760" w:rsidRPr="00B421C2" w:rsidRDefault="00821760" w:rsidP="00DD64CA">
            <w:pPr>
              <w:pStyle w:val="FigureText"/>
            </w:pPr>
            <w:r>
              <w:rPr>
                <w:rFonts w:hint="eastAsia"/>
              </w:rPr>
              <w:t>PE 2</w:t>
            </w:r>
          </w:p>
        </w:tc>
        <w:tc>
          <w:tcPr>
            <w:tcW w:w="1075" w:type="dxa"/>
          </w:tcPr>
          <w:p w:rsidR="00821760" w:rsidRPr="00B421C2" w:rsidRDefault="00821760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821760" w:rsidRPr="00B421C2" w:rsidRDefault="00821760" w:rsidP="00DD64CA">
            <w:pPr>
              <w:pStyle w:val="FigureText"/>
            </w:pPr>
            <w:r>
              <w:rPr>
                <w:rFonts w:hint="eastAsia"/>
              </w:rPr>
              <w:t>3.3.3.9/32</w:t>
            </w:r>
          </w:p>
        </w:tc>
      </w:tr>
      <w:tr w:rsidR="00821760" w:rsidRPr="00415A99" w:rsidTr="00B12603">
        <w:tc>
          <w:tcPr>
            <w:tcW w:w="1022" w:type="dxa"/>
          </w:tcPr>
          <w:p w:rsidR="00821760" w:rsidRPr="00415A99" w:rsidRDefault="00821760" w:rsidP="00DD64CA">
            <w:pPr>
              <w:pStyle w:val="FigureText"/>
            </w:pPr>
          </w:p>
        </w:tc>
        <w:tc>
          <w:tcPr>
            <w:tcW w:w="1075" w:type="dxa"/>
          </w:tcPr>
          <w:p w:rsidR="00821760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612" w:type="dxa"/>
          </w:tcPr>
          <w:p w:rsidR="00821760" w:rsidRPr="00B421C2" w:rsidRDefault="00821760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72.1.1.1/24</w:t>
            </w:r>
          </w:p>
        </w:tc>
        <w:tc>
          <w:tcPr>
            <w:tcW w:w="1075" w:type="dxa"/>
          </w:tcPr>
          <w:p w:rsidR="00821760" w:rsidRPr="00415A99" w:rsidRDefault="00821760" w:rsidP="00DD64CA">
            <w:pPr>
              <w:pStyle w:val="FigureText"/>
            </w:pPr>
          </w:p>
        </w:tc>
        <w:tc>
          <w:tcPr>
            <w:tcW w:w="1075" w:type="dxa"/>
          </w:tcPr>
          <w:p w:rsidR="00821760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720" w:type="dxa"/>
          </w:tcPr>
          <w:p w:rsidR="00821760" w:rsidRPr="00B421C2" w:rsidRDefault="00821760" w:rsidP="00DD64CA">
            <w:pPr>
              <w:pStyle w:val="FigureText"/>
            </w:pPr>
            <w:r w:rsidRPr="00415A99">
              <w:rPr>
                <w:rFonts w:hint="eastAsia"/>
              </w:rPr>
              <w:t>10.</w:t>
            </w:r>
            <w:r w:rsidRPr="00B421C2">
              <w:rPr>
                <w:rFonts w:hint="eastAsia"/>
              </w:rPr>
              <w:t>3.1.2/24</w:t>
            </w:r>
          </w:p>
        </w:tc>
      </w:tr>
      <w:tr w:rsidR="00821760" w:rsidRPr="00415A99" w:rsidTr="00B12603">
        <w:tc>
          <w:tcPr>
            <w:tcW w:w="1022" w:type="dxa"/>
          </w:tcPr>
          <w:p w:rsidR="00821760" w:rsidRPr="00B421C2" w:rsidRDefault="00821760" w:rsidP="00DD64CA">
            <w:pPr>
              <w:pStyle w:val="FigureText"/>
            </w:pPr>
            <w:r>
              <w:rPr>
                <w:rFonts w:hint="eastAsia"/>
              </w:rPr>
              <w:t>CE 2</w:t>
            </w:r>
          </w:p>
        </w:tc>
        <w:tc>
          <w:tcPr>
            <w:tcW w:w="1075" w:type="dxa"/>
          </w:tcPr>
          <w:p w:rsidR="00821760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821760" w:rsidRPr="00B421C2" w:rsidRDefault="00821760" w:rsidP="00DD64CA">
            <w:pPr>
              <w:pStyle w:val="FigureText"/>
            </w:pPr>
            <w:r>
              <w:rPr>
                <w:rFonts w:hint="eastAsia"/>
              </w:rPr>
              <w:t>10.2.1.1/24</w:t>
            </w:r>
          </w:p>
        </w:tc>
        <w:tc>
          <w:tcPr>
            <w:tcW w:w="1075" w:type="dxa"/>
          </w:tcPr>
          <w:p w:rsidR="00821760" w:rsidRPr="00415A99" w:rsidRDefault="00821760" w:rsidP="00DD64CA">
            <w:pPr>
              <w:pStyle w:val="FigureText"/>
            </w:pPr>
          </w:p>
        </w:tc>
        <w:tc>
          <w:tcPr>
            <w:tcW w:w="1075" w:type="dxa"/>
          </w:tcPr>
          <w:p w:rsidR="00821760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1720" w:type="dxa"/>
          </w:tcPr>
          <w:p w:rsidR="00821760" w:rsidRPr="00B421C2" w:rsidRDefault="00821760" w:rsidP="00DD64CA">
            <w:pPr>
              <w:pStyle w:val="FigureText"/>
            </w:pPr>
            <w:r>
              <w:rPr>
                <w:rFonts w:hint="eastAsia"/>
              </w:rPr>
              <w:t>10.4.1.2/24</w:t>
            </w:r>
          </w:p>
        </w:tc>
      </w:tr>
      <w:tr w:rsidR="00821760" w:rsidRPr="00415A99" w:rsidTr="00B12603">
        <w:tc>
          <w:tcPr>
            <w:tcW w:w="1022" w:type="dxa"/>
          </w:tcPr>
          <w:p w:rsidR="00821760" w:rsidRPr="00B421C2" w:rsidRDefault="00821760" w:rsidP="00DD64CA">
            <w:pPr>
              <w:pStyle w:val="FigureText"/>
            </w:pPr>
            <w:r>
              <w:rPr>
                <w:rFonts w:hint="eastAsia"/>
              </w:rPr>
              <w:t>CE 3</w:t>
            </w:r>
          </w:p>
        </w:tc>
        <w:tc>
          <w:tcPr>
            <w:tcW w:w="1075" w:type="dxa"/>
          </w:tcPr>
          <w:p w:rsidR="00821760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821760" w:rsidRPr="00B421C2" w:rsidRDefault="00821760" w:rsidP="00DD64CA">
            <w:pPr>
              <w:pStyle w:val="FigureText"/>
            </w:pPr>
            <w:r>
              <w:rPr>
                <w:rFonts w:hint="eastAsia"/>
              </w:rPr>
              <w:t>10.3.1.1/24</w:t>
            </w:r>
          </w:p>
        </w:tc>
        <w:tc>
          <w:tcPr>
            <w:tcW w:w="1075" w:type="dxa"/>
          </w:tcPr>
          <w:p w:rsidR="00821760" w:rsidRPr="00415A99" w:rsidRDefault="00821760" w:rsidP="00DD64CA">
            <w:pPr>
              <w:pStyle w:val="FigureText"/>
            </w:pPr>
          </w:p>
        </w:tc>
        <w:tc>
          <w:tcPr>
            <w:tcW w:w="1075" w:type="dxa"/>
          </w:tcPr>
          <w:p w:rsidR="00821760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720" w:type="dxa"/>
          </w:tcPr>
          <w:p w:rsidR="00821760" w:rsidRPr="00B421C2" w:rsidRDefault="00821760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72.2.1.2/24</w:t>
            </w:r>
          </w:p>
        </w:tc>
      </w:tr>
      <w:tr w:rsidR="00821760" w:rsidRPr="00415A99" w:rsidTr="00B12603">
        <w:tc>
          <w:tcPr>
            <w:tcW w:w="1022" w:type="dxa"/>
          </w:tcPr>
          <w:p w:rsidR="00821760" w:rsidRPr="00B421C2" w:rsidRDefault="00821760" w:rsidP="00DD64CA">
            <w:pPr>
              <w:pStyle w:val="FigureText"/>
            </w:pPr>
            <w:r>
              <w:rPr>
                <w:rFonts w:hint="eastAsia"/>
              </w:rPr>
              <w:t>CE 4</w:t>
            </w:r>
          </w:p>
        </w:tc>
        <w:tc>
          <w:tcPr>
            <w:tcW w:w="1075" w:type="dxa"/>
          </w:tcPr>
          <w:p w:rsidR="00821760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821760" w:rsidRPr="00B421C2" w:rsidRDefault="00821760" w:rsidP="00DD64CA">
            <w:pPr>
              <w:pStyle w:val="FigureText"/>
            </w:pPr>
            <w:r>
              <w:rPr>
                <w:rFonts w:hint="eastAsia"/>
              </w:rPr>
              <w:t>10.4.1.1/24</w:t>
            </w:r>
          </w:p>
        </w:tc>
        <w:tc>
          <w:tcPr>
            <w:tcW w:w="1075" w:type="dxa"/>
          </w:tcPr>
          <w:p w:rsidR="00821760" w:rsidRPr="00415A99" w:rsidRDefault="00821760" w:rsidP="00DD64CA">
            <w:pPr>
              <w:pStyle w:val="FigureText"/>
            </w:pPr>
          </w:p>
        </w:tc>
        <w:tc>
          <w:tcPr>
            <w:tcW w:w="1075" w:type="dxa"/>
          </w:tcPr>
          <w:p w:rsidR="00821760" w:rsidRPr="00415A99" w:rsidRDefault="00821760" w:rsidP="00DD64CA">
            <w:pPr>
              <w:pStyle w:val="FigureText"/>
            </w:pPr>
          </w:p>
        </w:tc>
        <w:tc>
          <w:tcPr>
            <w:tcW w:w="1720" w:type="dxa"/>
          </w:tcPr>
          <w:p w:rsidR="00821760" w:rsidRPr="00415A99" w:rsidRDefault="00821760" w:rsidP="00DD64CA">
            <w:pPr>
              <w:pStyle w:val="FigureText"/>
            </w:pPr>
          </w:p>
        </w:tc>
      </w:tr>
    </w:tbl>
    <w:p w:rsidR="008C574F" w:rsidRPr="002D634A" w:rsidRDefault="008C574F" w:rsidP="00DD64CA"/>
    <w:p w:rsidR="007D7DD4" w:rsidRDefault="008C574F" w:rsidP="00DD64CA">
      <w:pPr>
        <w:pStyle w:val="4"/>
      </w:pPr>
      <w:r w:rsidRPr="007530E2">
        <w:rPr>
          <w:rFonts w:hint="eastAsia"/>
        </w:rPr>
        <w:t>配置步骤</w:t>
      </w:r>
    </w:p>
    <w:p w:rsidR="007D7DD4" w:rsidRDefault="008C574F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MPLS</w:t>
      </w:r>
      <w:r w:rsidRPr="00B421C2">
        <w:rPr>
          <w:rFonts w:hint="eastAsia"/>
          <w:lang w:eastAsia="zh-CN"/>
        </w:rPr>
        <w:t>骨干网上配置</w:t>
      </w:r>
      <w:r w:rsidRPr="00B421C2">
        <w:rPr>
          <w:rFonts w:hint="eastAsia"/>
          <w:lang w:eastAsia="zh-CN"/>
        </w:rPr>
        <w:t>IGP</w:t>
      </w:r>
      <w:r w:rsidRPr="00B421C2">
        <w:rPr>
          <w:rFonts w:hint="eastAsia"/>
          <w:lang w:eastAsia="zh-CN"/>
        </w:rPr>
        <w:t>协议，实现骨干网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P</w:t>
      </w:r>
      <w:r w:rsidRPr="00B421C2">
        <w:rPr>
          <w:rFonts w:hint="eastAsia"/>
          <w:lang w:eastAsia="zh-CN"/>
        </w:rPr>
        <w:t>的互通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</w:t>
      </w:r>
      <w:r w:rsidR="00B21D6F" w:rsidRPr="00B421C2">
        <w:rPr>
          <w:rFonts w:hint="eastAsia"/>
        </w:rPr>
        <w:t xml:space="preserve"> </w:t>
      </w:r>
      <w:r w:rsidRPr="00B421C2">
        <w:rPr>
          <w:rFonts w:hint="eastAsia"/>
        </w:rPr>
        <w:t>1</w:t>
      </w:r>
      <w:r w:rsidR="009A4E84" w:rsidRPr="007530E2">
        <w:rPr>
          <w:rFonts w:hint="eastAsia"/>
        </w:rPr>
        <w:t>。</w:t>
      </w:r>
    </w:p>
    <w:p w:rsidR="00060101" w:rsidRPr="00B421C2" w:rsidRDefault="00060101" w:rsidP="00B51350">
      <w:pPr>
        <w:pStyle w:val="TerminalDisplayIndent1"/>
      </w:pPr>
      <w:r w:rsidRPr="00B421C2">
        <w:rPr>
          <w:rFonts w:hint="eastAsia"/>
        </w:rPr>
        <w:t>&lt;</w:t>
      </w:r>
      <w:r w:rsidRPr="00B421C2">
        <w:t>PE1</w:t>
      </w:r>
      <w:r w:rsidRPr="00B421C2">
        <w:rPr>
          <w:rFonts w:hint="eastAsia"/>
        </w:rPr>
        <w:t>&gt; system-view</w:t>
      </w:r>
    </w:p>
    <w:p w:rsidR="008C574F" w:rsidRPr="007530E2" w:rsidRDefault="008C574F" w:rsidP="00B51350">
      <w:pPr>
        <w:pStyle w:val="TerminalDisplayIndent1"/>
      </w:pPr>
      <w:r w:rsidRPr="007530E2">
        <w:t xml:space="preserve">[PE1] interface </w:t>
      </w:r>
      <w:r w:rsidR="006F2E98" w:rsidRPr="007530E2">
        <w:rPr>
          <w:rFonts w:hint="eastAsia"/>
        </w:rPr>
        <w:t>l</w:t>
      </w:r>
      <w:r w:rsidR="006F2E98" w:rsidRPr="007530E2">
        <w:t>oopback</w:t>
      </w:r>
      <w:r w:rsidR="006F2E98" w:rsidRPr="007530E2">
        <w:rPr>
          <w:rFonts w:hint="eastAsia"/>
        </w:rPr>
        <w:t xml:space="preserve"> 0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1865F2" w:rsidRPr="007530E2">
        <w:t>LoopBack</w:t>
      </w:r>
      <w:r w:rsidR="001865F2" w:rsidRPr="007530E2">
        <w:rPr>
          <w:rFonts w:hint="eastAsia"/>
        </w:rPr>
        <w:t>0</w:t>
      </w:r>
      <w:r w:rsidRPr="007530E2">
        <w:t xml:space="preserve">] ip address 1.1.1.9 </w:t>
      </w:r>
      <w:r w:rsidRPr="007530E2">
        <w:rPr>
          <w:rFonts w:hint="eastAsia"/>
        </w:rPr>
        <w:t>32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1865F2" w:rsidRPr="00B421C2">
        <w:t>LoopBack</w:t>
      </w:r>
      <w:r w:rsidR="001865F2" w:rsidRPr="00B421C2">
        <w:rPr>
          <w:rFonts w:hint="eastAsia"/>
        </w:rPr>
        <w:t>0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TerminalDisplayIndent1"/>
      </w:pPr>
      <w:r w:rsidRPr="00B421C2">
        <w:t xml:space="preserve">[PE1] 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8C574F" w:rsidRPr="00B421C2" w:rsidRDefault="008C574F" w:rsidP="00B51350">
      <w:pPr>
        <w:pStyle w:val="TerminalDisplayIndent1"/>
      </w:pPr>
      <w:r w:rsidRPr="00B421C2">
        <w:t>[PE1</w:t>
      </w:r>
      <w:r w:rsidR="00804356" w:rsidRPr="00B421C2"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ip address 172.</w:t>
      </w:r>
      <w:r w:rsidRPr="00B421C2">
        <w:rPr>
          <w:rFonts w:hint="eastAsia"/>
        </w:rPr>
        <w:t>1</w:t>
      </w:r>
      <w:r w:rsidRPr="00B421C2">
        <w:t>.1.1 24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7530E2" w:rsidRDefault="008C574F" w:rsidP="00B51350">
      <w:pPr>
        <w:pStyle w:val="TerminalDisplayIndent1"/>
      </w:pPr>
      <w:r w:rsidRPr="007530E2">
        <w:t>[PE1] ospf</w:t>
      </w:r>
    </w:p>
    <w:p w:rsidR="008C574F" w:rsidRPr="00B421C2" w:rsidRDefault="008C574F" w:rsidP="00B51350">
      <w:pPr>
        <w:pStyle w:val="TerminalDisplayIndent1"/>
      </w:pPr>
      <w:r w:rsidRPr="007530E2">
        <w:rPr>
          <w:rFonts w:hint="eastAsia"/>
        </w:rPr>
        <w:t xml:space="preserve">[PE1-ospf-1] </w:t>
      </w:r>
      <w:r w:rsidRPr="00B421C2">
        <w:rPr>
          <w:rFonts w:hint="eastAsia"/>
        </w:rPr>
        <w:t>area 0</w:t>
      </w:r>
    </w:p>
    <w:p w:rsidR="008C574F" w:rsidRPr="007530E2" w:rsidRDefault="008C574F" w:rsidP="00B51350">
      <w:pPr>
        <w:pStyle w:val="TerminalDisplayIndent1"/>
      </w:pPr>
      <w:r w:rsidRPr="007530E2">
        <w:t>[PE1-ospf</w:t>
      </w:r>
      <w:r w:rsidRPr="007530E2">
        <w:rPr>
          <w:rFonts w:hint="eastAsia"/>
        </w:rPr>
        <w:t>-1</w:t>
      </w:r>
      <w:r w:rsidRPr="007530E2">
        <w:t>-area-0.0.0.0] network 172.</w:t>
      </w:r>
      <w:r w:rsidRPr="007530E2">
        <w:rPr>
          <w:rFonts w:hint="eastAsia"/>
        </w:rPr>
        <w:t>1</w:t>
      </w:r>
      <w:r w:rsidRPr="007530E2">
        <w:t>.1.0 0.</w:t>
      </w:r>
      <w:r w:rsidRPr="007530E2">
        <w:rPr>
          <w:rFonts w:hint="eastAsia"/>
        </w:rPr>
        <w:t>0</w:t>
      </w:r>
      <w:r w:rsidRPr="007530E2">
        <w:t>.</w:t>
      </w:r>
      <w:r w:rsidRPr="007530E2">
        <w:rPr>
          <w:rFonts w:hint="eastAsia"/>
        </w:rPr>
        <w:t>0</w:t>
      </w:r>
      <w:r w:rsidRPr="007530E2">
        <w:t>.255</w:t>
      </w:r>
    </w:p>
    <w:p w:rsidR="008C574F" w:rsidRPr="007530E2" w:rsidRDefault="008C574F" w:rsidP="00B51350">
      <w:pPr>
        <w:pStyle w:val="TerminalDisplayIndent1"/>
      </w:pPr>
      <w:r w:rsidRPr="007530E2">
        <w:t>[PE1-ospf</w:t>
      </w:r>
      <w:r w:rsidRPr="007530E2">
        <w:rPr>
          <w:rFonts w:hint="eastAsia"/>
        </w:rPr>
        <w:t>-1</w:t>
      </w:r>
      <w:r w:rsidRPr="007530E2">
        <w:t>-area-0.0.0.0] network 1.1.1.9 0.0.0.0</w:t>
      </w:r>
    </w:p>
    <w:p w:rsidR="008C574F" w:rsidRPr="00B421C2" w:rsidRDefault="008C574F" w:rsidP="00B51350">
      <w:pPr>
        <w:pStyle w:val="TerminalDisplayIndent1"/>
      </w:pPr>
      <w:r w:rsidRPr="007530E2">
        <w:t>[PE1-ospf</w:t>
      </w:r>
      <w:r w:rsidRPr="007530E2">
        <w:rPr>
          <w:rFonts w:hint="eastAsia"/>
        </w:rPr>
        <w:t>-1</w:t>
      </w:r>
      <w:r w:rsidRPr="007530E2">
        <w:t xml:space="preserve">-area-0.0.0.0] </w:t>
      </w:r>
      <w:r w:rsidRPr="00B421C2">
        <w:rPr>
          <w:rFonts w:hint="eastAsia"/>
        </w:rPr>
        <w:t>quit</w:t>
      </w:r>
    </w:p>
    <w:p w:rsidR="008C574F" w:rsidRPr="0027415D" w:rsidRDefault="008C574F" w:rsidP="00B51350">
      <w:pPr>
        <w:pStyle w:val="TerminalDisplayIndent1"/>
      </w:pPr>
      <w:r w:rsidRPr="0027415D">
        <w:rPr>
          <w:rFonts w:hint="eastAsia"/>
        </w:rPr>
        <w:t xml:space="preserve">[PE1-ospf-1] </w:t>
      </w:r>
      <w:r w:rsidRPr="00B421C2">
        <w:rPr>
          <w:rFonts w:hint="eastAsia"/>
        </w:rPr>
        <w:t>quit</w:t>
      </w:r>
    </w:p>
    <w:p w:rsidR="008C574F" w:rsidRPr="0027415D" w:rsidRDefault="008C574F" w:rsidP="00B51350">
      <w:pPr>
        <w:pStyle w:val="ItemIndent1"/>
      </w:pPr>
      <w:r w:rsidRPr="0027415D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27415D">
        <w:rPr>
          <w:rFonts w:hint="eastAsia"/>
        </w:rPr>
        <w:t>P</w:t>
      </w:r>
      <w:r w:rsidR="009A4E84" w:rsidRPr="007530E2">
        <w:rPr>
          <w:rFonts w:hint="eastAsia"/>
        </w:rPr>
        <w:t>。</w:t>
      </w:r>
    </w:p>
    <w:p w:rsidR="00060101" w:rsidRDefault="00060101" w:rsidP="00B51350">
      <w:pPr>
        <w:pStyle w:val="TerminalDisplayIndent1"/>
      </w:pPr>
      <w:r>
        <w:rPr>
          <w:rFonts w:hint="eastAsia"/>
        </w:rPr>
        <w:t>&lt;</w:t>
      </w:r>
      <w:r>
        <w:t>P</w:t>
      </w:r>
      <w:r>
        <w:rPr>
          <w:rFonts w:hint="eastAsia"/>
        </w:rPr>
        <w:t>&gt; system-view</w:t>
      </w:r>
    </w:p>
    <w:p w:rsidR="008C574F" w:rsidRPr="007530E2" w:rsidRDefault="008C574F" w:rsidP="00B51350">
      <w:pPr>
        <w:pStyle w:val="TerminalDisplayIndent1"/>
      </w:pPr>
      <w:r w:rsidRPr="007530E2">
        <w:t xml:space="preserve">[P] interface </w:t>
      </w:r>
      <w:r w:rsidR="006F2E98" w:rsidRPr="007530E2">
        <w:rPr>
          <w:rFonts w:hint="eastAsia"/>
        </w:rPr>
        <w:t>l</w:t>
      </w:r>
      <w:r w:rsidR="00885787" w:rsidRPr="007530E2">
        <w:t>oopback</w:t>
      </w:r>
      <w:r w:rsidR="006F2E98" w:rsidRPr="007530E2">
        <w:rPr>
          <w:rFonts w:hint="eastAsia"/>
        </w:rPr>
        <w:t xml:space="preserve"> </w:t>
      </w:r>
      <w:r w:rsidR="001865F2" w:rsidRPr="007530E2">
        <w:rPr>
          <w:rFonts w:hint="eastAsia"/>
        </w:rPr>
        <w:t>0</w:t>
      </w:r>
    </w:p>
    <w:p w:rsidR="008C574F" w:rsidRPr="007530E2" w:rsidRDefault="008C574F" w:rsidP="00B51350">
      <w:pPr>
        <w:pStyle w:val="TerminalDisplayIndent1"/>
      </w:pPr>
      <w:r w:rsidRPr="007530E2">
        <w:t>[P-</w:t>
      </w:r>
      <w:r w:rsidR="001865F2" w:rsidRPr="007530E2">
        <w:t>LoopBack</w:t>
      </w:r>
      <w:r w:rsidR="001865F2" w:rsidRPr="007530E2">
        <w:rPr>
          <w:rFonts w:hint="eastAsia"/>
        </w:rPr>
        <w:t>0</w:t>
      </w:r>
      <w:r w:rsidRPr="007530E2">
        <w:t xml:space="preserve">] ip address 2.2.2.9 </w:t>
      </w:r>
      <w:r w:rsidRPr="007530E2">
        <w:rPr>
          <w:rFonts w:hint="eastAsia"/>
        </w:rPr>
        <w:t>32</w:t>
      </w:r>
    </w:p>
    <w:p w:rsidR="008C574F" w:rsidRPr="00B421C2" w:rsidRDefault="008C574F" w:rsidP="00B51350">
      <w:pPr>
        <w:pStyle w:val="TerminalDisplayIndent1"/>
      </w:pPr>
      <w:r w:rsidRPr="007530E2">
        <w:t>[P-</w:t>
      </w:r>
      <w:r w:rsidR="001865F2" w:rsidRPr="007530E2">
        <w:t>LoopBack</w:t>
      </w:r>
      <w:r w:rsidR="001865F2" w:rsidRPr="007530E2">
        <w:rPr>
          <w:rFonts w:hint="eastAsia"/>
        </w:rPr>
        <w:t>0</w:t>
      </w:r>
      <w:r w:rsidRPr="007530E2">
        <w:t xml:space="preserve">] </w:t>
      </w:r>
      <w:r w:rsidRPr="00B421C2">
        <w:rPr>
          <w:rFonts w:hint="eastAsia"/>
        </w:rPr>
        <w:t>quit</w:t>
      </w:r>
    </w:p>
    <w:p w:rsidR="008C574F" w:rsidRPr="007530E2" w:rsidRDefault="008C574F" w:rsidP="00B51350">
      <w:pPr>
        <w:pStyle w:val="TerminalDisplayIndent1"/>
      </w:pPr>
      <w:r w:rsidRPr="007530E2">
        <w:t xml:space="preserve">[P] 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8C574F" w:rsidRPr="007530E2" w:rsidRDefault="008C574F" w:rsidP="00B51350">
      <w:pPr>
        <w:pStyle w:val="TerminalDisplayIndent1"/>
      </w:pPr>
      <w:r w:rsidRPr="007530E2">
        <w:t>[P-</w:t>
      </w:r>
      <w:r w:rsidR="00064113">
        <w:t>GigabitEthernet</w:t>
      </w:r>
      <w:r w:rsidR="009C0B77">
        <w:t>3/1</w:t>
      </w:r>
      <w:r w:rsidR="00064113">
        <w:t>/4</w:t>
      </w:r>
      <w:r w:rsidRPr="007530E2">
        <w:t>] ip address 172.1.1.2 24</w:t>
      </w:r>
    </w:p>
    <w:p w:rsidR="008C574F" w:rsidRPr="00B421C2" w:rsidRDefault="008C574F" w:rsidP="00B51350">
      <w:pPr>
        <w:pStyle w:val="TerminalDisplayIndent1"/>
      </w:pPr>
      <w:r w:rsidRPr="00B421C2">
        <w:t>[P-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TerminalDisplayIndent1"/>
      </w:pPr>
      <w:r w:rsidRPr="00B421C2">
        <w:t xml:space="preserve">[P] interface </w:t>
      </w:r>
      <w:r w:rsidR="00064113">
        <w:t xml:space="preserve">gigabitethernet </w:t>
      </w:r>
      <w:r w:rsidR="009C0B77">
        <w:t>3/1</w:t>
      </w:r>
      <w:r w:rsidR="00064113">
        <w:t>/5</w:t>
      </w:r>
    </w:p>
    <w:p w:rsidR="008C574F" w:rsidRPr="007530E2" w:rsidRDefault="008C574F" w:rsidP="00B51350">
      <w:pPr>
        <w:pStyle w:val="TerminalDisplayIndent1"/>
      </w:pPr>
      <w:r w:rsidRPr="007530E2">
        <w:t>[P-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ip address 172.2.1.1 24</w:t>
      </w:r>
    </w:p>
    <w:p w:rsidR="008C574F" w:rsidRPr="007530E2" w:rsidRDefault="008C574F" w:rsidP="00B51350">
      <w:pPr>
        <w:pStyle w:val="TerminalDisplayIndent1"/>
      </w:pPr>
      <w:r w:rsidRPr="007530E2">
        <w:t>[P-</w:t>
      </w:r>
      <w:r w:rsidR="00064113">
        <w:t>GigabitEthernet</w:t>
      </w:r>
      <w:r w:rsidR="009C0B77">
        <w:t>3/1</w:t>
      </w:r>
      <w:r w:rsidR="00064113">
        <w:t>/5</w:t>
      </w:r>
      <w:r w:rsidRPr="007530E2">
        <w:t xml:space="preserve">] </w:t>
      </w:r>
      <w:r w:rsidRPr="00B421C2">
        <w:rPr>
          <w:rFonts w:hint="eastAsia"/>
        </w:rPr>
        <w:t>quit</w:t>
      </w:r>
    </w:p>
    <w:p w:rsidR="008C574F" w:rsidRPr="007530E2" w:rsidRDefault="008C574F" w:rsidP="00B51350">
      <w:pPr>
        <w:pStyle w:val="TerminalDisplayIndent1"/>
      </w:pPr>
      <w:r w:rsidRPr="007530E2">
        <w:t>[P] ospf</w:t>
      </w:r>
    </w:p>
    <w:p w:rsidR="008C574F" w:rsidRPr="00B421C2" w:rsidRDefault="008C574F" w:rsidP="00B51350">
      <w:pPr>
        <w:pStyle w:val="TerminalDisplayIndent1"/>
      </w:pPr>
      <w:r w:rsidRPr="007530E2">
        <w:rPr>
          <w:rFonts w:hint="eastAsia"/>
        </w:rPr>
        <w:t xml:space="preserve">[P-ospf-1] </w:t>
      </w:r>
      <w:r w:rsidRPr="00B421C2">
        <w:rPr>
          <w:rFonts w:hint="eastAsia"/>
        </w:rPr>
        <w:t>area 0</w:t>
      </w:r>
    </w:p>
    <w:p w:rsidR="008C574F" w:rsidRPr="007530E2" w:rsidRDefault="008C574F" w:rsidP="00B51350">
      <w:pPr>
        <w:pStyle w:val="TerminalDisplayIndent1"/>
      </w:pPr>
      <w:r w:rsidRPr="007530E2">
        <w:t>[P-ospf</w:t>
      </w:r>
      <w:r w:rsidRPr="007530E2">
        <w:rPr>
          <w:rFonts w:hint="eastAsia"/>
        </w:rPr>
        <w:t>-1</w:t>
      </w:r>
      <w:r w:rsidRPr="007530E2">
        <w:t>-area-0.0.0.0] network 172.1.1.0 0.</w:t>
      </w:r>
      <w:r w:rsidRPr="007530E2">
        <w:rPr>
          <w:rFonts w:hint="eastAsia"/>
        </w:rPr>
        <w:t>0</w:t>
      </w:r>
      <w:r w:rsidRPr="007530E2">
        <w:t>.</w:t>
      </w:r>
      <w:r w:rsidRPr="007530E2">
        <w:rPr>
          <w:rFonts w:hint="eastAsia"/>
        </w:rPr>
        <w:t>0</w:t>
      </w:r>
      <w:r w:rsidRPr="007530E2">
        <w:t>.255</w:t>
      </w:r>
    </w:p>
    <w:p w:rsidR="008C574F" w:rsidRPr="007530E2" w:rsidRDefault="008C574F" w:rsidP="00B51350">
      <w:pPr>
        <w:pStyle w:val="TerminalDisplayIndent1"/>
      </w:pPr>
      <w:r w:rsidRPr="007530E2">
        <w:t>[P-ospf</w:t>
      </w:r>
      <w:r w:rsidRPr="007530E2">
        <w:rPr>
          <w:rFonts w:hint="eastAsia"/>
        </w:rPr>
        <w:t>-1</w:t>
      </w:r>
      <w:r w:rsidRPr="007530E2">
        <w:t>-area-0.0.0.0] network 172.2.1.0 0.</w:t>
      </w:r>
      <w:r w:rsidRPr="007530E2">
        <w:rPr>
          <w:rFonts w:hint="eastAsia"/>
        </w:rPr>
        <w:t>0</w:t>
      </w:r>
      <w:r w:rsidRPr="007530E2">
        <w:t>.</w:t>
      </w:r>
      <w:r w:rsidRPr="007530E2">
        <w:rPr>
          <w:rFonts w:hint="eastAsia"/>
        </w:rPr>
        <w:t>0</w:t>
      </w:r>
      <w:r w:rsidRPr="007530E2">
        <w:t>.255</w:t>
      </w:r>
    </w:p>
    <w:p w:rsidR="008C574F" w:rsidRPr="007530E2" w:rsidRDefault="008C574F" w:rsidP="00B51350">
      <w:pPr>
        <w:pStyle w:val="TerminalDisplayIndent1"/>
      </w:pPr>
      <w:r w:rsidRPr="007530E2">
        <w:t>[P-ospf</w:t>
      </w:r>
      <w:r w:rsidRPr="007530E2">
        <w:rPr>
          <w:rFonts w:hint="eastAsia"/>
        </w:rPr>
        <w:t>-1</w:t>
      </w:r>
      <w:r w:rsidRPr="007530E2">
        <w:t>-area-0.0.0.0] network 2.2.2.9 0.0.0.0</w:t>
      </w:r>
    </w:p>
    <w:p w:rsidR="008C574F" w:rsidRPr="00B421C2" w:rsidRDefault="008C574F" w:rsidP="00B51350">
      <w:pPr>
        <w:pStyle w:val="TerminalDisplayIndent1"/>
      </w:pPr>
      <w:r w:rsidRPr="007530E2">
        <w:t>[P-ospf</w:t>
      </w:r>
      <w:r w:rsidRPr="007530E2">
        <w:rPr>
          <w:rFonts w:hint="eastAsia"/>
        </w:rPr>
        <w:t>-1</w:t>
      </w:r>
      <w:r w:rsidRPr="007530E2">
        <w:t xml:space="preserve">-area-0.0.0.0] </w:t>
      </w:r>
      <w:r w:rsidRPr="00B421C2">
        <w:rPr>
          <w:rFonts w:hint="eastAsia"/>
        </w:rPr>
        <w:t>quit</w:t>
      </w:r>
    </w:p>
    <w:p w:rsidR="008C574F" w:rsidRPr="007530E2" w:rsidRDefault="008C574F" w:rsidP="00B51350">
      <w:pPr>
        <w:pStyle w:val="TerminalDisplayIndent1"/>
      </w:pPr>
      <w:r w:rsidRPr="007530E2">
        <w:rPr>
          <w:rFonts w:hint="eastAsia"/>
        </w:rPr>
        <w:t xml:space="preserve">[P-ospf-1] </w:t>
      </w:r>
      <w:r w:rsidRPr="00B421C2">
        <w:rPr>
          <w:rFonts w:hint="eastAsia"/>
        </w:rPr>
        <w:t>quit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 w:rsidR="00B21D6F">
        <w:rPr>
          <w:rFonts w:hint="eastAsia"/>
        </w:rPr>
        <w:t xml:space="preserve"> </w:t>
      </w:r>
      <w:r w:rsidRPr="007530E2">
        <w:t>2</w:t>
      </w:r>
      <w:r w:rsidR="009A4E84" w:rsidRPr="007530E2">
        <w:rPr>
          <w:rFonts w:hint="eastAsia"/>
        </w:rPr>
        <w:t>。</w:t>
      </w:r>
    </w:p>
    <w:p w:rsidR="00060101" w:rsidRDefault="00060101" w:rsidP="00B51350">
      <w:pPr>
        <w:pStyle w:val="TerminalDisplayIndent1"/>
      </w:pPr>
      <w:r>
        <w:rPr>
          <w:rFonts w:hint="eastAsia"/>
        </w:rPr>
        <w:lastRenderedPageBreak/>
        <w:t>&lt;</w:t>
      </w:r>
      <w:r>
        <w:t>PE</w:t>
      </w:r>
      <w:r>
        <w:rPr>
          <w:rFonts w:hint="eastAsia"/>
        </w:rPr>
        <w:t>2&gt; system-view</w:t>
      </w:r>
    </w:p>
    <w:p w:rsidR="008C574F" w:rsidRPr="007530E2" w:rsidRDefault="008C574F" w:rsidP="00B51350">
      <w:pPr>
        <w:pStyle w:val="TerminalDisplayIndent1"/>
      </w:pPr>
      <w:r w:rsidRPr="007530E2">
        <w:t xml:space="preserve">[PE2] interface </w:t>
      </w:r>
      <w:r w:rsidR="006F2E98" w:rsidRPr="007530E2">
        <w:rPr>
          <w:rFonts w:hint="eastAsia"/>
        </w:rPr>
        <w:t>l</w:t>
      </w:r>
      <w:r w:rsidR="00885787" w:rsidRPr="007530E2">
        <w:t>oopback</w:t>
      </w:r>
      <w:r w:rsidR="006F2E98" w:rsidRPr="007530E2">
        <w:rPr>
          <w:rFonts w:hint="eastAsia"/>
        </w:rPr>
        <w:t xml:space="preserve"> </w:t>
      </w:r>
      <w:r w:rsidR="00AE3B92" w:rsidRPr="007530E2">
        <w:rPr>
          <w:rFonts w:hint="eastAsia"/>
        </w:rPr>
        <w:t>0</w:t>
      </w:r>
    </w:p>
    <w:p w:rsidR="008C574F" w:rsidRPr="007530E2" w:rsidRDefault="008C574F" w:rsidP="00B51350">
      <w:pPr>
        <w:pStyle w:val="TerminalDisplayIndent1"/>
      </w:pPr>
      <w:r w:rsidRPr="007530E2">
        <w:t>[PE2-</w:t>
      </w:r>
      <w:r w:rsidR="00AE3B92" w:rsidRPr="007530E2">
        <w:t>LoopBack</w:t>
      </w:r>
      <w:r w:rsidR="00AE3B92" w:rsidRPr="007530E2">
        <w:rPr>
          <w:rFonts w:hint="eastAsia"/>
        </w:rPr>
        <w:t>0</w:t>
      </w:r>
      <w:r w:rsidRPr="007530E2">
        <w:t xml:space="preserve">] ip address 3.3.3.9 </w:t>
      </w:r>
      <w:r w:rsidRPr="007530E2">
        <w:rPr>
          <w:rFonts w:hint="eastAsia"/>
        </w:rPr>
        <w:t>32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AE3B92" w:rsidRPr="00B421C2">
        <w:t>LoopBack</w:t>
      </w:r>
      <w:r w:rsidR="00AE3B92" w:rsidRPr="00B421C2">
        <w:rPr>
          <w:rFonts w:hint="eastAsia"/>
        </w:rPr>
        <w:t>0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TerminalDisplayIndent1"/>
      </w:pPr>
      <w:r w:rsidRPr="00B421C2">
        <w:t xml:space="preserve">[PE2] 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ip address 172.2.1.2 24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7530E2" w:rsidRDefault="008C574F" w:rsidP="00B51350">
      <w:pPr>
        <w:pStyle w:val="TerminalDisplayIndent1"/>
      </w:pPr>
      <w:r w:rsidRPr="007530E2">
        <w:t>[PE2] ospf</w:t>
      </w:r>
    </w:p>
    <w:p w:rsidR="008C574F" w:rsidRPr="00B421C2" w:rsidRDefault="008C574F" w:rsidP="00B51350">
      <w:pPr>
        <w:pStyle w:val="TerminalDisplayIndent1"/>
      </w:pPr>
      <w:r w:rsidRPr="007530E2">
        <w:rPr>
          <w:rFonts w:hint="eastAsia"/>
        </w:rPr>
        <w:t>[PE</w:t>
      </w:r>
      <w:r w:rsidRPr="007530E2">
        <w:t>2</w:t>
      </w:r>
      <w:r w:rsidRPr="007530E2">
        <w:rPr>
          <w:rFonts w:hint="eastAsia"/>
        </w:rPr>
        <w:t xml:space="preserve">-ospf-1] </w:t>
      </w:r>
      <w:r w:rsidRPr="00B421C2">
        <w:rPr>
          <w:rFonts w:hint="eastAsia"/>
        </w:rPr>
        <w:t>area 0</w:t>
      </w:r>
    </w:p>
    <w:p w:rsidR="008C574F" w:rsidRPr="007530E2" w:rsidRDefault="008C574F" w:rsidP="00B51350">
      <w:pPr>
        <w:pStyle w:val="TerminalDisplayIndent1"/>
      </w:pPr>
      <w:r w:rsidRPr="007530E2">
        <w:t>[PE2-ospf</w:t>
      </w:r>
      <w:r w:rsidRPr="007530E2">
        <w:rPr>
          <w:rFonts w:hint="eastAsia"/>
        </w:rPr>
        <w:t>-1</w:t>
      </w:r>
      <w:r w:rsidRPr="007530E2">
        <w:t>-area-0.0.0.0] network 172.2.1.0 0.</w:t>
      </w:r>
      <w:r w:rsidRPr="007530E2">
        <w:rPr>
          <w:rFonts w:hint="eastAsia"/>
        </w:rPr>
        <w:t>0</w:t>
      </w:r>
      <w:r w:rsidRPr="007530E2">
        <w:t>.</w:t>
      </w:r>
      <w:r w:rsidRPr="007530E2">
        <w:rPr>
          <w:rFonts w:hint="eastAsia"/>
        </w:rPr>
        <w:t>0</w:t>
      </w:r>
      <w:r w:rsidRPr="007530E2">
        <w:t>.255</w:t>
      </w:r>
    </w:p>
    <w:p w:rsidR="008C574F" w:rsidRPr="007530E2" w:rsidRDefault="008C574F" w:rsidP="00B51350">
      <w:pPr>
        <w:pStyle w:val="TerminalDisplayIndent1"/>
      </w:pPr>
      <w:r w:rsidRPr="007530E2">
        <w:t>[PE2-ospf</w:t>
      </w:r>
      <w:r w:rsidRPr="007530E2">
        <w:rPr>
          <w:rFonts w:hint="eastAsia"/>
        </w:rPr>
        <w:t>-1</w:t>
      </w:r>
      <w:r w:rsidRPr="007530E2">
        <w:t>-area-0.0.0.0] network 3.3.3.9 0.0.0.0</w:t>
      </w:r>
    </w:p>
    <w:p w:rsidR="008C574F" w:rsidRPr="00B421C2" w:rsidRDefault="008C574F" w:rsidP="00B51350">
      <w:pPr>
        <w:pStyle w:val="TerminalDisplayIndent1"/>
      </w:pPr>
      <w:r w:rsidRPr="007530E2">
        <w:t>[PE2-ospf</w:t>
      </w:r>
      <w:r w:rsidRPr="007530E2">
        <w:rPr>
          <w:rFonts w:hint="eastAsia"/>
        </w:rPr>
        <w:t>-1</w:t>
      </w:r>
      <w:r w:rsidRPr="007530E2">
        <w:t xml:space="preserve">-area-0.0.0.0] </w:t>
      </w:r>
      <w:r w:rsidRPr="00B421C2">
        <w:rPr>
          <w:rFonts w:hint="eastAsia"/>
        </w:rPr>
        <w:t>quit</w:t>
      </w:r>
    </w:p>
    <w:p w:rsidR="008C574F" w:rsidRPr="007530E2" w:rsidRDefault="008C574F" w:rsidP="00B51350">
      <w:pPr>
        <w:pStyle w:val="TerminalDisplayIndent1"/>
      </w:pPr>
      <w:r w:rsidRPr="007530E2">
        <w:rPr>
          <w:rFonts w:hint="eastAsia"/>
        </w:rPr>
        <w:t>[PE</w:t>
      </w:r>
      <w:r w:rsidRPr="007530E2">
        <w:t>2</w:t>
      </w:r>
      <w:r w:rsidRPr="007530E2">
        <w:rPr>
          <w:rFonts w:hint="eastAsia"/>
        </w:rPr>
        <w:t xml:space="preserve">-ospf-1] </w:t>
      </w:r>
      <w:r w:rsidRPr="00B421C2">
        <w:rPr>
          <w:rFonts w:hint="eastAsia"/>
        </w:rPr>
        <w:t>quit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>配置完成后，</w:t>
      </w:r>
      <w:r w:rsidRPr="007530E2">
        <w:rPr>
          <w:rFonts w:hint="eastAsia"/>
        </w:rPr>
        <w:t>PE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、</w:t>
      </w:r>
      <w:r w:rsidRPr="007530E2">
        <w:rPr>
          <w:rFonts w:hint="eastAsia"/>
        </w:rPr>
        <w:t>P</w:t>
      </w:r>
      <w:r w:rsidRPr="007530E2">
        <w:rPr>
          <w:rFonts w:hint="eastAsia"/>
        </w:rPr>
        <w:t>、</w:t>
      </w:r>
      <w:r w:rsidRPr="007530E2">
        <w:rPr>
          <w:rFonts w:hint="eastAsia"/>
        </w:rPr>
        <w:t>PE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之间应能建立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邻居，执行</w:t>
      </w:r>
      <w:r w:rsidRPr="00DA2C2B">
        <w:rPr>
          <w:rStyle w:val="commandkeywords"/>
          <w:rFonts w:hint="eastAsia"/>
        </w:rPr>
        <w:t>display ospf peer</w:t>
      </w:r>
      <w:r w:rsidRPr="007530E2">
        <w:rPr>
          <w:rFonts w:hint="eastAsia"/>
        </w:rPr>
        <w:t>命令可以看到邻居达到</w:t>
      </w:r>
      <w:r w:rsidRPr="007530E2">
        <w:rPr>
          <w:rFonts w:hint="eastAsia"/>
        </w:rPr>
        <w:t>FULL</w:t>
      </w:r>
      <w:r w:rsidRPr="007530E2">
        <w:rPr>
          <w:rFonts w:hint="eastAsia"/>
        </w:rPr>
        <w:t>状态。执行</w:t>
      </w:r>
      <w:r w:rsidRPr="00DA2C2B">
        <w:rPr>
          <w:rStyle w:val="commandkeywords"/>
          <w:rFonts w:hint="eastAsia"/>
        </w:rPr>
        <w:t>display ip routing-table</w:t>
      </w:r>
      <w:r w:rsidRPr="007530E2">
        <w:rPr>
          <w:rFonts w:hint="eastAsia"/>
        </w:rPr>
        <w:t>命令可以看到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之间学习到对方的</w:t>
      </w:r>
      <w:r w:rsidRPr="007530E2">
        <w:rPr>
          <w:rFonts w:hint="eastAsia"/>
        </w:rPr>
        <w:t>Loopback</w:t>
      </w:r>
      <w:r w:rsidRPr="007530E2">
        <w:rPr>
          <w:rFonts w:hint="eastAsia"/>
        </w:rPr>
        <w:t>路由。</w:t>
      </w:r>
    </w:p>
    <w:p w:rsidR="007D7DD4" w:rsidRDefault="008C574F" w:rsidP="00DD64CA">
      <w:pPr>
        <w:pStyle w:val="ItemStep"/>
      </w:pPr>
      <w:r w:rsidRPr="007530E2">
        <w:rPr>
          <w:rFonts w:hint="eastAsia"/>
        </w:rPr>
        <w:t>在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骨干网上配置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基本能力和</w:t>
      </w:r>
      <w:r w:rsidRPr="007530E2">
        <w:rPr>
          <w:rFonts w:hint="eastAsia"/>
        </w:rPr>
        <w:t>MPLS LDP</w:t>
      </w:r>
      <w:r w:rsidRPr="007530E2">
        <w:rPr>
          <w:rFonts w:hint="eastAsia"/>
        </w:rPr>
        <w:t>，建立</w:t>
      </w:r>
      <w:r w:rsidRPr="007530E2">
        <w:rPr>
          <w:rFonts w:hint="eastAsia"/>
        </w:rPr>
        <w:t>LDP LSP</w:t>
      </w:r>
    </w:p>
    <w:p w:rsidR="004D04CA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="009A4E84" w:rsidRPr="007530E2">
        <w:rPr>
          <w:rFonts w:hint="eastAsia"/>
        </w:rPr>
        <w:t>。</w:t>
      </w:r>
    </w:p>
    <w:p w:rsidR="008C574F" w:rsidRPr="007530E2" w:rsidRDefault="008C574F" w:rsidP="00B51350">
      <w:pPr>
        <w:pStyle w:val="TerminalDisplayIndent1"/>
      </w:pPr>
      <w:r w:rsidRPr="007530E2">
        <w:t xml:space="preserve">[PE1] mpls lsr-id </w:t>
      </w:r>
      <w:r w:rsidRPr="007530E2">
        <w:rPr>
          <w:rFonts w:hint="eastAsia"/>
        </w:rPr>
        <w:t>1</w:t>
      </w:r>
      <w:r w:rsidRPr="007530E2">
        <w:t>.</w:t>
      </w:r>
      <w:r w:rsidRPr="007530E2">
        <w:rPr>
          <w:rFonts w:hint="eastAsia"/>
        </w:rPr>
        <w:t>1</w:t>
      </w:r>
      <w:r w:rsidRPr="007530E2">
        <w:t>.1.</w:t>
      </w:r>
      <w:r w:rsidRPr="007530E2">
        <w:rPr>
          <w:rFonts w:hint="eastAsia"/>
        </w:rPr>
        <w:t>9</w:t>
      </w:r>
    </w:p>
    <w:p w:rsidR="008C574F" w:rsidRPr="00B421C2" w:rsidRDefault="008C574F" w:rsidP="00B51350">
      <w:pPr>
        <w:pStyle w:val="TerminalDisplayIndent1"/>
      </w:pPr>
      <w:r w:rsidRPr="00B421C2">
        <w:t>[PE1] mpls ldp</w:t>
      </w:r>
    </w:p>
    <w:p w:rsidR="008C574F" w:rsidRPr="00B421C2" w:rsidRDefault="008C574F" w:rsidP="00B51350">
      <w:pPr>
        <w:pStyle w:val="TerminalDisplayIndent1"/>
      </w:pPr>
      <w:r w:rsidRPr="00B421C2">
        <w:t>[PE1</w:t>
      </w:r>
      <w:r w:rsidR="005A52C1" w:rsidRPr="00B421C2">
        <w:t>-ldp</w:t>
      </w:r>
      <w:r w:rsidRPr="00B421C2">
        <w:t>] quit</w:t>
      </w:r>
    </w:p>
    <w:p w:rsidR="008C574F" w:rsidRPr="00B421C2" w:rsidRDefault="008C574F" w:rsidP="00B51350">
      <w:pPr>
        <w:pStyle w:val="TerminalDisplayIndent1"/>
      </w:pPr>
      <w:r w:rsidRPr="00B421C2">
        <w:t xml:space="preserve">[PE1] 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</w:t>
      </w:r>
      <w:r w:rsidR="007A4D5E" w:rsidRPr="00B421C2"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 ldp</w:t>
      </w:r>
      <w:r w:rsidR="007A4D5E" w:rsidRPr="00B421C2"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</w:t>
      </w:r>
      <w:r w:rsidR="009A4E84"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[P] mpls lsr-id 2.2.2.</w:t>
      </w:r>
      <w:r w:rsidRPr="00B421C2">
        <w:rPr>
          <w:rFonts w:hint="eastAsia"/>
        </w:rPr>
        <w:t>9</w:t>
      </w:r>
    </w:p>
    <w:p w:rsidR="008C574F" w:rsidRPr="00B421C2" w:rsidRDefault="008C574F" w:rsidP="00B51350">
      <w:pPr>
        <w:pStyle w:val="TerminalDisplayIndent1"/>
      </w:pPr>
      <w:r w:rsidRPr="00B421C2">
        <w:t>[P] mpls ldp</w:t>
      </w:r>
    </w:p>
    <w:p w:rsidR="008C574F" w:rsidRPr="00B421C2" w:rsidRDefault="008C574F" w:rsidP="00B51350">
      <w:pPr>
        <w:pStyle w:val="TerminalDisplayIndent1"/>
      </w:pPr>
      <w:r w:rsidRPr="00B421C2">
        <w:t>[P</w:t>
      </w:r>
      <w:r w:rsidR="005A52C1" w:rsidRPr="00B421C2">
        <w:t>-ldp</w:t>
      </w:r>
      <w:r w:rsidRPr="00B421C2">
        <w:t>] quit</w:t>
      </w:r>
    </w:p>
    <w:p w:rsidR="008C574F" w:rsidRPr="00B421C2" w:rsidRDefault="008C574F" w:rsidP="00B51350">
      <w:pPr>
        <w:pStyle w:val="TerminalDisplayIndent1"/>
      </w:pPr>
      <w:r w:rsidRPr="00B421C2">
        <w:t xml:space="preserve">[P] 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8C574F" w:rsidRPr="00B421C2" w:rsidRDefault="008C574F" w:rsidP="00B51350">
      <w:pPr>
        <w:pStyle w:val="TerminalDisplayIndent1"/>
      </w:pPr>
      <w:r w:rsidRPr="00B421C2">
        <w:t>[P-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</w:t>
      </w:r>
      <w:r w:rsidR="007A4D5E" w:rsidRPr="00B421C2"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>[P-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 ldp</w:t>
      </w:r>
      <w:r w:rsidR="007A4D5E" w:rsidRPr="00B421C2"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>[P-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TerminalDisplayIndent1"/>
      </w:pPr>
      <w:r w:rsidRPr="00B421C2">
        <w:t xml:space="preserve">[P] interface </w:t>
      </w:r>
      <w:r w:rsidR="00064113">
        <w:t xml:space="preserve">gigabitethernet </w:t>
      </w:r>
      <w:r w:rsidR="009C0B77">
        <w:t>3/1</w:t>
      </w:r>
      <w:r w:rsidR="00064113">
        <w:t>/5</w:t>
      </w:r>
    </w:p>
    <w:p w:rsidR="008C574F" w:rsidRPr="00B421C2" w:rsidRDefault="008C574F" w:rsidP="00B51350">
      <w:pPr>
        <w:pStyle w:val="TerminalDisplayIndent1"/>
      </w:pPr>
      <w:r w:rsidRPr="00B421C2">
        <w:t>[P-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</w:t>
      </w:r>
      <w:r w:rsidR="007A4D5E" w:rsidRPr="00B421C2"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>[P-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 ldp</w:t>
      </w:r>
      <w:r w:rsidR="007A4D5E" w:rsidRPr="00B421C2"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>[P-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</w:t>
      </w:r>
      <w:r w:rsidR="00B21D6F" w:rsidRPr="00B421C2">
        <w:rPr>
          <w:rFonts w:hint="eastAsia"/>
        </w:rPr>
        <w:t xml:space="preserve"> </w:t>
      </w:r>
      <w:r w:rsidRPr="00B421C2">
        <w:rPr>
          <w:rFonts w:hint="eastAsia"/>
        </w:rPr>
        <w:t>2</w:t>
      </w:r>
      <w:r w:rsidR="009A4E84"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] mpls lsr-id 3.3.3.</w:t>
      </w:r>
      <w:r w:rsidRPr="00B421C2">
        <w:rPr>
          <w:rFonts w:hint="eastAsia"/>
        </w:rPr>
        <w:t>9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] mpls ldp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="005A52C1" w:rsidRPr="00B421C2">
        <w:t>-ldp</w:t>
      </w:r>
      <w:r w:rsidRPr="00B421C2">
        <w:t>] quit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 xml:space="preserve">] 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</w:t>
      </w:r>
      <w:r w:rsidR="007A4D5E" w:rsidRPr="00B421C2"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 ldp</w:t>
      </w:r>
      <w:r w:rsidR="007A4D5E" w:rsidRPr="00B421C2"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lastRenderedPageBreak/>
        <w:t>上述配置完成后</w:t>
      </w:r>
      <w:r w:rsidRPr="00B421C2">
        <w:rPr>
          <w:rFonts w:hint="eastAsia"/>
        </w:rPr>
        <w:t>，</w:t>
      </w:r>
      <w:r w:rsidRPr="00B421C2">
        <w:rPr>
          <w:rFonts w:hint="eastAsia"/>
        </w:rPr>
        <w:t>PE</w:t>
      </w:r>
      <w:r w:rsidR="00B21D6F" w:rsidRPr="00B421C2">
        <w:rPr>
          <w:rFonts w:hint="eastAsia"/>
        </w:rPr>
        <w:t xml:space="preserve"> </w:t>
      </w:r>
      <w:r w:rsidRPr="00B421C2">
        <w:rPr>
          <w:rFonts w:hint="eastAsia"/>
        </w:rPr>
        <w:t>1</w:t>
      </w:r>
      <w:r w:rsidRPr="007530E2">
        <w:rPr>
          <w:rFonts w:hint="eastAsia"/>
        </w:rPr>
        <w:t>、</w:t>
      </w:r>
      <w:r w:rsidRPr="00B421C2">
        <w:rPr>
          <w:rFonts w:hint="eastAsia"/>
        </w:rPr>
        <w:t>P</w:t>
      </w:r>
      <w:r w:rsidRPr="007530E2">
        <w:rPr>
          <w:rFonts w:hint="eastAsia"/>
        </w:rPr>
        <w:t>、</w:t>
      </w:r>
      <w:r w:rsidRPr="00B421C2">
        <w:rPr>
          <w:rFonts w:hint="eastAsia"/>
        </w:rPr>
        <w:t>PE</w:t>
      </w:r>
      <w:r w:rsidR="00B21D6F" w:rsidRPr="00B421C2">
        <w:rPr>
          <w:rFonts w:hint="eastAsia"/>
        </w:rPr>
        <w:t xml:space="preserve"> </w:t>
      </w:r>
      <w:r w:rsidRPr="00B421C2">
        <w:rPr>
          <w:rFonts w:hint="eastAsia"/>
        </w:rPr>
        <w:t>2</w:t>
      </w:r>
      <w:r w:rsidRPr="007530E2">
        <w:rPr>
          <w:rFonts w:hint="eastAsia"/>
        </w:rPr>
        <w:t>之间应能建立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会话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执行</w:t>
      </w:r>
      <w:r w:rsidRPr="00DA2C2B">
        <w:rPr>
          <w:rStyle w:val="commandkeywords"/>
          <w:rFonts w:hint="eastAsia"/>
        </w:rPr>
        <w:t xml:space="preserve">display mpls ldp </w:t>
      </w:r>
      <w:r w:rsidR="009B48FA" w:rsidRPr="00DA2C2B">
        <w:rPr>
          <w:rStyle w:val="commandkeywords"/>
          <w:rFonts w:hint="eastAsia"/>
        </w:rPr>
        <w:t>peer</w:t>
      </w:r>
      <w:r w:rsidRPr="007530E2">
        <w:rPr>
          <w:rFonts w:hint="eastAsia"/>
        </w:rPr>
        <w:t>命令可以看到</w:t>
      </w:r>
      <w:r w:rsidR="007F2FFE" w:rsidRPr="00B421C2">
        <w:t>LDP</w:t>
      </w:r>
      <w:r w:rsidR="006C07BF">
        <w:rPr>
          <w:rFonts w:hint="eastAsia"/>
        </w:rPr>
        <w:t>会话的状态</w:t>
      </w:r>
      <w:r w:rsidRPr="007530E2">
        <w:rPr>
          <w:rFonts w:hint="eastAsia"/>
        </w:rPr>
        <w:t>为</w:t>
      </w:r>
      <w:r w:rsidRPr="00B421C2">
        <w:rPr>
          <w:rFonts w:hint="eastAsia"/>
        </w:rPr>
        <w:t>Operational</w:t>
      </w:r>
      <w:r w:rsidRPr="007530E2">
        <w:rPr>
          <w:rFonts w:hint="eastAsia"/>
        </w:rPr>
        <w:t>。执行</w:t>
      </w:r>
      <w:r w:rsidRPr="00DA2C2B">
        <w:rPr>
          <w:rStyle w:val="commandkeywords"/>
          <w:rFonts w:hint="eastAsia"/>
        </w:rPr>
        <w:t xml:space="preserve">display mpls </w:t>
      </w:r>
      <w:r w:rsidRPr="00DA2C2B">
        <w:rPr>
          <w:rStyle w:val="commandkeywords"/>
        </w:rPr>
        <w:t xml:space="preserve">ldp </w:t>
      </w:r>
      <w:r w:rsidRPr="00DA2C2B">
        <w:rPr>
          <w:rStyle w:val="commandkeywords"/>
          <w:rFonts w:hint="eastAsia"/>
        </w:rPr>
        <w:t>lsp</w:t>
      </w:r>
      <w:r w:rsidRPr="007530E2">
        <w:rPr>
          <w:rFonts w:hint="eastAsia"/>
        </w:rPr>
        <w:t>命令，可以看到</w:t>
      </w:r>
      <w:r w:rsidRPr="007530E2">
        <w:t xml:space="preserve">LDP </w:t>
      </w:r>
      <w:r w:rsidRPr="007530E2">
        <w:rPr>
          <w:rFonts w:hint="eastAsia"/>
        </w:rPr>
        <w:t>LSP</w:t>
      </w:r>
      <w:r w:rsidRPr="007530E2">
        <w:rPr>
          <w:rFonts w:hint="eastAsia"/>
        </w:rPr>
        <w:t>的建立情况。</w:t>
      </w:r>
    </w:p>
    <w:p w:rsidR="007D7DD4" w:rsidRDefault="008C574F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PE</w:t>
      </w:r>
      <w:r w:rsidR="00FD7D83" w:rsidRPr="00B421C2">
        <w:rPr>
          <w:rFonts w:hint="eastAsia"/>
          <w:lang w:eastAsia="zh-CN"/>
        </w:rPr>
        <w:t>设备</w:t>
      </w:r>
      <w:r w:rsidRPr="00B421C2">
        <w:rPr>
          <w:rFonts w:hint="eastAsia"/>
          <w:lang w:eastAsia="zh-CN"/>
        </w:rPr>
        <w:t>上配置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实例，将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接入</w:t>
      </w:r>
      <w:r w:rsidRPr="00B421C2">
        <w:rPr>
          <w:rFonts w:hint="eastAsia"/>
          <w:lang w:eastAsia="zh-CN"/>
        </w:rPr>
        <w:t>PE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</w:t>
      </w:r>
      <w:r w:rsidR="00B21D6F" w:rsidRPr="00B421C2">
        <w:rPr>
          <w:rFonts w:hint="eastAsia"/>
        </w:rPr>
        <w:t xml:space="preserve"> </w:t>
      </w:r>
      <w:r w:rsidRPr="00B421C2">
        <w:rPr>
          <w:rFonts w:hint="eastAsia"/>
        </w:rPr>
        <w:t>1</w:t>
      </w:r>
      <w:r w:rsidR="009A4E84"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 xml:space="preserve">[PE1] ip vpn-instance </w:t>
      </w:r>
      <w:r w:rsidR="008E69CF" w:rsidRPr="00B421C2">
        <w:t>vpn</w:t>
      </w:r>
      <w:r w:rsidR="008E69CF" w:rsidRPr="00B421C2">
        <w:rPr>
          <w:rFonts w:hint="eastAsia"/>
        </w:rPr>
        <w:t>1</w:t>
      </w:r>
    </w:p>
    <w:p w:rsidR="008C574F" w:rsidRPr="00B421C2" w:rsidRDefault="008C574F" w:rsidP="00B51350">
      <w:pPr>
        <w:pStyle w:val="TerminalDisplayIndent1"/>
      </w:pPr>
      <w:r w:rsidRPr="00B421C2">
        <w:t>[PE1-vpn-instance</w:t>
      </w:r>
      <w:r w:rsidRPr="00B421C2">
        <w:rPr>
          <w:rFonts w:hint="eastAsia"/>
        </w:rPr>
        <w:t>-</w:t>
      </w:r>
      <w:r w:rsidR="008E69CF" w:rsidRPr="00B421C2">
        <w:rPr>
          <w:rFonts w:hint="eastAsia"/>
        </w:rPr>
        <w:t>vpn1</w:t>
      </w:r>
      <w:r w:rsidRPr="00B421C2">
        <w:t>] route-distinguisher 100:</w:t>
      </w:r>
      <w:r w:rsidRPr="00B421C2">
        <w:rPr>
          <w:rFonts w:hint="eastAsia"/>
        </w:rPr>
        <w:t>1</w:t>
      </w:r>
    </w:p>
    <w:p w:rsidR="008C574F" w:rsidRPr="00B421C2" w:rsidRDefault="008C574F" w:rsidP="00B51350">
      <w:pPr>
        <w:pStyle w:val="TerminalDisplayIndent1"/>
      </w:pPr>
      <w:r w:rsidRPr="00B421C2">
        <w:t>[PE1-vpn-instance</w:t>
      </w:r>
      <w:r w:rsidRPr="00B421C2">
        <w:rPr>
          <w:rFonts w:hint="eastAsia"/>
        </w:rPr>
        <w:t>-</w:t>
      </w:r>
      <w:r w:rsidR="008E69CF" w:rsidRPr="00B421C2">
        <w:rPr>
          <w:rFonts w:hint="eastAsia"/>
        </w:rPr>
        <w:t>vpn1</w:t>
      </w:r>
      <w:r w:rsidRPr="00B421C2">
        <w:t>] vpn-target 1</w:t>
      </w:r>
      <w:r w:rsidRPr="00B421C2">
        <w:rPr>
          <w:rFonts w:hint="eastAsia"/>
        </w:rPr>
        <w:t>11</w:t>
      </w:r>
      <w:r w:rsidRPr="00B421C2">
        <w:t>:1</w:t>
      </w:r>
    </w:p>
    <w:p w:rsidR="008C574F" w:rsidRPr="00B421C2" w:rsidRDefault="008C574F" w:rsidP="00B51350">
      <w:pPr>
        <w:pStyle w:val="TerminalDisplayIndent1"/>
      </w:pPr>
      <w:r w:rsidRPr="00B421C2">
        <w:t>[PE1-vpn-instance</w:t>
      </w:r>
      <w:r w:rsidRPr="00B421C2">
        <w:rPr>
          <w:rFonts w:hint="eastAsia"/>
        </w:rPr>
        <w:t>-</w:t>
      </w:r>
      <w:r w:rsidR="008E69CF" w:rsidRPr="00B421C2">
        <w:rPr>
          <w:rFonts w:hint="eastAsia"/>
        </w:rPr>
        <w:t>vpn1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TerminalDisplayIndent1"/>
      </w:pPr>
      <w:r w:rsidRPr="00B421C2">
        <w:t xml:space="preserve">[PE1] ip vpn-instance </w:t>
      </w:r>
      <w:r w:rsidR="008E69CF" w:rsidRPr="00B421C2">
        <w:t>vpn</w:t>
      </w:r>
      <w:r w:rsidR="008E69CF" w:rsidRPr="00B421C2">
        <w:rPr>
          <w:rFonts w:hint="eastAsia"/>
        </w:rPr>
        <w:t>2</w:t>
      </w:r>
    </w:p>
    <w:p w:rsidR="008C574F" w:rsidRPr="00B421C2" w:rsidRDefault="008C574F" w:rsidP="00B51350">
      <w:pPr>
        <w:pStyle w:val="TerminalDisplayIndent1"/>
      </w:pPr>
      <w:r w:rsidRPr="00B421C2">
        <w:t>[PE1-vpn-instance</w:t>
      </w:r>
      <w:r w:rsidRPr="00B421C2">
        <w:rPr>
          <w:rFonts w:hint="eastAsia"/>
        </w:rPr>
        <w:t>-</w:t>
      </w:r>
      <w:r w:rsidR="008E69CF" w:rsidRPr="00B421C2">
        <w:rPr>
          <w:rFonts w:hint="eastAsia"/>
        </w:rPr>
        <w:t>vpn2</w:t>
      </w:r>
      <w:r w:rsidRPr="00B421C2">
        <w:t>] route-distinguisher 100:</w:t>
      </w:r>
      <w:r w:rsidRPr="00B421C2">
        <w:rPr>
          <w:rFonts w:hint="eastAsia"/>
        </w:rPr>
        <w:t>2</w:t>
      </w:r>
    </w:p>
    <w:p w:rsidR="008C574F" w:rsidRPr="00B421C2" w:rsidRDefault="008C574F" w:rsidP="00B51350">
      <w:pPr>
        <w:pStyle w:val="TerminalDisplayIndent1"/>
      </w:pPr>
      <w:r w:rsidRPr="00B421C2">
        <w:t>[PE1-vpn-instance</w:t>
      </w:r>
      <w:r w:rsidRPr="00B421C2">
        <w:rPr>
          <w:rFonts w:hint="eastAsia"/>
        </w:rPr>
        <w:t>-</w:t>
      </w:r>
      <w:r w:rsidR="008E69CF" w:rsidRPr="00B421C2">
        <w:rPr>
          <w:rFonts w:hint="eastAsia"/>
        </w:rPr>
        <w:t>vpn2</w:t>
      </w:r>
      <w:r w:rsidRPr="00B421C2">
        <w:t xml:space="preserve">] vpn-target </w:t>
      </w:r>
      <w:r w:rsidRPr="00B421C2">
        <w:rPr>
          <w:rFonts w:hint="eastAsia"/>
        </w:rPr>
        <w:t>222</w:t>
      </w:r>
      <w:r w:rsidRPr="00B421C2">
        <w:t>:</w:t>
      </w:r>
      <w:r w:rsidRPr="00B421C2">
        <w:rPr>
          <w:rFonts w:hint="eastAsia"/>
        </w:rPr>
        <w:t>2</w:t>
      </w:r>
    </w:p>
    <w:p w:rsidR="008C574F" w:rsidRPr="00B421C2" w:rsidRDefault="008C574F" w:rsidP="00B51350">
      <w:pPr>
        <w:pStyle w:val="TerminalDisplayIndent1"/>
      </w:pPr>
      <w:r w:rsidRPr="00B421C2">
        <w:t>[PE1-vpn-instance</w:t>
      </w:r>
      <w:r w:rsidRPr="00B421C2">
        <w:rPr>
          <w:rFonts w:hint="eastAsia"/>
        </w:rPr>
        <w:t>-</w:t>
      </w:r>
      <w:r w:rsidR="008E69CF" w:rsidRPr="00B421C2">
        <w:rPr>
          <w:rFonts w:hint="eastAsia"/>
        </w:rPr>
        <w:t>vpn2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7530E2" w:rsidRDefault="008C574F" w:rsidP="00B51350">
      <w:pPr>
        <w:pStyle w:val="TerminalDisplayIndent1"/>
      </w:pPr>
      <w:r w:rsidRPr="007530E2">
        <w:t xml:space="preserve">[PE1] </w:t>
      </w:r>
      <w:r w:rsidRPr="007530E2">
        <w:rPr>
          <w:rFonts w:hint="eastAsia"/>
        </w:rPr>
        <w:t xml:space="preserve">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064113">
        <w:t>GigabitEthernet</w:t>
      </w:r>
      <w:r w:rsidR="009C0B77">
        <w:t>3/1</w:t>
      </w:r>
      <w:r w:rsidR="00064113">
        <w:t>/1</w:t>
      </w:r>
      <w:r w:rsidRPr="007530E2">
        <w:t xml:space="preserve">] ip binding vpn-instance </w:t>
      </w:r>
      <w:r w:rsidR="008E69CF" w:rsidRPr="007530E2">
        <w:t>vpn</w:t>
      </w:r>
      <w:r w:rsidR="008E69CF">
        <w:rPr>
          <w:rFonts w:hint="eastAsia"/>
        </w:rPr>
        <w:t>1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 ip address 1</w:t>
      </w:r>
      <w:r w:rsidRPr="007530E2">
        <w:rPr>
          <w:rFonts w:hint="eastAsia"/>
        </w:rPr>
        <w:t>0</w:t>
      </w:r>
      <w:r w:rsidRPr="007530E2">
        <w:t xml:space="preserve">.1.1.2 </w:t>
      </w:r>
      <w:r w:rsidRPr="007530E2">
        <w:rPr>
          <w:rFonts w:hint="eastAsia"/>
        </w:rPr>
        <w:t>24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/1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TerminalDisplayIndent1"/>
      </w:pPr>
      <w:r w:rsidRPr="00B421C2">
        <w:t xml:space="preserve">[PE1] </w:t>
      </w:r>
      <w:r w:rsidRPr="00B421C2">
        <w:rPr>
          <w:rFonts w:hint="eastAsia"/>
        </w:rPr>
        <w:t xml:space="preserve">interface </w:t>
      </w:r>
      <w:r w:rsidR="00064113">
        <w:t xml:space="preserve">gigabitethernet </w:t>
      </w:r>
      <w:r w:rsidR="009C0B77">
        <w:t>3/1</w:t>
      </w:r>
      <w:r w:rsidR="00064113">
        <w:t>/2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064113">
        <w:t>GigabitEthernet</w:t>
      </w:r>
      <w:r w:rsidR="009C0B77">
        <w:t>3/1</w:t>
      </w:r>
      <w:r w:rsidR="00064113">
        <w:t>/2</w:t>
      </w:r>
      <w:r w:rsidRPr="007530E2">
        <w:t xml:space="preserve">] ip binding vpn-instance </w:t>
      </w:r>
      <w:r w:rsidR="008E69CF" w:rsidRPr="007530E2">
        <w:t>vpn</w:t>
      </w:r>
      <w:r w:rsidR="008E69CF">
        <w:rPr>
          <w:rFonts w:hint="eastAsia"/>
        </w:rPr>
        <w:t>2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064113">
        <w:t>GigabitEthernet</w:t>
      </w:r>
      <w:r w:rsidR="009C0B77">
        <w:t>3/1</w:t>
      </w:r>
      <w:r w:rsidR="00064113">
        <w:t>/2</w:t>
      </w:r>
      <w:r w:rsidRPr="007530E2">
        <w:t>] ip address 1</w:t>
      </w:r>
      <w:r w:rsidRPr="007530E2">
        <w:rPr>
          <w:rFonts w:hint="eastAsia"/>
        </w:rPr>
        <w:t>0</w:t>
      </w:r>
      <w:r w:rsidRPr="007530E2">
        <w:t>.</w:t>
      </w:r>
      <w:r w:rsidRPr="007530E2">
        <w:rPr>
          <w:rFonts w:hint="eastAsia"/>
        </w:rPr>
        <w:t>2</w:t>
      </w:r>
      <w:r w:rsidRPr="007530E2">
        <w:t xml:space="preserve">.1.2 </w:t>
      </w:r>
      <w:r w:rsidRPr="007530E2">
        <w:rPr>
          <w:rFonts w:hint="eastAsia"/>
        </w:rPr>
        <w:t>24</w:t>
      </w:r>
    </w:p>
    <w:p w:rsidR="008C574F" w:rsidRPr="00B421C2" w:rsidRDefault="008C574F" w:rsidP="00B51350">
      <w:pPr>
        <w:pStyle w:val="TerminalDisplayIndent1"/>
      </w:pPr>
      <w:r w:rsidRPr="007530E2">
        <w:t>[PE1-</w:t>
      </w:r>
      <w:r w:rsidR="00064113">
        <w:t>GigabitEthernet</w:t>
      </w:r>
      <w:r w:rsidR="009C0B77">
        <w:t>3/1</w:t>
      </w:r>
      <w:r w:rsidR="00064113">
        <w:t>/2</w:t>
      </w:r>
      <w:r w:rsidRPr="007530E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</w:t>
      </w:r>
      <w:r w:rsidR="00B21D6F" w:rsidRPr="00B421C2">
        <w:rPr>
          <w:rFonts w:hint="eastAsia"/>
        </w:rPr>
        <w:t xml:space="preserve"> </w:t>
      </w:r>
      <w:r w:rsidRPr="00B421C2">
        <w:rPr>
          <w:rFonts w:hint="eastAsia"/>
        </w:rPr>
        <w:t>2</w:t>
      </w:r>
      <w:r w:rsidR="009A4E84"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 xml:space="preserve">[PE2] ip vpn-instance </w:t>
      </w:r>
      <w:r w:rsidR="008E69CF" w:rsidRPr="00B421C2">
        <w:t>vpn</w:t>
      </w:r>
      <w:r w:rsidR="008E69CF" w:rsidRPr="00B421C2">
        <w:rPr>
          <w:rFonts w:hint="eastAsia"/>
        </w:rPr>
        <w:t>1</w:t>
      </w:r>
    </w:p>
    <w:p w:rsidR="008C574F" w:rsidRPr="00B421C2" w:rsidRDefault="008C574F" w:rsidP="00B51350">
      <w:pPr>
        <w:pStyle w:val="TerminalDisplayIndent1"/>
      </w:pPr>
      <w:r w:rsidRPr="00B421C2">
        <w:t>[PE2-vpn-instance</w:t>
      </w:r>
      <w:r w:rsidRPr="00B421C2">
        <w:rPr>
          <w:rFonts w:hint="eastAsia"/>
        </w:rPr>
        <w:t>-</w:t>
      </w:r>
      <w:r w:rsidR="008E69CF" w:rsidRPr="00B421C2">
        <w:rPr>
          <w:rFonts w:hint="eastAsia"/>
        </w:rPr>
        <w:t>vpn1</w:t>
      </w:r>
      <w:r w:rsidRPr="00B421C2">
        <w:t xml:space="preserve">] route-distinguisher </w:t>
      </w:r>
      <w:r w:rsidRPr="00B421C2">
        <w:rPr>
          <w:rFonts w:hint="eastAsia"/>
        </w:rPr>
        <w:t>2</w:t>
      </w:r>
      <w:r w:rsidRPr="00B421C2">
        <w:t>00:</w:t>
      </w:r>
      <w:r w:rsidRPr="00B421C2">
        <w:rPr>
          <w:rFonts w:hint="eastAsia"/>
        </w:rPr>
        <w:t>1</w:t>
      </w:r>
    </w:p>
    <w:p w:rsidR="008C574F" w:rsidRPr="00B421C2" w:rsidRDefault="008C574F" w:rsidP="00B51350">
      <w:pPr>
        <w:pStyle w:val="TerminalDisplayIndent1"/>
      </w:pPr>
      <w:r w:rsidRPr="00B421C2">
        <w:t>[PE2-vpn-instance</w:t>
      </w:r>
      <w:r w:rsidRPr="00B421C2">
        <w:rPr>
          <w:rFonts w:hint="eastAsia"/>
        </w:rPr>
        <w:t>-</w:t>
      </w:r>
      <w:r w:rsidR="008E69CF" w:rsidRPr="00B421C2">
        <w:rPr>
          <w:rFonts w:hint="eastAsia"/>
        </w:rPr>
        <w:t>vpn1</w:t>
      </w:r>
      <w:r w:rsidRPr="00B421C2">
        <w:t>] vpn-target 1</w:t>
      </w:r>
      <w:r w:rsidRPr="00B421C2">
        <w:rPr>
          <w:rFonts w:hint="eastAsia"/>
        </w:rPr>
        <w:t>11</w:t>
      </w:r>
      <w:r w:rsidRPr="00B421C2">
        <w:t>:1</w:t>
      </w:r>
    </w:p>
    <w:p w:rsidR="008C574F" w:rsidRPr="00B421C2" w:rsidRDefault="008C574F" w:rsidP="00B51350">
      <w:pPr>
        <w:pStyle w:val="TerminalDisplayIndent1"/>
      </w:pPr>
      <w:r w:rsidRPr="00B421C2">
        <w:t>[PE2-vpn-instance</w:t>
      </w:r>
      <w:r w:rsidRPr="00B421C2">
        <w:rPr>
          <w:rFonts w:hint="eastAsia"/>
        </w:rPr>
        <w:t>-</w:t>
      </w:r>
      <w:r w:rsidR="008E69CF" w:rsidRPr="00B421C2">
        <w:rPr>
          <w:rFonts w:hint="eastAsia"/>
        </w:rPr>
        <w:t>vpn1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TerminalDisplayIndent1"/>
      </w:pPr>
      <w:r w:rsidRPr="00B421C2">
        <w:t xml:space="preserve">[PE2] ip vpn-instance </w:t>
      </w:r>
      <w:r w:rsidR="008E69CF" w:rsidRPr="00B421C2">
        <w:t>vpn</w:t>
      </w:r>
      <w:r w:rsidR="008E69CF" w:rsidRPr="00B421C2">
        <w:rPr>
          <w:rFonts w:hint="eastAsia"/>
        </w:rPr>
        <w:t>2</w:t>
      </w:r>
    </w:p>
    <w:p w:rsidR="008C574F" w:rsidRPr="00B421C2" w:rsidRDefault="008C574F" w:rsidP="00B51350">
      <w:pPr>
        <w:pStyle w:val="TerminalDisplayIndent1"/>
      </w:pPr>
      <w:r w:rsidRPr="00B421C2">
        <w:t>[PE2-vpn-instance</w:t>
      </w:r>
      <w:r w:rsidRPr="00B421C2">
        <w:rPr>
          <w:rFonts w:hint="eastAsia"/>
        </w:rPr>
        <w:t>-</w:t>
      </w:r>
      <w:r w:rsidR="008E69CF" w:rsidRPr="00B421C2">
        <w:rPr>
          <w:rFonts w:hint="eastAsia"/>
        </w:rPr>
        <w:t>vpn2</w:t>
      </w:r>
      <w:r w:rsidRPr="00B421C2">
        <w:t xml:space="preserve">] route-distinguisher </w:t>
      </w:r>
      <w:r w:rsidRPr="00B421C2">
        <w:rPr>
          <w:rFonts w:hint="eastAsia"/>
        </w:rPr>
        <w:t>2</w:t>
      </w:r>
      <w:r w:rsidRPr="00B421C2">
        <w:t>00:</w:t>
      </w:r>
      <w:r w:rsidRPr="00B421C2">
        <w:rPr>
          <w:rFonts w:hint="eastAsia"/>
        </w:rPr>
        <w:t>2</w:t>
      </w:r>
    </w:p>
    <w:p w:rsidR="008C574F" w:rsidRPr="00B421C2" w:rsidRDefault="008C574F" w:rsidP="00B51350">
      <w:pPr>
        <w:pStyle w:val="TerminalDisplayIndent1"/>
      </w:pPr>
      <w:r w:rsidRPr="00B421C2">
        <w:t>[PE2-vpn-instance</w:t>
      </w:r>
      <w:r w:rsidRPr="00B421C2">
        <w:rPr>
          <w:rFonts w:hint="eastAsia"/>
        </w:rPr>
        <w:t>-</w:t>
      </w:r>
      <w:r w:rsidR="008E69CF" w:rsidRPr="00B421C2">
        <w:rPr>
          <w:rFonts w:hint="eastAsia"/>
        </w:rPr>
        <w:t>vpn2</w:t>
      </w:r>
      <w:r w:rsidRPr="00B421C2">
        <w:t xml:space="preserve">] vpn-target </w:t>
      </w:r>
      <w:r w:rsidRPr="00B421C2">
        <w:rPr>
          <w:rFonts w:hint="eastAsia"/>
        </w:rPr>
        <w:t>222</w:t>
      </w:r>
      <w:r w:rsidRPr="00B421C2">
        <w:t>:</w:t>
      </w:r>
      <w:r w:rsidRPr="00B421C2">
        <w:rPr>
          <w:rFonts w:hint="eastAsia"/>
        </w:rPr>
        <w:t>2</w:t>
      </w:r>
    </w:p>
    <w:p w:rsidR="008C574F" w:rsidRPr="00B421C2" w:rsidRDefault="008C574F" w:rsidP="00B51350">
      <w:pPr>
        <w:pStyle w:val="TerminalDisplayIndent1"/>
      </w:pPr>
      <w:r w:rsidRPr="00B421C2">
        <w:t>[PE2-vpn-instance</w:t>
      </w:r>
      <w:r w:rsidRPr="00B421C2">
        <w:rPr>
          <w:rFonts w:hint="eastAsia"/>
        </w:rPr>
        <w:t>-</w:t>
      </w:r>
      <w:r w:rsidR="008E69CF" w:rsidRPr="00B421C2">
        <w:rPr>
          <w:rFonts w:hint="eastAsia"/>
        </w:rPr>
        <w:t>vpn2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7530E2" w:rsidRDefault="008C574F" w:rsidP="00B51350">
      <w:pPr>
        <w:pStyle w:val="TerminalDisplayIndent1"/>
      </w:pPr>
      <w:r w:rsidRPr="007530E2">
        <w:t xml:space="preserve">[PE2] </w:t>
      </w:r>
      <w:r w:rsidRPr="007530E2">
        <w:rPr>
          <w:rFonts w:hint="eastAsia"/>
        </w:rPr>
        <w:t xml:space="preserve">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8C574F" w:rsidRPr="007530E2" w:rsidRDefault="008C574F" w:rsidP="00B51350">
      <w:pPr>
        <w:pStyle w:val="TerminalDisplayIndent1"/>
      </w:pPr>
      <w:r w:rsidRPr="007530E2">
        <w:t>[PE2-</w:t>
      </w:r>
      <w:r w:rsidR="00064113">
        <w:t>GigabitEthernet</w:t>
      </w:r>
      <w:r w:rsidR="009C0B77">
        <w:t>3/1</w:t>
      </w:r>
      <w:r w:rsidR="00064113">
        <w:t>/1</w:t>
      </w:r>
      <w:r w:rsidRPr="007530E2">
        <w:t xml:space="preserve">] ip binding vpn-instance </w:t>
      </w:r>
      <w:r w:rsidR="008E69CF" w:rsidRPr="007530E2">
        <w:t>vpn</w:t>
      </w:r>
      <w:r w:rsidR="008E69CF">
        <w:rPr>
          <w:rFonts w:hint="eastAsia"/>
        </w:rPr>
        <w:t>1</w:t>
      </w:r>
    </w:p>
    <w:p w:rsidR="008C574F" w:rsidRPr="007530E2" w:rsidRDefault="008C574F" w:rsidP="00B51350">
      <w:pPr>
        <w:pStyle w:val="TerminalDisplayIndent1"/>
      </w:pPr>
      <w:r w:rsidRPr="007530E2">
        <w:t>[PE2-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 ip address 1</w:t>
      </w:r>
      <w:r w:rsidRPr="007530E2">
        <w:rPr>
          <w:rFonts w:hint="eastAsia"/>
        </w:rPr>
        <w:t>0</w:t>
      </w:r>
      <w:r w:rsidRPr="007530E2">
        <w:t>.</w:t>
      </w:r>
      <w:r w:rsidRPr="007530E2">
        <w:rPr>
          <w:rFonts w:hint="eastAsia"/>
        </w:rPr>
        <w:t>3</w:t>
      </w:r>
      <w:r w:rsidRPr="007530E2">
        <w:t xml:space="preserve">.1.2 </w:t>
      </w:r>
      <w:r w:rsidRPr="007530E2">
        <w:rPr>
          <w:rFonts w:hint="eastAsia"/>
        </w:rPr>
        <w:t>24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064113">
        <w:t>GigabitEthernet</w:t>
      </w:r>
      <w:r w:rsidR="009C0B77">
        <w:t>3/1</w:t>
      </w:r>
      <w:r w:rsidR="00064113">
        <w:t>/1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TerminalDisplayIndent1"/>
      </w:pPr>
      <w:r w:rsidRPr="00B421C2">
        <w:t xml:space="preserve">[PE2] </w:t>
      </w:r>
      <w:r w:rsidRPr="00B421C2">
        <w:rPr>
          <w:rFonts w:hint="eastAsia"/>
        </w:rPr>
        <w:t xml:space="preserve">interface </w:t>
      </w:r>
      <w:r w:rsidR="00064113">
        <w:t xml:space="preserve">gigabitethernet </w:t>
      </w:r>
      <w:r w:rsidR="009C0B77">
        <w:t>3/1</w:t>
      </w:r>
      <w:r w:rsidR="00064113">
        <w:t>/2</w:t>
      </w:r>
    </w:p>
    <w:p w:rsidR="008C574F" w:rsidRPr="007530E2" w:rsidRDefault="008C574F" w:rsidP="00B51350">
      <w:pPr>
        <w:pStyle w:val="TerminalDisplayIndent1"/>
      </w:pPr>
      <w:r w:rsidRPr="007530E2">
        <w:t>[PE2-</w:t>
      </w:r>
      <w:r w:rsidR="00064113">
        <w:t>GigabitEthernet</w:t>
      </w:r>
      <w:r w:rsidR="009C0B77">
        <w:t>3/1</w:t>
      </w:r>
      <w:r w:rsidR="00064113">
        <w:t>/2</w:t>
      </w:r>
      <w:r w:rsidRPr="007530E2">
        <w:t xml:space="preserve">] ip binding vpn-instance </w:t>
      </w:r>
      <w:r w:rsidR="008E69CF" w:rsidRPr="007530E2">
        <w:t>vpn</w:t>
      </w:r>
      <w:r w:rsidR="008E69CF">
        <w:rPr>
          <w:rFonts w:hint="eastAsia"/>
        </w:rPr>
        <w:t>2</w:t>
      </w:r>
    </w:p>
    <w:p w:rsidR="008C574F" w:rsidRPr="007530E2" w:rsidRDefault="008C574F" w:rsidP="00B51350">
      <w:pPr>
        <w:pStyle w:val="TerminalDisplayIndent1"/>
      </w:pPr>
      <w:r w:rsidRPr="007530E2">
        <w:t>[PE2-</w:t>
      </w:r>
      <w:r w:rsidR="00064113">
        <w:t>GigabitEthernet</w:t>
      </w:r>
      <w:r w:rsidR="009C0B77">
        <w:t>3/1</w:t>
      </w:r>
      <w:r w:rsidR="00064113">
        <w:t>/2</w:t>
      </w:r>
      <w:r w:rsidRPr="007530E2">
        <w:t>] ip address 1</w:t>
      </w:r>
      <w:r w:rsidRPr="007530E2">
        <w:rPr>
          <w:rFonts w:hint="eastAsia"/>
        </w:rPr>
        <w:t>0</w:t>
      </w:r>
      <w:r w:rsidRPr="007530E2">
        <w:t>.</w:t>
      </w:r>
      <w:r w:rsidRPr="007530E2">
        <w:rPr>
          <w:rFonts w:hint="eastAsia"/>
        </w:rPr>
        <w:t>4</w:t>
      </w:r>
      <w:r w:rsidRPr="007530E2">
        <w:t xml:space="preserve">.1.2 </w:t>
      </w:r>
      <w:r w:rsidRPr="007530E2">
        <w:rPr>
          <w:rFonts w:hint="eastAsia"/>
        </w:rPr>
        <w:t>24</w:t>
      </w:r>
    </w:p>
    <w:p w:rsidR="008C574F" w:rsidRPr="00B421C2" w:rsidRDefault="008C574F" w:rsidP="00B51350">
      <w:pPr>
        <w:pStyle w:val="TerminalDisplayIndent1"/>
      </w:pPr>
      <w:r w:rsidRPr="007530E2">
        <w:t>[PE2-</w:t>
      </w:r>
      <w:r w:rsidR="00064113">
        <w:t>GigabitEthernet</w:t>
      </w:r>
      <w:r w:rsidR="009C0B77">
        <w:t>3/1</w:t>
      </w:r>
      <w:r w:rsidR="00064113">
        <w:t>/2</w:t>
      </w:r>
      <w:r w:rsidRPr="007530E2">
        <w:t xml:space="preserve">] </w:t>
      </w:r>
      <w:r w:rsidRPr="00B421C2">
        <w:rPr>
          <w:rFonts w:hint="eastAsia"/>
        </w:rPr>
        <w:t>quit</w:t>
      </w:r>
    </w:p>
    <w:p w:rsidR="008C574F" w:rsidRPr="007530E2" w:rsidRDefault="008C574F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按</w:t>
      </w:r>
      <w:r w:rsidR="00D55D92">
        <w:fldChar w:fldCharType="begin"/>
      </w:r>
      <w:r w:rsidR="00D55D92">
        <w:rPr>
          <w:lang w:eastAsia="zh-CN"/>
        </w:rPr>
        <w:instrText xml:space="preserve">  REF _Ref83525908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1-25</w:t>
      </w:r>
      <w:r w:rsidR="00D55D92">
        <w:fldChar w:fldCharType="end"/>
      </w:r>
      <w:r w:rsidRPr="007530E2">
        <w:rPr>
          <w:rFonts w:hint="eastAsia"/>
          <w:lang w:eastAsia="zh-CN"/>
        </w:rPr>
        <w:t>配置各</w:t>
      </w:r>
      <w:r w:rsidRPr="007530E2">
        <w:rPr>
          <w:rFonts w:hint="eastAsia"/>
          <w:lang w:eastAsia="zh-CN"/>
        </w:rPr>
        <w:t>CE</w:t>
      </w:r>
      <w:r w:rsidRPr="007530E2">
        <w:rPr>
          <w:rFonts w:hint="eastAsia"/>
          <w:lang w:eastAsia="zh-CN"/>
        </w:rPr>
        <w:t>的接口</w:t>
      </w:r>
      <w:r w:rsidRPr="007530E2">
        <w:rPr>
          <w:rFonts w:hint="eastAsia"/>
          <w:lang w:eastAsia="zh-CN"/>
        </w:rPr>
        <w:t>IP</w:t>
      </w:r>
      <w:r w:rsidRPr="007530E2">
        <w:rPr>
          <w:rFonts w:hint="eastAsia"/>
          <w:lang w:eastAsia="zh-CN"/>
        </w:rPr>
        <w:t>地址，配置过程略。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>配置完成后，在</w:t>
      </w:r>
      <w:r w:rsidRPr="007530E2">
        <w:rPr>
          <w:rFonts w:hint="eastAsia"/>
        </w:rPr>
        <w:t>PE</w:t>
      </w:r>
      <w:r w:rsidR="00FD7D83" w:rsidRPr="007530E2">
        <w:rPr>
          <w:rFonts w:hint="eastAsia"/>
        </w:rPr>
        <w:t>设备</w:t>
      </w:r>
      <w:r w:rsidRPr="007530E2">
        <w:rPr>
          <w:rFonts w:hint="eastAsia"/>
        </w:rPr>
        <w:t>上执行</w:t>
      </w:r>
      <w:r w:rsidRPr="00DA2C2B">
        <w:rPr>
          <w:rStyle w:val="commandkeywords"/>
          <w:rFonts w:hint="eastAsia"/>
        </w:rPr>
        <w:t>display ip vpn-instance</w:t>
      </w:r>
      <w:r w:rsidRPr="007530E2">
        <w:rPr>
          <w:rFonts w:hint="eastAsia"/>
        </w:rPr>
        <w:t>命令可以看到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实例的配置情况。各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能</w:t>
      </w:r>
      <w:r w:rsidRPr="007530E2">
        <w:rPr>
          <w:rFonts w:hint="eastAsia"/>
        </w:rPr>
        <w:t>ping</w:t>
      </w:r>
      <w:r w:rsidRPr="007530E2">
        <w:rPr>
          <w:rFonts w:hint="eastAsia"/>
        </w:rPr>
        <w:t>通自己接入的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。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>以</w:t>
      </w:r>
      <w:r w:rsidRPr="007530E2">
        <w:rPr>
          <w:rFonts w:hint="eastAsia"/>
        </w:rPr>
        <w:t>PE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为例：</w:t>
      </w:r>
    </w:p>
    <w:p w:rsidR="008C574F" w:rsidRPr="007530E2" w:rsidRDefault="008C574F" w:rsidP="00B51350">
      <w:pPr>
        <w:pStyle w:val="TerminalDisplayIndent1"/>
      </w:pPr>
      <w:r w:rsidRPr="007530E2">
        <w:rPr>
          <w:rFonts w:hint="eastAsia"/>
        </w:rPr>
        <w:t>[PE1] display ip vpn-instance</w:t>
      </w:r>
    </w:p>
    <w:p w:rsidR="00DE726D" w:rsidRDefault="00DE726D" w:rsidP="00B51350">
      <w:pPr>
        <w:pStyle w:val="TerminalDisplayIndent1"/>
      </w:pPr>
      <w:r>
        <w:t xml:space="preserve">  Total VPN-Instances configured : 2</w:t>
      </w:r>
    </w:p>
    <w:p w:rsidR="00C53391" w:rsidRPr="00B339DE" w:rsidRDefault="00C53391" w:rsidP="00B51350">
      <w:pPr>
        <w:pStyle w:val="TerminalDisplayIndent1"/>
      </w:pPr>
      <w:r w:rsidRPr="00B339DE">
        <w:t xml:space="preserve">  Total IPv4 VPN-Instances configured : </w:t>
      </w:r>
      <w:r>
        <w:rPr>
          <w:rFonts w:hint="eastAsia"/>
        </w:rPr>
        <w:t>2</w:t>
      </w:r>
    </w:p>
    <w:p w:rsidR="00C53391" w:rsidRPr="00B339DE" w:rsidRDefault="00C53391" w:rsidP="00B51350">
      <w:pPr>
        <w:pStyle w:val="TerminalDisplayIndent1"/>
      </w:pPr>
      <w:r w:rsidRPr="00B339DE">
        <w:t xml:space="preserve">  Total IPv6 VPN-Instances configured : 0</w:t>
      </w:r>
    </w:p>
    <w:p w:rsidR="00C53391" w:rsidRDefault="00C53391" w:rsidP="00B51350">
      <w:pPr>
        <w:pStyle w:val="TerminalDisplayIndent1"/>
      </w:pPr>
      <w:r w:rsidRPr="00B339DE">
        <w:lastRenderedPageBreak/>
        <w:t xml:space="preserve">  VPN-Instance Name     RD              Address family      Create time</w:t>
      </w:r>
    </w:p>
    <w:p w:rsidR="00DE726D" w:rsidRDefault="00DE726D" w:rsidP="00B51350">
      <w:pPr>
        <w:pStyle w:val="TerminalDisplayIndent1"/>
      </w:pPr>
      <w:r>
        <w:t xml:space="preserve">  vpn1                  100:1           </w:t>
      </w:r>
      <w:r w:rsidR="00C53391">
        <w:rPr>
          <w:rFonts w:hint="eastAsia"/>
        </w:rPr>
        <w:t xml:space="preserve">IPv4             </w:t>
      </w:r>
      <w:r w:rsidR="00C53391">
        <w:t xml:space="preserve">   </w:t>
      </w:r>
      <w:r>
        <w:t>2012/02/13 12:49:08</w:t>
      </w:r>
    </w:p>
    <w:p w:rsidR="00687E8A" w:rsidRDefault="00DE726D" w:rsidP="00B51350">
      <w:pPr>
        <w:pStyle w:val="TerminalDisplayIndent1"/>
      </w:pPr>
      <w:r>
        <w:t xml:space="preserve">  vpn2                  100:2 </w:t>
      </w:r>
      <w:r w:rsidR="00C53391">
        <w:t xml:space="preserve">          </w:t>
      </w:r>
      <w:r w:rsidR="00C53391">
        <w:rPr>
          <w:rFonts w:hint="eastAsia"/>
        </w:rPr>
        <w:t xml:space="preserve">IPv4             </w:t>
      </w:r>
      <w:r w:rsidR="00C53391">
        <w:t xml:space="preserve">   </w:t>
      </w:r>
      <w:r>
        <w:t>2012/02/13 12:49:2</w:t>
      </w:r>
      <w:r w:rsidR="00687E8A">
        <w:t>0</w:t>
      </w:r>
    </w:p>
    <w:p w:rsidR="008C574F" w:rsidRPr="00B421C2" w:rsidRDefault="008C574F" w:rsidP="00B51350">
      <w:pPr>
        <w:pStyle w:val="TerminalDisplayIndent1"/>
      </w:pPr>
      <w:r w:rsidRPr="00B421C2">
        <w:rPr>
          <w:rFonts w:hint="eastAsia"/>
        </w:rPr>
        <w:t xml:space="preserve">[PE1] ping -vpn-instance </w:t>
      </w:r>
      <w:r w:rsidR="008E69CF" w:rsidRPr="00B421C2">
        <w:rPr>
          <w:rFonts w:hint="eastAsia"/>
        </w:rPr>
        <w:t xml:space="preserve">vpn1 </w:t>
      </w:r>
      <w:r w:rsidRPr="00B421C2">
        <w:rPr>
          <w:rFonts w:hint="eastAsia"/>
        </w:rPr>
        <w:t>10.1.1.1</w:t>
      </w:r>
    </w:p>
    <w:p w:rsidR="00F262C7" w:rsidRDefault="00FD4E62" w:rsidP="00B51350">
      <w:pPr>
        <w:pStyle w:val="TerminalDisplayIndent1"/>
      </w:pPr>
      <w:r>
        <w:t>P</w:t>
      </w:r>
      <w:r>
        <w:rPr>
          <w:rFonts w:hint="eastAsia"/>
        </w:rPr>
        <w:t>ing</w:t>
      </w:r>
      <w:r>
        <w:t xml:space="preserve"> </w:t>
      </w:r>
      <w:r w:rsidR="00F262C7">
        <w:t>10.1.1.1 (10.1.1.1): 56 data bytes</w:t>
      </w:r>
      <w:r w:rsidRPr="00FD4E62">
        <w:t>, press CTRL_C to break</w:t>
      </w:r>
    </w:p>
    <w:p w:rsidR="00F262C7" w:rsidRDefault="00F262C7" w:rsidP="00B51350">
      <w:pPr>
        <w:pStyle w:val="TerminalDisplayIndent1"/>
      </w:pPr>
      <w:r>
        <w:t>56 bytes from 10.1.1.1: icmp_seq=0 ttl=255 time=1.000 ms</w:t>
      </w:r>
    </w:p>
    <w:p w:rsidR="00F262C7" w:rsidRDefault="00F262C7" w:rsidP="00B51350">
      <w:pPr>
        <w:pStyle w:val="TerminalDisplayIndent1"/>
      </w:pPr>
      <w:r>
        <w:t>56 bytes from 10.1.1.1: icmp_seq=1 ttl=255 time=2.000 ms</w:t>
      </w:r>
    </w:p>
    <w:p w:rsidR="00F262C7" w:rsidRDefault="00F262C7" w:rsidP="00B51350">
      <w:pPr>
        <w:pStyle w:val="TerminalDisplayIndent1"/>
      </w:pPr>
      <w:r>
        <w:t>56 bytes from 10.1.1.1: icmp_seq=2 ttl=255 time=0.000 ms</w:t>
      </w:r>
    </w:p>
    <w:p w:rsidR="00F262C7" w:rsidRDefault="00F262C7" w:rsidP="00B51350">
      <w:pPr>
        <w:pStyle w:val="TerminalDisplayIndent1"/>
      </w:pPr>
      <w:r>
        <w:t>56 bytes from 10.1.1.1: icmp_seq=3 ttl=255 time=1.000 ms</w:t>
      </w:r>
    </w:p>
    <w:p w:rsidR="00F262C7" w:rsidRDefault="00F262C7" w:rsidP="00B51350">
      <w:pPr>
        <w:pStyle w:val="TerminalDisplayIndent1"/>
      </w:pPr>
      <w:r>
        <w:t>56 bytes from 10.1.1.1: icmp_seq=4 ttl=255 time=0.000 ms</w:t>
      </w:r>
    </w:p>
    <w:p w:rsidR="00F262C7" w:rsidRDefault="00F262C7" w:rsidP="00B51350">
      <w:pPr>
        <w:pStyle w:val="TerminalDisplayIndent1"/>
      </w:pPr>
    </w:p>
    <w:p w:rsidR="00F262C7" w:rsidRDefault="00F262C7" w:rsidP="00B51350">
      <w:pPr>
        <w:pStyle w:val="TerminalDisplayIndent1"/>
      </w:pPr>
      <w:r>
        <w:t xml:space="preserve">--- </w:t>
      </w:r>
      <w:r w:rsidR="00FD4E62" w:rsidRPr="00FD4E62">
        <w:t xml:space="preserve">Ping statistics for </w:t>
      </w:r>
      <w:r>
        <w:t>10.1.1.1 ---</w:t>
      </w:r>
    </w:p>
    <w:p w:rsidR="00F262C7" w:rsidRDefault="00F262C7" w:rsidP="00B51350">
      <w:pPr>
        <w:pStyle w:val="TerminalDisplayIndent1"/>
      </w:pPr>
      <w:r>
        <w:t>5 packet(s) transmitted, 5 packet(s) received, 0.0% packet loss</w:t>
      </w:r>
    </w:p>
    <w:p w:rsidR="008C574F" w:rsidRPr="007530E2" w:rsidRDefault="00F262C7" w:rsidP="00B51350">
      <w:pPr>
        <w:pStyle w:val="TerminalDisplayIndent1"/>
      </w:pPr>
      <w:r>
        <w:t>round-trip min/avg/max/</w:t>
      </w:r>
      <w:r w:rsidR="001C0570">
        <w:t>std-dev</w:t>
      </w:r>
      <w:r>
        <w:t xml:space="preserve"> = 0.000/0.800/2.000/0.748 ms</w:t>
      </w:r>
    </w:p>
    <w:p w:rsidR="007D7DD4" w:rsidRDefault="008C574F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与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之间建立</w:t>
      </w:r>
      <w:r w:rsidRPr="00B421C2">
        <w:rPr>
          <w:rFonts w:hint="eastAsia"/>
          <w:lang w:eastAsia="zh-CN"/>
        </w:rPr>
        <w:t>EBGP</w:t>
      </w:r>
      <w:r w:rsidRPr="00B421C2">
        <w:rPr>
          <w:rFonts w:hint="eastAsia"/>
          <w:lang w:eastAsia="zh-CN"/>
        </w:rPr>
        <w:t>对等体，引入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路由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CE</w:t>
      </w:r>
      <w:r w:rsidR="00B21D6F" w:rsidRPr="00B421C2">
        <w:rPr>
          <w:rFonts w:hint="eastAsia"/>
        </w:rPr>
        <w:t xml:space="preserve"> </w:t>
      </w:r>
      <w:r w:rsidRPr="00B421C2">
        <w:rPr>
          <w:rFonts w:hint="eastAsia"/>
        </w:rPr>
        <w:t>1</w:t>
      </w:r>
      <w:r w:rsidR="009A4E84" w:rsidRPr="007530E2">
        <w:rPr>
          <w:rFonts w:hint="eastAsia"/>
        </w:rPr>
        <w:t>。</w:t>
      </w:r>
    </w:p>
    <w:p w:rsidR="00914775" w:rsidRPr="00B421C2" w:rsidRDefault="00914775" w:rsidP="00B51350">
      <w:pPr>
        <w:pStyle w:val="TerminalDisplayIndent1"/>
      </w:pPr>
      <w:r w:rsidRPr="00B421C2">
        <w:rPr>
          <w:rFonts w:hint="eastAsia"/>
        </w:rPr>
        <w:t>&lt;C</w:t>
      </w:r>
      <w:r w:rsidRPr="00B421C2">
        <w:t>E1</w:t>
      </w:r>
      <w:r w:rsidRPr="00B421C2">
        <w:rPr>
          <w:rFonts w:hint="eastAsia"/>
        </w:rPr>
        <w:t>&gt; system-view</w:t>
      </w:r>
    </w:p>
    <w:p w:rsidR="008C574F" w:rsidRPr="00B421C2" w:rsidRDefault="008C574F" w:rsidP="00B51350">
      <w:pPr>
        <w:pStyle w:val="TerminalDisplayIndent1"/>
      </w:pPr>
      <w:r w:rsidRPr="00B421C2">
        <w:t>[CE1] bgp 65410</w:t>
      </w:r>
    </w:p>
    <w:p w:rsidR="008C574F" w:rsidRPr="00B421C2" w:rsidRDefault="008C574F" w:rsidP="00B51350">
      <w:pPr>
        <w:pStyle w:val="TerminalDisplayIndent1"/>
      </w:pPr>
      <w:r w:rsidRPr="00B421C2">
        <w:t>[CE1-</w:t>
      </w:r>
      <w:r w:rsidR="00F07E7A" w:rsidRPr="00B421C2">
        <w:t>bgp-default</w:t>
      </w:r>
      <w:r w:rsidRPr="00B421C2">
        <w:t>] peer 1</w:t>
      </w:r>
      <w:r w:rsidRPr="00B421C2">
        <w:rPr>
          <w:rFonts w:hint="eastAsia"/>
        </w:rPr>
        <w:t>0</w:t>
      </w:r>
      <w:r w:rsidRPr="00B421C2">
        <w:t>.1.1.2 as-number 100</w:t>
      </w:r>
    </w:p>
    <w:p w:rsidR="00EC4437" w:rsidRPr="0025445D" w:rsidRDefault="00EC4437" w:rsidP="00B51350">
      <w:pPr>
        <w:pStyle w:val="TerminalDisplayIndent1"/>
      </w:pPr>
      <w:r w:rsidRPr="007530E2">
        <w:t>[</w:t>
      </w:r>
      <w:r>
        <w:rPr>
          <w:rFonts w:hint="eastAsia"/>
        </w:rPr>
        <w:t>C</w:t>
      </w:r>
      <w:r w:rsidRPr="007530E2">
        <w:t>E1-</w:t>
      </w:r>
      <w:r w:rsidR="00F07E7A">
        <w:t>bgp-default</w:t>
      </w:r>
      <w:r w:rsidRPr="007530E2">
        <w:t xml:space="preserve">]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unic</w:t>
      </w:r>
      <w:r w:rsidR="00F262C7">
        <w:rPr>
          <w:rFonts w:hint="eastAsia"/>
        </w:rPr>
        <w:t>a</w:t>
      </w:r>
      <w:r>
        <w:rPr>
          <w:rFonts w:hint="eastAsia"/>
        </w:rPr>
        <w:t>st</w:t>
      </w:r>
    </w:p>
    <w:p w:rsidR="00EC4437" w:rsidRPr="00B421C2" w:rsidRDefault="00EC4437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E1-</w:t>
      </w:r>
      <w:r w:rsidR="00F07E7A" w:rsidRPr="00B421C2">
        <w:t>bgp-default</w:t>
      </w:r>
      <w:r w:rsidRPr="00B421C2">
        <w:t xml:space="preserve">-ipv4] </w:t>
      </w:r>
      <w:r w:rsidRPr="007530E2">
        <w:t>peer 1</w:t>
      </w:r>
      <w:r w:rsidRPr="007530E2">
        <w:rPr>
          <w:rFonts w:hint="eastAsia"/>
        </w:rPr>
        <w:t>0</w:t>
      </w:r>
      <w:r w:rsidRPr="007530E2">
        <w:t>.1.1.</w:t>
      </w:r>
      <w:r>
        <w:rPr>
          <w:rFonts w:hint="eastAsia"/>
        </w:rPr>
        <w:t>2 enable</w:t>
      </w:r>
    </w:p>
    <w:p w:rsidR="00EC4437" w:rsidRPr="00B421C2" w:rsidRDefault="00EC4437" w:rsidP="00B51350">
      <w:pPr>
        <w:pStyle w:val="TerminalDisplayIndent1"/>
      </w:pPr>
      <w:r w:rsidRPr="00B421C2">
        <w:t>[CE1-</w:t>
      </w:r>
      <w:r w:rsidR="00F07E7A" w:rsidRPr="00B421C2">
        <w:t>bgp-default</w:t>
      </w:r>
      <w:r w:rsidRPr="00B421C2">
        <w:t>-ipv4] import-route direct</w:t>
      </w:r>
    </w:p>
    <w:p w:rsidR="00EC4437" w:rsidRPr="00B421C2" w:rsidRDefault="00EC4437" w:rsidP="00B51350">
      <w:pPr>
        <w:pStyle w:val="TerminalDisplayIndent1"/>
      </w:pPr>
      <w:r w:rsidRPr="00B421C2">
        <w:t>[CE1-</w:t>
      </w:r>
      <w:r w:rsidR="00F07E7A" w:rsidRPr="00B421C2">
        <w:t>bgp-default</w:t>
      </w:r>
      <w:r w:rsidRPr="00B421C2">
        <w:t>-ipv4]</w:t>
      </w:r>
      <w:r w:rsidRPr="00B421C2">
        <w:rPr>
          <w:rFonts w:hint="eastAsia"/>
        </w:rPr>
        <w:t xml:space="preserve"> quit</w:t>
      </w:r>
    </w:p>
    <w:p w:rsidR="00FF6804" w:rsidRPr="00B421C2" w:rsidRDefault="00FF6804" w:rsidP="00B51350">
      <w:pPr>
        <w:pStyle w:val="TerminalDisplayIndent1"/>
      </w:pPr>
      <w:r w:rsidRPr="00B421C2">
        <w:t>[CE1-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8C574F" w:rsidRPr="00B421C2" w:rsidRDefault="00A27C0B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 xml:space="preserve"># </w:t>
      </w:r>
      <w:r w:rsidR="008C574F" w:rsidRPr="007530E2">
        <w:rPr>
          <w:rFonts w:hint="eastAsia"/>
          <w:lang w:eastAsia="zh-CN"/>
        </w:rPr>
        <w:t>另外</w:t>
      </w:r>
      <w:r w:rsidR="008C574F" w:rsidRPr="00B421C2">
        <w:rPr>
          <w:lang w:eastAsia="zh-CN"/>
        </w:rPr>
        <w:t>3</w:t>
      </w:r>
      <w:r w:rsidR="008C574F" w:rsidRPr="007530E2">
        <w:rPr>
          <w:rFonts w:hint="eastAsia"/>
          <w:lang w:eastAsia="zh-CN"/>
        </w:rPr>
        <w:t>个</w:t>
      </w:r>
      <w:r w:rsidR="008C574F" w:rsidRPr="00B421C2">
        <w:rPr>
          <w:lang w:eastAsia="zh-CN"/>
        </w:rPr>
        <w:t>CE</w:t>
      </w:r>
      <w:r w:rsidR="00FD7D83" w:rsidRPr="007530E2">
        <w:rPr>
          <w:rFonts w:hint="eastAsia"/>
          <w:lang w:eastAsia="zh-CN"/>
        </w:rPr>
        <w:t>设备</w:t>
      </w:r>
      <w:r w:rsidR="008C574F" w:rsidRPr="00B421C2">
        <w:rPr>
          <w:rFonts w:hint="eastAsia"/>
          <w:lang w:eastAsia="zh-CN"/>
        </w:rPr>
        <w:t>（</w:t>
      </w:r>
      <w:r w:rsidR="008C574F" w:rsidRPr="00B421C2">
        <w:rPr>
          <w:lang w:eastAsia="zh-CN"/>
        </w:rPr>
        <w:t>CE</w:t>
      </w:r>
      <w:r w:rsidR="00B21D6F" w:rsidRPr="00B421C2">
        <w:rPr>
          <w:rFonts w:hint="eastAsia"/>
          <w:lang w:eastAsia="zh-CN"/>
        </w:rPr>
        <w:t xml:space="preserve"> </w:t>
      </w:r>
      <w:r w:rsidR="008C574F" w:rsidRPr="00B421C2">
        <w:rPr>
          <w:lang w:eastAsia="zh-CN"/>
        </w:rPr>
        <w:t>2</w:t>
      </w:r>
      <w:r w:rsidR="008C574F" w:rsidRPr="007530E2">
        <w:rPr>
          <w:rFonts w:hint="eastAsia"/>
          <w:lang w:eastAsia="zh-CN"/>
        </w:rPr>
        <w:t>～</w:t>
      </w:r>
      <w:r w:rsidR="008C574F" w:rsidRPr="00B421C2">
        <w:rPr>
          <w:lang w:eastAsia="zh-CN"/>
        </w:rPr>
        <w:t>CE</w:t>
      </w:r>
      <w:r w:rsidR="00B21D6F" w:rsidRPr="00B421C2">
        <w:rPr>
          <w:rFonts w:hint="eastAsia"/>
          <w:lang w:eastAsia="zh-CN"/>
        </w:rPr>
        <w:t xml:space="preserve"> </w:t>
      </w:r>
      <w:r w:rsidR="008C574F" w:rsidRPr="00B421C2">
        <w:rPr>
          <w:lang w:eastAsia="zh-CN"/>
        </w:rPr>
        <w:t>4</w:t>
      </w:r>
      <w:r w:rsidR="008C574F" w:rsidRPr="00B421C2">
        <w:rPr>
          <w:rFonts w:hint="eastAsia"/>
          <w:lang w:eastAsia="zh-CN"/>
        </w:rPr>
        <w:t>）</w:t>
      </w:r>
      <w:r w:rsidR="008C574F" w:rsidRPr="007530E2">
        <w:rPr>
          <w:rFonts w:hint="eastAsia"/>
          <w:lang w:eastAsia="zh-CN"/>
        </w:rPr>
        <w:t>配置与</w:t>
      </w:r>
      <w:r w:rsidR="008C574F" w:rsidRPr="00B421C2">
        <w:rPr>
          <w:lang w:eastAsia="zh-CN"/>
        </w:rPr>
        <w:t>CE</w:t>
      </w:r>
      <w:r w:rsidR="00B21D6F" w:rsidRPr="00B421C2">
        <w:rPr>
          <w:rFonts w:hint="eastAsia"/>
          <w:lang w:eastAsia="zh-CN"/>
        </w:rPr>
        <w:t xml:space="preserve"> </w:t>
      </w:r>
      <w:r w:rsidR="008C574F" w:rsidRPr="00B421C2">
        <w:rPr>
          <w:lang w:eastAsia="zh-CN"/>
        </w:rPr>
        <w:t>1</w:t>
      </w:r>
      <w:r w:rsidR="00FD7D83" w:rsidRPr="007530E2">
        <w:rPr>
          <w:rFonts w:hint="eastAsia"/>
          <w:lang w:eastAsia="zh-CN"/>
        </w:rPr>
        <w:t>设备</w:t>
      </w:r>
      <w:r w:rsidR="008C574F" w:rsidRPr="007530E2">
        <w:rPr>
          <w:rFonts w:hint="eastAsia"/>
          <w:lang w:eastAsia="zh-CN"/>
        </w:rPr>
        <w:t>配置类似</w:t>
      </w:r>
      <w:r w:rsidR="008C574F" w:rsidRPr="00B421C2">
        <w:rPr>
          <w:rFonts w:hint="eastAsia"/>
          <w:lang w:eastAsia="zh-CN"/>
        </w:rPr>
        <w:t>，</w:t>
      </w:r>
      <w:r w:rsidR="008C574F" w:rsidRPr="007530E2">
        <w:rPr>
          <w:rFonts w:hint="eastAsia"/>
          <w:lang w:eastAsia="zh-CN"/>
        </w:rPr>
        <w:t>配置过程省略。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</w:t>
      </w:r>
      <w:r w:rsidR="00B21D6F" w:rsidRPr="00B421C2">
        <w:rPr>
          <w:rFonts w:hint="eastAsia"/>
        </w:rPr>
        <w:t xml:space="preserve"> </w:t>
      </w:r>
      <w:r w:rsidRPr="00B421C2">
        <w:rPr>
          <w:rFonts w:hint="eastAsia"/>
        </w:rPr>
        <w:t>1</w:t>
      </w:r>
      <w:r w:rsidR="009A4E84"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[PE1] bgp 100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F07E7A">
        <w:t>bgp-default</w:t>
      </w:r>
      <w:r w:rsidRPr="007530E2">
        <w:t xml:space="preserve">] </w:t>
      </w:r>
      <w:r w:rsidR="000F3DFE">
        <w:t>ip vpn-instance vpn</w:t>
      </w:r>
      <w:r w:rsidR="008E69CF">
        <w:rPr>
          <w:rFonts w:hint="eastAsia"/>
        </w:rPr>
        <w:t>1</w:t>
      </w:r>
    </w:p>
    <w:p w:rsidR="008C574F" w:rsidRDefault="008C574F" w:rsidP="00B51350">
      <w:pPr>
        <w:pStyle w:val="TerminalDisplayIndent1"/>
      </w:pPr>
      <w:r w:rsidRPr="007530E2">
        <w:t>[PE1-</w:t>
      </w:r>
      <w:r w:rsidR="00F07E7A">
        <w:t>bgp-default</w:t>
      </w:r>
      <w:r w:rsidR="00B074EF">
        <w:t>-vpn</w:t>
      </w:r>
      <w:r w:rsidR="008E69CF">
        <w:rPr>
          <w:rFonts w:hint="eastAsia"/>
        </w:rPr>
        <w:t>1</w:t>
      </w:r>
      <w:r w:rsidRPr="007530E2">
        <w:t>] peer 1</w:t>
      </w:r>
      <w:r w:rsidRPr="007530E2">
        <w:rPr>
          <w:rFonts w:hint="eastAsia"/>
        </w:rPr>
        <w:t>0</w:t>
      </w:r>
      <w:r w:rsidRPr="007530E2">
        <w:t>.1.1.</w:t>
      </w:r>
      <w:r w:rsidRPr="007530E2">
        <w:rPr>
          <w:rFonts w:hint="eastAsia"/>
        </w:rPr>
        <w:t>1</w:t>
      </w:r>
      <w:r w:rsidRPr="007530E2">
        <w:t xml:space="preserve"> as-number 654</w:t>
      </w:r>
      <w:r w:rsidRPr="007530E2">
        <w:rPr>
          <w:rFonts w:hint="eastAsia"/>
        </w:rPr>
        <w:t>1</w:t>
      </w:r>
      <w:r w:rsidRPr="007530E2">
        <w:t>0</w:t>
      </w:r>
    </w:p>
    <w:p w:rsidR="0025445D" w:rsidRPr="0025445D" w:rsidRDefault="0025445D" w:rsidP="00B51350">
      <w:pPr>
        <w:pStyle w:val="TerminalDisplayIndent1"/>
      </w:pPr>
      <w:r w:rsidRPr="007530E2">
        <w:t>[PE1-</w:t>
      </w:r>
      <w:r w:rsidR="00F07E7A">
        <w:t>bgp-default</w:t>
      </w:r>
      <w:r>
        <w:t>-vpn</w:t>
      </w:r>
      <w:r>
        <w:rPr>
          <w:rFonts w:hint="eastAsia"/>
        </w:rPr>
        <w:t>1</w:t>
      </w:r>
      <w:r w:rsidRPr="007530E2">
        <w:t xml:space="preserve">]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unic</w:t>
      </w:r>
      <w:r w:rsidR="00F262C7">
        <w:rPr>
          <w:rFonts w:hint="eastAsia"/>
        </w:rPr>
        <w:t>a</w:t>
      </w:r>
      <w:r>
        <w:rPr>
          <w:rFonts w:hint="eastAsia"/>
        </w:rPr>
        <w:t>st</w:t>
      </w:r>
    </w:p>
    <w:p w:rsidR="001D34E0" w:rsidRPr="00B421C2" w:rsidRDefault="001D34E0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-ipv4-vpn</w:t>
      </w:r>
      <w:r w:rsidRPr="00B421C2">
        <w:rPr>
          <w:rFonts w:hint="eastAsia"/>
        </w:rPr>
        <w:t>1</w:t>
      </w:r>
      <w:r w:rsidRPr="00B421C2">
        <w:t xml:space="preserve">] </w:t>
      </w:r>
      <w:r w:rsidRPr="007530E2">
        <w:t>peer 1</w:t>
      </w:r>
      <w:r w:rsidRPr="007530E2">
        <w:rPr>
          <w:rFonts w:hint="eastAsia"/>
        </w:rPr>
        <w:t>0</w:t>
      </w:r>
      <w:r w:rsidRPr="007530E2">
        <w:t>.1.1.</w:t>
      </w:r>
      <w:r w:rsidRPr="007530E2">
        <w:rPr>
          <w:rFonts w:hint="eastAsia"/>
        </w:rPr>
        <w:t>1</w:t>
      </w:r>
      <w:r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="00B074EF" w:rsidRPr="00B421C2">
        <w:t>-ipv4-vpn</w:t>
      </w:r>
      <w:r w:rsidR="008E69CF" w:rsidRPr="00B421C2">
        <w:rPr>
          <w:rFonts w:hint="eastAsia"/>
        </w:rPr>
        <w:t>1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687E8A" w:rsidRPr="00B421C2" w:rsidRDefault="0025445D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-vpn</w:t>
      </w:r>
      <w:r w:rsidRPr="00B421C2">
        <w:rPr>
          <w:rFonts w:hint="eastAsia"/>
        </w:rPr>
        <w:t>1</w:t>
      </w:r>
      <w:r w:rsidRPr="00B421C2">
        <w:t xml:space="preserve">] </w:t>
      </w:r>
      <w:r w:rsidRPr="00B421C2">
        <w:rPr>
          <w:rFonts w:hint="eastAsia"/>
        </w:rPr>
        <w:t>qui</w:t>
      </w:r>
      <w:r w:rsidR="00687E8A" w:rsidRPr="00B421C2">
        <w:rPr>
          <w:rFonts w:hint="eastAsia"/>
        </w:rPr>
        <w:t>t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] </w:t>
      </w:r>
      <w:r w:rsidR="000F3DFE" w:rsidRPr="00B421C2">
        <w:t>ip vpn-instance vpn</w:t>
      </w:r>
      <w:r w:rsidR="008E69CF" w:rsidRPr="00B421C2">
        <w:rPr>
          <w:rFonts w:hint="eastAsia"/>
        </w:rPr>
        <w:t>2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="00B074EF" w:rsidRPr="00B421C2">
        <w:t>-vpn</w:t>
      </w:r>
      <w:r w:rsidR="008E69CF" w:rsidRPr="00B421C2">
        <w:rPr>
          <w:rFonts w:hint="eastAsia"/>
        </w:rPr>
        <w:t>2</w:t>
      </w:r>
      <w:r w:rsidRPr="00B421C2">
        <w:t>] peer 1</w:t>
      </w:r>
      <w:r w:rsidRPr="00B421C2">
        <w:rPr>
          <w:rFonts w:hint="eastAsia"/>
        </w:rPr>
        <w:t>0</w:t>
      </w:r>
      <w:r w:rsidRPr="00B421C2">
        <w:t>.</w:t>
      </w:r>
      <w:r w:rsidRPr="00B421C2">
        <w:rPr>
          <w:rFonts w:hint="eastAsia"/>
        </w:rPr>
        <w:t>2</w:t>
      </w:r>
      <w:r w:rsidRPr="00B421C2">
        <w:t>.1.</w:t>
      </w:r>
      <w:r w:rsidRPr="00B421C2">
        <w:rPr>
          <w:rFonts w:hint="eastAsia"/>
        </w:rPr>
        <w:t>1</w:t>
      </w:r>
      <w:r w:rsidRPr="00B421C2">
        <w:t xml:space="preserve"> as-number 654</w:t>
      </w:r>
      <w:r w:rsidRPr="00B421C2">
        <w:rPr>
          <w:rFonts w:hint="eastAsia"/>
        </w:rPr>
        <w:t>2</w:t>
      </w:r>
      <w:r w:rsidRPr="00B421C2">
        <w:t>0</w:t>
      </w:r>
    </w:p>
    <w:p w:rsidR="0025445D" w:rsidRPr="0025445D" w:rsidRDefault="0025445D" w:rsidP="00B51350">
      <w:pPr>
        <w:pStyle w:val="TerminalDisplayIndent1"/>
      </w:pPr>
      <w:r w:rsidRPr="007530E2">
        <w:t>[PE1-</w:t>
      </w:r>
      <w:r w:rsidR="00F07E7A">
        <w:t>bgp-default</w:t>
      </w:r>
      <w:r>
        <w:t>-vpn</w:t>
      </w:r>
      <w:r>
        <w:rPr>
          <w:rFonts w:hint="eastAsia"/>
        </w:rPr>
        <w:t>2</w:t>
      </w:r>
      <w:r w:rsidRPr="007530E2">
        <w:t xml:space="preserve">]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unic</w:t>
      </w:r>
      <w:r w:rsidR="00F262C7">
        <w:rPr>
          <w:rFonts w:hint="eastAsia"/>
        </w:rPr>
        <w:t>a</w:t>
      </w:r>
      <w:r>
        <w:rPr>
          <w:rFonts w:hint="eastAsia"/>
        </w:rPr>
        <w:t>st</w:t>
      </w:r>
    </w:p>
    <w:p w:rsidR="006D4C22" w:rsidRPr="00B421C2" w:rsidRDefault="006D4C2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-ipv4-vpn</w:t>
      </w:r>
      <w:r w:rsidRPr="00B421C2">
        <w:rPr>
          <w:rFonts w:hint="eastAsia"/>
        </w:rPr>
        <w:t>2</w:t>
      </w:r>
      <w:r w:rsidRPr="00B421C2">
        <w:t xml:space="preserve">] </w:t>
      </w:r>
      <w:r w:rsidRPr="007530E2">
        <w:t>peer 1</w:t>
      </w:r>
      <w:r w:rsidRPr="007530E2">
        <w:rPr>
          <w:rFonts w:hint="eastAsia"/>
        </w:rPr>
        <w:t>0</w:t>
      </w:r>
      <w:r w:rsidRPr="007530E2">
        <w:t>.</w:t>
      </w:r>
      <w:r>
        <w:rPr>
          <w:rFonts w:hint="eastAsia"/>
        </w:rPr>
        <w:t>2</w:t>
      </w:r>
      <w:r w:rsidRPr="007530E2">
        <w:t>.1.</w:t>
      </w:r>
      <w:r w:rsidRPr="007530E2">
        <w:rPr>
          <w:rFonts w:hint="eastAsia"/>
        </w:rPr>
        <w:t>1</w:t>
      </w:r>
      <w:r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="00B074EF" w:rsidRPr="00B421C2">
        <w:t>-ipv4-vpn</w:t>
      </w:r>
      <w:r w:rsidR="008E69CF" w:rsidRPr="00B421C2">
        <w:rPr>
          <w:rFonts w:hint="eastAsia"/>
        </w:rPr>
        <w:t>2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687E8A" w:rsidRPr="00B421C2" w:rsidRDefault="00343249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</w:t>
      </w:r>
      <w:r w:rsidR="00EF3736" w:rsidRPr="00B421C2">
        <w:t>vpn</w:t>
      </w:r>
      <w:r w:rsidR="00EF3736">
        <w:rPr>
          <w:rFonts w:hint="eastAsia"/>
        </w:rPr>
        <w:t>2</w:t>
      </w:r>
      <w:r w:rsidRPr="00B421C2">
        <w:t xml:space="preserve">] </w:t>
      </w:r>
      <w:r w:rsidRPr="00B421C2">
        <w:rPr>
          <w:rFonts w:hint="eastAsia"/>
        </w:rPr>
        <w:t>qui</w:t>
      </w:r>
      <w:r w:rsidR="00687E8A" w:rsidRPr="00B421C2">
        <w:rPr>
          <w:rFonts w:hint="eastAsia"/>
        </w:rPr>
        <w:t>t</w:t>
      </w:r>
    </w:p>
    <w:p w:rsidR="00712AFB" w:rsidRPr="00B421C2" w:rsidRDefault="00712AFB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056B01" w:rsidP="00B51350">
      <w:pPr>
        <w:pStyle w:val="ItemIndent1"/>
        <w:rPr>
          <w:lang w:eastAsia="zh-CN"/>
        </w:rPr>
      </w:pPr>
      <w:r w:rsidRPr="00B421C2">
        <w:rPr>
          <w:rFonts w:hint="eastAsia"/>
          <w:lang w:eastAsia="zh-CN"/>
        </w:rPr>
        <w:t xml:space="preserve"># </w:t>
      </w:r>
      <w:r w:rsidR="008C574F" w:rsidRPr="00B421C2">
        <w:rPr>
          <w:rFonts w:hint="eastAsia"/>
          <w:lang w:eastAsia="zh-CN"/>
        </w:rPr>
        <w:t>PE</w:t>
      </w:r>
      <w:r w:rsidR="00B21D6F" w:rsidRPr="00B421C2">
        <w:rPr>
          <w:rFonts w:hint="eastAsia"/>
          <w:lang w:eastAsia="zh-CN"/>
        </w:rPr>
        <w:t xml:space="preserve"> </w:t>
      </w:r>
      <w:r w:rsidR="008C574F" w:rsidRPr="00B421C2">
        <w:rPr>
          <w:rFonts w:hint="eastAsia"/>
          <w:lang w:eastAsia="zh-CN"/>
        </w:rPr>
        <w:t>2</w:t>
      </w:r>
      <w:r w:rsidR="008C574F" w:rsidRPr="007530E2">
        <w:rPr>
          <w:rFonts w:hint="eastAsia"/>
          <w:lang w:eastAsia="zh-CN"/>
        </w:rPr>
        <w:t>的配置与</w:t>
      </w:r>
      <w:r w:rsidR="008C574F" w:rsidRPr="00B421C2">
        <w:rPr>
          <w:rFonts w:hint="eastAsia"/>
          <w:lang w:eastAsia="zh-CN"/>
        </w:rPr>
        <w:t>P</w:t>
      </w:r>
      <w:r w:rsidR="008C574F" w:rsidRPr="00B421C2">
        <w:rPr>
          <w:lang w:eastAsia="zh-CN"/>
        </w:rPr>
        <w:t>E</w:t>
      </w:r>
      <w:r w:rsidR="00B21D6F" w:rsidRPr="00B421C2">
        <w:rPr>
          <w:rFonts w:hint="eastAsia"/>
          <w:lang w:eastAsia="zh-CN"/>
        </w:rPr>
        <w:t xml:space="preserve"> </w:t>
      </w:r>
      <w:r w:rsidR="008C574F" w:rsidRPr="00B421C2">
        <w:rPr>
          <w:lang w:eastAsia="zh-CN"/>
        </w:rPr>
        <w:t>1</w:t>
      </w:r>
      <w:r w:rsidR="008C574F" w:rsidRPr="007530E2">
        <w:rPr>
          <w:rFonts w:hint="eastAsia"/>
          <w:lang w:eastAsia="zh-CN"/>
        </w:rPr>
        <w:t>类似</w:t>
      </w:r>
      <w:r w:rsidR="008C574F" w:rsidRPr="00B421C2">
        <w:rPr>
          <w:rFonts w:hint="eastAsia"/>
          <w:lang w:eastAsia="zh-CN"/>
        </w:rPr>
        <w:t>，</w:t>
      </w:r>
      <w:r w:rsidR="008C574F" w:rsidRPr="007530E2">
        <w:rPr>
          <w:rFonts w:hint="eastAsia"/>
          <w:lang w:eastAsia="zh-CN"/>
        </w:rPr>
        <w:t>配置过程省略。</w:t>
      </w:r>
    </w:p>
    <w:p w:rsidR="008C574F" w:rsidRPr="00B421C2" w:rsidRDefault="008C574F" w:rsidP="00B51350">
      <w:pPr>
        <w:pStyle w:val="ItemIndent1"/>
      </w:pPr>
      <w:r w:rsidRPr="007530E2">
        <w:rPr>
          <w:rFonts w:hint="eastAsia"/>
        </w:rPr>
        <w:t>配置完成后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</w:t>
      </w:r>
      <w:r w:rsidRPr="00B421C2">
        <w:rPr>
          <w:rFonts w:hint="eastAsia"/>
        </w:rPr>
        <w:t>PE</w:t>
      </w:r>
      <w:r w:rsidR="00FD7D83" w:rsidRPr="007530E2">
        <w:rPr>
          <w:rFonts w:hint="eastAsia"/>
        </w:rPr>
        <w:t>设备</w:t>
      </w:r>
      <w:r w:rsidRPr="007530E2">
        <w:rPr>
          <w:rFonts w:hint="eastAsia"/>
        </w:rPr>
        <w:t>上执行</w:t>
      </w:r>
      <w:r w:rsidRPr="00DA2C2B">
        <w:rPr>
          <w:rStyle w:val="commandkeywords"/>
          <w:rFonts w:hint="eastAsia"/>
        </w:rPr>
        <w:t xml:space="preserve">display bgp </w:t>
      </w:r>
      <w:r w:rsidR="00F262C7" w:rsidRPr="00DA2C2B">
        <w:rPr>
          <w:rStyle w:val="commandkeywords"/>
          <w:rFonts w:hint="eastAsia"/>
        </w:rPr>
        <w:t xml:space="preserve">peer ipv4 </w:t>
      </w:r>
      <w:r w:rsidRPr="00DA2C2B">
        <w:rPr>
          <w:rStyle w:val="commandkeywords"/>
          <w:rFonts w:hint="eastAsia"/>
        </w:rPr>
        <w:t>vpn-instance</w:t>
      </w:r>
      <w:r w:rsidRPr="007530E2">
        <w:rPr>
          <w:rFonts w:hint="eastAsia"/>
        </w:rPr>
        <w:t>命令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可以看到</w:t>
      </w:r>
      <w:r w:rsidRPr="00B421C2">
        <w:rPr>
          <w:rFonts w:hint="eastAsia"/>
        </w:rPr>
        <w:t>PE</w:t>
      </w:r>
      <w:r w:rsidRPr="007530E2">
        <w:rPr>
          <w:rFonts w:hint="eastAsia"/>
        </w:rPr>
        <w:t>与</w:t>
      </w:r>
      <w:r w:rsidRPr="00B421C2">
        <w:rPr>
          <w:rFonts w:hint="eastAsia"/>
        </w:rPr>
        <w:t>CE</w:t>
      </w:r>
      <w:r w:rsidRPr="007530E2">
        <w:rPr>
          <w:rFonts w:hint="eastAsia"/>
        </w:rPr>
        <w:t>之间的</w:t>
      </w:r>
      <w:r w:rsidRPr="00B421C2">
        <w:rPr>
          <w:rFonts w:hint="eastAsia"/>
        </w:rPr>
        <w:t>BGP</w:t>
      </w:r>
      <w:r w:rsidRPr="007530E2">
        <w:rPr>
          <w:rFonts w:hint="eastAsia"/>
        </w:rPr>
        <w:t>对等体关系已建立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并达到</w:t>
      </w:r>
      <w:r w:rsidRPr="00B421C2">
        <w:rPr>
          <w:rFonts w:hint="eastAsia"/>
        </w:rPr>
        <w:t>Established</w:t>
      </w:r>
      <w:r w:rsidRPr="007530E2">
        <w:rPr>
          <w:rFonts w:hint="eastAsia"/>
        </w:rPr>
        <w:t>状态。</w:t>
      </w:r>
    </w:p>
    <w:p w:rsidR="007D7DD4" w:rsidRDefault="008C574F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之间建立</w:t>
      </w:r>
      <w:r w:rsidRPr="00B421C2">
        <w:rPr>
          <w:rFonts w:hint="eastAsia"/>
          <w:lang w:eastAsia="zh-CN"/>
        </w:rPr>
        <w:t>MP-IBGP</w:t>
      </w:r>
      <w:r w:rsidRPr="00B421C2">
        <w:rPr>
          <w:rFonts w:hint="eastAsia"/>
          <w:lang w:eastAsia="zh-CN"/>
        </w:rPr>
        <w:t>对等体</w:t>
      </w:r>
    </w:p>
    <w:p w:rsidR="008C574F" w:rsidRPr="007530E2" w:rsidRDefault="008C574F" w:rsidP="00B51350">
      <w:pPr>
        <w:pStyle w:val="ItemIndent1"/>
      </w:pPr>
      <w:r w:rsidRPr="007530E2"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="009A4E84" w:rsidRPr="007530E2">
        <w:rPr>
          <w:rFonts w:hint="eastAsia"/>
        </w:rPr>
        <w:t>。</w:t>
      </w:r>
    </w:p>
    <w:p w:rsidR="008C574F" w:rsidRPr="007530E2" w:rsidRDefault="008C574F" w:rsidP="00B51350">
      <w:pPr>
        <w:pStyle w:val="TerminalDisplayIndent1"/>
      </w:pPr>
      <w:r w:rsidRPr="007530E2">
        <w:t>[PE1] bgp 100</w:t>
      </w:r>
    </w:p>
    <w:p w:rsidR="008C574F" w:rsidRPr="007530E2" w:rsidRDefault="008C574F" w:rsidP="00B51350">
      <w:pPr>
        <w:pStyle w:val="TerminalDisplayIndent1"/>
      </w:pPr>
      <w:r w:rsidRPr="007530E2">
        <w:lastRenderedPageBreak/>
        <w:t>[PE1-</w:t>
      </w:r>
      <w:r w:rsidR="00F07E7A">
        <w:t>bgp-default</w:t>
      </w:r>
      <w:r w:rsidRPr="007530E2">
        <w:t xml:space="preserve">] peer 3.3.3.9 </w:t>
      </w:r>
      <w:r w:rsidRPr="007530E2">
        <w:rPr>
          <w:rFonts w:hint="eastAsia"/>
        </w:rPr>
        <w:t>as-number</w:t>
      </w:r>
      <w:r w:rsidRPr="007530E2">
        <w:t xml:space="preserve"> </w:t>
      </w:r>
      <w:r w:rsidRPr="007530E2">
        <w:rPr>
          <w:rFonts w:hint="eastAsia"/>
        </w:rPr>
        <w:t>10</w:t>
      </w:r>
      <w:r w:rsidRPr="007530E2">
        <w:t>0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F07E7A">
        <w:t>bgp-default</w:t>
      </w:r>
      <w:r w:rsidRPr="007530E2">
        <w:t xml:space="preserve">] peer 3.3.3.9 connect-interface </w:t>
      </w:r>
      <w:r w:rsidR="006F2E98" w:rsidRPr="007530E2">
        <w:rPr>
          <w:rFonts w:hint="eastAsia"/>
        </w:rPr>
        <w:t>l</w:t>
      </w:r>
      <w:r w:rsidR="006F2E98" w:rsidRPr="007530E2">
        <w:t>oopback</w:t>
      </w:r>
      <w:r w:rsidR="006F2E98" w:rsidRPr="007530E2">
        <w:rPr>
          <w:rFonts w:hint="eastAsia"/>
        </w:rPr>
        <w:t xml:space="preserve"> 0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] </w:t>
      </w:r>
      <w:r w:rsidR="004F262E" w:rsidRPr="00B421C2">
        <w:t>address-family vpnv4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>] peer 3.3.3.9 enable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6075F9" w:rsidRPr="00B421C2" w:rsidRDefault="006075F9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B421C2"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</w:t>
      </w:r>
      <w:r w:rsidR="00B21D6F" w:rsidRPr="00B421C2">
        <w:rPr>
          <w:rFonts w:hint="eastAsia"/>
        </w:rPr>
        <w:t xml:space="preserve"> </w:t>
      </w:r>
      <w:r w:rsidRPr="00B421C2">
        <w:rPr>
          <w:rFonts w:hint="eastAsia"/>
        </w:rPr>
        <w:t>2</w:t>
      </w:r>
      <w:r w:rsidR="009A4E84"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] bgp 100</w:t>
      </w:r>
    </w:p>
    <w:p w:rsidR="008C574F" w:rsidRPr="007530E2" w:rsidRDefault="008C574F" w:rsidP="00B51350">
      <w:pPr>
        <w:pStyle w:val="TerminalDisplayIndent1"/>
      </w:pPr>
      <w:r w:rsidRPr="007530E2">
        <w:t>[PE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 xml:space="preserve">] peer </w:t>
      </w:r>
      <w:r w:rsidRPr="007530E2">
        <w:rPr>
          <w:rFonts w:hint="eastAsia"/>
        </w:rPr>
        <w:t>1.1.1</w:t>
      </w:r>
      <w:r w:rsidRPr="007530E2">
        <w:t xml:space="preserve">.9 </w:t>
      </w:r>
      <w:r w:rsidRPr="007530E2">
        <w:rPr>
          <w:rFonts w:hint="eastAsia"/>
        </w:rPr>
        <w:t>as-number</w:t>
      </w:r>
      <w:r w:rsidRPr="007530E2">
        <w:t xml:space="preserve"> </w:t>
      </w:r>
      <w:r w:rsidRPr="007530E2">
        <w:rPr>
          <w:rFonts w:hint="eastAsia"/>
        </w:rPr>
        <w:t>10</w:t>
      </w:r>
      <w:r w:rsidRPr="007530E2">
        <w:t>0</w:t>
      </w:r>
    </w:p>
    <w:p w:rsidR="008C574F" w:rsidRPr="007530E2" w:rsidRDefault="008C574F" w:rsidP="00B51350">
      <w:pPr>
        <w:pStyle w:val="TerminalDisplayIndent1"/>
      </w:pPr>
      <w:r w:rsidRPr="007530E2">
        <w:t>[PE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 xml:space="preserve">] peer </w:t>
      </w:r>
      <w:r w:rsidRPr="007530E2">
        <w:rPr>
          <w:rFonts w:hint="eastAsia"/>
        </w:rPr>
        <w:t>1.1.1.</w:t>
      </w:r>
      <w:r w:rsidRPr="007530E2">
        <w:t xml:space="preserve">9 connect-interface </w:t>
      </w:r>
      <w:r w:rsidR="006F2E98" w:rsidRPr="007530E2">
        <w:rPr>
          <w:rFonts w:hint="eastAsia"/>
        </w:rPr>
        <w:t>l</w:t>
      </w:r>
      <w:r w:rsidR="00DC43C4" w:rsidRPr="007530E2">
        <w:t>oopback</w:t>
      </w:r>
      <w:r w:rsidR="006F2E98" w:rsidRPr="007530E2">
        <w:rPr>
          <w:rFonts w:hint="eastAsia"/>
        </w:rPr>
        <w:t xml:space="preserve"> </w:t>
      </w:r>
      <w:r w:rsidR="00DC43C4" w:rsidRPr="007530E2">
        <w:rPr>
          <w:rFonts w:hint="eastAsia"/>
        </w:rPr>
        <w:t>0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 xml:space="preserve">] </w:t>
      </w:r>
      <w:r w:rsidR="004F262E" w:rsidRPr="00B421C2">
        <w:t>address-family vpnv4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 xml:space="preserve">] peer </w:t>
      </w:r>
      <w:r w:rsidRPr="00B421C2">
        <w:rPr>
          <w:rFonts w:hint="eastAsia"/>
        </w:rPr>
        <w:t>1.1.1</w:t>
      </w:r>
      <w:r w:rsidRPr="00B421C2">
        <w:t>.9 enable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6075F9" w:rsidRPr="00B421C2" w:rsidRDefault="006075F9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7530E2">
        <w:rPr>
          <w:rFonts w:hint="eastAsia"/>
        </w:rPr>
        <w:t>配置完成后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</w:t>
      </w:r>
      <w:r w:rsidRPr="00B421C2">
        <w:rPr>
          <w:rFonts w:hint="eastAsia"/>
        </w:rPr>
        <w:t>PE</w:t>
      </w:r>
      <w:r w:rsidR="00FD7D83" w:rsidRPr="007530E2">
        <w:rPr>
          <w:rFonts w:hint="eastAsia"/>
        </w:rPr>
        <w:t>设备</w:t>
      </w:r>
      <w:r w:rsidRPr="007530E2">
        <w:rPr>
          <w:rFonts w:hint="eastAsia"/>
        </w:rPr>
        <w:t>上执行</w:t>
      </w:r>
      <w:r w:rsidRPr="00DA2C2B">
        <w:rPr>
          <w:rStyle w:val="commandkeywords"/>
          <w:rFonts w:hint="eastAsia"/>
        </w:rPr>
        <w:t>display bgp peer vpnv4</w:t>
      </w:r>
      <w:r w:rsidRPr="007530E2">
        <w:rPr>
          <w:rFonts w:hint="eastAsia"/>
        </w:rPr>
        <w:t>命令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可以看到</w:t>
      </w:r>
      <w:r w:rsidRPr="00B421C2">
        <w:rPr>
          <w:rFonts w:hint="eastAsia"/>
        </w:rPr>
        <w:t>PE</w:t>
      </w:r>
      <w:r w:rsidRPr="007530E2">
        <w:rPr>
          <w:rFonts w:hint="eastAsia"/>
        </w:rPr>
        <w:t>之间的</w:t>
      </w:r>
      <w:r w:rsidRPr="00B421C2">
        <w:rPr>
          <w:rFonts w:hint="eastAsia"/>
        </w:rPr>
        <w:t>BGP</w:t>
      </w:r>
      <w:r w:rsidRPr="007530E2">
        <w:rPr>
          <w:rFonts w:hint="eastAsia"/>
        </w:rPr>
        <w:t>对等体关系已建立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并达到</w:t>
      </w:r>
      <w:r w:rsidRPr="00B421C2">
        <w:rPr>
          <w:rFonts w:hint="eastAsia"/>
        </w:rPr>
        <w:t>Established</w:t>
      </w:r>
      <w:r w:rsidRPr="007530E2">
        <w:rPr>
          <w:rFonts w:hint="eastAsia"/>
        </w:rPr>
        <w:t>状态。</w:t>
      </w:r>
    </w:p>
    <w:p w:rsidR="007D7DD4" w:rsidRDefault="002A1F1C" w:rsidP="00DD64CA">
      <w:pPr>
        <w:pStyle w:val="4"/>
      </w:pPr>
      <w:r>
        <w:rPr>
          <w:rFonts w:hint="eastAsia"/>
        </w:rPr>
        <w:t>验证</w:t>
      </w:r>
      <w:r w:rsidR="008C574F" w:rsidRPr="007530E2">
        <w:rPr>
          <w:rFonts w:hint="eastAsia"/>
        </w:rPr>
        <w:t>配置</w:t>
      </w:r>
    </w:p>
    <w:p w:rsidR="008C574F" w:rsidRPr="007530E2" w:rsidRDefault="008C574F" w:rsidP="00DD64CA"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 w:rsidR="00FD7D83" w:rsidRPr="007530E2">
        <w:rPr>
          <w:rFonts w:hint="eastAsia"/>
        </w:rPr>
        <w:t>设备</w:t>
      </w:r>
      <w:r w:rsidRPr="007530E2">
        <w:rPr>
          <w:rFonts w:hint="eastAsia"/>
        </w:rPr>
        <w:t>上执行</w:t>
      </w:r>
      <w:r w:rsidRPr="00DA2C2B">
        <w:rPr>
          <w:rStyle w:val="commandkeywords"/>
        </w:rPr>
        <w:t>display ip routing-table vpn-instance</w:t>
      </w:r>
      <w:r w:rsidRPr="007530E2">
        <w:rPr>
          <w:rFonts w:hint="eastAsia"/>
        </w:rPr>
        <w:t>命令，可以看到去往对端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的路由。</w:t>
      </w:r>
    </w:p>
    <w:p w:rsidR="008C574F" w:rsidRPr="007530E2" w:rsidRDefault="008C574F" w:rsidP="00DD64CA">
      <w:r w:rsidRPr="007530E2">
        <w:rPr>
          <w:rFonts w:hint="eastAsia"/>
        </w:rPr>
        <w:t>以</w:t>
      </w:r>
      <w:r w:rsidRPr="007530E2">
        <w:rPr>
          <w:rFonts w:hint="eastAsia"/>
        </w:rPr>
        <w:t>PE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="00B10E0C">
        <w:rPr>
          <w:rFonts w:hint="eastAsia"/>
        </w:rPr>
        <w:t>上的</w:t>
      </w:r>
      <w:r w:rsidR="00B10E0C">
        <w:rPr>
          <w:rFonts w:hint="eastAsia"/>
        </w:rPr>
        <w:t>VPN 1</w:t>
      </w:r>
      <w:r w:rsidRPr="007530E2">
        <w:rPr>
          <w:rFonts w:hint="eastAsia"/>
        </w:rPr>
        <w:t>为例：</w:t>
      </w:r>
    </w:p>
    <w:p w:rsidR="008C574F" w:rsidRPr="00707793" w:rsidRDefault="008C574F" w:rsidP="00DD64CA">
      <w:pPr>
        <w:pStyle w:val="TerminalDisplay"/>
      </w:pPr>
      <w:r w:rsidRPr="007530E2">
        <w:rPr>
          <w:rFonts w:hint="eastAsia"/>
        </w:rPr>
        <w:t xml:space="preserve">[PE1] display ip routing-table vpn-instance </w:t>
      </w:r>
      <w:r w:rsidR="008E69CF" w:rsidRPr="007530E2">
        <w:rPr>
          <w:rFonts w:hint="eastAsia"/>
        </w:rPr>
        <w:t>vpn</w:t>
      </w:r>
      <w:r w:rsidR="008E69CF">
        <w:rPr>
          <w:rFonts w:hint="eastAsia"/>
        </w:rPr>
        <w:t>1</w:t>
      </w:r>
    </w:p>
    <w:p w:rsidR="00DA314D" w:rsidRDefault="00DA314D" w:rsidP="00DD64CA">
      <w:pPr>
        <w:pStyle w:val="TerminalDisplay"/>
      </w:pPr>
    </w:p>
    <w:p w:rsidR="00DA314D" w:rsidRDefault="00B10E0C" w:rsidP="00DD64CA">
      <w:pPr>
        <w:pStyle w:val="TerminalDisplay"/>
      </w:pPr>
      <w:r>
        <w:t xml:space="preserve">Destinations : </w:t>
      </w:r>
      <w:r w:rsidR="00195312">
        <w:t>1</w:t>
      </w:r>
      <w:r w:rsidR="00195312">
        <w:rPr>
          <w:rFonts w:hint="eastAsia"/>
        </w:rPr>
        <w:t>1</w:t>
      </w:r>
      <w:r w:rsidR="00195312">
        <w:t xml:space="preserve">        </w:t>
      </w:r>
      <w:r w:rsidR="00DA314D">
        <w:t xml:space="preserve">Routes : </w:t>
      </w:r>
      <w:r w:rsidR="00195312">
        <w:t>1</w:t>
      </w:r>
      <w:r w:rsidR="00195312">
        <w:rPr>
          <w:rFonts w:hint="eastAsia"/>
        </w:rPr>
        <w:t>1</w:t>
      </w:r>
    </w:p>
    <w:p w:rsidR="00DA314D" w:rsidRDefault="00DA314D" w:rsidP="00DD64CA">
      <w:pPr>
        <w:pStyle w:val="TerminalDisplay"/>
      </w:pPr>
    </w:p>
    <w:p w:rsidR="00DA314D" w:rsidRDefault="00DA314D" w:rsidP="00DD64CA">
      <w:pPr>
        <w:pStyle w:val="TerminalDisplay"/>
      </w:pPr>
      <w:r>
        <w:t>Destination/Mask    Proto  Pre  Cost         NextHop         Interface</w:t>
      </w:r>
    </w:p>
    <w:p w:rsidR="00DA314D" w:rsidRDefault="00DA314D" w:rsidP="00DD64CA">
      <w:pPr>
        <w:pStyle w:val="TerminalDisplay"/>
      </w:pPr>
      <w:r>
        <w:t>0.0.0.0/32          Direct 0    0            127.0.0.1       InLoop0</w:t>
      </w:r>
    </w:p>
    <w:p w:rsidR="00DA314D" w:rsidRDefault="00DA314D" w:rsidP="00DD64CA">
      <w:pPr>
        <w:pStyle w:val="TerminalDisplay"/>
      </w:pPr>
      <w:r>
        <w:t xml:space="preserve">10.1.1.0/24         Direct 0    0            10.1.1.2        </w:t>
      </w:r>
      <w:r w:rsidR="00064113">
        <w:t>GE</w:t>
      </w:r>
      <w:r w:rsidR="009C0B77">
        <w:t>3/1</w:t>
      </w:r>
      <w:r w:rsidR="00064113">
        <w:t>/1</w:t>
      </w:r>
    </w:p>
    <w:p w:rsidR="00DA314D" w:rsidRDefault="00DA314D" w:rsidP="00DD64CA">
      <w:pPr>
        <w:pStyle w:val="TerminalDisplay"/>
      </w:pPr>
      <w:r>
        <w:t xml:space="preserve">10.1.1.0/32         Direct 0    0            10.1.1.2        </w:t>
      </w:r>
      <w:r w:rsidR="00064113">
        <w:t>GE</w:t>
      </w:r>
      <w:r w:rsidR="009C0B77">
        <w:t>3/1</w:t>
      </w:r>
      <w:r w:rsidR="00064113">
        <w:t>/1</w:t>
      </w:r>
    </w:p>
    <w:p w:rsidR="00DA314D" w:rsidRDefault="00DA314D" w:rsidP="00DD64CA">
      <w:pPr>
        <w:pStyle w:val="TerminalDisplay"/>
      </w:pPr>
      <w:r>
        <w:t>10.1.1.2/32         Direct 0    0            127.0.0.1       InLoop0</w:t>
      </w:r>
    </w:p>
    <w:p w:rsidR="00DA314D" w:rsidRDefault="00DA314D" w:rsidP="00DD64CA">
      <w:pPr>
        <w:pStyle w:val="TerminalDisplay"/>
      </w:pPr>
      <w:r>
        <w:t xml:space="preserve">10.1.1.255/32       Direct 0    0            10.1.1.2        </w:t>
      </w:r>
      <w:r w:rsidR="00064113">
        <w:t>GE</w:t>
      </w:r>
      <w:r w:rsidR="009C0B77">
        <w:t>3/1</w:t>
      </w:r>
      <w:r w:rsidR="00064113">
        <w:t>/1</w:t>
      </w:r>
    </w:p>
    <w:p w:rsidR="00DA314D" w:rsidRPr="00EA7353" w:rsidRDefault="007F2FFE" w:rsidP="00DD64CA">
      <w:pPr>
        <w:pStyle w:val="TerminalDisplay"/>
        <w:rPr>
          <w:rStyle w:val="TerminalDisplayshading"/>
        </w:rPr>
      </w:pPr>
      <w:r w:rsidRPr="007F2FFE">
        <w:rPr>
          <w:rStyle w:val="TerminalDisplayshading"/>
        </w:rPr>
        <w:t xml:space="preserve">10.3.1.0/24         BGP    255  0            </w:t>
      </w:r>
      <w:r w:rsidR="00DC6D3C">
        <w:rPr>
          <w:rStyle w:val="TerminalDisplayshading"/>
          <w:rFonts w:hint="eastAsia"/>
        </w:rPr>
        <w:t>3.3.3</w:t>
      </w:r>
      <w:r w:rsidRPr="007F2FFE">
        <w:rPr>
          <w:rStyle w:val="TerminalDisplayshading"/>
        </w:rPr>
        <w:t xml:space="preserve">.9        </w:t>
      </w:r>
      <w:r w:rsidRPr="00EB49A2">
        <w:rPr>
          <w:rStyle w:val="TerminalDisplayshading"/>
        </w:rPr>
        <w:t xml:space="preserve"> </w:t>
      </w:r>
      <w:r w:rsidR="00064113" w:rsidRPr="00A640C7">
        <w:rPr>
          <w:rStyle w:val="TerminalDisplayshading"/>
        </w:rPr>
        <w:t>GE</w:t>
      </w:r>
      <w:r w:rsidR="009C0B77">
        <w:rPr>
          <w:rStyle w:val="TerminalDisplayshading"/>
        </w:rPr>
        <w:t>3/1</w:t>
      </w:r>
      <w:r w:rsidR="00064113" w:rsidRPr="00A640C7">
        <w:rPr>
          <w:rStyle w:val="TerminalDisplayshading"/>
        </w:rPr>
        <w:t>/4</w:t>
      </w:r>
    </w:p>
    <w:p w:rsidR="00DA314D" w:rsidRDefault="00DA314D" w:rsidP="00DD64CA">
      <w:pPr>
        <w:pStyle w:val="TerminalDisplay"/>
      </w:pPr>
      <w:r>
        <w:t>127.0.0.0/8         Direct 0    0            127.0.0.1       InLoop0</w:t>
      </w:r>
    </w:p>
    <w:p w:rsidR="00DA314D" w:rsidRDefault="00DA314D" w:rsidP="00DD64CA">
      <w:pPr>
        <w:pStyle w:val="TerminalDisplay"/>
      </w:pPr>
      <w:r>
        <w:t>127.0.0.0/32        Direct 0    0            127.0.0.1       InLoop0</w:t>
      </w:r>
    </w:p>
    <w:p w:rsidR="00DA314D" w:rsidRDefault="00DA314D" w:rsidP="00DD64CA">
      <w:pPr>
        <w:pStyle w:val="TerminalDisplay"/>
      </w:pPr>
      <w:r>
        <w:t>127.0.0.1/32        Direct 0    0            127.0.0.1       InLoop0</w:t>
      </w:r>
    </w:p>
    <w:p w:rsidR="00DA314D" w:rsidRDefault="00DA314D" w:rsidP="00DD64CA">
      <w:pPr>
        <w:pStyle w:val="TerminalDisplay"/>
      </w:pPr>
      <w:r>
        <w:t>127.255.255.255/32  Direct 0    0            127.0.0.1       InLoop0</w:t>
      </w:r>
    </w:p>
    <w:p w:rsidR="006E4D61" w:rsidRDefault="00DA314D" w:rsidP="00DD64CA">
      <w:pPr>
        <w:pStyle w:val="TerminalDisplay"/>
      </w:pPr>
      <w:r>
        <w:t>255.255.255.255/32  Direct 0    0            127.0.0.1       InLoop0</w:t>
      </w:r>
    </w:p>
    <w:p w:rsidR="008C574F" w:rsidRPr="007530E2" w:rsidRDefault="008C574F" w:rsidP="00DD64CA">
      <w:r w:rsidRPr="007530E2">
        <w:rPr>
          <w:rFonts w:hint="eastAsia"/>
        </w:rPr>
        <w:t>同一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能够相互</w:t>
      </w:r>
      <w:r w:rsidRPr="007530E2">
        <w:rPr>
          <w:rFonts w:hint="eastAsia"/>
        </w:rPr>
        <w:t>Ping</w:t>
      </w:r>
      <w:r w:rsidRPr="007530E2">
        <w:rPr>
          <w:rFonts w:hint="eastAsia"/>
        </w:rPr>
        <w:t>通，不同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不能相互</w:t>
      </w:r>
      <w:r w:rsidRPr="007530E2">
        <w:rPr>
          <w:rFonts w:hint="eastAsia"/>
        </w:rPr>
        <w:t>Ping</w:t>
      </w:r>
      <w:r w:rsidRPr="007530E2">
        <w:rPr>
          <w:rFonts w:hint="eastAsia"/>
        </w:rPr>
        <w:t>通。</w:t>
      </w:r>
    </w:p>
    <w:p w:rsidR="005D359B" w:rsidRDefault="008C574F" w:rsidP="00DD64CA">
      <w:r w:rsidRPr="007530E2">
        <w:rPr>
          <w:rFonts w:hint="eastAsia"/>
        </w:rPr>
        <w:t>例如：</w:t>
      </w:r>
      <w:r w:rsidRPr="007530E2">
        <w:rPr>
          <w:rFonts w:hint="eastAsia"/>
        </w:rPr>
        <w:t>CE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能够</w:t>
      </w:r>
      <w:r w:rsidRPr="007530E2">
        <w:rPr>
          <w:rFonts w:hint="eastAsia"/>
        </w:rPr>
        <w:t>Ping</w:t>
      </w:r>
      <w:r w:rsidRPr="007530E2">
        <w:rPr>
          <w:rFonts w:hint="eastAsia"/>
        </w:rPr>
        <w:t>通</w:t>
      </w:r>
      <w:r w:rsidRPr="007530E2">
        <w:t>CE</w:t>
      </w:r>
      <w:r w:rsidR="00B21D6F">
        <w:rPr>
          <w:rFonts w:hint="eastAsia"/>
        </w:rPr>
        <w:t xml:space="preserve"> </w:t>
      </w:r>
      <w:r w:rsidRPr="007530E2">
        <w:t>3</w:t>
      </w:r>
      <w:r w:rsidRPr="007530E2">
        <w:rPr>
          <w:rFonts w:hint="eastAsia"/>
        </w:rPr>
        <w:t>（</w:t>
      </w:r>
      <w:r w:rsidRPr="007530E2">
        <w:rPr>
          <w:rFonts w:hint="eastAsia"/>
        </w:rPr>
        <w:t>10.3.1.1</w:t>
      </w:r>
      <w:r w:rsidRPr="007530E2">
        <w:rPr>
          <w:rFonts w:hint="eastAsia"/>
        </w:rPr>
        <w:t>），但不能</w:t>
      </w:r>
      <w:r w:rsidRPr="007530E2">
        <w:rPr>
          <w:rFonts w:hint="eastAsia"/>
        </w:rPr>
        <w:t>Ping</w:t>
      </w:r>
      <w:r w:rsidRPr="007530E2">
        <w:rPr>
          <w:rFonts w:hint="eastAsia"/>
        </w:rPr>
        <w:t>通</w:t>
      </w:r>
      <w:r w:rsidRPr="007530E2">
        <w:rPr>
          <w:rFonts w:hint="eastAsia"/>
        </w:rPr>
        <w:t>CE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4</w:t>
      </w:r>
      <w:r w:rsidRPr="007530E2">
        <w:rPr>
          <w:rFonts w:hint="eastAsia"/>
        </w:rPr>
        <w:t>（</w:t>
      </w:r>
      <w:r w:rsidRPr="007530E2">
        <w:rPr>
          <w:rFonts w:hint="eastAsia"/>
        </w:rPr>
        <w:t>10.4.1.1</w:t>
      </w:r>
      <w:r w:rsidRPr="007530E2">
        <w:rPr>
          <w:rFonts w:hint="eastAsia"/>
        </w:rPr>
        <w:t>）。</w:t>
      </w:r>
    </w:p>
    <w:p w:rsidR="007D7DD4" w:rsidRDefault="008C574F" w:rsidP="00DD64CA">
      <w:pPr>
        <w:pStyle w:val="3"/>
      </w:pPr>
      <w:bookmarkStart w:id="1634" w:name="_Toc324777077"/>
      <w:bookmarkStart w:id="1635" w:name="_Toc324777078"/>
      <w:bookmarkStart w:id="1636" w:name="_Toc324777079"/>
      <w:bookmarkStart w:id="1637" w:name="_Toc324777080"/>
      <w:bookmarkStart w:id="1638" w:name="_Toc324777081"/>
      <w:bookmarkStart w:id="1639" w:name="_Toc324777082"/>
      <w:bookmarkStart w:id="1640" w:name="_Toc324777083"/>
      <w:bookmarkStart w:id="1641" w:name="_Toc324777084"/>
      <w:bookmarkStart w:id="1642" w:name="_Toc324777085"/>
      <w:bookmarkStart w:id="1643" w:name="_Toc324777086"/>
      <w:bookmarkStart w:id="1644" w:name="_Toc324777087"/>
      <w:bookmarkStart w:id="1645" w:name="_Toc324777088"/>
      <w:bookmarkStart w:id="1646" w:name="_Toc324777089"/>
      <w:bookmarkStart w:id="1647" w:name="_Toc324777090"/>
      <w:bookmarkStart w:id="1648" w:name="_Toc324777091"/>
      <w:bookmarkStart w:id="1649" w:name="_Toc316995976"/>
      <w:bookmarkStart w:id="1650" w:name="_Toc316995977"/>
      <w:bookmarkStart w:id="1651" w:name="_Toc316995978"/>
      <w:bookmarkStart w:id="1652" w:name="_Toc316995979"/>
      <w:bookmarkStart w:id="1653" w:name="_Toc316995980"/>
      <w:bookmarkStart w:id="1654" w:name="_Toc316995981"/>
      <w:bookmarkStart w:id="1655" w:name="_Toc316995982"/>
      <w:bookmarkStart w:id="1656" w:name="_Toc316995983"/>
      <w:bookmarkStart w:id="1657" w:name="_Toc316995984"/>
      <w:bookmarkStart w:id="1658" w:name="_Toc316995985"/>
      <w:bookmarkStart w:id="1659" w:name="_Toc31515362"/>
      <w:bookmarkStart w:id="1660" w:name="_Toc38786572"/>
      <w:bookmarkStart w:id="1661" w:name="_Toc45105994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r w:rsidRPr="007530E2">
        <w:rPr>
          <w:rFonts w:hint="eastAsia"/>
        </w:rPr>
        <w:t>配置</w:t>
      </w:r>
      <w:r w:rsidR="00EC239C">
        <w:t>MPLS L3VPN</w:t>
      </w:r>
      <w:r w:rsidRPr="007530E2">
        <w:rPr>
          <w:rFonts w:hint="eastAsia"/>
        </w:rPr>
        <w:t>采用</w:t>
      </w:r>
      <w:r w:rsidRPr="007530E2">
        <w:t>GRE</w:t>
      </w:r>
      <w:r w:rsidRPr="007530E2">
        <w:rPr>
          <w:rFonts w:hint="eastAsia"/>
        </w:rPr>
        <w:t>隧道示例</w:t>
      </w:r>
      <w:bookmarkEnd w:id="1661"/>
    </w:p>
    <w:p w:rsidR="007D7DD4" w:rsidRDefault="008C574F" w:rsidP="00DD64CA">
      <w:pPr>
        <w:pStyle w:val="4"/>
      </w:pPr>
      <w:r w:rsidRPr="007530E2">
        <w:rPr>
          <w:rFonts w:hint="eastAsia"/>
        </w:rPr>
        <w:t>组网需求</w:t>
      </w:r>
    </w:p>
    <w:p w:rsidR="00B12DB8" w:rsidRDefault="008C574F" w:rsidP="00DD64CA">
      <w:pPr>
        <w:pStyle w:val="ItemList"/>
      </w:pPr>
      <w:r w:rsidRPr="007530E2">
        <w:t>CE</w:t>
      </w:r>
      <w:r w:rsidR="00B21D6F">
        <w:rPr>
          <w:rFonts w:hint="eastAsia"/>
        </w:rPr>
        <w:t xml:space="preserve"> </w:t>
      </w:r>
      <w:r w:rsidRPr="007530E2">
        <w:t>1</w:t>
      </w:r>
      <w:r w:rsidRPr="007530E2">
        <w:rPr>
          <w:rFonts w:hint="eastAsia"/>
        </w:rPr>
        <w:t>和</w:t>
      </w:r>
      <w:r w:rsidRPr="007530E2">
        <w:t>CE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属于</w:t>
      </w:r>
      <w:r w:rsidRPr="007530E2">
        <w:t>VPN</w:t>
      </w:r>
      <w:r w:rsidR="00B21D6F">
        <w:rPr>
          <w:rFonts w:hint="eastAsia"/>
        </w:rPr>
        <w:t xml:space="preserve"> 1</w:t>
      </w:r>
      <w:r w:rsidRPr="007530E2">
        <w:rPr>
          <w:rFonts w:hint="eastAsia"/>
        </w:rPr>
        <w:t>。</w:t>
      </w:r>
    </w:p>
    <w:p w:rsidR="008C574F" w:rsidRPr="00B421C2" w:rsidRDefault="008C574F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在运营商骨干网上，</w:t>
      </w:r>
      <w:r w:rsidRPr="00B421C2">
        <w:rPr>
          <w:rFonts w:hint="eastAsia"/>
          <w:lang w:eastAsia="zh-CN"/>
        </w:rPr>
        <w:t>PE</w:t>
      </w:r>
      <w:r w:rsidR="00FD7D83" w:rsidRPr="00B421C2">
        <w:rPr>
          <w:rFonts w:hint="eastAsia"/>
          <w:lang w:eastAsia="zh-CN"/>
        </w:rPr>
        <w:t>设备</w:t>
      </w:r>
      <w:r w:rsidRPr="00B421C2">
        <w:rPr>
          <w:rFonts w:hint="eastAsia"/>
          <w:lang w:eastAsia="zh-CN"/>
        </w:rPr>
        <w:t>具备</w:t>
      </w:r>
      <w:r w:rsidRPr="00B421C2">
        <w:rPr>
          <w:rFonts w:hint="eastAsia"/>
          <w:lang w:eastAsia="zh-CN"/>
        </w:rPr>
        <w:t>MPLS</w:t>
      </w:r>
      <w:r w:rsidRPr="00B421C2">
        <w:rPr>
          <w:rFonts w:hint="eastAsia"/>
          <w:lang w:eastAsia="zh-CN"/>
        </w:rPr>
        <w:t>能力，</w:t>
      </w:r>
      <w:r w:rsidRPr="00B421C2">
        <w:rPr>
          <w:rFonts w:hint="eastAsia"/>
          <w:lang w:eastAsia="zh-CN"/>
        </w:rPr>
        <w:t>P</w:t>
      </w:r>
      <w:r w:rsidR="00FD7D83" w:rsidRPr="00B421C2">
        <w:rPr>
          <w:rFonts w:hint="eastAsia"/>
          <w:lang w:eastAsia="zh-CN"/>
        </w:rPr>
        <w:t>设备</w:t>
      </w:r>
      <w:r w:rsidRPr="00B421C2">
        <w:rPr>
          <w:rFonts w:hint="eastAsia"/>
          <w:lang w:eastAsia="zh-CN"/>
        </w:rPr>
        <w:t>只提供纯</w:t>
      </w:r>
      <w:r w:rsidRPr="00B421C2">
        <w:rPr>
          <w:rFonts w:hint="eastAsia"/>
          <w:lang w:eastAsia="zh-CN"/>
        </w:rPr>
        <w:t>IP</w:t>
      </w:r>
      <w:r w:rsidRPr="00B421C2">
        <w:rPr>
          <w:rFonts w:hint="eastAsia"/>
          <w:lang w:eastAsia="zh-CN"/>
        </w:rPr>
        <w:t>功能，不具备</w:t>
      </w:r>
      <w:r w:rsidRPr="00B421C2">
        <w:rPr>
          <w:rFonts w:hint="eastAsia"/>
          <w:lang w:eastAsia="zh-CN"/>
        </w:rPr>
        <w:t>MPLS</w:t>
      </w:r>
      <w:r w:rsidRPr="00B421C2">
        <w:rPr>
          <w:rFonts w:hint="eastAsia"/>
          <w:lang w:eastAsia="zh-CN"/>
        </w:rPr>
        <w:t>能力。</w:t>
      </w:r>
    </w:p>
    <w:p w:rsidR="008C574F" w:rsidRPr="00B421C2" w:rsidRDefault="008C574F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在骨干网上使用</w:t>
      </w:r>
      <w:r w:rsidRPr="00B421C2">
        <w:rPr>
          <w:rFonts w:hint="eastAsia"/>
          <w:lang w:eastAsia="zh-CN"/>
        </w:rPr>
        <w:t>GRE</w:t>
      </w:r>
      <w:r w:rsidRPr="00B421C2">
        <w:rPr>
          <w:rFonts w:hint="eastAsia"/>
          <w:lang w:eastAsia="zh-CN"/>
        </w:rPr>
        <w:t>隧道封装并转发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报文，实现</w:t>
      </w:r>
      <w:r w:rsidR="00EC239C" w:rsidRPr="00B421C2">
        <w:rPr>
          <w:rFonts w:hint="eastAsia"/>
          <w:lang w:eastAsia="zh-CN"/>
        </w:rPr>
        <w:t>MPLS L3VPN</w:t>
      </w:r>
      <w:r w:rsidRPr="00B421C2">
        <w:rPr>
          <w:rFonts w:hint="eastAsia"/>
          <w:lang w:eastAsia="zh-CN"/>
        </w:rPr>
        <w:t>。</w:t>
      </w:r>
    </w:p>
    <w:p w:rsidR="008C574F" w:rsidRPr="00B421C2" w:rsidRDefault="008C574F" w:rsidP="00DD64CA">
      <w:pPr>
        <w:pStyle w:val="ItemList"/>
      </w:pPr>
      <w:r w:rsidRPr="00B421C2">
        <w:rPr>
          <w:rFonts w:hint="eastAsia"/>
          <w:lang w:eastAsia="zh-CN"/>
        </w:rPr>
        <w:lastRenderedPageBreak/>
        <w:t>在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上配置隧道策略，指定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流量使用的隧道类型为</w:t>
      </w:r>
      <w:r w:rsidRPr="00B421C2">
        <w:rPr>
          <w:rFonts w:hint="eastAsia"/>
          <w:lang w:eastAsia="zh-CN"/>
        </w:rPr>
        <w:t>GRE</w:t>
      </w:r>
      <w:r w:rsidRPr="00B421C2">
        <w:rPr>
          <w:rFonts w:hint="eastAsia"/>
          <w:lang w:eastAsia="zh-CN"/>
        </w:rPr>
        <w:t>。</w:t>
      </w:r>
      <w:r w:rsidR="00340837" w:rsidRPr="00B421C2">
        <w:rPr>
          <w:rFonts w:hint="eastAsia"/>
        </w:rPr>
        <w:t>（本配置可选）</w:t>
      </w:r>
    </w:p>
    <w:p w:rsidR="007D7DD4" w:rsidRDefault="008C574F" w:rsidP="00DD64CA">
      <w:pPr>
        <w:pStyle w:val="4"/>
      </w:pPr>
      <w:r w:rsidRPr="007530E2">
        <w:rPr>
          <w:rFonts w:hint="eastAsia"/>
        </w:rPr>
        <w:t>组网图</w:t>
      </w:r>
    </w:p>
    <w:p w:rsidR="007D7DD4" w:rsidRDefault="00E23417" w:rsidP="00DD64CA">
      <w:pPr>
        <w:pStyle w:val="FigureDescription"/>
      </w:pPr>
      <w:bookmarkStart w:id="1662" w:name="_Toc418944416"/>
      <w:r>
        <w:rPr>
          <w:rFonts w:hint="eastAsia"/>
        </w:rPr>
        <w:t>配置</w:t>
      </w:r>
      <w:r w:rsidRPr="002D634A">
        <w:rPr>
          <w:rFonts w:hint="eastAsia"/>
        </w:rPr>
        <w:t>采用</w:t>
      </w:r>
      <w:r w:rsidRPr="002D634A">
        <w:t>GRE</w:t>
      </w:r>
      <w:r w:rsidRPr="002D634A">
        <w:rPr>
          <w:rFonts w:hint="eastAsia"/>
        </w:rPr>
        <w:t>隧道的</w:t>
      </w:r>
      <w:r>
        <w:t>MPLS L3VPN</w:t>
      </w:r>
      <w:r w:rsidRPr="002D634A">
        <w:rPr>
          <w:rFonts w:hint="eastAsia"/>
        </w:rPr>
        <w:t>组网图</w:t>
      </w:r>
      <w:bookmarkEnd w:id="1662"/>
    </w:p>
    <w:p w:rsidR="008C574F" w:rsidRDefault="009C0B77" w:rsidP="00DD64CA">
      <w:pPr>
        <w:pStyle w:val="Figure"/>
      </w:pPr>
      <w:commentRangeStart w:id="1663"/>
      <w:r w:rsidRPr="009C0B77">
        <w:rPr>
          <w:noProof/>
        </w:rPr>
        <w:drawing>
          <wp:inline distT="0" distB="0" distL="0" distR="0" wp14:anchorId="4538F0D1" wp14:editId="347B5805">
            <wp:extent cx="3114675" cy="27432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663"/>
      <w:r w:rsidR="00A915A5">
        <w:rPr>
          <w:rStyle w:val="ac"/>
        </w:rPr>
        <w:commentReference w:id="1663"/>
      </w:r>
    </w:p>
    <w:p w:rsidR="00A271E4" w:rsidRDefault="00394586" w:rsidP="00DD64CA">
      <w:r>
        <w:t>‌</w:t>
      </w:r>
      <w:commentRangeStart w:id="1664"/>
      <w:r w:rsidR="00A915A5" w:rsidRPr="00A915A5">
        <w:rPr>
          <w:noProof/>
        </w:rPr>
        <w:drawing>
          <wp:inline distT="0" distB="0" distL="0" distR="0" wp14:anchorId="7AEC8657" wp14:editId="5EEA9F3B">
            <wp:extent cx="3114675" cy="2743200"/>
            <wp:effectExtent l="0" t="0" r="9525" b="0"/>
            <wp:docPr id="927" name="图片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commentRangeEnd w:id="1664"/>
    <w:p w:rsidR="00FA7F5F" w:rsidRDefault="00FA7F5F" w:rsidP="00DD64CA">
      <w:r>
        <w:rPr>
          <w:rStyle w:val="ac"/>
        </w:rPr>
        <w:commentReference w:id="1664"/>
      </w:r>
    </w:p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215"/>
        <w:gridCol w:w="1278"/>
        <w:gridCol w:w="1917"/>
        <w:gridCol w:w="1279"/>
        <w:gridCol w:w="1279"/>
        <w:gridCol w:w="2046"/>
      </w:tblGrid>
      <w:tr w:rsidR="00A77C9A" w:rsidRPr="00415A99" w:rsidTr="00B12603">
        <w:trPr>
          <w:tblHeader/>
        </w:trPr>
        <w:tc>
          <w:tcPr>
            <w:tcW w:w="1022" w:type="dxa"/>
          </w:tcPr>
          <w:p w:rsidR="00A77C9A" w:rsidRPr="00B421C2" w:rsidRDefault="00A77C9A" w:rsidP="00DD64CA">
            <w:pPr>
              <w:pStyle w:val="FigureText"/>
            </w:pPr>
            <w:bookmarkStart w:id="1665" w:name="_Toc28750076"/>
            <w:bookmarkStart w:id="1666" w:name="_Toc54663790"/>
            <w:bookmarkStart w:id="1667" w:name="_Toc86654443"/>
            <w:bookmarkStart w:id="1668" w:name="_Toc137991721"/>
            <w:r w:rsidRPr="00B421C2">
              <w:rPr>
                <w:rFonts w:hint="eastAsia"/>
              </w:rPr>
              <w:t>设备</w:t>
            </w:r>
          </w:p>
        </w:tc>
        <w:tc>
          <w:tcPr>
            <w:tcW w:w="1075" w:type="dxa"/>
          </w:tcPr>
          <w:p w:rsidR="00A77C9A" w:rsidRPr="00B421C2" w:rsidRDefault="00A77C9A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612" w:type="dxa"/>
          </w:tcPr>
          <w:p w:rsidR="00A77C9A" w:rsidRPr="00B421C2" w:rsidRDefault="00A77C9A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  <w:tc>
          <w:tcPr>
            <w:tcW w:w="1075" w:type="dxa"/>
          </w:tcPr>
          <w:p w:rsidR="00A77C9A" w:rsidRPr="00B421C2" w:rsidRDefault="00A77C9A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075" w:type="dxa"/>
          </w:tcPr>
          <w:p w:rsidR="00A77C9A" w:rsidRPr="00B421C2" w:rsidRDefault="00A77C9A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720" w:type="dxa"/>
          </w:tcPr>
          <w:p w:rsidR="00A77C9A" w:rsidRPr="00B421C2" w:rsidRDefault="00A77C9A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</w:tr>
      <w:tr w:rsidR="00A77C9A" w:rsidRPr="00415A99" w:rsidTr="00B12603">
        <w:tc>
          <w:tcPr>
            <w:tcW w:w="1022" w:type="dxa"/>
          </w:tcPr>
          <w:p w:rsidR="00A77C9A" w:rsidRPr="00B421C2" w:rsidRDefault="00A77C9A" w:rsidP="00DD64CA">
            <w:pPr>
              <w:pStyle w:val="FigureText"/>
            </w:pPr>
            <w:r>
              <w:rPr>
                <w:rFonts w:hint="eastAsia"/>
              </w:rPr>
              <w:t>CE 1</w:t>
            </w:r>
          </w:p>
        </w:tc>
        <w:tc>
          <w:tcPr>
            <w:tcW w:w="1075" w:type="dxa"/>
          </w:tcPr>
          <w:p w:rsidR="00A77C9A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A77C9A" w:rsidRPr="00B421C2" w:rsidRDefault="00A77C9A" w:rsidP="00DD64CA">
            <w:pPr>
              <w:pStyle w:val="FigureText"/>
            </w:pPr>
            <w:r>
              <w:rPr>
                <w:rFonts w:hint="eastAsia"/>
              </w:rPr>
              <w:t>10.1.1.1/24</w:t>
            </w:r>
          </w:p>
        </w:tc>
        <w:tc>
          <w:tcPr>
            <w:tcW w:w="1075" w:type="dxa"/>
          </w:tcPr>
          <w:p w:rsidR="00A77C9A" w:rsidRPr="00B421C2" w:rsidRDefault="00A77C9A" w:rsidP="00DD64CA">
            <w:pPr>
              <w:pStyle w:val="FigureText"/>
            </w:pPr>
            <w:r>
              <w:rPr>
                <w:rFonts w:hint="eastAsia"/>
              </w:rPr>
              <w:t>P</w:t>
            </w:r>
          </w:p>
        </w:tc>
        <w:tc>
          <w:tcPr>
            <w:tcW w:w="1075" w:type="dxa"/>
          </w:tcPr>
          <w:p w:rsidR="00A77C9A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720" w:type="dxa"/>
          </w:tcPr>
          <w:p w:rsidR="00A77C9A" w:rsidRPr="00B421C2" w:rsidRDefault="00A77C9A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72.1.1.2/24</w:t>
            </w:r>
          </w:p>
        </w:tc>
      </w:tr>
      <w:tr w:rsidR="00A77C9A" w:rsidRPr="00415A99" w:rsidTr="00B12603">
        <w:tc>
          <w:tcPr>
            <w:tcW w:w="1022" w:type="dxa"/>
          </w:tcPr>
          <w:p w:rsidR="00A77C9A" w:rsidRPr="00B421C2" w:rsidRDefault="00A77C9A" w:rsidP="00DD64CA">
            <w:pPr>
              <w:pStyle w:val="FigureText"/>
            </w:pPr>
            <w:r>
              <w:rPr>
                <w:rFonts w:hint="eastAsia"/>
              </w:rPr>
              <w:t>PE 1</w:t>
            </w:r>
          </w:p>
        </w:tc>
        <w:tc>
          <w:tcPr>
            <w:tcW w:w="1075" w:type="dxa"/>
          </w:tcPr>
          <w:p w:rsidR="00A77C9A" w:rsidRPr="00B421C2" w:rsidRDefault="00A77C9A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612" w:type="dxa"/>
          </w:tcPr>
          <w:p w:rsidR="00A77C9A" w:rsidRPr="00B421C2" w:rsidRDefault="00A77C9A" w:rsidP="00DD64CA">
            <w:pPr>
              <w:pStyle w:val="FigureText"/>
            </w:pPr>
            <w:r w:rsidRPr="00415A99">
              <w:rPr>
                <w:rFonts w:hint="eastAsia"/>
              </w:rPr>
              <w:t>1.1.1.</w:t>
            </w:r>
            <w:r w:rsidRPr="00B421C2">
              <w:rPr>
                <w:rFonts w:hint="eastAsia"/>
              </w:rPr>
              <w:t>9/32</w:t>
            </w:r>
          </w:p>
        </w:tc>
        <w:tc>
          <w:tcPr>
            <w:tcW w:w="1075" w:type="dxa"/>
          </w:tcPr>
          <w:p w:rsidR="00A77C9A" w:rsidRPr="00415A99" w:rsidRDefault="00A77C9A" w:rsidP="00DD64CA">
            <w:pPr>
              <w:pStyle w:val="FigureText"/>
            </w:pPr>
          </w:p>
        </w:tc>
        <w:tc>
          <w:tcPr>
            <w:tcW w:w="1075" w:type="dxa"/>
          </w:tcPr>
          <w:p w:rsidR="00A77C9A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720" w:type="dxa"/>
          </w:tcPr>
          <w:p w:rsidR="00A77C9A" w:rsidRPr="00B421C2" w:rsidRDefault="00A77C9A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72.2.1.1/24</w:t>
            </w:r>
          </w:p>
        </w:tc>
      </w:tr>
      <w:tr w:rsidR="00A77C9A" w:rsidRPr="00415A99" w:rsidTr="00B12603">
        <w:tc>
          <w:tcPr>
            <w:tcW w:w="1022" w:type="dxa"/>
          </w:tcPr>
          <w:p w:rsidR="00A77C9A" w:rsidRPr="00415A99" w:rsidRDefault="00A77C9A" w:rsidP="00DD64CA">
            <w:pPr>
              <w:pStyle w:val="FigureText"/>
            </w:pPr>
          </w:p>
        </w:tc>
        <w:tc>
          <w:tcPr>
            <w:tcW w:w="1075" w:type="dxa"/>
          </w:tcPr>
          <w:p w:rsidR="00A77C9A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A77C9A" w:rsidRPr="00B421C2" w:rsidRDefault="00A77C9A" w:rsidP="00DD64CA">
            <w:pPr>
              <w:pStyle w:val="FigureText"/>
            </w:pPr>
            <w:r w:rsidRPr="00415A99">
              <w:rPr>
                <w:rFonts w:hint="eastAsia"/>
              </w:rPr>
              <w:t>10.1.1.</w:t>
            </w:r>
            <w:r w:rsidRPr="00B421C2">
              <w:rPr>
                <w:rFonts w:hint="eastAsia"/>
              </w:rPr>
              <w:t>2/24</w:t>
            </w:r>
          </w:p>
        </w:tc>
        <w:tc>
          <w:tcPr>
            <w:tcW w:w="1075" w:type="dxa"/>
          </w:tcPr>
          <w:p w:rsidR="00A77C9A" w:rsidRPr="00B421C2" w:rsidRDefault="00A77C9A" w:rsidP="00DD64CA">
            <w:pPr>
              <w:pStyle w:val="FigureText"/>
            </w:pPr>
            <w:r>
              <w:rPr>
                <w:rFonts w:hint="eastAsia"/>
              </w:rPr>
              <w:t>PE 2</w:t>
            </w:r>
          </w:p>
        </w:tc>
        <w:tc>
          <w:tcPr>
            <w:tcW w:w="1075" w:type="dxa"/>
          </w:tcPr>
          <w:p w:rsidR="00A77C9A" w:rsidRPr="00B421C2" w:rsidRDefault="00A77C9A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A77C9A" w:rsidRPr="00B421C2" w:rsidRDefault="00A77C9A" w:rsidP="00DD64CA">
            <w:pPr>
              <w:pStyle w:val="FigureText"/>
            </w:pPr>
            <w:r>
              <w:rPr>
                <w:rFonts w:hint="eastAsia"/>
              </w:rPr>
              <w:t>2.2.2.9/32</w:t>
            </w:r>
          </w:p>
        </w:tc>
      </w:tr>
      <w:tr w:rsidR="00290180" w:rsidRPr="00415A99" w:rsidTr="00B12603">
        <w:tc>
          <w:tcPr>
            <w:tcW w:w="1022" w:type="dxa"/>
          </w:tcPr>
          <w:p w:rsidR="00290180" w:rsidRPr="00415A99" w:rsidRDefault="00290180" w:rsidP="00DD64CA">
            <w:pPr>
              <w:pStyle w:val="FigureText"/>
            </w:pPr>
          </w:p>
        </w:tc>
        <w:tc>
          <w:tcPr>
            <w:tcW w:w="1075" w:type="dxa"/>
          </w:tcPr>
          <w:p w:rsidR="00290180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612" w:type="dxa"/>
          </w:tcPr>
          <w:p w:rsidR="00290180" w:rsidRPr="00B421C2" w:rsidRDefault="00290180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72.1.1.1/24</w:t>
            </w:r>
          </w:p>
        </w:tc>
        <w:tc>
          <w:tcPr>
            <w:tcW w:w="1075" w:type="dxa"/>
          </w:tcPr>
          <w:p w:rsidR="00290180" w:rsidRPr="00415A99" w:rsidRDefault="00290180" w:rsidP="00DD64CA">
            <w:pPr>
              <w:pStyle w:val="FigureText"/>
            </w:pPr>
          </w:p>
        </w:tc>
        <w:tc>
          <w:tcPr>
            <w:tcW w:w="1075" w:type="dxa"/>
          </w:tcPr>
          <w:p w:rsidR="00290180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720" w:type="dxa"/>
          </w:tcPr>
          <w:p w:rsidR="00290180" w:rsidRPr="00B421C2" w:rsidRDefault="00290180" w:rsidP="00DD64CA">
            <w:pPr>
              <w:pStyle w:val="FigureText"/>
            </w:pPr>
            <w:r>
              <w:rPr>
                <w:rFonts w:hint="eastAsia"/>
              </w:rPr>
              <w:t>10.2.1.2/24</w:t>
            </w:r>
          </w:p>
        </w:tc>
      </w:tr>
      <w:tr w:rsidR="00290180" w:rsidRPr="00415A99" w:rsidTr="00B12603">
        <w:tc>
          <w:tcPr>
            <w:tcW w:w="1022" w:type="dxa"/>
          </w:tcPr>
          <w:p w:rsidR="00290180" w:rsidRPr="00415A99" w:rsidRDefault="00290180" w:rsidP="00DD64CA">
            <w:pPr>
              <w:pStyle w:val="FigureText"/>
            </w:pPr>
          </w:p>
        </w:tc>
        <w:tc>
          <w:tcPr>
            <w:tcW w:w="1075" w:type="dxa"/>
          </w:tcPr>
          <w:p w:rsidR="00290180" w:rsidRPr="00B421C2" w:rsidRDefault="00290180" w:rsidP="00DD64CA">
            <w:pPr>
              <w:pStyle w:val="FigureText"/>
            </w:pPr>
            <w:r>
              <w:rPr>
                <w:rFonts w:hint="eastAsia"/>
              </w:rPr>
              <w:t>Tunnel0</w:t>
            </w:r>
          </w:p>
        </w:tc>
        <w:tc>
          <w:tcPr>
            <w:tcW w:w="1612" w:type="dxa"/>
          </w:tcPr>
          <w:p w:rsidR="00290180" w:rsidRPr="00B421C2" w:rsidRDefault="00290180" w:rsidP="00DD64CA">
            <w:pPr>
              <w:pStyle w:val="FigureText"/>
            </w:pPr>
            <w:r>
              <w:rPr>
                <w:rFonts w:hint="eastAsia"/>
              </w:rPr>
              <w:t>20.1.1.1/24</w:t>
            </w:r>
          </w:p>
        </w:tc>
        <w:tc>
          <w:tcPr>
            <w:tcW w:w="1075" w:type="dxa"/>
          </w:tcPr>
          <w:p w:rsidR="00290180" w:rsidRPr="00415A99" w:rsidRDefault="00290180" w:rsidP="00DD64CA">
            <w:pPr>
              <w:pStyle w:val="FigureText"/>
            </w:pPr>
          </w:p>
        </w:tc>
        <w:tc>
          <w:tcPr>
            <w:tcW w:w="1075" w:type="dxa"/>
          </w:tcPr>
          <w:p w:rsidR="00290180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720" w:type="dxa"/>
          </w:tcPr>
          <w:p w:rsidR="00290180" w:rsidRPr="00B421C2" w:rsidRDefault="00290180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72.2.1.2/24</w:t>
            </w:r>
          </w:p>
        </w:tc>
      </w:tr>
      <w:tr w:rsidR="00290180" w:rsidRPr="00415A99" w:rsidTr="00B12603">
        <w:tc>
          <w:tcPr>
            <w:tcW w:w="1022" w:type="dxa"/>
          </w:tcPr>
          <w:p w:rsidR="00290180" w:rsidRPr="00B421C2" w:rsidRDefault="00290180" w:rsidP="00DD64CA">
            <w:pPr>
              <w:pStyle w:val="FigureText"/>
            </w:pPr>
            <w:r>
              <w:rPr>
                <w:rFonts w:hint="eastAsia"/>
              </w:rPr>
              <w:t>CE 2</w:t>
            </w:r>
          </w:p>
        </w:tc>
        <w:tc>
          <w:tcPr>
            <w:tcW w:w="1075" w:type="dxa"/>
          </w:tcPr>
          <w:p w:rsidR="00290180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290180" w:rsidRPr="00B421C2" w:rsidRDefault="00290180" w:rsidP="00DD64CA">
            <w:pPr>
              <w:pStyle w:val="FigureText"/>
            </w:pPr>
            <w:r>
              <w:rPr>
                <w:rFonts w:hint="eastAsia"/>
              </w:rPr>
              <w:t>10.2.1.1/24</w:t>
            </w:r>
          </w:p>
        </w:tc>
        <w:tc>
          <w:tcPr>
            <w:tcW w:w="1075" w:type="dxa"/>
          </w:tcPr>
          <w:p w:rsidR="00290180" w:rsidRPr="00415A99" w:rsidRDefault="00290180" w:rsidP="00DD64CA">
            <w:pPr>
              <w:pStyle w:val="FigureText"/>
            </w:pPr>
          </w:p>
        </w:tc>
        <w:tc>
          <w:tcPr>
            <w:tcW w:w="1075" w:type="dxa"/>
          </w:tcPr>
          <w:p w:rsidR="00290180" w:rsidRPr="00B421C2" w:rsidRDefault="00290180" w:rsidP="00DD64CA">
            <w:pPr>
              <w:pStyle w:val="FigureText"/>
            </w:pPr>
            <w:r>
              <w:rPr>
                <w:rFonts w:hint="eastAsia"/>
              </w:rPr>
              <w:t>Tunnel0</w:t>
            </w:r>
          </w:p>
        </w:tc>
        <w:tc>
          <w:tcPr>
            <w:tcW w:w="1720" w:type="dxa"/>
          </w:tcPr>
          <w:p w:rsidR="00290180" w:rsidRPr="00B421C2" w:rsidRDefault="00290180" w:rsidP="00DD64CA">
            <w:pPr>
              <w:pStyle w:val="FigureText"/>
            </w:pPr>
            <w:r>
              <w:rPr>
                <w:rFonts w:hint="eastAsia"/>
              </w:rPr>
              <w:t>20.1.1.2/24</w:t>
            </w:r>
          </w:p>
        </w:tc>
      </w:tr>
      <w:bookmarkEnd w:id="1665"/>
      <w:bookmarkEnd w:id="1666"/>
      <w:bookmarkEnd w:id="1667"/>
      <w:bookmarkEnd w:id="1668"/>
    </w:tbl>
    <w:p w:rsidR="008C574F" w:rsidRPr="002D634A" w:rsidRDefault="008C574F" w:rsidP="00DD64CA"/>
    <w:p w:rsidR="007D7DD4" w:rsidRDefault="008C574F" w:rsidP="00DD64CA">
      <w:pPr>
        <w:pStyle w:val="4"/>
      </w:pPr>
      <w:r w:rsidRPr="007530E2">
        <w:rPr>
          <w:rFonts w:hint="eastAsia"/>
        </w:rPr>
        <w:lastRenderedPageBreak/>
        <w:t>配置步骤</w:t>
      </w:r>
    </w:p>
    <w:p w:rsidR="007D7DD4" w:rsidRDefault="008C574F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="002842FA" w:rsidRPr="00B421C2">
        <w:rPr>
          <w:rFonts w:hint="eastAsia"/>
          <w:lang w:eastAsia="zh-CN"/>
        </w:rPr>
        <w:t>MPLS</w:t>
      </w:r>
      <w:r w:rsidRPr="00B421C2">
        <w:rPr>
          <w:rFonts w:hint="eastAsia"/>
          <w:lang w:eastAsia="zh-CN"/>
        </w:rPr>
        <w:t>骨干网上配置</w:t>
      </w:r>
      <w:r w:rsidRPr="00B421C2">
        <w:rPr>
          <w:rFonts w:hint="eastAsia"/>
          <w:lang w:eastAsia="zh-CN"/>
        </w:rPr>
        <w:t>IGP</w:t>
      </w:r>
      <w:r w:rsidRPr="00B421C2">
        <w:rPr>
          <w:rFonts w:hint="eastAsia"/>
          <w:lang w:eastAsia="zh-CN"/>
        </w:rPr>
        <w:t>协议，实现骨干网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P</w:t>
      </w:r>
      <w:r w:rsidRPr="00B421C2">
        <w:rPr>
          <w:rFonts w:hint="eastAsia"/>
          <w:lang w:eastAsia="zh-CN"/>
        </w:rPr>
        <w:t>的互通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>本例中采用</w:t>
      </w:r>
      <w:r w:rsidRPr="007530E2">
        <w:rPr>
          <w:rFonts w:hint="eastAsia"/>
        </w:rPr>
        <w:t>OSPF</w:t>
      </w:r>
      <w:r w:rsidR="00D5778E">
        <w:rPr>
          <w:rFonts w:hint="eastAsia"/>
        </w:rPr>
        <w:t>发布接口（包括</w:t>
      </w:r>
      <w:r w:rsidR="00D5778E">
        <w:rPr>
          <w:rFonts w:hint="eastAsia"/>
        </w:rPr>
        <w:t>Loopback</w:t>
      </w:r>
      <w:r w:rsidR="00D5778E">
        <w:rPr>
          <w:rFonts w:hint="eastAsia"/>
        </w:rPr>
        <w:t>接口）所在网段的路由</w:t>
      </w:r>
      <w:r w:rsidRPr="007530E2">
        <w:rPr>
          <w:rFonts w:hint="eastAsia"/>
        </w:rPr>
        <w:t>，具体配置过程略。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>配置完成后，</w:t>
      </w:r>
      <w:r w:rsidRPr="007530E2">
        <w:rPr>
          <w:rFonts w:hint="eastAsia"/>
        </w:rPr>
        <w:t>PE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、</w:t>
      </w:r>
      <w:r w:rsidRPr="007530E2">
        <w:rPr>
          <w:rFonts w:hint="eastAsia"/>
        </w:rPr>
        <w:t>P</w:t>
      </w:r>
      <w:r w:rsidRPr="007530E2">
        <w:rPr>
          <w:rFonts w:hint="eastAsia"/>
        </w:rPr>
        <w:t>、</w:t>
      </w:r>
      <w:r w:rsidRPr="007530E2">
        <w:rPr>
          <w:rFonts w:hint="eastAsia"/>
        </w:rPr>
        <w:t>PE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之间应能建立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邻居，执行</w:t>
      </w:r>
      <w:r w:rsidRPr="00DA2C2B">
        <w:rPr>
          <w:rStyle w:val="commandkeywords"/>
          <w:rFonts w:hint="eastAsia"/>
        </w:rPr>
        <w:t>display ospf peer</w:t>
      </w:r>
      <w:r w:rsidRPr="007530E2">
        <w:rPr>
          <w:rFonts w:hint="eastAsia"/>
        </w:rPr>
        <w:t>命令可以看到邻居达到</w:t>
      </w:r>
      <w:r w:rsidRPr="007530E2">
        <w:rPr>
          <w:rFonts w:hint="eastAsia"/>
        </w:rPr>
        <w:t>FULL</w:t>
      </w:r>
      <w:r w:rsidRPr="007530E2">
        <w:rPr>
          <w:rFonts w:hint="eastAsia"/>
        </w:rPr>
        <w:t>状态。执行</w:t>
      </w:r>
      <w:r w:rsidRPr="00DA2C2B">
        <w:rPr>
          <w:rStyle w:val="commandkeywords"/>
          <w:rFonts w:hint="eastAsia"/>
        </w:rPr>
        <w:t>display ip routing-table</w:t>
      </w:r>
      <w:r w:rsidRPr="007530E2">
        <w:rPr>
          <w:rFonts w:hint="eastAsia"/>
        </w:rPr>
        <w:t>命令可以看到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之间学习到对方的</w:t>
      </w:r>
      <w:r w:rsidRPr="007530E2">
        <w:rPr>
          <w:rFonts w:hint="eastAsia"/>
        </w:rPr>
        <w:t>Loopback</w:t>
      </w:r>
      <w:r w:rsidRPr="007530E2">
        <w:rPr>
          <w:rFonts w:hint="eastAsia"/>
        </w:rPr>
        <w:t>路由。</w:t>
      </w:r>
    </w:p>
    <w:p w:rsidR="007D7DD4" w:rsidRDefault="008C574F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PE</w:t>
      </w:r>
      <w:r w:rsidR="00FD7D83" w:rsidRPr="00B421C2">
        <w:rPr>
          <w:rFonts w:hint="eastAsia"/>
          <w:lang w:eastAsia="zh-CN"/>
        </w:rPr>
        <w:t>设备</w:t>
      </w:r>
      <w:r w:rsidRPr="00B421C2">
        <w:rPr>
          <w:rFonts w:hint="eastAsia"/>
          <w:lang w:eastAsia="zh-CN"/>
        </w:rPr>
        <w:t>上使能</w:t>
      </w:r>
      <w:r w:rsidRPr="00B421C2">
        <w:rPr>
          <w:rFonts w:hint="eastAsia"/>
          <w:lang w:eastAsia="zh-CN"/>
        </w:rPr>
        <w:t>MPLS</w:t>
      </w:r>
      <w:r w:rsidRPr="00B421C2">
        <w:rPr>
          <w:rFonts w:hint="eastAsia"/>
          <w:lang w:eastAsia="zh-CN"/>
        </w:rPr>
        <w:t>基本能力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</w:t>
      </w:r>
      <w:r w:rsidR="00B21D6F" w:rsidRPr="00B421C2">
        <w:rPr>
          <w:rFonts w:hint="eastAsia"/>
        </w:rPr>
        <w:t xml:space="preserve"> </w:t>
      </w:r>
      <w:r w:rsidRPr="00B421C2">
        <w:rPr>
          <w:rFonts w:hint="eastAsia"/>
        </w:rPr>
        <w:t>1</w:t>
      </w:r>
      <w:r w:rsidR="008603B3" w:rsidRPr="007530E2">
        <w:rPr>
          <w:rFonts w:hint="eastAsia"/>
        </w:rPr>
        <w:t>。</w:t>
      </w:r>
    </w:p>
    <w:p w:rsidR="00975F7B" w:rsidRPr="00B421C2" w:rsidRDefault="00975F7B" w:rsidP="00B51350">
      <w:pPr>
        <w:pStyle w:val="TerminalDisplayIndent1"/>
      </w:pPr>
      <w:r w:rsidRPr="00B421C2">
        <w:rPr>
          <w:rFonts w:hint="eastAsia"/>
        </w:rPr>
        <w:t>&lt;</w:t>
      </w:r>
      <w:r w:rsidRPr="00B421C2">
        <w:t>PE1</w:t>
      </w:r>
      <w:r w:rsidRPr="00B421C2">
        <w:rPr>
          <w:rFonts w:hint="eastAsia"/>
        </w:rPr>
        <w:t>&gt; system-view</w:t>
      </w:r>
    </w:p>
    <w:p w:rsidR="008C574F" w:rsidRPr="00B421C2" w:rsidRDefault="008C574F" w:rsidP="00B51350">
      <w:pPr>
        <w:pStyle w:val="TerminalDisplayIndent1"/>
      </w:pPr>
      <w:r w:rsidRPr="00B421C2">
        <w:t>[PE1] mpls lsr-id 1.1.1</w:t>
      </w:r>
      <w:r w:rsidRPr="00B421C2">
        <w:rPr>
          <w:rFonts w:hint="eastAsia"/>
        </w:rPr>
        <w:t>.9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</w:t>
      </w:r>
      <w:r w:rsidR="00B21D6F" w:rsidRPr="00B421C2">
        <w:rPr>
          <w:rFonts w:hint="eastAsia"/>
        </w:rPr>
        <w:t xml:space="preserve"> </w:t>
      </w:r>
      <w:r w:rsidRPr="00B421C2">
        <w:rPr>
          <w:rFonts w:hint="eastAsia"/>
        </w:rPr>
        <w:t>2</w:t>
      </w:r>
      <w:r w:rsidR="008603B3" w:rsidRPr="007530E2">
        <w:rPr>
          <w:rFonts w:hint="eastAsia"/>
        </w:rPr>
        <w:t>。</w:t>
      </w:r>
    </w:p>
    <w:p w:rsidR="00975F7B" w:rsidRPr="00B421C2" w:rsidRDefault="00975F7B" w:rsidP="00B51350">
      <w:pPr>
        <w:pStyle w:val="TerminalDisplayIndent1"/>
      </w:pPr>
      <w:r w:rsidRPr="00B421C2">
        <w:rPr>
          <w:rFonts w:hint="eastAsia"/>
        </w:rPr>
        <w:t>&lt;</w:t>
      </w:r>
      <w:r w:rsidRPr="00B421C2">
        <w:t>PE</w:t>
      </w:r>
      <w:r w:rsidRPr="00B421C2">
        <w:rPr>
          <w:rFonts w:hint="eastAsia"/>
        </w:rPr>
        <w:t>2&gt; system-view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 xml:space="preserve">] mpls lsr-id </w:t>
      </w:r>
      <w:r w:rsidRPr="00B421C2">
        <w:rPr>
          <w:rFonts w:hint="eastAsia"/>
        </w:rPr>
        <w:t>2.2.2.9</w:t>
      </w:r>
    </w:p>
    <w:p w:rsidR="007D7DD4" w:rsidRDefault="008C574F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PE</w:t>
      </w:r>
      <w:r w:rsidR="00FD7D83" w:rsidRPr="00B421C2">
        <w:rPr>
          <w:rFonts w:hint="eastAsia"/>
          <w:lang w:eastAsia="zh-CN"/>
        </w:rPr>
        <w:t>设备</w:t>
      </w:r>
      <w:r w:rsidRPr="00B421C2">
        <w:rPr>
          <w:rFonts w:hint="eastAsia"/>
          <w:lang w:eastAsia="zh-CN"/>
        </w:rPr>
        <w:t>上配置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实例，将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接入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，并在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上应用隧道策略，指定使用</w:t>
      </w:r>
      <w:r w:rsidRPr="00B421C2">
        <w:rPr>
          <w:rFonts w:hint="eastAsia"/>
          <w:lang w:eastAsia="zh-CN"/>
        </w:rPr>
        <w:t>GRE</w:t>
      </w:r>
      <w:r w:rsidRPr="00B421C2">
        <w:rPr>
          <w:rFonts w:hint="eastAsia"/>
          <w:lang w:eastAsia="zh-CN"/>
        </w:rPr>
        <w:t>隧道转发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报文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="008603B3" w:rsidRPr="007530E2">
        <w:rPr>
          <w:rFonts w:hint="eastAsia"/>
        </w:rPr>
        <w:t>。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PE1</w:t>
      </w:r>
      <w:r w:rsidRPr="007530E2">
        <w:t>] tunnel</w:t>
      </w:r>
      <w:r w:rsidRPr="007530E2">
        <w:rPr>
          <w:rFonts w:hint="eastAsia"/>
        </w:rPr>
        <w:t>-</w:t>
      </w:r>
      <w:r w:rsidRPr="007530E2">
        <w:t xml:space="preserve">policy </w:t>
      </w:r>
      <w:r w:rsidRPr="007530E2">
        <w:rPr>
          <w:rFonts w:hint="eastAsia"/>
        </w:rPr>
        <w:t>gre1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PE1-tunnel-policy-gre1</w:t>
      </w:r>
      <w:r w:rsidRPr="007530E2">
        <w:t xml:space="preserve">] select-seq </w:t>
      </w:r>
      <w:r w:rsidRPr="007530E2">
        <w:rPr>
          <w:rFonts w:hint="eastAsia"/>
        </w:rPr>
        <w:t>gre</w:t>
      </w:r>
      <w:r w:rsidRPr="007530E2">
        <w:t xml:space="preserve"> load-balance-number 1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PE1-tunnel-policy-gre1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TerminalDisplayIndent1"/>
      </w:pPr>
      <w:r w:rsidRPr="00B421C2">
        <w:t xml:space="preserve">[PE1] ip </w:t>
      </w:r>
      <w:r w:rsidRPr="00B421C2">
        <w:rPr>
          <w:rFonts w:hint="eastAsia"/>
        </w:rPr>
        <w:t>vpn</w:t>
      </w:r>
      <w:r w:rsidRPr="00B421C2">
        <w:t xml:space="preserve">-instance </w:t>
      </w:r>
      <w:r w:rsidR="005A0BF3" w:rsidRPr="00B421C2">
        <w:t>vpn1</w:t>
      </w:r>
    </w:p>
    <w:p w:rsidR="008C574F" w:rsidRPr="00B421C2" w:rsidRDefault="008C574F" w:rsidP="00B51350">
      <w:pPr>
        <w:pStyle w:val="TerminalDisplayIndent1"/>
      </w:pPr>
      <w:r w:rsidRPr="00B421C2">
        <w:t>[PE1-vpn-instance</w:t>
      </w:r>
      <w:r w:rsidRPr="00B421C2">
        <w:rPr>
          <w:rFonts w:hint="eastAsia"/>
        </w:rPr>
        <w:t>-</w:t>
      </w:r>
      <w:r w:rsidR="005A0BF3" w:rsidRPr="00B421C2">
        <w:t>vpn1</w:t>
      </w:r>
      <w:r w:rsidRPr="00B421C2">
        <w:t>] route-distinguisher 100:1</w:t>
      </w:r>
    </w:p>
    <w:p w:rsidR="008C574F" w:rsidRPr="00B421C2" w:rsidRDefault="008C574F" w:rsidP="00B51350">
      <w:pPr>
        <w:pStyle w:val="TerminalDisplayIndent1"/>
      </w:pPr>
      <w:r w:rsidRPr="00B421C2">
        <w:t>[PE1-vpn-instance</w:t>
      </w:r>
      <w:r w:rsidRPr="00B421C2">
        <w:rPr>
          <w:rFonts w:hint="eastAsia"/>
        </w:rPr>
        <w:t>-</w:t>
      </w:r>
      <w:r w:rsidR="005A0BF3" w:rsidRPr="00B421C2">
        <w:t>vpn1</w:t>
      </w:r>
      <w:r w:rsidRPr="00B421C2">
        <w:t xml:space="preserve">] </w:t>
      </w:r>
      <w:r w:rsidRPr="00B421C2">
        <w:rPr>
          <w:rFonts w:hint="eastAsia"/>
        </w:rPr>
        <w:t>vpn</w:t>
      </w:r>
      <w:r w:rsidRPr="00B421C2">
        <w:t>-target 100:1 both</w:t>
      </w:r>
    </w:p>
    <w:p w:rsidR="008C574F" w:rsidRPr="00B421C2" w:rsidRDefault="008C574F" w:rsidP="00B51350">
      <w:pPr>
        <w:pStyle w:val="TerminalDisplayIndent1"/>
      </w:pPr>
      <w:r w:rsidRPr="00B421C2">
        <w:t>[PE1-vpn-instance</w:t>
      </w:r>
      <w:r w:rsidRPr="00B421C2">
        <w:rPr>
          <w:rFonts w:hint="eastAsia"/>
        </w:rPr>
        <w:t>-</w:t>
      </w:r>
      <w:r w:rsidR="005A0BF3" w:rsidRPr="00B421C2">
        <w:t>vpn1</w:t>
      </w:r>
      <w:r w:rsidRPr="00B421C2">
        <w:t xml:space="preserve">] </w:t>
      </w:r>
      <w:r w:rsidRPr="00B421C2">
        <w:rPr>
          <w:rFonts w:hint="eastAsia"/>
        </w:rPr>
        <w:t>tnl</w:t>
      </w:r>
      <w:r w:rsidRPr="00B421C2">
        <w:t>-</w:t>
      </w:r>
      <w:r w:rsidRPr="00B421C2">
        <w:rPr>
          <w:rFonts w:hint="eastAsia"/>
        </w:rPr>
        <w:t>policy gre1</w:t>
      </w:r>
    </w:p>
    <w:p w:rsidR="008C574F" w:rsidRPr="00B421C2" w:rsidRDefault="008C574F" w:rsidP="00B51350">
      <w:pPr>
        <w:pStyle w:val="TerminalDisplayIndent1"/>
      </w:pPr>
      <w:r w:rsidRPr="00B421C2">
        <w:t>[PE1-vpn-instance</w:t>
      </w:r>
      <w:r w:rsidRPr="00B421C2">
        <w:rPr>
          <w:rFonts w:hint="eastAsia"/>
        </w:rPr>
        <w:t>-</w:t>
      </w:r>
      <w:r w:rsidR="005A0BF3" w:rsidRPr="00B421C2">
        <w:t>vpn1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27415D" w:rsidRDefault="008C574F" w:rsidP="00B51350">
      <w:pPr>
        <w:pStyle w:val="TerminalDisplayIndent1"/>
      </w:pPr>
      <w:r w:rsidRPr="0027415D">
        <w:t xml:space="preserve">[PE1] 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064113">
        <w:t>GigabitEthernet</w:t>
      </w:r>
      <w:r w:rsidR="009C0B77">
        <w:t>3/1</w:t>
      </w:r>
      <w:r w:rsidR="00064113">
        <w:t>/1</w:t>
      </w:r>
      <w:r w:rsidRPr="007530E2">
        <w:t xml:space="preserve">] ip binding </w:t>
      </w:r>
      <w:r w:rsidRPr="007530E2">
        <w:rPr>
          <w:rFonts w:hint="eastAsia"/>
        </w:rPr>
        <w:t>vpn</w:t>
      </w:r>
      <w:r w:rsidRPr="007530E2">
        <w:t xml:space="preserve">-instance </w:t>
      </w:r>
      <w:r w:rsidR="005A0BF3">
        <w:t>vpn1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064113">
        <w:t>GigabitEthernet</w:t>
      </w:r>
      <w:r w:rsidR="009C0B77">
        <w:t>3/1</w:t>
      </w:r>
      <w:r w:rsidR="00064113">
        <w:t>/1</w:t>
      </w:r>
      <w:r w:rsidRPr="007530E2">
        <w:t xml:space="preserve">] ip address </w:t>
      </w:r>
      <w:r w:rsidRPr="007530E2">
        <w:rPr>
          <w:rFonts w:hint="eastAsia"/>
        </w:rPr>
        <w:t>1</w:t>
      </w:r>
      <w:r w:rsidRPr="007530E2">
        <w:t xml:space="preserve">0.1.1.2 </w:t>
      </w:r>
      <w:r w:rsidRPr="007530E2">
        <w:rPr>
          <w:rFonts w:hint="eastAsia"/>
        </w:rPr>
        <w:t>24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/1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</w:t>
      </w:r>
      <w:r w:rsidR="00B21D6F" w:rsidRPr="00B421C2">
        <w:rPr>
          <w:rFonts w:hint="eastAsia"/>
        </w:rPr>
        <w:t xml:space="preserve"> </w:t>
      </w:r>
      <w:r w:rsidRPr="00B421C2">
        <w:rPr>
          <w:rFonts w:hint="eastAsia"/>
        </w:rPr>
        <w:t>2</w:t>
      </w:r>
      <w:r w:rsidR="008603B3" w:rsidRPr="007530E2">
        <w:rPr>
          <w:rFonts w:hint="eastAsia"/>
        </w:rPr>
        <w:t>。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PE2</w:t>
      </w:r>
      <w:r w:rsidRPr="007530E2">
        <w:t>] tunnel</w:t>
      </w:r>
      <w:r w:rsidRPr="007530E2">
        <w:rPr>
          <w:rFonts w:hint="eastAsia"/>
        </w:rPr>
        <w:t>-</w:t>
      </w:r>
      <w:r w:rsidRPr="007530E2">
        <w:t xml:space="preserve">policy </w:t>
      </w:r>
      <w:r w:rsidRPr="007530E2">
        <w:rPr>
          <w:rFonts w:hint="eastAsia"/>
        </w:rPr>
        <w:t>gre1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PE2-tunnel-policy-gre1</w:t>
      </w:r>
      <w:r w:rsidRPr="007530E2">
        <w:t xml:space="preserve">] select-seq </w:t>
      </w:r>
      <w:r w:rsidRPr="007530E2">
        <w:rPr>
          <w:rFonts w:hint="eastAsia"/>
        </w:rPr>
        <w:t>gre</w:t>
      </w:r>
      <w:r w:rsidRPr="007530E2">
        <w:t xml:space="preserve"> load-balance-number 1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PE2-tunnel-policy-gre1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 xml:space="preserve">] ip </w:t>
      </w:r>
      <w:r w:rsidRPr="00B421C2">
        <w:rPr>
          <w:rFonts w:hint="eastAsia"/>
        </w:rPr>
        <w:t>vpn</w:t>
      </w:r>
      <w:r w:rsidRPr="00B421C2">
        <w:t xml:space="preserve">-instance </w:t>
      </w:r>
      <w:r w:rsidR="005A0BF3" w:rsidRPr="00B421C2">
        <w:t>vpn1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-vpn-instance</w:t>
      </w:r>
      <w:r w:rsidRPr="00B421C2">
        <w:rPr>
          <w:rFonts w:hint="eastAsia"/>
        </w:rPr>
        <w:t>-</w:t>
      </w:r>
      <w:r w:rsidR="005A0BF3" w:rsidRPr="00B421C2">
        <w:t>vpn1</w:t>
      </w:r>
      <w:r w:rsidRPr="00B421C2">
        <w:t>] route-distinguisher 100:</w:t>
      </w:r>
      <w:r w:rsidRPr="00B421C2">
        <w:rPr>
          <w:rFonts w:hint="eastAsia"/>
        </w:rPr>
        <w:t>2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-vpn-instance</w:t>
      </w:r>
      <w:r w:rsidRPr="00B421C2">
        <w:rPr>
          <w:rFonts w:hint="eastAsia"/>
        </w:rPr>
        <w:t>-</w:t>
      </w:r>
      <w:r w:rsidR="005A0BF3" w:rsidRPr="00B421C2">
        <w:t>vpn1</w:t>
      </w:r>
      <w:r w:rsidRPr="00B421C2">
        <w:t xml:space="preserve">] </w:t>
      </w:r>
      <w:r w:rsidRPr="00B421C2">
        <w:rPr>
          <w:rFonts w:hint="eastAsia"/>
        </w:rPr>
        <w:t>vpn</w:t>
      </w:r>
      <w:r w:rsidRPr="00B421C2">
        <w:t>-target 100:1 both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-vpn-instance</w:t>
      </w:r>
      <w:r w:rsidRPr="00B421C2">
        <w:rPr>
          <w:rFonts w:hint="eastAsia"/>
        </w:rPr>
        <w:t>-</w:t>
      </w:r>
      <w:r w:rsidR="005A0BF3" w:rsidRPr="00B421C2">
        <w:t>vpn1</w:t>
      </w:r>
      <w:r w:rsidRPr="00B421C2">
        <w:t xml:space="preserve">] </w:t>
      </w:r>
      <w:r w:rsidRPr="00B421C2">
        <w:rPr>
          <w:rFonts w:hint="eastAsia"/>
        </w:rPr>
        <w:t>tnl</w:t>
      </w:r>
      <w:r w:rsidRPr="00B421C2">
        <w:t>-</w:t>
      </w:r>
      <w:r w:rsidRPr="00B421C2">
        <w:rPr>
          <w:rFonts w:hint="eastAsia"/>
        </w:rPr>
        <w:t>policy gre1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-vpn-instance</w:t>
      </w:r>
      <w:r w:rsidRPr="00B421C2">
        <w:rPr>
          <w:rFonts w:hint="eastAsia"/>
        </w:rPr>
        <w:t>-</w:t>
      </w:r>
      <w:r w:rsidR="005A0BF3" w:rsidRPr="00B421C2">
        <w:t>vpn1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27415D" w:rsidRDefault="008C574F" w:rsidP="00B51350">
      <w:pPr>
        <w:pStyle w:val="TerminalDisplayIndent1"/>
      </w:pPr>
      <w:r w:rsidRPr="0027415D">
        <w:t>[PE</w:t>
      </w:r>
      <w:r w:rsidRPr="0027415D">
        <w:rPr>
          <w:rFonts w:hint="eastAsia"/>
        </w:rPr>
        <w:t>2</w:t>
      </w:r>
      <w:r w:rsidRPr="0027415D">
        <w:t xml:space="preserve">] 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8C574F" w:rsidRPr="007530E2" w:rsidRDefault="008C574F" w:rsidP="00B51350">
      <w:pPr>
        <w:pStyle w:val="TerminalDisplayIndent1"/>
      </w:pPr>
      <w:r w:rsidRPr="007530E2">
        <w:t>[PE</w:t>
      </w:r>
      <w:r w:rsidRPr="007530E2">
        <w:rPr>
          <w:rFonts w:hint="eastAsia"/>
        </w:rPr>
        <w:t>2</w:t>
      </w:r>
      <w:r w:rsidRPr="007530E2">
        <w:t>-</w:t>
      </w:r>
      <w:r w:rsidR="00064113">
        <w:t>GigabitEthernet</w:t>
      </w:r>
      <w:r w:rsidR="009C0B77">
        <w:t>3/1</w:t>
      </w:r>
      <w:r w:rsidR="00064113">
        <w:t>/1</w:t>
      </w:r>
      <w:r w:rsidRPr="007530E2">
        <w:t xml:space="preserve">] ip binding </w:t>
      </w:r>
      <w:r w:rsidRPr="007530E2">
        <w:rPr>
          <w:rFonts w:hint="eastAsia"/>
        </w:rPr>
        <w:t>vpn</w:t>
      </w:r>
      <w:r w:rsidRPr="007530E2">
        <w:t xml:space="preserve">-instance </w:t>
      </w:r>
      <w:r w:rsidR="005A0BF3">
        <w:t>vpn1</w:t>
      </w:r>
    </w:p>
    <w:p w:rsidR="008C574F" w:rsidRPr="007530E2" w:rsidRDefault="008C574F" w:rsidP="00B51350">
      <w:pPr>
        <w:pStyle w:val="TerminalDisplayIndent1"/>
      </w:pPr>
      <w:r w:rsidRPr="007530E2">
        <w:t>[PE</w:t>
      </w:r>
      <w:r w:rsidRPr="007530E2">
        <w:rPr>
          <w:rFonts w:hint="eastAsia"/>
        </w:rPr>
        <w:t>2</w:t>
      </w:r>
      <w:r w:rsidRPr="007530E2">
        <w:t>-</w:t>
      </w:r>
      <w:r w:rsidR="00064113">
        <w:t>GigabitEthernet</w:t>
      </w:r>
      <w:r w:rsidR="009C0B77">
        <w:t>3/1</w:t>
      </w:r>
      <w:r w:rsidR="00064113">
        <w:t>/1</w:t>
      </w:r>
      <w:r w:rsidRPr="007530E2">
        <w:t xml:space="preserve">] ip address </w:t>
      </w:r>
      <w:r w:rsidRPr="007530E2">
        <w:rPr>
          <w:rFonts w:hint="eastAsia"/>
        </w:rPr>
        <w:t>1</w:t>
      </w:r>
      <w:r w:rsidRPr="007530E2">
        <w:t>0.</w:t>
      </w:r>
      <w:r w:rsidRPr="007530E2">
        <w:rPr>
          <w:rFonts w:hint="eastAsia"/>
        </w:rPr>
        <w:t>2</w:t>
      </w:r>
      <w:r w:rsidRPr="007530E2">
        <w:t xml:space="preserve">.1.2 </w:t>
      </w:r>
      <w:r w:rsidRPr="007530E2">
        <w:rPr>
          <w:rFonts w:hint="eastAsia"/>
        </w:rPr>
        <w:t>24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9C0B77">
        <w:t>3/1</w:t>
      </w:r>
      <w:r w:rsidR="00064113">
        <w:t>/1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CE</w:t>
      </w:r>
      <w:r w:rsidR="00B21D6F" w:rsidRPr="00B421C2">
        <w:rPr>
          <w:rFonts w:hint="eastAsia"/>
        </w:rPr>
        <w:t xml:space="preserve"> </w:t>
      </w:r>
      <w:r w:rsidRPr="00B421C2">
        <w:rPr>
          <w:rFonts w:hint="eastAsia"/>
        </w:rPr>
        <w:t>1</w:t>
      </w:r>
      <w:r w:rsidR="008603B3" w:rsidRPr="007530E2">
        <w:rPr>
          <w:rFonts w:hint="eastAsia"/>
        </w:rPr>
        <w:t>。</w:t>
      </w:r>
    </w:p>
    <w:p w:rsidR="00F61CC5" w:rsidRPr="00B421C2" w:rsidRDefault="00F61CC5" w:rsidP="00B51350">
      <w:pPr>
        <w:pStyle w:val="TerminalDisplayIndent1"/>
      </w:pPr>
      <w:r w:rsidRPr="00B421C2">
        <w:rPr>
          <w:rFonts w:hint="eastAsia"/>
        </w:rPr>
        <w:t>&lt;C</w:t>
      </w:r>
      <w:r w:rsidRPr="00B421C2">
        <w:t>E1</w:t>
      </w:r>
      <w:r w:rsidRPr="00B421C2">
        <w:rPr>
          <w:rFonts w:hint="eastAsia"/>
        </w:rPr>
        <w:t>&gt; system-view</w:t>
      </w:r>
    </w:p>
    <w:p w:rsidR="008C574F" w:rsidRPr="00B421C2" w:rsidRDefault="008C574F" w:rsidP="00B51350">
      <w:pPr>
        <w:pStyle w:val="TerminalDisplayIndent1"/>
      </w:pPr>
      <w:r w:rsidRPr="00B421C2">
        <w:t xml:space="preserve">[CE1] 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8C574F" w:rsidRPr="00B421C2" w:rsidRDefault="008C574F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/1</w:t>
      </w:r>
      <w:r w:rsidRPr="00B421C2">
        <w:t xml:space="preserve">] ip address </w:t>
      </w:r>
      <w:r w:rsidRPr="00B421C2">
        <w:rPr>
          <w:rFonts w:hint="eastAsia"/>
        </w:rPr>
        <w:t>1</w:t>
      </w:r>
      <w:r w:rsidRPr="00B421C2">
        <w:t>0.1.1.1 2</w:t>
      </w:r>
      <w:r w:rsidRPr="00B421C2">
        <w:rPr>
          <w:rFonts w:hint="eastAsia"/>
        </w:rPr>
        <w:t>4</w:t>
      </w:r>
    </w:p>
    <w:p w:rsidR="008C574F" w:rsidRPr="00B421C2" w:rsidRDefault="008C574F" w:rsidP="00B51350">
      <w:pPr>
        <w:pStyle w:val="TerminalDisplayIndent1"/>
      </w:pPr>
      <w:r w:rsidRPr="00B421C2">
        <w:lastRenderedPageBreak/>
        <w:t>[CE1-</w:t>
      </w:r>
      <w:r w:rsidR="00064113">
        <w:t>GigabitEthernet</w:t>
      </w:r>
      <w:r w:rsidR="009C0B77">
        <w:t>3/1</w:t>
      </w:r>
      <w:r w:rsidR="00064113">
        <w:t>/1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CE2</w:t>
      </w:r>
      <w:r w:rsidR="008603B3" w:rsidRPr="007530E2">
        <w:rPr>
          <w:rFonts w:hint="eastAsia"/>
        </w:rPr>
        <w:t>。</w:t>
      </w:r>
    </w:p>
    <w:p w:rsidR="001E1B0E" w:rsidRPr="00B421C2" w:rsidRDefault="001E1B0E" w:rsidP="00B51350">
      <w:pPr>
        <w:pStyle w:val="TerminalDisplayIndent1"/>
      </w:pPr>
      <w:r w:rsidRPr="00B421C2">
        <w:rPr>
          <w:rFonts w:hint="eastAsia"/>
        </w:rPr>
        <w:t>&lt;C</w:t>
      </w:r>
      <w:r w:rsidRPr="00B421C2">
        <w:t>E</w:t>
      </w:r>
      <w:r w:rsidRPr="00B421C2">
        <w:rPr>
          <w:rFonts w:hint="eastAsia"/>
        </w:rPr>
        <w:t>2&gt; system-view</w:t>
      </w:r>
    </w:p>
    <w:p w:rsidR="008C574F" w:rsidRPr="00B421C2" w:rsidRDefault="008C574F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2</w:t>
      </w:r>
      <w:r w:rsidRPr="00B421C2">
        <w:t xml:space="preserve">] 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8C574F" w:rsidRPr="00B421C2" w:rsidRDefault="008C574F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9C0B77">
        <w:t>3/1</w:t>
      </w:r>
      <w:r w:rsidR="00064113">
        <w:t>/1</w:t>
      </w:r>
      <w:r w:rsidRPr="00B421C2">
        <w:t xml:space="preserve">] ip address </w:t>
      </w:r>
      <w:r w:rsidRPr="00B421C2">
        <w:rPr>
          <w:rFonts w:hint="eastAsia"/>
        </w:rPr>
        <w:t>1</w:t>
      </w:r>
      <w:r w:rsidRPr="00B421C2">
        <w:t>0.</w:t>
      </w:r>
      <w:r w:rsidRPr="00B421C2">
        <w:rPr>
          <w:rFonts w:hint="eastAsia"/>
        </w:rPr>
        <w:t>2</w:t>
      </w:r>
      <w:r w:rsidRPr="00B421C2">
        <w:t>.1.1 2</w:t>
      </w:r>
      <w:r w:rsidRPr="00B421C2">
        <w:rPr>
          <w:rFonts w:hint="eastAsia"/>
        </w:rPr>
        <w:t>4</w:t>
      </w:r>
    </w:p>
    <w:p w:rsidR="008C574F" w:rsidRPr="00B421C2" w:rsidRDefault="008C574F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9C0B77">
        <w:t>3/1</w:t>
      </w:r>
      <w:r w:rsidR="00064113">
        <w:t>/1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>配置完成后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</w:t>
      </w:r>
      <w:r w:rsidRPr="00B421C2">
        <w:rPr>
          <w:rFonts w:hint="eastAsia"/>
        </w:rPr>
        <w:t>PE</w:t>
      </w:r>
      <w:r w:rsidR="00FD7D83" w:rsidRPr="007530E2">
        <w:rPr>
          <w:rFonts w:hint="eastAsia"/>
        </w:rPr>
        <w:t>设备</w:t>
      </w:r>
      <w:r w:rsidRPr="007530E2">
        <w:rPr>
          <w:rFonts w:hint="eastAsia"/>
        </w:rPr>
        <w:t>上执行</w:t>
      </w:r>
      <w:r w:rsidRPr="00DA2C2B">
        <w:rPr>
          <w:rStyle w:val="commandkeywords"/>
          <w:rFonts w:hint="eastAsia"/>
        </w:rPr>
        <w:t>display ip vpn-instance</w:t>
      </w:r>
      <w:r w:rsidRPr="007530E2">
        <w:rPr>
          <w:rFonts w:hint="eastAsia"/>
        </w:rPr>
        <w:t>命令可以看到</w:t>
      </w:r>
      <w:r w:rsidRPr="00B421C2">
        <w:rPr>
          <w:rFonts w:hint="eastAsia"/>
        </w:rPr>
        <w:t>VPN</w:t>
      </w:r>
      <w:r w:rsidRPr="007530E2">
        <w:rPr>
          <w:rFonts w:hint="eastAsia"/>
        </w:rPr>
        <w:t>实例的配置情况。各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能</w:t>
      </w:r>
      <w:r w:rsidRPr="007530E2">
        <w:rPr>
          <w:rFonts w:hint="eastAsia"/>
        </w:rPr>
        <w:t>ping</w:t>
      </w:r>
      <w:r w:rsidRPr="007530E2">
        <w:rPr>
          <w:rFonts w:hint="eastAsia"/>
        </w:rPr>
        <w:t>通自己接入的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。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>以</w:t>
      </w:r>
      <w:r w:rsidRPr="007530E2">
        <w:rPr>
          <w:rFonts w:hint="eastAsia"/>
        </w:rPr>
        <w:t>PE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为例：</w:t>
      </w:r>
    </w:p>
    <w:p w:rsidR="008C574F" w:rsidRPr="007530E2" w:rsidRDefault="008C574F" w:rsidP="00B51350">
      <w:pPr>
        <w:pStyle w:val="TerminalDisplayIndent1"/>
      </w:pPr>
      <w:r w:rsidRPr="007530E2">
        <w:rPr>
          <w:rFonts w:hint="eastAsia"/>
        </w:rPr>
        <w:t>[PE1] disp</w:t>
      </w:r>
      <w:r w:rsidRPr="007530E2">
        <w:t>lay</w:t>
      </w:r>
      <w:r w:rsidRPr="007530E2">
        <w:rPr>
          <w:rFonts w:hint="eastAsia"/>
        </w:rPr>
        <w:t xml:space="preserve"> ip vpn-instance</w:t>
      </w:r>
    </w:p>
    <w:p w:rsidR="005C1CA8" w:rsidRDefault="005C1CA8" w:rsidP="00B51350">
      <w:pPr>
        <w:pStyle w:val="TerminalDisplayIndent1"/>
      </w:pPr>
      <w:r>
        <w:t xml:space="preserve">  Total VPN-Instances configured : 1</w:t>
      </w:r>
    </w:p>
    <w:p w:rsidR="00C53391" w:rsidRPr="00B339DE" w:rsidRDefault="00C53391" w:rsidP="00B51350">
      <w:pPr>
        <w:pStyle w:val="TerminalDisplayIndent1"/>
      </w:pPr>
      <w:r w:rsidRPr="00B339DE">
        <w:t xml:space="preserve">  Total IPv4 VPN-Instances configured : 1</w:t>
      </w:r>
    </w:p>
    <w:p w:rsidR="00C53391" w:rsidRPr="00B339DE" w:rsidRDefault="00C53391" w:rsidP="00B51350">
      <w:pPr>
        <w:pStyle w:val="TerminalDisplayIndent1"/>
      </w:pPr>
      <w:r w:rsidRPr="00B339DE">
        <w:t xml:space="preserve">  Total IPv6 VPN-Instances configured : 0</w:t>
      </w:r>
    </w:p>
    <w:p w:rsidR="00C53391" w:rsidRDefault="00C53391" w:rsidP="00B51350">
      <w:pPr>
        <w:pStyle w:val="TerminalDisplayIndent1"/>
      </w:pPr>
      <w:r w:rsidRPr="00B339DE">
        <w:t xml:space="preserve">  VPN-Instance Name     RD              Address family      Create time</w:t>
      </w:r>
    </w:p>
    <w:p w:rsidR="005C1CA8" w:rsidRDefault="005C1CA8" w:rsidP="00B51350">
      <w:pPr>
        <w:pStyle w:val="TerminalDisplayIndent1"/>
      </w:pPr>
      <w:r>
        <w:t xml:space="preserve">  vpn1                  100:1           </w:t>
      </w:r>
      <w:r w:rsidR="00C53391">
        <w:rPr>
          <w:rFonts w:hint="eastAsia"/>
        </w:rPr>
        <w:t>IPv4</w:t>
      </w:r>
      <w:r w:rsidR="00C53391">
        <w:t xml:space="preserve">         </w:t>
      </w:r>
      <w:r>
        <w:t xml:space="preserve">       2012/02/13 15:59:50</w:t>
      </w:r>
    </w:p>
    <w:p w:rsidR="008C574F" w:rsidRPr="007530E2" w:rsidRDefault="008C574F" w:rsidP="00B51350">
      <w:pPr>
        <w:pStyle w:val="TerminalDisplayIndent1"/>
      </w:pPr>
      <w:r w:rsidRPr="007530E2">
        <w:rPr>
          <w:rFonts w:hint="eastAsia"/>
        </w:rPr>
        <w:t>[PE1]</w:t>
      </w:r>
      <w:r w:rsidRPr="007530E2">
        <w:t xml:space="preserve"> </w:t>
      </w:r>
      <w:r w:rsidRPr="007530E2">
        <w:rPr>
          <w:rFonts w:hint="eastAsia"/>
        </w:rPr>
        <w:t xml:space="preserve">ping -vpn-instance </w:t>
      </w:r>
      <w:r w:rsidR="005A0BF3">
        <w:rPr>
          <w:rFonts w:hint="eastAsia"/>
        </w:rPr>
        <w:t>vpn1</w:t>
      </w:r>
      <w:r w:rsidRPr="007530E2">
        <w:rPr>
          <w:rFonts w:hint="eastAsia"/>
        </w:rPr>
        <w:t xml:space="preserve"> 10.1.1.1</w:t>
      </w:r>
    </w:p>
    <w:p w:rsidR="005C1CA8" w:rsidRDefault="00BB5175" w:rsidP="00B51350">
      <w:pPr>
        <w:pStyle w:val="TerminalDisplayIndent1"/>
      </w:pPr>
      <w:r>
        <w:t>P</w:t>
      </w:r>
      <w:r>
        <w:rPr>
          <w:rFonts w:hint="eastAsia"/>
        </w:rPr>
        <w:t>ing</w:t>
      </w:r>
      <w:r>
        <w:t xml:space="preserve"> </w:t>
      </w:r>
      <w:r w:rsidR="005C1CA8">
        <w:t>10.1.1.1 (10.1.1.1): 56 data bytes</w:t>
      </w:r>
      <w:r w:rsidRPr="00BB5175">
        <w:t>, press CTRL_C to break</w:t>
      </w:r>
    </w:p>
    <w:p w:rsidR="005C1CA8" w:rsidRDefault="005C1CA8" w:rsidP="00B51350">
      <w:pPr>
        <w:pStyle w:val="TerminalDisplayIndent1"/>
      </w:pPr>
      <w:r>
        <w:t>56 bytes from 10.1.1.1: icmp_seq=0 ttl=255 time=1.000 ms</w:t>
      </w:r>
    </w:p>
    <w:p w:rsidR="005C1CA8" w:rsidRDefault="005C1CA8" w:rsidP="00B51350">
      <w:pPr>
        <w:pStyle w:val="TerminalDisplayIndent1"/>
      </w:pPr>
      <w:r>
        <w:t>56 bytes from 10.1.1.1: icmp_seq=1 ttl=255 time=0.000 ms</w:t>
      </w:r>
    </w:p>
    <w:p w:rsidR="005C1CA8" w:rsidRDefault="005C1CA8" w:rsidP="00B51350">
      <w:pPr>
        <w:pStyle w:val="TerminalDisplayIndent1"/>
      </w:pPr>
      <w:r>
        <w:t>56 bytes from 10.1.1.1: icmp_seq=2 ttl=255 time=0.000 ms</w:t>
      </w:r>
    </w:p>
    <w:p w:rsidR="005C1CA8" w:rsidRDefault="005C1CA8" w:rsidP="00B51350">
      <w:pPr>
        <w:pStyle w:val="TerminalDisplayIndent1"/>
      </w:pPr>
      <w:r>
        <w:t>56 bytes from 10.1.1.1: icmp_seq=3 ttl=255 time=0.000 ms</w:t>
      </w:r>
    </w:p>
    <w:p w:rsidR="005C1CA8" w:rsidRDefault="005C1CA8" w:rsidP="00B51350">
      <w:pPr>
        <w:pStyle w:val="TerminalDisplayIndent1"/>
      </w:pPr>
      <w:r>
        <w:t>56 bytes from 10.1.1.1: icmp_seq=4 ttl=255 time=0.000 ms</w:t>
      </w:r>
    </w:p>
    <w:p w:rsidR="005C1CA8" w:rsidRDefault="005C1CA8" w:rsidP="00B51350">
      <w:pPr>
        <w:pStyle w:val="TerminalDisplayIndent1"/>
      </w:pPr>
    </w:p>
    <w:p w:rsidR="005C1CA8" w:rsidRDefault="005C1CA8" w:rsidP="00B51350">
      <w:pPr>
        <w:pStyle w:val="TerminalDisplayIndent1"/>
      </w:pPr>
      <w:r>
        <w:t xml:space="preserve">--- </w:t>
      </w:r>
      <w:r w:rsidR="00BB5175" w:rsidRPr="00BB5175">
        <w:t xml:space="preserve">Ping statistics for </w:t>
      </w:r>
      <w:r>
        <w:t>10.1.1.1 ---</w:t>
      </w:r>
    </w:p>
    <w:p w:rsidR="005C1CA8" w:rsidRDefault="005C1CA8" w:rsidP="00B51350">
      <w:pPr>
        <w:pStyle w:val="TerminalDisplayIndent1"/>
      </w:pPr>
      <w:r>
        <w:t>5 packet(s) transmitted, 5 packet(s) received, 0.0% packet loss</w:t>
      </w:r>
    </w:p>
    <w:p w:rsidR="005C1CA8" w:rsidRDefault="005C1CA8" w:rsidP="00B51350">
      <w:pPr>
        <w:pStyle w:val="TerminalDisplayIndent1"/>
      </w:pPr>
      <w:r>
        <w:t>round-trip min/avg/max/</w:t>
      </w:r>
      <w:r w:rsidR="001C0570">
        <w:t>std-dev</w:t>
      </w:r>
      <w:r>
        <w:t xml:space="preserve"> = 0.000/0.200/1.000/0.400 ms</w:t>
      </w:r>
    </w:p>
    <w:p w:rsidR="007D7DD4" w:rsidRDefault="008C574F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与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之间建立</w:t>
      </w:r>
      <w:r w:rsidRPr="00B421C2">
        <w:rPr>
          <w:rFonts w:hint="eastAsia"/>
          <w:lang w:eastAsia="zh-CN"/>
        </w:rPr>
        <w:t>EBGP</w:t>
      </w:r>
      <w:r w:rsidRPr="00B421C2">
        <w:rPr>
          <w:rFonts w:hint="eastAsia"/>
          <w:lang w:eastAsia="zh-CN"/>
        </w:rPr>
        <w:t>对等体，引入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路由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CE</w:t>
      </w:r>
      <w:r w:rsidR="00B21D6F" w:rsidRPr="00B421C2">
        <w:rPr>
          <w:rFonts w:hint="eastAsia"/>
        </w:rPr>
        <w:t xml:space="preserve"> </w:t>
      </w:r>
      <w:r w:rsidRPr="00B421C2">
        <w:rPr>
          <w:rFonts w:hint="eastAsia"/>
        </w:rPr>
        <w:t>1</w:t>
      </w:r>
      <w:r w:rsidR="008603B3"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[CE1] bgp 65410</w:t>
      </w:r>
    </w:p>
    <w:p w:rsidR="008C574F" w:rsidRDefault="008C574F" w:rsidP="00B51350">
      <w:pPr>
        <w:pStyle w:val="TerminalDisplayIndent1"/>
      </w:pPr>
      <w:r w:rsidRPr="007530E2">
        <w:t>[CE1-</w:t>
      </w:r>
      <w:r w:rsidR="00F07E7A">
        <w:t>bgp-default</w:t>
      </w:r>
      <w:r w:rsidRPr="007530E2">
        <w:t>] peer 1</w:t>
      </w:r>
      <w:r w:rsidRPr="007530E2">
        <w:rPr>
          <w:rFonts w:hint="eastAsia"/>
        </w:rPr>
        <w:t>0</w:t>
      </w:r>
      <w:r w:rsidRPr="007530E2">
        <w:t>.1.1.2 as-number 100</w:t>
      </w:r>
    </w:p>
    <w:p w:rsidR="005C1CA8" w:rsidRDefault="005C1CA8" w:rsidP="00B51350">
      <w:pPr>
        <w:pStyle w:val="TerminalDisplayIndent1"/>
      </w:pPr>
      <w:r w:rsidRPr="005C1CA8">
        <w:t>[CE1-</w:t>
      </w:r>
      <w:r w:rsidR="00F07E7A">
        <w:t>bgp-default</w:t>
      </w:r>
      <w:r w:rsidRPr="005C1CA8">
        <w:t>]</w:t>
      </w:r>
      <w:r>
        <w:rPr>
          <w:rFonts w:hint="eastAsia"/>
        </w:rPr>
        <w:t xml:space="preserve"> </w:t>
      </w:r>
      <w:r w:rsidR="004F262E">
        <w:t>address-family ipv4</w:t>
      </w:r>
      <w:r w:rsidRPr="005C1CA8">
        <w:t xml:space="preserve"> unicast</w:t>
      </w:r>
    </w:p>
    <w:p w:rsidR="005C1CA8" w:rsidRPr="007530E2" w:rsidRDefault="005C1CA8" w:rsidP="00B51350">
      <w:pPr>
        <w:pStyle w:val="TerminalDisplayIndent1"/>
      </w:pPr>
      <w:r w:rsidRPr="005C1CA8">
        <w:t>[CE1-</w:t>
      </w:r>
      <w:r w:rsidR="00F07E7A">
        <w:t>bgp-default</w:t>
      </w:r>
      <w:r w:rsidRPr="005C1CA8">
        <w:t>-ipv4]</w:t>
      </w:r>
      <w:r w:rsidR="00C231AD">
        <w:rPr>
          <w:rFonts w:hint="eastAsia"/>
        </w:rPr>
        <w:t xml:space="preserve"> </w:t>
      </w:r>
      <w:r w:rsidRPr="005C1CA8">
        <w:t>peer 10.1.1.2 enable</w:t>
      </w:r>
    </w:p>
    <w:p w:rsidR="008C574F" w:rsidRPr="00B421C2" w:rsidRDefault="005C1CA8" w:rsidP="00B51350">
      <w:pPr>
        <w:pStyle w:val="TerminalDisplayIndent1"/>
      </w:pPr>
      <w:r w:rsidRPr="00B421C2">
        <w:t>[CE1-</w:t>
      </w:r>
      <w:r w:rsidR="00F07E7A" w:rsidRPr="00B421C2">
        <w:t>bgp-default</w:t>
      </w:r>
      <w:r w:rsidRPr="00B421C2">
        <w:t>-ipv4]</w:t>
      </w:r>
      <w:r w:rsidR="008C574F" w:rsidRPr="00B421C2">
        <w:t xml:space="preserve"> import-route direct</w:t>
      </w:r>
    </w:p>
    <w:p w:rsidR="00BD184A" w:rsidRPr="00B421C2" w:rsidRDefault="005C1CA8" w:rsidP="00B51350">
      <w:pPr>
        <w:pStyle w:val="TerminalDisplayIndent1"/>
      </w:pPr>
      <w:r w:rsidRPr="00B421C2">
        <w:t>[CE1-</w:t>
      </w:r>
      <w:r w:rsidR="00F07E7A" w:rsidRPr="00B421C2">
        <w:t>bgp-default</w:t>
      </w:r>
      <w:r w:rsidRPr="00B421C2">
        <w:t>-ipv4]</w:t>
      </w:r>
      <w:r w:rsidR="00BD184A" w:rsidRPr="00B421C2">
        <w:t xml:space="preserve"> </w:t>
      </w:r>
      <w:r w:rsidR="00BD184A" w:rsidRPr="00B421C2">
        <w:rPr>
          <w:rFonts w:hint="eastAsia"/>
        </w:rPr>
        <w:t>quit</w:t>
      </w:r>
    </w:p>
    <w:p w:rsidR="005C1CA8" w:rsidRPr="00B421C2" w:rsidRDefault="005C1CA8" w:rsidP="00B51350">
      <w:pPr>
        <w:pStyle w:val="TerminalDisplayIndent1"/>
      </w:pPr>
      <w:r w:rsidRPr="007530E2">
        <w:t>[CE1-</w:t>
      </w:r>
      <w:r w:rsidR="00F07E7A">
        <w:t>bgp-default</w:t>
      </w:r>
      <w:r w:rsidRPr="007530E2">
        <w:t>]</w:t>
      </w:r>
      <w:r>
        <w:rPr>
          <w:rFonts w:hint="eastAsia"/>
        </w:rPr>
        <w:t xml:space="preserve">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</w:t>
      </w:r>
      <w:r w:rsidR="00B21D6F" w:rsidRPr="00B421C2">
        <w:rPr>
          <w:rFonts w:hint="eastAsia"/>
        </w:rPr>
        <w:t xml:space="preserve"> </w:t>
      </w:r>
      <w:r w:rsidRPr="00B421C2">
        <w:rPr>
          <w:rFonts w:hint="eastAsia"/>
        </w:rPr>
        <w:t>1</w:t>
      </w:r>
      <w:r w:rsidR="008603B3"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[PE1] bgp 100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F07E7A">
        <w:t>bgp-default</w:t>
      </w:r>
      <w:r w:rsidRPr="007530E2">
        <w:t xml:space="preserve">] </w:t>
      </w:r>
      <w:r w:rsidR="000F3DFE">
        <w:t>ip vpn-instance vpn</w:t>
      </w:r>
      <w:r w:rsidR="005A0BF3">
        <w:t>1</w:t>
      </w:r>
    </w:p>
    <w:p w:rsidR="00343249" w:rsidRDefault="00343249" w:rsidP="00B51350">
      <w:pPr>
        <w:pStyle w:val="TerminalDisplayIndent1"/>
      </w:pPr>
      <w:r w:rsidRPr="007530E2">
        <w:t>[PE1-</w:t>
      </w:r>
      <w:r w:rsidR="00F07E7A">
        <w:t>bgp-default</w:t>
      </w:r>
      <w:r>
        <w:t>-vpn</w:t>
      </w:r>
      <w:r>
        <w:rPr>
          <w:rFonts w:hint="eastAsia"/>
        </w:rPr>
        <w:t>1</w:t>
      </w:r>
      <w:r w:rsidRPr="007530E2">
        <w:t>] peer 1</w:t>
      </w:r>
      <w:r w:rsidRPr="007530E2">
        <w:rPr>
          <w:rFonts w:hint="eastAsia"/>
        </w:rPr>
        <w:t>0</w:t>
      </w:r>
      <w:r w:rsidRPr="007530E2">
        <w:t>.1.1.</w:t>
      </w:r>
      <w:r w:rsidRPr="007530E2">
        <w:rPr>
          <w:rFonts w:hint="eastAsia"/>
        </w:rPr>
        <w:t>1</w:t>
      </w:r>
      <w:r w:rsidRPr="007530E2">
        <w:t xml:space="preserve"> as-number 654</w:t>
      </w:r>
      <w:r w:rsidRPr="007530E2">
        <w:rPr>
          <w:rFonts w:hint="eastAsia"/>
        </w:rPr>
        <w:t>1</w:t>
      </w:r>
      <w:r w:rsidRPr="007530E2">
        <w:t>0</w:t>
      </w:r>
    </w:p>
    <w:p w:rsidR="00343249" w:rsidRPr="0025445D" w:rsidRDefault="00343249" w:rsidP="00B51350">
      <w:pPr>
        <w:pStyle w:val="TerminalDisplayIndent1"/>
      </w:pPr>
      <w:r w:rsidRPr="007530E2">
        <w:t>[PE1-</w:t>
      </w:r>
      <w:r w:rsidR="00F07E7A">
        <w:t>bgp-default</w:t>
      </w:r>
      <w:r>
        <w:t>-vpn</w:t>
      </w:r>
      <w:r>
        <w:rPr>
          <w:rFonts w:hint="eastAsia"/>
        </w:rPr>
        <w:t>1</w:t>
      </w:r>
      <w:r w:rsidRPr="007530E2">
        <w:t xml:space="preserve">]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unic</w:t>
      </w:r>
      <w:r w:rsidR="00C231AD">
        <w:rPr>
          <w:rFonts w:hint="eastAsia"/>
        </w:rPr>
        <w:t>a</w:t>
      </w:r>
      <w:r>
        <w:rPr>
          <w:rFonts w:hint="eastAsia"/>
        </w:rPr>
        <w:t>st</w:t>
      </w:r>
    </w:p>
    <w:p w:rsidR="006D4C22" w:rsidRPr="00B421C2" w:rsidRDefault="006D4C2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-ipv4-vpn</w:t>
      </w:r>
      <w:r w:rsidRPr="00B421C2">
        <w:rPr>
          <w:rFonts w:hint="eastAsia"/>
        </w:rPr>
        <w:t>1</w:t>
      </w:r>
      <w:r w:rsidRPr="00B421C2">
        <w:t xml:space="preserve">] </w:t>
      </w:r>
      <w:r w:rsidRPr="007530E2">
        <w:t>peer 1</w:t>
      </w:r>
      <w:r w:rsidRPr="007530E2">
        <w:rPr>
          <w:rFonts w:hint="eastAsia"/>
        </w:rPr>
        <w:t>0</w:t>
      </w:r>
      <w:r w:rsidRPr="007530E2">
        <w:t>.1.1.</w:t>
      </w:r>
      <w:r w:rsidRPr="007530E2">
        <w:rPr>
          <w:rFonts w:hint="eastAsia"/>
        </w:rPr>
        <w:t>1</w:t>
      </w:r>
      <w:r>
        <w:rPr>
          <w:rFonts w:hint="eastAsia"/>
        </w:rPr>
        <w:t xml:space="preserve"> enable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F07E7A">
        <w:t>bgp-default</w:t>
      </w:r>
      <w:r w:rsidR="00B074EF">
        <w:t>-ipv4-vpn</w:t>
      </w:r>
      <w:r w:rsidR="005A0BF3">
        <w:t>1</w:t>
      </w:r>
      <w:r w:rsidRPr="007530E2">
        <w:t>] peer 1</w:t>
      </w:r>
      <w:r w:rsidRPr="007530E2">
        <w:rPr>
          <w:rFonts w:hint="eastAsia"/>
        </w:rPr>
        <w:t>0</w:t>
      </w:r>
      <w:r w:rsidRPr="007530E2">
        <w:t>.1.1.</w:t>
      </w:r>
      <w:r w:rsidRPr="007530E2">
        <w:rPr>
          <w:rFonts w:hint="eastAsia"/>
        </w:rPr>
        <w:t>1</w:t>
      </w:r>
      <w:r w:rsidRPr="007530E2">
        <w:t xml:space="preserve"> </w:t>
      </w:r>
      <w:r w:rsidRPr="007530E2">
        <w:rPr>
          <w:rFonts w:hint="eastAsia"/>
        </w:rPr>
        <w:t>next</w:t>
      </w:r>
      <w:r w:rsidRPr="007530E2">
        <w:t>-</w:t>
      </w:r>
      <w:r w:rsidRPr="007530E2">
        <w:rPr>
          <w:rFonts w:hint="eastAsia"/>
        </w:rPr>
        <w:t>hop-local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="00B074EF" w:rsidRPr="00B421C2">
        <w:t>-ipv4-vpn</w:t>
      </w:r>
      <w:r w:rsidR="005A0BF3" w:rsidRPr="00B421C2">
        <w:t>1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687E8A" w:rsidRPr="00B421C2" w:rsidRDefault="00343249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-vpn</w:t>
      </w:r>
      <w:r w:rsidRPr="00B421C2">
        <w:rPr>
          <w:rFonts w:hint="eastAsia"/>
        </w:rPr>
        <w:t>1</w:t>
      </w:r>
      <w:r w:rsidRPr="00B421C2">
        <w:t xml:space="preserve">] </w:t>
      </w:r>
      <w:r w:rsidRPr="00B421C2">
        <w:rPr>
          <w:rFonts w:hint="eastAsia"/>
        </w:rPr>
        <w:t>qui</w:t>
      </w:r>
      <w:r w:rsidR="00687E8A" w:rsidRPr="00B421C2">
        <w:rPr>
          <w:rFonts w:hint="eastAsia"/>
        </w:rPr>
        <w:t>t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056B01" w:rsidP="00B51350">
      <w:pPr>
        <w:pStyle w:val="ItemIndent1"/>
        <w:rPr>
          <w:lang w:eastAsia="zh-CN"/>
        </w:rPr>
      </w:pPr>
      <w:r w:rsidRPr="00B421C2">
        <w:rPr>
          <w:rFonts w:hint="eastAsia"/>
          <w:lang w:eastAsia="zh-CN"/>
        </w:rPr>
        <w:t xml:space="preserve"># </w:t>
      </w:r>
      <w:r w:rsidR="008C574F" w:rsidRPr="00B421C2">
        <w:rPr>
          <w:lang w:eastAsia="zh-CN"/>
        </w:rPr>
        <w:t>CE</w:t>
      </w:r>
      <w:r w:rsidR="00B21D6F" w:rsidRPr="00B421C2">
        <w:rPr>
          <w:rFonts w:hint="eastAsia"/>
          <w:lang w:eastAsia="zh-CN"/>
        </w:rPr>
        <w:t xml:space="preserve"> </w:t>
      </w:r>
      <w:r w:rsidR="008C574F" w:rsidRPr="00B421C2">
        <w:rPr>
          <w:lang w:eastAsia="zh-CN"/>
        </w:rPr>
        <w:t>2</w:t>
      </w:r>
      <w:r w:rsidR="008C574F" w:rsidRPr="007530E2">
        <w:rPr>
          <w:rFonts w:hint="eastAsia"/>
          <w:lang w:eastAsia="zh-CN"/>
        </w:rPr>
        <w:t>的配置与</w:t>
      </w:r>
      <w:r w:rsidR="008C574F" w:rsidRPr="00B421C2">
        <w:rPr>
          <w:lang w:eastAsia="zh-CN"/>
        </w:rPr>
        <w:t>CE</w:t>
      </w:r>
      <w:r w:rsidR="00B21D6F" w:rsidRPr="00B421C2">
        <w:rPr>
          <w:rFonts w:hint="eastAsia"/>
          <w:lang w:eastAsia="zh-CN"/>
        </w:rPr>
        <w:t xml:space="preserve"> </w:t>
      </w:r>
      <w:r w:rsidR="008C574F" w:rsidRPr="00B421C2">
        <w:rPr>
          <w:lang w:eastAsia="zh-CN"/>
        </w:rPr>
        <w:t>1</w:t>
      </w:r>
      <w:r w:rsidR="008C574F" w:rsidRPr="007530E2">
        <w:rPr>
          <w:rFonts w:hint="eastAsia"/>
          <w:lang w:eastAsia="zh-CN"/>
        </w:rPr>
        <w:t>类似</w:t>
      </w:r>
      <w:r w:rsidR="008C574F" w:rsidRPr="00B421C2">
        <w:rPr>
          <w:rFonts w:hint="eastAsia"/>
          <w:lang w:eastAsia="zh-CN"/>
        </w:rPr>
        <w:t>，</w:t>
      </w:r>
      <w:r w:rsidR="008C574F" w:rsidRPr="00B421C2">
        <w:rPr>
          <w:rFonts w:hint="eastAsia"/>
          <w:lang w:eastAsia="zh-CN"/>
        </w:rPr>
        <w:t>PE</w:t>
      </w:r>
      <w:r w:rsidR="00B21D6F" w:rsidRPr="00B421C2">
        <w:rPr>
          <w:rFonts w:hint="eastAsia"/>
          <w:lang w:eastAsia="zh-CN"/>
        </w:rPr>
        <w:t xml:space="preserve"> </w:t>
      </w:r>
      <w:r w:rsidR="008C574F" w:rsidRPr="00B421C2">
        <w:rPr>
          <w:rFonts w:hint="eastAsia"/>
          <w:lang w:eastAsia="zh-CN"/>
        </w:rPr>
        <w:t>2</w:t>
      </w:r>
      <w:r w:rsidR="008C574F" w:rsidRPr="007530E2">
        <w:rPr>
          <w:rFonts w:hint="eastAsia"/>
          <w:lang w:eastAsia="zh-CN"/>
        </w:rPr>
        <w:t>的配置与</w:t>
      </w:r>
      <w:r w:rsidR="008C574F" w:rsidRPr="00B421C2">
        <w:rPr>
          <w:rFonts w:hint="eastAsia"/>
          <w:lang w:eastAsia="zh-CN"/>
        </w:rPr>
        <w:t>P</w:t>
      </w:r>
      <w:r w:rsidR="008C574F" w:rsidRPr="00B421C2">
        <w:rPr>
          <w:lang w:eastAsia="zh-CN"/>
        </w:rPr>
        <w:t>E</w:t>
      </w:r>
      <w:r w:rsidR="00B21D6F" w:rsidRPr="00B421C2">
        <w:rPr>
          <w:rFonts w:hint="eastAsia"/>
          <w:lang w:eastAsia="zh-CN"/>
        </w:rPr>
        <w:t xml:space="preserve"> </w:t>
      </w:r>
      <w:r w:rsidR="008C574F" w:rsidRPr="00B421C2">
        <w:rPr>
          <w:lang w:eastAsia="zh-CN"/>
        </w:rPr>
        <w:t>1</w:t>
      </w:r>
      <w:r w:rsidR="008C574F" w:rsidRPr="007530E2">
        <w:rPr>
          <w:rFonts w:hint="eastAsia"/>
          <w:lang w:eastAsia="zh-CN"/>
        </w:rPr>
        <w:t>类似</w:t>
      </w:r>
      <w:r w:rsidR="008C574F" w:rsidRPr="00B421C2">
        <w:rPr>
          <w:rFonts w:hint="eastAsia"/>
          <w:lang w:eastAsia="zh-CN"/>
        </w:rPr>
        <w:t>，</w:t>
      </w:r>
      <w:r w:rsidR="008C574F" w:rsidRPr="007530E2">
        <w:rPr>
          <w:rFonts w:hint="eastAsia"/>
          <w:lang w:eastAsia="zh-CN"/>
        </w:rPr>
        <w:t>配置过程省略。</w:t>
      </w:r>
    </w:p>
    <w:p w:rsidR="008C574F" w:rsidRPr="00B421C2" w:rsidRDefault="008C574F" w:rsidP="00B51350">
      <w:pPr>
        <w:pStyle w:val="ItemIndent1"/>
      </w:pPr>
      <w:r w:rsidRPr="007530E2">
        <w:rPr>
          <w:rFonts w:hint="eastAsia"/>
        </w:rPr>
        <w:lastRenderedPageBreak/>
        <w:t>配置完成后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</w:t>
      </w:r>
      <w:r w:rsidRPr="00B421C2">
        <w:rPr>
          <w:rFonts w:hint="eastAsia"/>
        </w:rPr>
        <w:t>PE</w:t>
      </w:r>
      <w:r w:rsidR="00FD7D83" w:rsidRPr="007530E2">
        <w:rPr>
          <w:rFonts w:hint="eastAsia"/>
        </w:rPr>
        <w:t>设备</w:t>
      </w:r>
      <w:r w:rsidRPr="007530E2">
        <w:rPr>
          <w:rFonts w:hint="eastAsia"/>
        </w:rPr>
        <w:t>上执行</w:t>
      </w:r>
      <w:r w:rsidRPr="00DA2C2B">
        <w:rPr>
          <w:rStyle w:val="commandkeywords"/>
          <w:rFonts w:hint="eastAsia"/>
        </w:rPr>
        <w:t xml:space="preserve">display bgp </w:t>
      </w:r>
      <w:r w:rsidR="00C231AD" w:rsidRPr="00DA2C2B">
        <w:rPr>
          <w:rStyle w:val="commandkeywords"/>
          <w:rFonts w:hint="eastAsia"/>
        </w:rPr>
        <w:t>peer ip</w:t>
      </w:r>
      <w:r w:rsidRPr="00DA2C2B">
        <w:rPr>
          <w:rStyle w:val="commandkeywords"/>
          <w:rFonts w:hint="eastAsia"/>
        </w:rPr>
        <w:t>v4 vpn-instance</w:t>
      </w:r>
      <w:r w:rsidRPr="007530E2">
        <w:rPr>
          <w:rFonts w:hint="eastAsia"/>
        </w:rPr>
        <w:t>命令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可以看到</w:t>
      </w:r>
      <w:r w:rsidRPr="00B421C2">
        <w:rPr>
          <w:rFonts w:hint="eastAsia"/>
        </w:rPr>
        <w:t>PE</w:t>
      </w:r>
      <w:r w:rsidRPr="007530E2">
        <w:rPr>
          <w:rFonts w:hint="eastAsia"/>
        </w:rPr>
        <w:t>与</w:t>
      </w:r>
      <w:r w:rsidRPr="00B421C2">
        <w:rPr>
          <w:rFonts w:hint="eastAsia"/>
        </w:rPr>
        <w:t>CE</w:t>
      </w:r>
      <w:r w:rsidRPr="007530E2">
        <w:rPr>
          <w:rFonts w:hint="eastAsia"/>
        </w:rPr>
        <w:t>之间的</w:t>
      </w:r>
      <w:r w:rsidRPr="00B421C2">
        <w:rPr>
          <w:rFonts w:hint="eastAsia"/>
        </w:rPr>
        <w:t>BGP</w:t>
      </w:r>
      <w:r w:rsidRPr="007530E2">
        <w:rPr>
          <w:rFonts w:hint="eastAsia"/>
        </w:rPr>
        <w:t>对等体关系已建立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并达到</w:t>
      </w:r>
      <w:r w:rsidRPr="00B421C2">
        <w:rPr>
          <w:rFonts w:hint="eastAsia"/>
        </w:rPr>
        <w:t>Established</w:t>
      </w:r>
      <w:r w:rsidRPr="007530E2">
        <w:rPr>
          <w:rFonts w:hint="eastAsia"/>
        </w:rPr>
        <w:t>状态。</w:t>
      </w:r>
    </w:p>
    <w:p w:rsidR="007D7DD4" w:rsidRDefault="008C574F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之间建立</w:t>
      </w:r>
      <w:r w:rsidRPr="00B421C2">
        <w:rPr>
          <w:rFonts w:hint="eastAsia"/>
          <w:lang w:eastAsia="zh-CN"/>
        </w:rPr>
        <w:t>MP-IBGP</w:t>
      </w:r>
      <w:r w:rsidRPr="00B421C2">
        <w:rPr>
          <w:rFonts w:hint="eastAsia"/>
          <w:lang w:eastAsia="zh-CN"/>
        </w:rPr>
        <w:t>对等体</w:t>
      </w:r>
    </w:p>
    <w:p w:rsidR="008C574F" w:rsidRPr="007530E2" w:rsidRDefault="008C574F" w:rsidP="00B51350">
      <w:pPr>
        <w:pStyle w:val="ItemIndent1"/>
      </w:pPr>
      <w:r w:rsidRPr="007530E2"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="008603B3" w:rsidRPr="007530E2">
        <w:rPr>
          <w:rFonts w:hint="eastAsia"/>
        </w:rPr>
        <w:t>。</w:t>
      </w:r>
    </w:p>
    <w:p w:rsidR="008C574F" w:rsidRPr="007530E2" w:rsidRDefault="008C574F" w:rsidP="00A640C7">
      <w:pPr>
        <w:pStyle w:val="TerminalDisplayIndent1"/>
      </w:pPr>
      <w:r w:rsidRPr="007530E2">
        <w:t>[PE1] bgp 100</w:t>
      </w:r>
    </w:p>
    <w:p w:rsidR="008C574F" w:rsidRPr="007530E2" w:rsidRDefault="008C574F" w:rsidP="00A640C7">
      <w:pPr>
        <w:pStyle w:val="TerminalDisplayIndent1"/>
      </w:pPr>
      <w:r w:rsidRPr="007530E2">
        <w:t>[PE1-</w:t>
      </w:r>
      <w:r w:rsidR="00F07E7A">
        <w:t>bgp-default</w:t>
      </w:r>
      <w:r w:rsidRPr="007530E2">
        <w:t xml:space="preserve">] peer </w:t>
      </w:r>
      <w:r w:rsidRPr="007530E2">
        <w:rPr>
          <w:rFonts w:hint="eastAsia"/>
        </w:rPr>
        <w:t>2.2.2.</w:t>
      </w:r>
      <w:r w:rsidRPr="007530E2">
        <w:t xml:space="preserve">9 </w:t>
      </w:r>
      <w:r w:rsidRPr="007530E2">
        <w:rPr>
          <w:rFonts w:hint="eastAsia"/>
        </w:rPr>
        <w:t>as-number</w:t>
      </w:r>
      <w:r w:rsidRPr="007530E2">
        <w:t xml:space="preserve"> </w:t>
      </w:r>
      <w:r w:rsidRPr="007530E2">
        <w:rPr>
          <w:rFonts w:hint="eastAsia"/>
        </w:rPr>
        <w:t>10</w:t>
      </w:r>
      <w:r w:rsidRPr="007530E2">
        <w:t>0</w:t>
      </w:r>
    </w:p>
    <w:p w:rsidR="008C574F" w:rsidRPr="007530E2" w:rsidRDefault="008C574F" w:rsidP="00A640C7">
      <w:pPr>
        <w:pStyle w:val="TerminalDisplayIndent1"/>
      </w:pPr>
      <w:r w:rsidRPr="007530E2">
        <w:t>[PE1-</w:t>
      </w:r>
      <w:r w:rsidR="00F07E7A">
        <w:t>bgp-default</w:t>
      </w:r>
      <w:r w:rsidRPr="007530E2">
        <w:t xml:space="preserve">] peer </w:t>
      </w:r>
      <w:r w:rsidRPr="007530E2">
        <w:rPr>
          <w:rFonts w:hint="eastAsia"/>
        </w:rPr>
        <w:t>2.2.2</w:t>
      </w:r>
      <w:r w:rsidRPr="007530E2">
        <w:t xml:space="preserve">.9 connect-interface </w:t>
      </w:r>
      <w:r w:rsidR="00D65AB5" w:rsidRPr="007530E2">
        <w:rPr>
          <w:rFonts w:hint="eastAsia"/>
        </w:rPr>
        <w:t>l</w:t>
      </w:r>
      <w:r w:rsidR="00D65AB5" w:rsidRPr="007530E2">
        <w:t>oopback</w:t>
      </w:r>
      <w:r w:rsidR="00D65AB5" w:rsidRPr="007530E2">
        <w:rPr>
          <w:rFonts w:hint="eastAsia"/>
        </w:rPr>
        <w:t xml:space="preserve"> 0</w:t>
      </w:r>
    </w:p>
    <w:p w:rsidR="008C574F" w:rsidRPr="00B421C2" w:rsidRDefault="008C574F" w:rsidP="00A640C7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] </w:t>
      </w:r>
      <w:r w:rsidR="004F262E" w:rsidRPr="00B421C2">
        <w:t>address-family vpnv4</w:t>
      </w:r>
    </w:p>
    <w:p w:rsidR="008C574F" w:rsidRPr="00B421C2" w:rsidRDefault="008C574F" w:rsidP="00A640C7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 xml:space="preserve">] peer </w:t>
      </w:r>
      <w:r w:rsidRPr="00B421C2">
        <w:rPr>
          <w:rFonts w:hint="eastAsia"/>
        </w:rPr>
        <w:t>2.2.2</w:t>
      </w:r>
      <w:r w:rsidRPr="00B421C2">
        <w:t>.9 enable</w:t>
      </w:r>
    </w:p>
    <w:p w:rsidR="008C574F" w:rsidRPr="00B421C2" w:rsidRDefault="008C574F" w:rsidP="00A640C7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B3416F" w:rsidRPr="00B421C2" w:rsidRDefault="00B3416F" w:rsidP="00A640C7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2049BC" w:rsidP="00A640C7">
      <w:pPr>
        <w:pStyle w:val="ItemIndent1"/>
        <w:rPr>
          <w:lang w:eastAsia="zh-CN"/>
        </w:rPr>
      </w:pPr>
      <w:r w:rsidRPr="00B421C2">
        <w:rPr>
          <w:lang w:eastAsia="zh-CN"/>
        </w:rPr>
        <w:t># PE 2</w:t>
      </w:r>
      <w:r w:rsidR="008C574F" w:rsidRPr="007530E2">
        <w:rPr>
          <w:rFonts w:hint="eastAsia"/>
          <w:lang w:eastAsia="zh-CN"/>
        </w:rPr>
        <w:t>的配置与</w:t>
      </w:r>
      <w:r w:rsidRPr="00B421C2">
        <w:rPr>
          <w:lang w:eastAsia="zh-CN"/>
        </w:rPr>
        <w:t>PE 1</w:t>
      </w:r>
      <w:r w:rsidR="008C574F" w:rsidRPr="007530E2">
        <w:rPr>
          <w:rFonts w:hint="eastAsia"/>
          <w:lang w:eastAsia="zh-CN"/>
        </w:rPr>
        <w:t>类似</w:t>
      </w:r>
      <w:r w:rsidRPr="00B421C2">
        <w:rPr>
          <w:rFonts w:hint="eastAsia"/>
          <w:lang w:eastAsia="zh-CN"/>
        </w:rPr>
        <w:t>，</w:t>
      </w:r>
      <w:r w:rsidR="008C574F" w:rsidRPr="007530E2">
        <w:rPr>
          <w:rFonts w:hint="eastAsia"/>
          <w:lang w:eastAsia="zh-CN"/>
        </w:rPr>
        <w:t>配置过程省略。</w:t>
      </w:r>
    </w:p>
    <w:p w:rsidR="008C574F" w:rsidRPr="00B421C2" w:rsidRDefault="008C574F" w:rsidP="00A640C7">
      <w:pPr>
        <w:pStyle w:val="ItemIndent1"/>
      </w:pPr>
      <w:r w:rsidRPr="007530E2">
        <w:rPr>
          <w:rFonts w:hint="eastAsia"/>
        </w:rPr>
        <w:t>配置完成后</w:t>
      </w:r>
      <w:r w:rsidR="002049BC" w:rsidRPr="00B421C2">
        <w:rPr>
          <w:rFonts w:hint="eastAsia"/>
        </w:rPr>
        <w:t>，</w:t>
      </w:r>
      <w:r w:rsidRPr="007530E2">
        <w:rPr>
          <w:rFonts w:hint="eastAsia"/>
        </w:rPr>
        <w:t>在</w:t>
      </w:r>
      <w:r w:rsidR="002049BC" w:rsidRPr="00B421C2">
        <w:t>PE</w:t>
      </w:r>
      <w:r w:rsidR="00FD7D83" w:rsidRPr="007530E2">
        <w:rPr>
          <w:rFonts w:hint="eastAsia"/>
        </w:rPr>
        <w:t>设备</w:t>
      </w:r>
      <w:r w:rsidRPr="007530E2">
        <w:rPr>
          <w:rFonts w:hint="eastAsia"/>
        </w:rPr>
        <w:t>上执行</w:t>
      </w:r>
      <w:r w:rsidR="002049BC" w:rsidRPr="00DA2C2B">
        <w:rPr>
          <w:rStyle w:val="commandkeywords"/>
        </w:rPr>
        <w:t>display bgp peer vpnv4</w:t>
      </w:r>
      <w:r w:rsidRPr="007530E2">
        <w:rPr>
          <w:rFonts w:hint="eastAsia"/>
        </w:rPr>
        <w:t>命令</w:t>
      </w:r>
      <w:r w:rsidR="002049BC" w:rsidRPr="00B421C2">
        <w:rPr>
          <w:rFonts w:hint="eastAsia"/>
        </w:rPr>
        <w:t>，</w:t>
      </w:r>
      <w:r w:rsidRPr="007530E2">
        <w:rPr>
          <w:rFonts w:hint="eastAsia"/>
        </w:rPr>
        <w:t>可以看到</w:t>
      </w:r>
      <w:r w:rsidR="002049BC" w:rsidRPr="00B421C2">
        <w:t>PE</w:t>
      </w:r>
      <w:r w:rsidRPr="007530E2">
        <w:rPr>
          <w:rFonts w:hint="eastAsia"/>
        </w:rPr>
        <w:t>之间的</w:t>
      </w:r>
      <w:r w:rsidR="002049BC" w:rsidRPr="00B421C2">
        <w:t>BGP</w:t>
      </w:r>
      <w:r w:rsidRPr="007530E2">
        <w:rPr>
          <w:rFonts w:hint="eastAsia"/>
        </w:rPr>
        <w:t>对等体关系已建立</w:t>
      </w:r>
      <w:r w:rsidR="002049BC" w:rsidRPr="00B421C2">
        <w:rPr>
          <w:rFonts w:hint="eastAsia"/>
        </w:rPr>
        <w:t>，</w:t>
      </w:r>
      <w:r w:rsidRPr="007530E2">
        <w:rPr>
          <w:rFonts w:hint="eastAsia"/>
        </w:rPr>
        <w:t>并达到</w:t>
      </w:r>
      <w:r w:rsidR="002049BC" w:rsidRPr="00B421C2">
        <w:t>Established</w:t>
      </w:r>
      <w:r w:rsidRPr="007530E2">
        <w:rPr>
          <w:rFonts w:hint="eastAsia"/>
        </w:rPr>
        <w:t>状态。</w:t>
      </w:r>
    </w:p>
    <w:p w:rsidR="007D7DD4" w:rsidRDefault="008C574F" w:rsidP="00DD64CA">
      <w:pPr>
        <w:pStyle w:val="ItemStep"/>
      </w:pPr>
      <w:bookmarkStart w:id="1669" w:name="_Toc18988550"/>
      <w:bookmarkStart w:id="1670" w:name="_Toc26094561"/>
      <w:r w:rsidRPr="007530E2">
        <w:rPr>
          <w:rFonts w:hint="eastAsia"/>
        </w:rPr>
        <w:t>配置</w:t>
      </w:r>
      <w:r w:rsidRPr="007530E2">
        <w:rPr>
          <w:rFonts w:hint="eastAsia"/>
        </w:rPr>
        <w:t>GRE</w:t>
      </w:r>
      <w:r w:rsidRPr="007530E2">
        <w:rPr>
          <w:rFonts w:hint="eastAsia"/>
        </w:rPr>
        <w:t>隧道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="008603B3" w:rsidRPr="007530E2">
        <w:rPr>
          <w:rFonts w:hint="eastAsia"/>
        </w:rPr>
        <w:t>。</w:t>
      </w:r>
    </w:p>
    <w:p w:rsidR="008C574F" w:rsidRPr="007530E2" w:rsidRDefault="008C574F" w:rsidP="00B51350">
      <w:pPr>
        <w:pStyle w:val="TerminalDisplayIndent1"/>
      </w:pPr>
      <w:r w:rsidRPr="007530E2">
        <w:t xml:space="preserve">[PE1] interface </w:t>
      </w:r>
      <w:r w:rsidR="00D65AB5" w:rsidRPr="007530E2">
        <w:rPr>
          <w:rFonts w:hint="eastAsia"/>
        </w:rPr>
        <w:t>t</w:t>
      </w:r>
      <w:r w:rsidR="00836F28" w:rsidRPr="007530E2">
        <w:rPr>
          <w:rFonts w:hint="eastAsia"/>
        </w:rPr>
        <w:t>unnel</w:t>
      </w:r>
      <w:r w:rsidR="00836F28" w:rsidRPr="007530E2">
        <w:t xml:space="preserve"> </w:t>
      </w:r>
      <w:r w:rsidRPr="007530E2">
        <w:t>0</w:t>
      </w:r>
      <w:r w:rsidR="009A00E5">
        <w:rPr>
          <w:rFonts w:hint="eastAsia"/>
        </w:rPr>
        <w:t xml:space="preserve"> mode gre</w:t>
      </w:r>
    </w:p>
    <w:p w:rsidR="008C574F" w:rsidRPr="00B421C2" w:rsidRDefault="008C574F" w:rsidP="00B51350">
      <w:pPr>
        <w:pStyle w:val="TerminalDisplayIndent1"/>
      </w:pPr>
      <w:r w:rsidRPr="00B421C2">
        <w:t xml:space="preserve">[PE1-Tunnel0] source </w:t>
      </w:r>
      <w:r w:rsidR="00D65AB5" w:rsidRPr="00B421C2">
        <w:rPr>
          <w:rFonts w:hint="eastAsia"/>
        </w:rPr>
        <w:t>l</w:t>
      </w:r>
      <w:r w:rsidR="00DC2F72" w:rsidRPr="00B421C2">
        <w:t>oopback</w:t>
      </w:r>
      <w:r w:rsidR="00D65AB5" w:rsidRPr="00B421C2">
        <w:rPr>
          <w:rFonts w:hint="eastAsia"/>
        </w:rPr>
        <w:t xml:space="preserve"> </w:t>
      </w:r>
      <w:r w:rsidR="00DC2F72" w:rsidRPr="00B421C2">
        <w:rPr>
          <w:rFonts w:hint="eastAsia"/>
        </w:rPr>
        <w:t>0</w:t>
      </w:r>
    </w:p>
    <w:p w:rsidR="008C574F" w:rsidRPr="00B421C2" w:rsidRDefault="008C574F" w:rsidP="00B51350">
      <w:pPr>
        <w:pStyle w:val="TerminalDisplayIndent1"/>
      </w:pPr>
      <w:r w:rsidRPr="00B421C2">
        <w:t>[PE1-Tunnel0] destination 2.2.2.9</w:t>
      </w:r>
    </w:p>
    <w:p w:rsidR="008C574F" w:rsidRPr="007530E2" w:rsidRDefault="008C574F" w:rsidP="00B51350">
      <w:pPr>
        <w:pStyle w:val="TerminalDisplayIndent1"/>
      </w:pPr>
      <w:r w:rsidRPr="007530E2">
        <w:t>[PE1-Tunnel0] ip address 20.1.1.1 24</w:t>
      </w:r>
    </w:p>
    <w:p w:rsidR="0093769B" w:rsidRPr="007530E2" w:rsidRDefault="0093769B" w:rsidP="00B51350">
      <w:pPr>
        <w:pStyle w:val="TerminalDisplayIndent1"/>
      </w:pPr>
      <w:r w:rsidRPr="007530E2">
        <w:t>[PE1-Tunnel0]</w:t>
      </w:r>
      <w:r w:rsidRPr="007530E2">
        <w:rPr>
          <w:rFonts w:hint="eastAsia"/>
        </w:rPr>
        <w:t xml:space="preserve"> mpls</w:t>
      </w:r>
      <w:r w:rsidR="00932186"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 xml:space="preserve">[PE1-Tunnel0]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</w:t>
      </w:r>
      <w:r w:rsidR="00B21D6F" w:rsidRPr="00B421C2">
        <w:rPr>
          <w:rFonts w:hint="eastAsia"/>
        </w:rPr>
        <w:t xml:space="preserve"> </w:t>
      </w:r>
      <w:r w:rsidRPr="00B421C2">
        <w:t>2</w:t>
      </w:r>
      <w:r w:rsidR="006D25AC"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 xml:space="preserve">[PE2] interface </w:t>
      </w:r>
      <w:r w:rsidR="00D65AB5" w:rsidRPr="00B421C2">
        <w:rPr>
          <w:rFonts w:hint="eastAsia"/>
        </w:rPr>
        <w:t>t</w:t>
      </w:r>
      <w:r w:rsidR="00836F28" w:rsidRPr="00B421C2">
        <w:t>unnel</w:t>
      </w:r>
      <w:r w:rsidR="00D65AB5" w:rsidRPr="00B421C2">
        <w:rPr>
          <w:rFonts w:hint="eastAsia"/>
        </w:rPr>
        <w:t xml:space="preserve"> </w:t>
      </w:r>
      <w:r w:rsidRPr="00B421C2">
        <w:t>0</w:t>
      </w:r>
      <w:r w:rsidR="00C108ED" w:rsidRPr="00B421C2">
        <w:rPr>
          <w:rFonts w:hint="eastAsia"/>
        </w:rPr>
        <w:t xml:space="preserve"> mode gre</w:t>
      </w:r>
    </w:p>
    <w:p w:rsidR="008C574F" w:rsidRPr="00B421C2" w:rsidRDefault="008C574F" w:rsidP="00B51350">
      <w:pPr>
        <w:pStyle w:val="TerminalDisplayIndent1"/>
      </w:pPr>
      <w:r w:rsidRPr="00B421C2">
        <w:t xml:space="preserve">[PE2-Tunnel0] source </w:t>
      </w:r>
      <w:r w:rsidR="00D65AB5" w:rsidRPr="00B421C2">
        <w:rPr>
          <w:rFonts w:hint="eastAsia"/>
        </w:rPr>
        <w:t>l</w:t>
      </w:r>
      <w:r w:rsidRPr="00B421C2">
        <w:t>oopback</w:t>
      </w:r>
      <w:r w:rsidR="00D65AB5" w:rsidRPr="00B421C2">
        <w:rPr>
          <w:rFonts w:hint="eastAsia"/>
        </w:rPr>
        <w:t xml:space="preserve"> </w:t>
      </w:r>
      <w:r w:rsidR="00B03B47" w:rsidRPr="00B421C2">
        <w:rPr>
          <w:rFonts w:hint="eastAsia"/>
        </w:rPr>
        <w:t>0</w:t>
      </w:r>
    </w:p>
    <w:p w:rsidR="008C574F" w:rsidRPr="00B421C2" w:rsidRDefault="008C574F" w:rsidP="00B51350">
      <w:pPr>
        <w:pStyle w:val="TerminalDisplayIndent1"/>
      </w:pPr>
      <w:r w:rsidRPr="00B421C2">
        <w:t>[PE2-Tunnel0] destination 1.1.1.9</w:t>
      </w:r>
    </w:p>
    <w:p w:rsidR="008C574F" w:rsidRPr="00B421C2" w:rsidRDefault="008C574F" w:rsidP="00B51350">
      <w:pPr>
        <w:pStyle w:val="TerminalDisplayIndent1"/>
      </w:pPr>
      <w:r w:rsidRPr="00B421C2">
        <w:t>[PE2-Tunnel0] ip address 20.1.1.2 24</w:t>
      </w:r>
    </w:p>
    <w:p w:rsidR="0093769B" w:rsidRPr="00B421C2" w:rsidRDefault="0093769B" w:rsidP="00B51350">
      <w:pPr>
        <w:pStyle w:val="TerminalDisplayIndent1"/>
      </w:pPr>
      <w:r w:rsidRPr="00B421C2">
        <w:t>[PE2-Tunnel0]</w:t>
      </w:r>
      <w:r w:rsidRPr="00B421C2">
        <w:rPr>
          <w:rFonts w:hint="eastAsia"/>
        </w:rPr>
        <w:t xml:space="preserve"> mpls</w:t>
      </w:r>
      <w:r w:rsidR="00C108ED" w:rsidRPr="00B421C2"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 xml:space="preserve">[PE2-Tunnel0] </w:t>
      </w:r>
      <w:r w:rsidRPr="00B421C2">
        <w:rPr>
          <w:rFonts w:hint="eastAsia"/>
        </w:rPr>
        <w:t>quit</w:t>
      </w:r>
    </w:p>
    <w:p w:rsidR="007D7DD4" w:rsidRDefault="000514CC" w:rsidP="00DD64CA">
      <w:pPr>
        <w:pStyle w:val="4"/>
      </w:pPr>
      <w:r>
        <w:rPr>
          <w:rFonts w:hint="eastAsia"/>
        </w:rPr>
        <w:t>验证</w:t>
      </w:r>
      <w:r w:rsidR="008C574F" w:rsidRPr="007530E2">
        <w:rPr>
          <w:rFonts w:hint="eastAsia"/>
        </w:rPr>
        <w:t>配置</w:t>
      </w:r>
    </w:p>
    <w:p w:rsidR="008C574F" w:rsidRPr="007530E2" w:rsidRDefault="009E68D2" w:rsidP="00DD64CA">
      <w:r>
        <w:rPr>
          <w:rFonts w:hint="eastAsia"/>
        </w:rPr>
        <w:t xml:space="preserve"># </w:t>
      </w:r>
      <w:r w:rsidR="008C574F" w:rsidRPr="007530E2">
        <w:rPr>
          <w:rFonts w:hint="eastAsia"/>
        </w:rPr>
        <w:t>配置完成后，</w:t>
      </w:r>
      <w:r w:rsidR="008C574F" w:rsidRPr="007530E2">
        <w:rPr>
          <w:rFonts w:hint="eastAsia"/>
        </w:rPr>
        <w:t>CE</w:t>
      </w:r>
      <w:r w:rsidR="008C574F" w:rsidRPr="007530E2">
        <w:rPr>
          <w:rFonts w:hint="eastAsia"/>
        </w:rPr>
        <w:t>能学到对端</w:t>
      </w:r>
      <w:r w:rsidR="008C574F" w:rsidRPr="007530E2">
        <w:rPr>
          <w:rFonts w:hint="eastAsia"/>
        </w:rPr>
        <w:t>CE</w:t>
      </w:r>
      <w:r w:rsidR="008C574F" w:rsidRPr="007530E2">
        <w:rPr>
          <w:rFonts w:hint="eastAsia"/>
        </w:rPr>
        <w:t>的接口路由。以</w:t>
      </w:r>
      <w:r w:rsidR="008C574F" w:rsidRPr="007530E2">
        <w:rPr>
          <w:rFonts w:hint="eastAsia"/>
        </w:rPr>
        <w:t>CE</w:t>
      </w:r>
      <w:r w:rsidR="00B21D6F">
        <w:rPr>
          <w:rFonts w:hint="eastAsia"/>
        </w:rPr>
        <w:t xml:space="preserve"> </w:t>
      </w:r>
      <w:r w:rsidR="008C574F" w:rsidRPr="007530E2">
        <w:rPr>
          <w:rFonts w:hint="eastAsia"/>
        </w:rPr>
        <w:t>1</w:t>
      </w:r>
      <w:r w:rsidR="008C574F" w:rsidRPr="007530E2">
        <w:rPr>
          <w:rFonts w:hint="eastAsia"/>
        </w:rPr>
        <w:t>为例：</w:t>
      </w:r>
    </w:p>
    <w:p w:rsidR="008C574F" w:rsidRPr="00707793" w:rsidRDefault="008C574F" w:rsidP="00DD64CA">
      <w:pPr>
        <w:pStyle w:val="TerminalDisplay"/>
      </w:pPr>
      <w:r w:rsidRPr="007530E2">
        <w:rPr>
          <w:rFonts w:hint="eastAsia"/>
        </w:rPr>
        <w:t>[CE1] disp</w:t>
      </w:r>
      <w:r w:rsidRPr="007530E2">
        <w:t>lay</w:t>
      </w:r>
      <w:r w:rsidRPr="007530E2">
        <w:rPr>
          <w:rFonts w:hint="eastAsia"/>
        </w:rPr>
        <w:t xml:space="preserve"> ip routing-table</w:t>
      </w:r>
    </w:p>
    <w:p w:rsidR="00D007F3" w:rsidRDefault="00D007F3" w:rsidP="00DD64CA">
      <w:pPr>
        <w:pStyle w:val="TerminalDisplay"/>
      </w:pPr>
    </w:p>
    <w:p w:rsidR="00D007F3" w:rsidRDefault="00D007F3" w:rsidP="00DD64CA">
      <w:pPr>
        <w:pStyle w:val="TerminalDisplay"/>
      </w:pPr>
      <w:r>
        <w:t xml:space="preserve">Destinations : </w:t>
      </w:r>
      <w:r w:rsidR="00195312">
        <w:t>1</w:t>
      </w:r>
      <w:r w:rsidR="00195312">
        <w:rPr>
          <w:rFonts w:hint="eastAsia"/>
        </w:rPr>
        <w:t>1</w:t>
      </w:r>
      <w:r w:rsidR="00195312">
        <w:t xml:space="preserve">        </w:t>
      </w:r>
      <w:r>
        <w:t xml:space="preserve">Routes : </w:t>
      </w:r>
      <w:r w:rsidR="00195312">
        <w:t>1</w:t>
      </w:r>
      <w:r w:rsidR="00195312">
        <w:rPr>
          <w:rFonts w:hint="eastAsia"/>
        </w:rPr>
        <w:t>1</w:t>
      </w:r>
    </w:p>
    <w:p w:rsidR="00D007F3" w:rsidRDefault="00D007F3" w:rsidP="00DD64CA">
      <w:pPr>
        <w:pStyle w:val="TerminalDisplay"/>
      </w:pPr>
    </w:p>
    <w:p w:rsidR="00D007F3" w:rsidRDefault="00D007F3" w:rsidP="00DD64CA">
      <w:pPr>
        <w:pStyle w:val="TerminalDisplay"/>
      </w:pPr>
      <w:r>
        <w:t>Destination/Mask    Proto  Pre  Cost         NextHop         Interface</w:t>
      </w:r>
    </w:p>
    <w:p w:rsidR="00D007F3" w:rsidRDefault="00D007F3" w:rsidP="00DD64CA">
      <w:pPr>
        <w:pStyle w:val="TerminalDisplay"/>
      </w:pPr>
      <w:r>
        <w:t>0.0.0.0/32          Direct 0    0            127.0.0.1       InLoop0</w:t>
      </w:r>
    </w:p>
    <w:p w:rsidR="00D007F3" w:rsidRDefault="00D007F3" w:rsidP="00DD64CA">
      <w:pPr>
        <w:pStyle w:val="TerminalDisplay"/>
      </w:pPr>
      <w:r>
        <w:t xml:space="preserve">10.1.1.0/24         Direct 0    0            10.1.1.1        </w:t>
      </w:r>
      <w:r w:rsidR="00064113">
        <w:t>GE</w:t>
      </w:r>
      <w:r w:rsidR="009C0B77">
        <w:t>3/1</w:t>
      </w:r>
      <w:r w:rsidR="00064113">
        <w:t>/1</w:t>
      </w:r>
    </w:p>
    <w:p w:rsidR="00D007F3" w:rsidRDefault="00D007F3" w:rsidP="00DD64CA">
      <w:pPr>
        <w:pStyle w:val="TerminalDisplay"/>
      </w:pPr>
      <w:r>
        <w:t xml:space="preserve">10.1.1.0/32         Direct 0    0            10.1.1.1        </w:t>
      </w:r>
      <w:r w:rsidR="00064113">
        <w:t>GE</w:t>
      </w:r>
      <w:r w:rsidR="009C0B77">
        <w:t>3/1</w:t>
      </w:r>
      <w:r w:rsidR="00064113">
        <w:t>/1</w:t>
      </w:r>
    </w:p>
    <w:p w:rsidR="00D007F3" w:rsidRDefault="00D007F3" w:rsidP="00DD64CA">
      <w:pPr>
        <w:pStyle w:val="TerminalDisplay"/>
      </w:pPr>
      <w:r>
        <w:t>10.1.1.1/32         Direct 0    0            127.0.0.1       InLoop0</w:t>
      </w:r>
    </w:p>
    <w:p w:rsidR="00D007F3" w:rsidRDefault="00D007F3" w:rsidP="00DD64CA">
      <w:pPr>
        <w:pStyle w:val="TerminalDisplay"/>
      </w:pPr>
      <w:r>
        <w:t xml:space="preserve">10.1.1.255/32       Direct 0    0            10.1.1.1        </w:t>
      </w:r>
      <w:r w:rsidR="00064113">
        <w:t>GE</w:t>
      </w:r>
      <w:r w:rsidR="009C0B77">
        <w:t>3/1</w:t>
      </w:r>
      <w:r w:rsidR="00064113">
        <w:t>/1</w:t>
      </w:r>
    </w:p>
    <w:p w:rsidR="00D007F3" w:rsidRPr="00D007F3" w:rsidRDefault="007F2FFE" w:rsidP="00DD64CA">
      <w:pPr>
        <w:pStyle w:val="TerminalDisplay"/>
        <w:rPr>
          <w:rStyle w:val="TerminalDisplayshading"/>
        </w:rPr>
      </w:pPr>
      <w:r w:rsidRPr="007F2FFE">
        <w:rPr>
          <w:rStyle w:val="TerminalDisplayshading"/>
        </w:rPr>
        <w:t>10.2.1.0/24         BGP    255  0            10.1.1.</w:t>
      </w:r>
      <w:r w:rsidRPr="00EB49A2">
        <w:rPr>
          <w:rStyle w:val="TerminalDisplayshading"/>
        </w:rPr>
        <w:t xml:space="preserve">2        </w:t>
      </w:r>
      <w:r w:rsidR="00064113" w:rsidRPr="00A640C7">
        <w:rPr>
          <w:rStyle w:val="TerminalDisplayshading"/>
        </w:rPr>
        <w:t>GE</w:t>
      </w:r>
      <w:r w:rsidR="009C0B77">
        <w:rPr>
          <w:rStyle w:val="TerminalDisplayshading"/>
        </w:rPr>
        <w:t>3/1</w:t>
      </w:r>
      <w:r w:rsidR="00064113" w:rsidRPr="00A640C7">
        <w:rPr>
          <w:rStyle w:val="TerminalDisplayshading"/>
        </w:rPr>
        <w:t>/1</w:t>
      </w:r>
    </w:p>
    <w:p w:rsidR="00D007F3" w:rsidRDefault="00D007F3" w:rsidP="00DD64CA">
      <w:pPr>
        <w:pStyle w:val="TerminalDisplay"/>
      </w:pPr>
      <w:r>
        <w:t>127.0.0.0/8         Direct 0    0            127.0.0.1       InLoop0</w:t>
      </w:r>
    </w:p>
    <w:p w:rsidR="00D007F3" w:rsidRDefault="00D007F3" w:rsidP="00DD64CA">
      <w:pPr>
        <w:pStyle w:val="TerminalDisplay"/>
      </w:pPr>
      <w:r>
        <w:t>127.0.0.0/32        Direct 0    0            127.0.0.1       InLoop0</w:t>
      </w:r>
    </w:p>
    <w:p w:rsidR="00D007F3" w:rsidRDefault="00D007F3" w:rsidP="00DD64CA">
      <w:pPr>
        <w:pStyle w:val="TerminalDisplay"/>
      </w:pPr>
      <w:r>
        <w:t>127.0.0.1/32        Direct 0    0            127.0.0.1       InLoop0</w:t>
      </w:r>
    </w:p>
    <w:p w:rsidR="00D007F3" w:rsidRDefault="00D007F3" w:rsidP="00DD64CA">
      <w:pPr>
        <w:pStyle w:val="TerminalDisplay"/>
      </w:pPr>
      <w:r>
        <w:lastRenderedPageBreak/>
        <w:t>127.255.255.255/32  Direct 0    0            127.0.0.1       InLoop0</w:t>
      </w:r>
    </w:p>
    <w:p w:rsidR="00D007F3" w:rsidRDefault="00D007F3" w:rsidP="00DD64CA">
      <w:pPr>
        <w:pStyle w:val="TerminalDisplay"/>
      </w:pPr>
      <w:r>
        <w:t>255.255.255.255/32  Direct 0    0            127.0.0.1       InLoop0</w:t>
      </w:r>
    </w:p>
    <w:p w:rsidR="008C574F" w:rsidRDefault="009E68D2" w:rsidP="00DD64CA">
      <w:r>
        <w:rPr>
          <w:rFonts w:hint="eastAsia"/>
        </w:rPr>
        <w:t xml:space="preserve"># </w:t>
      </w:r>
      <w:r w:rsidR="008C574F" w:rsidRPr="007530E2">
        <w:rPr>
          <w:rFonts w:hint="eastAsia"/>
        </w:rPr>
        <w:t>CE</w:t>
      </w:r>
      <w:r w:rsidR="00730284">
        <w:rPr>
          <w:rFonts w:hint="eastAsia"/>
        </w:rPr>
        <w:t xml:space="preserve"> 1</w:t>
      </w:r>
      <w:r w:rsidR="00730284">
        <w:rPr>
          <w:rFonts w:hint="eastAsia"/>
        </w:rPr>
        <w:t>和</w:t>
      </w:r>
      <w:r w:rsidR="00730284">
        <w:rPr>
          <w:rFonts w:hint="eastAsia"/>
        </w:rPr>
        <w:t>CE 2</w:t>
      </w:r>
      <w:r w:rsidR="008C574F" w:rsidRPr="007530E2">
        <w:rPr>
          <w:rFonts w:hint="eastAsia"/>
        </w:rPr>
        <w:t>之间能够</w:t>
      </w:r>
      <w:r w:rsidR="008C574F" w:rsidRPr="007530E2">
        <w:rPr>
          <w:rFonts w:hint="eastAsia"/>
        </w:rPr>
        <w:t>ping</w:t>
      </w:r>
      <w:r w:rsidR="008C574F" w:rsidRPr="007530E2">
        <w:rPr>
          <w:rFonts w:hint="eastAsia"/>
        </w:rPr>
        <w:t>通。</w:t>
      </w:r>
    </w:p>
    <w:p w:rsidR="007D7DD4" w:rsidRDefault="00BE775D" w:rsidP="00DD64CA">
      <w:pPr>
        <w:pStyle w:val="3"/>
      </w:pPr>
      <w:bookmarkStart w:id="1671" w:name="_Toc345681966"/>
      <w:bookmarkStart w:id="1672" w:name="_Toc345681967"/>
      <w:bookmarkStart w:id="1673" w:name="_Toc345681968"/>
      <w:bookmarkStart w:id="1674" w:name="_Toc345681969"/>
      <w:bookmarkStart w:id="1675" w:name="_Toc345681970"/>
      <w:bookmarkStart w:id="1676" w:name="_Toc345681971"/>
      <w:bookmarkStart w:id="1677" w:name="_Toc345681972"/>
      <w:bookmarkStart w:id="1678" w:name="_Toc345681973"/>
      <w:bookmarkStart w:id="1679" w:name="_Toc345681974"/>
      <w:bookmarkStart w:id="1680" w:name="_Toc345681975"/>
      <w:bookmarkStart w:id="1681" w:name="_Toc345681976"/>
      <w:bookmarkStart w:id="1682" w:name="_Toc316995987"/>
      <w:bookmarkStart w:id="1683" w:name="_Toc316995988"/>
      <w:bookmarkStart w:id="1684" w:name="_Toc316995989"/>
      <w:bookmarkStart w:id="1685" w:name="_Toc316995990"/>
      <w:bookmarkStart w:id="1686" w:name="_Toc316995991"/>
      <w:bookmarkStart w:id="1687" w:name="_Toc316995992"/>
      <w:bookmarkStart w:id="1688" w:name="_Toc316995993"/>
      <w:bookmarkStart w:id="1689" w:name="_Toc316995994"/>
      <w:bookmarkStart w:id="1690" w:name="_Toc316995995"/>
      <w:bookmarkStart w:id="1691" w:name="_Toc316995996"/>
      <w:bookmarkStart w:id="1692" w:name="_Toc316995997"/>
      <w:bookmarkStart w:id="1693" w:name="_Toc316995998"/>
      <w:bookmarkStart w:id="1694" w:name="_Toc52419597"/>
      <w:bookmarkStart w:id="1695" w:name="_Toc52444829"/>
      <w:bookmarkStart w:id="1696" w:name="_Toc52445371"/>
      <w:bookmarkStart w:id="1697" w:name="_Toc54089986"/>
      <w:bookmarkStart w:id="1698" w:name="_Toc52419598"/>
      <w:bookmarkStart w:id="1699" w:name="_Toc52444830"/>
      <w:bookmarkStart w:id="1700" w:name="_Toc52445372"/>
      <w:bookmarkStart w:id="1701" w:name="_Toc54089987"/>
      <w:bookmarkStart w:id="1702" w:name="_Toc52419601"/>
      <w:bookmarkStart w:id="1703" w:name="_Toc52444833"/>
      <w:bookmarkStart w:id="1704" w:name="_Toc52445375"/>
      <w:bookmarkStart w:id="1705" w:name="_Toc54089990"/>
      <w:bookmarkStart w:id="1706" w:name="_Toc52419602"/>
      <w:bookmarkStart w:id="1707" w:name="_Toc52444834"/>
      <w:bookmarkStart w:id="1708" w:name="_Toc52445376"/>
      <w:bookmarkStart w:id="1709" w:name="_Toc54089991"/>
      <w:bookmarkStart w:id="1710" w:name="_Toc52419605"/>
      <w:bookmarkStart w:id="1711" w:name="_Toc52444837"/>
      <w:bookmarkStart w:id="1712" w:name="_Toc52445379"/>
      <w:bookmarkStart w:id="1713" w:name="_Toc54089994"/>
      <w:bookmarkStart w:id="1714" w:name="_Toc52419606"/>
      <w:bookmarkStart w:id="1715" w:name="_Toc52444838"/>
      <w:bookmarkStart w:id="1716" w:name="_Toc52445380"/>
      <w:bookmarkStart w:id="1717" w:name="_Toc54089995"/>
      <w:bookmarkStart w:id="1718" w:name="_Toc52419607"/>
      <w:bookmarkStart w:id="1719" w:name="_Toc52444839"/>
      <w:bookmarkStart w:id="1720" w:name="_Toc52445381"/>
      <w:bookmarkStart w:id="1721" w:name="_Toc54089996"/>
      <w:bookmarkStart w:id="1722" w:name="_Toc316634038"/>
      <w:bookmarkStart w:id="1723" w:name="_Toc45105995"/>
      <w:bookmarkEnd w:id="1669"/>
      <w:bookmarkEnd w:id="1670"/>
      <w:bookmarkEnd w:id="1671"/>
      <w:bookmarkEnd w:id="1672"/>
      <w:bookmarkEnd w:id="1673"/>
      <w:bookmarkEnd w:id="1674"/>
      <w:bookmarkEnd w:id="1675"/>
      <w:bookmarkEnd w:id="1676"/>
      <w:bookmarkEnd w:id="1677"/>
      <w:bookmarkEnd w:id="1678"/>
      <w:bookmarkEnd w:id="1679"/>
      <w:bookmarkEnd w:id="1680"/>
      <w:bookmarkEnd w:id="1681"/>
      <w:bookmarkEnd w:id="1682"/>
      <w:bookmarkEnd w:id="1683"/>
      <w:bookmarkEnd w:id="1684"/>
      <w:bookmarkEnd w:id="1685"/>
      <w:bookmarkEnd w:id="1686"/>
      <w:bookmarkEnd w:id="1687"/>
      <w:bookmarkEnd w:id="1688"/>
      <w:bookmarkEnd w:id="1689"/>
      <w:bookmarkEnd w:id="1690"/>
      <w:bookmarkEnd w:id="1691"/>
      <w:bookmarkEnd w:id="1692"/>
      <w:bookmarkEnd w:id="1693"/>
      <w:bookmarkEnd w:id="1694"/>
      <w:bookmarkEnd w:id="1695"/>
      <w:bookmarkEnd w:id="1696"/>
      <w:bookmarkEnd w:id="1697"/>
      <w:bookmarkEnd w:id="1698"/>
      <w:bookmarkEnd w:id="1699"/>
      <w:bookmarkEnd w:id="1700"/>
      <w:bookmarkEnd w:id="1701"/>
      <w:bookmarkEnd w:id="1702"/>
      <w:bookmarkEnd w:id="1703"/>
      <w:bookmarkEnd w:id="1704"/>
      <w:bookmarkEnd w:id="1705"/>
      <w:bookmarkEnd w:id="1706"/>
      <w:bookmarkEnd w:id="1707"/>
      <w:bookmarkEnd w:id="1708"/>
      <w:bookmarkEnd w:id="1709"/>
      <w:bookmarkEnd w:id="1710"/>
      <w:bookmarkEnd w:id="1711"/>
      <w:bookmarkEnd w:id="1712"/>
      <w:bookmarkEnd w:id="1713"/>
      <w:bookmarkEnd w:id="1714"/>
      <w:bookmarkEnd w:id="1715"/>
      <w:bookmarkEnd w:id="1716"/>
      <w:bookmarkEnd w:id="1717"/>
      <w:bookmarkEnd w:id="1718"/>
      <w:bookmarkEnd w:id="1719"/>
      <w:bookmarkEnd w:id="1720"/>
      <w:bookmarkEnd w:id="1721"/>
      <w:r>
        <w:rPr>
          <w:rFonts w:hint="eastAsia"/>
        </w:rPr>
        <w:t>配置</w:t>
      </w:r>
      <w:r>
        <w:rPr>
          <w:rFonts w:hint="eastAsia"/>
        </w:rPr>
        <w:t>Hub&amp;Spoke</w:t>
      </w:r>
      <w:r>
        <w:rPr>
          <w:rFonts w:hint="eastAsia"/>
        </w:rPr>
        <w:t>组网示例</w:t>
      </w:r>
      <w:bookmarkEnd w:id="1722"/>
      <w:bookmarkEnd w:id="1723"/>
    </w:p>
    <w:p w:rsidR="007D7DD4" w:rsidRDefault="00BE775D" w:rsidP="00DD64CA">
      <w:pPr>
        <w:pStyle w:val="4"/>
      </w:pPr>
      <w:r w:rsidRPr="007530E2">
        <w:rPr>
          <w:rFonts w:hint="eastAsia"/>
        </w:rPr>
        <w:t>组网需求</w:t>
      </w:r>
    </w:p>
    <w:p w:rsidR="00BE775D" w:rsidRPr="007530E2" w:rsidRDefault="00BE775D" w:rsidP="00DD64CA">
      <w:pPr>
        <w:pStyle w:val="ItemList"/>
      </w:pPr>
      <w:r>
        <w:rPr>
          <w:rFonts w:hint="eastAsia"/>
        </w:rPr>
        <w:t>Spoke-CE</w:t>
      </w:r>
      <w:r>
        <w:rPr>
          <w:rFonts w:hint="eastAsia"/>
        </w:rPr>
        <w:t>之间不能直接通信，只能通过</w:t>
      </w:r>
      <w:r>
        <w:rPr>
          <w:rFonts w:hint="eastAsia"/>
        </w:rPr>
        <w:t>Hub-CE</w:t>
      </w:r>
      <w:r>
        <w:rPr>
          <w:rFonts w:hint="eastAsia"/>
        </w:rPr>
        <w:t>转发</w:t>
      </w:r>
      <w:r>
        <w:rPr>
          <w:rFonts w:hint="eastAsia"/>
        </w:rPr>
        <w:t>Spoke-CE</w:t>
      </w:r>
      <w:r>
        <w:rPr>
          <w:rFonts w:hint="eastAsia"/>
        </w:rPr>
        <w:t>之间的流量。</w:t>
      </w:r>
    </w:p>
    <w:p w:rsidR="00BE775D" w:rsidRPr="007530E2" w:rsidRDefault="00BE775D" w:rsidP="00DD64CA">
      <w:pPr>
        <w:pStyle w:val="ItemList"/>
      </w:pPr>
      <w:r>
        <w:rPr>
          <w:rFonts w:hint="eastAsia"/>
        </w:rPr>
        <w:t>Spoke-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与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之间</w:t>
      </w:r>
      <w:r>
        <w:rPr>
          <w:rFonts w:hint="eastAsia"/>
        </w:rPr>
        <w:t>、</w:t>
      </w:r>
      <w:r>
        <w:rPr>
          <w:rFonts w:hint="eastAsia"/>
        </w:rPr>
        <w:t>Hub-CE</w:t>
      </w:r>
      <w:r>
        <w:rPr>
          <w:rFonts w:hint="eastAsia"/>
        </w:rPr>
        <w:t>与</w:t>
      </w:r>
      <w:r>
        <w:rPr>
          <w:rFonts w:hint="eastAsia"/>
        </w:rPr>
        <w:t>Hub-PE</w:t>
      </w:r>
      <w:r>
        <w:rPr>
          <w:rFonts w:hint="eastAsia"/>
        </w:rPr>
        <w:t>之间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EBGP</w:t>
      </w:r>
      <w:r w:rsidRPr="007530E2">
        <w:rPr>
          <w:rFonts w:hint="eastAsia"/>
        </w:rPr>
        <w:t>交换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路由信息</w:t>
      </w:r>
      <w:r>
        <w:rPr>
          <w:rFonts w:hint="eastAsia"/>
        </w:rPr>
        <w:t>。</w:t>
      </w:r>
    </w:p>
    <w:p w:rsidR="00BE775D" w:rsidRPr="007530E2" w:rsidRDefault="00BE775D" w:rsidP="00DD64CA">
      <w:pPr>
        <w:pStyle w:val="ItemList"/>
      </w:pPr>
      <w:r>
        <w:rPr>
          <w:rFonts w:hint="eastAsia"/>
        </w:rPr>
        <w:t>Spoke-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与</w:t>
      </w:r>
      <w:r>
        <w:rPr>
          <w:rFonts w:hint="eastAsia"/>
        </w:rPr>
        <w:t>Hub-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之间配置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实现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内部的互通、配置</w:t>
      </w:r>
      <w:r w:rsidRPr="007530E2">
        <w:rPr>
          <w:rFonts w:hint="eastAsia"/>
        </w:rPr>
        <w:t>MP-IBGP</w:t>
      </w:r>
      <w:r w:rsidRPr="007530E2">
        <w:rPr>
          <w:rFonts w:hint="eastAsia"/>
        </w:rPr>
        <w:t>交换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路由信息。</w:t>
      </w:r>
    </w:p>
    <w:p w:rsidR="007D7DD4" w:rsidRDefault="00BE775D" w:rsidP="00DD64CA">
      <w:pPr>
        <w:pStyle w:val="4"/>
      </w:pPr>
      <w:r w:rsidRPr="007530E2">
        <w:rPr>
          <w:rFonts w:hint="eastAsia"/>
        </w:rPr>
        <w:t>组网图</w:t>
      </w:r>
    </w:p>
    <w:p w:rsidR="007D7DD4" w:rsidRDefault="00BE775D" w:rsidP="00DD64CA">
      <w:pPr>
        <w:pStyle w:val="FigureDescription"/>
      </w:pPr>
      <w:bookmarkStart w:id="1724" w:name="_Ref290020816"/>
      <w:bookmarkStart w:id="1725" w:name="_Toc418944417"/>
      <w:r>
        <w:rPr>
          <w:rFonts w:hint="eastAsia"/>
        </w:rPr>
        <w:t>Hub&amp;Spoke</w:t>
      </w:r>
      <w:r w:rsidRPr="002D634A">
        <w:rPr>
          <w:rFonts w:hint="eastAsia"/>
        </w:rPr>
        <w:t>组网图</w:t>
      </w:r>
      <w:bookmarkEnd w:id="1724"/>
      <w:bookmarkEnd w:id="1725"/>
    </w:p>
    <w:p w:rsidR="00DE646D" w:rsidRDefault="009C0B77" w:rsidP="00DD64CA">
      <w:pPr>
        <w:pStyle w:val="Figure"/>
      </w:pPr>
      <w:commentRangeStart w:id="1726"/>
      <w:r w:rsidRPr="009C0B77">
        <w:rPr>
          <w:noProof/>
        </w:rPr>
        <w:drawing>
          <wp:inline distT="0" distB="0" distL="0" distR="0" wp14:anchorId="69EB7C5D" wp14:editId="0A0EE523">
            <wp:extent cx="5095875" cy="2771775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726"/>
      <w:r w:rsidR="00A915A5">
        <w:rPr>
          <w:rStyle w:val="ac"/>
        </w:rPr>
        <w:commentReference w:id="1726"/>
      </w:r>
    </w:p>
    <w:p w:rsidR="00BE775D" w:rsidRDefault="0031672B" w:rsidP="00DD64CA">
      <w:pPr>
        <w:pStyle w:val="Figure"/>
      </w:pPr>
      <w:r>
        <w:t>‌</w:t>
      </w:r>
      <w:commentRangeStart w:id="1727"/>
      <w:r w:rsidR="00A915A5" w:rsidRPr="00A915A5">
        <w:rPr>
          <w:noProof/>
        </w:rPr>
        <w:drawing>
          <wp:inline distT="0" distB="0" distL="0" distR="0" wp14:anchorId="78793206" wp14:editId="5C8106DD">
            <wp:extent cx="5095875" cy="2771775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commentRangeEnd w:id="1727"/>
    <w:p w:rsidR="00FA7F5F" w:rsidRPr="00A915A5" w:rsidRDefault="00FA7F5F" w:rsidP="00595D4C">
      <w:r>
        <w:rPr>
          <w:rStyle w:val="ac"/>
        </w:rPr>
        <w:commentReference w:id="1727"/>
      </w:r>
    </w:p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215"/>
        <w:gridCol w:w="1278"/>
        <w:gridCol w:w="1917"/>
        <w:gridCol w:w="1279"/>
        <w:gridCol w:w="1279"/>
        <w:gridCol w:w="2046"/>
      </w:tblGrid>
      <w:tr w:rsidR="00BE775D" w:rsidRPr="00415A99" w:rsidTr="00B12603">
        <w:trPr>
          <w:tblHeader/>
        </w:trPr>
        <w:tc>
          <w:tcPr>
            <w:tcW w:w="1215" w:type="dxa"/>
          </w:tcPr>
          <w:p w:rsidR="00BE775D" w:rsidRPr="00B421C2" w:rsidRDefault="00BE775D" w:rsidP="00DD64CA">
            <w:pPr>
              <w:pStyle w:val="FigureText"/>
            </w:pPr>
            <w:r w:rsidRPr="00B421C2">
              <w:rPr>
                <w:rFonts w:hint="eastAsia"/>
              </w:rPr>
              <w:lastRenderedPageBreak/>
              <w:t>设备</w:t>
            </w:r>
          </w:p>
        </w:tc>
        <w:tc>
          <w:tcPr>
            <w:tcW w:w="1278" w:type="dxa"/>
          </w:tcPr>
          <w:p w:rsidR="00BE775D" w:rsidRPr="00B421C2" w:rsidRDefault="00BE775D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917" w:type="dxa"/>
          </w:tcPr>
          <w:p w:rsidR="00BE775D" w:rsidRPr="00B421C2" w:rsidRDefault="00BE775D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  <w:tc>
          <w:tcPr>
            <w:tcW w:w="1279" w:type="dxa"/>
          </w:tcPr>
          <w:p w:rsidR="00BE775D" w:rsidRPr="00B421C2" w:rsidRDefault="00BE775D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279" w:type="dxa"/>
          </w:tcPr>
          <w:p w:rsidR="00BE775D" w:rsidRPr="00B421C2" w:rsidRDefault="00BE775D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2046" w:type="dxa"/>
          </w:tcPr>
          <w:p w:rsidR="00BE775D" w:rsidRPr="00B421C2" w:rsidRDefault="00BE775D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</w:tr>
      <w:tr w:rsidR="00BE775D" w:rsidRPr="00415A99" w:rsidTr="00B12603">
        <w:tc>
          <w:tcPr>
            <w:tcW w:w="1215" w:type="dxa"/>
          </w:tcPr>
          <w:p w:rsidR="00BE775D" w:rsidRPr="00B421C2" w:rsidRDefault="00BE775D" w:rsidP="00DD64CA">
            <w:pPr>
              <w:pStyle w:val="FigureText"/>
            </w:pPr>
            <w:r>
              <w:rPr>
                <w:rFonts w:hint="eastAsia"/>
              </w:rPr>
              <w:t>Spoke-CE 1</w:t>
            </w:r>
          </w:p>
        </w:tc>
        <w:tc>
          <w:tcPr>
            <w:tcW w:w="1278" w:type="dxa"/>
          </w:tcPr>
          <w:p w:rsidR="00BE775D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917" w:type="dxa"/>
          </w:tcPr>
          <w:p w:rsidR="00BE775D" w:rsidRPr="00B421C2" w:rsidRDefault="00BE775D" w:rsidP="00DD64CA">
            <w:pPr>
              <w:pStyle w:val="FigureText"/>
            </w:pPr>
            <w:r>
              <w:rPr>
                <w:rFonts w:hint="eastAsia"/>
              </w:rPr>
              <w:t>10.1.1.</w:t>
            </w:r>
            <w:r w:rsidRPr="00B421C2">
              <w:rPr>
                <w:rFonts w:hint="eastAsia"/>
              </w:rPr>
              <w:t>1/24</w:t>
            </w:r>
          </w:p>
        </w:tc>
        <w:tc>
          <w:tcPr>
            <w:tcW w:w="1279" w:type="dxa"/>
          </w:tcPr>
          <w:p w:rsidR="00BE775D" w:rsidRPr="00B421C2" w:rsidRDefault="00BE775D" w:rsidP="00DD64CA">
            <w:pPr>
              <w:pStyle w:val="FigureText"/>
            </w:pPr>
            <w:r>
              <w:rPr>
                <w:rFonts w:hint="eastAsia"/>
              </w:rPr>
              <w:t>Hub-CE</w:t>
            </w:r>
          </w:p>
        </w:tc>
        <w:tc>
          <w:tcPr>
            <w:tcW w:w="1279" w:type="dxa"/>
          </w:tcPr>
          <w:p w:rsidR="00BE775D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2046" w:type="dxa"/>
          </w:tcPr>
          <w:p w:rsidR="00BE775D" w:rsidRPr="00B421C2" w:rsidRDefault="00BE775D" w:rsidP="00DD64CA">
            <w:pPr>
              <w:pStyle w:val="FigureText"/>
            </w:pPr>
            <w:r>
              <w:rPr>
                <w:rFonts w:hint="eastAsia"/>
              </w:rPr>
              <w:t>10.3.1.1/24</w:t>
            </w:r>
          </w:p>
        </w:tc>
      </w:tr>
      <w:tr w:rsidR="00BE775D" w:rsidRPr="00415A99" w:rsidTr="00B12603">
        <w:tc>
          <w:tcPr>
            <w:tcW w:w="1215" w:type="dxa"/>
          </w:tcPr>
          <w:p w:rsidR="00BE775D" w:rsidRPr="00B421C2" w:rsidRDefault="00BE775D" w:rsidP="00DD64CA">
            <w:pPr>
              <w:pStyle w:val="FigureText"/>
            </w:pPr>
            <w:r>
              <w:rPr>
                <w:rFonts w:hint="eastAsia"/>
              </w:rPr>
              <w:t>Spoke-PE 1</w:t>
            </w:r>
          </w:p>
        </w:tc>
        <w:tc>
          <w:tcPr>
            <w:tcW w:w="1278" w:type="dxa"/>
          </w:tcPr>
          <w:p w:rsidR="00BE775D" w:rsidRPr="00B421C2" w:rsidRDefault="00BE775D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917" w:type="dxa"/>
          </w:tcPr>
          <w:p w:rsidR="00BE775D" w:rsidRPr="00B421C2" w:rsidRDefault="00BE775D" w:rsidP="00DD64CA">
            <w:pPr>
              <w:pStyle w:val="FigureText"/>
            </w:pPr>
            <w:r w:rsidRPr="00415A99">
              <w:rPr>
                <w:rFonts w:hint="eastAsia"/>
              </w:rPr>
              <w:t>1.1.1.</w:t>
            </w:r>
            <w:r w:rsidRPr="00B421C2">
              <w:rPr>
                <w:rFonts w:hint="eastAsia"/>
              </w:rPr>
              <w:t>9/32</w:t>
            </w:r>
          </w:p>
        </w:tc>
        <w:tc>
          <w:tcPr>
            <w:tcW w:w="1279" w:type="dxa"/>
          </w:tcPr>
          <w:p w:rsidR="00BE775D" w:rsidRPr="00415A99" w:rsidRDefault="00BE775D" w:rsidP="00DD64CA">
            <w:pPr>
              <w:pStyle w:val="FigureText"/>
            </w:pPr>
          </w:p>
        </w:tc>
        <w:tc>
          <w:tcPr>
            <w:tcW w:w="1279" w:type="dxa"/>
          </w:tcPr>
          <w:p w:rsidR="00BE775D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2046" w:type="dxa"/>
          </w:tcPr>
          <w:p w:rsidR="00BE775D" w:rsidRPr="00B421C2" w:rsidRDefault="00BE775D" w:rsidP="00DD64CA">
            <w:pPr>
              <w:pStyle w:val="FigureText"/>
            </w:pPr>
            <w:r>
              <w:rPr>
                <w:rFonts w:hint="eastAsia"/>
              </w:rPr>
              <w:t>10.4.1.1/24</w:t>
            </w:r>
          </w:p>
        </w:tc>
      </w:tr>
      <w:tr w:rsidR="00BE775D" w:rsidRPr="00415A99" w:rsidTr="00B12603">
        <w:tc>
          <w:tcPr>
            <w:tcW w:w="1215" w:type="dxa"/>
          </w:tcPr>
          <w:p w:rsidR="00BE775D" w:rsidRPr="00415A99" w:rsidRDefault="00BE775D" w:rsidP="00DD64CA">
            <w:pPr>
              <w:pStyle w:val="FigureText"/>
            </w:pPr>
          </w:p>
        </w:tc>
        <w:tc>
          <w:tcPr>
            <w:tcW w:w="1278" w:type="dxa"/>
          </w:tcPr>
          <w:p w:rsidR="00BE775D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917" w:type="dxa"/>
          </w:tcPr>
          <w:p w:rsidR="00BE775D" w:rsidRPr="00B421C2" w:rsidRDefault="00BE775D" w:rsidP="00DD64CA">
            <w:pPr>
              <w:pStyle w:val="FigureText"/>
            </w:pPr>
            <w:r w:rsidRPr="00415A99">
              <w:rPr>
                <w:rFonts w:hint="eastAsia"/>
              </w:rPr>
              <w:t>10.1.1.</w:t>
            </w:r>
            <w:r w:rsidRPr="00B421C2">
              <w:rPr>
                <w:rFonts w:hint="eastAsia"/>
              </w:rPr>
              <w:t>2/24</w:t>
            </w:r>
          </w:p>
        </w:tc>
        <w:tc>
          <w:tcPr>
            <w:tcW w:w="1279" w:type="dxa"/>
          </w:tcPr>
          <w:p w:rsidR="00BE775D" w:rsidRPr="00B421C2" w:rsidRDefault="00BE775D" w:rsidP="00DD64CA">
            <w:pPr>
              <w:pStyle w:val="FigureText"/>
            </w:pPr>
            <w:r>
              <w:rPr>
                <w:rFonts w:hint="eastAsia"/>
              </w:rPr>
              <w:t>Hub-PE</w:t>
            </w:r>
          </w:p>
        </w:tc>
        <w:tc>
          <w:tcPr>
            <w:tcW w:w="1279" w:type="dxa"/>
          </w:tcPr>
          <w:p w:rsidR="00BE775D" w:rsidRPr="00B421C2" w:rsidRDefault="00BE775D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2046" w:type="dxa"/>
          </w:tcPr>
          <w:p w:rsidR="00BE775D" w:rsidRPr="00B421C2" w:rsidRDefault="00BE775D" w:rsidP="00DD64CA">
            <w:pPr>
              <w:pStyle w:val="FigureText"/>
            </w:pPr>
            <w:r>
              <w:rPr>
                <w:rFonts w:hint="eastAsia"/>
              </w:rPr>
              <w:t>2.2.2.9/32</w:t>
            </w:r>
          </w:p>
        </w:tc>
      </w:tr>
      <w:tr w:rsidR="00BE775D" w:rsidRPr="00415A99" w:rsidTr="00B12603">
        <w:tc>
          <w:tcPr>
            <w:tcW w:w="1215" w:type="dxa"/>
          </w:tcPr>
          <w:p w:rsidR="00BE775D" w:rsidRPr="00415A99" w:rsidRDefault="00BE775D" w:rsidP="00DD64CA">
            <w:pPr>
              <w:pStyle w:val="FigureText"/>
            </w:pPr>
          </w:p>
        </w:tc>
        <w:tc>
          <w:tcPr>
            <w:tcW w:w="1278" w:type="dxa"/>
          </w:tcPr>
          <w:p w:rsidR="00BE775D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917" w:type="dxa"/>
          </w:tcPr>
          <w:p w:rsidR="00BE775D" w:rsidRPr="00B421C2" w:rsidRDefault="00BE775D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72.1.1.1/24</w:t>
            </w:r>
          </w:p>
        </w:tc>
        <w:tc>
          <w:tcPr>
            <w:tcW w:w="1279" w:type="dxa"/>
          </w:tcPr>
          <w:p w:rsidR="00BE775D" w:rsidRPr="00415A99" w:rsidRDefault="00BE775D" w:rsidP="00DD64CA">
            <w:pPr>
              <w:pStyle w:val="FigureText"/>
            </w:pPr>
          </w:p>
        </w:tc>
        <w:tc>
          <w:tcPr>
            <w:tcW w:w="1279" w:type="dxa"/>
          </w:tcPr>
          <w:p w:rsidR="00BE775D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2046" w:type="dxa"/>
          </w:tcPr>
          <w:p w:rsidR="00BE775D" w:rsidRPr="00B421C2" w:rsidRDefault="00BE775D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72.1.1.2/24</w:t>
            </w:r>
          </w:p>
        </w:tc>
      </w:tr>
      <w:tr w:rsidR="00BE775D" w:rsidRPr="00415A99" w:rsidTr="00B12603">
        <w:tc>
          <w:tcPr>
            <w:tcW w:w="1215" w:type="dxa"/>
          </w:tcPr>
          <w:p w:rsidR="00BE775D" w:rsidRPr="00B421C2" w:rsidRDefault="00BE775D" w:rsidP="00DD64CA">
            <w:pPr>
              <w:pStyle w:val="FigureText"/>
            </w:pPr>
            <w:r>
              <w:rPr>
                <w:rFonts w:hint="eastAsia"/>
              </w:rPr>
              <w:t>Spoke-CE 2</w:t>
            </w:r>
          </w:p>
        </w:tc>
        <w:tc>
          <w:tcPr>
            <w:tcW w:w="1278" w:type="dxa"/>
          </w:tcPr>
          <w:p w:rsidR="00BE775D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917" w:type="dxa"/>
          </w:tcPr>
          <w:p w:rsidR="00BE775D" w:rsidRPr="00B421C2" w:rsidRDefault="00BE775D" w:rsidP="00DD64CA">
            <w:pPr>
              <w:pStyle w:val="FigureText"/>
            </w:pPr>
            <w:r>
              <w:rPr>
                <w:rFonts w:hint="eastAsia"/>
              </w:rPr>
              <w:t>10.2.1.1/24</w:t>
            </w:r>
          </w:p>
        </w:tc>
        <w:tc>
          <w:tcPr>
            <w:tcW w:w="1279" w:type="dxa"/>
          </w:tcPr>
          <w:p w:rsidR="00BE775D" w:rsidRPr="00415A99" w:rsidRDefault="00BE775D" w:rsidP="00DD64CA">
            <w:pPr>
              <w:pStyle w:val="FigureText"/>
            </w:pPr>
          </w:p>
        </w:tc>
        <w:tc>
          <w:tcPr>
            <w:tcW w:w="1279" w:type="dxa"/>
          </w:tcPr>
          <w:p w:rsidR="00BE775D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2046" w:type="dxa"/>
          </w:tcPr>
          <w:p w:rsidR="00BE775D" w:rsidRPr="00B421C2" w:rsidRDefault="00BE775D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72.2.1.2/24</w:t>
            </w:r>
          </w:p>
        </w:tc>
      </w:tr>
      <w:tr w:rsidR="00BE775D" w:rsidRPr="00415A99" w:rsidTr="00B12603">
        <w:tc>
          <w:tcPr>
            <w:tcW w:w="1215" w:type="dxa"/>
          </w:tcPr>
          <w:p w:rsidR="00BE775D" w:rsidRPr="00B421C2" w:rsidRDefault="00BE775D" w:rsidP="00DD64CA">
            <w:pPr>
              <w:pStyle w:val="FigureText"/>
            </w:pPr>
            <w:r>
              <w:rPr>
                <w:rFonts w:hint="eastAsia"/>
              </w:rPr>
              <w:t>Spoke-PE 2</w:t>
            </w:r>
          </w:p>
        </w:tc>
        <w:tc>
          <w:tcPr>
            <w:tcW w:w="1278" w:type="dxa"/>
          </w:tcPr>
          <w:p w:rsidR="00BE775D" w:rsidRPr="00B421C2" w:rsidRDefault="00BE775D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917" w:type="dxa"/>
          </w:tcPr>
          <w:p w:rsidR="00BE775D" w:rsidRPr="00B421C2" w:rsidRDefault="00BE775D" w:rsidP="00DD64CA">
            <w:pPr>
              <w:pStyle w:val="FigureText"/>
            </w:pPr>
            <w:r>
              <w:rPr>
                <w:rFonts w:hint="eastAsia"/>
              </w:rPr>
              <w:t>3.3.3.9/32</w:t>
            </w:r>
          </w:p>
        </w:tc>
        <w:tc>
          <w:tcPr>
            <w:tcW w:w="1279" w:type="dxa"/>
          </w:tcPr>
          <w:p w:rsidR="00BE775D" w:rsidRPr="00415A99" w:rsidRDefault="00BE775D" w:rsidP="00DD64CA">
            <w:pPr>
              <w:pStyle w:val="FigureText"/>
            </w:pPr>
          </w:p>
        </w:tc>
        <w:tc>
          <w:tcPr>
            <w:tcW w:w="1279" w:type="dxa"/>
          </w:tcPr>
          <w:p w:rsidR="00BE775D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2046" w:type="dxa"/>
          </w:tcPr>
          <w:p w:rsidR="00BE775D" w:rsidRPr="00B421C2" w:rsidRDefault="00BE775D" w:rsidP="00DD64CA">
            <w:pPr>
              <w:pStyle w:val="FigureText"/>
            </w:pPr>
            <w:r>
              <w:rPr>
                <w:rFonts w:hint="eastAsia"/>
              </w:rPr>
              <w:t>10.3.1.2/24</w:t>
            </w:r>
          </w:p>
        </w:tc>
      </w:tr>
      <w:tr w:rsidR="00BE775D" w:rsidRPr="00415A99" w:rsidTr="00B12603">
        <w:tc>
          <w:tcPr>
            <w:tcW w:w="1215" w:type="dxa"/>
          </w:tcPr>
          <w:p w:rsidR="00BE775D" w:rsidRPr="00415A99" w:rsidRDefault="00BE775D" w:rsidP="00DD64CA">
            <w:pPr>
              <w:pStyle w:val="FigureText"/>
            </w:pPr>
          </w:p>
        </w:tc>
        <w:tc>
          <w:tcPr>
            <w:tcW w:w="1278" w:type="dxa"/>
          </w:tcPr>
          <w:p w:rsidR="00BE775D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917" w:type="dxa"/>
          </w:tcPr>
          <w:p w:rsidR="00BE775D" w:rsidRPr="00B421C2" w:rsidRDefault="00BE775D" w:rsidP="00DD64CA">
            <w:pPr>
              <w:pStyle w:val="FigureText"/>
            </w:pPr>
            <w:r w:rsidRPr="00415A99">
              <w:rPr>
                <w:rFonts w:hint="eastAsia"/>
              </w:rPr>
              <w:t>10.</w:t>
            </w:r>
            <w:r w:rsidRPr="00B421C2">
              <w:rPr>
                <w:rFonts w:hint="eastAsia"/>
              </w:rPr>
              <w:t>2.1.2/24</w:t>
            </w:r>
          </w:p>
        </w:tc>
        <w:tc>
          <w:tcPr>
            <w:tcW w:w="1279" w:type="dxa"/>
          </w:tcPr>
          <w:p w:rsidR="00BE775D" w:rsidRPr="00415A99" w:rsidRDefault="00BE775D" w:rsidP="00DD64CA">
            <w:pPr>
              <w:pStyle w:val="FigureText"/>
            </w:pPr>
          </w:p>
        </w:tc>
        <w:tc>
          <w:tcPr>
            <w:tcW w:w="1279" w:type="dxa"/>
          </w:tcPr>
          <w:p w:rsidR="00BE775D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2046" w:type="dxa"/>
          </w:tcPr>
          <w:p w:rsidR="00BE775D" w:rsidRPr="00B421C2" w:rsidRDefault="00BE775D" w:rsidP="00DD64CA">
            <w:pPr>
              <w:pStyle w:val="FigureText"/>
            </w:pPr>
            <w:r>
              <w:rPr>
                <w:rFonts w:hint="eastAsia"/>
              </w:rPr>
              <w:t>10.4.1.2/24</w:t>
            </w:r>
          </w:p>
        </w:tc>
      </w:tr>
      <w:tr w:rsidR="00BE775D" w:rsidRPr="00415A99" w:rsidTr="00B12603">
        <w:tc>
          <w:tcPr>
            <w:tcW w:w="1215" w:type="dxa"/>
          </w:tcPr>
          <w:p w:rsidR="00BE775D" w:rsidRPr="00415A99" w:rsidRDefault="00BE775D" w:rsidP="00DD64CA">
            <w:pPr>
              <w:pStyle w:val="FigureText"/>
            </w:pPr>
          </w:p>
        </w:tc>
        <w:tc>
          <w:tcPr>
            <w:tcW w:w="1278" w:type="dxa"/>
          </w:tcPr>
          <w:p w:rsidR="00BE775D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917" w:type="dxa"/>
          </w:tcPr>
          <w:p w:rsidR="00BE775D" w:rsidRPr="00B421C2" w:rsidRDefault="00BE775D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72.2.1.1/24</w:t>
            </w:r>
          </w:p>
        </w:tc>
        <w:tc>
          <w:tcPr>
            <w:tcW w:w="1279" w:type="dxa"/>
          </w:tcPr>
          <w:p w:rsidR="00BE775D" w:rsidRPr="00415A99" w:rsidRDefault="00BE775D" w:rsidP="00DD64CA">
            <w:pPr>
              <w:pStyle w:val="FigureText"/>
            </w:pPr>
          </w:p>
        </w:tc>
        <w:tc>
          <w:tcPr>
            <w:tcW w:w="1279" w:type="dxa"/>
          </w:tcPr>
          <w:p w:rsidR="00BE775D" w:rsidRPr="00415A99" w:rsidRDefault="00BE775D" w:rsidP="00DD64CA">
            <w:pPr>
              <w:pStyle w:val="FigureText"/>
            </w:pPr>
          </w:p>
        </w:tc>
        <w:tc>
          <w:tcPr>
            <w:tcW w:w="2046" w:type="dxa"/>
          </w:tcPr>
          <w:p w:rsidR="00BE775D" w:rsidRPr="00415A99" w:rsidRDefault="00BE775D" w:rsidP="00DD64CA">
            <w:pPr>
              <w:pStyle w:val="FigureText"/>
            </w:pPr>
          </w:p>
        </w:tc>
      </w:tr>
    </w:tbl>
    <w:p w:rsidR="00BE775D" w:rsidRPr="002D634A" w:rsidRDefault="00BE775D" w:rsidP="00DD64CA"/>
    <w:p w:rsidR="007D7DD4" w:rsidRDefault="00BE775D" w:rsidP="00DD64CA">
      <w:pPr>
        <w:pStyle w:val="4"/>
      </w:pPr>
      <w:r w:rsidRPr="007530E2">
        <w:rPr>
          <w:rFonts w:hint="eastAsia"/>
        </w:rPr>
        <w:t>配置步骤</w:t>
      </w:r>
    </w:p>
    <w:p w:rsidR="007D7DD4" w:rsidRDefault="00BE775D" w:rsidP="00DD64CA">
      <w:pPr>
        <w:pStyle w:val="ItemStep"/>
      </w:pPr>
      <w:r w:rsidRPr="007530E2">
        <w:rPr>
          <w:rFonts w:hint="eastAsia"/>
        </w:rPr>
        <w:t>在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骨干网上配置</w:t>
      </w:r>
      <w:r w:rsidRPr="007530E2">
        <w:rPr>
          <w:rFonts w:hint="eastAsia"/>
        </w:rPr>
        <w:t>IGP</w:t>
      </w:r>
      <w:r w:rsidRPr="007530E2">
        <w:rPr>
          <w:rFonts w:hint="eastAsia"/>
        </w:rPr>
        <w:t>协议，实现骨干网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>
        <w:rPr>
          <w:rFonts w:hint="eastAsia"/>
        </w:rPr>
        <w:t>、</w:t>
      </w:r>
      <w:r>
        <w:rPr>
          <w:rFonts w:hint="eastAsia"/>
        </w:rPr>
        <w:t>Hub-</w:t>
      </w:r>
      <w:r w:rsidRPr="007530E2">
        <w:rPr>
          <w:rFonts w:hint="eastAsia"/>
        </w:rPr>
        <w:t>P</w:t>
      </w:r>
      <w:r>
        <w:rPr>
          <w:rFonts w:hint="eastAsia"/>
        </w:rPr>
        <w:t>E</w:t>
      </w:r>
      <w:r>
        <w:rPr>
          <w:rFonts w:hint="eastAsia"/>
        </w:rPr>
        <w:t>之间</w:t>
      </w:r>
      <w:r w:rsidRPr="007530E2">
        <w:rPr>
          <w:rFonts w:hint="eastAsia"/>
        </w:rPr>
        <w:t>的互通</w:t>
      </w:r>
    </w:p>
    <w:p w:rsidR="00BE775D" w:rsidRPr="00B421C2" w:rsidRDefault="00BE775D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Spoke-</w:t>
      </w:r>
      <w:r w:rsidRPr="00B421C2">
        <w:rPr>
          <w:rFonts w:hint="eastAsia"/>
        </w:rPr>
        <w:t>PE 1</w:t>
      </w:r>
      <w:r w:rsidRPr="007530E2">
        <w:rPr>
          <w:rFonts w:hint="eastAsia"/>
        </w:rPr>
        <w:t>。</w:t>
      </w:r>
    </w:p>
    <w:p w:rsidR="00BE775D" w:rsidRPr="00B421C2" w:rsidRDefault="00BE775D" w:rsidP="00B51350">
      <w:pPr>
        <w:pStyle w:val="TerminalDisplayIndent1"/>
      </w:pPr>
      <w:r w:rsidRPr="00B421C2">
        <w:rPr>
          <w:rFonts w:hint="eastAsia"/>
        </w:rPr>
        <w:t>&lt;</w:t>
      </w:r>
      <w:r>
        <w:rPr>
          <w:rFonts w:hint="eastAsia"/>
        </w:rPr>
        <w:t>Spoke-</w:t>
      </w:r>
      <w:r w:rsidRPr="00B421C2">
        <w:t>PE1</w:t>
      </w:r>
      <w:r w:rsidRPr="00B421C2">
        <w:rPr>
          <w:rFonts w:hint="eastAsia"/>
        </w:rPr>
        <w:t>&gt; system-view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 xml:space="preserve">PE1] 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PE1-LoopBack</w:t>
      </w:r>
      <w:r w:rsidRPr="007530E2">
        <w:rPr>
          <w:rFonts w:hint="eastAsia"/>
        </w:rPr>
        <w:t>0</w:t>
      </w:r>
      <w:r w:rsidRPr="007530E2">
        <w:t xml:space="preserve">] ip address 1.1.1.9 </w:t>
      </w:r>
      <w:r w:rsidRPr="007530E2">
        <w:rPr>
          <w:rFonts w:hint="eastAsia"/>
        </w:rPr>
        <w:t>32</w:t>
      </w:r>
    </w:p>
    <w:p w:rsidR="00BE775D" w:rsidRPr="00B421C2" w:rsidRDefault="00BE775D" w:rsidP="00B51350">
      <w:pPr>
        <w:pStyle w:val="TerminalDisplayIndent1"/>
      </w:pPr>
      <w:r w:rsidRPr="00032D17">
        <w:t>[</w:t>
      </w:r>
      <w:r>
        <w:rPr>
          <w:rFonts w:hint="eastAsia"/>
        </w:rPr>
        <w:t>Spoke-</w:t>
      </w:r>
      <w:r w:rsidRPr="00032D17">
        <w:t>PE1-LoopBack</w:t>
      </w:r>
      <w:r w:rsidRPr="00032D17">
        <w:rPr>
          <w:rFonts w:hint="eastAsia"/>
        </w:rPr>
        <w:t>0</w:t>
      </w:r>
      <w:r w:rsidRPr="00032D17">
        <w:t xml:space="preserve">] </w:t>
      </w:r>
      <w:r w:rsidRPr="00B421C2">
        <w:rPr>
          <w:rFonts w:hint="eastAsia"/>
        </w:rPr>
        <w:t>quit</w:t>
      </w:r>
    </w:p>
    <w:p w:rsidR="00BE775D" w:rsidRPr="00032D17" w:rsidRDefault="00BE775D" w:rsidP="00B51350">
      <w:pPr>
        <w:pStyle w:val="TerminalDisplayIndent1"/>
      </w:pPr>
      <w:r w:rsidRPr="00032D17">
        <w:t>[</w:t>
      </w:r>
      <w:r>
        <w:rPr>
          <w:rFonts w:hint="eastAsia"/>
        </w:rPr>
        <w:t>Spoke-</w:t>
      </w:r>
      <w:r w:rsidRPr="00032D17">
        <w:t xml:space="preserve">PE1] 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BE775D" w:rsidRPr="00032D17" w:rsidRDefault="00BE775D" w:rsidP="00B51350">
      <w:pPr>
        <w:pStyle w:val="TerminalDisplayIndent1"/>
      </w:pPr>
      <w:r w:rsidRPr="00032D17">
        <w:t>[</w:t>
      </w:r>
      <w:r>
        <w:rPr>
          <w:rFonts w:hint="eastAsia"/>
        </w:rPr>
        <w:t>Spoke-</w:t>
      </w:r>
      <w:r w:rsidRPr="00032D17">
        <w:t>PE1-</w:t>
      </w:r>
      <w:r w:rsidR="00064113">
        <w:t>GigabitEthernet</w:t>
      </w:r>
      <w:r w:rsidR="009C0B77">
        <w:t>3/1</w:t>
      </w:r>
      <w:r w:rsidR="00064113">
        <w:t>/4</w:t>
      </w:r>
      <w:r w:rsidRPr="00032D17">
        <w:t>] ip address 172.</w:t>
      </w:r>
      <w:r w:rsidRPr="00032D17">
        <w:rPr>
          <w:rFonts w:hint="eastAsia"/>
        </w:rPr>
        <w:t>1</w:t>
      </w:r>
      <w:r w:rsidRPr="00032D17">
        <w:t>.1.1 24</w:t>
      </w:r>
    </w:p>
    <w:p w:rsidR="00BE775D" w:rsidRPr="00032D17" w:rsidRDefault="00BE775D" w:rsidP="00B51350">
      <w:pPr>
        <w:pStyle w:val="TerminalDisplayIndent1"/>
      </w:pPr>
      <w:r w:rsidRPr="00032D17">
        <w:t>[</w:t>
      </w:r>
      <w:r>
        <w:rPr>
          <w:rFonts w:hint="eastAsia"/>
        </w:rPr>
        <w:t>Spoke-</w:t>
      </w:r>
      <w:r w:rsidRPr="00032D17">
        <w:t>PE1-</w:t>
      </w:r>
      <w:r w:rsidR="00064113">
        <w:t>GigabitEthernet</w:t>
      </w:r>
      <w:r w:rsidR="009C0B77">
        <w:t>3/1</w:t>
      </w:r>
      <w:r w:rsidR="00064113">
        <w:t>/4</w:t>
      </w:r>
      <w:r w:rsidRPr="00032D17">
        <w:t xml:space="preserve">] </w:t>
      </w:r>
      <w:r w:rsidRPr="00B421C2">
        <w:rPr>
          <w:rFonts w:hint="eastAsia"/>
        </w:rPr>
        <w:t>quit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PE1] ospf</w:t>
      </w:r>
    </w:p>
    <w:p w:rsidR="00BE775D" w:rsidRPr="00B421C2" w:rsidRDefault="00BE775D" w:rsidP="00B51350">
      <w:pPr>
        <w:pStyle w:val="TerminalDisplayIndent1"/>
      </w:pPr>
      <w:r w:rsidRPr="007530E2">
        <w:rPr>
          <w:rFonts w:hint="eastAsia"/>
        </w:rPr>
        <w:t>[</w:t>
      </w:r>
      <w:r>
        <w:rPr>
          <w:rFonts w:hint="eastAsia"/>
        </w:rPr>
        <w:t>Spoke-</w:t>
      </w:r>
      <w:r w:rsidRPr="007530E2">
        <w:rPr>
          <w:rFonts w:hint="eastAsia"/>
        </w:rPr>
        <w:t xml:space="preserve">PE1-ospf-1] </w:t>
      </w:r>
      <w:r w:rsidRPr="00B421C2">
        <w:rPr>
          <w:rFonts w:hint="eastAsia"/>
        </w:rPr>
        <w:t>area 0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PE1-ospf</w:t>
      </w:r>
      <w:r w:rsidRPr="007530E2">
        <w:rPr>
          <w:rFonts w:hint="eastAsia"/>
        </w:rPr>
        <w:t>-1</w:t>
      </w:r>
      <w:r w:rsidRPr="007530E2">
        <w:t>-area-0.0.0.0] network 172.</w:t>
      </w:r>
      <w:r w:rsidRPr="007530E2">
        <w:rPr>
          <w:rFonts w:hint="eastAsia"/>
        </w:rPr>
        <w:t>1</w:t>
      </w:r>
      <w:r w:rsidRPr="007530E2">
        <w:t>.1.0 0.</w:t>
      </w:r>
      <w:r w:rsidRPr="007530E2">
        <w:rPr>
          <w:rFonts w:hint="eastAsia"/>
        </w:rPr>
        <w:t>0</w:t>
      </w:r>
      <w:r w:rsidRPr="007530E2">
        <w:t>.</w:t>
      </w:r>
      <w:r w:rsidRPr="007530E2">
        <w:rPr>
          <w:rFonts w:hint="eastAsia"/>
        </w:rPr>
        <w:t>0</w:t>
      </w:r>
      <w:r w:rsidRPr="007530E2">
        <w:t>.255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PE1-ospf</w:t>
      </w:r>
      <w:r w:rsidRPr="007530E2">
        <w:rPr>
          <w:rFonts w:hint="eastAsia"/>
        </w:rPr>
        <w:t>-1</w:t>
      </w:r>
      <w:r w:rsidRPr="007530E2">
        <w:t>-area-0.0.0.0] network 1.1.1.9 0.0.0.0</w:t>
      </w:r>
    </w:p>
    <w:p w:rsidR="00BE775D" w:rsidRPr="00B421C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PE1-ospf</w:t>
      </w:r>
      <w:r w:rsidRPr="007530E2">
        <w:rPr>
          <w:rFonts w:hint="eastAsia"/>
        </w:rPr>
        <w:t>-1</w:t>
      </w:r>
      <w:r w:rsidRPr="007530E2">
        <w:t xml:space="preserve">-area-0.0.0.0] </w:t>
      </w:r>
      <w:r w:rsidRPr="00B421C2">
        <w:rPr>
          <w:rFonts w:hint="eastAsia"/>
        </w:rPr>
        <w:t>quit</w:t>
      </w:r>
    </w:p>
    <w:p w:rsidR="00BE775D" w:rsidRPr="00B421C2" w:rsidRDefault="00BE775D" w:rsidP="00B51350">
      <w:pPr>
        <w:pStyle w:val="TerminalDisplayIndent1"/>
      </w:pPr>
      <w:r w:rsidRPr="0027415D">
        <w:rPr>
          <w:rFonts w:hint="eastAsia"/>
        </w:rPr>
        <w:t>[</w:t>
      </w:r>
      <w:r>
        <w:rPr>
          <w:rFonts w:hint="eastAsia"/>
        </w:rPr>
        <w:t>Spoke-</w:t>
      </w:r>
      <w:r w:rsidRPr="0027415D">
        <w:rPr>
          <w:rFonts w:hint="eastAsia"/>
        </w:rPr>
        <w:t xml:space="preserve">PE1-ospf-1] </w:t>
      </w:r>
      <w:r w:rsidRPr="00B421C2">
        <w:rPr>
          <w:rFonts w:hint="eastAsia"/>
        </w:rPr>
        <w:t>quit</w:t>
      </w:r>
    </w:p>
    <w:p w:rsidR="00BE775D" w:rsidRPr="008F6267" w:rsidRDefault="00BE775D" w:rsidP="00B51350">
      <w:pPr>
        <w:pStyle w:val="ItemIndent1"/>
      </w:pPr>
      <w:r w:rsidRPr="008F6267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Spoke-</w:t>
      </w:r>
      <w:r w:rsidRPr="008F6267">
        <w:rPr>
          <w:rFonts w:hint="eastAsia"/>
        </w:rPr>
        <w:t xml:space="preserve">PE </w:t>
      </w:r>
      <w:r w:rsidRPr="008F6267">
        <w:t>2</w:t>
      </w:r>
      <w:r w:rsidRPr="007530E2">
        <w:rPr>
          <w:rFonts w:hint="eastAsia"/>
        </w:rPr>
        <w:t>。</w:t>
      </w:r>
    </w:p>
    <w:p w:rsidR="00BE775D" w:rsidRPr="008F6267" w:rsidRDefault="00BE775D" w:rsidP="00B51350">
      <w:pPr>
        <w:pStyle w:val="TerminalDisplayIndent1"/>
      </w:pPr>
      <w:r w:rsidRPr="008F6267">
        <w:rPr>
          <w:rFonts w:hint="eastAsia"/>
        </w:rPr>
        <w:t>&lt;</w:t>
      </w:r>
      <w:r>
        <w:rPr>
          <w:rFonts w:hint="eastAsia"/>
        </w:rPr>
        <w:t>Spoke-</w:t>
      </w:r>
      <w:r w:rsidRPr="008F6267">
        <w:t>PE</w:t>
      </w:r>
      <w:r w:rsidRPr="008F6267">
        <w:rPr>
          <w:rFonts w:hint="eastAsia"/>
        </w:rPr>
        <w:t>2&gt; system-view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 xml:space="preserve">PE2] 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PE2-LoopBack</w:t>
      </w:r>
      <w:r w:rsidRPr="007530E2">
        <w:rPr>
          <w:rFonts w:hint="eastAsia"/>
        </w:rPr>
        <w:t>0</w:t>
      </w:r>
      <w:r w:rsidRPr="007530E2">
        <w:t xml:space="preserve">] ip address 3.3.3.9 </w:t>
      </w:r>
      <w:r w:rsidRPr="007530E2">
        <w:rPr>
          <w:rFonts w:hint="eastAsia"/>
        </w:rPr>
        <w:t>32</w:t>
      </w:r>
    </w:p>
    <w:p w:rsidR="00BE775D" w:rsidRPr="00B421C2" w:rsidRDefault="00BE775D" w:rsidP="00B51350">
      <w:pPr>
        <w:pStyle w:val="TerminalDisplayIndent1"/>
      </w:pPr>
      <w:r w:rsidRPr="008F6267">
        <w:t>[</w:t>
      </w:r>
      <w:r>
        <w:rPr>
          <w:rFonts w:hint="eastAsia"/>
        </w:rPr>
        <w:t>Spoke-</w:t>
      </w:r>
      <w:r w:rsidRPr="008F6267">
        <w:t>PE2-LoopBack</w:t>
      </w:r>
      <w:r w:rsidRPr="008F6267">
        <w:rPr>
          <w:rFonts w:hint="eastAsia"/>
        </w:rPr>
        <w:t>0</w:t>
      </w:r>
      <w:r w:rsidRPr="008F6267">
        <w:t xml:space="preserve">] </w:t>
      </w:r>
      <w:r w:rsidRPr="00B421C2">
        <w:rPr>
          <w:rFonts w:hint="eastAsia"/>
        </w:rPr>
        <w:t>quit</w:t>
      </w:r>
    </w:p>
    <w:p w:rsidR="00BE775D" w:rsidRPr="008F6267" w:rsidRDefault="00BE775D" w:rsidP="00B51350">
      <w:pPr>
        <w:pStyle w:val="TerminalDisplayIndent1"/>
      </w:pPr>
      <w:r w:rsidRPr="008F6267">
        <w:t>[</w:t>
      </w:r>
      <w:r>
        <w:rPr>
          <w:rFonts w:hint="eastAsia"/>
        </w:rPr>
        <w:t>Spoke-</w:t>
      </w:r>
      <w:r w:rsidRPr="008F6267">
        <w:t xml:space="preserve">PE2] 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BE775D" w:rsidRPr="008F6267" w:rsidRDefault="00BE775D" w:rsidP="00B51350">
      <w:pPr>
        <w:pStyle w:val="TerminalDisplayIndent1"/>
      </w:pPr>
      <w:r w:rsidRPr="008F6267">
        <w:t>[</w:t>
      </w:r>
      <w:r>
        <w:rPr>
          <w:rFonts w:hint="eastAsia"/>
        </w:rPr>
        <w:t>Spoke-</w:t>
      </w:r>
      <w:r w:rsidRPr="008F6267">
        <w:t>PE2-</w:t>
      </w:r>
      <w:r w:rsidR="00064113">
        <w:t>GigabitEthernet</w:t>
      </w:r>
      <w:r w:rsidR="009C0B77">
        <w:t>3/1</w:t>
      </w:r>
      <w:r w:rsidR="00064113">
        <w:t>/4</w:t>
      </w:r>
      <w:r w:rsidRPr="008F6267">
        <w:t>] ip address 172.2.1.</w:t>
      </w:r>
      <w:r>
        <w:rPr>
          <w:rFonts w:hint="eastAsia"/>
        </w:rPr>
        <w:t>1</w:t>
      </w:r>
      <w:r w:rsidRPr="008F6267">
        <w:t xml:space="preserve"> 24</w:t>
      </w:r>
    </w:p>
    <w:p w:rsidR="00BE775D" w:rsidRPr="008F6267" w:rsidRDefault="00BE775D" w:rsidP="00B51350">
      <w:pPr>
        <w:pStyle w:val="TerminalDisplayIndent1"/>
      </w:pPr>
      <w:r w:rsidRPr="008F6267">
        <w:t>[</w:t>
      </w:r>
      <w:r>
        <w:rPr>
          <w:rFonts w:hint="eastAsia"/>
        </w:rPr>
        <w:t>Spoke-</w:t>
      </w:r>
      <w:r w:rsidRPr="008F6267">
        <w:t>PE2-</w:t>
      </w:r>
      <w:r w:rsidR="00064113">
        <w:t>GigabitEthernet</w:t>
      </w:r>
      <w:r w:rsidR="009C0B77">
        <w:t>3/1</w:t>
      </w:r>
      <w:r w:rsidR="00064113">
        <w:t>/4</w:t>
      </w:r>
      <w:r w:rsidRPr="008F6267">
        <w:t xml:space="preserve">] </w:t>
      </w:r>
      <w:r w:rsidRPr="00B421C2">
        <w:rPr>
          <w:rFonts w:hint="eastAsia"/>
        </w:rPr>
        <w:t>quit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PE2] ospf</w:t>
      </w:r>
    </w:p>
    <w:p w:rsidR="00BE775D" w:rsidRPr="00B421C2" w:rsidRDefault="00BE775D" w:rsidP="00B51350">
      <w:pPr>
        <w:pStyle w:val="TerminalDisplayIndent1"/>
      </w:pPr>
      <w:r w:rsidRPr="007530E2">
        <w:rPr>
          <w:rFonts w:hint="eastAsia"/>
        </w:rPr>
        <w:t>[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 w:rsidRPr="007530E2">
        <w:t>2</w:t>
      </w:r>
      <w:r w:rsidRPr="007530E2">
        <w:rPr>
          <w:rFonts w:hint="eastAsia"/>
        </w:rPr>
        <w:t xml:space="preserve">-ospf-1] </w:t>
      </w:r>
      <w:r w:rsidRPr="00B421C2">
        <w:rPr>
          <w:rFonts w:hint="eastAsia"/>
        </w:rPr>
        <w:t>area 0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PE2-ospf</w:t>
      </w:r>
      <w:r w:rsidRPr="007530E2">
        <w:rPr>
          <w:rFonts w:hint="eastAsia"/>
        </w:rPr>
        <w:t>-1</w:t>
      </w:r>
      <w:r w:rsidRPr="007530E2">
        <w:t>-area-0.0.0.0] network 172.2.1.0 0.</w:t>
      </w:r>
      <w:r w:rsidRPr="007530E2">
        <w:rPr>
          <w:rFonts w:hint="eastAsia"/>
        </w:rPr>
        <w:t>0</w:t>
      </w:r>
      <w:r w:rsidRPr="007530E2">
        <w:t>.</w:t>
      </w:r>
      <w:r w:rsidRPr="007530E2">
        <w:rPr>
          <w:rFonts w:hint="eastAsia"/>
        </w:rPr>
        <w:t>0</w:t>
      </w:r>
      <w:r w:rsidRPr="007530E2">
        <w:t>.255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PE2-ospf</w:t>
      </w:r>
      <w:r w:rsidRPr="007530E2">
        <w:rPr>
          <w:rFonts w:hint="eastAsia"/>
        </w:rPr>
        <w:t>-1</w:t>
      </w:r>
      <w:r w:rsidRPr="007530E2">
        <w:t>-area-0.0.0.0] network 3.3.3.9 0.0.0.0</w:t>
      </w:r>
    </w:p>
    <w:p w:rsidR="00BE775D" w:rsidRPr="00B421C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PE2-ospf</w:t>
      </w:r>
      <w:r w:rsidRPr="007530E2">
        <w:rPr>
          <w:rFonts w:hint="eastAsia"/>
        </w:rPr>
        <w:t>-1</w:t>
      </w:r>
      <w:r w:rsidRPr="007530E2">
        <w:t xml:space="preserve">-area-0.0.0.0] </w:t>
      </w:r>
      <w:r w:rsidRPr="00B421C2">
        <w:rPr>
          <w:rFonts w:hint="eastAsia"/>
        </w:rPr>
        <w:t>quit</w:t>
      </w:r>
    </w:p>
    <w:p w:rsidR="00BE775D" w:rsidRPr="0027415D" w:rsidRDefault="00BE775D" w:rsidP="00B51350">
      <w:pPr>
        <w:pStyle w:val="TerminalDisplayIndent1"/>
      </w:pPr>
      <w:r w:rsidRPr="007530E2">
        <w:rPr>
          <w:rFonts w:hint="eastAsia"/>
        </w:rPr>
        <w:t>[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 w:rsidRPr="007530E2">
        <w:t>2</w:t>
      </w:r>
      <w:r w:rsidRPr="007530E2">
        <w:rPr>
          <w:rFonts w:hint="eastAsia"/>
        </w:rPr>
        <w:t xml:space="preserve">-ospf-1] </w:t>
      </w:r>
      <w:r w:rsidRPr="00B421C2">
        <w:rPr>
          <w:rFonts w:hint="eastAsia"/>
        </w:rPr>
        <w:t>quit</w:t>
      </w:r>
    </w:p>
    <w:p w:rsidR="00BE775D" w:rsidRPr="00B421C2" w:rsidRDefault="00BE775D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Hub-PE</w:t>
      </w:r>
      <w:r w:rsidRPr="007530E2">
        <w:rPr>
          <w:rFonts w:hint="eastAsia"/>
        </w:rPr>
        <w:t>。</w:t>
      </w:r>
    </w:p>
    <w:p w:rsidR="00BE775D" w:rsidRPr="00B421C2" w:rsidRDefault="00BE775D" w:rsidP="00B51350">
      <w:pPr>
        <w:pStyle w:val="TerminalDisplayIndent1"/>
      </w:pPr>
      <w:r w:rsidRPr="00B421C2">
        <w:rPr>
          <w:rFonts w:hint="eastAsia"/>
        </w:rPr>
        <w:t>&lt;Hub-PE&gt; system-view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7530E2">
        <w:t xml:space="preserve">] 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BE775D" w:rsidRPr="007530E2" w:rsidRDefault="00BE775D" w:rsidP="00B51350">
      <w:pPr>
        <w:pStyle w:val="TerminalDisplayIndent1"/>
      </w:pPr>
      <w:r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7530E2">
        <w:t>-LoopBack</w:t>
      </w:r>
      <w:r w:rsidRPr="007530E2">
        <w:rPr>
          <w:rFonts w:hint="eastAsia"/>
        </w:rPr>
        <w:t>0</w:t>
      </w:r>
      <w:r w:rsidRPr="007530E2">
        <w:t xml:space="preserve">] ip address 2.2.2.9 </w:t>
      </w:r>
      <w:r w:rsidRPr="007530E2">
        <w:rPr>
          <w:rFonts w:hint="eastAsia"/>
        </w:rPr>
        <w:t>32</w:t>
      </w:r>
    </w:p>
    <w:p w:rsidR="00BE775D" w:rsidRPr="00B421C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7530E2">
        <w:t>-LoopBack</w:t>
      </w:r>
      <w:r w:rsidRPr="007530E2">
        <w:rPr>
          <w:rFonts w:hint="eastAsia"/>
        </w:rPr>
        <w:t>0</w:t>
      </w:r>
      <w:r w:rsidRPr="007530E2">
        <w:t xml:space="preserve">] </w:t>
      </w:r>
      <w:r w:rsidRPr="00B421C2">
        <w:rPr>
          <w:rFonts w:hint="eastAsia"/>
        </w:rPr>
        <w:t>quit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7530E2">
        <w:t xml:space="preserve">] 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BE775D" w:rsidRPr="007530E2" w:rsidRDefault="00BE775D" w:rsidP="00B51350">
      <w:pPr>
        <w:pStyle w:val="TerminalDisplayIndent1"/>
      </w:pPr>
      <w:r w:rsidRPr="007530E2">
        <w:lastRenderedPageBreak/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7530E2">
        <w:t>-</w:t>
      </w:r>
      <w:r w:rsidR="00064113">
        <w:t>GigabitEthernet</w:t>
      </w:r>
      <w:r w:rsidR="009C0B77">
        <w:t>3/1</w:t>
      </w:r>
      <w:r w:rsidR="00064113">
        <w:t>/4</w:t>
      </w:r>
      <w:r w:rsidRPr="007530E2">
        <w:t>] ip address 172.1.1.2 24</w:t>
      </w:r>
    </w:p>
    <w:p w:rsidR="00BE775D" w:rsidRPr="00616359" w:rsidRDefault="00BE775D" w:rsidP="00B51350">
      <w:pPr>
        <w:pStyle w:val="TerminalDisplayIndent1"/>
      </w:pPr>
      <w:r w:rsidRPr="00616359">
        <w:t>[</w:t>
      </w:r>
      <w:r w:rsidRPr="00616359">
        <w:rPr>
          <w:rFonts w:hint="eastAsia"/>
        </w:rPr>
        <w:t>Hub-PE</w:t>
      </w:r>
      <w:r w:rsidRPr="00616359">
        <w:t>-</w:t>
      </w:r>
      <w:r w:rsidR="00064113">
        <w:t>GigabitEthernet</w:t>
      </w:r>
      <w:r w:rsidR="009C0B77">
        <w:t>3/1</w:t>
      </w:r>
      <w:r w:rsidR="00064113">
        <w:t>/4</w:t>
      </w:r>
      <w:r w:rsidRPr="00616359">
        <w:t xml:space="preserve">] </w:t>
      </w:r>
      <w:r w:rsidRPr="00B421C2">
        <w:rPr>
          <w:rFonts w:hint="eastAsia"/>
        </w:rPr>
        <w:t>quit</w:t>
      </w:r>
    </w:p>
    <w:p w:rsidR="00BE775D" w:rsidRPr="00616359" w:rsidRDefault="00BE775D" w:rsidP="00B51350">
      <w:pPr>
        <w:pStyle w:val="TerminalDisplayIndent1"/>
      </w:pPr>
      <w:r w:rsidRPr="00616359">
        <w:t>[</w:t>
      </w:r>
      <w:r w:rsidRPr="00616359">
        <w:rPr>
          <w:rFonts w:hint="eastAsia"/>
        </w:rPr>
        <w:t>Hub-PE</w:t>
      </w:r>
      <w:r w:rsidRPr="00616359">
        <w:t xml:space="preserve">] interface </w:t>
      </w:r>
      <w:r w:rsidR="00064113">
        <w:t xml:space="preserve">gigabitethernet </w:t>
      </w:r>
      <w:r w:rsidR="009C0B77">
        <w:t>3/1</w:t>
      </w:r>
      <w:r w:rsidR="00064113">
        <w:t>/5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7530E2">
        <w:t>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ip address 172.2.1.</w:t>
      </w:r>
      <w:r>
        <w:rPr>
          <w:rFonts w:hint="eastAsia"/>
        </w:rPr>
        <w:t>2</w:t>
      </w:r>
      <w:r w:rsidRPr="007530E2">
        <w:t xml:space="preserve"> 24</w:t>
      </w:r>
    </w:p>
    <w:p w:rsidR="00BE775D" w:rsidRPr="00B421C2" w:rsidRDefault="00BE775D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Hub-PE</w:t>
      </w:r>
      <w:r w:rsidRPr="00B421C2">
        <w:t>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BE775D" w:rsidRPr="00B421C2" w:rsidRDefault="00BE775D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Hub-PE</w:t>
      </w:r>
      <w:r w:rsidRPr="00B421C2">
        <w:t>] ospf</w:t>
      </w:r>
    </w:p>
    <w:p w:rsidR="00BE775D" w:rsidRPr="00B421C2" w:rsidRDefault="00BE775D" w:rsidP="00B51350">
      <w:pPr>
        <w:pStyle w:val="TerminalDisplayIndent1"/>
      </w:pPr>
      <w:r w:rsidRPr="007530E2">
        <w:rPr>
          <w:rFonts w:hint="eastAsia"/>
        </w:rPr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7530E2">
        <w:rPr>
          <w:rFonts w:hint="eastAsia"/>
        </w:rPr>
        <w:t xml:space="preserve">-ospf-1] </w:t>
      </w:r>
      <w:r w:rsidRPr="00B421C2">
        <w:rPr>
          <w:rFonts w:hint="eastAsia"/>
        </w:rPr>
        <w:t>area 0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7530E2">
        <w:t>-ospf</w:t>
      </w:r>
      <w:r w:rsidRPr="007530E2">
        <w:rPr>
          <w:rFonts w:hint="eastAsia"/>
        </w:rPr>
        <w:t>-1</w:t>
      </w:r>
      <w:r w:rsidRPr="007530E2">
        <w:t>-area-0.0.0.0] network 172.1.1.0 0.</w:t>
      </w:r>
      <w:r w:rsidRPr="007530E2">
        <w:rPr>
          <w:rFonts w:hint="eastAsia"/>
        </w:rPr>
        <w:t>0</w:t>
      </w:r>
      <w:r w:rsidRPr="007530E2">
        <w:t>.</w:t>
      </w:r>
      <w:r w:rsidRPr="007530E2">
        <w:rPr>
          <w:rFonts w:hint="eastAsia"/>
        </w:rPr>
        <w:t>0</w:t>
      </w:r>
      <w:r w:rsidRPr="007530E2">
        <w:t>.255</w:t>
      </w:r>
    </w:p>
    <w:p w:rsidR="00BE775D" w:rsidRPr="007530E2" w:rsidRDefault="00BE775D" w:rsidP="00B51350">
      <w:pPr>
        <w:pStyle w:val="TerminalDisplayIndent1"/>
      </w:pPr>
      <w:r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7530E2">
        <w:t>-ospf</w:t>
      </w:r>
      <w:r w:rsidRPr="007530E2">
        <w:rPr>
          <w:rFonts w:hint="eastAsia"/>
        </w:rPr>
        <w:t>-1</w:t>
      </w:r>
      <w:r w:rsidRPr="007530E2">
        <w:t>-area-0.0.0.0] network 172.2.1.0 0.</w:t>
      </w:r>
      <w:r w:rsidRPr="007530E2">
        <w:rPr>
          <w:rFonts w:hint="eastAsia"/>
        </w:rPr>
        <w:t>0</w:t>
      </w:r>
      <w:r w:rsidRPr="007530E2">
        <w:t>.</w:t>
      </w:r>
      <w:r w:rsidRPr="007530E2">
        <w:rPr>
          <w:rFonts w:hint="eastAsia"/>
        </w:rPr>
        <w:t>0</w:t>
      </w:r>
      <w:r w:rsidRPr="007530E2">
        <w:t>.255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7530E2">
        <w:t>-ospf</w:t>
      </w:r>
      <w:r w:rsidRPr="007530E2">
        <w:rPr>
          <w:rFonts w:hint="eastAsia"/>
        </w:rPr>
        <w:t>-1</w:t>
      </w:r>
      <w:r w:rsidRPr="007530E2">
        <w:t>-area-0.0.0.0] network 2.2.2.9 0.0.0.0</w:t>
      </w:r>
    </w:p>
    <w:p w:rsidR="00BE775D" w:rsidRPr="00B421C2" w:rsidRDefault="00BE775D" w:rsidP="00B51350">
      <w:pPr>
        <w:pStyle w:val="TerminalDisplayIndent1"/>
      </w:pPr>
      <w:r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7530E2">
        <w:t>-ospf</w:t>
      </w:r>
      <w:r w:rsidRPr="007530E2">
        <w:rPr>
          <w:rFonts w:hint="eastAsia"/>
        </w:rPr>
        <w:t>-1</w:t>
      </w:r>
      <w:r w:rsidRPr="007530E2">
        <w:t xml:space="preserve">-area-0.0.0.0] </w:t>
      </w:r>
      <w:r w:rsidRPr="00B421C2">
        <w:rPr>
          <w:rFonts w:hint="eastAsia"/>
        </w:rPr>
        <w:t>quit</w:t>
      </w:r>
    </w:p>
    <w:p w:rsidR="00BE775D" w:rsidRPr="007530E2" w:rsidRDefault="00BE775D" w:rsidP="00B51350">
      <w:pPr>
        <w:pStyle w:val="TerminalDisplayIndent1"/>
      </w:pPr>
      <w:r w:rsidRPr="007530E2">
        <w:rPr>
          <w:rFonts w:hint="eastAsia"/>
        </w:rPr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7530E2">
        <w:rPr>
          <w:rFonts w:hint="eastAsia"/>
        </w:rPr>
        <w:t xml:space="preserve">-ospf-1] </w:t>
      </w:r>
      <w:r w:rsidRPr="00B421C2">
        <w:rPr>
          <w:rFonts w:hint="eastAsia"/>
        </w:rPr>
        <w:t>quit</w:t>
      </w:r>
    </w:p>
    <w:p w:rsidR="00BE775D" w:rsidRPr="007530E2" w:rsidRDefault="00BE775D" w:rsidP="00B51350">
      <w:pPr>
        <w:pStyle w:val="ItemIndent1"/>
      </w:pPr>
      <w:r w:rsidRPr="007530E2">
        <w:rPr>
          <w:rFonts w:hint="eastAsia"/>
        </w:rPr>
        <w:t>配置完成后，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、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Hub-PE</w:t>
      </w:r>
      <w:r w:rsidRPr="007530E2">
        <w:rPr>
          <w:rFonts w:hint="eastAsia"/>
        </w:rPr>
        <w:t>之间应能建立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邻居，执行</w:t>
      </w:r>
      <w:r w:rsidRPr="00DA2C2B">
        <w:rPr>
          <w:rStyle w:val="commandkeywords"/>
          <w:rFonts w:hint="eastAsia"/>
        </w:rPr>
        <w:t>display ospf peer</w:t>
      </w:r>
      <w:r w:rsidRPr="007530E2">
        <w:rPr>
          <w:rFonts w:hint="eastAsia"/>
        </w:rPr>
        <w:t>命令可以看到邻居达到</w:t>
      </w:r>
      <w:r w:rsidR="00ED166C">
        <w:rPr>
          <w:rFonts w:hint="eastAsia"/>
        </w:rPr>
        <w:t>Full</w:t>
      </w:r>
      <w:r w:rsidRPr="007530E2">
        <w:rPr>
          <w:rFonts w:hint="eastAsia"/>
        </w:rPr>
        <w:t>状态。执行</w:t>
      </w:r>
      <w:r w:rsidRPr="00DA2C2B">
        <w:rPr>
          <w:rStyle w:val="commandkeywords"/>
          <w:rFonts w:hint="eastAsia"/>
        </w:rPr>
        <w:t>display ip routing-table</w:t>
      </w:r>
      <w:r w:rsidRPr="007530E2">
        <w:rPr>
          <w:rFonts w:hint="eastAsia"/>
        </w:rPr>
        <w:t>命令可以看到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之间学习到对方的</w:t>
      </w:r>
      <w:r w:rsidRPr="007530E2">
        <w:rPr>
          <w:rFonts w:hint="eastAsia"/>
        </w:rPr>
        <w:t>Loopback</w:t>
      </w:r>
      <w:r w:rsidRPr="007530E2">
        <w:rPr>
          <w:rFonts w:hint="eastAsia"/>
        </w:rPr>
        <w:t>路由。</w:t>
      </w:r>
    </w:p>
    <w:p w:rsidR="007D7DD4" w:rsidRDefault="00BE775D" w:rsidP="00DD64CA">
      <w:pPr>
        <w:pStyle w:val="ItemStep"/>
      </w:pPr>
      <w:r w:rsidRPr="007530E2">
        <w:rPr>
          <w:rFonts w:hint="eastAsia"/>
        </w:rPr>
        <w:t>在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骨干网上配置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基本能力和</w:t>
      </w:r>
      <w:r w:rsidRPr="007530E2">
        <w:rPr>
          <w:rFonts w:hint="eastAsia"/>
        </w:rPr>
        <w:t>MPLS LDP</w:t>
      </w:r>
      <w:r w:rsidRPr="007530E2">
        <w:rPr>
          <w:rFonts w:hint="eastAsia"/>
        </w:rPr>
        <w:t>，建立</w:t>
      </w:r>
      <w:r w:rsidRPr="007530E2">
        <w:rPr>
          <w:rFonts w:hint="eastAsia"/>
        </w:rPr>
        <w:t>LDP LSP</w:t>
      </w:r>
    </w:p>
    <w:p w:rsidR="00BE775D" w:rsidRPr="007530E2" w:rsidRDefault="00BE775D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。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 xml:space="preserve">PE1] mpls lsr-id </w:t>
      </w:r>
      <w:r w:rsidRPr="007530E2">
        <w:rPr>
          <w:rFonts w:hint="eastAsia"/>
        </w:rPr>
        <w:t>1</w:t>
      </w:r>
      <w:r w:rsidRPr="007530E2">
        <w:t>.</w:t>
      </w:r>
      <w:r w:rsidRPr="007530E2">
        <w:rPr>
          <w:rFonts w:hint="eastAsia"/>
        </w:rPr>
        <w:t>1</w:t>
      </w:r>
      <w:r w:rsidRPr="007530E2">
        <w:t>.1.</w:t>
      </w:r>
      <w:r w:rsidRPr="007530E2">
        <w:rPr>
          <w:rFonts w:hint="eastAsia"/>
        </w:rPr>
        <w:t>9</w:t>
      </w:r>
    </w:p>
    <w:p w:rsidR="00BE775D" w:rsidRPr="009F3FF1" w:rsidRDefault="00BE775D" w:rsidP="00B51350">
      <w:pPr>
        <w:pStyle w:val="TerminalDisplayIndent1"/>
      </w:pPr>
      <w:r w:rsidRPr="009F3FF1">
        <w:t>[</w:t>
      </w:r>
      <w:r>
        <w:rPr>
          <w:rFonts w:hint="eastAsia"/>
        </w:rPr>
        <w:t>Spoke-</w:t>
      </w:r>
      <w:r w:rsidRPr="009F3FF1">
        <w:t>PE1] mpls ldp</w:t>
      </w:r>
    </w:p>
    <w:p w:rsidR="00BE775D" w:rsidRPr="00B421C2" w:rsidRDefault="00BE775D" w:rsidP="00B51350">
      <w:pPr>
        <w:pStyle w:val="TerminalDisplayIndent1"/>
      </w:pPr>
      <w:r w:rsidRPr="009F3FF1">
        <w:t>[</w:t>
      </w:r>
      <w:r>
        <w:rPr>
          <w:rFonts w:hint="eastAsia"/>
        </w:rPr>
        <w:t>Spoke-</w:t>
      </w:r>
      <w:r w:rsidRPr="009F3FF1">
        <w:t xml:space="preserve">PE1-ldp] </w:t>
      </w:r>
      <w:r w:rsidRPr="00B421C2">
        <w:t>quit</w:t>
      </w:r>
    </w:p>
    <w:p w:rsidR="00BE775D" w:rsidRPr="009F3FF1" w:rsidRDefault="00BE775D" w:rsidP="00B51350">
      <w:pPr>
        <w:pStyle w:val="TerminalDisplayIndent1"/>
      </w:pPr>
      <w:r w:rsidRPr="009F3FF1">
        <w:t>[</w:t>
      </w:r>
      <w:r>
        <w:rPr>
          <w:rFonts w:hint="eastAsia"/>
        </w:rPr>
        <w:t>Spoke-</w:t>
      </w:r>
      <w:r w:rsidRPr="009F3FF1">
        <w:t xml:space="preserve">PE1] 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BE775D" w:rsidRPr="009F3FF1" w:rsidRDefault="00BE775D" w:rsidP="00B51350">
      <w:pPr>
        <w:pStyle w:val="TerminalDisplayIndent1"/>
      </w:pPr>
      <w:r w:rsidRPr="009F3FF1">
        <w:t>[</w:t>
      </w:r>
      <w:r>
        <w:rPr>
          <w:rFonts w:hint="eastAsia"/>
        </w:rPr>
        <w:t>Spoke-</w:t>
      </w:r>
      <w:r w:rsidRPr="009F3FF1">
        <w:t>PE1-</w:t>
      </w:r>
      <w:r w:rsidR="00064113">
        <w:t>GigabitEthernet</w:t>
      </w:r>
      <w:r w:rsidR="009C0B77">
        <w:t>3/1</w:t>
      </w:r>
      <w:r w:rsidR="00064113">
        <w:t>/4</w:t>
      </w:r>
      <w:r w:rsidRPr="009F3FF1">
        <w:t xml:space="preserve">] </w:t>
      </w:r>
      <w:r w:rsidRPr="00B421C2">
        <w:t>mpls</w:t>
      </w:r>
      <w:r w:rsidR="00EC5FFB" w:rsidRPr="00B421C2">
        <w:rPr>
          <w:rFonts w:hint="eastAsia"/>
        </w:rPr>
        <w:t xml:space="preserve"> enable</w:t>
      </w:r>
    </w:p>
    <w:p w:rsidR="00BE775D" w:rsidRPr="00B421C2" w:rsidRDefault="00BE775D" w:rsidP="00B51350">
      <w:pPr>
        <w:pStyle w:val="TerminalDisplayIndent1"/>
      </w:pPr>
      <w:r w:rsidRPr="009F3FF1">
        <w:t>[</w:t>
      </w:r>
      <w:r>
        <w:rPr>
          <w:rFonts w:hint="eastAsia"/>
        </w:rPr>
        <w:t>Spoke-</w:t>
      </w:r>
      <w:r w:rsidRPr="009F3FF1">
        <w:t>PE1-</w:t>
      </w:r>
      <w:r w:rsidR="00064113">
        <w:t>GigabitEthernet</w:t>
      </w:r>
      <w:r w:rsidR="009C0B77">
        <w:t>3/1</w:t>
      </w:r>
      <w:r w:rsidR="00064113">
        <w:t>/4</w:t>
      </w:r>
      <w:r w:rsidRPr="009F3FF1">
        <w:t xml:space="preserve">] </w:t>
      </w:r>
      <w:r w:rsidRPr="00B421C2">
        <w:t>mpls ldp</w:t>
      </w:r>
      <w:r w:rsidR="00EC5FFB" w:rsidRPr="00B421C2">
        <w:rPr>
          <w:rFonts w:hint="eastAsia"/>
        </w:rPr>
        <w:t xml:space="preserve"> enable</w:t>
      </w:r>
    </w:p>
    <w:p w:rsidR="00BE775D" w:rsidRPr="00B421C2" w:rsidRDefault="00BE775D" w:rsidP="00B51350">
      <w:pPr>
        <w:pStyle w:val="TerminalDisplayIndent1"/>
      </w:pPr>
      <w:r w:rsidRPr="009F3FF1">
        <w:t>[</w:t>
      </w:r>
      <w:r>
        <w:rPr>
          <w:rFonts w:hint="eastAsia"/>
        </w:rPr>
        <w:t>Spoke-</w:t>
      </w:r>
      <w:r w:rsidRPr="009F3FF1">
        <w:t>PE1-</w:t>
      </w:r>
      <w:r w:rsidR="00064113">
        <w:t>GigabitEthernet</w:t>
      </w:r>
      <w:r w:rsidR="009C0B77">
        <w:t>3/1</w:t>
      </w:r>
      <w:r w:rsidR="00064113">
        <w:t>/4</w:t>
      </w:r>
      <w:r w:rsidRPr="009F3FF1">
        <w:t xml:space="preserve">] </w:t>
      </w:r>
      <w:r w:rsidRPr="00B421C2">
        <w:rPr>
          <w:rFonts w:hint="eastAsia"/>
        </w:rPr>
        <w:t>quit</w:t>
      </w:r>
    </w:p>
    <w:p w:rsidR="00BE775D" w:rsidRPr="00FC07DA" w:rsidRDefault="00BE775D" w:rsidP="00B51350">
      <w:pPr>
        <w:pStyle w:val="ItemIndent1"/>
      </w:pPr>
      <w:r w:rsidRPr="00FC07DA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FC07DA">
        <w:rPr>
          <w:rFonts w:hint="eastAsia"/>
        </w:rPr>
        <w:t>Spoke-PE 2</w:t>
      </w:r>
      <w:r w:rsidRPr="007530E2">
        <w:rPr>
          <w:rFonts w:hint="eastAsia"/>
        </w:rPr>
        <w:t>。</w:t>
      </w:r>
    </w:p>
    <w:p w:rsidR="00BE775D" w:rsidRPr="00FC07DA" w:rsidRDefault="00BE775D" w:rsidP="00B51350">
      <w:pPr>
        <w:pStyle w:val="TerminalDisplayIndent1"/>
      </w:pPr>
      <w:r w:rsidRPr="00FC07DA">
        <w:t>[</w:t>
      </w:r>
      <w:r w:rsidRPr="00FC07DA">
        <w:rPr>
          <w:rFonts w:hint="eastAsia"/>
        </w:rPr>
        <w:t>Spoke-</w:t>
      </w:r>
      <w:r w:rsidRPr="00FC07DA">
        <w:t>PE</w:t>
      </w:r>
      <w:r w:rsidRPr="00FC07DA">
        <w:rPr>
          <w:rFonts w:hint="eastAsia"/>
        </w:rPr>
        <w:t>2</w:t>
      </w:r>
      <w:r w:rsidRPr="00FC07DA">
        <w:t>] mpls lsr-id 3.3.3.</w:t>
      </w:r>
      <w:r w:rsidRPr="00FC07DA">
        <w:rPr>
          <w:rFonts w:hint="eastAsia"/>
        </w:rPr>
        <w:t>9</w:t>
      </w:r>
    </w:p>
    <w:p w:rsidR="00BE775D" w:rsidRPr="005A0F3F" w:rsidRDefault="00BE775D" w:rsidP="00B51350">
      <w:pPr>
        <w:pStyle w:val="TerminalDisplayIndent1"/>
      </w:pPr>
      <w:r w:rsidRPr="005A0F3F">
        <w:t>[</w:t>
      </w:r>
      <w:r w:rsidRPr="005A0F3F">
        <w:rPr>
          <w:rFonts w:hint="eastAsia"/>
        </w:rPr>
        <w:t>Spoke-</w:t>
      </w:r>
      <w:r w:rsidRPr="005A0F3F">
        <w:t>PE</w:t>
      </w:r>
      <w:r w:rsidRPr="005A0F3F">
        <w:rPr>
          <w:rFonts w:hint="eastAsia"/>
        </w:rPr>
        <w:t>2</w:t>
      </w:r>
      <w:r w:rsidRPr="005A0F3F">
        <w:t>] mpls ldp</w:t>
      </w:r>
    </w:p>
    <w:p w:rsidR="00BE775D" w:rsidRPr="00B421C2" w:rsidRDefault="00BE775D" w:rsidP="00B51350">
      <w:pPr>
        <w:pStyle w:val="TerminalDisplayIndent1"/>
      </w:pPr>
      <w:r w:rsidRPr="005A0F3F">
        <w:t>[</w:t>
      </w:r>
      <w:r w:rsidRPr="005A0F3F">
        <w:rPr>
          <w:rFonts w:hint="eastAsia"/>
        </w:rPr>
        <w:t>Spoke-</w:t>
      </w:r>
      <w:r w:rsidRPr="005A0F3F">
        <w:t>PE</w:t>
      </w:r>
      <w:r w:rsidRPr="005A0F3F">
        <w:rPr>
          <w:rFonts w:hint="eastAsia"/>
        </w:rPr>
        <w:t>2</w:t>
      </w:r>
      <w:r w:rsidRPr="005A0F3F">
        <w:t xml:space="preserve">-ldp] </w:t>
      </w:r>
      <w:r w:rsidRPr="00B421C2">
        <w:t>quit</w:t>
      </w:r>
    </w:p>
    <w:p w:rsidR="00BE775D" w:rsidRPr="005A0F3F" w:rsidRDefault="00BE775D" w:rsidP="00B51350">
      <w:pPr>
        <w:pStyle w:val="TerminalDisplayIndent1"/>
      </w:pPr>
      <w:r w:rsidRPr="005A0F3F">
        <w:t>[</w:t>
      </w:r>
      <w:r w:rsidRPr="005A0F3F">
        <w:rPr>
          <w:rFonts w:hint="eastAsia"/>
        </w:rPr>
        <w:t>Spoke-</w:t>
      </w:r>
      <w:r w:rsidRPr="005A0F3F">
        <w:t>PE</w:t>
      </w:r>
      <w:r w:rsidRPr="005A0F3F">
        <w:rPr>
          <w:rFonts w:hint="eastAsia"/>
        </w:rPr>
        <w:t>2</w:t>
      </w:r>
      <w:r w:rsidRPr="005A0F3F">
        <w:t xml:space="preserve">] 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BE775D" w:rsidRPr="005A0F3F" w:rsidRDefault="00BE775D" w:rsidP="00B51350">
      <w:pPr>
        <w:pStyle w:val="TerminalDisplayIndent1"/>
      </w:pPr>
      <w:r w:rsidRPr="005A0F3F">
        <w:t>[</w:t>
      </w:r>
      <w:r w:rsidRPr="005A0F3F">
        <w:rPr>
          <w:rFonts w:hint="eastAsia"/>
        </w:rPr>
        <w:t>Spoke-</w:t>
      </w:r>
      <w:r w:rsidRPr="005A0F3F">
        <w:t>PE</w:t>
      </w:r>
      <w:r w:rsidRPr="005A0F3F">
        <w:rPr>
          <w:rFonts w:hint="eastAsia"/>
        </w:rPr>
        <w:t>2</w:t>
      </w:r>
      <w:r w:rsidRPr="005A0F3F">
        <w:t>-</w:t>
      </w:r>
      <w:r w:rsidR="00064113">
        <w:t>GigabitEthernet</w:t>
      </w:r>
      <w:r w:rsidR="009C0B77">
        <w:t>3/1</w:t>
      </w:r>
      <w:r w:rsidR="00064113">
        <w:t>/4</w:t>
      </w:r>
      <w:r w:rsidRPr="005A0F3F">
        <w:t xml:space="preserve">] </w:t>
      </w:r>
      <w:r w:rsidRPr="00B421C2">
        <w:t>mpls</w:t>
      </w:r>
      <w:r w:rsidR="00EC5FFB" w:rsidRPr="00B421C2">
        <w:rPr>
          <w:rFonts w:hint="eastAsia"/>
        </w:rPr>
        <w:t xml:space="preserve"> enable</w:t>
      </w:r>
    </w:p>
    <w:p w:rsidR="00BE775D" w:rsidRPr="00B421C2" w:rsidRDefault="00BE775D" w:rsidP="00B51350">
      <w:pPr>
        <w:pStyle w:val="TerminalDisplayIndent1"/>
      </w:pPr>
      <w:r w:rsidRPr="00616359">
        <w:t>[</w:t>
      </w:r>
      <w:r w:rsidRPr="00616359">
        <w:rPr>
          <w:rFonts w:hint="eastAsia"/>
        </w:rPr>
        <w:t>Spoke-</w:t>
      </w:r>
      <w:r w:rsidRPr="00616359">
        <w:t>PE</w:t>
      </w:r>
      <w:r w:rsidRPr="00616359">
        <w:rPr>
          <w:rFonts w:hint="eastAsia"/>
        </w:rPr>
        <w:t>2</w:t>
      </w:r>
      <w:r w:rsidRPr="00616359">
        <w:t>-</w:t>
      </w:r>
      <w:r w:rsidR="00064113">
        <w:t>GigabitEthernet</w:t>
      </w:r>
      <w:r w:rsidR="009C0B77">
        <w:t>3/1</w:t>
      </w:r>
      <w:r w:rsidR="00064113">
        <w:t>/4</w:t>
      </w:r>
      <w:r w:rsidRPr="00616359">
        <w:t xml:space="preserve">] </w:t>
      </w:r>
      <w:r w:rsidRPr="00B421C2">
        <w:t>mpls ldp</w:t>
      </w:r>
      <w:r w:rsidR="00EC5FFB" w:rsidRPr="00B421C2">
        <w:rPr>
          <w:rFonts w:hint="eastAsia"/>
        </w:rPr>
        <w:t xml:space="preserve"> enable</w:t>
      </w:r>
    </w:p>
    <w:p w:rsidR="00BE775D" w:rsidRPr="009F3FF1" w:rsidRDefault="00BE775D" w:rsidP="00B51350">
      <w:pPr>
        <w:pStyle w:val="TerminalDisplayIndent1"/>
      </w:pPr>
      <w:r w:rsidRPr="00616359">
        <w:t>[</w:t>
      </w:r>
      <w:r w:rsidRPr="00616359">
        <w:rPr>
          <w:rFonts w:hint="eastAsia"/>
        </w:rPr>
        <w:t>Spoke-</w:t>
      </w:r>
      <w:r w:rsidRPr="00616359">
        <w:t>PE</w:t>
      </w:r>
      <w:r w:rsidRPr="00616359">
        <w:rPr>
          <w:rFonts w:hint="eastAsia"/>
        </w:rPr>
        <w:t>2</w:t>
      </w:r>
      <w:r w:rsidRPr="00616359">
        <w:t>-</w:t>
      </w:r>
      <w:r w:rsidR="00064113">
        <w:t>GigabitEthernet</w:t>
      </w:r>
      <w:r w:rsidR="009C0B77">
        <w:t>3/1</w:t>
      </w:r>
      <w:r w:rsidR="00064113">
        <w:t>/4</w:t>
      </w:r>
      <w:r w:rsidRPr="00616359">
        <w:t xml:space="preserve">] </w:t>
      </w:r>
      <w:r w:rsidRPr="00B421C2">
        <w:rPr>
          <w:rFonts w:hint="eastAsia"/>
        </w:rPr>
        <w:t>quit</w:t>
      </w:r>
    </w:p>
    <w:p w:rsidR="00BE775D" w:rsidRPr="009F3FF1" w:rsidRDefault="00BE775D" w:rsidP="00B51350">
      <w:pPr>
        <w:pStyle w:val="ItemIndent1"/>
      </w:pPr>
      <w:r w:rsidRPr="009F3FF1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Hub-</w:t>
      </w:r>
      <w:r w:rsidRPr="009F3FF1">
        <w:rPr>
          <w:rFonts w:hint="eastAsia"/>
        </w:rPr>
        <w:t>PE</w:t>
      </w:r>
      <w:r w:rsidRPr="007530E2">
        <w:rPr>
          <w:rFonts w:hint="eastAsia"/>
        </w:rPr>
        <w:t>。</w:t>
      </w:r>
    </w:p>
    <w:p w:rsidR="00BE775D" w:rsidRPr="009F3FF1" w:rsidRDefault="00BE775D" w:rsidP="00B51350">
      <w:pPr>
        <w:pStyle w:val="TerminalDisplayIndent1"/>
      </w:pPr>
      <w:r w:rsidRPr="009F3FF1"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9F3FF1">
        <w:t>] mpls lsr-id 2.2.2.</w:t>
      </w:r>
      <w:r w:rsidRPr="009F3FF1">
        <w:rPr>
          <w:rFonts w:hint="eastAsia"/>
        </w:rPr>
        <w:t>9</w:t>
      </w:r>
    </w:p>
    <w:p w:rsidR="00BE775D" w:rsidRPr="009F3FF1" w:rsidRDefault="00BE775D" w:rsidP="00B51350">
      <w:pPr>
        <w:pStyle w:val="TerminalDisplayIndent1"/>
      </w:pPr>
      <w:r w:rsidRPr="009F3FF1"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9F3FF1">
        <w:t>] mpls ldp</w:t>
      </w:r>
    </w:p>
    <w:p w:rsidR="00BE775D" w:rsidRPr="00B421C2" w:rsidRDefault="00BE775D" w:rsidP="00B51350">
      <w:pPr>
        <w:pStyle w:val="TerminalDisplayIndent1"/>
      </w:pPr>
      <w:r w:rsidRPr="00616359">
        <w:t>[</w:t>
      </w:r>
      <w:r w:rsidRPr="00616359">
        <w:rPr>
          <w:rFonts w:hint="eastAsia"/>
        </w:rPr>
        <w:t>Hub-PE</w:t>
      </w:r>
      <w:r w:rsidRPr="00616359">
        <w:t xml:space="preserve">-ldp] </w:t>
      </w:r>
      <w:r w:rsidRPr="00B421C2">
        <w:t>quit</w:t>
      </w:r>
    </w:p>
    <w:p w:rsidR="00BE775D" w:rsidRPr="00B421C2" w:rsidRDefault="00BE775D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Hub-PE</w:t>
      </w:r>
      <w:r w:rsidRPr="00B421C2">
        <w:t xml:space="preserve">] 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BE775D" w:rsidRPr="00B421C2" w:rsidRDefault="00BE775D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Hub-PE</w:t>
      </w:r>
      <w:r w:rsidRPr="00B421C2"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</w:t>
      </w:r>
      <w:r w:rsidR="00EC5FFB" w:rsidRPr="00B421C2">
        <w:rPr>
          <w:rFonts w:hint="eastAsia"/>
        </w:rPr>
        <w:t xml:space="preserve"> enable</w:t>
      </w:r>
    </w:p>
    <w:p w:rsidR="00BE775D" w:rsidRPr="00B421C2" w:rsidRDefault="00BE775D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Hub-PE</w:t>
      </w:r>
      <w:r w:rsidRPr="00B421C2"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 ldp</w:t>
      </w:r>
      <w:r w:rsidR="00EC5FFB" w:rsidRPr="00B421C2">
        <w:rPr>
          <w:rFonts w:hint="eastAsia"/>
        </w:rPr>
        <w:t xml:space="preserve"> enable</w:t>
      </w:r>
    </w:p>
    <w:p w:rsidR="00BE775D" w:rsidRPr="00B421C2" w:rsidRDefault="00BE775D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Hub-PE</w:t>
      </w:r>
      <w:r w:rsidRPr="00B421C2"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BE775D" w:rsidRPr="00B421C2" w:rsidRDefault="00BE775D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Hub-PE</w:t>
      </w:r>
      <w:r w:rsidRPr="00B421C2">
        <w:t xml:space="preserve">] interface </w:t>
      </w:r>
      <w:r w:rsidR="00064113">
        <w:t xml:space="preserve">gigabitethernet </w:t>
      </w:r>
      <w:r w:rsidR="009C0B77">
        <w:t>3/1</w:t>
      </w:r>
      <w:r w:rsidR="00064113">
        <w:t>/5</w:t>
      </w:r>
    </w:p>
    <w:p w:rsidR="00BE775D" w:rsidRPr="00B421C2" w:rsidRDefault="00BE775D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Hub-PE</w:t>
      </w:r>
      <w:r w:rsidRPr="00B421C2">
        <w:t>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</w:t>
      </w:r>
      <w:r w:rsidR="00EC5FFB" w:rsidRPr="00B421C2">
        <w:rPr>
          <w:rFonts w:hint="eastAsia"/>
        </w:rPr>
        <w:t xml:space="preserve"> enable</w:t>
      </w:r>
    </w:p>
    <w:p w:rsidR="00BE775D" w:rsidRPr="00B421C2" w:rsidRDefault="00BE775D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Hub-PE</w:t>
      </w:r>
      <w:r w:rsidRPr="00B421C2">
        <w:t>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 ldp</w:t>
      </w:r>
      <w:r w:rsidR="00EC5FFB" w:rsidRPr="00B421C2">
        <w:rPr>
          <w:rFonts w:hint="eastAsia"/>
        </w:rPr>
        <w:t xml:space="preserve"> enable</w:t>
      </w:r>
    </w:p>
    <w:p w:rsidR="00BE775D" w:rsidRPr="00B421C2" w:rsidRDefault="00BE775D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Hub-PE</w:t>
      </w:r>
      <w:r w:rsidRPr="00B421C2">
        <w:t>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74255" w:rsidRPr="00B421C2" w:rsidRDefault="00BE775D" w:rsidP="00B51350">
      <w:pPr>
        <w:pStyle w:val="ItemIndent1"/>
      </w:pPr>
      <w:r w:rsidRPr="007530E2">
        <w:rPr>
          <w:rFonts w:hint="eastAsia"/>
        </w:rPr>
        <w:lastRenderedPageBreak/>
        <w:t>上述配置完成后</w:t>
      </w:r>
      <w:r w:rsidRPr="00B421C2">
        <w:rPr>
          <w:rFonts w:hint="eastAsia"/>
        </w:rPr>
        <w:t>，</w:t>
      </w:r>
      <w:r w:rsidRPr="00B421C2">
        <w:rPr>
          <w:rFonts w:hint="eastAsia"/>
        </w:rPr>
        <w:t>Spoke-PE 1</w:t>
      </w:r>
      <w:r w:rsidRPr="007530E2">
        <w:rPr>
          <w:rFonts w:hint="eastAsia"/>
        </w:rPr>
        <w:t>、</w:t>
      </w:r>
      <w:r w:rsidRPr="00B421C2">
        <w:rPr>
          <w:rFonts w:hint="eastAsia"/>
        </w:rPr>
        <w:t>Spoke-PE 2</w:t>
      </w:r>
      <w:r>
        <w:rPr>
          <w:rFonts w:hint="eastAsia"/>
        </w:rPr>
        <w:t>、</w:t>
      </w:r>
      <w:r w:rsidRPr="00B421C2">
        <w:rPr>
          <w:rFonts w:hint="eastAsia"/>
        </w:rPr>
        <w:t>Hub-PE</w:t>
      </w:r>
      <w:r w:rsidRPr="007530E2">
        <w:rPr>
          <w:rFonts w:hint="eastAsia"/>
        </w:rPr>
        <w:t>之间应能建立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会话</w:t>
      </w:r>
      <w:r w:rsidRPr="00B421C2">
        <w:rPr>
          <w:rFonts w:hint="eastAsia"/>
        </w:rPr>
        <w:t>，</w:t>
      </w:r>
      <w:r w:rsidR="00874255" w:rsidRPr="00B421C2">
        <w:rPr>
          <w:rFonts w:hint="eastAsia"/>
        </w:rPr>
        <w:t>执行</w:t>
      </w:r>
      <w:r w:rsidR="00F07629" w:rsidRPr="00DA2C2B">
        <w:rPr>
          <w:rStyle w:val="commandkeywords"/>
        </w:rPr>
        <w:t>display mpls ldp peer</w:t>
      </w:r>
      <w:r w:rsidR="00874255" w:rsidRPr="00B421C2">
        <w:rPr>
          <w:rFonts w:hint="eastAsia"/>
        </w:rPr>
        <w:t>命令可以看到</w:t>
      </w:r>
      <w:r w:rsidR="00874255" w:rsidRPr="00B421C2">
        <w:rPr>
          <w:rFonts w:hint="eastAsia"/>
        </w:rPr>
        <w:t>LDP</w:t>
      </w:r>
      <w:r w:rsidR="00874255" w:rsidRPr="00B421C2">
        <w:rPr>
          <w:rFonts w:hint="eastAsia"/>
        </w:rPr>
        <w:t>会话的状态为</w:t>
      </w:r>
      <w:r w:rsidR="00874255" w:rsidRPr="00B421C2">
        <w:rPr>
          <w:rFonts w:hint="eastAsia"/>
        </w:rPr>
        <w:t>Operational</w:t>
      </w:r>
      <w:r w:rsidR="00874255" w:rsidRPr="00B421C2">
        <w:rPr>
          <w:rFonts w:hint="eastAsia"/>
        </w:rPr>
        <w:t>。执行</w:t>
      </w:r>
      <w:r w:rsidR="00F07629" w:rsidRPr="00DA2C2B">
        <w:rPr>
          <w:rStyle w:val="commandkeywords"/>
        </w:rPr>
        <w:t>display mpls ldp lsp</w:t>
      </w:r>
      <w:r w:rsidR="00874255" w:rsidRPr="00B421C2">
        <w:rPr>
          <w:rFonts w:hint="eastAsia"/>
        </w:rPr>
        <w:t>命令，可以看到</w:t>
      </w:r>
      <w:r w:rsidR="00874255" w:rsidRPr="00B421C2">
        <w:rPr>
          <w:rFonts w:hint="eastAsia"/>
        </w:rPr>
        <w:t>LDP LSP</w:t>
      </w:r>
      <w:r w:rsidR="00874255" w:rsidRPr="00B421C2">
        <w:rPr>
          <w:rFonts w:hint="eastAsia"/>
        </w:rPr>
        <w:t>的建立情况。</w:t>
      </w:r>
    </w:p>
    <w:p w:rsidR="007D7DD4" w:rsidRDefault="00BE775D" w:rsidP="00DD64CA">
      <w:pPr>
        <w:pStyle w:val="ItemStep"/>
      </w:pPr>
      <w:r w:rsidRPr="007530E2">
        <w:rPr>
          <w:rFonts w:hint="eastAsia"/>
        </w:rPr>
        <w:t>在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>
        <w:rPr>
          <w:rFonts w:hint="eastAsia"/>
        </w:rPr>
        <w:t>和</w:t>
      </w:r>
      <w:r>
        <w:rPr>
          <w:rFonts w:hint="eastAsia"/>
        </w:rPr>
        <w:t>Hub-PE</w:t>
      </w:r>
      <w:r w:rsidRPr="007530E2">
        <w:rPr>
          <w:rFonts w:hint="eastAsia"/>
        </w:rPr>
        <w:t>设备上配置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实例，将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接入</w:t>
      </w:r>
      <w:r w:rsidRPr="007530E2">
        <w:rPr>
          <w:rFonts w:hint="eastAsia"/>
        </w:rPr>
        <w:t>PE</w:t>
      </w:r>
    </w:p>
    <w:p w:rsidR="00BE775D" w:rsidRPr="00B421C2" w:rsidRDefault="00BE775D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Spoke-</w:t>
      </w:r>
      <w:r w:rsidRPr="00B421C2">
        <w:rPr>
          <w:rFonts w:hint="eastAsia"/>
        </w:rPr>
        <w:t>PE 1</w:t>
      </w:r>
      <w:r w:rsidRPr="007530E2">
        <w:rPr>
          <w:rFonts w:hint="eastAsia"/>
        </w:rPr>
        <w:t>。</w:t>
      </w:r>
    </w:p>
    <w:p w:rsidR="00BE775D" w:rsidRPr="00F725DD" w:rsidRDefault="00BE775D" w:rsidP="00B51350">
      <w:pPr>
        <w:pStyle w:val="TerminalDisplayIndent1"/>
      </w:pPr>
      <w:r w:rsidRPr="00F725DD">
        <w:t>[</w:t>
      </w:r>
      <w:r>
        <w:rPr>
          <w:rFonts w:hint="eastAsia"/>
        </w:rPr>
        <w:t>Spoke-</w:t>
      </w:r>
      <w:r w:rsidRPr="00F725DD">
        <w:t>PE1] ip vpn-instance vpn</w:t>
      </w:r>
      <w:r w:rsidRPr="00F725DD">
        <w:rPr>
          <w:rFonts w:hint="eastAsia"/>
        </w:rPr>
        <w:t>1</w:t>
      </w:r>
    </w:p>
    <w:p w:rsidR="00BE775D" w:rsidRPr="00F725DD" w:rsidRDefault="00BE775D" w:rsidP="00B51350">
      <w:pPr>
        <w:pStyle w:val="TerminalDisplayIndent1"/>
      </w:pPr>
      <w:r w:rsidRPr="00F725DD">
        <w:t>[</w:t>
      </w:r>
      <w:r>
        <w:rPr>
          <w:rFonts w:hint="eastAsia"/>
        </w:rPr>
        <w:t>Spoke-</w:t>
      </w:r>
      <w:r w:rsidRPr="00F725DD">
        <w:t>PE1-vpn-instance</w:t>
      </w:r>
      <w:r w:rsidRPr="00F725DD">
        <w:rPr>
          <w:rFonts w:hint="eastAsia"/>
        </w:rPr>
        <w:t>-vpn1</w:t>
      </w:r>
      <w:r w:rsidRPr="00F725DD">
        <w:t>] route-distinguisher 100:</w:t>
      </w:r>
      <w:r w:rsidRPr="00F725DD">
        <w:rPr>
          <w:rFonts w:hint="eastAsia"/>
        </w:rPr>
        <w:t>1</w:t>
      </w:r>
    </w:p>
    <w:p w:rsidR="00BE775D" w:rsidRPr="00B421C2" w:rsidRDefault="00BE775D" w:rsidP="00B51350">
      <w:pPr>
        <w:pStyle w:val="TerminalDisplayIndent1"/>
      </w:pPr>
      <w:r w:rsidRPr="00F725DD">
        <w:t>[</w:t>
      </w:r>
      <w:r>
        <w:rPr>
          <w:rFonts w:hint="eastAsia"/>
        </w:rPr>
        <w:t>Spoke-</w:t>
      </w:r>
      <w:r w:rsidRPr="00F725DD">
        <w:t>PE1-vpn-instance</w:t>
      </w:r>
      <w:r w:rsidRPr="00F725DD">
        <w:rPr>
          <w:rFonts w:hint="eastAsia"/>
        </w:rPr>
        <w:t>-vpn1</w:t>
      </w:r>
      <w:r w:rsidRPr="00F725DD">
        <w:t xml:space="preserve">] </w:t>
      </w:r>
      <w:r w:rsidRPr="00B421C2">
        <w:t>vpn-target 1</w:t>
      </w:r>
      <w:r w:rsidRPr="00B421C2">
        <w:rPr>
          <w:rFonts w:hint="eastAsia"/>
        </w:rPr>
        <w:t>11</w:t>
      </w:r>
      <w:r w:rsidRPr="00B421C2">
        <w:t>:1</w:t>
      </w:r>
      <w:r w:rsidRPr="00B421C2">
        <w:rPr>
          <w:rFonts w:hint="eastAsia"/>
        </w:rPr>
        <w:t xml:space="preserve"> </w:t>
      </w:r>
      <w:r w:rsidRPr="00B421C2">
        <w:t>import-extcommunity</w:t>
      </w:r>
    </w:p>
    <w:p w:rsidR="00BE775D" w:rsidRPr="00B421C2" w:rsidRDefault="00BE775D" w:rsidP="00B51350">
      <w:pPr>
        <w:pStyle w:val="TerminalDisplayIndent1"/>
      </w:pPr>
      <w:r w:rsidRPr="00F725DD">
        <w:t>[</w:t>
      </w:r>
      <w:r>
        <w:rPr>
          <w:rFonts w:hint="eastAsia"/>
        </w:rPr>
        <w:t>Spoke-</w:t>
      </w:r>
      <w:r w:rsidRPr="00F725DD">
        <w:t>PE1-vpn-instance</w:t>
      </w:r>
      <w:r w:rsidRPr="00F725DD">
        <w:rPr>
          <w:rFonts w:hint="eastAsia"/>
        </w:rPr>
        <w:t>-vpn1</w:t>
      </w:r>
      <w:r w:rsidRPr="00F725DD">
        <w:t>]</w:t>
      </w:r>
      <w:r>
        <w:rPr>
          <w:rFonts w:hint="eastAsia"/>
        </w:rPr>
        <w:t xml:space="preserve"> </w:t>
      </w:r>
      <w:r w:rsidRPr="00B421C2">
        <w:t xml:space="preserve">vpn-target </w:t>
      </w:r>
      <w:r w:rsidRPr="00B421C2">
        <w:rPr>
          <w:rFonts w:hint="eastAsia"/>
        </w:rPr>
        <w:t>222</w:t>
      </w:r>
      <w:r w:rsidRPr="00B421C2">
        <w:t>:</w:t>
      </w:r>
      <w:r w:rsidRPr="00B421C2">
        <w:rPr>
          <w:rFonts w:hint="eastAsia"/>
        </w:rPr>
        <w:t xml:space="preserve">2 </w:t>
      </w:r>
      <w:r w:rsidRPr="00B421C2">
        <w:t>export-extcommunity</w:t>
      </w:r>
    </w:p>
    <w:p w:rsidR="00BE775D" w:rsidRPr="00B421C2" w:rsidRDefault="00BE775D" w:rsidP="00B51350">
      <w:pPr>
        <w:pStyle w:val="TerminalDisplayIndent1"/>
      </w:pPr>
      <w:r w:rsidRPr="00F725DD">
        <w:t>[</w:t>
      </w:r>
      <w:r>
        <w:rPr>
          <w:rFonts w:hint="eastAsia"/>
        </w:rPr>
        <w:t>Spoke-</w:t>
      </w:r>
      <w:r w:rsidRPr="00F725DD">
        <w:t>PE1-vpn-instance</w:t>
      </w:r>
      <w:r w:rsidRPr="00F725DD">
        <w:rPr>
          <w:rFonts w:hint="eastAsia"/>
        </w:rPr>
        <w:t>-vpn1</w:t>
      </w:r>
      <w:r w:rsidRPr="00F725DD">
        <w:t xml:space="preserve">] </w:t>
      </w:r>
      <w:r w:rsidRPr="00B421C2">
        <w:rPr>
          <w:rFonts w:hint="eastAsia"/>
        </w:rPr>
        <w:t>quit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 xml:space="preserve">PE1] </w:t>
      </w:r>
      <w:r w:rsidRPr="007530E2">
        <w:rPr>
          <w:rFonts w:hint="eastAsia"/>
        </w:rPr>
        <w:t xml:space="preserve">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PE1-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 ip binding vpn-instance vpn</w:t>
      </w:r>
      <w:r>
        <w:rPr>
          <w:rFonts w:hint="eastAsia"/>
        </w:rPr>
        <w:t>1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PE1-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 ip address 1</w:t>
      </w:r>
      <w:r w:rsidRPr="007530E2">
        <w:rPr>
          <w:rFonts w:hint="eastAsia"/>
        </w:rPr>
        <w:t>0</w:t>
      </w:r>
      <w:r w:rsidRPr="007530E2">
        <w:t xml:space="preserve">.1.1.2 </w:t>
      </w:r>
      <w:r w:rsidRPr="007530E2">
        <w:rPr>
          <w:rFonts w:hint="eastAsia"/>
        </w:rPr>
        <w:t>24</w:t>
      </w:r>
    </w:p>
    <w:p w:rsidR="00BE775D" w:rsidRPr="00B421C2" w:rsidRDefault="00BE775D" w:rsidP="00B51350">
      <w:pPr>
        <w:pStyle w:val="TerminalDisplayIndent1"/>
      </w:pPr>
      <w:r w:rsidRPr="00F725DD">
        <w:t>[</w:t>
      </w:r>
      <w:r>
        <w:rPr>
          <w:rFonts w:hint="eastAsia"/>
        </w:rPr>
        <w:t>Spoke-</w:t>
      </w:r>
      <w:r w:rsidRPr="00F725DD">
        <w:t>PE1-</w:t>
      </w:r>
      <w:r w:rsidR="00064113">
        <w:t>GigabitEthernet</w:t>
      </w:r>
      <w:r w:rsidR="009C0B77">
        <w:t>3/1</w:t>
      </w:r>
      <w:r w:rsidR="00064113">
        <w:t>/1</w:t>
      </w:r>
      <w:r w:rsidRPr="00F725DD">
        <w:t xml:space="preserve">] </w:t>
      </w:r>
      <w:r w:rsidRPr="00B421C2">
        <w:rPr>
          <w:rFonts w:hint="eastAsia"/>
        </w:rPr>
        <w:t>quit</w:t>
      </w:r>
    </w:p>
    <w:p w:rsidR="00BE775D" w:rsidRPr="00686583" w:rsidRDefault="00BE775D" w:rsidP="00B51350">
      <w:pPr>
        <w:pStyle w:val="ItemIndent1"/>
      </w:pPr>
      <w:r w:rsidRPr="00686583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Spoke-</w:t>
      </w:r>
      <w:r w:rsidRPr="00686583">
        <w:rPr>
          <w:rFonts w:hint="eastAsia"/>
        </w:rPr>
        <w:t>PE 2</w:t>
      </w:r>
      <w:r w:rsidRPr="007530E2">
        <w:rPr>
          <w:rFonts w:hint="eastAsia"/>
        </w:rPr>
        <w:t>。</w:t>
      </w:r>
    </w:p>
    <w:p w:rsidR="00BE775D" w:rsidRPr="00686583" w:rsidRDefault="00BE775D" w:rsidP="00B51350">
      <w:pPr>
        <w:pStyle w:val="TerminalDisplayIndent1"/>
      </w:pPr>
      <w:r w:rsidRPr="00686583">
        <w:t>[</w:t>
      </w:r>
      <w:r>
        <w:rPr>
          <w:rFonts w:hint="eastAsia"/>
        </w:rPr>
        <w:t>Spoke-</w:t>
      </w:r>
      <w:r w:rsidRPr="00686583">
        <w:t>PE2] ip vpn-instance vpn</w:t>
      </w:r>
      <w:r w:rsidRPr="00686583">
        <w:rPr>
          <w:rFonts w:hint="eastAsia"/>
        </w:rPr>
        <w:t>1</w:t>
      </w:r>
    </w:p>
    <w:p w:rsidR="00BE775D" w:rsidRPr="00686583" w:rsidRDefault="00BE775D" w:rsidP="00B51350">
      <w:pPr>
        <w:pStyle w:val="TerminalDisplayIndent1"/>
      </w:pPr>
      <w:r w:rsidRPr="00686583">
        <w:t>[</w:t>
      </w:r>
      <w:r>
        <w:rPr>
          <w:rFonts w:hint="eastAsia"/>
        </w:rPr>
        <w:t>Spoke-</w:t>
      </w:r>
      <w:r w:rsidRPr="00686583">
        <w:t>PE2-vpn-instance</w:t>
      </w:r>
      <w:r w:rsidRPr="00686583">
        <w:rPr>
          <w:rFonts w:hint="eastAsia"/>
        </w:rPr>
        <w:t>-vpn1</w:t>
      </w:r>
      <w:r w:rsidRPr="00686583">
        <w:t xml:space="preserve">] route-distinguisher </w:t>
      </w:r>
      <w:r>
        <w:rPr>
          <w:rFonts w:hint="eastAsia"/>
        </w:rPr>
        <w:t>100</w:t>
      </w:r>
      <w:r w:rsidRPr="00686583">
        <w:t>:</w:t>
      </w:r>
      <w:r>
        <w:rPr>
          <w:rFonts w:hint="eastAsia"/>
        </w:rPr>
        <w:t>2</w:t>
      </w:r>
    </w:p>
    <w:p w:rsidR="00BE775D" w:rsidRPr="00B421C2" w:rsidRDefault="00BE775D" w:rsidP="00B51350">
      <w:pPr>
        <w:pStyle w:val="TerminalDisplayIndent1"/>
      </w:pPr>
      <w:r w:rsidRPr="00686583">
        <w:t>[</w:t>
      </w:r>
      <w:r>
        <w:rPr>
          <w:rFonts w:hint="eastAsia"/>
        </w:rPr>
        <w:t>Spoke-</w:t>
      </w:r>
      <w:r w:rsidRPr="00686583">
        <w:t>PE2-vpn-instance</w:t>
      </w:r>
      <w:r w:rsidRPr="00686583">
        <w:rPr>
          <w:rFonts w:hint="eastAsia"/>
        </w:rPr>
        <w:t>-vpn1</w:t>
      </w:r>
      <w:r w:rsidRPr="00686583">
        <w:t xml:space="preserve">] </w:t>
      </w:r>
      <w:r w:rsidRPr="00B421C2">
        <w:t>vpn-target 1</w:t>
      </w:r>
      <w:r w:rsidRPr="00B421C2">
        <w:rPr>
          <w:rFonts w:hint="eastAsia"/>
        </w:rPr>
        <w:t>11</w:t>
      </w:r>
      <w:r w:rsidRPr="00B421C2">
        <w:t>:1</w:t>
      </w:r>
      <w:r w:rsidRPr="00B421C2">
        <w:rPr>
          <w:rFonts w:hint="eastAsia"/>
        </w:rPr>
        <w:t xml:space="preserve"> </w:t>
      </w:r>
      <w:r w:rsidRPr="00B421C2">
        <w:t>import-extcommunity</w:t>
      </w:r>
    </w:p>
    <w:p w:rsidR="00BE775D" w:rsidRPr="00B421C2" w:rsidRDefault="00BE775D" w:rsidP="00B51350">
      <w:pPr>
        <w:pStyle w:val="TerminalDisplayIndent1"/>
      </w:pPr>
      <w:r w:rsidRPr="00F725DD">
        <w:t>[</w:t>
      </w:r>
      <w:r>
        <w:rPr>
          <w:rFonts w:hint="eastAsia"/>
        </w:rPr>
        <w:t>Spoke-</w:t>
      </w:r>
      <w:r w:rsidRPr="00F725DD">
        <w:t>PE</w:t>
      </w:r>
      <w:r>
        <w:rPr>
          <w:rFonts w:hint="eastAsia"/>
        </w:rPr>
        <w:t>2</w:t>
      </w:r>
      <w:r w:rsidRPr="00F725DD">
        <w:t>-vpn-instance</w:t>
      </w:r>
      <w:r w:rsidRPr="00F725DD">
        <w:rPr>
          <w:rFonts w:hint="eastAsia"/>
        </w:rPr>
        <w:t>-vpn1</w:t>
      </w:r>
      <w:r w:rsidRPr="00F725DD">
        <w:t>]</w:t>
      </w:r>
      <w:r>
        <w:rPr>
          <w:rFonts w:hint="eastAsia"/>
        </w:rPr>
        <w:t xml:space="preserve"> </w:t>
      </w:r>
      <w:r w:rsidRPr="00B421C2">
        <w:t xml:space="preserve">vpn-target </w:t>
      </w:r>
      <w:r w:rsidRPr="00B421C2">
        <w:rPr>
          <w:rFonts w:hint="eastAsia"/>
        </w:rPr>
        <w:t>222</w:t>
      </w:r>
      <w:r w:rsidRPr="00B421C2">
        <w:t>:</w:t>
      </w:r>
      <w:r w:rsidRPr="00B421C2">
        <w:rPr>
          <w:rFonts w:hint="eastAsia"/>
        </w:rPr>
        <w:t xml:space="preserve">2 </w:t>
      </w:r>
      <w:r w:rsidRPr="00B421C2">
        <w:t>export-extcommunity</w:t>
      </w:r>
    </w:p>
    <w:p w:rsidR="00BE775D" w:rsidRPr="00B421C2" w:rsidRDefault="00BE775D" w:rsidP="00B51350">
      <w:pPr>
        <w:pStyle w:val="TerminalDisplayIndent1"/>
      </w:pPr>
      <w:r w:rsidRPr="00686583">
        <w:t>[</w:t>
      </w:r>
      <w:r>
        <w:rPr>
          <w:rFonts w:hint="eastAsia"/>
        </w:rPr>
        <w:t>Spoke-</w:t>
      </w:r>
      <w:r w:rsidRPr="00686583">
        <w:t>PE2-vpn-instance</w:t>
      </w:r>
      <w:r w:rsidRPr="00686583">
        <w:rPr>
          <w:rFonts w:hint="eastAsia"/>
        </w:rPr>
        <w:t>-vpn1</w:t>
      </w:r>
      <w:r w:rsidRPr="00686583">
        <w:t xml:space="preserve">] </w:t>
      </w:r>
      <w:r w:rsidRPr="00B421C2">
        <w:rPr>
          <w:rFonts w:hint="eastAsia"/>
        </w:rPr>
        <w:t>quit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 xml:space="preserve">PE2] </w:t>
      </w:r>
      <w:r w:rsidRPr="007530E2">
        <w:rPr>
          <w:rFonts w:hint="eastAsia"/>
        </w:rPr>
        <w:t xml:space="preserve">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PE2-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 ip binding vpn-instance vpn</w:t>
      </w:r>
      <w:r>
        <w:rPr>
          <w:rFonts w:hint="eastAsia"/>
        </w:rPr>
        <w:t>1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PE2-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 ip address 1</w:t>
      </w:r>
      <w:r w:rsidRPr="007530E2">
        <w:rPr>
          <w:rFonts w:hint="eastAsia"/>
        </w:rPr>
        <w:t>0</w:t>
      </w:r>
      <w:r w:rsidRPr="007530E2">
        <w:t>.</w:t>
      </w:r>
      <w:r>
        <w:rPr>
          <w:rFonts w:hint="eastAsia"/>
        </w:rPr>
        <w:t>2</w:t>
      </w:r>
      <w:r w:rsidRPr="007530E2">
        <w:t xml:space="preserve">.1.2 </w:t>
      </w:r>
      <w:r w:rsidRPr="007530E2">
        <w:rPr>
          <w:rFonts w:hint="eastAsia"/>
        </w:rPr>
        <w:t>24</w:t>
      </w:r>
    </w:p>
    <w:p w:rsidR="00BE775D" w:rsidRPr="00B421C2" w:rsidRDefault="00BE775D" w:rsidP="00B51350">
      <w:pPr>
        <w:pStyle w:val="TerminalDisplayIndent1"/>
      </w:pPr>
      <w:r w:rsidRPr="00686583">
        <w:t>[</w:t>
      </w:r>
      <w:r>
        <w:rPr>
          <w:rFonts w:hint="eastAsia"/>
        </w:rPr>
        <w:t>Spoke-</w:t>
      </w:r>
      <w:r w:rsidRPr="00686583">
        <w:t>PE2-</w:t>
      </w:r>
      <w:r w:rsidR="00064113">
        <w:t>GigabitEthernet</w:t>
      </w:r>
      <w:r w:rsidR="009C0B77">
        <w:t>3/1</w:t>
      </w:r>
      <w:r w:rsidR="00064113">
        <w:t>/1</w:t>
      </w:r>
      <w:r w:rsidRPr="00686583">
        <w:t xml:space="preserve">] </w:t>
      </w:r>
      <w:r w:rsidRPr="00B421C2">
        <w:rPr>
          <w:rFonts w:hint="eastAsia"/>
        </w:rPr>
        <w:t>quit</w:t>
      </w:r>
    </w:p>
    <w:p w:rsidR="00BE775D" w:rsidRPr="00686583" w:rsidRDefault="00BE775D" w:rsidP="00B51350">
      <w:pPr>
        <w:pStyle w:val="ItemIndent1"/>
      </w:pPr>
      <w:r w:rsidRPr="00686583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Hub-PE</w:t>
      </w:r>
      <w:r w:rsidRPr="007530E2">
        <w:rPr>
          <w:rFonts w:hint="eastAsia"/>
        </w:rPr>
        <w:t>。</w:t>
      </w:r>
    </w:p>
    <w:p w:rsidR="00BE775D" w:rsidRPr="00686583" w:rsidRDefault="00BE775D" w:rsidP="00B51350">
      <w:pPr>
        <w:pStyle w:val="TerminalDisplayIndent1"/>
      </w:pPr>
      <w:r w:rsidRPr="00686583">
        <w:t>[</w:t>
      </w:r>
      <w:r>
        <w:rPr>
          <w:rFonts w:hint="eastAsia"/>
        </w:rPr>
        <w:t>Hub-PE</w:t>
      </w:r>
      <w:r w:rsidRPr="00686583">
        <w:t>] ip vpn-instance vpn</w:t>
      </w:r>
      <w:r w:rsidRPr="00686583">
        <w:rPr>
          <w:rFonts w:hint="eastAsia"/>
        </w:rPr>
        <w:t>1</w:t>
      </w:r>
      <w:r>
        <w:rPr>
          <w:rFonts w:hint="eastAsia"/>
        </w:rPr>
        <w:t>-in</w:t>
      </w:r>
    </w:p>
    <w:p w:rsidR="00BE775D" w:rsidRPr="00686583" w:rsidRDefault="00BE775D" w:rsidP="00B51350">
      <w:pPr>
        <w:pStyle w:val="TerminalDisplayIndent1"/>
      </w:pPr>
      <w:r w:rsidRPr="00686583">
        <w:t>[</w:t>
      </w:r>
      <w:r>
        <w:rPr>
          <w:rFonts w:hint="eastAsia"/>
        </w:rPr>
        <w:t>Hub-PE</w:t>
      </w:r>
      <w:r w:rsidRPr="00686583">
        <w:t>-vpn-instance</w:t>
      </w:r>
      <w:r w:rsidRPr="00686583">
        <w:rPr>
          <w:rFonts w:hint="eastAsia"/>
        </w:rPr>
        <w:t>-vpn1</w:t>
      </w:r>
      <w:r>
        <w:rPr>
          <w:rFonts w:hint="eastAsia"/>
        </w:rPr>
        <w:t>-in</w:t>
      </w:r>
      <w:r w:rsidRPr="00686583">
        <w:t xml:space="preserve">] route-distinguisher </w:t>
      </w:r>
      <w:r>
        <w:rPr>
          <w:rFonts w:hint="eastAsia"/>
        </w:rPr>
        <w:t>1</w:t>
      </w:r>
      <w:r w:rsidRPr="00686583">
        <w:t>00:</w:t>
      </w:r>
      <w:r>
        <w:rPr>
          <w:rFonts w:hint="eastAsia"/>
        </w:rPr>
        <w:t>3</w:t>
      </w:r>
    </w:p>
    <w:p w:rsidR="00BE775D" w:rsidRPr="00B421C2" w:rsidRDefault="00BE775D" w:rsidP="00B51350">
      <w:pPr>
        <w:pStyle w:val="TerminalDisplayIndent1"/>
      </w:pPr>
      <w:r w:rsidRPr="00686583">
        <w:t>[</w:t>
      </w:r>
      <w:r>
        <w:rPr>
          <w:rFonts w:hint="eastAsia"/>
        </w:rPr>
        <w:t>Hub-PE</w:t>
      </w:r>
      <w:r w:rsidRPr="00686583">
        <w:t>-vpn-instance</w:t>
      </w:r>
      <w:r w:rsidRPr="00686583">
        <w:rPr>
          <w:rFonts w:hint="eastAsia"/>
        </w:rPr>
        <w:t>-vpn1</w:t>
      </w:r>
      <w:r>
        <w:rPr>
          <w:rFonts w:hint="eastAsia"/>
        </w:rPr>
        <w:t>-in</w:t>
      </w:r>
      <w:r w:rsidRPr="00686583">
        <w:t xml:space="preserve">] </w:t>
      </w:r>
      <w:r w:rsidRPr="00B421C2">
        <w:t xml:space="preserve">vpn-target </w:t>
      </w:r>
      <w:r w:rsidRPr="00B421C2">
        <w:rPr>
          <w:rFonts w:hint="eastAsia"/>
        </w:rPr>
        <w:t>222</w:t>
      </w:r>
      <w:r w:rsidRPr="00B421C2">
        <w:t>:</w:t>
      </w:r>
      <w:r w:rsidRPr="00B421C2">
        <w:rPr>
          <w:rFonts w:hint="eastAsia"/>
        </w:rPr>
        <w:t xml:space="preserve">2 </w:t>
      </w:r>
      <w:r w:rsidRPr="00B421C2">
        <w:t>import-extcommunity</w:t>
      </w:r>
    </w:p>
    <w:p w:rsidR="00BE775D" w:rsidRPr="00B421C2" w:rsidRDefault="00BE775D" w:rsidP="00B51350">
      <w:pPr>
        <w:pStyle w:val="TerminalDisplayIndent1"/>
      </w:pPr>
      <w:r w:rsidRPr="00E871C2">
        <w:t>[</w:t>
      </w:r>
      <w:r w:rsidRPr="00E871C2">
        <w:rPr>
          <w:rFonts w:hint="eastAsia"/>
        </w:rPr>
        <w:t>Hub-PE</w:t>
      </w:r>
      <w:r w:rsidRPr="00E871C2">
        <w:t>-vpn-instance</w:t>
      </w:r>
      <w:r w:rsidRPr="00E871C2">
        <w:rPr>
          <w:rFonts w:hint="eastAsia"/>
        </w:rPr>
        <w:t>-vpn1-in</w:t>
      </w:r>
      <w:r w:rsidRPr="00E871C2">
        <w:t xml:space="preserve">] </w:t>
      </w:r>
      <w:r w:rsidRPr="00B421C2">
        <w:rPr>
          <w:rFonts w:hint="eastAsia"/>
        </w:rPr>
        <w:t>quit</w:t>
      </w:r>
    </w:p>
    <w:p w:rsidR="00BE775D" w:rsidRPr="00686583" w:rsidRDefault="00BE775D" w:rsidP="00B51350">
      <w:pPr>
        <w:pStyle w:val="TerminalDisplayIndent1"/>
      </w:pPr>
      <w:r w:rsidRPr="00686583">
        <w:t>[</w:t>
      </w:r>
      <w:r>
        <w:rPr>
          <w:rFonts w:hint="eastAsia"/>
        </w:rPr>
        <w:t>Hub-PE</w:t>
      </w:r>
      <w:r w:rsidRPr="00686583">
        <w:t>] ip vpn-instance vpn</w:t>
      </w:r>
      <w:r w:rsidRPr="00686583">
        <w:rPr>
          <w:rFonts w:hint="eastAsia"/>
        </w:rPr>
        <w:t>1</w:t>
      </w:r>
      <w:r>
        <w:rPr>
          <w:rFonts w:hint="eastAsia"/>
        </w:rPr>
        <w:t>-out</w:t>
      </w:r>
    </w:p>
    <w:p w:rsidR="00BE775D" w:rsidRPr="00686583" w:rsidRDefault="00BE775D" w:rsidP="00B51350">
      <w:pPr>
        <w:pStyle w:val="TerminalDisplayIndent1"/>
      </w:pPr>
      <w:r w:rsidRPr="00686583">
        <w:t>[</w:t>
      </w:r>
      <w:r>
        <w:rPr>
          <w:rFonts w:hint="eastAsia"/>
        </w:rPr>
        <w:t>Hub-PE</w:t>
      </w:r>
      <w:r w:rsidRPr="00686583">
        <w:t>-vpn-instance</w:t>
      </w:r>
      <w:r w:rsidRPr="00686583">
        <w:rPr>
          <w:rFonts w:hint="eastAsia"/>
        </w:rPr>
        <w:t>-vpn1</w:t>
      </w:r>
      <w:r>
        <w:rPr>
          <w:rFonts w:hint="eastAsia"/>
        </w:rPr>
        <w:t>-out</w:t>
      </w:r>
      <w:r w:rsidRPr="00686583">
        <w:t xml:space="preserve">] route-distinguisher </w:t>
      </w:r>
      <w:r>
        <w:rPr>
          <w:rFonts w:hint="eastAsia"/>
        </w:rPr>
        <w:t>1</w:t>
      </w:r>
      <w:r w:rsidRPr="00686583">
        <w:t>00:</w:t>
      </w:r>
      <w:r>
        <w:rPr>
          <w:rFonts w:hint="eastAsia"/>
        </w:rPr>
        <w:t>4</w:t>
      </w:r>
    </w:p>
    <w:p w:rsidR="00BE775D" w:rsidRPr="00B421C2" w:rsidRDefault="00BE775D" w:rsidP="00B51350">
      <w:pPr>
        <w:pStyle w:val="TerminalDisplayIndent1"/>
      </w:pPr>
      <w:r w:rsidRPr="00686583">
        <w:t>[</w:t>
      </w:r>
      <w:r>
        <w:rPr>
          <w:rFonts w:hint="eastAsia"/>
        </w:rPr>
        <w:t>Hub-PE</w:t>
      </w:r>
      <w:r w:rsidRPr="00686583">
        <w:t>-vpn-instance</w:t>
      </w:r>
      <w:r w:rsidRPr="00686583">
        <w:rPr>
          <w:rFonts w:hint="eastAsia"/>
        </w:rPr>
        <w:t>-vpn1</w:t>
      </w:r>
      <w:r>
        <w:rPr>
          <w:rFonts w:hint="eastAsia"/>
        </w:rPr>
        <w:t>-out</w:t>
      </w:r>
      <w:r w:rsidRPr="00686583">
        <w:t xml:space="preserve">] </w:t>
      </w:r>
      <w:r w:rsidRPr="00B421C2">
        <w:t>vpn-target 1</w:t>
      </w:r>
      <w:r w:rsidRPr="00B421C2">
        <w:rPr>
          <w:rFonts w:hint="eastAsia"/>
        </w:rPr>
        <w:t>11</w:t>
      </w:r>
      <w:r w:rsidRPr="00B421C2">
        <w:t>:1</w:t>
      </w:r>
      <w:r w:rsidRPr="00B421C2">
        <w:rPr>
          <w:rFonts w:hint="eastAsia"/>
        </w:rPr>
        <w:t xml:space="preserve"> </w:t>
      </w:r>
      <w:r w:rsidRPr="00B421C2">
        <w:t>export-extcommunity</w:t>
      </w:r>
    </w:p>
    <w:p w:rsidR="00BE775D" w:rsidRPr="00B421C2" w:rsidRDefault="00BE775D" w:rsidP="00B51350">
      <w:pPr>
        <w:pStyle w:val="TerminalDisplayIndent1"/>
      </w:pPr>
      <w:r w:rsidRPr="00616359">
        <w:t>[</w:t>
      </w:r>
      <w:r w:rsidRPr="00616359">
        <w:rPr>
          <w:rFonts w:hint="eastAsia"/>
        </w:rPr>
        <w:t>Hub-PE</w:t>
      </w:r>
      <w:r w:rsidRPr="00616359">
        <w:t>-vpn-instance</w:t>
      </w:r>
      <w:r w:rsidRPr="00616359">
        <w:rPr>
          <w:rFonts w:hint="eastAsia"/>
        </w:rPr>
        <w:t>-vpn1-out</w:t>
      </w:r>
      <w:r w:rsidRPr="00616359">
        <w:t xml:space="preserve">] </w:t>
      </w:r>
      <w:r w:rsidRPr="00B421C2">
        <w:rPr>
          <w:rFonts w:hint="eastAsia"/>
        </w:rPr>
        <w:t>quit</w:t>
      </w:r>
    </w:p>
    <w:p w:rsidR="00BE775D" w:rsidRPr="00616359" w:rsidRDefault="00BE775D" w:rsidP="00B51350">
      <w:pPr>
        <w:pStyle w:val="TerminalDisplayIndent1"/>
      </w:pPr>
      <w:r w:rsidRPr="00616359">
        <w:t>[</w:t>
      </w:r>
      <w:r w:rsidRPr="00616359">
        <w:rPr>
          <w:rFonts w:hint="eastAsia"/>
        </w:rPr>
        <w:t>Hub-PE</w:t>
      </w:r>
      <w:r w:rsidRPr="00616359">
        <w:t xml:space="preserve">] </w:t>
      </w:r>
      <w:r w:rsidRPr="00616359">
        <w:rPr>
          <w:rFonts w:hint="eastAsia"/>
        </w:rPr>
        <w:t xml:space="preserve">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BE775D" w:rsidRPr="00A354AB" w:rsidRDefault="00BE775D" w:rsidP="00B51350">
      <w:pPr>
        <w:pStyle w:val="TerminalDisplayIndent1"/>
      </w:pPr>
      <w:r w:rsidRPr="00A354AB">
        <w:t>[</w:t>
      </w:r>
      <w:r w:rsidRPr="00A354AB">
        <w:rPr>
          <w:rFonts w:hint="eastAsia"/>
        </w:rPr>
        <w:t>Hub-PE</w:t>
      </w:r>
      <w:r w:rsidRPr="00A354AB">
        <w:t>-</w:t>
      </w:r>
      <w:r w:rsidR="00064113">
        <w:t>GigabitEthernet</w:t>
      </w:r>
      <w:r w:rsidR="009C0B77">
        <w:t>3/1</w:t>
      </w:r>
      <w:r w:rsidR="00064113">
        <w:t>/1</w:t>
      </w:r>
      <w:r w:rsidRPr="00A354AB">
        <w:t>] ip binding vpn-instance vpn</w:t>
      </w:r>
      <w:r w:rsidRPr="00A354AB">
        <w:rPr>
          <w:rFonts w:hint="eastAsia"/>
        </w:rPr>
        <w:t>1-in</w:t>
      </w:r>
    </w:p>
    <w:p w:rsidR="00BE775D" w:rsidRPr="00A354AB" w:rsidRDefault="00BE775D" w:rsidP="00B51350">
      <w:pPr>
        <w:pStyle w:val="TerminalDisplayIndent1"/>
      </w:pPr>
      <w:r w:rsidRPr="00A354AB">
        <w:t>[</w:t>
      </w:r>
      <w:r w:rsidRPr="00A354AB">
        <w:rPr>
          <w:rFonts w:hint="eastAsia"/>
        </w:rPr>
        <w:t>Hub-PE</w:t>
      </w:r>
      <w:r w:rsidRPr="00A354AB">
        <w:t>-</w:t>
      </w:r>
      <w:r w:rsidR="00064113">
        <w:t>GigabitEthernet</w:t>
      </w:r>
      <w:r w:rsidR="009C0B77">
        <w:t>3/1</w:t>
      </w:r>
      <w:r w:rsidR="00064113">
        <w:t>/1</w:t>
      </w:r>
      <w:r w:rsidRPr="00A354AB">
        <w:t>] ip address 1</w:t>
      </w:r>
      <w:r w:rsidRPr="00A354AB">
        <w:rPr>
          <w:rFonts w:hint="eastAsia"/>
        </w:rPr>
        <w:t>0</w:t>
      </w:r>
      <w:r w:rsidRPr="00A354AB">
        <w:t>.</w:t>
      </w:r>
      <w:r w:rsidRPr="00A354AB">
        <w:rPr>
          <w:rFonts w:hint="eastAsia"/>
        </w:rPr>
        <w:t>3</w:t>
      </w:r>
      <w:r w:rsidRPr="00A354AB">
        <w:t xml:space="preserve">.1.2 </w:t>
      </w:r>
      <w:r w:rsidRPr="00A354AB">
        <w:rPr>
          <w:rFonts w:hint="eastAsia"/>
        </w:rPr>
        <w:t>24</w:t>
      </w:r>
    </w:p>
    <w:p w:rsidR="00BE775D" w:rsidRPr="00B421C2" w:rsidRDefault="00BE775D" w:rsidP="00B51350">
      <w:pPr>
        <w:pStyle w:val="TerminalDisplayIndent1"/>
      </w:pPr>
      <w:r w:rsidRPr="00616359">
        <w:t>[</w:t>
      </w:r>
      <w:r w:rsidRPr="00616359">
        <w:rPr>
          <w:rFonts w:hint="eastAsia"/>
        </w:rPr>
        <w:t>Hub-PE</w:t>
      </w:r>
      <w:r w:rsidRPr="00616359">
        <w:t>-</w:t>
      </w:r>
      <w:r w:rsidR="00064113">
        <w:t>GigabitEthernet</w:t>
      </w:r>
      <w:r w:rsidR="009C0B77">
        <w:t>3/1</w:t>
      </w:r>
      <w:r w:rsidR="00064113">
        <w:t>/1</w:t>
      </w:r>
      <w:r w:rsidRPr="00616359">
        <w:t xml:space="preserve">] </w:t>
      </w:r>
      <w:r w:rsidRPr="00B421C2">
        <w:rPr>
          <w:rFonts w:hint="eastAsia"/>
        </w:rPr>
        <w:t>quit</w:t>
      </w:r>
    </w:p>
    <w:p w:rsidR="00BE775D" w:rsidRPr="00A354AB" w:rsidRDefault="00BE775D" w:rsidP="00B51350">
      <w:pPr>
        <w:pStyle w:val="TerminalDisplayIndent1"/>
      </w:pPr>
      <w:r w:rsidRPr="00A354AB">
        <w:t>[</w:t>
      </w:r>
      <w:r w:rsidRPr="00A354AB">
        <w:rPr>
          <w:rFonts w:hint="eastAsia"/>
        </w:rPr>
        <w:t>Hub-PE</w:t>
      </w:r>
      <w:r w:rsidRPr="00A354AB">
        <w:t xml:space="preserve">] </w:t>
      </w:r>
      <w:r>
        <w:rPr>
          <w:rFonts w:hint="eastAsia"/>
        </w:rPr>
        <w:t xml:space="preserve">interface </w:t>
      </w:r>
      <w:r w:rsidR="00064113">
        <w:t xml:space="preserve">gigabitethernet </w:t>
      </w:r>
      <w:r w:rsidR="009C0B77">
        <w:t>3/1</w:t>
      </w:r>
      <w:r w:rsidR="00064113">
        <w:t>/2</w:t>
      </w:r>
    </w:p>
    <w:p w:rsidR="00BE775D" w:rsidRPr="00A354AB" w:rsidRDefault="00BE775D" w:rsidP="00B51350">
      <w:pPr>
        <w:pStyle w:val="TerminalDisplayIndent1"/>
      </w:pPr>
      <w:r w:rsidRPr="00A354AB">
        <w:t>[</w:t>
      </w:r>
      <w:r w:rsidRPr="00A354AB">
        <w:rPr>
          <w:rFonts w:hint="eastAsia"/>
        </w:rPr>
        <w:t>Hub-PE</w:t>
      </w:r>
      <w:r w:rsidRPr="00A354AB">
        <w:t>-</w:t>
      </w:r>
      <w:r w:rsidR="00064113">
        <w:t>GigabitEthernet</w:t>
      </w:r>
      <w:r w:rsidR="009C0B77">
        <w:t>3/1</w:t>
      </w:r>
      <w:r w:rsidR="00064113">
        <w:t>/2</w:t>
      </w:r>
      <w:r w:rsidRPr="00A354AB">
        <w:t>] ip binding vpn-instance vpn</w:t>
      </w:r>
      <w:r w:rsidRPr="00A354AB">
        <w:rPr>
          <w:rFonts w:hint="eastAsia"/>
        </w:rPr>
        <w:t>1-</w:t>
      </w:r>
      <w:r>
        <w:rPr>
          <w:rFonts w:hint="eastAsia"/>
        </w:rPr>
        <w:t>out</w:t>
      </w:r>
    </w:p>
    <w:p w:rsidR="00BE775D" w:rsidRPr="00A354AB" w:rsidRDefault="00BE775D" w:rsidP="00B51350">
      <w:pPr>
        <w:pStyle w:val="TerminalDisplayIndent1"/>
      </w:pPr>
      <w:r w:rsidRPr="00A354AB">
        <w:t>[</w:t>
      </w:r>
      <w:r w:rsidRPr="00A354AB">
        <w:rPr>
          <w:rFonts w:hint="eastAsia"/>
        </w:rPr>
        <w:t>Hub-PE</w:t>
      </w:r>
      <w:r w:rsidRPr="00A354AB">
        <w:t>-</w:t>
      </w:r>
      <w:r w:rsidR="00064113">
        <w:t>GigabitEthernet</w:t>
      </w:r>
      <w:r w:rsidR="009C0B77">
        <w:t>3/1</w:t>
      </w:r>
      <w:r w:rsidR="00064113">
        <w:t>/2</w:t>
      </w:r>
      <w:r w:rsidRPr="00A354AB">
        <w:t>] ip address 1</w:t>
      </w:r>
      <w:r w:rsidRPr="00A354AB">
        <w:rPr>
          <w:rFonts w:hint="eastAsia"/>
        </w:rPr>
        <w:t>0</w:t>
      </w:r>
      <w:r w:rsidRPr="00A354AB">
        <w:t>.</w:t>
      </w:r>
      <w:r>
        <w:rPr>
          <w:rFonts w:hint="eastAsia"/>
        </w:rPr>
        <w:t>4</w:t>
      </w:r>
      <w:r w:rsidRPr="00A354AB">
        <w:t xml:space="preserve">.1.2 </w:t>
      </w:r>
      <w:r w:rsidRPr="00A354AB">
        <w:rPr>
          <w:rFonts w:hint="eastAsia"/>
        </w:rPr>
        <w:t>24</w:t>
      </w:r>
    </w:p>
    <w:p w:rsidR="00BE775D" w:rsidRPr="00B421C2" w:rsidRDefault="00BE775D" w:rsidP="00B51350">
      <w:pPr>
        <w:pStyle w:val="TerminalDisplayIndent1"/>
      </w:pPr>
      <w:r w:rsidRPr="00616359">
        <w:t>[</w:t>
      </w:r>
      <w:r w:rsidRPr="00616359">
        <w:rPr>
          <w:rFonts w:hint="eastAsia"/>
        </w:rPr>
        <w:t>Hub-PE</w:t>
      </w:r>
      <w:r w:rsidRPr="00616359">
        <w:t>-</w:t>
      </w:r>
      <w:r w:rsidR="00064113">
        <w:t>GigabitEthernet</w:t>
      </w:r>
      <w:r w:rsidR="009C0B77">
        <w:t>3/1</w:t>
      </w:r>
      <w:r w:rsidR="00064113">
        <w:t>/2</w:t>
      </w:r>
      <w:r w:rsidRPr="00616359">
        <w:t xml:space="preserve">] </w:t>
      </w:r>
      <w:r w:rsidRPr="00B421C2">
        <w:rPr>
          <w:rFonts w:hint="eastAsia"/>
        </w:rPr>
        <w:t>quit</w:t>
      </w:r>
    </w:p>
    <w:p w:rsidR="00BE775D" w:rsidRPr="007530E2" w:rsidRDefault="00BE775D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按</w:t>
      </w:r>
      <w:r w:rsidR="00D55D92">
        <w:fldChar w:fldCharType="begin"/>
      </w:r>
      <w:r w:rsidR="00D55D92">
        <w:rPr>
          <w:lang w:eastAsia="zh-CN"/>
        </w:rPr>
        <w:instrText xml:space="preserve">  REF _Ref290020816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1-27</w:t>
      </w:r>
      <w:r w:rsidR="00D55D92">
        <w:fldChar w:fldCharType="end"/>
      </w:r>
      <w:r w:rsidRPr="007530E2">
        <w:rPr>
          <w:rFonts w:hint="eastAsia"/>
          <w:lang w:eastAsia="zh-CN"/>
        </w:rPr>
        <w:t>配置各</w:t>
      </w:r>
      <w:r w:rsidRPr="007530E2">
        <w:rPr>
          <w:rFonts w:hint="eastAsia"/>
          <w:lang w:eastAsia="zh-CN"/>
        </w:rPr>
        <w:t>CE</w:t>
      </w:r>
      <w:r w:rsidRPr="007530E2">
        <w:rPr>
          <w:rFonts w:hint="eastAsia"/>
          <w:lang w:eastAsia="zh-CN"/>
        </w:rPr>
        <w:t>的接口</w:t>
      </w:r>
      <w:r w:rsidRPr="007530E2">
        <w:rPr>
          <w:rFonts w:hint="eastAsia"/>
          <w:lang w:eastAsia="zh-CN"/>
        </w:rPr>
        <w:t>IP</w:t>
      </w:r>
      <w:r w:rsidRPr="007530E2">
        <w:rPr>
          <w:rFonts w:hint="eastAsia"/>
          <w:lang w:eastAsia="zh-CN"/>
        </w:rPr>
        <w:t>地址，配置过程略。</w:t>
      </w:r>
    </w:p>
    <w:p w:rsidR="00BE775D" w:rsidRPr="007530E2" w:rsidRDefault="00BE775D" w:rsidP="00B51350">
      <w:pPr>
        <w:pStyle w:val="ItemIndent1"/>
      </w:pPr>
      <w:r w:rsidRPr="007530E2">
        <w:rPr>
          <w:rFonts w:hint="eastAsia"/>
        </w:rPr>
        <w:t>配置完成后，在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设备上执行</w:t>
      </w:r>
      <w:r w:rsidRPr="00DA2C2B">
        <w:rPr>
          <w:rStyle w:val="commandkeywords"/>
          <w:rFonts w:hint="eastAsia"/>
        </w:rPr>
        <w:t>display ip vpn-instance</w:t>
      </w:r>
      <w:r w:rsidRPr="007530E2">
        <w:rPr>
          <w:rFonts w:hint="eastAsia"/>
        </w:rPr>
        <w:t>命令可以看到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实例的配置情况。各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能</w:t>
      </w:r>
      <w:r w:rsidRPr="007530E2">
        <w:rPr>
          <w:rFonts w:hint="eastAsia"/>
        </w:rPr>
        <w:t>ping</w:t>
      </w:r>
      <w:r w:rsidRPr="007530E2">
        <w:rPr>
          <w:rFonts w:hint="eastAsia"/>
        </w:rPr>
        <w:t>通自己接入的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。</w:t>
      </w:r>
    </w:p>
    <w:p w:rsidR="00BE775D" w:rsidRPr="007530E2" w:rsidRDefault="00BE775D" w:rsidP="00B51350">
      <w:pPr>
        <w:pStyle w:val="ItemIndent1"/>
      </w:pPr>
      <w:r w:rsidRPr="007530E2">
        <w:rPr>
          <w:rFonts w:hint="eastAsia"/>
        </w:rPr>
        <w:t>以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>
        <w:rPr>
          <w:rFonts w:hint="eastAsia"/>
        </w:rPr>
        <w:t>Spoke-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为例：</w:t>
      </w:r>
    </w:p>
    <w:p w:rsidR="00BE775D" w:rsidRPr="007530E2" w:rsidRDefault="00BE775D" w:rsidP="00B51350">
      <w:pPr>
        <w:pStyle w:val="TerminalDisplayIndent1"/>
      </w:pPr>
      <w:r w:rsidRPr="007530E2">
        <w:rPr>
          <w:rFonts w:hint="eastAsia"/>
        </w:rPr>
        <w:t>[</w:t>
      </w:r>
      <w:r>
        <w:rPr>
          <w:rFonts w:hint="eastAsia"/>
        </w:rPr>
        <w:t>Spoke-</w:t>
      </w:r>
      <w:r w:rsidRPr="007530E2">
        <w:rPr>
          <w:rFonts w:hint="eastAsia"/>
        </w:rPr>
        <w:t>PE1] display ip vpn-instance</w:t>
      </w:r>
    </w:p>
    <w:p w:rsidR="00BE775D" w:rsidRDefault="00BE775D" w:rsidP="00B51350">
      <w:pPr>
        <w:pStyle w:val="TerminalDisplayIndent1"/>
      </w:pPr>
      <w:r>
        <w:lastRenderedPageBreak/>
        <w:t xml:space="preserve">  Total VPN-Instances configured : 1</w:t>
      </w:r>
    </w:p>
    <w:p w:rsidR="00C53391" w:rsidRPr="00B339DE" w:rsidRDefault="00C53391" w:rsidP="00B51350">
      <w:pPr>
        <w:pStyle w:val="TerminalDisplayIndent1"/>
      </w:pPr>
      <w:r w:rsidRPr="00B339DE">
        <w:t xml:space="preserve">  Total IPv4 VPN-Instances configured : 1</w:t>
      </w:r>
    </w:p>
    <w:p w:rsidR="00C53391" w:rsidRPr="00B339DE" w:rsidRDefault="00C53391" w:rsidP="00B51350">
      <w:pPr>
        <w:pStyle w:val="TerminalDisplayIndent1"/>
      </w:pPr>
      <w:r w:rsidRPr="00B339DE">
        <w:t xml:space="preserve">  Total IPv6 VPN-Instances configured : 0</w:t>
      </w:r>
    </w:p>
    <w:p w:rsidR="00C53391" w:rsidRDefault="00C53391" w:rsidP="00B51350">
      <w:pPr>
        <w:pStyle w:val="TerminalDisplayIndent1"/>
      </w:pPr>
      <w:r w:rsidRPr="00B339DE">
        <w:t xml:space="preserve">  VPN-Instance Name     RD              Address family      Create time</w:t>
      </w:r>
    </w:p>
    <w:p w:rsidR="00EE321A" w:rsidRPr="00616359" w:rsidRDefault="00BE775D" w:rsidP="00B51350">
      <w:pPr>
        <w:pStyle w:val="TerminalDisplayIndent1"/>
      </w:pPr>
      <w:r>
        <w:t xml:space="preserve">  vpn1                  100:1           </w:t>
      </w:r>
      <w:r w:rsidR="00C53391">
        <w:rPr>
          <w:rFonts w:hint="eastAsia"/>
        </w:rPr>
        <w:t xml:space="preserve">IPv4         </w:t>
      </w:r>
      <w:r>
        <w:t xml:space="preserve">       2009/04/08 10:55:07</w:t>
      </w:r>
    </w:p>
    <w:p w:rsidR="00BE775D" w:rsidRPr="00C005C2" w:rsidRDefault="00BE775D" w:rsidP="00B51350">
      <w:pPr>
        <w:pStyle w:val="TerminalDisplayIndent1"/>
      </w:pPr>
      <w:r w:rsidRPr="00C005C2">
        <w:rPr>
          <w:rFonts w:hint="eastAsia"/>
        </w:rPr>
        <w:t>[</w:t>
      </w:r>
      <w:r>
        <w:rPr>
          <w:rFonts w:hint="eastAsia"/>
        </w:rPr>
        <w:t>Spoke-</w:t>
      </w:r>
      <w:r w:rsidRPr="00C005C2">
        <w:rPr>
          <w:rFonts w:hint="eastAsia"/>
        </w:rPr>
        <w:t>PE1] ping -vpn-instance vpn1 10.1.1.1</w:t>
      </w:r>
    </w:p>
    <w:p w:rsidR="00EE321A" w:rsidRDefault="00EE321A" w:rsidP="00B51350">
      <w:pPr>
        <w:pStyle w:val="TerminalDisplayIndent1"/>
      </w:pPr>
      <w:r>
        <w:t xml:space="preserve">Ping </w:t>
      </w:r>
      <w:r w:rsidRPr="00C005C2">
        <w:rPr>
          <w:rFonts w:hint="eastAsia"/>
        </w:rPr>
        <w:t>10.1.1.1</w:t>
      </w:r>
      <w:r>
        <w:t xml:space="preserve"> (</w:t>
      </w:r>
      <w:r w:rsidRPr="00C005C2">
        <w:rPr>
          <w:rFonts w:hint="eastAsia"/>
        </w:rPr>
        <w:t>10.1.1.1</w:t>
      </w:r>
      <w:r>
        <w:t>): 56 data bytes, press CTRL_C to break</w:t>
      </w:r>
    </w:p>
    <w:p w:rsidR="00EE321A" w:rsidRDefault="00EE321A" w:rsidP="00B51350">
      <w:pPr>
        <w:pStyle w:val="TerminalDisplayIndent1"/>
      </w:pPr>
      <w:r>
        <w:t xml:space="preserve">56 bytes from </w:t>
      </w:r>
      <w:r w:rsidRPr="00C005C2">
        <w:rPr>
          <w:rFonts w:hint="eastAsia"/>
        </w:rPr>
        <w:t>10.1.1.1</w:t>
      </w:r>
      <w:r>
        <w:t>: icmp_seq=0 ttl=128 time=1.913 ms</w:t>
      </w:r>
    </w:p>
    <w:p w:rsidR="00EE321A" w:rsidRDefault="00EE321A" w:rsidP="00B51350">
      <w:pPr>
        <w:pStyle w:val="TerminalDisplayIndent1"/>
      </w:pPr>
      <w:r>
        <w:t xml:space="preserve">56 bytes from </w:t>
      </w:r>
      <w:r w:rsidRPr="00C005C2">
        <w:rPr>
          <w:rFonts w:hint="eastAsia"/>
        </w:rPr>
        <w:t>10.1.1.1</w:t>
      </w:r>
      <w:r>
        <w:t>: icmp_seq=1 ttl=128 time=2.381 ms</w:t>
      </w:r>
    </w:p>
    <w:p w:rsidR="00EE321A" w:rsidRDefault="00EE321A" w:rsidP="00B51350">
      <w:pPr>
        <w:pStyle w:val="TerminalDisplayIndent1"/>
      </w:pPr>
      <w:r>
        <w:t xml:space="preserve">56 bytes from </w:t>
      </w:r>
      <w:r w:rsidRPr="00C005C2">
        <w:rPr>
          <w:rFonts w:hint="eastAsia"/>
        </w:rPr>
        <w:t>10.1.1.1</w:t>
      </w:r>
      <w:r>
        <w:t>: icmp_seq=2 ttl=128 time=1.707 ms</w:t>
      </w:r>
    </w:p>
    <w:p w:rsidR="00EE321A" w:rsidRDefault="00EE321A" w:rsidP="00B51350">
      <w:pPr>
        <w:pStyle w:val="TerminalDisplayIndent1"/>
      </w:pPr>
      <w:r>
        <w:t xml:space="preserve">56 bytes from </w:t>
      </w:r>
      <w:r w:rsidRPr="00C005C2">
        <w:rPr>
          <w:rFonts w:hint="eastAsia"/>
        </w:rPr>
        <w:t>10.1.1.1</w:t>
      </w:r>
      <w:r>
        <w:t>: icmp_seq=3 ttl=128 time=1.666 ms</w:t>
      </w:r>
    </w:p>
    <w:p w:rsidR="00EE321A" w:rsidRDefault="00EE321A" w:rsidP="00B51350">
      <w:pPr>
        <w:pStyle w:val="TerminalDisplayIndent1"/>
      </w:pPr>
      <w:r>
        <w:t xml:space="preserve">56 bytes from </w:t>
      </w:r>
      <w:r w:rsidRPr="00C005C2">
        <w:rPr>
          <w:rFonts w:hint="eastAsia"/>
        </w:rPr>
        <w:t>10.1.1.1</w:t>
      </w:r>
      <w:r>
        <w:t>: icmp_seq=4 ttl=128 time=2.710 ms</w:t>
      </w:r>
    </w:p>
    <w:p w:rsidR="00EE321A" w:rsidRDefault="00EE321A" w:rsidP="00B51350">
      <w:pPr>
        <w:pStyle w:val="TerminalDisplayIndent1"/>
      </w:pPr>
    </w:p>
    <w:p w:rsidR="00EE321A" w:rsidRDefault="00EE321A" w:rsidP="00B51350">
      <w:pPr>
        <w:pStyle w:val="TerminalDisplayIndent1"/>
      </w:pPr>
      <w:r>
        <w:t xml:space="preserve">--- Ping statistics for </w:t>
      </w:r>
      <w:r w:rsidRPr="00C005C2">
        <w:rPr>
          <w:rFonts w:hint="eastAsia"/>
        </w:rPr>
        <w:t>10.1.1.1</w:t>
      </w:r>
      <w:r>
        <w:t xml:space="preserve"> ---</w:t>
      </w:r>
    </w:p>
    <w:p w:rsidR="00EE321A" w:rsidRDefault="00EE321A" w:rsidP="00B51350">
      <w:pPr>
        <w:pStyle w:val="TerminalDisplayIndent1"/>
      </w:pPr>
      <w:r>
        <w:t>5 packet(s) transmitted, 5 packet(s) received, 0.0% packet loss</w:t>
      </w:r>
    </w:p>
    <w:p w:rsidR="00BE775D" w:rsidRPr="007530E2" w:rsidRDefault="00EE321A" w:rsidP="00B51350">
      <w:pPr>
        <w:pStyle w:val="TerminalDisplayIndent1"/>
      </w:pPr>
      <w:r>
        <w:t>round-trip min/avg/max/std-dev = 1.666/2.075/2.710/0.406 ms</w:t>
      </w:r>
    </w:p>
    <w:p w:rsidR="007D7DD4" w:rsidRDefault="00BE775D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与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之间建立</w:t>
      </w:r>
      <w:r w:rsidRPr="00B421C2">
        <w:rPr>
          <w:rFonts w:hint="eastAsia"/>
          <w:lang w:eastAsia="zh-CN"/>
        </w:rPr>
        <w:t>EBGP</w:t>
      </w:r>
      <w:r w:rsidRPr="00B421C2">
        <w:rPr>
          <w:rFonts w:hint="eastAsia"/>
          <w:lang w:eastAsia="zh-CN"/>
        </w:rPr>
        <w:t>对等体，引入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路由</w:t>
      </w:r>
    </w:p>
    <w:p w:rsidR="00BE775D" w:rsidRPr="00CF2C29" w:rsidRDefault="00BE775D" w:rsidP="00B51350">
      <w:pPr>
        <w:pStyle w:val="ItemIndent1"/>
      </w:pPr>
      <w:r w:rsidRPr="00CF2C29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Spoke-</w:t>
      </w:r>
      <w:r w:rsidRPr="00CF2C29">
        <w:rPr>
          <w:rFonts w:hint="eastAsia"/>
        </w:rPr>
        <w:t>CE 1</w:t>
      </w:r>
      <w:r w:rsidRPr="007530E2">
        <w:rPr>
          <w:rFonts w:hint="eastAsia"/>
        </w:rPr>
        <w:t>。</w:t>
      </w:r>
    </w:p>
    <w:p w:rsidR="00BE775D" w:rsidRPr="00CF2C29" w:rsidRDefault="00BE775D" w:rsidP="00B51350">
      <w:pPr>
        <w:pStyle w:val="TerminalDisplayIndent1"/>
      </w:pPr>
      <w:r w:rsidRPr="00CF2C29">
        <w:rPr>
          <w:rFonts w:hint="eastAsia"/>
        </w:rPr>
        <w:t>&lt;Spoke-C</w:t>
      </w:r>
      <w:r w:rsidRPr="00CF2C29">
        <w:t>E1</w:t>
      </w:r>
      <w:r w:rsidRPr="00CF2C29">
        <w:rPr>
          <w:rFonts w:hint="eastAsia"/>
        </w:rPr>
        <w:t>&gt; system-view</w:t>
      </w:r>
    </w:p>
    <w:p w:rsidR="00BE775D" w:rsidRPr="00CF2C29" w:rsidRDefault="00BE775D" w:rsidP="00B51350">
      <w:pPr>
        <w:pStyle w:val="TerminalDisplayIndent1"/>
      </w:pPr>
      <w:r w:rsidRPr="00CF2C29">
        <w:t>[</w:t>
      </w:r>
      <w:r w:rsidRPr="00CF2C29">
        <w:rPr>
          <w:rFonts w:hint="eastAsia"/>
        </w:rPr>
        <w:t>Spoke-</w:t>
      </w:r>
      <w:r w:rsidRPr="00CF2C29">
        <w:t>CE1] bgp 65410</w:t>
      </w:r>
    </w:p>
    <w:p w:rsidR="00BE775D" w:rsidRDefault="00BE775D" w:rsidP="00B51350">
      <w:pPr>
        <w:pStyle w:val="TerminalDisplayIndent1"/>
      </w:pPr>
      <w:r w:rsidRPr="00CF2C29">
        <w:t>[</w:t>
      </w:r>
      <w:r w:rsidRPr="00CF2C29">
        <w:rPr>
          <w:rFonts w:hint="eastAsia"/>
        </w:rPr>
        <w:t>Spoke-</w:t>
      </w:r>
      <w:r w:rsidRPr="00CF2C29">
        <w:t>CE1-</w:t>
      </w:r>
      <w:r w:rsidR="00F07E7A">
        <w:t>bgp-default</w:t>
      </w:r>
      <w:r w:rsidRPr="00CF2C29">
        <w:t>] peer 1</w:t>
      </w:r>
      <w:r w:rsidRPr="00CF2C29">
        <w:rPr>
          <w:rFonts w:hint="eastAsia"/>
        </w:rPr>
        <w:t>0</w:t>
      </w:r>
      <w:r w:rsidRPr="00CF2C29">
        <w:t>.1.1.2 as-number 100</w:t>
      </w:r>
    </w:p>
    <w:p w:rsidR="00D77D00" w:rsidRDefault="00D77D00" w:rsidP="00B51350">
      <w:pPr>
        <w:pStyle w:val="TerminalDisplayIndent1"/>
      </w:pPr>
      <w:r w:rsidRPr="00CF2C29">
        <w:t>[</w:t>
      </w:r>
      <w:r w:rsidRPr="00CF2C29">
        <w:rPr>
          <w:rFonts w:hint="eastAsia"/>
        </w:rPr>
        <w:t>Spoke-</w:t>
      </w:r>
      <w:r w:rsidRPr="00CF2C29">
        <w:t>CE1-</w:t>
      </w:r>
      <w:r w:rsidR="00F07E7A">
        <w:t>bgp-default</w:t>
      </w:r>
      <w:r w:rsidRPr="00CF2C29">
        <w:t>]</w:t>
      </w:r>
      <w:r>
        <w:rPr>
          <w:rFonts w:hint="eastAsia"/>
        </w:rPr>
        <w:t xml:space="preserve"> </w:t>
      </w:r>
      <w:r w:rsidRPr="00D77D00">
        <w:t>address-family ipv4</w:t>
      </w:r>
    </w:p>
    <w:p w:rsidR="00D77D00" w:rsidRPr="00CF2C29" w:rsidRDefault="00D77D00" w:rsidP="00B51350">
      <w:pPr>
        <w:pStyle w:val="TerminalDisplayIndent1"/>
      </w:pPr>
      <w:r w:rsidRPr="00616359">
        <w:t>[</w:t>
      </w:r>
      <w:r w:rsidRPr="00CF2C29">
        <w:rPr>
          <w:rFonts w:hint="eastAsia"/>
        </w:rPr>
        <w:t>Spoke-</w:t>
      </w:r>
      <w:r w:rsidRPr="00616359">
        <w:t>CE1-</w:t>
      </w:r>
      <w:r w:rsidR="00F07E7A">
        <w:t>bgp-default</w:t>
      </w:r>
      <w:r>
        <w:rPr>
          <w:rFonts w:hint="eastAsia"/>
        </w:rPr>
        <w:t>-ipv4</w:t>
      </w:r>
      <w:r w:rsidRPr="00616359">
        <w:t>]</w:t>
      </w:r>
      <w:r>
        <w:rPr>
          <w:rFonts w:hint="eastAsia"/>
        </w:rPr>
        <w:t xml:space="preserve"> </w:t>
      </w:r>
      <w:r w:rsidRPr="00CF2C29">
        <w:t>peer 1</w:t>
      </w:r>
      <w:r w:rsidRPr="00CF2C29">
        <w:rPr>
          <w:rFonts w:hint="eastAsia"/>
        </w:rPr>
        <w:t>0</w:t>
      </w:r>
      <w:r w:rsidRPr="00CF2C29">
        <w:t>.1.1.2</w:t>
      </w:r>
      <w:r>
        <w:rPr>
          <w:rFonts w:hint="eastAsia"/>
        </w:rPr>
        <w:t xml:space="preserve"> enable</w:t>
      </w:r>
    </w:p>
    <w:p w:rsidR="00BE775D" w:rsidRDefault="00BE775D" w:rsidP="00B51350">
      <w:pPr>
        <w:pStyle w:val="TerminalDisplayIndent1"/>
      </w:pPr>
      <w:r w:rsidRPr="00616359">
        <w:t>[</w:t>
      </w:r>
      <w:r w:rsidRPr="00CF2C29">
        <w:rPr>
          <w:rFonts w:hint="eastAsia"/>
        </w:rPr>
        <w:t>Spoke-</w:t>
      </w:r>
      <w:r w:rsidRPr="00616359">
        <w:t>CE1-</w:t>
      </w:r>
      <w:r w:rsidR="00F07E7A">
        <w:t>bgp-default</w:t>
      </w:r>
      <w:r w:rsidR="00D77D00">
        <w:rPr>
          <w:rFonts w:hint="eastAsia"/>
        </w:rPr>
        <w:t>-ipv4</w:t>
      </w:r>
      <w:r w:rsidRPr="00616359">
        <w:t>] import-route direct</w:t>
      </w:r>
    </w:p>
    <w:p w:rsidR="00D77D00" w:rsidRPr="00616359" w:rsidRDefault="00D77D00" w:rsidP="00B51350">
      <w:pPr>
        <w:pStyle w:val="TerminalDisplayIndent1"/>
      </w:pPr>
      <w:r w:rsidRPr="00616359">
        <w:t>[</w:t>
      </w:r>
      <w:r w:rsidRPr="00CF2C29">
        <w:rPr>
          <w:rFonts w:hint="eastAsia"/>
        </w:rPr>
        <w:t>Spoke-</w:t>
      </w:r>
      <w:r w:rsidRPr="00616359">
        <w:t>CE1-</w:t>
      </w:r>
      <w:r w:rsidR="00F07E7A">
        <w:t>bgp-default</w:t>
      </w:r>
      <w:r>
        <w:rPr>
          <w:rFonts w:hint="eastAsia"/>
        </w:rPr>
        <w:t>-ipv4</w:t>
      </w:r>
      <w:r w:rsidRPr="00616359">
        <w:t>]</w:t>
      </w:r>
      <w:r>
        <w:rPr>
          <w:rFonts w:hint="eastAsia"/>
        </w:rPr>
        <w:t xml:space="preserve"> quit</w:t>
      </w:r>
    </w:p>
    <w:p w:rsidR="00BE775D" w:rsidRPr="00616359" w:rsidRDefault="00BE775D" w:rsidP="00B51350">
      <w:pPr>
        <w:pStyle w:val="TerminalDisplayIndent1"/>
      </w:pPr>
      <w:r w:rsidRPr="00616359">
        <w:t>[</w:t>
      </w:r>
      <w:r w:rsidRPr="00CF2C29">
        <w:rPr>
          <w:rFonts w:hint="eastAsia"/>
        </w:rPr>
        <w:t>Spoke-</w:t>
      </w:r>
      <w:r w:rsidRPr="00616359">
        <w:t>CE1-</w:t>
      </w:r>
      <w:r w:rsidR="00F07E7A">
        <w:t>bgp-default</w:t>
      </w:r>
      <w:r w:rsidRPr="00616359">
        <w:t>]</w:t>
      </w:r>
      <w:r w:rsidRPr="00616359">
        <w:rPr>
          <w:rFonts w:hint="eastAsia"/>
        </w:rPr>
        <w:t xml:space="preserve"> quit</w:t>
      </w:r>
    </w:p>
    <w:p w:rsidR="00BE775D" w:rsidRPr="00CF2C29" w:rsidRDefault="00BE775D" w:rsidP="00B51350">
      <w:pPr>
        <w:pStyle w:val="ItemIndent1"/>
      </w:pPr>
      <w:r w:rsidRPr="00CF2C29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Spoke-</w:t>
      </w:r>
      <w:r w:rsidRPr="00CF2C29">
        <w:rPr>
          <w:rFonts w:hint="eastAsia"/>
        </w:rPr>
        <w:t xml:space="preserve">CE </w:t>
      </w:r>
      <w:r>
        <w:rPr>
          <w:rFonts w:hint="eastAsia"/>
        </w:rPr>
        <w:t>2</w:t>
      </w:r>
      <w:r w:rsidRPr="007530E2">
        <w:rPr>
          <w:rFonts w:hint="eastAsia"/>
        </w:rPr>
        <w:t>。</w:t>
      </w:r>
    </w:p>
    <w:p w:rsidR="00BE775D" w:rsidRPr="00CF2C29" w:rsidRDefault="00BE775D" w:rsidP="00B51350">
      <w:pPr>
        <w:pStyle w:val="TerminalDisplayIndent1"/>
      </w:pPr>
      <w:r w:rsidRPr="00CF2C29">
        <w:rPr>
          <w:rFonts w:hint="eastAsia"/>
        </w:rPr>
        <w:t>&lt;Spoke-C</w:t>
      </w:r>
      <w:r>
        <w:t>E</w:t>
      </w:r>
      <w:r>
        <w:rPr>
          <w:rFonts w:hint="eastAsia"/>
        </w:rPr>
        <w:t>2</w:t>
      </w:r>
      <w:r w:rsidRPr="00CF2C29">
        <w:rPr>
          <w:rFonts w:hint="eastAsia"/>
        </w:rPr>
        <w:t>&gt; system-view</w:t>
      </w:r>
    </w:p>
    <w:p w:rsidR="00BE775D" w:rsidRPr="00CF2C29" w:rsidRDefault="00BE775D" w:rsidP="00B51350">
      <w:pPr>
        <w:pStyle w:val="TerminalDisplayIndent1"/>
      </w:pPr>
      <w:r w:rsidRPr="00CF2C29">
        <w:t>[</w:t>
      </w:r>
      <w:r w:rsidRPr="00CF2C29">
        <w:rPr>
          <w:rFonts w:hint="eastAsia"/>
        </w:rPr>
        <w:t>Spoke-</w:t>
      </w:r>
      <w:r>
        <w:t>CE</w:t>
      </w:r>
      <w:r>
        <w:rPr>
          <w:rFonts w:hint="eastAsia"/>
        </w:rPr>
        <w:t>2</w:t>
      </w:r>
      <w:r w:rsidRPr="00CF2C29">
        <w:t>] bgp 654</w:t>
      </w:r>
      <w:r>
        <w:rPr>
          <w:rFonts w:hint="eastAsia"/>
        </w:rPr>
        <w:t>2</w:t>
      </w:r>
      <w:r w:rsidRPr="00CF2C29">
        <w:t>0</w:t>
      </w:r>
    </w:p>
    <w:p w:rsidR="00BE775D" w:rsidRDefault="00BE775D" w:rsidP="00B51350">
      <w:pPr>
        <w:pStyle w:val="TerminalDisplayIndent1"/>
      </w:pPr>
      <w:r w:rsidRPr="00CF2C29">
        <w:t>[</w:t>
      </w:r>
      <w:r w:rsidRPr="00CF2C29">
        <w:rPr>
          <w:rFonts w:hint="eastAsia"/>
        </w:rPr>
        <w:t>Spoke-</w:t>
      </w:r>
      <w:r>
        <w:t>CE2</w:t>
      </w:r>
      <w:r w:rsidRPr="00CF2C29">
        <w:t>-</w:t>
      </w:r>
      <w:r w:rsidR="00F07E7A">
        <w:t>bgp-default</w:t>
      </w:r>
      <w:r w:rsidRPr="00CF2C29">
        <w:t>] peer 1</w:t>
      </w:r>
      <w:r w:rsidRPr="00CF2C29">
        <w:rPr>
          <w:rFonts w:hint="eastAsia"/>
        </w:rPr>
        <w:t>0</w:t>
      </w:r>
      <w:r w:rsidRPr="00CF2C29">
        <w:t>.</w:t>
      </w:r>
      <w:r>
        <w:rPr>
          <w:rFonts w:hint="eastAsia"/>
        </w:rPr>
        <w:t>2</w:t>
      </w:r>
      <w:r w:rsidRPr="00CF2C29">
        <w:t>.1.2 as-number 100</w:t>
      </w:r>
    </w:p>
    <w:p w:rsidR="00D77D00" w:rsidRDefault="00D77D00" w:rsidP="00B51350">
      <w:pPr>
        <w:pStyle w:val="TerminalDisplayIndent1"/>
      </w:pPr>
      <w:r w:rsidRPr="00CF2C29">
        <w:t>[</w:t>
      </w:r>
      <w:r w:rsidRPr="00CF2C29">
        <w:rPr>
          <w:rFonts w:hint="eastAsia"/>
        </w:rPr>
        <w:t>Spoke-</w:t>
      </w:r>
      <w:r>
        <w:t>CE2</w:t>
      </w:r>
      <w:r w:rsidRPr="00CF2C29">
        <w:t>-</w:t>
      </w:r>
      <w:r w:rsidR="00F07E7A">
        <w:t>bgp-default</w:t>
      </w:r>
      <w:r w:rsidRPr="00CF2C29">
        <w:t>]</w:t>
      </w:r>
      <w:r>
        <w:rPr>
          <w:rFonts w:hint="eastAsia"/>
        </w:rPr>
        <w:t xml:space="preserve"> </w:t>
      </w:r>
      <w:r w:rsidRPr="00D77D00">
        <w:t>address-family ipv4</w:t>
      </w:r>
    </w:p>
    <w:p w:rsidR="00D77D00" w:rsidRDefault="00D77D00" w:rsidP="00B51350">
      <w:pPr>
        <w:pStyle w:val="TerminalDisplayIndent1"/>
      </w:pPr>
      <w:r w:rsidRPr="00CF2C29">
        <w:t>[</w:t>
      </w:r>
      <w:r w:rsidRPr="00CF2C29">
        <w:rPr>
          <w:rFonts w:hint="eastAsia"/>
        </w:rPr>
        <w:t>Spoke-</w:t>
      </w:r>
      <w:r>
        <w:t>CE2</w:t>
      </w:r>
      <w:r w:rsidRPr="00CF2C29">
        <w:t>-</w:t>
      </w:r>
      <w:r w:rsidR="00F07E7A">
        <w:t>bgp-default</w:t>
      </w:r>
      <w:r>
        <w:rPr>
          <w:rFonts w:hint="eastAsia"/>
        </w:rPr>
        <w:t>-ipv4</w:t>
      </w:r>
      <w:r w:rsidRPr="00CF2C29">
        <w:t>]</w:t>
      </w:r>
      <w:r>
        <w:rPr>
          <w:rFonts w:hint="eastAsia"/>
        </w:rPr>
        <w:t xml:space="preserve"> </w:t>
      </w:r>
      <w:r w:rsidRPr="00CF2C29">
        <w:t>peer 1</w:t>
      </w:r>
      <w:r w:rsidRPr="00CF2C29">
        <w:rPr>
          <w:rFonts w:hint="eastAsia"/>
        </w:rPr>
        <w:t>0</w:t>
      </w:r>
      <w:r w:rsidRPr="00CF2C29">
        <w:t>.</w:t>
      </w:r>
      <w:r>
        <w:rPr>
          <w:rFonts w:hint="eastAsia"/>
        </w:rPr>
        <w:t>2</w:t>
      </w:r>
      <w:r w:rsidRPr="00CF2C29">
        <w:t>.1.2</w:t>
      </w:r>
      <w:r>
        <w:rPr>
          <w:rFonts w:hint="eastAsia"/>
        </w:rPr>
        <w:t xml:space="preserve"> enable</w:t>
      </w:r>
    </w:p>
    <w:p w:rsidR="00D77D00" w:rsidRPr="00CF2C29" w:rsidRDefault="00D77D00" w:rsidP="00B51350">
      <w:pPr>
        <w:pStyle w:val="TerminalDisplayIndent1"/>
      </w:pPr>
      <w:r w:rsidRPr="00CF2C29">
        <w:t>[</w:t>
      </w:r>
      <w:r w:rsidRPr="00CF2C29">
        <w:rPr>
          <w:rFonts w:hint="eastAsia"/>
        </w:rPr>
        <w:t>Spoke-</w:t>
      </w:r>
      <w:r>
        <w:t>CE2</w:t>
      </w:r>
      <w:r w:rsidRPr="00CF2C29">
        <w:t>-</w:t>
      </w:r>
      <w:r w:rsidR="00F07E7A">
        <w:t>bgp-default</w:t>
      </w:r>
      <w:r>
        <w:rPr>
          <w:rFonts w:hint="eastAsia"/>
        </w:rPr>
        <w:t>-ipv4</w:t>
      </w:r>
      <w:r w:rsidRPr="00CF2C29">
        <w:t>]</w:t>
      </w:r>
      <w:r>
        <w:rPr>
          <w:rFonts w:hint="eastAsia"/>
        </w:rPr>
        <w:t xml:space="preserve"> </w:t>
      </w:r>
      <w:r w:rsidRPr="00616359">
        <w:t>import-route direct</w:t>
      </w:r>
    </w:p>
    <w:p w:rsidR="00BE775D" w:rsidRPr="00616359" w:rsidRDefault="00D77D00" w:rsidP="00B51350">
      <w:pPr>
        <w:pStyle w:val="TerminalDisplayIndent1"/>
      </w:pPr>
      <w:r w:rsidRPr="00CF2C29">
        <w:t>[</w:t>
      </w:r>
      <w:r w:rsidRPr="00CF2C29">
        <w:rPr>
          <w:rFonts w:hint="eastAsia"/>
        </w:rPr>
        <w:t>Spoke-</w:t>
      </w:r>
      <w:r>
        <w:t>CE2</w:t>
      </w:r>
      <w:r w:rsidRPr="00CF2C29">
        <w:t>-</w:t>
      </w:r>
      <w:r w:rsidR="00F07E7A">
        <w:t>bgp-default</w:t>
      </w:r>
      <w:r>
        <w:rPr>
          <w:rFonts w:hint="eastAsia"/>
        </w:rPr>
        <w:t>-ipv4</w:t>
      </w:r>
      <w:r w:rsidRPr="00CF2C29">
        <w:t>]</w:t>
      </w:r>
      <w:r>
        <w:rPr>
          <w:rFonts w:hint="eastAsia"/>
        </w:rPr>
        <w:t xml:space="preserve"> quit</w:t>
      </w:r>
    </w:p>
    <w:p w:rsidR="00BE775D" w:rsidRPr="00616359" w:rsidRDefault="00BE775D" w:rsidP="00B51350">
      <w:pPr>
        <w:pStyle w:val="TerminalDisplayIndent1"/>
      </w:pPr>
      <w:r w:rsidRPr="00616359">
        <w:t>[</w:t>
      </w:r>
      <w:r w:rsidRPr="00CF2C29">
        <w:rPr>
          <w:rFonts w:hint="eastAsia"/>
        </w:rPr>
        <w:t>Spoke-</w:t>
      </w:r>
      <w:r w:rsidRPr="00616359">
        <w:t>CE</w:t>
      </w:r>
      <w:r w:rsidRPr="00616359">
        <w:rPr>
          <w:rFonts w:hint="eastAsia"/>
        </w:rPr>
        <w:t>2</w:t>
      </w:r>
      <w:r w:rsidRPr="00616359">
        <w:t>-</w:t>
      </w:r>
      <w:r w:rsidR="00F07E7A">
        <w:t>bgp-default</w:t>
      </w:r>
      <w:r w:rsidRPr="00616359">
        <w:t>]</w:t>
      </w:r>
      <w:r w:rsidRPr="00616359">
        <w:rPr>
          <w:rFonts w:hint="eastAsia"/>
        </w:rPr>
        <w:t xml:space="preserve"> quit</w:t>
      </w:r>
    </w:p>
    <w:p w:rsidR="00BE775D" w:rsidRPr="00CF2C29" w:rsidRDefault="00BE775D" w:rsidP="00B51350">
      <w:pPr>
        <w:pStyle w:val="ItemIndent1"/>
      </w:pPr>
      <w:r w:rsidRPr="00CF2C29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Hub-CE</w:t>
      </w:r>
      <w:r w:rsidRPr="007530E2">
        <w:rPr>
          <w:rFonts w:hint="eastAsia"/>
        </w:rPr>
        <w:t>。</w:t>
      </w:r>
    </w:p>
    <w:p w:rsidR="00BE775D" w:rsidRPr="00CF2C29" w:rsidRDefault="00BE775D" w:rsidP="00B51350">
      <w:pPr>
        <w:pStyle w:val="TerminalDisplayIndent1"/>
      </w:pPr>
      <w:r w:rsidRPr="00CF2C29">
        <w:rPr>
          <w:rFonts w:hint="eastAsia"/>
        </w:rPr>
        <w:t>&lt;</w:t>
      </w:r>
      <w:r>
        <w:rPr>
          <w:rFonts w:hint="eastAsia"/>
        </w:rPr>
        <w:t>Hub-CE</w:t>
      </w:r>
      <w:r w:rsidRPr="00CF2C29">
        <w:rPr>
          <w:rFonts w:hint="eastAsia"/>
        </w:rPr>
        <w:t>&gt; system-view</w:t>
      </w:r>
    </w:p>
    <w:p w:rsidR="00BE775D" w:rsidRPr="008357D8" w:rsidRDefault="00BE775D" w:rsidP="00B51350">
      <w:pPr>
        <w:pStyle w:val="TerminalDisplayIndent1"/>
      </w:pPr>
      <w:r w:rsidRPr="00CF2C29">
        <w:t>[</w:t>
      </w:r>
      <w:r>
        <w:rPr>
          <w:rFonts w:hint="eastAsia"/>
        </w:rPr>
        <w:t>Hub-CE</w:t>
      </w:r>
      <w:r w:rsidRPr="00CF2C29">
        <w:t xml:space="preserve">] </w:t>
      </w:r>
      <w:r w:rsidRPr="008357D8">
        <w:t>bgp 65430</w:t>
      </w:r>
    </w:p>
    <w:p w:rsidR="00BE775D" w:rsidRDefault="00BE775D" w:rsidP="00B51350">
      <w:pPr>
        <w:pStyle w:val="TerminalDisplayIndent1"/>
      </w:pPr>
      <w:r w:rsidRPr="00CF2C29">
        <w:t>[</w:t>
      </w:r>
      <w:r>
        <w:rPr>
          <w:rFonts w:hint="eastAsia"/>
        </w:rPr>
        <w:t>Hub-CE</w:t>
      </w:r>
      <w:r w:rsidRPr="00CF2C29">
        <w:t>-</w:t>
      </w:r>
      <w:r w:rsidR="00F07E7A">
        <w:t>bgp-default</w:t>
      </w:r>
      <w:r w:rsidRPr="00CF2C29">
        <w:t xml:space="preserve">] </w:t>
      </w:r>
      <w:r w:rsidRPr="008357D8">
        <w:t>peer 10.3.1.2 as-number 100</w:t>
      </w:r>
    </w:p>
    <w:p w:rsidR="00BE775D" w:rsidRDefault="00BE775D" w:rsidP="00B51350">
      <w:pPr>
        <w:pStyle w:val="TerminalDisplayIndent1"/>
      </w:pPr>
      <w:r w:rsidRPr="00CF2C29">
        <w:t>[</w:t>
      </w:r>
      <w:r>
        <w:rPr>
          <w:rFonts w:hint="eastAsia"/>
        </w:rPr>
        <w:t>Hub-CE</w:t>
      </w:r>
      <w:r w:rsidRPr="00CF2C29">
        <w:t>-</w:t>
      </w:r>
      <w:r w:rsidR="00F07E7A">
        <w:t>bgp-default</w:t>
      </w:r>
      <w:r w:rsidRPr="00CF2C29">
        <w:t>]</w:t>
      </w:r>
      <w:r>
        <w:rPr>
          <w:rFonts w:hint="eastAsia"/>
        </w:rPr>
        <w:t xml:space="preserve"> </w:t>
      </w:r>
      <w:r w:rsidRPr="008357D8">
        <w:t>peer 10.4.1.2 as-number 100</w:t>
      </w:r>
    </w:p>
    <w:p w:rsidR="00D77D00" w:rsidRDefault="00D77D00" w:rsidP="00B51350">
      <w:pPr>
        <w:pStyle w:val="TerminalDisplayIndent1"/>
      </w:pPr>
      <w:r w:rsidRPr="00CF2C29">
        <w:t>[</w:t>
      </w:r>
      <w:r>
        <w:rPr>
          <w:rFonts w:hint="eastAsia"/>
        </w:rPr>
        <w:t>Hub-CE</w:t>
      </w:r>
      <w:r w:rsidRPr="00CF2C29">
        <w:t>-</w:t>
      </w:r>
      <w:r w:rsidR="00F07E7A">
        <w:t>bgp-default</w:t>
      </w:r>
      <w:r w:rsidRPr="00CF2C29">
        <w:t>]</w:t>
      </w:r>
      <w:r>
        <w:rPr>
          <w:rFonts w:hint="eastAsia"/>
        </w:rPr>
        <w:t xml:space="preserve"> </w:t>
      </w:r>
      <w:r w:rsidRPr="00D77D00">
        <w:t>address-family ipv4</w:t>
      </w:r>
    </w:p>
    <w:p w:rsidR="00D77D00" w:rsidRDefault="00D77D00" w:rsidP="00B51350">
      <w:pPr>
        <w:pStyle w:val="TerminalDisplayIndent1"/>
      </w:pPr>
      <w:r w:rsidRPr="00CF2C29">
        <w:t>[</w:t>
      </w:r>
      <w:r>
        <w:rPr>
          <w:rFonts w:hint="eastAsia"/>
        </w:rPr>
        <w:t>Hub-CE</w:t>
      </w:r>
      <w:r w:rsidRPr="00CF2C29">
        <w:t>-</w:t>
      </w:r>
      <w:r w:rsidR="00F07E7A">
        <w:t>bgp-default</w:t>
      </w:r>
      <w:r>
        <w:rPr>
          <w:rFonts w:hint="eastAsia"/>
        </w:rPr>
        <w:t>-ipv4</w:t>
      </w:r>
      <w:r w:rsidRPr="00CF2C29">
        <w:t>]</w:t>
      </w:r>
      <w:r>
        <w:rPr>
          <w:rFonts w:hint="eastAsia"/>
        </w:rPr>
        <w:t xml:space="preserve"> </w:t>
      </w:r>
      <w:r w:rsidRPr="008357D8">
        <w:t>peer 10.3.1.2</w:t>
      </w:r>
      <w:r>
        <w:rPr>
          <w:rFonts w:hint="eastAsia"/>
        </w:rPr>
        <w:t xml:space="preserve"> enable</w:t>
      </w:r>
    </w:p>
    <w:p w:rsidR="00D77D00" w:rsidRPr="008357D8" w:rsidRDefault="00D77D00" w:rsidP="00B51350">
      <w:pPr>
        <w:pStyle w:val="TerminalDisplayIndent1"/>
      </w:pPr>
      <w:r w:rsidRPr="00CF2C29">
        <w:t>[</w:t>
      </w:r>
      <w:r>
        <w:rPr>
          <w:rFonts w:hint="eastAsia"/>
        </w:rPr>
        <w:t>Hub-CE</w:t>
      </w:r>
      <w:r w:rsidRPr="00CF2C29">
        <w:t>-</w:t>
      </w:r>
      <w:r w:rsidR="00F07E7A">
        <w:t>bgp-default</w:t>
      </w:r>
      <w:r>
        <w:rPr>
          <w:rFonts w:hint="eastAsia"/>
        </w:rPr>
        <w:t>-ipv4</w:t>
      </w:r>
      <w:r w:rsidRPr="00CF2C29">
        <w:t>]</w:t>
      </w:r>
      <w:r>
        <w:rPr>
          <w:rFonts w:hint="eastAsia"/>
        </w:rPr>
        <w:t xml:space="preserve"> </w:t>
      </w:r>
      <w:r w:rsidRPr="008357D8">
        <w:t>peer 10.4.1.2</w:t>
      </w:r>
      <w:r>
        <w:rPr>
          <w:rFonts w:hint="eastAsia"/>
        </w:rPr>
        <w:t xml:space="preserve"> enable</w:t>
      </w:r>
    </w:p>
    <w:p w:rsidR="00BE775D" w:rsidRPr="00B421C2" w:rsidRDefault="00D77D00" w:rsidP="00B51350">
      <w:pPr>
        <w:pStyle w:val="TerminalDisplayIndent1"/>
      </w:pPr>
      <w:r w:rsidRPr="00CF2C29">
        <w:t>[</w:t>
      </w:r>
      <w:r>
        <w:rPr>
          <w:rFonts w:hint="eastAsia"/>
        </w:rPr>
        <w:t>Hub-CE</w:t>
      </w:r>
      <w:r w:rsidRPr="00CF2C29">
        <w:t>-</w:t>
      </w:r>
      <w:r w:rsidR="00F07E7A">
        <w:t>bgp-default</w:t>
      </w:r>
      <w:r>
        <w:rPr>
          <w:rFonts w:hint="eastAsia"/>
        </w:rPr>
        <w:t>-ipv4</w:t>
      </w:r>
      <w:r w:rsidRPr="00CF2C29">
        <w:t>]</w:t>
      </w:r>
      <w:r w:rsidR="00BE775D" w:rsidRPr="00B421C2">
        <w:t xml:space="preserve"> import-route direct</w:t>
      </w:r>
    </w:p>
    <w:p w:rsidR="00D77D00" w:rsidRPr="00B421C2" w:rsidRDefault="00D77D00" w:rsidP="00B51350">
      <w:pPr>
        <w:pStyle w:val="TerminalDisplayIndent1"/>
      </w:pPr>
      <w:r w:rsidRPr="00CF2C29">
        <w:t>[</w:t>
      </w:r>
      <w:r>
        <w:rPr>
          <w:rFonts w:hint="eastAsia"/>
        </w:rPr>
        <w:t>Hub-CE</w:t>
      </w:r>
      <w:r w:rsidRPr="00CF2C29">
        <w:t>-</w:t>
      </w:r>
      <w:r w:rsidR="00F07E7A">
        <w:t>bgp-default</w:t>
      </w:r>
      <w:r>
        <w:rPr>
          <w:rFonts w:hint="eastAsia"/>
        </w:rPr>
        <w:t>-ipv4</w:t>
      </w:r>
      <w:r w:rsidRPr="00CF2C29">
        <w:t>]</w:t>
      </w:r>
      <w:r>
        <w:rPr>
          <w:rFonts w:hint="eastAsia"/>
        </w:rPr>
        <w:t xml:space="preserve"> quit</w:t>
      </w:r>
    </w:p>
    <w:p w:rsidR="00BE775D" w:rsidRPr="00616359" w:rsidRDefault="00BE775D" w:rsidP="00B51350">
      <w:pPr>
        <w:pStyle w:val="TerminalDisplayIndent1"/>
      </w:pPr>
      <w:r w:rsidRPr="00616359">
        <w:t>[</w:t>
      </w:r>
      <w:r>
        <w:rPr>
          <w:rFonts w:hint="eastAsia"/>
        </w:rPr>
        <w:t>Hub-CE</w:t>
      </w:r>
      <w:r w:rsidRPr="00616359">
        <w:t>-</w:t>
      </w:r>
      <w:r w:rsidR="00F07E7A">
        <w:t>bgp-default</w:t>
      </w:r>
      <w:r w:rsidRPr="00616359">
        <w:t>]</w:t>
      </w:r>
      <w:r w:rsidRPr="00616359">
        <w:rPr>
          <w:rFonts w:hint="eastAsia"/>
        </w:rPr>
        <w:t xml:space="preserve"> quit</w:t>
      </w:r>
    </w:p>
    <w:p w:rsidR="00BE775D" w:rsidRPr="00E27937" w:rsidRDefault="00BE775D" w:rsidP="00B51350">
      <w:pPr>
        <w:pStyle w:val="ItemIndent1"/>
      </w:pPr>
      <w:r w:rsidRPr="00E27937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Spoke-</w:t>
      </w:r>
      <w:r w:rsidRPr="00E27937">
        <w:rPr>
          <w:rFonts w:hint="eastAsia"/>
        </w:rPr>
        <w:t>PE 1</w:t>
      </w:r>
      <w:r w:rsidRPr="007530E2">
        <w:rPr>
          <w:rFonts w:hint="eastAsia"/>
        </w:rPr>
        <w:t>。</w:t>
      </w:r>
    </w:p>
    <w:p w:rsidR="00BE775D" w:rsidRPr="00E27937" w:rsidRDefault="00BE775D" w:rsidP="00B51350">
      <w:pPr>
        <w:pStyle w:val="TerminalDisplayIndent1"/>
      </w:pPr>
      <w:r w:rsidRPr="00E27937">
        <w:lastRenderedPageBreak/>
        <w:t>[</w:t>
      </w:r>
      <w:r w:rsidRPr="00CF2C29">
        <w:rPr>
          <w:rFonts w:hint="eastAsia"/>
        </w:rPr>
        <w:t>Spoke-</w:t>
      </w:r>
      <w:r w:rsidRPr="00E27937">
        <w:t>PE1] bgp 100</w:t>
      </w:r>
    </w:p>
    <w:p w:rsidR="00D77D00" w:rsidRDefault="00BE775D" w:rsidP="00B51350">
      <w:pPr>
        <w:pStyle w:val="TerminalDisplayIndent1"/>
      </w:pPr>
      <w:r w:rsidRPr="007530E2">
        <w:t>[</w:t>
      </w:r>
      <w:r w:rsidRPr="00CF2C29">
        <w:rPr>
          <w:rFonts w:hint="eastAsia"/>
        </w:rPr>
        <w:t>Spoke-</w:t>
      </w:r>
      <w:r w:rsidRPr="007530E2">
        <w:t>PE1-</w:t>
      </w:r>
      <w:r w:rsidR="00F07E7A">
        <w:t>bgp-default</w:t>
      </w:r>
      <w:r w:rsidRPr="007530E2">
        <w:t xml:space="preserve">] </w:t>
      </w:r>
      <w:r w:rsidR="00D77D00" w:rsidRPr="00D77D00">
        <w:t>ip vpn-instance</w:t>
      </w:r>
      <w:r w:rsidR="00D77D00">
        <w:rPr>
          <w:rFonts w:hint="eastAsia"/>
        </w:rPr>
        <w:t xml:space="preserve"> vpn1</w:t>
      </w:r>
    </w:p>
    <w:p w:rsidR="00D77D00" w:rsidRDefault="00D77D00" w:rsidP="00B51350">
      <w:pPr>
        <w:pStyle w:val="TerminalDisplayIndent1"/>
      </w:pPr>
      <w:r w:rsidRPr="007530E2">
        <w:t>[</w:t>
      </w:r>
      <w:r w:rsidRPr="00CF2C29">
        <w:rPr>
          <w:rFonts w:hint="eastAsia"/>
        </w:rPr>
        <w:t>Spoke-</w:t>
      </w:r>
      <w:r w:rsidRPr="007530E2">
        <w:t>PE1-</w:t>
      </w:r>
      <w:r w:rsidR="00F07E7A">
        <w:t>bgp-default</w:t>
      </w:r>
      <w:r>
        <w:rPr>
          <w:rFonts w:hint="eastAsia"/>
        </w:rPr>
        <w:t>-vpn1</w:t>
      </w:r>
      <w:r w:rsidRPr="007530E2">
        <w:t>]</w:t>
      </w:r>
      <w:r>
        <w:rPr>
          <w:rFonts w:hint="eastAsia"/>
        </w:rPr>
        <w:t xml:space="preserve"> </w:t>
      </w:r>
      <w:r w:rsidRPr="007530E2">
        <w:t>peer 1</w:t>
      </w:r>
      <w:r w:rsidRPr="007530E2">
        <w:rPr>
          <w:rFonts w:hint="eastAsia"/>
        </w:rPr>
        <w:t>0</w:t>
      </w:r>
      <w:r w:rsidRPr="007530E2">
        <w:t>.1.1.</w:t>
      </w:r>
      <w:r w:rsidRPr="007530E2">
        <w:rPr>
          <w:rFonts w:hint="eastAsia"/>
        </w:rPr>
        <w:t>1</w:t>
      </w:r>
      <w:r w:rsidRPr="007530E2">
        <w:t xml:space="preserve"> as-number 654</w:t>
      </w:r>
      <w:r w:rsidRPr="007530E2">
        <w:rPr>
          <w:rFonts w:hint="eastAsia"/>
        </w:rPr>
        <w:t>1</w:t>
      </w:r>
      <w:r w:rsidRPr="007530E2">
        <w:t>0</w:t>
      </w:r>
    </w:p>
    <w:p w:rsidR="00D77D00" w:rsidRDefault="00D77D00" w:rsidP="00B51350">
      <w:pPr>
        <w:pStyle w:val="TerminalDisplayIndent1"/>
      </w:pPr>
      <w:r w:rsidRPr="007530E2">
        <w:t>[</w:t>
      </w:r>
      <w:r w:rsidRPr="00CF2C29">
        <w:rPr>
          <w:rFonts w:hint="eastAsia"/>
        </w:rPr>
        <w:t>Spoke-</w:t>
      </w:r>
      <w:r w:rsidRPr="007530E2">
        <w:t>PE1-</w:t>
      </w:r>
      <w:r w:rsidR="00F07E7A">
        <w:t>bgp-default</w:t>
      </w:r>
      <w:r>
        <w:rPr>
          <w:rFonts w:hint="eastAsia"/>
        </w:rPr>
        <w:t>-vpn1</w:t>
      </w:r>
      <w:r w:rsidRPr="007530E2">
        <w:t>]</w:t>
      </w:r>
      <w:r>
        <w:rPr>
          <w:rFonts w:hint="eastAsia"/>
        </w:rPr>
        <w:t xml:space="preserve"> </w:t>
      </w:r>
      <w:r w:rsidRPr="00D77D00">
        <w:t>address-family ipv4</w:t>
      </w:r>
    </w:p>
    <w:p w:rsidR="00D77D00" w:rsidRDefault="00D77D00" w:rsidP="00B51350">
      <w:pPr>
        <w:pStyle w:val="TerminalDisplayIndent1"/>
      </w:pPr>
      <w:r w:rsidRPr="007530E2">
        <w:t>[</w:t>
      </w:r>
      <w:r w:rsidRPr="00CF2C29">
        <w:rPr>
          <w:rFonts w:hint="eastAsia"/>
        </w:rPr>
        <w:t>Spoke-</w:t>
      </w:r>
      <w:r w:rsidRPr="007530E2">
        <w:t>PE1-</w:t>
      </w:r>
      <w:r w:rsidR="00F07E7A">
        <w:t>bgp-default</w:t>
      </w:r>
      <w:r>
        <w:rPr>
          <w:rFonts w:hint="eastAsia"/>
        </w:rPr>
        <w:t>-ipv4-vpn1</w:t>
      </w:r>
      <w:r w:rsidRPr="007530E2">
        <w:t>]</w:t>
      </w:r>
      <w:r>
        <w:rPr>
          <w:rFonts w:hint="eastAsia"/>
        </w:rPr>
        <w:t xml:space="preserve"> </w:t>
      </w:r>
      <w:r w:rsidRPr="007530E2">
        <w:t>peer 1</w:t>
      </w:r>
      <w:r w:rsidRPr="007530E2">
        <w:rPr>
          <w:rFonts w:hint="eastAsia"/>
        </w:rPr>
        <w:t>0</w:t>
      </w:r>
      <w:r w:rsidRPr="007530E2">
        <w:t>.1.1.</w:t>
      </w:r>
      <w:r w:rsidRPr="007530E2">
        <w:rPr>
          <w:rFonts w:hint="eastAsia"/>
        </w:rPr>
        <w:t>1</w:t>
      </w:r>
      <w:r>
        <w:rPr>
          <w:rFonts w:hint="eastAsia"/>
        </w:rPr>
        <w:t xml:space="preserve"> enable</w:t>
      </w:r>
    </w:p>
    <w:p w:rsidR="00BE775D" w:rsidRPr="00E27937" w:rsidRDefault="00D77D00" w:rsidP="00B51350">
      <w:pPr>
        <w:pStyle w:val="TerminalDisplayIndent1"/>
      </w:pPr>
      <w:r w:rsidRPr="007530E2">
        <w:t>[</w:t>
      </w:r>
      <w:r w:rsidRPr="00CF2C29">
        <w:rPr>
          <w:rFonts w:hint="eastAsia"/>
        </w:rPr>
        <w:t>Spoke-</w:t>
      </w:r>
      <w:r w:rsidRPr="007530E2">
        <w:t>PE1-</w:t>
      </w:r>
      <w:r w:rsidR="00F07E7A">
        <w:t>bgp-default</w:t>
      </w:r>
      <w:r>
        <w:rPr>
          <w:rFonts w:hint="eastAsia"/>
        </w:rPr>
        <w:t>-ipv4-vpn1</w:t>
      </w:r>
      <w:r w:rsidRPr="007530E2">
        <w:t xml:space="preserve">] </w:t>
      </w:r>
      <w:r>
        <w:rPr>
          <w:rFonts w:hint="eastAsia"/>
        </w:rPr>
        <w:t>quit</w:t>
      </w:r>
    </w:p>
    <w:p w:rsidR="00BE775D" w:rsidRPr="00B421C2" w:rsidRDefault="00BE775D" w:rsidP="00B51350">
      <w:pPr>
        <w:pStyle w:val="TerminalDisplayIndent1"/>
      </w:pPr>
      <w:r w:rsidRPr="00E27937">
        <w:t>[</w:t>
      </w:r>
      <w:r w:rsidRPr="00CF2C29">
        <w:rPr>
          <w:rFonts w:hint="eastAsia"/>
        </w:rPr>
        <w:t>Spoke-</w:t>
      </w:r>
      <w:r w:rsidRPr="00E27937">
        <w:t>PE1-</w:t>
      </w:r>
      <w:r w:rsidR="00F07E7A">
        <w:t>bgp-default</w:t>
      </w:r>
      <w:r w:rsidRPr="00E27937">
        <w:t>-vpn</w:t>
      </w:r>
      <w:r w:rsidRPr="00E27937">
        <w:rPr>
          <w:rFonts w:hint="eastAsia"/>
        </w:rPr>
        <w:t>1</w:t>
      </w:r>
      <w:r w:rsidRPr="00E27937">
        <w:t xml:space="preserve">] </w:t>
      </w:r>
      <w:r w:rsidRPr="00B421C2">
        <w:rPr>
          <w:rFonts w:hint="eastAsia"/>
        </w:rPr>
        <w:t>quit</w:t>
      </w:r>
    </w:p>
    <w:p w:rsidR="00BE775D" w:rsidRPr="00B421C2" w:rsidRDefault="00BE775D" w:rsidP="00B51350">
      <w:pPr>
        <w:pStyle w:val="TerminalDisplayIndent1"/>
      </w:pPr>
      <w:r w:rsidRPr="00616359">
        <w:t>[</w:t>
      </w:r>
      <w:r w:rsidRPr="00CF2C29">
        <w:rPr>
          <w:rFonts w:hint="eastAsia"/>
        </w:rPr>
        <w:t>Spoke-</w:t>
      </w:r>
      <w:r w:rsidRPr="00616359">
        <w:t>PE1-</w:t>
      </w:r>
      <w:r w:rsidR="00F07E7A">
        <w:t>bgp-default</w:t>
      </w:r>
      <w:r w:rsidRPr="00616359">
        <w:t xml:space="preserve">] </w:t>
      </w:r>
      <w:r w:rsidRPr="00B421C2">
        <w:rPr>
          <w:rFonts w:hint="eastAsia"/>
        </w:rPr>
        <w:t>quit</w:t>
      </w:r>
    </w:p>
    <w:p w:rsidR="00BE775D" w:rsidRPr="00E27937" w:rsidRDefault="00BE775D" w:rsidP="00B51350">
      <w:pPr>
        <w:pStyle w:val="ItemIndent1"/>
      </w:pPr>
      <w:r w:rsidRPr="00E27937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Spoke-</w:t>
      </w:r>
      <w:r w:rsidRPr="00E27937">
        <w:rPr>
          <w:rFonts w:hint="eastAsia"/>
        </w:rPr>
        <w:t xml:space="preserve">PE </w:t>
      </w:r>
      <w:r>
        <w:rPr>
          <w:rFonts w:hint="eastAsia"/>
        </w:rPr>
        <w:t>2</w:t>
      </w:r>
      <w:r w:rsidRPr="007530E2">
        <w:rPr>
          <w:rFonts w:hint="eastAsia"/>
        </w:rPr>
        <w:t>。</w:t>
      </w:r>
    </w:p>
    <w:p w:rsidR="00BE775D" w:rsidRPr="00E27937" w:rsidRDefault="00BE775D" w:rsidP="00B51350">
      <w:pPr>
        <w:pStyle w:val="TerminalDisplayIndent1"/>
      </w:pPr>
      <w:r w:rsidRPr="00E27937">
        <w:t>[</w:t>
      </w:r>
      <w:r w:rsidRPr="00CF2C29">
        <w:rPr>
          <w:rFonts w:hint="eastAsia"/>
        </w:rPr>
        <w:t>Spoke-</w:t>
      </w:r>
      <w:r>
        <w:t>PE</w:t>
      </w:r>
      <w:r>
        <w:rPr>
          <w:rFonts w:hint="eastAsia"/>
        </w:rPr>
        <w:t>2</w:t>
      </w:r>
      <w:r w:rsidRPr="00E27937">
        <w:t>] bgp 100</w:t>
      </w:r>
    </w:p>
    <w:p w:rsidR="007F716E" w:rsidRDefault="00BE775D" w:rsidP="00B51350">
      <w:pPr>
        <w:pStyle w:val="TerminalDisplayIndent1"/>
      </w:pPr>
      <w:r w:rsidRPr="007530E2">
        <w:t>[</w:t>
      </w:r>
      <w:r w:rsidRPr="00CF2C29">
        <w:rPr>
          <w:rFonts w:hint="eastAsia"/>
        </w:rPr>
        <w:t>Spoke-</w:t>
      </w:r>
      <w:r>
        <w:t>PE</w:t>
      </w:r>
      <w:r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 xml:space="preserve">] </w:t>
      </w:r>
      <w:r w:rsidR="007F716E" w:rsidRPr="00D77D00">
        <w:t>ip vpn-instance</w:t>
      </w:r>
      <w:r w:rsidR="007F716E">
        <w:rPr>
          <w:rFonts w:hint="eastAsia"/>
        </w:rPr>
        <w:t xml:space="preserve"> vpn1</w:t>
      </w:r>
    </w:p>
    <w:p w:rsidR="007F716E" w:rsidRDefault="007F716E" w:rsidP="00B51350">
      <w:pPr>
        <w:pStyle w:val="TerminalDisplayIndent1"/>
      </w:pPr>
      <w:r w:rsidRPr="007530E2">
        <w:t>[</w:t>
      </w:r>
      <w:r w:rsidRPr="00CF2C29">
        <w:rPr>
          <w:rFonts w:hint="eastAsia"/>
        </w:rPr>
        <w:t>Spoke-</w:t>
      </w:r>
      <w:r>
        <w:t>PE</w:t>
      </w:r>
      <w:r>
        <w:rPr>
          <w:rFonts w:hint="eastAsia"/>
        </w:rPr>
        <w:t>2</w:t>
      </w:r>
      <w:r w:rsidRPr="007530E2">
        <w:t>-</w:t>
      </w:r>
      <w:r w:rsidR="00F07E7A">
        <w:t>bgp-default</w:t>
      </w:r>
      <w:r>
        <w:rPr>
          <w:rFonts w:hint="eastAsia"/>
        </w:rPr>
        <w:t>-vpn1</w:t>
      </w:r>
      <w:r w:rsidRPr="007530E2">
        <w:t>]</w:t>
      </w:r>
      <w:r>
        <w:rPr>
          <w:rFonts w:hint="eastAsia"/>
        </w:rPr>
        <w:t xml:space="preserve"> </w:t>
      </w:r>
      <w:r w:rsidRPr="004C2455">
        <w:t>peer 10.2.1.1 as-number 65420</w:t>
      </w:r>
    </w:p>
    <w:p w:rsidR="007F716E" w:rsidRDefault="007F716E" w:rsidP="00B51350">
      <w:pPr>
        <w:pStyle w:val="TerminalDisplayIndent1"/>
      </w:pPr>
      <w:r w:rsidRPr="007530E2">
        <w:t>[</w:t>
      </w:r>
      <w:r w:rsidRPr="00CF2C29">
        <w:rPr>
          <w:rFonts w:hint="eastAsia"/>
        </w:rPr>
        <w:t>Spoke-</w:t>
      </w:r>
      <w:r>
        <w:t>PE</w:t>
      </w:r>
      <w:r>
        <w:rPr>
          <w:rFonts w:hint="eastAsia"/>
        </w:rPr>
        <w:t>2</w:t>
      </w:r>
      <w:r w:rsidRPr="007530E2">
        <w:t>-</w:t>
      </w:r>
      <w:r w:rsidR="00F07E7A">
        <w:t>bgp-default</w:t>
      </w:r>
      <w:r>
        <w:rPr>
          <w:rFonts w:hint="eastAsia"/>
        </w:rPr>
        <w:t>-vpn1</w:t>
      </w:r>
      <w:r w:rsidRPr="007530E2">
        <w:t>]</w:t>
      </w:r>
      <w:r>
        <w:rPr>
          <w:rFonts w:hint="eastAsia"/>
        </w:rPr>
        <w:t xml:space="preserve"> </w:t>
      </w:r>
      <w:r w:rsidRPr="00D77D00">
        <w:t>address-family ipv4</w:t>
      </w:r>
    </w:p>
    <w:p w:rsidR="00BE775D" w:rsidRPr="004C2455" w:rsidRDefault="00BE775D" w:rsidP="00B51350">
      <w:pPr>
        <w:pStyle w:val="TerminalDisplayIndent1"/>
      </w:pPr>
      <w:r w:rsidRPr="007530E2">
        <w:t>[</w:t>
      </w:r>
      <w:r w:rsidRPr="00CF2C29">
        <w:rPr>
          <w:rFonts w:hint="eastAsia"/>
        </w:rPr>
        <w:t>Spoke-</w:t>
      </w:r>
      <w:r>
        <w:t>PE</w:t>
      </w:r>
      <w:r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>-</w:t>
      </w:r>
      <w:r w:rsidR="007F716E">
        <w:rPr>
          <w:rFonts w:hint="eastAsia"/>
        </w:rPr>
        <w:t>ipv4-</w:t>
      </w:r>
      <w:r w:rsidRPr="007530E2">
        <w:t>vpn</w:t>
      </w:r>
      <w:r>
        <w:rPr>
          <w:rFonts w:hint="eastAsia"/>
        </w:rPr>
        <w:t>1</w:t>
      </w:r>
      <w:r w:rsidRPr="007530E2">
        <w:t xml:space="preserve">] </w:t>
      </w:r>
      <w:r w:rsidR="007F716E" w:rsidRPr="004C2455">
        <w:t>peer 10.2.1.1</w:t>
      </w:r>
      <w:r w:rsidR="007F716E">
        <w:rPr>
          <w:rFonts w:hint="eastAsia"/>
        </w:rPr>
        <w:t xml:space="preserve"> enable</w:t>
      </w:r>
    </w:p>
    <w:p w:rsidR="007F716E" w:rsidRPr="00E27937" w:rsidRDefault="007F716E" w:rsidP="00B51350">
      <w:pPr>
        <w:pStyle w:val="TerminalDisplayIndent1"/>
      </w:pPr>
      <w:r w:rsidRPr="007530E2">
        <w:t>[</w:t>
      </w:r>
      <w:r w:rsidRPr="00CF2C29">
        <w:rPr>
          <w:rFonts w:hint="eastAsia"/>
        </w:rPr>
        <w:t>Spoke-</w:t>
      </w:r>
      <w:r>
        <w:t>PE</w:t>
      </w:r>
      <w:r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>-</w:t>
      </w:r>
      <w:r>
        <w:rPr>
          <w:rFonts w:hint="eastAsia"/>
        </w:rPr>
        <w:t>ipv4-</w:t>
      </w:r>
      <w:r w:rsidRPr="007530E2">
        <w:t>vpn</w:t>
      </w:r>
      <w:r>
        <w:rPr>
          <w:rFonts w:hint="eastAsia"/>
        </w:rPr>
        <w:t>1</w:t>
      </w:r>
      <w:r w:rsidRPr="007530E2">
        <w:t>]</w:t>
      </w:r>
      <w:r>
        <w:rPr>
          <w:rFonts w:hint="eastAsia"/>
        </w:rPr>
        <w:t xml:space="preserve"> quit</w:t>
      </w:r>
    </w:p>
    <w:p w:rsidR="00BE775D" w:rsidRPr="00B421C2" w:rsidRDefault="00BE775D" w:rsidP="00B51350">
      <w:pPr>
        <w:pStyle w:val="TerminalDisplayIndent1"/>
      </w:pPr>
      <w:r w:rsidRPr="00E27937">
        <w:t>[</w:t>
      </w:r>
      <w:r w:rsidRPr="00CF2C29">
        <w:rPr>
          <w:rFonts w:hint="eastAsia"/>
        </w:rPr>
        <w:t>Spoke-</w:t>
      </w:r>
      <w:r>
        <w:t>PE</w:t>
      </w:r>
      <w:r>
        <w:rPr>
          <w:rFonts w:hint="eastAsia"/>
        </w:rPr>
        <w:t>2</w:t>
      </w:r>
      <w:r w:rsidRPr="00E27937">
        <w:t>-</w:t>
      </w:r>
      <w:r w:rsidR="00F07E7A">
        <w:t>bgp-default</w:t>
      </w:r>
      <w:r w:rsidRPr="00E27937">
        <w:t>-vpn</w:t>
      </w:r>
      <w:r w:rsidRPr="00E27937">
        <w:rPr>
          <w:rFonts w:hint="eastAsia"/>
        </w:rPr>
        <w:t>1</w:t>
      </w:r>
      <w:r w:rsidRPr="00E27937">
        <w:t xml:space="preserve">] </w:t>
      </w:r>
      <w:r w:rsidRPr="00B421C2">
        <w:rPr>
          <w:rFonts w:hint="eastAsia"/>
        </w:rPr>
        <w:t>quit</w:t>
      </w:r>
    </w:p>
    <w:p w:rsidR="00BE775D" w:rsidRPr="00B421C2" w:rsidRDefault="00BE775D" w:rsidP="00B51350">
      <w:pPr>
        <w:pStyle w:val="TerminalDisplayIndent1"/>
      </w:pPr>
      <w:r w:rsidRPr="00616359">
        <w:t>[</w:t>
      </w:r>
      <w:r w:rsidRPr="00CF2C29">
        <w:rPr>
          <w:rFonts w:hint="eastAsia"/>
        </w:rPr>
        <w:t>Spoke-</w:t>
      </w:r>
      <w:r w:rsidRPr="00616359">
        <w:t>PE</w:t>
      </w:r>
      <w:r w:rsidRPr="00616359">
        <w:rPr>
          <w:rFonts w:hint="eastAsia"/>
        </w:rPr>
        <w:t>2</w:t>
      </w:r>
      <w:r w:rsidRPr="00616359">
        <w:t>-</w:t>
      </w:r>
      <w:r w:rsidR="00F07E7A">
        <w:t>bgp-default</w:t>
      </w:r>
      <w:r w:rsidRPr="00616359">
        <w:t xml:space="preserve">] </w:t>
      </w:r>
      <w:r w:rsidRPr="00B421C2">
        <w:rPr>
          <w:rFonts w:hint="eastAsia"/>
        </w:rPr>
        <w:t>quit</w:t>
      </w:r>
    </w:p>
    <w:p w:rsidR="00BE775D" w:rsidRPr="00616359" w:rsidRDefault="00BE775D" w:rsidP="00B51350">
      <w:pPr>
        <w:pStyle w:val="ItemIndent1"/>
      </w:pPr>
      <w:r w:rsidRPr="00616359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616359">
        <w:rPr>
          <w:rFonts w:hint="eastAsia"/>
        </w:rPr>
        <w:t>Hub-PE</w:t>
      </w:r>
      <w:r w:rsidRPr="007530E2">
        <w:rPr>
          <w:rFonts w:hint="eastAsia"/>
        </w:rPr>
        <w:t>。</w:t>
      </w:r>
    </w:p>
    <w:p w:rsidR="00BE775D" w:rsidRPr="00616359" w:rsidRDefault="00BE775D" w:rsidP="00B51350">
      <w:pPr>
        <w:pStyle w:val="TerminalDisplayIndent1"/>
      </w:pPr>
      <w:r w:rsidRPr="00616359">
        <w:t>[</w:t>
      </w:r>
      <w:r w:rsidRPr="00616359">
        <w:rPr>
          <w:rFonts w:hint="eastAsia"/>
        </w:rPr>
        <w:t>Hub-PE</w:t>
      </w:r>
      <w:r w:rsidRPr="00616359">
        <w:t>] bgp 100</w:t>
      </w:r>
    </w:p>
    <w:p w:rsidR="007F716E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E27937">
        <w:rPr>
          <w:rFonts w:hint="eastAsia"/>
        </w:rPr>
        <w:t>PE</w:t>
      </w:r>
      <w:r w:rsidRPr="007530E2">
        <w:t>-</w:t>
      </w:r>
      <w:r w:rsidR="00F07E7A">
        <w:t>bgp-default</w:t>
      </w:r>
      <w:r w:rsidRPr="007530E2">
        <w:t xml:space="preserve">] </w:t>
      </w:r>
      <w:r w:rsidR="007F716E" w:rsidRPr="00D77D00">
        <w:t>ip vpn-instance</w:t>
      </w:r>
      <w:r w:rsidR="007F716E">
        <w:rPr>
          <w:rFonts w:hint="eastAsia"/>
        </w:rPr>
        <w:t xml:space="preserve"> vpn1-in</w:t>
      </w:r>
    </w:p>
    <w:p w:rsidR="007F716E" w:rsidRDefault="007F716E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E27937">
        <w:rPr>
          <w:rFonts w:hint="eastAsia"/>
        </w:rPr>
        <w:t>PE</w:t>
      </w:r>
      <w:r w:rsidRPr="007530E2">
        <w:t>-</w:t>
      </w:r>
      <w:r w:rsidR="00F07E7A">
        <w:t>bgp-default</w:t>
      </w:r>
      <w:r w:rsidRPr="007530E2">
        <w:t>-vpn</w:t>
      </w:r>
      <w:r>
        <w:rPr>
          <w:rFonts w:hint="eastAsia"/>
        </w:rPr>
        <w:t>1-in</w:t>
      </w:r>
      <w:r w:rsidRPr="007530E2">
        <w:t xml:space="preserve">] </w:t>
      </w:r>
      <w:r w:rsidRPr="00344EA3">
        <w:t>peer 10.3.1.1 as-number 65430</w:t>
      </w:r>
    </w:p>
    <w:p w:rsidR="00BE775D" w:rsidRDefault="007F716E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E27937">
        <w:rPr>
          <w:rFonts w:hint="eastAsia"/>
        </w:rPr>
        <w:t>PE</w:t>
      </w:r>
      <w:r w:rsidRPr="007530E2">
        <w:t>-</w:t>
      </w:r>
      <w:r w:rsidR="00F07E7A">
        <w:t>bgp-default</w:t>
      </w:r>
      <w:r w:rsidRPr="007530E2">
        <w:t>-vpn</w:t>
      </w:r>
      <w:r>
        <w:rPr>
          <w:rFonts w:hint="eastAsia"/>
        </w:rPr>
        <w:t>1-in</w:t>
      </w:r>
      <w:r w:rsidRPr="007530E2">
        <w:t>]</w:t>
      </w:r>
      <w:r>
        <w:rPr>
          <w:rFonts w:hint="eastAsia"/>
        </w:rPr>
        <w:t xml:space="preserve"> </w:t>
      </w:r>
      <w:r w:rsidRPr="00D77D00">
        <w:t>address-family ipv4</w:t>
      </w:r>
    </w:p>
    <w:p w:rsidR="007F716E" w:rsidRDefault="007F716E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E27937">
        <w:rPr>
          <w:rFonts w:hint="eastAsia"/>
        </w:rPr>
        <w:t>PE</w:t>
      </w:r>
      <w:r w:rsidRPr="007530E2">
        <w:t>-</w:t>
      </w:r>
      <w:r w:rsidR="00F07E7A">
        <w:t>bgp-default</w:t>
      </w:r>
      <w:r w:rsidRPr="007530E2">
        <w:t>-</w:t>
      </w:r>
      <w:r>
        <w:rPr>
          <w:rFonts w:hint="eastAsia"/>
        </w:rPr>
        <w:t>ipv4-</w:t>
      </w:r>
      <w:r w:rsidRPr="007530E2">
        <w:t>vpn</w:t>
      </w:r>
      <w:r>
        <w:rPr>
          <w:rFonts w:hint="eastAsia"/>
        </w:rPr>
        <w:t>1-in</w:t>
      </w:r>
      <w:r w:rsidRPr="007530E2">
        <w:t>]</w:t>
      </w:r>
      <w:r>
        <w:rPr>
          <w:rFonts w:hint="eastAsia"/>
        </w:rPr>
        <w:t xml:space="preserve"> </w:t>
      </w:r>
      <w:r w:rsidRPr="00344EA3">
        <w:t>peer 10.3.1.1</w:t>
      </w:r>
      <w:r>
        <w:rPr>
          <w:rFonts w:hint="eastAsia"/>
        </w:rPr>
        <w:t xml:space="preserve"> enable</w:t>
      </w:r>
    </w:p>
    <w:p w:rsidR="007F716E" w:rsidRPr="00344EA3" w:rsidRDefault="007F716E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E27937">
        <w:rPr>
          <w:rFonts w:hint="eastAsia"/>
        </w:rPr>
        <w:t>PE</w:t>
      </w:r>
      <w:r w:rsidRPr="007530E2">
        <w:t>-</w:t>
      </w:r>
      <w:r w:rsidR="00F07E7A">
        <w:t>bgp-default</w:t>
      </w:r>
      <w:r w:rsidRPr="007530E2">
        <w:t>-</w:t>
      </w:r>
      <w:r>
        <w:rPr>
          <w:rFonts w:hint="eastAsia"/>
        </w:rPr>
        <w:t>ipv4-</w:t>
      </w:r>
      <w:r w:rsidRPr="007530E2">
        <w:t>vpn</w:t>
      </w:r>
      <w:r>
        <w:rPr>
          <w:rFonts w:hint="eastAsia"/>
        </w:rPr>
        <w:t>1-in</w:t>
      </w:r>
      <w:r w:rsidRPr="007530E2">
        <w:t>]</w:t>
      </w:r>
      <w:r>
        <w:rPr>
          <w:rFonts w:hint="eastAsia"/>
        </w:rPr>
        <w:t xml:space="preserve"> quit</w:t>
      </w:r>
    </w:p>
    <w:p w:rsidR="00BE775D" w:rsidRPr="00B421C2" w:rsidRDefault="00BE775D" w:rsidP="00B51350">
      <w:pPr>
        <w:pStyle w:val="TerminalDisplayIndent1"/>
      </w:pPr>
      <w:r w:rsidRPr="00344EA3">
        <w:t>[</w:t>
      </w:r>
      <w:r w:rsidRPr="00344EA3">
        <w:rPr>
          <w:rFonts w:hint="eastAsia"/>
        </w:rPr>
        <w:t>Hub-PE</w:t>
      </w:r>
      <w:r w:rsidRPr="00344EA3">
        <w:t>-</w:t>
      </w:r>
      <w:r w:rsidR="00F07E7A">
        <w:t>bgp-default</w:t>
      </w:r>
      <w:r w:rsidRPr="00344EA3">
        <w:t>-vpn</w:t>
      </w:r>
      <w:r w:rsidRPr="00344EA3">
        <w:rPr>
          <w:rFonts w:hint="eastAsia"/>
        </w:rPr>
        <w:t>1-in</w:t>
      </w:r>
      <w:r w:rsidRPr="00344EA3">
        <w:t xml:space="preserve">] </w:t>
      </w:r>
      <w:r w:rsidRPr="00B421C2">
        <w:rPr>
          <w:rFonts w:hint="eastAsia"/>
        </w:rPr>
        <w:t>quit</w:t>
      </w:r>
    </w:p>
    <w:p w:rsidR="007F716E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E27937">
        <w:rPr>
          <w:rFonts w:hint="eastAsia"/>
        </w:rPr>
        <w:t>PE</w:t>
      </w:r>
      <w:r w:rsidRPr="007530E2">
        <w:t>-</w:t>
      </w:r>
      <w:r w:rsidR="00F07E7A">
        <w:t>bgp-default</w:t>
      </w:r>
      <w:r w:rsidRPr="007530E2">
        <w:t>]</w:t>
      </w:r>
      <w:r>
        <w:rPr>
          <w:rFonts w:hint="eastAsia"/>
        </w:rPr>
        <w:t xml:space="preserve"> </w:t>
      </w:r>
      <w:r w:rsidR="007F716E" w:rsidRPr="00D77D00">
        <w:t>ip vpn-instance</w:t>
      </w:r>
      <w:r w:rsidR="007F716E">
        <w:rPr>
          <w:rFonts w:hint="eastAsia"/>
        </w:rPr>
        <w:t xml:space="preserve"> vpn1-out</w:t>
      </w:r>
    </w:p>
    <w:p w:rsidR="007F716E" w:rsidRDefault="007F716E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E27937">
        <w:rPr>
          <w:rFonts w:hint="eastAsia"/>
        </w:rPr>
        <w:t>PE</w:t>
      </w:r>
      <w:r w:rsidRPr="007530E2">
        <w:t>-</w:t>
      </w:r>
      <w:r w:rsidR="00F07E7A">
        <w:t>bgp-default</w:t>
      </w:r>
      <w:r w:rsidRPr="007530E2">
        <w:t>-vpn</w:t>
      </w:r>
      <w:r>
        <w:rPr>
          <w:rFonts w:hint="eastAsia"/>
        </w:rPr>
        <w:t>1-out</w:t>
      </w:r>
      <w:r w:rsidRPr="007530E2">
        <w:t>]</w:t>
      </w:r>
      <w:r>
        <w:rPr>
          <w:rFonts w:hint="eastAsia"/>
        </w:rPr>
        <w:t xml:space="preserve"> </w:t>
      </w:r>
      <w:r w:rsidRPr="007D41BF">
        <w:t>peer 10.4.1.1 as-number 65430</w:t>
      </w:r>
    </w:p>
    <w:p w:rsidR="007F716E" w:rsidRDefault="007F716E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E27937">
        <w:rPr>
          <w:rFonts w:hint="eastAsia"/>
        </w:rPr>
        <w:t>PE</w:t>
      </w:r>
      <w:r w:rsidRPr="007530E2">
        <w:t>-</w:t>
      </w:r>
      <w:r w:rsidR="00F07E7A">
        <w:t>bgp-default</w:t>
      </w:r>
      <w:r w:rsidRPr="007530E2">
        <w:t>-vpn</w:t>
      </w:r>
      <w:r>
        <w:rPr>
          <w:rFonts w:hint="eastAsia"/>
        </w:rPr>
        <w:t>1-out</w:t>
      </w:r>
      <w:r w:rsidRPr="007530E2">
        <w:t>]</w:t>
      </w:r>
      <w:r>
        <w:rPr>
          <w:rFonts w:hint="eastAsia"/>
        </w:rPr>
        <w:t xml:space="preserve"> </w:t>
      </w:r>
      <w:r w:rsidRPr="00D77D00">
        <w:t>address-family ipv4</w:t>
      </w:r>
    </w:p>
    <w:p w:rsidR="007F716E" w:rsidRDefault="007F716E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E27937">
        <w:rPr>
          <w:rFonts w:hint="eastAsia"/>
        </w:rPr>
        <w:t>PE</w:t>
      </w:r>
      <w:r w:rsidRPr="007530E2">
        <w:t>-</w:t>
      </w:r>
      <w:r w:rsidR="00F07E7A">
        <w:t>bgp-default</w:t>
      </w:r>
      <w:r w:rsidRPr="007530E2">
        <w:t>-</w:t>
      </w:r>
      <w:r>
        <w:rPr>
          <w:rFonts w:hint="eastAsia"/>
        </w:rPr>
        <w:t>ipv4-</w:t>
      </w:r>
      <w:r w:rsidRPr="007530E2">
        <w:t>vpn</w:t>
      </w:r>
      <w:r>
        <w:rPr>
          <w:rFonts w:hint="eastAsia"/>
        </w:rPr>
        <w:t>1-out</w:t>
      </w:r>
      <w:r w:rsidRPr="007530E2">
        <w:t>]</w:t>
      </w:r>
      <w:r>
        <w:rPr>
          <w:rFonts w:hint="eastAsia"/>
        </w:rPr>
        <w:t xml:space="preserve"> </w:t>
      </w:r>
      <w:r w:rsidRPr="007D41BF">
        <w:t>peer 10.4.1.1</w:t>
      </w:r>
      <w:r>
        <w:rPr>
          <w:rFonts w:hint="eastAsia"/>
        </w:rPr>
        <w:t xml:space="preserve"> enable</w:t>
      </w:r>
    </w:p>
    <w:p w:rsidR="00DD7096" w:rsidRDefault="00DD7096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E27937">
        <w:rPr>
          <w:rFonts w:hint="eastAsia"/>
        </w:rPr>
        <w:t>PE</w:t>
      </w:r>
      <w:r w:rsidRPr="007530E2">
        <w:t>-</w:t>
      </w:r>
      <w:r w:rsidR="00F07E7A">
        <w:t>bgp-default</w:t>
      </w:r>
      <w:r w:rsidRPr="007530E2">
        <w:t>-</w:t>
      </w:r>
      <w:r>
        <w:rPr>
          <w:rFonts w:hint="eastAsia"/>
        </w:rPr>
        <w:t>ipv4-</w:t>
      </w:r>
      <w:r w:rsidRPr="007530E2">
        <w:t>vpn</w:t>
      </w:r>
      <w:r>
        <w:rPr>
          <w:rFonts w:hint="eastAsia"/>
        </w:rPr>
        <w:t>1-out</w:t>
      </w:r>
      <w:r w:rsidRPr="007530E2">
        <w:t>]</w:t>
      </w:r>
      <w:r>
        <w:rPr>
          <w:rFonts w:hint="eastAsia"/>
        </w:rPr>
        <w:t xml:space="preserve"> </w:t>
      </w:r>
      <w:r w:rsidRPr="00DD7096">
        <w:t>peer 10.4.1.1 allow-as-loop 2</w:t>
      </w:r>
    </w:p>
    <w:p w:rsidR="007F716E" w:rsidRDefault="007F716E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E27937">
        <w:rPr>
          <w:rFonts w:hint="eastAsia"/>
        </w:rPr>
        <w:t>PE</w:t>
      </w:r>
      <w:r w:rsidRPr="007530E2">
        <w:t>-</w:t>
      </w:r>
      <w:r w:rsidR="00F07E7A">
        <w:t>bgp-default</w:t>
      </w:r>
      <w:r w:rsidRPr="007530E2">
        <w:t>-</w:t>
      </w:r>
      <w:r>
        <w:rPr>
          <w:rFonts w:hint="eastAsia"/>
        </w:rPr>
        <w:t>ipv4-</w:t>
      </w:r>
      <w:r w:rsidRPr="007530E2">
        <w:t>vpn</w:t>
      </w:r>
      <w:r>
        <w:rPr>
          <w:rFonts w:hint="eastAsia"/>
        </w:rPr>
        <w:t>1-out</w:t>
      </w:r>
      <w:r w:rsidRPr="007530E2">
        <w:t>]</w:t>
      </w:r>
      <w:r>
        <w:rPr>
          <w:rFonts w:hint="eastAsia"/>
        </w:rPr>
        <w:t xml:space="preserve"> quit</w:t>
      </w:r>
    </w:p>
    <w:p w:rsidR="00BE775D" w:rsidRPr="007D41BF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E27937">
        <w:rPr>
          <w:rFonts w:hint="eastAsia"/>
        </w:rPr>
        <w:t>PE</w:t>
      </w:r>
      <w:r w:rsidRPr="007530E2">
        <w:t>-</w:t>
      </w:r>
      <w:r w:rsidR="00F07E7A">
        <w:t>bgp-default</w:t>
      </w:r>
      <w:r w:rsidRPr="007530E2">
        <w:t>-vpn</w:t>
      </w:r>
      <w:r>
        <w:rPr>
          <w:rFonts w:hint="eastAsia"/>
        </w:rPr>
        <w:t>1-out</w:t>
      </w:r>
      <w:r w:rsidRPr="007530E2">
        <w:t>]</w:t>
      </w:r>
      <w:r>
        <w:rPr>
          <w:rFonts w:hint="eastAsia"/>
        </w:rPr>
        <w:t xml:space="preserve"> quit</w:t>
      </w:r>
    </w:p>
    <w:p w:rsidR="00BE775D" w:rsidRPr="00B421C2" w:rsidRDefault="00BE775D" w:rsidP="00B51350">
      <w:pPr>
        <w:pStyle w:val="TerminalDisplayIndent1"/>
      </w:pPr>
      <w:r w:rsidRPr="00616359">
        <w:t>[</w:t>
      </w:r>
      <w:r w:rsidRPr="00616359">
        <w:rPr>
          <w:rFonts w:hint="eastAsia"/>
        </w:rPr>
        <w:t>Hub-PE</w:t>
      </w:r>
      <w:r w:rsidRPr="00616359">
        <w:t>-</w:t>
      </w:r>
      <w:r w:rsidR="00F07E7A">
        <w:t>bgp-default</w:t>
      </w:r>
      <w:r w:rsidRPr="00616359">
        <w:t xml:space="preserve">] </w:t>
      </w:r>
      <w:r w:rsidRPr="00B421C2">
        <w:rPr>
          <w:rFonts w:hint="eastAsia"/>
        </w:rPr>
        <w:t>quit</w:t>
      </w:r>
    </w:p>
    <w:p w:rsidR="00BE775D" w:rsidRPr="00616359" w:rsidRDefault="00BE775D" w:rsidP="00B51350">
      <w:pPr>
        <w:pStyle w:val="ItemIndent1"/>
      </w:pPr>
      <w:r w:rsidRPr="007530E2">
        <w:rPr>
          <w:rFonts w:hint="eastAsia"/>
        </w:rPr>
        <w:t>配置完成后</w:t>
      </w:r>
      <w:r w:rsidRPr="00616359">
        <w:rPr>
          <w:rFonts w:hint="eastAsia"/>
        </w:rPr>
        <w:t>，</w:t>
      </w:r>
      <w:r w:rsidRPr="007530E2">
        <w:rPr>
          <w:rFonts w:hint="eastAsia"/>
        </w:rPr>
        <w:t>在</w:t>
      </w:r>
      <w:r w:rsidRPr="00616359">
        <w:rPr>
          <w:rFonts w:hint="eastAsia"/>
        </w:rPr>
        <w:t>PE</w:t>
      </w:r>
      <w:r w:rsidRPr="007530E2">
        <w:rPr>
          <w:rFonts w:hint="eastAsia"/>
        </w:rPr>
        <w:t>设备上执行</w:t>
      </w:r>
      <w:r w:rsidR="000435D7" w:rsidRPr="00DA2C2B">
        <w:rPr>
          <w:rStyle w:val="commandkeywords"/>
        </w:rPr>
        <w:t>display bgp peer ipv4 vpn-instance</w:t>
      </w:r>
      <w:r w:rsidRPr="007530E2">
        <w:rPr>
          <w:rFonts w:hint="eastAsia"/>
        </w:rPr>
        <w:t>命令</w:t>
      </w:r>
      <w:r w:rsidRPr="00616359">
        <w:rPr>
          <w:rFonts w:hint="eastAsia"/>
        </w:rPr>
        <w:t>，</w:t>
      </w:r>
      <w:r w:rsidRPr="007530E2">
        <w:rPr>
          <w:rFonts w:hint="eastAsia"/>
        </w:rPr>
        <w:t>可以看到</w:t>
      </w:r>
      <w:r w:rsidRPr="00616359">
        <w:rPr>
          <w:rFonts w:hint="eastAsia"/>
        </w:rPr>
        <w:t>PE</w:t>
      </w:r>
      <w:r w:rsidRPr="007530E2">
        <w:rPr>
          <w:rFonts w:hint="eastAsia"/>
        </w:rPr>
        <w:t>与</w:t>
      </w:r>
      <w:r w:rsidRPr="00616359">
        <w:rPr>
          <w:rFonts w:hint="eastAsia"/>
        </w:rPr>
        <w:t>CE</w:t>
      </w:r>
      <w:r w:rsidRPr="007530E2">
        <w:rPr>
          <w:rFonts w:hint="eastAsia"/>
        </w:rPr>
        <w:t>之间的</w:t>
      </w:r>
      <w:r w:rsidRPr="00616359">
        <w:rPr>
          <w:rFonts w:hint="eastAsia"/>
        </w:rPr>
        <w:t>BGP</w:t>
      </w:r>
      <w:r w:rsidRPr="007530E2">
        <w:rPr>
          <w:rFonts w:hint="eastAsia"/>
        </w:rPr>
        <w:t>对等体关系已建立</w:t>
      </w:r>
      <w:r w:rsidRPr="00616359">
        <w:rPr>
          <w:rFonts w:hint="eastAsia"/>
        </w:rPr>
        <w:t>，</w:t>
      </w:r>
      <w:r w:rsidRPr="007530E2">
        <w:rPr>
          <w:rFonts w:hint="eastAsia"/>
        </w:rPr>
        <w:t>并达到</w:t>
      </w:r>
      <w:r w:rsidRPr="00616359">
        <w:rPr>
          <w:rFonts w:hint="eastAsia"/>
        </w:rPr>
        <w:t>Established</w:t>
      </w:r>
      <w:r w:rsidRPr="007530E2">
        <w:rPr>
          <w:rFonts w:hint="eastAsia"/>
        </w:rPr>
        <w:t>状态。</w:t>
      </w:r>
    </w:p>
    <w:p w:rsidR="007D7DD4" w:rsidRDefault="00BE775D" w:rsidP="00DD64CA">
      <w:pPr>
        <w:pStyle w:val="ItemStep"/>
      </w:pPr>
      <w:r w:rsidRPr="007530E2">
        <w:rPr>
          <w:rFonts w:hint="eastAsia"/>
        </w:rPr>
        <w:t>在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>
        <w:rPr>
          <w:rFonts w:hint="eastAsia"/>
        </w:rPr>
        <w:t>和</w:t>
      </w:r>
      <w:r>
        <w:rPr>
          <w:rFonts w:hint="eastAsia"/>
        </w:rPr>
        <w:t>Hub-PE</w:t>
      </w:r>
      <w:r w:rsidRPr="007530E2">
        <w:rPr>
          <w:rFonts w:hint="eastAsia"/>
        </w:rPr>
        <w:t>之间建立</w:t>
      </w:r>
      <w:r w:rsidRPr="007530E2">
        <w:rPr>
          <w:rFonts w:hint="eastAsia"/>
        </w:rPr>
        <w:t>MP-IBGP</w:t>
      </w:r>
      <w:r w:rsidRPr="007530E2">
        <w:rPr>
          <w:rFonts w:hint="eastAsia"/>
        </w:rPr>
        <w:t>对等体</w:t>
      </w:r>
    </w:p>
    <w:p w:rsidR="00BE775D" w:rsidRPr="007530E2" w:rsidRDefault="00BE775D" w:rsidP="00B51350">
      <w:pPr>
        <w:pStyle w:val="ItemIndent1"/>
      </w:pPr>
      <w:r w:rsidRPr="007530E2"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。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PE1] bgp 100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PE1-</w:t>
      </w:r>
      <w:r w:rsidR="00F07E7A">
        <w:t>bgp-default</w:t>
      </w:r>
      <w:r w:rsidRPr="007530E2">
        <w:t xml:space="preserve">] peer </w:t>
      </w:r>
      <w:r>
        <w:rPr>
          <w:rFonts w:hint="eastAsia"/>
        </w:rPr>
        <w:t>2.2.2.9</w:t>
      </w:r>
      <w:r w:rsidRPr="007530E2">
        <w:t xml:space="preserve"> </w:t>
      </w:r>
      <w:r w:rsidRPr="007530E2">
        <w:rPr>
          <w:rFonts w:hint="eastAsia"/>
        </w:rPr>
        <w:t>as-number</w:t>
      </w:r>
      <w:r w:rsidRPr="007530E2">
        <w:t xml:space="preserve"> </w:t>
      </w:r>
      <w:r w:rsidRPr="007530E2">
        <w:rPr>
          <w:rFonts w:hint="eastAsia"/>
        </w:rPr>
        <w:t>10</w:t>
      </w:r>
      <w:r w:rsidRPr="007530E2">
        <w:t>0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PE1-</w:t>
      </w:r>
      <w:r w:rsidR="00F07E7A">
        <w:t>bgp-default</w:t>
      </w:r>
      <w:r w:rsidRPr="007530E2">
        <w:t xml:space="preserve">] peer </w:t>
      </w:r>
      <w:r>
        <w:rPr>
          <w:rFonts w:hint="eastAsia"/>
        </w:rPr>
        <w:t>2.2.2.9</w:t>
      </w:r>
      <w:r w:rsidRPr="007530E2">
        <w:t xml:space="preserve"> connect-interface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BE775D" w:rsidRPr="00CB07A5" w:rsidRDefault="00BE775D" w:rsidP="00B51350">
      <w:pPr>
        <w:pStyle w:val="TerminalDisplayIndent1"/>
      </w:pPr>
      <w:r w:rsidRPr="00CB07A5">
        <w:t>[</w:t>
      </w:r>
      <w:r>
        <w:rPr>
          <w:rFonts w:hint="eastAsia"/>
        </w:rPr>
        <w:t>Spoke-</w:t>
      </w:r>
      <w:r w:rsidRPr="00CB07A5">
        <w:t>PE1-</w:t>
      </w:r>
      <w:r w:rsidR="00F07E7A">
        <w:t>bgp-default</w:t>
      </w:r>
      <w:r w:rsidRPr="00CB07A5">
        <w:t xml:space="preserve">] </w:t>
      </w:r>
      <w:r w:rsidR="001F4EC4" w:rsidRPr="001F4EC4">
        <w:t>address-family vpnv4</w:t>
      </w:r>
    </w:p>
    <w:p w:rsidR="00BE775D" w:rsidRPr="00B421C2" w:rsidRDefault="00BE775D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Spoke-</w:t>
      </w:r>
      <w:r w:rsidRPr="00B421C2">
        <w:t>PE1-</w:t>
      </w:r>
      <w:r w:rsidR="00F07E7A" w:rsidRPr="00B421C2">
        <w:t>bgp-default</w:t>
      </w:r>
      <w:r w:rsidRPr="00B421C2">
        <w:t>-vpn</w:t>
      </w:r>
      <w:r w:rsidRPr="00B421C2">
        <w:rPr>
          <w:rFonts w:hint="eastAsia"/>
        </w:rPr>
        <w:t>v4</w:t>
      </w:r>
      <w:r w:rsidRPr="00B421C2">
        <w:t xml:space="preserve">] peer </w:t>
      </w:r>
      <w:r w:rsidRPr="00B421C2">
        <w:rPr>
          <w:rFonts w:hint="eastAsia"/>
        </w:rPr>
        <w:t>2.2.2.9</w:t>
      </w:r>
      <w:r w:rsidRPr="00B421C2">
        <w:t xml:space="preserve"> enable</w:t>
      </w:r>
    </w:p>
    <w:p w:rsidR="00BE775D" w:rsidRPr="00B421C2" w:rsidRDefault="00BE775D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Spoke-</w:t>
      </w:r>
      <w:r w:rsidRPr="00B421C2">
        <w:t>PE1-</w:t>
      </w:r>
      <w:r w:rsidR="00F07E7A" w:rsidRPr="00B421C2">
        <w:t>bgp-default</w:t>
      </w:r>
      <w:r w:rsidRPr="00B421C2">
        <w:t>-vpn</w:t>
      </w:r>
      <w:r w:rsidRPr="00B421C2">
        <w:rPr>
          <w:rFonts w:hint="eastAsia"/>
        </w:rPr>
        <w:t>v4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BE775D" w:rsidRPr="00B421C2" w:rsidRDefault="00BE775D" w:rsidP="00B51350">
      <w:pPr>
        <w:pStyle w:val="TerminalDisplayIndent1"/>
      </w:pPr>
      <w:r w:rsidRPr="002748ED">
        <w:t>[</w:t>
      </w:r>
      <w:r>
        <w:rPr>
          <w:rFonts w:hint="eastAsia"/>
        </w:rPr>
        <w:t>Spoke-</w:t>
      </w:r>
      <w:r w:rsidRPr="002748ED">
        <w:t>PE1-</w:t>
      </w:r>
      <w:r w:rsidR="00F07E7A">
        <w:t>bgp-default</w:t>
      </w:r>
      <w:r w:rsidRPr="002748ED">
        <w:t xml:space="preserve">] </w:t>
      </w:r>
      <w:r w:rsidRPr="00B421C2">
        <w:rPr>
          <w:rFonts w:hint="eastAsia"/>
        </w:rPr>
        <w:t>quit</w:t>
      </w:r>
    </w:p>
    <w:p w:rsidR="00BE775D" w:rsidRPr="007530E2" w:rsidRDefault="00BE775D" w:rsidP="00B51350">
      <w:pPr>
        <w:pStyle w:val="ItemIndent1"/>
      </w:pPr>
      <w:r w:rsidRPr="007530E2"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2</w:t>
      </w:r>
      <w:r w:rsidRPr="007530E2">
        <w:rPr>
          <w:rFonts w:hint="eastAsia"/>
        </w:rPr>
        <w:t>。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</w:t>
      </w:r>
      <w:r>
        <w:rPr>
          <w:rFonts w:hint="eastAsia"/>
        </w:rPr>
        <w:t>2</w:t>
      </w:r>
      <w:r w:rsidRPr="007530E2">
        <w:t>] bgp 100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>
        <w:t>PE</w:t>
      </w:r>
      <w:r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 xml:space="preserve">] peer </w:t>
      </w:r>
      <w:r>
        <w:rPr>
          <w:rFonts w:hint="eastAsia"/>
        </w:rPr>
        <w:t>2.2.2.9</w:t>
      </w:r>
      <w:r w:rsidRPr="007530E2">
        <w:t xml:space="preserve"> </w:t>
      </w:r>
      <w:r w:rsidRPr="007530E2">
        <w:rPr>
          <w:rFonts w:hint="eastAsia"/>
        </w:rPr>
        <w:t>as-number</w:t>
      </w:r>
      <w:r w:rsidRPr="007530E2">
        <w:t xml:space="preserve"> </w:t>
      </w:r>
      <w:r w:rsidRPr="007530E2">
        <w:rPr>
          <w:rFonts w:hint="eastAsia"/>
        </w:rPr>
        <w:t>10</w:t>
      </w:r>
      <w:r w:rsidRPr="007530E2">
        <w:t>0</w:t>
      </w:r>
    </w:p>
    <w:p w:rsidR="00BE775D" w:rsidRPr="007530E2" w:rsidRDefault="00BE775D" w:rsidP="00B51350">
      <w:pPr>
        <w:pStyle w:val="TerminalDisplayIndent1"/>
      </w:pPr>
      <w:r w:rsidRPr="007530E2">
        <w:lastRenderedPageBreak/>
        <w:t>[</w:t>
      </w:r>
      <w:r>
        <w:rPr>
          <w:rFonts w:hint="eastAsia"/>
        </w:rPr>
        <w:t>Spoke-</w:t>
      </w:r>
      <w:r>
        <w:t>PE</w:t>
      </w:r>
      <w:r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 xml:space="preserve">] peer </w:t>
      </w:r>
      <w:r>
        <w:rPr>
          <w:rFonts w:hint="eastAsia"/>
        </w:rPr>
        <w:t>2.2.2.9</w:t>
      </w:r>
      <w:r w:rsidRPr="007530E2">
        <w:t xml:space="preserve"> connect-interface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BE775D" w:rsidRPr="00CB07A5" w:rsidRDefault="00BE775D" w:rsidP="00B51350">
      <w:pPr>
        <w:pStyle w:val="TerminalDisplayIndent1"/>
      </w:pPr>
      <w:r w:rsidRPr="00CB07A5">
        <w:t>[</w:t>
      </w:r>
      <w:r>
        <w:rPr>
          <w:rFonts w:hint="eastAsia"/>
        </w:rPr>
        <w:t>Spoke-</w:t>
      </w:r>
      <w:r>
        <w:t>PE</w:t>
      </w:r>
      <w:r>
        <w:rPr>
          <w:rFonts w:hint="eastAsia"/>
        </w:rPr>
        <w:t>2</w:t>
      </w:r>
      <w:r w:rsidRPr="00CB07A5">
        <w:t>-</w:t>
      </w:r>
      <w:r w:rsidR="00F07E7A">
        <w:t>bgp-default</w:t>
      </w:r>
      <w:r w:rsidRPr="00CB07A5">
        <w:t xml:space="preserve">] </w:t>
      </w:r>
      <w:r w:rsidR="001F4EC4" w:rsidRPr="001F4EC4">
        <w:t>address-family vpnv4</w:t>
      </w:r>
    </w:p>
    <w:p w:rsidR="00BE775D" w:rsidRPr="00B421C2" w:rsidRDefault="00BE775D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Spoke-</w:t>
      </w:r>
      <w:r w:rsidRPr="00B421C2">
        <w:t>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-vpn</w:t>
      </w:r>
      <w:r w:rsidRPr="00B421C2">
        <w:rPr>
          <w:rFonts w:hint="eastAsia"/>
        </w:rPr>
        <w:t>v4</w:t>
      </w:r>
      <w:r w:rsidRPr="00B421C2">
        <w:t xml:space="preserve">] peer </w:t>
      </w:r>
      <w:r w:rsidRPr="00B421C2">
        <w:rPr>
          <w:rFonts w:hint="eastAsia"/>
        </w:rPr>
        <w:t>2.2.2.9</w:t>
      </w:r>
      <w:r w:rsidRPr="00B421C2">
        <w:t xml:space="preserve"> enable</w:t>
      </w:r>
    </w:p>
    <w:p w:rsidR="00BE775D" w:rsidRPr="00B421C2" w:rsidRDefault="00BE775D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Spoke-</w:t>
      </w:r>
      <w:r w:rsidRPr="00B421C2">
        <w:t>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-vpn</w:t>
      </w:r>
      <w:r w:rsidRPr="00B421C2">
        <w:rPr>
          <w:rFonts w:hint="eastAsia"/>
        </w:rPr>
        <w:t>v4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BE775D" w:rsidRPr="002748ED" w:rsidRDefault="00BE775D" w:rsidP="00B51350">
      <w:pPr>
        <w:pStyle w:val="TerminalDisplayIndent1"/>
      </w:pPr>
      <w:r w:rsidRPr="002748ED">
        <w:t>[</w:t>
      </w:r>
      <w:r>
        <w:rPr>
          <w:rFonts w:hint="eastAsia"/>
        </w:rPr>
        <w:t>Spoke-</w:t>
      </w:r>
      <w:r>
        <w:t>PE</w:t>
      </w:r>
      <w:r>
        <w:rPr>
          <w:rFonts w:hint="eastAsia"/>
        </w:rPr>
        <w:t>2</w:t>
      </w:r>
      <w:r w:rsidRPr="002748ED">
        <w:t>-</w:t>
      </w:r>
      <w:r w:rsidR="00F07E7A">
        <w:t>bgp-default</w:t>
      </w:r>
      <w:r w:rsidRPr="002748ED">
        <w:t xml:space="preserve">] </w:t>
      </w:r>
      <w:r w:rsidRPr="00B421C2">
        <w:rPr>
          <w:rFonts w:hint="eastAsia"/>
        </w:rPr>
        <w:t>quit</w:t>
      </w:r>
    </w:p>
    <w:p w:rsidR="00BE775D" w:rsidRPr="002748ED" w:rsidRDefault="00BE775D" w:rsidP="00B51350">
      <w:pPr>
        <w:pStyle w:val="ItemIndent1"/>
      </w:pPr>
      <w:r w:rsidRPr="002748ED">
        <w:t xml:space="preserve"># </w:t>
      </w:r>
      <w:r w:rsidRPr="007530E2">
        <w:rPr>
          <w:rFonts w:hint="eastAsia"/>
        </w:rPr>
        <w:t>配置</w:t>
      </w:r>
      <w:r w:rsidRPr="002748ED">
        <w:rPr>
          <w:rFonts w:hint="eastAsia"/>
        </w:rPr>
        <w:t>Hub-PE</w:t>
      </w:r>
      <w:r w:rsidRPr="007530E2">
        <w:rPr>
          <w:rFonts w:hint="eastAsia"/>
        </w:rPr>
        <w:t>。</w:t>
      </w:r>
    </w:p>
    <w:p w:rsidR="00BE775D" w:rsidRPr="0027415D" w:rsidRDefault="00BE775D" w:rsidP="00B51350">
      <w:pPr>
        <w:pStyle w:val="TerminalDisplayIndent1"/>
      </w:pPr>
      <w:r w:rsidRPr="0027415D">
        <w:t>[</w:t>
      </w:r>
      <w:r>
        <w:rPr>
          <w:rFonts w:hint="eastAsia"/>
        </w:rPr>
        <w:t>Hub-PE</w:t>
      </w:r>
      <w:r w:rsidRPr="0027415D">
        <w:t>] bgp 100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Hub-PE</w:t>
      </w:r>
      <w:r w:rsidRPr="007530E2">
        <w:t>-</w:t>
      </w:r>
      <w:r w:rsidR="00F07E7A">
        <w:t>bgp-default</w:t>
      </w:r>
      <w:r w:rsidRPr="007530E2">
        <w:t xml:space="preserve">] peer </w:t>
      </w:r>
      <w:r w:rsidRPr="007530E2">
        <w:rPr>
          <w:rFonts w:hint="eastAsia"/>
        </w:rPr>
        <w:t>1.1.1</w:t>
      </w:r>
      <w:r w:rsidRPr="007530E2">
        <w:t xml:space="preserve">.9 </w:t>
      </w:r>
      <w:r w:rsidRPr="007530E2">
        <w:rPr>
          <w:rFonts w:hint="eastAsia"/>
        </w:rPr>
        <w:t>as-number</w:t>
      </w:r>
      <w:r w:rsidRPr="007530E2">
        <w:t xml:space="preserve"> </w:t>
      </w:r>
      <w:r w:rsidRPr="007530E2">
        <w:rPr>
          <w:rFonts w:hint="eastAsia"/>
        </w:rPr>
        <w:t>10</w:t>
      </w:r>
      <w:r w:rsidRPr="007530E2">
        <w:t>0</w:t>
      </w:r>
    </w:p>
    <w:p w:rsidR="00BE775D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Hub-PE</w:t>
      </w:r>
      <w:r w:rsidRPr="007530E2">
        <w:t>-</w:t>
      </w:r>
      <w:r w:rsidR="00F07E7A">
        <w:t>bgp-default</w:t>
      </w:r>
      <w:r w:rsidRPr="007530E2">
        <w:t xml:space="preserve">] peer </w:t>
      </w:r>
      <w:r w:rsidRPr="007530E2">
        <w:rPr>
          <w:rFonts w:hint="eastAsia"/>
        </w:rPr>
        <w:t>1.1.1.</w:t>
      </w:r>
      <w:r w:rsidRPr="007530E2">
        <w:t xml:space="preserve">9 connect-interface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Hub-PE</w:t>
      </w:r>
      <w:r w:rsidRPr="007530E2">
        <w:t>-</w:t>
      </w:r>
      <w:r w:rsidR="00F07E7A">
        <w:t>bgp-default</w:t>
      </w:r>
      <w:r w:rsidRPr="007530E2">
        <w:t xml:space="preserve">] peer </w:t>
      </w:r>
      <w:r>
        <w:rPr>
          <w:rFonts w:hint="eastAsia"/>
        </w:rPr>
        <w:t>3.3.3</w:t>
      </w:r>
      <w:r w:rsidRPr="007530E2">
        <w:t xml:space="preserve">.9 </w:t>
      </w:r>
      <w:r w:rsidRPr="007530E2">
        <w:rPr>
          <w:rFonts w:hint="eastAsia"/>
        </w:rPr>
        <w:t>as-number</w:t>
      </w:r>
      <w:r w:rsidRPr="007530E2">
        <w:t xml:space="preserve"> </w:t>
      </w:r>
      <w:r w:rsidRPr="007530E2">
        <w:rPr>
          <w:rFonts w:hint="eastAsia"/>
        </w:rPr>
        <w:t>10</w:t>
      </w:r>
      <w:r w:rsidRPr="007530E2">
        <w:t>0</w:t>
      </w:r>
    </w:p>
    <w:p w:rsidR="00BE775D" w:rsidRPr="007530E2" w:rsidRDefault="00BE775D" w:rsidP="00B51350">
      <w:pPr>
        <w:pStyle w:val="TerminalDisplayIndent1"/>
      </w:pPr>
      <w:r w:rsidRPr="007530E2">
        <w:t>[</w:t>
      </w:r>
      <w:r>
        <w:rPr>
          <w:rFonts w:hint="eastAsia"/>
        </w:rPr>
        <w:t>Hub-PE</w:t>
      </w:r>
      <w:r w:rsidRPr="007530E2">
        <w:t>-</w:t>
      </w:r>
      <w:r w:rsidR="00F07E7A">
        <w:t>bgp-default</w:t>
      </w:r>
      <w:r w:rsidRPr="007530E2">
        <w:t xml:space="preserve">] peer </w:t>
      </w:r>
      <w:r>
        <w:rPr>
          <w:rFonts w:hint="eastAsia"/>
        </w:rPr>
        <w:t>3.3.3</w:t>
      </w:r>
      <w:r w:rsidRPr="007530E2">
        <w:rPr>
          <w:rFonts w:hint="eastAsia"/>
        </w:rPr>
        <w:t>.</w:t>
      </w:r>
      <w:r w:rsidRPr="007530E2">
        <w:t xml:space="preserve">9 connect-interface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BE775D" w:rsidRPr="002748ED" w:rsidRDefault="00BE775D" w:rsidP="00B51350">
      <w:pPr>
        <w:pStyle w:val="TerminalDisplayIndent1"/>
      </w:pPr>
      <w:r w:rsidRPr="002748ED">
        <w:t>[</w:t>
      </w:r>
      <w:r>
        <w:rPr>
          <w:rFonts w:hint="eastAsia"/>
        </w:rPr>
        <w:t>Hub-PE</w:t>
      </w:r>
      <w:r w:rsidRPr="002748ED">
        <w:t>-</w:t>
      </w:r>
      <w:r w:rsidR="00F07E7A">
        <w:t>bgp-default</w:t>
      </w:r>
      <w:r w:rsidRPr="002748ED">
        <w:t xml:space="preserve">] </w:t>
      </w:r>
      <w:r w:rsidR="00282524" w:rsidRPr="00282524">
        <w:t>address-family vpnv4</w:t>
      </w:r>
    </w:p>
    <w:p w:rsidR="00BE775D" w:rsidRPr="00616359" w:rsidRDefault="00BE775D" w:rsidP="00B51350">
      <w:pPr>
        <w:pStyle w:val="TerminalDisplayIndent1"/>
      </w:pPr>
      <w:r w:rsidRPr="00616359">
        <w:t>[</w:t>
      </w:r>
      <w:r w:rsidRPr="00616359">
        <w:rPr>
          <w:rFonts w:hint="eastAsia"/>
        </w:rPr>
        <w:t>Hub-PE</w:t>
      </w:r>
      <w:r w:rsidRPr="00616359">
        <w:t>-</w:t>
      </w:r>
      <w:r w:rsidR="00F07E7A">
        <w:t>bgp-default</w:t>
      </w:r>
      <w:r w:rsidRPr="00616359">
        <w:t xml:space="preserve">-vpnv4] peer </w:t>
      </w:r>
      <w:r w:rsidRPr="00616359">
        <w:rPr>
          <w:rFonts w:hint="eastAsia"/>
        </w:rPr>
        <w:t>1.1.1</w:t>
      </w:r>
      <w:r w:rsidRPr="00616359">
        <w:t>.9 enable</w:t>
      </w:r>
    </w:p>
    <w:p w:rsidR="00BE775D" w:rsidRPr="00B421C2" w:rsidRDefault="00BE775D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Hub-PE</w:t>
      </w:r>
      <w:r w:rsidRPr="00B421C2">
        <w:t>-</w:t>
      </w:r>
      <w:r w:rsidR="00F07E7A" w:rsidRPr="00B421C2">
        <w:t>bgp-default</w:t>
      </w:r>
      <w:r w:rsidRPr="00B421C2">
        <w:t xml:space="preserve">-vpnv4] peer </w:t>
      </w:r>
      <w:r w:rsidRPr="00B421C2">
        <w:rPr>
          <w:rFonts w:hint="eastAsia"/>
        </w:rPr>
        <w:t>3.3.3</w:t>
      </w:r>
      <w:r w:rsidRPr="00B421C2">
        <w:t>.9 enable</w:t>
      </w:r>
    </w:p>
    <w:p w:rsidR="00BE775D" w:rsidRPr="00B421C2" w:rsidRDefault="00BE775D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Hub-PE</w:t>
      </w:r>
      <w:r w:rsidRPr="00B421C2">
        <w:t>-</w:t>
      </w:r>
      <w:r w:rsidR="00F07E7A" w:rsidRPr="00B421C2">
        <w:t>bgp-default</w:t>
      </w:r>
      <w:r w:rsidRPr="00B421C2">
        <w:t xml:space="preserve">-vpnv4] </w:t>
      </w:r>
      <w:r w:rsidRPr="00B421C2">
        <w:rPr>
          <w:rFonts w:hint="eastAsia"/>
        </w:rPr>
        <w:t>quit</w:t>
      </w:r>
    </w:p>
    <w:p w:rsidR="00BE775D" w:rsidRPr="00B421C2" w:rsidRDefault="00BE775D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Hub-PE</w:t>
      </w:r>
      <w:r w:rsidRPr="00B421C2">
        <w:t>-</w:t>
      </w:r>
      <w:r w:rsidR="00F07E7A" w:rsidRPr="00B421C2">
        <w:t>bgp-default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BE775D" w:rsidRPr="00B421C2" w:rsidRDefault="00BE775D" w:rsidP="00B51350">
      <w:pPr>
        <w:pStyle w:val="ItemIndent1"/>
      </w:pPr>
      <w:r w:rsidRPr="007530E2">
        <w:rPr>
          <w:rFonts w:hint="eastAsia"/>
        </w:rPr>
        <w:t>配置完成后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</w:t>
      </w:r>
      <w:r w:rsidRPr="00B421C2">
        <w:rPr>
          <w:rFonts w:hint="eastAsia"/>
        </w:rPr>
        <w:t>PE</w:t>
      </w:r>
      <w:r w:rsidRPr="007530E2">
        <w:rPr>
          <w:rFonts w:hint="eastAsia"/>
        </w:rPr>
        <w:t>设备上执行</w:t>
      </w:r>
      <w:r w:rsidR="00282524" w:rsidRPr="00DA2C2B">
        <w:rPr>
          <w:rStyle w:val="commandkeywords"/>
        </w:rPr>
        <w:t>display bgp peer vpnv4</w:t>
      </w:r>
      <w:r w:rsidRPr="007530E2">
        <w:rPr>
          <w:rFonts w:hint="eastAsia"/>
        </w:rPr>
        <w:t>命令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可以看到</w:t>
      </w:r>
      <w:r w:rsidRPr="00B421C2">
        <w:rPr>
          <w:rFonts w:hint="eastAsia"/>
        </w:rPr>
        <w:t>PE</w:t>
      </w:r>
      <w:r w:rsidRPr="007530E2">
        <w:rPr>
          <w:rFonts w:hint="eastAsia"/>
        </w:rPr>
        <w:t>之间的</w:t>
      </w:r>
      <w:r w:rsidRPr="00B421C2">
        <w:rPr>
          <w:rFonts w:hint="eastAsia"/>
        </w:rPr>
        <w:t>BGP</w:t>
      </w:r>
      <w:r w:rsidRPr="007530E2">
        <w:rPr>
          <w:rFonts w:hint="eastAsia"/>
        </w:rPr>
        <w:t>对等体关系已建立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并达到</w:t>
      </w:r>
      <w:r w:rsidRPr="00B421C2">
        <w:rPr>
          <w:rFonts w:hint="eastAsia"/>
        </w:rPr>
        <w:t>Established</w:t>
      </w:r>
      <w:r w:rsidRPr="007530E2">
        <w:rPr>
          <w:rFonts w:hint="eastAsia"/>
        </w:rPr>
        <w:t>状态。</w:t>
      </w:r>
    </w:p>
    <w:p w:rsidR="007D7DD4" w:rsidRDefault="00282524" w:rsidP="00DD64CA">
      <w:pPr>
        <w:pStyle w:val="4"/>
      </w:pPr>
      <w:r>
        <w:rPr>
          <w:rFonts w:hint="eastAsia"/>
        </w:rPr>
        <w:t>验证</w:t>
      </w:r>
      <w:r w:rsidR="00BE775D" w:rsidRPr="007530E2">
        <w:rPr>
          <w:rFonts w:hint="eastAsia"/>
        </w:rPr>
        <w:t>配置</w:t>
      </w:r>
    </w:p>
    <w:p w:rsidR="00BE775D" w:rsidRDefault="00BE775D" w:rsidP="00DD64CA">
      <w:r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设备上执行</w:t>
      </w:r>
      <w:r w:rsidRPr="00DA2C2B">
        <w:rPr>
          <w:rStyle w:val="commandkeywords"/>
        </w:rPr>
        <w:t>display ip routing-table vpn-instance</w:t>
      </w:r>
      <w:r w:rsidRPr="007530E2">
        <w:rPr>
          <w:rFonts w:hint="eastAsia"/>
        </w:rPr>
        <w:t>命令，可以看到去往</w:t>
      </w:r>
      <w:r>
        <w:rPr>
          <w:rFonts w:hint="eastAsia"/>
        </w:rPr>
        <w:t>各个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的路由</w:t>
      </w:r>
      <w:r>
        <w:rPr>
          <w:rFonts w:hint="eastAsia"/>
        </w:rPr>
        <w:t>，且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>
        <w:rPr>
          <w:rFonts w:hint="eastAsia"/>
        </w:rPr>
        <w:t>上到达对端</w:t>
      </w:r>
      <w:r>
        <w:rPr>
          <w:rFonts w:hint="eastAsia"/>
        </w:rPr>
        <w:t>Spoke-CE</w:t>
      </w:r>
      <w:r>
        <w:rPr>
          <w:rFonts w:hint="eastAsia"/>
        </w:rPr>
        <w:t>的路由指向</w:t>
      </w:r>
      <w:r>
        <w:rPr>
          <w:rFonts w:hint="eastAsia"/>
        </w:rPr>
        <w:t>Hub-PE</w:t>
      </w:r>
      <w:r w:rsidRPr="007530E2">
        <w:rPr>
          <w:rFonts w:hint="eastAsia"/>
        </w:rPr>
        <w:t>。以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为例：</w:t>
      </w:r>
    </w:p>
    <w:p w:rsidR="009F35A4" w:rsidRDefault="009F35A4" w:rsidP="00DD64CA">
      <w:pPr>
        <w:pStyle w:val="TerminalDisplay"/>
      </w:pPr>
      <w:r w:rsidRPr="007530E2">
        <w:rPr>
          <w:rFonts w:hint="eastAsia"/>
        </w:rPr>
        <w:t>[</w:t>
      </w:r>
      <w:r>
        <w:rPr>
          <w:rFonts w:hint="eastAsia"/>
        </w:rPr>
        <w:t>Spoke-</w:t>
      </w:r>
      <w:r w:rsidRPr="007530E2">
        <w:rPr>
          <w:rFonts w:hint="eastAsia"/>
        </w:rPr>
        <w:t>PE1] display ip routing-table vpn-instance vpn</w:t>
      </w:r>
      <w:r>
        <w:rPr>
          <w:rFonts w:hint="eastAsia"/>
        </w:rPr>
        <w:t>1</w:t>
      </w:r>
    </w:p>
    <w:p w:rsidR="009F35A4" w:rsidRDefault="009F35A4" w:rsidP="00DD64CA">
      <w:pPr>
        <w:pStyle w:val="TerminalDisplay"/>
      </w:pPr>
    </w:p>
    <w:p w:rsidR="009F35A4" w:rsidRDefault="009F35A4" w:rsidP="00DD64CA">
      <w:pPr>
        <w:pStyle w:val="TerminalDisplay"/>
      </w:pPr>
      <w:r>
        <w:t xml:space="preserve">Destinations : </w:t>
      </w:r>
      <w:r w:rsidR="00195312">
        <w:t>1</w:t>
      </w:r>
      <w:r w:rsidR="00195312">
        <w:rPr>
          <w:rFonts w:hint="eastAsia"/>
        </w:rPr>
        <w:t>3</w:t>
      </w:r>
      <w:r w:rsidR="00195312">
        <w:t xml:space="preserve">        </w:t>
      </w:r>
      <w:r>
        <w:t xml:space="preserve">Routes : </w:t>
      </w:r>
      <w:r w:rsidR="00195312">
        <w:t>1</w:t>
      </w:r>
      <w:r w:rsidR="00195312">
        <w:rPr>
          <w:rFonts w:hint="eastAsia"/>
        </w:rPr>
        <w:t>3</w:t>
      </w:r>
    </w:p>
    <w:p w:rsidR="009F35A4" w:rsidRDefault="009F35A4" w:rsidP="00DD64CA">
      <w:pPr>
        <w:pStyle w:val="TerminalDisplay"/>
      </w:pPr>
    </w:p>
    <w:p w:rsidR="009F35A4" w:rsidRDefault="009F35A4" w:rsidP="00DD64CA">
      <w:pPr>
        <w:pStyle w:val="TerminalDisplay"/>
      </w:pPr>
      <w:r>
        <w:t>Destination/Mask   Proto   Pre Cost        NextHop         Interface</w:t>
      </w:r>
    </w:p>
    <w:p w:rsidR="009F35A4" w:rsidRDefault="009F35A4" w:rsidP="00DD64CA">
      <w:pPr>
        <w:pStyle w:val="TerminalDisplay"/>
      </w:pPr>
      <w:r>
        <w:t>0.0.0.0/32         Direct  0   0           127.0.0.1       InLoop0</w:t>
      </w:r>
    </w:p>
    <w:p w:rsidR="009F35A4" w:rsidRDefault="009F35A4" w:rsidP="00DD64CA">
      <w:pPr>
        <w:pStyle w:val="TerminalDisplay"/>
      </w:pPr>
      <w:r>
        <w:t xml:space="preserve">10.1.1.0/24        Direct  0   0           10.1.1.2        </w:t>
      </w:r>
      <w:r w:rsidR="00064113">
        <w:t>GE</w:t>
      </w:r>
      <w:r w:rsidR="009C0B77">
        <w:t>3/1</w:t>
      </w:r>
      <w:r w:rsidR="00064113">
        <w:t>/1</w:t>
      </w:r>
    </w:p>
    <w:p w:rsidR="009F35A4" w:rsidRDefault="009F35A4" w:rsidP="00DD64CA">
      <w:pPr>
        <w:pStyle w:val="TerminalDisplay"/>
      </w:pPr>
      <w:r>
        <w:t xml:space="preserve">10.1.1.0/32        Direct  0   0           10.1.1.2        </w:t>
      </w:r>
      <w:r w:rsidR="00064113">
        <w:t>GE</w:t>
      </w:r>
      <w:r w:rsidR="009C0B77">
        <w:t>3/1</w:t>
      </w:r>
      <w:r w:rsidR="00064113">
        <w:t>/1</w:t>
      </w:r>
    </w:p>
    <w:p w:rsidR="009F35A4" w:rsidRDefault="009F35A4" w:rsidP="00DD64CA">
      <w:pPr>
        <w:pStyle w:val="TerminalDisplay"/>
      </w:pPr>
      <w:r>
        <w:t>10.1.1.2/32        Direct  0   0           127.0.0.1       InLoop0</w:t>
      </w:r>
    </w:p>
    <w:p w:rsidR="009F35A4" w:rsidRDefault="009F35A4" w:rsidP="00DD64CA">
      <w:pPr>
        <w:pStyle w:val="TerminalDisplay"/>
      </w:pPr>
      <w:r>
        <w:t xml:space="preserve">10.1.1.255/32      Direct  0   0           10.1.1.2        </w:t>
      </w:r>
      <w:r w:rsidR="00064113">
        <w:t>GE</w:t>
      </w:r>
      <w:r w:rsidR="009C0B77">
        <w:t>3/1</w:t>
      </w:r>
      <w:r w:rsidR="00064113">
        <w:t>/1</w:t>
      </w:r>
    </w:p>
    <w:p w:rsidR="007A6904" w:rsidRPr="00EB49A2" w:rsidRDefault="00F5602B" w:rsidP="00DD64CA">
      <w:pPr>
        <w:pStyle w:val="TerminalDisplay"/>
        <w:rPr>
          <w:rStyle w:val="TerminalDisplayshading"/>
        </w:rPr>
      </w:pPr>
      <w:r w:rsidRPr="00F5602B">
        <w:rPr>
          <w:rStyle w:val="TerminalDisplayshading"/>
        </w:rPr>
        <w:t xml:space="preserve">10.2.1.0/24        BGP     255 0           2.2.2.9      </w:t>
      </w:r>
      <w:r w:rsidRPr="00EB49A2">
        <w:rPr>
          <w:rStyle w:val="TerminalDisplayshading"/>
        </w:rPr>
        <w:t xml:space="preserve">   </w:t>
      </w:r>
      <w:r w:rsidR="00064113" w:rsidRPr="00A640C7">
        <w:rPr>
          <w:rStyle w:val="TerminalDisplayshading"/>
        </w:rPr>
        <w:t>GE</w:t>
      </w:r>
      <w:r w:rsidR="009C0B77">
        <w:rPr>
          <w:rStyle w:val="TerminalDisplayshading"/>
        </w:rPr>
        <w:t>3/1</w:t>
      </w:r>
      <w:r w:rsidR="00064113" w:rsidRPr="00A640C7">
        <w:rPr>
          <w:rStyle w:val="TerminalDisplayshading"/>
        </w:rPr>
        <w:t>/4</w:t>
      </w:r>
    </w:p>
    <w:p w:rsidR="009F35A4" w:rsidRPr="00EB49A2" w:rsidRDefault="00F5602B" w:rsidP="00DD64CA">
      <w:pPr>
        <w:pStyle w:val="TerminalDisplay"/>
        <w:rPr>
          <w:rStyle w:val="TerminalDisplayshading"/>
        </w:rPr>
      </w:pPr>
      <w:r w:rsidRPr="00EB49A2">
        <w:rPr>
          <w:rStyle w:val="TerminalDisplayshading"/>
        </w:rPr>
        <w:t xml:space="preserve">10.3.1.0/24        BGP     255 0           2.2.2.9         </w:t>
      </w:r>
      <w:r w:rsidR="00064113" w:rsidRPr="00A640C7">
        <w:rPr>
          <w:rStyle w:val="TerminalDisplayshading"/>
        </w:rPr>
        <w:t>GE</w:t>
      </w:r>
      <w:r w:rsidR="009C0B77">
        <w:rPr>
          <w:rStyle w:val="TerminalDisplayshading"/>
        </w:rPr>
        <w:t>3/1</w:t>
      </w:r>
      <w:r w:rsidR="00064113" w:rsidRPr="00A640C7">
        <w:rPr>
          <w:rStyle w:val="TerminalDisplayshading"/>
        </w:rPr>
        <w:t>/4</w:t>
      </w:r>
    </w:p>
    <w:p w:rsidR="009F35A4" w:rsidRPr="00EB49A2" w:rsidRDefault="00F5602B" w:rsidP="00DD64CA">
      <w:pPr>
        <w:pStyle w:val="TerminalDisplay"/>
        <w:rPr>
          <w:rStyle w:val="TerminalDisplayshading"/>
        </w:rPr>
      </w:pPr>
      <w:r w:rsidRPr="00EB49A2">
        <w:rPr>
          <w:rStyle w:val="TerminalDisplayshading"/>
        </w:rPr>
        <w:t xml:space="preserve">10.4.1.0/24        BGP     255 0           2.2.2.9         </w:t>
      </w:r>
      <w:r w:rsidR="00064113" w:rsidRPr="00A640C7">
        <w:rPr>
          <w:rStyle w:val="TerminalDisplayshading"/>
        </w:rPr>
        <w:t>GE</w:t>
      </w:r>
      <w:r w:rsidR="009C0B77">
        <w:rPr>
          <w:rStyle w:val="TerminalDisplayshading"/>
        </w:rPr>
        <w:t>3/1</w:t>
      </w:r>
      <w:r w:rsidR="00064113" w:rsidRPr="00A640C7">
        <w:rPr>
          <w:rStyle w:val="TerminalDisplayshading"/>
        </w:rPr>
        <w:t>/4</w:t>
      </w:r>
    </w:p>
    <w:p w:rsidR="009F35A4" w:rsidRDefault="009F35A4" w:rsidP="00DD64CA">
      <w:pPr>
        <w:pStyle w:val="TerminalDisplay"/>
      </w:pPr>
      <w:r>
        <w:t>127.0.0.0/8        Direct  0   0           127.0.0.1       InLoop0</w:t>
      </w:r>
    </w:p>
    <w:p w:rsidR="009F35A4" w:rsidRDefault="009F35A4" w:rsidP="00DD64CA">
      <w:pPr>
        <w:pStyle w:val="TerminalDisplay"/>
      </w:pPr>
      <w:r>
        <w:t>127.0.0.0/32       Direct  0   0           127.0.0.1       InLoop0</w:t>
      </w:r>
    </w:p>
    <w:p w:rsidR="009F35A4" w:rsidRDefault="009F35A4" w:rsidP="00DD64CA">
      <w:pPr>
        <w:pStyle w:val="TerminalDisplay"/>
      </w:pPr>
      <w:r>
        <w:t>127.0.0.1/32       Direct  0   0           127.0.0.1       InLoop0</w:t>
      </w:r>
    </w:p>
    <w:p w:rsidR="009F35A4" w:rsidRDefault="009F35A4" w:rsidP="00DD64CA">
      <w:pPr>
        <w:pStyle w:val="TerminalDisplay"/>
      </w:pPr>
      <w:r>
        <w:t>127.255.255.255/32 Direct  0   0           127.0.0.1       InLoop0</w:t>
      </w:r>
    </w:p>
    <w:p w:rsidR="00F5602B" w:rsidRDefault="009F35A4" w:rsidP="00DD64CA">
      <w:pPr>
        <w:pStyle w:val="TerminalDisplay"/>
      </w:pPr>
      <w:r>
        <w:t>255.255.255.255/32 Direct  0   0           127.0.0.1       InLoop0</w:t>
      </w:r>
    </w:p>
    <w:p w:rsidR="00BE775D" w:rsidRPr="007530E2" w:rsidRDefault="00BE775D" w:rsidP="00DD64CA">
      <w:r>
        <w:rPr>
          <w:rFonts w:hint="eastAsia"/>
        </w:rPr>
        <w:t># Spoke-CE 1</w:t>
      </w:r>
      <w:r>
        <w:rPr>
          <w:rFonts w:hint="eastAsia"/>
        </w:rPr>
        <w:t>和</w:t>
      </w:r>
      <w:r>
        <w:rPr>
          <w:rFonts w:hint="eastAsia"/>
        </w:rPr>
        <w:t>Spoke-CE 2</w:t>
      </w:r>
      <w:r>
        <w:rPr>
          <w:rFonts w:hint="eastAsia"/>
        </w:rPr>
        <w:t>之间可以</w:t>
      </w:r>
      <w:r>
        <w:rPr>
          <w:rFonts w:hint="eastAsia"/>
        </w:rPr>
        <w:t>ping</w:t>
      </w:r>
      <w:r>
        <w:rPr>
          <w:rFonts w:hint="eastAsia"/>
        </w:rPr>
        <w:t>通</w:t>
      </w:r>
      <w:r w:rsidRPr="007530E2">
        <w:rPr>
          <w:rFonts w:hint="eastAsia"/>
        </w:rPr>
        <w:t>。</w:t>
      </w:r>
      <w:r>
        <w:rPr>
          <w:rFonts w:hint="eastAsia"/>
        </w:rPr>
        <w:t>从</w:t>
      </w:r>
      <w:r>
        <w:rPr>
          <w:rFonts w:hint="eastAsia"/>
        </w:rPr>
        <w:t>TTL</w:t>
      </w:r>
      <w:r>
        <w:rPr>
          <w:rFonts w:hint="eastAsia"/>
        </w:rPr>
        <w:t>值可以推算出</w:t>
      </w:r>
      <w:r>
        <w:rPr>
          <w:rFonts w:hint="eastAsia"/>
        </w:rPr>
        <w:t>Spoke-CE 1</w:t>
      </w:r>
      <w:r>
        <w:rPr>
          <w:rFonts w:hint="eastAsia"/>
        </w:rPr>
        <w:t>到</w:t>
      </w:r>
      <w:r>
        <w:rPr>
          <w:rFonts w:hint="eastAsia"/>
        </w:rPr>
        <w:t>Spoke-CE 2</w:t>
      </w:r>
      <w:r>
        <w:rPr>
          <w:rFonts w:hint="eastAsia"/>
        </w:rPr>
        <w:t>经过</w:t>
      </w:r>
      <w:r>
        <w:rPr>
          <w:rFonts w:hint="eastAsia"/>
        </w:rPr>
        <w:t>6</w:t>
      </w:r>
      <w:r>
        <w:rPr>
          <w:rFonts w:hint="eastAsia"/>
        </w:rPr>
        <w:t>跳（</w:t>
      </w:r>
      <w:r>
        <w:rPr>
          <w:rFonts w:hint="eastAsia"/>
        </w:rPr>
        <w:t>255-250+1</w:t>
      </w:r>
      <w:r>
        <w:rPr>
          <w:rFonts w:hint="eastAsia"/>
        </w:rPr>
        <w:t>），即</w:t>
      </w:r>
      <w:r>
        <w:rPr>
          <w:rFonts w:hint="eastAsia"/>
        </w:rPr>
        <w:t>Spoke-CE 1</w:t>
      </w:r>
      <w:r>
        <w:rPr>
          <w:rFonts w:hint="eastAsia"/>
        </w:rPr>
        <w:t>和</w:t>
      </w:r>
      <w:r>
        <w:rPr>
          <w:rFonts w:hint="eastAsia"/>
        </w:rPr>
        <w:t>Spoke-CE 2</w:t>
      </w:r>
      <w:r>
        <w:rPr>
          <w:rFonts w:hint="eastAsia"/>
        </w:rPr>
        <w:t>之间的流量需要通过</w:t>
      </w:r>
      <w:r>
        <w:rPr>
          <w:rFonts w:hint="eastAsia"/>
        </w:rPr>
        <w:t>Hub-CE</w:t>
      </w:r>
      <w:r>
        <w:rPr>
          <w:rFonts w:hint="eastAsia"/>
        </w:rPr>
        <w:t>转发。以</w:t>
      </w:r>
      <w:r>
        <w:rPr>
          <w:rFonts w:hint="eastAsia"/>
        </w:rPr>
        <w:t>Spoke-CE 1</w:t>
      </w:r>
      <w:r>
        <w:rPr>
          <w:rFonts w:hint="eastAsia"/>
        </w:rPr>
        <w:t>为例：</w:t>
      </w:r>
    </w:p>
    <w:p w:rsidR="00BE775D" w:rsidRPr="00875CD0" w:rsidRDefault="00BE775D" w:rsidP="00DD64CA">
      <w:pPr>
        <w:pStyle w:val="TerminalDisplay"/>
      </w:pPr>
      <w:r w:rsidRPr="00875CD0">
        <w:rPr>
          <w:rFonts w:hint="eastAsia"/>
        </w:rPr>
        <w:t xml:space="preserve">[Spoke-CE1] </w:t>
      </w:r>
      <w:r w:rsidRPr="00875CD0">
        <w:t>ping 10.2.1.1</w:t>
      </w:r>
    </w:p>
    <w:p w:rsidR="00DB0543" w:rsidRDefault="00DB0543" w:rsidP="00DD64CA">
      <w:pPr>
        <w:pStyle w:val="TerminalDisplay"/>
      </w:pPr>
      <w:r>
        <w:t>P</w:t>
      </w:r>
      <w:r>
        <w:rPr>
          <w:rFonts w:hint="eastAsia"/>
        </w:rPr>
        <w:t>ing</w:t>
      </w:r>
      <w:r>
        <w:t xml:space="preserve"> 10.</w:t>
      </w:r>
      <w:r>
        <w:rPr>
          <w:rFonts w:hint="eastAsia"/>
        </w:rPr>
        <w:t>2</w:t>
      </w:r>
      <w:r>
        <w:t>.1.1 (10.</w:t>
      </w:r>
      <w:r>
        <w:rPr>
          <w:rFonts w:hint="eastAsia"/>
        </w:rPr>
        <w:t>2</w:t>
      </w:r>
      <w:r>
        <w:t>.1.1): 56 data bytes</w:t>
      </w:r>
      <w:r w:rsidRPr="00FD4E62">
        <w:t>, press CTRL_C to break</w:t>
      </w:r>
    </w:p>
    <w:p w:rsidR="00DB0543" w:rsidRDefault="00DB0543" w:rsidP="00DD64CA">
      <w:pPr>
        <w:pStyle w:val="TerminalDisplay"/>
      </w:pPr>
      <w:r>
        <w:t>56 bytes from 10.</w:t>
      </w:r>
      <w:r>
        <w:rPr>
          <w:rFonts w:hint="eastAsia"/>
        </w:rPr>
        <w:t>2</w:t>
      </w:r>
      <w:r>
        <w:t>.1.1: icmp_seq=0 ttl=25</w:t>
      </w:r>
      <w:r>
        <w:rPr>
          <w:rFonts w:hint="eastAsia"/>
        </w:rPr>
        <w:t>0</w:t>
      </w:r>
      <w:r>
        <w:t xml:space="preserve"> time=1.000 ms</w:t>
      </w:r>
    </w:p>
    <w:p w:rsidR="00DB0543" w:rsidRDefault="00DB0543" w:rsidP="00DD64CA">
      <w:pPr>
        <w:pStyle w:val="TerminalDisplay"/>
      </w:pPr>
      <w:r>
        <w:t>56 bytes from 10.</w:t>
      </w:r>
      <w:r>
        <w:rPr>
          <w:rFonts w:hint="eastAsia"/>
        </w:rPr>
        <w:t>2</w:t>
      </w:r>
      <w:r>
        <w:t>.1.1: icmp_seq=1 ttl=25</w:t>
      </w:r>
      <w:r>
        <w:rPr>
          <w:rFonts w:hint="eastAsia"/>
        </w:rPr>
        <w:t>0</w:t>
      </w:r>
      <w:r>
        <w:t xml:space="preserve"> time=2.000 ms</w:t>
      </w:r>
    </w:p>
    <w:p w:rsidR="00DB0543" w:rsidRDefault="00DB0543" w:rsidP="00DD64CA">
      <w:pPr>
        <w:pStyle w:val="TerminalDisplay"/>
      </w:pPr>
      <w:r>
        <w:lastRenderedPageBreak/>
        <w:t>56 bytes from 10.</w:t>
      </w:r>
      <w:r>
        <w:rPr>
          <w:rFonts w:hint="eastAsia"/>
        </w:rPr>
        <w:t>2</w:t>
      </w:r>
      <w:r>
        <w:t>.1.1: icmp_seq=2 ttl=25</w:t>
      </w:r>
      <w:r>
        <w:rPr>
          <w:rFonts w:hint="eastAsia"/>
        </w:rPr>
        <w:t>0</w:t>
      </w:r>
      <w:r>
        <w:t xml:space="preserve"> time=0.000 ms</w:t>
      </w:r>
    </w:p>
    <w:p w:rsidR="00DB0543" w:rsidRDefault="00DB0543" w:rsidP="00DD64CA">
      <w:pPr>
        <w:pStyle w:val="TerminalDisplay"/>
      </w:pPr>
      <w:r>
        <w:t>56 bytes from 10.</w:t>
      </w:r>
      <w:r>
        <w:rPr>
          <w:rFonts w:hint="eastAsia"/>
        </w:rPr>
        <w:t>2</w:t>
      </w:r>
      <w:r>
        <w:t>.1.1: icmp_seq=3 ttl=25</w:t>
      </w:r>
      <w:r>
        <w:rPr>
          <w:rFonts w:hint="eastAsia"/>
        </w:rPr>
        <w:t>0</w:t>
      </w:r>
      <w:r>
        <w:t xml:space="preserve"> time=1.000 ms</w:t>
      </w:r>
    </w:p>
    <w:p w:rsidR="00DB0543" w:rsidRDefault="00DB0543" w:rsidP="00DD64CA">
      <w:pPr>
        <w:pStyle w:val="TerminalDisplay"/>
      </w:pPr>
      <w:r>
        <w:t>56 bytes from 10.</w:t>
      </w:r>
      <w:r>
        <w:rPr>
          <w:rFonts w:hint="eastAsia"/>
        </w:rPr>
        <w:t>2</w:t>
      </w:r>
      <w:r>
        <w:t>.1.1: icmp_seq=4 ttl=25</w:t>
      </w:r>
      <w:r>
        <w:rPr>
          <w:rFonts w:hint="eastAsia"/>
        </w:rPr>
        <w:t>0</w:t>
      </w:r>
      <w:r>
        <w:t xml:space="preserve"> time=0.000 ms</w:t>
      </w:r>
    </w:p>
    <w:p w:rsidR="00DB0543" w:rsidRPr="00DB0543" w:rsidRDefault="00DB0543" w:rsidP="00DD64CA">
      <w:pPr>
        <w:pStyle w:val="TerminalDisplay"/>
      </w:pPr>
    </w:p>
    <w:p w:rsidR="00DB0543" w:rsidRDefault="00DB0543" w:rsidP="00DD64CA">
      <w:pPr>
        <w:pStyle w:val="TerminalDisplay"/>
      </w:pPr>
      <w:r>
        <w:t xml:space="preserve">--- </w:t>
      </w:r>
      <w:r w:rsidRPr="00FD4E62">
        <w:t xml:space="preserve">Ping statistics for </w:t>
      </w:r>
      <w:r>
        <w:t>10.</w:t>
      </w:r>
      <w:r>
        <w:rPr>
          <w:rFonts w:hint="eastAsia"/>
        </w:rPr>
        <w:t>2</w:t>
      </w:r>
      <w:r>
        <w:t>.1.1 ---</w:t>
      </w:r>
    </w:p>
    <w:p w:rsidR="00DB0543" w:rsidRDefault="00DB0543" w:rsidP="00DD64CA">
      <w:pPr>
        <w:pStyle w:val="TerminalDisplay"/>
      </w:pPr>
      <w:r>
        <w:t>5 packet(s) transmitted, 5 packet(s) received, 0.0% packet loss</w:t>
      </w:r>
    </w:p>
    <w:p w:rsidR="00BE775D" w:rsidRDefault="00DB0543" w:rsidP="00DD64CA">
      <w:pPr>
        <w:pStyle w:val="TerminalDisplay"/>
      </w:pPr>
      <w:r>
        <w:t>round-trip min/avg/max/</w:t>
      </w:r>
      <w:r w:rsidR="001C0570">
        <w:t>std-dev</w:t>
      </w:r>
      <w:r>
        <w:t xml:space="preserve"> = 0.000/0.800/2.000/0.748 ms</w:t>
      </w:r>
    </w:p>
    <w:p w:rsidR="007D7DD4" w:rsidRDefault="008C574F" w:rsidP="00DD64CA">
      <w:pPr>
        <w:pStyle w:val="3"/>
      </w:pPr>
      <w:bookmarkStart w:id="1728" w:name="_Toc45105996"/>
      <w:r w:rsidRPr="007530E2">
        <w:rPr>
          <w:rFonts w:hint="eastAsia"/>
        </w:rPr>
        <w:t>配置跨域</w:t>
      </w:r>
      <w:r w:rsidRPr="007530E2">
        <w:rPr>
          <w:rFonts w:hint="eastAsia"/>
        </w:rPr>
        <w:t>VPN</w:t>
      </w:r>
      <w:r w:rsidRPr="007530E2">
        <w:t>-</w:t>
      </w:r>
      <w:r w:rsidRPr="007530E2">
        <w:rPr>
          <w:rFonts w:hint="eastAsia"/>
        </w:rPr>
        <w:t>OptionA</w:t>
      </w:r>
      <w:r w:rsidRPr="007530E2">
        <w:rPr>
          <w:rFonts w:hint="eastAsia"/>
        </w:rPr>
        <w:t>方式示例</w:t>
      </w:r>
      <w:bookmarkEnd w:id="1728"/>
    </w:p>
    <w:p w:rsidR="007D7DD4" w:rsidRDefault="008C574F" w:rsidP="00DD64CA">
      <w:pPr>
        <w:pStyle w:val="4"/>
      </w:pPr>
      <w:r w:rsidRPr="007530E2">
        <w:rPr>
          <w:rFonts w:hint="eastAsia"/>
        </w:rPr>
        <w:t>组网需求</w:t>
      </w:r>
    </w:p>
    <w:p w:rsidR="007F0947" w:rsidRPr="00B421C2" w:rsidRDefault="008C574F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CE</w:t>
      </w:r>
      <w:r w:rsidR="00B21D6F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1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CE</w:t>
      </w:r>
      <w:r w:rsidR="00B21D6F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2</w:t>
      </w:r>
      <w:r w:rsidRPr="00B421C2">
        <w:rPr>
          <w:rFonts w:hint="eastAsia"/>
          <w:lang w:eastAsia="zh-CN"/>
        </w:rPr>
        <w:t>属于同一个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。</w:t>
      </w:r>
    </w:p>
    <w:p w:rsidR="008C574F" w:rsidRPr="007530E2" w:rsidRDefault="008C574F" w:rsidP="00DD64CA">
      <w:pPr>
        <w:pStyle w:val="ItemList"/>
      </w:pPr>
      <w:r w:rsidRPr="007530E2">
        <w:rPr>
          <w:rFonts w:hint="eastAsia"/>
        </w:rPr>
        <w:t>CE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通过</w:t>
      </w:r>
      <w:r w:rsidRPr="007530E2">
        <w:rPr>
          <w:rFonts w:hint="eastAsia"/>
        </w:rPr>
        <w:t>AS</w:t>
      </w:r>
      <w:r w:rsidR="001334F7" w:rsidRPr="00B421C2">
        <w:rPr>
          <w:rFonts w:hint="eastAsia"/>
        </w:rPr>
        <w:t xml:space="preserve"> </w:t>
      </w:r>
      <w:r w:rsidRPr="007530E2">
        <w:rPr>
          <w:rFonts w:hint="eastAsia"/>
        </w:rPr>
        <w:t>100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PE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接入，</w:t>
      </w:r>
      <w:r w:rsidRPr="007530E2">
        <w:rPr>
          <w:rFonts w:hint="eastAsia"/>
        </w:rPr>
        <w:t>CE</w:t>
      </w:r>
      <w:r w:rsidR="001334F7" w:rsidRPr="00B421C2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通过</w:t>
      </w:r>
      <w:r w:rsidRPr="007530E2">
        <w:rPr>
          <w:rFonts w:hint="eastAsia"/>
        </w:rPr>
        <w:t>AS</w:t>
      </w:r>
      <w:r w:rsidR="001334F7" w:rsidRPr="00B421C2">
        <w:rPr>
          <w:rFonts w:hint="eastAsia"/>
        </w:rPr>
        <w:t xml:space="preserve"> </w:t>
      </w:r>
      <w:r w:rsidRPr="007530E2">
        <w:rPr>
          <w:rFonts w:hint="eastAsia"/>
        </w:rPr>
        <w:t>200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PE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接入。</w:t>
      </w:r>
    </w:p>
    <w:p w:rsidR="008C574F" w:rsidRPr="007530E2" w:rsidRDefault="008C574F" w:rsidP="00DD64CA">
      <w:pPr>
        <w:pStyle w:val="ItemList"/>
      </w:pPr>
      <w:r w:rsidRPr="007530E2">
        <w:rPr>
          <w:rFonts w:hint="eastAsia"/>
        </w:rPr>
        <w:t>采用</w:t>
      </w:r>
      <w:r w:rsidRPr="007530E2">
        <w:rPr>
          <w:rFonts w:hint="eastAsia"/>
        </w:rPr>
        <w:t>OptionA</w:t>
      </w:r>
      <w:r w:rsidRPr="007530E2">
        <w:rPr>
          <w:rFonts w:hint="eastAsia"/>
        </w:rPr>
        <w:t>方式实现跨域的</w:t>
      </w:r>
      <w:r w:rsidR="00EC239C">
        <w:rPr>
          <w:rFonts w:hint="eastAsia"/>
        </w:rPr>
        <w:t>MPLS L3VPN</w:t>
      </w:r>
      <w:r w:rsidRPr="007530E2">
        <w:rPr>
          <w:rFonts w:hint="eastAsia"/>
        </w:rPr>
        <w:t>，即，采用</w:t>
      </w:r>
      <w:r w:rsidRPr="007530E2">
        <w:rPr>
          <w:rFonts w:hint="eastAsia"/>
        </w:rPr>
        <w:t>VRF-to-VRF</w:t>
      </w:r>
      <w:r w:rsidRPr="007530E2">
        <w:rPr>
          <w:rFonts w:hint="eastAsia"/>
        </w:rPr>
        <w:t>方式管理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路由。</w:t>
      </w:r>
    </w:p>
    <w:p w:rsidR="008C574F" w:rsidRPr="00B421C2" w:rsidRDefault="008C574F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同一个</w:t>
      </w:r>
      <w:r w:rsidRPr="00B421C2">
        <w:rPr>
          <w:rFonts w:hint="eastAsia"/>
          <w:lang w:eastAsia="zh-CN"/>
        </w:rPr>
        <w:t>AS</w:t>
      </w:r>
      <w:r w:rsidRPr="00B421C2">
        <w:rPr>
          <w:rFonts w:hint="eastAsia"/>
          <w:lang w:eastAsia="zh-CN"/>
        </w:rPr>
        <w:t>内部的</w:t>
      </w:r>
      <w:r w:rsidRPr="00B421C2">
        <w:rPr>
          <w:rFonts w:hint="eastAsia"/>
          <w:lang w:eastAsia="zh-CN"/>
        </w:rPr>
        <w:t>MPLS</w:t>
      </w:r>
      <w:r w:rsidRPr="00B421C2">
        <w:rPr>
          <w:rFonts w:hint="eastAsia"/>
          <w:lang w:eastAsia="zh-CN"/>
        </w:rPr>
        <w:t>骨干网使用</w:t>
      </w:r>
      <w:r w:rsidRPr="00B421C2">
        <w:rPr>
          <w:rFonts w:hint="eastAsia"/>
          <w:lang w:eastAsia="zh-CN"/>
        </w:rPr>
        <w:t>OSPF</w:t>
      </w:r>
      <w:r w:rsidRPr="00B421C2">
        <w:rPr>
          <w:rFonts w:hint="eastAsia"/>
          <w:lang w:eastAsia="zh-CN"/>
        </w:rPr>
        <w:t>作为</w:t>
      </w:r>
      <w:r w:rsidRPr="00B421C2">
        <w:rPr>
          <w:rFonts w:hint="eastAsia"/>
          <w:lang w:eastAsia="zh-CN"/>
        </w:rPr>
        <w:t>IGP</w:t>
      </w:r>
      <w:r w:rsidRPr="00B421C2">
        <w:rPr>
          <w:rFonts w:hint="eastAsia"/>
          <w:lang w:eastAsia="zh-CN"/>
        </w:rPr>
        <w:t>。</w:t>
      </w:r>
    </w:p>
    <w:p w:rsidR="007D7DD4" w:rsidRDefault="008C574F" w:rsidP="00DD64CA">
      <w:pPr>
        <w:pStyle w:val="4"/>
      </w:pPr>
      <w:r w:rsidRPr="007530E2">
        <w:rPr>
          <w:rFonts w:hint="eastAsia"/>
        </w:rPr>
        <w:lastRenderedPageBreak/>
        <w:t>组网图</w:t>
      </w:r>
    </w:p>
    <w:p w:rsidR="007D7DD4" w:rsidRDefault="00E23417" w:rsidP="00DD64CA">
      <w:pPr>
        <w:pStyle w:val="FigureDescription"/>
      </w:pPr>
      <w:bookmarkStart w:id="1729" w:name="_Toc418944418"/>
      <w:r>
        <w:rPr>
          <w:rFonts w:hint="eastAsia"/>
        </w:rPr>
        <w:t>配置</w:t>
      </w:r>
      <w:r w:rsidRPr="002D634A">
        <w:rPr>
          <w:rFonts w:hint="eastAsia"/>
        </w:rPr>
        <w:t>跨域</w:t>
      </w:r>
      <w:r w:rsidRPr="002D634A">
        <w:rPr>
          <w:rFonts w:hint="eastAsia"/>
        </w:rPr>
        <w:t>VPN</w:t>
      </w:r>
      <w:r w:rsidRPr="002D634A">
        <w:t>-</w:t>
      </w:r>
      <w:r w:rsidRPr="002D634A">
        <w:rPr>
          <w:rFonts w:hint="eastAsia"/>
        </w:rPr>
        <w:t>OptionA</w:t>
      </w:r>
      <w:r w:rsidRPr="002D634A">
        <w:rPr>
          <w:rFonts w:hint="eastAsia"/>
        </w:rPr>
        <w:t>方式组网图</w:t>
      </w:r>
      <w:bookmarkEnd w:id="1729"/>
    </w:p>
    <w:p w:rsidR="00A915A5" w:rsidRDefault="009C0B77" w:rsidP="00595D4C">
      <w:pPr>
        <w:pStyle w:val="Figure"/>
      </w:pPr>
      <w:commentRangeStart w:id="1730"/>
      <w:r w:rsidRPr="009C0B77">
        <w:rPr>
          <w:noProof/>
        </w:rPr>
        <w:drawing>
          <wp:inline distT="0" distB="0" distL="0" distR="0" wp14:anchorId="5CF141B2" wp14:editId="2E723BB5">
            <wp:extent cx="4381500" cy="2914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730"/>
      <w:r w:rsidR="00A915A5">
        <w:rPr>
          <w:rStyle w:val="ac"/>
        </w:rPr>
        <w:commentReference w:id="1730"/>
      </w:r>
    </w:p>
    <w:p w:rsidR="00A915A5" w:rsidRDefault="00A915A5" w:rsidP="00595D4C">
      <w:pPr>
        <w:pStyle w:val="Figure"/>
      </w:pPr>
      <w:commentRangeStart w:id="1731"/>
      <w:r w:rsidRPr="00A915A5">
        <w:rPr>
          <w:rFonts w:hint="eastAsia"/>
          <w:noProof/>
        </w:rPr>
        <w:drawing>
          <wp:inline distT="0" distB="0" distL="0" distR="0" wp14:anchorId="6F6953C3" wp14:editId="36BF44D8">
            <wp:extent cx="4381500" cy="29146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731"/>
      <w:r>
        <w:rPr>
          <w:rStyle w:val="ac"/>
        </w:rPr>
        <w:commentReference w:id="1731"/>
      </w:r>
    </w:p>
    <w:p w:rsidR="00A271E4" w:rsidRDefault="00A271E4" w:rsidP="00595D4C">
      <w:pPr>
        <w:pStyle w:val="Figure"/>
      </w:pPr>
    </w:p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460"/>
        <w:gridCol w:w="1154"/>
        <w:gridCol w:w="2010"/>
        <w:gridCol w:w="1395"/>
        <w:gridCol w:w="1284"/>
        <w:gridCol w:w="1711"/>
      </w:tblGrid>
      <w:tr w:rsidR="004D0A50" w:rsidRPr="00415A99" w:rsidTr="00B12603">
        <w:trPr>
          <w:tblHeader/>
        </w:trPr>
        <w:tc>
          <w:tcPr>
            <w:tcW w:w="1227" w:type="dxa"/>
          </w:tcPr>
          <w:p w:rsidR="004D0A50" w:rsidRPr="00B421C2" w:rsidRDefault="004D0A50" w:rsidP="00DD64CA">
            <w:pPr>
              <w:pStyle w:val="FigureText"/>
            </w:pPr>
            <w:bookmarkStart w:id="1732" w:name="_Toc54663791"/>
            <w:bookmarkStart w:id="1733" w:name="_Toc86654444"/>
            <w:bookmarkStart w:id="1734" w:name="_Toc137991723"/>
            <w:r w:rsidRPr="00B421C2">
              <w:rPr>
                <w:rFonts w:hint="eastAsia"/>
              </w:rPr>
              <w:t>设备</w:t>
            </w:r>
          </w:p>
        </w:tc>
        <w:tc>
          <w:tcPr>
            <w:tcW w:w="970" w:type="dxa"/>
          </w:tcPr>
          <w:p w:rsidR="004D0A50" w:rsidRPr="00B421C2" w:rsidRDefault="004D0A50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690" w:type="dxa"/>
          </w:tcPr>
          <w:p w:rsidR="004D0A50" w:rsidRPr="00B421C2" w:rsidRDefault="004D0A50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  <w:tc>
          <w:tcPr>
            <w:tcW w:w="1173" w:type="dxa"/>
          </w:tcPr>
          <w:p w:rsidR="004D0A50" w:rsidRPr="00B421C2" w:rsidRDefault="004D0A50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080" w:type="dxa"/>
          </w:tcPr>
          <w:p w:rsidR="004D0A50" w:rsidRPr="00B421C2" w:rsidRDefault="004D0A50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439" w:type="dxa"/>
          </w:tcPr>
          <w:p w:rsidR="004D0A50" w:rsidRPr="00B421C2" w:rsidRDefault="004D0A50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</w:tr>
      <w:tr w:rsidR="00B7203C" w:rsidRPr="00415A99" w:rsidTr="00B12603">
        <w:tc>
          <w:tcPr>
            <w:tcW w:w="1227" w:type="dxa"/>
          </w:tcPr>
          <w:p w:rsidR="00B7203C" w:rsidRPr="00B421C2" w:rsidRDefault="00B7203C" w:rsidP="00DD64CA">
            <w:pPr>
              <w:pStyle w:val="FigureText"/>
            </w:pPr>
            <w:r>
              <w:rPr>
                <w:rFonts w:hint="eastAsia"/>
              </w:rPr>
              <w:t>CE 1</w:t>
            </w:r>
          </w:p>
        </w:tc>
        <w:tc>
          <w:tcPr>
            <w:tcW w:w="970" w:type="dxa"/>
          </w:tcPr>
          <w:p w:rsidR="00B7203C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90" w:type="dxa"/>
          </w:tcPr>
          <w:p w:rsidR="00B7203C" w:rsidRPr="00B421C2" w:rsidRDefault="00B7203C" w:rsidP="00DD64CA">
            <w:pPr>
              <w:pStyle w:val="FigureText"/>
            </w:pPr>
            <w:r>
              <w:rPr>
                <w:rFonts w:hint="eastAsia"/>
              </w:rPr>
              <w:t>10.1.1.1/24</w:t>
            </w:r>
          </w:p>
        </w:tc>
        <w:tc>
          <w:tcPr>
            <w:tcW w:w="1173" w:type="dxa"/>
          </w:tcPr>
          <w:p w:rsidR="00B7203C" w:rsidRPr="00B421C2" w:rsidRDefault="00B7203C" w:rsidP="00DD64CA">
            <w:pPr>
              <w:pStyle w:val="FigureText"/>
            </w:pPr>
            <w:r>
              <w:rPr>
                <w:rFonts w:hint="eastAsia"/>
              </w:rPr>
              <w:t xml:space="preserve">CE </w:t>
            </w:r>
            <w:r w:rsidR="00B20018" w:rsidRPr="00B421C2">
              <w:rPr>
                <w:rFonts w:hint="eastAsia"/>
              </w:rPr>
              <w:t>2</w:t>
            </w:r>
          </w:p>
        </w:tc>
        <w:tc>
          <w:tcPr>
            <w:tcW w:w="1080" w:type="dxa"/>
          </w:tcPr>
          <w:p w:rsidR="00B7203C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439" w:type="dxa"/>
          </w:tcPr>
          <w:p w:rsidR="00B7203C" w:rsidRPr="00B421C2" w:rsidRDefault="00B7203C" w:rsidP="00DD64CA">
            <w:pPr>
              <w:pStyle w:val="FigureText"/>
            </w:pPr>
            <w:r>
              <w:rPr>
                <w:rFonts w:hint="eastAsia"/>
              </w:rPr>
              <w:t>10.2.1.1/24</w:t>
            </w:r>
          </w:p>
        </w:tc>
      </w:tr>
      <w:tr w:rsidR="00B7203C" w:rsidRPr="00415A99" w:rsidTr="00B12603">
        <w:tc>
          <w:tcPr>
            <w:tcW w:w="1227" w:type="dxa"/>
          </w:tcPr>
          <w:p w:rsidR="00B7203C" w:rsidRPr="00B421C2" w:rsidRDefault="00B7203C" w:rsidP="00DD64CA">
            <w:pPr>
              <w:pStyle w:val="FigureText"/>
            </w:pPr>
            <w:r>
              <w:rPr>
                <w:rFonts w:hint="eastAsia"/>
              </w:rPr>
              <w:t>PE 1</w:t>
            </w:r>
          </w:p>
        </w:tc>
        <w:tc>
          <w:tcPr>
            <w:tcW w:w="970" w:type="dxa"/>
          </w:tcPr>
          <w:p w:rsidR="00B7203C" w:rsidRPr="00B421C2" w:rsidRDefault="00B7203C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690" w:type="dxa"/>
          </w:tcPr>
          <w:p w:rsidR="00B7203C" w:rsidRPr="00B421C2" w:rsidRDefault="00B7203C" w:rsidP="00DD64CA">
            <w:pPr>
              <w:pStyle w:val="FigureText"/>
            </w:pPr>
            <w:r w:rsidRPr="00415A99">
              <w:rPr>
                <w:rFonts w:hint="eastAsia"/>
              </w:rPr>
              <w:t>1.1.1.</w:t>
            </w:r>
            <w:r w:rsidRPr="00B421C2">
              <w:rPr>
                <w:rFonts w:hint="eastAsia"/>
              </w:rPr>
              <w:t>9/32</w:t>
            </w:r>
          </w:p>
        </w:tc>
        <w:tc>
          <w:tcPr>
            <w:tcW w:w="1173" w:type="dxa"/>
          </w:tcPr>
          <w:p w:rsidR="00B7203C" w:rsidRPr="00B421C2" w:rsidRDefault="00B7203C" w:rsidP="00DD64CA">
            <w:pPr>
              <w:pStyle w:val="FigureText"/>
            </w:pPr>
            <w:r>
              <w:rPr>
                <w:rFonts w:hint="eastAsia"/>
              </w:rPr>
              <w:t xml:space="preserve">PE </w:t>
            </w:r>
            <w:r w:rsidR="00B20018" w:rsidRPr="00B421C2">
              <w:rPr>
                <w:rFonts w:hint="eastAsia"/>
              </w:rPr>
              <w:t>2</w:t>
            </w:r>
          </w:p>
        </w:tc>
        <w:tc>
          <w:tcPr>
            <w:tcW w:w="1080" w:type="dxa"/>
          </w:tcPr>
          <w:p w:rsidR="00B7203C" w:rsidRPr="00B421C2" w:rsidRDefault="00B7203C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439" w:type="dxa"/>
          </w:tcPr>
          <w:p w:rsidR="00B7203C" w:rsidRPr="00B421C2" w:rsidRDefault="00B20018" w:rsidP="00DD64CA">
            <w:pPr>
              <w:pStyle w:val="FigureText"/>
            </w:pPr>
            <w:r>
              <w:rPr>
                <w:rFonts w:hint="eastAsia"/>
              </w:rPr>
              <w:t>4.4.4.9/32</w:t>
            </w:r>
          </w:p>
        </w:tc>
      </w:tr>
      <w:tr w:rsidR="00B7203C" w:rsidRPr="00415A99" w:rsidTr="00B12603">
        <w:tc>
          <w:tcPr>
            <w:tcW w:w="1227" w:type="dxa"/>
          </w:tcPr>
          <w:p w:rsidR="00B7203C" w:rsidRPr="00415A99" w:rsidRDefault="00B7203C" w:rsidP="00DD64CA">
            <w:pPr>
              <w:pStyle w:val="FigureText"/>
            </w:pPr>
          </w:p>
        </w:tc>
        <w:tc>
          <w:tcPr>
            <w:tcW w:w="970" w:type="dxa"/>
          </w:tcPr>
          <w:p w:rsidR="00B7203C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90" w:type="dxa"/>
          </w:tcPr>
          <w:p w:rsidR="00B7203C" w:rsidRPr="00B421C2" w:rsidRDefault="00B7203C" w:rsidP="00DD64CA">
            <w:pPr>
              <w:pStyle w:val="FigureText"/>
            </w:pPr>
            <w:r w:rsidRPr="00415A99">
              <w:rPr>
                <w:rFonts w:hint="eastAsia"/>
              </w:rPr>
              <w:t>10.1.1.</w:t>
            </w:r>
            <w:r w:rsidRPr="00B421C2">
              <w:rPr>
                <w:rFonts w:hint="eastAsia"/>
              </w:rPr>
              <w:t>2/24</w:t>
            </w:r>
          </w:p>
        </w:tc>
        <w:tc>
          <w:tcPr>
            <w:tcW w:w="1173" w:type="dxa"/>
          </w:tcPr>
          <w:p w:rsidR="00B7203C" w:rsidRPr="00415A99" w:rsidRDefault="00B7203C" w:rsidP="00DD64CA">
            <w:pPr>
              <w:pStyle w:val="FigureText"/>
            </w:pPr>
          </w:p>
        </w:tc>
        <w:tc>
          <w:tcPr>
            <w:tcW w:w="1080" w:type="dxa"/>
          </w:tcPr>
          <w:p w:rsidR="00B7203C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439" w:type="dxa"/>
          </w:tcPr>
          <w:p w:rsidR="00B7203C" w:rsidRPr="00B421C2" w:rsidRDefault="00B7203C" w:rsidP="00DD64CA">
            <w:pPr>
              <w:pStyle w:val="FigureText"/>
            </w:pPr>
            <w:r w:rsidRPr="00415A99">
              <w:rPr>
                <w:rFonts w:hint="eastAsia"/>
              </w:rPr>
              <w:t>10.</w:t>
            </w:r>
            <w:r w:rsidR="00B20018" w:rsidRPr="00B421C2">
              <w:rPr>
                <w:rFonts w:hint="eastAsia"/>
              </w:rPr>
              <w:t>2</w:t>
            </w:r>
            <w:r w:rsidRPr="00B421C2">
              <w:rPr>
                <w:rFonts w:hint="eastAsia"/>
              </w:rPr>
              <w:t>.1.2/24</w:t>
            </w:r>
          </w:p>
        </w:tc>
      </w:tr>
      <w:tr w:rsidR="00B7203C" w:rsidRPr="00415A99" w:rsidTr="00B12603">
        <w:tc>
          <w:tcPr>
            <w:tcW w:w="1227" w:type="dxa"/>
          </w:tcPr>
          <w:p w:rsidR="00B7203C" w:rsidRPr="00415A99" w:rsidRDefault="00B7203C" w:rsidP="00DD64CA">
            <w:pPr>
              <w:pStyle w:val="FigureText"/>
            </w:pPr>
          </w:p>
        </w:tc>
        <w:tc>
          <w:tcPr>
            <w:tcW w:w="970" w:type="dxa"/>
          </w:tcPr>
          <w:p w:rsidR="00B7203C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690" w:type="dxa"/>
          </w:tcPr>
          <w:p w:rsidR="00B7203C" w:rsidRPr="00B421C2" w:rsidRDefault="00B7203C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72.1.1.</w:t>
            </w:r>
            <w:r w:rsidR="006D7B25" w:rsidRPr="00B421C2">
              <w:rPr>
                <w:rFonts w:hint="eastAsia"/>
              </w:rPr>
              <w:t>2</w:t>
            </w:r>
            <w:r w:rsidRPr="00B421C2">
              <w:rPr>
                <w:rFonts w:hint="eastAsia"/>
              </w:rPr>
              <w:t>/24</w:t>
            </w:r>
          </w:p>
        </w:tc>
        <w:tc>
          <w:tcPr>
            <w:tcW w:w="1173" w:type="dxa"/>
          </w:tcPr>
          <w:p w:rsidR="00B7203C" w:rsidRPr="00415A99" w:rsidRDefault="00B7203C" w:rsidP="00DD64CA">
            <w:pPr>
              <w:pStyle w:val="FigureText"/>
            </w:pPr>
          </w:p>
        </w:tc>
        <w:tc>
          <w:tcPr>
            <w:tcW w:w="1080" w:type="dxa"/>
          </w:tcPr>
          <w:p w:rsidR="00B7203C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439" w:type="dxa"/>
          </w:tcPr>
          <w:p w:rsidR="00B7203C" w:rsidRPr="00B421C2" w:rsidRDefault="00B7203C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="00B20018" w:rsidRPr="00B421C2">
              <w:rPr>
                <w:rFonts w:hint="eastAsia"/>
              </w:rPr>
              <w:t>6</w:t>
            </w:r>
            <w:r w:rsidRPr="00B421C2">
              <w:rPr>
                <w:rFonts w:hint="eastAsia"/>
              </w:rPr>
              <w:t>2.1.1.</w:t>
            </w:r>
            <w:r w:rsidR="006D7B25" w:rsidRPr="00B421C2">
              <w:rPr>
                <w:rFonts w:hint="eastAsia"/>
              </w:rPr>
              <w:t>2</w:t>
            </w:r>
            <w:r w:rsidRPr="00B421C2">
              <w:rPr>
                <w:rFonts w:hint="eastAsia"/>
              </w:rPr>
              <w:t>/24</w:t>
            </w:r>
          </w:p>
        </w:tc>
      </w:tr>
      <w:tr w:rsidR="00B7203C" w:rsidRPr="00415A99" w:rsidTr="00B12603">
        <w:tc>
          <w:tcPr>
            <w:tcW w:w="1227" w:type="dxa"/>
          </w:tcPr>
          <w:p w:rsidR="00B7203C" w:rsidRPr="00B421C2" w:rsidRDefault="00B7203C" w:rsidP="00DD64CA">
            <w:pPr>
              <w:pStyle w:val="FigureText"/>
            </w:pPr>
            <w:r>
              <w:rPr>
                <w:rFonts w:hint="eastAsia"/>
              </w:rPr>
              <w:t>ASBR-PE1</w:t>
            </w:r>
          </w:p>
        </w:tc>
        <w:tc>
          <w:tcPr>
            <w:tcW w:w="970" w:type="dxa"/>
          </w:tcPr>
          <w:p w:rsidR="00B7203C" w:rsidRPr="00B421C2" w:rsidRDefault="00B7203C" w:rsidP="00DD64CA">
            <w:pPr>
              <w:pStyle w:val="FigureText"/>
            </w:pPr>
            <w:r>
              <w:rPr>
                <w:rFonts w:hint="eastAsia"/>
              </w:rPr>
              <w:t>Loop0</w:t>
            </w:r>
          </w:p>
        </w:tc>
        <w:tc>
          <w:tcPr>
            <w:tcW w:w="1690" w:type="dxa"/>
          </w:tcPr>
          <w:p w:rsidR="00B7203C" w:rsidRPr="00B421C2" w:rsidRDefault="00B7203C" w:rsidP="00DD64CA">
            <w:pPr>
              <w:pStyle w:val="FigureText"/>
            </w:pPr>
            <w:r>
              <w:rPr>
                <w:rFonts w:hint="eastAsia"/>
              </w:rPr>
              <w:t>2.2.2.9/32</w:t>
            </w:r>
          </w:p>
        </w:tc>
        <w:tc>
          <w:tcPr>
            <w:tcW w:w="1173" w:type="dxa"/>
          </w:tcPr>
          <w:p w:rsidR="00B7203C" w:rsidRPr="00B421C2" w:rsidRDefault="00B7203C" w:rsidP="00DD64CA">
            <w:pPr>
              <w:pStyle w:val="FigureText"/>
            </w:pPr>
            <w:r>
              <w:rPr>
                <w:rFonts w:hint="eastAsia"/>
              </w:rPr>
              <w:t>ASBR-PE</w:t>
            </w:r>
            <w:r w:rsidR="00B20018" w:rsidRPr="00B421C2">
              <w:rPr>
                <w:rFonts w:hint="eastAsia"/>
              </w:rPr>
              <w:t>2</w:t>
            </w:r>
          </w:p>
        </w:tc>
        <w:tc>
          <w:tcPr>
            <w:tcW w:w="1080" w:type="dxa"/>
          </w:tcPr>
          <w:p w:rsidR="00B7203C" w:rsidRPr="00B421C2" w:rsidRDefault="00B7203C" w:rsidP="00DD64CA">
            <w:pPr>
              <w:pStyle w:val="FigureText"/>
            </w:pPr>
            <w:r>
              <w:rPr>
                <w:rFonts w:hint="eastAsia"/>
              </w:rPr>
              <w:t>Loop0</w:t>
            </w:r>
          </w:p>
        </w:tc>
        <w:tc>
          <w:tcPr>
            <w:tcW w:w="1439" w:type="dxa"/>
          </w:tcPr>
          <w:p w:rsidR="00B7203C" w:rsidRPr="00B421C2" w:rsidRDefault="00B20018" w:rsidP="00DD64CA">
            <w:pPr>
              <w:pStyle w:val="FigureText"/>
            </w:pPr>
            <w:r>
              <w:rPr>
                <w:rFonts w:hint="eastAsia"/>
              </w:rPr>
              <w:t>3.3.3.9/32</w:t>
            </w:r>
          </w:p>
        </w:tc>
      </w:tr>
      <w:tr w:rsidR="00B7203C" w:rsidRPr="00415A99" w:rsidTr="00B12603">
        <w:tc>
          <w:tcPr>
            <w:tcW w:w="1227" w:type="dxa"/>
          </w:tcPr>
          <w:p w:rsidR="00B7203C" w:rsidRPr="00415A99" w:rsidRDefault="00B7203C" w:rsidP="00DD64CA">
            <w:pPr>
              <w:pStyle w:val="FigureText"/>
            </w:pPr>
          </w:p>
        </w:tc>
        <w:tc>
          <w:tcPr>
            <w:tcW w:w="970" w:type="dxa"/>
          </w:tcPr>
          <w:p w:rsidR="00B7203C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690" w:type="dxa"/>
          </w:tcPr>
          <w:p w:rsidR="00B7203C" w:rsidRPr="00B421C2" w:rsidRDefault="00B7203C" w:rsidP="00DD64CA">
            <w:pPr>
              <w:pStyle w:val="FigureText"/>
            </w:pPr>
            <w:r>
              <w:rPr>
                <w:rFonts w:hint="eastAsia"/>
              </w:rPr>
              <w:t>172.1.1.1/24</w:t>
            </w:r>
          </w:p>
        </w:tc>
        <w:tc>
          <w:tcPr>
            <w:tcW w:w="1173" w:type="dxa"/>
          </w:tcPr>
          <w:p w:rsidR="00B7203C" w:rsidRPr="00415A99" w:rsidRDefault="00B7203C" w:rsidP="00DD64CA">
            <w:pPr>
              <w:pStyle w:val="FigureText"/>
            </w:pPr>
          </w:p>
        </w:tc>
        <w:tc>
          <w:tcPr>
            <w:tcW w:w="1080" w:type="dxa"/>
          </w:tcPr>
          <w:p w:rsidR="00B7203C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439" w:type="dxa"/>
          </w:tcPr>
          <w:p w:rsidR="00B7203C" w:rsidRPr="00B421C2" w:rsidRDefault="00B7203C" w:rsidP="00DD64CA">
            <w:pPr>
              <w:pStyle w:val="FigureText"/>
            </w:pPr>
            <w:r>
              <w:rPr>
                <w:rFonts w:hint="eastAsia"/>
              </w:rPr>
              <w:t>1</w:t>
            </w:r>
            <w:r w:rsidR="00B20018" w:rsidRPr="00B421C2">
              <w:rPr>
                <w:rFonts w:hint="eastAsia"/>
              </w:rPr>
              <w:t>6</w:t>
            </w:r>
            <w:r w:rsidRPr="00B421C2">
              <w:rPr>
                <w:rFonts w:hint="eastAsia"/>
              </w:rPr>
              <w:t>2.1.1.1/24</w:t>
            </w:r>
          </w:p>
        </w:tc>
      </w:tr>
      <w:tr w:rsidR="00B7203C" w:rsidRPr="00415A99" w:rsidTr="00B12603">
        <w:tc>
          <w:tcPr>
            <w:tcW w:w="1227" w:type="dxa"/>
          </w:tcPr>
          <w:p w:rsidR="00B7203C" w:rsidRPr="00415A99" w:rsidRDefault="00B7203C" w:rsidP="00DD64CA">
            <w:pPr>
              <w:pStyle w:val="FigureText"/>
            </w:pPr>
          </w:p>
        </w:tc>
        <w:tc>
          <w:tcPr>
            <w:tcW w:w="970" w:type="dxa"/>
          </w:tcPr>
          <w:p w:rsidR="00B7203C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690" w:type="dxa"/>
          </w:tcPr>
          <w:p w:rsidR="00B7203C" w:rsidRPr="00B421C2" w:rsidRDefault="00B7203C" w:rsidP="00DD64CA">
            <w:pPr>
              <w:pStyle w:val="FigureText"/>
            </w:pPr>
            <w:r>
              <w:rPr>
                <w:rFonts w:hint="eastAsia"/>
              </w:rPr>
              <w:t>192.1.1.1/24</w:t>
            </w:r>
          </w:p>
        </w:tc>
        <w:tc>
          <w:tcPr>
            <w:tcW w:w="1173" w:type="dxa"/>
          </w:tcPr>
          <w:p w:rsidR="00B7203C" w:rsidRPr="00415A99" w:rsidRDefault="00B7203C" w:rsidP="00DD64CA">
            <w:pPr>
              <w:pStyle w:val="FigureText"/>
            </w:pPr>
          </w:p>
        </w:tc>
        <w:tc>
          <w:tcPr>
            <w:tcW w:w="1080" w:type="dxa"/>
          </w:tcPr>
          <w:p w:rsidR="00B7203C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439" w:type="dxa"/>
          </w:tcPr>
          <w:p w:rsidR="00B7203C" w:rsidRPr="00B421C2" w:rsidRDefault="00B7203C" w:rsidP="00DD64CA">
            <w:pPr>
              <w:pStyle w:val="FigureText"/>
            </w:pPr>
            <w:r>
              <w:rPr>
                <w:rFonts w:hint="eastAsia"/>
              </w:rPr>
              <w:t>192.1.1.</w:t>
            </w:r>
            <w:r w:rsidR="00B20018" w:rsidRPr="00B421C2">
              <w:rPr>
                <w:rFonts w:hint="eastAsia"/>
              </w:rPr>
              <w:t>2</w:t>
            </w:r>
            <w:r w:rsidRPr="00B421C2">
              <w:rPr>
                <w:rFonts w:hint="eastAsia"/>
              </w:rPr>
              <w:t>/24</w:t>
            </w:r>
          </w:p>
        </w:tc>
      </w:tr>
      <w:bookmarkEnd w:id="1732"/>
      <w:bookmarkEnd w:id="1733"/>
      <w:bookmarkEnd w:id="1734"/>
    </w:tbl>
    <w:p w:rsidR="008C574F" w:rsidRPr="002D634A" w:rsidRDefault="008C574F" w:rsidP="00DD64CA"/>
    <w:p w:rsidR="000B0F46" w:rsidRDefault="000B0F46" w:rsidP="000B0F46">
      <w:pPr>
        <w:pStyle w:val="4"/>
      </w:pPr>
      <w:r>
        <w:rPr>
          <w:rFonts w:hint="eastAsia"/>
        </w:rPr>
        <w:lastRenderedPageBreak/>
        <w:t>配置限制和指导</w:t>
      </w:r>
    </w:p>
    <w:p w:rsidR="000B0F46" w:rsidRDefault="000B0F46" w:rsidP="007424AD">
      <w:r w:rsidRPr="007530E2">
        <w:rPr>
          <w:rFonts w:hint="eastAsia"/>
        </w:rPr>
        <w:t>同一</w:t>
      </w:r>
      <w:r w:rsidRPr="007530E2">
        <w:rPr>
          <w:rFonts w:hint="eastAsia"/>
        </w:rPr>
        <w:t>AS</w:t>
      </w:r>
      <w:r w:rsidRPr="007530E2">
        <w:rPr>
          <w:rFonts w:hint="eastAsia"/>
        </w:rPr>
        <w:t>内的</w:t>
      </w:r>
      <w:r w:rsidRPr="007530E2">
        <w:rPr>
          <w:rFonts w:hint="eastAsia"/>
        </w:rPr>
        <w:t>ASBR-PE</w:t>
      </w:r>
      <w:r w:rsidRPr="007530E2">
        <w:rPr>
          <w:rFonts w:hint="eastAsia"/>
        </w:rPr>
        <w:t>与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实例的</w:t>
      </w:r>
      <w:r>
        <w:rPr>
          <w:rFonts w:hint="eastAsia"/>
        </w:rPr>
        <w:t>Route Target</w:t>
      </w:r>
      <w:r w:rsidRPr="00B421C2">
        <w:rPr>
          <w:rFonts w:hint="eastAsia"/>
        </w:rPr>
        <w:t>应能匹配，不同</w:t>
      </w:r>
      <w:r w:rsidRPr="00B421C2">
        <w:rPr>
          <w:rFonts w:hint="eastAsia"/>
        </w:rPr>
        <w:t>AS</w:t>
      </w:r>
      <w:r w:rsidRPr="00B421C2">
        <w:rPr>
          <w:rFonts w:hint="eastAsia"/>
        </w:rPr>
        <w:t>的</w:t>
      </w:r>
      <w:r w:rsidRPr="00B421C2">
        <w:rPr>
          <w:rFonts w:hint="eastAsia"/>
        </w:rPr>
        <w:t>PE</w:t>
      </w:r>
      <w:r w:rsidRPr="00B421C2">
        <w:rPr>
          <w:rFonts w:hint="eastAsia"/>
        </w:rPr>
        <w:t>的</w:t>
      </w:r>
      <w:r w:rsidRPr="00B421C2">
        <w:rPr>
          <w:rFonts w:hint="eastAsia"/>
        </w:rPr>
        <w:t>VPN</w:t>
      </w:r>
      <w:r w:rsidRPr="00B421C2">
        <w:rPr>
          <w:rFonts w:hint="eastAsia"/>
        </w:rPr>
        <w:t>实例的</w:t>
      </w:r>
      <w:r>
        <w:rPr>
          <w:rFonts w:hint="eastAsia"/>
        </w:rPr>
        <w:t>Route Target</w:t>
      </w:r>
      <w:r w:rsidRPr="00B421C2">
        <w:rPr>
          <w:rFonts w:hint="eastAsia"/>
        </w:rPr>
        <w:t>则不需要匹配。</w:t>
      </w:r>
    </w:p>
    <w:p w:rsidR="007D7DD4" w:rsidRDefault="008C574F" w:rsidP="00DD64CA">
      <w:pPr>
        <w:pStyle w:val="4"/>
      </w:pPr>
      <w:r w:rsidRPr="007530E2">
        <w:rPr>
          <w:rFonts w:hint="eastAsia"/>
        </w:rPr>
        <w:t>配置步骤</w:t>
      </w:r>
    </w:p>
    <w:p w:rsidR="007D7DD4" w:rsidRDefault="008C574F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MPLS</w:t>
      </w:r>
      <w:r w:rsidRPr="00B421C2">
        <w:rPr>
          <w:rFonts w:hint="eastAsia"/>
          <w:lang w:eastAsia="zh-CN"/>
        </w:rPr>
        <w:t>骨干网上配置</w:t>
      </w:r>
      <w:r w:rsidRPr="00B421C2">
        <w:rPr>
          <w:rFonts w:hint="eastAsia"/>
          <w:lang w:eastAsia="zh-CN"/>
        </w:rPr>
        <w:t>IGP</w:t>
      </w:r>
      <w:r w:rsidRPr="00B421C2">
        <w:rPr>
          <w:rFonts w:hint="eastAsia"/>
          <w:lang w:eastAsia="zh-CN"/>
        </w:rPr>
        <w:t>协议，实现骨干网</w:t>
      </w:r>
      <w:r w:rsidR="00FE29AE" w:rsidRPr="00B421C2">
        <w:rPr>
          <w:rFonts w:hint="eastAsia"/>
          <w:lang w:eastAsia="zh-CN"/>
        </w:rPr>
        <w:t>内</w:t>
      </w:r>
      <w:r w:rsidRPr="00B421C2">
        <w:rPr>
          <w:rFonts w:hint="eastAsia"/>
          <w:lang w:eastAsia="zh-CN"/>
        </w:rPr>
        <w:t>互通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>本例中采用</w:t>
      </w:r>
      <w:r w:rsidRPr="007530E2">
        <w:rPr>
          <w:rFonts w:hint="eastAsia"/>
        </w:rPr>
        <w:t>OSPF</w:t>
      </w:r>
      <w:r w:rsidR="00D5778E">
        <w:rPr>
          <w:rFonts w:hint="eastAsia"/>
        </w:rPr>
        <w:t>发布接口（包括</w:t>
      </w:r>
      <w:r w:rsidR="00D5778E">
        <w:rPr>
          <w:rFonts w:hint="eastAsia"/>
        </w:rPr>
        <w:t>Loopback</w:t>
      </w:r>
      <w:r w:rsidR="00D5778E">
        <w:rPr>
          <w:rFonts w:hint="eastAsia"/>
        </w:rPr>
        <w:t>接口）所在网段的路由</w:t>
      </w:r>
      <w:r w:rsidRPr="007530E2">
        <w:rPr>
          <w:rFonts w:hint="eastAsia"/>
        </w:rPr>
        <w:t>，具体配置步骤略。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>配置完成后，</w:t>
      </w:r>
      <w:r w:rsidRPr="007530E2">
        <w:rPr>
          <w:rFonts w:hint="eastAsia"/>
        </w:rPr>
        <w:t>ASBR-PE</w:t>
      </w:r>
      <w:r w:rsidRPr="007530E2">
        <w:rPr>
          <w:rFonts w:hint="eastAsia"/>
        </w:rPr>
        <w:t>与本</w:t>
      </w:r>
      <w:r w:rsidRPr="007530E2">
        <w:rPr>
          <w:rFonts w:hint="eastAsia"/>
        </w:rPr>
        <w:t>AS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之间应能建立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邻居，执行</w:t>
      </w:r>
      <w:r w:rsidRPr="00DA2C2B">
        <w:rPr>
          <w:rStyle w:val="commandkeywords"/>
          <w:rFonts w:hint="eastAsia"/>
        </w:rPr>
        <w:t>display ospf peer</w:t>
      </w:r>
      <w:r w:rsidRPr="007530E2">
        <w:rPr>
          <w:rFonts w:hint="eastAsia"/>
        </w:rPr>
        <w:t>命令可以看到邻居达到</w:t>
      </w:r>
      <w:r w:rsidRPr="007530E2">
        <w:rPr>
          <w:rFonts w:hint="eastAsia"/>
        </w:rPr>
        <w:t>FULL</w:t>
      </w:r>
      <w:r w:rsidRPr="007530E2">
        <w:rPr>
          <w:rFonts w:hint="eastAsia"/>
        </w:rPr>
        <w:t>状态，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之间能学习到对方的</w:t>
      </w:r>
      <w:r w:rsidRPr="007530E2">
        <w:rPr>
          <w:rFonts w:hint="eastAsia"/>
        </w:rPr>
        <w:t>Loopback</w:t>
      </w:r>
      <w:r w:rsidRPr="007530E2">
        <w:rPr>
          <w:rFonts w:hint="eastAsia"/>
        </w:rPr>
        <w:t>地址。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>ASBR-PE</w:t>
      </w:r>
      <w:r w:rsidRPr="007530E2">
        <w:rPr>
          <w:rFonts w:hint="eastAsia"/>
        </w:rPr>
        <w:t>与本</w:t>
      </w:r>
      <w:r w:rsidRPr="007530E2">
        <w:rPr>
          <w:rFonts w:hint="eastAsia"/>
        </w:rPr>
        <w:t>AS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之间能够互相</w:t>
      </w:r>
      <w:r w:rsidRPr="007530E2">
        <w:rPr>
          <w:rFonts w:hint="eastAsia"/>
        </w:rPr>
        <w:t>ping</w:t>
      </w:r>
      <w:r w:rsidRPr="007530E2">
        <w:rPr>
          <w:rFonts w:hint="eastAsia"/>
        </w:rPr>
        <w:t>通。</w:t>
      </w:r>
    </w:p>
    <w:p w:rsidR="007D7DD4" w:rsidRDefault="008C574F" w:rsidP="00DD64CA">
      <w:pPr>
        <w:pStyle w:val="ItemStep"/>
      </w:pPr>
      <w:r w:rsidRPr="007530E2">
        <w:rPr>
          <w:rFonts w:hint="eastAsia"/>
        </w:rPr>
        <w:t>在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骨干网上配置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基本能力和</w:t>
      </w:r>
      <w:r w:rsidRPr="007530E2">
        <w:rPr>
          <w:rFonts w:hint="eastAsia"/>
        </w:rPr>
        <w:t>MPLS LDP</w:t>
      </w:r>
      <w:r w:rsidRPr="007530E2">
        <w:rPr>
          <w:rFonts w:hint="eastAsia"/>
        </w:rPr>
        <w:t>，建立</w:t>
      </w:r>
      <w:r w:rsidRPr="007530E2">
        <w:rPr>
          <w:rFonts w:hint="eastAsia"/>
        </w:rPr>
        <w:t>LDP LSP</w:t>
      </w:r>
    </w:p>
    <w:p w:rsidR="008C574F" w:rsidRPr="00D31B98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t>PE</w:t>
      </w:r>
      <w:r w:rsidR="00B21D6F">
        <w:rPr>
          <w:rFonts w:hint="eastAsia"/>
        </w:rPr>
        <w:t xml:space="preserve"> </w:t>
      </w:r>
      <w:r w:rsidRPr="007530E2">
        <w:t>1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基本能力，并在与</w:t>
      </w:r>
      <w:r w:rsidRPr="007530E2">
        <w:rPr>
          <w:rFonts w:hint="eastAsia"/>
        </w:rPr>
        <w:t>ASBR-PE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相连的接口上使能</w:t>
      </w:r>
      <w:r w:rsidRPr="007530E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2E378F" w:rsidRDefault="002E378F" w:rsidP="00B51350">
      <w:pPr>
        <w:pStyle w:val="TerminalDisplayIndent1"/>
      </w:pPr>
      <w:r>
        <w:rPr>
          <w:rFonts w:hint="eastAsia"/>
        </w:rPr>
        <w:t>&lt;</w:t>
      </w:r>
      <w:r>
        <w:t>PE1</w:t>
      </w:r>
      <w:r>
        <w:rPr>
          <w:rFonts w:hint="eastAsia"/>
        </w:rPr>
        <w:t>&gt; system-view</w:t>
      </w:r>
    </w:p>
    <w:p w:rsidR="008C574F" w:rsidRPr="00B421C2" w:rsidRDefault="008C574F" w:rsidP="00B51350">
      <w:pPr>
        <w:pStyle w:val="TerminalDisplayIndent1"/>
      </w:pPr>
      <w:r w:rsidRPr="00B421C2">
        <w:t>[PE1] mpls lsr-id 1.1.1.9</w:t>
      </w:r>
    </w:p>
    <w:p w:rsidR="008C574F" w:rsidRPr="00B421C2" w:rsidRDefault="008C574F" w:rsidP="00B51350">
      <w:pPr>
        <w:pStyle w:val="TerminalDisplayIndent1"/>
      </w:pPr>
      <w:r w:rsidRPr="00B421C2">
        <w:t>[PE1] mpls ldp</w:t>
      </w:r>
    </w:p>
    <w:p w:rsidR="008C574F" w:rsidRPr="00B421C2" w:rsidRDefault="008C574F" w:rsidP="00B51350">
      <w:pPr>
        <w:pStyle w:val="TerminalDisplayIndent1"/>
      </w:pPr>
      <w:r w:rsidRPr="00B421C2">
        <w:t>[PE1</w:t>
      </w:r>
      <w:r w:rsidR="005A52C1" w:rsidRPr="00B421C2">
        <w:t>-ldp</w:t>
      </w:r>
      <w:r w:rsidRPr="00B421C2">
        <w:t>] quit</w:t>
      </w:r>
    </w:p>
    <w:p w:rsidR="008C574F" w:rsidRPr="00B421C2" w:rsidRDefault="008C574F" w:rsidP="00B51350">
      <w:pPr>
        <w:pStyle w:val="TerminalDisplayIndent1"/>
      </w:pPr>
      <w:r w:rsidRPr="00B421C2">
        <w:t xml:space="preserve">[PE1] 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mpls</w:t>
      </w:r>
      <w:r w:rsidR="000514CC" w:rsidRPr="00B421C2"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mpls ldp</w:t>
      </w:r>
      <w:r w:rsidR="000514CC" w:rsidRPr="00B421C2"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t>ASBR-PE</w:t>
      </w:r>
      <w:r w:rsidR="00B21D6F" w:rsidRPr="00B421C2">
        <w:rPr>
          <w:rFonts w:hint="eastAsia"/>
        </w:rPr>
        <w:t xml:space="preserve"> </w:t>
      </w:r>
      <w:r w:rsidRPr="00B421C2">
        <w:t>1</w:t>
      </w:r>
      <w:r w:rsidRPr="007530E2">
        <w:rPr>
          <w:rFonts w:hint="eastAsia"/>
        </w:rPr>
        <w:t>的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基本能力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并在与</w:t>
      </w:r>
      <w:r w:rsidRPr="00B421C2">
        <w:rPr>
          <w:rFonts w:hint="eastAsia"/>
        </w:rPr>
        <w:t>PE</w:t>
      </w:r>
      <w:r w:rsidR="00B21D6F" w:rsidRPr="00B421C2">
        <w:rPr>
          <w:rFonts w:hint="eastAsia"/>
        </w:rPr>
        <w:t xml:space="preserve"> </w:t>
      </w:r>
      <w:r w:rsidRPr="00B421C2">
        <w:rPr>
          <w:rFonts w:hint="eastAsia"/>
        </w:rPr>
        <w:t>1</w:t>
      </w:r>
      <w:r w:rsidRPr="007530E2">
        <w:rPr>
          <w:rFonts w:hint="eastAsia"/>
        </w:rPr>
        <w:t>相连的接口上使能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2E378F" w:rsidRPr="00B421C2" w:rsidRDefault="002E378F" w:rsidP="00B51350">
      <w:pPr>
        <w:pStyle w:val="TerminalDisplayIndent1"/>
      </w:pPr>
      <w:r w:rsidRPr="00B421C2">
        <w:rPr>
          <w:rFonts w:hint="eastAsia"/>
        </w:rPr>
        <w:t>&lt;</w:t>
      </w:r>
      <w:r w:rsidRPr="00B421C2">
        <w:t>ASBR-PE1</w:t>
      </w:r>
      <w:r w:rsidRPr="00B421C2">
        <w:rPr>
          <w:rFonts w:hint="eastAsia"/>
        </w:rPr>
        <w:t>&gt; system-view</w:t>
      </w:r>
    </w:p>
    <w:p w:rsidR="008C574F" w:rsidRPr="00B421C2" w:rsidRDefault="008C574F" w:rsidP="00B51350">
      <w:pPr>
        <w:pStyle w:val="TerminalDisplayIndent1"/>
      </w:pPr>
      <w:r w:rsidRPr="00B421C2">
        <w:t>[ASBR-PE1] mpls lsr-id 2.2.2.9</w:t>
      </w:r>
    </w:p>
    <w:p w:rsidR="008C574F" w:rsidRPr="00B421C2" w:rsidRDefault="008C574F" w:rsidP="00B51350">
      <w:pPr>
        <w:pStyle w:val="TerminalDisplayIndent1"/>
      </w:pPr>
      <w:r w:rsidRPr="00B421C2">
        <w:t>[ASBR-PE1] mpls ldp</w:t>
      </w:r>
    </w:p>
    <w:p w:rsidR="008C574F" w:rsidRPr="00B421C2" w:rsidRDefault="008C574F" w:rsidP="00B51350">
      <w:pPr>
        <w:pStyle w:val="TerminalDisplayIndent1"/>
      </w:pPr>
      <w:r w:rsidRPr="00B421C2">
        <w:t>[ASBR-PE1</w:t>
      </w:r>
      <w:r w:rsidR="005A52C1" w:rsidRPr="00B421C2">
        <w:t>-ldp</w:t>
      </w:r>
      <w:r w:rsidRPr="00B421C2">
        <w:t>] quit</w:t>
      </w:r>
    </w:p>
    <w:p w:rsidR="008C574F" w:rsidRPr="00B421C2" w:rsidRDefault="008C574F" w:rsidP="00B51350">
      <w:pPr>
        <w:pStyle w:val="TerminalDisplayIndent1"/>
      </w:pPr>
      <w:r w:rsidRPr="00B421C2">
        <w:t xml:space="preserve">[ASBR-PE1] 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8C574F" w:rsidRPr="00B421C2" w:rsidRDefault="008C574F" w:rsidP="00B51350">
      <w:pPr>
        <w:pStyle w:val="TerminalDisplayIndent1"/>
      </w:pPr>
      <w:r w:rsidRPr="00B421C2">
        <w:t>[ASBR-PE1-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mpls</w:t>
      </w:r>
      <w:r w:rsidR="000514CC" w:rsidRPr="00B421C2"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>[ASBR-PE1-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mpls ldp</w:t>
      </w:r>
      <w:r w:rsidR="000514CC" w:rsidRPr="00B421C2"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>[ASBR-PE1-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t>ASBR-PE</w:t>
      </w:r>
      <w:r w:rsidR="00B21D6F" w:rsidRPr="00B421C2">
        <w:rPr>
          <w:rFonts w:hint="eastAsia"/>
        </w:rPr>
        <w:t xml:space="preserve"> </w:t>
      </w:r>
      <w:r w:rsidRPr="00B421C2">
        <w:t>2</w:t>
      </w:r>
      <w:r w:rsidRPr="007530E2">
        <w:rPr>
          <w:rFonts w:hint="eastAsia"/>
        </w:rPr>
        <w:t>的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基本能力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并在与</w:t>
      </w:r>
      <w:r w:rsidRPr="00B421C2">
        <w:rPr>
          <w:rFonts w:hint="eastAsia"/>
        </w:rPr>
        <w:t>PE</w:t>
      </w:r>
      <w:r w:rsidR="00B21D6F" w:rsidRPr="00B421C2">
        <w:rPr>
          <w:rFonts w:hint="eastAsia"/>
        </w:rPr>
        <w:t xml:space="preserve"> </w:t>
      </w:r>
      <w:r w:rsidRPr="00B421C2">
        <w:t>2</w:t>
      </w:r>
      <w:r w:rsidRPr="007530E2">
        <w:rPr>
          <w:rFonts w:hint="eastAsia"/>
        </w:rPr>
        <w:t>相连的接口上使能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36301D" w:rsidRPr="00B421C2" w:rsidRDefault="0036301D" w:rsidP="00B51350">
      <w:pPr>
        <w:pStyle w:val="TerminalDisplayIndent1"/>
      </w:pPr>
      <w:r w:rsidRPr="00B421C2">
        <w:rPr>
          <w:rFonts w:hint="eastAsia"/>
        </w:rPr>
        <w:t>&lt;</w:t>
      </w:r>
      <w:r w:rsidRPr="00B421C2">
        <w:t>ASBR-PE</w:t>
      </w:r>
      <w:r w:rsidRPr="00B421C2">
        <w:rPr>
          <w:rFonts w:hint="eastAsia"/>
        </w:rPr>
        <w:t>2&gt; system-view</w:t>
      </w:r>
    </w:p>
    <w:p w:rsidR="008C574F" w:rsidRPr="00B421C2" w:rsidRDefault="008C574F" w:rsidP="00B51350">
      <w:pPr>
        <w:pStyle w:val="TerminalDisplayIndent1"/>
      </w:pPr>
      <w:r w:rsidRPr="00B421C2">
        <w:t>[ASBR-PE</w:t>
      </w:r>
      <w:r w:rsidRPr="00B421C2">
        <w:rPr>
          <w:rFonts w:hint="eastAsia"/>
        </w:rPr>
        <w:t>2</w:t>
      </w:r>
      <w:r w:rsidRPr="00B421C2">
        <w:t>] mpls lsr-id 3.3.3.9</w:t>
      </w:r>
    </w:p>
    <w:p w:rsidR="008C574F" w:rsidRPr="00B421C2" w:rsidRDefault="008C574F" w:rsidP="00B51350">
      <w:pPr>
        <w:pStyle w:val="TerminalDisplayIndent1"/>
      </w:pPr>
      <w:r w:rsidRPr="00B421C2">
        <w:t>[ASBR-PE</w:t>
      </w:r>
      <w:r w:rsidRPr="00B421C2">
        <w:rPr>
          <w:rFonts w:hint="eastAsia"/>
        </w:rPr>
        <w:t>2</w:t>
      </w:r>
      <w:r w:rsidRPr="00B421C2">
        <w:t>] mpls ldp</w:t>
      </w:r>
    </w:p>
    <w:p w:rsidR="008C574F" w:rsidRPr="00B421C2" w:rsidRDefault="008C574F" w:rsidP="00B51350">
      <w:pPr>
        <w:pStyle w:val="TerminalDisplayIndent1"/>
      </w:pPr>
      <w:r w:rsidRPr="00B421C2">
        <w:t>[ASBR-PE</w:t>
      </w:r>
      <w:r w:rsidRPr="00B421C2">
        <w:rPr>
          <w:rFonts w:hint="eastAsia"/>
        </w:rPr>
        <w:t>2</w:t>
      </w:r>
      <w:r w:rsidR="005A52C1" w:rsidRPr="00B421C2">
        <w:t>-ldp</w:t>
      </w:r>
      <w:r w:rsidRPr="00B421C2">
        <w:t>] quit</w:t>
      </w:r>
    </w:p>
    <w:p w:rsidR="008C574F" w:rsidRPr="00B421C2" w:rsidRDefault="008C574F" w:rsidP="00B51350">
      <w:pPr>
        <w:pStyle w:val="TerminalDisplayIndent1"/>
      </w:pPr>
      <w:r w:rsidRPr="00B421C2">
        <w:t>[ASBR-PE</w:t>
      </w:r>
      <w:r w:rsidRPr="00B421C2">
        <w:rPr>
          <w:rFonts w:hint="eastAsia"/>
        </w:rPr>
        <w:t>2</w:t>
      </w:r>
      <w:r w:rsidRPr="00B421C2">
        <w:t xml:space="preserve">] 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8C574F" w:rsidRPr="00B421C2" w:rsidRDefault="008C574F" w:rsidP="00B51350">
      <w:pPr>
        <w:pStyle w:val="TerminalDisplayIndent1"/>
      </w:pPr>
      <w:r w:rsidRPr="00B421C2">
        <w:t>[ASBR-PE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mpls</w:t>
      </w:r>
      <w:r w:rsidR="000514CC" w:rsidRPr="00B421C2"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>[ASBR-PE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mpls ldp</w:t>
      </w:r>
      <w:r w:rsidR="000514CC" w:rsidRPr="00B421C2"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>[ASBR-PE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t>PE</w:t>
      </w:r>
      <w:r w:rsidR="00B21D6F" w:rsidRPr="00B421C2">
        <w:rPr>
          <w:rFonts w:hint="eastAsia"/>
        </w:rPr>
        <w:t xml:space="preserve"> </w:t>
      </w:r>
      <w:r w:rsidRPr="00B421C2">
        <w:t>2</w:t>
      </w:r>
      <w:r w:rsidRPr="007530E2">
        <w:rPr>
          <w:rFonts w:hint="eastAsia"/>
        </w:rPr>
        <w:t>的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基本能力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并在与</w:t>
      </w:r>
      <w:r w:rsidRPr="00B421C2">
        <w:rPr>
          <w:rFonts w:hint="eastAsia"/>
        </w:rPr>
        <w:t>ASBR-PE</w:t>
      </w:r>
      <w:r w:rsidR="00B21D6F" w:rsidRPr="00B421C2">
        <w:rPr>
          <w:rFonts w:hint="eastAsia"/>
        </w:rPr>
        <w:t xml:space="preserve"> </w:t>
      </w:r>
      <w:r w:rsidRPr="00B421C2">
        <w:t>2</w:t>
      </w:r>
      <w:r w:rsidRPr="007530E2">
        <w:rPr>
          <w:rFonts w:hint="eastAsia"/>
        </w:rPr>
        <w:t>相连的接口上使能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CD1C7F" w:rsidRPr="00B421C2" w:rsidRDefault="00CD1C7F" w:rsidP="00B51350">
      <w:pPr>
        <w:pStyle w:val="TerminalDisplayIndent1"/>
      </w:pPr>
      <w:r w:rsidRPr="00B421C2">
        <w:rPr>
          <w:rFonts w:hint="eastAsia"/>
        </w:rPr>
        <w:t>&lt;PE2&gt; system-view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] mpls lsr-id 4.4.4.9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] mpls ldp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="005A52C1" w:rsidRPr="00B421C2">
        <w:t>-ldp</w:t>
      </w:r>
      <w:r w:rsidRPr="00B421C2">
        <w:t>] quit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 xml:space="preserve">] 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mpls</w:t>
      </w:r>
      <w:r w:rsidR="000514CC" w:rsidRPr="00B421C2"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lastRenderedPageBreak/>
        <w:t>[PE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mpls ldp</w:t>
      </w:r>
      <w:r w:rsidR="000514CC" w:rsidRPr="00B421C2"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8C574F" w:rsidRPr="00B421C2" w:rsidRDefault="008C574F" w:rsidP="00B51350">
      <w:pPr>
        <w:pStyle w:val="ItemIndent1"/>
      </w:pPr>
      <w:r w:rsidRPr="007530E2">
        <w:rPr>
          <w:rFonts w:hint="eastAsia"/>
        </w:rPr>
        <w:t>上述配置完成后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同一</w:t>
      </w:r>
      <w:r w:rsidRPr="00B421C2">
        <w:rPr>
          <w:rFonts w:hint="eastAsia"/>
        </w:rPr>
        <w:t>AS</w:t>
      </w:r>
      <w:r w:rsidRPr="007530E2">
        <w:rPr>
          <w:rFonts w:hint="eastAsia"/>
        </w:rPr>
        <w:t>的</w:t>
      </w:r>
      <w:r w:rsidRPr="00B421C2">
        <w:rPr>
          <w:rFonts w:hint="eastAsia"/>
        </w:rPr>
        <w:t>PE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ASBR-PE</w:t>
      </w:r>
      <w:r w:rsidRPr="007530E2">
        <w:rPr>
          <w:rFonts w:hint="eastAsia"/>
        </w:rPr>
        <w:t>之间应该建立起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邻居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在各</w:t>
      </w:r>
      <w:r w:rsidR="00FD7D83" w:rsidRPr="007530E2">
        <w:rPr>
          <w:rFonts w:hint="eastAsia"/>
        </w:rPr>
        <w:t>设备</w:t>
      </w:r>
      <w:r w:rsidRPr="007530E2">
        <w:rPr>
          <w:rFonts w:hint="eastAsia"/>
        </w:rPr>
        <w:t>上执行</w:t>
      </w:r>
      <w:r w:rsidRPr="00DA2C2B">
        <w:rPr>
          <w:rStyle w:val="commandkeywords"/>
          <w:rFonts w:hint="eastAsia"/>
        </w:rPr>
        <w:t>display</w:t>
      </w:r>
      <w:r w:rsidRPr="00DA2C2B">
        <w:rPr>
          <w:rStyle w:val="commandkeywords"/>
        </w:rPr>
        <w:t xml:space="preserve"> mpls ldp </w:t>
      </w:r>
      <w:r w:rsidR="005A52C1" w:rsidRPr="00DA2C2B">
        <w:rPr>
          <w:rStyle w:val="commandkeywords"/>
          <w:rFonts w:hint="eastAsia"/>
        </w:rPr>
        <w:t>peer</w:t>
      </w:r>
      <w:r w:rsidRPr="007530E2">
        <w:rPr>
          <w:rFonts w:hint="eastAsia"/>
        </w:rPr>
        <w:t>命令可以看到</w:t>
      </w:r>
      <w:r w:rsidR="007F2FFE" w:rsidRPr="00B421C2">
        <w:t>LDP</w:t>
      </w:r>
      <w:r w:rsidR="005A52C1">
        <w:rPr>
          <w:rFonts w:hint="eastAsia"/>
        </w:rPr>
        <w:t>会话状态</w:t>
      </w:r>
      <w:r w:rsidRPr="007530E2">
        <w:rPr>
          <w:rFonts w:hint="eastAsia"/>
        </w:rPr>
        <w:t>为</w:t>
      </w:r>
      <w:r w:rsidRPr="00B421C2">
        <w:rPr>
          <w:rFonts w:hint="eastAsia"/>
        </w:rPr>
        <w:t>“</w:t>
      </w:r>
      <w:r w:rsidRPr="00B421C2">
        <w:rPr>
          <w:rFonts w:hint="eastAsia"/>
        </w:rPr>
        <w:t>Operational</w:t>
      </w:r>
      <w:r w:rsidRPr="00B421C2">
        <w:rPr>
          <w:rFonts w:hint="eastAsia"/>
        </w:rPr>
        <w:t>”</w:t>
      </w:r>
      <w:r w:rsidRPr="007530E2">
        <w:rPr>
          <w:rFonts w:hint="eastAsia"/>
        </w:rPr>
        <w:t>。</w:t>
      </w:r>
    </w:p>
    <w:p w:rsidR="008C574F" w:rsidRPr="007530E2" w:rsidRDefault="008C574F" w:rsidP="007424AD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PE</w:t>
      </w:r>
      <w:r w:rsidR="00FD7D83" w:rsidRPr="00B421C2">
        <w:rPr>
          <w:rFonts w:hint="eastAsia"/>
          <w:lang w:eastAsia="zh-CN"/>
        </w:rPr>
        <w:t>设备</w:t>
      </w:r>
      <w:r w:rsidRPr="00B421C2">
        <w:rPr>
          <w:rFonts w:hint="eastAsia"/>
          <w:lang w:eastAsia="zh-CN"/>
        </w:rPr>
        <w:t>上配置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实例，将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接入</w:t>
      </w:r>
      <w:r w:rsidRPr="00B421C2">
        <w:rPr>
          <w:rFonts w:hint="eastAsia"/>
          <w:lang w:eastAsia="zh-CN"/>
        </w:rPr>
        <w:t>PE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t>CE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。</w:t>
      </w:r>
    </w:p>
    <w:p w:rsidR="008467DE" w:rsidRDefault="008467DE" w:rsidP="00B51350">
      <w:pPr>
        <w:pStyle w:val="TerminalDisplayIndent1"/>
      </w:pPr>
      <w:r>
        <w:rPr>
          <w:rFonts w:hint="eastAsia"/>
        </w:rPr>
        <w:t>&lt;</w:t>
      </w:r>
      <w:r w:rsidRPr="007530E2">
        <w:t>CE</w:t>
      </w:r>
      <w:r w:rsidRPr="007530E2">
        <w:rPr>
          <w:rFonts w:hint="eastAsia"/>
        </w:rPr>
        <w:t>1</w:t>
      </w:r>
      <w:r>
        <w:rPr>
          <w:rFonts w:hint="eastAsia"/>
        </w:rPr>
        <w:t>&gt; system-view</w:t>
      </w:r>
    </w:p>
    <w:p w:rsidR="008C574F" w:rsidRPr="0027415D" w:rsidRDefault="008C574F" w:rsidP="00B51350">
      <w:pPr>
        <w:pStyle w:val="TerminalDisplayIndent1"/>
      </w:pPr>
      <w:r w:rsidRPr="0027415D">
        <w:t>[CE</w:t>
      </w:r>
      <w:r w:rsidRPr="0027415D">
        <w:rPr>
          <w:rFonts w:hint="eastAsia"/>
        </w:rPr>
        <w:t>1</w:t>
      </w:r>
      <w:r w:rsidRPr="0027415D">
        <w:t xml:space="preserve">] 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8C574F" w:rsidRPr="0027415D" w:rsidRDefault="008C574F" w:rsidP="00B51350">
      <w:pPr>
        <w:pStyle w:val="TerminalDisplayIndent1"/>
      </w:pPr>
      <w:r w:rsidRPr="0027415D">
        <w:t>[CE</w:t>
      </w:r>
      <w:r w:rsidRPr="0027415D">
        <w:rPr>
          <w:rFonts w:hint="eastAsia"/>
        </w:rPr>
        <w:t>1</w:t>
      </w:r>
      <w:r w:rsidRPr="0027415D">
        <w:t>-</w:t>
      </w:r>
      <w:r w:rsidR="00064113">
        <w:t>GigabitEthernet</w:t>
      </w:r>
      <w:r w:rsidR="009C0B77">
        <w:t>3/1</w:t>
      </w:r>
      <w:r w:rsidR="00064113">
        <w:t>/1</w:t>
      </w:r>
      <w:r w:rsidRPr="0027415D">
        <w:t>] ip address 10.</w:t>
      </w:r>
      <w:r w:rsidRPr="0027415D">
        <w:rPr>
          <w:rFonts w:hint="eastAsia"/>
        </w:rPr>
        <w:t>1</w:t>
      </w:r>
      <w:r w:rsidRPr="0027415D">
        <w:t>.</w:t>
      </w:r>
      <w:r w:rsidRPr="0027415D">
        <w:rPr>
          <w:rFonts w:hint="eastAsia"/>
        </w:rPr>
        <w:t>1</w:t>
      </w:r>
      <w:r w:rsidRPr="0027415D">
        <w:t>.1 24</w:t>
      </w:r>
    </w:p>
    <w:p w:rsidR="008C574F" w:rsidRPr="0027415D" w:rsidRDefault="008C574F" w:rsidP="00B51350">
      <w:pPr>
        <w:pStyle w:val="TerminalDisplayIndent1"/>
      </w:pPr>
      <w:r w:rsidRPr="0027415D">
        <w:t>[CE</w:t>
      </w:r>
      <w:r w:rsidRPr="0027415D">
        <w:rPr>
          <w:rFonts w:hint="eastAsia"/>
        </w:rPr>
        <w:t>1</w:t>
      </w:r>
      <w:r w:rsidRPr="0027415D">
        <w:t>-</w:t>
      </w:r>
      <w:r w:rsidR="00064113">
        <w:t>GigabitEthernet</w:t>
      </w:r>
      <w:r w:rsidR="009C0B77">
        <w:t>3/1</w:t>
      </w:r>
      <w:r w:rsidR="00064113">
        <w:t>/1</w:t>
      </w:r>
      <w:r w:rsidRPr="0027415D">
        <w:t xml:space="preserve">] </w:t>
      </w:r>
      <w:r w:rsidRPr="0027415D">
        <w:rPr>
          <w:rFonts w:hint="eastAsia"/>
        </w:rPr>
        <w:t>quit</w:t>
      </w:r>
    </w:p>
    <w:p w:rsidR="008C574F" w:rsidRPr="0027415D" w:rsidRDefault="008C574F" w:rsidP="00B51350">
      <w:pPr>
        <w:pStyle w:val="ItemIndent1"/>
      </w:pPr>
      <w:r w:rsidRPr="0027415D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27415D">
        <w:rPr>
          <w:rFonts w:hint="eastAsia"/>
        </w:rPr>
        <w:t>PE</w:t>
      </w:r>
      <w:r w:rsidR="00B21D6F" w:rsidRPr="0027415D">
        <w:rPr>
          <w:rFonts w:hint="eastAsia"/>
        </w:rPr>
        <w:t xml:space="preserve"> </w:t>
      </w:r>
      <w:r w:rsidRPr="0027415D">
        <w:rPr>
          <w:rFonts w:hint="eastAsia"/>
        </w:rPr>
        <w:t>1</w:t>
      </w:r>
      <w:r w:rsidR="00465A24" w:rsidRPr="007530E2">
        <w:rPr>
          <w:rFonts w:hint="eastAsia"/>
        </w:rPr>
        <w:t>。</w:t>
      </w:r>
    </w:p>
    <w:p w:rsidR="008C574F" w:rsidRPr="0027415D" w:rsidRDefault="008C574F" w:rsidP="00B51350">
      <w:pPr>
        <w:pStyle w:val="TerminalDisplayIndent1"/>
      </w:pPr>
      <w:r w:rsidRPr="0027415D">
        <w:t xml:space="preserve">[PE1] ip </w:t>
      </w:r>
      <w:r w:rsidRPr="0027415D">
        <w:rPr>
          <w:rFonts w:hint="eastAsia"/>
        </w:rPr>
        <w:t>vpn</w:t>
      </w:r>
      <w:r w:rsidRPr="0027415D">
        <w:t xml:space="preserve">-instance </w:t>
      </w:r>
      <w:r w:rsidR="005A0BF3" w:rsidRPr="0027415D">
        <w:t>vpn1</w:t>
      </w:r>
    </w:p>
    <w:p w:rsidR="008C574F" w:rsidRPr="0027415D" w:rsidRDefault="008C574F" w:rsidP="00B51350">
      <w:pPr>
        <w:pStyle w:val="TerminalDisplayIndent1"/>
      </w:pPr>
      <w:r w:rsidRPr="0027415D">
        <w:t>[PE1-vpn-instance</w:t>
      </w:r>
      <w:r w:rsidRPr="0027415D">
        <w:rPr>
          <w:rFonts w:hint="eastAsia"/>
        </w:rPr>
        <w:t>-</w:t>
      </w:r>
      <w:r w:rsidR="005A0BF3" w:rsidRPr="0027415D">
        <w:rPr>
          <w:rFonts w:hint="eastAsia"/>
        </w:rPr>
        <w:t>vpn1</w:t>
      </w:r>
      <w:r w:rsidRPr="0027415D">
        <w:t xml:space="preserve">] </w:t>
      </w:r>
      <w:r w:rsidRPr="0027415D">
        <w:rPr>
          <w:rFonts w:hint="eastAsia"/>
        </w:rPr>
        <w:t>route-distinguisher 100:</w:t>
      </w:r>
      <w:r w:rsidR="003116F0">
        <w:rPr>
          <w:rFonts w:hint="eastAsia"/>
        </w:rPr>
        <w:t>2</w:t>
      </w:r>
    </w:p>
    <w:p w:rsidR="008C574F" w:rsidRPr="0027415D" w:rsidRDefault="008C574F" w:rsidP="00B51350">
      <w:pPr>
        <w:pStyle w:val="TerminalDisplayIndent1"/>
      </w:pPr>
      <w:r w:rsidRPr="0027415D">
        <w:t>[PE1-vpn-instance</w:t>
      </w:r>
      <w:r w:rsidRPr="0027415D">
        <w:rPr>
          <w:rFonts w:hint="eastAsia"/>
        </w:rPr>
        <w:t>-</w:t>
      </w:r>
      <w:r w:rsidR="005A0BF3" w:rsidRPr="0027415D">
        <w:rPr>
          <w:rFonts w:hint="eastAsia"/>
        </w:rPr>
        <w:t>vpn1</w:t>
      </w:r>
      <w:r w:rsidRPr="0027415D">
        <w:t>] vpn</w:t>
      </w:r>
      <w:r w:rsidRPr="0027415D">
        <w:rPr>
          <w:rFonts w:hint="eastAsia"/>
        </w:rPr>
        <w:t>-target</w:t>
      </w:r>
      <w:r w:rsidRPr="0027415D">
        <w:t xml:space="preserve"> </w:t>
      </w:r>
      <w:r w:rsidRPr="0027415D">
        <w:rPr>
          <w:rFonts w:hint="eastAsia"/>
        </w:rPr>
        <w:t xml:space="preserve">100:1 </w:t>
      </w:r>
      <w:r w:rsidRPr="0027415D">
        <w:t>both</w:t>
      </w:r>
    </w:p>
    <w:p w:rsidR="008C574F" w:rsidRPr="0027415D" w:rsidRDefault="008C574F" w:rsidP="00B51350">
      <w:pPr>
        <w:pStyle w:val="TerminalDisplayIndent1"/>
      </w:pPr>
      <w:r w:rsidRPr="0027415D">
        <w:t>[PE1-vpn-instance</w:t>
      </w:r>
      <w:r w:rsidRPr="0027415D">
        <w:rPr>
          <w:rFonts w:hint="eastAsia"/>
        </w:rPr>
        <w:t>-</w:t>
      </w:r>
      <w:r w:rsidR="005A0BF3" w:rsidRPr="0027415D">
        <w:rPr>
          <w:rFonts w:hint="eastAsia"/>
        </w:rPr>
        <w:t>vpn1</w:t>
      </w:r>
      <w:r w:rsidRPr="0027415D">
        <w:t xml:space="preserve">] </w:t>
      </w:r>
      <w:r w:rsidRPr="0027415D">
        <w:rPr>
          <w:rFonts w:hint="eastAsia"/>
        </w:rPr>
        <w:t>quit</w:t>
      </w:r>
    </w:p>
    <w:p w:rsidR="008C574F" w:rsidRPr="0027415D" w:rsidRDefault="008C574F" w:rsidP="00B51350">
      <w:pPr>
        <w:pStyle w:val="TerminalDisplayIndent1"/>
      </w:pPr>
      <w:r w:rsidRPr="0027415D">
        <w:t xml:space="preserve">[PE1] 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064113">
        <w:t>GigabitEthernet</w:t>
      </w:r>
      <w:r w:rsidR="009C0B77">
        <w:t>3/1</w:t>
      </w:r>
      <w:r w:rsidR="00064113">
        <w:t>/1</w:t>
      </w:r>
      <w:r w:rsidRPr="007530E2">
        <w:t xml:space="preserve">] ip binding vpn-instance </w:t>
      </w:r>
      <w:r w:rsidR="005A0BF3">
        <w:t>vpn1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 ip address 10.1.1.2 24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064113">
        <w:t>GigabitEthernet</w:t>
      </w:r>
      <w:r w:rsidR="009C0B77">
        <w:t>3/1</w:t>
      </w:r>
      <w:r w:rsidR="00064113">
        <w:t>/1</w:t>
      </w:r>
      <w:r w:rsidRPr="007530E2">
        <w:t xml:space="preserve">] </w:t>
      </w:r>
      <w:r w:rsidRPr="007530E2">
        <w:rPr>
          <w:rFonts w:hint="eastAsia"/>
        </w:rPr>
        <w:t>quit</w:t>
      </w:r>
    </w:p>
    <w:p w:rsidR="008C574F" w:rsidRPr="007530E2" w:rsidRDefault="008C574F" w:rsidP="00B51350">
      <w:pPr>
        <w:pStyle w:val="ItemIndent1"/>
      </w:pPr>
      <w:r w:rsidRPr="007530E2">
        <w:t xml:space="preserve"># </w:t>
      </w:r>
      <w:r w:rsidRPr="007530E2">
        <w:rPr>
          <w:rFonts w:hint="eastAsia"/>
        </w:rPr>
        <w:t>配置</w:t>
      </w:r>
      <w:r w:rsidRPr="007530E2">
        <w:t>CE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="00465A24" w:rsidRPr="007530E2">
        <w:rPr>
          <w:rFonts w:hint="eastAsia"/>
        </w:rPr>
        <w:t>。</w:t>
      </w:r>
    </w:p>
    <w:p w:rsidR="000408EF" w:rsidRDefault="000408EF" w:rsidP="00B51350">
      <w:pPr>
        <w:pStyle w:val="TerminalDisplayIndent1"/>
      </w:pPr>
      <w:r>
        <w:rPr>
          <w:rFonts w:hint="eastAsia"/>
        </w:rPr>
        <w:t>&lt;</w:t>
      </w:r>
      <w:r w:rsidRPr="007530E2">
        <w:t>CE</w:t>
      </w:r>
      <w:r>
        <w:rPr>
          <w:rFonts w:hint="eastAsia"/>
        </w:rPr>
        <w:t>2&gt; system-view</w:t>
      </w:r>
    </w:p>
    <w:p w:rsidR="008C574F" w:rsidRPr="0027415D" w:rsidRDefault="008C574F" w:rsidP="00B51350">
      <w:pPr>
        <w:pStyle w:val="TerminalDisplayIndent1"/>
      </w:pPr>
      <w:r w:rsidRPr="0027415D">
        <w:t>[CE</w:t>
      </w:r>
      <w:r w:rsidRPr="0027415D">
        <w:rPr>
          <w:rFonts w:hint="eastAsia"/>
        </w:rPr>
        <w:t>2</w:t>
      </w:r>
      <w:r w:rsidRPr="0027415D">
        <w:t xml:space="preserve">] 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8C574F" w:rsidRPr="0027415D" w:rsidRDefault="008C574F" w:rsidP="00B51350">
      <w:pPr>
        <w:pStyle w:val="TerminalDisplayIndent1"/>
      </w:pPr>
      <w:r w:rsidRPr="0027415D">
        <w:t>[CE</w:t>
      </w:r>
      <w:r w:rsidRPr="0027415D">
        <w:rPr>
          <w:rFonts w:hint="eastAsia"/>
        </w:rPr>
        <w:t>2</w:t>
      </w:r>
      <w:r w:rsidRPr="0027415D">
        <w:t>-</w:t>
      </w:r>
      <w:r w:rsidR="00064113">
        <w:t>GigabitEthernet</w:t>
      </w:r>
      <w:r w:rsidR="009C0B77">
        <w:t>3/1</w:t>
      </w:r>
      <w:r w:rsidR="00064113">
        <w:t>/1</w:t>
      </w:r>
      <w:r w:rsidRPr="0027415D">
        <w:t>] ip address 10.</w:t>
      </w:r>
      <w:r w:rsidRPr="0027415D">
        <w:rPr>
          <w:rFonts w:hint="eastAsia"/>
        </w:rPr>
        <w:t>2</w:t>
      </w:r>
      <w:r w:rsidRPr="0027415D">
        <w:t>.1.1 24</w:t>
      </w:r>
    </w:p>
    <w:p w:rsidR="008C574F" w:rsidRPr="0027415D" w:rsidRDefault="008C574F" w:rsidP="00B51350">
      <w:pPr>
        <w:pStyle w:val="TerminalDisplayIndent1"/>
      </w:pPr>
      <w:r w:rsidRPr="0027415D">
        <w:t>[CE</w:t>
      </w:r>
      <w:r w:rsidRPr="0027415D">
        <w:rPr>
          <w:rFonts w:hint="eastAsia"/>
        </w:rPr>
        <w:t>2</w:t>
      </w:r>
      <w:r w:rsidRPr="0027415D">
        <w:t>-</w:t>
      </w:r>
      <w:r w:rsidR="00064113">
        <w:t>GigabitEthernet</w:t>
      </w:r>
      <w:r w:rsidR="009C0B77">
        <w:t>3/1</w:t>
      </w:r>
      <w:r w:rsidR="00064113">
        <w:t>/1</w:t>
      </w:r>
      <w:r w:rsidRPr="0027415D">
        <w:t xml:space="preserve">] </w:t>
      </w:r>
      <w:r w:rsidRPr="0027415D">
        <w:rPr>
          <w:rFonts w:hint="eastAsia"/>
        </w:rPr>
        <w:t>quit</w:t>
      </w:r>
    </w:p>
    <w:p w:rsidR="008C574F" w:rsidRPr="0027415D" w:rsidRDefault="008C574F" w:rsidP="00B51350">
      <w:pPr>
        <w:pStyle w:val="ItemIndent1"/>
      </w:pPr>
      <w:r w:rsidRPr="0027415D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27415D">
        <w:rPr>
          <w:rFonts w:hint="eastAsia"/>
        </w:rPr>
        <w:t>PE</w:t>
      </w:r>
      <w:r w:rsidR="00B21D6F" w:rsidRPr="0027415D">
        <w:rPr>
          <w:rFonts w:hint="eastAsia"/>
        </w:rPr>
        <w:t xml:space="preserve"> </w:t>
      </w:r>
      <w:r w:rsidRPr="0027415D">
        <w:rPr>
          <w:rFonts w:hint="eastAsia"/>
        </w:rPr>
        <w:t>2</w:t>
      </w:r>
      <w:r w:rsidR="00465A24" w:rsidRPr="007530E2">
        <w:rPr>
          <w:rFonts w:hint="eastAsia"/>
        </w:rPr>
        <w:t>。</w:t>
      </w:r>
    </w:p>
    <w:p w:rsidR="008C574F" w:rsidRPr="0027415D" w:rsidRDefault="008C574F" w:rsidP="00B51350">
      <w:pPr>
        <w:pStyle w:val="TerminalDisplayIndent1"/>
      </w:pPr>
      <w:r w:rsidRPr="0027415D">
        <w:t>[PE</w:t>
      </w:r>
      <w:r w:rsidRPr="0027415D">
        <w:rPr>
          <w:rFonts w:hint="eastAsia"/>
        </w:rPr>
        <w:t>2</w:t>
      </w:r>
      <w:r w:rsidRPr="0027415D">
        <w:t xml:space="preserve">] ip vpn-instance </w:t>
      </w:r>
      <w:r w:rsidR="005A0BF3" w:rsidRPr="0027415D">
        <w:t>vpn1</w:t>
      </w:r>
    </w:p>
    <w:p w:rsidR="008C574F" w:rsidRPr="0027415D" w:rsidRDefault="008C574F" w:rsidP="00B51350">
      <w:pPr>
        <w:pStyle w:val="TerminalDisplayIndent1"/>
      </w:pPr>
      <w:r w:rsidRPr="0027415D">
        <w:t>[PE</w:t>
      </w:r>
      <w:r w:rsidRPr="0027415D">
        <w:rPr>
          <w:rFonts w:hint="eastAsia"/>
        </w:rPr>
        <w:t>2</w:t>
      </w:r>
      <w:r w:rsidRPr="0027415D">
        <w:t>-vpn-instance</w:t>
      </w:r>
      <w:r w:rsidR="00493B6A" w:rsidRPr="0027415D">
        <w:rPr>
          <w:rFonts w:hint="eastAsia"/>
        </w:rPr>
        <w:t>-</w:t>
      </w:r>
      <w:r w:rsidR="005A0BF3" w:rsidRPr="0027415D">
        <w:rPr>
          <w:rFonts w:hint="eastAsia"/>
        </w:rPr>
        <w:t>vpn1</w:t>
      </w:r>
      <w:r w:rsidRPr="0027415D">
        <w:t xml:space="preserve">] route-distinguisher </w:t>
      </w:r>
      <w:r w:rsidRPr="0027415D">
        <w:rPr>
          <w:rFonts w:hint="eastAsia"/>
        </w:rPr>
        <w:t>2</w:t>
      </w:r>
      <w:r w:rsidRPr="0027415D">
        <w:t>00:</w:t>
      </w:r>
      <w:r w:rsidRPr="0027415D">
        <w:rPr>
          <w:rFonts w:hint="eastAsia"/>
        </w:rPr>
        <w:t>2</w:t>
      </w:r>
    </w:p>
    <w:p w:rsidR="008C574F" w:rsidRPr="0027415D" w:rsidRDefault="008C574F" w:rsidP="00B51350">
      <w:pPr>
        <w:pStyle w:val="TerminalDisplayIndent1"/>
      </w:pPr>
      <w:r w:rsidRPr="0027415D">
        <w:t>[PE</w:t>
      </w:r>
      <w:r w:rsidRPr="0027415D">
        <w:rPr>
          <w:rFonts w:hint="eastAsia"/>
        </w:rPr>
        <w:t>2</w:t>
      </w:r>
      <w:r w:rsidRPr="0027415D">
        <w:t>-vpn-instance</w:t>
      </w:r>
      <w:r w:rsidR="00493B6A" w:rsidRPr="0027415D">
        <w:rPr>
          <w:rFonts w:hint="eastAsia"/>
        </w:rPr>
        <w:t>-</w:t>
      </w:r>
      <w:r w:rsidR="005A0BF3" w:rsidRPr="0027415D">
        <w:rPr>
          <w:rFonts w:hint="eastAsia"/>
        </w:rPr>
        <w:t>vpn1</w:t>
      </w:r>
      <w:r w:rsidRPr="0027415D">
        <w:t xml:space="preserve">] vpn-target </w:t>
      </w:r>
      <w:r w:rsidR="005A6940">
        <w:rPr>
          <w:rFonts w:hint="eastAsia"/>
        </w:rPr>
        <w:t>2</w:t>
      </w:r>
      <w:r w:rsidR="005A6940" w:rsidRPr="0027415D">
        <w:t>00</w:t>
      </w:r>
      <w:r w:rsidRPr="0027415D">
        <w:t>:1 both</w:t>
      </w:r>
    </w:p>
    <w:p w:rsidR="008C574F" w:rsidRPr="0027415D" w:rsidRDefault="008C574F" w:rsidP="00B51350">
      <w:pPr>
        <w:pStyle w:val="TerminalDisplayIndent1"/>
      </w:pPr>
      <w:r w:rsidRPr="0027415D">
        <w:t>[PE</w:t>
      </w:r>
      <w:r w:rsidRPr="0027415D">
        <w:rPr>
          <w:rFonts w:hint="eastAsia"/>
        </w:rPr>
        <w:t>2</w:t>
      </w:r>
      <w:r w:rsidRPr="0027415D">
        <w:t>-vpn-instance</w:t>
      </w:r>
      <w:r w:rsidR="00493B6A" w:rsidRPr="0027415D">
        <w:rPr>
          <w:rFonts w:hint="eastAsia"/>
        </w:rPr>
        <w:t>-</w:t>
      </w:r>
      <w:r w:rsidR="005A0BF3" w:rsidRPr="0027415D">
        <w:rPr>
          <w:rFonts w:hint="eastAsia"/>
        </w:rPr>
        <w:t>vpn1</w:t>
      </w:r>
      <w:r w:rsidRPr="0027415D">
        <w:t xml:space="preserve">] </w:t>
      </w:r>
      <w:r w:rsidRPr="0027415D">
        <w:rPr>
          <w:rFonts w:hint="eastAsia"/>
        </w:rPr>
        <w:t>quit</w:t>
      </w:r>
    </w:p>
    <w:p w:rsidR="008C574F" w:rsidRPr="0027415D" w:rsidRDefault="008C574F" w:rsidP="00B51350">
      <w:pPr>
        <w:pStyle w:val="TerminalDisplayIndent1"/>
      </w:pPr>
      <w:r w:rsidRPr="0027415D">
        <w:t>[PE</w:t>
      </w:r>
      <w:r w:rsidRPr="0027415D">
        <w:rPr>
          <w:rFonts w:hint="eastAsia"/>
        </w:rPr>
        <w:t>2</w:t>
      </w:r>
      <w:r w:rsidRPr="0027415D">
        <w:t xml:space="preserve">] 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8C574F" w:rsidRPr="007530E2" w:rsidRDefault="008C574F" w:rsidP="00B51350">
      <w:pPr>
        <w:pStyle w:val="TerminalDisplayIndent1"/>
      </w:pPr>
      <w:r w:rsidRPr="007530E2">
        <w:t>[PE</w:t>
      </w:r>
      <w:r w:rsidRPr="007530E2">
        <w:rPr>
          <w:rFonts w:hint="eastAsia"/>
        </w:rPr>
        <w:t>2</w:t>
      </w:r>
      <w:r w:rsidRPr="007530E2">
        <w:t>-</w:t>
      </w:r>
      <w:r w:rsidR="00064113">
        <w:t>GigabitEthernet</w:t>
      </w:r>
      <w:r w:rsidR="009C0B77">
        <w:t>3/1</w:t>
      </w:r>
      <w:r w:rsidR="00064113">
        <w:t>/1</w:t>
      </w:r>
      <w:r w:rsidRPr="007530E2">
        <w:t xml:space="preserve">] ip binding vpn-instance </w:t>
      </w:r>
      <w:r w:rsidR="005A0BF3">
        <w:t>vpn1</w:t>
      </w:r>
    </w:p>
    <w:p w:rsidR="008C574F" w:rsidRPr="007530E2" w:rsidRDefault="008C574F" w:rsidP="00B51350">
      <w:pPr>
        <w:pStyle w:val="TerminalDisplayIndent1"/>
      </w:pPr>
      <w:r w:rsidRPr="007530E2">
        <w:t>[PE</w:t>
      </w:r>
      <w:r w:rsidRPr="007530E2">
        <w:rPr>
          <w:rFonts w:hint="eastAsia"/>
        </w:rPr>
        <w:t>2</w:t>
      </w:r>
      <w:r w:rsidRPr="007530E2">
        <w:t>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 ip address 10.</w:t>
      </w:r>
      <w:r w:rsidRPr="007530E2">
        <w:rPr>
          <w:rFonts w:hint="eastAsia"/>
        </w:rPr>
        <w:t>2</w:t>
      </w:r>
      <w:r w:rsidRPr="007530E2">
        <w:t>.1.2 24</w:t>
      </w:r>
    </w:p>
    <w:p w:rsidR="008C574F" w:rsidRPr="007530E2" w:rsidRDefault="008C574F" w:rsidP="00B51350">
      <w:pPr>
        <w:pStyle w:val="TerminalDisplayIndent1"/>
      </w:pPr>
      <w:r w:rsidRPr="007530E2">
        <w:t>[PE</w:t>
      </w:r>
      <w:r w:rsidRPr="007530E2">
        <w:rPr>
          <w:rFonts w:hint="eastAsia"/>
        </w:rPr>
        <w:t>2</w:t>
      </w:r>
      <w:r w:rsidRPr="007530E2">
        <w:t>-</w:t>
      </w:r>
      <w:r w:rsidR="00064113">
        <w:t>GigabitEthernet</w:t>
      </w:r>
      <w:r w:rsidR="009C0B77">
        <w:t>3/1</w:t>
      </w:r>
      <w:r w:rsidR="00064113">
        <w:t>/1</w:t>
      </w:r>
      <w:r w:rsidRPr="007530E2">
        <w:t xml:space="preserve">] </w:t>
      </w:r>
      <w:r w:rsidRPr="007530E2">
        <w:rPr>
          <w:rFonts w:hint="eastAsia"/>
        </w:rPr>
        <w:t>quit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t>ASBR-</w:t>
      </w:r>
      <w:r w:rsidRPr="007530E2">
        <w:rPr>
          <w:rFonts w:hint="eastAsia"/>
        </w:rPr>
        <w:t>PE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：创建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实例，并将此实例绑定到连接</w:t>
      </w:r>
      <w:r w:rsidRPr="007530E2">
        <w:t>ASBR-PE</w:t>
      </w:r>
      <w:r w:rsidR="00B21D6F">
        <w:rPr>
          <w:rFonts w:hint="eastAsia"/>
        </w:rPr>
        <w:t xml:space="preserve"> </w:t>
      </w:r>
      <w:r w:rsidRPr="007530E2">
        <w:t>2</w:t>
      </w:r>
      <w:r w:rsidRPr="007530E2">
        <w:rPr>
          <w:rFonts w:hint="eastAsia"/>
        </w:rPr>
        <w:t>的接口（</w:t>
      </w:r>
      <w:r w:rsidRPr="007530E2">
        <w:rPr>
          <w:rFonts w:hint="eastAsia"/>
        </w:rPr>
        <w:t>ASBR-PE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认为</w:t>
      </w:r>
      <w:r w:rsidRPr="007530E2">
        <w:t>ASBR-PE</w:t>
      </w:r>
      <w:r w:rsidR="00B21D6F">
        <w:rPr>
          <w:rFonts w:hint="eastAsia"/>
        </w:rPr>
        <w:t xml:space="preserve"> </w:t>
      </w:r>
      <w:r w:rsidRPr="007530E2">
        <w:t>2</w:t>
      </w:r>
      <w:r w:rsidRPr="007530E2">
        <w:rPr>
          <w:rFonts w:hint="eastAsia"/>
        </w:rPr>
        <w:t>是自己的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）。</w:t>
      </w:r>
    </w:p>
    <w:p w:rsidR="008C574F" w:rsidRPr="007530E2" w:rsidRDefault="008C574F" w:rsidP="00B51350">
      <w:pPr>
        <w:pStyle w:val="TerminalDisplayIndent1"/>
      </w:pPr>
      <w:r w:rsidRPr="007530E2">
        <w:t xml:space="preserve">[ASBR-PE1] ip vpn-instance </w:t>
      </w:r>
      <w:r w:rsidR="005A0BF3">
        <w:t>vpn1</w:t>
      </w:r>
    </w:p>
    <w:p w:rsidR="008C574F" w:rsidRPr="007530E2" w:rsidRDefault="008C574F" w:rsidP="00B51350">
      <w:pPr>
        <w:pStyle w:val="TerminalDisplayIndent1"/>
      </w:pPr>
      <w:r w:rsidRPr="007530E2">
        <w:t>[ASBR-PE1-vpn</w:t>
      </w:r>
      <w:r w:rsidR="00641C61" w:rsidRPr="007530E2">
        <w:t>-</w:t>
      </w:r>
      <w:r w:rsidR="00641C61" w:rsidRPr="0027415D">
        <w:t>instance</w:t>
      </w:r>
      <w:r w:rsidRPr="007530E2">
        <w:t>-</w:t>
      </w:r>
      <w:r w:rsidR="005A0BF3">
        <w:t>vpn1</w:t>
      </w:r>
      <w:r w:rsidRPr="007530E2">
        <w:t>] route-distinguisher 100:1</w:t>
      </w:r>
    </w:p>
    <w:p w:rsidR="008C574F" w:rsidRPr="007530E2" w:rsidRDefault="008C574F" w:rsidP="00B51350">
      <w:pPr>
        <w:pStyle w:val="TerminalDisplayIndent1"/>
      </w:pPr>
      <w:r w:rsidRPr="007530E2">
        <w:t>[ASBR-PE1-vpn</w:t>
      </w:r>
      <w:r w:rsidR="00641C61" w:rsidRPr="007530E2">
        <w:t>-</w:t>
      </w:r>
      <w:r w:rsidR="00641C61" w:rsidRPr="0027415D">
        <w:t>instance</w:t>
      </w:r>
      <w:r w:rsidRPr="007530E2">
        <w:t>-</w:t>
      </w:r>
      <w:r w:rsidR="005A0BF3">
        <w:t>vpn1</w:t>
      </w:r>
      <w:r w:rsidRPr="007530E2">
        <w:t>] vpn-target 100:1</w:t>
      </w:r>
      <w:r w:rsidR="0003323D" w:rsidRPr="007530E2">
        <w:rPr>
          <w:rFonts w:hint="eastAsia"/>
        </w:rPr>
        <w:t xml:space="preserve"> both</w:t>
      </w:r>
    </w:p>
    <w:p w:rsidR="008C574F" w:rsidRPr="00B421C2" w:rsidRDefault="008C574F" w:rsidP="00B51350">
      <w:pPr>
        <w:pStyle w:val="TerminalDisplayIndent1"/>
      </w:pPr>
      <w:r w:rsidRPr="00B421C2">
        <w:t>[ASBR-PE1-vpn</w:t>
      </w:r>
      <w:r w:rsidR="00641C61" w:rsidRPr="007530E2">
        <w:t>-</w:t>
      </w:r>
      <w:r w:rsidR="00641C61" w:rsidRPr="0027415D">
        <w:t>instance</w:t>
      </w:r>
      <w:r w:rsidRPr="00B421C2">
        <w:t>-</w:t>
      </w:r>
      <w:r w:rsidR="005A0BF3" w:rsidRPr="00B421C2">
        <w:t>vpn1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TerminalDisplayIndent1"/>
      </w:pPr>
      <w:r w:rsidRPr="00B421C2">
        <w:t xml:space="preserve">[ASBR-PE1] interface </w:t>
      </w:r>
      <w:r w:rsidR="00064113">
        <w:t xml:space="preserve">gigabitethernet </w:t>
      </w:r>
      <w:r w:rsidR="009C0B77">
        <w:t>3/1</w:t>
      </w:r>
      <w:r w:rsidR="00064113">
        <w:t>/5</w:t>
      </w:r>
    </w:p>
    <w:p w:rsidR="008C574F" w:rsidRPr="00B421C2" w:rsidRDefault="008C574F" w:rsidP="00B51350">
      <w:pPr>
        <w:pStyle w:val="TerminalDisplayIndent1"/>
      </w:pPr>
      <w:r w:rsidRPr="00B421C2">
        <w:t>[ASBR-PE1-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ip binding vpn-instance </w:t>
      </w:r>
      <w:r w:rsidR="005A0BF3" w:rsidRPr="00B421C2">
        <w:t>vpn1</w:t>
      </w:r>
    </w:p>
    <w:p w:rsidR="008C574F" w:rsidRPr="007530E2" w:rsidRDefault="008C574F" w:rsidP="00B51350">
      <w:pPr>
        <w:pStyle w:val="TerminalDisplayIndent1"/>
      </w:pPr>
      <w:r w:rsidRPr="007530E2">
        <w:t>[ASBR-PE1-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ip address 1</w:t>
      </w:r>
      <w:r w:rsidRPr="007530E2">
        <w:rPr>
          <w:rFonts w:hint="eastAsia"/>
        </w:rPr>
        <w:t>92</w:t>
      </w:r>
      <w:r w:rsidRPr="007530E2">
        <w:t>.1.1.</w:t>
      </w:r>
      <w:r w:rsidRPr="007530E2">
        <w:rPr>
          <w:rFonts w:hint="eastAsia"/>
        </w:rPr>
        <w:t>1</w:t>
      </w:r>
      <w:r w:rsidRPr="007530E2">
        <w:t xml:space="preserve"> 24</w:t>
      </w:r>
    </w:p>
    <w:p w:rsidR="008C574F" w:rsidRPr="007530E2" w:rsidRDefault="008C574F" w:rsidP="00B51350">
      <w:pPr>
        <w:pStyle w:val="TerminalDisplayIndent1"/>
      </w:pPr>
      <w:r w:rsidRPr="007530E2">
        <w:t>[ASBR-PE1-</w:t>
      </w:r>
      <w:r w:rsidR="00064113">
        <w:t>GigabitEthernet</w:t>
      </w:r>
      <w:r w:rsidR="009C0B77">
        <w:t>3/1</w:t>
      </w:r>
      <w:r w:rsidR="00064113">
        <w:t>/5</w:t>
      </w:r>
      <w:r w:rsidRPr="007530E2">
        <w:t xml:space="preserve">] </w:t>
      </w:r>
      <w:r w:rsidRPr="007530E2">
        <w:rPr>
          <w:rFonts w:hint="eastAsia"/>
        </w:rPr>
        <w:t>quit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t>ASBR-</w:t>
      </w:r>
      <w:r w:rsidRPr="007530E2">
        <w:rPr>
          <w:rFonts w:hint="eastAsia"/>
        </w:rPr>
        <w:t>PE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：创建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实例，并将此实例绑定到连接</w:t>
      </w:r>
      <w:r w:rsidRPr="007530E2">
        <w:t>ASBR-PE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的接口（</w:t>
      </w:r>
      <w:r w:rsidRPr="007530E2">
        <w:rPr>
          <w:rFonts w:hint="eastAsia"/>
        </w:rPr>
        <w:t>ASBR-PE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认为</w:t>
      </w:r>
      <w:r w:rsidRPr="007530E2">
        <w:t>ASBR-PE</w:t>
      </w:r>
      <w:r w:rsidR="00B21D6F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是自己的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）。</w:t>
      </w:r>
    </w:p>
    <w:p w:rsidR="008C574F" w:rsidRPr="007530E2" w:rsidRDefault="008C574F" w:rsidP="00B51350">
      <w:pPr>
        <w:pStyle w:val="TerminalDisplayIndent1"/>
      </w:pPr>
      <w:r w:rsidRPr="007530E2">
        <w:t>[ASBR-PE</w:t>
      </w:r>
      <w:r w:rsidRPr="007530E2">
        <w:rPr>
          <w:rFonts w:hint="eastAsia"/>
        </w:rPr>
        <w:t>2</w:t>
      </w:r>
      <w:r w:rsidRPr="007530E2">
        <w:t xml:space="preserve">] ip vpn-instance </w:t>
      </w:r>
      <w:r w:rsidR="005A0BF3">
        <w:t>vpn1</w:t>
      </w:r>
    </w:p>
    <w:p w:rsidR="008C574F" w:rsidRPr="007530E2" w:rsidRDefault="008C574F" w:rsidP="00B51350">
      <w:pPr>
        <w:pStyle w:val="TerminalDisplayIndent1"/>
      </w:pPr>
      <w:r w:rsidRPr="007530E2">
        <w:lastRenderedPageBreak/>
        <w:t>[ASBR-PE</w:t>
      </w:r>
      <w:r w:rsidRPr="007530E2">
        <w:rPr>
          <w:rFonts w:hint="eastAsia"/>
        </w:rPr>
        <w:t>2</w:t>
      </w:r>
      <w:r w:rsidRPr="007530E2">
        <w:t>-vpn</w:t>
      </w:r>
      <w:r w:rsidR="00641C61" w:rsidRPr="007530E2">
        <w:t>-instance</w:t>
      </w:r>
      <w:r w:rsidRPr="007530E2">
        <w:t>-</w:t>
      </w:r>
      <w:r w:rsidR="005A0BF3">
        <w:t>vpn1</w:t>
      </w:r>
      <w:r w:rsidRPr="007530E2">
        <w:t xml:space="preserve">] route-distinguisher </w:t>
      </w:r>
      <w:r w:rsidRPr="007530E2">
        <w:rPr>
          <w:rFonts w:hint="eastAsia"/>
        </w:rPr>
        <w:t>2</w:t>
      </w:r>
      <w:r w:rsidRPr="007530E2">
        <w:t>00:1</w:t>
      </w:r>
    </w:p>
    <w:p w:rsidR="008C574F" w:rsidRPr="007530E2" w:rsidRDefault="008C574F" w:rsidP="00B51350">
      <w:pPr>
        <w:pStyle w:val="TerminalDisplayIndent1"/>
      </w:pPr>
      <w:r w:rsidRPr="007530E2">
        <w:t>[ASBR-PE</w:t>
      </w:r>
      <w:r w:rsidRPr="007530E2">
        <w:rPr>
          <w:rFonts w:hint="eastAsia"/>
        </w:rPr>
        <w:t>2</w:t>
      </w:r>
      <w:r w:rsidRPr="007530E2">
        <w:t>-vpn</w:t>
      </w:r>
      <w:r w:rsidR="00641C61" w:rsidRPr="007530E2">
        <w:t>-instance</w:t>
      </w:r>
      <w:r w:rsidRPr="007530E2">
        <w:t>-</w:t>
      </w:r>
      <w:r w:rsidR="005A0BF3">
        <w:t>vpn1</w:t>
      </w:r>
      <w:r w:rsidRPr="007530E2">
        <w:t xml:space="preserve">] vpn-target </w:t>
      </w:r>
      <w:r w:rsidR="005A6940">
        <w:rPr>
          <w:rFonts w:hint="eastAsia"/>
        </w:rPr>
        <w:t>2</w:t>
      </w:r>
      <w:r w:rsidR="005A6940" w:rsidRPr="007530E2">
        <w:t>00</w:t>
      </w:r>
      <w:r w:rsidRPr="007530E2">
        <w:t>:1</w:t>
      </w:r>
      <w:r w:rsidR="0003323D" w:rsidRPr="007530E2">
        <w:rPr>
          <w:rFonts w:hint="eastAsia"/>
        </w:rPr>
        <w:t xml:space="preserve"> both</w:t>
      </w:r>
    </w:p>
    <w:p w:rsidR="008C574F" w:rsidRPr="00B421C2" w:rsidRDefault="008C574F" w:rsidP="00B51350">
      <w:pPr>
        <w:pStyle w:val="TerminalDisplayIndent1"/>
      </w:pPr>
      <w:r w:rsidRPr="00B421C2">
        <w:t>[ASBR-PE</w:t>
      </w:r>
      <w:r w:rsidRPr="00B421C2">
        <w:rPr>
          <w:rFonts w:hint="eastAsia"/>
        </w:rPr>
        <w:t>2</w:t>
      </w:r>
      <w:r w:rsidRPr="00B421C2">
        <w:t>-vpn</w:t>
      </w:r>
      <w:r w:rsidR="00641C61" w:rsidRPr="007530E2">
        <w:t>-instance</w:t>
      </w:r>
      <w:r w:rsidRPr="00B421C2">
        <w:t>-</w:t>
      </w:r>
      <w:r w:rsidR="005A0BF3" w:rsidRPr="00B421C2">
        <w:t>vpn1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TerminalDisplayIndent1"/>
      </w:pPr>
      <w:r w:rsidRPr="00B421C2">
        <w:t>[ASBR-PE</w:t>
      </w:r>
      <w:r w:rsidRPr="00B421C2">
        <w:rPr>
          <w:rFonts w:hint="eastAsia"/>
        </w:rPr>
        <w:t>2</w:t>
      </w:r>
      <w:r w:rsidRPr="00B421C2">
        <w:t xml:space="preserve">] interface </w:t>
      </w:r>
      <w:r w:rsidR="00064113">
        <w:t xml:space="preserve">gigabitethernet </w:t>
      </w:r>
      <w:r w:rsidR="009C0B77">
        <w:t>3/1</w:t>
      </w:r>
      <w:r w:rsidR="00064113">
        <w:t>/5</w:t>
      </w:r>
    </w:p>
    <w:p w:rsidR="008C574F" w:rsidRPr="00B421C2" w:rsidRDefault="008C574F" w:rsidP="00B51350">
      <w:pPr>
        <w:pStyle w:val="TerminalDisplayIndent1"/>
      </w:pPr>
      <w:r w:rsidRPr="00B421C2">
        <w:t>[ASBR-PE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ip binding vpn-instance </w:t>
      </w:r>
      <w:r w:rsidR="005A0BF3" w:rsidRPr="00B421C2">
        <w:t>vpn1</w:t>
      </w:r>
    </w:p>
    <w:p w:rsidR="008C574F" w:rsidRPr="007530E2" w:rsidRDefault="008C574F" w:rsidP="00B51350">
      <w:pPr>
        <w:pStyle w:val="TerminalDisplayIndent1"/>
      </w:pPr>
      <w:r w:rsidRPr="007530E2">
        <w:t>[ASBR-PE</w:t>
      </w:r>
      <w:r w:rsidRPr="007530E2">
        <w:rPr>
          <w:rFonts w:hint="eastAsia"/>
        </w:rPr>
        <w:t>2</w:t>
      </w:r>
      <w:r w:rsidRPr="007530E2">
        <w:t>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ip address 1</w:t>
      </w:r>
      <w:r w:rsidRPr="007530E2">
        <w:rPr>
          <w:rFonts w:hint="eastAsia"/>
        </w:rPr>
        <w:t>92</w:t>
      </w:r>
      <w:r w:rsidRPr="007530E2">
        <w:t>.1.1.</w:t>
      </w:r>
      <w:r w:rsidRPr="007530E2">
        <w:rPr>
          <w:rFonts w:hint="eastAsia"/>
        </w:rPr>
        <w:t>2</w:t>
      </w:r>
      <w:r w:rsidRPr="007530E2">
        <w:t xml:space="preserve"> 24</w:t>
      </w:r>
    </w:p>
    <w:p w:rsidR="008C574F" w:rsidRPr="007530E2" w:rsidRDefault="008C574F" w:rsidP="00B51350">
      <w:pPr>
        <w:pStyle w:val="TerminalDisplayIndent1"/>
      </w:pPr>
      <w:r w:rsidRPr="007530E2">
        <w:t>[ASBR-PE</w:t>
      </w:r>
      <w:r w:rsidRPr="007530E2">
        <w:rPr>
          <w:rFonts w:hint="eastAsia"/>
        </w:rPr>
        <w:t>2</w:t>
      </w:r>
      <w:r w:rsidRPr="007530E2">
        <w:t>-</w:t>
      </w:r>
      <w:r w:rsidR="00064113">
        <w:t>GigabitEthernet</w:t>
      </w:r>
      <w:r w:rsidR="009C0B77">
        <w:t>3/1</w:t>
      </w:r>
      <w:r w:rsidR="00064113">
        <w:t>/5</w:t>
      </w:r>
      <w:r w:rsidRPr="007530E2">
        <w:t xml:space="preserve">] </w:t>
      </w:r>
      <w:r w:rsidRPr="007530E2">
        <w:rPr>
          <w:rFonts w:hint="eastAsia"/>
        </w:rPr>
        <w:t>quit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>上述配置完成后，在各</w:t>
      </w:r>
      <w:r w:rsidRPr="007530E2">
        <w:rPr>
          <w:rFonts w:hint="eastAsia"/>
        </w:rPr>
        <w:t>PE</w:t>
      </w:r>
      <w:r w:rsidR="00FD7D83" w:rsidRPr="007530E2">
        <w:rPr>
          <w:rFonts w:hint="eastAsia"/>
        </w:rPr>
        <w:t>设备</w:t>
      </w:r>
      <w:r w:rsidRPr="007530E2">
        <w:rPr>
          <w:rFonts w:hint="eastAsia"/>
        </w:rPr>
        <w:t>上执行</w:t>
      </w:r>
      <w:r w:rsidRPr="00DA2C2B">
        <w:rPr>
          <w:rStyle w:val="commandkeywords"/>
          <w:rFonts w:hint="eastAsia"/>
        </w:rPr>
        <w:t>display</w:t>
      </w:r>
      <w:r w:rsidRPr="00DA2C2B">
        <w:rPr>
          <w:rStyle w:val="commandkeywords"/>
        </w:rPr>
        <w:t xml:space="preserve"> ip vpn-instance</w:t>
      </w:r>
      <w:r w:rsidRPr="007530E2">
        <w:rPr>
          <w:rFonts w:hint="eastAsia"/>
        </w:rPr>
        <w:t>命令能正确显示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实例配置。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>各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能</w:t>
      </w:r>
      <w:r w:rsidRPr="007530E2">
        <w:rPr>
          <w:rFonts w:hint="eastAsia"/>
        </w:rPr>
        <w:t>ping</w:t>
      </w:r>
      <w:r w:rsidRPr="007530E2">
        <w:rPr>
          <w:rFonts w:hint="eastAsia"/>
        </w:rPr>
        <w:t>通</w:t>
      </w:r>
      <w:r w:rsidR="00626935">
        <w:rPr>
          <w:rFonts w:hint="eastAsia"/>
        </w:rPr>
        <w:t>各自的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。</w:t>
      </w:r>
      <w:r w:rsidRPr="007530E2">
        <w:rPr>
          <w:rFonts w:hint="eastAsia"/>
        </w:rPr>
        <w:t>ASBR-PE</w:t>
      </w:r>
      <w:r w:rsidRPr="007530E2">
        <w:rPr>
          <w:rFonts w:hint="eastAsia"/>
        </w:rPr>
        <w:t>之间也能互相</w:t>
      </w:r>
      <w:r w:rsidRPr="007530E2">
        <w:rPr>
          <w:rFonts w:hint="eastAsia"/>
        </w:rPr>
        <w:t>ping</w:t>
      </w:r>
      <w:r w:rsidRPr="007530E2">
        <w:rPr>
          <w:rFonts w:hint="eastAsia"/>
        </w:rPr>
        <w:t>通。</w:t>
      </w:r>
    </w:p>
    <w:p w:rsidR="007D7DD4" w:rsidRDefault="008C574F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与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之间建立</w:t>
      </w:r>
      <w:r w:rsidRPr="00B421C2">
        <w:rPr>
          <w:rFonts w:hint="eastAsia"/>
          <w:lang w:eastAsia="zh-CN"/>
        </w:rPr>
        <w:t>EBGP</w:t>
      </w:r>
      <w:r w:rsidRPr="00B421C2">
        <w:rPr>
          <w:rFonts w:hint="eastAsia"/>
          <w:lang w:eastAsia="zh-CN"/>
        </w:rPr>
        <w:t>对等体，引入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路由</w:t>
      </w:r>
    </w:p>
    <w:p w:rsidR="008C574F" w:rsidRPr="00B421C2" w:rsidRDefault="008C574F" w:rsidP="00B51350">
      <w:pPr>
        <w:pStyle w:val="ItemIndent1"/>
      </w:pPr>
      <w:r w:rsidRPr="00B421C2">
        <w:t xml:space="preserve"># </w:t>
      </w:r>
      <w:r w:rsidRPr="007530E2">
        <w:rPr>
          <w:rFonts w:hint="eastAsia"/>
        </w:rPr>
        <w:t>配置</w:t>
      </w:r>
      <w:r w:rsidRPr="00B421C2">
        <w:t>CE</w:t>
      </w:r>
      <w:r w:rsidR="004D1B98" w:rsidRPr="00B421C2">
        <w:rPr>
          <w:rFonts w:hint="eastAsia"/>
        </w:rPr>
        <w:t xml:space="preserve"> </w:t>
      </w:r>
      <w:r w:rsidRPr="00B421C2">
        <w:rPr>
          <w:rFonts w:hint="eastAsia"/>
        </w:rPr>
        <w:t>1</w:t>
      </w:r>
      <w:r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[CE1] bgp 65001</w:t>
      </w:r>
    </w:p>
    <w:p w:rsidR="008C574F" w:rsidRPr="007530E2" w:rsidRDefault="008C574F" w:rsidP="00B51350">
      <w:pPr>
        <w:pStyle w:val="TerminalDisplayIndent1"/>
      </w:pPr>
      <w:r w:rsidRPr="007530E2">
        <w:t>[CE1-</w:t>
      </w:r>
      <w:r w:rsidR="00F07E7A">
        <w:t>bgp-default</w:t>
      </w:r>
      <w:r w:rsidRPr="007530E2">
        <w:t>] peer 10.1.1.2 as-number 100</w:t>
      </w:r>
    </w:p>
    <w:p w:rsidR="00687E8A" w:rsidRPr="00B421C2" w:rsidRDefault="008C574F" w:rsidP="00B51350">
      <w:pPr>
        <w:pStyle w:val="TerminalDisplayIndent1"/>
      </w:pPr>
      <w:r w:rsidRPr="00B421C2">
        <w:t>[CE1-</w:t>
      </w:r>
      <w:r w:rsidR="00F07E7A" w:rsidRPr="00B421C2">
        <w:t>bgp-default</w:t>
      </w:r>
      <w:r w:rsidRPr="00B421C2">
        <w:t xml:space="preserve">] </w:t>
      </w:r>
      <w:r w:rsidR="004F262E" w:rsidRPr="00B421C2">
        <w:t>address-family ipv4</w:t>
      </w:r>
      <w:r w:rsidR="00347512" w:rsidRPr="00B421C2">
        <w:t xml:space="preserve"> unicas</w:t>
      </w:r>
      <w:r w:rsidR="00687E8A" w:rsidRPr="00B421C2">
        <w:t>t</w:t>
      </w:r>
    </w:p>
    <w:p w:rsidR="00347512" w:rsidRPr="00B421C2" w:rsidRDefault="00347512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E1-</w:t>
      </w:r>
      <w:r w:rsidR="00F07E7A" w:rsidRPr="00B421C2">
        <w:t>bgp-default</w:t>
      </w:r>
      <w:r w:rsidRPr="00B421C2">
        <w:t xml:space="preserve">-ipv4] </w:t>
      </w:r>
      <w:r w:rsidRPr="00B421C2">
        <w:rPr>
          <w:rFonts w:hint="eastAsia"/>
        </w:rPr>
        <w:t>peer 10.1.1.2 enable</w:t>
      </w:r>
    </w:p>
    <w:p w:rsidR="008C574F" w:rsidRPr="00B421C2" w:rsidRDefault="00347512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E1-</w:t>
      </w:r>
      <w:r w:rsidR="00F07E7A" w:rsidRPr="00B421C2">
        <w:t>bgp-default</w:t>
      </w:r>
      <w:r w:rsidRPr="00B421C2">
        <w:t xml:space="preserve">-ipv4] </w:t>
      </w:r>
      <w:r w:rsidR="008C574F" w:rsidRPr="00B421C2">
        <w:rPr>
          <w:rFonts w:hint="eastAsia"/>
        </w:rPr>
        <w:t>import-route direct</w:t>
      </w:r>
    </w:p>
    <w:p w:rsidR="00347512" w:rsidRPr="00B421C2" w:rsidRDefault="00347512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E1-</w:t>
      </w:r>
      <w:r w:rsidR="00F07E7A" w:rsidRPr="00B421C2">
        <w:t>bgp-default</w:t>
      </w:r>
      <w:r w:rsidRPr="00B421C2">
        <w:t xml:space="preserve">-ipv4]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TerminalDisplayIndent1"/>
      </w:pPr>
      <w:r w:rsidRPr="00B421C2">
        <w:t>[CE1-</w:t>
      </w:r>
      <w:r w:rsidR="00F07E7A" w:rsidRPr="00B421C2">
        <w:t>bgp-default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t>PE</w:t>
      </w:r>
      <w:r w:rsidR="004D1B98" w:rsidRPr="00B421C2">
        <w:rPr>
          <w:rFonts w:hint="eastAsia"/>
        </w:rPr>
        <w:t xml:space="preserve"> </w:t>
      </w:r>
      <w:r w:rsidRPr="00B421C2">
        <w:t>1</w:t>
      </w:r>
      <w:r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[PE1] bgp 100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F07E7A">
        <w:t>bgp-default</w:t>
      </w:r>
      <w:r w:rsidRPr="007530E2">
        <w:t xml:space="preserve">] </w:t>
      </w:r>
      <w:r w:rsidR="000F3DFE">
        <w:t>ip vpn-instance vpn</w:t>
      </w:r>
      <w:r w:rsidR="005A0BF3">
        <w:t>1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F07E7A">
        <w:t>bgp-default</w:t>
      </w:r>
      <w:r w:rsidR="00B074EF">
        <w:t>-vpn</w:t>
      </w:r>
      <w:r w:rsidR="005A0BF3">
        <w:t>1</w:t>
      </w:r>
      <w:r w:rsidRPr="007530E2">
        <w:t>] peer 10.1.1.1 as-number 65001</w:t>
      </w:r>
    </w:p>
    <w:p w:rsidR="00343249" w:rsidRPr="0025445D" w:rsidRDefault="00343249" w:rsidP="00B51350">
      <w:pPr>
        <w:pStyle w:val="TerminalDisplayIndent1"/>
      </w:pPr>
      <w:r w:rsidRPr="007530E2">
        <w:t>[PE1-</w:t>
      </w:r>
      <w:r w:rsidR="00F07E7A">
        <w:t>bgp-default</w:t>
      </w:r>
      <w:r>
        <w:t>-vpn</w:t>
      </w:r>
      <w:r>
        <w:rPr>
          <w:rFonts w:hint="eastAsia"/>
        </w:rPr>
        <w:t>1</w:t>
      </w:r>
      <w:r w:rsidRPr="007530E2">
        <w:t xml:space="preserve">]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unic</w:t>
      </w:r>
      <w:r w:rsidR="002939F8">
        <w:rPr>
          <w:rFonts w:hint="eastAsia"/>
        </w:rPr>
        <w:t>a</w:t>
      </w:r>
      <w:r>
        <w:rPr>
          <w:rFonts w:hint="eastAsia"/>
        </w:rPr>
        <w:t>st</w:t>
      </w:r>
    </w:p>
    <w:p w:rsidR="006D4C22" w:rsidRPr="00B421C2" w:rsidRDefault="006D4C2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-ipv4-vpn</w:t>
      </w:r>
      <w:r w:rsidRPr="00B421C2">
        <w:rPr>
          <w:rFonts w:hint="eastAsia"/>
        </w:rPr>
        <w:t>1</w:t>
      </w:r>
      <w:r w:rsidRPr="00B421C2">
        <w:t xml:space="preserve">] </w:t>
      </w:r>
      <w:r w:rsidRPr="007530E2">
        <w:t>peer 1</w:t>
      </w:r>
      <w:r w:rsidRPr="007530E2">
        <w:rPr>
          <w:rFonts w:hint="eastAsia"/>
        </w:rPr>
        <w:t>0</w:t>
      </w:r>
      <w:r w:rsidRPr="007530E2">
        <w:t>.1.1.</w:t>
      </w:r>
      <w:r w:rsidRPr="007530E2">
        <w:rPr>
          <w:rFonts w:hint="eastAsia"/>
        </w:rPr>
        <w:t>1</w:t>
      </w:r>
      <w:r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="00B074EF" w:rsidRPr="00B421C2">
        <w:t>-ipv4-vpn</w:t>
      </w:r>
      <w:r w:rsidR="005A0BF3" w:rsidRPr="00B421C2">
        <w:t>1</w:t>
      </w:r>
      <w:r w:rsidRPr="00B421C2">
        <w:t>] quit</w:t>
      </w:r>
    </w:p>
    <w:p w:rsidR="00687E8A" w:rsidRPr="00B421C2" w:rsidRDefault="00343249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-vpn</w:t>
      </w:r>
      <w:r w:rsidRPr="00B421C2">
        <w:rPr>
          <w:rFonts w:hint="eastAsia"/>
        </w:rPr>
        <w:t>1</w:t>
      </w:r>
      <w:r w:rsidRPr="00B421C2">
        <w:t xml:space="preserve">] </w:t>
      </w:r>
      <w:r w:rsidRPr="00B421C2">
        <w:rPr>
          <w:rFonts w:hint="eastAsia"/>
        </w:rPr>
        <w:t>qui</w:t>
      </w:r>
      <w:r w:rsidR="00687E8A" w:rsidRPr="00B421C2">
        <w:rPr>
          <w:rFonts w:hint="eastAsia"/>
        </w:rPr>
        <w:t>t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B421C2"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CE</w:t>
      </w:r>
      <w:r w:rsidR="004D1B98" w:rsidRPr="00B421C2">
        <w:rPr>
          <w:rFonts w:hint="eastAsia"/>
        </w:rPr>
        <w:t xml:space="preserve"> </w:t>
      </w:r>
      <w:r w:rsidRPr="00B421C2">
        <w:rPr>
          <w:rFonts w:hint="eastAsia"/>
        </w:rPr>
        <w:t>2</w:t>
      </w:r>
      <w:r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2</w:t>
      </w:r>
      <w:r w:rsidRPr="00B421C2">
        <w:t>] bgp 6500</w:t>
      </w:r>
      <w:r w:rsidRPr="00B421C2">
        <w:rPr>
          <w:rFonts w:hint="eastAsia"/>
        </w:rPr>
        <w:t>2</w:t>
      </w:r>
    </w:p>
    <w:p w:rsidR="008C574F" w:rsidRPr="007530E2" w:rsidRDefault="008C574F" w:rsidP="00B51350">
      <w:pPr>
        <w:pStyle w:val="TerminalDisplayIndent1"/>
      </w:pPr>
      <w:r w:rsidRPr="007530E2">
        <w:t>[CE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>] peer 10.</w:t>
      </w:r>
      <w:r w:rsidRPr="007530E2">
        <w:rPr>
          <w:rFonts w:hint="eastAsia"/>
        </w:rPr>
        <w:t>2</w:t>
      </w:r>
      <w:r w:rsidRPr="007530E2">
        <w:t xml:space="preserve">.1.2 as-number </w:t>
      </w:r>
      <w:r w:rsidRPr="007530E2">
        <w:rPr>
          <w:rFonts w:hint="eastAsia"/>
        </w:rPr>
        <w:t>2</w:t>
      </w:r>
      <w:r w:rsidRPr="007530E2">
        <w:t>00</w:t>
      </w:r>
    </w:p>
    <w:p w:rsidR="00343249" w:rsidRPr="0025445D" w:rsidRDefault="00343249" w:rsidP="00B51350">
      <w:pPr>
        <w:pStyle w:val="TerminalDisplayIndent1"/>
      </w:pPr>
      <w:r w:rsidRPr="007530E2">
        <w:t>[</w:t>
      </w:r>
      <w:r>
        <w:rPr>
          <w:rFonts w:hint="eastAsia"/>
        </w:rPr>
        <w:t>C</w:t>
      </w:r>
      <w:r w:rsidRPr="007530E2">
        <w:t>E</w:t>
      </w:r>
      <w:r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 xml:space="preserve">]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unic</w:t>
      </w:r>
      <w:r w:rsidR="002939F8">
        <w:rPr>
          <w:rFonts w:hint="eastAsia"/>
        </w:rPr>
        <w:t>a</w:t>
      </w:r>
      <w:r>
        <w:rPr>
          <w:rFonts w:hint="eastAsia"/>
        </w:rPr>
        <w:t>st</w:t>
      </w:r>
    </w:p>
    <w:p w:rsidR="002939F8" w:rsidRPr="00B421C2" w:rsidRDefault="002939F8" w:rsidP="00B51350">
      <w:pPr>
        <w:pStyle w:val="TerminalDisplayIndent1"/>
      </w:pPr>
      <w:r w:rsidRPr="00B421C2">
        <w:t>[CE2-</w:t>
      </w:r>
      <w:r w:rsidR="00F07E7A" w:rsidRPr="00B421C2">
        <w:t>bgp-default</w:t>
      </w:r>
      <w:r w:rsidRPr="00B421C2">
        <w:rPr>
          <w:rFonts w:hint="eastAsia"/>
        </w:rPr>
        <w:t>-ipv4</w:t>
      </w:r>
      <w:r w:rsidRPr="00B421C2">
        <w:t>]</w:t>
      </w:r>
      <w:r w:rsidRPr="00B421C2">
        <w:rPr>
          <w:rFonts w:hint="eastAsia"/>
        </w:rPr>
        <w:t xml:space="preserve"> </w:t>
      </w:r>
      <w:r w:rsidRPr="007530E2">
        <w:t>peer 10.</w:t>
      </w:r>
      <w:r w:rsidRPr="007530E2">
        <w:rPr>
          <w:rFonts w:hint="eastAsia"/>
        </w:rPr>
        <w:t>2</w:t>
      </w:r>
      <w:r w:rsidRPr="007530E2">
        <w:t>.1.2</w:t>
      </w:r>
      <w:r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>[CE2-</w:t>
      </w:r>
      <w:r w:rsidR="00F07E7A" w:rsidRPr="00B421C2">
        <w:t>bgp-default</w:t>
      </w:r>
      <w:r w:rsidR="00343249" w:rsidRPr="00B421C2">
        <w:rPr>
          <w:rFonts w:hint="eastAsia"/>
        </w:rPr>
        <w:t>-ipv4</w:t>
      </w:r>
      <w:r w:rsidRPr="00B421C2">
        <w:t xml:space="preserve">] </w:t>
      </w:r>
      <w:r w:rsidRPr="00B421C2">
        <w:rPr>
          <w:rFonts w:hint="eastAsia"/>
        </w:rPr>
        <w:t>import-route direct</w:t>
      </w:r>
    </w:p>
    <w:p w:rsidR="00343249" w:rsidRPr="00B421C2" w:rsidRDefault="00343249" w:rsidP="00B51350">
      <w:pPr>
        <w:pStyle w:val="TerminalDisplayIndent1"/>
      </w:pPr>
      <w:r w:rsidRPr="00B421C2">
        <w:t>[CE2-</w:t>
      </w:r>
      <w:r w:rsidR="00F07E7A" w:rsidRPr="00B421C2">
        <w:t>bgp-default</w:t>
      </w:r>
      <w:r w:rsidRPr="00B421C2">
        <w:rPr>
          <w:rFonts w:hint="eastAsia"/>
        </w:rPr>
        <w:t>-ipv4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t>PE</w:t>
      </w:r>
      <w:r w:rsidR="004D1B98" w:rsidRPr="00B421C2">
        <w:rPr>
          <w:rFonts w:hint="eastAsia"/>
        </w:rPr>
        <w:t xml:space="preserve"> </w:t>
      </w:r>
      <w:r w:rsidRPr="00B421C2">
        <w:t>2</w:t>
      </w:r>
      <w:r w:rsidR="00465A24"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 xml:space="preserve">] bgp </w:t>
      </w:r>
      <w:r w:rsidRPr="00B421C2">
        <w:rPr>
          <w:rFonts w:hint="eastAsia"/>
        </w:rPr>
        <w:t>2</w:t>
      </w:r>
      <w:r w:rsidRPr="00B421C2">
        <w:t>00</w:t>
      </w:r>
    </w:p>
    <w:p w:rsidR="008C574F" w:rsidRPr="007530E2" w:rsidRDefault="008C574F" w:rsidP="00B51350">
      <w:pPr>
        <w:pStyle w:val="TerminalDisplayIndent1"/>
      </w:pPr>
      <w:r w:rsidRPr="007530E2">
        <w:t>[PE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 xml:space="preserve">] </w:t>
      </w:r>
      <w:r w:rsidR="000F3DFE">
        <w:t>ip vpn-instance vpn</w:t>
      </w:r>
      <w:r w:rsidR="005A0BF3">
        <w:t>1</w:t>
      </w:r>
    </w:p>
    <w:p w:rsidR="008C574F" w:rsidRPr="007530E2" w:rsidRDefault="008C574F" w:rsidP="00B51350">
      <w:pPr>
        <w:pStyle w:val="TerminalDisplayIndent1"/>
      </w:pPr>
      <w:r w:rsidRPr="007530E2">
        <w:t>[PE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="007A74E7">
        <w:t>-</w:t>
      </w:r>
      <w:r w:rsidR="00B074EF">
        <w:t>vpn</w:t>
      </w:r>
      <w:r w:rsidR="005A0BF3">
        <w:t>1</w:t>
      </w:r>
      <w:r w:rsidRPr="007530E2">
        <w:t>] peer 10.</w:t>
      </w:r>
      <w:r w:rsidRPr="007530E2">
        <w:rPr>
          <w:rFonts w:hint="eastAsia"/>
        </w:rPr>
        <w:t>2</w:t>
      </w:r>
      <w:r w:rsidRPr="007530E2">
        <w:t>.1.1 as-number 65002</w:t>
      </w:r>
    </w:p>
    <w:p w:rsidR="007A74E7" w:rsidRPr="0025445D" w:rsidRDefault="007A74E7" w:rsidP="00B51350">
      <w:pPr>
        <w:pStyle w:val="TerminalDisplayIndent1"/>
      </w:pPr>
      <w:r w:rsidRPr="007530E2">
        <w:t>[PE</w:t>
      </w:r>
      <w:r>
        <w:rPr>
          <w:rFonts w:hint="eastAsia"/>
        </w:rPr>
        <w:t>2</w:t>
      </w:r>
      <w:r w:rsidRPr="007530E2">
        <w:t>-</w:t>
      </w:r>
      <w:r w:rsidR="00F07E7A">
        <w:t>bgp-default</w:t>
      </w:r>
      <w:r>
        <w:t>-vpn</w:t>
      </w:r>
      <w:r>
        <w:rPr>
          <w:rFonts w:hint="eastAsia"/>
        </w:rPr>
        <w:t>1</w:t>
      </w:r>
      <w:r w:rsidRPr="007530E2">
        <w:t xml:space="preserve">]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unic</w:t>
      </w:r>
      <w:r w:rsidR="003D7F05">
        <w:rPr>
          <w:rFonts w:hint="eastAsia"/>
        </w:rPr>
        <w:t>a</w:t>
      </w:r>
      <w:r>
        <w:rPr>
          <w:rFonts w:hint="eastAsia"/>
        </w:rPr>
        <w:t>st</w:t>
      </w:r>
    </w:p>
    <w:p w:rsidR="006D4C22" w:rsidRPr="00B421C2" w:rsidRDefault="006D4C22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-ipv4-vpn</w:t>
      </w:r>
      <w:r w:rsidRPr="00B421C2">
        <w:rPr>
          <w:rFonts w:hint="eastAsia"/>
        </w:rPr>
        <w:t>1</w:t>
      </w:r>
      <w:r w:rsidRPr="00B421C2">
        <w:t xml:space="preserve">] </w:t>
      </w:r>
      <w:r w:rsidRPr="007530E2">
        <w:t>peer 1</w:t>
      </w:r>
      <w:r w:rsidRPr="007530E2">
        <w:rPr>
          <w:rFonts w:hint="eastAsia"/>
        </w:rPr>
        <w:t>0</w:t>
      </w:r>
      <w:r w:rsidRPr="007530E2">
        <w:t>.</w:t>
      </w:r>
      <w:r>
        <w:rPr>
          <w:rFonts w:hint="eastAsia"/>
        </w:rPr>
        <w:t>2</w:t>
      </w:r>
      <w:r w:rsidRPr="007530E2">
        <w:t>.1.</w:t>
      </w:r>
      <w:r w:rsidRPr="007530E2">
        <w:rPr>
          <w:rFonts w:hint="eastAsia"/>
        </w:rPr>
        <w:t>1</w:t>
      </w:r>
      <w:r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="00B074EF" w:rsidRPr="00B421C2">
        <w:t>-ipv4-vpn</w:t>
      </w:r>
      <w:r w:rsidR="005A0BF3" w:rsidRPr="00B421C2">
        <w:t>1</w:t>
      </w:r>
      <w:r w:rsidRPr="00B421C2">
        <w:t>] quit</w:t>
      </w:r>
    </w:p>
    <w:p w:rsidR="007A74E7" w:rsidRPr="00B421C2" w:rsidRDefault="007A74E7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-vpn1] quit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7D7DD4" w:rsidRDefault="008C574F" w:rsidP="00DD64CA">
      <w:pPr>
        <w:pStyle w:val="ItemStep"/>
      </w:pPr>
      <w:r w:rsidRPr="00B421C2">
        <w:rPr>
          <w:rFonts w:hint="eastAsia"/>
        </w:rPr>
        <w:t>PE</w:t>
      </w:r>
      <w:r w:rsidRPr="007530E2">
        <w:rPr>
          <w:rFonts w:hint="eastAsia"/>
        </w:rPr>
        <w:t>与本</w:t>
      </w:r>
      <w:r w:rsidRPr="00B421C2">
        <w:rPr>
          <w:rFonts w:hint="eastAsia"/>
        </w:rPr>
        <w:t>AS</w:t>
      </w:r>
      <w:r w:rsidRPr="007530E2">
        <w:rPr>
          <w:rFonts w:hint="eastAsia"/>
        </w:rPr>
        <w:t>的</w:t>
      </w:r>
      <w:r w:rsidRPr="00B421C2">
        <w:rPr>
          <w:rFonts w:hint="eastAsia"/>
        </w:rPr>
        <w:t>ASBR-PE</w:t>
      </w:r>
      <w:r w:rsidRPr="007530E2">
        <w:rPr>
          <w:rFonts w:hint="eastAsia"/>
        </w:rPr>
        <w:t>之间建立</w:t>
      </w:r>
      <w:r w:rsidR="005D32C9" w:rsidRPr="00B421C2">
        <w:rPr>
          <w:rFonts w:hint="eastAsia"/>
        </w:rPr>
        <w:t>MP-</w:t>
      </w:r>
      <w:r w:rsidRPr="00B421C2">
        <w:rPr>
          <w:rFonts w:hint="eastAsia"/>
        </w:rPr>
        <w:t>IBGP</w:t>
      </w:r>
      <w:r w:rsidRPr="007530E2">
        <w:rPr>
          <w:rFonts w:hint="eastAsia"/>
        </w:rPr>
        <w:t>对等体</w:t>
      </w:r>
      <w:r w:rsidRPr="00B421C2">
        <w:rPr>
          <w:rFonts w:hint="eastAsia"/>
        </w:rPr>
        <w:t>，</w:t>
      </w:r>
      <w:r w:rsidRPr="00B421C2">
        <w:rPr>
          <w:rFonts w:hint="eastAsia"/>
        </w:rPr>
        <w:t>ASBR-PE</w:t>
      </w:r>
      <w:r w:rsidRPr="007530E2">
        <w:rPr>
          <w:rFonts w:hint="eastAsia"/>
        </w:rPr>
        <w:t>之间建立</w:t>
      </w:r>
      <w:r w:rsidRPr="00B421C2">
        <w:rPr>
          <w:rFonts w:hint="eastAsia"/>
        </w:rPr>
        <w:t>EBGP</w:t>
      </w:r>
      <w:r w:rsidRPr="007530E2">
        <w:rPr>
          <w:rFonts w:hint="eastAsia"/>
        </w:rPr>
        <w:t>对等体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lastRenderedPageBreak/>
        <w:t xml:space="preserve"># </w:t>
      </w:r>
      <w:r w:rsidRPr="007530E2">
        <w:rPr>
          <w:rFonts w:hint="eastAsia"/>
        </w:rPr>
        <w:t>配置</w:t>
      </w:r>
      <w:r w:rsidRPr="00B421C2">
        <w:t>PE</w:t>
      </w:r>
      <w:r w:rsidR="004D1B98" w:rsidRPr="00B421C2">
        <w:rPr>
          <w:rFonts w:hint="eastAsia"/>
        </w:rPr>
        <w:t xml:space="preserve"> </w:t>
      </w:r>
      <w:r w:rsidRPr="00B421C2">
        <w:t>1</w:t>
      </w:r>
      <w:r w:rsidR="00465A24"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[PE1] bgp 100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F07E7A">
        <w:t>bgp-default</w:t>
      </w:r>
      <w:r w:rsidRPr="007530E2">
        <w:t>] peer 2.2.2.9 as-number 100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F07E7A">
        <w:t>bgp-default</w:t>
      </w:r>
      <w:r w:rsidRPr="007530E2">
        <w:t xml:space="preserve">] peer 2.2.2.9 connect-interface </w:t>
      </w:r>
      <w:r w:rsidR="00D65AB5" w:rsidRPr="007530E2">
        <w:rPr>
          <w:rFonts w:hint="eastAsia"/>
        </w:rPr>
        <w:t>l</w:t>
      </w:r>
      <w:r w:rsidR="00290769" w:rsidRPr="007530E2">
        <w:t>oopback</w:t>
      </w:r>
      <w:r w:rsidR="00D65AB5" w:rsidRPr="007530E2">
        <w:rPr>
          <w:rFonts w:hint="eastAsia"/>
        </w:rPr>
        <w:t xml:space="preserve"> </w:t>
      </w:r>
      <w:r w:rsidR="00290769" w:rsidRPr="007530E2">
        <w:rPr>
          <w:rFonts w:hint="eastAsia"/>
        </w:rPr>
        <w:t>0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] </w:t>
      </w:r>
      <w:r w:rsidR="004F262E" w:rsidRPr="00B421C2">
        <w:t>address-family vpnv4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>] peer 2.2.2.9 enable</w:t>
      </w:r>
    </w:p>
    <w:p w:rsidR="005D4B87" w:rsidRPr="00B421C2" w:rsidRDefault="005D4B87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>] peer 2.2.2.9</w:t>
      </w:r>
      <w:r w:rsidRPr="00B421C2">
        <w:rPr>
          <w:rFonts w:hint="eastAsia"/>
        </w:rPr>
        <w:t xml:space="preserve"> </w:t>
      </w:r>
      <w:r w:rsidRPr="00B421C2">
        <w:t>next-hop-local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ASBR-PE</w:t>
      </w:r>
      <w:r w:rsidR="004D1B98" w:rsidRPr="00B421C2">
        <w:rPr>
          <w:rFonts w:hint="eastAsia"/>
        </w:rPr>
        <w:t xml:space="preserve"> </w:t>
      </w:r>
      <w:r w:rsidRPr="00B421C2">
        <w:rPr>
          <w:rFonts w:hint="eastAsia"/>
        </w:rPr>
        <w:t>1</w:t>
      </w:r>
      <w:r w:rsidR="00465A24"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[ASBR-PE1] bgp 100</w:t>
      </w:r>
    </w:p>
    <w:p w:rsidR="008C574F" w:rsidRPr="00B421C2" w:rsidRDefault="008C574F" w:rsidP="00B51350">
      <w:pPr>
        <w:pStyle w:val="TerminalDisplayIndent1"/>
      </w:pPr>
      <w:r w:rsidRPr="00B421C2">
        <w:t>[ASBR-PE1-</w:t>
      </w:r>
      <w:r w:rsidR="00F07E7A" w:rsidRPr="00B421C2">
        <w:t>bgp-default</w:t>
      </w:r>
      <w:r w:rsidRPr="00B421C2">
        <w:t xml:space="preserve">] </w:t>
      </w:r>
      <w:r w:rsidR="000F3DFE" w:rsidRPr="00B421C2">
        <w:t>ip vpn-instance vpn</w:t>
      </w:r>
      <w:r w:rsidR="005A0BF3" w:rsidRPr="00B421C2">
        <w:t>1</w:t>
      </w:r>
    </w:p>
    <w:p w:rsidR="008C574F" w:rsidRPr="007530E2" w:rsidRDefault="008C574F" w:rsidP="00B51350">
      <w:pPr>
        <w:pStyle w:val="TerminalDisplayIndent1"/>
      </w:pPr>
      <w:r w:rsidRPr="007530E2">
        <w:t>[ASBR-PE1-</w:t>
      </w:r>
      <w:r w:rsidR="00F07E7A">
        <w:t>bgp-default</w:t>
      </w:r>
      <w:r w:rsidR="00B074EF">
        <w:t>-vpn</w:t>
      </w:r>
      <w:r w:rsidR="005A0BF3">
        <w:t>1</w:t>
      </w:r>
      <w:r w:rsidRPr="007530E2">
        <w:t xml:space="preserve">] peer </w:t>
      </w:r>
      <w:r w:rsidRPr="007530E2">
        <w:rPr>
          <w:rFonts w:hint="eastAsia"/>
        </w:rPr>
        <w:t>192</w:t>
      </w:r>
      <w:r w:rsidRPr="007530E2">
        <w:t>.1.1.</w:t>
      </w:r>
      <w:r w:rsidRPr="007530E2">
        <w:rPr>
          <w:rFonts w:hint="eastAsia"/>
        </w:rPr>
        <w:t>2</w:t>
      </w:r>
      <w:r w:rsidRPr="007530E2">
        <w:t xml:space="preserve"> as-number </w:t>
      </w:r>
      <w:r w:rsidRPr="007530E2">
        <w:rPr>
          <w:rFonts w:hint="eastAsia"/>
        </w:rPr>
        <w:t>200</w:t>
      </w:r>
    </w:p>
    <w:p w:rsidR="007A74E7" w:rsidRPr="0025445D" w:rsidRDefault="007A74E7" w:rsidP="00B51350">
      <w:pPr>
        <w:pStyle w:val="TerminalDisplayIndent1"/>
      </w:pPr>
      <w:r w:rsidRPr="007530E2">
        <w:t>[ASBR</w:t>
      </w:r>
      <w:r>
        <w:rPr>
          <w:rFonts w:hint="eastAsia"/>
        </w:rPr>
        <w:t>-</w:t>
      </w:r>
      <w:r w:rsidRPr="007530E2">
        <w:t>PE1-</w:t>
      </w:r>
      <w:r w:rsidR="00F07E7A">
        <w:t>bgp-default</w:t>
      </w:r>
      <w:r>
        <w:t>-vpn</w:t>
      </w:r>
      <w:r>
        <w:rPr>
          <w:rFonts w:hint="eastAsia"/>
        </w:rPr>
        <w:t>1</w:t>
      </w:r>
      <w:r w:rsidRPr="007530E2">
        <w:t xml:space="preserve">]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</w:t>
      </w:r>
      <w:r w:rsidR="006139B1">
        <w:rPr>
          <w:rFonts w:hint="eastAsia"/>
        </w:rPr>
        <w:t>unicast</w:t>
      </w:r>
    </w:p>
    <w:p w:rsidR="007A74E7" w:rsidRPr="00B421C2" w:rsidRDefault="007A74E7" w:rsidP="00B51350">
      <w:pPr>
        <w:pStyle w:val="TerminalDisplayIndent1"/>
      </w:pPr>
      <w:r w:rsidRPr="00B421C2">
        <w:t>[ASBR-PE1-</w:t>
      </w:r>
      <w:r w:rsidR="00F07E7A" w:rsidRPr="00B421C2">
        <w:t>bgp-default</w:t>
      </w:r>
      <w:r w:rsidRPr="00B421C2">
        <w:t xml:space="preserve">-ipv4-vpn1] </w:t>
      </w:r>
      <w:r w:rsidRPr="007530E2">
        <w:t xml:space="preserve">peer </w:t>
      </w:r>
      <w:r w:rsidRPr="007530E2">
        <w:rPr>
          <w:rFonts w:hint="eastAsia"/>
        </w:rPr>
        <w:t>192</w:t>
      </w:r>
      <w:r w:rsidRPr="007530E2">
        <w:t>.1.1.</w:t>
      </w:r>
      <w:r w:rsidRPr="007530E2">
        <w:rPr>
          <w:rFonts w:hint="eastAsia"/>
        </w:rPr>
        <w:t>2</w:t>
      </w:r>
      <w:r>
        <w:rPr>
          <w:rFonts w:hint="eastAsia"/>
        </w:rPr>
        <w:t xml:space="preserve"> enable</w:t>
      </w:r>
    </w:p>
    <w:p w:rsidR="001D34E0" w:rsidRPr="00B421C2" w:rsidRDefault="001D34E0" w:rsidP="00B51350">
      <w:pPr>
        <w:pStyle w:val="TerminalDisplayIndent1"/>
      </w:pPr>
      <w:r w:rsidRPr="00B421C2">
        <w:t>[ASBR-PE1-</w:t>
      </w:r>
      <w:r w:rsidR="00F07E7A" w:rsidRPr="00B421C2">
        <w:t>bgp-default</w:t>
      </w:r>
      <w:r w:rsidRPr="00B421C2">
        <w:t>-ipv4-vpn1] quit</w:t>
      </w:r>
    </w:p>
    <w:p w:rsidR="008C574F" w:rsidRPr="00B421C2" w:rsidRDefault="008C574F" w:rsidP="00B51350">
      <w:pPr>
        <w:pStyle w:val="TerminalDisplayIndent1"/>
      </w:pPr>
      <w:r w:rsidRPr="00B421C2">
        <w:t>[ASBR-PE1-</w:t>
      </w:r>
      <w:r w:rsidR="00F07E7A" w:rsidRPr="00B421C2">
        <w:t>bgp-default</w:t>
      </w:r>
      <w:r w:rsidR="00B074EF" w:rsidRPr="00B421C2">
        <w:t>-vpn</w:t>
      </w:r>
      <w:r w:rsidR="005A0BF3" w:rsidRPr="00B421C2">
        <w:t>1</w:t>
      </w:r>
      <w:r w:rsidRPr="00B421C2">
        <w:t>] quit</w:t>
      </w:r>
    </w:p>
    <w:p w:rsidR="008C574F" w:rsidRPr="007530E2" w:rsidRDefault="008C574F" w:rsidP="00B51350">
      <w:pPr>
        <w:pStyle w:val="TerminalDisplayIndent1"/>
      </w:pPr>
      <w:r w:rsidRPr="007530E2">
        <w:t>[ASBR-PE1-</w:t>
      </w:r>
      <w:r w:rsidR="00F07E7A">
        <w:t>bgp-default</w:t>
      </w:r>
      <w:r w:rsidRPr="007530E2">
        <w:t>] peer 1.1.1.9 as-number 100</w:t>
      </w:r>
    </w:p>
    <w:p w:rsidR="008C574F" w:rsidRPr="007530E2" w:rsidRDefault="008C574F" w:rsidP="00B51350">
      <w:pPr>
        <w:pStyle w:val="TerminalDisplayIndent1"/>
      </w:pPr>
      <w:r w:rsidRPr="007530E2">
        <w:t>[ASBR-PE1-</w:t>
      </w:r>
      <w:r w:rsidR="00F07E7A">
        <w:t>bgp-default</w:t>
      </w:r>
      <w:r w:rsidRPr="007530E2">
        <w:t xml:space="preserve">] peer 1.1.1.9 connect-interface </w:t>
      </w:r>
      <w:r w:rsidR="00D65AB5" w:rsidRPr="007530E2">
        <w:rPr>
          <w:rFonts w:hint="eastAsia"/>
        </w:rPr>
        <w:t>l</w:t>
      </w:r>
      <w:r w:rsidR="00290769" w:rsidRPr="007530E2">
        <w:t>oopback</w:t>
      </w:r>
      <w:r w:rsidR="00D65AB5" w:rsidRPr="007530E2">
        <w:rPr>
          <w:rFonts w:hint="eastAsia"/>
        </w:rPr>
        <w:t xml:space="preserve"> </w:t>
      </w:r>
      <w:r w:rsidR="00290769" w:rsidRPr="007530E2">
        <w:rPr>
          <w:rFonts w:hint="eastAsia"/>
        </w:rPr>
        <w:t>0</w:t>
      </w:r>
    </w:p>
    <w:p w:rsidR="008C574F" w:rsidRPr="007530E2" w:rsidRDefault="008C574F" w:rsidP="00B51350">
      <w:pPr>
        <w:pStyle w:val="TerminalDisplayIndent1"/>
      </w:pPr>
      <w:r w:rsidRPr="007530E2">
        <w:t>[ASBR-PE1-</w:t>
      </w:r>
      <w:r w:rsidR="00F07E7A">
        <w:t>bgp-default</w:t>
      </w:r>
      <w:r w:rsidRPr="007530E2">
        <w:t xml:space="preserve">] </w:t>
      </w:r>
      <w:r w:rsidR="004F262E">
        <w:t>address-family vpnv4</w:t>
      </w:r>
    </w:p>
    <w:p w:rsidR="008C574F" w:rsidRPr="00B421C2" w:rsidRDefault="008C574F" w:rsidP="00B51350">
      <w:pPr>
        <w:pStyle w:val="TerminalDisplayIndent1"/>
      </w:pPr>
      <w:r w:rsidRPr="00B421C2">
        <w:t>[ASBR-PE1-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>] peer 1.1.1.9 enable</w:t>
      </w:r>
    </w:p>
    <w:p w:rsidR="005D4B87" w:rsidRPr="00B421C2" w:rsidRDefault="005D4B87" w:rsidP="00B51350">
      <w:pPr>
        <w:pStyle w:val="TerminalDisplayIndent1"/>
      </w:pPr>
      <w:r w:rsidRPr="00B421C2">
        <w:t>[</w:t>
      </w:r>
      <w:r w:rsidR="008D72B6" w:rsidRPr="00B421C2">
        <w:t>ASBR-PE1-</w:t>
      </w:r>
      <w:r w:rsidR="00F07E7A" w:rsidRPr="00B421C2">
        <w:t>bgp-default</w:t>
      </w:r>
      <w:r w:rsidR="008D72B6" w:rsidRPr="00B421C2">
        <w:t>-</w:t>
      </w:r>
      <w:r w:rsidR="002430EB" w:rsidRPr="00B421C2">
        <w:t>vpnv4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 xml:space="preserve">peer </w:t>
      </w:r>
      <w:r w:rsidRPr="00B421C2">
        <w:rPr>
          <w:rFonts w:hint="eastAsia"/>
        </w:rPr>
        <w:t>1</w:t>
      </w:r>
      <w:r w:rsidRPr="00B421C2">
        <w:t>.</w:t>
      </w:r>
      <w:r w:rsidRPr="00B421C2">
        <w:rPr>
          <w:rFonts w:hint="eastAsia"/>
        </w:rPr>
        <w:t>1</w:t>
      </w:r>
      <w:r w:rsidRPr="00B421C2">
        <w:t>.</w:t>
      </w:r>
      <w:r w:rsidRPr="00B421C2">
        <w:rPr>
          <w:rFonts w:hint="eastAsia"/>
        </w:rPr>
        <w:t>1</w:t>
      </w:r>
      <w:r w:rsidRPr="00B421C2">
        <w:t>.9</w:t>
      </w:r>
      <w:r w:rsidRPr="00B421C2">
        <w:rPr>
          <w:rFonts w:hint="eastAsia"/>
        </w:rPr>
        <w:t xml:space="preserve"> </w:t>
      </w:r>
      <w:r w:rsidRPr="00B421C2">
        <w:t>next-hop-local</w:t>
      </w:r>
    </w:p>
    <w:p w:rsidR="008C574F" w:rsidRPr="00B421C2" w:rsidRDefault="008C574F" w:rsidP="00B51350">
      <w:pPr>
        <w:pStyle w:val="TerminalDisplayIndent1"/>
      </w:pPr>
      <w:r w:rsidRPr="00B421C2">
        <w:t>[ASBR-PE1-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TerminalDisplayIndent1"/>
      </w:pPr>
      <w:r w:rsidRPr="00B421C2">
        <w:t>[ASBR-PE1-</w:t>
      </w:r>
      <w:r w:rsidR="00F07E7A" w:rsidRPr="00B421C2">
        <w:t>bgp-default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ASBR-PE</w:t>
      </w:r>
      <w:r w:rsidR="004D1B98" w:rsidRPr="00B421C2">
        <w:rPr>
          <w:rFonts w:hint="eastAsia"/>
        </w:rPr>
        <w:t xml:space="preserve"> </w:t>
      </w:r>
      <w:r w:rsidRPr="00B421C2">
        <w:rPr>
          <w:rFonts w:hint="eastAsia"/>
        </w:rPr>
        <w:t>2</w:t>
      </w:r>
      <w:r w:rsidR="00465A24"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[ASBR-PE</w:t>
      </w:r>
      <w:r w:rsidRPr="00B421C2">
        <w:rPr>
          <w:rFonts w:hint="eastAsia"/>
        </w:rPr>
        <w:t>2</w:t>
      </w:r>
      <w:r w:rsidRPr="00B421C2">
        <w:t xml:space="preserve">] bgp </w:t>
      </w:r>
      <w:r w:rsidRPr="00B421C2">
        <w:rPr>
          <w:rFonts w:hint="eastAsia"/>
        </w:rPr>
        <w:t>2</w:t>
      </w:r>
      <w:r w:rsidRPr="00B421C2">
        <w:t>00</w:t>
      </w:r>
    </w:p>
    <w:p w:rsidR="008C574F" w:rsidRPr="00B421C2" w:rsidRDefault="008C574F" w:rsidP="00B51350">
      <w:pPr>
        <w:pStyle w:val="TerminalDisplayIndent1"/>
      </w:pPr>
      <w:r w:rsidRPr="00B421C2">
        <w:t>[ASBR-PE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 xml:space="preserve">] </w:t>
      </w:r>
      <w:r w:rsidR="000F3DFE" w:rsidRPr="00B421C2">
        <w:t>ip vpn-instance vpn</w:t>
      </w:r>
      <w:r w:rsidR="005A0BF3" w:rsidRPr="00B421C2">
        <w:t>1</w:t>
      </w:r>
    </w:p>
    <w:p w:rsidR="008C574F" w:rsidRPr="007530E2" w:rsidRDefault="008C574F" w:rsidP="00B51350">
      <w:pPr>
        <w:pStyle w:val="TerminalDisplayIndent1"/>
      </w:pPr>
      <w:r w:rsidRPr="007530E2">
        <w:t>[ASBR-PE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="00B074EF">
        <w:t>-vpn</w:t>
      </w:r>
      <w:r w:rsidR="005A0BF3">
        <w:t>1</w:t>
      </w:r>
      <w:r w:rsidRPr="007530E2">
        <w:t xml:space="preserve">] peer </w:t>
      </w:r>
      <w:r w:rsidRPr="007530E2">
        <w:rPr>
          <w:rFonts w:hint="eastAsia"/>
        </w:rPr>
        <w:t>192</w:t>
      </w:r>
      <w:r w:rsidRPr="007530E2">
        <w:t>.1.1.</w:t>
      </w:r>
      <w:r w:rsidRPr="007530E2">
        <w:rPr>
          <w:rFonts w:hint="eastAsia"/>
        </w:rPr>
        <w:t>1</w:t>
      </w:r>
      <w:r w:rsidRPr="007530E2">
        <w:t xml:space="preserve"> as-number </w:t>
      </w:r>
      <w:r w:rsidRPr="007530E2">
        <w:rPr>
          <w:rFonts w:hint="eastAsia"/>
        </w:rPr>
        <w:t>100</w:t>
      </w:r>
    </w:p>
    <w:p w:rsidR="001D34E0" w:rsidRPr="0025445D" w:rsidRDefault="001D34E0" w:rsidP="00B51350">
      <w:pPr>
        <w:pStyle w:val="TerminalDisplayIndent1"/>
      </w:pPr>
      <w:r w:rsidRPr="007530E2">
        <w:t>[ASBR</w:t>
      </w:r>
      <w:r>
        <w:rPr>
          <w:rFonts w:hint="eastAsia"/>
        </w:rPr>
        <w:t>-</w:t>
      </w:r>
      <w:r w:rsidRPr="007530E2">
        <w:t>PE</w:t>
      </w:r>
      <w:r>
        <w:rPr>
          <w:rFonts w:hint="eastAsia"/>
        </w:rPr>
        <w:t>2</w:t>
      </w:r>
      <w:r w:rsidRPr="007530E2">
        <w:t>-</w:t>
      </w:r>
      <w:r w:rsidR="00F07E7A">
        <w:t>bgp-default</w:t>
      </w:r>
      <w:r>
        <w:t>-vpn</w:t>
      </w:r>
      <w:r>
        <w:rPr>
          <w:rFonts w:hint="eastAsia"/>
        </w:rPr>
        <w:t>1</w:t>
      </w:r>
      <w:r w:rsidRPr="007530E2">
        <w:t xml:space="preserve">]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</w:t>
      </w:r>
      <w:r w:rsidR="006139B1">
        <w:rPr>
          <w:rFonts w:hint="eastAsia"/>
        </w:rPr>
        <w:t>unicast</w:t>
      </w:r>
    </w:p>
    <w:p w:rsidR="001D34E0" w:rsidRPr="00B421C2" w:rsidRDefault="001D34E0" w:rsidP="00B51350">
      <w:pPr>
        <w:pStyle w:val="TerminalDisplayIndent1"/>
      </w:pPr>
      <w:r w:rsidRPr="00B421C2">
        <w:t>[ASBR-PE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 xml:space="preserve">-ipv4-vpn1] </w:t>
      </w:r>
      <w:r w:rsidRPr="007530E2">
        <w:t xml:space="preserve">peer </w:t>
      </w:r>
      <w:r w:rsidRPr="007530E2">
        <w:rPr>
          <w:rFonts w:hint="eastAsia"/>
        </w:rPr>
        <w:t>192</w:t>
      </w:r>
      <w:r w:rsidRPr="007530E2">
        <w:t>.1.1.</w:t>
      </w:r>
      <w:r>
        <w:rPr>
          <w:rFonts w:hint="eastAsia"/>
        </w:rPr>
        <w:t>1 enable</w:t>
      </w:r>
    </w:p>
    <w:p w:rsidR="001D34E0" w:rsidRPr="00B421C2" w:rsidRDefault="001D34E0" w:rsidP="00B51350">
      <w:pPr>
        <w:pStyle w:val="TerminalDisplayIndent1"/>
      </w:pPr>
      <w:r w:rsidRPr="00B421C2">
        <w:t>[ASBR-PE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-ipv4-vpn1] quit</w:t>
      </w:r>
    </w:p>
    <w:p w:rsidR="008C574F" w:rsidRPr="007530E2" w:rsidRDefault="008C574F" w:rsidP="00B51350">
      <w:pPr>
        <w:pStyle w:val="TerminalDisplayIndent1"/>
      </w:pPr>
      <w:r w:rsidRPr="007530E2">
        <w:t>[ASBR-PE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="00B074EF">
        <w:t>-vpn</w:t>
      </w:r>
      <w:r w:rsidR="005A0BF3">
        <w:t>1</w:t>
      </w:r>
      <w:r w:rsidRPr="007530E2">
        <w:t>] quit</w:t>
      </w:r>
    </w:p>
    <w:p w:rsidR="008C574F" w:rsidRPr="007530E2" w:rsidRDefault="008C574F" w:rsidP="00B51350">
      <w:pPr>
        <w:pStyle w:val="TerminalDisplayIndent1"/>
      </w:pPr>
      <w:r w:rsidRPr="007530E2">
        <w:t>[ASBR-PE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>] peer 4.4.4.9 as-number 2</w:t>
      </w:r>
      <w:r w:rsidRPr="007530E2">
        <w:rPr>
          <w:rFonts w:hint="eastAsia"/>
        </w:rPr>
        <w:t>00</w:t>
      </w:r>
    </w:p>
    <w:p w:rsidR="008C574F" w:rsidRPr="007530E2" w:rsidRDefault="008C574F" w:rsidP="00B51350">
      <w:pPr>
        <w:pStyle w:val="TerminalDisplayIndent1"/>
      </w:pPr>
      <w:r w:rsidRPr="007530E2">
        <w:t>[ASBR-PE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 xml:space="preserve">] peer 4.4.4.9 connect-interface </w:t>
      </w:r>
      <w:r w:rsidR="00D65AB5" w:rsidRPr="007530E2">
        <w:rPr>
          <w:rFonts w:hint="eastAsia"/>
        </w:rPr>
        <w:t>l</w:t>
      </w:r>
      <w:r w:rsidR="006F3F2A" w:rsidRPr="007530E2">
        <w:t>oopback</w:t>
      </w:r>
      <w:r w:rsidR="00D65AB5" w:rsidRPr="007530E2">
        <w:rPr>
          <w:rFonts w:hint="eastAsia"/>
        </w:rPr>
        <w:t xml:space="preserve"> </w:t>
      </w:r>
      <w:r w:rsidR="006F3F2A" w:rsidRPr="007530E2">
        <w:rPr>
          <w:rFonts w:hint="eastAsia"/>
        </w:rPr>
        <w:t>0</w:t>
      </w:r>
    </w:p>
    <w:p w:rsidR="008C574F" w:rsidRPr="007530E2" w:rsidRDefault="008C574F" w:rsidP="00B51350">
      <w:pPr>
        <w:pStyle w:val="TerminalDisplayIndent1"/>
      </w:pPr>
      <w:r w:rsidRPr="007530E2">
        <w:t>[ASBR-PE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 xml:space="preserve">] </w:t>
      </w:r>
      <w:r w:rsidR="004F262E">
        <w:t>address-family vpnv4</w:t>
      </w:r>
    </w:p>
    <w:p w:rsidR="008C574F" w:rsidRPr="007530E2" w:rsidRDefault="008C574F" w:rsidP="00B51350">
      <w:pPr>
        <w:pStyle w:val="TerminalDisplayIndent1"/>
      </w:pPr>
      <w:r w:rsidRPr="007530E2">
        <w:t>[ASBR-PE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>-</w:t>
      </w:r>
      <w:r w:rsidR="002430EB">
        <w:t>vpnv4</w:t>
      </w:r>
      <w:r w:rsidRPr="007530E2">
        <w:t>] peer 4.4.4.9 enable</w:t>
      </w:r>
    </w:p>
    <w:p w:rsidR="0038506C" w:rsidRPr="007530E2" w:rsidRDefault="0038506C" w:rsidP="00B51350">
      <w:pPr>
        <w:pStyle w:val="TerminalDisplayIndent1"/>
      </w:pPr>
      <w:r w:rsidRPr="007530E2">
        <w:t>[ASBR-PE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>-</w:t>
      </w:r>
      <w:r w:rsidR="002430EB">
        <w:t>vpnv4</w:t>
      </w:r>
      <w:r w:rsidRPr="007530E2">
        <w:t>] peer 4.4.4.9</w:t>
      </w:r>
      <w:r w:rsidRPr="007530E2">
        <w:rPr>
          <w:rFonts w:hint="eastAsia"/>
        </w:rPr>
        <w:t xml:space="preserve"> </w:t>
      </w:r>
      <w:r w:rsidRPr="007530E2">
        <w:t>next-hop-local</w:t>
      </w:r>
    </w:p>
    <w:p w:rsidR="008C574F" w:rsidRPr="007530E2" w:rsidRDefault="008C574F" w:rsidP="00B51350">
      <w:pPr>
        <w:pStyle w:val="TerminalDisplayIndent1"/>
      </w:pPr>
      <w:r w:rsidRPr="007530E2">
        <w:t>[ASBR-PE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>-</w:t>
      </w:r>
      <w:r w:rsidR="002430EB">
        <w:t>vpnv4</w:t>
      </w:r>
      <w:r w:rsidRPr="007530E2">
        <w:t xml:space="preserve">] </w:t>
      </w:r>
      <w:r w:rsidRPr="007530E2">
        <w:rPr>
          <w:rFonts w:hint="eastAsia"/>
        </w:rPr>
        <w:t>quit</w:t>
      </w:r>
    </w:p>
    <w:p w:rsidR="008C574F" w:rsidRPr="007530E2" w:rsidRDefault="008C574F" w:rsidP="00B51350">
      <w:pPr>
        <w:pStyle w:val="TerminalDisplayIndent1"/>
      </w:pPr>
      <w:r w:rsidRPr="007530E2">
        <w:t>[ASBR-PE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 xml:space="preserve">] </w:t>
      </w:r>
      <w:r w:rsidRPr="007530E2">
        <w:rPr>
          <w:rFonts w:hint="eastAsia"/>
        </w:rPr>
        <w:t>quit</w:t>
      </w:r>
    </w:p>
    <w:p w:rsidR="008C574F" w:rsidRPr="00D31B98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t>PE</w:t>
      </w:r>
      <w:r w:rsidR="004D1B98">
        <w:rPr>
          <w:rFonts w:hint="eastAsia"/>
        </w:rPr>
        <w:t xml:space="preserve"> </w:t>
      </w:r>
      <w:r w:rsidRPr="007530E2">
        <w:t>2</w:t>
      </w:r>
      <w:r w:rsidR="00465A24" w:rsidRPr="007530E2">
        <w:rPr>
          <w:rFonts w:hint="eastAsia"/>
        </w:rPr>
        <w:t>。</w:t>
      </w:r>
    </w:p>
    <w:p w:rsidR="008C574F" w:rsidRPr="007530E2" w:rsidRDefault="008C574F" w:rsidP="00B51350">
      <w:pPr>
        <w:pStyle w:val="TerminalDisplayIndent1"/>
      </w:pPr>
      <w:r w:rsidRPr="007530E2">
        <w:t>[PE</w:t>
      </w:r>
      <w:r w:rsidRPr="007530E2">
        <w:rPr>
          <w:rFonts w:hint="eastAsia"/>
        </w:rPr>
        <w:t>2</w:t>
      </w:r>
      <w:r w:rsidRPr="007530E2">
        <w:t xml:space="preserve">] bgp </w:t>
      </w:r>
      <w:r w:rsidRPr="007530E2">
        <w:rPr>
          <w:rFonts w:hint="eastAsia"/>
        </w:rPr>
        <w:t>2</w:t>
      </w:r>
      <w:r w:rsidRPr="007530E2">
        <w:t>00</w:t>
      </w:r>
    </w:p>
    <w:p w:rsidR="008C574F" w:rsidRPr="007530E2" w:rsidRDefault="008C574F" w:rsidP="00B51350">
      <w:pPr>
        <w:pStyle w:val="TerminalDisplayIndent1"/>
      </w:pPr>
      <w:r w:rsidRPr="007530E2">
        <w:t>[PE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>] peer 3.3.3.9 as-number 200</w:t>
      </w:r>
    </w:p>
    <w:p w:rsidR="008C574F" w:rsidRPr="007530E2" w:rsidRDefault="008C574F" w:rsidP="00B51350">
      <w:pPr>
        <w:pStyle w:val="TerminalDisplayIndent1"/>
      </w:pPr>
      <w:r w:rsidRPr="007530E2">
        <w:t>[PE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 xml:space="preserve">] peer 3.3.3.9 connect-interface </w:t>
      </w:r>
      <w:r w:rsidR="00D65AB5" w:rsidRPr="007530E2">
        <w:rPr>
          <w:rFonts w:hint="eastAsia"/>
        </w:rPr>
        <w:t>l</w:t>
      </w:r>
      <w:r w:rsidR="006F3F2A" w:rsidRPr="007530E2">
        <w:t>oopback</w:t>
      </w:r>
      <w:r w:rsidR="00D65AB5" w:rsidRPr="007530E2">
        <w:rPr>
          <w:rFonts w:hint="eastAsia"/>
        </w:rPr>
        <w:t xml:space="preserve"> </w:t>
      </w:r>
      <w:r w:rsidR="006F3F2A" w:rsidRPr="007530E2">
        <w:rPr>
          <w:rFonts w:hint="eastAsia"/>
        </w:rPr>
        <w:t>0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 xml:space="preserve">] </w:t>
      </w:r>
      <w:r w:rsidR="004F262E" w:rsidRPr="00B421C2">
        <w:t>address-family vpnv4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>] peer 3.3.3.9 enable</w:t>
      </w:r>
    </w:p>
    <w:p w:rsidR="00F20FEF" w:rsidRPr="00B421C2" w:rsidRDefault="00F20FE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>] peer 3.3.3.9</w:t>
      </w:r>
      <w:r w:rsidRPr="00B421C2">
        <w:rPr>
          <w:rFonts w:hint="eastAsia"/>
        </w:rPr>
        <w:t xml:space="preserve"> </w:t>
      </w:r>
      <w:r w:rsidRPr="00B421C2">
        <w:t>next-hop-local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TerminalDisplayIndent1"/>
      </w:pPr>
      <w:r w:rsidRPr="00B421C2">
        <w:lastRenderedPageBreak/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7D7DD4" w:rsidRDefault="00321B56" w:rsidP="00DD64CA">
      <w:pPr>
        <w:pStyle w:val="4"/>
      </w:pPr>
      <w:r>
        <w:rPr>
          <w:rFonts w:hint="eastAsia"/>
        </w:rPr>
        <w:t>验证</w:t>
      </w:r>
      <w:r w:rsidR="002E378F">
        <w:rPr>
          <w:rFonts w:hint="eastAsia"/>
        </w:rPr>
        <w:t>配置</w:t>
      </w:r>
    </w:p>
    <w:p w:rsidR="008C574F" w:rsidRPr="007530E2" w:rsidRDefault="008C574F" w:rsidP="00DD64CA">
      <w:r w:rsidRPr="007530E2">
        <w:rPr>
          <w:rFonts w:hint="eastAsia"/>
        </w:rPr>
        <w:t>上述配置完成后，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之间能学习到对方的接口路由，</w:t>
      </w:r>
      <w:r w:rsidRPr="007530E2">
        <w:rPr>
          <w:rFonts w:hint="eastAsia"/>
        </w:rPr>
        <w:t>CE</w:t>
      </w:r>
      <w:r w:rsidR="004D1B98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 w:rsidR="004D1B98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能够相互</w:t>
      </w:r>
      <w:r w:rsidRPr="007530E2">
        <w:rPr>
          <w:rFonts w:hint="eastAsia"/>
        </w:rPr>
        <w:t>ping</w:t>
      </w:r>
      <w:r w:rsidRPr="007530E2">
        <w:rPr>
          <w:rFonts w:hint="eastAsia"/>
        </w:rPr>
        <w:t>通。</w:t>
      </w:r>
    </w:p>
    <w:p w:rsidR="007D7DD4" w:rsidRDefault="008C574F" w:rsidP="00DD64CA">
      <w:pPr>
        <w:pStyle w:val="3"/>
      </w:pPr>
      <w:bookmarkStart w:id="1735" w:name="_Toc59327476"/>
      <w:bookmarkStart w:id="1736" w:name="_Toc46043278"/>
      <w:bookmarkStart w:id="1737" w:name="_Toc45105997"/>
      <w:bookmarkEnd w:id="1659"/>
      <w:bookmarkEnd w:id="1660"/>
      <w:r w:rsidRPr="007530E2">
        <w:rPr>
          <w:rFonts w:hint="eastAsia"/>
        </w:rPr>
        <w:t>配置跨域</w:t>
      </w:r>
      <w:r w:rsidRPr="007530E2">
        <w:rPr>
          <w:rFonts w:hint="eastAsia"/>
        </w:rPr>
        <w:t>VPN</w:t>
      </w:r>
      <w:r w:rsidRPr="007530E2">
        <w:t>-</w:t>
      </w:r>
      <w:r w:rsidRPr="007530E2">
        <w:rPr>
          <w:rFonts w:hint="eastAsia"/>
        </w:rPr>
        <w:t>OptionB</w:t>
      </w:r>
      <w:r w:rsidRPr="007530E2">
        <w:rPr>
          <w:rFonts w:hint="eastAsia"/>
        </w:rPr>
        <w:t>方式示例</w:t>
      </w:r>
      <w:bookmarkEnd w:id="1737"/>
    </w:p>
    <w:p w:rsidR="007D7DD4" w:rsidRDefault="008C574F" w:rsidP="00DD64CA">
      <w:pPr>
        <w:pStyle w:val="4"/>
      </w:pPr>
      <w:r w:rsidRPr="007530E2">
        <w:rPr>
          <w:rFonts w:hint="eastAsia"/>
        </w:rPr>
        <w:t>组网需求</w:t>
      </w:r>
    </w:p>
    <w:p w:rsidR="008C574F" w:rsidRPr="007530E2" w:rsidRDefault="008C574F" w:rsidP="00DD64CA">
      <w:pPr>
        <w:pStyle w:val="ItemList"/>
      </w:pPr>
      <w:r w:rsidRPr="007530E2">
        <w:rPr>
          <w:rFonts w:hint="eastAsia"/>
        </w:rPr>
        <w:t>Site</w:t>
      </w:r>
      <w:r w:rsidR="004D1B98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Site</w:t>
      </w:r>
      <w:r w:rsidR="004D1B98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属于同一个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，</w:t>
      </w:r>
      <w:r w:rsidRPr="007530E2">
        <w:rPr>
          <w:rFonts w:hint="eastAsia"/>
        </w:rPr>
        <w:t>Site</w:t>
      </w:r>
      <w:r w:rsidR="004D1B98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CE</w:t>
      </w:r>
      <w:r w:rsidR="004D1B98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通过</w:t>
      </w:r>
      <w:r w:rsidRPr="007530E2">
        <w:rPr>
          <w:rFonts w:hint="eastAsia"/>
        </w:rPr>
        <w:t>AS 100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PE</w:t>
      </w:r>
      <w:r w:rsidR="004D1B98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接入，</w:t>
      </w:r>
      <w:r w:rsidRPr="007530E2">
        <w:rPr>
          <w:rFonts w:hint="eastAsia"/>
        </w:rPr>
        <w:t>Site</w:t>
      </w:r>
      <w:r w:rsidR="004D1B98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CE</w:t>
      </w:r>
      <w:r w:rsidR="004D1B98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通过</w:t>
      </w:r>
      <w:r w:rsidRPr="007530E2">
        <w:rPr>
          <w:rFonts w:hint="eastAsia"/>
        </w:rPr>
        <w:t>AS 600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PE</w:t>
      </w:r>
      <w:r w:rsidR="004D1B98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接入；</w:t>
      </w:r>
    </w:p>
    <w:p w:rsidR="008C574F" w:rsidRPr="00B421C2" w:rsidRDefault="008C574F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同一自治系统内的</w:t>
      </w:r>
      <w:r w:rsidRPr="00B421C2">
        <w:rPr>
          <w:rFonts w:hint="eastAsia"/>
          <w:lang w:eastAsia="zh-CN"/>
        </w:rPr>
        <w:t>PE</w:t>
      </w:r>
      <w:r w:rsidR="00FD7D83" w:rsidRPr="00B421C2">
        <w:rPr>
          <w:rFonts w:hint="eastAsia"/>
          <w:lang w:eastAsia="zh-CN"/>
        </w:rPr>
        <w:t>设备</w:t>
      </w:r>
      <w:r w:rsidRPr="00B421C2">
        <w:rPr>
          <w:rFonts w:hint="eastAsia"/>
          <w:lang w:eastAsia="zh-CN"/>
        </w:rPr>
        <w:t>之间运行</w:t>
      </w:r>
      <w:r w:rsidRPr="00B421C2">
        <w:rPr>
          <w:rFonts w:hint="eastAsia"/>
          <w:lang w:eastAsia="zh-CN"/>
        </w:rPr>
        <w:t>IS-IS</w:t>
      </w:r>
      <w:r w:rsidRPr="00B421C2">
        <w:rPr>
          <w:rFonts w:hint="eastAsia"/>
          <w:lang w:eastAsia="zh-CN"/>
        </w:rPr>
        <w:t>作为</w:t>
      </w:r>
      <w:r w:rsidRPr="00B421C2">
        <w:rPr>
          <w:rFonts w:hint="eastAsia"/>
          <w:lang w:eastAsia="zh-CN"/>
        </w:rPr>
        <w:t>IGP</w:t>
      </w:r>
      <w:r w:rsidRPr="00B421C2">
        <w:rPr>
          <w:rFonts w:hint="eastAsia"/>
          <w:lang w:eastAsia="zh-CN"/>
        </w:rPr>
        <w:t>；</w:t>
      </w:r>
    </w:p>
    <w:p w:rsidR="008C574F" w:rsidRPr="007530E2" w:rsidRDefault="008C574F" w:rsidP="00DD64CA">
      <w:pPr>
        <w:pStyle w:val="ItemList"/>
      </w:pPr>
      <w:r w:rsidRPr="007530E2">
        <w:rPr>
          <w:rFonts w:hint="eastAsia"/>
        </w:rPr>
        <w:t>PE</w:t>
      </w:r>
      <w:r w:rsidR="004D1B98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与</w:t>
      </w:r>
      <w:r w:rsidR="0055501E" w:rsidRPr="007530E2">
        <w:rPr>
          <w:rFonts w:hint="eastAsia"/>
        </w:rPr>
        <w:t>ASBR</w:t>
      </w:r>
      <w:r w:rsidR="0055501E">
        <w:rPr>
          <w:rFonts w:hint="eastAsia"/>
        </w:rPr>
        <w:t>-PE</w:t>
      </w:r>
      <w:r w:rsidR="004D1B98">
        <w:rPr>
          <w:rFonts w:hint="eastAsia"/>
        </w:rPr>
        <w:t xml:space="preserve"> </w:t>
      </w:r>
      <w:r w:rsidR="0055501E">
        <w:rPr>
          <w:rFonts w:hint="eastAsia"/>
        </w:rPr>
        <w:t>1</w:t>
      </w:r>
      <w:r w:rsidRPr="007530E2">
        <w:rPr>
          <w:rFonts w:hint="eastAsia"/>
        </w:rPr>
        <w:t>间通过</w:t>
      </w:r>
      <w:r w:rsidRPr="007530E2">
        <w:t>MP-IBGP</w:t>
      </w:r>
      <w:r w:rsidRPr="007530E2">
        <w:rPr>
          <w:rFonts w:hint="eastAsia"/>
        </w:rPr>
        <w:t>交换</w:t>
      </w:r>
      <w:r w:rsidR="008134E5" w:rsidRPr="00B421C2">
        <w:rPr>
          <w:rFonts w:hint="eastAsia"/>
        </w:rPr>
        <w:t>VPN</w:t>
      </w:r>
      <w:r w:rsidRPr="007530E2">
        <w:t>v4</w:t>
      </w:r>
      <w:r w:rsidRPr="007530E2">
        <w:rPr>
          <w:rFonts w:hint="eastAsia"/>
        </w:rPr>
        <w:t>路由；</w:t>
      </w:r>
    </w:p>
    <w:p w:rsidR="008C574F" w:rsidRPr="007530E2" w:rsidRDefault="008C574F" w:rsidP="00DD64CA">
      <w:pPr>
        <w:pStyle w:val="ItemList"/>
      </w:pPr>
      <w:r w:rsidRPr="007530E2">
        <w:rPr>
          <w:rFonts w:hint="eastAsia"/>
        </w:rPr>
        <w:t>PE</w:t>
      </w:r>
      <w:r w:rsidR="004D1B98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与</w:t>
      </w:r>
      <w:r w:rsidR="0055501E" w:rsidRPr="007530E2">
        <w:rPr>
          <w:rFonts w:hint="eastAsia"/>
        </w:rPr>
        <w:t>ASBR</w:t>
      </w:r>
      <w:r w:rsidR="0055501E">
        <w:rPr>
          <w:rFonts w:hint="eastAsia"/>
        </w:rPr>
        <w:t>-PE</w:t>
      </w:r>
      <w:r w:rsidR="004D1B98">
        <w:rPr>
          <w:rFonts w:hint="eastAsia"/>
        </w:rPr>
        <w:t xml:space="preserve"> </w:t>
      </w:r>
      <w:r w:rsidR="0055501E">
        <w:rPr>
          <w:rFonts w:hint="eastAsia"/>
        </w:rPr>
        <w:t>2</w:t>
      </w:r>
      <w:r w:rsidRPr="007530E2">
        <w:rPr>
          <w:rFonts w:hint="eastAsia"/>
        </w:rPr>
        <w:t>间通过</w:t>
      </w:r>
      <w:r w:rsidRPr="007530E2">
        <w:t>MP-IBGP</w:t>
      </w:r>
      <w:r w:rsidRPr="007530E2">
        <w:rPr>
          <w:rFonts w:hint="eastAsia"/>
        </w:rPr>
        <w:t>交换</w:t>
      </w:r>
      <w:r w:rsidR="008134E5" w:rsidRPr="00B421C2">
        <w:rPr>
          <w:rFonts w:hint="eastAsia"/>
        </w:rPr>
        <w:t>VPN</w:t>
      </w:r>
      <w:r w:rsidRPr="007530E2">
        <w:t>v4</w:t>
      </w:r>
      <w:r w:rsidRPr="007530E2">
        <w:rPr>
          <w:rFonts w:hint="eastAsia"/>
        </w:rPr>
        <w:t>路由；</w:t>
      </w:r>
    </w:p>
    <w:p w:rsidR="008C574F" w:rsidRPr="007530E2" w:rsidRDefault="008C574F" w:rsidP="00DD64CA">
      <w:pPr>
        <w:pStyle w:val="ItemList"/>
      </w:pPr>
      <w:r w:rsidRPr="007530E2">
        <w:rPr>
          <w:rFonts w:hint="eastAsia"/>
        </w:rPr>
        <w:t>ASBR</w:t>
      </w:r>
      <w:r w:rsidR="0055501E">
        <w:rPr>
          <w:rFonts w:hint="eastAsia"/>
        </w:rPr>
        <w:t>-PE</w:t>
      </w:r>
      <w:r w:rsidR="004D1B98">
        <w:rPr>
          <w:rFonts w:hint="eastAsia"/>
        </w:rPr>
        <w:t xml:space="preserve"> </w:t>
      </w:r>
      <w:r w:rsidR="0055501E">
        <w:rPr>
          <w:rFonts w:hint="eastAsia"/>
        </w:rPr>
        <w:t>1</w:t>
      </w:r>
      <w:r w:rsidRPr="007530E2">
        <w:rPr>
          <w:rFonts w:hint="eastAsia"/>
        </w:rPr>
        <w:t>与</w:t>
      </w:r>
      <w:r w:rsidRPr="007530E2">
        <w:rPr>
          <w:rFonts w:hint="eastAsia"/>
        </w:rPr>
        <w:t>ASBR</w:t>
      </w:r>
      <w:r w:rsidR="0055501E">
        <w:rPr>
          <w:rFonts w:hint="eastAsia"/>
        </w:rPr>
        <w:t>-PE</w:t>
      </w:r>
      <w:r w:rsidR="004D1B98">
        <w:rPr>
          <w:rFonts w:hint="eastAsia"/>
        </w:rPr>
        <w:t xml:space="preserve"> </w:t>
      </w:r>
      <w:r w:rsidR="0055501E">
        <w:rPr>
          <w:rFonts w:hint="eastAsia"/>
        </w:rPr>
        <w:t>2</w:t>
      </w:r>
      <w:r w:rsidRPr="007530E2">
        <w:rPr>
          <w:rFonts w:hint="eastAsia"/>
        </w:rPr>
        <w:t>间通过</w:t>
      </w:r>
      <w:r w:rsidRPr="007530E2">
        <w:rPr>
          <w:rFonts w:hint="eastAsia"/>
        </w:rPr>
        <w:t>MP</w:t>
      </w:r>
      <w:r w:rsidRPr="007530E2">
        <w:t>-EBG</w:t>
      </w:r>
      <w:r w:rsidRPr="007530E2">
        <w:rPr>
          <w:rFonts w:hint="eastAsia"/>
        </w:rPr>
        <w:t>P</w:t>
      </w:r>
      <w:r w:rsidRPr="007530E2">
        <w:rPr>
          <w:rFonts w:hint="eastAsia"/>
        </w:rPr>
        <w:t>交换</w:t>
      </w:r>
      <w:r w:rsidR="008134E5" w:rsidRPr="00B421C2">
        <w:rPr>
          <w:rFonts w:hint="eastAsia"/>
        </w:rPr>
        <w:t>VPN</w:t>
      </w:r>
      <w:r w:rsidRPr="007530E2">
        <w:t>v4</w:t>
      </w:r>
      <w:r w:rsidRPr="007530E2">
        <w:rPr>
          <w:rFonts w:hint="eastAsia"/>
        </w:rPr>
        <w:t>路由；</w:t>
      </w:r>
    </w:p>
    <w:p w:rsidR="008C574F" w:rsidRPr="007530E2" w:rsidRDefault="008C574F" w:rsidP="00DD64CA">
      <w:pPr>
        <w:pStyle w:val="ItemList"/>
      </w:pPr>
      <w:r w:rsidRPr="007530E2">
        <w:rPr>
          <w:rFonts w:hint="eastAsia"/>
        </w:rPr>
        <w:t>ASBR</w:t>
      </w:r>
      <w:r w:rsidRPr="007530E2">
        <w:rPr>
          <w:rFonts w:hint="eastAsia"/>
        </w:rPr>
        <w:t>上不对接收的</w:t>
      </w:r>
      <w:r w:rsidRPr="007530E2">
        <w:rPr>
          <w:rFonts w:hint="eastAsia"/>
        </w:rPr>
        <w:t>VPNv4</w:t>
      </w:r>
      <w:r w:rsidRPr="007530E2">
        <w:rPr>
          <w:rFonts w:hint="eastAsia"/>
        </w:rPr>
        <w:t>路由进行</w:t>
      </w:r>
      <w:r w:rsidR="00BA1455">
        <w:rPr>
          <w:rFonts w:hint="eastAsia"/>
        </w:rPr>
        <w:t>Route Target</w:t>
      </w:r>
      <w:r w:rsidRPr="007530E2">
        <w:rPr>
          <w:rFonts w:hint="eastAsia"/>
        </w:rPr>
        <w:t>过滤。</w:t>
      </w:r>
    </w:p>
    <w:p w:rsidR="007D7DD4" w:rsidRDefault="008C574F" w:rsidP="00DD64CA">
      <w:pPr>
        <w:pStyle w:val="4"/>
      </w:pPr>
      <w:r w:rsidRPr="007530E2">
        <w:rPr>
          <w:rFonts w:hint="eastAsia"/>
        </w:rPr>
        <w:t>组网图</w:t>
      </w:r>
    </w:p>
    <w:p w:rsidR="007D7DD4" w:rsidRDefault="00E23417" w:rsidP="00DD64CA">
      <w:pPr>
        <w:pStyle w:val="FigureDescription"/>
      </w:pPr>
      <w:bookmarkStart w:id="1738" w:name="_Toc418944419"/>
      <w:r>
        <w:rPr>
          <w:rFonts w:hint="eastAsia"/>
        </w:rPr>
        <w:t>配置</w:t>
      </w:r>
      <w:r w:rsidRPr="002D634A">
        <w:rPr>
          <w:rFonts w:hint="eastAsia"/>
        </w:rPr>
        <w:t>跨域</w:t>
      </w:r>
      <w:r w:rsidRPr="002D634A">
        <w:rPr>
          <w:rFonts w:hint="eastAsia"/>
        </w:rPr>
        <w:t>VPN</w:t>
      </w:r>
      <w:r w:rsidRPr="002D634A">
        <w:t>-</w:t>
      </w:r>
      <w:r w:rsidRPr="002D634A">
        <w:rPr>
          <w:rFonts w:hint="eastAsia"/>
        </w:rPr>
        <w:t>Option</w:t>
      </w:r>
      <w:r>
        <w:rPr>
          <w:rFonts w:hint="eastAsia"/>
        </w:rPr>
        <w:t>B</w:t>
      </w:r>
      <w:r w:rsidRPr="002D634A">
        <w:rPr>
          <w:rFonts w:hint="eastAsia"/>
        </w:rPr>
        <w:t>方式组网图</w:t>
      </w:r>
      <w:bookmarkEnd w:id="1738"/>
    </w:p>
    <w:p w:rsidR="00A915A5" w:rsidRDefault="009C0B77" w:rsidP="00595D4C">
      <w:commentRangeStart w:id="1739"/>
      <w:r w:rsidRPr="009C0B77">
        <w:rPr>
          <w:noProof/>
        </w:rPr>
        <w:drawing>
          <wp:inline distT="0" distB="0" distL="0" distR="0" wp14:anchorId="62C0E69D" wp14:editId="1D5BEE34">
            <wp:extent cx="4381500" cy="29146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739"/>
      <w:r w:rsidR="00A915A5">
        <w:rPr>
          <w:rStyle w:val="ac"/>
        </w:rPr>
        <w:commentReference w:id="1739"/>
      </w:r>
    </w:p>
    <w:p w:rsidR="00A915A5" w:rsidRPr="00A915A5" w:rsidRDefault="00A915A5" w:rsidP="00595D4C">
      <w:commentRangeStart w:id="1740"/>
      <w:r w:rsidRPr="00A915A5">
        <w:rPr>
          <w:noProof/>
        </w:rPr>
        <w:lastRenderedPageBreak/>
        <w:drawing>
          <wp:inline distT="0" distB="0" distL="0" distR="0" wp14:anchorId="6ACDFA35" wp14:editId="7B04C1BB">
            <wp:extent cx="4381500" cy="291465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740"/>
      <w:r>
        <w:rPr>
          <w:rStyle w:val="ac"/>
        </w:rPr>
        <w:commentReference w:id="1740"/>
      </w:r>
    </w:p>
    <w:p w:rsidR="00A271E4" w:rsidRDefault="00A271E4" w:rsidP="00595D4C">
      <w:pPr>
        <w:pStyle w:val="Figure"/>
      </w:pPr>
    </w:p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393"/>
        <w:gridCol w:w="1101"/>
        <w:gridCol w:w="1917"/>
        <w:gridCol w:w="1456"/>
        <w:gridCol w:w="1101"/>
        <w:gridCol w:w="2046"/>
      </w:tblGrid>
      <w:tr w:rsidR="004D0A50" w:rsidRPr="00415A99" w:rsidTr="00B12603">
        <w:trPr>
          <w:tblHeader/>
        </w:trPr>
        <w:tc>
          <w:tcPr>
            <w:tcW w:w="1171" w:type="dxa"/>
          </w:tcPr>
          <w:p w:rsidR="004D0A50" w:rsidRPr="00B421C2" w:rsidRDefault="004D0A50" w:rsidP="00DD64CA">
            <w:pPr>
              <w:pStyle w:val="FigureText"/>
            </w:pPr>
            <w:bookmarkStart w:id="1741" w:name="_Toc86654445"/>
            <w:bookmarkStart w:id="1742" w:name="_Toc137991725"/>
            <w:r w:rsidRPr="00B421C2">
              <w:rPr>
                <w:rFonts w:hint="eastAsia"/>
              </w:rPr>
              <w:t>设备</w:t>
            </w:r>
          </w:p>
        </w:tc>
        <w:tc>
          <w:tcPr>
            <w:tcW w:w="926" w:type="dxa"/>
          </w:tcPr>
          <w:p w:rsidR="004D0A50" w:rsidRPr="00B421C2" w:rsidRDefault="004D0A50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612" w:type="dxa"/>
          </w:tcPr>
          <w:p w:rsidR="004D0A50" w:rsidRPr="00B421C2" w:rsidRDefault="004D0A50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  <w:tc>
          <w:tcPr>
            <w:tcW w:w="1224" w:type="dxa"/>
          </w:tcPr>
          <w:p w:rsidR="004D0A50" w:rsidRPr="00B421C2" w:rsidRDefault="004D0A50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926" w:type="dxa"/>
          </w:tcPr>
          <w:p w:rsidR="004D0A50" w:rsidRPr="00B421C2" w:rsidRDefault="004D0A50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720" w:type="dxa"/>
          </w:tcPr>
          <w:p w:rsidR="004D0A50" w:rsidRPr="00B421C2" w:rsidRDefault="004D0A50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</w:tr>
      <w:tr w:rsidR="00A97F5A" w:rsidRPr="00415A99" w:rsidTr="00B12603">
        <w:tc>
          <w:tcPr>
            <w:tcW w:w="1171" w:type="dxa"/>
          </w:tcPr>
          <w:p w:rsidR="00A97F5A" w:rsidRPr="00B421C2" w:rsidRDefault="00A97F5A" w:rsidP="00DD64CA">
            <w:pPr>
              <w:pStyle w:val="FigureText"/>
            </w:pPr>
            <w:r>
              <w:rPr>
                <w:rFonts w:hint="eastAsia"/>
              </w:rPr>
              <w:t>PE 1</w:t>
            </w:r>
          </w:p>
        </w:tc>
        <w:tc>
          <w:tcPr>
            <w:tcW w:w="926" w:type="dxa"/>
          </w:tcPr>
          <w:p w:rsidR="00A97F5A" w:rsidRPr="00B421C2" w:rsidRDefault="00A97F5A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612" w:type="dxa"/>
          </w:tcPr>
          <w:p w:rsidR="00A97F5A" w:rsidRPr="00B421C2" w:rsidRDefault="00A97F5A" w:rsidP="00DD64CA">
            <w:pPr>
              <w:pStyle w:val="FigureText"/>
            </w:pPr>
            <w:r>
              <w:rPr>
                <w:rFonts w:hint="eastAsia"/>
              </w:rPr>
              <w:t>2.2.2.9/32</w:t>
            </w:r>
          </w:p>
        </w:tc>
        <w:tc>
          <w:tcPr>
            <w:tcW w:w="1224" w:type="dxa"/>
          </w:tcPr>
          <w:p w:rsidR="00A97F5A" w:rsidRPr="00B421C2" w:rsidRDefault="00A97F5A" w:rsidP="00DD64CA">
            <w:pPr>
              <w:pStyle w:val="FigureText"/>
            </w:pPr>
            <w:r>
              <w:rPr>
                <w:rFonts w:hint="eastAsia"/>
              </w:rPr>
              <w:t>PE 2</w:t>
            </w:r>
          </w:p>
        </w:tc>
        <w:tc>
          <w:tcPr>
            <w:tcW w:w="926" w:type="dxa"/>
          </w:tcPr>
          <w:p w:rsidR="00A97F5A" w:rsidRPr="00B421C2" w:rsidRDefault="00A97F5A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A97F5A" w:rsidRPr="00B421C2" w:rsidRDefault="00D05252" w:rsidP="00DD64CA">
            <w:pPr>
              <w:pStyle w:val="FigureText"/>
            </w:pPr>
            <w:r>
              <w:rPr>
                <w:rFonts w:hint="eastAsia"/>
              </w:rPr>
              <w:t>5.5.5.9/32</w:t>
            </w:r>
          </w:p>
        </w:tc>
      </w:tr>
      <w:tr w:rsidR="00A97F5A" w:rsidRPr="00415A99" w:rsidTr="00B12603">
        <w:tc>
          <w:tcPr>
            <w:tcW w:w="1171" w:type="dxa"/>
          </w:tcPr>
          <w:p w:rsidR="00A97F5A" w:rsidRPr="00415A99" w:rsidRDefault="00A97F5A" w:rsidP="00DD64CA">
            <w:pPr>
              <w:pStyle w:val="FigureText"/>
            </w:pPr>
          </w:p>
        </w:tc>
        <w:tc>
          <w:tcPr>
            <w:tcW w:w="926" w:type="dxa"/>
          </w:tcPr>
          <w:p w:rsidR="00A97F5A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A97F5A" w:rsidRPr="00B421C2" w:rsidRDefault="00A97F5A" w:rsidP="00DD64CA">
            <w:pPr>
              <w:pStyle w:val="FigureText"/>
            </w:pPr>
            <w:r>
              <w:rPr>
                <w:rFonts w:hint="eastAsia"/>
              </w:rPr>
              <w:t>30.0.0.1/8</w:t>
            </w:r>
          </w:p>
        </w:tc>
        <w:tc>
          <w:tcPr>
            <w:tcW w:w="1224" w:type="dxa"/>
          </w:tcPr>
          <w:p w:rsidR="00A97F5A" w:rsidRPr="00415A99" w:rsidRDefault="00A97F5A" w:rsidP="00DD64CA">
            <w:pPr>
              <w:pStyle w:val="FigureText"/>
            </w:pPr>
          </w:p>
        </w:tc>
        <w:tc>
          <w:tcPr>
            <w:tcW w:w="926" w:type="dxa"/>
          </w:tcPr>
          <w:p w:rsidR="00A97F5A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720" w:type="dxa"/>
          </w:tcPr>
          <w:p w:rsidR="00A97F5A" w:rsidRPr="00B421C2" w:rsidRDefault="00A97F5A" w:rsidP="00DD64CA">
            <w:pPr>
              <w:pStyle w:val="FigureText"/>
            </w:pPr>
            <w:r>
              <w:rPr>
                <w:rFonts w:hint="eastAsia"/>
              </w:rPr>
              <w:t>20.0.0.1/8</w:t>
            </w:r>
          </w:p>
        </w:tc>
      </w:tr>
      <w:tr w:rsidR="00A97F5A" w:rsidRPr="00415A99" w:rsidTr="00B12603">
        <w:tc>
          <w:tcPr>
            <w:tcW w:w="1171" w:type="dxa"/>
          </w:tcPr>
          <w:p w:rsidR="00A97F5A" w:rsidRPr="00415A99" w:rsidRDefault="00A97F5A" w:rsidP="00DD64CA">
            <w:pPr>
              <w:pStyle w:val="FigureText"/>
            </w:pPr>
          </w:p>
        </w:tc>
        <w:tc>
          <w:tcPr>
            <w:tcW w:w="926" w:type="dxa"/>
          </w:tcPr>
          <w:p w:rsidR="00A97F5A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612" w:type="dxa"/>
          </w:tcPr>
          <w:p w:rsidR="00A97F5A" w:rsidRPr="00B421C2" w:rsidRDefault="00A97F5A" w:rsidP="00DD64CA">
            <w:pPr>
              <w:pStyle w:val="FigureText"/>
            </w:pPr>
            <w:r>
              <w:rPr>
                <w:rFonts w:hint="eastAsia"/>
              </w:rPr>
              <w:t>1.1.1.2/8</w:t>
            </w:r>
          </w:p>
        </w:tc>
        <w:tc>
          <w:tcPr>
            <w:tcW w:w="1224" w:type="dxa"/>
          </w:tcPr>
          <w:p w:rsidR="00A97F5A" w:rsidRPr="00415A99" w:rsidRDefault="00A97F5A" w:rsidP="00DD64CA">
            <w:pPr>
              <w:pStyle w:val="FigureText"/>
            </w:pPr>
          </w:p>
        </w:tc>
        <w:tc>
          <w:tcPr>
            <w:tcW w:w="926" w:type="dxa"/>
          </w:tcPr>
          <w:p w:rsidR="00A97F5A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720" w:type="dxa"/>
          </w:tcPr>
          <w:p w:rsidR="00A97F5A" w:rsidRPr="00B421C2" w:rsidRDefault="00A97F5A" w:rsidP="00DD64CA">
            <w:pPr>
              <w:pStyle w:val="FigureText"/>
            </w:pPr>
            <w:r>
              <w:rPr>
                <w:rFonts w:hint="eastAsia"/>
              </w:rPr>
              <w:t>9.1.1.2/8</w:t>
            </w:r>
          </w:p>
        </w:tc>
      </w:tr>
      <w:tr w:rsidR="00A97F5A" w:rsidRPr="00415A99" w:rsidTr="00B12603">
        <w:tc>
          <w:tcPr>
            <w:tcW w:w="1171" w:type="dxa"/>
          </w:tcPr>
          <w:p w:rsidR="00A97F5A" w:rsidRPr="00B421C2" w:rsidRDefault="00A97F5A" w:rsidP="00DD64CA">
            <w:pPr>
              <w:pStyle w:val="FigureText"/>
            </w:pPr>
            <w:r>
              <w:rPr>
                <w:rFonts w:hint="eastAsia"/>
              </w:rPr>
              <w:t>ASBR-PE 1</w:t>
            </w:r>
          </w:p>
        </w:tc>
        <w:tc>
          <w:tcPr>
            <w:tcW w:w="926" w:type="dxa"/>
          </w:tcPr>
          <w:p w:rsidR="00A97F5A" w:rsidRPr="00B421C2" w:rsidRDefault="00A97F5A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612" w:type="dxa"/>
          </w:tcPr>
          <w:p w:rsidR="00A97F5A" w:rsidRPr="00B421C2" w:rsidRDefault="00A97F5A" w:rsidP="00DD64CA">
            <w:pPr>
              <w:pStyle w:val="FigureText"/>
            </w:pPr>
            <w:r>
              <w:rPr>
                <w:rFonts w:hint="eastAsia"/>
              </w:rPr>
              <w:t>3.3.3.9/32</w:t>
            </w:r>
          </w:p>
        </w:tc>
        <w:tc>
          <w:tcPr>
            <w:tcW w:w="1224" w:type="dxa"/>
          </w:tcPr>
          <w:p w:rsidR="00A97F5A" w:rsidRPr="00B421C2" w:rsidRDefault="00A97F5A" w:rsidP="00DD64CA">
            <w:pPr>
              <w:pStyle w:val="FigureText"/>
            </w:pPr>
            <w:r>
              <w:rPr>
                <w:rFonts w:hint="eastAsia"/>
              </w:rPr>
              <w:t>ASBR-PE 2</w:t>
            </w:r>
          </w:p>
        </w:tc>
        <w:tc>
          <w:tcPr>
            <w:tcW w:w="926" w:type="dxa"/>
          </w:tcPr>
          <w:p w:rsidR="00A97F5A" w:rsidRPr="00B421C2" w:rsidRDefault="00A97F5A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A97F5A" w:rsidRPr="00B421C2" w:rsidRDefault="00D05252" w:rsidP="00DD64CA">
            <w:pPr>
              <w:pStyle w:val="FigureText"/>
            </w:pPr>
            <w:r>
              <w:rPr>
                <w:rFonts w:hint="eastAsia"/>
              </w:rPr>
              <w:t>4.4.4.9/32</w:t>
            </w:r>
          </w:p>
        </w:tc>
      </w:tr>
      <w:tr w:rsidR="00A97F5A" w:rsidRPr="00415A99" w:rsidTr="00B12603">
        <w:tc>
          <w:tcPr>
            <w:tcW w:w="1171" w:type="dxa"/>
          </w:tcPr>
          <w:p w:rsidR="00A97F5A" w:rsidRPr="00415A99" w:rsidRDefault="00A97F5A" w:rsidP="00DD64CA">
            <w:pPr>
              <w:pStyle w:val="FigureText"/>
            </w:pPr>
          </w:p>
        </w:tc>
        <w:tc>
          <w:tcPr>
            <w:tcW w:w="926" w:type="dxa"/>
          </w:tcPr>
          <w:p w:rsidR="00A97F5A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612" w:type="dxa"/>
          </w:tcPr>
          <w:p w:rsidR="00A97F5A" w:rsidRPr="00B421C2" w:rsidRDefault="00A97F5A" w:rsidP="00DD64CA">
            <w:pPr>
              <w:pStyle w:val="FigureText"/>
            </w:pPr>
            <w:r>
              <w:rPr>
                <w:rFonts w:hint="eastAsia"/>
              </w:rPr>
              <w:t>1.1.1.1/8</w:t>
            </w:r>
          </w:p>
        </w:tc>
        <w:tc>
          <w:tcPr>
            <w:tcW w:w="1224" w:type="dxa"/>
          </w:tcPr>
          <w:p w:rsidR="00A97F5A" w:rsidRPr="00415A99" w:rsidRDefault="00A97F5A" w:rsidP="00DD64CA">
            <w:pPr>
              <w:pStyle w:val="FigureText"/>
            </w:pPr>
          </w:p>
        </w:tc>
        <w:tc>
          <w:tcPr>
            <w:tcW w:w="926" w:type="dxa"/>
          </w:tcPr>
          <w:p w:rsidR="00A97F5A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720" w:type="dxa"/>
          </w:tcPr>
          <w:p w:rsidR="00A97F5A" w:rsidRPr="00B421C2" w:rsidRDefault="00A97F5A" w:rsidP="00DD64CA">
            <w:pPr>
              <w:pStyle w:val="FigureText"/>
            </w:pPr>
            <w:r>
              <w:rPr>
                <w:rFonts w:hint="eastAsia"/>
              </w:rPr>
              <w:t>9.1.1.1/8</w:t>
            </w:r>
          </w:p>
        </w:tc>
      </w:tr>
      <w:tr w:rsidR="00A97F5A" w:rsidRPr="00415A99" w:rsidTr="00B12603">
        <w:tc>
          <w:tcPr>
            <w:tcW w:w="1171" w:type="dxa"/>
          </w:tcPr>
          <w:p w:rsidR="00A97F5A" w:rsidRPr="00415A99" w:rsidRDefault="00A97F5A" w:rsidP="00DD64CA">
            <w:pPr>
              <w:pStyle w:val="FigureText"/>
            </w:pPr>
          </w:p>
        </w:tc>
        <w:tc>
          <w:tcPr>
            <w:tcW w:w="926" w:type="dxa"/>
          </w:tcPr>
          <w:p w:rsidR="00A97F5A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612" w:type="dxa"/>
          </w:tcPr>
          <w:p w:rsidR="00A97F5A" w:rsidRPr="00B421C2" w:rsidRDefault="00A97F5A" w:rsidP="00DD64CA">
            <w:pPr>
              <w:pStyle w:val="FigureText"/>
            </w:pPr>
            <w:r>
              <w:rPr>
                <w:rFonts w:hint="eastAsia"/>
              </w:rPr>
              <w:t>11.0.0.2/8</w:t>
            </w:r>
          </w:p>
        </w:tc>
        <w:tc>
          <w:tcPr>
            <w:tcW w:w="1224" w:type="dxa"/>
          </w:tcPr>
          <w:p w:rsidR="00A97F5A" w:rsidRPr="00415A99" w:rsidRDefault="00A97F5A" w:rsidP="00DD64CA">
            <w:pPr>
              <w:pStyle w:val="FigureText"/>
            </w:pPr>
          </w:p>
        </w:tc>
        <w:tc>
          <w:tcPr>
            <w:tcW w:w="926" w:type="dxa"/>
          </w:tcPr>
          <w:p w:rsidR="00A97F5A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720" w:type="dxa"/>
          </w:tcPr>
          <w:p w:rsidR="00A97F5A" w:rsidRPr="00B421C2" w:rsidRDefault="00A97F5A" w:rsidP="00DD64CA">
            <w:pPr>
              <w:pStyle w:val="FigureText"/>
            </w:pPr>
            <w:r>
              <w:rPr>
                <w:rFonts w:hint="eastAsia"/>
              </w:rPr>
              <w:t>11.0.0.1/8</w:t>
            </w:r>
          </w:p>
        </w:tc>
      </w:tr>
      <w:bookmarkEnd w:id="1741"/>
      <w:bookmarkEnd w:id="1742"/>
    </w:tbl>
    <w:p w:rsidR="008C574F" w:rsidRPr="002D634A" w:rsidRDefault="008C574F" w:rsidP="00DD64CA"/>
    <w:p w:rsidR="007D7DD4" w:rsidRDefault="008C574F" w:rsidP="00DD64CA">
      <w:pPr>
        <w:pStyle w:val="4"/>
      </w:pPr>
      <w:r w:rsidRPr="007530E2">
        <w:rPr>
          <w:rFonts w:hint="eastAsia"/>
        </w:rPr>
        <w:t>配置步骤</w:t>
      </w:r>
    </w:p>
    <w:p w:rsidR="007D7DD4" w:rsidRDefault="008C574F" w:rsidP="00DD64CA">
      <w:pPr>
        <w:pStyle w:val="ItemStep"/>
      </w:pPr>
      <w:r w:rsidRPr="007530E2">
        <w:rPr>
          <w:rFonts w:hint="eastAsia"/>
        </w:rPr>
        <w:t>配置</w:t>
      </w:r>
      <w:r w:rsidRPr="007530E2">
        <w:t>PE</w:t>
      </w:r>
      <w:r w:rsidR="004D1B98">
        <w:rPr>
          <w:rFonts w:hint="eastAsia"/>
        </w:rPr>
        <w:t xml:space="preserve"> </w:t>
      </w:r>
      <w:r w:rsidRPr="007530E2">
        <w:t>1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 w:rsidR="004D1B98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上运行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1369A3" w:rsidRDefault="001369A3" w:rsidP="00B51350">
      <w:pPr>
        <w:pStyle w:val="TerminalDisplayIndent1"/>
      </w:pPr>
      <w:r>
        <w:rPr>
          <w:rFonts w:hint="eastAsia"/>
        </w:rPr>
        <w:t>&lt;P</w:t>
      </w:r>
      <w:r w:rsidRPr="007530E2">
        <w:t>E</w:t>
      </w:r>
      <w:r w:rsidRPr="007530E2">
        <w:rPr>
          <w:rFonts w:hint="eastAsia"/>
        </w:rPr>
        <w:t>1</w:t>
      </w:r>
      <w:r>
        <w:rPr>
          <w:rFonts w:hint="eastAsia"/>
        </w:rPr>
        <w:t>&gt; system-view</w:t>
      </w:r>
    </w:p>
    <w:p w:rsidR="008C574F" w:rsidRPr="007530E2" w:rsidRDefault="008C574F" w:rsidP="00B51350">
      <w:pPr>
        <w:pStyle w:val="TerminalDisplayIndent1"/>
      </w:pPr>
      <w:r w:rsidRPr="007530E2">
        <w:t>[PE1] isis 1</w:t>
      </w:r>
    </w:p>
    <w:p w:rsidR="008C574F" w:rsidRPr="007530E2" w:rsidRDefault="008C574F" w:rsidP="00B51350">
      <w:pPr>
        <w:pStyle w:val="TerminalDisplayIndent1"/>
      </w:pPr>
      <w:r w:rsidRPr="007530E2">
        <w:t>[PE1-isis-1] net</w:t>
      </w:r>
      <w:r w:rsidRPr="007530E2">
        <w:rPr>
          <w:rFonts w:hint="eastAsia"/>
        </w:rPr>
        <w:t>work-entity</w:t>
      </w:r>
      <w:r w:rsidRPr="007530E2">
        <w:t xml:space="preserve"> 10.111.111.111.111.00</w:t>
      </w:r>
    </w:p>
    <w:p w:rsidR="008C574F" w:rsidRPr="007530E2" w:rsidRDefault="008C574F" w:rsidP="00B51350">
      <w:pPr>
        <w:pStyle w:val="TerminalDisplayIndent1"/>
      </w:pPr>
      <w:r w:rsidRPr="007530E2">
        <w:t>[PE1-isis-1] quit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LSR ID</w:t>
      </w:r>
      <w:r w:rsidRPr="007530E2">
        <w:rPr>
          <w:rFonts w:hint="eastAsia"/>
        </w:rPr>
        <w:t>，使能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[PE1] mpls lsr-id 2.2.2.9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Pr="00B421C2">
        <w:t>] mpls ldp</w:t>
      </w:r>
    </w:p>
    <w:p w:rsidR="008C574F" w:rsidRPr="00B421C2" w:rsidRDefault="008C574F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="005A52C1" w:rsidRPr="00B421C2">
        <w:t>-ldp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配置接口</w:t>
      </w:r>
      <w:r w:rsidR="00064113">
        <w:t>GigabitEthernet</w:t>
      </w:r>
      <w:r w:rsidR="009C0B77">
        <w:t>3/1</w:t>
      </w:r>
      <w:r w:rsidR="00064113">
        <w:t>/5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并使能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8C574F" w:rsidRPr="00B421C2" w:rsidRDefault="007F2FFE" w:rsidP="00B51350">
      <w:pPr>
        <w:pStyle w:val="TerminalDisplayIndent1"/>
      </w:pPr>
      <w:r w:rsidRPr="00B421C2">
        <w:t xml:space="preserve">[PE1] interface </w:t>
      </w:r>
      <w:r w:rsidR="00064113">
        <w:t xml:space="preserve">gigabitethernet </w:t>
      </w:r>
      <w:r w:rsidR="009C0B77">
        <w:t>3/1</w:t>
      </w:r>
      <w:r w:rsidR="00064113">
        <w:t>/5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ip addr</w:t>
      </w:r>
      <w:r w:rsidRPr="007530E2">
        <w:rPr>
          <w:rFonts w:hint="eastAsia"/>
        </w:rPr>
        <w:t>ess</w:t>
      </w:r>
      <w:r w:rsidRPr="007530E2">
        <w:t xml:space="preserve"> 1.1.1.2 255.0.0.0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isis en</w:t>
      </w:r>
      <w:r w:rsidRPr="007530E2">
        <w:rPr>
          <w:rFonts w:hint="eastAsia"/>
        </w:rPr>
        <w:t>able</w:t>
      </w:r>
      <w:r w:rsidRPr="007530E2">
        <w:t xml:space="preserve"> 1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mpls</w:t>
      </w:r>
      <w:r w:rsidR="007532F1"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 ldp</w:t>
      </w:r>
      <w:r w:rsidR="007532F1" w:rsidRPr="007532F1">
        <w:rPr>
          <w:rFonts w:hint="eastAsia"/>
        </w:rPr>
        <w:t xml:space="preserve"> </w:t>
      </w:r>
      <w:r w:rsidR="007532F1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创建</w:t>
      </w:r>
      <w:r w:rsidRPr="00B421C2">
        <w:rPr>
          <w:rFonts w:hint="eastAsia"/>
        </w:rPr>
        <w:t>Loopback</w:t>
      </w:r>
      <w:r w:rsidR="005F7DB5" w:rsidRPr="00B421C2">
        <w:rPr>
          <w:rFonts w:hint="eastAsia"/>
        </w:rPr>
        <w:t>0</w:t>
      </w:r>
      <w:r w:rsidRPr="007530E2">
        <w:rPr>
          <w:rFonts w:hint="eastAsia"/>
        </w:rPr>
        <w:t>接口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lastRenderedPageBreak/>
        <w:t xml:space="preserve">[PE1] interface </w:t>
      </w:r>
      <w:r w:rsidR="000F2C7E" w:rsidRPr="00B421C2">
        <w:rPr>
          <w:rFonts w:hint="eastAsia"/>
        </w:rPr>
        <w:t>l</w:t>
      </w:r>
      <w:r w:rsidR="002713E3" w:rsidRPr="00B421C2">
        <w:t>oop</w:t>
      </w:r>
      <w:r w:rsidR="002713E3" w:rsidRPr="00B421C2">
        <w:rPr>
          <w:rFonts w:hint="eastAsia"/>
        </w:rPr>
        <w:t>back</w:t>
      </w:r>
      <w:r w:rsidR="000F2C7E" w:rsidRPr="00B421C2">
        <w:rPr>
          <w:rFonts w:hint="eastAsia"/>
        </w:rPr>
        <w:t xml:space="preserve"> </w:t>
      </w:r>
      <w:r w:rsidR="002713E3" w:rsidRPr="00B421C2">
        <w:rPr>
          <w:rFonts w:hint="eastAsia"/>
        </w:rPr>
        <w:t>0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2713E3" w:rsidRPr="00B421C2">
        <w:t>LoopBack</w:t>
      </w:r>
      <w:r w:rsidR="002713E3" w:rsidRPr="00B421C2">
        <w:rPr>
          <w:rFonts w:hint="eastAsia"/>
        </w:rPr>
        <w:t>0</w:t>
      </w:r>
      <w:r w:rsidRPr="00B421C2">
        <w:t>] ip addr</w:t>
      </w:r>
      <w:r w:rsidRPr="00B421C2">
        <w:rPr>
          <w:rFonts w:hint="eastAsia"/>
        </w:rPr>
        <w:t>ess</w:t>
      </w:r>
      <w:r w:rsidRPr="00B421C2">
        <w:t xml:space="preserve"> 2.2.2.9 32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2713E3" w:rsidRPr="00B421C2">
        <w:t>LoopBack</w:t>
      </w:r>
      <w:r w:rsidR="002713E3" w:rsidRPr="00B421C2">
        <w:rPr>
          <w:rFonts w:hint="eastAsia"/>
        </w:rPr>
        <w:t>0</w:t>
      </w:r>
      <w:r w:rsidRPr="00B421C2">
        <w:t>] isis en</w:t>
      </w:r>
      <w:r w:rsidRPr="00B421C2">
        <w:rPr>
          <w:rFonts w:hint="eastAsia"/>
        </w:rPr>
        <w:t>able</w:t>
      </w:r>
      <w:r w:rsidRPr="00B421C2">
        <w:t xml:space="preserve"> 1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2713E3" w:rsidRPr="00B421C2">
        <w:t>LoopBack</w:t>
      </w:r>
      <w:r w:rsidR="002713E3" w:rsidRPr="00B421C2">
        <w:rPr>
          <w:rFonts w:hint="eastAsia"/>
        </w:rPr>
        <w:t>0</w:t>
      </w:r>
      <w:r w:rsidRPr="00B421C2">
        <w:t>]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创建一个</w:t>
      </w:r>
      <w:r w:rsidRPr="00B421C2">
        <w:rPr>
          <w:rFonts w:hint="eastAsia"/>
        </w:rPr>
        <w:t>VPN</w:t>
      </w:r>
      <w:r w:rsidRPr="007530E2">
        <w:rPr>
          <w:rFonts w:hint="eastAsia"/>
        </w:rPr>
        <w:t>实例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名为</w:t>
      </w:r>
      <w:r w:rsidRPr="00B421C2">
        <w:rPr>
          <w:rFonts w:hint="eastAsia"/>
        </w:rPr>
        <w:t>vpn1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RD</w:t>
      </w:r>
      <w:r w:rsidRPr="007530E2">
        <w:rPr>
          <w:rFonts w:hint="eastAsia"/>
        </w:rPr>
        <w:t>和</w:t>
      </w:r>
      <w:r w:rsidR="00BA1455">
        <w:rPr>
          <w:rFonts w:hint="eastAsia"/>
        </w:rPr>
        <w:t>Route Target</w:t>
      </w:r>
      <w:r w:rsidRPr="007530E2">
        <w:rPr>
          <w:rFonts w:hint="eastAsia"/>
        </w:rPr>
        <w:t>属性。</w:t>
      </w:r>
    </w:p>
    <w:p w:rsidR="008C574F" w:rsidRPr="00B421C2" w:rsidRDefault="008C574F" w:rsidP="00B51350">
      <w:pPr>
        <w:pStyle w:val="TerminalDisplayIndent1"/>
      </w:pPr>
      <w:r w:rsidRPr="00B421C2">
        <w:t>[PE1] ip vp</w:t>
      </w:r>
      <w:r w:rsidRPr="00B421C2">
        <w:rPr>
          <w:rFonts w:hint="eastAsia"/>
        </w:rPr>
        <w:t>n-instance</w:t>
      </w:r>
      <w:r w:rsidRPr="00B421C2">
        <w:t xml:space="preserve"> v</w:t>
      </w:r>
      <w:r w:rsidRPr="00B421C2">
        <w:rPr>
          <w:rFonts w:hint="eastAsia"/>
        </w:rPr>
        <w:t>pn</w:t>
      </w:r>
      <w:r w:rsidRPr="00B421C2">
        <w:t>1</w:t>
      </w:r>
    </w:p>
    <w:p w:rsidR="008C574F" w:rsidRPr="00B421C2" w:rsidRDefault="008C574F" w:rsidP="00B51350">
      <w:pPr>
        <w:pStyle w:val="TerminalDisplayIndent1"/>
      </w:pPr>
      <w:r w:rsidRPr="00B421C2">
        <w:t>[PE1-vpn-instance-v</w:t>
      </w:r>
      <w:r w:rsidRPr="00B421C2">
        <w:rPr>
          <w:rFonts w:hint="eastAsia"/>
        </w:rPr>
        <w:t>pn</w:t>
      </w:r>
      <w:r w:rsidRPr="00B421C2">
        <w:t>1] route-distinguisher 11:11</w:t>
      </w:r>
    </w:p>
    <w:p w:rsidR="008C574F" w:rsidRPr="00B421C2" w:rsidRDefault="008C574F" w:rsidP="00B51350">
      <w:pPr>
        <w:pStyle w:val="TerminalDisplayIndent1"/>
      </w:pPr>
      <w:r w:rsidRPr="00B421C2">
        <w:t>[PE1-vpn-instance-v</w:t>
      </w:r>
      <w:r w:rsidRPr="00B421C2">
        <w:rPr>
          <w:rFonts w:hint="eastAsia"/>
        </w:rPr>
        <w:t>pn</w:t>
      </w:r>
      <w:r w:rsidRPr="00B421C2">
        <w:t>1] vpn-target 1:1 2:2 3:3 import-extcommunity</w:t>
      </w:r>
    </w:p>
    <w:p w:rsidR="008C574F" w:rsidRPr="00B421C2" w:rsidRDefault="008C574F" w:rsidP="00B51350">
      <w:pPr>
        <w:pStyle w:val="TerminalDisplayIndent1"/>
      </w:pPr>
      <w:r w:rsidRPr="00B421C2">
        <w:t>[PE1-vpn-instance-v</w:t>
      </w:r>
      <w:r w:rsidRPr="00B421C2">
        <w:rPr>
          <w:rFonts w:hint="eastAsia"/>
        </w:rPr>
        <w:t>pn</w:t>
      </w:r>
      <w:r w:rsidRPr="00B421C2">
        <w:t>1] vpn-target 3:3 export-extcommunity</w:t>
      </w:r>
    </w:p>
    <w:p w:rsidR="008C574F" w:rsidRPr="00B421C2" w:rsidRDefault="008C574F" w:rsidP="00B51350">
      <w:pPr>
        <w:pStyle w:val="TerminalDisplayIndent1"/>
      </w:pPr>
      <w:r w:rsidRPr="00B421C2">
        <w:t>[PE1-vpn-instance-v</w:t>
      </w:r>
      <w:r w:rsidRPr="00B421C2">
        <w:rPr>
          <w:rFonts w:hint="eastAsia"/>
        </w:rPr>
        <w:t>pn</w:t>
      </w:r>
      <w:r w:rsidRPr="00B421C2">
        <w:t>1]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将连接</w:t>
      </w:r>
      <w:r w:rsidRPr="00B421C2">
        <w:rPr>
          <w:rFonts w:hint="eastAsia"/>
        </w:rPr>
        <w:t>CE</w:t>
      </w:r>
      <w:r w:rsidR="004D1B98" w:rsidRPr="00B421C2">
        <w:rPr>
          <w:rFonts w:hint="eastAsia"/>
        </w:rPr>
        <w:t xml:space="preserve"> </w:t>
      </w:r>
      <w:r w:rsidRPr="00B421C2">
        <w:rPr>
          <w:rFonts w:hint="eastAsia"/>
        </w:rPr>
        <w:t>1</w:t>
      </w:r>
      <w:r w:rsidRPr="007530E2">
        <w:rPr>
          <w:rFonts w:hint="eastAsia"/>
        </w:rPr>
        <w:t>的接口绑定到创建的</w:t>
      </w:r>
      <w:r w:rsidRPr="00B421C2">
        <w:rPr>
          <w:rFonts w:hint="eastAsia"/>
        </w:rPr>
        <w:t>VPN</w:t>
      </w:r>
      <w:r w:rsidRPr="007530E2">
        <w:rPr>
          <w:rFonts w:hint="eastAsia"/>
        </w:rPr>
        <w:t>实例。</w:t>
      </w:r>
    </w:p>
    <w:p w:rsidR="008C574F" w:rsidRPr="00B421C2" w:rsidRDefault="008C574F" w:rsidP="00B51350">
      <w:pPr>
        <w:pStyle w:val="TerminalDisplayIndent1"/>
      </w:pPr>
      <w:r w:rsidRPr="00B421C2">
        <w:t>[PE1] int</w:t>
      </w:r>
      <w:r w:rsidRPr="00B421C2">
        <w:rPr>
          <w:rFonts w:hint="eastAsia"/>
        </w:rPr>
        <w:t>erface</w:t>
      </w:r>
      <w:r w:rsidRPr="00B421C2">
        <w:t xml:space="preserve">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 ip bind</w:t>
      </w:r>
      <w:r w:rsidRPr="007530E2">
        <w:rPr>
          <w:rFonts w:hint="eastAsia"/>
        </w:rPr>
        <w:t>ing</w:t>
      </w:r>
      <w:r w:rsidRPr="007530E2">
        <w:t xml:space="preserve"> vp</w:t>
      </w:r>
      <w:r w:rsidRPr="007530E2">
        <w:rPr>
          <w:rFonts w:hint="eastAsia"/>
        </w:rPr>
        <w:t>n-instance</w:t>
      </w:r>
      <w:r w:rsidRPr="007530E2">
        <w:t xml:space="preserve"> v</w:t>
      </w:r>
      <w:r w:rsidRPr="007530E2">
        <w:rPr>
          <w:rFonts w:hint="eastAsia"/>
        </w:rPr>
        <w:t>pn</w:t>
      </w:r>
      <w:r w:rsidRPr="007530E2">
        <w:t>1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 ip addr</w:t>
      </w:r>
      <w:r w:rsidRPr="007530E2">
        <w:rPr>
          <w:rFonts w:hint="eastAsia"/>
        </w:rPr>
        <w:t>ess</w:t>
      </w:r>
      <w:r w:rsidRPr="007530E2">
        <w:t xml:space="preserve"> 30.0.0.1 8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 quit</w:t>
      </w:r>
    </w:p>
    <w:p w:rsidR="008C574F" w:rsidRPr="007530E2" w:rsidRDefault="008C574F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在</w:t>
      </w:r>
      <w:r w:rsidRPr="007530E2">
        <w:rPr>
          <w:rFonts w:hint="eastAsia"/>
          <w:lang w:eastAsia="zh-CN"/>
        </w:rPr>
        <w:t>PE</w:t>
      </w:r>
      <w:r w:rsidR="004D1B98">
        <w:rPr>
          <w:rFonts w:hint="eastAsia"/>
          <w:lang w:eastAsia="zh-CN"/>
        </w:rPr>
        <w:t xml:space="preserve"> </w:t>
      </w:r>
      <w:r w:rsidRPr="007530E2">
        <w:rPr>
          <w:rFonts w:hint="eastAsia"/>
          <w:lang w:eastAsia="zh-CN"/>
        </w:rPr>
        <w:t>1</w:t>
      </w:r>
      <w:r w:rsidRPr="007530E2">
        <w:rPr>
          <w:rFonts w:hint="eastAsia"/>
          <w:lang w:eastAsia="zh-CN"/>
        </w:rPr>
        <w:t>上运行</w:t>
      </w:r>
      <w:r w:rsidRPr="007530E2">
        <w:rPr>
          <w:rFonts w:hint="eastAsia"/>
          <w:lang w:eastAsia="zh-CN"/>
        </w:rPr>
        <w:t>BGP</w:t>
      </w:r>
      <w:r w:rsidRPr="007530E2">
        <w:rPr>
          <w:rFonts w:hint="eastAsia"/>
          <w:lang w:eastAsia="zh-CN"/>
        </w:rPr>
        <w:t>。</w:t>
      </w:r>
    </w:p>
    <w:p w:rsidR="008C574F" w:rsidRPr="007530E2" w:rsidRDefault="008C574F" w:rsidP="00B51350">
      <w:pPr>
        <w:pStyle w:val="TerminalDisplayIndent1"/>
      </w:pPr>
      <w:r w:rsidRPr="007530E2">
        <w:t xml:space="preserve">[PE1] </w:t>
      </w:r>
      <w:r w:rsidRPr="007530E2">
        <w:rPr>
          <w:rFonts w:hint="eastAsia"/>
        </w:rPr>
        <w:t>bgp</w:t>
      </w:r>
      <w:r w:rsidRPr="007530E2">
        <w:t xml:space="preserve"> 100</w:t>
      </w:r>
    </w:p>
    <w:p w:rsidR="008C574F" w:rsidRPr="007530E2" w:rsidRDefault="008C574F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配置</w:t>
      </w:r>
      <w:r w:rsidRPr="007530E2">
        <w:rPr>
          <w:rFonts w:hint="eastAsia"/>
          <w:lang w:eastAsia="zh-CN"/>
        </w:rPr>
        <w:t>IBGP</w:t>
      </w:r>
      <w:r w:rsidRPr="007530E2">
        <w:rPr>
          <w:rFonts w:hint="eastAsia"/>
          <w:lang w:eastAsia="zh-CN"/>
        </w:rPr>
        <w:t>对等体</w:t>
      </w:r>
      <w:r w:rsidRPr="007530E2">
        <w:rPr>
          <w:rFonts w:hint="eastAsia"/>
          <w:lang w:eastAsia="zh-CN"/>
        </w:rPr>
        <w:t>3.3.3.9</w:t>
      </w:r>
      <w:r w:rsidRPr="007530E2">
        <w:rPr>
          <w:rFonts w:hint="eastAsia"/>
          <w:lang w:eastAsia="zh-CN"/>
        </w:rPr>
        <w:t>为</w:t>
      </w:r>
      <w:r w:rsidRPr="007530E2">
        <w:rPr>
          <w:rFonts w:hint="eastAsia"/>
          <w:lang w:eastAsia="zh-CN"/>
        </w:rPr>
        <w:t>VPNv4</w:t>
      </w:r>
      <w:r w:rsidRPr="007530E2">
        <w:rPr>
          <w:rFonts w:hint="eastAsia"/>
          <w:lang w:eastAsia="zh-CN"/>
        </w:rPr>
        <w:t>对等体。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F07E7A">
        <w:t>bgp-default</w:t>
      </w:r>
      <w:r w:rsidRPr="007530E2">
        <w:t>] peer 3.3.3.9 as-number 100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F07E7A">
        <w:t>bgp-default</w:t>
      </w:r>
      <w:r w:rsidRPr="007530E2">
        <w:t xml:space="preserve">] peer 3.3.3.9 connect-interface </w:t>
      </w:r>
      <w:r w:rsidR="000F2C7E" w:rsidRPr="007530E2">
        <w:rPr>
          <w:rFonts w:hint="eastAsia"/>
        </w:rPr>
        <w:t>l</w:t>
      </w:r>
      <w:r w:rsidRPr="007530E2">
        <w:t>oop</w:t>
      </w:r>
      <w:r w:rsidR="000F2C7E" w:rsidRPr="007530E2">
        <w:rPr>
          <w:rFonts w:hint="eastAsia"/>
        </w:rPr>
        <w:t>b</w:t>
      </w:r>
      <w:r w:rsidRPr="007530E2">
        <w:t>ack</w:t>
      </w:r>
      <w:r w:rsidR="000F2C7E" w:rsidRPr="007530E2">
        <w:rPr>
          <w:rFonts w:hint="eastAsia"/>
        </w:rPr>
        <w:t xml:space="preserve"> </w:t>
      </w:r>
      <w:r w:rsidR="00A2432E" w:rsidRPr="007530E2">
        <w:rPr>
          <w:rFonts w:hint="eastAsia"/>
        </w:rPr>
        <w:t>0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] </w:t>
      </w:r>
      <w:r w:rsidR="004F262E" w:rsidRPr="00B421C2">
        <w:t>address-family vpnv4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 xml:space="preserve">] peer </w:t>
      </w:r>
      <w:r w:rsidRPr="00B421C2">
        <w:rPr>
          <w:rFonts w:hint="eastAsia"/>
        </w:rPr>
        <w:t>3</w:t>
      </w:r>
      <w:r w:rsidRPr="00B421C2">
        <w:t>.</w:t>
      </w:r>
      <w:r w:rsidRPr="00B421C2">
        <w:rPr>
          <w:rFonts w:hint="eastAsia"/>
        </w:rPr>
        <w:t>3</w:t>
      </w:r>
      <w:r w:rsidRPr="00B421C2">
        <w:t>.</w:t>
      </w:r>
      <w:r w:rsidRPr="00B421C2">
        <w:rPr>
          <w:rFonts w:hint="eastAsia"/>
        </w:rPr>
        <w:t>3</w:t>
      </w:r>
      <w:r w:rsidRPr="00B421C2">
        <w:t>.9 enable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>]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将直连路由引入</w:t>
      </w:r>
      <w:r w:rsidR="004D1B98" w:rsidRPr="00B421C2">
        <w:rPr>
          <w:rFonts w:hint="eastAsia"/>
        </w:rPr>
        <w:t>vpn1</w:t>
      </w:r>
      <w:r w:rsidRPr="007530E2">
        <w:rPr>
          <w:rFonts w:hint="eastAsia"/>
        </w:rPr>
        <w:t>的</w:t>
      </w:r>
      <w:r w:rsidRPr="00B421C2">
        <w:rPr>
          <w:rFonts w:hint="eastAsia"/>
        </w:rPr>
        <w:t>VPN</w:t>
      </w:r>
      <w:r w:rsidRPr="007530E2">
        <w:rPr>
          <w:rFonts w:hint="eastAsia"/>
        </w:rPr>
        <w:t>路由表。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] </w:t>
      </w:r>
      <w:r w:rsidR="000F3DFE" w:rsidRPr="00B421C2">
        <w:t>ip vpn-instance vpn</w:t>
      </w:r>
      <w:r w:rsidRPr="00B421C2">
        <w:t>1</w:t>
      </w:r>
    </w:p>
    <w:p w:rsidR="006D4C22" w:rsidRPr="0025445D" w:rsidRDefault="006D4C22" w:rsidP="00B51350">
      <w:pPr>
        <w:pStyle w:val="TerminalDisplayIndent1"/>
      </w:pPr>
      <w:r w:rsidRPr="007530E2">
        <w:t>[PE</w:t>
      </w:r>
      <w:r>
        <w:rPr>
          <w:rFonts w:hint="eastAsia"/>
        </w:rPr>
        <w:t>1</w:t>
      </w:r>
      <w:r w:rsidRPr="007530E2">
        <w:t>-</w:t>
      </w:r>
      <w:r w:rsidR="00F07E7A">
        <w:t>bgp-default</w:t>
      </w:r>
      <w:r>
        <w:t>-vpn</w:t>
      </w:r>
      <w:r>
        <w:rPr>
          <w:rFonts w:hint="eastAsia"/>
        </w:rPr>
        <w:t>1</w:t>
      </w:r>
      <w:r w:rsidRPr="007530E2">
        <w:t xml:space="preserve">]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</w:t>
      </w:r>
      <w:r w:rsidR="006139B1">
        <w:rPr>
          <w:rFonts w:hint="eastAsia"/>
        </w:rPr>
        <w:t>unicast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rPr>
          <w:rFonts w:hint="eastAsia"/>
        </w:rPr>
        <w:t>bgp-default</w:t>
      </w:r>
      <w:r w:rsidR="00B074EF" w:rsidRPr="00B421C2">
        <w:rPr>
          <w:rFonts w:hint="eastAsia"/>
        </w:rPr>
        <w:t>-ipv4-vpn</w:t>
      </w:r>
      <w:r w:rsidRPr="00B421C2">
        <w:t xml:space="preserve">1] import-route </w:t>
      </w:r>
      <w:r w:rsidRPr="00B421C2">
        <w:rPr>
          <w:rFonts w:hint="eastAsia"/>
        </w:rPr>
        <w:t>direct</w:t>
      </w:r>
    </w:p>
    <w:p w:rsidR="006D4C22" w:rsidRPr="007530E2" w:rsidRDefault="006D4C22" w:rsidP="00B51350">
      <w:pPr>
        <w:pStyle w:val="TerminalDisplayIndent1"/>
      </w:pPr>
      <w:r w:rsidRPr="007530E2">
        <w:t>[PE1-</w:t>
      </w:r>
      <w:r w:rsidR="00F07E7A">
        <w:rPr>
          <w:rFonts w:hint="eastAsia"/>
        </w:rPr>
        <w:t>bgp-default</w:t>
      </w:r>
      <w:r>
        <w:rPr>
          <w:rFonts w:hint="eastAsia"/>
        </w:rPr>
        <w:t>-ipv4-vpn</w:t>
      </w:r>
      <w:r w:rsidRPr="007530E2">
        <w:t>1] quit</w:t>
      </w:r>
    </w:p>
    <w:p w:rsidR="00EC4437" w:rsidRPr="007530E2" w:rsidRDefault="00EC4437" w:rsidP="00B51350">
      <w:pPr>
        <w:pStyle w:val="TerminalDisplayIndent1"/>
      </w:pPr>
      <w:r w:rsidRPr="007530E2">
        <w:t>[PE1-</w:t>
      </w:r>
      <w:r w:rsidR="00F07E7A">
        <w:rPr>
          <w:rFonts w:hint="eastAsia"/>
        </w:rPr>
        <w:t>bgp-default</w:t>
      </w:r>
      <w:r>
        <w:rPr>
          <w:rFonts w:hint="eastAsia"/>
        </w:rPr>
        <w:t>-vpn</w:t>
      </w:r>
      <w:r w:rsidRPr="007530E2">
        <w:t>1] quit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F07E7A">
        <w:rPr>
          <w:rFonts w:hint="eastAsia"/>
        </w:rPr>
        <w:t>bgp-default</w:t>
      </w:r>
      <w:r w:rsidRPr="007530E2">
        <w:t>] quit</w:t>
      </w:r>
    </w:p>
    <w:p w:rsidR="007D7DD4" w:rsidRDefault="008C574F" w:rsidP="00DD64CA">
      <w:pPr>
        <w:pStyle w:val="ItemStep"/>
      </w:pPr>
      <w:r w:rsidRPr="007530E2">
        <w:t>配置</w:t>
      </w:r>
      <w:r w:rsidRPr="007530E2">
        <w:t>ASBR</w:t>
      </w:r>
      <w:r w:rsidR="00702B66" w:rsidRPr="00702B66">
        <w:t>-PE</w:t>
      </w:r>
      <w:r w:rsidR="004D1B98">
        <w:rPr>
          <w:rFonts w:hint="eastAsia"/>
        </w:rPr>
        <w:t xml:space="preserve"> </w:t>
      </w:r>
      <w:r w:rsidR="00702B66" w:rsidRPr="00702B66">
        <w:t>1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="00702B66">
        <w:rPr>
          <w:rFonts w:hint="eastAsia"/>
        </w:rPr>
        <w:t>ASBR-PE</w:t>
      </w:r>
      <w:r w:rsidR="004D1B98">
        <w:rPr>
          <w:rFonts w:hint="eastAsia"/>
        </w:rPr>
        <w:t xml:space="preserve"> </w:t>
      </w:r>
      <w:r w:rsidR="00702B66">
        <w:rPr>
          <w:rFonts w:hint="eastAsia"/>
        </w:rPr>
        <w:t>1</w:t>
      </w:r>
      <w:r w:rsidRPr="007530E2">
        <w:rPr>
          <w:rFonts w:hint="eastAsia"/>
        </w:rPr>
        <w:t>上运行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BF20D0" w:rsidRPr="007530E2" w:rsidRDefault="00BF20D0" w:rsidP="00B51350">
      <w:pPr>
        <w:pStyle w:val="TerminalDisplayIndent1"/>
      </w:pPr>
      <w:r w:rsidRPr="007530E2">
        <w:t>&lt;</w:t>
      </w:r>
      <w:r>
        <w:t>ASBR-PE1</w:t>
      </w:r>
      <w:r w:rsidRPr="007530E2">
        <w:t>&gt;</w:t>
      </w:r>
      <w:r w:rsidRPr="007530E2">
        <w:rPr>
          <w:rFonts w:hint="eastAsia"/>
        </w:rPr>
        <w:t xml:space="preserve"> </w:t>
      </w:r>
      <w:r w:rsidRPr="007530E2">
        <w:t>sys</w:t>
      </w:r>
      <w:r w:rsidRPr="007530E2">
        <w:rPr>
          <w:rFonts w:hint="eastAsia"/>
        </w:rPr>
        <w:t>tem-view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702B66">
        <w:t>ASBR-PE1</w:t>
      </w:r>
      <w:r w:rsidRPr="007530E2">
        <w:t>] isis 1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702B66">
        <w:t>ASBR-PE1</w:t>
      </w:r>
      <w:r w:rsidRPr="007530E2">
        <w:t>-isis-1] net</w:t>
      </w:r>
      <w:r w:rsidRPr="007530E2">
        <w:rPr>
          <w:rFonts w:hint="eastAsia"/>
        </w:rPr>
        <w:t>work-entity</w:t>
      </w:r>
      <w:r w:rsidRPr="007530E2">
        <w:t xml:space="preserve"> 10.222.222.222.222.00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702B66">
        <w:t>ASBR-PE1</w:t>
      </w:r>
      <w:r w:rsidRPr="007530E2">
        <w:t>-isis-1] quit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LSR ID</w:t>
      </w:r>
      <w:r w:rsidRPr="007530E2">
        <w:rPr>
          <w:rFonts w:hint="eastAsia"/>
        </w:rPr>
        <w:t>，使能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702B66" w:rsidRPr="00B421C2">
        <w:t>ASBR-PE1</w:t>
      </w:r>
      <w:r w:rsidRPr="00B421C2">
        <w:t>] mpls lsr-id 3.3.3.9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702B66" w:rsidRPr="00B421C2">
        <w:t>ASBR-PE1</w:t>
      </w:r>
      <w:r w:rsidRPr="00B421C2">
        <w:t>] mpls ldp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702B66" w:rsidRPr="00B421C2">
        <w:t>ASBR-PE1</w:t>
      </w:r>
      <w:r w:rsidR="005A52C1" w:rsidRPr="00B421C2">
        <w:t>-ldp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配置接口</w:t>
      </w:r>
      <w:r w:rsidR="00064113">
        <w:t>GigabitEthernet</w:t>
      </w:r>
      <w:r w:rsidR="009C0B77">
        <w:t>3/1</w:t>
      </w:r>
      <w:r w:rsidR="00064113">
        <w:t>/5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并使能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8C574F" w:rsidRPr="00B421C2" w:rsidRDefault="007F2FFE" w:rsidP="00B51350">
      <w:pPr>
        <w:pStyle w:val="TerminalDisplayIndent1"/>
      </w:pPr>
      <w:r w:rsidRPr="00B421C2">
        <w:t xml:space="preserve">[ASBR-PE1] interface </w:t>
      </w:r>
      <w:r w:rsidR="00064113">
        <w:t xml:space="preserve">gigabitethernet </w:t>
      </w:r>
      <w:r w:rsidR="009C0B77">
        <w:t>3/1</w:t>
      </w:r>
      <w:r w:rsidR="00064113">
        <w:t>/5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702B66">
        <w:t>ASBR-PE1</w:t>
      </w:r>
      <w:r w:rsidRPr="007530E2">
        <w:t>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ip addr</w:t>
      </w:r>
      <w:r w:rsidRPr="007530E2">
        <w:rPr>
          <w:rFonts w:hint="eastAsia"/>
        </w:rPr>
        <w:t>ess</w:t>
      </w:r>
      <w:r w:rsidRPr="007530E2">
        <w:t xml:space="preserve"> 1.1.1.1 255.0.0.0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702B66">
        <w:t>ASBR-PE1</w:t>
      </w:r>
      <w:r w:rsidRPr="007530E2">
        <w:t>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isis en</w:t>
      </w:r>
      <w:r w:rsidRPr="007530E2">
        <w:rPr>
          <w:rFonts w:hint="eastAsia"/>
        </w:rPr>
        <w:t>able</w:t>
      </w:r>
      <w:r w:rsidRPr="007530E2">
        <w:t xml:space="preserve"> 1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702B66" w:rsidRPr="00B421C2">
        <w:t>ASBR-PE1</w:t>
      </w:r>
      <w:r w:rsidRPr="00B421C2">
        <w:t>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</w:t>
      </w:r>
      <w:r w:rsidR="00EB4DF4" w:rsidRPr="00EB4DF4">
        <w:rPr>
          <w:rFonts w:hint="eastAsia"/>
        </w:rPr>
        <w:t xml:space="preserve"> </w:t>
      </w:r>
      <w:r w:rsidR="00EB4DF4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702B66" w:rsidRPr="00B421C2">
        <w:t>ASBR-PE1</w:t>
      </w:r>
      <w:r w:rsidRPr="00B421C2">
        <w:t>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 ldp</w:t>
      </w:r>
      <w:r w:rsidR="00EB4DF4" w:rsidRPr="00EB4DF4">
        <w:rPr>
          <w:rFonts w:hint="eastAsia"/>
        </w:rPr>
        <w:t xml:space="preserve"> </w:t>
      </w:r>
      <w:r w:rsidR="00EB4DF4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lastRenderedPageBreak/>
        <w:t>[</w:t>
      </w:r>
      <w:r w:rsidR="00702B66" w:rsidRPr="00B421C2">
        <w:t>ASBR-PE1</w:t>
      </w:r>
      <w:r w:rsidRPr="00B421C2">
        <w:t>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配置接口</w:t>
      </w:r>
      <w:r w:rsidR="00064113">
        <w:t>GigabitEthernet</w:t>
      </w:r>
      <w:r w:rsidR="009C0B77">
        <w:t>3/1</w:t>
      </w:r>
      <w:r w:rsidR="00064113">
        <w:t>/4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使能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702B66" w:rsidRPr="00B421C2">
        <w:t>ASBR-PE1</w:t>
      </w:r>
      <w:r w:rsidRPr="00B421C2">
        <w:t>] int</w:t>
      </w:r>
      <w:r w:rsidRPr="00B421C2">
        <w:rPr>
          <w:rFonts w:hint="eastAsia"/>
        </w:rPr>
        <w:t>erface</w:t>
      </w:r>
      <w:r w:rsidRPr="00B421C2">
        <w:t xml:space="preserve">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702B66" w:rsidRPr="00B421C2">
        <w:t>ASBR-PE1</w:t>
      </w:r>
      <w:r w:rsidRPr="00B421C2"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ip addr</w:t>
      </w:r>
      <w:r w:rsidRPr="00B421C2">
        <w:rPr>
          <w:rFonts w:hint="eastAsia"/>
        </w:rPr>
        <w:t>ess</w:t>
      </w:r>
      <w:r w:rsidRPr="00B421C2">
        <w:t xml:space="preserve"> 11.0.0.2 255.0.0.0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702B66" w:rsidRPr="00B421C2">
        <w:t>ASBR-PE1</w:t>
      </w:r>
      <w:r w:rsidRPr="00B421C2"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</w:t>
      </w:r>
      <w:r w:rsidR="00EB4DF4" w:rsidRPr="00EB4DF4">
        <w:rPr>
          <w:rFonts w:hint="eastAsia"/>
        </w:rPr>
        <w:t xml:space="preserve"> </w:t>
      </w:r>
      <w:r w:rsidR="00EB4DF4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702B66" w:rsidRPr="00B421C2">
        <w:t>ASBR-PE1</w:t>
      </w:r>
      <w:r w:rsidRPr="00B421C2"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创建</w:t>
      </w:r>
      <w:r w:rsidR="005F7DB5" w:rsidRPr="00B421C2">
        <w:rPr>
          <w:rFonts w:hint="eastAsia"/>
        </w:rPr>
        <w:t>Loopback0</w:t>
      </w:r>
      <w:r w:rsidR="005F7DB5" w:rsidRPr="007530E2">
        <w:rPr>
          <w:rFonts w:hint="eastAsia"/>
        </w:rPr>
        <w:t>接口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并运行</w:t>
      </w:r>
      <w:r w:rsidRPr="00B421C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702B66" w:rsidRPr="00B421C2">
        <w:t>ASBR-PE1</w:t>
      </w:r>
      <w:r w:rsidRPr="00B421C2">
        <w:t xml:space="preserve">] interface </w:t>
      </w:r>
      <w:r w:rsidR="00424D3E" w:rsidRPr="00B421C2">
        <w:rPr>
          <w:rFonts w:hint="eastAsia"/>
        </w:rPr>
        <w:t>l</w:t>
      </w:r>
      <w:r w:rsidR="001D729E" w:rsidRPr="00B421C2">
        <w:t>oop</w:t>
      </w:r>
      <w:r w:rsidR="001D729E" w:rsidRPr="00B421C2">
        <w:rPr>
          <w:rFonts w:hint="eastAsia"/>
        </w:rPr>
        <w:t>back</w:t>
      </w:r>
      <w:r w:rsidR="00424D3E" w:rsidRPr="00B421C2">
        <w:rPr>
          <w:rFonts w:hint="eastAsia"/>
        </w:rPr>
        <w:t xml:space="preserve"> </w:t>
      </w:r>
      <w:r w:rsidR="001D729E" w:rsidRPr="00B421C2">
        <w:rPr>
          <w:rFonts w:hint="eastAsia"/>
        </w:rPr>
        <w:t>0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702B66" w:rsidRPr="00B421C2">
        <w:t>ASBR-PE1</w:t>
      </w:r>
      <w:r w:rsidRPr="00B421C2">
        <w:t>-</w:t>
      </w:r>
      <w:r w:rsidR="001D729E" w:rsidRPr="00B421C2">
        <w:t>LoopBack</w:t>
      </w:r>
      <w:r w:rsidR="001D729E" w:rsidRPr="00B421C2">
        <w:rPr>
          <w:rFonts w:hint="eastAsia"/>
        </w:rPr>
        <w:t>0</w:t>
      </w:r>
      <w:r w:rsidRPr="00B421C2">
        <w:t>] ip addr</w:t>
      </w:r>
      <w:r w:rsidRPr="00B421C2">
        <w:rPr>
          <w:rFonts w:hint="eastAsia"/>
        </w:rPr>
        <w:t>ess</w:t>
      </w:r>
      <w:r w:rsidRPr="00B421C2">
        <w:t xml:space="preserve"> 3.3.3.9 32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702B66" w:rsidRPr="00B421C2">
        <w:t>ASBR-PE1</w:t>
      </w:r>
      <w:r w:rsidRPr="00B421C2">
        <w:t>-</w:t>
      </w:r>
      <w:r w:rsidR="001D729E" w:rsidRPr="00B421C2">
        <w:t>LoopBack</w:t>
      </w:r>
      <w:r w:rsidR="001D729E" w:rsidRPr="00B421C2">
        <w:rPr>
          <w:rFonts w:hint="eastAsia"/>
        </w:rPr>
        <w:t>0</w:t>
      </w:r>
      <w:r w:rsidRPr="00B421C2">
        <w:t>] isis en</w:t>
      </w:r>
      <w:r w:rsidRPr="00B421C2">
        <w:rPr>
          <w:rFonts w:hint="eastAsia"/>
        </w:rPr>
        <w:t>able</w:t>
      </w:r>
      <w:r w:rsidRPr="00B421C2">
        <w:t xml:space="preserve"> 1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702B66" w:rsidRPr="00B421C2">
        <w:t>ASBR-PE1</w:t>
      </w:r>
      <w:r w:rsidRPr="00B421C2">
        <w:t>-</w:t>
      </w:r>
      <w:r w:rsidR="001D729E" w:rsidRPr="00B421C2">
        <w:t>LoopBack</w:t>
      </w:r>
      <w:r w:rsidR="001D729E" w:rsidRPr="00B421C2">
        <w:rPr>
          <w:rFonts w:hint="eastAsia"/>
        </w:rPr>
        <w:t>0</w:t>
      </w:r>
      <w:r w:rsidRPr="00B421C2">
        <w:t>]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="00702B66" w:rsidRPr="00B421C2">
        <w:rPr>
          <w:rFonts w:hint="eastAsia"/>
        </w:rPr>
        <w:t>ASBR-PE</w:t>
      </w:r>
      <w:r w:rsidR="004D1B98" w:rsidRPr="00B421C2">
        <w:rPr>
          <w:rFonts w:hint="eastAsia"/>
        </w:rPr>
        <w:t xml:space="preserve"> </w:t>
      </w:r>
      <w:r w:rsidR="00702B66" w:rsidRPr="00B421C2">
        <w:rPr>
          <w:rFonts w:hint="eastAsia"/>
        </w:rPr>
        <w:t>1</w:t>
      </w:r>
      <w:r w:rsidRPr="007530E2">
        <w:rPr>
          <w:rFonts w:hint="eastAsia"/>
        </w:rPr>
        <w:t>上运行</w:t>
      </w:r>
      <w:r w:rsidRPr="00B421C2">
        <w:rPr>
          <w:rFonts w:hint="eastAsia"/>
        </w:rPr>
        <w:t>BGP</w:t>
      </w:r>
      <w:r w:rsidR="006D25AC"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702B66" w:rsidRPr="00B421C2">
        <w:t>ASBR-PE1</w:t>
      </w:r>
      <w:r w:rsidRPr="00B421C2">
        <w:t xml:space="preserve">] </w:t>
      </w:r>
      <w:r w:rsidRPr="00B421C2">
        <w:rPr>
          <w:rFonts w:hint="eastAsia"/>
        </w:rPr>
        <w:t>bgp</w:t>
      </w:r>
      <w:r w:rsidRPr="00B421C2">
        <w:t xml:space="preserve"> 100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702B66" w:rsidRPr="00B421C2">
        <w:t>ASBR-PE1</w:t>
      </w:r>
      <w:r w:rsidRPr="00B421C2">
        <w:t>-</w:t>
      </w:r>
      <w:r w:rsidR="00F07E7A" w:rsidRPr="00B421C2">
        <w:t>bgp-default</w:t>
      </w:r>
      <w:r w:rsidRPr="00B421C2">
        <w:t>] peer 2.2.2.9 as-number 100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702B66">
        <w:t>ASBR-PE1</w:t>
      </w:r>
      <w:r w:rsidRPr="007530E2">
        <w:t>-</w:t>
      </w:r>
      <w:r w:rsidR="00F07E7A">
        <w:t>bgp-default</w:t>
      </w:r>
      <w:r w:rsidRPr="007530E2">
        <w:t xml:space="preserve">] peer 2.2.2.9 connect-interface </w:t>
      </w:r>
      <w:r w:rsidR="00424D3E" w:rsidRPr="007530E2">
        <w:rPr>
          <w:rFonts w:hint="eastAsia"/>
        </w:rPr>
        <w:t>l</w:t>
      </w:r>
      <w:r w:rsidRPr="007530E2">
        <w:t>oop</w:t>
      </w:r>
      <w:r w:rsidR="00424D3E" w:rsidRPr="007530E2">
        <w:rPr>
          <w:rFonts w:hint="eastAsia"/>
        </w:rPr>
        <w:t>b</w:t>
      </w:r>
      <w:r w:rsidRPr="007530E2">
        <w:t>ack</w:t>
      </w:r>
      <w:r w:rsidR="00424D3E" w:rsidRPr="007530E2">
        <w:rPr>
          <w:rFonts w:hint="eastAsia"/>
        </w:rPr>
        <w:t xml:space="preserve"> </w:t>
      </w:r>
      <w:r w:rsidR="000E638A" w:rsidRPr="007530E2">
        <w:rPr>
          <w:rFonts w:hint="eastAsia"/>
        </w:rPr>
        <w:t>0</w:t>
      </w:r>
    </w:p>
    <w:p w:rsidR="00702F64" w:rsidRPr="007530E2" w:rsidRDefault="008C574F" w:rsidP="00B51350">
      <w:pPr>
        <w:pStyle w:val="TerminalDisplayIndent1"/>
      </w:pPr>
      <w:r w:rsidRPr="007530E2">
        <w:t>[</w:t>
      </w:r>
      <w:r w:rsidR="00702B66">
        <w:t>ASBR-PE1</w:t>
      </w:r>
      <w:r w:rsidRPr="007530E2">
        <w:t>-</w:t>
      </w:r>
      <w:r w:rsidR="00F07E7A">
        <w:t>bgp-default</w:t>
      </w:r>
      <w:r w:rsidRPr="007530E2">
        <w:t>] peer 11.0.0.1 as</w:t>
      </w:r>
      <w:r w:rsidRPr="007530E2">
        <w:rPr>
          <w:rFonts w:hint="eastAsia"/>
        </w:rPr>
        <w:t>-number</w:t>
      </w:r>
      <w:r w:rsidRPr="007530E2">
        <w:t xml:space="preserve"> 600</w:t>
      </w:r>
    </w:p>
    <w:p w:rsidR="008C574F" w:rsidRPr="007530E2" w:rsidRDefault="00702F64" w:rsidP="00B51350">
      <w:pPr>
        <w:pStyle w:val="TerminalDisplayIndent1"/>
      </w:pPr>
      <w:r w:rsidRPr="007530E2">
        <w:rPr>
          <w:rFonts w:hint="eastAsia"/>
        </w:rPr>
        <w:t>[</w:t>
      </w:r>
      <w:r w:rsidR="00702B66">
        <w:t>ASBR-PE1</w:t>
      </w:r>
      <w:r w:rsidRPr="007530E2">
        <w:t>-</w:t>
      </w:r>
      <w:r w:rsidR="00F07E7A">
        <w:t>bgp-default</w:t>
      </w:r>
      <w:r w:rsidRPr="007530E2">
        <w:rPr>
          <w:rFonts w:hint="eastAsia"/>
        </w:rPr>
        <w:t xml:space="preserve">] peer 11.0.0.1 connect-interface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不对接收的</w:t>
      </w:r>
      <w:r w:rsidRPr="007530E2">
        <w:rPr>
          <w:rFonts w:hint="eastAsia"/>
        </w:rPr>
        <w:t>VPNv4</w:t>
      </w:r>
      <w:r w:rsidRPr="007530E2">
        <w:rPr>
          <w:rFonts w:hint="eastAsia"/>
        </w:rPr>
        <w:t>路由进行</w:t>
      </w:r>
      <w:r w:rsidR="0013391F">
        <w:rPr>
          <w:rFonts w:hint="eastAsia"/>
        </w:rPr>
        <w:t xml:space="preserve">Route </w:t>
      </w:r>
      <w:r w:rsidRPr="007530E2">
        <w:rPr>
          <w:rFonts w:hint="eastAsia"/>
        </w:rPr>
        <w:t>target</w:t>
      </w:r>
      <w:r w:rsidRPr="007530E2">
        <w:rPr>
          <w:rFonts w:hint="eastAsia"/>
        </w:rPr>
        <w:t>过滤。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702B66">
        <w:t>ASBR-PE1</w:t>
      </w:r>
      <w:r w:rsidRPr="007530E2">
        <w:t>-</w:t>
      </w:r>
      <w:r w:rsidR="00F07E7A">
        <w:t>bgp-default</w:t>
      </w:r>
      <w:r w:rsidRPr="007530E2">
        <w:t xml:space="preserve">] </w:t>
      </w:r>
      <w:r w:rsidR="004F262E">
        <w:t>address-family vpnv4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702B66">
        <w:t>ASBR-PE1</w:t>
      </w:r>
      <w:r w:rsidRPr="007530E2">
        <w:t>-</w:t>
      </w:r>
      <w:r w:rsidR="00F07E7A">
        <w:t>bgp-default</w:t>
      </w:r>
      <w:r w:rsidRPr="007530E2">
        <w:t>-</w:t>
      </w:r>
      <w:r w:rsidR="002430EB">
        <w:t>vpnv4</w:t>
      </w:r>
      <w:r w:rsidRPr="007530E2">
        <w:t xml:space="preserve">] </w:t>
      </w:r>
      <w:r w:rsidRPr="007530E2">
        <w:rPr>
          <w:rFonts w:hint="eastAsia"/>
        </w:rPr>
        <w:t>undo policy vpn-target</w:t>
      </w:r>
    </w:p>
    <w:p w:rsidR="008C574F" w:rsidRPr="007530E2" w:rsidRDefault="008C574F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将</w:t>
      </w:r>
      <w:r w:rsidRPr="007530E2">
        <w:rPr>
          <w:rFonts w:hint="eastAsia"/>
          <w:lang w:eastAsia="zh-CN"/>
        </w:rPr>
        <w:t>IBGP</w:t>
      </w:r>
      <w:r w:rsidRPr="007530E2">
        <w:rPr>
          <w:rFonts w:hint="eastAsia"/>
          <w:lang w:eastAsia="zh-CN"/>
        </w:rPr>
        <w:t>对等体</w:t>
      </w:r>
      <w:r w:rsidRPr="007530E2">
        <w:rPr>
          <w:rFonts w:hint="eastAsia"/>
          <w:lang w:eastAsia="zh-CN"/>
        </w:rPr>
        <w:t>2.2.2.9</w:t>
      </w:r>
      <w:r w:rsidRPr="007530E2">
        <w:rPr>
          <w:rFonts w:hint="eastAsia"/>
          <w:lang w:eastAsia="zh-CN"/>
        </w:rPr>
        <w:t>和</w:t>
      </w:r>
      <w:r w:rsidRPr="007530E2">
        <w:rPr>
          <w:rFonts w:hint="eastAsia"/>
          <w:lang w:eastAsia="zh-CN"/>
        </w:rPr>
        <w:t>EBGP</w:t>
      </w:r>
      <w:r w:rsidRPr="007530E2">
        <w:rPr>
          <w:rFonts w:hint="eastAsia"/>
          <w:lang w:eastAsia="zh-CN"/>
        </w:rPr>
        <w:t>对等体</w:t>
      </w:r>
      <w:r w:rsidRPr="007530E2">
        <w:rPr>
          <w:rFonts w:hint="eastAsia"/>
          <w:lang w:eastAsia="zh-CN"/>
        </w:rPr>
        <w:t>11.0.0.1</w:t>
      </w:r>
      <w:r w:rsidRPr="007530E2">
        <w:rPr>
          <w:rFonts w:hint="eastAsia"/>
          <w:lang w:eastAsia="zh-CN"/>
        </w:rPr>
        <w:t>都配置为</w:t>
      </w:r>
      <w:r w:rsidRPr="007530E2">
        <w:rPr>
          <w:rFonts w:hint="eastAsia"/>
          <w:lang w:eastAsia="zh-CN"/>
        </w:rPr>
        <w:t>VPNv4</w:t>
      </w:r>
      <w:r w:rsidRPr="007530E2">
        <w:rPr>
          <w:rFonts w:hint="eastAsia"/>
          <w:lang w:eastAsia="zh-CN"/>
        </w:rPr>
        <w:t>对等体。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702B66" w:rsidRPr="00B421C2">
        <w:t>ASBR-PE1</w:t>
      </w:r>
      <w:r w:rsidRPr="00B421C2">
        <w:t>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>] peer 11.0.0.1 enable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702B66" w:rsidRPr="00B421C2">
        <w:t>ASBR-PE1</w:t>
      </w:r>
      <w:r w:rsidRPr="00B421C2">
        <w:t>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>] peer 2.2.2.9 enable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702B66" w:rsidRPr="00B421C2">
        <w:t>ASBR-PE1</w:t>
      </w:r>
      <w:r w:rsidRPr="00B421C2">
        <w:t>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>] quit</w:t>
      </w:r>
    </w:p>
    <w:p w:rsidR="007D7DD4" w:rsidRDefault="008C574F" w:rsidP="00DD64CA">
      <w:pPr>
        <w:pStyle w:val="ItemStep"/>
      </w:pPr>
      <w:r w:rsidRPr="007530E2">
        <w:t>配置</w:t>
      </w:r>
      <w:r w:rsidRPr="007530E2">
        <w:t>ASBR-</w:t>
      </w:r>
      <w:r w:rsidR="00994FBE">
        <w:rPr>
          <w:rFonts w:hint="eastAsia"/>
        </w:rPr>
        <w:t>PE</w:t>
      </w:r>
      <w:r w:rsidR="004D1B98">
        <w:rPr>
          <w:rFonts w:hint="eastAsia"/>
        </w:rPr>
        <w:t xml:space="preserve"> </w:t>
      </w:r>
      <w:r w:rsidRPr="007530E2">
        <w:rPr>
          <w:rFonts w:hint="eastAsia"/>
        </w:rPr>
        <w:t>2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="0046698C">
        <w:rPr>
          <w:rFonts w:hint="eastAsia"/>
        </w:rPr>
        <w:t>ASBR-PE</w:t>
      </w:r>
      <w:r w:rsidR="004D1B98">
        <w:rPr>
          <w:rFonts w:hint="eastAsia"/>
        </w:rPr>
        <w:t xml:space="preserve"> </w:t>
      </w:r>
      <w:r w:rsidR="0046698C">
        <w:rPr>
          <w:rFonts w:hint="eastAsia"/>
        </w:rPr>
        <w:t>2</w:t>
      </w:r>
      <w:r w:rsidRPr="007530E2">
        <w:rPr>
          <w:rFonts w:hint="eastAsia"/>
        </w:rPr>
        <w:t>上运行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F44BDA" w:rsidRPr="007530E2" w:rsidRDefault="00F44BDA" w:rsidP="00B51350">
      <w:pPr>
        <w:pStyle w:val="TerminalDisplayIndent1"/>
      </w:pPr>
      <w:r w:rsidRPr="007530E2">
        <w:t>&lt;</w:t>
      </w:r>
      <w:r>
        <w:t>ASBR-PE2</w:t>
      </w:r>
      <w:r w:rsidRPr="007530E2">
        <w:t>&gt;</w:t>
      </w:r>
      <w:r w:rsidRPr="007530E2">
        <w:rPr>
          <w:rFonts w:hint="eastAsia"/>
        </w:rPr>
        <w:t xml:space="preserve"> </w:t>
      </w:r>
      <w:r w:rsidRPr="007530E2">
        <w:t>sys</w:t>
      </w:r>
      <w:r w:rsidRPr="007530E2">
        <w:rPr>
          <w:rFonts w:hint="eastAsia"/>
        </w:rPr>
        <w:t>tem-view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46698C">
        <w:t>ASBR-PE2</w:t>
      </w:r>
      <w:r w:rsidRPr="007530E2">
        <w:t>] isis 1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46698C">
        <w:t>ASBR-PE2</w:t>
      </w:r>
      <w:r w:rsidRPr="007530E2">
        <w:t>-isis-1] net</w:t>
      </w:r>
      <w:r w:rsidRPr="007530E2">
        <w:rPr>
          <w:rFonts w:hint="eastAsia"/>
        </w:rPr>
        <w:t>work-entity</w:t>
      </w:r>
      <w:r w:rsidRPr="007530E2">
        <w:t xml:space="preserve"> 10.222.222.222.222.00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46698C">
        <w:t>ASBR-PE2</w:t>
      </w:r>
      <w:r w:rsidRPr="007530E2">
        <w:t>-isis-1] quit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LSR ID</w:t>
      </w:r>
      <w:r w:rsidRPr="007530E2">
        <w:rPr>
          <w:rFonts w:hint="eastAsia"/>
        </w:rPr>
        <w:t>，使能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ASBR-PE2</w:t>
      </w:r>
      <w:r w:rsidRPr="00B421C2">
        <w:t xml:space="preserve">] mpls lsr-id </w:t>
      </w:r>
      <w:r w:rsidRPr="00B421C2">
        <w:rPr>
          <w:rFonts w:hint="eastAsia"/>
        </w:rPr>
        <w:t>4.4.4</w:t>
      </w:r>
      <w:r w:rsidRPr="00B421C2">
        <w:t>.9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ASBR-PE2</w:t>
      </w:r>
      <w:r w:rsidRPr="00B421C2">
        <w:t>] mpls ldp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ASBR-PE2</w:t>
      </w:r>
      <w:r w:rsidR="005A52C1" w:rsidRPr="00B421C2">
        <w:t>-ldp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配置接口</w:t>
      </w:r>
      <w:r w:rsidR="00064113">
        <w:t>GigabitEthernet</w:t>
      </w:r>
      <w:r w:rsidR="009C0B77">
        <w:t>3/1</w:t>
      </w:r>
      <w:r w:rsidR="00064113">
        <w:t>/5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并使能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8C574F" w:rsidRPr="00B421C2" w:rsidRDefault="007F2FFE" w:rsidP="00B51350">
      <w:pPr>
        <w:pStyle w:val="TerminalDisplayIndent1"/>
      </w:pPr>
      <w:r w:rsidRPr="00B421C2">
        <w:t xml:space="preserve">[ASBR-PE2] interface </w:t>
      </w:r>
      <w:r w:rsidR="00064113">
        <w:t xml:space="preserve">gigabitethernet </w:t>
      </w:r>
      <w:r w:rsidR="009C0B77">
        <w:t>3/1</w:t>
      </w:r>
      <w:r w:rsidR="00064113">
        <w:t>/5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46698C">
        <w:t>ASBR-PE2</w:t>
      </w:r>
      <w:r w:rsidRPr="007530E2">
        <w:t>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ip addr</w:t>
      </w:r>
      <w:r w:rsidRPr="007530E2">
        <w:rPr>
          <w:rFonts w:hint="eastAsia"/>
        </w:rPr>
        <w:t>ess</w:t>
      </w:r>
      <w:r w:rsidRPr="007530E2">
        <w:t xml:space="preserve"> </w:t>
      </w:r>
      <w:r w:rsidRPr="007530E2">
        <w:rPr>
          <w:rFonts w:hint="eastAsia"/>
        </w:rPr>
        <w:t>9</w:t>
      </w:r>
      <w:r w:rsidRPr="007530E2">
        <w:t>.1.1.1 255.0.0.0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46698C">
        <w:t>ASBR-PE2</w:t>
      </w:r>
      <w:r w:rsidRPr="007530E2">
        <w:t>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isis en</w:t>
      </w:r>
      <w:r w:rsidRPr="007530E2">
        <w:rPr>
          <w:rFonts w:hint="eastAsia"/>
        </w:rPr>
        <w:t>able</w:t>
      </w:r>
      <w:r w:rsidRPr="007530E2">
        <w:t xml:space="preserve"> 1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ASBR-PE2</w:t>
      </w:r>
      <w:r w:rsidRPr="00B421C2">
        <w:t>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</w:t>
      </w:r>
      <w:r w:rsidR="00EB4DF4" w:rsidRPr="00EB4DF4">
        <w:rPr>
          <w:rFonts w:hint="eastAsia"/>
        </w:rPr>
        <w:t xml:space="preserve"> </w:t>
      </w:r>
      <w:r w:rsidR="00EB4DF4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ASBR-PE2</w:t>
      </w:r>
      <w:r w:rsidRPr="00B421C2">
        <w:t>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 ldp</w:t>
      </w:r>
      <w:r w:rsidR="00EB4DF4" w:rsidRPr="00EB4DF4">
        <w:rPr>
          <w:rFonts w:hint="eastAsia"/>
        </w:rPr>
        <w:t xml:space="preserve"> </w:t>
      </w:r>
      <w:r w:rsidR="00EB4DF4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ASBR-PE2</w:t>
      </w:r>
      <w:r w:rsidRPr="00B421C2">
        <w:t>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配置接口</w:t>
      </w:r>
      <w:r w:rsidR="00064113">
        <w:t>GigabitEthernet</w:t>
      </w:r>
      <w:r w:rsidR="009C0B77">
        <w:t>3/1</w:t>
      </w:r>
      <w:r w:rsidR="00064113">
        <w:t>/4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使能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ASBR-PE2</w:t>
      </w:r>
      <w:r w:rsidRPr="00B421C2">
        <w:t>] int</w:t>
      </w:r>
      <w:r w:rsidRPr="00B421C2">
        <w:rPr>
          <w:rFonts w:hint="eastAsia"/>
        </w:rPr>
        <w:t>erface</w:t>
      </w:r>
      <w:r w:rsidRPr="00B421C2">
        <w:t xml:space="preserve">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ASBR-PE2</w:t>
      </w:r>
      <w:r w:rsidRPr="00B421C2"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ip addr</w:t>
      </w:r>
      <w:r w:rsidRPr="00B421C2">
        <w:rPr>
          <w:rFonts w:hint="eastAsia"/>
        </w:rPr>
        <w:t>ess</w:t>
      </w:r>
      <w:r w:rsidRPr="00B421C2">
        <w:t xml:space="preserve"> 11.0.0.</w:t>
      </w:r>
      <w:r w:rsidRPr="00B421C2">
        <w:rPr>
          <w:rFonts w:hint="eastAsia"/>
        </w:rPr>
        <w:t>1</w:t>
      </w:r>
      <w:r w:rsidRPr="00B421C2">
        <w:t xml:space="preserve"> 255.0.0.0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ASBR-PE2</w:t>
      </w:r>
      <w:r w:rsidRPr="00B421C2"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</w:t>
      </w:r>
      <w:r w:rsidR="00EB4DF4" w:rsidRPr="00EB4DF4">
        <w:rPr>
          <w:rFonts w:hint="eastAsia"/>
        </w:rPr>
        <w:t xml:space="preserve"> </w:t>
      </w:r>
      <w:r w:rsidR="00EB4DF4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ASBR-PE2</w:t>
      </w:r>
      <w:r w:rsidRPr="00B421C2"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lastRenderedPageBreak/>
        <w:t xml:space="preserve"># </w:t>
      </w:r>
      <w:r w:rsidRPr="007530E2">
        <w:rPr>
          <w:rFonts w:hint="eastAsia"/>
        </w:rPr>
        <w:t>创建</w:t>
      </w:r>
      <w:r w:rsidR="005F7DB5" w:rsidRPr="00B421C2">
        <w:rPr>
          <w:rFonts w:hint="eastAsia"/>
        </w:rPr>
        <w:t>Loopback0</w:t>
      </w:r>
      <w:r w:rsidR="005F7DB5" w:rsidRPr="007530E2">
        <w:rPr>
          <w:rFonts w:hint="eastAsia"/>
        </w:rPr>
        <w:t>接口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并运行</w:t>
      </w:r>
      <w:r w:rsidRPr="00B421C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ASBR-PE2</w:t>
      </w:r>
      <w:r w:rsidRPr="00B421C2">
        <w:t xml:space="preserve">] interface </w:t>
      </w:r>
      <w:r w:rsidR="00424D3E" w:rsidRPr="00B421C2">
        <w:rPr>
          <w:rFonts w:hint="eastAsia"/>
        </w:rPr>
        <w:t>l</w:t>
      </w:r>
      <w:r w:rsidR="00854448" w:rsidRPr="00B421C2">
        <w:t>oop</w:t>
      </w:r>
      <w:r w:rsidR="00854448" w:rsidRPr="00B421C2">
        <w:rPr>
          <w:rFonts w:hint="eastAsia"/>
        </w:rPr>
        <w:t>back</w:t>
      </w:r>
      <w:r w:rsidR="00424D3E" w:rsidRPr="00B421C2">
        <w:rPr>
          <w:rFonts w:hint="eastAsia"/>
        </w:rPr>
        <w:t xml:space="preserve"> </w:t>
      </w:r>
      <w:r w:rsidR="00854448" w:rsidRPr="00B421C2">
        <w:rPr>
          <w:rFonts w:hint="eastAsia"/>
        </w:rPr>
        <w:t>0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ASBR-PE2</w:t>
      </w:r>
      <w:r w:rsidRPr="00B421C2">
        <w:t>-</w:t>
      </w:r>
      <w:r w:rsidR="00854448" w:rsidRPr="00B421C2">
        <w:t>LoopBack</w:t>
      </w:r>
      <w:r w:rsidR="00854448" w:rsidRPr="00B421C2">
        <w:rPr>
          <w:rFonts w:hint="eastAsia"/>
        </w:rPr>
        <w:t>0</w:t>
      </w:r>
      <w:r w:rsidRPr="00B421C2">
        <w:t>] ip addr</w:t>
      </w:r>
      <w:r w:rsidRPr="00B421C2">
        <w:rPr>
          <w:rFonts w:hint="eastAsia"/>
        </w:rPr>
        <w:t>ess</w:t>
      </w:r>
      <w:r w:rsidRPr="00B421C2">
        <w:t xml:space="preserve"> </w:t>
      </w:r>
      <w:r w:rsidRPr="00B421C2">
        <w:rPr>
          <w:rFonts w:hint="eastAsia"/>
        </w:rPr>
        <w:t>4.4.4</w:t>
      </w:r>
      <w:r w:rsidRPr="00B421C2">
        <w:t>.9 32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ASBR-PE2</w:t>
      </w:r>
      <w:r w:rsidRPr="00B421C2">
        <w:t>-</w:t>
      </w:r>
      <w:r w:rsidR="00854448" w:rsidRPr="00B421C2">
        <w:t>LoopBack</w:t>
      </w:r>
      <w:r w:rsidR="00854448" w:rsidRPr="00B421C2">
        <w:rPr>
          <w:rFonts w:hint="eastAsia"/>
        </w:rPr>
        <w:t>0</w:t>
      </w:r>
      <w:r w:rsidRPr="00B421C2">
        <w:t>] isis en</w:t>
      </w:r>
      <w:r w:rsidRPr="00B421C2">
        <w:rPr>
          <w:rFonts w:hint="eastAsia"/>
        </w:rPr>
        <w:t>able</w:t>
      </w:r>
      <w:r w:rsidRPr="00B421C2">
        <w:t xml:space="preserve"> 1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ASBR-PE2</w:t>
      </w:r>
      <w:r w:rsidRPr="00B421C2">
        <w:t>-</w:t>
      </w:r>
      <w:r w:rsidR="00854448" w:rsidRPr="00B421C2">
        <w:t>LoopBack</w:t>
      </w:r>
      <w:r w:rsidR="00854448" w:rsidRPr="00B421C2">
        <w:rPr>
          <w:rFonts w:hint="eastAsia"/>
        </w:rPr>
        <w:t>0</w:t>
      </w:r>
      <w:r w:rsidRPr="00B421C2">
        <w:t>]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="0046698C" w:rsidRPr="00B421C2">
        <w:rPr>
          <w:rFonts w:hint="eastAsia"/>
        </w:rPr>
        <w:t>ASBR-PE</w:t>
      </w:r>
      <w:r w:rsidR="004D1B98" w:rsidRPr="00B421C2">
        <w:rPr>
          <w:rFonts w:hint="eastAsia"/>
        </w:rPr>
        <w:t xml:space="preserve"> </w:t>
      </w:r>
      <w:r w:rsidR="0046698C" w:rsidRPr="00B421C2">
        <w:rPr>
          <w:rFonts w:hint="eastAsia"/>
        </w:rPr>
        <w:t>2</w:t>
      </w:r>
      <w:r w:rsidRPr="007530E2">
        <w:rPr>
          <w:rFonts w:hint="eastAsia"/>
        </w:rPr>
        <w:t>上运行</w:t>
      </w:r>
      <w:r w:rsidRPr="00B421C2">
        <w:rPr>
          <w:rFonts w:hint="eastAsia"/>
        </w:rPr>
        <w:t>BGP</w:t>
      </w:r>
      <w:r w:rsidR="006D25AC"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ASBR-PE2</w:t>
      </w:r>
      <w:r w:rsidRPr="00B421C2">
        <w:t xml:space="preserve">] </w:t>
      </w:r>
      <w:r w:rsidRPr="00B421C2">
        <w:rPr>
          <w:rFonts w:hint="eastAsia"/>
        </w:rPr>
        <w:t>bgp</w:t>
      </w:r>
      <w:r w:rsidRPr="00B421C2">
        <w:t xml:space="preserve"> </w:t>
      </w:r>
      <w:r w:rsidRPr="00B421C2">
        <w:rPr>
          <w:rFonts w:hint="eastAsia"/>
        </w:rPr>
        <w:t>6</w:t>
      </w:r>
      <w:r w:rsidRPr="00B421C2">
        <w:t>00</w:t>
      </w:r>
    </w:p>
    <w:p w:rsidR="00ED2EDB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ASBR-PE2</w:t>
      </w:r>
      <w:r w:rsidRPr="00B421C2">
        <w:t>-</w:t>
      </w:r>
      <w:r w:rsidR="00F07E7A" w:rsidRPr="00B421C2">
        <w:t>bgp-default</w:t>
      </w:r>
      <w:r w:rsidRPr="00B421C2">
        <w:t xml:space="preserve">] peer </w:t>
      </w:r>
      <w:r w:rsidRPr="00B421C2">
        <w:rPr>
          <w:rFonts w:hint="eastAsia"/>
        </w:rPr>
        <w:t>11</w:t>
      </w:r>
      <w:r w:rsidRPr="00B421C2">
        <w:t>.</w:t>
      </w:r>
      <w:r w:rsidRPr="00B421C2">
        <w:rPr>
          <w:rFonts w:hint="eastAsia"/>
        </w:rPr>
        <w:t>0</w:t>
      </w:r>
      <w:r w:rsidRPr="00B421C2">
        <w:t>.</w:t>
      </w:r>
      <w:r w:rsidRPr="00B421C2">
        <w:rPr>
          <w:rFonts w:hint="eastAsia"/>
        </w:rPr>
        <w:t>0</w:t>
      </w:r>
      <w:r w:rsidRPr="00B421C2">
        <w:t>.</w:t>
      </w:r>
      <w:r w:rsidRPr="00B421C2">
        <w:rPr>
          <w:rFonts w:hint="eastAsia"/>
        </w:rPr>
        <w:t>2</w:t>
      </w:r>
      <w:r w:rsidRPr="00B421C2">
        <w:t xml:space="preserve"> as-number 100</w:t>
      </w:r>
    </w:p>
    <w:p w:rsidR="008C574F" w:rsidRPr="007530E2" w:rsidRDefault="00ED2EDB" w:rsidP="00B51350">
      <w:pPr>
        <w:pStyle w:val="TerminalDisplayIndent1"/>
      </w:pPr>
      <w:r w:rsidRPr="007530E2">
        <w:t>[</w:t>
      </w:r>
      <w:r w:rsidR="0046698C">
        <w:t>ASBR-PE2</w:t>
      </w:r>
      <w:r w:rsidRPr="007530E2">
        <w:t>-</w:t>
      </w:r>
      <w:r w:rsidR="00F07E7A">
        <w:t>bgp-default</w:t>
      </w:r>
      <w:r w:rsidRPr="007530E2">
        <w:t>]</w:t>
      </w:r>
      <w:r w:rsidRPr="007530E2">
        <w:rPr>
          <w:rFonts w:hint="eastAsia"/>
        </w:rPr>
        <w:t xml:space="preserve"> peer 11.0.0.2 connect-interface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46698C">
        <w:t>ASBR-PE2</w:t>
      </w:r>
      <w:r w:rsidRPr="007530E2">
        <w:t>-</w:t>
      </w:r>
      <w:r w:rsidR="00F07E7A">
        <w:t>bgp-default</w:t>
      </w:r>
      <w:r w:rsidRPr="007530E2">
        <w:t xml:space="preserve">] peer </w:t>
      </w:r>
      <w:r w:rsidRPr="007530E2">
        <w:rPr>
          <w:rFonts w:hint="eastAsia"/>
        </w:rPr>
        <w:t>5</w:t>
      </w:r>
      <w:r w:rsidRPr="007530E2">
        <w:t>.</w:t>
      </w:r>
      <w:r w:rsidRPr="007530E2">
        <w:rPr>
          <w:rFonts w:hint="eastAsia"/>
        </w:rPr>
        <w:t>5</w:t>
      </w:r>
      <w:r w:rsidRPr="007530E2">
        <w:t>.</w:t>
      </w:r>
      <w:r w:rsidRPr="007530E2">
        <w:rPr>
          <w:rFonts w:hint="eastAsia"/>
        </w:rPr>
        <w:t>5</w:t>
      </w:r>
      <w:r w:rsidRPr="007530E2">
        <w:t>.</w:t>
      </w:r>
      <w:r w:rsidRPr="007530E2">
        <w:rPr>
          <w:rFonts w:hint="eastAsia"/>
        </w:rPr>
        <w:t>9</w:t>
      </w:r>
      <w:r w:rsidRPr="007530E2">
        <w:t xml:space="preserve"> as</w:t>
      </w:r>
      <w:r w:rsidRPr="007530E2">
        <w:rPr>
          <w:rFonts w:hint="eastAsia"/>
        </w:rPr>
        <w:t>-number</w:t>
      </w:r>
      <w:r w:rsidRPr="007530E2">
        <w:t xml:space="preserve"> 600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46698C">
        <w:t>ASBR-PE2</w:t>
      </w:r>
      <w:r w:rsidRPr="007530E2">
        <w:t>-</w:t>
      </w:r>
      <w:r w:rsidR="00F07E7A">
        <w:t>bgp-default</w:t>
      </w:r>
      <w:r w:rsidRPr="007530E2">
        <w:t xml:space="preserve">] peer </w:t>
      </w:r>
      <w:r w:rsidRPr="007530E2">
        <w:rPr>
          <w:rFonts w:hint="eastAsia"/>
        </w:rPr>
        <w:t>5.5.5</w:t>
      </w:r>
      <w:r w:rsidRPr="007530E2">
        <w:t xml:space="preserve">.9 connect-interface </w:t>
      </w:r>
      <w:r w:rsidR="00424D3E" w:rsidRPr="007530E2">
        <w:rPr>
          <w:rFonts w:hint="eastAsia"/>
        </w:rPr>
        <w:t>l</w:t>
      </w:r>
      <w:r w:rsidRPr="007530E2">
        <w:t>oop</w:t>
      </w:r>
      <w:r w:rsidR="00424D3E" w:rsidRPr="007530E2">
        <w:rPr>
          <w:rFonts w:hint="eastAsia"/>
        </w:rPr>
        <w:t>b</w:t>
      </w:r>
      <w:r w:rsidRPr="007530E2">
        <w:t>ack</w:t>
      </w:r>
      <w:r w:rsidR="00424D3E" w:rsidRPr="007530E2">
        <w:rPr>
          <w:rFonts w:hint="eastAsia"/>
        </w:rPr>
        <w:t xml:space="preserve"> </w:t>
      </w:r>
      <w:r w:rsidR="00101E00" w:rsidRPr="007530E2">
        <w:rPr>
          <w:rFonts w:hint="eastAsia"/>
        </w:rPr>
        <w:t>0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不对接收的</w:t>
      </w:r>
      <w:r w:rsidRPr="007530E2">
        <w:rPr>
          <w:rFonts w:hint="eastAsia"/>
        </w:rPr>
        <w:t>VPNv4</w:t>
      </w:r>
      <w:r w:rsidRPr="007530E2">
        <w:rPr>
          <w:rFonts w:hint="eastAsia"/>
        </w:rPr>
        <w:t>路由进行</w:t>
      </w:r>
      <w:r w:rsidR="0013391F">
        <w:rPr>
          <w:rFonts w:hint="eastAsia"/>
        </w:rPr>
        <w:t xml:space="preserve">Route </w:t>
      </w:r>
      <w:r w:rsidRPr="007530E2">
        <w:rPr>
          <w:rFonts w:hint="eastAsia"/>
        </w:rPr>
        <w:t>target</w:t>
      </w:r>
      <w:r w:rsidRPr="007530E2">
        <w:rPr>
          <w:rFonts w:hint="eastAsia"/>
        </w:rPr>
        <w:t>过滤。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46698C">
        <w:t>ASBR-PE2</w:t>
      </w:r>
      <w:r w:rsidRPr="007530E2">
        <w:t>-</w:t>
      </w:r>
      <w:r w:rsidR="00F07E7A">
        <w:t>bgp-default</w:t>
      </w:r>
      <w:r w:rsidRPr="007530E2">
        <w:t xml:space="preserve">] </w:t>
      </w:r>
      <w:r w:rsidR="004F262E">
        <w:t>address-family vpnv4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46698C">
        <w:t>ASBR-PE2</w:t>
      </w:r>
      <w:r w:rsidRPr="007530E2">
        <w:t>-</w:t>
      </w:r>
      <w:r w:rsidR="00F07E7A">
        <w:t>bgp-default</w:t>
      </w:r>
      <w:r w:rsidRPr="007530E2">
        <w:t>-</w:t>
      </w:r>
      <w:r w:rsidR="002430EB">
        <w:t>vpnv4</w:t>
      </w:r>
      <w:r w:rsidRPr="007530E2">
        <w:t xml:space="preserve">] </w:t>
      </w:r>
      <w:r w:rsidRPr="007530E2">
        <w:rPr>
          <w:rFonts w:hint="eastAsia"/>
        </w:rPr>
        <w:t>undo policy vpn-target</w:t>
      </w:r>
    </w:p>
    <w:p w:rsidR="008C574F" w:rsidRPr="007530E2" w:rsidRDefault="008C574F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将</w:t>
      </w:r>
      <w:r w:rsidRPr="007530E2">
        <w:rPr>
          <w:rFonts w:hint="eastAsia"/>
          <w:lang w:eastAsia="zh-CN"/>
        </w:rPr>
        <w:t>IBGP</w:t>
      </w:r>
      <w:r w:rsidRPr="007530E2">
        <w:rPr>
          <w:rFonts w:hint="eastAsia"/>
          <w:lang w:eastAsia="zh-CN"/>
        </w:rPr>
        <w:t>对等体</w:t>
      </w:r>
      <w:r w:rsidRPr="007530E2">
        <w:rPr>
          <w:rFonts w:hint="eastAsia"/>
          <w:lang w:eastAsia="zh-CN"/>
        </w:rPr>
        <w:t>5.5.5.9</w:t>
      </w:r>
      <w:r w:rsidRPr="007530E2">
        <w:rPr>
          <w:rFonts w:hint="eastAsia"/>
          <w:lang w:eastAsia="zh-CN"/>
        </w:rPr>
        <w:t>和</w:t>
      </w:r>
      <w:r w:rsidRPr="007530E2">
        <w:rPr>
          <w:rFonts w:hint="eastAsia"/>
          <w:lang w:eastAsia="zh-CN"/>
        </w:rPr>
        <w:t>EBGP</w:t>
      </w:r>
      <w:r w:rsidRPr="007530E2">
        <w:rPr>
          <w:rFonts w:hint="eastAsia"/>
          <w:lang w:eastAsia="zh-CN"/>
        </w:rPr>
        <w:t>对等体</w:t>
      </w:r>
      <w:r w:rsidRPr="007530E2">
        <w:rPr>
          <w:rFonts w:hint="eastAsia"/>
          <w:lang w:eastAsia="zh-CN"/>
        </w:rPr>
        <w:t>11.0.0.2</w:t>
      </w:r>
      <w:r w:rsidRPr="007530E2">
        <w:rPr>
          <w:rFonts w:hint="eastAsia"/>
          <w:lang w:eastAsia="zh-CN"/>
        </w:rPr>
        <w:t>都配置为</w:t>
      </w:r>
      <w:r w:rsidRPr="007530E2">
        <w:rPr>
          <w:rFonts w:hint="eastAsia"/>
          <w:lang w:eastAsia="zh-CN"/>
        </w:rPr>
        <w:t>VPNv4</w:t>
      </w:r>
      <w:r w:rsidRPr="007530E2">
        <w:rPr>
          <w:rFonts w:hint="eastAsia"/>
          <w:lang w:eastAsia="zh-CN"/>
        </w:rPr>
        <w:t>对等体。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ASBR-PE2</w:t>
      </w:r>
      <w:r w:rsidRPr="00B421C2">
        <w:t>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>] peer 11.0.0.</w:t>
      </w:r>
      <w:r w:rsidRPr="00B421C2">
        <w:rPr>
          <w:rFonts w:hint="eastAsia"/>
        </w:rPr>
        <w:t>2</w:t>
      </w:r>
      <w:r w:rsidRPr="00B421C2"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ASBR-PE2</w:t>
      </w:r>
      <w:r w:rsidRPr="00B421C2">
        <w:t>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 xml:space="preserve">] peer </w:t>
      </w:r>
      <w:r w:rsidRPr="00B421C2">
        <w:rPr>
          <w:rFonts w:hint="eastAsia"/>
        </w:rPr>
        <w:t>5.5.5</w:t>
      </w:r>
      <w:r w:rsidRPr="00B421C2">
        <w:t>.9 enable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ASBR-PE2</w:t>
      </w:r>
      <w:r w:rsidRPr="00B421C2">
        <w:t>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>] quit</w:t>
      </w:r>
    </w:p>
    <w:p w:rsidR="007A79FC" w:rsidRPr="007A79FC" w:rsidRDefault="007A79FC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F07E7A">
        <w:t>bgp-default</w:t>
      </w:r>
      <w:r w:rsidRPr="007530E2">
        <w:t>] quit</w:t>
      </w:r>
    </w:p>
    <w:p w:rsidR="007D7DD4" w:rsidRDefault="008C574F" w:rsidP="00DD64CA">
      <w:pPr>
        <w:pStyle w:val="ItemStep"/>
      </w:pPr>
      <w:r w:rsidRPr="007530E2">
        <w:rPr>
          <w:rFonts w:hint="eastAsia"/>
        </w:rPr>
        <w:t>配置</w:t>
      </w:r>
      <w:r w:rsidRPr="007530E2">
        <w:t>PE</w:t>
      </w:r>
      <w:r w:rsidR="004D1B98">
        <w:rPr>
          <w:rFonts w:hint="eastAsia"/>
        </w:rPr>
        <w:t xml:space="preserve"> </w:t>
      </w:r>
      <w:r w:rsidRPr="007530E2">
        <w:t>2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 w:rsidR="004D1B98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上运行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A700D3" w:rsidRPr="007530E2" w:rsidRDefault="00A700D3" w:rsidP="00B51350">
      <w:pPr>
        <w:pStyle w:val="TerminalDisplayIndent1"/>
      </w:pPr>
      <w:r w:rsidRPr="007530E2">
        <w:t>&lt;</w:t>
      </w:r>
      <w:r w:rsidRPr="007530E2">
        <w:rPr>
          <w:rFonts w:hint="eastAsia"/>
        </w:rPr>
        <w:t>PE2</w:t>
      </w:r>
      <w:r w:rsidRPr="007530E2">
        <w:t>&gt;</w:t>
      </w:r>
      <w:r w:rsidRPr="007530E2">
        <w:rPr>
          <w:rFonts w:hint="eastAsia"/>
        </w:rPr>
        <w:t xml:space="preserve"> </w:t>
      </w:r>
      <w:r w:rsidRPr="007530E2">
        <w:t>system-view</w:t>
      </w:r>
    </w:p>
    <w:p w:rsidR="008C574F" w:rsidRPr="007530E2" w:rsidRDefault="008C574F" w:rsidP="00B51350">
      <w:pPr>
        <w:pStyle w:val="TerminalDisplayIndent1"/>
      </w:pPr>
      <w:r w:rsidRPr="007530E2">
        <w:t>[PE2] isis 1</w:t>
      </w:r>
    </w:p>
    <w:p w:rsidR="008C574F" w:rsidRPr="007530E2" w:rsidRDefault="008C574F" w:rsidP="00B51350">
      <w:pPr>
        <w:pStyle w:val="TerminalDisplayIndent1"/>
      </w:pPr>
      <w:r w:rsidRPr="007530E2">
        <w:t>[PE2-isis-1] net</w:t>
      </w:r>
      <w:r w:rsidRPr="007530E2">
        <w:rPr>
          <w:rFonts w:hint="eastAsia"/>
        </w:rPr>
        <w:t>work-entity</w:t>
      </w:r>
      <w:r w:rsidRPr="007530E2">
        <w:t xml:space="preserve"> 10.111.111.111.111.00</w:t>
      </w:r>
    </w:p>
    <w:p w:rsidR="008C574F" w:rsidRPr="007530E2" w:rsidRDefault="008C574F" w:rsidP="00B51350">
      <w:pPr>
        <w:pStyle w:val="TerminalDisplayIndent1"/>
      </w:pPr>
      <w:r w:rsidRPr="007530E2">
        <w:t>[PE2-isis-1] quit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LSR ID</w:t>
      </w:r>
      <w:r w:rsidRPr="007530E2">
        <w:rPr>
          <w:rFonts w:hint="eastAsia"/>
        </w:rPr>
        <w:t>，使能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 xml:space="preserve">[PE2] mpls lsr-id </w:t>
      </w:r>
      <w:r w:rsidRPr="00B421C2">
        <w:rPr>
          <w:rFonts w:hint="eastAsia"/>
        </w:rPr>
        <w:t>5.5.5</w:t>
      </w:r>
      <w:r w:rsidRPr="00B421C2">
        <w:t>.9</w:t>
      </w:r>
    </w:p>
    <w:p w:rsidR="008C574F" w:rsidRPr="00B421C2" w:rsidRDefault="008C574F" w:rsidP="00B51350">
      <w:pPr>
        <w:pStyle w:val="TerminalDisplayIndent1"/>
      </w:pPr>
      <w:r w:rsidRPr="00B421C2">
        <w:t>[PE2] mpls ldp</w:t>
      </w:r>
    </w:p>
    <w:p w:rsidR="008C574F" w:rsidRPr="00B421C2" w:rsidRDefault="008C574F" w:rsidP="00B51350">
      <w:pPr>
        <w:pStyle w:val="TerminalDisplayIndent1"/>
      </w:pPr>
      <w:r w:rsidRPr="00B421C2">
        <w:t>[PE2</w:t>
      </w:r>
      <w:r w:rsidR="005A52C1" w:rsidRPr="00B421C2">
        <w:t>-ldp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配置接口</w:t>
      </w:r>
      <w:r w:rsidR="00064113">
        <w:t>GigabitEthernet</w:t>
      </w:r>
      <w:r w:rsidR="009C0B77">
        <w:t>3/1</w:t>
      </w:r>
      <w:r w:rsidR="00064113">
        <w:t>/5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并使能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8C574F" w:rsidRPr="00B421C2" w:rsidRDefault="007F2FFE" w:rsidP="00B51350">
      <w:pPr>
        <w:pStyle w:val="TerminalDisplayIndent1"/>
      </w:pPr>
      <w:r w:rsidRPr="00B421C2">
        <w:t xml:space="preserve">[PE2] interface </w:t>
      </w:r>
      <w:r w:rsidR="00064113">
        <w:t xml:space="preserve">gigabitethernet </w:t>
      </w:r>
      <w:r w:rsidR="009C0B77">
        <w:t>3/1</w:t>
      </w:r>
      <w:r w:rsidR="00064113">
        <w:t>/5</w:t>
      </w:r>
    </w:p>
    <w:p w:rsidR="008C574F" w:rsidRPr="007530E2" w:rsidRDefault="008C574F" w:rsidP="00B51350">
      <w:pPr>
        <w:pStyle w:val="TerminalDisplayIndent1"/>
      </w:pPr>
      <w:r w:rsidRPr="007530E2">
        <w:t>[PE2-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ip addr</w:t>
      </w:r>
      <w:r w:rsidRPr="007530E2">
        <w:rPr>
          <w:rFonts w:hint="eastAsia"/>
        </w:rPr>
        <w:t>ess</w:t>
      </w:r>
      <w:r w:rsidRPr="007530E2">
        <w:t xml:space="preserve"> </w:t>
      </w:r>
      <w:r w:rsidRPr="007530E2">
        <w:rPr>
          <w:rFonts w:hint="eastAsia"/>
        </w:rPr>
        <w:t>9</w:t>
      </w:r>
      <w:r w:rsidRPr="007530E2">
        <w:t>.1.1.2 255.0.0.0</w:t>
      </w:r>
    </w:p>
    <w:p w:rsidR="008C574F" w:rsidRPr="007530E2" w:rsidRDefault="008C574F" w:rsidP="00B51350">
      <w:pPr>
        <w:pStyle w:val="TerminalDisplayIndent1"/>
      </w:pPr>
      <w:r w:rsidRPr="007530E2">
        <w:t>[PE2-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isis en</w:t>
      </w:r>
      <w:r w:rsidRPr="007530E2">
        <w:rPr>
          <w:rFonts w:hint="eastAsia"/>
        </w:rPr>
        <w:t>able</w:t>
      </w:r>
      <w:r w:rsidRPr="007530E2">
        <w:t xml:space="preserve"> 1</w:t>
      </w:r>
    </w:p>
    <w:p w:rsidR="008C574F" w:rsidRPr="007530E2" w:rsidRDefault="008C574F" w:rsidP="00B51350">
      <w:pPr>
        <w:pStyle w:val="TerminalDisplayIndent1"/>
      </w:pPr>
      <w:r w:rsidRPr="007530E2">
        <w:t>[PE2-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mpls</w:t>
      </w:r>
      <w:r w:rsidR="00EB4DF4" w:rsidRPr="00EB4DF4">
        <w:rPr>
          <w:rFonts w:hint="eastAsia"/>
        </w:rPr>
        <w:t xml:space="preserve"> </w:t>
      </w:r>
      <w:r w:rsidR="00EB4DF4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 ldp</w:t>
      </w:r>
      <w:r w:rsidR="00EB4DF4" w:rsidRPr="00EB4DF4">
        <w:rPr>
          <w:rFonts w:hint="eastAsia"/>
        </w:rPr>
        <w:t xml:space="preserve"> </w:t>
      </w:r>
      <w:r w:rsidR="00EB4DF4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创建</w:t>
      </w:r>
      <w:r w:rsidR="005F7DB5" w:rsidRPr="00B421C2">
        <w:rPr>
          <w:rFonts w:hint="eastAsia"/>
        </w:rPr>
        <w:t>Loopback0</w:t>
      </w:r>
      <w:r w:rsidR="005F7DB5" w:rsidRPr="007530E2">
        <w:rPr>
          <w:rFonts w:hint="eastAsia"/>
        </w:rPr>
        <w:t>接口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 xml:space="preserve">[PE2] interface </w:t>
      </w:r>
      <w:r w:rsidR="00424D3E" w:rsidRPr="00B421C2">
        <w:rPr>
          <w:rFonts w:hint="eastAsia"/>
        </w:rPr>
        <w:t>l</w:t>
      </w:r>
      <w:r w:rsidR="00966E9F" w:rsidRPr="00B421C2">
        <w:t>oop</w:t>
      </w:r>
      <w:r w:rsidR="00966E9F" w:rsidRPr="00B421C2">
        <w:rPr>
          <w:rFonts w:hint="eastAsia"/>
        </w:rPr>
        <w:t>back</w:t>
      </w:r>
      <w:r w:rsidR="00424D3E" w:rsidRPr="00B421C2">
        <w:rPr>
          <w:rFonts w:hint="eastAsia"/>
        </w:rPr>
        <w:t xml:space="preserve"> </w:t>
      </w:r>
      <w:r w:rsidR="00966E9F" w:rsidRPr="00B421C2">
        <w:rPr>
          <w:rFonts w:hint="eastAsia"/>
        </w:rPr>
        <w:t>0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966E9F" w:rsidRPr="00B421C2">
        <w:t>LoopBack</w:t>
      </w:r>
      <w:r w:rsidR="00966E9F" w:rsidRPr="00B421C2">
        <w:rPr>
          <w:rFonts w:hint="eastAsia"/>
        </w:rPr>
        <w:t>0</w:t>
      </w:r>
      <w:r w:rsidRPr="00B421C2">
        <w:t>] ip addr</w:t>
      </w:r>
      <w:r w:rsidRPr="00B421C2">
        <w:rPr>
          <w:rFonts w:hint="eastAsia"/>
        </w:rPr>
        <w:t>ess</w:t>
      </w:r>
      <w:r w:rsidRPr="00B421C2">
        <w:t xml:space="preserve"> </w:t>
      </w:r>
      <w:r w:rsidRPr="00B421C2">
        <w:rPr>
          <w:rFonts w:hint="eastAsia"/>
        </w:rPr>
        <w:t>5</w:t>
      </w:r>
      <w:r w:rsidRPr="00B421C2">
        <w:t>.</w:t>
      </w:r>
      <w:r w:rsidRPr="00B421C2">
        <w:rPr>
          <w:rFonts w:hint="eastAsia"/>
        </w:rPr>
        <w:t>5.5</w:t>
      </w:r>
      <w:r w:rsidRPr="00B421C2">
        <w:t>.9 32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966E9F" w:rsidRPr="00B421C2">
        <w:t>LoopBack</w:t>
      </w:r>
      <w:r w:rsidR="00966E9F" w:rsidRPr="00B421C2">
        <w:rPr>
          <w:rFonts w:hint="eastAsia"/>
        </w:rPr>
        <w:t>0</w:t>
      </w:r>
      <w:r w:rsidRPr="00B421C2">
        <w:t>] isis en</w:t>
      </w:r>
      <w:r w:rsidRPr="00B421C2">
        <w:rPr>
          <w:rFonts w:hint="eastAsia"/>
        </w:rPr>
        <w:t>able</w:t>
      </w:r>
      <w:r w:rsidRPr="00B421C2">
        <w:t xml:space="preserve"> 1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966E9F" w:rsidRPr="00B421C2">
        <w:t>LoopBack</w:t>
      </w:r>
      <w:r w:rsidR="00966E9F" w:rsidRPr="00B421C2">
        <w:rPr>
          <w:rFonts w:hint="eastAsia"/>
        </w:rPr>
        <w:t>0</w:t>
      </w:r>
      <w:r w:rsidRPr="00B421C2">
        <w:t>]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创建一个</w:t>
      </w:r>
      <w:r w:rsidRPr="00B421C2">
        <w:rPr>
          <w:rFonts w:hint="eastAsia"/>
        </w:rPr>
        <w:t>VPN</w:t>
      </w:r>
      <w:r w:rsidRPr="007530E2">
        <w:rPr>
          <w:rFonts w:hint="eastAsia"/>
        </w:rPr>
        <w:t>实例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名为</w:t>
      </w:r>
      <w:r w:rsidRPr="00B421C2">
        <w:rPr>
          <w:rFonts w:hint="eastAsia"/>
        </w:rPr>
        <w:t>vpn1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RD</w:t>
      </w:r>
      <w:r w:rsidRPr="007530E2">
        <w:rPr>
          <w:rFonts w:hint="eastAsia"/>
        </w:rPr>
        <w:t>和</w:t>
      </w:r>
      <w:r w:rsidR="00BA1455">
        <w:rPr>
          <w:rFonts w:hint="eastAsia"/>
        </w:rPr>
        <w:t>Route Target</w:t>
      </w:r>
      <w:r w:rsidRPr="007530E2">
        <w:rPr>
          <w:rFonts w:hint="eastAsia"/>
        </w:rPr>
        <w:t>属性。</w:t>
      </w:r>
    </w:p>
    <w:p w:rsidR="008C574F" w:rsidRPr="00B421C2" w:rsidRDefault="008C574F" w:rsidP="00B51350">
      <w:pPr>
        <w:pStyle w:val="TerminalDisplayIndent1"/>
      </w:pPr>
      <w:r w:rsidRPr="00B421C2">
        <w:t>[PE2] ip vp</w:t>
      </w:r>
      <w:r w:rsidRPr="00B421C2">
        <w:rPr>
          <w:rFonts w:hint="eastAsia"/>
        </w:rPr>
        <w:t>n-instance</w:t>
      </w:r>
      <w:r w:rsidRPr="00B421C2">
        <w:t xml:space="preserve"> v</w:t>
      </w:r>
      <w:r w:rsidRPr="00B421C2">
        <w:rPr>
          <w:rFonts w:hint="eastAsia"/>
        </w:rPr>
        <w:t>pn</w:t>
      </w:r>
      <w:r w:rsidRPr="00B421C2">
        <w:t>1</w:t>
      </w:r>
    </w:p>
    <w:p w:rsidR="008C574F" w:rsidRPr="00B421C2" w:rsidRDefault="008C574F" w:rsidP="00B51350">
      <w:pPr>
        <w:pStyle w:val="TerminalDisplayIndent1"/>
      </w:pPr>
      <w:r w:rsidRPr="00B421C2">
        <w:t>[PE2-vpn-instance-v</w:t>
      </w:r>
      <w:r w:rsidRPr="00B421C2">
        <w:rPr>
          <w:rFonts w:hint="eastAsia"/>
        </w:rPr>
        <w:t>pn</w:t>
      </w:r>
      <w:r w:rsidRPr="00B421C2">
        <w:t>1] route-distinguisher 1</w:t>
      </w:r>
      <w:r w:rsidRPr="00B421C2">
        <w:rPr>
          <w:rFonts w:hint="eastAsia"/>
        </w:rPr>
        <w:t>2</w:t>
      </w:r>
      <w:r w:rsidRPr="00B421C2">
        <w:t>:1</w:t>
      </w:r>
      <w:r w:rsidRPr="00B421C2">
        <w:rPr>
          <w:rFonts w:hint="eastAsia"/>
        </w:rPr>
        <w:t>2</w:t>
      </w:r>
    </w:p>
    <w:p w:rsidR="008C574F" w:rsidRPr="00B421C2" w:rsidRDefault="008C574F" w:rsidP="00B51350">
      <w:pPr>
        <w:pStyle w:val="TerminalDisplayIndent1"/>
      </w:pPr>
      <w:r w:rsidRPr="00B421C2">
        <w:t>[PE2-vpn-instance-v</w:t>
      </w:r>
      <w:r w:rsidRPr="00B421C2">
        <w:rPr>
          <w:rFonts w:hint="eastAsia"/>
        </w:rPr>
        <w:t>pn</w:t>
      </w:r>
      <w:r w:rsidRPr="00B421C2">
        <w:t>1] vpn-target 1:1 2:2 3:3 import-extcommunity</w:t>
      </w:r>
    </w:p>
    <w:p w:rsidR="008C574F" w:rsidRPr="00B421C2" w:rsidRDefault="008C574F" w:rsidP="00B51350">
      <w:pPr>
        <w:pStyle w:val="TerminalDisplayIndent1"/>
      </w:pPr>
      <w:r w:rsidRPr="00B421C2">
        <w:t>[PE2-vpn-instance-v</w:t>
      </w:r>
      <w:r w:rsidRPr="00B421C2">
        <w:rPr>
          <w:rFonts w:hint="eastAsia"/>
        </w:rPr>
        <w:t>pn</w:t>
      </w:r>
      <w:r w:rsidRPr="00B421C2">
        <w:t>1] vpn-target 3:3 export-extcommunity</w:t>
      </w:r>
    </w:p>
    <w:p w:rsidR="008C574F" w:rsidRPr="00B421C2" w:rsidRDefault="008C574F" w:rsidP="00B51350">
      <w:pPr>
        <w:pStyle w:val="TerminalDisplayIndent1"/>
      </w:pPr>
      <w:r w:rsidRPr="00B421C2">
        <w:lastRenderedPageBreak/>
        <w:t>[PE2-vpn-instance-v</w:t>
      </w:r>
      <w:r w:rsidRPr="00B421C2">
        <w:rPr>
          <w:rFonts w:hint="eastAsia"/>
        </w:rPr>
        <w:t>pn</w:t>
      </w:r>
      <w:r w:rsidRPr="00B421C2">
        <w:t>1]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将连接</w:t>
      </w:r>
      <w:r w:rsidRPr="00B421C2">
        <w:rPr>
          <w:rFonts w:hint="eastAsia"/>
        </w:rPr>
        <w:t>CE</w:t>
      </w:r>
      <w:r w:rsidR="004D1B98" w:rsidRPr="00B421C2">
        <w:rPr>
          <w:rFonts w:hint="eastAsia"/>
        </w:rPr>
        <w:t xml:space="preserve"> </w:t>
      </w:r>
      <w:r w:rsidRPr="00B421C2">
        <w:rPr>
          <w:rFonts w:hint="eastAsia"/>
        </w:rPr>
        <w:t>1</w:t>
      </w:r>
      <w:r w:rsidRPr="007530E2">
        <w:rPr>
          <w:rFonts w:hint="eastAsia"/>
        </w:rPr>
        <w:t>的接口绑定到创建的</w:t>
      </w:r>
      <w:r w:rsidRPr="00B421C2">
        <w:rPr>
          <w:rFonts w:hint="eastAsia"/>
        </w:rPr>
        <w:t>VPN</w:t>
      </w:r>
      <w:r w:rsidRPr="007530E2">
        <w:rPr>
          <w:rFonts w:hint="eastAsia"/>
        </w:rPr>
        <w:t>实例。</w:t>
      </w:r>
    </w:p>
    <w:p w:rsidR="00424D3E" w:rsidRPr="00B421C2" w:rsidRDefault="00424D3E" w:rsidP="00B51350">
      <w:pPr>
        <w:pStyle w:val="TerminalDisplayIndent1"/>
      </w:pPr>
      <w:r w:rsidRPr="00B421C2">
        <w:t>[PE2</w:t>
      </w:r>
      <w:r w:rsidRPr="00B421C2">
        <w:rPr>
          <w:rFonts w:hint="eastAsia"/>
        </w:rPr>
        <w:t xml:space="preserve">] 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8C574F" w:rsidRPr="007530E2" w:rsidRDefault="008C574F" w:rsidP="00B51350">
      <w:pPr>
        <w:pStyle w:val="TerminalDisplayIndent1"/>
      </w:pPr>
      <w:r w:rsidRPr="007530E2">
        <w:t>[PE2-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 ip bind</w:t>
      </w:r>
      <w:r w:rsidRPr="007530E2">
        <w:rPr>
          <w:rFonts w:hint="eastAsia"/>
        </w:rPr>
        <w:t>ing</w:t>
      </w:r>
      <w:r w:rsidRPr="007530E2">
        <w:t xml:space="preserve"> vp</w:t>
      </w:r>
      <w:r w:rsidRPr="007530E2">
        <w:rPr>
          <w:rFonts w:hint="eastAsia"/>
        </w:rPr>
        <w:t>n-instance</w:t>
      </w:r>
      <w:r w:rsidRPr="007530E2">
        <w:t xml:space="preserve"> v</w:t>
      </w:r>
      <w:r w:rsidRPr="007530E2">
        <w:rPr>
          <w:rFonts w:hint="eastAsia"/>
        </w:rPr>
        <w:t>pn</w:t>
      </w:r>
      <w:r w:rsidRPr="007530E2">
        <w:t>1</w:t>
      </w:r>
    </w:p>
    <w:p w:rsidR="008C574F" w:rsidRPr="007530E2" w:rsidRDefault="008C574F" w:rsidP="00B51350">
      <w:pPr>
        <w:pStyle w:val="TerminalDisplayIndent1"/>
      </w:pPr>
      <w:r w:rsidRPr="007530E2">
        <w:t>[PE2-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 ip addr</w:t>
      </w:r>
      <w:r w:rsidRPr="007530E2">
        <w:rPr>
          <w:rFonts w:hint="eastAsia"/>
        </w:rPr>
        <w:t>ess</w:t>
      </w:r>
      <w:r w:rsidRPr="007530E2">
        <w:t xml:space="preserve"> </w:t>
      </w:r>
      <w:r w:rsidRPr="007530E2">
        <w:rPr>
          <w:rFonts w:hint="eastAsia"/>
        </w:rPr>
        <w:t>2</w:t>
      </w:r>
      <w:r w:rsidRPr="007530E2">
        <w:t>0.0.0.1 8</w:t>
      </w:r>
    </w:p>
    <w:p w:rsidR="008C574F" w:rsidRPr="007530E2" w:rsidRDefault="008C574F" w:rsidP="00B51350">
      <w:pPr>
        <w:pStyle w:val="TerminalDisplayIndent1"/>
      </w:pPr>
      <w:r w:rsidRPr="007530E2">
        <w:t>[PE2-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 quit</w:t>
      </w:r>
    </w:p>
    <w:p w:rsidR="008C574F" w:rsidRPr="007530E2" w:rsidRDefault="008C574F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在</w:t>
      </w:r>
      <w:r w:rsidRPr="007530E2">
        <w:rPr>
          <w:rFonts w:hint="eastAsia"/>
          <w:lang w:eastAsia="zh-CN"/>
        </w:rPr>
        <w:t>PE</w:t>
      </w:r>
      <w:r w:rsidR="004D1B98">
        <w:rPr>
          <w:rFonts w:hint="eastAsia"/>
          <w:lang w:eastAsia="zh-CN"/>
        </w:rPr>
        <w:t xml:space="preserve"> </w:t>
      </w:r>
      <w:r w:rsidRPr="007530E2">
        <w:rPr>
          <w:rFonts w:hint="eastAsia"/>
          <w:lang w:eastAsia="zh-CN"/>
        </w:rPr>
        <w:t>2</w:t>
      </w:r>
      <w:r w:rsidRPr="007530E2">
        <w:rPr>
          <w:rFonts w:hint="eastAsia"/>
          <w:lang w:eastAsia="zh-CN"/>
        </w:rPr>
        <w:t>上运行</w:t>
      </w:r>
      <w:r w:rsidRPr="007530E2">
        <w:rPr>
          <w:rFonts w:hint="eastAsia"/>
          <w:lang w:eastAsia="zh-CN"/>
        </w:rPr>
        <w:t>BGP</w:t>
      </w:r>
      <w:r w:rsidRPr="007530E2">
        <w:rPr>
          <w:rFonts w:hint="eastAsia"/>
          <w:lang w:eastAsia="zh-CN"/>
        </w:rPr>
        <w:t>。</w:t>
      </w:r>
    </w:p>
    <w:p w:rsidR="008C574F" w:rsidRPr="007530E2" w:rsidRDefault="008C574F" w:rsidP="00B51350">
      <w:pPr>
        <w:pStyle w:val="TerminalDisplayIndent1"/>
      </w:pPr>
      <w:r w:rsidRPr="007530E2">
        <w:t xml:space="preserve">[PE2] </w:t>
      </w:r>
      <w:r w:rsidRPr="007530E2">
        <w:rPr>
          <w:rFonts w:hint="eastAsia"/>
        </w:rPr>
        <w:t>bgp</w:t>
      </w:r>
      <w:r w:rsidRPr="007530E2">
        <w:t xml:space="preserve"> </w:t>
      </w:r>
      <w:r w:rsidRPr="007530E2">
        <w:rPr>
          <w:rFonts w:hint="eastAsia"/>
        </w:rPr>
        <w:t>6</w:t>
      </w:r>
      <w:r w:rsidRPr="007530E2">
        <w:t>00</w:t>
      </w:r>
    </w:p>
    <w:p w:rsidR="008C574F" w:rsidRPr="007530E2" w:rsidRDefault="008C574F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配置</w:t>
      </w:r>
      <w:r w:rsidRPr="007530E2">
        <w:rPr>
          <w:rFonts w:hint="eastAsia"/>
          <w:lang w:eastAsia="zh-CN"/>
        </w:rPr>
        <w:t>IBGP</w:t>
      </w:r>
      <w:r w:rsidRPr="007530E2">
        <w:rPr>
          <w:rFonts w:hint="eastAsia"/>
          <w:lang w:eastAsia="zh-CN"/>
        </w:rPr>
        <w:t>对等体</w:t>
      </w:r>
      <w:r w:rsidRPr="007530E2">
        <w:rPr>
          <w:rFonts w:hint="eastAsia"/>
          <w:lang w:eastAsia="zh-CN"/>
        </w:rPr>
        <w:t>4.4.4.9</w:t>
      </w:r>
      <w:r w:rsidRPr="007530E2">
        <w:rPr>
          <w:rFonts w:hint="eastAsia"/>
          <w:lang w:eastAsia="zh-CN"/>
        </w:rPr>
        <w:t>为</w:t>
      </w:r>
      <w:r w:rsidRPr="007530E2">
        <w:rPr>
          <w:rFonts w:hint="eastAsia"/>
          <w:lang w:eastAsia="zh-CN"/>
        </w:rPr>
        <w:t>VPNv4</w:t>
      </w:r>
      <w:r w:rsidRPr="007530E2">
        <w:rPr>
          <w:rFonts w:hint="eastAsia"/>
          <w:lang w:eastAsia="zh-CN"/>
        </w:rPr>
        <w:t>对等体。</w:t>
      </w:r>
    </w:p>
    <w:p w:rsidR="008C574F" w:rsidRPr="007530E2" w:rsidRDefault="008C574F" w:rsidP="00B51350">
      <w:pPr>
        <w:pStyle w:val="TerminalDisplayIndent1"/>
      </w:pPr>
      <w:r w:rsidRPr="007530E2">
        <w:t>[PE2-</w:t>
      </w:r>
      <w:r w:rsidR="00F07E7A">
        <w:t>bgp-default</w:t>
      </w:r>
      <w:r w:rsidRPr="007530E2">
        <w:t xml:space="preserve">] peer </w:t>
      </w:r>
      <w:r w:rsidRPr="007530E2">
        <w:rPr>
          <w:rFonts w:hint="eastAsia"/>
        </w:rPr>
        <w:t>4.4.4</w:t>
      </w:r>
      <w:r w:rsidRPr="007530E2">
        <w:t xml:space="preserve">.9 as-number </w:t>
      </w:r>
      <w:r w:rsidR="00ED2EDB" w:rsidRPr="007530E2">
        <w:rPr>
          <w:rFonts w:hint="eastAsia"/>
        </w:rPr>
        <w:t>6</w:t>
      </w:r>
      <w:r w:rsidR="00ED2EDB" w:rsidRPr="007530E2">
        <w:t>00</w:t>
      </w:r>
    </w:p>
    <w:p w:rsidR="008C574F" w:rsidRPr="007530E2" w:rsidRDefault="008C574F" w:rsidP="00B51350">
      <w:pPr>
        <w:pStyle w:val="TerminalDisplayIndent1"/>
      </w:pPr>
      <w:r w:rsidRPr="007530E2">
        <w:t>[PE2-</w:t>
      </w:r>
      <w:r w:rsidR="00F07E7A">
        <w:t>bgp-default</w:t>
      </w:r>
      <w:r w:rsidRPr="007530E2">
        <w:t xml:space="preserve">] peer </w:t>
      </w:r>
      <w:r w:rsidRPr="007530E2">
        <w:rPr>
          <w:rFonts w:hint="eastAsia"/>
        </w:rPr>
        <w:t>4.4.4</w:t>
      </w:r>
      <w:r w:rsidRPr="007530E2">
        <w:t xml:space="preserve">.9 connect-interface </w:t>
      </w:r>
      <w:r w:rsidR="006425F7" w:rsidRPr="007530E2">
        <w:rPr>
          <w:rFonts w:hint="eastAsia"/>
        </w:rPr>
        <w:t>l</w:t>
      </w:r>
      <w:r w:rsidRPr="007530E2">
        <w:t>oop</w:t>
      </w:r>
      <w:r w:rsidR="006425F7" w:rsidRPr="007530E2">
        <w:rPr>
          <w:rFonts w:hint="eastAsia"/>
        </w:rPr>
        <w:t>b</w:t>
      </w:r>
      <w:r w:rsidRPr="007530E2">
        <w:t>ack</w:t>
      </w:r>
      <w:r w:rsidR="006425F7" w:rsidRPr="007530E2">
        <w:rPr>
          <w:rFonts w:hint="eastAsia"/>
        </w:rPr>
        <w:t xml:space="preserve"> </w:t>
      </w:r>
      <w:r w:rsidR="00966E9F" w:rsidRPr="007530E2">
        <w:rPr>
          <w:rFonts w:hint="eastAsia"/>
        </w:rPr>
        <w:t>0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 xml:space="preserve">] </w:t>
      </w:r>
      <w:r w:rsidR="004F262E" w:rsidRPr="00B421C2">
        <w:t>address-family vpnv4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 xml:space="preserve">] peer </w:t>
      </w:r>
      <w:r w:rsidRPr="00B421C2">
        <w:rPr>
          <w:rFonts w:hint="eastAsia"/>
        </w:rPr>
        <w:t>4.4.4</w:t>
      </w:r>
      <w:r w:rsidRPr="00B421C2">
        <w:t>.9 enable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>]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将直连路由引入</w:t>
      </w:r>
      <w:r w:rsidR="004D1B98" w:rsidRPr="00B421C2">
        <w:rPr>
          <w:rFonts w:hint="eastAsia"/>
        </w:rPr>
        <w:t>vpn1</w:t>
      </w:r>
      <w:r w:rsidRPr="007530E2">
        <w:rPr>
          <w:rFonts w:hint="eastAsia"/>
        </w:rPr>
        <w:t>的</w:t>
      </w:r>
      <w:r w:rsidRPr="00B421C2">
        <w:rPr>
          <w:rFonts w:hint="eastAsia"/>
        </w:rPr>
        <w:t>VPN</w:t>
      </w:r>
      <w:r w:rsidRPr="007530E2">
        <w:rPr>
          <w:rFonts w:hint="eastAsia"/>
        </w:rPr>
        <w:t>路由表。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 xml:space="preserve">] </w:t>
      </w:r>
      <w:r w:rsidR="000F3DFE" w:rsidRPr="00B421C2">
        <w:t>ip vpn-instance vpn</w:t>
      </w:r>
      <w:r w:rsidRPr="00B421C2">
        <w:t>1</w:t>
      </w:r>
    </w:p>
    <w:p w:rsidR="00CB68FD" w:rsidRPr="0025445D" w:rsidRDefault="00CB68FD" w:rsidP="00B51350">
      <w:pPr>
        <w:pStyle w:val="TerminalDisplayIndent1"/>
      </w:pPr>
      <w:r w:rsidRPr="007530E2">
        <w:t>[PE</w:t>
      </w:r>
      <w:r>
        <w:rPr>
          <w:rFonts w:hint="eastAsia"/>
        </w:rPr>
        <w:t>2</w:t>
      </w:r>
      <w:r w:rsidRPr="007530E2">
        <w:t>-</w:t>
      </w:r>
      <w:r w:rsidR="00F07E7A">
        <w:t>bgp-default</w:t>
      </w:r>
      <w:r>
        <w:t>-vpn</w:t>
      </w:r>
      <w:r>
        <w:rPr>
          <w:rFonts w:hint="eastAsia"/>
        </w:rPr>
        <w:t>1</w:t>
      </w:r>
      <w:r w:rsidRPr="007530E2">
        <w:t xml:space="preserve">]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</w:t>
      </w:r>
      <w:r w:rsidR="006139B1">
        <w:rPr>
          <w:rFonts w:hint="eastAsia"/>
        </w:rPr>
        <w:t>unicast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F07E7A" w:rsidRPr="00B421C2">
        <w:rPr>
          <w:rFonts w:hint="eastAsia"/>
        </w:rPr>
        <w:t>bgp-default</w:t>
      </w:r>
      <w:r w:rsidR="00B074EF" w:rsidRPr="00B421C2">
        <w:rPr>
          <w:rFonts w:hint="eastAsia"/>
        </w:rPr>
        <w:t>-ipv4-vpn</w:t>
      </w:r>
      <w:r w:rsidRPr="00B421C2">
        <w:t xml:space="preserve">1] import-route </w:t>
      </w:r>
      <w:r w:rsidRPr="00B421C2">
        <w:rPr>
          <w:rFonts w:hint="eastAsia"/>
        </w:rPr>
        <w:t>direct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F07E7A" w:rsidRPr="00B421C2">
        <w:rPr>
          <w:rFonts w:hint="eastAsia"/>
        </w:rPr>
        <w:t>bgp-default</w:t>
      </w:r>
      <w:r w:rsidR="00B074EF" w:rsidRPr="00B421C2">
        <w:rPr>
          <w:rFonts w:hint="eastAsia"/>
        </w:rPr>
        <w:t>-ipv4-vpn</w:t>
      </w:r>
      <w:r w:rsidRPr="00B421C2">
        <w:t>1] quit</w:t>
      </w:r>
    </w:p>
    <w:p w:rsidR="00EC4437" w:rsidRPr="00B421C2" w:rsidRDefault="00EC4437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-vpn1] quit</w:t>
      </w:r>
    </w:p>
    <w:p w:rsidR="00A700D3" w:rsidRPr="00B421C2" w:rsidRDefault="00A700D3" w:rsidP="00B51350">
      <w:pPr>
        <w:pStyle w:val="TerminalDisplayIndent1"/>
      </w:pPr>
      <w:r w:rsidRPr="00B421C2">
        <w:t>[PE2-</w:t>
      </w:r>
      <w:r w:rsidR="00F07E7A" w:rsidRPr="00B421C2">
        <w:rPr>
          <w:rFonts w:hint="eastAsia"/>
        </w:rPr>
        <w:t>bgp-default</w:t>
      </w:r>
      <w:r w:rsidRPr="00B421C2">
        <w:t>] quit</w:t>
      </w:r>
    </w:p>
    <w:p w:rsidR="007D7DD4" w:rsidRDefault="00321B56" w:rsidP="00DD64CA">
      <w:pPr>
        <w:pStyle w:val="4"/>
      </w:pPr>
      <w:r>
        <w:rPr>
          <w:rFonts w:hint="eastAsia"/>
        </w:rPr>
        <w:t>验证</w:t>
      </w:r>
      <w:r w:rsidR="002E378F">
        <w:rPr>
          <w:rFonts w:hint="eastAsia"/>
        </w:rPr>
        <w:t>配置</w:t>
      </w:r>
    </w:p>
    <w:p w:rsidR="008C574F" w:rsidRDefault="00882E94" w:rsidP="00DD64CA">
      <w:r>
        <w:rPr>
          <w:rFonts w:hint="eastAsia"/>
        </w:rPr>
        <w:t xml:space="preserve"># </w:t>
      </w:r>
      <w:r w:rsidR="008C574F" w:rsidRPr="007530E2">
        <w:rPr>
          <w:rFonts w:hint="eastAsia"/>
        </w:rPr>
        <w:t>配置完成后，</w:t>
      </w:r>
      <w:r>
        <w:rPr>
          <w:rFonts w:hint="eastAsia"/>
        </w:rPr>
        <w:t>PE 1</w:t>
      </w:r>
      <w:r>
        <w:rPr>
          <w:rFonts w:hint="eastAsia"/>
        </w:rPr>
        <w:t>和</w:t>
      </w:r>
      <w:r w:rsidR="008C574F" w:rsidRPr="007530E2">
        <w:rPr>
          <w:rFonts w:hint="eastAsia"/>
        </w:rPr>
        <w:t>PE</w:t>
      </w:r>
      <w:r w:rsidR="004D1B98">
        <w:rPr>
          <w:rFonts w:hint="eastAsia"/>
        </w:rPr>
        <w:t xml:space="preserve"> </w:t>
      </w:r>
      <w:r w:rsidR="008C574F" w:rsidRPr="007530E2">
        <w:rPr>
          <w:rFonts w:hint="eastAsia"/>
        </w:rPr>
        <w:t>2</w:t>
      </w:r>
      <w:r w:rsidR="008C574F" w:rsidRPr="007530E2">
        <w:rPr>
          <w:rFonts w:hint="eastAsia"/>
        </w:rPr>
        <w:t>上</w:t>
      </w:r>
      <w:r>
        <w:rPr>
          <w:rFonts w:hint="eastAsia"/>
        </w:rPr>
        <w:t>连接</w:t>
      </w:r>
      <w:r>
        <w:rPr>
          <w:rFonts w:hint="eastAsia"/>
        </w:rPr>
        <w:t>CE</w:t>
      </w:r>
      <w:r>
        <w:rPr>
          <w:rFonts w:hint="eastAsia"/>
        </w:rPr>
        <w:t>的接口</w:t>
      </w:r>
      <w:r w:rsidR="00064113">
        <w:t>GigabitEthernet</w:t>
      </w:r>
      <w:r w:rsidR="009C0B77">
        <w:t>3/1</w:t>
      </w:r>
      <w:r w:rsidR="00064113">
        <w:t>/1</w:t>
      </w:r>
      <w:r>
        <w:rPr>
          <w:rFonts w:hint="eastAsia"/>
        </w:rPr>
        <w:t>之间可以互相</w:t>
      </w:r>
      <w:r w:rsidR="008C574F" w:rsidRPr="007530E2">
        <w:rPr>
          <w:rFonts w:hint="eastAsia"/>
        </w:rPr>
        <w:t>Ping</w:t>
      </w:r>
      <w:r w:rsidR="008C574F" w:rsidRPr="007530E2">
        <w:rPr>
          <w:rFonts w:hint="eastAsia"/>
        </w:rPr>
        <w:t>通</w:t>
      </w:r>
      <w:r w:rsidR="00FD4268">
        <w:rPr>
          <w:rFonts w:hint="eastAsia"/>
        </w:rPr>
        <w:t>。</w:t>
      </w:r>
      <w:r>
        <w:rPr>
          <w:rFonts w:hint="eastAsia"/>
        </w:rPr>
        <w:t>以</w:t>
      </w:r>
      <w:r>
        <w:rPr>
          <w:rFonts w:hint="eastAsia"/>
        </w:rPr>
        <w:t>PE 1</w:t>
      </w:r>
      <w:r>
        <w:rPr>
          <w:rFonts w:hint="eastAsia"/>
        </w:rPr>
        <w:t>为例：</w:t>
      </w:r>
    </w:p>
    <w:p w:rsidR="00B70F10" w:rsidRDefault="00882E94" w:rsidP="00DD64CA">
      <w:pPr>
        <w:pStyle w:val="TerminalDisplay"/>
      </w:pPr>
      <w:r>
        <w:rPr>
          <w:rFonts w:hint="eastAsia"/>
        </w:rPr>
        <w:t xml:space="preserve">[PE1] </w:t>
      </w:r>
      <w:r w:rsidR="009407BA" w:rsidRPr="009407BA">
        <w:t>ping -a 30.0.0.1 -vpn-instance vpn1 20.0.0.1</w:t>
      </w:r>
    </w:p>
    <w:p w:rsidR="009407BA" w:rsidRDefault="00BB5175" w:rsidP="00DD64CA">
      <w:pPr>
        <w:pStyle w:val="TerminalDisplay"/>
      </w:pPr>
      <w:r>
        <w:t>P</w:t>
      </w:r>
      <w:r>
        <w:rPr>
          <w:rFonts w:hint="eastAsia"/>
        </w:rPr>
        <w:t>ing</w:t>
      </w:r>
      <w:r>
        <w:t xml:space="preserve"> </w:t>
      </w:r>
      <w:r w:rsidR="009407BA">
        <w:t>20.0.0.1 (20.0.0.1)</w:t>
      </w:r>
      <w:r w:rsidR="00361D83">
        <w:rPr>
          <w:rFonts w:hint="eastAsia"/>
        </w:rPr>
        <w:t xml:space="preserve"> from 30.0.0.1</w:t>
      </w:r>
      <w:r w:rsidR="009407BA">
        <w:t>: 56 data bytes</w:t>
      </w:r>
      <w:r w:rsidRPr="00BB5175">
        <w:t>, press CTRL_C to break</w:t>
      </w:r>
    </w:p>
    <w:p w:rsidR="009407BA" w:rsidRDefault="009407BA" w:rsidP="00DD64CA">
      <w:pPr>
        <w:pStyle w:val="TerminalDisplay"/>
      </w:pPr>
      <w:r>
        <w:t>56 bytes from 20.0.0.1: icmp_seq=0 ttl=255 time=</w:t>
      </w:r>
      <w:r w:rsidR="00E61EE8" w:rsidRPr="00E61EE8">
        <w:t>1.208 ms</w:t>
      </w:r>
    </w:p>
    <w:p w:rsidR="009407BA" w:rsidRDefault="009407BA" w:rsidP="00DD64CA">
      <w:pPr>
        <w:pStyle w:val="TerminalDisplay"/>
      </w:pPr>
      <w:r>
        <w:t xml:space="preserve">56 bytes from 20.0.0.1: icmp_seq=1 ttl=255 </w:t>
      </w:r>
      <w:r w:rsidR="00E61EE8" w:rsidRPr="00E61EE8">
        <w:t>time=0.867 ms</w:t>
      </w:r>
    </w:p>
    <w:p w:rsidR="009407BA" w:rsidRDefault="009407BA" w:rsidP="00DD64CA">
      <w:pPr>
        <w:pStyle w:val="TerminalDisplay"/>
      </w:pPr>
      <w:r>
        <w:t xml:space="preserve">56 bytes from 20.0.0.1: icmp_seq=2 ttl=255 </w:t>
      </w:r>
      <w:r w:rsidR="00E61EE8" w:rsidRPr="00E61EE8">
        <w:t>time=0.551 ms</w:t>
      </w:r>
    </w:p>
    <w:p w:rsidR="009407BA" w:rsidRDefault="009407BA" w:rsidP="00DD64CA">
      <w:pPr>
        <w:pStyle w:val="TerminalDisplay"/>
      </w:pPr>
      <w:r>
        <w:t xml:space="preserve">56 bytes from 20.0.0.1: icmp_seq=3 ttl=255 </w:t>
      </w:r>
      <w:r w:rsidR="00E61EE8" w:rsidRPr="00E61EE8">
        <w:t>time=0.566 ms</w:t>
      </w:r>
    </w:p>
    <w:p w:rsidR="009407BA" w:rsidRDefault="009407BA" w:rsidP="00DD64CA">
      <w:pPr>
        <w:pStyle w:val="TerminalDisplay"/>
      </w:pPr>
      <w:r>
        <w:t xml:space="preserve">56 bytes from 20.0.0.1: icmp_seq=4 ttl=255 </w:t>
      </w:r>
      <w:r w:rsidR="00E61EE8" w:rsidRPr="00E61EE8">
        <w:t>time=0.570 ms</w:t>
      </w:r>
    </w:p>
    <w:p w:rsidR="009407BA" w:rsidRDefault="009407BA" w:rsidP="00DD64CA">
      <w:pPr>
        <w:pStyle w:val="TerminalDisplay"/>
      </w:pPr>
    </w:p>
    <w:p w:rsidR="009407BA" w:rsidRDefault="009407BA" w:rsidP="00DD64CA">
      <w:pPr>
        <w:pStyle w:val="TerminalDisplay"/>
      </w:pPr>
      <w:r>
        <w:t xml:space="preserve">--- </w:t>
      </w:r>
      <w:r w:rsidR="00BB5175" w:rsidRPr="00BB5175">
        <w:t xml:space="preserve">Ping statistics for </w:t>
      </w:r>
      <w:r>
        <w:t>20.0.0.1 ---</w:t>
      </w:r>
    </w:p>
    <w:p w:rsidR="009407BA" w:rsidRDefault="009407BA" w:rsidP="00DD64CA">
      <w:pPr>
        <w:pStyle w:val="TerminalDisplay"/>
      </w:pPr>
      <w:r>
        <w:t>5 packet(s) transmitted, 5 packet(s) received, 0.0% packet loss</w:t>
      </w:r>
    </w:p>
    <w:p w:rsidR="00B70F10" w:rsidRDefault="00E61EE8" w:rsidP="00DD64CA">
      <w:pPr>
        <w:pStyle w:val="TerminalDisplay"/>
      </w:pPr>
      <w:r w:rsidRPr="00E61EE8">
        <w:t>round-trip min/avg/max/std-dev = 0.551/0.752/1.208/0.257 ms</w:t>
      </w:r>
    </w:p>
    <w:p w:rsidR="007D7DD4" w:rsidRDefault="008C574F" w:rsidP="00DD64CA">
      <w:pPr>
        <w:pStyle w:val="3"/>
      </w:pPr>
      <w:bookmarkStart w:id="1743" w:name="_Toc59327477"/>
      <w:bookmarkStart w:id="1744" w:name="_Toc45105998"/>
      <w:r w:rsidRPr="007530E2">
        <w:rPr>
          <w:rFonts w:hint="eastAsia"/>
        </w:rPr>
        <w:t>配置跨域</w:t>
      </w:r>
      <w:r w:rsidRPr="007530E2">
        <w:rPr>
          <w:rFonts w:hint="eastAsia"/>
        </w:rPr>
        <w:t>VPN-OptionC</w:t>
      </w:r>
      <w:r w:rsidRPr="007530E2">
        <w:rPr>
          <w:rFonts w:hint="eastAsia"/>
        </w:rPr>
        <w:t>方式示例</w:t>
      </w:r>
      <w:bookmarkEnd w:id="1743"/>
      <w:r w:rsidR="00174D20">
        <w:rPr>
          <w:rFonts w:hint="eastAsia"/>
        </w:rPr>
        <w:t>（方式一）</w:t>
      </w:r>
      <w:bookmarkEnd w:id="1744"/>
    </w:p>
    <w:bookmarkEnd w:id="1735"/>
    <w:p w:rsidR="007D7DD4" w:rsidRDefault="008C574F" w:rsidP="00DD64CA">
      <w:pPr>
        <w:pStyle w:val="4"/>
      </w:pPr>
      <w:r w:rsidRPr="007530E2">
        <w:rPr>
          <w:rFonts w:hint="eastAsia"/>
        </w:rPr>
        <w:t>组网需求</w:t>
      </w:r>
    </w:p>
    <w:p w:rsidR="008C574F" w:rsidRPr="007530E2" w:rsidRDefault="008C574F" w:rsidP="00DD64CA">
      <w:pPr>
        <w:pStyle w:val="ItemList"/>
      </w:pPr>
      <w:r w:rsidRPr="007530E2">
        <w:rPr>
          <w:rFonts w:hint="eastAsia"/>
        </w:rPr>
        <w:t>Site</w:t>
      </w:r>
      <w:r w:rsidR="003044BD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Site</w:t>
      </w:r>
      <w:r w:rsidR="003044BD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属于同一个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，</w:t>
      </w:r>
      <w:r w:rsidRPr="007530E2">
        <w:rPr>
          <w:rFonts w:hint="eastAsia"/>
        </w:rPr>
        <w:t>Site</w:t>
      </w:r>
      <w:r w:rsidR="003044BD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通过</w:t>
      </w:r>
      <w:r w:rsidRPr="007530E2">
        <w:rPr>
          <w:rFonts w:hint="eastAsia"/>
        </w:rPr>
        <w:t>AS 100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PE</w:t>
      </w:r>
      <w:r w:rsidR="003044BD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接入，</w:t>
      </w:r>
      <w:r w:rsidRPr="007530E2">
        <w:rPr>
          <w:rFonts w:hint="eastAsia"/>
        </w:rPr>
        <w:t>Site</w:t>
      </w:r>
      <w:r w:rsidR="003044BD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通过</w:t>
      </w:r>
      <w:r w:rsidRPr="007530E2">
        <w:rPr>
          <w:rFonts w:hint="eastAsia"/>
        </w:rPr>
        <w:t>AS 600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PE</w:t>
      </w:r>
      <w:r w:rsidR="003044BD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接入；</w:t>
      </w:r>
    </w:p>
    <w:p w:rsidR="008C574F" w:rsidRPr="00B421C2" w:rsidRDefault="008C574F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同一自治系统内的</w:t>
      </w:r>
      <w:r w:rsidRPr="00B421C2">
        <w:rPr>
          <w:rFonts w:hint="eastAsia"/>
          <w:lang w:eastAsia="zh-CN"/>
        </w:rPr>
        <w:t>PE</w:t>
      </w:r>
      <w:r w:rsidR="00FD7D83" w:rsidRPr="00B421C2">
        <w:rPr>
          <w:rFonts w:hint="eastAsia"/>
          <w:lang w:eastAsia="zh-CN"/>
        </w:rPr>
        <w:t>设备</w:t>
      </w:r>
      <w:r w:rsidRPr="00B421C2">
        <w:rPr>
          <w:rFonts w:hint="eastAsia"/>
          <w:lang w:eastAsia="zh-CN"/>
        </w:rPr>
        <w:t>之间运行</w:t>
      </w:r>
      <w:r w:rsidRPr="00B421C2">
        <w:rPr>
          <w:rFonts w:hint="eastAsia"/>
          <w:lang w:eastAsia="zh-CN"/>
        </w:rPr>
        <w:t>IS-IS</w:t>
      </w:r>
      <w:r w:rsidRPr="00B421C2">
        <w:rPr>
          <w:rFonts w:hint="eastAsia"/>
          <w:lang w:eastAsia="zh-CN"/>
        </w:rPr>
        <w:t>作为</w:t>
      </w:r>
      <w:r w:rsidRPr="00B421C2">
        <w:rPr>
          <w:rFonts w:hint="eastAsia"/>
          <w:lang w:eastAsia="zh-CN"/>
        </w:rPr>
        <w:t>IGP</w:t>
      </w:r>
      <w:r w:rsidRPr="00B421C2">
        <w:rPr>
          <w:rFonts w:hint="eastAsia"/>
          <w:lang w:eastAsia="zh-CN"/>
        </w:rPr>
        <w:t>；</w:t>
      </w:r>
    </w:p>
    <w:p w:rsidR="008C574F" w:rsidRPr="00B421C2" w:rsidRDefault="008C574F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PE</w:t>
      </w:r>
      <w:r w:rsidR="003044BD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1</w:t>
      </w:r>
      <w:r w:rsidRPr="00B421C2">
        <w:rPr>
          <w:rFonts w:hint="eastAsia"/>
          <w:lang w:eastAsia="zh-CN"/>
        </w:rPr>
        <w:t>与</w:t>
      </w:r>
      <w:r w:rsidR="0046698C" w:rsidRPr="00B421C2">
        <w:rPr>
          <w:rFonts w:hint="eastAsia"/>
          <w:lang w:eastAsia="zh-CN"/>
        </w:rPr>
        <w:t>ASBR-PE</w:t>
      </w:r>
      <w:r w:rsidR="003044BD" w:rsidRPr="00B421C2">
        <w:rPr>
          <w:rFonts w:hint="eastAsia"/>
          <w:lang w:eastAsia="zh-CN"/>
        </w:rPr>
        <w:t xml:space="preserve"> </w:t>
      </w:r>
      <w:r w:rsidR="0046698C" w:rsidRPr="00B421C2">
        <w:rPr>
          <w:rFonts w:hint="eastAsia"/>
          <w:lang w:eastAsia="zh-CN"/>
        </w:rPr>
        <w:t>1</w:t>
      </w:r>
      <w:r w:rsidRPr="00B421C2">
        <w:rPr>
          <w:rFonts w:hint="eastAsia"/>
          <w:lang w:eastAsia="zh-CN"/>
        </w:rPr>
        <w:t>间通过</w:t>
      </w:r>
      <w:r w:rsidRPr="00B421C2">
        <w:rPr>
          <w:lang w:eastAsia="zh-CN"/>
        </w:rPr>
        <w:t>IBGP</w:t>
      </w:r>
      <w:r w:rsidRPr="00B421C2">
        <w:rPr>
          <w:rFonts w:hint="eastAsia"/>
          <w:lang w:eastAsia="zh-CN"/>
        </w:rPr>
        <w:t>交换标签</w:t>
      </w:r>
      <w:r w:rsidRPr="00B421C2">
        <w:rPr>
          <w:lang w:eastAsia="zh-CN"/>
        </w:rPr>
        <w:t>IPv4</w:t>
      </w:r>
      <w:r w:rsidRPr="00B421C2">
        <w:rPr>
          <w:rFonts w:hint="eastAsia"/>
          <w:lang w:eastAsia="zh-CN"/>
        </w:rPr>
        <w:t>路由；</w:t>
      </w:r>
    </w:p>
    <w:p w:rsidR="008C574F" w:rsidRPr="00B421C2" w:rsidRDefault="008C574F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PE</w:t>
      </w:r>
      <w:r w:rsidR="003044BD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2</w:t>
      </w:r>
      <w:r w:rsidRPr="00B421C2">
        <w:rPr>
          <w:rFonts w:hint="eastAsia"/>
          <w:lang w:eastAsia="zh-CN"/>
        </w:rPr>
        <w:t>与</w:t>
      </w:r>
      <w:r w:rsidR="00E9076B" w:rsidRPr="00B421C2">
        <w:rPr>
          <w:rFonts w:hint="eastAsia"/>
          <w:lang w:eastAsia="zh-CN"/>
        </w:rPr>
        <w:t>ASBR-PE</w:t>
      </w:r>
      <w:r w:rsidR="003044BD" w:rsidRPr="00B421C2">
        <w:rPr>
          <w:rFonts w:hint="eastAsia"/>
          <w:lang w:eastAsia="zh-CN"/>
        </w:rPr>
        <w:t xml:space="preserve"> </w:t>
      </w:r>
      <w:r w:rsidR="00E9076B" w:rsidRPr="00B421C2">
        <w:rPr>
          <w:rFonts w:hint="eastAsia"/>
          <w:lang w:eastAsia="zh-CN"/>
        </w:rPr>
        <w:t>2</w:t>
      </w:r>
      <w:r w:rsidRPr="00B421C2">
        <w:rPr>
          <w:rFonts w:hint="eastAsia"/>
          <w:lang w:eastAsia="zh-CN"/>
        </w:rPr>
        <w:t>间通过</w:t>
      </w:r>
      <w:r w:rsidRPr="00B421C2">
        <w:rPr>
          <w:lang w:eastAsia="zh-CN"/>
        </w:rPr>
        <w:t>IBGP</w:t>
      </w:r>
      <w:r w:rsidRPr="00B421C2">
        <w:rPr>
          <w:rFonts w:hint="eastAsia"/>
          <w:lang w:eastAsia="zh-CN"/>
        </w:rPr>
        <w:t>交换标签</w:t>
      </w:r>
      <w:r w:rsidRPr="00B421C2">
        <w:rPr>
          <w:lang w:eastAsia="zh-CN"/>
        </w:rPr>
        <w:t>IPv4</w:t>
      </w:r>
      <w:r w:rsidRPr="00B421C2">
        <w:rPr>
          <w:rFonts w:hint="eastAsia"/>
          <w:lang w:eastAsia="zh-CN"/>
        </w:rPr>
        <w:t>路由；</w:t>
      </w:r>
    </w:p>
    <w:p w:rsidR="008C574F" w:rsidRPr="007530E2" w:rsidRDefault="008C574F" w:rsidP="00DD64CA">
      <w:pPr>
        <w:pStyle w:val="ItemList"/>
      </w:pPr>
      <w:r w:rsidRPr="007530E2">
        <w:rPr>
          <w:rFonts w:hint="eastAsia"/>
        </w:rPr>
        <w:t>PE</w:t>
      </w:r>
      <w:r w:rsidR="003044BD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与</w:t>
      </w:r>
      <w:r w:rsidRPr="007530E2">
        <w:rPr>
          <w:rFonts w:hint="eastAsia"/>
        </w:rPr>
        <w:t>PE</w:t>
      </w:r>
      <w:r w:rsidR="003044BD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建立</w:t>
      </w:r>
      <w:r w:rsidRPr="007530E2">
        <w:rPr>
          <w:rFonts w:hint="eastAsia"/>
        </w:rPr>
        <w:t>MP-EBGP</w:t>
      </w:r>
      <w:r w:rsidRPr="007530E2">
        <w:rPr>
          <w:rFonts w:hint="eastAsia"/>
        </w:rPr>
        <w:t>对等体</w:t>
      </w:r>
      <w:r w:rsidR="002161C6" w:rsidRPr="00B421C2">
        <w:rPr>
          <w:rFonts w:hint="eastAsia"/>
        </w:rPr>
        <w:t>交换</w:t>
      </w:r>
      <w:r w:rsidR="002161C6" w:rsidRPr="00B421C2">
        <w:rPr>
          <w:rFonts w:hint="eastAsia"/>
        </w:rPr>
        <w:t>VPNv4</w:t>
      </w:r>
      <w:r w:rsidR="002161C6" w:rsidRPr="00B421C2">
        <w:rPr>
          <w:rFonts w:hint="eastAsia"/>
        </w:rPr>
        <w:t>路由</w:t>
      </w:r>
      <w:r w:rsidRPr="007530E2">
        <w:rPr>
          <w:rFonts w:hint="eastAsia"/>
        </w:rPr>
        <w:t>；</w:t>
      </w:r>
    </w:p>
    <w:p w:rsidR="008C574F" w:rsidRPr="00B421C2" w:rsidRDefault="0046698C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lastRenderedPageBreak/>
        <w:t>ASBR-PE</w:t>
      </w:r>
      <w:r w:rsidR="003044BD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1</w:t>
      </w:r>
      <w:r w:rsidR="008C574F" w:rsidRPr="00B421C2">
        <w:rPr>
          <w:rFonts w:hint="eastAsia"/>
          <w:lang w:eastAsia="zh-CN"/>
        </w:rPr>
        <w:t>和</w:t>
      </w:r>
      <w:r w:rsidR="00E9076B" w:rsidRPr="00B421C2">
        <w:rPr>
          <w:rFonts w:hint="eastAsia"/>
          <w:lang w:eastAsia="zh-CN"/>
        </w:rPr>
        <w:t>ASBR-PE</w:t>
      </w:r>
      <w:r w:rsidR="003044BD" w:rsidRPr="00B421C2">
        <w:rPr>
          <w:rFonts w:hint="eastAsia"/>
          <w:lang w:eastAsia="zh-CN"/>
        </w:rPr>
        <w:t xml:space="preserve"> </w:t>
      </w:r>
      <w:r w:rsidR="00E9076B" w:rsidRPr="00B421C2">
        <w:rPr>
          <w:rFonts w:hint="eastAsia"/>
          <w:lang w:eastAsia="zh-CN"/>
        </w:rPr>
        <w:t>2</w:t>
      </w:r>
      <w:r w:rsidR="008C574F" w:rsidRPr="00B421C2">
        <w:rPr>
          <w:rFonts w:hint="eastAsia"/>
          <w:lang w:eastAsia="zh-CN"/>
        </w:rPr>
        <w:t>上分别配置路由策略，对从对方接收的路由</w:t>
      </w:r>
      <w:r w:rsidR="00F00640" w:rsidRPr="00B421C2">
        <w:rPr>
          <w:rFonts w:hint="eastAsia"/>
          <w:lang w:eastAsia="zh-CN"/>
        </w:rPr>
        <w:t>压入</w:t>
      </w:r>
      <w:r w:rsidR="008C574F" w:rsidRPr="00B421C2">
        <w:rPr>
          <w:rFonts w:hint="eastAsia"/>
          <w:lang w:eastAsia="zh-CN"/>
        </w:rPr>
        <w:t>标签；</w:t>
      </w:r>
    </w:p>
    <w:p w:rsidR="00A11D66" w:rsidRPr="007530E2" w:rsidRDefault="0046698C" w:rsidP="00DD64CA">
      <w:pPr>
        <w:pStyle w:val="ItemList"/>
      </w:pPr>
      <w:r>
        <w:rPr>
          <w:rFonts w:hint="eastAsia"/>
        </w:rPr>
        <w:t>ASBR-PE</w:t>
      </w:r>
      <w:r w:rsidR="003044BD">
        <w:rPr>
          <w:rFonts w:hint="eastAsia"/>
        </w:rPr>
        <w:t xml:space="preserve"> </w:t>
      </w:r>
      <w:r>
        <w:rPr>
          <w:rFonts w:hint="eastAsia"/>
        </w:rPr>
        <w:t>1</w:t>
      </w:r>
      <w:r w:rsidR="008C574F" w:rsidRPr="007530E2">
        <w:rPr>
          <w:rFonts w:hint="eastAsia"/>
        </w:rPr>
        <w:t>与</w:t>
      </w:r>
      <w:r w:rsidR="00E9076B">
        <w:rPr>
          <w:rFonts w:hint="eastAsia"/>
        </w:rPr>
        <w:t>ASBR-PE</w:t>
      </w:r>
      <w:r w:rsidR="003044BD">
        <w:rPr>
          <w:rFonts w:hint="eastAsia"/>
        </w:rPr>
        <w:t xml:space="preserve"> </w:t>
      </w:r>
      <w:r w:rsidR="00E9076B">
        <w:rPr>
          <w:rFonts w:hint="eastAsia"/>
        </w:rPr>
        <w:t>2</w:t>
      </w:r>
      <w:r w:rsidR="008C574F" w:rsidRPr="007530E2">
        <w:rPr>
          <w:rFonts w:hint="eastAsia"/>
        </w:rPr>
        <w:t>间通过</w:t>
      </w:r>
      <w:r w:rsidR="008C574F" w:rsidRPr="007530E2">
        <w:t>EBG</w:t>
      </w:r>
      <w:r w:rsidR="008C574F" w:rsidRPr="007530E2">
        <w:rPr>
          <w:rFonts w:hint="eastAsia"/>
        </w:rPr>
        <w:t>P</w:t>
      </w:r>
      <w:r w:rsidR="008C574F" w:rsidRPr="007530E2">
        <w:rPr>
          <w:rFonts w:hint="eastAsia"/>
        </w:rPr>
        <w:t>交换标签</w:t>
      </w:r>
      <w:r w:rsidR="008C574F" w:rsidRPr="007530E2">
        <w:t>IPv4</w:t>
      </w:r>
      <w:r w:rsidR="008C574F" w:rsidRPr="007530E2">
        <w:rPr>
          <w:rFonts w:hint="eastAsia"/>
        </w:rPr>
        <w:t>路由。</w:t>
      </w:r>
    </w:p>
    <w:p w:rsidR="007D7DD4" w:rsidRDefault="008C574F" w:rsidP="00DD64CA">
      <w:pPr>
        <w:pStyle w:val="4"/>
      </w:pPr>
      <w:r w:rsidRPr="007530E2">
        <w:rPr>
          <w:rFonts w:hint="eastAsia"/>
        </w:rPr>
        <w:t>组网图</w:t>
      </w:r>
    </w:p>
    <w:p w:rsidR="007D7DD4" w:rsidRDefault="00E23417" w:rsidP="00DD64CA">
      <w:pPr>
        <w:pStyle w:val="FigureDescription"/>
      </w:pPr>
      <w:bookmarkStart w:id="1745" w:name="_Toc418944420"/>
      <w:r>
        <w:rPr>
          <w:rFonts w:hint="eastAsia"/>
        </w:rPr>
        <w:t>配置</w:t>
      </w:r>
      <w:r w:rsidRPr="002D634A">
        <w:rPr>
          <w:rFonts w:hint="eastAsia"/>
        </w:rPr>
        <w:t>跨域</w:t>
      </w:r>
      <w:r w:rsidRPr="002D634A">
        <w:rPr>
          <w:rFonts w:hint="eastAsia"/>
        </w:rPr>
        <w:t>VPN</w:t>
      </w:r>
      <w:r w:rsidRPr="002D634A">
        <w:t>-</w:t>
      </w:r>
      <w:r w:rsidRPr="002D634A">
        <w:rPr>
          <w:rFonts w:hint="eastAsia"/>
        </w:rPr>
        <w:t>Option</w:t>
      </w:r>
      <w:r>
        <w:rPr>
          <w:rFonts w:hint="eastAsia"/>
        </w:rPr>
        <w:t>C</w:t>
      </w:r>
      <w:r w:rsidRPr="002D634A">
        <w:rPr>
          <w:rFonts w:hint="eastAsia"/>
        </w:rPr>
        <w:t>方式组网图</w:t>
      </w:r>
      <w:bookmarkEnd w:id="1745"/>
    </w:p>
    <w:p w:rsidR="00A915A5" w:rsidRDefault="009C0B77" w:rsidP="00595D4C">
      <w:pPr>
        <w:pStyle w:val="Figure"/>
      </w:pPr>
      <w:commentRangeStart w:id="1746"/>
      <w:r w:rsidRPr="009C0B77">
        <w:rPr>
          <w:noProof/>
        </w:rPr>
        <w:drawing>
          <wp:inline distT="0" distB="0" distL="0" distR="0" wp14:anchorId="00891428" wp14:editId="25D6E154">
            <wp:extent cx="4410075" cy="256222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746"/>
      <w:r w:rsidR="00A915A5">
        <w:rPr>
          <w:rStyle w:val="ac"/>
        </w:rPr>
        <w:commentReference w:id="1746"/>
      </w:r>
    </w:p>
    <w:p w:rsidR="00A915A5" w:rsidRDefault="00A915A5" w:rsidP="00595D4C">
      <w:pPr>
        <w:pStyle w:val="Figure"/>
      </w:pPr>
      <w:commentRangeStart w:id="1747"/>
      <w:r w:rsidRPr="00A915A5">
        <w:rPr>
          <w:rFonts w:hint="eastAsia"/>
          <w:noProof/>
        </w:rPr>
        <w:drawing>
          <wp:inline distT="0" distB="0" distL="0" distR="0" wp14:anchorId="3F8F2018" wp14:editId="70CF101F">
            <wp:extent cx="4410075" cy="2562225"/>
            <wp:effectExtent l="0" t="0" r="9525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747"/>
      <w:r>
        <w:rPr>
          <w:rStyle w:val="ac"/>
        </w:rPr>
        <w:commentReference w:id="1747"/>
      </w:r>
    </w:p>
    <w:p w:rsidR="00A271E4" w:rsidRDefault="00A271E4" w:rsidP="00595D4C">
      <w:pPr>
        <w:pStyle w:val="Figure"/>
      </w:pPr>
    </w:p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497"/>
        <w:gridCol w:w="1183"/>
        <w:gridCol w:w="2062"/>
        <w:gridCol w:w="1565"/>
        <w:gridCol w:w="1183"/>
        <w:gridCol w:w="1524"/>
      </w:tblGrid>
      <w:tr w:rsidR="00FA63CA" w:rsidRPr="00415A99" w:rsidTr="00B12603">
        <w:trPr>
          <w:tblHeader/>
        </w:trPr>
        <w:tc>
          <w:tcPr>
            <w:tcW w:w="1490" w:type="dxa"/>
          </w:tcPr>
          <w:p w:rsidR="00FA63CA" w:rsidRPr="00B421C2" w:rsidRDefault="00FA63CA" w:rsidP="00DD64CA">
            <w:pPr>
              <w:pStyle w:val="FigureText"/>
            </w:pPr>
            <w:bookmarkStart w:id="1748" w:name="_Toc86654446"/>
            <w:bookmarkStart w:id="1749" w:name="_Toc137991727"/>
            <w:r w:rsidRPr="00B421C2">
              <w:rPr>
                <w:rFonts w:hint="eastAsia"/>
              </w:rPr>
              <w:t>设备</w:t>
            </w:r>
          </w:p>
        </w:tc>
        <w:tc>
          <w:tcPr>
            <w:tcW w:w="1177" w:type="dxa"/>
          </w:tcPr>
          <w:p w:rsidR="00FA63CA" w:rsidRPr="00B421C2" w:rsidRDefault="00FA63CA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2051" w:type="dxa"/>
          </w:tcPr>
          <w:p w:rsidR="00FA63CA" w:rsidRPr="00B421C2" w:rsidRDefault="00FA63CA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  <w:tc>
          <w:tcPr>
            <w:tcW w:w="1557" w:type="dxa"/>
          </w:tcPr>
          <w:p w:rsidR="00FA63CA" w:rsidRPr="00B421C2" w:rsidRDefault="00FA63CA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177" w:type="dxa"/>
          </w:tcPr>
          <w:p w:rsidR="00FA63CA" w:rsidRPr="00B421C2" w:rsidRDefault="00FA63CA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516" w:type="dxa"/>
          </w:tcPr>
          <w:p w:rsidR="00FA63CA" w:rsidRPr="00B421C2" w:rsidRDefault="00FA63CA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</w:tr>
      <w:tr w:rsidR="00FA63CA" w:rsidRPr="00415A99" w:rsidTr="00B12603">
        <w:tc>
          <w:tcPr>
            <w:tcW w:w="1490" w:type="dxa"/>
          </w:tcPr>
          <w:p w:rsidR="00FA63CA" w:rsidRPr="00B421C2" w:rsidRDefault="00FA63CA" w:rsidP="00DD64CA">
            <w:pPr>
              <w:pStyle w:val="FigureText"/>
            </w:pPr>
            <w:r>
              <w:rPr>
                <w:rFonts w:hint="eastAsia"/>
              </w:rPr>
              <w:t>PE 1</w:t>
            </w:r>
          </w:p>
        </w:tc>
        <w:tc>
          <w:tcPr>
            <w:tcW w:w="1177" w:type="dxa"/>
          </w:tcPr>
          <w:p w:rsidR="00FA63CA" w:rsidRPr="00B421C2" w:rsidRDefault="00FA63CA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2051" w:type="dxa"/>
          </w:tcPr>
          <w:p w:rsidR="00FA63CA" w:rsidRPr="00B421C2" w:rsidRDefault="00FA63CA" w:rsidP="00DD64CA">
            <w:pPr>
              <w:pStyle w:val="FigureText"/>
            </w:pPr>
            <w:r>
              <w:rPr>
                <w:rFonts w:hint="eastAsia"/>
              </w:rPr>
              <w:t>2.2.2.9/32</w:t>
            </w:r>
          </w:p>
        </w:tc>
        <w:tc>
          <w:tcPr>
            <w:tcW w:w="1557" w:type="dxa"/>
          </w:tcPr>
          <w:p w:rsidR="00FA63CA" w:rsidRPr="00B421C2" w:rsidRDefault="00FA63CA" w:rsidP="00DD64CA">
            <w:pPr>
              <w:pStyle w:val="FigureText"/>
            </w:pPr>
            <w:r>
              <w:rPr>
                <w:rFonts w:hint="eastAsia"/>
              </w:rPr>
              <w:t>PE 2</w:t>
            </w:r>
          </w:p>
        </w:tc>
        <w:tc>
          <w:tcPr>
            <w:tcW w:w="1177" w:type="dxa"/>
          </w:tcPr>
          <w:p w:rsidR="00FA63CA" w:rsidRPr="00B421C2" w:rsidRDefault="00FA63CA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516" w:type="dxa"/>
          </w:tcPr>
          <w:p w:rsidR="00FA63CA" w:rsidRPr="00B421C2" w:rsidRDefault="00DC0DB7" w:rsidP="00DD64CA">
            <w:pPr>
              <w:pStyle w:val="FigureText"/>
            </w:pPr>
            <w:r>
              <w:rPr>
                <w:rFonts w:hint="eastAsia"/>
              </w:rPr>
              <w:t>5.5.5.9/32</w:t>
            </w:r>
          </w:p>
        </w:tc>
      </w:tr>
      <w:tr w:rsidR="00FA63CA" w:rsidRPr="00415A99" w:rsidTr="00B12603">
        <w:tc>
          <w:tcPr>
            <w:tcW w:w="1490" w:type="dxa"/>
          </w:tcPr>
          <w:p w:rsidR="00FA63CA" w:rsidRDefault="00FA63CA" w:rsidP="00DD64CA">
            <w:pPr>
              <w:pStyle w:val="FigureText"/>
            </w:pPr>
          </w:p>
        </w:tc>
        <w:tc>
          <w:tcPr>
            <w:tcW w:w="1177" w:type="dxa"/>
          </w:tcPr>
          <w:p w:rsidR="00FA63CA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2051" w:type="dxa"/>
          </w:tcPr>
          <w:p w:rsidR="00FA63CA" w:rsidRPr="00B421C2" w:rsidRDefault="00FA63CA" w:rsidP="00DD64CA">
            <w:pPr>
              <w:pStyle w:val="FigureText"/>
            </w:pPr>
            <w:r>
              <w:rPr>
                <w:rFonts w:hint="eastAsia"/>
              </w:rPr>
              <w:t>30.0.0.1/</w:t>
            </w:r>
            <w:r w:rsidR="007F31A0" w:rsidRPr="00B421C2">
              <w:rPr>
                <w:rFonts w:hint="eastAsia"/>
              </w:rPr>
              <w:t>24</w:t>
            </w:r>
          </w:p>
        </w:tc>
        <w:tc>
          <w:tcPr>
            <w:tcW w:w="1557" w:type="dxa"/>
          </w:tcPr>
          <w:p w:rsidR="00FA63CA" w:rsidRDefault="00FA63CA" w:rsidP="00DD64CA">
            <w:pPr>
              <w:pStyle w:val="FigureText"/>
            </w:pPr>
          </w:p>
        </w:tc>
        <w:tc>
          <w:tcPr>
            <w:tcW w:w="1177" w:type="dxa"/>
          </w:tcPr>
          <w:p w:rsidR="00FA63CA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516" w:type="dxa"/>
          </w:tcPr>
          <w:p w:rsidR="00FA63CA" w:rsidRPr="00B421C2" w:rsidRDefault="00FA63CA" w:rsidP="00DD64CA">
            <w:pPr>
              <w:pStyle w:val="FigureText"/>
            </w:pPr>
            <w:r>
              <w:rPr>
                <w:rFonts w:hint="eastAsia"/>
              </w:rPr>
              <w:t>20.0.0.1/</w:t>
            </w:r>
            <w:r w:rsidR="007F31A0" w:rsidRPr="00B421C2">
              <w:rPr>
                <w:rFonts w:hint="eastAsia"/>
              </w:rPr>
              <w:t>24</w:t>
            </w:r>
          </w:p>
        </w:tc>
      </w:tr>
      <w:tr w:rsidR="00FA63CA" w:rsidRPr="00415A99" w:rsidTr="00B12603">
        <w:tc>
          <w:tcPr>
            <w:tcW w:w="1490" w:type="dxa"/>
          </w:tcPr>
          <w:p w:rsidR="00FA63CA" w:rsidRPr="00415A99" w:rsidRDefault="00FA63CA" w:rsidP="00DD64CA">
            <w:pPr>
              <w:pStyle w:val="FigureText"/>
            </w:pPr>
          </w:p>
        </w:tc>
        <w:tc>
          <w:tcPr>
            <w:tcW w:w="1177" w:type="dxa"/>
          </w:tcPr>
          <w:p w:rsidR="00FA63CA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2051" w:type="dxa"/>
          </w:tcPr>
          <w:p w:rsidR="00FA63CA" w:rsidRPr="00B421C2" w:rsidRDefault="00FA63CA" w:rsidP="00DD64CA">
            <w:pPr>
              <w:pStyle w:val="FigureText"/>
            </w:pPr>
            <w:r>
              <w:rPr>
                <w:rFonts w:hint="eastAsia"/>
              </w:rPr>
              <w:t>1.1.1.2/8</w:t>
            </w:r>
          </w:p>
        </w:tc>
        <w:tc>
          <w:tcPr>
            <w:tcW w:w="1557" w:type="dxa"/>
          </w:tcPr>
          <w:p w:rsidR="00FA63CA" w:rsidRPr="00415A99" w:rsidRDefault="00FA63CA" w:rsidP="00DD64CA">
            <w:pPr>
              <w:pStyle w:val="FigureText"/>
            </w:pPr>
          </w:p>
        </w:tc>
        <w:tc>
          <w:tcPr>
            <w:tcW w:w="1177" w:type="dxa"/>
          </w:tcPr>
          <w:p w:rsidR="00FA63CA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516" w:type="dxa"/>
          </w:tcPr>
          <w:p w:rsidR="00FA63CA" w:rsidRPr="00B421C2" w:rsidRDefault="00FA63CA" w:rsidP="00DD64CA">
            <w:pPr>
              <w:pStyle w:val="FigureText"/>
            </w:pPr>
            <w:r>
              <w:rPr>
                <w:rFonts w:hint="eastAsia"/>
              </w:rPr>
              <w:t>9.1.1.2/8</w:t>
            </w:r>
          </w:p>
        </w:tc>
      </w:tr>
      <w:tr w:rsidR="00FA63CA" w:rsidRPr="00415A99" w:rsidTr="00B12603">
        <w:tc>
          <w:tcPr>
            <w:tcW w:w="1490" w:type="dxa"/>
          </w:tcPr>
          <w:p w:rsidR="00FA63CA" w:rsidRPr="00B421C2" w:rsidRDefault="00FA63CA" w:rsidP="00DD64CA">
            <w:pPr>
              <w:pStyle w:val="FigureText"/>
            </w:pPr>
            <w:r>
              <w:rPr>
                <w:rFonts w:hint="eastAsia"/>
              </w:rPr>
              <w:t>ASBR-PE 1</w:t>
            </w:r>
          </w:p>
        </w:tc>
        <w:tc>
          <w:tcPr>
            <w:tcW w:w="1177" w:type="dxa"/>
          </w:tcPr>
          <w:p w:rsidR="00FA63CA" w:rsidRPr="00B421C2" w:rsidRDefault="00FA63CA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2051" w:type="dxa"/>
          </w:tcPr>
          <w:p w:rsidR="00FA63CA" w:rsidRPr="00B421C2" w:rsidRDefault="00FA63CA" w:rsidP="00DD64CA">
            <w:pPr>
              <w:pStyle w:val="FigureText"/>
            </w:pPr>
            <w:r>
              <w:rPr>
                <w:rFonts w:hint="eastAsia"/>
              </w:rPr>
              <w:t>3.3.3.9/32</w:t>
            </w:r>
          </w:p>
        </w:tc>
        <w:tc>
          <w:tcPr>
            <w:tcW w:w="1557" w:type="dxa"/>
          </w:tcPr>
          <w:p w:rsidR="00FA63CA" w:rsidRPr="00B421C2" w:rsidRDefault="00FA63CA" w:rsidP="00DD64CA">
            <w:pPr>
              <w:pStyle w:val="FigureText"/>
            </w:pPr>
            <w:r>
              <w:rPr>
                <w:rFonts w:hint="eastAsia"/>
              </w:rPr>
              <w:t>ASBR-PE 2</w:t>
            </w:r>
          </w:p>
        </w:tc>
        <w:tc>
          <w:tcPr>
            <w:tcW w:w="1177" w:type="dxa"/>
          </w:tcPr>
          <w:p w:rsidR="00FA63CA" w:rsidRPr="00B421C2" w:rsidRDefault="00FA63CA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516" w:type="dxa"/>
          </w:tcPr>
          <w:p w:rsidR="00FA63CA" w:rsidRPr="00B421C2" w:rsidRDefault="00DC0DB7" w:rsidP="00DD64CA">
            <w:pPr>
              <w:pStyle w:val="FigureText"/>
            </w:pPr>
            <w:r>
              <w:rPr>
                <w:rFonts w:hint="eastAsia"/>
              </w:rPr>
              <w:t>4.4.4.9/32</w:t>
            </w:r>
          </w:p>
        </w:tc>
      </w:tr>
      <w:tr w:rsidR="00FA63CA" w:rsidRPr="00415A99" w:rsidTr="00B12603">
        <w:tc>
          <w:tcPr>
            <w:tcW w:w="1490" w:type="dxa"/>
          </w:tcPr>
          <w:p w:rsidR="00FA63CA" w:rsidRPr="00415A99" w:rsidRDefault="00FA63CA" w:rsidP="00DD64CA">
            <w:pPr>
              <w:pStyle w:val="FigureText"/>
            </w:pPr>
          </w:p>
        </w:tc>
        <w:tc>
          <w:tcPr>
            <w:tcW w:w="1177" w:type="dxa"/>
          </w:tcPr>
          <w:p w:rsidR="00FA63CA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2051" w:type="dxa"/>
          </w:tcPr>
          <w:p w:rsidR="00FA63CA" w:rsidRPr="00B421C2" w:rsidRDefault="00FA63CA" w:rsidP="00DD64CA">
            <w:pPr>
              <w:pStyle w:val="FigureText"/>
            </w:pPr>
            <w:r>
              <w:rPr>
                <w:rFonts w:hint="eastAsia"/>
              </w:rPr>
              <w:t>1.1.1.1/8</w:t>
            </w:r>
          </w:p>
        </w:tc>
        <w:tc>
          <w:tcPr>
            <w:tcW w:w="1557" w:type="dxa"/>
          </w:tcPr>
          <w:p w:rsidR="00FA63CA" w:rsidRPr="00415A99" w:rsidRDefault="00FA63CA" w:rsidP="00DD64CA">
            <w:pPr>
              <w:pStyle w:val="FigureText"/>
            </w:pPr>
          </w:p>
        </w:tc>
        <w:tc>
          <w:tcPr>
            <w:tcW w:w="1177" w:type="dxa"/>
          </w:tcPr>
          <w:p w:rsidR="00FA63CA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516" w:type="dxa"/>
          </w:tcPr>
          <w:p w:rsidR="00FA63CA" w:rsidRPr="00B421C2" w:rsidRDefault="00FA63CA" w:rsidP="00DD64CA">
            <w:pPr>
              <w:pStyle w:val="FigureText"/>
            </w:pPr>
            <w:r>
              <w:rPr>
                <w:rFonts w:hint="eastAsia"/>
              </w:rPr>
              <w:t>9.1.1.1/8</w:t>
            </w:r>
          </w:p>
        </w:tc>
      </w:tr>
      <w:tr w:rsidR="00FA63CA" w:rsidRPr="00415A99" w:rsidTr="00B12603">
        <w:tc>
          <w:tcPr>
            <w:tcW w:w="1490" w:type="dxa"/>
          </w:tcPr>
          <w:p w:rsidR="00FA63CA" w:rsidRPr="00415A99" w:rsidRDefault="00FA63CA" w:rsidP="00DD64CA">
            <w:pPr>
              <w:pStyle w:val="FigureText"/>
            </w:pPr>
          </w:p>
        </w:tc>
        <w:tc>
          <w:tcPr>
            <w:tcW w:w="1177" w:type="dxa"/>
          </w:tcPr>
          <w:p w:rsidR="00FA63CA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2051" w:type="dxa"/>
          </w:tcPr>
          <w:p w:rsidR="00FA63CA" w:rsidRPr="00B421C2" w:rsidRDefault="00FA63CA" w:rsidP="00DD64CA">
            <w:pPr>
              <w:pStyle w:val="FigureText"/>
            </w:pPr>
            <w:r>
              <w:rPr>
                <w:rFonts w:hint="eastAsia"/>
              </w:rPr>
              <w:t>11.0.0.2/8</w:t>
            </w:r>
          </w:p>
        </w:tc>
        <w:tc>
          <w:tcPr>
            <w:tcW w:w="1557" w:type="dxa"/>
          </w:tcPr>
          <w:p w:rsidR="00FA63CA" w:rsidRPr="00415A99" w:rsidRDefault="00FA63CA" w:rsidP="00DD64CA">
            <w:pPr>
              <w:pStyle w:val="FigureText"/>
            </w:pPr>
          </w:p>
        </w:tc>
        <w:tc>
          <w:tcPr>
            <w:tcW w:w="1177" w:type="dxa"/>
          </w:tcPr>
          <w:p w:rsidR="00FA63CA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516" w:type="dxa"/>
          </w:tcPr>
          <w:p w:rsidR="00FA63CA" w:rsidRPr="00B421C2" w:rsidRDefault="00FA63CA" w:rsidP="00DD64CA">
            <w:pPr>
              <w:pStyle w:val="FigureText"/>
            </w:pPr>
            <w:r>
              <w:rPr>
                <w:rFonts w:hint="eastAsia"/>
              </w:rPr>
              <w:t>11.0.0.1/8</w:t>
            </w:r>
          </w:p>
        </w:tc>
      </w:tr>
      <w:tr w:rsidR="008A640E" w:rsidRPr="00415A99" w:rsidTr="00B12603">
        <w:tc>
          <w:tcPr>
            <w:tcW w:w="1490" w:type="dxa"/>
          </w:tcPr>
          <w:p w:rsidR="008A640E" w:rsidRPr="00B421C2" w:rsidRDefault="008A640E" w:rsidP="00DD64CA">
            <w:pPr>
              <w:pStyle w:val="FigureText"/>
            </w:pPr>
            <w:r>
              <w:rPr>
                <w:rFonts w:hint="eastAsia"/>
              </w:rPr>
              <w:t>CE 1</w:t>
            </w:r>
          </w:p>
        </w:tc>
        <w:tc>
          <w:tcPr>
            <w:tcW w:w="1177" w:type="dxa"/>
          </w:tcPr>
          <w:p w:rsidR="008A640E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2051" w:type="dxa"/>
          </w:tcPr>
          <w:p w:rsidR="008A640E" w:rsidRPr="00B421C2" w:rsidRDefault="008A640E" w:rsidP="00DD64CA">
            <w:pPr>
              <w:pStyle w:val="FigureText"/>
            </w:pPr>
            <w:r>
              <w:rPr>
                <w:rFonts w:hint="eastAsia"/>
              </w:rPr>
              <w:t>30.0.0.2/24</w:t>
            </w:r>
          </w:p>
        </w:tc>
        <w:tc>
          <w:tcPr>
            <w:tcW w:w="1557" w:type="dxa"/>
          </w:tcPr>
          <w:p w:rsidR="008A640E" w:rsidRPr="00B421C2" w:rsidRDefault="008A640E" w:rsidP="00DD64CA">
            <w:pPr>
              <w:pStyle w:val="FigureText"/>
            </w:pPr>
            <w:r>
              <w:rPr>
                <w:rFonts w:hint="eastAsia"/>
              </w:rPr>
              <w:t>CE 2</w:t>
            </w:r>
          </w:p>
        </w:tc>
        <w:tc>
          <w:tcPr>
            <w:tcW w:w="1177" w:type="dxa"/>
          </w:tcPr>
          <w:p w:rsidR="008A640E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516" w:type="dxa"/>
          </w:tcPr>
          <w:p w:rsidR="008A640E" w:rsidRPr="00B421C2" w:rsidRDefault="008A640E" w:rsidP="00DD64CA">
            <w:pPr>
              <w:pStyle w:val="FigureText"/>
            </w:pPr>
            <w:r>
              <w:rPr>
                <w:rFonts w:hint="eastAsia"/>
              </w:rPr>
              <w:t>20.0.0.2/24</w:t>
            </w:r>
          </w:p>
        </w:tc>
      </w:tr>
      <w:bookmarkEnd w:id="1748"/>
      <w:bookmarkEnd w:id="1749"/>
    </w:tbl>
    <w:p w:rsidR="008C574F" w:rsidRPr="002D634A" w:rsidRDefault="008C574F" w:rsidP="00DD64CA"/>
    <w:p w:rsidR="007D7DD4" w:rsidRDefault="008C574F" w:rsidP="00DD64CA">
      <w:pPr>
        <w:pStyle w:val="4"/>
      </w:pPr>
      <w:r w:rsidRPr="007530E2">
        <w:rPr>
          <w:rFonts w:hint="eastAsia"/>
        </w:rPr>
        <w:lastRenderedPageBreak/>
        <w:t>配置步骤</w:t>
      </w:r>
    </w:p>
    <w:p w:rsidR="007D7DD4" w:rsidRDefault="008A640E" w:rsidP="00DD64CA">
      <w:pPr>
        <w:pStyle w:val="ItemStep"/>
      </w:pPr>
      <w:r w:rsidRPr="00B421C2">
        <w:rPr>
          <w:rFonts w:hint="eastAsia"/>
        </w:rPr>
        <w:t>配置</w:t>
      </w:r>
      <w:r w:rsidRPr="00B421C2">
        <w:rPr>
          <w:rFonts w:hint="eastAsia"/>
        </w:rPr>
        <w:t>CE 1</w:t>
      </w:r>
    </w:p>
    <w:p w:rsidR="002E7150" w:rsidRPr="00B421C2" w:rsidRDefault="002E7150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</w:t>
      </w:r>
      <w:r w:rsidRPr="007530E2">
        <w:rPr>
          <w:rFonts w:hint="eastAsia"/>
        </w:rPr>
        <w:t>接口</w:t>
      </w:r>
      <w:r w:rsidR="00064113">
        <w:t>GigabitEthernet</w:t>
      </w:r>
      <w:r w:rsidR="009C0B77">
        <w:t>3/1</w:t>
      </w:r>
      <w:r w:rsidR="00064113">
        <w:t>/1</w:t>
      </w:r>
      <w:r w:rsidRPr="00B421C2">
        <w:rPr>
          <w:rFonts w:hint="eastAsia"/>
        </w:rPr>
        <w:t>的</w:t>
      </w:r>
      <w:r w:rsidRPr="00B421C2">
        <w:rPr>
          <w:rFonts w:hint="eastAsia"/>
        </w:rPr>
        <w:t>IP</w:t>
      </w:r>
      <w:r w:rsidRPr="00B421C2">
        <w:rPr>
          <w:rFonts w:hint="eastAsia"/>
        </w:rPr>
        <w:t>地址。</w:t>
      </w:r>
    </w:p>
    <w:p w:rsidR="002E7150" w:rsidRDefault="002E7150" w:rsidP="00B51350">
      <w:pPr>
        <w:pStyle w:val="TerminalDisplayIndent1"/>
      </w:pPr>
      <w:r>
        <w:rPr>
          <w:rFonts w:hint="eastAsia"/>
        </w:rPr>
        <w:t>&lt;C</w:t>
      </w:r>
      <w:r w:rsidRPr="007530E2">
        <w:t>E</w:t>
      </w:r>
      <w:r w:rsidRPr="007530E2">
        <w:rPr>
          <w:rFonts w:hint="eastAsia"/>
        </w:rPr>
        <w:t>1</w:t>
      </w:r>
      <w:r>
        <w:rPr>
          <w:rFonts w:hint="eastAsia"/>
        </w:rPr>
        <w:t>&gt; system-view</w:t>
      </w:r>
    </w:p>
    <w:p w:rsidR="002E7150" w:rsidRPr="0027415D" w:rsidRDefault="002E7150" w:rsidP="00B51350">
      <w:pPr>
        <w:pStyle w:val="TerminalDisplayIndent1"/>
      </w:pPr>
      <w:r w:rsidRPr="0027415D">
        <w:t>[CE</w:t>
      </w:r>
      <w:r w:rsidRPr="0027415D">
        <w:rPr>
          <w:rFonts w:hint="eastAsia"/>
        </w:rPr>
        <w:t>1</w:t>
      </w:r>
      <w:r w:rsidRPr="0027415D">
        <w:t xml:space="preserve">] 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2E7150" w:rsidRPr="0027415D" w:rsidRDefault="002E7150" w:rsidP="00B51350">
      <w:pPr>
        <w:pStyle w:val="TerminalDisplayIndent1"/>
      </w:pPr>
      <w:r w:rsidRPr="0027415D">
        <w:t>[CE</w:t>
      </w:r>
      <w:r w:rsidRPr="0027415D">
        <w:rPr>
          <w:rFonts w:hint="eastAsia"/>
        </w:rPr>
        <w:t>1</w:t>
      </w:r>
      <w:r w:rsidRPr="0027415D">
        <w:t>-</w:t>
      </w:r>
      <w:r w:rsidR="00064113">
        <w:t>GigabitEthernet</w:t>
      </w:r>
      <w:r w:rsidR="009C0B77">
        <w:t>3/1</w:t>
      </w:r>
      <w:r w:rsidR="00064113">
        <w:t>/1</w:t>
      </w:r>
      <w:r w:rsidRPr="0027415D">
        <w:t xml:space="preserve">] ip address </w:t>
      </w:r>
      <w:r>
        <w:rPr>
          <w:rFonts w:hint="eastAsia"/>
        </w:rPr>
        <w:t>30.0.0.2</w:t>
      </w:r>
      <w:r w:rsidRPr="0027415D">
        <w:t xml:space="preserve"> 24</w:t>
      </w:r>
    </w:p>
    <w:p w:rsidR="002E7150" w:rsidRPr="0027415D" w:rsidRDefault="002E7150" w:rsidP="00B51350">
      <w:pPr>
        <w:pStyle w:val="TerminalDisplayIndent1"/>
      </w:pPr>
      <w:r w:rsidRPr="0027415D">
        <w:t>[CE</w:t>
      </w:r>
      <w:r w:rsidRPr="0027415D">
        <w:rPr>
          <w:rFonts w:hint="eastAsia"/>
        </w:rPr>
        <w:t>1</w:t>
      </w:r>
      <w:r w:rsidRPr="0027415D">
        <w:t>-</w:t>
      </w:r>
      <w:r w:rsidR="00064113">
        <w:t>GigabitEthernet</w:t>
      </w:r>
      <w:r w:rsidR="009C0B77">
        <w:t>3/1</w:t>
      </w:r>
      <w:r w:rsidR="00064113">
        <w:t>/1</w:t>
      </w:r>
      <w:r w:rsidRPr="0027415D">
        <w:t xml:space="preserve">] </w:t>
      </w:r>
      <w:r w:rsidRPr="0027415D">
        <w:rPr>
          <w:rFonts w:hint="eastAsia"/>
        </w:rPr>
        <w:t>quit</w:t>
      </w:r>
    </w:p>
    <w:p w:rsidR="002E7150" w:rsidRPr="00B421C2" w:rsidRDefault="002E7150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CE 1</w:t>
      </w:r>
      <w:r>
        <w:rPr>
          <w:rFonts w:hint="eastAsia"/>
        </w:rPr>
        <w:t>与</w:t>
      </w:r>
      <w:r>
        <w:rPr>
          <w:rFonts w:hint="eastAsia"/>
        </w:rPr>
        <w:t>PE 1</w:t>
      </w:r>
      <w:r>
        <w:rPr>
          <w:rFonts w:hint="eastAsia"/>
        </w:rPr>
        <w:t>建立</w:t>
      </w:r>
      <w:r>
        <w:rPr>
          <w:rFonts w:hint="eastAsia"/>
        </w:rPr>
        <w:t>EBGP</w:t>
      </w:r>
      <w:r>
        <w:rPr>
          <w:rFonts w:hint="eastAsia"/>
        </w:rPr>
        <w:t>对等体，并引入</w:t>
      </w:r>
      <w:r>
        <w:rPr>
          <w:rFonts w:hint="eastAsia"/>
        </w:rPr>
        <w:t>VPN</w:t>
      </w:r>
      <w:r>
        <w:rPr>
          <w:rFonts w:hint="eastAsia"/>
        </w:rPr>
        <w:t>路由</w:t>
      </w:r>
      <w:r w:rsidRPr="00B421C2">
        <w:rPr>
          <w:rFonts w:hint="eastAsia"/>
        </w:rPr>
        <w:t>。</w:t>
      </w:r>
    </w:p>
    <w:p w:rsidR="002E7150" w:rsidRPr="00B421C2" w:rsidRDefault="002E7150" w:rsidP="00B51350">
      <w:pPr>
        <w:pStyle w:val="TerminalDisplayIndent1"/>
      </w:pPr>
      <w:r w:rsidRPr="00B421C2">
        <w:t>[CE1] bgp 65001</w:t>
      </w:r>
    </w:p>
    <w:p w:rsidR="002E7150" w:rsidRPr="007530E2" w:rsidRDefault="002E7150" w:rsidP="00B51350">
      <w:pPr>
        <w:pStyle w:val="TerminalDisplayIndent1"/>
      </w:pPr>
      <w:r w:rsidRPr="007530E2">
        <w:t>[CE1-</w:t>
      </w:r>
      <w:r w:rsidR="00F07E7A">
        <w:t>bgp-default</w:t>
      </w:r>
      <w:r w:rsidRPr="007530E2">
        <w:t xml:space="preserve">] peer </w:t>
      </w:r>
      <w:r>
        <w:rPr>
          <w:rFonts w:hint="eastAsia"/>
        </w:rPr>
        <w:t>30.0.0.1</w:t>
      </w:r>
      <w:r w:rsidRPr="007530E2">
        <w:t xml:space="preserve"> as-number 100</w:t>
      </w:r>
    </w:p>
    <w:p w:rsidR="002E7150" w:rsidRPr="00B421C2" w:rsidRDefault="002E7150" w:rsidP="00B51350">
      <w:pPr>
        <w:pStyle w:val="TerminalDisplayIndent1"/>
      </w:pPr>
      <w:r w:rsidRPr="00B421C2">
        <w:t>[CE1-</w:t>
      </w:r>
      <w:r w:rsidR="00F07E7A" w:rsidRPr="00B421C2">
        <w:t>bgp-default</w:t>
      </w:r>
      <w:r w:rsidRPr="00B421C2">
        <w:t>] address-family ipv4 unicast</w:t>
      </w:r>
    </w:p>
    <w:p w:rsidR="002E7150" w:rsidRPr="00B421C2" w:rsidRDefault="002E7150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E1-</w:t>
      </w:r>
      <w:r w:rsidR="00F07E7A" w:rsidRPr="00B421C2">
        <w:t>bgp-default</w:t>
      </w:r>
      <w:r w:rsidRPr="00B421C2">
        <w:t xml:space="preserve">-ipv4] </w:t>
      </w:r>
      <w:r w:rsidRPr="00B421C2">
        <w:rPr>
          <w:rFonts w:hint="eastAsia"/>
        </w:rPr>
        <w:t xml:space="preserve">peer </w:t>
      </w:r>
      <w:r>
        <w:rPr>
          <w:rFonts w:hint="eastAsia"/>
        </w:rPr>
        <w:t>30.0.0.1</w:t>
      </w:r>
      <w:r w:rsidRPr="00B421C2">
        <w:rPr>
          <w:rFonts w:hint="eastAsia"/>
        </w:rPr>
        <w:t xml:space="preserve"> enable</w:t>
      </w:r>
    </w:p>
    <w:p w:rsidR="002E7150" w:rsidRPr="00B421C2" w:rsidRDefault="002E7150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E1-</w:t>
      </w:r>
      <w:r w:rsidR="00F07E7A" w:rsidRPr="00B421C2">
        <w:t>bgp-default</w:t>
      </w:r>
      <w:r w:rsidRPr="00B421C2">
        <w:t xml:space="preserve">-ipv4] </w:t>
      </w:r>
      <w:r w:rsidRPr="00B421C2">
        <w:rPr>
          <w:rFonts w:hint="eastAsia"/>
        </w:rPr>
        <w:t>import-route direct</w:t>
      </w:r>
    </w:p>
    <w:p w:rsidR="002E7150" w:rsidRPr="00B421C2" w:rsidRDefault="002E7150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E1-</w:t>
      </w:r>
      <w:r w:rsidR="00F07E7A" w:rsidRPr="00B421C2">
        <w:t>bgp-default</w:t>
      </w:r>
      <w:r w:rsidRPr="00B421C2">
        <w:t xml:space="preserve">-ipv4] </w:t>
      </w:r>
      <w:r w:rsidRPr="00B421C2">
        <w:rPr>
          <w:rFonts w:hint="eastAsia"/>
        </w:rPr>
        <w:t>quit</w:t>
      </w:r>
    </w:p>
    <w:p w:rsidR="00C4330D" w:rsidRPr="00B421C2" w:rsidRDefault="002E7150" w:rsidP="00B51350">
      <w:pPr>
        <w:pStyle w:val="TerminalDisplayIndent1"/>
      </w:pPr>
      <w:r w:rsidRPr="00B421C2">
        <w:t>[CE1-</w:t>
      </w:r>
      <w:r w:rsidR="00F07E7A" w:rsidRPr="00B421C2">
        <w:t>bgp-default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7D7DD4" w:rsidRDefault="008C574F" w:rsidP="00DD64CA">
      <w:pPr>
        <w:pStyle w:val="ItemStep"/>
      </w:pPr>
      <w:r w:rsidRPr="007530E2">
        <w:rPr>
          <w:rFonts w:hint="eastAsia"/>
        </w:rPr>
        <w:t>配置</w:t>
      </w:r>
      <w:r w:rsidRPr="007530E2">
        <w:t>PE</w:t>
      </w:r>
      <w:r w:rsidR="003044BD">
        <w:rPr>
          <w:rFonts w:hint="eastAsia"/>
        </w:rPr>
        <w:t xml:space="preserve"> </w:t>
      </w:r>
      <w:r w:rsidRPr="007530E2">
        <w:t>1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 w:rsidR="003044BD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上运行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1E1F2B" w:rsidRPr="007530E2" w:rsidRDefault="001E1F2B" w:rsidP="00B51350">
      <w:pPr>
        <w:pStyle w:val="TerminalDisplayIndent1"/>
      </w:pPr>
      <w:r w:rsidRPr="007530E2">
        <w:t>&lt;</w:t>
      </w:r>
      <w:r w:rsidRPr="007530E2">
        <w:rPr>
          <w:rFonts w:hint="eastAsia"/>
        </w:rPr>
        <w:t>PE1</w:t>
      </w:r>
      <w:r w:rsidRPr="007530E2">
        <w:t>&gt;</w:t>
      </w:r>
      <w:r w:rsidRPr="007530E2">
        <w:rPr>
          <w:rFonts w:hint="eastAsia"/>
        </w:rPr>
        <w:t xml:space="preserve"> </w:t>
      </w:r>
      <w:r w:rsidRPr="007530E2">
        <w:t>system-view</w:t>
      </w:r>
    </w:p>
    <w:p w:rsidR="008C574F" w:rsidRPr="007530E2" w:rsidRDefault="008C574F" w:rsidP="00B51350">
      <w:pPr>
        <w:pStyle w:val="TerminalDisplayIndent1"/>
      </w:pPr>
      <w:r w:rsidRPr="007530E2">
        <w:t>[PE1] isis 1</w:t>
      </w:r>
    </w:p>
    <w:p w:rsidR="008C574F" w:rsidRPr="007530E2" w:rsidRDefault="008C574F" w:rsidP="00B51350">
      <w:pPr>
        <w:pStyle w:val="TerminalDisplayIndent1"/>
      </w:pPr>
      <w:r w:rsidRPr="007530E2">
        <w:t>[PE1-isis-1] net</w:t>
      </w:r>
      <w:r w:rsidRPr="007530E2">
        <w:rPr>
          <w:rFonts w:hint="eastAsia"/>
        </w:rPr>
        <w:t>work-entity</w:t>
      </w:r>
      <w:r w:rsidRPr="007530E2">
        <w:t xml:space="preserve"> 10.111.111.111.111.00</w:t>
      </w:r>
    </w:p>
    <w:p w:rsidR="008C574F" w:rsidRPr="007530E2" w:rsidRDefault="008C574F" w:rsidP="00B51350">
      <w:pPr>
        <w:pStyle w:val="TerminalDisplayIndent1"/>
      </w:pPr>
      <w:r w:rsidRPr="007530E2">
        <w:t>[PE1-isis-1] quit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LSR ID</w:t>
      </w:r>
      <w:r w:rsidRPr="007530E2">
        <w:rPr>
          <w:rFonts w:hint="eastAsia"/>
        </w:rPr>
        <w:t>，使能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[PE1] mpls lsr-id 2.2.2.9</w:t>
      </w:r>
    </w:p>
    <w:p w:rsidR="008C574F" w:rsidRPr="00B421C2" w:rsidRDefault="008C574F" w:rsidP="00B51350">
      <w:pPr>
        <w:pStyle w:val="TerminalDisplayIndent1"/>
      </w:pPr>
      <w:r w:rsidRPr="00B421C2">
        <w:t>[PE1] mpls ldp</w:t>
      </w:r>
    </w:p>
    <w:p w:rsidR="008C574F" w:rsidRPr="00B421C2" w:rsidRDefault="008C574F" w:rsidP="00B51350">
      <w:pPr>
        <w:pStyle w:val="TerminalDisplayIndent1"/>
      </w:pPr>
      <w:r w:rsidRPr="00B421C2">
        <w:t>[PE1</w:t>
      </w:r>
      <w:r w:rsidR="005A52C1" w:rsidRPr="00B421C2">
        <w:t>-ldp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配置接口</w:t>
      </w:r>
      <w:r w:rsidR="00064113">
        <w:t>GigabitEthernet</w:t>
      </w:r>
      <w:r w:rsidR="009C0B77">
        <w:t>3/1</w:t>
      </w:r>
      <w:r w:rsidR="00064113">
        <w:t>/5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并使能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8C574F" w:rsidRPr="00B421C2" w:rsidRDefault="007F2FFE" w:rsidP="00B51350">
      <w:pPr>
        <w:pStyle w:val="TerminalDisplayIndent1"/>
      </w:pPr>
      <w:r w:rsidRPr="00B421C2">
        <w:t xml:space="preserve">[PE1] interface </w:t>
      </w:r>
      <w:r w:rsidR="00064113">
        <w:t xml:space="preserve">gigabitethernet </w:t>
      </w:r>
      <w:r w:rsidR="009C0B77">
        <w:t>3/1</w:t>
      </w:r>
      <w:r w:rsidR="00064113">
        <w:t>/5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ip addr</w:t>
      </w:r>
      <w:r w:rsidRPr="007530E2">
        <w:rPr>
          <w:rFonts w:hint="eastAsia"/>
        </w:rPr>
        <w:t>ess</w:t>
      </w:r>
      <w:r w:rsidRPr="007530E2">
        <w:t xml:space="preserve"> 1.1.1.2 255.0.0.0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isis en</w:t>
      </w:r>
      <w:r w:rsidRPr="007530E2">
        <w:rPr>
          <w:rFonts w:hint="eastAsia"/>
        </w:rPr>
        <w:t>able</w:t>
      </w:r>
      <w:r w:rsidRPr="007530E2">
        <w:t xml:space="preserve"> 1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mpls</w:t>
      </w:r>
      <w:r w:rsidR="000132FC" w:rsidRPr="000132FC">
        <w:rPr>
          <w:rFonts w:hint="eastAsia"/>
        </w:rPr>
        <w:t xml:space="preserve"> </w:t>
      </w:r>
      <w:r w:rsidR="000132FC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 ldp</w:t>
      </w:r>
      <w:r w:rsidR="000132FC" w:rsidRPr="000132FC">
        <w:rPr>
          <w:rFonts w:hint="eastAsia"/>
        </w:rPr>
        <w:t xml:space="preserve"> </w:t>
      </w:r>
      <w:r w:rsidR="000132FC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创建</w:t>
      </w:r>
      <w:r w:rsidR="005F7DB5" w:rsidRPr="00B421C2">
        <w:rPr>
          <w:rFonts w:hint="eastAsia"/>
        </w:rPr>
        <w:t>Loopback0</w:t>
      </w:r>
      <w:r w:rsidR="005F7DB5" w:rsidRPr="007530E2">
        <w:rPr>
          <w:rFonts w:hint="eastAsia"/>
        </w:rPr>
        <w:t>接口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 xml:space="preserve">[PE1] interface </w:t>
      </w:r>
      <w:r w:rsidR="000A6CFC" w:rsidRPr="00B421C2">
        <w:rPr>
          <w:rFonts w:hint="eastAsia"/>
        </w:rPr>
        <w:t>l</w:t>
      </w:r>
      <w:r w:rsidR="000A6CFC" w:rsidRPr="00B421C2">
        <w:t>oop</w:t>
      </w:r>
      <w:r w:rsidR="000A6CFC" w:rsidRPr="00B421C2">
        <w:rPr>
          <w:rFonts w:hint="eastAsia"/>
        </w:rPr>
        <w:t>back 0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835627" w:rsidRPr="00B421C2">
        <w:t>LoopBack</w:t>
      </w:r>
      <w:r w:rsidR="00835627" w:rsidRPr="00B421C2">
        <w:rPr>
          <w:rFonts w:hint="eastAsia"/>
        </w:rPr>
        <w:t>0</w:t>
      </w:r>
      <w:r w:rsidRPr="00B421C2">
        <w:t>] ip addr</w:t>
      </w:r>
      <w:r w:rsidRPr="00B421C2">
        <w:rPr>
          <w:rFonts w:hint="eastAsia"/>
        </w:rPr>
        <w:t>ess</w:t>
      </w:r>
      <w:r w:rsidRPr="00B421C2">
        <w:t xml:space="preserve"> 2.2.2.9 32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835627" w:rsidRPr="00B421C2">
        <w:t>LoopBack</w:t>
      </w:r>
      <w:r w:rsidR="00835627" w:rsidRPr="00B421C2">
        <w:rPr>
          <w:rFonts w:hint="eastAsia"/>
        </w:rPr>
        <w:t>0</w:t>
      </w:r>
      <w:r w:rsidRPr="00B421C2">
        <w:t>] isis en</w:t>
      </w:r>
      <w:r w:rsidRPr="00B421C2">
        <w:rPr>
          <w:rFonts w:hint="eastAsia"/>
        </w:rPr>
        <w:t>able</w:t>
      </w:r>
      <w:r w:rsidRPr="00B421C2">
        <w:t xml:space="preserve"> 1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835627" w:rsidRPr="00B421C2">
        <w:t>LoopBack</w:t>
      </w:r>
      <w:r w:rsidR="00835627" w:rsidRPr="00B421C2">
        <w:rPr>
          <w:rFonts w:hint="eastAsia"/>
        </w:rPr>
        <w:t>0</w:t>
      </w:r>
      <w:r w:rsidRPr="00B421C2">
        <w:t>]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创建</w:t>
      </w:r>
      <w:r w:rsidRPr="00B421C2">
        <w:rPr>
          <w:rFonts w:hint="eastAsia"/>
          <w:lang w:eastAsia="zh-CN"/>
        </w:rPr>
        <w:t>VPN</w:t>
      </w:r>
      <w:r w:rsidRPr="007530E2">
        <w:rPr>
          <w:rFonts w:hint="eastAsia"/>
          <w:lang w:eastAsia="zh-CN"/>
        </w:rPr>
        <w:t>实例</w:t>
      </w:r>
      <w:r w:rsidRPr="00B421C2">
        <w:rPr>
          <w:rFonts w:hint="eastAsia"/>
          <w:lang w:eastAsia="zh-CN"/>
        </w:rPr>
        <w:t>，</w:t>
      </w:r>
      <w:r w:rsidRPr="007530E2">
        <w:rPr>
          <w:rFonts w:hint="eastAsia"/>
          <w:lang w:eastAsia="zh-CN"/>
        </w:rPr>
        <w:t>名称为</w:t>
      </w:r>
      <w:r w:rsidRPr="00B421C2">
        <w:rPr>
          <w:rFonts w:hint="eastAsia"/>
          <w:lang w:eastAsia="zh-CN"/>
        </w:rPr>
        <w:t>vpn1</w:t>
      </w:r>
      <w:r w:rsidRPr="00B421C2">
        <w:rPr>
          <w:rFonts w:hint="eastAsia"/>
          <w:lang w:eastAsia="zh-CN"/>
        </w:rPr>
        <w:t>，</w:t>
      </w:r>
      <w:r w:rsidRPr="007530E2">
        <w:rPr>
          <w:rFonts w:hint="eastAsia"/>
          <w:lang w:eastAsia="zh-CN"/>
        </w:rPr>
        <w:t>为其配置</w:t>
      </w:r>
      <w:r w:rsidR="00F90764" w:rsidRPr="00B421C2">
        <w:rPr>
          <w:rFonts w:hint="eastAsia"/>
          <w:lang w:eastAsia="zh-CN"/>
        </w:rPr>
        <w:t>RD</w:t>
      </w:r>
      <w:r w:rsidR="00F90764">
        <w:rPr>
          <w:rFonts w:hint="eastAsia"/>
          <w:lang w:eastAsia="zh-CN"/>
        </w:rPr>
        <w:t>和</w:t>
      </w:r>
      <w:r w:rsidR="00BA1455">
        <w:rPr>
          <w:rFonts w:hint="eastAsia"/>
          <w:lang w:eastAsia="zh-CN"/>
        </w:rPr>
        <w:t>Route Target</w:t>
      </w:r>
      <w:r w:rsidRPr="007530E2">
        <w:rPr>
          <w:rFonts w:hint="eastAsia"/>
          <w:lang w:eastAsia="zh-CN"/>
        </w:rPr>
        <w:t>属性。</w:t>
      </w:r>
    </w:p>
    <w:p w:rsidR="008C574F" w:rsidRPr="00B421C2" w:rsidRDefault="008C574F" w:rsidP="00B51350">
      <w:pPr>
        <w:pStyle w:val="TerminalDisplayIndent1"/>
      </w:pPr>
      <w:r w:rsidRPr="00B421C2">
        <w:t>[PE1] ip vp</w:t>
      </w:r>
      <w:r w:rsidRPr="00B421C2">
        <w:rPr>
          <w:rFonts w:hint="eastAsia"/>
        </w:rPr>
        <w:t>n-instance</w:t>
      </w:r>
      <w:r w:rsidRPr="00B421C2">
        <w:t xml:space="preserve"> </w:t>
      </w:r>
      <w:r w:rsidRPr="00B421C2">
        <w:rPr>
          <w:rFonts w:hint="eastAsia"/>
        </w:rPr>
        <w:t>vpn</w:t>
      </w:r>
      <w:r w:rsidRPr="00B421C2">
        <w:t>1</w:t>
      </w:r>
    </w:p>
    <w:p w:rsidR="008C574F" w:rsidRPr="00B421C2" w:rsidRDefault="008C574F" w:rsidP="00B51350">
      <w:pPr>
        <w:pStyle w:val="TerminalDisplayIndent1"/>
      </w:pPr>
      <w:r w:rsidRPr="00B421C2">
        <w:t>[PE1-vpn-instance-v</w:t>
      </w:r>
      <w:r w:rsidRPr="00B421C2">
        <w:rPr>
          <w:rFonts w:hint="eastAsia"/>
        </w:rPr>
        <w:t>pn</w:t>
      </w:r>
      <w:r w:rsidRPr="00B421C2">
        <w:t>1] route-distinguisher 11:11</w:t>
      </w:r>
    </w:p>
    <w:p w:rsidR="008C574F" w:rsidRPr="00B421C2" w:rsidRDefault="008C574F" w:rsidP="00B51350">
      <w:pPr>
        <w:pStyle w:val="TerminalDisplayIndent1"/>
      </w:pPr>
      <w:r w:rsidRPr="00B421C2">
        <w:t>[PE1-vpn-instance-v</w:t>
      </w:r>
      <w:r w:rsidRPr="00B421C2">
        <w:rPr>
          <w:rFonts w:hint="eastAsia"/>
        </w:rPr>
        <w:t>pn</w:t>
      </w:r>
      <w:r w:rsidRPr="00B421C2">
        <w:t>1] vpn-target 1:1 2:2 3:3 import-extcommunity</w:t>
      </w:r>
    </w:p>
    <w:p w:rsidR="008C574F" w:rsidRPr="00B421C2" w:rsidRDefault="008C574F" w:rsidP="00B51350">
      <w:pPr>
        <w:pStyle w:val="TerminalDisplayIndent1"/>
      </w:pPr>
      <w:r w:rsidRPr="00B421C2">
        <w:t>[PE1-vpn-instance-v</w:t>
      </w:r>
      <w:r w:rsidRPr="00B421C2">
        <w:rPr>
          <w:rFonts w:hint="eastAsia"/>
        </w:rPr>
        <w:t>pn</w:t>
      </w:r>
      <w:r w:rsidRPr="00B421C2">
        <w:t>1] vpn-target 3:3 export-extcommunity</w:t>
      </w:r>
    </w:p>
    <w:p w:rsidR="008C574F" w:rsidRPr="00B421C2" w:rsidRDefault="008C574F" w:rsidP="00B51350">
      <w:pPr>
        <w:pStyle w:val="TerminalDisplayIndent1"/>
      </w:pPr>
      <w:r w:rsidRPr="00B421C2">
        <w:t>[PE1-vpn-instance-v</w:t>
      </w:r>
      <w:r w:rsidRPr="00B421C2">
        <w:rPr>
          <w:rFonts w:hint="eastAsia"/>
        </w:rPr>
        <w:t>pn</w:t>
      </w:r>
      <w:r w:rsidRPr="00B421C2">
        <w:t>1]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>#</w:t>
      </w:r>
      <w:r w:rsidR="005C79D9" w:rsidRPr="00B421C2">
        <w:rPr>
          <w:rFonts w:hint="eastAsia"/>
        </w:rPr>
        <w:t xml:space="preserve"> </w:t>
      </w:r>
      <w:r w:rsidR="005C79D9">
        <w:rPr>
          <w:rFonts w:hint="eastAsia"/>
        </w:rPr>
        <w:t>配置</w:t>
      </w:r>
      <w:r w:rsidR="005C79D9" w:rsidRPr="007530E2">
        <w:rPr>
          <w:rFonts w:hint="eastAsia"/>
        </w:rPr>
        <w:t>接口</w:t>
      </w:r>
      <w:r w:rsidR="00064113">
        <w:t>GigabitEthernet</w:t>
      </w:r>
      <w:r w:rsidR="009C0B77">
        <w:t>3/1</w:t>
      </w:r>
      <w:r w:rsidR="00064113">
        <w:t>/1</w:t>
      </w:r>
      <w:r w:rsidR="00FA05DE" w:rsidRPr="00B421C2">
        <w:rPr>
          <w:rFonts w:hint="eastAsia"/>
        </w:rPr>
        <w:t>与</w:t>
      </w:r>
      <w:r w:rsidR="00FA05DE" w:rsidRPr="00B421C2">
        <w:rPr>
          <w:rFonts w:hint="eastAsia"/>
        </w:rPr>
        <w:t>VPN</w:t>
      </w:r>
      <w:r w:rsidR="00FA05DE" w:rsidRPr="00B421C2">
        <w:rPr>
          <w:rFonts w:hint="eastAsia"/>
        </w:rPr>
        <w:t>实例</w:t>
      </w:r>
      <w:r w:rsidRPr="00B421C2">
        <w:rPr>
          <w:rFonts w:hint="eastAsia"/>
        </w:rPr>
        <w:t>vpn1</w:t>
      </w:r>
      <w:r w:rsidR="00FA05DE" w:rsidRPr="00B421C2">
        <w:rPr>
          <w:rFonts w:hint="eastAsia"/>
        </w:rPr>
        <w:t>绑定，并配置该接口的</w:t>
      </w:r>
      <w:r w:rsidR="00FA05DE" w:rsidRPr="00B421C2">
        <w:rPr>
          <w:rFonts w:hint="eastAsia"/>
        </w:rPr>
        <w:t>IP</w:t>
      </w:r>
      <w:r w:rsidR="00FA05DE" w:rsidRPr="00B421C2">
        <w:rPr>
          <w:rFonts w:hint="eastAsia"/>
        </w:rPr>
        <w:t>地址</w:t>
      </w:r>
      <w:r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[PE1] int</w:t>
      </w:r>
      <w:r w:rsidRPr="00B421C2">
        <w:rPr>
          <w:rFonts w:hint="eastAsia"/>
        </w:rPr>
        <w:t>erface</w:t>
      </w:r>
      <w:r w:rsidRPr="00B421C2">
        <w:t xml:space="preserve">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8C574F" w:rsidRPr="00B421C2" w:rsidRDefault="00F55B9C" w:rsidP="00B51350">
      <w:pPr>
        <w:pStyle w:val="TerminalDisplayIndent1"/>
      </w:pPr>
      <w:r w:rsidRPr="00B421C2">
        <w:lastRenderedPageBreak/>
        <w:t>[PE1-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 ip binding vpn-instance vpn1</w:t>
      </w:r>
    </w:p>
    <w:p w:rsidR="008C574F" w:rsidRPr="007530E2" w:rsidRDefault="005C79D9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</w:t>
      </w:r>
      <w:r w:rsidR="008C574F" w:rsidRPr="007530E2">
        <w:t xml:space="preserve"> ip addr</w:t>
      </w:r>
      <w:r w:rsidR="008C574F" w:rsidRPr="007530E2">
        <w:rPr>
          <w:rFonts w:hint="eastAsia"/>
        </w:rPr>
        <w:t>ess</w:t>
      </w:r>
      <w:r w:rsidR="008C574F" w:rsidRPr="007530E2">
        <w:t xml:space="preserve"> 30.0.0.1 </w:t>
      </w:r>
      <w:r>
        <w:rPr>
          <w:rFonts w:hint="eastAsia"/>
        </w:rPr>
        <w:t>24</w:t>
      </w:r>
    </w:p>
    <w:p w:rsidR="008C574F" w:rsidRPr="007530E2" w:rsidRDefault="005C79D9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</w:t>
      </w:r>
      <w:r w:rsidR="008C574F" w:rsidRPr="007530E2">
        <w:t xml:space="preserve"> quit</w:t>
      </w:r>
    </w:p>
    <w:p w:rsidR="008C574F" w:rsidRPr="007530E2" w:rsidRDefault="008C574F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在</w:t>
      </w:r>
      <w:r w:rsidRPr="007530E2">
        <w:rPr>
          <w:rFonts w:hint="eastAsia"/>
          <w:lang w:eastAsia="zh-CN"/>
        </w:rPr>
        <w:t>PE</w:t>
      </w:r>
      <w:r w:rsidR="003044BD">
        <w:rPr>
          <w:rFonts w:hint="eastAsia"/>
          <w:lang w:eastAsia="zh-CN"/>
        </w:rPr>
        <w:t xml:space="preserve"> </w:t>
      </w:r>
      <w:r w:rsidRPr="007530E2">
        <w:rPr>
          <w:rFonts w:hint="eastAsia"/>
          <w:lang w:eastAsia="zh-CN"/>
        </w:rPr>
        <w:t>1</w:t>
      </w:r>
      <w:r w:rsidRPr="007530E2">
        <w:rPr>
          <w:rFonts w:hint="eastAsia"/>
          <w:lang w:eastAsia="zh-CN"/>
        </w:rPr>
        <w:t>上运行</w:t>
      </w:r>
      <w:r w:rsidRPr="007530E2">
        <w:rPr>
          <w:rFonts w:hint="eastAsia"/>
          <w:lang w:eastAsia="zh-CN"/>
        </w:rPr>
        <w:t>BGP</w:t>
      </w:r>
      <w:r w:rsidRPr="007530E2">
        <w:rPr>
          <w:rFonts w:hint="eastAsia"/>
          <w:lang w:eastAsia="zh-CN"/>
        </w:rPr>
        <w:t>。</w:t>
      </w:r>
    </w:p>
    <w:p w:rsidR="008C574F" w:rsidRPr="007530E2" w:rsidRDefault="008C574F" w:rsidP="00B51350">
      <w:pPr>
        <w:pStyle w:val="TerminalDisplayIndent1"/>
      </w:pPr>
      <w:r w:rsidRPr="007530E2">
        <w:t>[PE1] bgp 100</w:t>
      </w:r>
    </w:p>
    <w:p w:rsidR="008C574F" w:rsidRPr="007530E2" w:rsidRDefault="008C574F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配置</w:t>
      </w:r>
      <w:r w:rsidRPr="007530E2">
        <w:rPr>
          <w:rFonts w:hint="eastAsia"/>
          <w:lang w:eastAsia="zh-CN"/>
        </w:rPr>
        <w:t>PE</w:t>
      </w:r>
      <w:r w:rsidR="003044BD">
        <w:rPr>
          <w:rFonts w:hint="eastAsia"/>
          <w:lang w:eastAsia="zh-CN"/>
        </w:rPr>
        <w:t xml:space="preserve"> </w:t>
      </w:r>
      <w:r w:rsidRPr="007530E2">
        <w:rPr>
          <w:rFonts w:hint="eastAsia"/>
          <w:lang w:eastAsia="zh-CN"/>
        </w:rPr>
        <w:t>1</w:t>
      </w:r>
      <w:r w:rsidRPr="007530E2">
        <w:rPr>
          <w:rFonts w:hint="eastAsia"/>
          <w:lang w:eastAsia="zh-CN"/>
        </w:rPr>
        <w:t>向</w:t>
      </w:r>
      <w:r w:rsidRPr="007530E2">
        <w:rPr>
          <w:rFonts w:hint="eastAsia"/>
          <w:lang w:eastAsia="zh-CN"/>
        </w:rPr>
        <w:t>IBGP</w:t>
      </w:r>
      <w:r w:rsidRPr="007530E2">
        <w:rPr>
          <w:rFonts w:hint="eastAsia"/>
          <w:lang w:eastAsia="zh-CN"/>
        </w:rPr>
        <w:t>对等体</w:t>
      </w:r>
      <w:r w:rsidRPr="007530E2">
        <w:rPr>
          <w:rFonts w:hint="eastAsia"/>
          <w:lang w:eastAsia="zh-CN"/>
        </w:rPr>
        <w:t>3.3.3.9</w:t>
      </w:r>
      <w:r w:rsidRPr="007530E2">
        <w:rPr>
          <w:rFonts w:hint="eastAsia"/>
          <w:lang w:eastAsia="zh-CN"/>
        </w:rPr>
        <w:t>发布标签路由及从</w:t>
      </w:r>
      <w:r w:rsidRPr="007530E2">
        <w:rPr>
          <w:rFonts w:hint="eastAsia"/>
          <w:lang w:eastAsia="zh-CN"/>
        </w:rPr>
        <w:t>3.3.3.9</w:t>
      </w:r>
      <w:r w:rsidRPr="007530E2">
        <w:rPr>
          <w:rFonts w:hint="eastAsia"/>
          <w:lang w:eastAsia="zh-CN"/>
        </w:rPr>
        <w:t>接收标签路由的能力。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F07E7A">
        <w:t>bgp-default</w:t>
      </w:r>
      <w:r w:rsidRPr="007530E2">
        <w:t>] peer 3.3.3.9 as-number 100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F07E7A">
        <w:t>bgp-default</w:t>
      </w:r>
      <w:r w:rsidRPr="007530E2">
        <w:t xml:space="preserve">] peer 3.3.3.9 connect-interface </w:t>
      </w:r>
      <w:r w:rsidR="003E157D" w:rsidRPr="007530E2">
        <w:rPr>
          <w:rFonts w:hint="eastAsia"/>
        </w:rPr>
        <w:t>l</w:t>
      </w:r>
      <w:r w:rsidR="003E157D" w:rsidRPr="007530E2">
        <w:t>oop</w:t>
      </w:r>
      <w:r w:rsidR="003E157D" w:rsidRPr="007530E2">
        <w:rPr>
          <w:rFonts w:hint="eastAsia"/>
        </w:rPr>
        <w:t>b</w:t>
      </w:r>
      <w:r w:rsidR="003E157D" w:rsidRPr="007530E2">
        <w:t>ack</w:t>
      </w:r>
      <w:r w:rsidR="003E157D" w:rsidRPr="007530E2">
        <w:rPr>
          <w:rFonts w:hint="eastAsia"/>
        </w:rPr>
        <w:t xml:space="preserve"> 0</w:t>
      </w:r>
    </w:p>
    <w:p w:rsidR="00A33FA6" w:rsidRDefault="008C574F" w:rsidP="00B51350">
      <w:pPr>
        <w:pStyle w:val="TerminalDisplayIndent1"/>
      </w:pPr>
      <w:r w:rsidRPr="007530E2">
        <w:t>[PE1-</w:t>
      </w:r>
      <w:r w:rsidR="00F07E7A">
        <w:t>bgp-default</w:t>
      </w:r>
      <w:r w:rsidRPr="007530E2">
        <w:t xml:space="preserve">] </w:t>
      </w:r>
      <w:r w:rsidR="004F262E">
        <w:rPr>
          <w:rFonts w:hint="eastAsia"/>
        </w:rPr>
        <w:t>address-family ipv4</w:t>
      </w:r>
      <w:r w:rsidR="00A33FA6">
        <w:rPr>
          <w:rFonts w:hint="eastAsia"/>
        </w:rPr>
        <w:t xml:space="preserve"> unicast</w:t>
      </w:r>
    </w:p>
    <w:p w:rsidR="00A33FA6" w:rsidRDefault="00A33FA6" w:rsidP="00B51350">
      <w:pPr>
        <w:pStyle w:val="TerminalDisplayIndent1"/>
      </w:pPr>
      <w:r w:rsidRPr="00A33FA6">
        <w:t>[PE1-</w:t>
      </w:r>
      <w:r w:rsidR="00F07E7A">
        <w:t>bgp-default</w:t>
      </w:r>
      <w:r w:rsidRPr="00A33FA6">
        <w:t>-ipv4]</w:t>
      </w:r>
      <w:r w:rsidRPr="00A33FA6">
        <w:rPr>
          <w:rFonts w:hint="eastAsia"/>
        </w:rPr>
        <w:t xml:space="preserve"> </w:t>
      </w:r>
      <w:r w:rsidRPr="007530E2">
        <w:rPr>
          <w:rFonts w:hint="eastAsia"/>
        </w:rPr>
        <w:t>peer 3.3.3.9</w:t>
      </w:r>
      <w:r>
        <w:rPr>
          <w:rFonts w:hint="eastAsia"/>
        </w:rPr>
        <w:t xml:space="preserve"> enable</w:t>
      </w:r>
    </w:p>
    <w:p w:rsidR="008C574F" w:rsidRDefault="00A33FA6" w:rsidP="00B51350">
      <w:pPr>
        <w:pStyle w:val="TerminalDisplayIndent1"/>
      </w:pPr>
      <w:r w:rsidRPr="00A33FA6">
        <w:t>[PE1-</w:t>
      </w:r>
      <w:r w:rsidR="00F07E7A">
        <w:t>bgp-default</w:t>
      </w:r>
      <w:r w:rsidRPr="00A33FA6">
        <w:t>-ipv4]</w:t>
      </w:r>
      <w:r w:rsidRPr="00A33FA6">
        <w:rPr>
          <w:rFonts w:hint="eastAsia"/>
        </w:rPr>
        <w:t xml:space="preserve"> </w:t>
      </w:r>
      <w:r w:rsidR="008C574F" w:rsidRPr="007530E2">
        <w:rPr>
          <w:rFonts w:hint="eastAsia"/>
        </w:rPr>
        <w:t>peer 3.3.3.9 label-route-capability</w:t>
      </w:r>
    </w:p>
    <w:p w:rsidR="004A0AF4" w:rsidRPr="007530E2" w:rsidRDefault="004A0AF4" w:rsidP="00B51350">
      <w:pPr>
        <w:pStyle w:val="TerminalDisplayIndent1"/>
      </w:pPr>
      <w:r w:rsidRPr="00A33FA6">
        <w:t>[PE1-</w:t>
      </w:r>
      <w:r w:rsidR="00F07E7A">
        <w:t>bgp-default</w:t>
      </w:r>
      <w:r w:rsidRPr="00A33FA6">
        <w:t>-ipv4]</w:t>
      </w:r>
      <w:r>
        <w:rPr>
          <w:rFonts w:hint="eastAsia"/>
        </w:rPr>
        <w:t xml:space="preserve"> quit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 w:rsidR="003044BD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到</w:t>
      </w:r>
      <w:r w:rsidRPr="007530E2">
        <w:rPr>
          <w:rFonts w:hint="eastAsia"/>
        </w:rPr>
        <w:t>EBGP</w:t>
      </w:r>
      <w:r w:rsidRPr="007530E2">
        <w:rPr>
          <w:rFonts w:hint="eastAsia"/>
        </w:rPr>
        <w:t>对等体</w:t>
      </w:r>
      <w:r w:rsidRPr="007530E2">
        <w:rPr>
          <w:rFonts w:hint="eastAsia"/>
        </w:rPr>
        <w:t>5.5.5.9</w:t>
      </w:r>
      <w:r w:rsidRPr="007530E2">
        <w:rPr>
          <w:rFonts w:hint="eastAsia"/>
        </w:rPr>
        <w:t>的最大跳数为</w:t>
      </w:r>
      <w:r w:rsidRPr="007530E2">
        <w:rPr>
          <w:rFonts w:hint="eastAsia"/>
        </w:rPr>
        <w:t>10</w:t>
      </w:r>
      <w:r w:rsidRPr="007530E2">
        <w:rPr>
          <w:rFonts w:hint="eastAsia"/>
        </w:rPr>
        <w:t>。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F07E7A">
        <w:t>bgp-default</w:t>
      </w:r>
      <w:r w:rsidRPr="007530E2">
        <w:t>] peer 5.5.5.9 as-number 600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F07E7A">
        <w:t>bgp-default</w:t>
      </w:r>
      <w:r w:rsidRPr="007530E2">
        <w:t xml:space="preserve">] peer 5.5.5.9 connect-interface </w:t>
      </w:r>
      <w:r w:rsidR="003E157D" w:rsidRPr="007530E2">
        <w:rPr>
          <w:rFonts w:hint="eastAsia"/>
        </w:rPr>
        <w:t>l</w:t>
      </w:r>
      <w:r w:rsidR="003E157D" w:rsidRPr="007530E2">
        <w:t>oop</w:t>
      </w:r>
      <w:r w:rsidR="003E157D" w:rsidRPr="007530E2">
        <w:rPr>
          <w:rFonts w:hint="eastAsia"/>
        </w:rPr>
        <w:t>b</w:t>
      </w:r>
      <w:r w:rsidR="003E157D" w:rsidRPr="007530E2">
        <w:t>ack</w:t>
      </w:r>
      <w:r w:rsidR="003E157D" w:rsidRPr="007530E2">
        <w:rPr>
          <w:rFonts w:hint="eastAsia"/>
        </w:rPr>
        <w:t xml:space="preserve"> 0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F07E7A">
        <w:t>bgp-default</w:t>
      </w:r>
      <w:r w:rsidRPr="007530E2">
        <w:t>] peer 5.5.5.9 ebgp-max</w:t>
      </w:r>
      <w:r w:rsidRPr="007530E2">
        <w:rPr>
          <w:rFonts w:hint="eastAsia"/>
        </w:rPr>
        <w:t>-hop</w:t>
      </w:r>
      <w:r w:rsidRPr="007530E2">
        <w:t xml:space="preserve"> 10</w:t>
      </w:r>
    </w:p>
    <w:p w:rsidR="008C574F" w:rsidRPr="007530E2" w:rsidRDefault="008C574F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配置对等体</w:t>
      </w:r>
      <w:r w:rsidRPr="007530E2">
        <w:rPr>
          <w:rFonts w:hint="eastAsia"/>
          <w:lang w:eastAsia="zh-CN"/>
        </w:rPr>
        <w:t>5.5.5.9</w:t>
      </w:r>
      <w:r w:rsidRPr="007530E2">
        <w:rPr>
          <w:rFonts w:hint="eastAsia"/>
          <w:lang w:eastAsia="zh-CN"/>
        </w:rPr>
        <w:t>作为</w:t>
      </w:r>
      <w:r w:rsidRPr="007530E2">
        <w:rPr>
          <w:rFonts w:hint="eastAsia"/>
          <w:lang w:eastAsia="zh-CN"/>
        </w:rPr>
        <w:t>VPNv4</w:t>
      </w:r>
      <w:r w:rsidRPr="007530E2">
        <w:rPr>
          <w:rFonts w:hint="eastAsia"/>
          <w:lang w:eastAsia="zh-CN"/>
        </w:rPr>
        <w:t>对等体。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] </w:t>
      </w:r>
      <w:r w:rsidR="004F262E" w:rsidRPr="00B421C2">
        <w:t>address-family vpnv4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>] peer 5.5.5.9 enable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>] quit</w:t>
      </w:r>
    </w:p>
    <w:p w:rsidR="005C79D9" w:rsidRPr="00B421C2" w:rsidRDefault="005C79D9" w:rsidP="00B51350">
      <w:pPr>
        <w:pStyle w:val="ItemIndent1"/>
      </w:pPr>
      <w:r w:rsidRPr="00B421C2">
        <w:rPr>
          <w:rFonts w:hint="eastAsia"/>
        </w:rPr>
        <w:t xml:space="preserve"># </w:t>
      </w:r>
      <w:r w:rsidRPr="00B421C2">
        <w:rPr>
          <w:rFonts w:hint="eastAsia"/>
        </w:rPr>
        <w:t>配置</w:t>
      </w:r>
      <w:r w:rsidRPr="00B421C2">
        <w:rPr>
          <w:rFonts w:hint="eastAsia"/>
        </w:rPr>
        <w:t>PE 1</w:t>
      </w:r>
      <w:r w:rsidRPr="00B421C2">
        <w:rPr>
          <w:rFonts w:hint="eastAsia"/>
        </w:rPr>
        <w:t>与</w:t>
      </w:r>
      <w:r w:rsidRPr="00B421C2">
        <w:rPr>
          <w:rFonts w:hint="eastAsia"/>
        </w:rPr>
        <w:t>CE 1</w:t>
      </w:r>
      <w:r w:rsidRPr="00B421C2">
        <w:rPr>
          <w:rFonts w:hint="eastAsia"/>
        </w:rPr>
        <w:t>建立</w:t>
      </w:r>
      <w:r w:rsidRPr="00B421C2">
        <w:rPr>
          <w:rFonts w:hint="eastAsia"/>
        </w:rPr>
        <w:t>EBGP</w:t>
      </w:r>
      <w:r w:rsidRPr="00B421C2">
        <w:rPr>
          <w:rFonts w:hint="eastAsia"/>
        </w:rPr>
        <w:t>对等体，将学习到的</w:t>
      </w:r>
      <w:r w:rsidRPr="00B421C2">
        <w:rPr>
          <w:rFonts w:hint="eastAsia"/>
        </w:rPr>
        <w:t>BGP</w:t>
      </w:r>
      <w:r w:rsidRPr="00B421C2">
        <w:rPr>
          <w:rFonts w:hint="eastAsia"/>
        </w:rPr>
        <w:t>路由添加到</w:t>
      </w:r>
      <w:r w:rsidRPr="00B421C2">
        <w:rPr>
          <w:rFonts w:hint="eastAsia"/>
        </w:rPr>
        <w:t>VPN</w:t>
      </w:r>
      <w:r w:rsidRPr="00B421C2">
        <w:rPr>
          <w:rFonts w:hint="eastAsia"/>
        </w:rPr>
        <w:t>实例的路由表中。</w:t>
      </w:r>
    </w:p>
    <w:p w:rsidR="005C79D9" w:rsidRPr="00B421C2" w:rsidRDefault="005C79D9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 ip vpn-instance vpn1</w:t>
      </w:r>
    </w:p>
    <w:p w:rsidR="005C79D9" w:rsidRPr="00B421C2" w:rsidRDefault="005C79D9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-vpn1] peer 30.0.0.</w:t>
      </w:r>
      <w:r w:rsidRPr="00B421C2">
        <w:rPr>
          <w:rFonts w:hint="eastAsia"/>
        </w:rPr>
        <w:t>2</w:t>
      </w:r>
      <w:r w:rsidRPr="00B421C2">
        <w:t xml:space="preserve"> as-number 65001</w:t>
      </w:r>
    </w:p>
    <w:p w:rsidR="005C79D9" w:rsidRPr="0025445D" w:rsidRDefault="005C79D9" w:rsidP="00B51350">
      <w:pPr>
        <w:pStyle w:val="TerminalDisplayIndent1"/>
      </w:pPr>
      <w:r w:rsidRPr="007530E2">
        <w:t>[PE</w:t>
      </w:r>
      <w:r>
        <w:rPr>
          <w:rFonts w:hint="eastAsia"/>
        </w:rPr>
        <w:t>1</w:t>
      </w:r>
      <w:r w:rsidRPr="007530E2">
        <w:t>-</w:t>
      </w:r>
      <w:r w:rsidR="00F07E7A">
        <w:t>bgp-default</w:t>
      </w:r>
      <w:r>
        <w:t>-vpn</w:t>
      </w:r>
      <w:r>
        <w:rPr>
          <w:rFonts w:hint="eastAsia"/>
        </w:rPr>
        <w:t>1</w:t>
      </w:r>
      <w:r w:rsidRPr="007530E2">
        <w:t xml:space="preserve">] </w:t>
      </w:r>
      <w:r>
        <w:rPr>
          <w:rFonts w:hint="eastAsia"/>
        </w:rPr>
        <w:t>address-family ipv4 unicast</w:t>
      </w:r>
    </w:p>
    <w:p w:rsidR="005C79D9" w:rsidRPr="00B421C2" w:rsidRDefault="005C79D9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-ipv4-vpn</w:t>
      </w:r>
      <w:r w:rsidRPr="00B421C2">
        <w:rPr>
          <w:rFonts w:hint="eastAsia"/>
        </w:rPr>
        <w:t>1</w:t>
      </w:r>
      <w:r w:rsidRPr="00B421C2">
        <w:t xml:space="preserve">] </w:t>
      </w:r>
      <w:r w:rsidRPr="007530E2">
        <w:t xml:space="preserve">peer </w:t>
      </w:r>
      <w:r w:rsidRPr="00B421C2">
        <w:t>30.0.0.</w:t>
      </w:r>
      <w:r w:rsidRPr="00B421C2">
        <w:rPr>
          <w:rFonts w:hint="eastAsia"/>
        </w:rPr>
        <w:t>2</w:t>
      </w:r>
      <w:r>
        <w:rPr>
          <w:rFonts w:hint="eastAsia"/>
        </w:rPr>
        <w:t xml:space="preserve"> enable</w:t>
      </w:r>
    </w:p>
    <w:p w:rsidR="005C79D9" w:rsidRPr="00B421C2" w:rsidRDefault="005C79D9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-ipv4-vpn1] quit</w:t>
      </w:r>
    </w:p>
    <w:p w:rsidR="005C79D9" w:rsidRPr="00B421C2" w:rsidRDefault="005C79D9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-vpn1] quit</w:t>
      </w:r>
    </w:p>
    <w:p w:rsidR="005C79D9" w:rsidRPr="00B421C2" w:rsidRDefault="005C79D9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7D7DD4" w:rsidRDefault="008C574F" w:rsidP="00DD64CA">
      <w:pPr>
        <w:pStyle w:val="ItemStep"/>
      </w:pPr>
      <w:r w:rsidRPr="007530E2">
        <w:rPr>
          <w:rFonts w:hint="eastAsia"/>
        </w:rPr>
        <w:t>配置</w:t>
      </w:r>
      <w:r w:rsidRPr="007530E2">
        <w:t>ASBR-</w:t>
      </w:r>
      <w:r w:rsidR="00994FBE">
        <w:rPr>
          <w:rFonts w:hint="eastAsia"/>
        </w:rPr>
        <w:t>PE</w:t>
      </w:r>
      <w:r w:rsidRPr="007530E2">
        <w:t>1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="0046698C">
        <w:rPr>
          <w:rFonts w:hint="eastAsia"/>
        </w:rPr>
        <w:t>ASBR-PE1</w:t>
      </w:r>
      <w:r w:rsidRPr="007530E2">
        <w:rPr>
          <w:rFonts w:hint="eastAsia"/>
        </w:rPr>
        <w:t>上运行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F844E5" w:rsidRPr="007530E2" w:rsidRDefault="00F844E5" w:rsidP="00B51350">
      <w:pPr>
        <w:pStyle w:val="TerminalDisplayIndent1"/>
      </w:pPr>
      <w:r w:rsidRPr="007530E2">
        <w:t>&lt;</w:t>
      </w:r>
      <w:r>
        <w:t>ASBR-PE1</w:t>
      </w:r>
      <w:r w:rsidRPr="007530E2">
        <w:t>&gt;</w:t>
      </w:r>
      <w:r w:rsidRPr="007530E2">
        <w:rPr>
          <w:rFonts w:hint="eastAsia"/>
        </w:rPr>
        <w:t xml:space="preserve"> </w:t>
      </w:r>
      <w:r w:rsidRPr="007530E2">
        <w:t>sys</w:t>
      </w:r>
      <w:r w:rsidRPr="007530E2">
        <w:rPr>
          <w:rFonts w:hint="eastAsia"/>
        </w:rPr>
        <w:t>tem-view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46698C">
        <w:t>ASBR-PE1</w:t>
      </w:r>
      <w:r w:rsidRPr="007530E2">
        <w:t>] isis 1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46698C">
        <w:t>ASBR-PE1</w:t>
      </w:r>
      <w:r w:rsidRPr="007530E2">
        <w:t>-isis-1] net</w:t>
      </w:r>
      <w:r w:rsidRPr="007530E2">
        <w:rPr>
          <w:rFonts w:hint="eastAsia"/>
        </w:rPr>
        <w:t>work-entity</w:t>
      </w:r>
      <w:r w:rsidRPr="007530E2">
        <w:t xml:space="preserve"> 10.222.222.222.222.00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46698C">
        <w:t>ASBR-PE1</w:t>
      </w:r>
      <w:r w:rsidRPr="007530E2">
        <w:t>-isis-1] quit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LSR ID</w:t>
      </w:r>
      <w:r w:rsidRPr="007530E2">
        <w:rPr>
          <w:rFonts w:hint="eastAsia"/>
        </w:rPr>
        <w:t>，使能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ASBR-PE1</w:t>
      </w:r>
      <w:r w:rsidRPr="00B421C2">
        <w:t>] mpls lsr-id 3.3.3.9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ASBR-PE1</w:t>
      </w:r>
      <w:r w:rsidRPr="00B421C2">
        <w:t>] mpls ldp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ASBR-PE1</w:t>
      </w:r>
      <w:r w:rsidR="005A52C1" w:rsidRPr="00B421C2">
        <w:t>-ldp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配置接口</w:t>
      </w:r>
      <w:r w:rsidR="00064113">
        <w:t>GigabitEthernet</w:t>
      </w:r>
      <w:r w:rsidR="009C0B77">
        <w:t>3/1</w:t>
      </w:r>
      <w:r w:rsidR="00064113">
        <w:t>/5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并使能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8C574F" w:rsidRPr="00B421C2" w:rsidRDefault="007F2FFE" w:rsidP="00B51350">
      <w:pPr>
        <w:pStyle w:val="TerminalDisplayIndent1"/>
      </w:pPr>
      <w:r w:rsidRPr="00B421C2">
        <w:t xml:space="preserve">[ASBR-PE1] interface </w:t>
      </w:r>
      <w:r w:rsidR="00064113">
        <w:t xml:space="preserve">gigabitethernet </w:t>
      </w:r>
      <w:r w:rsidR="009C0B77">
        <w:t>3/1</w:t>
      </w:r>
      <w:r w:rsidR="00064113">
        <w:t>/5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46698C">
        <w:t>ASBR-PE1</w:t>
      </w:r>
      <w:r w:rsidRPr="007530E2">
        <w:t>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ip addr</w:t>
      </w:r>
      <w:r w:rsidRPr="007530E2">
        <w:rPr>
          <w:rFonts w:hint="eastAsia"/>
        </w:rPr>
        <w:t>ess</w:t>
      </w:r>
      <w:r w:rsidRPr="007530E2">
        <w:t xml:space="preserve"> 1.1.1.1 255.0.0.0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46698C">
        <w:t>ASBR-PE1</w:t>
      </w:r>
      <w:r w:rsidRPr="007530E2">
        <w:t>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isis en</w:t>
      </w:r>
      <w:r w:rsidRPr="007530E2">
        <w:rPr>
          <w:rFonts w:hint="eastAsia"/>
        </w:rPr>
        <w:t>able</w:t>
      </w:r>
      <w:r w:rsidRPr="007530E2">
        <w:t xml:space="preserve"> 1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ASBR-PE1</w:t>
      </w:r>
      <w:r w:rsidRPr="00B421C2">
        <w:t>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</w:t>
      </w:r>
      <w:r w:rsidR="005F6D3E" w:rsidRPr="005F6D3E">
        <w:rPr>
          <w:rFonts w:hint="eastAsia"/>
        </w:rPr>
        <w:t xml:space="preserve"> </w:t>
      </w:r>
      <w:r w:rsidR="005F6D3E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ASBR-PE1</w:t>
      </w:r>
      <w:r w:rsidRPr="00B421C2">
        <w:t>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 ldp</w:t>
      </w:r>
      <w:r w:rsidR="005F6D3E" w:rsidRPr="005F6D3E">
        <w:rPr>
          <w:rFonts w:hint="eastAsia"/>
        </w:rPr>
        <w:t xml:space="preserve"> </w:t>
      </w:r>
      <w:r w:rsidR="005F6D3E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ASBR-PE1</w:t>
      </w:r>
      <w:r w:rsidRPr="00B421C2">
        <w:t>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配置接口</w:t>
      </w:r>
      <w:r w:rsidR="00064113">
        <w:t>GigabitEthernet</w:t>
      </w:r>
      <w:r w:rsidR="009C0B77">
        <w:t>3/1</w:t>
      </w:r>
      <w:r w:rsidR="00064113">
        <w:t>/4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并在接口上使能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lastRenderedPageBreak/>
        <w:t>[</w:t>
      </w:r>
      <w:r w:rsidR="0046698C" w:rsidRPr="00B421C2">
        <w:t>ASBR-PE1</w:t>
      </w:r>
      <w:r w:rsidRPr="00B421C2">
        <w:t>] int</w:t>
      </w:r>
      <w:r w:rsidRPr="00B421C2">
        <w:rPr>
          <w:rFonts w:hint="eastAsia"/>
        </w:rPr>
        <w:t>erface</w:t>
      </w:r>
      <w:r w:rsidRPr="00B421C2">
        <w:t xml:space="preserve">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ASBR-PE1</w:t>
      </w:r>
      <w:r w:rsidRPr="00B421C2"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ip addr</w:t>
      </w:r>
      <w:r w:rsidRPr="00B421C2">
        <w:rPr>
          <w:rFonts w:hint="eastAsia"/>
        </w:rPr>
        <w:t>ess</w:t>
      </w:r>
      <w:r w:rsidRPr="00B421C2">
        <w:t xml:space="preserve"> 11.0.0.2 255.0.0.0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ASBR-PE1</w:t>
      </w:r>
      <w:r w:rsidRPr="00B421C2"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</w:t>
      </w:r>
      <w:r w:rsidR="00C5551B" w:rsidRPr="00C5551B">
        <w:rPr>
          <w:rFonts w:hint="eastAsia"/>
        </w:rPr>
        <w:t xml:space="preserve"> </w:t>
      </w:r>
      <w:r w:rsidR="00C5551B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ASBR-PE1</w:t>
      </w:r>
      <w:r w:rsidRPr="00B421C2"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创建</w:t>
      </w:r>
      <w:r w:rsidR="005F7DB5" w:rsidRPr="00B421C2">
        <w:rPr>
          <w:rFonts w:hint="eastAsia"/>
        </w:rPr>
        <w:t>Loopback0</w:t>
      </w:r>
      <w:r w:rsidR="005F7DB5" w:rsidRPr="00B421C2">
        <w:rPr>
          <w:rFonts w:hint="eastAsia"/>
        </w:rPr>
        <w:t>接口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ASBR-PE1</w:t>
      </w:r>
      <w:r w:rsidRPr="00B421C2">
        <w:t xml:space="preserve">] interface </w:t>
      </w:r>
      <w:r w:rsidR="003E157D" w:rsidRPr="00B421C2">
        <w:rPr>
          <w:rFonts w:hint="eastAsia"/>
        </w:rPr>
        <w:t>l</w:t>
      </w:r>
      <w:r w:rsidR="003E157D" w:rsidRPr="00B421C2">
        <w:t>oop</w:t>
      </w:r>
      <w:r w:rsidR="003E157D" w:rsidRPr="00B421C2">
        <w:rPr>
          <w:rFonts w:hint="eastAsia"/>
        </w:rPr>
        <w:t>back 0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46698C" w:rsidRPr="00B421C2">
        <w:t>ASBR-PE1</w:t>
      </w:r>
      <w:r w:rsidRPr="00B421C2">
        <w:t>-</w:t>
      </w:r>
      <w:r w:rsidR="00717B82" w:rsidRPr="00B421C2">
        <w:t>LoopBack</w:t>
      </w:r>
      <w:r w:rsidR="00717B82" w:rsidRPr="00B421C2">
        <w:rPr>
          <w:rFonts w:hint="eastAsia"/>
        </w:rPr>
        <w:t>0</w:t>
      </w:r>
      <w:r w:rsidRPr="00B421C2">
        <w:t>] ip addr</w:t>
      </w:r>
      <w:r w:rsidRPr="00B421C2">
        <w:rPr>
          <w:rFonts w:hint="eastAsia"/>
        </w:rPr>
        <w:t>ess</w:t>
      </w:r>
      <w:r w:rsidRPr="00B421C2">
        <w:t xml:space="preserve"> 3.3.3.9 32</w:t>
      </w:r>
    </w:p>
    <w:p w:rsidR="008C574F" w:rsidRPr="001001FD" w:rsidRDefault="008C574F" w:rsidP="00B51350">
      <w:pPr>
        <w:pStyle w:val="TerminalDisplayIndent1"/>
      </w:pPr>
      <w:r w:rsidRPr="001001FD">
        <w:t>[</w:t>
      </w:r>
      <w:r w:rsidR="0046698C" w:rsidRPr="001001FD">
        <w:t>ASBR-PE1</w:t>
      </w:r>
      <w:r w:rsidRPr="001001FD">
        <w:t>-</w:t>
      </w:r>
      <w:r w:rsidR="00717B82" w:rsidRPr="001001FD">
        <w:t>LoopBack</w:t>
      </w:r>
      <w:r w:rsidR="00717B82" w:rsidRPr="001001FD">
        <w:rPr>
          <w:rFonts w:hint="eastAsia"/>
        </w:rPr>
        <w:t>0</w:t>
      </w:r>
      <w:r w:rsidRPr="001001FD">
        <w:t>] isis en</w:t>
      </w:r>
      <w:r w:rsidRPr="001001FD">
        <w:rPr>
          <w:rFonts w:hint="eastAsia"/>
        </w:rPr>
        <w:t>able</w:t>
      </w:r>
      <w:r w:rsidRPr="001001FD">
        <w:t xml:space="preserve"> 1</w:t>
      </w:r>
    </w:p>
    <w:p w:rsidR="008C574F" w:rsidRPr="001001FD" w:rsidRDefault="008C574F" w:rsidP="00B51350">
      <w:pPr>
        <w:pStyle w:val="TerminalDisplayIndent1"/>
      </w:pPr>
      <w:r w:rsidRPr="001001FD">
        <w:t>[</w:t>
      </w:r>
      <w:r w:rsidR="0046698C" w:rsidRPr="001001FD">
        <w:t>ASBR-PE1</w:t>
      </w:r>
      <w:r w:rsidRPr="001001FD">
        <w:t>-</w:t>
      </w:r>
      <w:r w:rsidR="00717B82" w:rsidRPr="001001FD">
        <w:t>LoopBack</w:t>
      </w:r>
      <w:r w:rsidR="00717B82" w:rsidRPr="001001FD">
        <w:rPr>
          <w:rFonts w:hint="eastAsia"/>
        </w:rPr>
        <w:t>0</w:t>
      </w:r>
      <w:r w:rsidRPr="001001FD">
        <w:t>] quit</w:t>
      </w:r>
    </w:p>
    <w:p w:rsidR="008C574F" w:rsidRPr="001001FD" w:rsidRDefault="008C574F" w:rsidP="00B51350">
      <w:pPr>
        <w:pStyle w:val="ItemIndent1"/>
      </w:pPr>
      <w:r w:rsidRPr="001001FD">
        <w:rPr>
          <w:rFonts w:hint="eastAsia"/>
        </w:rPr>
        <w:t xml:space="preserve"># </w:t>
      </w:r>
      <w:r w:rsidRPr="007530E2">
        <w:rPr>
          <w:rFonts w:hint="eastAsia"/>
        </w:rPr>
        <w:t>创建路由策略。</w:t>
      </w:r>
    </w:p>
    <w:p w:rsidR="008C574F" w:rsidRPr="001001FD" w:rsidRDefault="008C574F" w:rsidP="00B51350">
      <w:pPr>
        <w:pStyle w:val="TerminalDisplayIndent1"/>
      </w:pPr>
      <w:r w:rsidRPr="001001FD">
        <w:t>[</w:t>
      </w:r>
      <w:r w:rsidR="0046698C" w:rsidRPr="001001FD">
        <w:t>ASBR-PE1</w:t>
      </w:r>
      <w:r w:rsidRPr="001001FD">
        <w:t xml:space="preserve">] </w:t>
      </w:r>
      <w:r w:rsidRPr="001001FD">
        <w:rPr>
          <w:rFonts w:hint="eastAsia"/>
        </w:rPr>
        <w:t>route-policy policy</w:t>
      </w:r>
      <w:r w:rsidR="00AD6058" w:rsidRPr="001001FD">
        <w:rPr>
          <w:rFonts w:hint="eastAsia"/>
        </w:rPr>
        <w:t>1</w:t>
      </w:r>
      <w:r w:rsidRPr="001001FD">
        <w:rPr>
          <w:rFonts w:hint="eastAsia"/>
        </w:rPr>
        <w:t xml:space="preserve"> permit node 1</w:t>
      </w:r>
    </w:p>
    <w:p w:rsidR="008C574F" w:rsidRPr="001001FD" w:rsidRDefault="008C574F" w:rsidP="00B51350">
      <w:pPr>
        <w:pStyle w:val="TerminalDisplayIndent1"/>
      </w:pPr>
      <w:r w:rsidRPr="001001FD">
        <w:rPr>
          <w:rFonts w:hint="eastAsia"/>
        </w:rPr>
        <w:t>[</w:t>
      </w:r>
      <w:r w:rsidR="0046698C" w:rsidRPr="001001FD">
        <w:rPr>
          <w:rFonts w:hint="eastAsia"/>
        </w:rPr>
        <w:t>ASBR-PE1</w:t>
      </w:r>
      <w:r w:rsidRPr="001001FD">
        <w:rPr>
          <w:rFonts w:hint="eastAsia"/>
        </w:rPr>
        <w:t>-route</w:t>
      </w:r>
      <w:r w:rsidR="00B43709">
        <w:rPr>
          <w:rFonts w:hint="eastAsia"/>
        </w:rPr>
        <w:t>-policy</w:t>
      </w:r>
      <w:r w:rsidRPr="001001FD">
        <w:rPr>
          <w:rFonts w:hint="eastAsia"/>
        </w:rPr>
        <w:t>-policy</w:t>
      </w:r>
      <w:r w:rsidR="007D6E77" w:rsidRPr="001001FD">
        <w:rPr>
          <w:rFonts w:hint="eastAsia"/>
        </w:rPr>
        <w:t>1</w:t>
      </w:r>
      <w:r w:rsidR="00B43709">
        <w:rPr>
          <w:rFonts w:hint="eastAsia"/>
        </w:rPr>
        <w:t>-1</w:t>
      </w:r>
      <w:r w:rsidRPr="001001FD">
        <w:rPr>
          <w:rFonts w:hint="eastAsia"/>
        </w:rPr>
        <w:t xml:space="preserve">] </w:t>
      </w:r>
      <w:r w:rsidR="00D35EAF" w:rsidRPr="001001FD">
        <w:rPr>
          <w:rFonts w:hint="eastAsia"/>
        </w:rPr>
        <w:t>apply</w:t>
      </w:r>
      <w:r w:rsidR="00AD6058" w:rsidRPr="001001FD">
        <w:rPr>
          <w:rFonts w:hint="eastAsia"/>
        </w:rPr>
        <w:t xml:space="preserve"> mpls-label</w:t>
      </w:r>
    </w:p>
    <w:p w:rsidR="008C574F" w:rsidRPr="001001FD" w:rsidRDefault="00B43709" w:rsidP="00B51350">
      <w:pPr>
        <w:pStyle w:val="TerminalDisplayIndent1"/>
      </w:pPr>
      <w:r w:rsidRPr="001001FD">
        <w:rPr>
          <w:rFonts w:hint="eastAsia"/>
        </w:rPr>
        <w:t>[ASBR-PE1-route</w:t>
      </w:r>
      <w:r>
        <w:rPr>
          <w:rFonts w:hint="eastAsia"/>
        </w:rPr>
        <w:t>-policy</w:t>
      </w:r>
      <w:r w:rsidRPr="001001FD">
        <w:rPr>
          <w:rFonts w:hint="eastAsia"/>
        </w:rPr>
        <w:t>-policy1</w:t>
      </w:r>
      <w:r>
        <w:rPr>
          <w:rFonts w:hint="eastAsia"/>
        </w:rPr>
        <w:t>-1</w:t>
      </w:r>
      <w:r w:rsidRPr="001001FD">
        <w:rPr>
          <w:rFonts w:hint="eastAsia"/>
        </w:rPr>
        <w:t>]</w:t>
      </w:r>
      <w:r w:rsidR="008C574F" w:rsidRPr="001001FD">
        <w:rPr>
          <w:rFonts w:hint="eastAsia"/>
        </w:rPr>
        <w:t xml:space="preserve"> quit</w:t>
      </w:r>
    </w:p>
    <w:p w:rsidR="007D6E77" w:rsidRPr="007530E2" w:rsidRDefault="007D6E77" w:rsidP="00B51350">
      <w:pPr>
        <w:pStyle w:val="TerminalDisplayIndent1"/>
      </w:pPr>
      <w:r w:rsidRPr="007530E2">
        <w:t>[</w:t>
      </w:r>
      <w:r w:rsidR="0046698C">
        <w:t>ASBR-PE1</w:t>
      </w:r>
      <w:r w:rsidRPr="007530E2">
        <w:t xml:space="preserve">] </w:t>
      </w:r>
      <w:r w:rsidRPr="007530E2">
        <w:rPr>
          <w:rFonts w:hint="eastAsia"/>
        </w:rPr>
        <w:t>route-policy policy2 permit node 1</w:t>
      </w:r>
    </w:p>
    <w:p w:rsidR="007D6E77" w:rsidRPr="007530E2" w:rsidRDefault="007D6E77" w:rsidP="00B51350">
      <w:pPr>
        <w:pStyle w:val="TerminalDisplayIndent1"/>
      </w:pPr>
      <w:r w:rsidRPr="007530E2">
        <w:rPr>
          <w:rFonts w:hint="eastAsia"/>
        </w:rPr>
        <w:t>[</w:t>
      </w:r>
      <w:r w:rsidR="0046698C">
        <w:rPr>
          <w:rFonts w:hint="eastAsia"/>
        </w:rPr>
        <w:t>ASBR-PE1</w:t>
      </w:r>
      <w:r w:rsidRPr="007530E2">
        <w:rPr>
          <w:rFonts w:hint="eastAsia"/>
        </w:rPr>
        <w:t>-route-</w:t>
      </w:r>
      <w:r w:rsidR="00B43709">
        <w:rPr>
          <w:rFonts w:hint="eastAsia"/>
        </w:rPr>
        <w:t>policy-</w:t>
      </w:r>
      <w:r w:rsidRPr="007530E2">
        <w:rPr>
          <w:rFonts w:hint="eastAsia"/>
        </w:rPr>
        <w:t>policy</w:t>
      </w:r>
      <w:r w:rsidR="002C1A91" w:rsidRPr="007530E2">
        <w:rPr>
          <w:rFonts w:hint="eastAsia"/>
        </w:rPr>
        <w:t>2</w:t>
      </w:r>
      <w:r w:rsidR="00B43709">
        <w:rPr>
          <w:rFonts w:hint="eastAsia"/>
        </w:rPr>
        <w:t>-1</w:t>
      </w:r>
      <w:r w:rsidRPr="007530E2">
        <w:rPr>
          <w:rFonts w:hint="eastAsia"/>
        </w:rPr>
        <w:t>] if-match mpls-label</w:t>
      </w:r>
    </w:p>
    <w:p w:rsidR="007D6E77" w:rsidRPr="007530E2" w:rsidRDefault="00B43709" w:rsidP="00B51350">
      <w:pPr>
        <w:pStyle w:val="TerminalDisplayIndent1"/>
      </w:pPr>
      <w:r w:rsidRPr="007530E2">
        <w:rPr>
          <w:rFonts w:hint="eastAsia"/>
        </w:rPr>
        <w:t>[</w:t>
      </w:r>
      <w:r>
        <w:rPr>
          <w:rFonts w:hint="eastAsia"/>
        </w:rPr>
        <w:t>ASBR-PE1</w:t>
      </w:r>
      <w:r w:rsidRPr="007530E2">
        <w:rPr>
          <w:rFonts w:hint="eastAsia"/>
        </w:rPr>
        <w:t>-route-</w:t>
      </w:r>
      <w:r>
        <w:rPr>
          <w:rFonts w:hint="eastAsia"/>
        </w:rPr>
        <w:t>policy-</w:t>
      </w:r>
      <w:r w:rsidRPr="007530E2">
        <w:rPr>
          <w:rFonts w:hint="eastAsia"/>
        </w:rPr>
        <w:t>policy2</w:t>
      </w:r>
      <w:r>
        <w:rPr>
          <w:rFonts w:hint="eastAsia"/>
        </w:rPr>
        <w:t>-1</w:t>
      </w:r>
      <w:r w:rsidRPr="007530E2">
        <w:rPr>
          <w:rFonts w:hint="eastAsia"/>
        </w:rPr>
        <w:t>]</w:t>
      </w:r>
      <w:r w:rsidR="007D6E77" w:rsidRPr="007530E2">
        <w:rPr>
          <w:rFonts w:hint="eastAsia"/>
        </w:rPr>
        <w:t xml:space="preserve"> apply mpls-label</w:t>
      </w:r>
    </w:p>
    <w:p w:rsidR="007D6E77" w:rsidRPr="007530E2" w:rsidRDefault="00B43709" w:rsidP="00B51350">
      <w:pPr>
        <w:pStyle w:val="TerminalDisplayIndent1"/>
      </w:pPr>
      <w:r w:rsidRPr="007530E2">
        <w:rPr>
          <w:rFonts w:hint="eastAsia"/>
        </w:rPr>
        <w:t>[</w:t>
      </w:r>
      <w:r>
        <w:rPr>
          <w:rFonts w:hint="eastAsia"/>
        </w:rPr>
        <w:t>ASBR-PE1</w:t>
      </w:r>
      <w:r w:rsidRPr="007530E2">
        <w:rPr>
          <w:rFonts w:hint="eastAsia"/>
        </w:rPr>
        <w:t>-route-</w:t>
      </w:r>
      <w:r>
        <w:rPr>
          <w:rFonts w:hint="eastAsia"/>
        </w:rPr>
        <w:t>policy-</w:t>
      </w:r>
      <w:r w:rsidRPr="007530E2">
        <w:rPr>
          <w:rFonts w:hint="eastAsia"/>
        </w:rPr>
        <w:t>policy2</w:t>
      </w:r>
      <w:r>
        <w:rPr>
          <w:rFonts w:hint="eastAsia"/>
        </w:rPr>
        <w:t>-1</w:t>
      </w:r>
      <w:r w:rsidRPr="007530E2">
        <w:rPr>
          <w:rFonts w:hint="eastAsia"/>
        </w:rPr>
        <w:t>]</w:t>
      </w:r>
      <w:r w:rsidR="007D6E77" w:rsidRPr="007530E2">
        <w:rPr>
          <w:rFonts w:hint="eastAsia"/>
        </w:rPr>
        <w:t xml:space="preserve"> quit</w:t>
      </w:r>
    </w:p>
    <w:p w:rsidR="005B6E02" w:rsidRPr="007530E2" w:rsidRDefault="005B6E02" w:rsidP="00B51350">
      <w:pPr>
        <w:pStyle w:val="ItemIndent1"/>
      </w:pPr>
      <w:r w:rsidRPr="007530E2">
        <w:rPr>
          <w:rFonts w:hint="eastAsia"/>
        </w:rPr>
        <w:t>#</w:t>
      </w:r>
      <w:r w:rsidR="00CF40EA">
        <w:rPr>
          <w:rFonts w:hint="eastAsia"/>
        </w:rPr>
        <w:t xml:space="preserve"> </w:t>
      </w:r>
      <w:r w:rsidR="00CF40EA" w:rsidRPr="007530E2">
        <w:rPr>
          <w:rFonts w:hint="eastAsia"/>
        </w:rPr>
        <w:t>在</w:t>
      </w:r>
      <w:r w:rsidR="00CF40EA">
        <w:rPr>
          <w:rFonts w:hint="eastAsia"/>
        </w:rPr>
        <w:t>ASBR-PE 1</w:t>
      </w:r>
      <w:r w:rsidR="00CF40EA" w:rsidRPr="007530E2">
        <w:rPr>
          <w:rFonts w:hint="eastAsia"/>
        </w:rPr>
        <w:t>上运行</w:t>
      </w:r>
      <w:r w:rsidR="00CF40EA" w:rsidRPr="007530E2">
        <w:rPr>
          <w:rFonts w:hint="eastAsia"/>
        </w:rPr>
        <w:t>BGP</w:t>
      </w:r>
      <w:r w:rsidR="00CF40EA" w:rsidRPr="007530E2">
        <w:rPr>
          <w:rFonts w:hint="eastAsia"/>
        </w:rPr>
        <w:t>，</w:t>
      </w:r>
      <w:r w:rsidRPr="007530E2">
        <w:rPr>
          <w:rFonts w:hint="eastAsia"/>
        </w:rPr>
        <w:t>对</w:t>
      </w:r>
      <w:r w:rsidR="006B146B">
        <w:rPr>
          <w:rFonts w:hint="eastAsia"/>
        </w:rPr>
        <w:t>向</w:t>
      </w:r>
      <w:r w:rsidRPr="007530E2">
        <w:rPr>
          <w:rFonts w:hint="eastAsia"/>
        </w:rPr>
        <w:t>IBGP</w:t>
      </w:r>
      <w:r w:rsidRPr="007530E2">
        <w:rPr>
          <w:rFonts w:hint="eastAsia"/>
        </w:rPr>
        <w:t>对等体</w:t>
      </w:r>
      <w:r w:rsidRPr="007530E2">
        <w:rPr>
          <w:rFonts w:hint="eastAsia"/>
        </w:rPr>
        <w:t>2.2.2.9</w:t>
      </w:r>
      <w:r w:rsidRPr="007530E2">
        <w:rPr>
          <w:rFonts w:hint="eastAsia"/>
        </w:rPr>
        <w:t>发布的路由应用已配置的路由策略</w:t>
      </w:r>
      <w:r w:rsidRPr="007530E2">
        <w:rPr>
          <w:rFonts w:hint="eastAsia"/>
        </w:rPr>
        <w:t>policy2</w:t>
      </w:r>
      <w:r w:rsidRPr="007530E2">
        <w:rPr>
          <w:rFonts w:hint="eastAsia"/>
        </w:rPr>
        <w:t>。</w:t>
      </w:r>
    </w:p>
    <w:p w:rsidR="00CF40EA" w:rsidRPr="007530E2" w:rsidRDefault="00CF40EA" w:rsidP="00B51350">
      <w:pPr>
        <w:pStyle w:val="TerminalDisplayIndent1"/>
      </w:pPr>
      <w:r w:rsidRPr="007530E2">
        <w:t>[</w:t>
      </w:r>
      <w:r>
        <w:t>ASBR-PE1</w:t>
      </w:r>
      <w:r w:rsidRPr="007530E2">
        <w:t>] bgp 100</w:t>
      </w:r>
    </w:p>
    <w:p w:rsidR="006A6FC1" w:rsidRPr="007530E2" w:rsidRDefault="006A6FC1" w:rsidP="00B51350">
      <w:pPr>
        <w:pStyle w:val="TerminalDisplayIndent1"/>
      </w:pPr>
      <w:r w:rsidRPr="007530E2">
        <w:t>[</w:t>
      </w:r>
      <w:r w:rsidR="0046698C">
        <w:t>ASBR-PE1</w:t>
      </w:r>
      <w:r w:rsidRPr="007530E2">
        <w:t>-</w:t>
      </w:r>
      <w:r w:rsidR="00F07E7A">
        <w:t>bgp-default</w:t>
      </w:r>
      <w:r w:rsidRPr="007530E2">
        <w:t>] peer 2.2.2.9 as-number 100</w:t>
      </w:r>
    </w:p>
    <w:p w:rsidR="00CF40EA" w:rsidRPr="007530E2" w:rsidRDefault="00CF40EA" w:rsidP="00B51350">
      <w:pPr>
        <w:pStyle w:val="TerminalDisplayIndent1"/>
      </w:pPr>
      <w:r w:rsidRPr="007530E2">
        <w:t>[</w:t>
      </w:r>
      <w:r>
        <w:t>ASBR-PE1</w:t>
      </w:r>
      <w:r w:rsidRPr="007530E2">
        <w:t>-</w:t>
      </w:r>
      <w:r w:rsidR="00F07E7A">
        <w:t>bgp-default</w:t>
      </w:r>
      <w:r w:rsidRPr="007530E2">
        <w:t xml:space="preserve">] peer 2.2.2.9 connect-interface </w:t>
      </w:r>
      <w:r w:rsidRPr="007530E2">
        <w:rPr>
          <w:rFonts w:hint="eastAsia"/>
        </w:rPr>
        <w:t>l</w:t>
      </w:r>
      <w:r w:rsidRPr="007530E2">
        <w:t>oop</w:t>
      </w:r>
      <w:r w:rsidRPr="007530E2">
        <w:rPr>
          <w:rFonts w:hint="eastAsia"/>
        </w:rPr>
        <w:t>b</w:t>
      </w:r>
      <w:r w:rsidRPr="007530E2">
        <w:t>ack</w:t>
      </w:r>
      <w:r w:rsidRPr="007530E2">
        <w:rPr>
          <w:rFonts w:hint="eastAsia"/>
        </w:rPr>
        <w:t xml:space="preserve"> 0</w:t>
      </w:r>
    </w:p>
    <w:p w:rsidR="002430EB" w:rsidRDefault="002430EB" w:rsidP="00B51350">
      <w:pPr>
        <w:pStyle w:val="TerminalDisplayIndent1"/>
      </w:pPr>
      <w:r>
        <w:t>[ASBR</w:t>
      </w:r>
      <w:r>
        <w:rPr>
          <w:rFonts w:hint="eastAsia"/>
        </w:rPr>
        <w:t>-</w:t>
      </w:r>
      <w:r>
        <w:t>PE</w:t>
      </w:r>
      <w:r>
        <w:rPr>
          <w:rFonts w:hint="eastAsia"/>
        </w:rPr>
        <w:t>1</w:t>
      </w:r>
      <w:r>
        <w:t>-</w:t>
      </w:r>
      <w:r w:rsidR="00F07E7A">
        <w:t>bgp-default</w:t>
      </w:r>
      <w:r>
        <w:t xml:space="preserve">] </w:t>
      </w:r>
      <w:r w:rsidR="004F262E">
        <w:t>address-family ipv4</w:t>
      </w:r>
      <w:r>
        <w:t xml:space="preserve"> </w:t>
      </w:r>
      <w:r w:rsidR="006139B1">
        <w:t>unicast</w:t>
      </w:r>
    </w:p>
    <w:p w:rsidR="002430EB" w:rsidRDefault="002430EB" w:rsidP="00B51350">
      <w:pPr>
        <w:pStyle w:val="TerminalDisplayIndent1"/>
      </w:pPr>
      <w:r w:rsidRPr="007530E2">
        <w:t>[</w:t>
      </w:r>
      <w:r>
        <w:t>ASBR-PE</w:t>
      </w:r>
      <w:r>
        <w:rPr>
          <w:rFonts w:hint="eastAsia"/>
        </w:rPr>
        <w:t>1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 xml:space="preserve">] peer 2.2.2.9 </w:t>
      </w:r>
      <w:r>
        <w:rPr>
          <w:rFonts w:hint="eastAsia"/>
        </w:rPr>
        <w:t>enable</w:t>
      </w:r>
    </w:p>
    <w:p w:rsidR="005B6E02" w:rsidRDefault="002430EB" w:rsidP="00B51350">
      <w:pPr>
        <w:pStyle w:val="TerminalDisplayIndent1"/>
      </w:pPr>
      <w:r w:rsidRPr="007530E2">
        <w:t>[</w:t>
      </w:r>
      <w:r>
        <w:t>ASBR-PE</w:t>
      </w:r>
      <w:r>
        <w:rPr>
          <w:rFonts w:hint="eastAsia"/>
        </w:rPr>
        <w:t>1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 xml:space="preserve">] </w:t>
      </w:r>
      <w:r w:rsidR="005B6E02" w:rsidRPr="007530E2">
        <w:t>peer 2.2.2.9</w:t>
      </w:r>
      <w:r w:rsidR="005B6E02" w:rsidRPr="007530E2">
        <w:rPr>
          <w:rFonts w:hint="eastAsia"/>
        </w:rPr>
        <w:t xml:space="preserve"> </w:t>
      </w:r>
      <w:r w:rsidR="005B6E02" w:rsidRPr="007530E2">
        <w:t xml:space="preserve">route-policy </w:t>
      </w:r>
      <w:r w:rsidR="005B6E02" w:rsidRPr="007530E2">
        <w:rPr>
          <w:rFonts w:hint="eastAsia"/>
        </w:rPr>
        <w:t>policy2</w:t>
      </w:r>
      <w:r w:rsidR="005B6E02" w:rsidRPr="007530E2">
        <w:t xml:space="preserve"> export</w:t>
      </w:r>
    </w:p>
    <w:p w:rsidR="008B7206" w:rsidRPr="007530E2" w:rsidRDefault="008B7206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向</w:t>
      </w:r>
      <w:r w:rsidRPr="007530E2">
        <w:rPr>
          <w:rFonts w:hint="eastAsia"/>
          <w:lang w:eastAsia="zh-CN"/>
        </w:rPr>
        <w:t>IBGP</w:t>
      </w:r>
      <w:r w:rsidRPr="007530E2">
        <w:rPr>
          <w:rFonts w:hint="eastAsia"/>
          <w:lang w:eastAsia="zh-CN"/>
        </w:rPr>
        <w:t>对等体</w:t>
      </w:r>
      <w:r w:rsidRPr="007530E2">
        <w:rPr>
          <w:rFonts w:hint="eastAsia"/>
          <w:lang w:eastAsia="zh-CN"/>
        </w:rPr>
        <w:t>2.2.2.9</w:t>
      </w:r>
      <w:r w:rsidRPr="007530E2">
        <w:rPr>
          <w:rFonts w:hint="eastAsia"/>
          <w:lang w:eastAsia="zh-CN"/>
        </w:rPr>
        <w:t>发布标签路由及从</w:t>
      </w:r>
      <w:r w:rsidRPr="007530E2">
        <w:rPr>
          <w:rFonts w:hint="eastAsia"/>
          <w:lang w:eastAsia="zh-CN"/>
        </w:rPr>
        <w:t>2.2.2.9</w:t>
      </w:r>
      <w:r w:rsidRPr="007530E2">
        <w:rPr>
          <w:rFonts w:hint="eastAsia"/>
          <w:lang w:eastAsia="zh-CN"/>
        </w:rPr>
        <w:t>接收标签路由的能力。</w:t>
      </w:r>
    </w:p>
    <w:p w:rsidR="008B7206" w:rsidRDefault="002430EB" w:rsidP="00B51350">
      <w:pPr>
        <w:pStyle w:val="TerminalDisplayIndent1"/>
      </w:pPr>
      <w:r w:rsidRPr="007530E2">
        <w:t>[</w:t>
      </w:r>
      <w:r>
        <w:t>ASBR-PE</w:t>
      </w:r>
      <w:r>
        <w:rPr>
          <w:rFonts w:hint="eastAsia"/>
        </w:rPr>
        <w:t>1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>
        <w:rPr>
          <w:rFonts w:hint="eastAsia"/>
        </w:rPr>
        <w:t xml:space="preserve"> </w:t>
      </w:r>
      <w:r w:rsidR="008B7206" w:rsidRPr="007530E2">
        <w:t>peer 2.2.2.9</w:t>
      </w:r>
      <w:r w:rsidR="008B7206" w:rsidRPr="007530E2">
        <w:rPr>
          <w:rFonts w:hint="eastAsia"/>
        </w:rPr>
        <w:t xml:space="preserve"> label-route-capability</w:t>
      </w:r>
    </w:p>
    <w:p w:rsidR="00CF40EA" w:rsidRPr="007530E2" w:rsidRDefault="00CF40EA" w:rsidP="00B51350">
      <w:pPr>
        <w:pStyle w:val="ItemIndent1"/>
      </w:pPr>
      <w:r w:rsidRPr="007530E2">
        <w:rPr>
          <w:rFonts w:hint="eastAsia"/>
        </w:rPr>
        <w:t>#</w:t>
      </w:r>
      <w:r>
        <w:rPr>
          <w:rFonts w:hint="eastAsia"/>
        </w:rPr>
        <w:t xml:space="preserve"> </w:t>
      </w:r>
      <w:r w:rsidRPr="007530E2">
        <w:rPr>
          <w:rFonts w:hint="eastAsia"/>
        </w:rPr>
        <w:t>引入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进程</w:t>
      </w:r>
      <w:r w:rsidRPr="007530E2">
        <w:rPr>
          <w:rFonts w:hint="eastAsia"/>
        </w:rPr>
        <w:t>1</w:t>
      </w:r>
      <w:r w:rsidRPr="007530E2">
        <w:rPr>
          <w:rFonts w:hint="eastAsia"/>
        </w:rPr>
        <w:t>的路由。</w:t>
      </w:r>
    </w:p>
    <w:p w:rsidR="00CF40EA" w:rsidRDefault="00CF40EA" w:rsidP="00B51350">
      <w:pPr>
        <w:pStyle w:val="TerminalDisplayIndent1"/>
      </w:pPr>
      <w:r w:rsidRPr="007530E2">
        <w:t>[</w:t>
      </w:r>
      <w:r>
        <w:t>ASBR-PE</w:t>
      </w:r>
      <w:r>
        <w:rPr>
          <w:rFonts w:hint="eastAsia"/>
        </w:rPr>
        <w:t>1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 import-route isis 1</w:t>
      </w:r>
    </w:p>
    <w:p w:rsidR="00CF40EA" w:rsidRPr="007530E2" w:rsidRDefault="00CF40EA" w:rsidP="00B51350">
      <w:pPr>
        <w:pStyle w:val="TerminalDisplayIndent1"/>
      </w:pPr>
      <w:r w:rsidRPr="007530E2">
        <w:t>[</w:t>
      </w:r>
      <w:r>
        <w:t>ASBR-PE</w:t>
      </w:r>
      <w:r>
        <w:rPr>
          <w:rFonts w:hint="eastAsia"/>
        </w:rPr>
        <w:t>1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>
        <w:rPr>
          <w:rFonts w:hint="eastAsia"/>
        </w:rPr>
        <w:t xml:space="preserve"> quit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对</w:t>
      </w:r>
      <w:r w:rsidR="007B0DBE">
        <w:rPr>
          <w:rFonts w:hint="eastAsia"/>
        </w:rPr>
        <w:t>向</w:t>
      </w:r>
      <w:r w:rsidRPr="007530E2">
        <w:rPr>
          <w:rFonts w:hint="eastAsia"/>
        </w:rPr>
        <w:t>EBGP</w:t>
      </w:r>
      <w:r w:rsidRPr="007530E2">
        <w:rPr>
          <w:rFonts w:hint="eastAsia"/>
        </w:rPr>
        <w:t>对等体</w:t>
      </w:r>
      <w:r w:rsidRPr="007530E2">
        <w:rPr>
          <w:rFonts w:hint="eastAsia"/>
        </w:rPr>
        <w:t>11.0.0.1</w:t>
      </w:r>
      <w:r w:rsidRPr="007530E2">
        <w:rPr>
          <w:rFonts w:hint="eastAsia"/>
        </w:rPr>
        <w:t>发布的路由应用已配置的路由策略</w:t>
      </w:r>
      <w:r w:rsidRPr="007530E2">
        <w:rPr>
          <w:rFonts w:hint="eastAsia"/>
        </w:rPr>
        <w:t>policy1</w:t>
      </w:r>
      <w:r w:rsidRPr="007530E2">
        <w:rPr>
          <w:rFonts w:hint="eastAsia"/>
        </w:rPr>
        <w:t>。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46698C">
        <w:t>ASBR-PE1</w:t>
      </w:r>
      <w:r w:rsidRPr="007530E2">
        <w:t>-</w:t>
      </w:r>
      <w:r w:rsidR="00F07E7A">
        <w:t>bgp-default</w:t>
      </w:r>
      <w:r w:rsidRPr="007530E2">
        <w:t>] peer 11.0.0.1 as</w:t>
      </w:r>
      <w:r w:rsidRPr="007530E2">
        <w:rPr>
          <w:rFonts w:hint="eastAsia"/>
        </w:rPr>
        <w:t>-number</w:t>
      </w:r>
      <w:r w:rsidRPr="007530E2">
        <w:t xml:space="preserve"> 600</w:t>
      </w:r>
    </w:p>
    <w:p w:rsidR="002430EB" w:rsidRDefault="002430EB" w:rsidP="00B51350">
      <w:pPr>
        <w:pStyle w:val="TerminalDisplayIndent1"/>
      </w:pPr>
      <w:r>
        <w:t>[ASBR</w:t>
      </w:r>
      <w:r>
        <w:rPr>
          <w:rFonts w:hint="eastAsia"/>
        </w:rPr>
        <w:t>-</w:t>
      </w:r>
      <w:r>
        <w:t>PE</w:t>
      </w:r>
      <w:r>
        <w:rPr>
          <w:rFonts w:hint="eastAsia"/>
        </w:rPr>
        <w:t>1</w:t>
      </w:r>
      <w:r>
        <w:t>-</w:t>
      </w:r>
      <w:r w:rsidR="00F07E7A">
        <w:t>bgp-default</w:t>
      </w:r>
      <w:r>
        <w:t xml:space="preserve">] </w:t>
      </w:r>
      <w:r w:rsidR="004F262E">
        <w:t>address-family ipv4</w:t>
      </w:r>
      <w:r>
        <w:t xml:space="preserve"> </w:t>
      </w:r>
      <w:r w:rsidR="006139B1">
        <w:t>unicast</w:t>
      </w:r>
    </w:p>
    <w:p w:rsidR="002430EB" w:rsidRDefault="002430EB" w:rsidP="00B51350">
      <w:pPr>
        <w:pStyle w:val="TerminalDisplayIndent1"/>
      </w:pPr>
      <w:r w:rsidRPr="007530E2">
        <w:t>[</w:t>
      </w:r>
      <w:r>
        <w:t>ASBR-PE</w:t>
      </w:r>
      <w:r>
        <w:rPr>
          <w:rFonts w:hint="eastAsia"/>
        </w:rPr>
        <w:t>1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 peer 11.0.0.</w:t>
      </w:r>
      <w:r>
        <w:rPr>
          <w:rFonts w:hint="eastAsia"/>
        </w:rPr>
        <w:t>1</w:t>
      </w:r>
      <w:r w:rsidRPr="007530E2">
        <w:t xml:space="preserve"> </w:t>
      </w:r>
      <w:r>
        <w:rPr>
          <w:rFonts w:hint="eastAsia"/>
        </w:rPr>
        <w:t>enable</w:t>
      </w:r>
    </w:p>
    <w:p w:rsidR="008C574F" w:rsidRPr="007530E2" w:rsidRDefault="002430EB" w:rsidP="00B51350">
      <w:pPr>
        <w:pStyle w:val="TerminalDisplayIndent1"/>
      </w:pPr>
      <w:r w:rsidRPr="007530E2">
        <w:t>[</w:t>
      </w:r>
      <w:r>
        <w:t>ASBR-PE</w:t>
      </w:r>
      <w:r>
        <w:rPr>
          <w:rFonts w:hint="eastAsia"/>
        </w:rPr>
        <w:t>1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 xml:space="preserve">] </w:t>
      </w:r>
      <w:r w:rsidR="008C574F" w:rsidRPr="007530E2">
        <w:t xml:space="preserve">peer 11.0.0.1 route-policy </w:t>
      </w:r>
      <w:r w:rsidR="008C574F" w:rsidRPr="007530E2">
        <w:rPr>
          <w:rFonts w:hint="eastAsia"/>
        </w:rPr>
        <w:t>policy1</w:t>
      </w:r>
      <w:r w:rsidR="008C574F" w:rsidRPr="007530E2">
        <w:t xml:space="preserve"> export</w:t>
      </w:r>
    </w:p>
    <w:p w:rsidR="008C574F" w:rsidRPr="007530E2" w:rsidRDefault="008C574F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向</w:t>
      </w:r>
      <w:r w:rsidRPr="007530E2">
        <w:rPr>
          <w:rFonts w:hint="eastAsia"/>
          <w:lang w:eastAsia="zh-CN"/>
        </w:rPr>
        <w:t>EBGP</w:t>
      </w:r>
      <w:r w:rsidRPr="007530E2">
        <w:rPr>
          <w:rFonts w:hint="eastAsia"/>
          <w:lang w:eastAsia="zh-CN"/>
        </w:rPr>
        <w:t>对等体</w:t>
      </w:r>
      <w:r w:rsidRPr="007530E2">
        <w:rPr>
          <w:rFonts w:hint="eastAsia"/>
          <w:lang w:eastAsia="zh-CN"/>
        </w:rPr>
        <w:t>11.0.0.1</w:t>
      </w:r>
      <w:r w:rsidRPr="007530E2">
        <w:rPr>
          <w:rFonts w:hint="eastAsia"/>
          <w:lang w:eastAsia="zh-CN"/>
        </w:rPr>
        <w:t>发布标签路由及从</w:t>
      </w:r>
      <w:r w:rsidRPr="007530E2">
        <w:rPr>
          <w:rFonts w:hint="eastAsia"/>
          <w:lang w:eastAsia="zh-CN"/>
        </w:rPr>
        <w:t>11.0.0.1</w:t>
      </w:r>
      <w:r w:rsidRPr="007530E2">
        <w:rPr>
          <w:rFonts w:hint="eastAsia"/>
          <w:lang w:eastAsia="zh-CN"/>
        </w:rPr>
        <w:t>接收标签路由的能力。</w:t>
      </w:r>
    </w:p>
    <w:p w:rsidR="008C574F" w:rsidRPr="007530E2" w:rsidRDefault="00CF40EA" w:rsidP="00B51350">
      <w:pPr>
        <w:pStyle w:val="TerminalDisplayIndent1"/>
      </w:pPr>
      <w:r w:rsidRPr="007530E2">
        <w:t>[</w:t>
      </w:r>
      <w:r>
        <w:t>ASBR-PE</w:t>
      </w:r>
      <w:r>
        <w:rPr>
          <w:rFonts w:hint="eastAsia"/>
        </w:rPr>
        <w:t>1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 w:rsidR="008C574F" w:rsidRPr="007530E2">
        <w:t xml:space="preserve"> peer 11.0.0.1</w:t>
      </w:r>
      <w:r w:rsidR="008C574F" w:rsidRPr="007530E2">
        <w:rPr>
          <w:rFonts w:hint="eastAsia"/>
        </w:rPr>
        <w:t xml:space="preserve"> label-route-capability</w:t>
      </w:r>
    </w:p>
    <w:p w:rsidR="008C574F" w:rsidRDefault="00CF40EA" w:rsidP="00B51350">
      <w:pPr>
        <w:pStyle w:val="TerminalDisplayIndent1"/>
      </w:pPr>
      <w:r w:rsidRPr="007530E2">
        <w:t>[</w:t>
      </w:r>
      <w:r>
        <w:t>ASBR-PE</w:t>
      </w:r>
      <w:r>
        <w:rPr>
          <w:rFonts w:hint="eastAsia"/>
        </w:rPr>
        <w:t>1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 w:rsidR="008C574F" w:rsidRPr="007530E2">
        <w:t xml:space="preserve"> quit</w:t>
      </w:r>
    </w:p>
    <w:p w:rsidR="00CF40EA" w:rsidRPr="007530E2" w:rsidRDefault="00CF40EA" w:rsidP="00B51350">
      <w:pPr>
        <w:pStyle w:val="TerminalDisplayIndent1"/>
      </w:pPr>
      <w:r w:rsidRPr="007530E2">
        <w:t>[</w:t>
      </w:r>
      <w:r>
        <w:t>ASBR-PE1</w:t>
      </w:r>
      <w:r w:rsidRPr="007530E2">
        <w:t>-</w:t>
      </w:r>
      <w:r w:rsidR="00F07E7A">
        <w:t>bgp-default</w:t>
      </w:r>
      <w:r w:rsidRPr="007530E2">
        <w:t>]</w:t>
      </w:r>
      <w:r>
        <w:rPr>
          <w:rFonts w:hint="eastAsia"/>
        </w:rPr>
        <w:t xml:space="preserve"> quit</w:t>
      </w:r>
    </w:p>
    <w:p w:rsidR="007D7DD4" w:rsidRDefault="008C574F" w:rsidP="00DD64CA">
      <w:pPr>
        <w:pStyle w:val="ItemStep"/>
      </w:pPr>
      <w:r w:rsidRPr="007530E2">
        <w:rPr>
          <w:rFonts w:hint="eastAsia"/>
        </w:rPr>
        <w:t>配置</w:t>
      </w:r>
      <w:r w:rsidRPr="007530E2">
        <w:t>ASBR-</w:t>
      </w:r>
      <w:r w:rsidR="00994FBE">
        <w:rPr>
          <w:rFonts w:hint="eastAsia"/>
        </w:rPr>
        <w:t>PE</w:t>
      </w:r>
      <w:r w:rsidR="003044BD">
        <w:rPr>
          <w:rFonts w:hint="eastAsia"/>
        </w:rPr>
        <w:t xml:space="preserve"> </w:t>
      </w:r>
      <w:r w:rsidRPr="007530E2">
        <w:rPr>
          <w:rFonts w:hint="eastAsia"/>
        </w:rPr>
        <w:t>2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="00E9076B">
        <w:rPr>
          <w:rFonts w:hint="eastAsia"/>
        </w:rPr>
        <w:t>ASBR-PE</w:t>
      </w:r>
      <w:r w:rsidR="003044BD">
        <w:rPr>
          <w:rFonts w:hint="eastAsia"/>
        </w:rPr>
        <w:t xml:space="preserve"> </w:t>
      </w:r>
      <w:r w:rsidR="00E9076B">
        <w:rPr>
          <w:rFonts w:hint="eastAsia"/>
        </w:rPr>
        <w:t>2</w:t>
      </w:r>
      <w:r w:rsidRPr="007530E2">
        <w:rPr>
          <w:rFonts w:hint="eastAsia"/>
        </w:rPr>
        <w:t>上运行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B910A8" w:rsidRPr="007530E2" w:rsidRDefault="00B910A8" w:rsidP="00B51350">
      <w:pPr>
        <w:pStyle w:val="TerminalDisplayIndent1"/>
      </w:pPr>
      <w:r w:rsidRPr="007530E2">
        <w:t>&lt;</w:t>
      </w:r>
      <w:r>
        <w:t>ASBR-PE2</w:t>
      </w:r>
      <w:r w:rsidRPr="007530E2">
        <w:t>&gt;</w:t>
      </w:r>
      <w:r w:rsidRPr="007530E2">
        <w:rPr>
          <w:rFonts w:hint="eastAsia"/>
        </w:rPr>
        <w:t xml:space="preserve"> </w:t>
      </w:r>
      <w:r w:rsidRPr="007530E2">
        <w:t>system-view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E9076B">
        <w:t>ASBR-PE2</w:t>
      </w:r>
      <w:r w:rsidRPr="007530E2">
        <w:t>] isis 1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E9076B">
        <w:t>ASBR-PE2</w:t>
      </w:r>
      <w:r w:rsidRPr="007530E2">
        <w:t>-isis-1] net</w:t>
      </w:r>
      <w:r w:rsidRPr="007530E2">
        <w:rPr>
          <w:rFonts w:hint="eastAsia"/>
        </w:rPr>
        <w:t>work-entity</w:t>
      </w:r>
      <w:r w:rsidRPr="007530E2">
        <w:t xml:space="preserve"> 10.222.222.222.222.00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E9076B">
        <w:t>ASBR-PE2</w:t>
      </w:r>
      <w:r w:rsidRPr="007530E2">
        <w:t>-isis-1] quit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LSR ID</w:t>
      </w:r>
      <w:r w:rsidRPr="007530E2">
        <w:rPr>
          <w:rFonts w:hint="eastAsia"/>
        </w:rPr>
        <w:t>，使能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lastRenderedPageBreak/>
        <w:t>[</w:t>
      </w:r>
      <w:r w:rsidR="00E9076B" w:rsidRPr="00B421C2">
        <w:t>ASBR-PE2</w:t>
      </w:r>
      <w:r w:rsidRPr="00B421C2">
        <w:t xml:space="preserve">] mpls lsr-id </w:t>
      </w:r>
      <w:r w:rsidRPr="00B421C2">
        <w:rPr>
          <w:rFonts w:hint="eastAsia"/>
        </w:rPr>
        <w:t>4</w:t>
      </w:r>
      <w:r w:rsidRPr="00B421C2">
        <w:t>.</w:t>
      </w:r>
      <w:r w:rsidRPr="00B421C2">
        <w:rPr>
          <w:rFonts w:hint="eastAsia"/>
        </w:rPr>
        <w:t>4</w:t>
      </w:r>
      <w:r w:rsidRPr="00B421C2">
        <w:t>.</w:t>
      </w:r>
      <w:r w:rsidRPr="00B421C2">
        <w:rPr>
          <w:rFonts w:hint="eastAsia"/>
        </w:rPr>
        <w:t>4</w:t>
      </w:r>
      <w:r w:rsidRPr="00B421C2">
        <w:t>.9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E9076B" w:rsidRPr="00B421C2">
        <w:t>ASBR-PE2</w:t>
      </w:r>
      <w:r w:rsidRPr="00B421C2">
        <w:t>] mpls ldp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E9076B" w:rsidRPr="00B421C2">
        <w:t>ASBR-PE2</w:t>
      </w:r>
      <w:r w:rsidR="005A52C1" w:rsidRPr="00B421C2">
        <w:t>-ldp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配置接口</w:t>
      </w:r>
      <w:r w:rsidR="00064113">
        <w:t>GigabitEthernet</w:t>
      </w:r>
      <w:r w:rsidR="009C0B77">
        <w:t>3/1</w:t>
      </w:r>
      <w:r w:rsidR="00064113">
        <w:t>/5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并在接口上使能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E9076B">
        <w:t>ASBR-PE2</w:t>
      </w:r>
      <w:r w:rsidRPr="007530E2">
        <w:t>] int</w:t>
      </w:r>
      <w:r w:rsidRPr="007530E2">
        <w:rPr>
          <w:rFonts w:hint="eastAsia"/>
        </w:rPr>
        <w:t>erface</w:t>
      </w:r>
      <w:r w:rsidRPr="007530E2">
        <w:t xml:space="preserve"> </w:t>
      </w:r>
      <w:r w:rsidR="00064113">
        <w:t xml:space="preserve">gigabitethernet </w:t>
      </w:r>
      <w:r w:rsidR="009C0B77">
        <w:t>3/1</w:t>
      </w:r>
      <w:r w:rsidR="00064113">
        <w:t>/5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E9076B">
        <w:t>ASBR-PE2</w:t>
      </w:r>
      <w:r w:rsidRPr="007530E2">
        <w:t>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ip addr</w:t>
      </w:r>
      <w:r w:rsidRPr="007530E2">
        <w:rPr>
          <w:rFonts w:hint="eastAsia"/>
        </w:rPr>
        <w:t>ess</w:t>
      </w:r>
      <w:r w:rsidRPr="007530E2">
        <w:t xml:space="preserve"> </w:t>
      </w:r>
      <w:r w:rsidRPr="007530E2">
        <w:rPr>
          <w:rFonts w:hint="eastAsia"/>
        </w:rPr>
        <w:t>9</w:t>
      </w:r>
      <w:r w:rsidRPr="007530E2">
        <w:t>.</w:t>
      </w:r>
      <w:r w:rsidRPr="007530E2">
        <w:rPr>
          <w:rFonts w:hint="eastAsia"/>
        </w:rPr>
        <w:t>1</w:t>
      </w:r>
      <w:r w:rsidRPr="007530E2">
        <w:t>.</w:t>
      </w:r>
      <w:r w:rsidRPr="007530E2">
        <w:rPr>
          <w:rFonts w:hint="eastAsia"/>
        </w:rPr>
        <w:t>1</w:t>
      </w:r>
      <w:r w:rsidRPr="007530E2">
        <w:t>.</w:t>
      </w:r>
      <w:r w:rsidRPr="007530E2">
        <w:rPr>
          <w:rFonts w:hint="eastAsia"/>
        </w:rPr>
        <w:t>1</w:t>
      </w:r>
      <w:r w:rsidRPr="007530E2">
        <w:t xml:space="preserve"> 255.0.0.0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E9076B">
        <w:t>ASBR-PE2</w:t>
      </w:r>
      <w:r w:rsidRPr="007530E2">
        <w:t>-</w:t>
      </w:r>
      <w:r w:rsidR="00064113">
        <w:t>GigabitEthernet</w:t>
      </w:r>
      <w:r w:rsidR="009C0B77">
        <w:t>3/1</w:t>
      </w:r>
      <w:r w:rsidR="00064113">
        <w:t>/5</w:t>
      </w:r>
      <w:r w:rsidRPr="007530E2">
        <w:t xml:space="preserve">] </w:t>
      </w:r>
      <w:r w:rsidRPr="007530E2">
        <w:rPr>
          <w:rFonts w:hint="eastAsia"/>
        </w:rPr>
        <w:t>isis enable 1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E9076B" w:rsidRPr="00B421C2">
        <w:t>ASBR-PE2</w:t>
      </w:r>
      <w:r w:rsidRPr="00B421C2">
        <w:t>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</w:t>
      </w:r>
      <w:r w:rsidR="00814C5F" w:rsidRPr="00814C5F">
        <w:rPr>
          <w:rFonts w:hint="eastAsia"/>
        </w:rPr>
        <w:t xml:space="preserve"> </w:t>
      </w:r>
      <w:r w:rsidR="00814C5F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E9076B" w:rsidRPr="00B421C2">
        <w:t>ASBR-PE2</w:t>
      </w:r>
      <w:r w:rsidRPr="00B421C2">
        <w:t>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</w:t>
      </w:r>
      <w:r w:rsidRPr="00B421C2">
        <w:rPr>
          <w:rFonts w:hint="eastAsia"/>
        </w:rPr>
        <w:t xml:space="preserve"> ldp</w:t>
      </w:r>
      <w:r w:rsidR="00814C5F" w:rsidRPr="00814C5F">
        <w:rPr>
          <w:rFonts w:hint="eastAsia"/>
        </w:rPr>
        <w:t xml:space="preserve"> </w:t>
      </w:r>
      <w:r w:rsidR="00814C5F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E9076B" w:rsidRPr="00B421C2">
        <w:t>ASBR-PE2</w:t>
      </w:r>
      <w:r w:rsidRPr="00B421C2">
        <w:t>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创建</w:t>
      </w:r>
      <w:r w:rsidR="005F7DB5" w:rsidRPr="00B421C2">
        <w:rPr>
          <w:rFonts w:hint="eastAsia"/>
        </w:rPr>
        <w:t>Loopback0</w:t>
      </w:r>
      <w:r w:rsidR="005F7DB5" w:rsidRPr="007530E2">
        <w:rPr>
          <w:rFonts w:hint="eastAsia"/>
        </w:rPr>
        <w:t>接口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E9076B" w:rsidRPr="00B421C2">
        <w:t>ASBR-PE2</w:t>
      </w:r>
      <w:r w:rsidRPr="00B421C2">
        <w:t xml:space="preserve">] interface </w:t>
      </w:r>
      <w:r w:rsidR="00176A3C" w:rsidRPr="00B421C2">
        <w:rPr>
          <w:rFonts w:hint="eastAsia"/>
        </w:rPr>
        <w:t>l</w:t>
      </w:r>
      <w:r w:rsidR="00176A3C" w:rsidRPr="00B421C2">
        <w:t>oop</w:t>
      </w:r>
      <w:r w:rsidR="00176A3C" w:rsidRPr="00B421C2">
        <w:rPr>
          <w:rFonts w:hint="eastAsia"/>
        </w:rPr>
        <w:t>back 0</w:t>
      </w:r>
    </w:p>
    <w:p w:rsidR="008C574F" w:rsidRPr="00B421C2" w:rsidRDefault="008C574F" w:rsidP="00B51350">
      <w:pPr>
        <w:pStyle w:val="TerminalDisplayIndent1"/>
      </w:pPr>
      <w:r w:rsidRPr="00B421C2">
        <w:t>[</w:t>
      </w:r>
      <w:r w:rsidR="00E9076B" w:rsidRPr="00B421C2">
        <w:t>ASBR-PE2</w:t>
      </w:r>
      <w:r w:rsidRPr="00B421C2">
        <w:t>-</w:t>
      </w:r>
      <w:r w:rsidR="00EA55F3" w:rsidRPr="00B421C2">
        <w:t>LoopBack</w:t>
      </w:r>
      <w:r w:rsidR="00EA55F3" w:rsidRPr="00B421C2">
        <w:rPr>
          <w:rFonts w:hint="eastAsia"/>
        </w:rPr>
        <w:t>0</w:t>
      </w:r>
      <w:r w:rsidRPr="00B421C2">
        <w:t>] ip addr</w:t>
      </w:r>
      <w:r w:rsidRPr="00B421C2">
        <w:rPr>
          <w:rFonts w:hint="eastAsia"/>
        </w:rPr>
        <w:t>ess</w:t>
      </w:r>
      <w:r w:rsidRPr="00B421C2">
        <w:t xml:space="preserve"> </w:t>
      </w:r>
      <w:r w:rsidRPr="00B421C2">
        <w:rPr>
          <w:rFonts w:hint="eastAsia"/>
        </w:rPr>
        <w:t>4</w:t>
      </w:r>
      <w:r w:rsidRPr="00B421C2">
        <w:t>.</w:t>
      </w:r>
      <w:r w:rsidRPr="00B421C2">
        <w:rPr>
          <w:rFonts w:hint="eastAsia"/>
        </w:rPr>
        <w:t>4</w:t>
      </w:r>
      <w:r w:rsidRPr="00B421C2">
        <w:t>.</w:t>
      </w:r>
      <w:r w:rsidRPr="00B421C2">
        <w:rPr>
          <w:rFonts w:hint="eastAsia"/>
        </w:rPr>
        <w:t>4</w:t>
      </w:r>
      <w:r w:rsidRPr="00B421C2">
        <w:t>.9 32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E9076B">
        <w:t>ASBR-PE2</w:t>
      </w:r>
      <w:r w:rsidRPr="007530E2">
        <w:t>-</w:t>
      </w:r>
      <w:r w:rsidR="00EA55F3" w:rsidRPr="007530E2">
        <w:t>LoopBack</w:t>
      </w:r>
      <w:r w:rsidR="00EA55F3" w:rsidRPr="007530E2">
        <w:rPr>
          <w:rFonts w:hint="eastAsia"/>
        </w:rPr>
        <w:t>0</w:t>
      </w:r>
      <w:r w:rsidRPr="007530E2">
        <w:t>] isis en</w:t>
      </w:r>
      <w:r w:rsidRPr="007530E2">
        <w:rPr>
          <w:rFonts w:hint="eastAsia"/>
        </w:rPr>
        <w:t>able</w:t>
      </w:r>
      <w:r w:rsidRPr="007530E2">
        <w:t xml:space="preserve"> 1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E9076B">
        <w:t>ASBR-PE2</w:t>
      </w:r>
      <w:r w:rsidRPr="007530E2">
        <w:t>-</w:t>
      </w:r>
      <w:r w:rsidR="00EA55F3" w:rsidRPr="007530E2">
        <w:t>LoopBack</w:t>
      </w:r>
      <w:r w:rsidR="00EA55F3" w:rsidRPr="007530E2">
        <w:rPr>
          <w:rFonts w:hint="eastAsia"/>
        </w:rPr>
        <w:t>0</w:t>
      </w:r>
      <w:r w:rsidRPr="007530E2">
        <w:t>] quit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配置接口</w:t>
      </w:r>
      <w:r w:rsidR="00064113">
        <w:t>GigabitEthernet</w:t>
      </w:r>
      <w:r w:rsidR="009C0B77">
        <w:t>3/1</w:t>
      </w:r>
      <w:r w:rsidR="00064113">
        <w:t>/4</w:t>
      </w:r>
      <w:r w:rsidRPr="007530E2">
        <w:rPr>
          <w:rFonts w:hint="eastAsia"/>
        </w:rPr>
        <w:t>，在接口上使能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。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E9076B">
        <w:t>ASBR-PE2</w:t>
      </w:r>
      <w:r w:rsidRPr="007530E2">
        <w:t>] int</w:t>
      </w:r>
      <w:r w:rsidRPr="007530E2">
        <w:rPr>
          <w:rFonts w:hint="eastAsia"/>
        </w:rPr>
        <w:t>erface</w:t>
      </w:r>
      <w:r w:rsidRPr="007530E2">
        <w:t xml:space="preserve">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E9076B">
        <w:t>ASBR-PE2</w:t>
      </w:r>
      <w:r w:rsidRPr="007530E2">
        <w:t>-</w:t>
      </w:r>
      <w:r w:rsidR="00064113">
        <w:t>GigabitEthernet</w:t>
      </w:r>
      <w:r w:rsidR="009C0B77">
        <w:t>3/1</w:t>
      </w:r>
      <w:r w:rsidR="00064113">
        <w:t>/4</w:t>
      </w:r>
      <w:r w:rsidRPr="007530E2">
        <w:t>] ip addr</w:t>
      </w:r>
      <w:r w:rsidRPr="007530E2">
        <w:rPr>
          <w:rFonts w:hint="eastAsia"/>
        </w:rPr>
        <w:t>ess</w:t>
      </w:r>
      <w:r w:rsidRPr="007530E2">
        <w:t xml:space="preserve"> </w:t>
      </w:r>
      <w:r w:rsidRPr="007530E2">
        <w:rPr>
          <w:rFonts w:hint="eastAsia"/>
        </w:rPr>
        <w:t>11</w:t>
      </w:r>
      <w:r w:rsidRPr="007530E2">
        <w:t>.</w:t>
      </w:r>
      <w:r w:rsidRPr="007530E2">
        <w:rPr>
          <w:rFonts w:hint="eastAsia"/>
        </w:rPr>
        <w:t>0</w:t>
      </w:r>
      <w:r w:rsidRPr="007530E2">
        <w:t>.</w:t>
      </w:r>
      <w:r w:rsidRPr="007530E2">
        <w:rPr>
          <w:rFonts w:hint="eastAsia"/>
        </w:rPr>
        <w:t>0</w:t>
      </w:r>
      <w:r w:rsidRPr="007530E2">
        <w:t>.</w:t>
      </w:r>
      <w:r w:rsidRPr="007530E2">
        <w:rPr>
          <w:rFonts w:hint="eastAsia"/>
        </w:rPr>
        <w:t>1</w:t>
      </w:r>
      <w:r w:rsidRPr="007530E2">
        <w:t xml:space="preserve"> 255.0.0.0</w:t>
      </w:r>
    </w:p>
    <w:p w:rsidR="008C574F" w:rsidRPr="001001FD" w:rsidRDefault="008C574F" w:rsidP="00B51350">
      <w:pPr>
        <w:pStyle w:val="TerminalDisplayIndent1"/>
      </w:pPr>
      <w:r w:rsidRPr="001001FD">
        <w:t>[</w:t>
      </w:r>
      <w:r w:rsidR="00E9076B" w:rsidRPr="001001FD">
        <w:t>ASBR-PE2</w:t>
      </w:r>
      <w:r w:rsidRPr="001001FD">
        <w:t>-</w:t>
      </w:r>
      <w:r w:rsidR="00064113">
        <w:t>GigabitEthernet</w:t>
      </w:r>
      <w:r w:rsidR="009C0B77">
        <w:t>3/1</w:t>
      </w:r>
      <w:r w:rsidR="00064113">
        <w:t>/4</w:t>
      </w:r>
      <w:r w:rsidRPr="001001FD">
        <w:t>] mpls</w:t>
      </w:r>
      <w:r w:rsidR="00814C5F" w:rsidRPr="00814C5F">
        <w:rPr>
          <w:rFonts w:hint="eastAsia"/>
        </w:rPr>
        <w:t xml:space="preserve"> </w:t>
      </w:r>
      <w:r w:rsidR="00814C5F">
        <w:rPr>
          <w:rFonts w:hint="eastAsia"/>
        </w:rPr>
        <w:t>enable</w:t>
      </w:r>
    </w:p>
    <w:p w:rsidR="008C574F" w:rsidRPr="001001FD" w:rsidRDefault="008C574F" w:rsidP="00B51350">
      <w:pPr>
        <w:pStyle w:val="TerminalDisplayIndent1"/>
      </w:pPr>
      <w:r w:rsidRPr="001001FD">
        <w:t>[</w:t>
      </w:r>
      <w:r w:rsidR="00E9076B" w:rsidRPr="001001FD">
        <w:t>ASBR-PE2</w:t>
      </w:r>
      <w:r w:rsidRPr="001001FD">
        <w:t>-</w:t>
      </w:r>
      <w:r w:rsidR="00064113">
        <w:t>GigabitEthernet</w:t>
      </w:r>
      <w:r w:rsidR="009C0B77">
        <w:t>3/1</w:t>
      </w:r>
      <w:r w:rsidR="00064113">
        <w:t>/4</w:t>
      </w:r>
      <w:r w:rsidRPr="001001FD">
        <w:t>] quit</w:t>
      </w:r>
    </w:p>
    <w:p w:rsidR="008C574F" w:rsidRPr="001001FD" w:rsidRDefault="008C574F" w:rsidP="00B51350">
      <w:pPr>
        <w:pStyle w:val="ItemIndent1"/>
      </w:pPr>
      <w:r w:rsidRPr="001001FD">
        <w:rPr>
          <w:rFonts w:hint="eastAsia"/>
        </w:rPr>
        <w:t xml:space="preserve"># </w:t>
      </w:r>
      <w:r w:rsidRPr="007530E2">
        <w:rPr>
          <w:rFonts w:hint="eastAsia"/>
        </w:rPr>
        <w:t>创建路由策略。</w:t>
      </w:r>
    </w:p>
    <w:p w:rsidR="008C574F" w:rsidRPr="001001FD" w:rsidRDefault="008C574F" w:rsidP="00B51350">
      <w:pPr>
        <w:pStyle w:val="TerminalDisplayIndent1"/>
      </w:pPr>
      <w:r w:rsidRPr="001001FD">
        <w:t>[</w:t>
      </w:r>
      <w:r w:rsidR="00E9076B" w:rsidRPr="001001FD">
        <w:t>ASBR-PE2</w:t>
      </w:r>
      <w:r w:rsidRPr="001001FD">
        <w:t xml:space="preserve">] </w:t>
      </w:r>
      <w:r w:rsidRPr="001001FD">
        <w:rPr>
          <w:rFonts w:hint="eastAsia"/>
        </w:rPr>
        <w:t>route-policy policy1 permit node 1</w:t>
      </w:r>
    </w:p>
    <w:p w:rsidR="008C574F" w:rsidRPr="001001FD" w:rsidRDefault="008C574F" w:rsidP="00B51350">
      <w:pPr>
        <w:pStyle w:val="TerminalDisplayIndent1"/>
      </w:pPr>
      <w:r w:rsidRPr="001001FD">
        <w:rPr>
          <w:rFonts w:hint="eastAsia"/>
        </w:rPr>
        <w:t>[</w:t>
      </w:r>
      <w:r w:rsidR="00E9076B" w:rsidRPr="001001FD">
        <w:rPr>
          <w:rFonts w:hint="eastAsia"/>
        </w:rPr>
        <w:t>ASBR-PE2</w:t>
      </w:r>
      <w:r w:rsidR="006E1E29" w:rsidRPr="006E1E29">
        <w:t>-route-policy-policy1-1]</w:t>
      </w:r>
      <w:r w:rsidRPr="001001FD">
        <w:rPr>
          <w:rFonts w:hint="eastAsia"/>
        </w:rPr>
        <w:t xml:space="preserve"> apply mpls-label</w:t>
      </w:r>
    </w:p>
    <w:p w:rsidR="008C574F" w:rsidRPr="001001FD" w:rsidRDefault="006E1E29" w:rsidP="00B51350">
      <w:pPr>
        <w:pStyle w:val="TerminalDisplayIndent1"/>
      </w:pPr>
      <w:r w:rsidRPr="001001FD">
        <w:rPr>
          <w:rFonts w:hint="eastAsia"/>
        </w:rPr>
        <w:t>[ASBR-PE2</w:t>
      </w:r>
      <w:r w:rsidRPr="006E1E29">
        <w:t>-route-policy-policy1-1]</w:t>
      </w:r>
      <w:r w:rsidR="008C574F" w:rsidRPr="001001FD">
        <w:rPr>
          <w:rFonts w:hint="eastAsia"/>
        </w:rPr>
        <w:t xml:space="preserve"> quit</w:t>
      </w:r>
    </w:p>
    <w:p w:rsidR="002C1A91" w:rsidRPr="001001FD" w:rsidRDefault="002C1A91" w:rsidP="00B51350">
      <w:pPr>
        <w:pStyle w:val="TerminalDisplayIndent1"/>
      </w:pPr>
      <w:r w:rsidRPr="001001FD">
        <w:t>[</w:t>
      </w:r>
      <w:r w:rsidR="00E9076B" w:rsidRPr="001001FD">
        <w:t>ASBR-PE2</w:t>
      </w:r>
      <w:r w:rsidRPr="001001FD">
        <w:t xml:space="preserve">] </w:t>
      </w:r>
      <w:r w:rsidRPr="001001FD">
        <w:rPr>
          <w:rFonts w:hint="eastAsia"/>
        </w:rPr>
        <w:t>route-policy policy2 permit node 1</w:t>
      </w:r>
    </w:p>
    <w:p w:rsidR="002C1A91" w:rsidRPr="007530E2" w:rsidRDefault="002C1A91" w:rsidP="00B51350">
      <w:pPr>
        <w:pStyle w:val="TerminalDisplayIndent1"/>
      </w:pPr>
      <w:r w:rsidRPr="007530E2">
        <w:rPr>
          <w:rFonts w:hint="eastAsia"/>
        </w:rPr>
        <w:t>[</w:t>
      </w:r>
      <w:r w:rsidR="00E9076B">
        <w:rPr>
          <w:rFonts w:hint="eastAsia"/>
        </w:rPr>
        <w:t>ASBR-PE2</w:t>
      </w:r>
      <w:r w:rsidRPr="007530E2">
        <w:rPr>
          <w:rFonts w:hint="eastAsia"/>
        </w:rPr>
        <w:t>-</w:t>
      </w:r>
      <w:r w:rsidR="006E1E29" w:rsidRPr="006E1E29">
        <w:t>route-policy-policy2-1]</w:t>
      </w:r>
      <w:r w:rsidRPr="007530E2">
        <w:rPr>
          <w:rFonts w:hint="eastAsia"/>
        </w:rPr>
        <w:t xml:space="preserve"> if-match mpls-label</w:t>
      </w:r>
    </w:p>
    <w:p w:rsidR="002C1A91" w:rsidRPr="007530E2" w:rsidRDefault="006E1E29" w:rsidP="00B51350">
      <w:pPr>
        <w:pStyle w:val="TerminalDisplayIndent1"/>
      </w:pPr>
      <w:r w:rsidRPr="007530E2">
        <w:rPr>
          <w:rFonts w:hint="eastAsia"/>
        </w:rPr>
        <w:t>[</w:t>
      </w:r>
      <w:r>
        <w:rPr>
          <w:rFonts w:hint="eastAsia"/>
        </w:rPr>
        <w:t>ASBR-PE2</w:t>
      </w:r>
      <w:r w:rsidRPr="007530E2">
        <w:rPr>
          <w:rFonts w:hint="eastAsia"/>
        </w:rPr>
        <w:t>-</w:t>
      </w:r>
      <w:r w:rsidRPr="006E1E29">
        <w:t>route-policy-policy2-1]</w:t>
      </w:r>
      <w:r w:rsidR="002C1A91" w:rsidRPr="007530E2">
        <w:rPr>
          <w:rFonts w:hint="eastAsia"/>
        </w:rPr>
        <w:t xml:space="preserve"> apply mpls-label</w:t>
      </w:r>
    </w:p>
    <w:p w:rsidR="002C1A91" w:rsidRPr="007530E2" w:rsidRDefault="006E1E29" w:rsidP="00B51350">
      <w:pPr>
        <w:pStyle w:val="TerminalDisplayIndent1"/>
      </w:pPr>
      <w:r w:rsidRPr="007530E2">
        <w:rPr>
          <w:rFonts w:hint="eastAsia"/>
        </w:rPr>
        <w:t>[</w:t>
      </w:r>
      <w:r>
        <w:rPr>
          <w:rFonts w:hint="eastAsia"/>
        </w:rPr>
        <w:t>ASBR-PE2</w:t>
      </w:r>
      <w:r w:rsidRPr="007530E2">
        <w:rPr>
          <w:rFonts w:hint="eastAsia"/>
        </w:rPr>
        <w:t>-</w:t>
      </w:r>
      <w:r w:rsidRPr="006E1E29">
        <w:t>route-policy-policy2-1]</w:t>
      </w:r>
      <w:r w:rsidR="002C1A91" w:rsidRPr="007530E2">
        <w:rPr>
          <w:rFonts w:hint="eastAsia"/>
        </w:rPr>
        <w:t xml:space="preserve"> quit</w:t>
      </w:r>
    </w:p>
    <w:p w:rsidR="00235763" w:rsidRPr="007530E2" w:rsidRDefault="00235763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>#</w:t>
      </w:r>
      <w:r w:rsidR="007C6EC6">
        <w:rPr>
          <w:rFonts w:hint="eastAsia"/>
          <w:lang w:eastAsia="zh-CN"/>
        </w:rPr>
        <w:t xml:space="preserve"> </w:t>
      </w:r>
      <w:r w:rsidR="007C6EC6" w:rsidRPr="007530E2">
        <w:rPr>
          <w:rFonts w:hint="eastAsia"/>
          <w:lang w:eastAsia="zh-CN"/>
        </w:rPr>
        <w:t>在</w:t>
      </w:r>
      <w:r w:rsidR="007C6EC6">
        <w:rPr>
          <w:rFonts w:hint="eastAsia"/>
          <w:lang w:eastAsia="zh-CN"/>
        </w:rPr>
        <w:t>ASBR-PE 2</w:t>
      </w:r>
      <w:r w:rsidR="007C6EC6" w:rsidRPr="007530E2">
        <w:rPr>
          <w:rFonts w:hint="eastAsia"/>
          <w:lang w:eastAsia="zh-CN"/>
        </w:rPr>
        <w:t>上运行</w:t>
      </w:r>
      <w:r w:rsidR="007C6EC6" w:rsidRPr="007530E2">
        <w:rPr>
          <w:rFonts w:hint="eastAsia"/>
          <w:lang w:eastAsia="zh-CN"/>
        </w:rPr>
        <w:t>BGP</w:t>
      </w:r>
      <w:r w:rsidR="007C6EC6" w:rsidRPr="007530E2">
        <w:rPr>
          <w:rFonts w:hint="eastAsia"/>
          <w:lang w:eastAsia="zh-CN"/>
        </w:rPr>
        <w:t>，</w:t>
      </w:r>
      <w:r w:rsidRPr="007530E2">
        <w:rPr>
          <w:rFonts w:hint="eastAsia"/>
          <w:lang w:eastAsia="zh-CN"/>
        </w:rPr>
        <w:t>向</w:t>
      </w:r>
      <w:r w:rsidRPr="007530E2">
        <w:rPr>
          <w:rFonts w:hint="eastAsia"/>
          <w:lang w:eastAsia="zh-CN"/>
        </w:rPr>
        <w:t>IBGP</w:t>
      </w:r>
      <w:r w:rsidRPr="007530E2">
        <w:rPr>
          <w:rFonts w:hint="eastAsia"/>
          <w:lang w:eastAsia="zh-CN"/>
        </w:rPr>
        <w:t>对等体</w:t>
      </w:r>
      <w:r w:rsidRPr="007530E2">
        <w:rPr>
          <w:rFonts w:hint="eastAsia"/>
          <w:lang w:eastAsia="zh-CN"/>
        </w:rPr>
        <w:t>5.5.5.9</w:t>
      </w:r>
      <w:r w:rsidRPr="007530E2">
        <w:rPr>
          <w:rFonts w:hint="eastAsia"/>
          <w:lang w:eastAsia="zh-CN"/>
        </w:rPr>
        <w:t>发布标签路由</w:t>
      </w:r>
      <w:r w:rsidR="00A877AD" w:rsidRPr="007530E2">
        <w:rPr>
          <w:rFonts w:hint="eastAsia"/>
          <w:lang w:eastAsia="zh-CN"/>
        </w:rPr>
        <w:t>及从</w:t>
      </w:r>
      <w:r w:rsidR="00A877AD" w:rsidRPr="007530E2">
        <w:rPr>
          <w:rFonts w:hint="eastAsia"/>
          <w:lang w:eastAsia="zh-CN"/>
        </w:rPr>
        <w:t>5.5.5.9</w:t>
      </w:r>
      <w:r w:rsidR="00A877AD" w:rsidRPr="007530E2">
        <w:rPr>
          <w:rFonts w:hint="eastAsia"/>
          <w:lang w:eastAsia="zh-CN"/>
        </w:rPr>
        <w:t>接收标签路由的能力。</w:t>
      </w:r>
    </w:p>
    <w:p w:rsidR="007C6EC6" w:rsidRPr="007C6EC6" w:rsidRDefault="007C6EC6" w:rsidP="00B51350">
      <w:pPr>
        <w:pStyle w:val="TerminalDisplayIndent1"/>
      </w:pPr>
      <w:r w:rsidRPr="007530E2">
        <w:t>[</w:t>
      </w:r>
      <w:r>
        <w:t>ASBR-PE2</w:t>
      </w:r>
      <w:r w:rsidRPr="007530E2">
        <w:t xml:space="preserve">] </w:t>
      </w:r>
      <w:r w:rsidRPr="007530E2">
        <w:rPr>
          <w:rFonts w:hint="eastAsia"/>
        </w:rPr>
        <w:t>bgp</w:t>
      </w:r>
      <w:r w:rsidRPr="007530E2">
        <w:t xml:space="preserve"> </w:t>
      </w:r>
      <w:r w:rsidRPr="007530E2">
        <w:rPr>
          <w:rFonts w:hint="eastAsia"/>
        </w:rPr>
        <w:t>6</w:t>
      </w:r>
      <w:r w:rsidRPr="007530E2">
        <w:t>00</w:t>
      </w:r>
    </w:p>
    <w:p w:rsidR="00235763" w:rsidRPr="007530E2" w:rsidRDefault="00235763" w:rsidP="00B51350">
      <w:pPr>
        <w:pStyle w:val="TerminalDisplayIndent1"/>
      </w:pPr>
      <w:r w:rsidRPr="007530E2">
        <w:t>[</w:t>
      </w:r>
      <w:r w:rsidR="00E9076B">
        <w:t>ASBR-PE2</w:t>
      </w:r>
      <w:r w:rsidRPr="007530E2">
        <w:t>-</w:t>
      </w:r>
      <w:r w:rsidR="00F07E7A">
        <w:t>bgp-default</w:t>
      </w:r>
      <w:r w:rsidRPr="007530E2">
        <w:t xml:space="preserve">] peer </w:t>
      </w:r>
      <w:r w:rsidRPr="007530E2">
        <w:rPr>
          <w:rFonts w:hint="eastAsia"/>
        </w:rPr>
        <w:t>5</w:t>
      </w:r>
      <w:r w:rsidRPr="007530E2">
        <w:t>.</w:t>
      </w:r>
      <w:r w:rsidRPr="007530E2">
        <w:rPr>
          <w:rFonts w:hint="eastAsia"/>
        </w:rPr>
        <w:t>5</w:t>
      </w:r>
      <w:r w:rsidRPr="007530E2">
        <w:t>.</w:t>
      </w:r>
      <w:r w:rsidRPr="007530E2">
        <w:rPr>
          <w:rFonts w:hint="eastAsia"/>
        </w:rPr>
        <w:t>5</w:t>
      </w:r>
      <w:r w:rsidRPr="007530E2">
        <w:t xml:space="preserve">.9 as-number </w:t>
      </w:r>
      <w:r w:rsidRPr="007530E2">
        <w:rPr>
          <w:rFonts w:hint="eastAsia"/>
        </w:rPr>
        <w:t>6</w:t>
      </w:r>
      <w:r w:rsidRPr="007530E2">
        <w:t>00</w:t>
      </w:r>
    </w:p>
    <w:p w:rsidR="00235763" w:rsidRPr="007530E2" w:rsidRDefault="00235763" w:rsidP="00B51350">
      <w:pPr>
        <w:pStyle w:val="TerminalDisplayIndent1"/>
      </w:pPr>
      <w:r w:rsidRPr="007530E2">
        <w:t>[</w:t>
      </w:r>
      <w:r w:rsidR="00E9076B">
        <w:t>ASBR-PE2</w:t>
      </w:r>
      <w:r w:rsidRPr="007530E2">
        <w:t>-</w:t>
      </w:r>
      <w:r w:rsidR="00F07E7A">
        <w:t>bgp-default</w:t>
      </w:r>
      <w:r w:rsidRPr="007530E2">
        <w:t xml:space="preserve">] peer </w:t>
      </w:r>
      <w:r w:rsidRPr="007530E2">
        <w:rPr>
          <w:rFonts w:hint="eastAsia"/>
        </w:rPr>
        <w:t>5</w:t>
      </w:r>
      <w:r w:rsidRPr="007530E2">
        <w:t>.</w:t>
      </w:r>
      <w:r w:rsidRPr="007530E2">
        <w:rPr>
          <w:rFonts w:hint="eastAsia"/>
        </w:rPr>
        <w:t>5</w:t>
      </w:r>
      <w:r w:rsidRPr="007530E2">
        <w:t>.</w:t>
      </w:r>
      <w:r w:rsidRPr="007530E2">
        <w:rPr>
          <w:rFonts w:hint="eastAsia"/>
        </w:rPr>
        <w:t>5</w:t>
      </w:r>
      <w:r w:rsidRPr="007530E2">
        <w:t xml:space="preserve">.9 connect-interface </w:t>
      </w:r>
      <w:r w:rsidR="00176A3C" w:rsidRPr="007530E2">
        <w:rPr>
          <w:rFonts w:hint="eastAsia"/>
        </w:rPr>
        <w:t>l</w:t>
      </w:r>
      <w:r w:rsidR="00176A3C" w:rsidRPr="007530E2">
        <w:t>oop</w:t>
      </w:r>
      <w:r w:rsidR="00176A3C" w:rsidRPr="007530E2">
        <w:rPr>
          <w:rFonts w:hint="eastAsia"/>
        </w:rPr>
        <w:t>b</w:t>
      </w:r>
      <w:r w:rsidR="00176A3C" w:rsidRPr="007530E2">
        <w:t>ack</w:t>
      </w:r>
      <w:r w:rsidR="00176A3C" w:rsidRPr="007530E2">
        <w:rPr>
          <w:rFonts w:hint="eastAsia"/>
        </w:rPr>
        <w:t xml:space="preserve"> 0</w:t>
      </w:r>
    </w:p>
    <w:p w:rsidR="003C5F4C" w:rsidRDefault="003C5F4C" w:rsidP="00B51350">
      <w:pPr>
        <w:pStyle w:val="TerminalDisplayIndent1"/>
      </w:pPr>
      <w:r>
        <w:t>[ASBR</w:t>
      </w:r>
      <w:r>
        <w:rPr>
          <w:rFonts w:hint="eastAsia"/>
        </w:rPr>
        <w:t>-</w:t>
      </w:r>
      <w:r>
        <w:t>PE</w:t>
      </w:r>
      <w:r>
        <w:rPr>
          <w:rFonts w:hint="eastAsia"/>
        </w:rPr>
        <w:t>2</w:t>
      </w:r>
      <w:r>
        <w:t>-</w:t>
      </w:r>
      <w:r w:rsidR="00F07E7A">
        <w:t>bgp-default</w:t>
      </w:r>
      <w:r>
        <w:t xml:space="preserve">] </w:t>
      </w:r>
      <w:r w:rsidR="004F262E">
        <w:t>address-family ipv4</w:t>
      </w:r>
      <w:r>
        <w:t xml:space="preserve"> </w:t>
      </w:r>
      <w:r w:rsidR="006139B1">
        <w:t>unicast</w:t>
      </w:r>
    </w:p>
    <w:p w:rsidR="003C5F4C" w:rsidRDefault="003C5F4C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 xml:space="preserve">] peer </w:t>
      </w:r>
      <w:r w:rsidRPr="007530E2">
        <w:rPr>
          <w:rFonts w:hint="eastAsia"/>
        </w:rPr>
        <w:t>5</w:t>
      </w:r>
      <w:r w:rsidRPr="007530E2">
        <w:t>.</w:t>
      </w:r>
      <w:r w:rsidRPr="007530E2">
        <w:rPr>
          <w:rFonts w:hint="eastAsia"/>
        </w:rPr>
        <w:t>5</w:t>
      </w:r>
      <w:r w:rsidRPr="007530E2">
        <w:t>.</w:t>
      </w:r>
      <w:r w:rsidRPr="007530E2">
        <w:rPr>
          <w:rFonts w:hint="eastAsia"/>
        </w:rPr>
        <w:t>5</w:t>
      </w:r>
      <w:r w:rsidRPr="007530E2">
        <w:t xml:space="preserve">.9 </w:t>
      </w:r>
      <w:r>
        <w:rPr>
          <w:rFonts w:hint="eastAsia"/>
        </w:rPr>
        <w:t>enable</w:t>
      </w:r>
    </w:p>
    <w:p w:rsidR="00235763" w:rsidRPr="007530E2" w:rsidRDefault="00235763" w:rsidP="00B51350">
      <w:pPr>
        <w:pStyle w:val="TerminalDisplayIndent1"/>
      </w:pPr>
      <w:r w:rsidRPr="007530E2">
        <w:t>[</w:t>
      </w:r>
      <w:r w:rsidR="00E9076B">
        <w:t>ASBR-PE2</w:t>
      </w:r>
      <w:r w:rsidRPr="007530E2">
        <w:t>-</w:t>
      </w:r>
      <w:r w:rsidR="00F07E7A">
        <w:t>bgp-default</w:t>
      </w:r>
      <w:r w:rsidR="003C5F4C">
        <w:rPr>
          <w:rFonts w:hint="eastAsia"/>
        </w:rPr>
        <w:t>-ipv4</w:t>
      </w:r>
      <w:r w:rsidRPr="007530E2">
        <w:t xml:space="preserve">] peer </w:t>
      </w:r>
      <w:r w:rsidRPr="007530E2">
        <w:rPr>
          <w:rFonts w:hint="eastAsia"/>
        </w:rPr>
        <w:t>5</w:t>
      </w:r>
      <w:r w:rsidRPr="007530E2">
        <w:t>.</w:t>
      </w:r>
      <w:r w:rsidRPr="007530E2">
        <w:rPr>
          <w:rFonts w:hint="eastAsia"/>
        </w:rPr>
        <w:t>5</w:t>
      </w:r>
      <w:r w:rsidRPr="007530E2">
        <w:t>.</w:t>
      </w:r>
      <w:r w:rsidRPr="007530E2">
        <w:rPr>
          <w:rFonts w:hint="eastAsia"/>
        </w:rPr>
        <w:t>5</w:t>
      </w:r>
      <w:r w:rsidRPr="007530E2">
        <w:t>.9</w:t>
      </w:r>
      <w:r w:rsidRPr="007530E2">
        <w:rPr>
          <w:rFonts w:hint="eastAsia"/>
        </w:rPr>
        <w:t xml:space="preserve"> label-route-capability</w:t>
      </w:r>
    </w:p>
    <w:p w:rsidR="00235763" w:rsidRPr="007530E2" w:rsidRDefault="00235763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对</w:t>
      </w:r>
      <w:r w:rsidR="007B0DBE">
        <w:rPr>
          <w:rFonts w:hint="eastAsia"/>
        </w:rPr>
        <w:t>向</w:t>
      </w:r>
      <w:r w:rsidRPr="007530E2">
        <w:rPr>
          <w:rFonts w:hint="eastAsia"/>
        </w:rPr>
        <w:t>IBGP</w:t>
      </w:r>
      <w:r w:rsidRPr="007530E2">
        <w:rPr>
          <w:rFonts w:hint="eastAsia"/>
        </w:rPr>
        <w:t>对等体</w:t>
      </w:r>
      <w:r w:rsidRPr="007530E2">
        <w:rPr>
          <w:rFonts w:hint="eastAsia"/>
        </w:rPr>
        <w:t>5.5.5.9</w:t>
      </w:r>
      <w:r w:rsidRPr="007530E2">
        <w:rPr>
          <w:rFonts w:hint="eastAsia"/>
        </w:rPr>
        <w:t>发布的路由应用已配置的路由策略</w:t>
      </w:r>
      <w:r w:rsidRPr="007530E2">
        <w:rPr>
          <w:rFonts w:hint="eastAsia"/>
        </w:rPr>
        <w:t>policy2</w:t>
      </w:r>
      <w:r w:rsidRPr="007530E2">
        <w:rPr>
          <w:rFonts w:hint="eastAsia"/>
        </w:rPr>
        <w:t>。</w:t>
      </w:r>
    </w:p>
    <w:p w:rsidR="00235763" w:rsidRDefault="003C5F4C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 w:rsidR="00235763" w:rsidRPr="007530E2">
        <w:t xml:space="preserve"> peer </w:t>
      </w:r>
      <w:r w:rsidR="00235763" w:rsidRPr="007530E2">
        <w:rPr>
          <w:rFonts w:hint="eastAsia"/>
        </w:rPr>
        <w:t>5.5.5</w:t>
      </w:r>
      <w:r w:rsidR="00235763" w:rsidRPr="007530E2">
        <w:t>.9</w:t>
      </w:r>
      <w:r w:rsidR="00235763" w:rsidRPr="007530E2">
        <w:rPr>
          <w:rFonts w:hint="eastAsia"/>
        </w:rPr>
        <w:t xml:space="preserve"> </w:t>
      </w:r>
      <w:r w:rsidR="00235763" w:rsidRPr="007530E2">
        <w:t xml:space="preserve">route-policy </w:t>
      </w:r>
      <w:r w:rsidR="00235763" w:rsidRPr="007530E2">
        <w:rPr>
          <w:rFonts w:hint="eastAsia"/>
        </w:rPr>
        <w:t>policy2</w:t>
      </w:r>
      <w:r w:rsidR="00235763" w:rsidRPr="007530E2">
        <w:t xml:space="preserve"> export</w:t>
      </w:r>
    </w:p>
    <w:p w:rsidR="007C6EC6" w:rsidRPr="007530E2" w:rsidRDefault="007C6EC6" w:rsidP="00B51350">
      <w:pPr>
        <w:pStyle w:val="ItemIndent1"/>
      </w:pPr>
      <w:r w:rsidRPr="007530E2">
        <w:rPr>
          <w:rFonts w:hint="eastAsia"/>
        </w:rPr>
        <w:t>#</w:t>
      </w:r>
      <w:r>
        <w:rPr>
          <w:rFonts w:hint="eastAsia"/>
        </w:rPr>
        <w:t xml:space="preserve"> </w:t>
      </w:r>
      <w:r w:rsidRPr="007530E2">
        <w:rPr>
          <w:rFonts w:hint="eastAsia"/>
        </w:rPr>
        <w:t>引入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进程</w:t>
      </w:r>
      <w:r w:rsidRPr="007530E2">
        <w:rPr>
          <w:rFonts w:hint="eastAsia"/>
        </w:rPr>
        <w:t>1</w:t>
      </w:r>
      <w:r w:rsidRPr="007530E2">
        <w:rPr>
          <w:rFonts w:hint="eastAsia"/>
        </w:rPr>
        <w:t>的路由。</w:t>
      </w:r>
    </w:p>
    <w:p w:rsidR="007C6EC6" w:rsidRDefault="007C6EC6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 import-route isis 1</w:t>
      </w:r>
    </w:p>
    <w:p w:rsidR="007C6EC6" w:rsidRPr="007C6EC6" w:rsidRDefault="007C6EC6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>
        <w:rPr>
          <w:rFonts w:hint="eastAsia"/>
        </w:rPr>
        <w:t xml:space="preserve"> quit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对</w:t>
      </w:r>
      <w:r w:rsidR="007B0DBE">
        <w:rPr>
          <w:rFonts w:hint="eastAsia"/>
        </w:rPr>
        <w:t>向</w:t>
      </w:r>
      <w:r w:rsidRPr="007530E2">
        <w:rPr>
          <w:rFonts w:hint="eastAsia"/>
        </w:rPr>
        <w:t>EBGP</w:t>
      </w:r>
      <w:r w:rsidRPr="007530E2">
        <w:rPr>
          <w:rFonts w:hint="eastAsia"/>
        </w:rPr>
        <w:t>对等体</w:t>
      </w:r>
      <w:r w:rsidRPr="007530E2">
        <w:rPr>
          <w:rFonts w:hint="eastAsia"/>
        </w:rPr>
        <w:t>11.0.0.2</w:t>
      </w:r>
      <w:r w:rsidRPr="007530E2">
        <w:rPr>
          <w:rFonts w:hint="eastAsia"/>
        </w:rPr>
        <w:t>发布的路由应用已配置的路由策略</w:t>
      </w:r>
      <w:r w:rsidRPr="007530E2">
        <w:rPr>
          <w:rFonts w:hint="eastAsia"/>
        </w:rPr>
        <w:t>policy1</w:t>
      </w:r>
      <w:r w:rsidRPr="007530E2">
        <w:rPr>
          <w:rFonts w:hint="eastAsia"/>
        </w:rPr>
        <w:t>。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E9076B">
        <w:t>ASBR-PE2</w:t>
      </w:r>
      <w:r w:rsidRPr="007530E2">
        <w:t>-</w:t>
      </w:r>
      <w:r w:rsidR="00F07E7A">
        <w:t>bgp-default</w:t>
      </w:r>
      <w:r w:rsidRPr="007530E2">
        <w:t>] peer 11.0.0.</w:t>
      </w:r>
      <w:r w:rsidRPr="007530E2">
        <w:rPr>
          <w:rFonts w:hint="eastAsia"/>
        </w:rPr>
        <w:t>2</w:t>
      </w:r>
      <w:r w:rsidRPr="007530E2">
        <w:t xml:space="preserve"> as-number </w:t>
      </w:r>
      <w:r w:rsidRPr="007530E2">
        <w:rPr>
          <w:rFonts w:hint="eastAsia"/>
        </w:rPr>
        <w:t>1</w:t>
      </w:r>
      <w:r w:rsidRPr="007530E2">
        <w:t>00</w:t>
      </w:r>
    </w:p>
    <w:p w:rsidR="003C5F4C" w:rsidRDefault="003C5F4C" w:rsidP="00B51350">
      <w:pPr>
        <w:pStyle w:val="TerminalDisplayIndent1"/>
      </w:pPr>
      <w:r>
        <w:t>[ASBR</w:t>
      </w:r>
      <w:r>
        <w:rPr>
          <w:rFonts w:hint="eastAsia"/>
        </w:rPr>
        <w:t>-</w:t>
      </w:r>
      <w:r>
        <w:t>PE</w:t>
      </w:r>
      <w:r>
        <w:rPr>
          <w:rFonts w:hint="eastAsia"/>
        </w:rPr>
        <w:t>2</w:t>
      </w:r>
      <w:r>
        <w:t>-</w:t>
      </w:r>
      <w:r w:rsidR="00F07E7A">
        <w:t>bgp-default</w:t>
      </w:r>
      <w:r>
        <w:t xml:space="preserve">] </w:t>
      </w:r>
      <w:r w:rsidR="004F262E">
        <w:t>address-family ipv4</w:t>
      </w:r>
      <w:r>
        <w:t xml:space="preserve"> </w:t>
      </w:r>
      <w:r w:rsidR="006139B1">
        <w:t>unicast</w:t>
      </w:r>
    </w:p>
    <w:p w:rsidR="003C5F4C" w:rsidRDefault="003C5F4C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 peer 11.0.0.</w:t>
      </w:r>
      <w:r w:rsidRPr="007530E2">
        <w:rPr>
          <w:rFonts w:hint="eastAsia"/>
        </w:rPr>
        <w:t>2</w:t>
      </w:r>
      <w:r w:rsidRPr="007530E2">
        <w:t xml:space="preserve"> </w:t>
      </w:r>
      <w:r>
        <w:rPr>
          <w:rFonts w:hint="eastAsia"/>
        </w:rPr>
        <w:t>enable</w:t>
      </w:r>
    </w:p>
    <w:p w:rsidR="00CC7325" w:rsidRPr="007530E2" w:rsidRDefault="003C5F4C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 w:rsidR="008C574F" w:rsidRPr="007530E2">
        <w:t xml:space="preserve"> peer 11.0.0.</w:t>
      </w:r>
      <w:r w:rsidR="008C574F" w:rsidRPr="007530E2">
        <w:rPr>
          <w:rFonts w:hint="eastAsia"/>
        </w:rPr>
        <w:t>2</w:t>
      </w:r>
      <w:r w:rsidR="008C574F" w:rsidRPr="007530E2">
        <w:t xml:space="preserve"> route-policy </w:t>
      </w:r>
      <w:r w:rsidR="008C574F" w:rsidRPr="007530E2">
        <w:rPr>
          <w:rFonts w:hint="eastAsia"/>
        </w:rPr>
        <w:t>policy1</w:t>
      </w:r>
      <w:r w:rsidR="008C574F" w:rsidRPr="007530E2">
        <w:t xml:space="preserve"> export</w:t>
      </w:r>
    </w:p>
    <w:p w:rsidR="008C574F" w:rsidRPr="007530E2" w:rsidRDefault="008C574F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lastRenderedPageBreak/>
        <w:t xml:space="preserve"># </w:t>
      </w:r>
      <w:r w:rsidRPr="007530E2">
        <w:rPr>
          <w:rFonts w:hint="eastAsia"/>
          <w:lang w:eastAsia="zh-CN"/>
        </w:rPr>
        <w:t>向</w:t>
      </w:r>
      <w:r w:rsidRPr="007530E2">
        <w:rPr>
          <w:rFonts w:hint="eastAsia"/>
          <w:lang w:eastAsia="zh-CN"/>
        </w:rPr>
        <w:t>EBGP</w:t>
      </w:r>
      <w:r w:rsidRPr="007530E2">
        <w:rPr>
          <w:rFonts w:hint="eastAsia"/>
          <w:lang w:eastAsia="zh-CN"/>
        </w:rPr>
        <w:t>对等体</w:t>
      </w:r>
      <w:r w:rsidRPr="007530E2">
        <w:rPr>
          <w:rFonts w:hint="eastAsia"/>
          <w:lang w:eastAsia="zh-CN"/>
        </w:rPr>
        <w:t>11.0.0.2</w:t>
      </w:r>
      <w:r w:rsidRPr="007530E2">
        <w:rPr>
          <w:rFonts w:hint="eastAsia"/>
          <w:lang w:eastAsia="zh-CN"/>
        </w:rPr>
        <w:t>发布标签路由及从</w:t>
      </w:r>
      <w:r w:rsidRPr="007530E2">
        <w:rPr>
          <w:rFonts w:hint="eastAsia"/>
          <w:lang w:eastAsia="zh-CN"/>
        </w:rPr>
        <w:t>11.0.0.2</w:t>
      </w:r>
      <w:r w:rsidRPr="007530E2">
        <w:rPr>
          <w:rFonts w:hint="eastAsia"/>
          <w:lang w:eastAsia="zh-CN"/>
        </w:rPr>
        <w:t>接收标签路由的能力。</w:t>
      </w:r>
    </w:p>
    <w:p w:rsidR="008C574F" w:rsidRPr="007530E2" w:rsidRDefault="003C5F4C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 w:rsidR="008C574F" w:rsidRPr="007530E2">
        <w:t xml:space="preserve"> peer 11.0.0.</w:t>
      </w:r>
      <w:r w:rsidR="008C574F" w:rsidRPr="007530E2">
        <w:rPr>
          <w:rFonts w:hint="eastAsia"/>
        </w:rPr>
        <w:t>2 label-route-capability</w:t>
      </w:r>
    </w:p>
    <w:p w:rsidR="00687E8A" w:rsidRDefault="003C5F4C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 qui</w:t>
      </w:r>
      <w:r w:rsidR="00687E8A" w:rsidRPr="007530E2">
        <w:t>t</w:t>
      </w:r>
    </w:p>
    <w:p w:rsidR="00235763" w:rsidRPr="007530E2" w:rsidRDefault="00235763" w:rsidP="00B51350">
      <w:pPr>
        <w:pStyle w:val="TerminalDisplayIndent1"/>
      </w:pPr>
      <w:r w:rsidRPr="007530E2">
        <w:t>[</w:t>
      </w:r>
      <w:r w:rsidR="00E9076B">
        <w:t>ASBR-PE2</w:t>
      </w:r>
      <w:r w:rsidRPr="007530E2">
        <w:t>-</w:t>
      </w:r>
      <w:r w:rsidR="00F07E7A">
        <w:t>bgp-default</w:t>
      </w:r>
      <w:r w:rsidRPr="007530E2">
        <w:t>] quit</w:t>
      </w:r>
    </w:p>
    <w:p w:rsidR="007D7DD4" w:rsidRDefault="008C574F" w:rsidP="00DD64CA">
      <w:pPr>
        <w:pStyle w:val="ItemStep"/>
      </w:pPr>
      <w:r w:rsidRPr="007530E2">
        <w:rPr>
          <w:rFonts w:hint="eastAsia"/>
        </w:rPr>
        <w:t>配置</w:t>
      </w:r>
      <w:r w:rsidRPr="007530E2">
        <w:t>PE</w:t>
      </w:r>
      <w:r w:rsidR="003044BD">
        <w:rPr>
          <w:rFonts w:hint="eastAsia"/>
        </w:rPr>
        <w:t xml:space="preserve"> </w:t>
      </w:r>
      <w:r w:rsidRPr="007530E2">
        <w:rPr>
          <w:rFonts w:hint="eastAsia"/>
        </w:rPr>
        <w:t>2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 w:rsidR="003044BD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上运行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674903" w:rsidRPr="007530E2" w:rsidRDefault="00674903" w:rsidP="00B51350">
      <w:pPr>
        <w:pStyle w:val="TerminalDisplayIndent1"/>
      </w:pPr>
      <w:r w:rsidRPr="007530E2">
        <w:t>&lt;</w:t>
      </w:r>
      <w:r w:rsidRPr="007530E2">
        <w:rPr>
          <w:rFonts w:hint="eastAsia"/>
        </w:rPr>
        <w:t>PE2</w:t>
      </w:r>
      <w:r w:rsidRPr="007530E2">
        <w:t>&gt;</w:t>
      </w:r>
      <w:r w:rsidRPr="007530E2">
        <w:rPr>
          <w:rFonts w:hint="eastAsia"/>
        </w:rPr>
        <w:t xml:space="preserve"> </w:t>
      </w:r>
      <w:r w:rsidRPr="007530E2">
        <w:t>system-view</w:t>
      </w:r>
    </w:p>
    <w:p w:rsidR="008C574F" w:rsidRPr="007530E2" w:rsidRDefault="008C574F" w:rsidP="00B51350">
      <w:pPr>
        <w:pStyle w:val="TerminalDisplayIndent1"/>
      </w:pPr>
      <w:r w:rsidRPr="007530E2">
        <w:t>[PE2] isis 1</w:t>
      </w:r>
    </w:p>
    <w:p w:rsidR="008C574F" w:rsidRPr="007530E2" w:rsidRDefault="008C574F" w:rsidP="00B51350">
      <w:pPr>
        <w:pStyle w:val="TerminalDisplayIndent1"/>
      </w:pPr>
      <w:r w:rsidRPr="007530E2">
        <w:t>[PE2-isis-1] net</w:t>
      </w:r>
      <w:r w:rsidRPr="007530E2">
        <w:rPr>
          <w:rFonts w:hint="eastAsia"/>
        </w:rPr>
        <w:t>work-entity</w:t>
      </w:r>
      <w:r w:rsidRPr="007530E2">
        <w:t xml:space="preserve"> 10.111.111.111.111.00</w:t>
      </w:r>
    </w:p>
    <w:p w:rsidR="008C574F" w:rsidRPr="007530E2" w:rsidRDefault="008C574F" w:rsidP="00B51350">
      <w:pPr>
        <w:pStyle w:val="TerminalDisplayIndent1"/>
      </w:pPr>
      <w:r w:rsidRPr="007530E2">
        <w:t>[PE2-isis-1] quit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LSR ID</w:t>
      </w:r>
      <w:r w:rsidRPr="007530E2">
        <w:rPr>
          <w:rFonts w:hint="eastAsia"/>
        </w:rPr>
        <w:t>，使能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 xml:space="preserve">[PE2] mpls lsr-id </w:t>
      </w:r>
      <w:r w:rsidRPr="00B421C2">
        <w:rPr>
          <w:rFonts w:hint="eastAsia"/>
        </w:rPr>
        <w:t>5.5.5</w:t>
      </w:r>
      <w:r w:rsidRPr="00B421C2">
        <w:t>.9</w:t>
      </w:r>
    </w:p>
    <w:p w:rsidR="008C574F" w:rsidRPr="00B421C2" w:rsidRDefault="008C574F" w:rsidP="00B51350">
      <w:pPr>
        <w:pStyle w:val="TerminalDisplayIndent1"/>
      </w:pPr>
      <w:r w:rsidRPr="00B421C2">
        <w:t>[PE2] mpls ldp</w:t>
      </w:r>
    </w:p>
    <w:p w:rsidR="008C574F" w:rsidRPr="00B421C2" w:rsidRDefault="008C574F" w:rsidP="00B51350">
      <w:pPr>
        <w:pStyle w:val="TerminalDisplayIndent1"/>
      </w:pPr>
      <w:r w:rsidRPr="00B421C2">
        <w:t>[PE2</w:t>
      </w:r>
      <w:r w:rsidR="005A52C1" w:rsidRPr="00B421C2">
        <w:t>-ldp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配置接口</w:t>
      </w:r>
      <w:r w:rsidR="00064113">
        <w:t>GigabitEthernet</w:t>
      </w:r>
      <w:r w:rsidR="009C0B77">
        <w:t>3/1</w:t>
      </w:r>
      <w:r w:rsidR="00064113">
        <w:t>/5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并使能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8C574F" w:rsidRPr="00B421C2" w:rsidRDefault="007F2FFE" w:rsidP="00B51350">
      <w:pPr>
        <w:pStyle w:val="TerminalDisplayIndent1"/>
      </w:pPr>
      <w:r w:rsidRPr="00B421C2">
        <w:t xml:space="preserve">[PE2] interface </w:t>
      </w:r>
      <w:r w:rsidR="00064113">
        <w:t xml:space="preserve">gigabitethernet </w:t>
      </w:r>
      <w:r w:rsidR="009C0B77">
        <w:t>3/1</w:t>
      </w:r>
      <w:r w:rsidR="00064113">
        <w:t>/5</w:t>
      </w:r>
    </w:p>
    <w:p w:rsidR="008C574F" w:rsidRPr="007530E2" w:rsidRDefault="008C574F" w:rsidP="00B51350">
      <w:pPr>
        <w:pStyle w:val="TerminalDisplayIndent1"/>
      </w:pPr>
      <w:r w:rsidRPr="007530E2">
        <w:t>[PE2-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ip addr</w:t>
      </w:r>
      <w:r w:rsidRPr="007530E2">
        <w:rPr>
          <w:rFonts w:hint="eastAsia"/>
        </w:rPr>
        <w:t>ess</w:t>
      </w:r>
      <w:r w:rsidRPr="007530E2">
        <w:t xml:space="preserve"> </w:t>
      </w:r>
      <w:r w:rsidRPr="007530E2">
        <w:rPr>
          <w:rFonts w:hint="eastAsia"/>
        </w:rPr>
        <w:t>9</w:t>
      </w:r>
      <w:r w:rsidRPr="007530E2">
        <w:t>.1.1.2 255.0.0.0</w:t>
      </w:r>
    </w:p>
    <w:p w:rsidR="008C574F" w:rsidRPr="007530E2" w:rsidRDefault="008C574F" w:rsidP="00B51350">
      <w:pPr>
        <w:pStyle w:val="TerminalDisplayIndent1"/>
      </w:pPr>
      <w:r w:rsidRPr="007530E2">
        <w:t>[PE2-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isis en</w:t>
      </w:r>
      <w:r w:rsidRPr="007530E2">
        <w:rPr>
          <w:rFonts w:hint="eastAsia"/>
        </w:rPr>
        <w:t>able</w:t>
      </w:r>
      <w:r w:rsidRPr="007530E2">
        <w:t xml:space="preserve"> 1</w:t>
      </w:r>
    </w:p>
    <w:p w:rsidR="008C574F" w:rsidRPr="007530E2" w:rsidRDefault="008C574F" w:rsidP="00B51350">
      <w:pPr>
        <w:pStyle w:val="TerminalDisplayIndent1"/>
      </w:pPr>
      <w:r w:rsidRPr="007530E2">
        <w:t>[PE2-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mpls</w:t>
      </w:r>
      <w:r w:rsidR="00814C5F" w:rsidRPr="00814C5F">
        <w:rPr>
          <w:rFonts w:hint="eastAsia"/>
        </w:rPr>
        <w:t xml:space="preserve"> </w:t>
      </w:r>
      <w:r w:rsidR="00814C5F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 ldp</w:t>
      </w:r>
      <w:r w:rsidR="00814C5F" w:rsidRPr="00814C5F">
        <w:rPr>
          <w:rFonts w:hint="eastAsia"/>
        </w:rPr>
        <w:t xml:space="preserve"> </w:t>
      </w:r>
      <w:r w:rsidR="00814C5F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创建</w:t>
      </w:r>
      <w:r w:rsidR="005F7DB5" w:rsidRPr="00B421C2">
        <w:rPr>
          <w:rFonts w:hint="eastAsia"/>
        </w:rPr>
        <w:t>Loopback0</w:t>
      </w:r>
      <w:r w:rsidR="005F7DB5" w:rsidRPr="007530E2">
        <w:rPr>
          <w:rFonts w:hint="eastAsia"/>
        </w:rPr>
        <w:t>接口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 xml:space="preserve">[PE2] interface </w:t>
      </w:r>
      <w:r w:rsidR="00176A3C" w:rsidRPr="00B421C2">
        <w:rPr>
          <w:rFonts w:hint="eastAsia"/>
        </w:rPr>
        <w:t>l</w:t>
      </w:r>
      <w:r w:rsidR="00176A3C" w:rsidRPr="00B421C2">
        <w:t>oop</w:t>
      </w:r>
      <w:r w:rsidR="00176A3C" w:rsidRPr="00B421C2">
        <w:rPr>
          <w:rFonts w:hint="eastAsia"/>
        </w:rPr>
        <w:t>back 0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B43FD0" w:rsidRPr="00B421C2">
        <w:t>LoopBack</w:t>
      </w:r>
      <w:r w:rsidR="00B43FD0" w:rsidRPr="00B421C2">
        <w:rPr>
          <w:rFonts w:hint="eastAsia"/>
        </w:rPr>
        <w:t>0</w:t>
      </w:r>
      <w:r w:rsidRPr="00B421C2">
        <w:t>] ip addr</w:t>
      </w:r>
      <w:r w:rsidRPr="00B421C2">
        <w:rPr>
          <w:rFonts w:hint="eastAsia"/>
        </w:rPr>
        <w:t>ess</w:t>
      </w:r>
      <w:r w:rsidRPr="00B421C2">
        <w:t xml:space="preserve"> </w:t>
      </w:r>
      <w:r w:rsidRPr="00B421C2">
        <w:rPr>
          <w:rFonts w:hint="eastAsia"/>
        </w:rPr>
        <w:t>5.5.5</w:t>
      </w:r>
      <w:r w:rsidRPr="00B421C2">
        <w:t>.9 32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B43FD0" w:rsidRPr="00B421C2">
        <w:t>LoopBack</w:t>
      </w:r>
      <w:r w:rsidR="00B43FD0" w:rsidRPr="00B421C2">
        <w:rPr>
          <w:rFonts w:hint="eastAsia"/>
        </w:rPr>
        <w:t>0</w:t>
      </w:r>
      <w:r w:rsidRPr="00B421C2">
        <w:t>] isis en</w:t>
      </w:r>
      <w:r w:rsidRPr="00B421C2">
        <w:rPr>
          <w:rFonts w:hint="eastAsia"/>
        </w:rPr>
        <w:t>able</w:t>
      </w:r>
      <w:r w:rsidRPr="00B421C2">
        <w:t xml:space="preserve"> 1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B43FD0" w:rsidRPr="00B421C2">
        <w:t>LoopBack</w:t>
      </w:r>
      <w:r w:rsidR="00B43FD0" w:rsidRPr="00B421C2">
        <w:rPr>
          <w:rFonts w:hint="eastAsia"/>
        </w:rPr>
        <w:t>0</w:t>
      </w:r>
      <w:r w:rsidRPr="00B421C2">
        <w:t>]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创建</w:t>
      </w:r>
      <w:r w:rsidRPr="00B421C2">
        <w:rPr>
          <w:rFonts w:hint="eastAsia"/>
          <w:lang w:eastAsia="zh-CN"/>
        </w:rPr>
        <w:t>VPN</w:t>
      </w:r>
      <w:r w:rsidRPr="007530E2">
        <w:rPr>
          <w:rFonts w:hint="eastAsia"/>
          <w:lang w:eastAsia="zh-CN"/>
        </w:rPr>
        <w:t>实例</w:t>
      </w:r>
      <w:r w:rsidRPr="00B421C2">
        <w:rPr>
          <w:rFonts w:hint="eastAsia"/>
          <w:lang w:eastAsia="zh-CN"/>
        </w:rPr>
        <w:t>，</w:t>
      </w:r>
      <w:r w:rsidRPr="007530E2">
        <w:rPr>
          <w:rFonts w:hint="eastAsia"/>
          <w:lang w:eastAsia="zh-CN"/>
        </w:rPr>
        <w:t>名称为</w:t>
      </w:r>
      <w:r w:rsidRPr="00B421C2">
        <w:rPr>
          <w:rFonts w:hint="eastAsia"/>
          <w:lang w:eastAsia="zh-CN"/>
        </w:rPr>
        <w:t>vpn1</w:t>
      </w:r>
      <w:r w:rsidRPr="00B421C2">
        <w:rPr>
          <w:rFonts w:hint="eastAsia"/>
          <w:lang w:eastAsia="zh-CN"/>
        </w:rPr>
        <w:t>，</w:t>
      </w:r>
      <w:r w:rsidRPr="007530E2">
        <w:rPr>
          <w:rFonts w:hint="eastAsia"/>
          <w:lang w:eastAsia="zh-CN"/>
        </w:rPr>
        <w:t>为其配置</w:t>
      </w:r>
      <w:r w:rsidR="00E46191" w:rsidRPr="00B421C2">
        <w:rPr>
          <w:rFonts w:hint="eastAsia"/>
          <w:lang w:eastAsia="zh-CN"/>
        </w:rPr>
        <w:t>RD</w:t>
      </w:r>
      <w:r w:rsidR="00E46191">
        <w:rPr>
          <w:rFonts w:hint="eastAsia"/>
          <w:lang w:eastAsia="zh-CN"/>
        </w:rPr>
        <w:t>和</w:t>
      </w:r>
      <w:r w:rsidR="00BA1455">
        <w:rPr>
          <w:rFonts w:hint="eastAsia"/>
          <w:lang w:eastAsia="zh-CN"/>
        </w:rPr>
        <w:t>Route Target</w:t>
      </w:r>
      <w:r w:rsidR="00E46191">
        <w:rPr>
          <w:rFonts w:hint="eastAsia"/>
          <w:lang w:eastAsia="zh-CN"/>
        </w:rPr>
        <w:t>属性</w:t>
      </w:r>
      <w:r w:rsidRPr="007530E2">
        <w:rPr>
          <w:rFonts w:hint="eastAsia"/>
          <w:lang w:eastAsia="zh-CN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[PE2] ip vp</w:t>
      </w:r>
      <w:r w:rsidRPr="00B421C2">
        <w:rPr>
          <w:rFonts w:hint="eastAsia"/>
        </w:rPr>
        <w:t>n-instance</w:t>
      </w:r>
      <w:r w:rsidRPr="00B421C2">
        <w:t xml:space="preserve"> </w:t>
      </w:r>
      <w:r w:rsidRPr="00B421C2">
        <w:rPr>
          <w:rFonts w:hint="eastAsia"/>
        </w:rPr>
        <w:t>vpn</w:t>
      </w:r>
      <w:r w:rsidRPr="00B421C2">
        <w:t>1</w:t>
      </w:r>
    </w:p>
    <w:p w:rsidR="008C574F" w:rsidRPr="00B421C2" w:rsidRDefault="008C574F" w:rsidP="00B51350">
      <w:pPr>
        <w:pStyle w:val="TerminalDisplayIndent1"/>
      </w:pPr>
      <w:r w:rsidRPr="00B421C2">
        <w:t>[PE2-vpn-instance-v</w:t>
      </w:r>
      <w:r w:rsidRPr="00B421C2">
        <w:rPr>
          <w:rFonts w:hint="eastAsia"/>
        </w:rPr>
        <w:t>pn</w:t>
      </w:r>
      <w:r w:rsidRPr="00B421C2">
        <w:t>1] route-distinguisher 11:11</w:t>
      </w:r>
    </w:p>
    <w:p w:rsidR="008C574F" w:rsidRPr="00B421C2" w:rsidRDefault="008C574F" w:rsidP="00B51350">
      <w:pPr>
        <w:pStyle w:val="TerminalDisplayIndent1"/>
      </w:pPr>
      <w:r w:rsidRPr="00B421C2">
        <w:t>[PE2-vpn-instance-v</w:t>
      </w:r>
      <w:r w:rsidRPr="00B421C2">
        <w:rPr>
          <w:rFonts w:hint="eastAsia"/>
        </w:rPr>
        <w:t>pn</w:t>
      </w:r>
      <w:r w:rsidRPr="00B421C2">
        <w:t>1] vpn-target 1:1 2:2 3:3 import-extcommunity</w:t>
      </w:r>
    </w:p>
    <w:p w:rsidR="008C574F" w:rsidRPr="00B421C2" w:rsidRDefault="008C574F" w:rsidP="00B51350">
      <w:pPr>
        <w:pStyle w:val="TerminalDisplayIndent1"/>
      </w:pPr>
      <w:r w:rsidRPr="00B421C2">
        <w:t>[PE2-vpn-instance-v</w:t>
      </w:r>
      <w:r w:rsidRPr="00B421C2">
        <w:rPr>
          <w:rFonts w:hint="eastAsia"/>
        </w:rPr>
        <w:t>pn</w:t>
      </w:r>
      <w:r w:rsidRPr="00B421C2">
        <w:t>1] vpn-target 3:3 export-extcommunity</w:t>
      </w:r>
    </w:p>
    <w:p w:rsidR="008C574F" w:rsidRPr="00B421C2" w:rsidRDefault="008C574F" w:rsidP="00B51350">
      <w:pPr>
        <w:pStyle w:val="TerminalDisplayIndent1"/>
      </w:pPr>
      <w:r w:rsidRPr="00B421C2">
        <w:t>[PE2-vpn-instance-v</w:t>
      </w:r>
      <w:r w:rsidRPr="00B421C2">
        <w:rPr>
          <w:rFonts w:hint="eastAsia"/>
        </w:rPr>
        <w:t>pn</w:t>
      </w:r>
      <w:r w:rsidRPr="00B421C2">
        <w:t>1] quit</w:t>
      </w:r>
    </w:p>
    <w:p w:rsidR="008C574F" w:rsidRPr="00B421C2" w:rsidRDefault="00FA05DE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7530E2">
        <w:rPr>
          <w:rFonts w:hint="eastAsia"/>
        </w:rPr>
        <w:t>接口</w:t>
      </w:r>
      <w:r w:rsidR="00064113">
        <w:t>GigabitEthernet</w:t>
      </w:r>
      <w:r w:rsidR="009C0B77">
        <w:t>3/1</w:t>
      </w:r>
      <w:r w:rsidR="00064113">
        <w:t>/1</w:t>
      </w:r>
      <w:r w:rsidRPr="00B421C2">
        <w:rPr>
          <w:rFonts w:hint="eastAsia"/>
        </w:rPr>
        <w:t>与</w:t>
      </w:r>
      <w:r w:rsidRPr="00B421C2">
        <w:rPr>
          <w:rFonts w:hint="eastAsia"/>
        </w:rPr>
        <w:t>VPN</w:t>
      </w:r>
      <w:r w:rsidRPr="00B421C2">
        <w:rPr>
          <w:rFonts w:hint="eastAsia"/>
        </w:rPr>
        <w:t>实例</w:t>
      </w:r>
      <w:r w:rsidRPr="00B421C2">
        <w:rPr>
          <w:rFonts w:hint="eastAsia"/>
        </w:rPr>
        <w:t>vpn1</w:t>
      </w:r>
      <w:r w:rsidRPr="00B421C2">
        <w:rPr>
          <w:rFonts w:hint="eastAsia"/>
        </w:rPr>
        <w:t>绑定，并配置该接口的</w:t>
      </w:r>
      <w:r w:rsidRPr="00B421C2">
        <w:rPr>
          <w:rFonts w:hint="eastAsia"/>
        </w:rPr>
        <w:t>IP</w:t>
      </w:r>
      <w:r w:rsidRPr="00B421C2">
        <w:rPr>
          <w:rFonts w:hint="eastAsia"/>
        </w:rPr>
        <w:t>地址</w:t>
      </w:r>
      <w:r w:rsidR="008C574F"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[PE2] int</w:t>
      </w:r>
      <w:r w:rsidRPr="00B421C2">
        <w:rPr>
          <w:rFonts w:hint="eastAsia"/>
        </w:rPr>
        <w:t>erface</w:t>
      </w:r>
      <w:r w:rsidRPr="00B421C2">
        <w:t xml:space="preserve">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8C574F" w:rsidRPr="00B421C2" w:rsidRDefault="00F55B9C" w:rsidP="00B51350">
      <w:pPr>
        <w:pStyle w:val="TerminalDisplayIndent1"/>
      </w:pPr>
      <w:r w:rsidRPr="00B421C2">
        <w:t>[PE2-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 ip binding vpn-instance vpn1</w:t>
      </w:r>
    </w:p>
    <w:p w:rsidR="008C574F" w:rsidRPr="007530E2" w:rsidRDefault="005C79D9" w:rsidP="00B51350">
      <w:pPr>
        <w:pStyle w:val="TerminalDisplayIndent1"/>
      </w:pPr>
      <w:r w:rsidRPr="00B421C2">
        <w:t>[PE2-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</w:t>
      </w:r>
      <w:r w:rsidR="008C574F" w:rsidRPr="007530E2">
        <w:t xml:space="preserve"> ip addr</w:t>
      </w:r>
      <w:r w:rsidR="008C574F" w:rsidRPr="007530E2">
        <w:rPr>
          <w:rFonts w:hint="eastAsia"/>
        </w:rPr>
        <w:t>ess</w:t>
      </w:r>
      <w:r w:rsidR="008C574F" w:rsidRPr="007530E2">
        <w:t xml:space="preserve"> </w:t>
      </w:r>
      <w:r w:rsidR="008C574F" w:rsidRPr="007530E2">
        <w:rPr>
          <w:rFonts w:hint="eastAsia"/>
        </w:rPr>
        <w:t>2</w:t>
      </w:r>
      <w:r w:rsidR="008C574F" w:rsidRPr="007530E2">
        <w:t xml:space="preserve">0.0.0.1 </w:t>
      </w:r>
      <w:r>
        <w:rPr>
          <w:rFonts w:hint="eastAsia"/>
        </w:rPr>
        <w:t>24</w:t>
      </w:r>
    </w:p>
    <w:p w:rsidR="008C574F" w:rsidRPr="007530E2" w:rsidRDefault="005C79D9" w:rsidP="00B51350">
      <w:pPr>
        <w:pStyle w:val="TerminalDisplayIndent1"/>
      </w:pPr>
      <w:r w:rsidRPr="00B421C2">
        <w:t>[PE2-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</w:t>
      </w:r>
      <w:r w:rsidR="008C574F" w:rsidRPr="007530E2">
        <w:t xml:space="preserve"> quit</w:t>
      </w:r>
    </w:p>
    <w:p w:rsidR="008C574F" w:rsidRPr="007530E2" w:rsidRDefault="008C574F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在</w:t>
      </w:r>
      <w:r w:rsidRPr="007530E2">
        <w:rPr>
          <w:rFonts w:hint="eastAsia"/>
          <w:lang w:eastAsia="zh-CN"/>
        </w:rPr>
        <w:t>PE</w:t>
      </w:r>
      <w:r w:rsidR="003044BD">
        <w:rPr>
          <w:rFonts w:hint="eastAsia"/>
          <w:lang w:eastAsia="zh-CN"/>
        </w:rPr>
        <w:t xml:space="preserve"> </w:t>
      </w:r>
      <w:r w:rsidRPr="007530E2">
        <w:rPr>
          <w:rFonts w:hint="eastAsia"/>
          <w:lang w:eastAsia="zh-CN"/>
        </w:rPr>
        <w:t>2</w:t>
      </w:r>
      <w:r w:rsidRPr="007530E2">
        <w:rPr>
          <w:rFonts w:hint="eastAsia"/>
          <w:lang w:eastAsia="zh-CN"/>
        </w:rPr>
        <w:t>上运行</w:t>
      </w:r>
      <w:r w:rsidRPr="007530E2">
        <w:rPr>
          <w:rFonts w:hint="eastAsia"/>
          <w:lang w:eastAsia="zh-CN"/>
        </w:rPr>
        <w:t>BGP</w:t>
      </w:r>
      <w:r w:rsidRPr="007530E2">
        <w:rPr>
          <w:rFonts w:hint="eastAsia"/>
          <w:lang w:eastAsia="zh-CN"/>
        </w:rPr>
        <w:t>。</w:t>
      </w:r>
    </w:p>
    <w:p w:rsidR="008C574F" w:rsidRPr="007530E2" w:rsidRDefault="008C574F" w:rsidP="00B51350">
      <w:pPr>
        <w:pStyle w:val="TerminalDisplayIndent1"/>
      </w:pPr>
      <w:r w:rsidRPr="007530E2">
        <w:t xml:space="preserve">[PE2] bgp </w:t>
      </w:r>
      <w:r w:rsidRPr="007530E2">
        <w:rPr>
          <w:rFonts w:hint="eastAsia"/>
        </w:rPr>
        <w:t>6</w:t>
      </w:r>
      <w:r w:rsidRPr="007530E2">
        <w:t>00</w:t>
      </w:r>
    </w:p>
    <w:p w:rsidR="008C574F" w:rsidRPr="007530E2" w:rsidRDefault="008C574F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配置</w:t>
      </w:r>
      <w:r w:rsidRPr="007530E2">
        <w:rPr>
          <w:rFonts w:hint="eastAsia"/>
          <w:lang w:eastAsia="zh-CN"/>
        </w:rPr>
        <w:t>PE</w:t>
      </w:r>
      <w:r w:rsidR="003044BD">
        <w:rPr>
          <w:rFonts w:hint="eastAsia"/>
          <w:lang w:eastAsia="zh-CN"/>
        </w:rPr>
        <w:t xml:space="preserve"> </w:t>
      </w:r>
      <w:r w:rsidRPr="007530E2">
        <w:rPr>
          <w:rFonts w:hint="eastAsia"/>
          <w:lang w:eastAsia="zh-CN"/>
        </w:rPr>
        <w:t>2</w:t>
      </w:r>
      <w:r w:rsidRPr="007530E2">
        <w:rPr>
          <w:rFonts w:hint="eastAsia"/>
          <w:lang w:eastAsia="zh-CN"/>
        </w:rPr>
        <w:t>向</w:t>
      </w:r>
      <w:r w:rsidRPr="007530E2">
        <w:rPr>
          <w:rFonts w:hint="eastAsia"/>
          <w:lang w:eastAsia="zh-CN"/>
        </w:rPr>
        <w:t>IBGP</w:t>
      </w:r>
      <w:r w:rsidRPr="007530E2">
        <w:rPr>
          <w:rFonts w:hint="eastAsia"/>
          <w:lang w:eastAsia="zh-CN"/>
        </w:rPr>
        <w:t>对等体</w:t>
      </w:r>
      <w:r w:rsidRPr="007530E2">
        <w:rPr>
          <w:rFonts w:hint="eastAsia"/>
          <w:lang w:eastAsia="zh-CN"/>
        </w:rPr>
        <w:t>4.4.4.9</w:t>
      </w:r>
      <w:r w:rsidRPr="007530E2">
        <w:rPr>
          <w:rFonts w:hint="eastAsia"/>
          <w:lang w:eastAsia="zh-CN"/>
        </w:rPr>
        <w:t>发布标签路由及从</w:t>
      </w:r>
      <w:r w:rsidRPr="007530E2">
        <w:rPr>
          <w:rFonts w:hint="eastAsia"/>
          <w:lang w:eastAsia="zh-CN"/>
        </w:rPr>
        <w:t>4.4.4.9</w:t>
      </w:r>
      <w:r w:rsidRPr="007530E2">
        <w:rPr>
          <w:rFonts w:hint="eastAsia"/>
          <w:lang w:eastAsia="zh-CN"/>
        </w:rPr>
        <w:t>接收标签路由的能力。</w:t>
      </w:r>
    </w:p>
    <w:p w:rsidR="008C574F" w:rsidRPr="007530E2" w:rsidRDefault="008C574F" w:rsidP="00B51350">
      <w:pPr>
        <w:pStyle w:val="TerminalDisplayIndent1"/>
      </w:pPr>
      <w:r w:rsidRPr="007530E2">
        <w:t>[PE2-</w:t>
      </w:r>
      <w:r w:rsidR="00F07E7A">
        <w:t>bgp-default</w:t>
      </w:r>
      <w:r w:rsidRPr="007530E2">
        <w:t xml:space="preserve">] peer </w:t>
      </w:r>
      <w:r w:rsidRPr="007530E2">
        <w:rPr>
          <w:rFonts w:hint="eastAsia"/>
        </w:rPr>
        <w:t>4.4.4</w:t>
      </w:r>
      <w:r w:rsidRPr="007530E2">
        <w:t xml:space="preserve">.9 as-number </w:t>
      </w:r>
      <w:r w:rsidRPr="007530E2">
        <w:rPr>
          <w:rFonts w:hint="eastAsia"/>
        </w:rPr>
        <w:t>6</w:t>
      </w:r>
      <w:r w:rsidRPr="007530E2">
        <w:t>00</w:t>
      </w:r>
    </w:p>
    <w:p w:rsidR="008C574F" w:rsidRPr="007530E2" w:rsidRDefault="008C574F" w:rsidP="00B51350">
      <w:pPr>
        <w:pStyle w:val="TerminalDisplayIndent1"/>
      </w:pPr>
      <w:r w:rsidRPr="007530E2">
        <w:t>[PE2-</w:t>
      </w:r>
      <w:r w:rsidR="00F07E7A">
        <w:t>bgp-default</w:t>
      </w:r>
      <w:r w:rsidRPr="007530E2">
        <w:t xml:space="preserve">] peer </w:t>
      </w:r>
      <w:r w:rsidRPr="007530E2">
        <w:rPr>
          <w:rFonts w:hint="eastAsia"/>
        </w:rPr>
        <w:t>4.4.4</w:t>
      </w:r>
      <w:r w:rsidRPr="007530E2">
        <w:t xml:space="preserve">.9 connect-interface </w:t>
      </w:r>
      <w:r w:rsidR="00176A3C" w:rsidRPr="007530E2">
        <w:rPr>
          <w:rFonts w:hint="eastAsia"/>
        </w:rPr>
        <w:t>l</w:t>
      </w:r>
      <w:r w:rsidR="00176A3C" w:rsidRPr="007530E2">
        <w:t>oop</w:t>
      </w:r>
      <w:r w:rsidR="00176A3C" w:rsidRPr="007530E2">
        <w:rPr>
          <w:rFonts w:hint="eastAsia"/>
        </w:rPr>
        <w:t>b</w:t>
      </w:r>
      <w:r w:rsidR="00176A3C" w:rsidRPr="007530E2">
        <w:t>ack</w:t>
      </w:r>
      <w:r w:rsidR="00176A3C" w:rsidRPr="007530E2">
        <w:rPr>
          <w:rFonts w:hint="eastAsia"/>
        </w:rPr>
        <w:t xml:space="preserve"> 0</w:t>
      </w:r>
    </w:p>
    <w:p w:rsidR="002430EB" w:rsidRDefault="002430EB" w:rsidP="00B51350">
      <w:pPr>
        <w:pStyle w:val="TerminalDisplayIndent1"/>
      </w:pPr>
      <w:r>
        <w:t>[PE</w:t>
      </w:r>
      <w:r>
        <w:rPr>
          <w:rFonts w:hint="eastAsia"/>
        </w:rPr>
        <w:t>2</w:t>
      </w:r>
      <w:r>
        <w:t>-</w:t>
      </w:r>
      <w:r w:rsidR="00F07E7A">
        <w:t>bgp-default</w:t>
      </w:r>
      <w:r>
        <w:t xml:space="preserve">] </w:t>
      </w:r>
      <w:r w:rsidR="004F262E">
        <w:t>address-family ipv4</w:t>
      </w:r>
      <w:r>
        <w:t xml:space="preserve"> </w:t>
      </w:r>
      <w:r w:rsidR="006139B1">
        <w:t>unicast</w:t>
      </w:r>
    </w:p>
    <w:p w:rsidR="002430EB" w:rsidRDefault="002430EB" w:rsidP="00B51350">
      <w:pPr>
        <w:pStyle w:val="TerminalDisplayIndent1"/>
      </w:pPr>
      <w:r w:rsidRPr="007530E2">
        <w:t>[</w:t>
      </w:r>
      <w:r>
        <w:t>PE2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 xml:space="preserve">] peer </w:t>
      </w:r>
      <w:r w:rsidRPr="007530E2">
        <w:rPr>
          <w:rFonts w:hint="eastAsia"/>
        </w:rPr>
        <w:t>4.4.4.9</w:t>
      </w:r>
      <w:r w:rsidRPr="007530E2">
        <w:t xml:space="preserve"> </w:t>
      </w:r>
      <w:r>
        <w:rPr>
          <w:rFonts w:hint="eastAsia"/>
        </w:rPr>
        <w:t>enable</w:t>
      </w:r>
    </w:p>
    <w:p w:rsidR="008C574F" w:rsidRDefault="002430EB" w:rsidP="00B51350">
      <w:pPr>
        <w:pStyle w:val="TerminalDisplayIndent1"/>
      </w:pPr>
      <w:r w:rsidRPr="007530E2">
        <w:t>[</w:t>
      </w:r>
      <w:r>
        <w:t>PE2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 xml:space="preserve">] </w:t>
      </w:r>
      <w:r w:rsidR="008C574F" w:rsidRPr="007530E2">
        <w:rPr>
          <w:rFonts w:hint="eastAsia"/>
        </w:rPr>
        <w:t>peer 4.4.4.9 label-route-capability</w:t>
      </w:r>
    </w:p>
    <w:p w:rsidR="00630FB4" w:rsidRPr="007530E2" w:rsidRDefault="00630FB4" w:rsidP="00B51350">
      <w:pPr>
        <w:pStyle w:val="TerminalDisplayIndent1"/>
      </w:pPr>
      <w:r w:rsidRPr="007530E2">
        <w:t>[</w:t>
      </w:r>
      <w:r>
        <w:t>PE2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>
        <w:rPr>
          <w:rFonts w:hint="eastAsia"/>
        </w:rPr>
        <w:t xml:space="preserve"> quit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lastRenderedPageBreak/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 w:rsidR="003044BD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到</w:t>
      </w:r>
      <w:r w:rsidRPr="007530E2">
        <w:rPr>
          <w:rFonts w:hint="eastAsia"/>
        </w:rPr>
        <w:t>EBGP</w:t>
      </w:r>
      <w:r w:rsidRPr="007530E2">
        <w:rPr>
          <w:rFonts w:hint="eastAsia"/>
        </w:rPr>
        <w:t>对等体</w:t>
      </w:r>
      <w:r w:rsidRPr="007530E2">
        <w:rPr>
          <w:rFonts w:hint="eastAsia"/>
        </w:rPr>
        <w:t>2.2.2.9</w:t>
      </w:r>
      <w:r w:rsidRPr="007530E2">
        <w:rPr>
          <w:rFonts w:hint="eastAsia"/>
        </w:rPr>
        <w:t>的最大跳数为</w:t>
      </w:r>
      <w:r w:rsidRPr="007530E2">
        <w:rPr>
          <w:rFonts w:hint="eastAsia"/>
        </w:rPr>
        <w:t>10</w:t>
      </w:r>
      <w:r w:rsidRPr="007530E2">
        <w:rPr>
          <w:rFonts w:hint="eastAsia"/>
        </w:rPr>
        <w:t>。</w:t>
      </w:r>
    </w:p>
    <w:p w:rsidR="008C574F" w:rsidRPr="007530E2" w:rsidRDefault="008C574F" w:rsidP="00B51350">
      <w:pPr>
        <w:pStyle w:val="TerminalDisplayIndent1"/>
      </w:pPr>
      <w:r w:rsidRPr="007530E2">
        <w:t>[PE2-</w:t>
      </w:r>
      <w:r w:rsidR="00F07E7A">
        <w:t>bgp-default</w:t>
      </w:r>
      <w:r w:rsidRPr="007530E2">
        <w:t xml:space="preserve">] peer </w:t>
      </w:r>
      <w:r w:rsidRPr="007530E2">
        <w:rPr>
          <w:rFonts w:hint="eastAsia"/>
        </w:rPr>
        <w:t>2.2.2</w:t>
      </w:r>
      <w:r w:rsidRPr="007530E2">
        <w:t xml:space="preserve">.9 as-number </w:t>
      </w:r>
      <w:r w:rsidRPr="007530E2">
        <w:rPr>
          <w:rFonts w:hint="eastAsia"/>
        </w:rPr>
        <w:t>1</w:t>
      </w:r>
      <w:r w:rsidRPr="007530E2">
        <w:t>00</w:t>
      </w:r>
    </w:p>
    <w:p w:rsidR="008C574F" w:rsidRDefault="008C574F" w:rsidP="00B51350">
      <w:pPr>
        <w:pStyle w:val="TerminalDisplayIndent1"/>
      </w:pPr>
      <w:r w:rsidRPr="007530E2">
        <w:t>[PE2-</w:t>
      </w:r>
      <w:r w:rsidR="00F07E7A">
        <w:t>bgp-default</w:t>
      </w:r>
      <w:r w:rsidRPr="007530E2">
        <w:t xml:space="preserve">] peer </w:t>
      </w:r>
      <w:r w:rsidRPr="007530E2">
        <w:rPr>
          <w:rFonts w:hint="eastAsia"/>
        </w:rPr>
        <w:t>2.2.2</w:t>
      </w:r>
      <w:r w:rsidRPr="007530E2">
        <w:t xml:space="preserve">.9 connect-interface </w:t>
      </w:r>
      <w:r w:rsidR="00176A3C" w:rsidRPr="007530E2">
        <w:rPr>
          <w:rFonts w:hint="eastAsia"/>
        </w:rPr>
        <w:t>l</w:t>
      </w:r>
      <w:r w:rsidR="00176A3C" w:rsidRPr="007530E2">
        <w:t>oop</w:t>
      </w:r>
      <w:r w:rsidR="00176A3C" w:rsidRPr="007530E2">
        <w:rPr>
          <w:rFonts w:hint="eastAsia"/>
        </w:rPr>
        <w:t>b</w:t>
      </w:r>
      <w:r w:rsidR="00176A3C" w:rsidRPr="007530E2">
        <w:t>ack</w:t>
      </w:r>
      <w:r w:rsidR="00176A3C" w:rsidRPr="007530E2">
        <w:rPr>
          <w:rFonts w:hint="eastAsia"/>
        </w:rPr>
        <w:t xml:space="preserve"> 0</w:t>
      </w:r>
    </w:p>
    <w:p w:rsidR="007E2779" w:rsidRPr="007530E2" w:rsidRDefault="007E2779" w:rsidP="00B51350">
      <w:pPr>
        <w:pStyle w:val="TerminalDisplayIndent1"/>
      </w:pPr>
      <w:r w:rsidRPr="007530E2">
        <w:t>[PE2-</w:t>
      </w:r>
      <w:r w:rsidR="00F07E7A">
        <w:t>bgp-default</w:t>
      </w:r>
      <w:r w:rsidRPr="007530E2">
        <w:t>]</w:t>
      </w:r>
      <w:r>
        <w:rPr>
          <w:rFonts w:hint="eastAsia"/>
        </w:rPr>
        <w:t xml:space="preserve"> </w:t>
      </w:r>
      <w:r w:rsidRPr="007530E2">
        <w:t xml:space="preserve">peer </w:t>
      </w:r>
      <w:r w:rsidRPr="007530E2">
        <w:rPr>
          <w:rFonts w:hint="eastAsia"/>
        </w:rPr>
        <w:t>2.2.2</w:t>
      </w:r>
      <w:r w:rsidRPr="007530E2">
        <w:t>.9 ebgp-max</w:t>
      </w:r>
      <w:r w:rsidRPr="007530E2">
        <w:rPr>
          <w:rFonts w:hint="eastAsia"/>
        </w:rPr>
        <w:t>-hop</w:t>
      </w:r>
      <w:r w:rsidRPr="007530E2">
        <w:t xml:space="preserve"> 10</w:t>
      </w:r>
    </w:p>
    <w:p w:rsidR="008C574F" w:rsidRPr="007530E2" w:rsidRDefault="008C574F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配置对等体</w:t>
      </w:r>
      <w:r w:rsidRPr="007530E2">
        <w:rPr>
          <w:rFonts w:hint="eastAsia"/>
          <w:lang w:eastAsia="zh-CN"/>
        </w:rPr>
        <w:t>2.2.2.9</w:t>
      </w:r>
      <w:r w:rsidRPr="007530E2">
        <w:rPr>
          <w:rFonts w:hint="eastAsia"/>
          <w:lang w:eastAsia="zh-CN"/>
        </w:rPr>
        <w:t>作为</w:t>
      </w:r>
      <w:r w:rsidRPr="007530E2">
        <w:rPr>
          <w:rFonts w:hint="eastAsia"/>
          <w:lang w:eastAsia="zh-CN"/>
        </w:rPr>
        <w:t>VPNv4</w:t>
      </w:r>
      <w:r w:rsidRPr="007530E2">
        <w:rPr>
          <w:rFonts w:hint="eastAsia"/>
          <w:lang w:eastAsia="zh-CN"/>
        </w:rPr>
        <w:t>对等体。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 xml:space="preserve">] </w:t>
      </w:r>
      <w:r w:rsidR="004F262E" w:rsidRPr="00B421C2">
        <w:t>address-family vpnv4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 xml:space="preserve">] peer </w:t>
      </w:r>
      <w:r w:rsidRPr="00B421C2">
        <w:rPr>
          <w:rFonts w:hint="eastAsia"/>
        </w:rPr>
        <w:t>2.2.2</w:t>
      </w:r>
      <w:r w:rsidRPr="00B421C2">
        <w:t>.9 enable</w:t>
      </w:r>
    </w:p>
    <w:p w:rsidR="00076652" w:rsidRPr="00B421C2" w:rsidRDefault="008C574F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>] quit</w:t>
      </w:r>
    </w:p>
    <w:p w:rsidR="005C79D9" w:rsidRPr="00B421C2" w:rsidRDefault="005C79D9" w:rsidP="00B51350">
      <w:pPr>
        <w:pStyle w:val="ItemIndent1"/>
      </w:pPr>
      <w:r w:rsidRPr="00B421C2">
        <w:rPr>
          <w:rFonts w:hint="eastAsia"/>
        </w:rPr>
        <w:t xml:space="preserve"># </w:t>
      </w:r>
      <w:r w:rsidRPr="00B421C2">
        <w:rPr>
          <w:rFonts w:hint="eastAsia"/>
        </w:rPr>
        <w:t>配置</w:t>
      </w:r>
      <w:r w:rsidRPr="00B421C2">
        <w:rPr>
          <w:rFonts w:hint="eastAsia"/>
        </w:rPr>
        <w:t>PE 2</w:t>
      </w:r>
      <w:r w:rsidRPr="00B421C2">
        <w:rPr>
          <w:rFonts w:hint="eastAsia"/>
        </w:rPr>
        <w:t>与</w:t>
      </w:r>
      <w:r w:rsidRPr="00B421C2">
        <w:rPr>
          <w:rFonts w:hint="eastAsia"/>
        </w:rPr>
        <w:t>CE 2</w:t>
      </w:r>
      <w:r w:rsidRPr="00B421C2">
        <w:rPr>
          <w:rFonts w:hint="eastAsia"/>
        </w:rPr>
        <w:t>建立</w:t>
      </w:r>
      <w:r w:rsidRPr="00B421C2">
        <w:rPr>
          <w:rFonts w:hint="eastAsia"/>
        </w:rPr>
        <w:t>EBGP</w:t>
      </w:r>
      <w:r w:rsidRPr="00B421C2">
        <w:rPr>
          <w:rFonts w:hint="eastAsia"/>
        </w:rPr>
        <w:t>对等体，将学习到的</w:t>
      </w:r>
      <w:r w:rsidRPr="00B421C2">
        <w:rPr>
          <w:rFonts w:hint="eastAsia"/>
        </w:rPr>
        <w:t>BGP</w:t>
      </w:r>
      <w:r w:rsidRPr="00B421C2">
        <w:rPr>
          <w:rFonts w:hint="eastAsia"/>
        </w:rPr>
        <w:t>路由添加到</w:t>
      </w:r>
      <w:r w:rsidRPr="00B421C2">
        <w:rPr>
          <w:rFonts w:hint="eastAsia"/>
        </w:rPr>
        <w:t>VPN</w:t>
      </w:r>
      <w:r w:rsidRPr="00B421C2">
        <w:rPr>
          <w:rFonts w:hint="eastAsia"/>
        </w:rPr>
        <w:t>实例的路由表中。</w:t>
      </w:r>
    </w:p>
    <w:p w:rsidR="005C79D9" w:rsidRPr="007530E2" w:rsidRDefault="005C79D9" w:rsidP="00B51350">
      <w:pPr>
        <w:pStyle w:val="TerminalDisplayIndent1"/>
      </w:pPr>
      <w:r w:rsidRPr="007530E2">
        <w:t>[PE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 xml:space="preserve">] </w:t>
      </w:r>
      <w:r>
        <w:t>ip vpn-instance vpn1</w:t>
      </w:r>
    </w:p>
    <w:p w:rsidR="005C79D9" w:rsidRPr="007530E2" w:rsidRDefault="005C79D9" w:rsidP="00B51350">
      <w:pPr>
        <w:pStyle w:val="TerminalDisplayIndent1"/>
      </w:pPr>
      <w:r w:rsidRPr="007530E2">
        <w:t>[PE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>
        <w:t>-vpn1</w:t>
      </w:r>
      <w:r w:rsidRPr="007530E2">
        <w:t xml:space="preserve">] peer </w:t>
      </w:r>
      <w:r>
        <w:rPr>
          <w:rFonts w:hint="eastAsia"/>
        </w:rPr>
        <w:t>20.0.0.2</w:t>
      </w:r>
      <w:r w:rsidRPr="007530E2">
        <w:t xml:space="preserve"> as-number 65002</w:t>
      </w:r>
    </w:p>
    <w:p w:rsidR="005C79D9" w:rsidRPr="00B421C2" w:rsidRDefault="005C79D9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 xml:space="preserve">-vpn1] </w:t>
      </w:r>
      <w:r>
        <w:rPr>
          <w:rFonts w:hint="eastAsia"/>
        </w:rPr>
        <w:t>address-family ipv4 unicast</w:t>
      </w:r>
    </w:p>
    <w:p w:rsidR="005C79D9" w:rsidRPr="00B421C2" w:rsidRDefault="005C79D9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 xml:space="preserve">-ipv4-vpn1] </w:t>
      </w:r>
      <w:r w:rsidRPr="007530E2">
        <w:t xml:space="preserve">peer </w:t>
      </w:r>
      <w:r>
        <w:rPr>
          <w:rFonts w:hint="eastAsia"/>
        </w:rPr>
        <w:t>20.0.0.2 enable</w:t>
      </w:r>
    </w:p>
    <w:p w:rsidR="005C79D9" w:rsidRPr="00B421C2" w:rsidRDefault="005C79D9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-ipv4-vpn1] quit</w:t>
      </w:r>
    </w:p>
    <w:p w:rsidR="005C79D9" w:rsidRPr="00B421C2" w:rsidRDefault="005C79D9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-vpn1] quit</w:t>
      </w:r>
    </w:p>
    <w:p w:rsidR="005C79D9" w:rsidRPr="00B421C2" w:rsidRDefault="005C79D9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7D7DD4" w:rsidRDefault="005C79D9" w:rsidP="00DD64CA">
      <w:pPr>
        <w:pStyle w:val="ItemStep"/>
      </w:pPr>
      <w:r w:rsidRPr="00B421C2">
        <w:rPr>
          <w:rFonts w:hint="eastAsia"/>
        </w:rPr>
        <w:t>配置</w:t>
      </w:r>
      <w:r w:rsidRPr="00B421C2">
        <w:t>CE 2</w:t>
      </w:r>
    </w:p>
    <w:p w:rsidR="005C79D9" w:rsidRPr="00B421C2" w:rsidRDefault="005C79D9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</w:t>
      </w:r>
      <w:r w:rsidRPr="007530E2">
        <w:rPr>
          <w:rFonts w:hint="eastAsia"/>
        </w:rPr>
        <w:t>接口</w:t>
      </w:r>
      <w:r w:rsidR="00064113">
        <w:t>GigabitEthernet</w:t>
      </w:r>
      <w:r w:rsidR="009C0B77">
        <w:t>3/1</w:t>
      </w:r>
      <w:r w:rsidR="00064113">
        <w:t>/1</w:t>
      </w:r>
      <w:r w:rsidRPr="00B421C2">
        <w:rPr>
          <w:rFonts w:hint="eastAsia"/>
        </w:rPr>
        <w:t>的</w:t>
      </w:r>
      <w:r w:rsidRPr="00B421C2">
        <w:rPr>
          <w:rFonts w:hint="eastAsia"/>
        </w:rPr>
        <w:t>IP</w:t>
      </w:r>
      <w:r w:rsidRPr="00B421C2">
        <w:rPr>
          <w:rFonts w:hint="eastAsia"/>
        </w:rPr>
        <w:t>地址。</w:t>
      </w:r>
    </w:p>
    <w:p w:rsidR="005C79D9" w:rsidRDefault="005C79D9" w:rsidP="00B51350">
      <w:pPr>
        <w:pStyle w:val="TerminalDisplayIndent1"/>
      </w:pPr>
      <w:r>
        <w:rPr>
          <w:rFonts w:hint="eastAsia"/>
        </w:rPr>
        <w:t>&lt;C</w:t>
      </w:r>
      <w:r w:rsidRPr="007530E2">
        <w:t>E</w:t>
      </w:r>
      <w:r>
        <w:rPr>
          <w:rFonts w:hint="eastAsia"/>
        </w:rPr>
        <w:t>2&gt; system-view</w:t>
      </w:r>
    </w:p>
    <w:p w:rsidR="005C79D9" w:rsidRPr="0027415D" w:rsidRDefault="005C79D9" w:rsidP="00B51350">
      <w:pPr>
        <w:pStyle w:val="TerminalDisplayIndent1"/>
      </w:pPr>
      <w:r w:rsidRPr="0027415D">
        <w:t>[CE</w:t>
      </w:r>
      <w:r>
        <w:rPr>
          <w:rFonts w:hint="eastAsia"/>
        </w:rPr>
        <w:t>2</w:t>
      </w:r>
      <w:r w:rsidRPr="0027415D">
        <w:t xml:space="preserve">] 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5C79D9" w:rsidRPr="0027415D" w:rsidRDefault="005C79D9" w:rsidP="00B51350">
      <w:pPr>
        <w:pStyle w:val="TerminalDisplayIndent1"/>
      </w:pPr>
      <w:r w:rsidRPr="0027415D">
        <w:t>[CE</w:t>
      </w:r>
      <w:r>
        <w:rPr>
          <w:rFonts w:hint="eastAsia"/>
        </w:rPr>
        <w:t>2</w:t>
      </w:r>
      <w:r w:rsidRPr="0027415D">
        <w:t>-</w:t>
      </w:r>
      <w:r w:rsidR="00064113">
        <w:t>GigabitEthernet</w:t>
      </w:r>
      <w:r w:rsidR="009C0B77">
        <w:t>3/1</w:t>
      </w:r>
      <w:r w:rsidR="00064113">
        <w:t>/1</w:t>
      </w:r>
      <w:r w:rsidRPr="0027415D">
        <w:t xml:space="preserve">] ip address </w:t>
      </w:r>
      <w:r>
        <w:rPr>
          <w:rFonts w:hint="eastAsia"/>
        </w:rPr>
        <w:t>20.0.0.2</w:t>
      </w:r>
      <w:r w:rsidRPr="0027415D">
        <w:t xml:space="preserve"> 24</w:t>
      </w:r>
    </w:p>
    <w:p w:rsidR="005C79D9" w:rsidRPr="0027415D" w:rsidRDefault="005C79D9" w:rsidP="00B51350">
      <w:pPr>
        <w:pStyle w:val="TerminalDisplayIndent1"/>
      </w:pPr>
      <w:r w:rsidRPr="0027415D">
        <w:t>[CE</w:t>
      </w:r>
      <w:r>
        <w:rPr>
          <w:rFonts w:hint="eastAsia"/>
        </w:rPr>
        <w:t>2</w:t>
      </w:r>
      <w:r w:rsidRPr="0027415D">
        <w:t>-</w:t>
      </w:r>
      <w:r w:rsidR="00064113">
        <w:t>GigabitEthernet</w:t>
      </w:r>
      <w:r w:rsidR="009C0B77">
        <w:t>3/1</w:t>
      </w:r>
      <w:r w:rsidR="00064113">
        <w:t>/1</w:t>
      </w:r>
      <w:r w:rsidRPr="0027415D">
        <w:t xml:space="preserve">] </w:t>
      </w:r>
      <w:r w:rsidRPr="0027415D">
        <w:rPr>
          <w:rFonts w:hint="eastAsia"/>
        </w:rPr>
        <w:t>quit</w:t>
      </w:r>
    </w:p>
    <w:p w:rsidR="005C79D9" w:rsidRPr="00B421C2" w:rsidRDefault="005C79D9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CE 2</w:t>
      </w:r>
      <w:r>
        <w:rPr>
          <w:rFonts w:hint="eastAsia"/>
        </w:rPr>
        <w:t>与</w:t>
      </w:r>
      <w:r>
        <w:rPr>
          <w:rFonts w:hint="eastAsia"/>
        </w:rPr>
        <w:t>PE 2</w:t>
      </w:r>
      <w:r>
        <w:rPr>
          <w:rFonts w:hint="eastAsia"/>
        </w:rPr>
        <w:t>建立</w:t>
      </w:r>
      <w:r>
        <w:rPr>
          <w:rFonts w:hint="eastAsia"/>
        </w:rPr>
        <w:t>EBGP</w:t>
      </w:r>
      <w:r>
        <w:rPr>
          <w:rFonts w:hint="eastAsia"/>
        </w:rPr>
        <w:t>对等体，并引入</w:t>
      </w:r>
      <w:r>
        <w:rPr>
          <w:rFonts w:hint="eastAsia"/>
        </w:rPr>
        <w:t>VPN</w:t>
      </w:r>
      <w:r>
        <w:rPr>
          <w:rFonts w:hint="eastAsia"/>
        </w:rPr>
        <w:t>路由</w:t>
      </w:r>
      <w:r w:rsidRPr="00B421C2">
        <w:rPr>
          <w:rFonts w:hint="eastAsia"/>
        </w:rPr>
        <w:t>。</w:t>
      </w:r>
    </w:p>
    <w:p w:rsidR="005C79D9" w:rsidRPr="00B421C2" w:rsidRDefault="005C79D9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2</w:t>
      </w:r>
      <w:r w:rsidRPr="00B421C2">
        <w:t>] bgp 6500</w:t>
      </w:r>
      <w:r w:rsidRPr="00B421C2">
        <w:rPr>
          <w:rFonts w:hint="eastAsia"/>
        </w:rPr>
        <w:t>2</w:t>
      </w:r>
    </w:p>
    <w:p w:rsidR="005C79D9" w:rsidRPr="007530E2" w:rsidRDefault="005C79D9" w:rsidP="00B51350">
      <w:pPr>
        <w:pStyle w:val="TerminalDisplayIndent1"/>
      </w:pPr>
      <w:r>
        <w:t>[CE</w:t>
      </w:r>
      <w:r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 xml:space="preserve">] peer </w:t>
      </w:r>
      <w:r>
        <w:rPr>
          <w:rFonts w:hint="eastAsia"/>
        </w:rPr>
        <w:t>20.0.0.1</w:t>
      </w:r>
      <w:r w:rsidRPr="007530E2">
        <w:t xml:space="preserve"> as-number </w:t>
      </w:r>
      <w:r>
        <w:rPr>
          <w:rFonts w:hint="eastAsia"/>
        </w:rPr>
        <w:t>6</w:t>
      </w:r>
      <w:r w:rsidRPr="007530E2">
        <w:t>00</w:t>
      </w:r>
    </w:p>
    <w:p w:rsidR="005C79D9" w:rsidRPr="00B421C2" w:rsidRDefault="005C79D9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] address-family ipv4 unicast</w:t>
      </w:r>
    </w:p>
    <w:p w:rsidR="005C79D9" w:rsidRPr="00B421C2" w:rsidRDefault="005C79D9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 xml:space="preserve">-ipv4] </w:t>
      </w:r>
      <w:r w:rsidRPr="00B421C2">
        <w:rPr>
          <w:rFonts w:hint="eastAsia"/>
        </w:rPr>
        <w:t xml:space="preserve">peer </w:t>
      </w:r>
      <w:r>
        <w:rPr>
          <w:rFonts w:hint="eastAsia"/>
        </w:rPr>
        <w:t>20.0.0.1</w:t>
      </w:r>
      <w:r w:rsidRPr="00B421C2">
        <w:rPr>
          <w:rFonts w:hint="eastAsia"/>
        </w:rPr>
        <w:t xml:space="preserve"> enable</w:t>
      </w:r>
    </w:p>
    <w:p w:rsidR="005C79D9" w:rsidRPr="00B421C2" w:rsidRDefault="005C79D9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 xml:space="preserve">-ipv4] </w:t>
      </w:r>
      <w:r w:rsidRPr="00B421C2">
        <w:rPr>
          <w:rFonts w:hint="eastAsia"/>
        </w:rPr>
        <w:t>import-route direct</w:t>
      </w:r>
    </w:p>
    <w:p w:rsidR="005C79D9" w:rsidRPr="00B421C2" w:rsidRDefault="005C79D9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 xml:space="preserve">-ipv4] </w:t>
      </w:r>
      <w:r w:rsidRPr="00B421C2">
        <w:rPr>
          <w:rFonts w:hint="eastAsia"/>
        </w:rPr>
        <w:t>quit</w:t>
      </w:r>
    </w:p>
    <w:p w:rsidR="005C79D9" w:rsidRPr="00B421C2" w:rsidRDefault="005C79D9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7D7DD4" w:rsidRDefault="00527802" w:rsidP="00DD64CA">
      <w:pPr>
        <w:pStyle w:val="4"/>
      </w:pPr>
      <w:r>
        <w:rPr>
          <w:rFonts w:hint="eastAsia"/>
        </w:rPr>
        <w:t>验证配置</w:t>
      </w:r>
    </w:p>
    <w:p w:rsidR="00DB7288" w:rsidRDefault="00DB7288" w:rsidP="00DD64CA">
      <w:r>
        <w:rPr>
          <w:rFonts w:hint="eastAsia"/>
        </w:rPr>
        <w:t xml:space="preserve"># </w:t>
      </w:r>
      <w:r w:rsidRPr="007530E2">
        <w:rPr>
          <w:rFonts w:hint="eastAsia"/>
        </w:rPr>
        <w:t>配置完成后，</w:t>
      </w:r>
      <w:r w:rsidR="005C79D9">
        <w:rPr>
          <w:rFonts w:hint="eastAsia"/>
        </w:rPr>
        <w:t>在</w:t>
      </w:r>
      <w:r w:rsidR="005C79D9">
        <w:rPr>
          <w:rFonts w:hint="eastAsia"/>
        </w:rPr>
        <w:t>CE 1</w:t>
      </w:r>
      <w:r w:rsidR="005C79D9">
        <w:rPr>
          <w:rFonts w:hint="eastAsia"/>
        </w:rPr>
        <w:t>和</w:t>
      </w:r>
      <w:r w:rsidR="005C79D9">
        <w:rPr>
          <w:rFonts w:hint="eastAsia"/>
        </w:rPr>
        <w:t>CE 2</w:t>
      </w:r>
      <w:r w:rsidR="005C79D9">
        <w:rPr>
          <w:rFonts w:hint="eastAsia"/>
        </w:rPr>
        <w:t>上执行</w:t>
      </w:r>
      <w:r w:rsidR="005C79D9" w:rsidRPr="00DA2C2B">
        <w:rPr>
          <w:rStyle w:val="commandkeywords"/>
        </w:rPr>
        <w:t>display ip routing-table</w:t>
      </w:r>
      <w:r w:rsidR="005C79D9">
        <w:rPr>
          <w:rFonts w:hint="eastAsia"/>
        </w:rPr>
        <w:t>命令可以查看到到达对方的路由，且</w:t>
      </w:r>
      <w:r w:rsidR="005C79D9">
        <w:rPr>
          <w:rFonts w:hint="eastAsia"/>
        </w:rPr>
        <w:t>CE 1</w:t>
      </w:r>
      <w:r w:rsidR="005C79D9">
        <w:rPr>
          <w:rFonts w:hint="eastAsia"/>
        </w:rPr>
        <w:t>和</w:t>
      </w:r>
      <w:r w:rsidR="005C79D9">
        <w:rPr>
          <w:rFonts w:hint="eastAsia"/>
        </w:rPr>
        <w:t>CE 2</w:t>
      </w:r>
      <w:r w:rsidR="005C79D9">
        <w:rPr>
          <w:rFonts w:hint="eastAsia"/>
        </w:rPr>
        <w:t>互相可以</w:t>
      </w:r>
      <w:r w:rsidR="005C79D9">
        <w:rPr>
          <w:rFonts w:hint="eastAsia"/>
        </w:rPr>
        <w:t>ping</w:t>
      </w:r>
      <w:r w:rsidR="005C79D9">
        <w:rPr>
          <w:rFonts w:hint="eastAsia"/>
        </w:rPr>
        <w:t>通。</w:t>
      </w:r>
    </w:p>
    <w:p w:rsidR="00D91592" w:rsidRDefault="00D91592" w:rsidP="00D91592">
      <w:pPr>
        <w:pStyle w:val="3"/>
      </w:pPr>
      <w:bookmarkStart w:id="1750" w:name="_Toc1640584"/>
      <w:bookmarkStart w:id="1751" w:name="_Toc45105999"/>
      <w:r w:rsidRPr="007530E2">
        <w:rPr>
          <w:rFonts w:hint="eastAsia"/>
        </w:rPr>
        <w:t>配置跨域</w:t>
      </w:r>
      <w:r w:rsidRPr="007530E2">
        <w:rPr>
          <w:rFonts w:hint="eastAsia"/>
        </w:rPr>
        <w:t>VPN-OptionC</w:t>
      </w:r>
      <w:r w:rsidRPr="007530E2">
        <w:rPr>
          <w:rFonts w:hint="eastAsia"/>
        </w:rPr>
        <w:t>方式示例</w:t>
      </w:r>
      <w:r>
        <w:rPr>
          <w:rFonts w:hint="eastAsia"/>
        </w:rPr>
        <w:t>（方式二）</w:t>
      </w:r>
      <w:bookmarkEnd w:id="1750"/>
      <w:bookmarkEnd w:id="1751"/>
    </w:p>
    <w:p w:rsidR="00D91592" w:rsidRDefault="00D91592" w:rsidP="00D91592">
      <w:pPr>
        <w:pStyle w:val="4"/>
      </w:pPr>
      <w:r w:rsidRPr="007530E2">
        <w:rPr>
          <w:rFonts w:hint="eastAsia"/>
        </w:rPr>
        <w:t>组网需求</w:t>
      </w:r>
    </w:p>
    <w:p w:rsidR="00D91592" w:rsidRPr="007530E2" w:rsidRDefault="00D91592" w:rsidP="00D91592">
      <w:pPr>
        <w:pStyle w:val="ItemList"/>
      </w:pPr>
      <w:r w:rsidRPr="007530E2">
        <w:rPr>
          <w:rFonts w:hint="eastAsia"/>
        </w:rPr>
        <w:t>Site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Site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属于同一个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，</w:t>
      </w:r>
      <w:r w:rsidRPr="007530E2">
        <w:rPr>
          <w:rFonts w:hint="eastAsia"/>
        </w:rPr>
        <w:t>Site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通过</w:t>
      </w:r>
      <w:r w:rsidRPr="007530E2">
        <w:rPr>
          <w:rFonts w:hint="eastAsia"/>
        </w:rPr>
        <w:t>AS 100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接入，</w:t>
      </w:r>
      <w:r w:rsidRPr="007530E2">
        <w:rPr>
          <w:rFonts w:hint="eastAsia"/>
        </w:rPr>
        <w:t>Site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通过</w:t>
      </w:r>
      <w:r w:rsidRPr="007530E2">
        <w:rPr>
          <w:rFonts w:hint="eastAsia"/>
        </w:rPr>
        <w:t>AS 600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接入；</w:t>
      </w:r>
    </w:p>
    <w:p w:rsidR="00D91592" w:rsidRPr="000316C6" w:rsidRDefault="00D91592" w:rsidP="00D91592">
      <w:pPr>
        <w:pStyle w:val="ItemList"/>
        <w:rPr>
          <w:lang w:eastAsia="zh-CN"/>
        </w:rPr>
      </w:pPr>
      <w:r w:rsidRPr="000316C6">
        <w:rPr>
          <w:rFonts w:hint="eastAsia"/>
          <w:lang w:eastAsia="zh-CN"/>
        </w:rPr>
        <w:t>同一自治系统内的</w:t>
      </w:r>
      <w:r w:rsidRPr="000316C6">
        <w:rPr>
          <w:rFonts w:hint="eastAsia"/>
          <w:lang w:eastAsia="zh-CN"/>
        </w:rPr>
        <w:t>PE</w:t>
      </w:r>
      <w:r w:rsidRPr="000316C6">
        <w:rPr>
          <w:rFonts w:hint="eastAsia"/>
          <w:lang w:eastAsia="zh-CN"/>
        </w:rPr>
        <w:t>设备之间运行</w:t>
      </w:r>
      <w:r w:rsidRPr="000316C6">
        <w:rPr>
          <w:rFonts w:hint="eastAsia"/>
          <w:lang w:eastAsia="zh-CN"/>
        </w:rPr>
        <w:t>IS-IS</w:t>
      </w:r>
      <w:r w:rsidRPr="000316C6">
        <w:rPr>
          <w:rFonts w:hint="eastAsia"/>
          <w:lang w:eastAsia="zh-CN"/>
        </w:rPr>
        <w:t>作为</w:t>
      </w:r>
      <w:r w:rsidRPr="000316C6">
        <w:rPr>
          <w:rFonts w:hint="eastAsia"/>
          <w:lang w:eastAsia="zh-CN"/>
        </w:rPr>
        <w:t>IGP</w:t>
      </w:r>
      <w:r w:rsidRPr="000316C6">
        <w:rPr>
          <w:rFonts w:hint="eastAsia"/>
          <w:lang w:eastAsia="zh-CN"/>
        </w:rPr>
        <w:t>；</w:t>
      </w:r>
    </w:p>
    <w:p w:rsidR="00D91592" w:rsidRPr="007530E2" w:rsidRDefault="00D91592" w:rsidP="00D91592">
      <w:pPr>
        <w:pStyle w:val="ItemList"/>
      </w:pP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与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建立</w:t>
      </w:r>
      <w:r w:rsidRPr="007530E2">
        <w:rPr>
          <w:rFonts w:hint="eastAsia"/>
        </w:rPr>
        <w:t>MP-EBGP</w:t>
      </w:r>
      <w:r w:rsidRPr="007530E2">
        <w:rPr>
          <w:rFonts w:hint="eastAsia"/>
        </w:rPr>
        <w:t>对等体</w:t>
      </w:r>
      <w:r w:rsidRPr="00B421C2">
        <w:rPr>
          <w:rFonts w:hint="eastAsia"/>
        </w:rPr>
        <w:t>交换</w:t>
      </w:r>
      <w:r w:rsidRPr="00B421C2">
        <w:rPr>
          <w:rFonts w:hint="eastAsia"/>
        </w:rPr>
        <w:t>VPNv4</w:t>
      </w:r>
      <w:r w:rsidRPr="00B421C2">
        <w:rPr>
          <w:rFonts w:hint="eastAsia"/>
        </w:rPr>
        <w:t>路由</w:t>
      </w:r>
      <w:r w:rsidRPr="007530E2">
        <w:rPr>
          <w:rFonts w:hint="eastAsia"/>
        </w:rPr>
        <w:t>；</w:t>
      </w:r>
    </w:p>
    <w:p w:rsidR="00D91592" w:rsidRDefault="00D91592" w:rsidP="00D91592">
      <w:pPr>
        <w:pStyle w:val="ItemList"/>
        <w:rPr>
          <w:lang w:eastAsia="zh-CN"/>
        </w:rPr>
      </w:pPr>
      <w:r w:rsidRPr="000316C6">
        <w:rPr>
          <w:rFonts w:hint="eastAsia"/>
          <w:lang w:eastAsia="zh-CN"/>
        </w:rPr>
        <w:t>ASBR-PE 1</w:t>
      </w:r>
      <w:r w:rsidRPr="000316C6">
        <w:rPr>
          <w:rFonts w:hint="eastAsia"/>
          <w:lang w:eastAsia="zh-CN"/>
        </w:rPr>
        <w:t>和</w:t>
      </w:r>
      <w:r w:rsidRPr="000316C6">
        <w:rPr>
          <w:rFonts w:hint="eastAsia"/>
          <w:lang w:eastAsia="zh-CN"/>
        </w:rPr>
        <w:t>ASBR-PE 2</w:t>
      </w:r>
      <w:r w:rsidRPr="000316C6">
        <w:rPr>
          <w:rFonts w:hint="eastAsia"/>
          <w:lang w:eastAsia="zh-CN"/>
        </w:rPr>
        <w:t>上分别配置路由策略，对从对方接收的路由压入标签；</w:t>
      </w:r>
    </w:p>
    <w:p w:rsidR="00D91592" w:rsidRDefault="00D91592" w:rsidP="00D91592">
      <w:pPr>
        <w:pStyle w:val="ItemList"/>
      </w:pPr>
      <w:r>
        <w:rPr>
          <w:rFonts w:hint="eastAsia"/>
        </w:rPr>
        <w:t>ASBR-PE 1</w:t>
      </w:r>
      <w:r w:rsidRPr="007530E2">
        <w:rPr>
          <w:rFonts w:hint="eastAsia"/>
        </w:rPr>
        <w:t>与</w:t>
      </w:r>
      <w:r>
        <w:rPr>
          <w:rFonts w:hint="eastAsia"/>
        </w:rPr>
        <w:t>ASBR-PE 2</w:t>
      </w:r>
      <w:r w:rsidRPr="007530E2">
        <w:rPr>
          <w:rFonts w:hint="eastAsia"/>
        </w:rPr>
        <w:t>间通过</w:t>
      </w:r>
      <w:r w:rsidRPr="007530E2">
        <w:t>EBG</w:t>
      </w:r>
      <w:r w:rsidRPr="007530E2">
        <w:rPr>
          <w:rFonts w:hint="eastAsia"/>
        </w:rPr>
        <w:t>P</w:t>
      </w:r>
      <w:r w:rsidRPr="007530E2">
        <w:rPr>
          <w:rFonts w:hint="eastAsia"/>
        </w:rPr>
        <w:t>交换标签</w:t>
      </w:r>
      <w:r w:rsidRPr="007530E2">
        <w:t>IPv4</w:t>
      </w:r>
      <w:r w:rsidRPr="007530E2">
        <w:rPr>
          <w:rFonts w:hint="eastAsia"/>
        </w:rPr>
        <w:t>路由。</w:t>
      </w:r>
    </w:p>
    <w:p w:rsidR="00D91592" w:rsidRPr="007530E2" w:rsidRDefault="00D91592" w:rsidP="00D91592">
      <w:pPr>
        <w:pStyle w:val="ItemList"/>
      </w:pPr>
      <w:r w:rsidRPr="000316C6">
        <w:rPr>
          <w:rFonts w:hint="eastAsia"/>
        </w:rPr>
        <w:t>ASBR-PE 1</w:t>
      </w:r>
      <w:r w:rsidRPr="000316C6">
        <w:rPr>
          <w:rFonts w:hint="eastAsia"/>
        </w:rPr>
        <w:t>和</w:t>
      </w:r>
      <w:r w:rsidRPr="000316C6">
        <w:rPr>
          <w:rFonts w:hint="eastAsia"/>
        </w:rPr>
        <w:t>ASBR-PE 2</w:t>
      </w:r>
      <w:r>
        <w:rPr>
          <w:rFonts w:hint="eastAsia"/>
        </w:rPr>
        <w:t>上</w:t>
      </w:r>
      <w:r w:rsidRPr="002B7A24">
        <w:rPr>
          <w:rFonts w:hint="eastAsia"/>
        </w:rPr>
        <w:t>将</w:t>
      </w:r>
      <w:r w:rsidRPr="002B7A24">
        <w:rPr>
          <w:rFonts w:hint="eastAsia"/>
          <w:lang w:eastAsia="zh-CN"/>
        </w:rPr>
        <w:t>IGP</w:t>
      </w:r>
      <w:r w:rsidRPr="002B7A24">
        <w:rPr>
          <w:rFonts w:hint="eastAsia"/>
        </w:rPr>
        <w:t>路由和</w:t>
      </w:r>
      <w:r w:rsidRPr="002B7A24">
        <w:rPr>
          <w:rFonts w:hint="eastAsia"/>
          <w:lang w:eastAsia="zh-CN"/>
        </w:rPr>
        <w:t>BGP</w:t>
      </w:r>
      <w:r w:rsidRPr="002B7A24">
        <w:rPr>
          <w:rFonts w:hint="eastAsia"/>
        </w:rPr>
        <w:t>路由互相引入。</w:t>
      </w:r>
    </w:p>
    <w:p w:rsidR="00D91592" w:rsidRDefault="00D91592" w:rsidP="00D91592">
      <w:pPr>
        <w:pStyle w:val="4"/>
      </w:pPr>
      <w:r w:rsidRPr="007530E2">
        <w:rPr>
          <w:rFonts w:hint="eastAsia"/>
        </w:rPr>
        <w:lastRenderedPageBreak/>
        <w:t>组网图</w:t>
      </w:r>
    </w:p>
    <w:p w:rsidR="000F3619" w:rsidRDefault="000F3619" w:rsidP="000F3619">
      <w:pPr>
        <w:pStyle w:val="FigureDescription"/>
      </w:pPr>
      <w:r>
        <w:rPr>
          <w:rFonts w:hint="eastAsia"/>
        </w:rPr>
        <w:t>配置</w:t>
      </w:r>
      <w:r w:rsidRPr="002D634A">
        <w:rPr>
          <w:rFonts w:hint="eastAsia"/>
        </w:rPr>
        <w:t>跨域</w:t>
      </w:r>
      <w:r w:rsidRPr="002D634A">
        <w:rPr>
          <w:rFonts w:hint="eastAsia"/>
        </w:rPr>
        <w:t>VPN</w:t>
      </w:r>
      <w:r w:rsidRPr="002D634A">
        <w:t>-</w:t>
      </w:r>
      <w:r w:rsidRPr="002D634A">
        <w:rPr>
          <w:rFonts w:hint="eastAsia"/>
        </w:rPr>
        <w:t>Option</w:t>
      </w:r>
      <w:r>
        <w:rPr>
          <w:rFonts w:hint="eastAsia"/>
        </w:rPr>
        <w:t>C</w:t>
      </w:r>
      <w:r w:rsidRPr="002D634A">
        <w:rPr>
          <w:rFonts w:hint="eastAsia"/>
        </w:rPr>
        <w:t>方式组网图</w:t>
      </w:r>
    </w:p>
    <w:p w:rsidR="000F3619" w:rsidRDefault="000F3619" w:rsidP="000F3619">
      <w:pPr>
        <w:pStyle w:val="Figure"/>
      </w:pPr>
      <w:commentRangeStart w:id="1752"/>
      <w:r w:rsidRPr="009C0B77">
        <w:rPr>
          <w:noProof/>
        </w:rPr>
        <w:drawing>
          <wp:inline distT="0" distB="0" distL="0" distR="0" wp14:anchorId="52AA5DDC" wp14:editId="6CDFB0A3">
            <wp:extent cx="4410075" cy="256222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752"/>
      <w:r>
        <w:rPr>
          <w:rStyle w:val="ac"/>
        </w:rPr>
        <w:commentReference w:id="1752"/>
      </w:r>
    </w:p>
    <w:p w:rsidR="000F3619" w:rsidRDefault="000F3619" w:rsidP="000F3619">
      <w:pPr>
        <w:pStyle w:val="Figure"/>
      </w:pPr>
      <w:commentRangeStart w:id="1753"/>
      <w:r w:rsidRPr="00A915A5">
        <w:rPr>
          <w:rFonts w:hint="eastAsia"/>
          <w:noProof/>
        </w:rPr>
        <w:drawing>
          <wp:inline distT="0" distB="0" distL="0" distR="0" wp14:anchorId="5C8856BF" wp14:editId="7574CF0D">
            <wp:extent cx="4410075" cy="256222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753"/>
      <w:r>
        <w:rPr>
          <w:rStyle w:val="ac"/>
        </w:rPr>
        <w:commentReference w:id="1753"/>
      </w:r>
    </w:p>
    <w:p w:rsidR="00D91592" w:rsidRDefault="00D91592" w:rsidP="00D91592"/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497"/>
        <w:gridCol w:w="1183"/>
        <w:gridCol w:w="2062"/>
        <w:gridCol w:w="1565"/>
        <w:gridCol w:w="1183"/>
        <w:gridCol w:w="1524"/>
      </w:tblGrid>
      <w:tr w:rsidR="00D91592" w:rsidRPr="00415A99" w:rsidTr="00FA57E8">
        <w:trPr>
          <w:tblHeader/>
        </w:trPr>
        <w:tc>
          <w:tcPr>
            <w:tcW w:w="1490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177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2051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  <w:tc>
          <w:tcPr>
            <w:tcW w:w="1557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177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516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</w:tr>
      <w:tr w:rsidR="00D91592" w:rsidRPr="00415A99" w:rsidTr="00FA57E8">
        <w:tc>
          <w:tcPr>
            <w:tcW w:w="1490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>
              <w:rPr>
                <w:rFonts w:hint="eastAsia"/>
              </w:rPr>
              <w:t>PE 1</w:t>
            </w:r>
          </w:p>
        </w:tc>
        <w:tc>
          <w:tcPr>
            <w:tcW w:w="1177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2051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>
              <w:rPr>
                <w:rFonts w:hint="eastAsia"/>
              </w:rPr>
              <w:t>2.2.2.9/32</w:t>
            </w:r>
          </w:p>
        </w:tc>
        <w:tc>
          <w:tcPr>
            <w:tcW w:w="1557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>
              <w:rPr>
                <w:rFonts w:hint="eastAsia"/>
              </w:rPr>
              <w:t>PE 2</w:t>
            </w:r>
          </w:p>
        </w:tc>
        <w:tc>
          <w:tcPr>
            <w:tcW w:w="1177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516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>
              <w:rPr>
                <w:rFonts w:hint="eastAsia"/>
              </w:rPr>
              <w:t>5.5.5.9/32</w:t>
            </w:r>
          </w:p>
        </w:tc>
      </w:tr>
      <w:tr w:rsidR="00D91592" w:rsidRPr="00415A99" w:rsidTr="00FA57E8">
        <w:tc>
          <w:tcPr>
            <w:tcW w:w="1490" w:type="dxa"/>
            <w:shd w:val="clear" w:color="auto" w:fill="auto"/>
          </w:tcPr>
          <w:p w:rsidR="00D91592" w:rsidRDefault="00D91592" w:rsidP="00FA57E8">
            <w:pPr>
              <w:pStyle w:val="FigureText"/>
            </w:pPr>
          </w:p>
        </w:tc>
        <w:tc>
          <w:tcPr>
            <w:tcW w:w="1177" w:type="dxa"/>
            <w:shd w:val="clear" w:color="auto" w:fill="auto"/>
          </w:tcPr>
          <w:p w:rsidR="00D91592" w:rsidRPr="000316C6" w:rsidRDefault="00AD7D0A" w:rsidP="00FA57E8">
            <w:pPr>
              <w:pStyle w:val="FigureText"/>
            </w:pPr>
            <w:r>
              <w:fldChar w:fldCharType="begin" w:fldLock="1"/>
            </w:r>
            <w:r>
              <w:instrText xml:space="preserve"> DOCVARIABLE  varglobal_13748  \* MERGEFORMAT </w:instrText>
            </w:r>
            <w:r>
              <w:fldChar w:fldCharType="separate"/>
            </w:r>
            <w:r w:rsidR="00D91592" w:rsidRPr="000316C6">
              <w:t>GE</w:t>
            </w:r>
            <w:r w:rsidR="00D91592">
              <w:t>3/1/</w:t>
            </w:r>
            <w:r w:rsidR="00D91592" w:rsidRPr="000316C6">
              <w:t>1</w:t>
            </w:r>
            <w:r>
              <w:fldChar w:fldCharType="end"/>
            </w:r>
          </w:p>
        </w:tc>
        <w:tc>
          <w:tcPr>
            <w:tcW w:w="2051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>
              <w:rPr>
                <w:rFonts w:hint="eastAsia"/>
              </w:rPr>
              <w:t>30.0.0.1/</w:t>
            </w:r>
            <w:r w:rsidRPr="000316C6">
              <w:rPr>
                <w:rFonts w:hint="eastAsia"/>
              </w:rPr>
              <w:t>24</w:t>
            </w:r>
          </w:p>
        </w:tc>
        <w:tc>
          <w:tcPr>
            <w:tcW w:w="1557" w:type="dxa"/>
            <w:shd w:val="clear" w:color="auto" w:fill="auto"/>
          </w:tcPr>
          <w:p w:rsidR="00D91592" w:rsidRDefault="00D91592" w:rsidP="00FA57E8">
            <w:pPr>
              <w:pStyle w:val="FigureText"/>
            </w:pPr>
          </w:p>
        </w:tc>
        <w:tc>
          <w:tcPr>
            <w:tcW w:w="1177" w:type="dxa"/>
            <w:shd w:val="clear" w:color="auto" w:fill="auto"/>
          </w:tcPr>
          <w:p w:rsidR="00D91592" w:rsidRPr="000316C6" w:rsidRDefault="00AD7D0A" w:rsidP="00FA57E8">
            <w:pPr>
              <w:pStyle w:val="FigureText"/>
            </w:pPr>
            <w:r>
              <w:fldChar w:fldCharType="begin" w:fldLock="1"/>
            </w:r>
            <w:r>
              <w:instrText xml:space="preserve"> DOCVARIABLE  varglobal_13748  \* MERGEFORMAT </w:instrText>
            </w:r>
            <w:r>
              <w:fldChar w:fldCharType="separate"/>
            </w:r>
            <w:r w:rsidR="00D91592" w:rsidRPr="000316C6">
              <w:t>GE</w:t>
            </w:r>
            <w:r w:rsidR="00D91592">
              <w:t>3/1/</w:t>
            </w:r>
            <w:r w:rsidR="00D91592" w:rsidRPr="000316C6">
              <w:t>1</w:t>
            </w:r>
            <w:r>
              <w:fldChar w:fldCharType="end"/>
            </w:r>
          </w:p>
        </w:tc>
        <w:tc>
          <w:tcPr>
            <w:tcW w:w="1516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>
              <w:rPr>
                <w:rFonts w:hint="eastAsia"/>
              </w:rPr>
              <w:t>20.0.0.1/</w:t>
            </w:r>
            <w:r w:rsidRPr="000316C6">
              <w:rPr>
                <w:rFonts w:hint="eastAsia"/>
              </w:rPr>
              <w:t>24</w:t>
            </w:r>
          </w:p>
        </w:tc>
      </w:tr>
      <w:tr w:rsidR="00D91592" w:rsidRPr="00415A99" w:rsidTr="00FA57E8">
        <w:tc>
          <w:tcPr>
            <w:tcW w:w="1490" w:type="dxa"/>
            <w:shd w:val="clear" w:color="auto" w:fill="auto"/>
          </w:tcPr>
          <w:p w:rsidR="00D91592" w:rsidRPr="00415A99" w:rsidRDefault="00D91592" w:rsidP="00FA57E8">
            <w:pPr>
              <w:pStyle w:val="FigureText"/>
            </w:pPr>
          </w:p>
        </w:tc>
        <w:tc>
          <w:tcPr>
            <w:tcW w:w="1177" w:type="dxa"/>
            <w:shd w:val="clear" w:color="auto" w:fill="auto"/>
          </w:tcPr>
          <w:p w:rsidR="00D91592" w:rsidRPr="000316C6" w:rsidRDefault="00AD7D0A" w:rsidP="00FA57E8">
            <w:pPr>
              <w:pStyle w:val="FigureText"/>
            </w:pPr>
            <w:r>
              <w:fldChar w:fldCharType="begin" w:fldLock="1"/>
            </w:r>
            <w:r>
              <w:instrText xml:space="preserve"> DOCVARIABLE  varglobal_67369  \* MERGEFORMAT </w:instrText>
            </w:r>
            <w:r>
              <w:fldChar w:fldCharType="separate"/>
            </w:r>
            <w:r w:rsidR="00D91592" w:rsidRPr="000316C6">
              <w:t>GE</w:t>
            </w:r>
            <w:r w:rsidR="00D91592">
              <w:t>3/1/</w:t>
            </w:r>
            <w:r w:rsidR="00D91592" w:rsidRPr="000316C6">
              <w:t>5</w:t>
            </w:r>
            <w:r>
              <w:fldChar w:fldCharType="end"/>
            </w:r>
          </w:p>
        </w:tc>
        <w:tc>
          <w:tcPr>
            <w:tcW w:w="2051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>
              <w:rPr>
                <w:rFonts w:hint="eastAsia"/>
              </w:rPr>
              <w:t>1.1.1.2/8</w:t>
            </w:r>
          </w:p>
        </w:tc>
        <w:tc>
          <w:tcPr>
            <w:tcW w:w="1557" w:type="dxa"/>
            <w:shd w:val="clear" w:color="auto" w:fill="auto"/>
          </w:tcPr>
          <w:p w:rsidR="00D91592" w:rsidRPr="00415A99" w:rsidRDefault="00D91592" w:rsidP="00FA57E8">
            <w:pPr>
              <w:pStyle w:val="FigureText"/>
            </w:pPr>
          </w:p>
        </w:tc>
        <w:tc>
          <w:tcPr>
            <w:tcW w:w="1177" w:type="dxa"/>
            <w:shd w:val="clear" w:color="auto" w:fill="auto"/>
          </w:tcPr>
          <w:p w:rsidR="00D91592" w:rsidRPr="000316C6" w:rsidRDefault="00AD7D0A" w:rsidP="00FA57E8">
            <w:pPr>
              <w:pStyle w:val="FigureText"/>
            </w:pPr>
            <w:r>
              <w:fldChar w:fldCharType="begin" w:fldLock="1"/>
            </w:r>
            <w:r>
              <w:instrText xml:space="preserve"> DOCVARIABLE  varglobal_67369  \* MERGEFORMAT </w:instrText>
            </w:r>
            <w:r>
              <w:fldChar w:fldCharType="separate"/>
            </w:r>
            <w:r w:rsidR="00D91592" w:rsidRPr="000316C6">
              <w:t>GE</w:t>
            </w:r>
            <w:r w:rsidR="00D91592">
              <w:t>3/1/</w:t>
            </w:r>
            <w:r w:rsidR="00D91592" w:rsidRPr="000316C6">
              <w:t>5</w:t>
            </w:r>
            <w:r>
              <w:fldChar w:fldCharType="end"/>
            </w:r>
          </w:p>
        </w:tc>
        <w:tc>
          <w:tcPr>
            <w:tcW w:w="1516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>
              <w:rPr>
                <w:rFonts w:hint="eastAsia"/>
              </w:rPr>
              <w:t>9.1.1.2/8</w:t>
            </w:r>
          </w:p>
        </w:tc>
      </w:tr>
      <w:tr w:rsidR="00D91592" w:rsidRPr="00415A99" w:rsidTr="00FA57E8">
        <w:tc>
          <w:tcPr>
            <w:tcW w:w="1490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>
              <w:rPr>
                <w:rFonts w:hint="eastAsia"/>
              </w:rPr>
              <w:t>ASBR-PE 1</w:t>
            </w:r>
          </w:p>
        </w:tc>
        <w:tc>
          <w:tcPr>
            <w:tcW w:w="1177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2051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>
              <w:rPr>
                <w:rFonts w:hint="eastAsia"/>
              </w:rPr>
              <w:t>3.3.3.9/32</w:t>
            </w:r>
          </w:p>
        </w:tc>
        <w:tc>
          <w:tcPr>
            <w:tcW w:w="1557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>
              <w:rPr>
                <w:rFonts w:hint="eastAsia"/>
              </w:rPr>
              <w:t>ASBR-PE 2</w:t>
            </w:r>
          </w:p>
        </w:tc>
        <w:tc>
          <w:tcPr>
            <w:tcW w:w="1177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516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>
              <w:rPr>
                <w:rFonts w:hint="eastAsia"/>
              </w:rPr>
              <w:t>4.4.4.9/32</w:t>
            </w:r>
          </w:p>
        </w:tc>
      </w:tr>
      <w:tr w:rsidR="00D91592" w:rsidRPr="00415A99" w:rsidTr="00FA57E8">
        <w:tc>
          <w:tcPr>
            <w:tcW w:w="1490" w:type="dxa"/>
            <w:shd w:val="clear" w:color="auto" w:fill="auto"/>
          </w:tcPr>
          <w:p w:rsidR="00D91592" w:rsidRPr="00415A99" w:rsidRDefault="00D91592" w:rsidP="00FA57E8">
            <w:pPr>
              <w:pStyle w:val="FigureText"/>
            </w:pPr>
          </w:p>
        </w:tc>
        <w:tc>
          <w:tcPr>
            <w:tcW w:w="1177" w:type="dxa"/>
            <w:shd w:val="clear" w:color="auto" w:fill="auto"/>
          </w:tcPr>
          <w:p w:rsidR="00D91592" w:rsidRPr="000316C6" w:rsidRDefault="00AD7D0A" w:rsidP="00FA57E8">
            <w:pPr>
              <w:pStyle w:val="FigureText"/>
            </w:pPr>
            <w:r>
              <w:fldChar w:fldCharType="begin" w:fldLock="1"/>
            </w:r>
            <w:r>
              <w:instrText xml:space="preserve"> DOCVARIABLE  varglobal_67369  \* MERGEFORMAT </w:instrText>
            </w:r>
            <w:r>
              <w:fldChar w:fldCharType="separate"/>
            </w:r>
            <w:r w:rsidR="00D91592" w:rsidRPr="000316C6">
              <w:t>GE</w:t>
            </w:r>
            <w:r w:rsidR="00D91592">
              <w:t>3/1/</w:t>
            </w:r>
            <w:r w:rsidR="00D91592" w:rsidRPr="000316C6">
              <w:t>5</w:t>
            </w:r>
            <w:r>
              <w:fldChar w:fldCharType="end"/>
            </w:r>
          </w:p>
        </w:tc>
        <w:tc>
          <w:tcPr>
            <w:tcW w:w="2051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>
              <w:rPr>
                <w:rFonts w:hint="eastAsia"/>
              </w:rPr>
              <w:t>1.1.1.1/8</w:t>
            </w:r>
          </w:p>
        </w:tc>
        <w:tc>
          <w:tcPr>
            <w:tcW w:w="1557" w:type="dxa"/>
            <w:shd w:val="clear" w:color="auto" w:fill="auto"/>
          </w:tcPr>
          <w:p w:rsidR="00D91592" w:rsidRPr="00415A99" w:rsidRDefault="00D91592" w:rsidP="00FA57E8">
            <w:pPr>
              <w:pStyle w:val="FigureText"/>
            </w:pPr>
          </w:p>
        </w:tc>
        <w:tc>
          <w:tcPr>
            <w:tcW w:w="1177" w:type="dxa"/>
            <w:shd w:val="clear" w:color="auto" w:fill="auto"/>
          </w:tcPr>
          <w:p w:rsidR="00D91592" w:rsidRPr="000316C6" w:rsidRDefault="00AD7D0A" w:rsidP="00FA57E8">
            <w:pPr>
              <w:pStyle w:val="FigureText"/>
            </w:pPr>
            <w:r>
              <w:fldChar w:fldCharType="begin" w:fldLock="1"/>
            </w:r>
            <w:r>
              <w:instrText xml:space="preserve"> DOCVARIABLE  varglobal_67369  \* MERGEFORMAT </w:instrText>
            </w:r>
            <w:r>
              <w:fldChar w:fldCharType="separate"/>
            </w:r>
            <w:r w:rsidR="00D91592" w:rsidRPr="000316C6">
              <w:t>GE</w:t>
            </w:r>
            <w:r w:rsidR="00D91592">
              <w:t>3/1/</w:t>
            </w:r>
            <w:r w:rsidR="00D91592" w:rsidRPr="000316C6">
              <w:t>5</w:t>
            </w:r>
            <w:r>
              <w:fldChar w:fldCharType="end"/>
            </w:r>
          </w:p>
        </w:tc>
        <w:tc>
          <w:tcPr>
            <w:tcW w:w="1516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>
              <w:rPr>
                <w:rFonts w:hint="eastAsia"/>
              </w:rPr>
              <w:t>9.1.1.1/8</w:t>
            </w:r>
          </w:p>
        </w:tc>
      </w:tr>
      <w:tr w:rsidR="00D91592" w:rsidRPr="00415A99" w:rsidTr="00FA57E8">
        <w:tc>
          <w:tcPr>
            <w:tcW w:w="1490" w:type="dxa"/>
            <w:shd w:val="clear" w:color="auto" w:fill="auto"/>
          </w:tcPr>
          <w:p w:rsidR="00D91592" w:rsidRPr="00415A99" w:rsidRDefault="00D91592" w:rsidP="00FA57E8">
            <w:pPr>
              <w:pStyle w:val="FigureText"/>
            </w:pPr>
          </w:p>
        </w:tc>
        <w:tc>
          <w:tcPr>
            <w:tcW w:w="1177" w:type="dxa"/>
            <w:shd w:val="clear" w:color="auto" w:fill="auto"/>
          </w:tcPr>
          <w:p w:rsidR="00D91592" w:rsidRPr="000316C6" w:rsidRDefault="00AD7D0A" w:rsidP="00FA57E8">
            <w:pPr>
              <w:pStyle w:val="FigureText"/>
            </w:pPr>
            <w:r>
              <w:fldChar w:fldCharType="begin" w:fldLock="1"/>
            </w:r>
            <w:r>
              <w:instrText xml:space="preserve"> DOCVARIABLE  varglobal_74915  \* MERGEFORMAT </w:instrText>
            </w:r>
            <w:r>
              <w:fldChar w:fldCharType="separate"/>
            </w:r>
            <w:r w:rsidR="00D91592" w:rsidRPr="000316C6">
              <w:t>GE</w:t>
            </w:r>
            <w:r w:rsidR="00D91592">
              <w:t>3/1/</w:t>
            </w:r>
            <w:r w:rsidR="00D91592" w:rsidRPr="000316C6">
              <w:t>4</w:t>
            </w:r>
            <w:r>
              <w:fldChar w:fldCharType="end"/>
            </w:r>
          </w:p>
        </w:tc>
        <w:tc>
          <w:tcPr>
            <w:tcW w:w="2051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>
              <w:rPr>
                <w:rFonts w:hint="eastAsia"/>
              </w:rPr>
              <w:t>11.0.0.2/8</w:t>
            </w:r>
          </w:p>
        </w:tc>
        <w:tc>
          <w:tcPr>
            <w:tcW w:w="1557" w:type="dxa"/>
            <w:shd w:val="clear" w:color="auto" w:fill="auto"/>
          </w:tcPr>
          <w:p w:rsidR="00D91592" w:rsidRPr="00415A99" w:rsidRDefault="00D91592" w:rsidP="00FA57E8">
            <w:pPr>
              <w:pStyle w:val="FigureText"/>
            </w:pPr>
          </w:p>
        </w:tc>
        <w:tc>
          <w:tcPr>
            <w:tcW w:w="1177" w:type="dxa"/>
            <w:shd w:val="clear" w:color="auto" w:fill="auto"/>
          </w:tcPr>
          <w:p w:rsidR="00D91592" w:rsidRPr="000316C6" w:rsidRDefault="00AD7D0A" w:rsidP="00FA57E8">
            <w:pPr>
              <w:pStyle w:val="FigureText"/>
            </w:pPr>
            <w:r>
              <w:fldChar w:fldCharType="begin" w:fldLock="1"/>
            </w:r>
            <w:r>
              <w:instrText xml:space="preserve"> DOCVARIABLE  varglobal_74915  \* MERGEFORMAT </w:instrText>
            </w:r>
            <w:r>
              <w:fldChar w:fldCharType="separate"/>
            </w:r>
            <w:r w:rsidR="00D91592" w:rsidRPr="000316C6">
              <w:t>GE</w:t>
            </w:r>
            <w:r w:rsidR="00D91592">
              <w:t>3/1/</w:t>
            </w:r>
            <w:r w:rsidR="00D91592" w:rsidRPr="000316C6">
              <w:t>4</w:t>
            </w:r>
            <w:r>
              <w:fldChar w:fldCharType="end"/>
            </w:r>
          </w:p>
        </w:tc>
        <w:tc>
          <w:tcPr>
            <w:tcW w:w="1516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>
              <w:rPr>
                <w:rFonts w:hint="eastAsia"/>
              </w:rPr>
              <w:t>11.0.0.1/8</w:t>
            </w:r>
          </w:p>
        </w:tc>
      </w:tr>
      <w:tr w:rsidR="00D91592" w:rsidRPr="00415A99" w:rsidTr="00FA57E8">
        <w:tc>
          <w:tcPr>
            <w:tcW w:w="1490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>
              <w:rPr>
                <w:rFonts w:hint="eastAsia"/>
              </w:rPr>
              <w:t>CE 1</w:t>
            </w:r>
          </w:p>
        </w:tc>
        <w:tc>
          <w:tcPr>
            <w:tcW w:w="1177" w:type="dxa"/>
            <w:shd w:val="clear" w:color="auto" w:fill="auto"/>
          </w:tcPr>
          <w:p w:rsidR="00D91592" w:rsidRPr="000316C6" w:rsidRDefault="00AD7D0A" w:rsidP="00FA57E8">
            <w:pPr>
              <w:pStyle w:val="FigureText"/>
            </w:pPr>
            <w:r>
              <w:fldChar w:fldCharType="begin" w:fldLock="1"/>
            </w:r>
            <w:r>
              <w:instrText xml:space="preserve"> DOCVARIABLE  varglobal_13748  \* MERGEFORMAT </w:instrText>
            </w:r>
            <w:r>
              <w:fldChar w:fldCharType="separate"/>
            </w:r>
            <w:r w:rsidR="00D91592" w:rsidRPr="000316C6">
              <w:t>GE</w:t>
            </w:r>
            <w:r w:rsidR="00D91592">
              <w:t>3/1/</w:t>
            </w:r>
            <w:r w:rsidR="00D91592" w:rsidRPr="000316C6">
              <w:t>1</w:t>
            </w:r>
            <w:r>
              <w:fldChar w:fldCharType="end"/>
            </w:r>
          </w:p>
        </w:tc>
        <w:tc>
          <w:tcPr>
            <w:tcW w:w="2051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>
              <w:rPr>
                <w:rFonts w:hint="eastAsia"/>
              </w:rPr>
              <w:t>30.0.0.2/24</w:t>
            </w:r>
          </w:p>
        </w:tc>
        <w:tc>
          <w:tcPr>
            <w:tcW w:w="1557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>
              <w:rPr>
                <w:rFonts w:hint="eastAsia"/>
              </w:rPr>
              <w:t>CE 2</w:t>
            </w:r>
          </w:p>
        </w:tc>
        <w:tc>
          <w:tcPr>
            <w:tcW w:w="1177" w:type="dxa"/>
            <w:shd w:val="clear" w:color="auto" w:fill="auto"/>
          </w:tcPr>
          <w:p w:rsidR="00D91592" w:rsidRPr="000316C6" w:rsidRDefault="00AD7D0A" w:rsidP="00FA57E8">
            <w:pPr>
              <w:pStyle w:val="FigureText"/>
            </w:pPr>
            <w:r>
              <w:fldChar w:fldCharType="begin" w:fldLock="1"/>
            </w:r>
            <w:r>
              <w:instrText xml:space="preserve"> DOCVARIABLE  varglobal_13748  \* MERGEFORMAT </w:instrText>
            </w:r>
            <w:r>
              <w:fldChar w:fldCharType="separate"/>
            </w:r>
            <w:r w:rsidR="00D91592" w:rsidRPr="000316C6">
              <w:t>GE</w:t>
            </w:r>
            <w:r w:rsidR="00D91592">
              <w:t>3/1/</w:t>
            </w:r>
            <w:r w:rsidR="00D91592" w:rsidRPr="000316C6">
              <w:t>1</w:t>
            </w:r>
            <w:r>
              <w:fldChar w:fldCharType="end"/>
            </w:r>
          </w:p>
        </w:tc>
        <w:tc>
          <w:tcPr>
            <w:tcW w:w="1516" w:type="dxa"/>
            <w:shd w:val="clear" w:color="auto" w:fill="auto"/>
          </w:tcPr>
          <w:p w:rsidR="00D91592" w:rsidRPr="000316C6" w:rsidRDefault="00D91592" w:rsidP="00FA57E8">
            <w:pPr>
              <w:pStyle w:val="FigureText"/>
            </w:pPr>
            <w:r>
              <w:rPr>
                <w:rFonts w:hint="eastAsia"/>
              </w:rPr>
              <w:t>20.0.0.2/24</w:t>
            </w:r>
          </w:p>
        </w:tc>
      </w:tr>
    </w:tbl>
    <w:p w:rsidR="00D91592" w:rsidRPr="002D634A" w:rsidRDefault="00D91592" w:rsidP="00D91592"/>
    <w:p w:rsidR="00D91592" w:rsidRDefault="00D91592" w:rsidP="00D91592">
      <w:pPr>
        <w:pStyle w:val="4"/>
      </w:pPr>
      <w:r w:rsidRPr="007530E2">
        <w:rPr>
          <w:rFonts w:hint="eastAsia"/>
        </w:rPr>
        <w:t>配置步骤</w:t>
      </w:r>
    </w:p>
    <w:p w:rsidR="00D91592" w:rsidRDefault="00D91592" w:rsidP="00D91592">
      <w:pPr>
        <w:pStyle w:val="ItemStep"/>
      </w:pPr>
      <w:r w:rsidRPr="00B421C2">
        <w:rPr>
          <w:rFonts w:hint="eastAsia"/>
        </w:rPr>
        <w:t>配置</w:t>
      </w:r>
      <w:r w:rsidRPr="00B421C2">
        <w:rPr>
          <w:rFonts w:hint="eastAsia"/>
        </w:rPr>
        <w:t>CE 1</w:t>
      </w:r>
    </w:p>
    <w:p w:rsidR="00D91592" w:rsidRPr="00B421C2" w:rsidRDefault="00D91592" w:rsidP="00D91592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</w:t>
      </w:r>
      <w:r w:rsidRPr="007530E2">
        <w:rPr>
          <w:rFonts w:hint="eastAsia"/>
        </w:rPr>
        <w:t>接口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>
        <w:t>GigabitEthernet3/1/1</w:t>
      </w:r>
      <w:r w:rsidR="00AD7D0A">
        <w:fldChar w:fldCharType="end"/>
      </w:r>
      <w:r w:rsidRPr="00B421C2">
        <w:rPr>
          <w:rFonts w:hint="eastAsia"/>
        </w:rPr>
        <w:t>的</w:t>
      </w:r>
      <w:r w:rsidRPr="00B421C2">
        <w:rPr>
          <w:rFonts w:hint="eastAsia"/>
        </w:rPr>
        <w:t>IP</w:t>
      </w:r>
      <w:r w:rsidRPr="00B421C2">
        <w:rPr>
          <w:rFonts w:hint="eastAsia"/>
        </w:rPr>
        <w:t>地址。</w:t>
      </w:r>
    </w:p>
    <w:p w:rsidR="00D91592" w:rsidRDefault="00D91592" w:rsidP="00D91592">
      <w:pPr>
        <w:pStyle w:val="TerminalDisplayIndent1"/>
      </w:pPr>
      <w:r>
        <w:rPr>
          <w:rFonts w:hint="eastAsia"/>
        </w:rPr>
        <w:t>&lt;C</w:t>
      </w:r>
      <w:r w:rsidRPr="007530E2">
        <w:t>E</w:t>
      </w:r>
      <w:r w:rsidRPr="007530E2">
        <w:rPr>
          <w:rFonts w:hint="eastAsia"/>
        </w:rPr>
        <w:t>1</w:t>
      </w:r>
      <w:r>
        <w:rPr>
          <w:rFonts w:hint="eastAsia"/>
        </w:rPr>
        <w:t>&gt; system-view</w:t>
      </w:r>
    </w:p>
    <w:p w:rsidR="00D91592" w:rsidRPr="0027415D" w:rsidRDefault="00D91592" w:rsidP="00D91592">
      <w:pPr>
        <w:pStyle w:val="TerminalDisplayIndent1"/>
      </w:pPr>
      <w:r w:rsidRPr="0027415D">
        <w:lastRenderedPageBreak/>
        <w:t>[CE</w:t>
      </w:r>
      <w:r w:rsidRPr="0027415D">
        <w:rPr>
          <w:rFonts w:hint="eastAsia"/>
        </w:rPr>
        <w:t>1</w:t>
      </w:r>
      <w:r w:rsidRPr="0027415D">
        <w:t xml:space="preserve">] interface </w:t>
      </w:r>
      <w:r w:rsidR="00AD7D0A">
        <w:fldChar w:fldCharType="begin" w:fldLock="1"/>
      </w:r>
      <w:r w:rsidR="00AD7D0A">
        <w:instrText xml:space="preserve"> DOCVARIABLE  varglobal_16776  \* MERGEFORMAT </w:instrText>
      </w:r>
      <w:r w:rsidR="00AD7D0A">
        <w:fldChar w:fldCharType="separate"/>
      </w:r>
      <w:r>
        <w:t>gigabitethernet 3/1/1</w:t>
      </w:r>
      <w:r w:rsidR="00AD7D0A">
        <w:fldChar w:fldCharType="end"/>
      </w:r>
    </w:p>
    <w:p w:rsidR="00D91592" w:rsidRPr="0027415D" w:rsidRDefault="00D91592" w:rsidP="00D91592">
      <w:pPr>
        <w:pStyle w:val="TerminalDisplayIndent1"/>
      </w:pPr>
      <w:r w:rsidRPr="0027415D">
        <w:t>[CE</w:t>
      </w:r>
      <w:r w:rsidRPr="0027415D">
        <w:rPr>
          <w:rFonts w:hint="eastAsia"/>
        </w:rPr>
        <w:t>1</w:t>
      </w:r>
      <w:r w:rsidRPr="0027415D">
        <w:t>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>
        <w:t>GigabitEthernet3/1/1</w:t>
      </w:r>
      <w:r w:rsidR="00AD7D0A">
        <w:fldChar w:fldCharType="end"/>
      </w:r>
      <w:r w:rsidRPr="0027415D">
        <w:t xml:space="preserve">] ip address </w:t>
      </w:r>
      <w:r>
        <w:rPr>
          <w:rFonts w:hint="eastAsia"/>
        </w:rPr>
        <w:t>30.0.0.2</w:t>
      </w:r>
      <w:r w:rsidRPr="0027415D">
        <w:t xml:space="preserve"> 24</w:t>
      </w:r>
    </w:p>
    <w:p w:rsidR="00D91592" w:rsidRPr="0027415D" w:rsidRDefault="00D91592" w:rsidP="00D91592">
      <w:pPr>
        <w:pStyle w:val="TerminalDisplayIndent1"/>
      </w:pPr>
      <w:r w:rsidRPr="0027415D">
        <w:t>[CE</w:t>
      </w:r>
      <w:r w:rsidRPr="0027415D">
        <w:rPr>
          <w:rFonts w:hint="eastAsia"/>
        </w:rPr>
        <w:t>1</w:t>
      </w:r>
      <w:r w:rsidRPr="0027415D">
        <w:t>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>
        <w:t>GigabitEthernet3/1/1</w:t>
      </w:r>
      <w:r w:rsidR="00AD7D0A">
        <w:fldChar w:fldCharType="end"/>
      </w:r>
      <w:r w:rsidRPr="0027415D">
        <w:t xml:space="preserve">] </w:t>
      </w:r>
      <w:r w:rsidRPr="0027415D">
        <w:rPr>
          <w:rFonts w:hint="eastAsia"/>
        </w:rPr>
        <w:t>quit</w:t>
      </w:r>
    </w:p>
    <w:p w:rsidR="00D91592" w:rsidRPr="00B421C2" w:rsidRDefault="00D91592" w:rsidP="00D91592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CE 1</w:t>
      </w:r>
      <w:r>
        <w:rPr>
          <w:rFonts w:hint="eastAsia"/>
        </w:rPr>
        <w:t>与</w:t>
      </w:r>
      <w:r>
        <w:rPr>
          <w:rFonts w:hint="eastAsia"/>
        </w:rPr>
        <w:t>PE 1</w:t>
      </w:r>
      <w:r>
        <w:rPr>
          <w:rFonts w:hint="eastAsia"/>
        </w:rPr>
        <w:t>建立</w:t>
      </w:r>
      <w:r>
        <w:rPr>
          <w:rFonts w:hint="eastAsia"/>
        </w:rPr>
        <w:t>EBGP</w:t>
      </w:r>
      <w:r>
        <w:rPr>
          <w:rFonts w:hint="eastAsia"/>
        </w:rPr>
        <w:t>对等体，并引入</w:t>
      </w:r>
      <w:r>
        <w:rPr>
          <w:rFonts w:hint="eastAsia"/>
        </w:rPr>
        <w:t>VPN</w:t>
      </w:r>
      <w:r>
        <w:rPr>
          <w:rFonts w:hint="eastAsia"/>
        </w:rPr>
        <w:t>路由</w:t>
      </w:r>
      <w:r w:rsidRPr="00B421C2">
        <w:rPr>
          <w:rFonts w:hint="eastAsia"/>
        </w:rPr>
        <w:t>。</w:t>
      </w:r>
    </w:p>
    <w:p w:rsidR="00D91592" w:rsidRPr="00B421C2" w:rsidRDefault="00D91592" w:rsidP="00D91592">
      <w:pPr>
        <w:pStyle w:val="TerminalDisplayIndent1"/>
      </w:pPr>
      <w:r w:rsidRPr="00B421C2">
        <w:t>[CE1] bgp 65001</w:t>
      </w:r>
    </w:p>
    <w:p w:rsidR="00D91592" w:rsidRPr="007530E2" w:rsidRDefault="00D91592" w:rsidP="00D91592">
      <w:pPr>
        <w:pStyle w:val="TerminalDisplayIndent1"/>
      </w:pPr>
      <w:r w:rsidRPr="007530E2">
        <w:t>[CE1-</w:t>
      </w:r>
      <w:r>
        <w:t>bgp-default</w:t>
      </w:r>
      <w:r w:rsidRPr="007530E2">
        <w:t xml:space="preserve">] peer </w:t>
      </w:r>
      <w:r>
        <w:rPr>
          <w:rFonts w:hint="eastAsia"/>
        </w:rPr>
        <w:t>30.0.0.1</w:t>
      </w:r>
      <w:r w:rsidRPr="007530E2">
        <w:t xml:space="preserve"> as-number 100</w:t>
      </w:r>
    </w:p>
    <w:p w:rsidR="00D91592" w:rsidRPr="00B421C2" w:rsidRDefault="00D91592" w:rsidP="00D91592">
      <w:pPr>
        <w:pStyle w:val="TerminalDisplayIndent1"/>
      </w:pPr>
      <w:r w:rsidRPr="00B421C2">
        <w:t>[CE1-bgp-default] address-family ipv4 unicast</w:t>
      </w:r>
    </w:p>
    <w:p w:rsidR="00D91592" w:rsidRPr="00B421C2" w:rsidRDefault="00D91592" w:rsidP="00D91592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 xml:space="preserve">E1-bgp-default-ipv4] </w:t>
      </w:r>
      <w:r w:rsidRPr="00B421C2">
        <w:rPr>
          <w:rFonts w:hint="eastAsia"/>
        </w:rPr>
        <w:t xml:space="preserve">peer </w:t>
      </w:r>
      <w:r>
        <w:rPr>
          <w:rFonts w:hint="eastAsia"/>
        </w:rPr>
        <w:t>30.0.0.1</w:t>
      </w:r>
      <w:r w:rsidRPr="00B421C2">
        <w:rPr>
          <w:rFonts w:hint="eastAsia"/>
        </w:rPr>
        <w:t xml:space="preserve"> enable</w:t>
      </w:r>
    </w:p>
    <w:p w:rsidR="00D91592" w:rsidRPr="00B421C2" w:rsidRDefault="00D91592" w:rsidP="00D91592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 xml:space="preserve">E1-bgp-default-ipv4] </w:t>
      </w:r>
      <w:r w:rsidRPr="00B421C2">
        <w:rPr>
          <w:rFonts w:hint="eastAsia"/>
        </w:rPr>
        <w:t>import-route direct</w:t>
      </w:r>
    </w:p>
    <w:p w:rsidR="00D91592" w:rsidRPr="00B421C2" w:rsidRDefault="00D91592" w:rsidP="00D91592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 xml:space="preserve">E1-bgp-default-ipv4] </w:t>
      </w:r>
      <w:r w:rsidRPr="00B421C2">
        <w:rPr>
          <w:rFonts w:hint="eastAsia"/>
        </w:rPr>
        <w:t>quit</w:t>
      </w:r>
    </w:p>
    <w:p w:rsidR="00D91592" w:rsidRPr="00B421C2" w:rsidRDefault="00D91592" w:rsidP="00D91592">
      <w:pPr>
        <w:pStyle w:val="TerminalDisplayIndent1"/>
      </w:pPr>
      <w:r w:rsidRPr="00B421C2">
        <w:t xml:space="preserve">[CE1-bgp-default] </w:t>
      </w:r>
      <w:r w:rsidRPr="00B421C2">
        <w:rPr>
          <w:rFonts w:hint="eastAsia"/>
        </w:rPr>
        <w:t>quit</w:t>
      </w:r>
    </w:p>
    <w:p w:rsidR="00D91592" w:rsidRDefault="00D91592" w:rsidP="00D91592">
      <w:pPr>
        <w:pStyle w:val="ItemStep"/>
      </w:pPr>
      <w:r w:rsidRPr="007530E2">
        <w:rPr>
          <w:rFonts w:hint="eastAsia"/>
        </w:rPr>
        <w:t>配置</w:t>
      </w:r>
      <w:r w:rsidRPr="007530E2">
        <w:t>PE</w:t>
      </w:r>
      <w:r>
        <w:rPr>
          <w:rFonts w:hint="eastAsia"/>
        </w:rPr>
        <w:t xml:space="preserve"> </w:t>
      </w:r>
      <w:r w:rsidRPr="007530E2">
        <w:t>1</w:t>
      </w:r>
    </w:p>
    <w:p w:rsidR="00D91592" w:rsidRPr="007530E2" w:rsidRDefault="00D91592" w:rsidP="00D91592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上运行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D91592" w:rsidRPr="007530E2" w:rsidRDefault="00D91592" w:rsidP="00D91592">
      <w:pPr>
        <w:pStyle w:val="TerminalDisplayIndent1"/>
      </w:pPr>
      <w:r w:rsidRPr="007530E2">
        <w:t>&lt;</w:t>
      </w:r>
      <w:r w:rsidRPr="007530E2">
        <w:rPr>
          <w:rFonts w:hint="eastAsia"/>
        </w:rPr>
        <w:t>PE1</w:t>
      </w:r>
      <w:r w:rsidRPr="007530E2">
        <w:t>&gt;</w:t>
      </w:r>
      <w:r w:rsidRPr="007530E2">
        <w:rPr>
          <w:rFonts w:hint="eastAsia"/>
        </w:rPr>
        <w:t xml:space="preserve"> </w:t>
      </w:r>
      <w:r w:rsidRPr="007530E2">
        <w:t>system-view</w:t>
      </w:r>
    </w:p>
    <w:p w:rsidR="00D91592" w:rsidRPr="007530E2" w:rsidRDefault="00D91592" w:rsidP="00D91592">
      <w:pPr>
        <w:pStyle w:val="TerminalDisplayIndent1"/>
      </w:pPr>
      <w:r w:rsidRPr="007530E2">
        <w:t>[PE1] isis 1</w:t>
      </w:r>
    </w:p>
    <w:p w:rsidR="00D91592" w:rsidRPr="007530E2" w:rsidRDefault="00D91592" w:rsidP="00D91592">
      <w:pPr>
        <w:pStyle w:val="TerminalDisplayIndent1"/>
      </w:pPr>
      <w:r w:rsidRPr="007530E2">
        <w:t>[PE1-isis-1] net</w:t>
      </w:r>
      <w:r w:rsidRPr="007530E2">
        <w:rPr>
          <w:rFonts w:hint="eastAsia"/>
        </w:rPr>
        <w:t>work-entity</w:t>
      </w:r>
      <w:r w:rsidRPr="007530E2">
        <w:t xml:space="preserve"> 10.111.111.111.111.00</w:t>
      </w:r>
    </w:p>
    <w:p w:rsidR="00D91592" w:rsidRPr="007530E2" w:rsidRDefault="00D91592" w:rsidP="00D91592">
      <w:pPr>
        <w:pStyle w:val="TerminalDisplayIndent1"/>
      </w:pPr>
      <w:r w:rsidRPr="007530E2">
        <w:t>[PE1-isis-1] quit</w:t>
      </w:r>
    </w:p>
    <w:p w:rsidR="00D91592" w:rsidRPr="007530E2" w:rsidRDefault="00D91592" w:rsidP="00D91592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LSR ID</w:t>
      </w:r>
      <w:r w:rsidRPr="007530E2">
        <w:rPr>
          <w:rFonts w:hint="eastAsia"/>
        </w:rPr>
        <w:t>，使能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D91592" w:rsidRPr="00B421C2" w:rsidRDefault="00D91592" w:rsidP="00D91592">
      <w:pPr>
        <w:pStyle w:val="TerminalDisplayIndent1"/>
      </w:pPr>
      <w:r w:rsidRPr="00B421C2">
        <w:t>[PE1] mpls lsr-id 2.2.2.9</w:t>
      </w:r>
    </w:p>
    <w:p w:rsidR="00D91592" w:rsidRPr="00B421C2" w:rsidRDefault="00D91592" w:rsidP="00D91592">
      <w:pPr>
        <w:pStyle w:val="TerminalDisplayIndent1"/>
      </w:pPr>
      <w:r w:rsidRPr="00B421C2">
        <w:t>[PE1] mpls ldp</w:t>
      </w:r>
    </w:p>
    <w:p w:rsidR="00D91592" w:rsidRPr="00B421C2" w:rsidRDefault="00D91592" w:rsidP="00D91592">
      <w:pPr>
        <w:pStyle w:val="TerminalDisplayIndent1"/>
      </w:pPr>
      <w:r w:rsidRPr="00B421C2">
        <w:t xml:space="preserve">[PE1-ldp] </w:t>
      </w:r>
      <w:r w:rsidRPr="00B421C2">
        <w:rPr>
          <w:rFonts w:hint="eastAsia"/>
        </w:rPr>
        <w:t>quit</w:t>
      </w:r>
    </w:p>
    <w:p w:rsidR="00D91592" w:rsidRPr="00B421C2" w:rsidRDefault="00D91592" w:rsidP="00D91592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配置接口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>
        <w:t>GigabitEthernet3/1/5</w:t>
      </w:r>
      <w:r w:rsidR="00AD7D0A">
        <w:fldChar w:fldCharType="end"/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并使能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D91592" w:rsidRPr="00B421C2" w:rsidRDefault="00D91592" w:rsidP="00D91592">
      <w:pPr>
        <w:pStyle w:val="TerminalDisplayIndent1"/>
      </w:pPr>
      <w:r w:rsidRPr="00B421C2">
        <w:t xml:space="preserve">[PE1] interface </w:t>
      </w:r>
      <w:r w:rsidR="00AD7D0A">
        <w:fldChar w:fldCharType="begin" w:fldLock="1"/>
      </w:r>
      <w:r w:rsidR="00AD7D0A">
        <w:instrText xml:space="preserve"> DOCVARIABLE  varglobal_11593  \* MERGEFORMAT </w:instrText>
      </w:r>
      <w:r w:rsidR="00AD7D0A">
        <w:fldChar w:fldCharType="separate"/>
      </w:r>
      <w:r>
        <w:t>gigabitethernet 3/1/5</w:t>
      </w:r>
      <w:r w:rsidR="00AD7D0A">
        <w:fldChar w:fldCharType="end"/>
      </w:r>
    </w:p>
    <w:p w:rsidR="00D91592" w:rsidRPr="007530E2" w:rsidRDefault="00D91592" w:rsidP="00D91592">
      <w:pPr>
        <w:pStyle w:val="TerminalDisplayIndent1"/>
      </w:pPr>
      <w:r w:rsidRPr="007530E2">
        <w:t>[PE1-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>
        <w:t>GigabitEthernet3/1/5</w:t>
      </w:r>
      <w:r w:rsidR="00AD7D0A">
        <w:fldChar w:fldCharType="end"/>
      </w:r>
      <w:r w:rsidRPr="007530E2">
        <w:t>] ip addr</w:t>
      </w:r>
      <w:r w:rsidRPr="007530E2">
        <w:rPr>
          <w:rFonts w:hint="eastAsia"/>
        </w:rPr>
        <w:t>ess</w:t>
      </w:r>
      <w:r w:rsidRPr="007530E2">
        <w:t xml:space="preserve"> 1.1.1.2 255.0.0.0</w:t>
      </w:r>
    </w:p>
    <w:p w:rsidR="00D91592" w:rsidRPr="007530E2" w:rsidRDefault="00D91592" w:rsidP="00D91592">
      <w:pPr>
        <w:pStyle w:val="TerminalDisplayIndent1"/>
      </w:pPr>
      <w:r w:rsidRPr="007530E2">
        <w:t>[PE1-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>
        <w:t>GigabitEthernet3/1/5</w:t>
      </w:r>
      <w:r w:rsidR="00AD7D0A">
        <w:fldChar w:fldCharType="end"/>
      </w:r>
      <w:r w:rsidRPr="007530E2">
        <w:t>] isis en</w:t>
      </w:r>
      <w:r w:rsidRPr="007530E2">
        <w:rPr>
          <w:rFonts w:hint="eastAsia"/>
        </w:rPr>
        <w:t>able</w:t>
      </w:r>
      <w:r w:rsidRPr="007530E2">
        <w:t xml:space="preserve"> 1</w:t>
      </w:r>
    </w:p>
    <w:p w:rsidR="00D91592" w:rsidRPr="007530E2" w:rsidRDefault="00D91592" w:rsidP="00D91592">
      <w:pPr>
        <w:pStyle w:val="TerminalDisplayIndent1"/>
      </w:pPr>
      <w:r w:rsidRPr="007530E2">
        <w:t>[PE1-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>
        <w:t>GigabitEthernet3/1/5</w:t>
      </w:r>
      <w:r w:rsidR="00AD7D0A">
        <w:fldChar w:fldCharType="end"/>
      </w:r>
      <w:r w:rsidRPr="007530E2">
        <w:t>] mpls</w:t>
      </w:r>
      <w:r w:rsidRPr="000132FC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D91592" w:rsidRPr="00B421C2" w:rsidRDefault="00D91592" w:rsidP="00D91592">
      <w:pPr>
        <w:pStyle w:val="TerminalDisplayIndent1"/>
      </w:pPr>
      <w:r w:rsidRPr="00B421C2">
        <w:t>[PE1-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>
        <w:t>GigabitEthernet3/1/5</w:t>
      </w:r>
      <w:r w:rsidR="00AD7D0A">
        <w:fldChar w:fldCharType="end"/>
      </w:r>
      <w:r w:rsidRPr="00B421C2">
        <w:t>] mpls ldp</w:t>
      </w:r>
      <w:r w:rsidRPr="000132FC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D91592" w:rsidRPr="00B421C2" w:rsidRDefault="00D91592" w:rsidP="00D91592">
      <w:pPr>
        <w:pStyle w:val="TerminalDisplayIndent1"/>
      </w:pPr>
      <w:r w:rsidRPr="00B421C2">
        <w:t>[PE1-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>
        <w:t>GigabitEthernet3/1/5</w:t>
      </w:r>
      <w:r w:rsidR="00AD7D0A">
        <w:fldChar w:fldCharType="end"/>
      </w:r>
      <w:r w:rsidRPr="00B421C2">
        <w:t>] quit</w:t>
      </w:r>
    </w:p>
    <w:p w:rsidR="00D91592" w:rsidRPr="00B421C2" w:rsidRDefault="00D91592" w:rsidP="00D91592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创建</w:t>
      </w:r>
      <w:r w:rsidRPr="00B421C2">
        <w:rPr>
          <w:rFonts w:hint="eastAsia"/>
        </w:rPr>
        <w:t>Loopback0</w:t>
      </w:r>
      <w:r w:rsidRPr="007530E2">
        <w:rPr>
          <w:rFonts w:hint="eastAsia"/>
        </w:rPr>
        <w:t>接口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D91592" w:rsidRPr="00B421C2" w:rsidRDefault="00D91592" w:rsidP="00D91592">
      <w:pPr>
        <w:pStyle w:val="TerminalDisplayIndent1"/>
      </w:pPr>
      <w:r w:rsidRPr="00B421C2">
        <w:t xml:space="preserve">[PE1] interface </w:t>
      </w:r>
      <w:r w:rsidRPr="00B421C2">
        <w:rPr>
          <w:rFonts w:hint="eastAsia"/>
        </w:rPr>
        <w:t>l</w:t>
      </w:r>
      <w:r w:rsidRPr="00B421C2">
        <w:t>oop</w:t>
      </w:r>
      <w:r w:rsidRPr="00B421C2">
        <w:rPr>
          <w:rFonts w:hint="eastAsia"/>
        </w:rPr>
        <w:t>back 0</w:t>
      </w:r>
    </w:p>
    <w:p w:rsidR="00D91592" w:rsidRPr="00B421C2" w:rsidRDefault="00D91592" w:rsidP="00D91592">
      <w:pPr>
        <w:pStyle w:val="TerminalDisplayIndent1"/>
      </w:pPr>
      <w:r w:rsidRPr="00B421C2">
        <w:t>[PE1-LoopBack</w:t>
      </w:r>
      <w:r w:rsidRPr="00B421C2">
        <w:rPr>
          <w:rFonts w:hint="eastAsia"/>
        </w:rPr>
        <w:t>0</w:t>
      </w:r>
      <w:r w:rsidRPr="00B421C2">
        <w:t>] ip addr</w:t>
      </w:r>
      <w:r w:rsidRPr="00B421C2">
        <w:rPr>
          <w:rFonts w:hint="eastAsia"/>
        </w:rPr>
        <w:t>ess</w:t>
      </w:r>
      <w:r w:rsidRPr="00B421C2">
        <w:t xml:space="preserve"> 2.2.2.9 32</w:t>
      </w:r>
    </w:p>
    <w:p w:rsidR="00D91592" w:rsidRPr="00B421C2" w:rsidRDefault="00D91592" w:rsidP="00D91592">
      <w:pPr>
        <w:pStyle w:val="TerminalDisplayIndent1"/>
      </w:pPr>
      <w:r w:rsidRPr="00B421C2">
        <w:t>[PE1-LoopBack</w:t>
      </w:r>
      <w:r w:rsidRPr="00B421C2">
        <w:rPr>
          <w:rFonts w:hint="eastAsia"/>
        </w:rPr>
        <w:t>0</w:t>
      </w:r>
      <w:r w:rsidRPr="00B421C2">
        <w:t>] isis en</w:t>
      </w:r>
      <w:r w:rsidRPr="00B421C2">
        <w:rPr>
          <w:rFonts w:hint="eastAsia"/>
        </w:rPr>
        <w:t>able</w:t>
      </w:r>
      <w:r w:rsidRPr="00B421C2">
        <w:t xml:space="preserve"> 1</w:t>
      </w:r>
    </w:p>
    <w:p w:rsidR="00D91592" w:rsidRPr="00B421C2" w:rsidRDefault="00D91592" w:rsidP="00D91592">
      <w:pPr>
        <w:pStyle w:val="TerminalDisplayIndent1"/>
      </w:pPr>
      <w:r w:rsidRPr="00B421C2">
        <w:t>[PE1-LoopBack</w:t>
      </w:r>
      <w:r w:rsidRPr="00B421C2">
        <w:rPr>
          <w:rFonts w:hint="eastAsia"/>
        </w:rPr>
        <w:t>0</w:t>
      </w:r>
      <w:r w:rsidRPr="00B421C2">
        <w:t>] quit</w:t>
      </w:r>
    </w:p>
    <w:p w:rsidR="00D91592" w:rsidRPr="00B421C2" w:rsidRDefault="00D91592" w:rsidP="00D91592">
      <w:pPr>
        <w:pStyle w:val="ItemIndent1"/>
      </w:pPr>
      <w:r w:rsidRPr="000316C6">
        <w:rPr>
          <w:rFonts w:hint="eastAsia"/>
        </w:rPr>
        <w:t xml:space="preserve"># </w:t>
      </w:r>
      <w:r w:rsidRPr="000316C6">
        <w:rPr>
          <w:rFonts w:hint="eastAsia"/>
        </w:rPr>
        <w:t>创建</w:t>
      </w:r>
      <w:r w:rsidRPr="000316C6">
        <w:rPr>
          <w:rFonts w:hint="eastAsia"/>
        </w:rPr>
        <w:t>VPN</w:t>
      </w:r>
      <w:r w:rsidRPr="000316C6">
        <w:rPr>
          <w:rFonts w:hint="eastAsia"/>
        </w:rPr>
        <w:t>实例，名称为</w:t>
      </w:r>
      <w:r w:rsidRPr="000316C6">
        <w:rPr>
          <w:rFonts w:hint="eastAsia"/>
        </w:rPr>
        <w:t>vpn1</w:t>
      </w:r>
      <w:r w:rsidRPr="000316C6">
        <w:rPr>
          <w:rFonts w:hint="eastAsia"/>
        </w:rPr>
        <w:t>，为其配置</w:t>
      </w:r>
      <w:r w:rsidRPr="000316C6">
        <w:rPr>
          <w:rFonts w:hint="eastAsia"/>
        </w:rPr>
        <w:t>RD</w:t>
      </w:r>
      <w:r w:rsidRPr="000316C6">
        <w:rPr>
          <w:rFonts w:hint="eastAsia"/>
        </w:rPr>
        <w:t>和</w:t>
      </w:r>
      <w:r w:rsidRPr="000316C6">
        <w:rPr>
          <w:rFonts w:hint="eastAsia"/>
        </w:rPr>
        <w:t>Route Target</w:t>
      </w:r>
      <w:r w:rsidRPr="000316C6">
        <w:rPr>
          <w:rFonts w:hint="eastAsia"/>
        </w:rPr>
        <w:t>属性。</w:t>
      </w:r>
    </w:p>
    <w:p w:rsidR="00D91592" w:rsidRPr="00B421C2" w:rsidRDefault="00D91592" w:rsidP="00D91592">
      <w:pPr>
        <w:pStyle w:val="TerminalDisplayIndent1"/>
      </w:pPr>
      <w:r w:rsidRPr="00B421C2">
        <w:t>[PE1] ip vp</w:t>
      </w:r>
      <w:r w:rsidRPr="00B421C2">
        <w:rPr>
          <w:rFonts w:hint="eastAsia"/>
        </w:rPr>
        <w:t>n-instance</w:t>
      </w:r>
      <w:r w:rsidRPr="00B421C2">
        <w:t xml:space="preserve"> </w:t>
      </w:r>
      <w:r w:rsidRPr="00B421C2">
        <w:rPr>
          <w:rFonts w:hint="eastAsia"/>
        </w:rPr>
        <w:t>vpn</w:t>
      </w:r>
      <w:r w:rsidRPr="00B421C2">
        <w:t>1</w:t>
      </w:r>
    </w:p>
    <w:p w:rsidR="00D91592" w:rsidRPr="00B421C2" w:rsidRDefault="00D91592" w:rsidP="00D91592">
      <w:pPr>
        <w:pStyle w:val="TerminalDisplayIndent1"/>
      </w:pPr>
      <w:r w:rsidRPr="00B421C2">
        <w:t>[PE1-vpn-instance-v</w:t>
      </w:r>
      <w:r w:rsidRPr="00B421C2">
        <w:rPr>
          <w:rFonts w:hint="eastAsia"/>
        </w:rPr>
        <w:t>pn</w:t>
      </w:r>
      <w:r w:rsidRPr="00B421C2">
        <w:t>1] route-distinguisher 11:11</w:t>
      </w:r>
    </w:p>
    <w:p w:rsidR="00D91592" w:rsidRPr="00B421C2" w:rsidRDefault="00D91592" w:rsidP="00D91592">
      <w:pPr>
        <w:pStyle w:val="TerminalDisplayIndent1"/>
      </w:pPr>
      <w:r w:rsidRPr="00B421C2">
        <w:t>[PE1-vpn-instance-v</w:t>
      </w:r>
      <w:r w:rsidRPr="00B421C2">
        <w:rPr>
          <w:rFonts w:hint="eastAsia"/>
        </w:rPr>
        <w:t>pn</w:t>
      </w:r>
      <w:r w:rsidRPr="00B421C2">
        <w:t>1] vpn-target 1:1 2:2 3:3 import-extcommunity</w:t>
      </w:r>
    </w:p>
    <w:p w:rsidR="00D91592" w:rsidRPr="00B421C2" w:rsidRDefault="00D91592" w:rsidP="00D91592">
      <w:pPr>
        <w:pStyle w:val="TerminalDisplayIndent1"/>
      </w:pPr>
      <w:r w:rsidRPr="00B421C2">
        <w:t>[PE1-vpn-instance-v</w:t>
      </w:r>
      <w:r w:rsidRPr="00B421C2">
        <w:rPr>
          <w:rFonts w:hint="eastAsia"/>
        </w:rPr>
        <w:t>pn</w:t>
      </w:r>
      <w:r w:rsidRPr="00B421C2">
        <w:t>1] vpn-target 3:3 export-extcommunity</w:t>
      </w:r>
    </w:p>
    <w:p w:rsidR="00D91592" w:rsidRPr="00B421C2" w:rsidRDefault="00D91592" w:rsidP="00D91592">
      <w:pPr>
        <w:pStyle w:val="TerminalDisplayIndent1"/>
      </w:pPr>
      <w:r w:rsidRPr="00B421C2">
        <w:t>[PE1-vpn-instance-v</w:t>
      </w:r>
      <w:r w:rsidRPr="00B421C2">
        <w:rPr>
          <w:rFonts w:hint="eastAsia"/>
        </w:rPr>
        <w:t>pn</w:t>
      </w:r>
      <w:r w:rsidRPr="00B421C2">
        <w:t>1] quit</w:t>
      </w:r>
    </w:p>
    <w:p w:rsidR="00D91592" w:rsidRPr="00B421C2" w:rsidRDefault="00D91592" w:rsidP="00D91592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7530E2">
        <w:rPr>
          <w:rFonts w:hint="eastAsia"/>
        </w:rPr>
        <w:t>接口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>
        <w:t>GigabitEthernet3/1/1</w:t>
      </w:r>
      <w:r w:rsidR="00AD7D0A">
        <w:fldChar w:fldCharType="end"/>
      </w:r>
      <w:r w:rsidRPr="00B421C2">
        <w:rPr>
          <w:rFonts w:hint="eastAsia"/>
        </w:rPr>
        <w:t>与</w:t>
      </w:r>
      <w:r w:rsidRPr="00B421C2">
        <w:rPr>
          <w:rFonts w:hint="eastAsia"/>
        </w:rPr>
        <w:t>VPN</w:t>
      </w:r>
      <w:r w:rsidRPr="00B421C2">
        <w:rPr>
          <w:rFonts w:hint="eastAsia"/>
        </w:rPr>
        <w:t>实例</w:t>
      </w:r>
      <w:r w:rsidRPr="00B421C2">
        <w:rPr>
          <w:rFonts w:hint="eastAsia"/>
        </w:rPr>
        <w:t>vpn1</w:t>
      </w:r>
      <w:r w:rsidRPr="00B421C2">
        <w:rPr>
          <w:rFonts w:hint="eastAsia"/>
        </w:rPr>
        <w:t>绑定，并配置该接口的</w:t>
      </w:r>
      <w:r w:rsidRPr="00B421C2">
        <w:rPr>
          <w:rFonts w:hint="eastAsia"/>
        </w:rPr>
        <w:t>IP</w:t>
      </w:r>
      <w:r w:rsidRPr="00B421C2">
        <w:rPr>
          <w:rFonts w:hint="eastAsia"/>
        </w:rPr>
        <w:t>地址</w:t>
      </w:r>
      <w:r w:rsidRPr="007530E2">
        <w:rPr>
          <w:rFonts w:hint="eastAsia"/>
        </w:rPr>
        <w:t>。</w:t>
      </w:r>
    </w:p>
    <w:p w:rsidR="00D91592" w:rsidRPr="00B421C2" w:rsidRDefault="00D91592" w:rsidP="00D91592">
      <w:pPr>
        <w:pStyle w:val="TerminalDisplayIndent1"/>
      </w:pPr>
      <w:r w:rsidRPr="00B421C2">
        <w:t>[PE1] int</w:t>
      </w:r>
      <w:r w:rsidRPr="00B421C2">
        <w:rPr>
          <w:rFonts w:hint="eastAsia"/>
        </w:rPr>
        <w:t>erface</w:t>
      </w:r>
      <w:r w:rsidRPr="00B421C2">
        <w:t xml:space="preserve"> </w:t>
      </w:r>
      <w:r w:rsidR="00AD7D0A">
        <w:fldChar w:fldCharType="begin" w:fldLock="1"/>
      </w:r>
      <w:r w:rsidR="00AD7D0A">
        <w:instrText xml:space="preserve"> DOCVARIABLE  varglobal_16776  \* MERGEFORMAT </w:instrText>
      </w:r>
      <w:r w:rsidR="00AD7D0A">
        <w:fldChar w:fldCharType="separate"/>
      </w:r>
      <w:r>
        <w:t>gigabitethernet 3/1/1</w:t>
      </w:r>
      <w:r w:rsidR="00AD7D0A">
        <w:fldChar w:fldCharType="end"/>
      </w:r>
    </w:p>
    <w:p w:rsidR="00D91592" w:rsidRPr="00B421C2" w:rsidRDefault="00D91592" w:rsidP="00D91592">
      <w:pPr>
        <w:pStyle w:val="TerminalDisplayIndent1"/>
      </w:pPr>
      <w:r w:rsidRPr="00B421C2">
        <w:t>[PE1-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>
        <w:t>GigabitEthernet3/1/1</w:t>
      </w:r>
      <w:r w:rsidR="00AD7D0A">
        <w:fldChar w:fldCharType="end"/>
      </w:r>
      <w:r w:rsidRPr="00B421C2">
        <w:t>] ip binding vpn-instance vpn1</w:t>
      </w:r>
    </w:p>
    <w:p w:rsidR="00D91592" w:rsidRPr="007530E2" w:rsidRDefault="00D91592" w:rsidP="00D91592">
      <w:pPr>
        <w:pStyle w:val="TerminalDisplayIndent1"/>
      </w:pPr>
      <w:r w:rsidRPr="00B421C2">
        <w:t>[PE1-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>
        <w:t>GigabitEthernet3/1/1</w:t>
      </w:r>
      <w:r w:rsidR="00AD7D0A">
        <w:fldChar w:fldCharType="end"/>
      </w:r>
      <w:r w:rsidRPr="00B421C2">
        <w:t>]</w:t>
      </w:r>
      <w:r w:rsidRPr="007530E2">
        <w:t xml:space="preserve"> ip addr</w:t>
      </w:r>
      <w:r w:rsidRPr="007530E2">
        <w:rPr>
          <w:rFonts w:hint="eastAsia"/>
        </w:rPr>
        <w:t>ess</w:t>
      </w:r>
      <w:r w:rsidRPr="007530E2">
        <w:t xml:space="preserve"> 30.0.0.1 </w:t>
      </w:r>
      <w:r>
        <w:rPr>
          <w:rFonts w:hint="eastAsia"/>
        </w:rPr>
        <w:t>24</w:t>
      </w:r>
    </w:p>
    <w:p w:rsidR="00D91592" w:rsidRPr="007530E2" w:rsidRDefault="00D91592" w:rsidP="00D91592">
      <w:pPr>
        <w:pStyle w:val="TerminalDisplayIndent1"/>
      </w:pPr>
      <w:r w:rsidRPr="00B421C2">
        <w:t>[PE1-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>
        <w:t>GigabitEthernet3/1/1</w:t>
      </w:r>
      <w:r w:rsidR="00AD7D0A">
        <w:fldChar w:fldCharType="end"/>
      </w:r>
      <w:r w:rsidRPr="00B421C2">
        <w:t>]</w:t>
      </w:r>
      <w:r w:rsidRPr="007530E2">
        <w:t xml:space="preserve"> quit</w:t>
      </w:r>
    </w:p>
    <w:p w:rsidR="00D91592" w:rsidRPr="000316C6" w:rsidRDefault="00D91592" w:rsidP="00D91592">
      <w:pPr>
        <w:pStyle w:val="ItemIndent1"/>
        <w:rPr>
          <w:lang w:eastAsia="zh-CN"/>
        </w:rPr>
      </w:pPr>
      <w:r w:rsidRPr="000316C6">
        <w:rPr>
          <w:rFonts w:hint="eastAsia"/>
          <w:lang w:eastAsia="zh-CN"/>
        </w:rPr>
        <w:t xml:space="preserve"># </w:t>
      </w:r>
      <w:r w:rsidRPr="000316C6">
        <w:rPr>
          <w:rFonts w:hint="eastAsia"/>
          <w:lang w:eastAsia="zh-CN"/>
        </w:rPr>
        <w:t>在</w:t>
      </w:r>
      <w:r w:rsidRPr="000316C6">
        <w:rPr>
          <w:rFonts w:hint="eastAsia"/>
          <w:lang w:eastAsia="zh-CN"/>
        </w:rPr>
        <w:t>PE 1</w:t>
      </w:r>
      <w:r w:rsidRPr="000316C6">
        <w:rPr>
          <w:rFonts w:hint="eastAsia"/>
          <w:lang w:eastAsia="zh-CN"/>
        </w:rPr>
        <w:t>上运行</w:t>
      </w:r>
      <w:r w:rsidRPr="000316C6">
        <w:rPr>
          <w:rFonts w:hint="eastAsia"/>
          <w:lang w:eastAsia="zh-CN"/>
        </w:rPr>
        <w:t>BGP</w:t>
      </w:r>
      <w:r w:rsidRPr="000316C6">
        <w:rPr>
          <w:rFonts w:hint="eastAsia"/>
          <w:lang w:eastAsia="zh-CN"/>
        </w:rPr>
        <w:t>。</w:t>
      </w:r>
    </w:p>
    <w:p w:rsidR="00D91592" w:rsidRPr="007530E2" w:rsidRDefault="00D91592" w:rsidP="00D91592">
      <w:pPr>
        <w:pStyle w:val="TerminalDisplayIndent1"/>
      </w:pPr>
      <w:r w:rsidRPr="007530E2">
        <w:t>[PE1] bgp 100</w:t>
      </w:r>
    </w:p>
    <w:p w:rsidR="00D91592" w:rsidRPr="007530E2" w:rsidRDefault="00D91592" w:rsidP="00D91592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lastRenderedPageBreak/>
        <w:t xml:space="preserve"># </w:t>
      </w:r>
      <w:r w:rsidRPr="007530E2">
        <w:rPr>
          <w:rFonts w:hint="eastAsia"/>
          <w:lang w:eastAsia="zh-CN"/>
        </w:rPr>
        <w:t>配置</w:t>
      </w:r>
      <w:r w:rsidRPr="007530E2"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 xml:space="preserve"> </w:t>
      </w:r>
      <w:r w:rsidRPr="007530E2">
        <w:rPr>
          <w:rFonts w:hint="eastAsia"/>
          <w:lang w:eastAsia="zh-CN"/>
        </w:rPr>
        <w:t>1</w:t>
      </w:r>
      <w:r w:rsidRPr="007530E2">
        <w:rPr>
          <w:rFonts w:hint="eastAsia"/>
          <w:lang w:eastAsia="zh-CN"/>
        </w:rPr>
        <w:t>到</w:t>
      </w:r>
      <w:r w:rsidRPr="007530E2">
        <w:rPr>
          <w:rFonts w:hint="eastAsia"/>
          <w:lang w:eastAsia="zh-CN"/>
        </w:rPr>
        <w:t>EBGP</w:t>
      </w:r>
      <w:r w:rsidRPr="007530E2">
        <w:rPr>
          <w:rFonts w:hint="eastAsia"/>
          <w:lang w:eastAsia="zh-CN"/>
        </w:rPr>
        <w:t>对等体</w:t>
      </w:r>
      <w:r w:rsidRPr="007530E2">
        <w:rPr>
          <w:rFonts w:hint="eastAsia"/>
          <w:lang w:eastAsia="zh-CN"/>
        </w:rPr>
        <w:t>5.5.5.9</w:t>
      </w:r>
      <w:r w:rsidRPr="007530E2">
        <w:rPr>
          <w:rFonts w:hint="eastAsia"/>
          <w:lang w:eastAsia="zh-CN"/>
        </w:rPr>
        <w:t>的最大跳数为</w:t>
      </w:r>
      <w:r w:rsidRPr="007530E2">
        <w:rPr>
          <w:rFonts w:hint="eastAsia"/>
          <w:lang w:eastAsia="zh-CN"/>
        </w:rPr>
        <w:t>10</w:t>
      </w:r>
      <w:r w:rsidRPr="007530E2">
        <w:rPr>
          <w:rFonts w:hint="eastAsia"/>
          <w:lang w:eastAsia="zh-CN"/>
        </w:rPr>
        <w:t>。</w:t>
      </w:r>
    </w:p>
    <w:p w:rsidR="00D91592" w:rsidRPr="007530E2" w:rsidRDefault="00D91592" w:rsidP="00D91592">
      <w:pPr>
        <w:pStyle w:val="TerminalDisplayIndent1"/>
      </w:pPr>
      <w:r w:rsidRPr="007530E2">
        <w:t>[PE1-</w:t>
      </w:r>
      <w:r>
        <w:t>bgp-default</w:t>
      </w:r>
      <w:r w:rsidRPr="007530E2">
        <w:t>] peer 5.5.5.9 as-number 600</w:t>
      </w:r>
    </w:p>
    <w:p w:rsidR="00D91592" w:rsidRPr="007530E2" w:rsidRDefault="00D91592" w:rsidP="00D91592">
      <w:pPr>
        <w:pStyle w:val="TerminalDisplayIndent1"/>
      </w:pPr>
      <w:r w:rsidRPr="007530E2">
        <w:t>[PE1-</w:t>
      </w:r>
      <w:r>
        <w:t>bgp-default</w:t>
      </w:r>
      <w:r w:rsidRPr="007530E2">
        <w:t xml:space="preserve">] peer 5.5.5.9 connect-interface </w:t>
      </w:r>
      <w:r w:rsidRPr="007530E2">
        <w:rPr>
          <w:rFonts w:hint="eastAsia"/>
        </w:rPr>
        <w:t>l</w:t>
      </w:r>
      <w:r w:rsidRPr="007530E2">
        <w:t>oop</w:t>
      </w:r>
      <w:r w:rsidRPr="007530E2">
        <w:rPr>
          <w:rFonts w:hint="eastAsia"/>
        </w:rPr>
        <w:t>b</w:t>
      </w:r>
      <w:r w:rsidRPr="007530E2">
        <w:t>ack</w:t>
      </w:r>
      <w:r w:rsidRPr="007530E2">
        <w:rPr>
          <w:rFonts w:hint="eastAsia"/>
        </w:rPr>
        <w:t xml:space="preserve"> 0</w:t>
      </w:r>
    </w:p>
    <w:p w:rsidR="00D91592" w:rsidRPr="007530E2" w:rsidRDefault="00D91592" w:rsidP="00D91592">
      <w:pPr>
        <w:pStyle w:val="TerminalDisplayIndent1"/>
      </w:pPr>
      <w:r w:rsidRPr="007530E2">
        <w:t>[PE1-</w:t>
      </w:r>
      <w:r>
        <w:t>bgp-default</w:t>
      </w:r>
      <w:r w:rsidRPr="007530E2">
        <w:t>] peer 5.5.5.9 ebgp-max</w:t>
      </w:r>
      <w:r w:rsidRPr="007530E2">
        <w:rPr>
          <w:rFonts w:hint="eastAsia"/>
        </w:rPr>
        <w:t>-hop</w:t>
      </w:r>
      <w:r w:rsidRPr="007530E2">
        <w:t xml:space="preserve"> 10</w:t>
      </w:r>
    </w:p>
    <w:p w:rsidR="00D91592" w:rsidRPr="000316C6" w:rsidRDefault="00D91592" w:rsidP="00D91592">
      <w:pPr>
        <w:pStyle w:val="ItemIndent1"/>
        <w:rPr>
          <w:lang w:eastAsia="zh-CN"/>
        </w:rPr>
      </w:pPr>
      <w:r w:rsidRPr="000316C6">
        <w:rPr>
          <w:rFonts w:hint="eastAsia"/>
          <w:lang w:eastAsia="zh-CN"/>
        </w:rPr>
        <w:t xml:space="preserve"># </w:t>
      </w:r>
      <w:r w:rsidRPr="000316C6">
        <w:rPr>
          <w:rFonts w:hint="eastAsia"/>
          <w:lang w:eastAsia="zh-CN"/>
        </w:rPr>
        <w:t>配置对等体</w:t>
      </w:r>
      <w:r w:rsidRPr="000316C6">
        <w:rPr>
          <w:rFonts w:hint="eastAsia"/>
          <w:lang w:eastAsia="zh-CN"/>
        </w:rPr>
        <w:t>5.5.5.9</w:t>
      </w:r>
      <w:r w:rsidRPr="000316C6">
        <w:rPr>
          <w:rFonts w:hint="eastAsia"/>
          <w:lang w:eastAsia="zh-CN"/>
        </w:rPr>
        <w:t>作为</w:t>
      </w:r>
      <w:r w:rsidRPr="000316C6">
        <w:rPr>
          <w:rFonts w:hint="eastAsia"/>
          <w:lang w:eastAsia="zh-CN"/>
        </w:rPr>
        <w:t>VPNv4</w:t>
      </w:r>
      <w:r w:rsidRPr="000316C6">
        <w:rPr>
          <w:rFonts w:hint="eastAsia"/>
          <w:lang w:eastAsia="zh-CN"/>
        </w:rPr>
        <w:t>对等体。</w:t>
      </w:r>
    </w:p>
    <w:p w:rsidR="00D91592" w:rsidRPr="00B421C2" w:rsidRDefault="00D91592" w:rsidP="00D91592">
      <w:pPr>
        <w:pStyle w:val="TerminalDisplayIndent1"/>
      </w:pPr>
      <w:r w:rsidRPr="00B421C2">
        <w:t>[PE1-bgp-default] address-family vpnv4</w:t>
      </w:r>
    </w:p>
    <w:p w:rsidR="00D91592" w:rsidRPr="00B421C2" w:rsidRDefault="00D91592" w:rsidP="00D91592">
      <w:pPr>
        <w:pStyle w:val="TerminalDisplayIndent1"/>
      </w:pPr>
      <w:r w:rsidRPr="00B421C2">
        <w:t>[PE1-bgp-default-vpnv4] peer 5.5.5.9 enable</w:t>
      </w:r>
    </w:p>
    <w:p w:rsidR="00D91592" w:rsidRPr="00B421C2" w:rsidRDefault="00D91592" w:rsidP="00D91592">
      <w:pPr>
        <w:pStyle w:val="TerminalDisplayIndent1"/>
      </w:pPr>
      <w:r w:rsidRPr="00B421C2">
        <w:t>[PE1-bgp-default-vpnv4] quit</w:t>
      </w:r>
    </w:p>
    <w:p w:rsidR="00D91592" w:rsidRPr="00B421C2" w:rsidRDefault="00D91592" w:rsidP="00D91592">
      <w:pPr>
        <w:pStyle w:val="ItemIndent1"/>
      </w:pPr>
      <w:r w:rsidRPr="00B421C2">
        <w:rPr>
          <w:rFonts w:hint="eastAsia"/>
        </w:rPr>
        <w:t xml:space="preserve"># </w:t>
      </w:r>
      <w:r w:rsidRPr="00B421C2">
        <w:rPr>
          <w:rFonts w:hint="eastAsia"/>
        </w:rPr>
        <w:t>配置</w:t>
      </w:r>
      <w:r w:rsidRPr="00B421C2">
        <w:rPr>
          <w:rFonts w:hint="eastAsia"/>
        </w:rPr>
        <w:t>PE 1</w:t>
      </w:r>
      <w:r w:rsidRPr="00B421C2">
        <w:rPr>
          <w:rFonts w:hint="eastAsia"/>
        </w:rPr>
        <w:t>与</w:t>
      </w:r>
      <w:r w:rsidRPr="00B421C2">
        <w:rPr>
          <w:rFonts w:hint="eastAsia"/>
        </w:rPr>
        <w:t>CE 1</w:t>
      </w:r>
      <w:r w:rsidRPr="00B421C2">
        <w:rPr>
          <w:rFonts w:hint="eastAsia"/>
        </w:rPr>
        <w:t>建立</w:t>
      </w:r>
      <w:r w:rsidRPr="00B421C2">
        <w:rPr>
          <w:rFonts w:hint="eastAsia"/>
        </w:rPr>
        <w:t>EBGP</w:t>
      </w:r>
      <w:r w:rsidRPr="00B421C2">
        <w:rPr>
          <w:rFonts w:hint="eastAsia"/>
        </w:rPr>
        <w:t>对等体，将学习到的</w:t>
      </w:r>
      <w:r w:rsidRPr="00B421C2">
        <w:rPr>
          <w:rFonts w:hint="eastAsia"/>
        </w:rPr>
        <w:t>BGP</w:t>
      </w:r>
      <w:r w:rsidRPr="00B421C2">
        <w:rPr>
          <w:rFonts w:hint="eastAsia"/>
        </w:rPr>
        <w:t>路由添加到</w:t>
      </w:r>
      <w:r w:rsidRPr="00B421C2">
        <w:rPr>
          <w:rFonts w:hint="eastAsia"/>
        </w:rPr>
        <w:t>VPN</w:t>
      </w:r>
      <w:r w:rsidRPr="00B421C2">
        <w:rPr>
          <w:rFonts w:hint="eastAsia"/>
        </w:rPr>
        <w:t>实例的路由表中。</w:t>
      </w:r>
    </w:p>
    <w:p w:rsidR="00D91592" w:rsidRPr="00B421C2" w:rsidRDefault="00D91592" w:rsidP="00D91592">
      <w:pPr>
        <w:pStyle w:val="TerminalDisplayIndent1"/>
      </w:pPr>
      <w:r w:rsidRPr="00B421C2">
        <w:t>[PE1-bgp-default] ip vpn-instance vpn1</w:t>
      </w:r>
    </w:p>
    <w:p w:rsidR="00D91592" w:rsidRPr="00B421C2" w:rsidRDefault="00D91592" w:rsidP="00D91592">
      <w:pPr>
        <w:pStyle w:val="TerminalDisplayIndent1"/>
      </w:pPr>
      <w:r w:rsidRPr="00B421C2">
        <w:t>[PE1-bgp-default-vpn1] peer 30.0.0.</w:t>
      </w:r>
      <w:r w:rsidRPr="00B421C2">
        <w:rPr>
          <w:rFonts w:hint="eastAsia"/>
        </w:rPr>
        <w:t>2</w:t>
      </w:r>
      <w:r w:rsidRPr="00B421C2">
        <w:t xml:space="preserve"> as-number 65001</w:t>
      </w:r>
    </w:p>
    <w:p w:rsidR="00D91592" w:rsidRPr="0025445D" w:rsidRDefault="00D91592" w:rsidP="00D91592">
      <w:pPr>
        <w:pStyle w:val="TerminalDisplayIndent1"/>
      </w:pPr>
      <w:r w:rsidRPr="007530E2">
        <w:t>[PE</w:t>
      </w:r>
      <w:r>
        <w:rPr>
          <w:rFonts w:hint="eastAsia"/>
        </w:rPr>
        <w:t>1</w:t>
      </w:r>
      <w:r w:rsidRPr="007530E2">
        <w:t>-</w:t>
      </w:r>
      <w:r>
        <w:t>bgp-default-vpn</w:t>
      </w:r>
      <w:r>
        <w:rPr>
          <w:rFonts w:hint="eastAsia"/>
        </w:rPr>
        <w:t>1</w:t>
      </w:r>
      <w:r w:rsidRPr="007530E2">
        <w:t xml:space="preserve">] </w:t>
      </w:r>
      <w:r>
        <w:rPr>
          <w:rFonts w:hint="eastAsia"/>
        </w:rPr>
        <w:t>address-family ipv4 unicast</w:t>
      </w:r>
    </w:p>
    <w:p w:rsidR="00D91592" w:rsidRPr="00B421C2" w:rsidRDefault="00D91592" w:rsidP="00D91592">
      <w:pPr>
        <w:pStyle w:val="TerminalDisplayIndent1"/>
      </w:pPr>
      <w:r w:rsidRPr="00B421C2">
        <w:t>[PE1-bgp-default-ipv4-vpn</w:t>
      </w:r>
      <w:r w:rsidRPr="00B421C2">
        <w:rPr>
          <w:rFonts w:hint="eastAsia"/>
        </w:rPr>
        <w:t>1</w:t>
      </w:r>
      <w:r w:rsidRPr="00B421C2">
        <w:t xml:space="preserve">] </w:t>
      </w:r>
      <w:r w:rsidRPr="007530E2">
        <w:t xml:space="preserve">peer </w:t>
      </w:r>
      <w:r w:rsidRPr="00B421C2">
        <w:t>30.0.0.</w:t>
      </w:r>
      <w:r w:rsidRPr="00B421C2">
        <w:rPr>
          <w:rFonts w:hint="eastAsia"/>
        </w:rPr>
        <w:t>2</w:t>
      </w:r>
      <w:r>
        <w:rPr>
          <w:rFonts w:hint="eastAsia"/>
        </w:rPr>
        <w:t xml:space="preserve"> enable</w:t>
      </w:r>
    </w:p>
    <w:p w:rsidR="00D91592" w:rsidRPr="00B421C2" w:rsidRDefault="00D91592" w:rsidP="00D91592">
      <w:pPr>
        <w:pStyle w:val="TerminalDisplayIndent1"/>
      </w:pPr>
      <w:r w:rsidRPr="00B421C2">
        <w:t>[PE1-bgp-default-ipv4-vpn1] quit</w:t>
      </w:r>
    </w:p>
    <w:p w:rsidR="00D91592" w:rsidRPr="00B421C2" w:rsidRDefault="00D91592" w:rsidP="00D91592">
      <w:pPr>
        <w:pStyle w:val="TerminalDisplayIndent1"/>
      </w:pPr>
      <w:r w:rsidRPr="00B421C2">
        <w:t>[PE1-bgp-default-vpn1] quit</w:t>
      </w:r>
    </w:p>
    <w:p w:rsidR="00D91592" w:rsidRPr="00B421C2" w:rsidRDefault="00D91592" w:rsidP="00D91592">
      <w:pPr>
        <w:pStyle w:val="TerminalDisplayIndent1"/>
      </w:pPr>
      <w:r w:rsidRPr="00B421C2">
        <w:t xml:space="preserve">[PE1-bgp-default] </w:t>
      </w:r>
      <w:r w:rsidRPr="00B421C2">
        <w:rPr>
          <w:rFonts w:hint="eastAsia"/>
        </w:rPr>
        <w:t>quit</w:t>
      </w:r>
    </w:p>
    <w:p w:rsidR="00D91592" w:rsidRDefault="00D91592" w:rsidP="00D91592">
      <w:pPr>
        <w:pStyle w:val="ItemStep"/>
      </w:pPr>
      <w:r w:rsidRPr="007530E2">
        <w:rPr>
          <w:rFonts w:hint="eastAsia"/>
        </w:rPr>
        <w:t>配置</w:t>
      </w:r>
      <w:r w:rsidRPr="007530E2">
        <w:t>ASBR-</w:t>
      </w:r>
      <w:r>
        <w:rPr>
          <w:rFonts w:hint="eastAsia"/>
        </w:rPr>
        <w:t>PE</w:t>
      </w:r>
      <w:r w:rsidRPr="007530E2">
        <w:t>1</w:t>
      </w:r>
    </w:p>
    <w:p w:rsidR="00D91592" w:rsidRPr="007530E2" w:rsidRDefault="00D91592" w:rsidP="00D91592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>
        <w:rPr>
          <w:rFonts w:hint="eastAsia"/>
        </w:rPr>
        <w:t>ASBR-PE1</w:t>
      </w:r>
      <w:r w:rsidRPr="007530E2">
        <w:rPr>
          <w:rFonts w:hint="eastAsia"/>
        </w:rPr>
        <w:t>上运行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D91592" w:rsidRPr="007530E2" w:rsidRDefault="00D91592" w:rsidP="00D91592">
      <w:pPr>
        <w:pStyle w:val="TerminalDisplayIndent1"/>
      </w:pPr>
      <w:r w:rsidRPr="007530E2">
        <w:t>&lt;</w:t>
      </w:r>
      <w:r>
        <w:t>ASBR-PE1</w:t>
      </w:r>
      <w:r w:rsidRPr="007530E2">
        <w:t>&gt;</w:t>
      </w:r>
      <w:r w:rsidRPr="007530E2">
        <w:rPr>
          <w:rFonts w:hint="eastAsia"/>
        </w:rPr>
        <w:t xml:space="preserve"> </w:t>
      </w:r>
      <w:r w:rsidRPr="007530E2">
        <w:t>sys</w:t>
      </w:r>
      <w:r w:rsidRPr="007530E2">
        <w:rPr>
          <w:rFonts w:hint="eastAsia"/>
        </w:rPr>
        <w:t>tem-view</w:t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ASBR-PE1</w:t>
      </w:r>
      <w:r w:rsidRPr="007530E2">
        <w:t>] isis 1</w:t>
      </w:r>
    </w:p>
    <w:p w:rsidR="00D91592" w:rsidRDefault="00D91592" w:rsidP="00D91592">
      <w:pPr>
        <w:pStyle w:val="TerminalDisplayIndent1"/>
      </w:pPr>
      <w:r w:rsidRPr="007530E2">
        <w:t>[</w:t>
      </w:r>
      <w:r>
        <w:t>ASBR-PE1</w:t>
      </w:r>
      <w:r w:rsidRPr="007530E2">
        <w:t>-isis-1] net</w:t>
      </w:r>
      <w:r w:rsidRPr="007530E2">
        <w:rPr>
          <w:rFonts w:hint="eastAsia"/>
        </w:rPr>
        <w:t>work-entity</w:t>
      </w:r>
      <w:r w:rsidRPr="007530E2">
        <w:t xml:space="preserve"> 10.222.222.222.222.00</w:t>
      </w:r>
    </w:p>
    <w:p w:rsidR="00D91592" w:rsidRPr="007530E2" w:rsidRDefault="00D91592" w:rsidP="00D91592">
      <w:pPr>
        <w:pStyle w:val="ItemIndent1"/>
      </w:pPr>
      <w:r w:rsidRPr="007530E2">
        <w:rPr>
          <w:rFonts w:hint="eastAsia"/>
        </w:rPr>
        <w:t>#</w:t>
      </w:r>
      <w:r>
        <w:rPr>
          <w:rFonts w:hint="eastAsia"/>
        </w:rPr>
        <w:t xml:space="preserve"> </w:t>
      </w:r>
      <w:r w:rsidRPr="007530E2">
        <w:rPr>
          <w:rFonts w:hint="eastAsia"/>
        </w:rPr>
        <w:t>引入</w:t>
      </w:r>
      <w:r>
        <w:rPr>
          <w:rFonts w:hint="eastAsia"/>
          <w:lang w:eastAsia="zh-CN"/>
        </w:rPr>
        <w:t>BGP</w:t>
      </w:r>
      <w:r w:rsidRPr="007530E2">
        <w:rPr>
          <w:rFonts w:hint="eastAsia"/>
        </w:rPr>
        <w:t>的路由。</w:t>
      </w:r>
    </w:p>
    <w:p w:rsidR="00D91592" w:rsidRDefault="00D91592" w:rsidP="00D91592">
      <w:pPr>
        <w:pStyle w:val="TerminalDisplayIndent1"/>
      </w:pPr>
      <w:r w:rsidRPr="007530E2">
        <w:t>[</w:t>
      </w:r>
      <w:r>
        <w:t>ASBR-PE1</w:t>
      </w:r>
      <w:r w:rsidRPr="007530E2">
        <w:t xml:space="preserve">-isis-1] </w:t>
      </w:r>
      <w:r>
        <w:rPr>
          <w:rFonts w:hint="eastAsia"/>
        </w:rPr>
        <w:t>address-family ipv4 unicast</w:t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ASBR-PE1</w:t>
      </w:r>
      <w:r w:rsidRPr="007530E2">
        <w:t>-isis-1</w:t>
      </w:r>
      <w:r w:rsidRPr="00A01E73">
        <w:t>-ipv4</w:t>
      </w:r>
      <w:r w:rsidRPr="007530E2">
        <w:t xml:space="preserve">] </w:t>
      </w:r>
      <w:r w:rsidRPr="00A01E73">
        <w:t>import-route bgp</w:t>
      </w:r>
    </w:p>
    <w:p w:rsidR="00D91592" w:rsidRPr="00A01E73" w:rsidRDefault="00D91592" w:rsidP="00D91592">
      <w:pPr>
        <w:pStyle w:val="TerminalDisplayIndent1"/>
      </w:pPr>
      <w:r w:rsidRPr="00A01E73">
        <w:t xml:space="preserve">[ASBR-PE1-isis-1-ipv4] </w:t>
      </w:r>
      <w:r>
        <w:rPr>
          <w:rFonts w:hint="eastAsia"/>
        </w:rPr>
        <w:t>quit</w:t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ASBR-PE1</w:t>
      </w:r>
      <w:r w:rsidRPr="007530E2">
        <w:t>-isis-1] quit</w:t>
      </w:r>
    </w:p>
    <w:p w:rsidR="00D91592" w:rsidRPr="007530E2" w:rsidRDefault="00D91592" w:rsidP="00D91592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LSR ID</w:t>
      </w:r>
      <w:r w:rsidRPr="007530E2">
        <w:rPr>
          <w:rFonts w:hint="eastAsia"/>
        </w:rPr>
        <w:t>，使能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D91592" w:rsidRPr="00B421C2" w:rsidRDefault="00D91592" w:rsidP="00D91592">
      <w:pPr>
        <w:pStyle w:val="TerminalDisplayIndent1"/>
      </w:pPr>
      <w:r w:rsidRPr="00B421C2">
        <w:t>[ASBR-PE1] mpls lsr-id 3.3.3.9</w:t>
      </w:r>
    </w:p>
    <w:p w:rsidR="00D91592" w:rsidRPr="00B421C2" w:rsidRDefault="00D91592" w:rsidP="00D91592">
      <w:pPr>
        <w:pStyle w:val="TerminalDisplayIndent1"/>
      </w:pPr>
      <w:r w:rsidRPr="00B421C2">
        <w:t>[ASBR-PE1] mpls ldp</w:t>
      </w:r>
    </w:p>
    <w:p w:rsidR="00D91592" w:rsidRPr="00B421C2" w:rsidRDefault="00D91592" w:rsidP="00D91592">
      <w:pPr>
        <w:pStyle w:val="TerminalDisplayIndent1"/>
      </w:pPr>
      <w:r w:rsidRPr="00B421C2">
        <w:t xml:space="preserve">[ASBR-PE1-ldp] </w:t>
      </w:r>
      <w:r w:rsidRPr="00B421C2">
        <w:rPr>
          <w:rFonts w:hint="eastAsia"/>
        </w:rPr>
        <w:t>quit</w:t>
      </w:r>
    </w:p>
    <w:p w:rsidR="00D91592" w:rsidRPr="00B421C2" w:rsidRDefault="00D91592" w:rsidP="00D91592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配置接口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>
        <w:t>GigabitEthernet3/1/5</w:t>
      </w:r>
      <w:r w:rsidR="00AD7D0A">
        <w:fldChar w:fldCharType="end"/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并使能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D91592" w:rsidRPr="00B421C2" w:rsidRDefault="00D91592" w:rsidP="00D91592">
      <w:pPr>
        <w:pStyle w:val="TerminalDisplayIndent1"/>
      </w:pPr>
      <w:r w:rsidRPr="00B421C2">
        <w:t xml:space="preserve">[ASBR-PE1] interface </w:t>
      </w:r>
      <w:r w:rsidR="00AD7D0A">
        <w:fldChar w:fldCharType="begin" w:fldLock="1"/>
      </w:r>
      <w:r w:rsidR="00AD7D0A">
        <w:instrText xml:space="preserve"> DOCVARIABLE  varglobal_11593  \* MERGEFORMAT </w:instrText>
      </w:r>
      <w:r w:rsidR="00AD7D0A">
        <w:fldChar w:fldCharType="separate"/>
      </w:r>
      <w:r>
        <w:t>gigabitethernet 3/1/5</w:t>
      </w:r>
      <w:r w:rsidR="00AD7D0A">
        <w:fldChar w:fldCharType="end"/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ASBR-PE1</w:t>
      </w:r>
      <w:r w:rsidRPr="007530E2">
        <w:t>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>
        <w:t>GigabitEthernet3/1/5</w:t>
      </w:r>
      <w:r w:rsidR="00AD7D0A">
        <w:fldChar w:fldCharType="end"/>
      </w:r>
      <w:r w:rsidRPr="007530E2">
        <w:t>] ip addr</w:t>
      </w:r>
      <w:r w:rsidRPr="007530E2">
        <w:rPr>
          <w:rFonts w:hint="eastAsia"/>
        </w:rPr>
        <w:t>ess</w:t>
      </w:r>
      <w:r w:rsidRPr="007530E2">
        <w:t xml:space="preserve"> 1.1.1.1 255.0.0.0</w:t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ASBR-PE1</w:t>
      </w:r>
      <w:r w:rsidRPr="007530E2">
        <w:t>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>
        <w:t>GigabitEthernet3/1/5</w:t>
      </w:r>
      <w:r w:rsidR="00AD7D0A">
        <w:fldChar w:fldCharType="end"/>
      </w:r>
      <w:r w:rsidRPr="007530E2">
        <w:t>] isis en</w:t>
      </w:r>
      <w:r w:rsidRPr="007530E2">
        <w:rPr>
          <w:rFonts w:hint="eastAsia"/>
        </w:rPr>
        <w:t>able</w:t>
      </w:r>
      <w:r w:rsidRPr="007530E2">
        <w:t xml:space="preserve"> 1</w:t>
      </w:r>
    </w:p>
    <w:p w:rsidR="00D91592" w:rsidRPr="00B421C2" w:rsidRDefault="00D91592" w:rsidP="00D91592">
      <w:pPr>
        <w:pStyle w:val="TerminalDisplayIndent1"/>
      </w:pPr>
      <w:r w:rsidRPr="00B421C2">
        <w:t>[ASBR-PE1-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>
        <w:t>GigabitEthernet3/1/5</w:t>
      </w:r>
      <w:r w:rsidR="00AD7D0A">
        <w:fldChar w:fldCharType="end"/>
      </w:r>
      <w:r w:rsidRPr="00B421C2">
        <w:t>] mpls</w:t>
      </w:r>
      <w:r w:rsidRPr="005F6D3E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D91592" w:rsidRPr="00B421C2" w:rsidRDefault="00D91592" w:rsidP="00D91592">
      <w:pPr>
        <w:pStyle w:val="TerminalDisplayIndent1"/>
      </w:pPr>
      <w:r w:rsidRPr="00B421C2">
        <w:t>[ASBR-PE1-</w:t>
      </w:r>
      <w:r w:rsidR="00AD7D0A">
        <w:fldChar w:fldCharType="begin" w:fldLock="1"/>
      </w:r>
      <w:r w:rsidR="00AD7D0A">
        <w:instrText xml:space="preserve"> DOCVARIA</w:instrText>
      </w:r>
      <w:r w:rsidR="00AD7D0A">
        <w:instrText xml:space="preserve">BLE  varglobal_20677  \* MERGEFORMAT </w:instrText>
      </w:r>
      <w:r w:rsidR="00AD7D0A">
        <w:fldChar w:fldCharType="separate"/>
      </w:r>
      <w:r>
        <w:t>GigabitEthernet3/1/5</w:t>
      </w:r>
      <w:r w:rsidR="00AD7D0A">
        <w:fldChar w:fldCharType="end"/>
      </w:r>
      <w:r w:rsidRPr="00B421C2">
        <w:t>] mpls ldp</w:t>
      </w:r>
      <w:r w:rsidRPr="005F6D3E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D91592" w:rsidRPr="00B421C2" w:rsidRDefault="00D91592" w:rsidP="00D91592">
      <w:pPr>
        <w:pStyle w:val="TerminalDisplayIndent1"/>
      </w:pPr>
      <w:r w:rsidRPr="00B421C2">
        <w:t>[ASBR-PE1-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>
        <w:t>GigabitEthernet3/1/5</w:t>
      </w:r>
      <w:r w:rsidR="00AD7D0A">
        <w:fldChar w:fldCharType="end"/>
      </w:r>
      <w:r w:rsidRPr="00B421C2">
        <w:t xml:space="preserve">] </w:t>
      </w:r>
      <w:r w:rsidRPr="00B421C2">
        <w:rPr>
          <w:rFonts w:hint="eastAsia"/>
        </w:rPr>
        <w:t>quit</w:t>
      </w:r>
    </w:p>
    <w:p w:rsidR="00D91592" w:rsidRPr="00B421C2" w:rsidRDefault="00D91592" w:rsidP="00D91592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配置接口</w:t>
      </w:r>
      <w:r w:rsidR="00AD7D0A">
        <w:fldChar w:fldCharType="begin" w:fldLock="1"/>
      </w:r>
      <w:r w:rsidR="00AD7D0A">
        <w:instrText xml:space="preserve"> DOCVARIABLE  varglobal_21237  \* MERGEFORMAT </w:instrText>
      </w:r>
      <w:r w:rsidR="00AD7D0A">
        <w:fldChar w:fldCharType="separate"/>
      </w:r>
      <w:r>
        <w:t>GigabitEthernet3/1/4</w:t>
      </w:r>
      <w:r w:rsidR="00AD7D0A">
        <w:fldChar w:fldCharType="end"/>
      </w:r>
      <w:r w:rsidRPr="00B421C2">
        <w:rPr>
          <w:rFonts w:hint="eastAsia"/>
        </w:rPr>
        <w:t>，</w:t>
      </w:r>
      <w:r w:rsidRPr="007530E2">
        <w:rPr>
          <w:rFonts w:hint="eastAsia"/>
        </w:rPr>
        <w:t>并在接口上使能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。</w:t>
      </w:r>
    </w:p>
    <w:p w:rsidR="00D91592" w:rsidRPr="00B421C2" w:rsidRDefault="00D91592" w:rsidP="00D91592">
      <w:pPr>
        <w:pStyle w:val="TerminalDisplayIndent1"/>
      </w:pPr>
      <w:r w:rsidRPr="00B421C2">
        <w:t>[ASBR-PE1] int</w:t>
      </w:r>
      <w:r w:rsidRPr="00B421C2">
        <w:rPr>
          <w:rFonts w:hint="eastAsia"/>
        </w:rPr>
        <w:t>erface</w:t>
      </w:r>
      <w:r w:rsidRPr="00B421C2">
        <w:t xml:space="preserve"> </w:t>
      </w:r>
      <w:r w:rsidR="00AD7D0A">
        <w:fldChar w:fldCharType="begin" w:fldLock="1"/>
      </w:r>
      <w:r w:rsidR="00AD7D0A">
        <w:instrText xml:space="preserve"> DOCVARIABLE  varglobal_44684  \* MERGEFORMAT </w:instrText>
      </w:r>
      <w:r w:rsidR="00AD7D0A">
        <w:fldChar w:fldCharType="separate"/>
      </w:r>
      <w:r>
        <w:t>gigabitethernet 3/1/4</w:t>
      </w:r>
      <w:r w:rsidR="00AD7D0A">
        <w:fldChar w:fldCharType="end"/>
      </w:r>
    </w:p>
    <w:p w:rsidR="00D91592" w:rsidRPr="00B421C2" w:rsidRDefault="00D91592" w:rsidP="00D91592">
      <w:pPr>
        <w:pStyle w:val="TerminalDisplayIndent1"/>
      </w:pPr>
      <w:r w:rsidRPr="00B421C2">
        <w:t>[ASBR-PE1-</w:t>
      </w:r>
      <w:r w:rsidR="00AD7D0A">
        <w:fldChar w:fldCharType="begin" w:fldLock="1"/>
      </w:r>
      <w:r w:rsidR="00AD7D0A">
        <w:instrText xml:space="preserve"> DOCVARIABLE  varglobal_21237  \* MERGEFORMAT </w:instrText>
      </w:r>
      <w:r w:rsidR="00AD7D0A">
        <w:fldChar w:fldCharType="separate"/>
      </w:r>
      <w:r>
        <w:t>GigabitEthernet3/1/4</w:t>
      </w:r>
      <w:r w:rsidR="00AD7D0A">
        <w:fldChar w:fldCharType="end"/>
      </w:r>
      <w:r w:rsidRPr="00B421C2">
        <w:t>] ip addr</w:t>
      </w:r>
      <w:r w:rsidRPr="00B421C2">
        <w:rPr>
          <w:rFonts w:hint="eastAsia"/>
        </w:rPr>
        <w:t>ess</w:t>
      </w:r>
      <w:r w:rsidRPr="00B421C2">
        <w:t xml:space="preserve"> 11.0.0.2 255.0.0.0</w:t>
      </w:r>
    </w:p>
    <w:p w:rsidR="00D91592" w:rsidRPr="00B421C2" w:rsidRDefault="00D91592" w:rsidP="00D91592">
      <w:pPr>
        <w:pStyle w:val="TerminalDisplayIndent1"/>
      </w:pPr>
      <w:r w:rsidRPr="00B421C2">
        <w:t>[ASBR-PE1-</w:t>
      </w:r>
      <w:r w:rsidR="00AD7D0A">
        <w:fldChar w:fldCharType="begin" w:fldLock="1"/>
      </w:r>
      <w:r w:rsidR="00AD7D0A">
        <w:instrText xml:space="preserve"> DOCVARIABLE  varglobal_21237  \* MERGEFORMAT </w:instrText>
      </w:r>
      <w:r w:rsidR="00AD7D0A">
        <w:fldChar w:fldCharType="separate"/>
      </w:r>
      <w:r>
        <w:t>GigabitEthernet3/1/4</w:t>
      </w:r>
      <w:r w:rsidR="00AD7D0A">
        <w:fldChar w:fldCharType="end"/>
      </w:r>
      <w:r w:rsidRPr="00B421C2">
        <w:t>] mpls</w:t>
      </w:r>
      <w:r w:rsidRPr="00C5551B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D91592" w:rsidRPr="00B421C2" w:rsidRDefault="00D91592" w:rsidP="00D91592">
      <w:pPr>
        <w:pStyle w:val="TerminalDisplayIndent1"/>
      </w:pPr>
      <w:r w:rsidRPr="00B421C2">
        <w:t>[ASBR-PE1-</w:t>
      </w:r>
      <w:r w:rsidR="00AD7D0A">
        <w:fldChar w:fldCharType="begin" w:fldLock="1"/>
      </w:r>
      <w:r w:rsidR="00AD7D0A">
        <w:instrText xml:space="preserve"> DOCVARIABLE  varglobal_21237  \* MERGEFORMAT </w:instrText>
      </w:r>
      <w:r w:rsidR="00AD7D0A">
        <w:fldChar w:fldCharType="separate"/>
      </w:r>
      <w:r>
        <w:t>GigabitEthernet3/1/4</w:t>
      </w:r>
      <w:r w:rsidR="00AD7D0A">
        <w:fldChar w:fldCharType="end"/>
      </w:r>
      <w:r w:rsidRPr="00B421C2">
        <w:t>] quit</w:t>
      </w:r>
    </w:p>
    <w:p w:rsidR="00D91592" w:rsidRPr="00B421C2" w:rsidRDefault="00D91592" w:rsidP="00D91592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创建</w:t>
      </w:r>
      <w:r w:rsidRPr="00B421C2">
        <w:rPr>
          <w:rFonts w:hint="eastAsia"/>
        </w:rPr>
        <w:t>Loopback0</w:t>
      </w:r>
      <w:r w:rsidRPr="00B421C2">
        <w:rPr>
          <w:rFonts w:hint="eastAsia"/>
        </w:rPr>
        <w:t>接口，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D91592" w:rsidRPr="00B421C2" w:rsidRDefault="00D91592" w:rsidP="00D91592">
      <w:pPr>
        <w:pStyle w:val="TerminalDisplayIndent1"/>
      </w:pPr>
      <w:r w:rsidRPr="00B421C2">
        <w:t xml:space="preserve">[ASBR-PE1] interface </w:t>
      </w:r>
      <w:r w:rsidRPr="00B421C2">
        <w:rPr>
          <w:rFonts w:hint="eastAsia"/>
        </w:rPr>
        <w:t>l</w:t>
      </w:r>
      <w:r w:rsidRPr="00B421C2">
        <w:t>oop</w:t>
      </w:r>
      <w:r w:rsidRPr="00B421C2">
        <w:rPr>
          <w:rFonts w:hint="eastAsia"/>
        </w:rPr>
        <w:t>back 0</w:t>
      </w:r>
    </w:p>
    <w:p w:rsidR="00D91592" w:rsidRPr="00B421C2" w:rsidRDefault="00D91592" w:rsidP="00D91592">
      <w:pPr>
        <w:pStyle w:val="TerminalDisplayIndent1"/>
      </w:pPr>
      <w:r w:rsidRPr="00B421C2">
        <w:t>[ASBR-PE1-LoopBack</w:t>
      </w:r>
      <w:r w:rsidRPr="00B421C2">
        <w:rPr>
          <w:rFonts w:hint="eastAsia"/>
        </w:rPr>
        <w:t>0</w:t>
      </w:r>
      <w:r w:rsidRPr="00B421C2">
        <w:t>] ip addr</w:t>
      </w:r>
      <w:r w:rsidRPr="00B421C2">
        <w:rPr>
          <w:rFonts w:hint="eastAsia"/>
        </w:rPr>
        <w:t>ess</w:t>
      </w:r>
      <w:r w:rsidRPr="00B421C2">
        <w:t xml:space="preserve"> 3.3.3.9 32</w:t>
      </w:r>
    </w:p>
    <w:p w:rsidR="00D91592" w:rsidRPr="001001FD" w:rsidRDefault="00D91592" w:rsidP="00D91592">
      <w:pPr>
        <w:pStyle w:val="TerminalDisplayIndent1"/>
      </w:pPr>
      <w:r w:rsidRPr="001001FD">
        <w:t>[ASBR-PE1-LoopBack</w:t>
      </w:r>
      <w:r w:rsidRPr="001001FD">
        <w:rPr>
          <w:rFonts w:hint="eastAsia"/>
        </w:rPr>
        <w:t>0</w:t>
      </w:r>
      <w:r w:rsidRPr="001001FD">
        <w:t>] isis en</w:t>
      </w:r>
      <w:r w:rsidRPr="001001FD">
        <w:rPr>
          <w:rFonts w:hint="eastAsia"/>
        </w:rPr>
        <w:t>able</w:t>
      </w:r>
      <w:r w:rsidRPr="001001FD">
        <w:t xml:space="preserve"> 1</w:t>
      </w:r>
    </w:p>
    <w:p w:rsidR="00D91592" w:rsidRPr="001001FD" w:rsidRDefault="00D91592" w:rsidP="00D91592">
      <w:pPr>
        <w:pStyle w:val="TerminalDisplayIndent1"/>
      </w:pPr>
      <w:r w:rsidRPr="001001FD">
        <w:lastRenderedPageBreak/>
        <w:t>[ASBR-PE1-LoopBack</w:t>
      </w:r>
      <w:r w:rsidRPr="001001FD">
        <w:rPr>
          <w:rFonts w:hint="eastAsia"/>
        </w:rPr>
        <w:t>0</w:t>
      </w:r>
      <w:r w:rsidRPr="001001FD">
        <w:t>] quit</w:t>
      </w:r>
    </w:p>
    <w:p w:rsidR="00D91592" w:rsidRPr="001001FD" w:rsidRDefault="00D91592" w:rsidP="00D91592">
      <w:pPr>
        <w:pStyle w:val="ItemIndent1"/>
      </w:pPr>
      <w:r w:rsidRPr="001001FD">
        <w:rPr>
          <w:rFonts w:hint="eastAsia"/>
        </w:rPr>
        <w:t xml:space="preserve"># </w:t>
      </w:r>
      <w:r w:rsidRPr="007530E2">
        <w:rPr>
          <w:rFonts w:hint="eastAsia"/>
        </w:rPr>
        <w:t>创建路由策略。</w:t>
      </w:r>
    </w:p>
    <w:p w:rsidR="00D91592" w:rsidRPr="001001FD" w:rsidRDefault="00D91592" w:rsidP="00D91592">
      <w:pPr>
        <w:pStyle w:val="TerminalDisplayIndent1"/>
      </w:pPr>
      <w:r w:rsidRPr="001001FD">
        <w:t xml:space="preserve">[ASBR-PE1] </w:t>
      </w:r>
      <w:r w:rsidRPr="001001FD">
        <w:rPr>
          <w:rFonts w:hint="eastAsia"/>
        </w:rPr>
        <w:t>route-policy policy1 permit node 1</w:t>
      </w:r>
    </w:p>
    <w:p w:rsidR="00D91592" w:rsidRPr="001001FD" w:rsidRDefault="00D91592" w:rsidP="00D91592">
      <w:pPr>
        <w:pStyle w:val="TerminalDisplayIndent1"/>
      </w:pPr>
      <w:r w:rsidRPr="001001FD">
        <w:rPr>
          <w:rFonts w:hint="eastAsia"/>
        </w:rPr>
        <w:t>[ASBR-PE1-route</w:t>
      </w:r>
      <w:r>
        <w:rPr>
          <w:rFonts w:hint="eastAsia"/>
        </w:rPr>
        <w:t>-policy</w:t>
      </w:r>
      <w:r w:rsidRPr="001001FD">
        <w:rPr>
          <w:rFonts w:hint="eastAsia"/>
        </w:rPr>
        <w:t>-policy1</w:t>
      </w:r>
      <w:r>
        <w:rPr>
          <w:rFonts w:hint="eastAsia"/>
        </w:rPr>
        <w:t>-1</w:t>
      </w:r>
      <w:r w:rsidRPr="001001FD">
        <w:rPr>
          <w:rFonts w:hint="eastAsia"/>
        </w:rPr>
        <w:t>] apply mpls-label</w:t>
      </w:r>
    </w:p>
    <w:p w:rsidR="00D91592" w:rsidRPr="001001FD" w:rsidRDefault="00D91592" w:rsidP="00D91592">
      <w:pPr>
        <w:pStyle w:val="TerminalDisplayIndent1"/>
      </w:pPr>
      <w:r w:rsidRPr="001001FD">
        <w:rPr>
          <w:rFonts w:hint="eastAsia"/>
        </w:rPr>
        <w:t>[ASBR-PE1-route</w:t>
      </w:r>
      <w:r>
        <w:rPr>
          <w:rFonts w:hint="eastAsia"/>
        </w:rPr>
        <w:t>-policy</w:t>
      </w:r>
      <w:r w:rsidRPr="001001FD">
        <w:rPr>
          <w:rFonts w:hint="eastAsia"/>
        </w:rPr>
        <w:t>-policy1</w:t>
      </w:r>
      <w:r>
        <w:rPr>
          <w:rFonts w:hint="eastAsia"/>
        </w:rPr>
        <w:t>-1</w:t>
      </w:r>
      <w:r w:rsidRPr="001001FD">
        <w:rPr>
          <w:rFonts w:hint="eastAsia"/>
        </w:rPr>
        <w:t>] quit</w:t>
      </w:r>
    </w:p>
    <w:p w:rsidR="00D91592" w:rsidRPr="007530E2" w:rsidRDefault="00D91592" w:rsidP="00D91592">
      <w:pPr>
        <w:pStyle w:val="ItemIndent1"/>
      </w:pPr>
      <w:r w:rsidRPr="007530E2">
        <w:rPr>
          <w:rFonts w:hint="eastAsia"/>
        </w:rPr>
        <w:t>#</w:t>
      </w:r>
      <w:r>
        <w:rPr>
          <w:rFonts w:hint="eastAsia"/>
        </w:rPr>
        <w:t xml:space="preserve"> </w:t>
      </w:r>
      <w:r w:rsidRPr="007530E2">
        <w:rPr>
          <w:rFonts w:hint="eastAsia"/>
        </w:rPr>
        <w:t>在</w:t>
      </w:r>
      <w:r>
        <w:rPr>
          <w:rFonts w:hint="eastAsia"/>
        </w:rPr>
        <w:t>ASBR-PE 1</w:t>
      </w:r>
      <w:r w:rsidRPr="007530E2">
        <w:rPr>
          <w:rFonts w:hint="eastAsia"/>
        </w:rPr>
        <w:t>上运行</w:t>
      </w:r>
      <w:r w:rsidRPr="007530E2">
        <w:rPr>
          <w:rFonts w:hint="eastAsia"/>
        </w:rPr>
        <w:t>BGP</w:t>
      </w:r>
      <w:r w:rsidRPr="007530E2">
        <w:rPr>
          <w:rFonts w:hint="eastAsia"/>
        </w:rPr>
        <w:t>，</w:t>
      </w:r>
      <w:r w:rsidRPr="00A2734C">
        <w:rPr>
          <w:rFonts w:hint="eastAsia"/>
        </w:rPr>
        <w:t>引入</w:t>
      </w:r>
      <w:r w:rsidRPr="00A2734C">
        <w:rPr>
          <w:rFonts w:hint="eastAsia"/>
        </w:rPr>
        <w:t>IS-IS</w:t>
      </w:r>
      <w:r w:rsidRPr="00A2734C">
        <w:rPr>
          <w:rFonts w:hint="eastAsia"/>
        </w:rPr>
        <w:t>进程</w:t>
      </w:r>
      <w:r w:rsidRPr="00A2734C">
        <w:rPr>
          <w:rFonts w:hint="eastAsia"/>
        </w:rPr>
        <w:t>1</w:t>
      </w:r>
      <w:r w:rsidRPr="00A2734C">
        <w:rPr>
          <w:rFonts w:hint="eastAsia"/>
        </w:rPr>
        <w:t>的路由</w:t>
      </w:r>
      <w:r w:rsidRPr="007530E2">
        <w:rPr>
          <w:rFonts w:hint="eastAsia"/>
        </w:rPr>
        <w:t>。</w:t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ASBR-PE1</w:t>
      </w:r>
      <w:r w:rsidRPr="007530E2">
        <w:t>] bgp 100</w:t>
      </w:r>
    </w:p>
    <w:p w:rsidR="00D91592" w:rsidRDefault="00D91592" w:rsidP="00D91592">
      <w:pPr>
        <w:pStyle w:val="TerminalDisplayIndent1"/>
      </w:pPr>
      <w:r>
        <w:t>[ASBR</w:t>
      </w:r>
      <w:r>
        <w:rPr>
          <w:rFonts w:hint="eastAsia"/>
        </w:rPr>
        <w:t>-</w:t>
      </w:r>
      <w:r>
        <w:t>PE</w:t>
      </w:r>
      <w:r>
        <w:rPr>
          <w:rFonts w:hint="eastAsia"/>
        </w:rPr>
        <w:t>1</w:t>
      </w:r>
      <w:r>
        <w:t>-bgp-default] address-family ipv4 unicast</w:t>
      </w:r>
    </w:p>
    <w:p w:rsidR="00D91592" w:rsidRDefault="00D91592" w:rsidP="00D91592">
      <w:pPr>
        <w:pStyle w:val="TerminalDisplayIndent1"/>
      </w:pPr>
      <w:r w:rsidRPr="007530E2">
        <w:t>[</w:t>
      </w:r>
      <w:r>
        <w:t>ASBR-PE</w:t>
      </w:r>
      <w:r>
        <w:rPr>
          <w:rFonts w:hint="eastAsia"/>
        </w:rPr>
        <w:t>1</w:t>
      </w:r>
      <w:r w:rsidRPr="007530E2">
        <w:t>-</w:t>
      </w:r>
      <w:r>
        <w:t>bgp-default</w:t>
      </w:r>
      <w:r>
        <w:rPr>
          <w:rFonts w:hint="eastAsia"/>
        </w:rPr>
        <w:t>-ipv4</w:t>
      </w:r>
      <w:r w:rsidRPr="007530E2">
        <w:t>] import-route isis 1</w:t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</w:t>
      </w:r>
      <w:r>
        <w:rPr>
          <w:rFonts w:hint="eastAsia"/>
        </w:rPr>
        <w:t>1</w:t>
      </w:r>
      <w:r w:rsidRPr="007530E2">
        <w:t>-</w:t>
      </w:r>
      <w:r>
        <w:t>bgp-default</w:t>
      </w:r>
      <w:r>
        <w:rPr>
          <w:rFonts w:hint="eastAsia"/>
        </w:rPr>
        <w:t>-ipv4</w:t>
      </w:r>
      <w:r w:rsidRPr="007530E2">
        <w:t>]</w:t>
      </w:r>
      <w:r>
        <w:rPr>
          <w:rFonts w:hint="eastAsia"/>
        </w:rPr>
        <w:t xml:space="preserve"> quit</w:t>
      </w:r>
    </w:p>
    <w:p w:rsidR="00D91592" w:rsidRPr="007530E2" w:rsidRDefault="00D91592" w:rsidP="00D91592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对</w:t>
      </w:r>
      <w:r>
        <w:rPr>
          <w:rFonts w:hint="eastAsia"/>
        </w:rPr>
        <w:t>向</w:t>
      </w:r>
      <w:r w:rsidRPr="007530E2">
        <w:rPr>
          <w:rFonts w:hint="eastAsia"/>
        </w:rPr>
        <w:t>EBGP</w:t>
      </w:r>
      <w:r w:rsidRPr="007530E2">
        <w:rPr>
          <w:rFonts w:hint="eastAsia"/>
        </w:rPr>
        <w:t>对等体</w:t>
      </w:r>
      <w:r w:rsidRPr="007530E2">
        <w:rPr>
          <w:rFonts w:hint="eastAsia"/>
        </w:rPr>
        <w:t>11.0.0.1</w:t>
      </w:r>
      <w:r w:rsidRPr="007530E2">
        <w:rPr>
          <w:rFonts w:hint="eastAsia"/>
        </w:rPr>
        <w:t>发布的路由应用已配置的路由策略</w:t>
      </w:r>
      <w:r w:rsidRPr="007530E2">
        <w:rPr>
          <w:rFonts w:hint="eastAsia"/>
        </w:rPr>
        <w:t>policy1</w:t>
      </w:r>
      <w:r w:rsidRPr="007530E2">
        <w:rPr>
          <w:rFonts w:hint="eastAsia"/>
        </w:rPr>
        <w:t>。</w:t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ASBR-PE1</w:t>
      </w:r>
      <w:r w:rsidRPr="007530E2">
        <w:t>-</w:t>
      </w:r>
      <w:r>
        <w:t>bgp-default</w:t>
      </w:r>
      <w:r w:rsidRPr="007530E2">
        <w:t>] peer 11.0.0.1 as</w:t>
      </w:r>
      <w:r w:rsidRPr="007530E2">
        <w:rPr>
          <w:rFonts w:hint="eastAsia"/>
        </w:rPr>
        <w:t>-number</w:t>
      </w:r>
      <w:r w:rsidRPr="007530E2">
        <w:t xml:space="preserve"> 600</w:t>
      </w:r>
    </w:p>
    <w:p w:rsidR="00D91592" w:rsidRDefault="00D91592" w:rsidP="00D91592">
      <w:pPr>
        <w:pStyle w:val="TerminalDisplayIndent1"/>
      </w:pPr>
      <w:r>
        <w:t>[ASBR</w:t>
      </w:r>
      <w:r>
        <w:rPr>
          <w:rFonts w:hint="eastAsia"/>
        </w:rPr>
        <w:t>-</w:t>
      </w:r>
      <w:r>
        <w:t>PE</w:t>
      </w:r>
      <w:r>
        <w:rPr>
          <w:rFonts w:hint="eastAsia"/>
        </w:rPr>
        <w:t>1</w:t>
      </w:r>
      <w:r>
        <w:t>-bgp-default] address-family ipv4 unicast</w:t>
      </w:r>
    </w:p>
    <w:p w:rsidR="00D91592" w:rsidRDefault="00D91592" w:rsidP="00D91592">
      <w:pPr>
        <w:pStyle w:val="TerminalDisplayIndent1"/>
      </w:pPr>
      <w:r w:rsidRPr="007530E2">
        <w:t>[</w:t>
      </w:r>
      <w:r>
        <w:t>ASBR-PE</w:t>
      </w:r>
      <w:r>
        <w:rPr>
          <w:rFonts w:hint="eastAsia"/>
        </w:rPr>
        <w:t>1</w:t>
      </w:r>
      <w:r w:rsidRPr="007530E2">
        <w:t>-</w:t>
      </w:r>
      <w:r>
        <w:t>bgp-default</w:t>
      </w:r>
      <w:r>
        <w:rPr>
          <w:rFonts w:hint="eastAsia"/>
        </w:rPr>
        <w:t>-ipv4</w:t>
      </w:r>
      <w:r w:rsidRPr="007530E2">
        <w:t>] peer 11.0.0.</w:t>
      </w:r>
      <w:r>
        <w:rPr>
          <w:rFonts w:hint="eastAsia"/>
        </w:rPr>
        <w:t>1</w:t>
      </w:r>
      <w:r w:rsidRPr="007530E2">
        <w:t xml:space="preserve"> </w:t>
      </w:r>
      <w:r>
        <w:rPr>
          <w:rFonts w:hint="eastAsia"/>
        </w:rPr>
        <w:t>enable</w:t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</w:t>
      </w:r>
      <w:r>
        <w:rPr>
          <w:rFonts w:hint="eastAsia"/>
        </w:rPr>
        <w:t>1</w:t>
      </w:r>
      <w:r w:rsidRPr="007530E2">
        <w:t>-</w:t>
      </w:r>
      <w:r>
        <w:t>bgp-default</w:t>
      </w:r>
      <w:r>
        <w:rPr>
          <w:rFonts w:hint="eastAsia"/>
        </w:rPr>
        <w:t>-ipv4</w:t>
      </w:r>
      <w:r w:rsidRPr="007530E2">
        <w:t xml:space="preserve">] peer 11.0.0.1 route-policy </w:t>
      </w:r>
      <w:r w:rsidRPr="007530E2">
        <w:rPr>
          <w:rFonts w:hint="eastAsia"/>
        </w:rPr>
        <w:t>policy1</w:t>
      </w:r>
      <w:r w:rsidRPr="007530E2">
        <w:t xml:space="preserve"> export</w:t>
      </w:r>
    </w:p>
    <w:p w:rsidR="00D91592" w:rsidRPr="000316C6" w:rsidRDefault="00D91592" w:rsidP="00D91592">
      <w:pPr>
        <w:pStyle w:val="ItemIndent1"/>
        <w:rPr>
          <w:lang w:eastAsia="zh-CN"/>
        </w:rPr>
      </w:pPr>
      <w:r w:rsidRPr="000316C6">
        <w:rPr>
          <w:rFonts w:hint="eastAsia"/>
          <w:lang w:eastAsia="zh-CN"/>
        </w:rPr>
        <w:t xml:space="preserve"># </w:t>
      </w:r>
      <w:r w:rsidRPr="000316C6">
        <w:rPr>
          <w:rFonts w:hint="eastAsia"/>
          <w:lang w:eastAsia="zh-CN"/>
        </w:rPr>
        <w:t>向</w:t>
      </w:r>
      <w:r w:rsidRPr="000316C6">
        <w:rPr>
          <w:rFonts w:hint="eastAsia"/>
          <w:lang w:eastAsia="zh-CN"/>
        </w:rPr>
        <w:t>EBGP</w:t>
      </w:r>
      <w:r w:rsidRPr="000316C6">
        <w:rPr>
          <w:rFonts w:hint="eastAsia"/>
          <w:lang w:eastAsia="zh-CN"/>
        </w:rPr>
        <w:t>对等体</w:t>
      </w:r>
      <w:r w:rsidRPr="000316C6">
        <w:rPr>
          <w:rFonts w:hint="eastAsia"/>
          <w:lang w:eastAsia="zh-CN"/>
        </w:rPr>
        <w:t>11.0.0.1</w:t>
      </w:r>
      <w:r w:rsidRPr="000316C6">
        <w:rPr>
          <w:rFonts w:hint="eastAsia"/>
          <w:lang w:eastAsia="zh-CN"/>
        </w:rPr>
        <w:t>发布标签路由及从</w:t>
      </w:r>
      <w:r w:rsidRPr="000316C6">
        <w:rPr>
          <w:rFonts w:hint="eastAsia"/>
          <w:lang w:eastAsia="zh-CN"/>
        </w:rPr>
        <w:t>11.0.0.1</w:t>
      </w:r>
      <w:r w:rsidRPr="000316C6">
        <w:rPr>
          <w:rFonts w:hint="eastAsia"/>
          <w:lang w:eastAsia="zh-CN"/>
        </w:rPr>
        <w:t>接收标签路由的能力。</w:t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</w:t>
      </w:r>
      <w:r>
        <w:rPr>
          <w:rFonts w:hint="eastAsia"/>
        </w:rPr>
        <w:t>1</w:t>
      </w:r>
      <w:r w:rsidRPr="007530E2">
        <w:t>-</w:t>
      </w:r>
      <w:r>
        <w:t>bgp-default</w:t>
      </w:r>
      <w:r>
        <w:rPr>
          <w:rFonts w:hint="eastAsia"/>
        </w:rPr>
        <w:t>-ipv4</w:t>
      </w:r>
      <w:r w:rsidRPr="007530E2">
        <w:t>] peer 11.0.0.1</w:t>
      </w:r>
      <w:r w:rsidRPr="007530E2">
        <w:rPr>
          <w:rFonts w:hint="eastAsia"/>
        </w:rPr>
        <w:t xml:space="preserve"> label-route-capability</w:t>
      </w:r>
    </w:p>
    <w:p w:rsidR="00D91592" w:rsidRDefault="00D91592" w:rsidP="00D91592">
      <w:pPr>
        <w:pStyle w:val="TerminalDisplayIndent1"/>
      </w:pPr>
      <w:r w:rsidRPr="007530E2">
        <w:t>[</w:t>
      </w:r>
      <w:r>
        <w:t>ASBR-PE</w:t>
      </w:r>
      <w:r>
        <w:rPr>
          <w:rFonts w:hint="eastAsia"/>
        </w:rPr>
        <w:t>1</w:t>
      </w:r>
      <w:r w:rsidRPr="007530E2">
        <w:t>-</w:t>
      </w:r>
      <w:r>
        <w:t>bgp-default</w:t>
      </w:r>
      <w:r>
        <w:rPr>
          <w:rFonts w:hint="eastAsia"/>
        </w:rPr>
        <w:t>-ipv4</w:t>
      </w:r>
      <w:r w:rsidRPr="007530E2">
        <w:t>] quit</w:t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ASBR-PE1</w:t>
      </w:r>
      <w:r w:rsidRPr="007530E2">
        <w:t>-</w:t>
      </w:r>
      <w:r>
        <w:t>bgp-default</w:t>
      </w:r>
      <w:r w:rsidRPr="007530E2">
        <w:t>]</w:t>
      </w:r>
      <w:r>
        <w:rPr>
          <w:rFonts w:hint="eastAsia"/>
        </w:rPr>
        <w:t xml:space="preserve"> quit</w:t>
      </w:r>
    </w:p>
    <w:p w:rsidR="00D91592" w:rsidRDefault="00D91592" w:rsidP="00D91592">
      <w:pPr>
        <w:pStyle w:val="ItemStep"/>
      </w:pPr>
      <w:r w:rsidRPr="007530E2">
        <w:rPr>
          <w:rFonts w:hint="eastAsia"/>
        </w:rPr>
        <w:t>配置</w:t>
      </w:r>
      <w:r w:rsidRPr="007530E2">
        <w:t>ASBR-</w:t>
      </w:r>
      <w:r>
        <w:rPr>
          <w:rFonts w:hint="eastAsia"/>
        </w:rPr>
        <w:t xml:space="preserve">PE </w:t>
      </w:r>
      <w:r w:rsidRPr="007530E2">
        <w:rPr>
          <w:rFonts w:hint="eastAsia"/>
        </w:rPr>
        <w:t>2</w:t>
      </w:r>
    </w:p>
    <w:p w:rsidR="00D91592" w:rsidRPr="007530E2" w:rsidRDefault="00D91592" w:rsidP="00D91592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>
        <w:rPr>
          <w:rFonts w:hint="eastAsia"/>
        </w:rPr>
        <w:t>ASBR-PE 2</w:t>
      </w:r>
      <w:r w:rsidRPr="007530E2">
        <w:rPr>
          <w:rFonts w:hint="eastAsia"/>
        </w:rPr>
        <w:t>上运行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D91592" w:rsidRPr="007530E2" w:rsidRDefault="00D91592" w:rsidP="00D91592">
      <w:pPr>
        <w:pStyle w:val="TerminalDisplayIndent1"/>
      </w:pPr>
      <w:r w:rsidRPr="007530E2">
        <w:t>&lt;</w:t>
      </w:r>
      <w:r>
        <w:t>ASBR-PE2</w:t>
      </w:r>
      <w:r w:rsidRPr="007530E2">
        <w:t>&gt;</w:t>
      </w:r>
      <w:r w:rsidRPr="007530E2">
        <w:rPr>
          <w:rFonts w:hint="eastAsia"/>
        </w:rPr>
        <w:t xml:space="preserve"> </w:t>
      </w:r>
      <w:r w:rsidRPr="007530E2">
        <w:t>system-view</w:t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ASBR-PE2</w:t>
      </w:r>
      <w:r w:rsidRPr="007530E2">
        <w:t>] isis 1</w:t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ASBR-PE2</w:t>
      </w:r>
      <w:r w:rsidRPr="007530E2">
        <w:t>-isis-1] net</w:t>
      </w:r>
      <w:r w:rsidRPr="007530E2">
        <w:rPr>
          <w:rFonts w:hint="eastAsia"/>
        </w:rPr>
        <w:t>work-entity</w:t>
      </w:r>
      <w:r w:rsidRPr="007530E2">
        <w:t xml:space="preserve"> 10.222.222.222.222.00</w:t>
      </w:r>
    </w:p>
    <w:p w:rsidR="00D91592" w:rsidRPr="005A751F" w:rsidRDefault="00D91592" w:rsidP="00D91592">
      <w:pPr>
        <w:pStyle w:val="ItemIndent1"/>
      </w:pPr>
      <w:r w:rsidRPr="005A751F">
        <w:rPr>
          <w:rFonts w:hint="eastAsia"/>
        </w:rPr>
        <w:t xml:space="preserve"># </w:t>
      </w:r>
      <w:r w:rsidRPr="005A751F">
        <w:rPr>
          <w:rFonts w:hint="eastAsia"/>
        </w:rPr>
        <w:t>引入</w:t>
      </w:r>
      <w:r w:rsidRPr="005A751F">
        <w:rPr>
          <w:rFonts w:hint="eastAsia"/>
          <w:lang w:eastAsia="zh-CN"/>
        </w:rPr>
        <w:t>BGP</w:t>
      </w:r>
      <w:r w:rsidRPr="005A751F">
        <w:rPr>
          <w:rFonts w:hint="eastAsia"/>
        </w:rPr>
        <w:t>的路由。</w:t>
      </w:r>
    </w:p>
    <w:p w:rsidR="00D91592" w:rsidRPr="005A751F" w:rsidRDefault="00D91592" w:rsidP="00D91592">
      <w:pPr>
        <w:pStyle w:val="TerminalDisplayIndent1"/>
      </w:pPr>
      <w:r w:rsidRPr="005A751F">
        <w:t>[</w:t>
      </w:r>
      <w:r>
        <w:t>ASBR-PE</w:t>
      </w:r>
      <w:r>
        <w:rPr>
          <w:rFonts w:hint="eastAsia"/>
        </w:rPr>
        <w:t>2</w:t>
      </w:r>
      <w:r w:rsidRPr="005A751F">
        <w:t xml:space="preserve">-isis-1] </w:t>
      </w:r>
      <w:r w:rsidRPr="005A751F">
        <w:rPr>
          <w:rFonts w:hint="eastAsia"/>
        </w:rPr>
        <w:t>address-family ipv4 unicast</w:t>
      </w:r>
    </w:p>
    <w:p w:rsidR="00D91592" w:rsidRPr="005A751F" w:rsidRDefault="00D91592" w:rsidP="00D91592">
      <w:pPr>
        <w:pStyle w:val="TerminalDisplayIndent1"/>
      </w:pPr>
      <w:r w:rsidRPr="005A751F">
        <w:t>[</w:t>
      </w:r>
      <w:r>
        <w:t>ASBR-PE</w:t>
      </w:r>
      <w:r>
        <w:rPr>
          <w:rFonts w:hint="eastAsia"/>
        </w:rPr>
        <w:t>2</w:t>
      </w:r>
      <w:r w:rsidRPr="005A751F">
        <w:t>-isis-1-ipv4] import-route bgp</w:t>
      </w:r>
    </w:p>
    <w:p w:rsidR="00D91592" w:rsidRPr="005A751F" w:rsidRDefault="00D91592" w:rsidP="00D91592">
      <w:pPr>
        <w:pStyle w:val="TerminalDisplayIndent1"/>
      </w:pPr>
      <w:r w:rsidRPr="005A751F">
        <w:t>[</w:t>
      </w:r>
      <w:r>
        <w:t>ASBR-PE</w:t>
      </w:r>
      <w:r>
        <w:rPr>
          <w:rFonts w:hint="eastAsia"/>
        </w:rPr>
        <w:t>2</w:t>
      </w:r>
      <w:r w:rsidRPr="005A751F">
        <w:t xml:space="preserve">-isis-1-ipv4] </w:t>
      </w:r>
      <w:r w:rsidRPr="005A751F">
        <w:rPr>
          <w:rFonts w:hint="eastAsia"/>
        </w:rPr>
        <w:t>quit</w:t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ASBR-PE2</w:t>
      </w:r>
      <w:r w:rsidRPr="007530E2">
        <w:t>-isis-1] quit</w:t>
      </w:r>
    </w:p>
    <w:p w:rsidR="00D91592" w:rsidRPr="007530E2" w:rsidRDefault="00D91592" w:rsidP="00D91592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LSR ID</w:t>
      </w:r>
      <w:r w:rsidRPr="007530E2">
        <w:rPr>
          <w:rFonts w:hint="eastAsia"/>
        </w:rPr>
        <w:t>，使能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D91592" w:rsidRPr="00B421C2" w:rsidRDefault="00D91592" w:rsidP="00D91592">
      <w:pPr>
        <w:pStyle w:val="TerminalDisplayIndent1"/>
      </w:pPr>
      <w:r w:rsidRPr="00B421C2">
        <w:t xml:space="preserve">[ASBR-PE2] mpls lsr-id </w:t>
      </w:r>
      <w:r w:rsidRPr="00B421C2">
        <w:rPr>
          <w:rFonts w:hint="eastAsia"/>
        </w:rPr>
        <w:t>4</w:t>
      </w:r>
      <w:r w:rsidRPr="00B421C2">
        <w:t>.</w:t>
      </w:r>
      <w:r w:rsidRPr="00B421C2">
        <w:rPr>
          <w:rFonts w:hint="eastAsia"/>
        </w:rPr>
        <w:t>4</w:t>
      </w:r>
      <w:r w:rsidRPr="00B421C2">
        <w:t>.</w:t>
      </w:r>
      <w:r w:rsidRPr="00B421C2">
        <w:rPr>
          <w:rFonts w:hint="eastAsia"/>
        </w:rPr>
        <w:t>4</w:t>
      </w:r>
      <w:r w:rsidRPr="00B421C2">
        <w:t>.9</w:t>
      </w:r>
    </w:p>
    <w:p w:rsidR="00D91592" w:rsidRPr="00B421C2" w:rsidRDefault="00D91592" w:rsidP="00D91592">
      <w:pPr>
        <w:pStyle w:val="TerminalDisplayIndent1"/>
      </w:pPr>
      <w:r w:rsidRPr="00B421C2">
        <w:t>[ASBR-PE2] mpls ldp</w:t>
      </w:r>
    </w:p>
    <w:p w:rsidR="00D91592" w:rsidRPr="00B421C2" w:rsidRDefault="00D91592" w:rsidP="00D91592">
      <w:pPr>
        <w:pStyle w:val="TerminalDisplayIndent1"/>
      </w:pPr>
      <w:r w:rsidRPr="00B421C2">
        <w:t xml:space="preserve">[ASBR-PE2-ldp] </w:t>
      </w:r>
      <w:r w:rsidRPr="00B421C2">
        <w:rPr>
          <w:rFonts w:hint="eastAsia"/>
        </w:rPr>
        <w:t>quit</w:t>
      </w:r>
    </w:p>
    <w:p w:rsidR="00D91592" w:rsidRPr="00B421C2" w:rsidRDefault="00D91592" w:rsidP="00D91592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配置接口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>
        <w:t>GigabitEthernet3/1/5</w:t>
      </w:r>
      <w:r w:rsidR="00AD7D0A">
        <w:fldChar w:fldCharType="end"/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并在接口上使能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ASBR-PE2</w:t>
      </w:r>
      <w:r w:rsidRPr="007530E2">
        <w:t>] int</w:t>
      </w:r>
      <w:r w:rsidRPr="007530E2">
        <w:rPr>
          <w:rFonts w:hint="eastAsia"/>
        </w:rPr>
        <w:t>erface</w:t>
      </w:r>
      <w:r w:rsidRPr="007530E2">
        <w:t xml:space="preserve"> </w:t>
      </w:r>
      <w:r w:rsidR="00AD7D0A">
        <w:fldChar w:fldCharType="begin" w:fldLock="1"/>
      </w:r>
      <w:r w:rsidR="00AD7D0A">
        <w:instrText xml:space="preserve"> DOCVARIABLE  varglobal_11593  \* MERGEFORMAT </w:instrText>
      </w:r>
      <w:r w:rsidR="00AD7D0A">
        <w:fldChar w:fldCharType="separate"/>
      </w:r>
      <w:r>
        <w:t>gigabitethernet 3/1/5</w:t>
      </w:r>
      <w:r w:rsidR="00AD7D0A">
        <w:fldChar w:fldCharType="end"/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>
        <w:t>GigabitEthernet3/1/5</w:t>
      </w:r>
      <w:r w:rsidR="00AD7D0A">
        <w:fldChar w:fldCharType="end"/>
      </w:r>
      <w:r w:rsidRPr="007530E2">
        <w:t>] ip addr</w:t>
      </w:r>
      <w:r w:rsidRPr="007530E2">
        <w:rPr>
          <w:rFonts w:hint="eastAsia"/>
        </w:rPr>
        <w:t>ess</w:t>
      </w:r>
      <w:r w:rsidRPr="007530E2">
        <w:t xml:space="preserve"> </w:t>
      </w:r>
      <w:r w:rsidRPr="007530E2">
        <w:rPr>
          <w:rFonts w:hint="eastAsia"/>
        </w:rPr>
        <w:t>9</w:t>
      </w:r>
      <w:r w:rsidRPr="007530E2">
        <w:t>.</w:t>
      </w:r>
      <w:r w:rsidRPr="007530E2">
        <w:rPr>
          <w:rFonts w:hint="eastAsia"/>
        </w:rPr>
        <w:t>1</w:t>
      </w:r>
      <w:r w:rsidRPr="007530E2">
        <w:t>.</w:t>
      </w:r>
      <w:r w:rsidRPr="007530E2">
        <w:rPr>
          <w:rFonts w:hint="eastAsia"/>
        </w:rPr>
        <w:t>1</w:t>
      </w:r>
      <w:r w:rsidRPr="007530E2">
        <w:t>.</w:t>
      </w:r>
      <w:r w:rsidRPr="007530E2">
        <w:rPr>
          <w:rFonts w:hint="eastAsia"/>
        </w:rPr>
        <w:t>1</w:t>
      </w:r>
      <w:r w:rsidRPr="007530E2">
        <w:t xml:space="preserve"> 255.0.0.0</w:t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>
        <w:t>GigabitEthernet3/1/5</w:t>
      </w:r>
      <w:r w:rsidR="00AD7D0A">
        <w:fldChar w:fldCharType="end"/>
      </w:r>
      <w:r w:rsidRPr="007530E2">
        <w:t xml:space="preserve">] </w:t>
      </w:r>
      <w:r w:rsidRPr="007530E2">
        <w:rPr>
          <w:rFonts w:hint="eastAsia"/>
        </w:rPr>
        <w:t>isis enable 1</w:t>
      </w:r>
    </w:p>
    <w:p w:rsidR="00D91592" w:rsidRPr="00B421C2" w:rsidRDefault="00D91592" w:rsidP="00D91592">
      <w:pPr>
        <w:pStyle w:val="TerminalDisplayIndent1"/>
      </w:pPr>
      <w:r w:rsidRPr="00B421C2">
        <w:t>[ASBR-PE2-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>
        <w:t>GigabitEthernet3/1/5</w:t>
      </w:r>
      <w:r w:rsidR="00AD7D0A">
        <w:fldChar w:fldCharType="end"/>
      </w:r>
      <w:r w:rsidRPr="00B421C2">
        <w:t>] mpls</w:t>
      </w:r>
      <w:r w:rsidRPr="00814C5F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D91592" w:rsidRPr="00B421C2" w:rsidRDefault="00D91592" w:rsidP="00D91592">
      <w:pPr>
        <w:pStyle w:val="TerminalDisplayIndent1"/>
      </w:pPr>
      <w:r w:rsidRPr="00B421C2">
        <w:t>[ASBR-PE2-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>
        <w:t>GigabitEthernet3/1/5</w:t>
      </w:r>
      <w:r w:rsidR="00AD7D0A">
        <w:fldChar w:fldCharType="end"/>
      </w:r>
      <w:r w:rsidRPr="00B421C2">
        <w:t>] mpls</w:t>
      </w:r>
      <w:r w:rsidRPr="00B421C2">
        <w:rPr>
          <w:rFonts w:hint="eastAsia"/>
        </w:rPr>
        <w:t xml:space="preserve"> ldp</w:t>
      </w:r>
      <w:r w:rsidRPr="00814C5F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D91592" w:rsidRPr="00B421C2" w:rsidRDefault="00D91592" w:rsidP="00D91592">
      <w:pPr>
        <w:pStyle w:val="TerminalDisplayIndent1"/>
      </w:pPr>
      <w:r w:rsidRPr="00B421C2">
        <w:t>[ASBR-PE2-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>
        <w:t>GigabitEthernet3/1/5</w:t>
      </w:r>
      <w:r w:rsidR="00AD7D0A">
        <w:fldChar w:fldCharType="end"/>
      </w:r>
      <w:r w:rsidRPr="00B421C2">
        <w:t>] quit</w:t>
      </w:r>
    </w:p>
    <w:p w:rsidR="00D91592" w:rsidRPr="00B421C2" w:rsidRDefault="00D91592" w:rsidP="00D91592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创建</w:t>
      </w:r>
      <w:r w:rsidRPr="00B421C2">
        <w:rPr>
          <w:rFonts w:hint="eastAsia"/>
        </w:rPr>
        <w:t>Loopback0</w:t>
      </w:r>
      <w:r w:rsidRPr="007530E2">
        <w:rPr>
          <w:rFonts w:hint="eastAsia"/>
        </w:rPr>
        <w:t>接口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D91592" w:rsidRPr="00B421C2" w:rsidRDefault="00D91592" w:rsidP="00D91592">
      <w:pPr>
        <w:pStyle w:val="TerminalDisplayIndent1"/>
      </w:pPr>
      <w:r w:rsidRPr="00B421C2">
        <w:t xml:space="preserve">[ASBR-PE2] interface </w:t>
      </w:r>
      <w:r w:rsidRPr="00B421C2">
        <w:rPr>
          <w:rFonts w:hint="eastAsia"/>
        </w:rPr>
        <w:t>l</w:t>
      </w:r>
      <w:r w:rsidRPr="00B421C2">
        <w:t>oop</w:t>
      </w:r>
      <w:r w:rsidRPr="00B421C2">
        <w:rPr>
          <w:rFonts w:hint="eastAsia"/>
        </w:rPr>
        <w:t>back 0</w:t>
      </w:r>
    </w:p>
    <w:p w:rsidR="00D91592" w:rsidRPr="00B421C2" w:rsidRDefault="00D91592" w:rsidP="00D91592">
      <w:pPr>
        <w:pStyle w:val="TerminalDisplayIndent1"/>
      </w:pPr>
      <w:r w:rsidRPr="00B421C2">
        <w:t>[ASBR-PE2-LoopBack</w:t>
      </w:r>
      <w:r w:rsidRPr="00B421C2">
        <w:rPr>
          <w:rFonts w:hint="eastAsia"/>
        </w:rPr>
        <w:t>0</w:t>
      </w:r>
      <w:r w:rsidRPr="00B421C2">
        <w:t>] ip addr</w:t>
      </w:r>
      <w:r w:rsidRPr="00B421C2">
        <w:rPr>
          <w:rFonts w:hint="eastAsia"/>
        </w:rPr>
        <w:t>ess</w:t>
      </w:r>
      <w:r w:rsidRPr="00B421C2">
        <w:t xml:space="preserve"> </w:t>
      </w:r>
      <w:r w:rsidRPr="00B421C2">
        <w:rPr>
          <w:rFonts w:hint="eastAsia"/>
        </w:rPr>
        <w:t>4</w:t>
      </w:r>
      <w:r w:rsidRPr="00B421C2">
        <w:t>.</w:t>
      </w:r>
      <w:r w:rsidRPr="00B421C2">
        <w:rPr>
          <w:rFonts w:hint="eastAsia"/>
        </w:rPr>
        <w:t>4</w:t>
      </w:r>
      <w:r w:rsidRPr="00B421C2">
        <w:t>.</w:t>
      </w:r>
      <w:r w:rsidRPr="00B421C2">
        <w:rPr>
          <w:rFonts w:hint="eastAsia"/>
        </w:rPr>
        <w:t>4</w:t>
      </w:r>
      <w:r w:rsidRPr="00B421C2">
        <w:t>.9 32</w:t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ASBR-PE2</w:t>
      </w:r>
      <w:r w:rsidRPr="007530E2">
        <w:t>-LoopBack</w:t>
      </w:r>
      <w:r w:rsidRPr="007530E2">
        <w:rPr>
          <w:rFonts w:hint="eastAsia"/>
        </w:rPr>
        <w:t>0</w:t>
      </w:r>
      <w:r w:rsidRPr="007530E2">
        <w:t>] isis en</w:t>
      </w:r>
      <w:r w:rsidRPr="007530E2">
        <w:rPr>
          <w:rFonts w:hint="eastAsia"/>
        </w:rPr>
        <w:t>able</w:t>
      </w:r>
      <w:r w:rsidRPr="007530E2">
        <w:t xml:space="preserve"> 1</w:t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ASBR-PE2</w:t>
      </w:r>
      <w:r w:rsidRPr="007530E2">
        <w:t>-LoopBack</w:t>
      </w:r>
      <w:r w:rsidRPr="007530E2">
        <w:rPr>
          <w:rFonts w:hint="eastAsia"/>
        </w:rPr>
        <w:t>0</w:t>
      </w:r>
      <w:r w:rsidRPr="007530E2">
        <w:t>] quit</w:t>
      </w:r>
    </w:p>
    <w:p w:rsidR="00D91592" w:rsidRPr="007530E2" w:rsidRDefault="00D91592" w:rsidP="00D91592">
      <w:pPr>
        <w:pStyle w:val="ItemIndent1"/>
      </w:pPr>
      <w:r w:rsidRPr="007530E2">
        <w:rPr>
          <w:rFonts w:hint="eastAsia"/>
        </w:rPr>
        <w:lastRenderedPageBreak/>
        <w:t xml:space="preserve"># </w:t>
      </w:r>
      <w:r w:rsidRPr="007530E2">
        <w:rPr>
          <w:rFonts w:hint="eastAsia"/>
        </w:rPr>
        <w:t>配置接口</w:t>
      </w:r>
      <w:r w:rsidR="00AD7D0A">
        <w:fldChar w:fldCharType="begin" w:fldLock="1"/>
      </w:r>
      <w:r w:rsidR="00AD7D0A">
        <w:instrText xml:space="preserve"> DOCVARIABLE  varglobal_21237  \* MERGEFORMAT </w:instrText>
      </w:r>
      <w:r w:rsidR="00AD7D0A">
        <w:fldChar w:fldCharType="separate"/>
      </w:r>
      <w:r>
        <w:t>GigabitEthernet3/1/4</w:t>
      </w:r>
      <w:r w:rsidR="00AD7D0A">
        <w:fldChar w:fldCharType="end"/>
      </w:r>
      <w:r w:rsidRPr="007530E2">
        <w:rPr>
          <w:rFonts w:hint="eastAsia"/>
        </w:rPr>
        <w:t>，在接口上使能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。</w:t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ASBR-PE2</w:t>
      </w:r>
      <w:r w:rsidRPr="007530E2">
        <w:t>] int</w:t>
      </w:r>
      <w:r w:rsidRPr="007530E2">
        <w:rPr>
          <w:rFonts w:hint="eastAsia"/>
        </w:rPr>
        <w:t>erface</w:t>
      </w:r>
      <w:r w:rsidRPr="007530E2">
        <w:t xml:space="preserve"> </w:t>
      </w:r>
      <w:r w:rsidR="00AD7D0A">
        <w:fldChar w:fldCharType="begin" w:fldLock="1"/>
      </w:r>
      <w:r w:rsidR="00AD7D0A">
        <w:instrText xml:space="preserve"> DOCVARIABLE  varglobal_44684  \* MERGEFORMAT </w:instrText>
      </w:r>
      <w:r w:rsidR="00AD7D0A">
        <w:fldChar w:fldCharType="separate"/>
      </w:r>
      <w:r>
        <w:t>gigabitethernet 3/1/4</w:t>
      </w:r>
      <w:r w:rsidR="00AD7D0A">
        <w:fldChar w:fldCharType="end"/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AD7D0A">
        <w:fldChar w:fldCharType="begin" w:fldLock="1"/>
      </w:r>
      <w:r w:rsidR="00AD7D0A">
        <w:instrText xml:space="preserve"> DOCVARIABLE  varglobal_21237  \* MERGEFORMAT </w:instrText>
      </w:r>
      <w:r w:rsidR="00AD7D0A">
        <w:fldChar w:fldCharType="separate"/>
      </w:r>
      <w:r>
        <w:t>GigabitEthernet3/1/4</w:t>
      </w:r>
      <w:r w:rsidR="00AD7D0A">
        <w:fldChar w:fldCharType="end"/>
      </w:r>
      <w:r w:rsidRPr="007530E2">
        <w:t>] ip addr</w:t>
      </w:r>
      <w:r w:rsidRPr="007530E2">
        <w:rPr>
          <w:rFonts w:hint="eastAsia"/>
        </w:rPr>
        <w:t>ess</w:t>
      </w:r>
      <w:r w:rsidRPr="007530E2">
        <w:t xml:space="preserve"> </w:t>
      </w:r>
      <w:r w:rsidRPr="007530E2">
        <w:rPr>
          <w:rFonts w:hint="eastAsia"/>
        </w:rPr>
        <w:t>11</w:t>
      </w:r>
      <w:r w:rsidRPr="007530E2">
        <w:t>.</w:t>
      </w:r>
      <w:r w:rsidRPr="007530E2">
        <w:rPr>
          <w:rFonts w:hint="eastAsia"/>
        </w:rPr>
        <w:t>0</w:t>
      </w:r>
      <w:r w:rsidRPr="007530E2">
        <w:t>.</w:t>
      </w:r>
      <w:r w:rsidRPr="007530E2">
        <w:rPr>
          <w:rFonts w:hint="eastAsia"/>
        </w:rPr>
        <w:t>0</w:t>
      </w:r>
      <w:r w:rsidRPr="007530E2">
        <w:t>.</w:t>
      </w:r>
      <w:r w:rsidRPr="007530E2">
        <w:rPr>
          <w:rFonts w:hint="eastAsia"/>
        </w:rPr>
        <w:t>1</w:t>
      </w:r>
      <w:r w:rsidRPr="007530E2">
        <w:t xml:space="preserve"> 255.0.0.0</w:t>
      </w:r>
    </w:p>
    <w:p w:rsidR="00D91592" w:rsidRPr="001001FD" w:rsidRDefault="00D91592" w:rsidP="00D91592">
      <w:pPr>
        <w:pStyle w:val="TerminalDisplayIndent1"/>
      </w:pPr>
      <w:r w:rsidRPr="001001FD">
        <w:t>[ASBR-PE2-</w:t>
      </w:r>
      <w:r w:rsidR="00AD7D0A">
        <w:fldChar w:fldCharType="begin" w:fldLock="1"/>
      </w:r>
      <w:r w:rsidR="00AD7D0A">
        <w:instrText xml:space="preserve"> DOCVARIABLE  varglobal_21237  \* MERGEFORMAT </w:instrText>
      </w:r>
      <w:r w:rsidR="00AD7D0A">
        <w:fldChar w:fldCharType="separate"/>
      </w:r>
      <w:r>
        <w:t>GigabitEthernet3/1/4</w:t>
      </w:r>
      <w:r w:rsidR="00AD7D0A">
        <w:fldChar w:fldCharType="end"/>
      </w:r>
      <w:r w:rsidRPr="001001FD">
        <w:t>] mpls</w:t>
      </w:r>
      <w:r w:rsidRPr="00814C5F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D91592" w:rsidRPr="001001FD" w:rsidRDefault="00D91592" w:rsidP="00D91592">
      <w:pPr>
        <w:pStyle w:val="TerminalDisplayIndent1"/>
      </w:pPr>
      <w:r w:rsidRPr="001001FD">
        <w:t>[ASBR-PE2-</w:t>
      </w:r>
      <w:r w:rsidR="00AD7D0A">
        <w:fldChar w:fldCharType="begin" w:fldLock="1"/>
      </w:r>
      <w:r w:rsidR="00AD7D0A">
        <w:instrText xml:space="preserve"> DOCVARIABLE  varglobal_21237  \* MERGEFORMAT </w:instrText>
      </w:r>
      <w:r w:rsidR="00AD7D0A">
        <w:fldChar w:fldCharType="separate"/>
      </w:r>
      <w:r>
        <w:t>GigabitEthernet3/1/4</w:t>
      </w:r>
      <w:r w:rsidR="00AD7D0A">
        <w:fldChar w:fldCharType="end"/>
      </w:r>
      <w:r w:rsidRPr="001001FD">
        <w:t>] quit</w:t>
      </w:r>
    </w:p>
    <w:p w:rsidR="00D91592" w:rsidRPr="001001FD" w:rsidRDefault="00D91592" w:rsidP="00D91592">
      <w:pPr>
        <w:pStyle w:val="ItemIndent1"/>
      </w:pPr>
      <w:r w:rsidRPr="001001FD">
        <w:rPr>
          <w:rFonts w:hint="eastAsia"/>
        </w:rPr>
        <w:t xml:space="preserve"># </w:t>
      </w:r>
      <w:r w:rsidRPr="007530E2">
        <w:rPr>
          <w:rFonts w:hint="eastAsia"/>
        </w:rPr>
        <w:t>创建路由策略。</w:t>
      </w:r>
    </w:p>
    <w:p w:rsidR="00D91592" w:rsidRPr="001001FD" w:rsidRDefault="00D91592" w:rsidP="00D91592">
      <w:pPr>
        <w:pStyle w:val="TerminalDisplayIndent1"/>
      </w:pPr>
      <w:r w:rsidRPr="001001FD">
        <w:t xml:space="preserve">[ASBR-PE2] </w:t>
      </w:r>
      <w:r w:rsidRPr="001001FD">
        <w:rPr>
          <w:rFonts w:hint="eastAsia"/>
        </w:rPr>
        <w:t>route-policy policy1 permit node 1</w:t>
      </w:r>
    </w:p>
    <w:p w:rsidR="00D91592" w:rsidRPr="001001FD" w:rsidRDefault="00D91592" w:rsidP="00D91592">
      <w:pPr>
        <w:pStyle w:val="TerminalDisplayIndent1"/>
      </w:pPr>
      <w:r w:rsidRPr="001001FD">
        <w:rPr>
          <w:rFonts w:hint="eastAsia"/>
        </w:rPr>
        <w:t>[ASBR-PE2</w:t>
      </w:r>
      <w:r w:rsidRPr="006E1E29">
        <w:t>-route-policy-policy1-1]</w:t>
      </w:r>
      <w:r w:rsidRPr="001001FD">
        <w:rPr>
          <w:rFonts w:hint="eastAsia"/>
        </w:rPr>
        <w:t xml:space="preserve"> apply mpls-label</w:t>
      </w:r>
    </w:p>
    <w:p w:rsidR="00D91592" w:rsidRPr="001001FD" w:rsidRDefault="00D91592" w:rsidP="00D91592">
      <w:pPr>
        <w:pStyle w:val="TerminalDisplayIndent1"/>
      </w:pPr>
      <w:r w:rsidRPr="001001FD">
        <w:rPr>
          <w:rFonts w:hint="eastAsia"/>
        </w:rPr>
        <w:t>[ASBR-PE2</w:t>
      </w:r>
      <w:r w:rsidRPr="006E1E29">
        <w:t>-route-policy-policy1-1]</w:t>
      </w:r>
      <w:r w:rsidRPr="001001FD">
        <w:rPr>
          <w:rFonts w:hint="eastAsia"/>
        </w:rPr>
        <w:t xml:space="preserve"> quit</w:t>
      </w:r>
    </w:p>
    <w:p w:rsidR="00D91592" w:rsidRPr="000316C6" w:rsidRDefault="00D91592" w:rsidP="00D91592">
      <w:pPr>
        <w:pStyle w:val="ItemIndent1"/>
      </w:pPr>
      <w:r w:rsidRPr="000316C6">
        <w:rPr>
          <w:rFonts w:hint="eastAsia"/>
        </w:rPr>
        <w:t xml:space="preserve"># </w:t>
      </w:r>
      <w:r w:rsidRPr="000316C6">
        <w:rPr>
          <w:rFonts w:hint="eastAsia"/>
        </w:rPr>
        <w:t>在</w:t>
      </w:r>
      <w:r w:rsidRPr="000316C6">
        <w:rPr>
          <w:rFonts w:hint="eastAsia"/>
        </w:rPr>
        <w:t>ASBR-PE 2</w:t>
      </w:r>
      <w:r w:rsidRPr="000316C6">
        <w:rPr>
          <w:rFonts w:hint="eastAsia"/>
        </w:rPr>
        <w:t>上运行</w:t>
      </w:r>
      <w:r w:rsidRPr="000316C6">
        <w:rPr>
          <w:rFonts w:hint="eastAsia"/>
        </w:rPr>
        <w:t>BGP</w:t>
      </w:r>
      <w:r w:rsidRPr="000316C6">
        <w:rPr>
          <w:rFonts w:hint="eastAsia"/>
        </w:rPr>
        <w:t>，</w:t>
      </w:r>
      <w:r w:rsidRPr="00836D2B">
        <w:rPr>
          <w:rFonts w:hint="eastAsia"/>
        </w:rPr>
        <w:t>引入</w:t>
      </w:r>
      <w:r w:rsidRPr="00836D2B">
        <w:rPr>
          <w:rFonts w:hint="eastAsia"/>
        </w:rPr>
        <w:t>IS-IS</w:t>
      </w:r>
      <w:r w:rsidRPr="00836D2B">
        <w:rPr>
          <w:rFonts w:hint="eastAsia"/>
        </w:rPr>
        <w:t>进程</w:t>
      </w:r>
      <w:r w:rsidRPr="00836D2B">
        <w:rPr>
          <w:rFonts w:hint="eastAsia"/>
        </w:rPr>
        <w:t>1</w:t>
      </w:r>
      <w:r w:rsidRPr="00836D2B">
        <w:rPr>
          <w:rFonts w:hint="eastAsia"/>
        </w:rPr>
        <w:t>的路由</w:t>
      </w:r>
      <w:r w:rsidRPr="000316C6">
        <w:rPr>
          <w:rFonts w:hint="eastAsia"/>
        </w:rPr>
        <w:t>。</w:t>
      </w:r>
    </w:p>
    <w:p w:rsidR="00D91592" w:rsidRPr="007C6EC6" w:rsidRDefault="00D91592" w:rsidP="00D91592">
      <w:pPr>
        <w:pStyle w:val="TerminalDisplayIndent1"/>
      </w:pPr>
      <w:r w:rsidRPr="007530E2">
        <w:t>[</w:t>
      </w:r>
      <w:r>
        <w:t>ASBR-PE2</w:t>
      </w:r>
      <w:r w:rsidRPr="007530E2">
        <w:t xml:space="preserve">] </w:t>
      </w:r>
      <w:r w:rsidRPr="007530E2">
        <w:rPr>
          <w:rFonts w:hint="eastAsia"/>
        </w:rPr>
        <w:t>bgp</w:t>
      </w:r>
      <w:r w:rsidRPr="007530E2">
        <w:t xml:space="preserve"> </w:t>
      </w:r>
      <w:r w:rsidRPr="007530E2">
        <w:rPr>
          <w:rFonts w:hint="eastAsia"/>
        </w:rPr>
        <w:t>6</w:t>
      </w:r>
      <w:r w:rsidRPr="007530E2">
        <w:t>00</w:t>
      </w:r>
    </w:p>
    <w:p w:rsidR="00D91592" w:rsidRDefault="00D91592" w:rsidP="00D91592">
      <w:pPr>
        <w:pStyle w:val="TerminalDisplayIndent1"/>
      </w:pPr>
      <w:r>
        <w:t>[ASBR</w:t>
      </w:r>
      <w:r>
        <w:rPr>
          <w:rFonts w:hint="eastAsia"/>
        </w:rPr>
        <w:t>-</w:t>
      </w:r>
      <w:r>
        <w:t>PE</w:t>
      </w:r>
      <w:r>
        <w:rPr>
          <w:rFonts w:hint="eastAsia"/>
        </w:rPr>
        <w:t>2</w:t>
      </w:r>
      <w:r>
        <w:t>-bgp-default] address-family ipv4 unicast</w:t>
      </w:r>
    </w:p>
    <w:p w:rsidR="00D91592" w:rsidRDefault="00D91592" w:rsidP="00D91592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>
        <w:t>bgp-default</w:t>
      </w:r>
      <w:r>
        <w:rPr>
          <w:rFonts w:hint="eastAsia"/>
        </w:rPr>
        <w:t>-ipv4</w:t>
      </w:r>
      <w:r w:rsidRPr="007530E2">
        <w:t>] import-route isis 1</w:t>
      </w:r>
    </w:p>
    <w:p w:rsidR="00D91592" w:rsidRPr="007C6EC6" w:rsidRDefault="00D91592" w:rsidP="00D91592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>
        <w:t>bgp-default</w:t>
      </w:r>
      <w:r>
        <w:rPr>
          <w:rFonts w:hint="eastAsia"/>
        </w:rPr>
        <w:t>-ipv4</w:t>
      </w:r>
      <w:r w:rsidRPr="007530E2">
        <w:t>]</w:t>
      </w:r>
      <w:r>
        <w:rPr>
          <w:rFonts w:hint="eastAsia"/>
        </w:rPr>
        <w:t xml:space="preserve"> quit</w:t>
      </w:r>
    </w:p>
    <w:p w:rsidR="00D91592" w:rsidRPr="007530E2" w:rsidRDefault="00D91592" w:rsidP="00D91592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对</w:t>
      </w:r>
      <w:r>
        <w:rPr>
          <w:rFonts w:hint="eastAsia"/>
        </w:rPr>
        <w:t>向</w:t>
      </w:r>
      <w:r w:rsidRPr="007530E2">
        <w:rPr>
          <w:rFonts w:hint="eastAsia"/>
        </w:rPr>
        <w:t>EBGP</w:t>
      </w:r>
      <w:r w:rsidRPr="007530E2">
        <w:rPr>
          <w:rFonts w:hint="eastAsia"/>
        </w:rPr>
        <w:t>对等体</w:t>
      </w:r>
      <w:r w:rsidRPr="007530E2">
        <w:rPr>
          <w:rFonts w:hint="eastAsia"/>
        </w:rPr>
        <w:t>11.0.0.2</w:t>
      </w:r>
      <w:r w:rsidRPr="007530E2">
        <w:rPr>
          <w:rFonts w:hint="eastAsia"/>
        </w:rPr>
        <w:t>发布的路由应用已配置的路由策略</w:t>
      </w:r>
      <w:r w:rsidRPr="007530E2">
        <w:rPr>
          <w:rFonts w:hint="eastAsia"/>
        </w:rPr>
        <w:t>policy1</w:t>
      </w:r>
      <w:r w:rsidRPr="007530E2">
        <w:rPr>
          <w:rFonts w:hint="eastAsia"/>
        </w:rPr>
        <w:t>。</w:t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>
        <w:t>bgp-default</w:t>
      </w:r>
      <w:r w:rsidRPr="007530E2">
        <w:t>] peer 11.0.0.</w:t>
      </w:r>
      <w:r w:rsidRPr="007530E2">
        <w:rPr>
          <w:rFonts w:hint="eastAsia"/>
        </w:rPr>
        <w:t>2</w:t>
      </w:r>
      <w:r w:rsidRPr="007530E2">
        <w:t xml:space="preserve"> as-number </w:t>
      </w:r>
      <w:r w:rsidRPr="007530E2">
        <w:rPr>
          <w:rFonts w:hint="eastAsia"/>
        </w:rPr>
        <w:t>1</w:t>
      </w:r>
      <w:r w:rsidRPr="007530E2">
        <w:t>00</w:t>
      </w:r>
    </w:p>
    <w:p w:rsidR="00D91592" w:rsidRDefault="00D91592" w:rsidP="00D91592">
      <w:pPr>
        <w:pStyle w:val="TerminalDisplayIndent1"/>
      </w:pPr>
      <w:r>
        <w:t>[ASBR</w:t>
      </w:r>
      <w:r>
        <w:rPr>
          <w:rFonts w:hint="eastAsia"/>
        </w:rPr>
        <w:t>-</w:t>
      </w:r>
      <w:r>
        <w:t>PE</w:t>
      </w:r>
      <w:r>
        <w:rPr>
          <w:rFonts w:hint="eastAsia"/>
        </w:rPr>
        <w:t>2</w:t>
      </w:r>
      <w:r>
        <w:t>-bgp-default] address-family ipv4 unicast</w:t>
      </w:r>
    </w:p>
    <w:p w:rsidR="00D91592" w:rsidRDefault="00D91592" w:rsidP="00D91592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>
        <w:t>bgp-default</w:t>
      </w:r>
      <w:r>
        <w:rPr>
          <w:rFonts w:hint="eastAsia"/>
        </w:rPr>
        <w:t>-ipv4</w:t>
      </w:r>
      <w:r w:rsidRPr="007530E2">
        <w:t>] peer 11.0.0.</w:t>
      </w:r>
      <w:r w:rsidRPr="007530E2">
        <w:rPr>
          <w:rFonts w:hint="eastAsia"/>
        </w:rPr>
        <w:t>2</w:t>
      </w:r>
      <w:r w:rsidRPr="007530E2">
        <w:t xml:space="preserve"> </w:t>
      </w:r>
      <w:r>
        <w:rPr>
          <w:rFonts w:hint="eastAsia"/>
        </w:rPr>
        <w:t>enable</w:t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>
        <w:t>bgp-default</w:t>
      </w:r>
      <w:r>
        <w:rPr>
          <w:rFonts w:hint="eastAsia"/>
        </w:rPr>
        <w:t>-ipv4</w:t>
      </w:r>
      <w:r w:rsidRPr="007530E2">
        <w:t>] peer 11.0.0.</w:t>
      </w:r>
      <w:r w:rsidRPr="007530E2">
        <w:rPr>
          <w:rFonts w:hint="eastAsia"/>
        </w:rPr>
        <w:t>2</w:t>
      </w:r>
      <w:r w:rsidRPr="007530E2">
        <w:t xml:space="preserve"> route-policy </w:t>
      </w:r>
      <w:r w:rsidRPr="007530E2">
        <w:rPr>
          <w:rFonts w:hint="eastAsia"/>
        </w:rPr>
        <w:t>policy1</w:t>
      </w:r>
      <w:r w:rsidRPr="007530E2">
        <w:t xml:space="preserve"> export</w:t>
      </w:r>
    </w:p>
    <w:p w:rsidR="00D91592" w:rsidRPr="000316C6" w:rsidRDefault="00D91592" w:rsidP="00D91592">
      <w:pPr>
        <w:pStyle w:val="ItemIndent1"/>
        <w:rPr>
          <w:lang w:eastAsia="zh-CN"/>
        </w:rPr>
      </w:pPr>
      <w:r w:rsidRPr="000316C6">
        <w:rPr>
          <w:rFonts w:hint="eastAsia"/>
          <w:lang w:eastAsia="zh-CN"/>
        </w:rPr>
        <w:t xml:space="preserve"># </w:t>
      </w:r>
      <w:r w:rsidRPr="000316C6">
        <w:rPr>
          <w:rFonts w:hint="eastAsia"/>
          <w:lang w:eastAsia="zh-CN"/>
        </w:rPr>
        <w:t>向</w:t>
      </w:r>
      <w:r w:rsidRPr="000316C6">
        <w:rPr>
          <w:rFonts w:hint="eastAsia"/>
          <w:lang w:eastAsia="zh-CN"/>
        </w:rPr>
        <w:t>EBGP</w:t>
      </w:r>
      <w:r w:rsidRPr="000316C6">
        <w:rPr>
          <w:rFonts w:hint="eastAsia"/>
          <w:lang w:eastAsia="zh-CN"/>
        </w:rPr>
        <w:t>对等体</w:t>
      </w:r>
      <w:r w:rsidRPr="000316C6">
        <w:rPr>
          <w:rFonts w:hint="eastAsia"/>
          <w:lang w:eastAsia="zh-CN"/>
        </w:rPr>
        <w:t>11.0.0.2</w:t>
      </w:r>
      <w:r w:rsidRPr="000316C6">
        <w:rPr>
          <w:rFonts w:hint="eastAsia"/>
          <w:lang w:eastAsia="zh-CN"/>
        </w:rPr>
        <w:t>发布标签路由及从</w:t>
      </w:r>
      <w:r w:rsidRPr="000316C6">
        <w:rPr>
          <w:rFonts w:hint="eastAsia"/>
          <w:lang w:eastAsia="zh-CN"/>
        </w:rPr>
        <w:t>11.0.0.2</w:t>
      </w:r>
      <w:r w:rsidRPr="000316C6">
        <w:rPr>
          <w:rFonts w:hint="eastAsia"/>
          <w:lang w:eastAsia="zh-CN"/>
        </w:rPr>
        <w:t>接收标签路由的能力。</w:t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>
        <w:t>bgp-default</w:t>
      </w:r>
      <w:r>
        <w:rPr>
          <w:rFonts w:hint="eastAsia"/>
        </w:rPr>
        <w:t>-ipv4</w:t>
      </w:r>
      <w:r w:rsidRPr="007530E2">
        <w:t>] peer 11.0.0.</w:t>
      </w:r>
      <w:r w:rsidRPr="007530E2">
        <w:rPr>
          <w:rFonts w:hint="eastAsia"/>
        </w:rPr>
        <w:t>2 label-route-capability</w:t>
      </w:r>
    </w:p>
    <w:p w:rsidR="00D91592" w:rsidRDefault="00D91592" w:rsidP="00D91592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>
        <w:t>bgp-default</w:t>
      </w:r>
      <w:r>
        <w:rPr>
          <w:rFonts w:hint="eastAsia"/>
        </w:rPr>
        <w:t>-ipv4</w:t>
      </w:r>
      <w:r w:rsidRPr="007530E2">
        <w:t>] quit</w:t>
      </w:r>
    </w:p>
    <w:p w:rsidR="00D91592" w:rsidRPr="007530E2" w:rsidRDefault="00D91592" w:rsidP="00D91592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>
        <w:t>bgp-default</w:t>
      </w:r>
      <w:r w:rsidRPr="007530E2">
        <w:t>] quit</w:t>
      </w:r>
    </w:p>
    <w:p w:rsidR="00D91592" w:rsidRDefault="00D91592" w:rsidP="00D91592">
      <w:pPr>
        <w:pStyle w:val="ItemStep"/>
      </w:pPr>
      <w:r w:rsidRPr="007530E2">
        <w:rPr>
          <w:rFonts w:hint="eastAsia"/>
        </w:rPr>
        <w:t>配置</w:t>
      </w:r>
      <w:r w:rsidRPr="007530E2"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</w:p>
    <w:p w:rsidR="00D91592" w:rsidRPr="007530E2" w:rsidRDefault="00D91592" w:rsidP="00D91592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上运行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D91592" w:rsidRPr="007530E2" w:rsidRDefault="00D91592" w:rsidP="00D91592">
      <w:pPr>
        <w:pStyle w:val="TerminalDisplayIndent1"/>
      </w:pPr>
      <w:r w:rsidRPr="007530E2">
        <w:t>&lt;</w:t>
      </w:r>
      <w:r w:rsidRPr="007530E2">
        <w:rPr>
          <w:rFonts w:hint="eastAsia"/>
        </w:rPr>
        <w:t>PE2</w:t>
      </w:r>
      <w:r w:rsidRPr="007530E2">
        <w:t>&gt;</w:t>
      </w:r>
      <w:r w:rsidRPr="007530E2">
        <w:rPr>
          <w:rFonts w:hint="eastAsia"/>
        </w:rPr>
        <w:t xml:space="preserve"> </w:t>
      </w:r>
      <w:r w:rsidRPr="007530E2">
        <w:t>system-view</w:t>
      </w:r>
    </w:p>
    <w:p w:rsidR="00D91592" w:rsidRPr="007530E2" w:rsidRDefault="00D91592" w:rsidP="00D91592">
      <w:pPr>
        <w:pStyle w:val="TerminalDisplayIndent1"/>
      </w:pPr>
      <w:r w:rsidRPr="007530E2">
        <w:t>[PE2] isis 1</w:t>
      </w:r>
    </w:p>
    <w:p w:rsidR="00D91592" w:rsidRPr="007530E2" w:rsidRDefault="00D91592" w:rsidP="00D91592">
      <w:pPr>
        <w:pStyle w:val="TerminalDisplayIndent1"/>
      </w:pPr>
      <w:r w:rsidRPr="007530E2">
        <w:t>[PE2-isis-1] net</w:t>
      </w:r>
      <w:r w:rsidRPr="007530E2">
        <w:rPr>
          <w:rFonts w:hint="eastAsia"/>
        </w:rPr>
        <w:t>work-entity</w:t>
      </w:r>
      <w:r w:rsidRPr="007530E2">
        <w:t xml:space="preserve"> 10.111.111.111.111.00</w:t>
      </w:r>
    </w:p>
    <w:p w:rsidR="00D91592" w:rsidRPr="007530E2" w:rsidRDefault="00D91592" w:rsidP="00D91592">
      <w:pPr>
        <w:pStyle w:val="TerminalDisplayIndent1"/>
      </w:pPr>
      <w:r w:rsidRPr="007530E2">
        <w:t>[PE2-isis-1] quit</w:t>
      </w:r>
    </w:p>
    <w:p w:rsidR="00D91592" w:rsidRPr="007530E2" w:rsidRDefault="00D91592" w:rsidP="00D91592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LSR ID</w:t>
      </w:r>
      <w:r w:rsidRPr="007530E2">
        <w:rPr>
          <w:rFonts w:hint="eastAsia"/>
        </w:rPr>
        <w:t>，使能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D91592" w:rsidRPr="00B421C2" w:rsidRDefault="00D91592" w:rsidP="00D91592">
      <w:pPr>
        <w:pStyle w:val="TerminalDisplayIndent1"/>
      </w:pPr>
      <w:r w:rsidRPr="00B421C2">
        <w:t xml:space="preserve">[PE2] mpls lsr-id </w:t>
      </w:r>
      <w:r w:rsidRPr="00B421C2">
        <w:rPr>
          <w:rFonts w:hint="eastAsia"/>
        </w:rPr>
        <w:t>5.5.5</w:t>
      </w:r>
      <w:r w:rsidRPr="00B421C2">
        <w:t>.9</w:t>
      </w:r>
    </w:p>
    <w:p w:rsidR="00D91592" w:rsidRPr="00B421C2" w:rsidRDefault="00D91592" w:rsidP="00D91592">
      <w:pPr>
        <w:pStyle w:val="TerminalDisplayIndent1"/>
      </w:pPr>
      <w:r w:rsidRPr="00B421C2">
        <w:t>[PE2] mpls ldp</w:t>
      </w:r>
    </w:p>
    <w:p w:rsidR="00D91592" w:rsidRPr="00B421C2" w:rsidRDefault="00D91592" w:rsidP="00D91592">
      <w:pPr>
        <w:pStyle w:val="TerminalDisplayIndent1"/>
      </w:pPr>
      <w:r w:rsidRPr="00B421C2">
        <w:t xml:space="preserve">[PE2-ldp] </w:t>
      </w:r>
      <w:r w:rsidRPr="00B421C2">
        <w:rPr>
          <w:rFonts w:hint="eastAsia"/>
        </w:rPr>
        <w:t>quit</w:t>
      </w:r>
    </w:p>
    <w:p w:rsidR="00D91592" w:rsidRPr="00B421C2" w:rsidRDefault="00D91592" w:rsidP="00D91592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配置接口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>
        <w:t>GigabitEthernet3/1/5</w:t>
      </w:r>
      <w:r w:rsidR="00AD7D0A">
        <w:fldChar w:fldCharType="end"/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并使能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D91592" w:rsidRPr="00B421C2" w:rsidRDefault="00D91592" w:rsidP="00D91592">
      <w:pPr>
        <w:pStyle w:val="TerminalDisplayIndent1"/>
      </w:pPr>
      <w:r w:rsidRPr="00B421C2">
        <w:t xml:space="preserve">[PE2] interface </w:t>
      </w:r>
      <w:r w:rsidR="00AD7D0A">
        <w:fldChar w:fldCharType="begin" w:fldLock="1"/>
      </w:r>
      <w:r w:rsidR="00AD7D0A">
        <w:instrText xml:space="preserve"> DOCVARIABLE  varglobal_11593  \* MERGEFORMAT </w:instrText>
      </w:r>
      <w:r w:rsidR="00AD7D0A">
        <w:fldChar w:fldCharType="separate"/>
      </w:r>
      <w:r>
        <w:t>gigabitethernet 3/1/5</w:t>
      </w:r>
      <w:r w:rsidR="00AD7D0A">
        <w:fldChar w:fldCharType="end"/>
      </w:r>
    </w:p>
    <w:p w:rsidR="00D91592" w:rsidRPr="007530E2" w:rsidRDefault="00D91592" w:rsidP="00D91592">
      <w:pPr>
        <w:pStyle w:val="TerminalDisplayIndent1"/>
      </w:pPr>
      <w:r w:rsidRPr="007530E2">
        <w:t>[PE2-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>
        <w:t>GigabitEthernet3/1/5</w:t>
      </w:r>
      <w:r w:rsidR="00AD7D0A">
        <w:fldChar w:fldCharType="end"/>
      </w:r>
      <w:r w:rsidRPr="007530E2">
        <w:t>] ip addr</w:t>
      </w:r>
      <w:r w:rsidRPr="007530E2">
        <w:rPr>
          <w:rFonts w:hint="eastAsia"/>
        </w:rPr>
        <w:t>ess</w:t>
      </w:r>
      <w:r w:rsidRPr="007530E2">
        <w:t xml:space="preserve"> </w:t>
      </w:r>
      <w:r w:rsidRPr="007530E2">
        <w:rPr>
          <w:rFonts w:hint="eastAsia"/>
        </w:rPr>
        <w:t>9</w:t>
      </w:r>
      <w:r w:rsidRPr="007530E2">
        <w:t>.1.1.2 255.0.0.0</w:t>
      </w:r>
    </w:p>
    <w:p w:rsidR="00D91592" w:rsidRPr="007530E2" w:rsidRDefault="00D91592" w:rsidP="00D91592">
      <w:pPr>
        <w:pStyle w:val="TerminalDisplayIndent1"/>
      </w:pPr>
      <w:r w:rsidRPr="007530E2">
        <w:t>[PE2-</w:t>
      </w:r>
      <w:r w:rsidR="00AD7D0A">
        <w:fldChar w:fldCharType="begin" w:fldLock="1"/>
      </w:r>
      <w:r w:rsidR="00AD7D0A">
        <w:instrText xml:space="preserve"> DOCVARIABLE  varglobal_20677  \</w:instrText>
      </w:r>
      <w:r w:rsidR="00AD7D0A">
        <w:instrText xml:space="preserve">* MERGEFORMAT </w:instrText>
      </w:r>
      <w:r w:rsidR="00AD7D0A">
        <w:fldChar w:fldCharType="separate"/>
      </w:r>
      <w:r>
        <w:t>GigabitEthernet3/1/5</w:t>
      </w:r>
      <w:r w:rsidR="00AD7D0A">
        <w:fldChar w:fldCharType="end"/>
      </w:r>
      <w:r w:rsidRPr="007530E2">
        <w:t>] isis en</w:t>
      </w:r>
      <w:r w:rsidRPr="007530E2">
        <w:rPr>
          <w:rFonts w:hint="eastAsia"/>
        </w:rPr>
        <w:t>able</w:t>
      </w:r>
      <w:r w:rsidRPr="007530E2">
        <w:t xml:space="preserve"> 1</w:t>
      </w:r>
    </w:p>
    <w:p w:rsidR="00D91592" w:rsidRPr="007530E2" w:rsidRDefault="00D91592" w:rsidP="00D91592">
      <w:pPr>
        <w:pStyle w:val="TerminalDisplayIndent1"/>
      </w:pPr>
      <w:r w:rsidRPr="007530E2">
        <w:t>[PE2-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>
        <w:t>GigabitEthernet3/1/5</w:t>
      </w:r>
      <w:r w:rsidR="00AD7D0A">
        <w:fldChar w:fldCharType="end"/>
      </w:r>
      <w:r w:rsidRPr="007530E2">
        <w:t>] mpls</w:t>
      </w:r>
      <w:r w:rsidRPr="00814C5F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D91592" w:rsidRPr="00B421C2" w:rsidRDefault="00D91592" w:rsidP="00D91592">
      <w:pPr>
        <w:pStyle w:val="TerminalDisplayIndent1"/>
      </w:pPr>
      <w:r w:rsidRPr="00B421C2">
        <w:t>[PE2-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>
        <w:t>GigabitEthernet3/1/5</w:t>
      </w:r>
      <w:r w:rsidR="00AD7D0A">
        <w:fldChar w:fldCharType="end"/>
      </w:r>
      <w:r w:rsidRPr="00B421C2">
        <w:t>] mpls ldp</w:t>
      </w:r>
      <w:r w:rsidRPr="00814C5F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D91592" w:rsidRPr="00B421C2" w:rsidRDefault="00D91592" w:rsidP="00D91592">
      <w:pPr>
        <w:pStyle w:val="TerminalDisplayIndent1"/>
      </w:pPr>
      <w:r w:rsidRPr="00B421C2">
        <w:t>[PE2-</w:t>
      </w:r>
      <w:r w:rsidR="00AD7D0A">
        <w:fldChar w:fldCharType="begin" w:fldLock="1"/>
      </w:r>
      <w:r w:rsidR="00AD7D0A">
        <w:instrText xml:space="preserve"> DOCVARIABLE  varg</w:instrText>
      </w:r>
      <w:r w:rsidR="00AD7D0A">
        <w:instrText xml:space="preserve">lobal_20677  \* MERGEFORMAT </w:instrText>
      </w:r>
      <w:r w:rsidR="00AD7D0A">
        <w:fldChar w:fldCharType="separate"/>
      </w:r>
      <w:r>
        <w:t>GigabitEthernet3/1/5</w:t>
      </w:r>
      <w:r w:rsidR="00AD7D0A">
        <w:fldChar w:fldCharType="end"/>
      </w:r>
      <w:r w:rsidRPr="00B421C2">
        <w:t>] quit</w:t>
      </w:r>
    </w:p>
    <w:p w:rsidR="00D91592" w:rsidRPr="00B421C2" w:rsidRDefault="00D91592" w:rsidP="00D91592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创建</w:t>
      </w:r>
      <w:r w:rsidRPr="00B421C2">
        <w:rPr>
          <w:rFonts w:hint="eastAsia"/>
        </w:rPr>
        <w:t>Loopback0</w:t>
      </w:r>
      <w:r w:rsidRPr="007530E2">
        <w:rPr>
          <w:rFonts w:hint="eastAsia"/>
        </w:rPr>
        <w:t>接口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D91592" w:rsidRPr="00B421C2" w:rsidRDefault="00D91592" w:rsidP="00D91592">
      <w:pPr>
        <w:pStyle w:val="TerminalDisplayIndent1"/>
      </w:pPr>
      <w:r w:rsidRPr="00B421C2">
        <w:t xml:space="preserve">[PE2] interface </w:t>
      </w:r>
      <w:r w:rsidRPr="00B421C2">
        <w:rPr>
          <w:rFonts w:hint="eastAsia"/>
        </w:rPr>
        <w:t>l</w:t>
      </w:r>
      <w:r w:rsidRPr="00B421C2">
        <w:t>oop</w:t>
      </w:r>
      <w:r w:rsidRPr="00B421C2">
        <w:rPr>
          <w:rFonts w:hint="eastAsia"/>
        </w:rPr>
        <w:t>back 0</w:t>
      </w:r>
    </w:p>
    <w:p w:rsidR="00D91592" w:rsidRPr="00B421C2" w:rsidRDefault="00D91592" w:rsidP="00D91592">
      <w:pPr>
        <w:pStyle w:val="TerminalDisplayIndent1"/>
      </w:pPr>
      <w:r w:rsidRPr="00B421C2">
        <w:t>[PE2-LoopBack</w:t>
      </w:r>
      <w:r w:rsidRPr="00B421C2">
        <w:rPr>
          <w:rFonts w:hint="eastAsia"/>
        </w:rPr>
        <w:t>0</w:t>
      </w:r>
      <w:r w:rsidRPr="00B421C2">
        <w:t>] ip addr</w:t>
      </w:r>
      <w:r w:rsidRPr="00B421C2">
        <w:rPr>
          <w:rFonts w:hint="eastAsia"/>
        </w:rPr>
        <w:t>ess</w:t>
      </w:r>
      <w:r w:rsidRPr="00B421C2">
        <w:t xml:space="preserve"> </w:t>
      </w:r>
      <w:r w:rsidRPr="00B421C2">
        <w:rPr>
          <w:rFonts w:hint="eastAsia"/>
        </w:rPr>
        <w:t>5.5.5</w:t>
      </w:r>
      <w:r w:rsidRPr="00B421C2">
        <w:t>.9 32</w:t>
      </w:r>
    </w:p>
    <w:p w:rsidR="00D91592" w:rsidRPr="00B421C2" w:rsidRDefault="00D91592" w:rsidP="00D91592">
      <w:pPr>
        <w:pStyle w:val="TerminalDisplayIndent1"/>
      </w:pPr>
      <w:r w:rsidRPr="00B421C2">
        <w:t>[PE2-LoopBack</w:t>
      </w:r>
      <w:r w:rsidRPr="00B421C2">
        <w:rPr>
          <w:rFonts w:hint="eastAsia"/>
        </w:rPr>
        <w:t>0</w:t>
      </w:r>
      <w:r w:rsidRPr="00B421C2">
        <w:t>] isis en</w:t>
      </w:r>
      <w:r w:rsidRPr="00B421C2">
        <w:rPr>
          <w:rFonts w:hint="eastAsia"/>
        </w:rPr>
        <w:t>able</w:t>
      </w:r>
      <w:r w:rsidRPr="00B421C2">
        <w:t xml:space="preserve"> 1</w:t>
      </w:r>
    </w:p>
    <w:p w:rsidR="00D91592" w:rsidRPr="00B421C2" w:rsidRDefault="00D91592" w:rsidP="00D91592">
      <w:pPr>
        <w:pStyle w:val="TerminalDisplayIndent1"/>
      </w:pPr>
      <w:r w:rsidRPr="00B421C2">
        <w:t>[PE2-LoopBack</w:t>
      </w:r>
      <w:r w:rsidRPr="00B421C2">
        <w:rPr>
          <w:rFonts w:hint="eastAsia"/>
        </w:rPr>
        <w:t>0</w:t>
      </w:r>
      <w:r w:rsidRPr="00B421C2">
        <w:t>] quit</w:t>
      </w:r>
    </w:p>
    <w:p w:rsidR="00D91592" w:rsidRPr="00B421C2" w:rsidRDefault="00D91592" w:rsidP="00D91592">
      <w:pPr>
        <w:pStyle w:val="ItemIndent1"/>
      </w:pPr>
      <w:r w:rsidRPr="000316C6">
        <w:rPr>
          <w:rFonts w:hint="eastAsia"/>
        </w:rPr>
        <w:lastRenderedPageBreak/>
        <w:t xml:space="preserve"># </w:t>
      </w:r>
      <w:r w:rsidRPr="000316C6">
        <w:rPr>
          <w:rFonts w:hint="eastAsia"/>
        </w:rPr>
        <w:t>创建</w:t>
      </w:r>
      <w:r w:rsidRPr="000316C6">
        <w:rPr>
          <w:rFonts w:hint="eastAsia"/>
        </w:rPr>
        <w:t>VPN</w:t>
      </w:r>
      <w:r w:rsidRPr="000316C6">
        <w:rPr>
          <w:rFonts w:hint="eastAsia"/>
        </w:rPr>
        <w:t>实例，名称为</w:t>
      </w:r>
      <w:r w:rsidRPr="000316C6">
        <w:rPr>
          <w:rFonts w:hint="eastAsia"/>
        </w:rPr>
        <w:t>vpn1</w:t>
      </w:r>
      <w:r w:rsidRPr="000316C6">
        <w:rPr>
          <w:rFonts w:hint="eastAsia"/>
        </w:rPr>
        <w:t>，为其配置</w:t>
      </w:r>
      <w:r w:rsidRPr="000316C6">
        <w:rPr>
          <w:rFonts w:hint="eastAsia"/>
        </w:rPr>
        <w:t>RD</w:t>
      </w:r>
      <w:r w:rsidRPr="000316C6">
        <w:rPr>
          <w:rFonts w:hint="eastAsia"/>
        </w:rPr>
        <w:t>和</w:t>
      </w:r>
      <w:r w:rsidRPr="000316C6">
        <w:rPr>
          <w:rFonts w:hint="eastAsia"/>
        </w:rPr>
        <w:t>Route Target</w:t>
      </w:r>
      <w:r w:rsidRPr="000316C6">
        <w:rPr>
          <w:rFonts w:hint="eastAsia"/>
        </w:rPr>
        <w:t>属性。</w:t>
      </w:r>
    </w:p>
    <w:p w:rsidR="00D91592" w:rsidRPr="00B421C2" w:rsidRDefault="00D91592" w:rsidP="00D91592">
      <w:pPr>
        <w:pStyle w:val="TerminalDisplayIndent1"/>
      </w:pPr>
      <w:r w:rsidRPr="00B421C2">
        <w:t>[PE2] ip vp</w:t>
      </w:r>
      <w:r w:rsidRPr="00B421C2">
        <w:rPr>
          <w:rFonts w:hint="eastAsia"/>
        </w:rPr>
        <w:t>n-instance</w:t>
      </w:r>
      <w:r w:rsidRPr="00B421C2">
        <w:t xml:space="preserve"> </w:t>
      </w:r>
      <w:r w:rsidRPr="00B421C2">
        <w:rPr>
          <w:rFonts w:hint="eastAsia"/>
        </w:rPr>
        <w:t>vpn</w:t>
      </w:r>
      <w:r w:rsidRPr="00B421C2">
        <w:t>1</w:t>
      </w:r>
    </w:p>
    <w:p w:rsidR="00D91592" w:rsidRPr="00B421C2" w:rsidRDefault="00D91592" w:rsidP="00D91592">
      <w:pPr>
        <w:pStyle w:val="TerminalDisplayIndent1"/>
      </w:pPr>
      <w:r w:rsidRPr="00B421C2">
        <w:t>[PE2-vpn-instance-v</w:t>
      </w:r>
      <w:r w:rsidRPr="00B421C2">
        <w:rPr>
          <w:rFonts w:hint="eastAsia"/>
        </w:rPr>
        <w:t>pn</w:t>
      </w:r>
      <w:r w:rsidRPr="00B421C2">
        <w:t>1] route-distinguisher 11:11</w:t>
      </w:r>
    </w:p>
    <w:p w:rsidR="00D91592" w:rsidRPr="00B421C2" w:rsidRDefault="00D91592" w:rsidP="00D91592">
      <w:pPr>
        <w:pStyle w:val="TerminalDisplayIndent1"/>
      </w:pPr>
      <w:r w:rsidRPr="00B421C2">
        <w:t>[PE2-vpn-instance-v</w:t>
      </w:r>
      <w:r w:rsidRPr="00B421C2">
        <w:rPr>
          <w:rFonts w:hint="eastAsia"/>
        </w:rPr>
        <w:t>pn</w:t>
      </w:r>
      <w:r w:rsidRPr="00B421C2">
        <w:t>1] vpn-target 1:1 2:2 3:3 import-extcommunity</w:t>
      </w:r>
    </w:p>
    <w:p w:rsidR="00D91592" w:rsidRPr="00B421C2" w:rsidRDefault="00D91592" w:rsidP="00D91592">
      <w:pPr>
        <w:pStyle w:val="TerminalDisplayIndent1"/>
      </w:pPr>
      <w:r w:rsidRPr="00B421C2">
        <w:t>[PE2-vpn-instance-v</w:t>
      </w:r>
      <w:r w:rsidRPr="00B421C2">
        <w:rPr>
          <w:rFonts w:hint="eastAsia"/>
        </w:rPr>
        <w:t>pn</w:t>
      </w:r>
      <w:r w:rsidRPr="00B421C2">
        <w:t>1] vpn-target 3:3 export-extcommunity</w:t>
      </w:r>
    </w:p>
    <w:p w:rsidR="00D91592" w:rsidRPr="00B421C2" w:rsidRDefault="00D91592" w:rsidP="00D91592">
      <w:pPr>
        <w:pStyle w:val="TerminalDisplayIndent1"/>
      </w:pPr>
      <w:r w:rsidRPr="00B421C2">
        <w:t>[PE2-vpn-instance-v</w:t>
      </w:r>
      <w:r w:rsidRPr="00B421C2">
        <w:rPr>
          <w:rFonts w:hint="eastAsia"/>
        </w:rPr>
        <w:t>pn</w:t>
      </w:r>
      <w:r w:rsidRPr="00B421C2">
        <w:t>1] quit</w:t>
      </w:r>
    </w:p>
    <w:p w:rsidR="00D91592" w:rsidRPr="00B421C2" w:rsidRDefault="00D91592" w:rsidP="00D91592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7530E2">
        <w:rPr>
          <w:rFonts w:hint="eastAsia"/>
        </w:rPr>
        <w:t>接口</w:t>
      </w:r>
      <w:r w:rsidR="00AD7D0A">
        <w:fldChar w:fldCharType="begin" w:fldLock="1"/>
      </w:r>
      <w:r w:rsidR="00AD7D0A">
        <w:instrText xml:space="preserve"> DOCVARIABLE  varglobal_201</w:instrText>
      </w:r>
      <w:r w:rsidR="00AD7D0A">
        <w:instrText xml:space="preserve">12  \* MERGEFORMAT </w:instrText>
      </w:r>
      <w:r w:rsidR="00AD7D0A">
        <w:fldChar w:fldCharType="separate"/>
      </w:r>
      <w:r>
        <w:t>GigabitEthernet3/1/1</w:t>
      </w:r>
      <w:r w:rsidR="00AD7D0A">
        <w:fldChar w:fldCharType="end"/>
      </w:r>
      <w:r w:rsidRPr="00B421C2">
        <w:rPr>
          <w:rFonts w:hint="eastAsia"/>
        </w:rPr>
        <w:t>与</w:t>
      </w:r>
      <w:r w:rsidRPr="00B421C2">
        <w:rPr>
          <w:rFonts w:hint="eastAsia"/>
        </w:rPr>
        <w:t>VPN</w:t>
      </w:r>
      <w:r w:rsidRPr="00B421C2">
        <w:rPr>
          <w:rFonts w:hint="eastAsia"/>
        </w:rPr>
        <w:t>实例</w:t>
      </w:r>
      <w:r w:rsidRPr="00B421C2">
        <w:rPr>
          <w:rFonts w:hint="eastAsia"/>
        </w:rPr>
        <w:t>vpn1</w:t>
      </w:r>
      <w:r w:rsidRPr="00B421C2">
        <w:rPr>
          <w:rFonts w:hint="eastAsia"/>
        </w:rPr>
        <w:t>绑定，并配置该接口的</w:t>
      </w:r>
      <w:r w:rsidRPr="00B421C2">
        <w:rPr>
          <w:rFonts w:hint="eastAsia"/>
        </w:rPr>
        <w:t>IP</w:t>
      </w:r>
      <w:r w:rsidRPr="00B421C2">
        <w:rPr>
          <w:rFonts w:hint="eastAsia"/>
        </w:rPr>
        <w:t>地址</w:t>
      </w:r>
      <w:r w:rsidRPr="007530E2">
        <w:rPr>
          <w:rFonts w:hint="eastAsia"/>
        </w:rPr>
        <w:t>。</w:t>
      </w:r>
    </w:p>
    <w:p w:rsidR="00D91592" w:rsidRPr="00B421C2" w:rsidRDefault="00D91592" w:rsidP="00D91592">
      <w:pPr>
        <w:pStyle w:val="TerminalDisplayIndent1"/>
      </w:pPr>
      <w:r w:rsidRPr="00B421C2">
        <w:t>[PE2] int</w:t>
      </w:r>
      <w:r w:rsidRPr="00B421C2">
        <w:rPr>
          <w:rFonts w:hint="eastAsia"/>
        </w:rPr>
        <w:t>erface</w:t>
      </w:r>
      <w:r w:rsidRPr="00B421C2">
        <w:t xml:space="preserve"> </w:t>
      </w:r>
      <w:r w:rsidR="00AD7D0A">
        <w:fldChar w:fldCharType="begin" w:fldLock="1"/>
      </w:r>
      <w:r w:rsidR="00AD7D0A">
        <w:instrText xml:space="preserve"> DOCVARIABLE  varglobal_16776  \* MERGEFORMAT </w:instrText>
      </w:r>
      <w:r w:rsidR="00AD7D0A">
        <w:fldChar w:fldCharType="separate"/>
      </w:r>
      <w:r>
        <w:t>gigabitethernet 3/1/1</w:t>
      </w:r>
      <w:r w:rsidR="00AD7D0A">
        <w:fldChar w:fldCharType="end"/>
      </w:r>
    </w:p>
    <w:p w:rsidR="00D91592" w:rsidRPr="00B421C2" w:rsidRDefault="00D91592" w:rsidP="00D91592">
      <w:pPr>
        <w:pStyle w:val="TerminalDisplayIndent1"/>
      </w:pPr>
      <w:r w:rsidRPr="00B421C2">
        <w:t>[PE2-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>
        <w:t>GigabitEthernet3/1/1</w:t>
      </w:r>
      <w:r w:rsidR="00AD7D0A">
        <w:fldChar w:fldCharType="end"/>
      </w:r>
      <w:r w:rsidRPr="00B421C2">
        <w:t>] ip binding vpn-instance vpn1</w:t>
      </w:r>
    </w:p>
    <w:p w:rsidR="00D91592" w:rsidRPr="007530E2" w:rsidRDefault="00D91592" w:rsidP="00D91592">
      <w:pPr>
        <w:pStyle w:val="TerminalDisplayIndent1"/>
      </w:pPr>
      <w:r w:rsidRPr="00B421C2">
        <w:t>[PE2-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>
        <w:t>GigabitEthernet3/1/1</w:t>
      </w:r>
      <w:r w:rsidR="00AD7D0A">
        <w:fldChar w:fldCharType="end"/>
      </w:r>
      <w:r w:rsidRPr="00B421C2">
        <w:t>]</w:t>
      </w:r>
      <w:r w:rsidRPr="007530E2">
        <w:t xml:space="preserve"> ip addr</w:t>
      </w:r>
      <w:r w:rsidRPr="007530E2">
        <w:rPr>
          <w:rFonts w:hint="eastAsia"/>
        </w:rPr>
        <w:t>ess</w:t>
      </w:r>
      <w:r w:rsidRPr="007530E2">
        <w:t xml:space="preserve"> </w:t>
      </w:r>
      <w:r w:rsidRPr="007530E2">
        <w:rPr>
          <w:rFonts w:hint="eastAsia"/>
        </w:rPr>
        <w:t>2</w:t>
      </w:r>
      <w:r w:rsidRPr="007530E2">
        <w:t xml:space="preserve">0.0.0.1 </w:t>
      </w:r>
      <w:r>
        <w:rPr>
          <w:rFonts w:hint="eastAsia"/>
        </w:rPr>
        <w:t>24</w:t>
      </w:r>
    </w:p>
    <w:p w:rsidR="00D91592" w:rsidRPr="007530E2" w:rsidRDefault="00D91592" w:rsidP="00D91592">
      <w:pPr>
        <w:pStyle w:val="TerminalDisplayIndent1"/>
      </w:pPr>
      <w:r w:rsidRPr="00B421C2">
        <w:t>[PE2-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>
        <w:t>GigabitEthernet3/1/1</w:t>
      </w:r>
      <w:r w:rsidR="00AD7D0A">
        <w:fldChar w:fldCharType="end"/>
      </w:r>
      <w:r w:rsidRPr="00B421C2">
        <w:t>]</w:t>
      </w:r>
      <w:r w:rsidRPr="007530E2">
        <w:t xml:space="preserve"> quit</w:t>
      </w:r>
    </w:p>
    <w:p w:rsidR="00D91592" w:rsidRPr="000316C6" w:rsidRDefault="00D91592" w:rsidP="00D91592">
      <w:pPr>
        <w:pStyle w:val="ItemIndent1"/>
        <w:rPr>
          <w:lang w:eastAsia="zh-CN"/>
        </w:rPr>
      </w:pPr>
      <w:r w:rsidRPr="000316C6">
        <w:rPr>
          <w:rFonts w:hint="eastAsia"/>
          <w:lang w:eastAsia="zh-CN"/>
        </w:rPr>
        <w:t xml:space="preserve"># </w:t>
      </w:r>
      <w:r w:rsidRPr="000316C6">
        <w:rPr>
          <w:rFonts w:hint="eastAsia"/>
          <w:lang w:eastAsia="zh-CN"/>
        </w:rPr>
        <w:t>在</w:t>
      </w:r>
      <w:r w:rsidRPr="000316C6">
        <w:rPr>
          <w:rFonts w:hint="eastAsia"/>
          <w:lang w:eastAsia="zh-CN"/>
        </w:rPr>
        <w:t>PE 2</w:t>
      </w:r>
      <w:r w:rsidRPr="000316C6">
        <w:rPr>
          <w:rFonts w:hint="eastAsia"/>
          <w:lang w:eastAsia="zh-CN"/>
        </w:rPr>
        <w:t>上运行</w:t>
      </w:r>
      <w:r w:rsidRPr="000316C6">
        <w:rPr>
          <w:rFonts w:hint="eastAsia"/>
          <w:lang w:eastAsia="zh-CN"/>
        </w:rPr>
        <w:t>BGP</w:t>
      </w:r>
      <w:r w:rsidRPr="000316C6">
        <w:rPr>
          <w:rFonts w:hint="eastAsia"/>
          <w:lang w:eastAsia="zh-CN"/>
        </w:rPr>
        <w:t>。</w:t>
      </w:r>
    </w:p>
    <w:p w:rsidR="00D91592" w:rsidRPr="007530E2" w:rsidRDefault="00D91592" w:rsidP="00D91592">
      <w:pPr>
        <w:pStyle w:val="TerminalDisplayIndent1"/>
      </w:pPr>
      <w:r w:rsidRPr="007530E2">
        <w:t xml:space="preserve">[PE2] bgp </w:t>
      </w:r>
      <w:r w:rsidRPr="007530E2">
        <w:rPr>
          <w:rFonts w:hint="eastAsia"/>
        </w:rPr>
        <w:t>6</w:t>
      </w:r>
      <w:r w:rsidRPr="007530E2">
        <w:t>00</w:t>
      </w:r>
    </w:p>
    <w:p w:rsidR="00D91592" w:rsidRPr="007530E2" w:rsidRDefault="00D91592" w:rsidP="00D91592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配置</w:t>
      </w:r>
      <w:r w:rsidRPr="007530E2"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 xml:space="preserve"> </w:t>
      </w:r>
      <w:r w:rsidRPr="007530E2">
        <w:rPr>
          <w:rFonts w:hint="eastAsia"/>
          <w:lang w:eastAsia="zh-CN"/>
        </w:rPr>
        <w:t>2</w:t>
      </w:r>
      <w:r w:rsidRPr="007530E2">
        <w:rPr>
          <w:rFonts w:hint="eastAsia"/>
          <w:lang w:eastAsia="zh-CN"/>
        </w:rPr>
        <w:t>到</w:t>
      </w:r>
      <w:r w:rsidRPr="007530E2">
        <w:rPr>
          <w:rFonts w:hint="eastAsia"/>
          <w:lang w:eastAsia="zh-CN"/>
        </w:rPr>
        <w:t>EBGP</w:t>
      </w:r>
      <w:r w:rsidRPr="007530E2">
        <w:rPr>
          <w:rFonts w:hint="eastAsia"/>
          <w:lang w:eastAsia="zh-CN"/>
        </w:rPr>
        <w:t>对等体</w:t>
      </w:r>
      <w:r w:rsidRPr="007530E2">
        <w:rPr>
          <w:rFonts w:hint="eastAsia"/>
          <w:lang w:eastAsia="zh-CN"/>
        </w:rPr>
        <w:t>2.2.2.9</w:t>
      </w:r>
      <w:r w:rsidRPr="007530E2">
        <w:rPr>
          <w:rFonts w:hint="eastAsia"/>
          <w:lang w:eastAsia="zh-CN"/>
        </w:rPr>
        <w:t>的最大跳数为</w:t>
      </w:r>
      <w:r w:rsidRPr="007530E2">
        <w:rPr>
          <w:rFonts w:hint="eastAsia"/>
          <w:lang w:eastAsia="zh-CN"/>
        </w:rPr>
        <w:t>10</w:t>
      </w:r>
      <w:r w:rsidRPr="007530E2">
        <w:rPr>
          <w:rFonts w:hint="eastAsia"/>
          <w:lang w:eastAsia="zh-CN"/>
        </w:rPr>
        <w:t>。</w:t>
      </w:r>
    </w:p>
    <w:p w:rsidR="00D91592" w:rsidRPr="007530E2" w:rsidRDefault="00D91592" w:rsidP="00D91592">
      <w:pPr>
        <w:pStyle w:val="TerminalDisplayIndent1"/>
      </w:pPr>
      <w:r w:rsidRPr="007530E2">
        <w:t>[PE2-</w:t>
      </w:r>
      <w:r>
        <w:t>bgp-default</w:t>
      </w:r>
      <w:r w:rsidRPr="007530E2">
        <w:t xml:space="preserve">] peer </w:t>
      </w:r>
      <w:r w:rsidRPr="007530E2">
        <w:rPr>
          <w:rFonts w:hint="eastAsia"/>
        </w:rPr>
        <w:t>2.2.2</w:t>
      </w:r>
      <w:r w:rsidRPr="007530E2">
        <w:t xml:space="preserve">.9 as-number </w:t>
      </w:r>
      <w:r w:rsidRPr="007530E2">
        <w:rPr>
          <w:rFonts w:hint="eastAsia"/>
        </w:rPr>
        <w:t>1</w:t>
      </w:r>
      <w:r w:rsidRPr="007530E2">
        <w:t>00</w:t>
      </w:r>
    </w:p>
    <w:p w:rsidR="00D91592" w:rsidRDefault="00D91592" w:rsidP="00D91592">
      <w:pPr>
        <w:pStyle w:val="TerminalDisplayIndent1"/>
      </w:pPr>
      <w:r w:rsidRPr="007530E2">
        <w:t>[PE2-</w:t>
      </w:r>
      <w:r>
        <w:t>bgp-default</w:t>
      </w:r>
      <w:r w:rsidRPr="007530E2">
        <w:t xml:space="preserve">] peer </w:t>
      </w:r>
      <w:r w:rsidRPr="007530E2">
        <w:rPr>
          <w:rFonts w:hint="eastAsia"/>
        </w:rPr>
        <w:t>2.2.2</w:t>
      </w:r>
      <w:r w:rsidRPr="007530E2">
        <w:t xml:space="preserve">.9 connect-interface </w:t>
      </w:r>
      <w:r w:rsidRPr="007530E2">
        <w:rPr>
          <w:rFonts w:hint="eastAsia"/>
        </w:rPr>
        <w:t>l</w:t>
      </w:r>
      <w:r w:rsidRPr="007530E2">
        <w:t>oop</w:t>
      </w:r>
      <w:r w:rsidRPr="007530E2">
        <w:rPr>
          <w:rFonts w:hint="eastAsia"/>
        </w:rPr>
        <w:t>b</w:t>
      </w:r>
      <w:r w:rsidRPr="007530E2">
        <w:t>ack</w:t>
      </w:r>
      <w:r w:rsidRPr="007530E2">
        <w:rPr>
          <w:rFonts w:hint="eastAsia"/>
        </w:rPr>
        <w:t xml:space="preserve"> 0</w:t>
      </w:r>
    </w:p>
    <w:p w:rsidR="00D91592" w:rsidRPr="007530E2" w:rsidRDefault="00D91592" w:rsidP="00D91592">
      <w:pPr>
        <w:pStyle w:val="TerminalDisplayIndent1"/>
      </w:pPr>
      <w:r w:rsidRPr="007530E2">
        <w:t>[PE2-</w:t>
      </w:r>
      <w:r>
        <w:t>bgp-default</w:t>
      </w:r>
      <w:r w:rsidRPr="007530E2">
        <w:t>]</w:t>
      </w:r>
      <w:r>
        <w:rPr>
          <w:rFonts w:hint="eastAsia"/>
        </w:rPr>
        <w:t xml:space="preserve"> </w:t>
      </w:r>
      <w:r w:rsidRPr="007530E2">
        <w:t xml:space="preserve">peer </w:t>
      </w:r>
      <w:r w:rsidRPr="007530E2">
        <w:rPr>
          <w:rFonts w:hint="eastAsia"/>
        </w:rPr>
        <w:t>2.2.2</w:t>
      </w:r>
      <w:r w:rsidRPr="007530E2">
        <w:t>.9 ebgp-max</w:t>
      </w:r>
      <w:r w:rsidRPr="007530E2">
        <w:rPr>
          <w:rFonts w:hint="eastAsia"/>
        </w:rPr>
        <w:t>-hop</w:t>
      </w:r>
      <w:r w:rsidRPr="007530E2">
        <w:t xml:space="preserve"> 10</w:t>
      </w:r>
    </w:p>
    <w:p w:rsidR="00D91592" w:rsidRPr="000316C6" w:rsidRDefault="00D91592" w:rsidP="00D91592">
      <w:pPr>
        <w:pStyle w:val="ItemIndent1"/>
        <w:rPr>
          <w:lang w:eastAsia="zh-CN"/>
        </w:rPr>
      </w:pPr>
      <w:r w:rsidRPr="000316C6">
        <w:rPr>
          <w:rFonts w:hint="eastAsia"/>
          <w:lang w:eastAsia="zh-CN"/>
        </w:rPr>
        <w:t xml:space="preserve"># </w:t>
      </w:r>
      <w:r w:rsidRPr="000316C6">
        <w:rPr>
          <w:rFonts w:hint="eastAsia"/>
          <w:lang w:eastAsia="zh-CN"/>
        </w:rPr>
        <w:t>配置对等体</w:t>
      </w:r>
      <w:r w:rsidRPr="000316C6">
        <w:rPr>
          <w:rFonts w:hint="eastAsia"/>
          <w:lang w:eastAsia="zh-CN"/>
        </w:rPr>
        <w:t>2.2.2.9</w:t>
      </w:r>
      <w:r w:rsidRPr="000316C6">
        <w:rPr>
          <w:rFonts w:hint="eastAsia"/>
          <w:lang w:eastAsia="zh-CN"/>
        </w:rPr>
        <w:t>作为</w:t>
      </w:r>
      <w:r w:rsidRPr="000316C6">
        <w:rPr>
          <w:rFonts w:hint="eastAsia"/>
          <w:lang w:eastAsia="zh-CN"/>
        </w:rPr>
        <w:t>VPNv4</w:t>
      </w:r>
      <w:r w:rsidRPr="000316C6">
        <w:rPr>
          <w:rFonts w:hint="eastAsia"/>
          <w:lang w:eastAsia="zh-CN"/>
        </w:rPr>
        <w:t>对等体。</w:t>
      </w:r>
    </w:p>
    <w:p w:rsidR="00D91592" w:rsidRPr="00B421C2" w:rsidRDefault="00D91592" w:rsidP="00D91592">
      <w:pPr>
        <w:pStyle w:val="TerminalDisplayIndent1"/>
      </w:pPr>
      <w:r w:rsidRPr="00B421C2">
        <w:t>[PE2-bgp-default] address-family vpnv4</w:t>
      </w:r>
    </w:p>
    <w:p w:rsidR="00D91592" w:rsidRPr="00B421C2" w:rsidRDefault="00D91592" w:rsidP="00D91592">
      <w:pPr>
        <w:pStyle w:val="TerminalDisplayIndent1"/>
      </w:pPr>
      <w:r w:rsidRPr="00B421C2">
        <w:t xml:space="preserve">[PE2-bgp-default-vpnv4] peer </w:t>
      </w:r>
      <w:r w:rsidRPr="00B421C2">
        <w:rPr>
          <w:rFonts w:hint="eastAsia"/>
        </w:rPr>
        <w:t>2.2.2</w:t>
      </w:r>
      <w:r w:rsidRPr="00B421C2">
        <w:t>.9 enable</w:t>
      </w:r>
    </w:p>
    <w:p w:rsidR="00D91592" w:rsidRPr="00B421C2" w:rsidRDefault="00D91592" w:rsidP="00D91592">
      <w:pPr>
        <w:pStyle w:val="TerminalDisplayIndent1"/>
      </w:pPr>
      <w:r w:rsidRPr="00B421C2">
        <w:t>[PE2-bgp-default-vpnv4] quit</w:t>
      </w:r>
    </w:p>
    <w:p w:rsidR="00D91592" w:rsidRPr="00B421C2" w:rsidRDefault="00D91592" w:rsidP="00D91592">
      <w:pPr>
        <w:pStyle w:val="ItemIndent1"/>
      </w:pPr>
      <w:r w:rsidRPr="00B421C2">
        <w:rPr>
          <w:rFonts w:hint="eastAsia"/>
        </w:rPr>
        <w:t xml:space="preserve"># </w:t>
      </w:r>
      <w:r w:rsidRPr="00B421C2">
        <w:rPr>
          <w:rFonts w:hint="eastAsia"/>
        </w:rPr>
        <w:t>配置</w:t>
      </w:r>
      <w:r w:rsidRPr="00B421C2">
        <w:rPr>
          <w:rFonts w:hint="eastAsia"/>
        </w:rPr>
        <w:t>PE 2</w:t>
      </w:r>
      <w:r w:rsidRPr="00B421C2">
        <w:rPr>
          <w:rFonts w:hint="eastAsia"/>
        </w:rPr>
        <w:t>与</w:t>
      </w:r>
      <w:r w:rsidRPr="00B421C2">
        <w:rPr>
          <w:rFonts w:hint="eastAsia"/>
        </w:rPr>
        <w:t>CE 2</w:t>
      </w:r>
      <w:r w:rsidRPr="00B421C2">
        <w:rPr>
          <w:rFonts w:hint="eastAsia"/>
        </w:rPr>
        <w:t>建立</w:t>
      </w:r>
      <w:r w:rsidRPr="00B421C2">
        <w:rPr>
          <w:rFonts w:hint="eastAsia"/>
        </w:rPr>
        <w:t>EBGP</w:t>
      </w:r>
      <w:r w:rsidRPr="00B421C2">
        <w:rPr>
          <w:rFonts w:hint="eastAsia"/>
        </w:rPr>
        <w:t>对等体，将学习到的</w:t>
      </w:r>
      <w:r w:rsidRPr="00B421C2">
        <w:rPr>
          <w:rFonts w:hint="eastAsia"/>
        </w:rPr>
        <w:t>BGP</w:t>
      </w:r>
      <w:r w:rsidRPr="00B421C2">
        <w:rPr>
          <w:rFonts w:hint="eastAsia"/>
        </w:rPr>
        <w:t>路由添加到</w:t>
      </w:r>
      <w:r w:rsidRPr="00B421C2">
        <w:rPr>
          <w:rFonts w:hint="eastAsia"/>
        </w:rPr>
        <w:t>VPN</w:t>
      </w:r>
      <w:r w:rsidRPr="00B421C2">
        <w:rPr>
          <w:rFonts w:hint="eastAsia"/>
        </w:rPr>
        <w:t>实例的路由表中。</w:t>
      </w:r>
    </w:p>
    <w:p w:rsidR="00D91592" w:rsidRPr="007530E2" w:rsidRDefault="00D91592" w:rsidP="00D91592">
      <w:pPr>
        <w:pStyle w:val="TerminalDisplayIndent1"/>
      </w:pPr>
      <w:r w:rsidRPr="007530E2">
        <w:t>[PE</w:t>
      </w:r>
      <w:r w:rsidRPr="007530E2">
        <w:rPr>
          <w:rFonts w:hint="eastAsia"/>
        </w:rPr>
        <w:t>2</w:t>
      </w:r>
      <w:r w:rsidRPr="007530E2">
        <w:t>-</w:t>
      </w:r>
      <w:r>
        <w:t>bgp-default</w:t>
      </w:r>
      <w:r w:rsidRPr="007530E2">
        <w:t xml:space="preserve">] </w:t>
      </w:r>
      <w:r>
        <w:t>ip vpn-instance vpn1</w:t>
      </w:r>
    </w:p>
    <w:p w:rsidR="00D91592" w:rsidRPr="007530E2" w:rsidRDefault="00D91592" w:rsidP="00D91592">
      <w:pPr>
        <w:pStyle w:val="TerminalDisplayIndent1"/>
      </w:pPr>
      <w:r w:rsidRPr="007530E2">
        <w:t>[PE</w:t>
      </w:r>
      <w:r w:rsidRPr="007530E2">
        <w:rPr>
          <w:rFonts w:hint="eastAsia"/>
        </w:rPr>
        <w:t>2</w:t>
      </w:r>
      <w:r w:rsidRPr="007530E2">
        <w:t>-</w:t>
      </w:r>
      <w:r>
        <w:t>bgp-default-vpn1</w:t>
      </w:r>
      <w:r w:rsidRPr="007530E2">
        <w:t xml:space="preserve">] peer </w:t>
      </w:r>
      <w:r>
        <w:rPr>
          <w:rFonts w:hint="eastAsia"/>
        </w:rPr>
        <w:t>20.0.0.2</w:t>
      </w:r>
      <w:r w:rsidRPr="007530E2">
        <w:t xml:space="preserve"> as-number 65002</w:t>
      </w:r>
    </w:p>
    <w:p w:rsidR="00D91592" w:rsidRPr="00B421C2" w:rsidRDefault="00D91592" w:rsidP="00D91592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 xml:space="preserve">-bgp-default-vpn1] </w:t>
      </w:r>
      <w:r>
        <w:rPr>
          <w:rFonts w:hint="eastAsia"/>
        </w:rPr>
        <w:t>address-family ipv4 unicast</w:t>
      </w:r>
    </w:p>
    <w:p w:rsidR="00D91592" w:rsidRPr="00B421C2" w:rsidRDefault="00D91592" w:rsidP="00D91592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 xml:space="preserve">-bgp-default-ipv4-vpn1] </w:t>
      </w:r>
      <w:r w:rsidRPr="007530E2">
        <w:t xml:space="preserve">peer </w:t>
      </w:r>
      <w:r>
        <w:rPr>
          <w:rFonts w:hint="eastAsia"/>
        </w:rPr>
        <w:t>20.0.0.2 enable</w:t>
      </w:r>
    </w:p>
    <w:p w:rsidR="00D91592" w:rsidRPr="00B421C2" w:rsidRDefault="00D91592" w:rsidP="00D91592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-bgp-default-ipv4-vpn1] quit</w:t>
      </w:r>
    </w:p>
    <w:p w:rsidR="00D91592" w:rsidRPr="00B421C2" w:rsidRDefault="00D91592" w:rsidP="00D91592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-bgp-default-vpn1] quit</w:t>
      </w:r>
    </w:p>
    <w:p w:rsidR="00D91592" w:rsidRPr="00B421C2" w:rsidRDefault="00D91592" w:rsidP="00D91592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 xml:space="preserve">-bgp-default] </w:t>
      </w:r>
      <w:r w:rsidRPr="00B421C2">
        <w:rPr>
          <w:rFonts w:hint="eastAsia"/>
        </w:rPr>
        <w:t>quit</w:t>
      </w:r>
    </w:p>
    <w:p w:rsidR="00D91592" w:rsidRDefault="00D91592" w:rsidP="00D91592">
      <w:pPr>
        <w:pStyle w:val="ItemStep"/>
      </w:pPr>
      <w:r w:rsidRPr="00B421C2">
        <w:rPr>
          <w:rFonts w:hint="eastAsia"/>
        </w:rPr>
        <w:t>配置</w:t>
      </w:r>
      <w:r w:rsidRPr="00B421C2">
        <w:t>CE 2</w:t>
      </w:r>
    </w:p>
    <w:p w:rsidR="00D91592" w:rsidRPr="00B421C2" w:rsidRDefault="00D91592" w:rsidP="00D91592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</w:t>
      </w:r>
      <w:r w:rsidRPr="007530E2">
        <w:rPr>
          <w:rFonts w:hint="eastAsia"/>
        </w:rPr>
        <w:t>接口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>
        <w:t>GigabitEthernet3/1/1</w:t>
      </w:r>
      <w:r w:rsidR="00AD7D0A">
        <w:fldChar w:fldCharType="end"/>
      </w:r>
      <w:r w:rsidRPr="00B421C2">
        <w:rPr>
          <w:rFonts w:hint="eastAsia"/>
        </w:rPr>
        <w:t>的</w:t>
      </w:r>
      <w:r w:rsidRPr="00B421C2">
        <w:rPr>
          <w:rFonts w:hint="eastAsia"/>
        </w:rPr>
        <w:t>IP</w:t>
      </w:r>
      <w:r w:rsidRPr="00B421C2">
        <w:rPr>
          <w:rFonts w:hint="eastAsia"/>
        </w:rPr>
        <w:t>地址。</w:t>
      </w:r>
    </w:p>
    <w:p w:rsidR="00D91592" w:rsidRDefault="00D91592" w:rsidP="00D91592">
      <w:pPr>
        <w:pStyle w:val="TerminalDisplayIndent1"/>
      </w:pPr>
      <w:r>
        <w:rPr>
          <w:rFonts w:hint="eastAsia"/>
        </w:rPr>
        <w:t>&lt;C</w:t>
      </w:r>
      <w:r w:rsidRPr="007530E2">
        <w:t>E</w:t>
      </w:r>
      <w:r>
        <w:rPr>
          <w:rFonts w:hint="eastAsia"/>
        </w:rPr>
        <w:t>2&gt; system-view</w:t>
      </w:r>
    </w:p>
    <w:p w:rsidR="00D91592" w:rsidRPr="0027415D" w:rsidRDefault="00D91592" w:rsidP="00D91592">
      <w:pPr>
        <w:pStyle w:val="TerminalDisplayIndent1"/>
      </w:pPr>
      <w:r w:rsidRPr="0027415D">
        <w:t>[CE</w:t>
      </w:r>
      <w:r>
        <w:rPr>
          <w:rFonts w:hint="eastAsia"/>
        </w:rPr>
        <w:t>2</w:t>
      </w:r>
      <w:r w:rsidRPr="0027415D">
        <w:t xml:space="preserve">] interface </w:t>
      </w:r>
      <w:r w:rsidR="00AD7D0A">
        <w:fldChar w:fldCharType="begin" w:fldLock="1"/>
      </w:r>
      <w:r w:rsidR="00AD7D0A">
        <w:instrText xml:space="preserve"> DOCVARIABLE  varglobal_16776  </w:instrText>
      </w:r>
      <w:r w:rsidR="00AD7D0A">
        <w:instrText xml:space="preserve">\* MERGEFORMAT </w:instrText>
      </w:r>
      <w:r w:rsidR="00AD7D0A">
        <w:fldChar w:fldCharType="separate"/>
      </w:r>
      <w:r>
        <w:t>gigabitethernet 3/1/1</w:t>
      </w:r>
      <w:r w:rsidR="00AD7D0A">
        <w:fldChar w:fldCharType="end"/>
      </w:r>
    </w:p>
    <w:p w:rsidR="00D91592" w:rsidRPr="0027415D" w:rsidRDefault="00D91592" w:rsidP="00D91592">
      <w:pPr>
        <w:pStyle w:val="TerminalDisplayIndent1"/>
      </w:pPr>
      <w:r w:rsidRPr="0027415D">
        <w:t>[CE</w:t>
      </w:r>
      <w:r>
        <w:rPr>
          <w:rFonts w:hint="eastAsia"/>
        </w:rPr>
        <w:t>2</w:t>
      </w:r>
      <w:r w:rsidRPr="0027415D">
        <w:t>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>
        <w:t>GigabitEthernet3/1/1</w:t>
      </w:r>
      <w:r w:rsidR="00AD7D0A">
        <w:fldChar w:fldCharType="end"/>
      </w:r>
      <w:r w:rsidRPr="0027415D">
        <w:t xml:space="preserve">] ip address </w:t>
      </w:r>
      <w:r>
        <w:rPr>
          <w:rFonts w:hint="eastAsia"/>
        </w:rPr>
        <w:t>20.0.0.2</w:t>
      </w:r>
      <w:r w:rsidRPr="0027415D">
        <w:t xml:space="preserve"> 24</w:t>
      </w:r>
    </w:p>
    <w:p w:rsidR="00D91592" w:rsidRPr="0027415D" w:rsidRDefault="00D91592" w:rsidP="00D91592">
      <w:pPr>
        <w:pStyle w:val="TerminalDisplayIndent1"/>
      </w:pPr>
      <w:r w:rsidRPr="0027415D">
        <w:t>[CE</w:t>
      </w:r>
      <w:r>
        <w:rPr>
          <w:rFonts w:hint="eastAsia"/>
        </w:rPr>
        <w:t>2</w:t>
      </w:r>
      <w:r w:rsidRPr="0027415D">
        <w:t>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>
        <w:t>GigabitEthernet3/1/1</w:t>
      </w:r>
      <w:r w:rsidR="00AD7D0A">
        <w:fldChar w:fldCharType="end"/>
      </w:r>
      <w:r w:rsidRPr="0027415D">
        <w:t xml:space="preserve">] </w:t>
      </w:r>
      <w:r w:rsidRPr="0027415D">
        <w:rPr>
          <w:rFonts w:hint="eastAsia"/>
        </w:rPr>
        <w:t>quit</w:t>
      </w:r>
    </w:p>
    <w:p w:rsidR="00D91592" w:rsidRPr="00B421C2" w:rsidRDefault="00D91592" w:rsidP="00D91592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CE 2</w:t>
      </w:r>
      <w:r>
        <w:rPr>
          <w:rFonts w:hint="eastAsia"/>
        </w:rPr>
        <w:t>与</w:t>
      </w:r>
      <w:r>
        <w:rPr>
          <w:rFonts w:hint="eastAsia"/>
        </w:rPr>
        <w:t>PE 2</w:t>
      </w:r>
      <w:r>
        <w:rPr>
          <w:rFonts w:hint="eastAsia"/>
        </w:rPr>
        <w:t>建立</w:t>
      </w:r>
      <w:r>
        <w:rPr>
          <w:rFonts w:hint="eastAsia"/>
        </w:rPr>
        <w:t>EBGP</w:t>
      </w:r>
      <w:r>
        <w:rPr>
          <w:rFonts w:hint="eastAsia"/>
        </w:rPr>
        <w:t>对等体，并引入</w:t>
      </w:r>
      <w:r>
        <w:rPr>
          <w:rFonts w:hint="eastAsia"/>
        </w:rPr>
        <w:t>VPN</w:t>
      </w:r>
      <w:r>
        <w:rPr>
          <w:rFonts w:hint="eastAsia"/>
        </w:rPr>
        <w:t>路由</w:t>
      </w:r>
      <w:r w:rsidRPr="00B421C2">
        <w:rPr>
          <w:rFonts w:hint="eastAsia"/>
        </w:rPr>
        <w:t>。</w:t>
      </w:r>
    </w:p>
    <w:p w:rsidR="00D91592" w:rsidRPr="00B421C2" w:rsidRDefault="00D91592" w:rsidP="00D91592">
      <w:pPr>
        <w:pStyle w:val="TerminalDisplayIndent1"/>
      </w:pPr>
      <w:r w:rsidRPr="00B421C2">
        <w:t>[CE</w:t>
      </w:r>
      <w:r w:rsidRPr="00B421C2">
        <w:rPr>
          <w:rFonts w:hint="eastAsia"/>
        </w:rPr>
        <w:t>2</w:t>
      </w:r>
      <w:r w:rsidRPr="00B421C2">
        <w:t>] bgp 6500</w:t>
      </w:r>
      <w:r w:rsidRPr="00B421C2">
        <w:rPr>
          <w:rFonts w:hint="eastAsia"/>
        </w:rPr>
        <w:t>2</w:t>
      </w:r>
    </w:p>
    <w:p w:rsidR="00D91592" w:rsidRPr="007530E2" w:rsidRDefault="00D91592" w:rsidP="00D91592">
      <w:pPr>
        <w:pStyle w:val="TerminalDisplayIndent1"/>
      </w:pPr>
      <w:r>
        <w:t>[CE</w:t>
      </w:r>
      <w:r>
        <w:rPr>
          <w:rFonts w:hint="eastAsia"/>
        </w:rPr>
        <w:t>2</w:t>
      </w:r>
      <w:r w:rsidRPr="007530E2">
        <w:t>-</w:t>
      </w:r>
      <w:r>
        <w:t>bgp-default</w:t>
      </w:r>
      <w:r w:rsidRPr="007530E2">
        <w:t xml:space="preserve">] peer </w:t>
      </w:r>
      <w:r>
        <w:rPr>
          <w:rFonts w:hint="eastAsia"/>
        </w:rPr>
        <w:t>20.0.0.1</w:t>
      </w:r>
      <w:r w:rsidRPr="007530E2">
        <w:t xml:space="preserve"> as-number </w:t>
      </w:r>
      <w:r>
        <w:rPr>
          <w:rFonts w:hint="eastAsia"/>
        </w:rPr>
        <w:t>6</w:t>
      </w:r>
      <w:r w:rsidRPr="007530E2">
        <w:t>00</w:t>
      </w:r>
    </w:p>
    <w:p w:rsidR="00D91592" w:rsidRPr="00B421C2" w:rsidRDefault="00D91592" w:rsidP="00D91592">
      <w:pPr>
        <w:pStyle w:val="TerminalDisplayIndent1"/>
      </w:pPr>
      <w:r w:rsidRPr="00B421C2">
        <w:t>[CE</w:t>
      </w:r>
      <w:r w:rsidRPr="00B421C2">
        <w:rPr>
          <w:rFonts w:hint="eastAsia"/>
        </w:rPr>
        <w:t>2</w:t>
      </w:r>
      <w:r w:rsidRPr="00B421C2">
        <w:t>-bgp-default] address-family ipv4 unicast</w:t>
      </w:r>
    </w:p>
    <w:p w:rsidR="00D91592" w:rsidRPr="00B421C2" w:rsidRDefault="00D91592" w:rsidP="00D91592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</w:t>
      </w:r>
      <w:r w:rsidRPr="00B421C2">
        <w:rPr>
          <w:rFonts w:hint="eastAsia"/>
        </w:rPr>
        <w:t>2</w:t>
      </w:r>
      <w:r w:rsidRPr="00B421C2">
        <w:t xml:space="preserve">-bgp-default-ipv4] </w:t>
      </w:r>
      <w:r w:rsidRPr="00B421C2">
        <w:rPr>
          <w:rFonts w:hint="eastAsia"/>
        </w:rPr>
        <w:t xml:space="preserve">peer </w:t>
      </w:r>
      <w:r>
        <w:rPr>
          <w:rFonts w:hint="eastAsia"/>
        </w:rPr>
        <w:t>20.0.0.1</w:t>
      </w:r>
      <w:r w:rsidRPr="00B421C2">
        <w:rPr>
          <w:rFonts w:hint="eastAsia"/>
        </w:rPr>
        <w:t xml:space="preserve"> enable</w:t>
      </w:r>
    </w:p>
    <w:p w:rsidR="00D91592" w:rsidRPr="00B421C2" w:rsidRDefault="00D91592" w:rsidP="00D91592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</w:t>
      </w:r>
      <w:r w:rsidRPr="00B421C2">
        <w:rPr>
          <w:rFonts w:hint="eastAsia"/>
        </w:rPr>
        <w:t>2</w:t>
      </w:r>
      <w:r w:rsidRPr="00B421C2">
        <w:t xml:space="preserve">-bgp-default-ipv4] </w:t>
      </w:r>
      <w:r w:rsidRPr="00B421C2">
        <w:rPr>
          <w:rFonts w:hint="eastAsia"/>
        </w:rPr>
        <w:t>import-route direct</w:t>
      </w:r>
    </w:p>
    <w:p w:rsidR="00D91592" w:rsidRPr="00B421C2" w:rsidRDefault="00D91592" w:rsidP="00D91592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</w:t>
      </w:r>
      <w:r w:rsidRPr="00B421C2">
        <w:rPr>
          <w:rFonts w:hint="eastAsia"/>
        </w:rPr>
        <w:t>2</w:t>
      </w:r>
      <w:r w:rsidRPr="00B421C2">
        <w:t xml:space="preserve">-bgp-default-ipv4] </w:t>
      </w:r>
      <w:r w:rsidRPr="00B421C2">
        <w:rPr>
          <w:rFonts w:hint="eastAsia"/>
        </w:rPr>
        <w:t>quit</w:t>
      </w:r>
    </w:p>
    <w:p w:rsidR="00D91592" w:rsidRPr="00B421C2" w:rsidRDefault="00D91592" w:rsidP="00D91592">
      <w:pPr>
        <w:pStyle w:val="TerminalDisplayIndent1"/>
      </w:pPr>
      <w:r w:rsidRPr="00B421C2">
        <w:t>[CE</w:t>
      </w:r>
      <w:r w:rsidRPr="00B421C2">
        <w:rPr>
          <w:rFonts w:hint="eastAsia"/>
        </w:rPr>
        <w:t>2</w:t>
      </w:r>
      <w:r w:rsidRPr="00B421C2">
        <w:t xml:space="preserve">-bgp-default] </w:t>
      </w:r>
      <w:r w:rsidRPr="00B421C2">
        <w:rPr>
          <w:rFonts w:hint="eastAsia"/>
        </w:rPr>
        <w:t>quit</w:t>
      </w:r>
    </w:p>
    <w:p w:rsidR="00D91592" w:rsidRDefault="00D91592" w:rsidP="00D91592">
      <w:pPr>
        <w:pStyle w:val="4"/>
      </w:pPr>
      <w:r>
        <w:rPr>
          <w:rFonts w:hint="eastAsia"/>
        </w:rPr>
        <w:lastRenderedPageBreak/>
        <w:t>验证配置</w:t>
      </w:r>
    </w:p>
    <w:p w:rsidR="00D91592" w:rsidRPr="00D91592" w:rsidRDefault="00D91592" w:rsidP="00D91592">
      <w:pPr>
        <w:pStyle w:val="ItemIndent1"/>
      </w:pPr>
      <w:r>
        <w:rPr>
          <w:rFonts w:hint="eastAsia"/>
        </w:rPr>
        <w:t xml:space="preserve"># </w:t>
      </w:r>
      <w:r w:rsidRPr="007530E2">
        <w:rPr>
          <w:rFonts w:hint="eastAsia"/>
        </w:rPr>
        <w:t>配置完成后，</w:t>
      </w:r>
      <w:r>
        <w:rPr>
          <w:rFonts w:hint="eastAsia"/>
        </w:rPr>
        <w:t>在</w:t>
      </w:r>
      <w:r>
        <w:rPr>
          <w:rFonts w:hint="eastAsia"/>
        </w:rPr>
        <w:t>CE 1</w:t>
      </w:r>
      <w:r>
        <w:rPr>
          <w:rFonts w:hint="eastAsia"/>
        </w:rPr>
        <w:t>和</w:t>
      </w:r>
      <w:r>
        <w:rPr>
          <w:rFonts w:hint="eastAsia"/>
        </w:rPr>
        <w:t>CE 2</w:t>
      </w:r>
      <w:r>
        <w:rPr>
          <w:rFonts w:hint="eastAsia"/>
        </w:rPr>
        <w:t>上执行</w:t>
      </w:r>
      <w:r w:rsidRPr="00DA2C2B">
        <w:rPr>
          <w:rStyle w:val="commandkeywords"/>
        </w:rPr>
        <w:t>display ip routing-table</w:t>
      </w:r>
      <w:r>
        <w:rPr>
          <w:rFonts w:hint="eastAsia"/>
        </w:rPr>
        <w:t>命令可以查看到到达对方的路由，且</w:t>
      </w:r>
      <w:r>
        <w:rPr>
          <w:rFonts w:hint="eastAsia"/>
        </w:rPr>
        <w:t>CE 1</w:t>
      </w:r>
      <w:r>
        <w:rPr>
          <w:rFonts w:hint="eastAsia"/>
        </w:rPr>
        <w:t>和</w:t>
      </w:r>
      <w:r>
        <w:rPr>
          <w:rFonts w:hint="eastAsia"/>
        </w:rPr>
        <w:t>CE 2</w:t>
      </w:r>
      <w:r>
        <w:rPr>
          <w:rFonts w:hint="eastAsia"/>
        </w:rPr>
        <w:t>互相可以</w:t>
      </w:r>
      <w:r>
        <w:rPr>
          <w:rFonts w:hint="eastAsia"/>
        </w:rPr>
        <w:t>ping</w:t>
      </w:r>
      <w:r>
        <w:rPr>
          <w:rFonts w:hint="eastAsia"/>
        </w:rPr>
        <w:t>通。</w:t>
      </w:r>
    </w:p>
    <w:p w:rsidR="007D7DD4" w:rsidRDefault="008C574F" w:rsidP="00DD64CA">
      <w:pPr>
        <w:pStyle w:val="3"/>
      </w:pPr>
      <w:bookmarkStart w:id="1754" w:name="_Toc363632618"/>
      <w:bookmarkStart w:id="1755" w:name="_Toc364253966"/>
      <w:bookmarkStart w:id="1756" w:name="_Toc364778881"/>
      <w:bookmarkStart w:id="1757" w:name="_Toc366236072"/>
      <w:bookmarkStart w:id="1758" w:name="_Toc366241599"/>
      <w:bookmarkStart w:id="1759" w:name="_Toc363632619"/>
      <w:bookmarkStart w:id="1760" w:name="_Toc364253967"/>
      <w:bookmarkStart w:id="1761" w:name="_Toc364778882"/>
      <w:bookmarkStart w:id="1762" w:name="_Toc366236073"/>
      <w:bookmarkStart w:id="1763" w:name="_Toc366241600"/>
      <w:bookmarkStart w:id="1764" w:name="_Toc363632620"/>
      <w:bookmarkStart w:id="1765" w:name="_Toc364253968"/>
      <w:bookmarkStart w:id="1766" w:name="_Toc364778883"/>
      <w:bookmarkStart w:id="1767" w:name="_Toc366236074"/>
      <w:bookmarkStart w:id="1768" w:name="_Toc366241601"/>
      <w:bookmarkStart w:id="1769" w:name="_Toc363632621"/>
      <w:bookmarkStart w:id="1770" w:name="_Toc364253969"/>
      <w:bookmarkStart w:id="1771" w:name="_Toc364778884"/>
      <w:bookmarkStart w:id="1772" w:name="_Toc366236075"/>
      <w:bookmarkStart w:id="1773" w:name="_Toc366241602"/>
      <w:bookmarkStart w:id="1774" w:name="_Toc363632622"/>
      <w:bookmarkStart w:id="1775" w:name="_Toc364253970"/>
      <w:bookmarkStart w:id="1776" w:name="_Toc364778885"/>
      <w:bookmarkStart w:id="1777" w:name="_Toc366236076"/>
      <w:bookmarkStart w:id="1778" w:name="_Toc366241603"/>
      <w:bookmarkStart w:id="1779" w:name="_Toc363632623"/>
      <w:bookmarkStart w:id="1780" w:name="_Toc364253971"/>
      <w:bookmarkStart w:id="1781" w:name="_Toc364778886"/>
      <w:bookmarkStart w:id="1782" w:name="_Toc366236077"/>
      <w:bookmarkStart w:id="1783" w:name="_Toc366241604"/>
      <w:bookmarkStart w:id="1784" w:name="_Toc363632624"/>
      <w:bookmarkStart w:id="1785" w:name="_Toc364253972"/>
      <w:bookmarkStart w:id="1786" w:name="_Toc364778887"/>
      <w:bookmarkStart w:id="1787" w:name="_Toc366236078"/>
      <w:bookmarkStart w:id="1788" w:name="_Toc366241605"/>
      <w:bookmarkStart w:id="1789" w:name="_Toc363632625"/>
      <w:bookmarkStart w:id="1790" w:name="_Toc364253973"/>
      <w:bookmarkStart w:id="1791" w:name="_Toc364778888"/>
      <w:bookmarkStart w:id="1792" w:name="_Toc366236079"/>
      <w:bookmarkStart w:id="1793" w:name="_Toc366241606"/>
      <w:bookmarkStart w:id="1794" w:name="_Toc363632626"/>
      <w:bookmarkStart w:id="1795" w:name="_Toc364253974"/>
      <w:bookmarkStart w:id="1796" w:name="_Toc364778889"/>
      <w:bookmarkStart w:id="1797" w:name="_Toc366236080"/>
      <w:bookmarkStart w:id="1798" w:name="_Toc366241607"/>
      <w:bookmarkStart w:id="1799" w:name="_Toc363632627"/>
      <w:bookmarkStart w:id="1800" w:name="_Toc364253975"/>
      <w:bookmarkStart w:id="1801" w:name="_Toc364778890"/>
      <w:bookmarkStart w:id="1802" w:name="_Toc366236081"/>
      <w:bookmarkStart w:id="1803" w:name="_Toc366241608"/>
      <w:bookmarkStart w:id="1804" w:name="_Toc363632628"/>
      <w:bookmarkStart w:id="1805" w:name="_Toc364253976"/>
      <w:bookmarkStart w:id="1806" w:name="_Toc364778891"/>
      <w:bookmarkStart w:id="1807" w:name="_Toc366236082"/>
      <w:bookmarkStart w:id="1808" w:name="_Toc366241609"/>
      <w:bookmarkStart w:id="1809" w:name="_Toc41205098"/>
      <w:bookmarkStart w:id="1810" w:name="_Toc73345973"/>
      <w:bookmarkStart w:id="1811" w:name="_Toc41205099"/>
      <w:bookmarkStart w:id="1812" w:name="_Toc45106000"/>
      <w:bookmarkEnd w:id="1736"/>
      <w:bookmarkEnd w:id="1754"/>
      <w:bookmarkEnd w:id="1755"/>
      <w:bookmarkEnd w:id="1756"/>
      <w:bookmarkEnd w:id="1757"/>
      <w:bookmarkEnd w:id="1758"/>
      <w:bookmarkEnd w:id="1759"/>
      <w:bookmarkEnd w:id="1760"/>
      <w:bookmarkEnd w:id="1761"/>
      <w:bookmarkEnd w:id="1762"/>
      <w:bookmarkEnd w:id="1763"/>
      <w:bookmarkEnd w:id="1764"/>
      <w:bookmarkEnd w:id="1765"/>
      <w:bookmarkEnd w:id="1766"/>
      <w:bookmarkEnd w:id="1767"/>
      <w:bookmarkEnd w:id="1768"/>
      <w:bookmarkEnd w:id="1769"/>
      <w:bookmarkEnd w:id="1770"/>
      <w:bookmarkEnd w:id="1771"/>
      <w:bookmarkEnd w:id="1772"/>
      <w:bookmarkEnd w:id="1773"/>
      <w:bookmarkEnd w:id="1774"/>
      <w:bookmarkEnd w:id="1775"/>
      <w:bookmarkEnd w:id="1776"/>
      <w:bookmarkEnd w:id="1777"/>
      <w:bookmarkEnd w:id="1778"/>
      <w:bookmarkEnd w:id="1779"/>
      <w:bookmarkEnd w:id="1780"/>
      <w:bookmarkEnd w:id="1781"/>
      <w:bookmarkEnd w:id="1782"/>
      <w:bookmarkEnd w:id="1783"/>
      <w:bookmarkEnd w:id="1784"/>
      <w:bookmarkEnd w:id="1785"/>
      <w:bookmarkEnd w:id="1786"/>
      <w:bookmarkEnd w:id="1787"/>
      <w:bookmarkEnd w:id="1788"/>
      <w:bookmarkEnd w:id="1789"/>
      <w:bookmarkEnd w:id="1790"/>
      <w:bookmarkEnd w:id="1791"/>
      <w:bookmarkEnd w:id="1792"/>
      <w:bookmarkEnd w:id="1793"/>
      <w:bookmarkEnd w:id="1794"/>
      <w:bookmarkEnd w:id="1795"/>
      <w:bookmarkEnd w:id="1796"/>
      <w:bookmarkEnd w:id="1797"/>
      <w:bookmarkEnd w:id="1798"/>
      <w:bookmarkEnd w:id="1799"/>
      <w:bookmarkEnd w:id="1800"/>
      <w:bookmarkEnd w:id="1801"/>
      <w:bookmarkEnd w:id="1802"/>
      <w:bookmarkEnd w:id="1803"/>
      <w:bookmarkEnd w:id="1804"/>
      <w:bookmarkEnd w:id="1805"/>
      <w:bookmarkEnd w:id="1806"/>
      <w:bookmarkEnd w:id="1807"/>
      <w:bookmarkEnd w:id="1808"/>
      <w:r w:rsidRPr="007530E2">
        <w:rPr>
          <w:rFonts w:hint="eastAsia"/>
        </w:rPr>
        <w:t>配置运营商的运营商</w:t>
      </w:r>
      <w:r w:rsidR="002A1834">
        <w:rPr>
          <w:rFonts w:hint="eastAsia"/>
        </w:rPr>
        <w:t>（相同</w:t>
      </w:r>
      <w:r w:rsidR="002A1834">
        <w:rPr>
          <w:rFonts w:hint="eastAsia"/>
        </w:rPr>
        <w:t>AS</w:t>
      </w:r>
      <w:r w:rsidR="002A1834">
        <w:rPr>
          <w:rFonts w:hint="eastAsia"/>
        </w:rPr>
        <w:t>）</w:t>
      </w:r>
      <w:r w:rsidRPr="007530E2">
        <w:rPr>
          <w:rFonts w:hint="eastAsia"/>
        </w:rPr>
        <w:t>示例</w:t>
      </w:r>
      <w:bookmarkEnd w:id="1812"/>
    </w:p>
    <w:p w:rsidR="007D7DD4" w:rsidRDefault="008C574F" w:rsidP="00DD64CA">
      <w:pPr>
        <w:pStyle w:val="4"/>
      </w:pPr>
      <w:r w:rsidRPr="007530E2">
        <w:rPr>
          <w:rFonts w:hint="eastAsia"/>
        </w:rPr>
        <w:t>组网需求</w:t>
      </w:r>
    </w:p>
    <w:p w:rsidR="008C574F" w:rsidRPr="007530E2" w:rsidRDefault="008C574F" w:rsidP="00DD64CA">
      <w:r w:rsidRPr="007530E2">
        <w:rPr>
          <w:rFonts w:hint="eastAsia"/>
        </w:rPr>
        <w:t>二级运营商向自己的客户提供</w:t>
      </w:r>
      <w:r w:rsidR="00EC239C">
        <w:t>MPLS L3VPN</w:t>
      </w:r>
      <w:r w:rsidRPr="007530E2">
        <w:rPr>
          <w:rFonts w:hint="eastAsia"/>
        </w:rPr>
        <w:t>服务。</w:t>
      </w:r>
    </w:p>
    <w:p w:rsidR="008C574F" w:rsidRPr="007530E2" w:rsidRDefault="008C574F" w:rsidP="00DD64CA">
      <w:r w:rsidRPr="007530E2">
        <w:rPr>
          <w:rFonts w:hint="eastAsia"/>
        </w:rPr>
        <w:t>在</w:t>
      </w:r>
      <w:r w:rsidR="00D55D92">
        <w:fldChar w:fldCharType="begin"/>
      </w:r>
      <w:r w:rsidR="00D55D92">
        <w:instrText xml:space="preserve">  REF _Ref171934868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1-32</w:t>
      </w:r>
      <w:r w:rsidR="00D55D92">
        <w:fldChar w:fldCharType="end"/>
      </w:r>
      <w:r w:rsidRPr="007530E2">
        <w:rPr>
          <w:rFonts w:hint="eastAsia"/>
        </w:rPr>
        <w:t>中：</w:t>
      </w:r>
    </w:p>
    <w:p w:rsidR="008C574F" w:rsidRPr="00B421C2" w:rsidRDefault="008C574F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PE</w:t>
      </w:r>
      <w:r w:rsidR="006F771C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1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PE</w:t>
      </w:r>
      <w:r w:rsidR="006F771C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2</w:t>
      </w:r>
      <w:r w:rsidRPr="00B421C2">
        <w:rPr>
          <w:rFonts w:hint="eastAsia"/>
          <w:lang w:eastAsia="zh-CN"/>
        </w:rPr>
        <w:t>是一级运营商骨干网的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设备；</w:t>
      </w:r>
    </w:p>
    <w:p w:rsidR="008C574F" w:rsidRPr="00B421C2" w:rsidRDefault="008C574F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CE</w:t>
      </w:r>
      <w:r w:rsidR="006F771C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1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CE</w:t>
      </w:r>
      <w:r w:rsidR="006F771C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2</w:t>
      </w:r>
      <w:r w:rsidRPr="00B421C2">
        <w:rPr>
          <w:rFonts w:hint="eastAsia"/>
          <w:lang w:eastAsia="zh-CN"/>
        </w:rPr>
        <w:t>是二级运营商的设备，作为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接入一级运营商的骨干网；</w:t>
      </w:r>
    </w:p>
    <w:p w:rsidR="008C574F" w:rsidRPr="00B421C2" w:rsidRDefault="008C574F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PE</w:t>
      </w:r>
      <w:r w:rsidR="006F771C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3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PE</w:t>
      </w:r>
      <w:r w:rsidR="006F771C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4</w:t>
      </w:r>
      <w:r w:rsidRPr="00B421C2">
        <w:rPr>
          <w:rFonts w:hint="eastAsia"/>
          <w:lang w:eastAsia="zh-CN"/>
        </w:rPr>
        <w:t>是二级运营商的设备，为二级运营商的客户提供接入；</w:t>
      </w:r>
    </w:p>
    <w:p w:rsidR="008C574F" w:rsidRPr="00B421C2" w:rsidRDefault="008C574F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CE</w:t>
      </w:r>
      <w:r w:rsidR="006F771C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3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CE</w:t>
      </w:r>
      <w:r w:rsidR="006F771C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4</w:t>
      </w:r>
      <w:r w:rsidRPr="00B421C2">
        <w:rPr>
          <w:rFonts w:hint="eastAsia"/>
          <w:lang w:eastAsia="zh-CN"/>
        </w:rPr>
        <w:t>是二级运营商的客户</w:t>
      </w:r>
      <w:r w:rsidR="00B51670" w:rsidRPr="00B421C2">
        <w:rPr>
          <w:rFonts w:hint="eastAsia"/>
          <w:lang w:eastAsia="zh-CN"/>
        </w:rPr>
        <w:t>；</w:t>
      </w:r>
    </w:p>
    <w:p w:rsidR="0037169E" w:rsidRPr="00B421C2" w:rsidRDefault="0037169E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一级运营商和二级运营商位于同一个</w:t>
      </w:r>
      <w:r w:rsidRPr="00B421C2">
        <w:rPr>
          <w:rFonts w:hint="eastAsia"/>
          <w:lang w:eastAsia="zh-CN"/>
        </w:rPr>
        <w:t>AS</w:t>
      </w:r>
      <w:r w:rsidR="00B51670" w:rsidRPr="00B421C2">
        <w:rPr>
          <w:rFonts w:hint="eastAsia"/>
          <w:lang w:eastAsia="zh-CN"/>
        </w:rPr>
        <w:t>。</w:t>
      </w:r>
    </w:p>
    <w:p w:rsidR="008C574F" w:rsidRPr="007530E2" w:rsidRDefault="008C574F" w:rsidP="00DD64CA">
      <w:r w:rsidRPr="007530E2">
        <w:rPr>
          <w:rFonts w:hint="eastAsia"/>
        </w:rPr>
        <w:t>运营商的运营商的配置关键在于理解两类路由的交换过程，即：</w:t>
      </w:r>
    </w:p>
    <w:p w:rsidR="008C574F" w:rsidRPr="00B421C2" w:rsidRDefault="008C574F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二级运营商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内部路由在一级运营商骨干网上的交换：一级运营商将二级运营商作为自己的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接入；</w:t>
      </w:r>
    </w:p>
    <w:p w:rsidR="008C574F" w:rsidRPr="00B421C2" w:rsidRDefault="008C574F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二级运营商本身客户的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路由在二级运营商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设备间的交换：需要在二级运营商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设备（</w:t>
      </w:r>
      <w:r w:rsidRPr="00B421C2">
        <w:rPr>
          <w:rFonts w:hint="eastAsia"/>
          <w:lang w:eastAsia="zh-CN"/>
        </w:rPr>
        <w:t>PE</w:t>
      </w:r>
      <w:r w:rsidR="006F771C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3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PE</w:t>
      </w:r>
      <w:r w:rsidR="006F771C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4</w:t>
      </w:r>
      <w:r w:rsidRPr="00B421C2">
        <w:rPr>
          <w:rFonts w:hint="eastAsia"/>
          <w:lang w:eastAsia="zh-CN"/>
        </w:rPr>
        <w:t>）间建立</w:t>
      </w:r>
      <w:r w:rsidRPr="00B421C2">
        <w:rPr>
          <w:rFonts w:hint="eastAsia"/>
          <w:lang w:eastAsia="zh-CN"/>
        </w:rPr>
        <w:t>MP-IBGP</w:t>
      </w:r>
      <w:r w:rsidRPr="00B421C2">
        <w:rPr>
          <w:rFonts w:hint="eastAsia"/>
          <w:lang w:eastAsia="zh-CN"/>
        </w:rPr>
        <w:t>对等体关系。</w:t>
      </w:r>
    </w:p>
    <w:p w:rsidR="007D7DD4" w:rsidRDefault="008C574F" w:rsidP="00DD64CA">
      <w:pPr>
        <w:pStyle w:val="4"/>
      </w:pPr>
      <w:r w:rsidRPr="007530E2">
        <w:rPr>
          <w:rFonts w:hint="eastAsia"/>
        </w:rPr>
        <w:lastRenderedPageBreak/>
        <w:t>组网图</w:t>
      </w:r>
    </w:p>
    <w:p w:rsidR="007D7DD4" w:rsidRDefault="00E23417" w:rsidP="00DD64CA">
      <w:pPr>
        <w:pStyle w:val="FigureDescription"/>
      </w:pPr>
      <w:bookmarkStart w:id="1813" w:name="_Ref171934868"/>
      <w:bookmarkStart w:id="1814" w:name="_Toc418944421"/>
      <w:r>
        <w:rPr>
          <w:rFonts w:hint="eastAsia"/>
        </w:rPr>
        <w:t>配置</w:t>
      </w:r>
      <w:r w:rsidRPr="002D634A">
        <w:t>Carriers’ carriers</w:t>
      </w:r>
      <w:r w:rsidR="00203844">
        <w:rPr>
          <w:rFonts w:hint="eastAsia"/>
        </w:rPr>
        <w:t>（相同</w:t>
      </w:r>
      <w:r w:rsidR="00203844">
        <w:rPr>
          <w:rFonts w:hint="eastAsia"/>
        </w:rPr>
        <w:t>AS</w:t>
      </w:r>
      <w:r w:rsidR="00203844">
        <w:rPr>
          <w:rFonts w:hint="eastAsia"/>
        </w:rPr>
        <w:t>）</w:t>
      </w:r>
      <w:r w:rsidRPr="002D634A">
        <w:rPr>
          <w:rFonts w:hint="eastAsia"/>
        </w:rPr>
        <w:t>组网图</w:t>
      </w:r>
      <w:bookmarkEnd w:id="1813"/>
      <w:bookmarkEnd w:id="1814"/>
    </w:p>
    <w:p w:rsidR="008C574F" w:rsidRDefault="009C0B77" w:rsidP="00DD64CA">
      <w:pPr>
        <w:pStyle w:val="Figure"/>
      </w:pPr>
      <w:commentRangeStart w:id="1815"/>
      <w:r w:rsidRPr="009C0B77">
        <w:rPr>
          <w:noProof/>
        </w:rPr>
        <w:drawing>
          <wp:inline distT="0" distB="0" distL="0" distR="0" wp14:anchorId="1D38149E" wp14:editId="0B7BC4A6">
            <wp:extent cx="4686300" cy="27432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815"/>
      <w:r w:rsidR="00A915A5">
        <w:rPr>
          <w:rStyle w:val="ac"/>
        </w:rPr>
        <w:commentReference w:id="1815"/>
      </w:r>
    </w:p>
    <w:p w:rsidR="00A271E4" w:rsidRDefault="00DF7A5B" w:rsidP="00DD64CA">
      <w:r>
        <w:t>‌</w:t>
      </w:r>
      <w:commentRangeStart w:id="1816"/>
      <w:r w:rsidR="00A915A5" w:rsidRPr="00A915A5">
        <w:rPr>
          <w:noProof/>
        </w:rPr>
        <w:drawing>
          <wp:inline distT="0" distB="0" distL="0" distR="0" wp14:anchorId="2633C037" wp14:editId="2A61C264">
            <wp:extent cx="4686300" cy="274320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commentRangeEnd w:id="1816"/>
    <w:p w:rsidR="00FA7F5F" w:rsidRDefault="00FA7F5F" w:rsidP="00DD64CA">
      <w:r>
        <w:rPr>
          <w:rStyle w:val="ac"/>
        </w:rPr>
        <w:commentReference w:id="1816"/>
      </w:r>
    </w:p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215"/>
        <w:gridCol w:w="1278"/>
        <w:gridCol w:w="1917"/>
        <w:gridCol w:w="1279"/>
        <w:gridCol w:w="1279"/>
        <w:gridCol w:w="2046"/>
      </w:tblGrid>
      <w:tr w:rsidR="004D0A50" w:rsidRPr="00415A99" w:rsidTr="00B12603">
        <w:trPr>
          <w:tblHeader/>
        </w:trPr>
        <w:tc>
          <w:tcPr>
            <w:tcW w:w="1022" w:type="dxa"/>
          </w:tcPr>
          <w:p w:rsidR="004D0A50" w:rsidRPr="00B421C2" w:rsidRDefault="004D0A50" w:rsidP="00DD64CA">
            <w:pPr>
              <w:pStyle w:val="FigureText"/>
            </w:pPr>
            <w:bookmarkStart w:id="1817" w:name="_Ref85592854"/>
            <w:bookmarkStart w:id="1818" w:name="_Toc86654447"/>
            <w:bookmarkStart w:id="1819" w:name="_Toc137991729"/>
            <w:r w:rsidRPr="00B421C2">
              <w:rPr>
                <w:rFonts w:hint="eastAsia"/>
              </w:rPr>
              <w:t>设备</w:t>
            </w:r>
          </w:p>
        </w:tc>
        <w:tc>
          <w:tcPr>
            <w:tcW w:w="1075" w:type="dxa"/>
          </w:tcPr>
          <w:p w:rsidR="004D0A50" w:rsidRPr="00B421C2" w:rsidRDefault="004D0A50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612" w:type="dxa"/>
          </w:tcPr>
          <w:p w:rsidR="004D0A50" w:rsidRPr="00B421C2" w:rsidRDefault="004D0A50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  <w:tc>
          <w:tcPr>
            <w:tcW w:w="1075" w:type="dxa"/>
          </w:tcPr>
          <w:p w:rsidR="004D0A50" w:rsidRPr="00B421C2" w:rsidRDefault="004D0A50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075" w:type="dxa"/>
          </w:tcPr>
          <w:p w:rsidR="004D0A50" w:rsidRPr="00B421C2" w:rsidRDefault="004D0A50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720" w:type="dxa"/>
          </w:tcPr>
          <w:p w:rsidR="004D0A50" w:rsidRPr="00B421C2" w:rsidRDefault="004D0A50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</w:tr>
      <w:tr w:rsidR="00433897" w:rsidRPr="00415A99" w:rsidTr="00B12603">
        <w:tc>
          <w:tcPr>
            <w:tcW w:w="1022" w:type="dxa"/>
          </w:tcPr>
          <w:p w:rsidR="00433897" w:rsidRPr="00B421C2" w:rsidRDefault="00433897" w:rsidP="00DD64CA">
            <w:pPr>
              <w:pStyle w:val="FigureText"/>
            </w:pPr>
            <w:r>
              <w:rPr>
                <w:rFonts w:hint="eastAsia"/>
              </w:rPr>
              <w:t>CE 3</w:t>
            </w:r>
          </w:p>
        </w:tc>
        <w:tc>
          <w:tcPr>
            <w:tcW w:w="1075" w:type="dxa"/>
          </w:tcPr>
          <w:p w:rsidR="00433897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433897" w:rsidRPr="00B421C2" w:rsidRDefault="00433897" w:rsidP="00DD64CA">
            <w:pPr>
              <w:pStyle w:val="FigureText"/>
            </w:pPr>
            <w:r>
              <w:rPr>
                <w:rFonts w:hint="eastAsia"/>
              </w:rPr>
              <w:t>100.1.1.1/24</w:t>
            </w:r>
          </w:p>
        </w:tc>
        <w:tc>
          <w:tcPr>
            <w:tcW w:w="1075" w:type="dxa"/>
          </w:tcPr>
          <w:p w:rsidR="00433897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CE 4</w:t>
            </w:r>
          </w:p>
        </w:tc>
        <w:tc>
          <w:tcPr>
            <w:tcW w:w="1075" w:type="dxa"/>
          </w:tcPr>
          <w:p w:rsidR="00433897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720" w:type="dxa"/>
          </w:tcPr>
          <w:p w:rsidR="00433897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120.1.1.1/24</w:t>
            </w:r>
          </w:p>
        </w:tc>
      </w:tr>
      <w:tr w:rsidR="00407224" w:rsidRPr="00415A99" w:rsidTr="00B12603">
        <w:tc>
          <w:tcPr>
            <w:tcW w:w="1022" w:type="dxa"/>
          </w:tcPr>
          <w:p w:rsidR="00407224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PE 3</w:t>
            </w:r>
          </w:p>
        </w:tc>
        <w:tc>
          <w:tcPr>
            <w:tcW w:w="1075" w:type="dxa"/>
          </w:tcPr>
          <w:p w:rsidR="00407224" w:rsidRPr="00B421C2" w:rsidRDefault="00407224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612" w:type="dxa"/>
          </w:tcPr>
          <w:p w:rsidR="00407224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1.1.1.9/32</w:t>
            </w:r>
          </w:p>
        </w:tc>
        <w:tc>
          <w:tcPr>
            <w:tcW w:w="1075" w:type="dxa"/>
          </w:tcPr>
          <w:p w:rsidR="00407224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PE 4</w:t>
            </w:r>
          </w:p>
        </w:tc>
        <w:tc>
          <w:tcPr>
            <w:tcW w:w="1075" w:type="dxa"/>
          </w:tcPr>
          <w:p w:rsidR="00407224" w:rsidRPr="00B421C2" w:rsidRDefault="00407224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407224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6.6.6.9/32</w:t>
            </w:r>
          </w:p>
        </w:tc>
      </w:tr>
      <w:tr w:rsidR="00407224" w:rsidRPr="00415A99" w:rsidTr="00B12603">
        <w:tc>
          <w:tcPr>
            <w:tcW w:w="1022" w:type="dxa"/>
          </w:tcPr>
          <w:p w:rsidR="00407224" w:rsidRDefault="00407224" w:rsidP="00DD64CA">
            <w:pPr>
              <w:pStyle w:val="FigureText"/>
            </w:pPr>
          </w:p>
        </w:tc>
        <w:tc>
          <w:tcPr>
            <w:tcW w:w="1075" w:type="dxa"/>
          </w:tcPr>
          <w:p w:rsidR="0040722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407224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100.1.1.2/24</w:t>
            </w:r>
          </w:p>
        </w:tc>
        <w:tc>
          <w:tcPr>
            <w:tcW w:w="1075" w:type="dxa"/>
          </w:tcPr>
          <w:p w:rsidR="00407224" w:rsidRDefault="00407224" w:rsidP="00DD64CA">
            <w:pPr>
              <w:pStyle w:val="FigureText"/>
            </w:pPr>
          </w:p>
        </w:tc>
        <w:tc>
          <w:tcPr>
            <w:tcW w:w="1075" w:type="dxa"/>
          </w:tcPr>
          <w:p w:rsidR="0040722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720" w:type="dxa"/>
          </w:tcPr>
          <w:p w:rsidR="00407224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120.1.1.2/24</w:t>
            </w:r>
          </w:p>
        </w:tc>
      </w:tr>
      <w:tr w:rsidR="00407224" w:rsidRPr="00415A99" w:rsidTr="00B12603">
        <w:tc>
          <w:tcPr>
            <w:tcW w:w="1022" w:type="dxa"/>
          </w:tcPr>
          <w:p w:rsidR="00407224" w:rsidRPr="00415A99" w:rsidRDefault="00407224" w:rsidP="00DD64CA">
            <w:pPr>
              <w:pStyle w:val="FigureText"/>
            </w:pPr>
          </w:p>
        </w:tc>
        <w:tc>
          <w:tcPr>
            <w:tcW w:w="1075" w:type="dxa"/>
          </w:tcPr>
          <w:p w:rsidR="0040722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612" w:type="dxa"/>
          </w:tcPr>
          <w:p w:rsidR="00407224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10.1.1.1/24</w:t>
            </w:r>
          </w:p>
        </w:tc>
        <w:tc>
          <w:tcPr>
            <w:tcW w:w="1075" w:type="dxa"/>
          </w:tcPr>
          <w:p w:rsidR="00407224" w:rsidRPr="00415A99" w:rsidRDefault="00407224" w:rsidP="00DD64CA">
            <w:pPr>
              <w:pStyle w:val="FigureText"/>
            </w:pPr>
          </w:p>
        </w:tc>
        <w:tc>
          <w:tcPr>
            <w:tcW w:w="1075" w:type="dxa"/>
          </w:tcPr>
          <w:p w:rsidR="0040722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720" w:type="dxa"/>
          </w:tcPr>
          <w:p w:rsidR="00407224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20.1.1.2/24</w:t>
            </w:r>
          </w:p>
        </w:tc>
      </w:tr>
      <w:tr w:rsidR="00407224" w:rsidRPr="00415A99" w:rsidTr="00B12603">
        <w:tc>
          <w:tcPr>
            <w:tcW w:w="1022" w:type="dxa"/>
          </w:tcPr>
          <w:p w:rsidR="00407224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CE 1</w:t>
            </w:r>
          </w:p>
        </w:tc>
        <w:tc>
          <w:tcPr>
            <w:tcW w:w="1075" w:type="dxa"/>
          </w:tcPr>
          <w:p w:rsidR="00407224" w:rsidRPr="00B421C2" w:rsidRDefault="00407224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612" w:type="dxa"/>
          </w:tcPr>
          <w:p w:rsidR="00407224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2.2.2.9/32</w:t>
            </w:r>
          </w:p>
        </w:tc>
        <w:tc>
          <w:tcPr>
            <w:tcW w:w="1075" w:type="dxa"/>
          </w:tcPr>
          <w:p w:rsidR="00407224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CE 2</w:t>
            </w:r>
          </w:p>
        </w:tc>
        <w:tc>
          <w:tcPr>
            <w:tcW w:w="1075" w:type="dxa"/>
          </w:tcPr>
          <w:p w:rsidR="00407224" w:rsidRPr="00B421C2" w:rsidRDefault="00407224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407224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5.5.5.9/32</w:t>
            </w:r>
          </w:p>
        </w:tc>
      </w:tr>
      <w:tr w:rsidR="00407224" w:rsidRPr="00415A99" w:rsidTr="00B12603">
        <w:tc>
          <w:tcPr>
            <w:tcW w:w="1022" w:type="dxa"/>
          </w:tcPr>
          <w:p w:rsidR="00407224" w:rsidRPr="00415A99" w:rsidRDefault="00407224" w:rsidP="00DD64CA">
            <w:pPr>
              <w:pStyle w:val="FigureText"/>
            </w:pPr>
          </w:p>
        </w:tc>
        <w:tc>
          <w:tcPr>
            <w:tcW w:w="1075" w:type="dxa"/>
          </w:tcPr>
          <w:p w:rsidR="0040722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612" w:type="dxa"/>
          </w:tcPr>
          <w:p w:rsidR="00407224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10.1.1.2/24</w:t>
            </w:r>
          </w:p>
        </w:tc>
        <w:tc>
          <w:tcPr>
            <w:tcW w:w="1075" w:type="dxa"/>
          </w:tcPr>
          <w:p w:rsidR="00407224" w:rsidRPr="00415A99" w:rsidRDefault="00407224" w:rsidP="00DD64CA">
            <w:pPr>
              <w:pStyle w:val="FigureText"/>
            </w:pPr>
          </w:p>
        </w:tc>
        <w:tc>
          <w:tcPr>
            <w:tcW w:w="1075" w:type="dxa"/>
          </w:tcPr>
          <w:p w:rsidR="0040722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720" w:type="dxa"/>
          </w:tcPr>
          <w:p w:rsidR="00407224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21.1.1.2/24</w:t>
            </w:r>
          </w:p>
        </w:tc>
      </w:tr>
      <w:tr w:rsidR="00407224" w:rsidRPr="00415A99" w:rsidTr="00B12603">
        <w:tc>
          <w:tcPr>
            <w:tcW w:w="1022" w:type="dxa"/>
          </w:tcPr>
          <w:p w:rsidR="00407224" w:rsidRPr="00415A99" w:rsidRDefault="00407224" w:rsidP="00DD64CA">
            <w:pPr>
              <w:pStyle w:val="FigureText"/>
            </w:pPr>
          </w:p>
        </w:tc>
        <w:tc>
          <w:tcPr>
            <w:tcW w:w="1075" w:type="dxa"/>
          </w:tcPr>
          <w:p w:rsidR="0040722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612" w:type="dxa"/>
          </w:tcPr>
          <w:p w:rsidR="00407224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11.1.1.1/24</w:t>
            </w:r>
          </w:p>
        </w:tc>
        <w:tc>
          <w:tcPr>
            <w:tcW w:w="1075" w:type="dxa"/>
          </w:tcPr>
          <w:p w:rsidR="00407224" w:rsidRPr="00415A99" w:rsidRDefault="00407224" w:rsidP="00DD64CA">
            <w:pPr>
              <w:pStyle w:val="FigureText"/>
            </w:pPr>
          </w:p>
        </w:tc>
        <w:tc>
          <w:tcPr>
            <w:tcW w:w="1075" w:type="dxa"/>
          </w:tcPr>
          <w:p w:rsidR="0040722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720" w:type="dxa"/>
          </w:tcPr>
          <w:p w:rsidR="00407224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20.1.1.1/24</w:t>
            </w:r>
          </w:p>
        </w:tc>
      </w:tr>
      <w:tr w:rsidR="00407224" w:rsidRPr="00415A99" w:rsidTr="00B12603">
        <w:tc>
          <w:tcPr>
            <w:tcW w:w="1022" w:type="dxa"/>
          </w:tcPr>
          <w:p w:rsidR="00407224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PE 1</w:t>
            </w:r>
          </w:p>
        </w:tc>
        <w:tc>
          <w:tcPr>
            <w:tcW w:w="1075" w:type="dxa"/>
          </w:tcPr>
          <w:p w:rsidR="00407224" w:rsidRPr="00B421C2" w:rsidRDefault="00407224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612" w:type="dxa"/>
          </w:tcPr>
          <w:p w:rsidR="00407224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3.3.3.9/32</w:t>
            </w:r>
          </w:p>
        </w:tc>
        <w:tc>
          <w:tcPr>
            <w:tcW w:w="1075" w:type="dxa"/>
          </w:tcPr>
          <w:p w:rsidR="00407224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PE 2</w:t>
            </w:r>
          </w:p>
        </w:tc>
        <w:tc>
          <w:tcPr>
            <w:tcW w:w="1075" w:type="dxa"/>
          </w:tcPr>
          <w:p w:rsidR="00407224" w:rsidRPr="00B421C2" w:rsidRDefault="00407224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407224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4.4.4.9/32</w:t>
            </w:r>
          </w:p>
        </w:tc>
      </w:tr>
      <w:tr w:rsidR="00407224" w:rsidRPr="00415A99" w:rsidTr="00B12603">
        <w:tc>
          <w:tcPr>
            <w:tcW w:w="1022" w:type="dxa"/>
          </w:tcPr>
          <w:p w:rsidR="00407224" w:rsidRPr="00415A99" w:rsidRDefault="00407224" w:rsidP="00DD64CA">
            <w:pPr>
              <w:pStyle w:val="FigureText"/>
            </w:pPr>
          </w:p>
        </w:tc>
        <w:tc>
          <w:tcPr>
            <w:tcW w:w="1075" w:type="dxa"/>
          </w:tcPr>
          <w:p w:rsidR="0040722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612" w:type="dxa"/>
          </w:tcPr>
          <w:p w:rsidR="00407224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11.1.1.2/24</w:t>
            </w:r>
          </w:p>
        </w:tc>
        <w:tc>
          <w:tcPr>
            <w:tcW w:w="1075" w:type="dxa"/>
          </w:tcPr>
          <w:p w:rsidR="00407224" w:rsidRPr="00415A99" w:rsidRDefault="00407224" w:rsidP="00DD64CA">
            <w:pPr>
              <w:pStyle w:val="FigureText"/>
            </w:pPr>
          </w:p>
        </w:tc>
        <w:tc>
          <w:tcPr>
            <w:tcW w:w="1075" w:type="dxa"/>
          </w:tcPr>
          <w:p w:rsidR="0040722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720" w:type="dxa"/>
          </w:tcPr>
          <w:p w:rsidR="00407224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30.1.1.2/24</w:t>
            </w:r>
          </w:p>
        </w:tc>
      </w:tr>
      <w:tr w:rsidR="00407224" w:rsidRPr="00415A99" w:rsidTr="00B12603">
        <w:tc>
          <w:tcPr>
            <w:tcW w:w="1022" w:type="dxa"/>
          </w:tcPr>
          <w:p w:rsidR="00407224" w:rsidRPr="00415A99" w:rsidRDefault="00407224" w:rsidP="00DD64CA">
            <w:pPr>
              <w:pStyle w:val="FigureText"/>
            </w:pPr>
          </w:p>
        </w:tc>
        <w:tc>
          <w:tcPr>
            <w:tcW w:w="1075" w:type="dxa"/>
          </w:tcPr>
          <w:p w:rsidR="0040722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612" w:type="dxa"/>
          </w:tcPr>
          <w:p w:rsidR="00407224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30.1.1.1/24</w:t>
            </w:r>
          </w:p>
        </w:tc>
        <w:tc>
          <w:tcPr>
            <w:tcW w:w="1075" w:type="dxa"/>
          </w:tcPr>
          <w:p w:rsidR="00407224" w:rsidRPr="00415A99" w:rsidRDefault="00407224" w:rsidP="00DD64CA">
            <w:pPr>
              <w:pStyle w:val="FigureText"/>
            </w:pPr>
          </w:p>
        </w:tc>
        <w:tc>
          <w:tcPr>
            <w:tcW w:w="1075" w:type="dxa"/>
          </w:tcPr>
          <w:p w:rsidR="0040722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720" w:type="dxa"/>
          </w:tcPr>
          <w:p w:rsidR="00407224" w:rsidRPr="00B421C2" w:rsidRDefault="00407224" w:rsidP="00DD64CA">
            <w:pPr>
              <w:pStyle w:val="FigureText"/>
            </w:pPr>
            <w:r>
              <w:rPr>
                <w:rFonts w:hint="eastAsia"/>
              </w:rPr>
              <w:t>21.1.1.1/24</w:t>
            </w:r>
          </w:p>
        </w:tc>
      </w:tr>
      <w:bookmarkEnd w:id="1817"/>
      <w:bookmarkEnd w:id="1818"/>
      <w:bookmarkEnd w:id="1819"/>
    </w:tbl>
    <w:p w:rsidR="008C574F" w:rsidRPr="002D634A" w:rsidRDefault="008C574F" w:rsidP="00DD64CA"/>
    <w:p w:rsidR="007D7DD4" w:rsidRDefault="008C574F" w:rsidP="00DD64CA">
      <w:pPr>
        <w:pStyle w:val="4"/>
      </w:pPr>
      <w:r w:rsidRPr="007530E2">
        <w:rPr>
          <w:rFonts w:hint="eastAsia"/>
        </w:rPr>
        <w:lastRenderedPageBreak/>
        <w:t>配置步骤</w:t>
      </w:r>
    </w:p>
    <w:p w:rsidR="007D7DD4" w:rsidRDefault="008C574F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配置一级运营商骨干网的</w:t>
      </w:r>
      <w:r w:rsidR="00EC239C" w:rsidRPr="00B421C2">
        <w:rPr>
          <w:lang w:eastAsia="zh-CN"/>
        </w:rPr>
        <w:t>MPLS L3VPN</w:t>
      </w:r>
      <w:r w:rsidRPr="00B421C2">
        <w:rPr>
          <w:rFonts w:hint="eastAsia"/>
          <w:lang w:eastAsia="zh-CN"/>
        </w:rPr>
        <w:t>，使用</w:t>
      </w:r>
      <w:r w:rsidRPr="00B421C2">
        <w:rPr>
          <w:rFonts w:hint="eastAsia"/>
          <w:lang w:eastAsia="zh-CN"/>
        </w:rPr>
        <w:t>IS-IS</w:t>
      </w:r>
      <w:r w:rsidRPr="00B421C2">
        <w:rPr>
          <w:rFonts w:hint="eastAsia"/>
          <w:lang w:eastAsia="zh-CN"/>
        </w:rPr>
        <w:t>作为骨干网的</w:t>
      </w:r>
      <w:r w:rsidRPr="00B421C2">
        <w:rPr>
          <w:rFonts w:hint="eastAsia"/>
          <w:lang w:eastAsia="zh-CN"/>
        </w:rPr>
        <w:t>IGP</w:t>
      </w:r>
      <w:r w:rsidRPr="00B421C2">
        <w:rPr>
          <w:rFonts w:hint="eastAsia"/>
          <w:lang w:eastAsia="zh-CN"/>
        </w:rPr>
        <w:t>协议，</w:t>
      </w:r>
      <w:r w:rsidRPr="00B421C2">
        <w:rPr>
          <w:rFonts w:hint="eastAsia"/>
          <w:lang w:eastAsia="zh-CN"/>
        </w:rPr>
        <w:t>PE</w:t>
      </w:r>
      <w:r w:rsidR="006F771C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1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PE</w:t>
      </w:r>
      <w:r w:rsidR="006F771C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2</w:t>
      </w:r>
      <w:r w:rsidRPr="00B421C2">
        <w:rPr>
          <w:rFonts w:hint="eastAsia"/>
          <w:lang w:eastAsia="zh-CN"/>
        </w:rPr>
        <w:t>之间使能</w:t>
      </w:r>
      <w:r w:rsidRPr="00B421C2">
        <w:rPr>
          <w:rFonts w:hint="eastAsia"/>
          <w:lang w:eastAsia="zh-CN"/>
        </w:rPr>
        <w:t>LDP</w:t>
      </w:r>
      <w:r w:rsidRPr="00B421C2">
        <w:rPr>
          <w:rFonts w:hint="eastAsia"/>
          <w:lang w:eastAsia="zh-CN"/>
        </w:rPr>
        <w:t>，并建立</w:t>
      </w:r>
      <w:r w:rsidRPr="00B421C2">
        <w:rPr>
          <w:rFonts w:hint="eastAsia"/>
          <w:lang w:eastAsia="zh-CN"/>
        </w:rPr>
        <w:t>MP-IBGP</w:t>
      </w:r>
      <w:r w:rsidRPr="00B421C2">
        <w:rPr>
          <w:rFonts w:hint="eastAsia"/>
          <w:lang w:eastAsia="zh-CN"/>
        </w:rPr>
        <w:t>对等体关系</w:t>
      </w:r>
    </w:p>
    <w:p w:rsidR="008C574F" w:rsidRPr="00B421C2" w:rsidRDefault="008C574F" w:rsidP="00B51350">
      <w:pPr>
        <w:pStyle w:val="ItemIndent1"/>
      </w:pPr>
      <w:r w:rsidRPr="00B421C2"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</w:t>
      </w:r>
      <w:r w:rsidR="006F771C" w:rsidRPr="00B421C2">
        <w:rPr>
          <w:rFonts w:hint="eastAsia"/>
        </w:rPr>
        <w:t xml:space="preserve"> </w:t>
      </w:r>
      <w:r w:rsidRPr="00B421C2">
        <w:rPr>
          <w:rFonts w:hint="eastAsia"/>
        </w:rPr>
        <w:t>1</w:t>
      </w:r>
      <w:r w:rsidR="00A25CC9"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&lt;</w:t>
      </w:r>
      <w:r w:rsidR="00120143" w:rsidRPr="00B421C2">
        <w:t>PE1</w:t>
      </w:r>
      <w:r w:rsidRPr="00B421C2">
        <w:t>&gt; system-view</w:t>
      </w:r>
    </w:p>
    <w:p w:rsidR="008C574F" w:rsidRPr="007530E2" w:rsidRDefault="008C574F" w:rsidP="00B51350">
      <w:pPr>
        <w:pStyle w:val="TerminalDisplayIndent1"/>
      </w:pPr>
      <w:r w:rsidRPr="007530E2">
        <w:t xml:space="preserve">[PE1] interface </w:t>
      </w:r>
      <w:r w:rsidR="00793CA6" w:rsidRPr="007530E2">
        <w:rPr>
          <w:rFonts w:hint="eastAsia"/>
        </w:rPr>
        <w:t>l</w:t>
      </w:r>
      <w:r w:rsidR="00793CA6" w:rsidRPr="007530E2">
        <w:t>oopback</w:t>
      </w:r>
      <w:r w:rsidR="00793CA6" w:rsidRPr="007530E2">
        <w:rPr>
          <w:rFonts w:hint="eastAsia"/>
        </w:rPr>
        <w:t xml:space="preserve"> 0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D37EE7" w:rsidRPr="007530E2">
        <w:t>LoopBack</w:t>
      </w:r>
      <w:r w:rsidR="00D37EE7" w:rsidRPr="007530E2">
        <w:rPr>
          <w:rFonts w:hint="eastAsia"/>
        </w:rPr>
        <w:t>0</w:t>
      </w:r>
      <w:r w:rsidRPr="007530E2">
        <w:t>] ip address 3.3.3.9 32</w:t>
      </w:r>
    </w:p>
    <w:p w:rsidR="008C574F" w:rsidRPr="00C235F2" w:rsidRDefault="008C574F" w:rsidP="00B51350">
      <w:pPr>
        <w:pStyle w:val="TerminalDisplayIndent1"/>
      </w:pPr>
      <w:r w:rsidRPr="00C235F2">
        <w:t>[PE1-</w:t>
      </w:r>
      <w:r w:rsidR="00D37EE7" w:rsidRPr="00C235F2">
        <w:t>LoopBack</w:t>
      </w:r>
      <w:r w:rsidR="00D37EE7" w:rsidRPr="00C235F2">
        <w:rPr>
          <w:rFonts w:hint="eastAsia"/>
        </w:rPr>
        <w:t>0</w:t>
      </w:r>
      <w:r w:rsidRPr="00C235F2">
        <w:t>] quit</w:t>
      </w:r>
    </w:p>
    <w:p w:rsidR="008C574F" w:rsidRPr="00C235F2" w:rsidRDefault="008C574F" w:rsidP="00B51350">
      <w:pPr>
        <w:pStyle w:val="TerminalDisplayIndent1"/>
      </w:pPr>
      <w:r w:rsidRPr="00C235F2">
        <w:t>[PE1] mpls lsr-id 3.3.3.9</w:t>
      </w:r>
    </w:p>
    <w:p w:rsidR="008C574F" w:rsidRPr="00B421C2" w:rsidRDefault="008C574F" w:rsidP="00B51350">
      <w:pPr>
        <w:pStyle w:val="TerminalDisplayIndent1"/>
      </w:pPr>
      <w:r w:rsidRPr="00B421C2">
        <w:t>[PE1] mpls ldp</w:t>
      </w:r>
    </w:p>
    <w:p w:rsidR="008C574F" w:rsidRPr="00B421C2" w:rsidRDefault="008C574F" w:rsidP="00B51350">
      <w:pPr>
        <w:pStyle w:val="TerminalDisplayIndent1"/>
      </w:pPr>
      <w:r w:rsidRPr="00B421C2">
        <w:t>[PE1</w:t>
      </w:r>
      <w:r w:rsidR="005A52C1" w:rsidRPr="00B421C2">
        <w:t>-ldp</w:t>
      </w:r>
      <w:r w:rsidRPr="00B421C2">
        <w:t>] quit</w:t>
      </w:r>
    </w:p>
    <w:p w:rsidR="008C574F" w:rsidRPr="00B421C2" w:rsidRDefault="008C574F" w:rsidP="00B51350">
      <w:pPr>
        <w:pStyle w:val="TerminalDisplayIndent1"/>
      </w:pPr>
      <w:r w:rsidRPr="00B421C2">
        <w:t>[PE1] isis 1</w:t>
      </w:r>
    </w:p>
    <w:p w:rsidR="008C574F" w:rsidRPr="007530E2" w:rsidRDefault="008C574F" w:rsidP="00B51350">
      <w:pPr>
        <w:pStyle w:val="TerminalDisplayIndent1"/>
      </w:pPr>
      <w:r w:rsidRPr="007530E2">
        <w:t>[PE1-isis-1] network-entity 10.0000.0000.0000.0004.00</w:t>
      </w:r>
    </w:p>
    <w:p w:rsidR="008C574F" w:rsidRPr="007530E2" w:rsidRDefault="008C574F" w:rsidP="00B51350">
      <w:pPr>
        <w:pStyle w:val="TerminalDisplayIndent1"/>
      </w:pPr>
      <w:r w:rsidRPr="007530E2">
        <w:t>[PE1-isis-1] quit</w:t>
      </w:r>
    </w:p>
    <w:p w:rsidR="008C574F" w:rsidRPr="007530E2" w:rsidRDefault="008C574F" w:rsidP="00B51350">
      <w:pPr>
        <w:pStyle w:val="TerminalDisplayIndent1"/>
      </w:pPr>
      <w:r w:rsidRPr="007530E2">
        <w:t xml:space="preserve">[PE1] interface </w:t>
      </w:r>
      <w:r w:rsidR="00793CA6" w:rsidRPr="007530E2">
        <w:rPr>
          <w:rFonts w:hint="eastAsia"/>
        </w:rPr>
        <w:t>l</w:t>
      </w:r>
      <w:r w:rsidR="00793CA6" w:rsidRPr="007530E2">
        <w:t>oopback</w:t>
      </w:r>
      <w:r w:rsidR="00793CA6" w:rsidRPr="007530E2">
        <w:rPr>
          <w:rFonts w:hint="eastAsia"/>
        </w:rPr>
        <w:t xml:space="preserve"> 0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5F7DB5" w:rsidRPr="007530E2">
        <w:t>LoopBack</w:t>
      </w:r>
      <w:r w:rsidR="005F7DB5" w:rsidRPr="007530E2">
        <w:rPr>
          <w:rFonts w:hint="eastAsia"/>
        </w:rPr>
        <w:t>0</w:t>
      </w:r>
      <w:r w:rsidRPr="007530E2">
        <w:t>] isis enable 1</w:t>
      </w:r>
    </w:p>
    <w:p w:rsidR="008C574F" w:rsidRPr="00ED00BA" w:rsidRDefault="008C574F" w:rsidP="00B51350">
      <w:pPr>
        <w:pStyle w:val="TerminalDisplayIndent1"/>
      </w:pPr>
      <w:r w:rsidRPr="00ED00BA">
        <w:t>[PE1-</w:t>
      </w:r>
      <w:r w:rsidR="005F7DB5" w:rsidRPr="00ED00BA">
        <w:t>LoopBack</w:t>
      </w:r>
      <w:r w:rsidR="005F7DB5" w:rsidRPr="00ED00BA">
        <w:rPr>
          <w:rFonts w:hint="eastAsia"/>
        </w:rPr>
        <w:t>0</w:t>
      </w:r>
      <w:r w:rsidRPr="00ED00BA">
        <w:t>] quit</w:t>
      </w:r>
    </w:p>
    <w:p w:rsidR="008C574F" w:rsidRPr="00B421C2" w:rsidRDefault="008C574F" w:rsidP="00B51350">
      <w:pPr>
        <w:pStyle w:val="TerminalDisplayIndent1"/>
      </w:pPr>
      <w:r w:rsidRPr="00B421C2">
        <w:t xml:space="preserve">[PE1] interface </w:t>
      </w:r>
      <w:r w:rsidR="00064113">
        <w:t xml:space="preserve">gigabitethernet </w:t>
      </w:r>
      <w:r w:rsidR="009C0B77">
        <w:t>3/1</w:t>
      </w:r>
      <w:r w:rsidR="00064113">
        <w:t>/5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ip address 30.1.1.1 24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isis enable 1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</w:t>
      </w:r>
      <w:r w:rsidR="00814C5F" w:rsidRPr="00814C5F">
        <w:rPr>
          <w:rFonts w:hint="eastAsia"/>
        </w:rPr>
        <w:t xml:space="preserve"> </w:t>
      </w:r>
      <w:r w:rsidR="00814C5F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 ldp</w:t>
      </w:r>
      <w:r w:rsidR="00814C5F" w:rsidRPr="00814C5F">
        <w:rPr>
          <w:rFonts w:hint="eastAsia"/>
        </w:rPr>
        <w:t xml:space="preserve"> </w:t>
      </w:r>
      <w:r w:rsidR="00814C5F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</w:t>
      </w:r>
      <w:r w:rsidRPr="00B421C2">
        <w:rPr>
          <w:rFonts w:hint="eastAsia"/>
        </w:rPr>
        <w:t>mpls ldp transport-address interface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7530E2" w:rsidRDefault="008C574F" w:rsidP="00B51350">
      <w:pPr>
        <w:pStyle w:val="TerminalDisplayIndent1"/>
      </w:pPr>
      <w:r w:rsidRPr="007530E2">
        <w:t xml:space="preserve">[PE1] </w:t>
      </w:r>
      <w:r w:rsidRPr="007530E2">
        <w:rPr>
          <w:rFonts w:hint="eastAsia"/>
        </w:rPr>
        <w:t>bgp 100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F07E7A">
        <w:rPr>
          <w:rFonts w:hint="eastAsia"/>
        </w:rPr>
        <w:t>bgp-default</w:t>
      </w:r>
      <w:r w:rsidRPr="007530E2">
        <w:t xml:space="preserve">] </w:t>
      </w:r>
      <w:r w:rsidRPr="007530E2">
        <w:rPr>
          <w:rFonts w:hint="eastAsia"/>
        </w:rPr>
        <w:t>peer 4.4.4.9 as-number 100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F07E7A">
        <w:rPr>
          <w:rFonts w:hint="eastAsia"/>
        </w:rPr>
        <w:t>bgp-default</w:t>
      </w:r>
      <w:r w:rsidRPr="007530E2">
        <w:t xml:space="preserve">] </w:t>
      </w:r>
      <w:r w:rsidRPr="007530E2">
        <w:rPr>
          <w:rFonts w:hint="eastAsia"/>
        </w:rPr>
        <w:t xml:space="preserve">peer 4.4.4.9 connect-interface </w:t>
      </w:r>
      <w:r w:rsidR="00793CA6" w:rsidRPr="007530E2">
        <w:rPr>
          <w:rFonts w:hint="eastAsia"/>
        </w:rPr>
        <w:t>loopback 0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rPr>
          <w:rFonts w:hint="eastAsia"/>
        </w:rPr>
        <w:t>bgp-default</w:t>
      </w:r>
      <w:r w:rsidRPr="00B421C2">
        <w:t xml:space="preserve">] </w:t>
      </w:r>
      <w:r w:rsidR="004F262E" w:rsidRPr="00B421C2">
        <w:rPr>
          <w:rFonts w:hint="eastAsia"/>
        </w:rPr>
        <w:t>address-family vpnv4</w:t>
      </w:r>
    </w:p>
    <w:p w:rsidR="008C574F" w:rsidRPr="00B421C2" w:rsidRDefault="008C574F" w:rsidP="00B51350">
      <w:pPr>
        <w:pStyle w:val="TerminalDisplayIndent1"/>
      </w:pPr>
      <w:r w:rsidRPr="00B421C2">
        <w:rPr>
          <w:rFonts w:hint="eastAsia"/>
        </w:rPr>
        <w:t>[PE1-</w:t>
      </w:r>
      <w:r w:rsidR="00F07E7A" w:rsidRPr="00B421C2">
        <w:rPr>
          <w:rFonts w:hint="eastAsia"/>
        </w:rPr>
        <w:t>bgp-default</w:t>
      </w:r>
      <w:r w:rsidRPr="00B421C2">
        <w:rPr>
          <w:rFonts w:hint="eastAsia"/>
        </w:rPr>
        <w:t>-</w:t>
      </w:r>
      <w:r w:rsidR="002430EB" w:rsidRPr="00B421C2">
        <w:rPr>
          <w:rFonts w:hint="eastAsia"/>
        </w:rPr>
        <w:t>vpnv4</w:t>
      </w:r>
      <w:r w:rsidRPr="00B421C2">
        <w:rPr>
          <w:rFonts w:hint="eastAsia"/>
        </w:rPr>
        <w:t>] peer 4.4.4.9 enable</w:t>
      </w:r>
    </w:p>
    <w:p w:rsidR="008C574F" w:rsidRPr="00B421C2" w:rsidRDefault="008C574F" w:rsidP="00B51350">
      <w:pPr>
        <w:pStyle w:val="TerminalDisplayIndent1"/>
      </w:pPr>
      <w:r w:rsidRPr="00B421C2">
        <w:rPr>
          <w:rFonts w:hint="eastAsia"/>
        </w:rPr>
        <w:t>[PE1-</w:t>
      </w:r>
      <w:r w:rsidR="00F07E7A" w:rsidRPr="00B421C2">
        <w:rPr>
          <w:rFonts w:hint="eastAsia"/>
        </w:rPr>
        <w:t>bgp-default</w:t>
      </w:r>
      <w:r w:rsidRPr="00B421C2">
        <w:rPr>
          <w:rFonts w:hint="eastAsia"/>
        </w:rPr>
        <w:t>-</w:t>
      </w:r>
      <w:r w:rsidR="002430EB" w:rsidRPr="00B421C2">
        <w:rPr>
          <w:rFonts w:hint="eastAsia"/>
        </w:rPr>
        <w:t>vpnv4</w:t>
      </w:r>
      <w:r w:rsidRPr="00B421C2">
        <w:rPr>
          <w:rFonts w:hint="eastAsia"/>
        </w:rPr>
        <w:t>] quit</w:t>
      </w:r>
    </w:p>
    <w:p w:rsidR="008C574F" w:rsidRPr="00B421C2" w:rsidRDefault="008C574F" w:rsidP="00B51350">
      <w:pPr>
        <w:pStyle w:val="TerminalDisplayIndent1"/>
      </w:pPr>
      <w:r w:rsidRPr="00B421C2">
        <w:rPr>
          <w:rFonts w:hint="eastAsia"/>
        </w:rPr>
        <w:t>[PE1-</w:t>
      </w:r>
      <w:r w:rsidR="00F07E7A" w:rsidRPr="00B421C2">
        <w:rPr>
          <w:rFonts w:hint="eastAsia"/>
        </w:rPr>
        <w:t>bgp-default</w:t>
      </w:r>
      <w:r w:rsidRPr="00B421C2">
        <w:rPr>
          <w:rFonts w:hint="eastAsia"/>
        </w:rPr>
        <w:t>] quit</w:t>
      </w:r>
    </w:p>
    <w:p w:rsidR="008C574F" w:rsidRPr="00B421C2" w:rsidRDefault="002049BC" w:rsidP="00B51350">
      <w:pPr>
        <w:pStyle w:val="ItemIndent1"/>
        <w:rPr>
          <w:lang w:eastAsia="zh-CN"/>
        </w:rPr>
      </w:pPr>
      <w:r w:rsidRPr="00B421C2">
        <w:rPr>
          <w:lang w:eastAsia="zh-CN"/>
        </w:rPr>
        <w:t># PE 2</w:t>
      </w:r>
      <w:r w:rsidR="008C574F" w:rsidRPr="007530E2">
        <w:rPr>
          <w:rFonts w:hint="eastAsia"/>
          <w:lang w:eastAsia="zh-CN"/>
        </w:rPr>
        <w:t>的配置与</w:t>
      </w:r>
      <w:r w:rsidRPr="00B421C2">
        <w:rPr>
          <w:lang w:eastAsia="zh-CN"/>
        </w:rPr>
        <w:t>PE 1</w:t>
      </w:r>
      <w:r w:rsidR="008C574F" w:rsidRPr="007530E2">
        <w:rPr>
          <w:rFonts w:hint="eastAsia"/>
          <w:lang w:eastAsia="zh-CN"/>
        </w:rPr>
        <w:t>类似</w:t>
      </w:r>
      <w:r w:rsidRPr="00B421C2">
        <w:rPr>
          <w:rFonts w:hint="eastAsia"/>
          <w:lang w:eastAsia="zh-CN"/>
        </w:rPr>
        <w:t>，</w:t>
      </w:r>
      <w:r w:rsidR="008C574F" w:rsidRPr="007530E2">
        <w:rPr>
          <w:rFonts w:hint="eastAsia"/>
          <w:lang w:eastAsia="zh-CN"/>
        </w:rPr>
        <w:t>配置过程省略。</w:t>
      </w:r>
    </w:p>
    <w:p w:rsidR="008C574F" w:rsidRPr="00B421C2" w:rsidRDefault="008C574F" w:rsidP="00B51350">
      <w:pPr>
        <w:pStyle w:val="ItemIndent1"/>
      </w:pPr>
      <w:r w:rsidRPr="007530E2">
        <w:rPr>
          <w:rFonts w:hint="eastAsia"/>
        </w:rPr>
        <w:t>配置完成后</w:t>
      </w:r>
      <w:r w:rsidR="002049BC" w:rsidRPr="00B421C2">
        <w:rPr>
          <w:rFonts w:hint="eastAsia"/>
        </w:rPr>
        <w:t>，</w:t>
      </w:r>
      <w:r w:rsidRPr="007530E2">
        <w:rPr>
          <w:rFonts w:hint="eastAsia"/>
        </w:rPr>
        <w:t>在</w:t>
      </w:r>
      <w:r w:rsidR="002049BC" w:rsidRPr="00B421C2">
        <w:t>PE 1</w:t>
      </w:r>
      <w:r w:rsidRPr="007530E2">
        <w:rPr>
          <w:rFonts w:hint="eastAsia"/>
        </w:rPr>
        <w:t>或</w:t>
      </w:r>
      <w:r w:rsidR="002049BC" w:rsidRPr="00B421C2">
        <w:t>PE 2</w:t>
      </w:r>
      <w:r w:rsidRPr="007530E2">
        <w:rPr>
          <w:rFonts w:hint="eastAsia"/>
        </w:rPr>
        <w:t>上执行</w:t>
      </w:r>
      <w:r w:rsidR="002049BC" w:rsidRPr="00DA2C2B">
        <w:rPr>
          <w:rStyle w:val="commandkeywords"/>
        </w:rPr>
        <w:t>display mpls ldp peer</w:t>
      </w:r>
      <w:r w:rsidRPr="007530E2">
        <w:rPr>
          <w:rFonts w:hint="eastAsia"/>
        </w:rPr>
        <w:t>命令可以看到</w:t>
      </w:r>
      <w:r w:rsidR="002049BC" w:rsidRPr="00B421C2">
        <w:t>LDP</w:t>
      </w:r>
      <w:r w:rsidRPr="007530E2">
        <w:rPr>
          <w:rFonts w:hint="eastAsia"/>
        </w:rPr>
        <w:t>会话建立成功</w:t>
      </w:r>
      <w:r w:rsidR="002049BC" w:rsidRPr="00B421C2">
        <w:rPr>
          <w:rFonts w:hint="eastAsia"/>
        </w:rPr>
        <w:t>，</w:t>
      </w:r>
      <w:r w:rsidR="004A65D2">
        <w:rPr>
          <w:rFonts w:hint="eastAsia"/>
        </w:rPr>
        <w:t>状态为</w:t>
      </w:r>
      <w:r w:rsidR="008C57E3" w:rsidRPr="00B421C2">
        <w:rPr>
          <w:rFonts w:hint="eastAsia"/>
        </w:rPr>
        <w:t>Operational</w:t>
      </w:r>
      <w:r w:rsidR="002049BC" w:rsidRPr="00B421C2">
        <w:rPr>
          <w:rFonts w:hint="eastAsia"/>
        </w:rPr>
        <w:t>；</w:t>
      </w:r>
      <w:r w:rsidRPr="007530E2">
        <w:rPr>
          <w:rFonts w:hint="eastAsia"/>
        </w:rPr>
        <w:t>执行</w:t>
      </w:r>
      <w:r w:rsidR="002049BC" w:rsidRPr="00DA2C2B">
        <w:rPr>
          <w:rStyle w:val="commandkeywords"/>
        </w:rPr>
        <w:t>display bgp peer vpnv4</w:t>
      </w:r>
      <w:r w:rsidRPr="007530E2">
        <w:rPr>
          <w:rFonts w:hint="eastAsia"/>
        </w:rPr>
        <w:t>命令可以看到</w:t>
      </w:r>
      <w:r w:rsidR="002049BC" w:rsidRPr="00B421C2">
        <w:t>BGP</w:t>
      </w:r>
      <w:r w:rsidRPr="007530E2">
        <w:rPr>
          <w:rFonts w:hint="eastAsia"/>
        </w:rPr>
        <w:t>对等体关系已建立</w:t>
      </w:r>
      <w:r w:rsidR="002049BC" w:rsidRPr="00B421C2">
        <w:rPr>
          <w:rFonts w:hint="eastAsia"/>
        </w:rPr>
        <w:t>，</w:t>
      </w:r>
      <w:r w:rsidRPr="007530E2">
        <w:rPr>
          <w:rFonts w:hint="eastAsia"/>
        </w:rPr>
        <w:t>并达到</w:t>
      </w:r>
      <w:r w:rsidR="002049BC" w:rsidRPr="00B421C2">
        <w:t>Established</w:t>
      </w:r>
      <w:r w:rsidRPr="007530E2">
        <w:rPr>
          <w:rFonts w:hint="eastAsia"/>
        </w:rPr>
        <w:t>状态</w:t>
      </w:r>
      <w:r w:rsidR="002049BC" w:rsidRPr="00B421C2">
        <w:rPr>
          <w:rFonts w:hint="eastAsia"/>
        </w:rPr>
        <w:t>；</w:t>
      </w:r>
      <w:r w:rsidRPr="007530E2">
        <w:rPr>
          <w:rFonts w:hint="eastAsia"/>
        </w:rPr>
        <w:t>执行</w:t>
      </w:r>
      <w:r w:rsidR="002049BC" w:rsidRPr="00DA2C2B">
        <w:rPr>
          <w:rStyle w:val="commandkeywords"/>
        </w:rPr>
        <w:t>display isis peer</w:t>
      </w:r>
      <w:r w:rsidRPr="007530E2">
        <w:rPr>
          <w:rFonts w:hint="eastAsia"/>
        </w:rPr>
        <w:t>命令可以看到</w:t>
      </w:r>
      <w:r w:rsidR="002049BC" w:rsidRPr="00B421C2">
        <w:t>IS-IS</w:t>
      </w:r>
      <w:r w:rsidRPr="007530E2">
        <w:rPr>
          <w:rFonts w:hint="eastAsia"/>
        </w:rPr>
        <w:t>邻居关系已建立</w:t>
      </w:r>
      <w:r w:rsidR="002049BC" w:rsidRPr="00B421C2">
        <w:rPr>
          <w:rFonts w:hint="eastAsia"/>
        </w:rPr>
        <w:t>，</w:t>
      </w:r>
      <w:r w:rsidRPr="007530E2">
        <w:rPr>
          <w:rFonts w:hint="eastAsia"/>
        </w:rPr>
        <w:t>状态为</w:t>
      </w:r>
      <w:r w:rsidR="002049BC" w:rsidRPr="00B421C2">
        <w:t>up</w:t>
      </w:r>
      <w:r w:rsidRPr="007530E2">
        <w:rPr>
          <w:rFonts w:hint="eastAsia"/>
        </w:rPr>
        <w:t>。</w:t>
      </w:r>
    </w:p>
    <w:p w:rsidR="007D7DD4" w:rsidRDefault="008C574F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配置二级运营商网络：使用</w:t>
      </w:r>
      <w:r w:rsidRPr="00B421C2">
        <w:rPr>
          <w:rFonts w:hint="eastAsia"/>
          <w:lang w:eastAsia="zh-CN"/>
        </w:rPr>
        <w:t>IS-IS</w:t>
      </w:r>
      <w:r w:rsidRPr="00B421C2">
        <w:rPr>
          <w:rFonts w:hint="eastAsia"/>
          <w:lang w:eastAsia="zh-CN"/>
        </w:rPr>
        <w:t>作为</w:t>
      </w:r>
      <w:r w:rsidRPr="00B421C2">
        <w:rPr>
          <w:rFonts w:hint="eastAsia"/>
          <w:lang w:eastAsia="zh-CN"/>
        </w:rPr>
        <w:t>IGP</w:t>
      </w:r>
      <w:r w:rsidRPr="00B421C2">
        <w:rPr>
          <w:rFonts w:hint="eastAsia"/>
          <w:lang w:eastAsia="zh-CN"/>
        </w:rPr>
        <w:t>协议，</w:t>
      </w:r>
      <w:r w:rsidRPr="00B421C2">
        <w:rPr>
          <w:rFonts w:hint="eastAsia"/>
          <w:lang w:eastAsia="zh-CN"/>
        </w:rPr>
        <w:t>PE</w:t>
      </w:r>
      <w:r w:rsidR="006F771C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3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CE</w:t>
      </w:r>
      <w:r w:rsidR="006F771C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1</w:t>
      </w:r>
      <w:r w:rsidRPr="00B421C2">
        <w:rPr>
          <w:rFonts w:hint="eastAsia"/>
          <w:lang w:eastAsia="zh-CN"/>
        </w:rPr>
        <w:t>、</w:t>
      </w:r>
      <w:r w:rsidRPr="00B421C2">
        <w:rPr>
          <w:rFonts w:hint="eastAsia"/>
          <w:lang w:eastAsia="zh-CN"/>
        </w:rPr>
        <w:t>PE</w:t>
      </w:r>
      <w:r w:rsidR="006F771C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4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CE</w:t>
      </w:r>
      <w:r w:rsidR="006F771C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2</w:t>
      </w:r>
      <w:r w:rsidRPr="00B421C2">
        <w:rPr>
          <w:rFonts w:hint="eastAsia"/>
          <w:lang w:eastAsia="zh-CN"/>
        </w:rPr>
        <w:t>之间分别使能</w:t>
      </w:r>
      <w:r w:rsidRPr="00B421C2">
        <w:rPr>
          <w:rFonts w:hint="eastAsia"/>
          <w:lang w:eastAsia="zh-CN"/>
        </w:rPr>
        <w:t>LDP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</w:t>
      </w:r>
      <w:r w:rsidR="006F771C" w:rsidRPr="00B421C2">
        <w:rPr>
          <w:rFonts w:hint="eastAsia"/>
        </w:rPr>
        <w:t xml:space="preserve"> </w:t>
      </w:r>
      <w:r w:rsidRPr="00B421C2">
        <w:rPr>
          <w:rFonts w:hint="eastAsia"/>
        </w:rPr>
        <w:t>3</w:t>
      </w:r>
      <w:r w:rsidR="00FC7E6A"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&lt;</w:t>
      </w:r>
      <w:r w:rsidR="00120143" w:rsidRPr="00B421C2">
        <w:t>PE</w:t>
      </w:r>
      <w:r w:rsidR="00120143" w:rsidRPr="00B421C2">
        <w:rPr>
          <w:rFonts w:hint="eastAsia"/>
        </w:rPr>
        <w:t>3</w:t>
      </w:r>
      <w:r w:rsidRPr="00B421C2">
        <w:t>&gt; system-view</w:t>
      </w:r>
    </w:p>
    <w:p w:rsidR="008C574F" w:rsidRPr="007530E2" w:rsidRDefault="008C574F" w:rsidP="00B51350">
      <w:pPr>
        <w:pStyle w:val="TerminalDisplayIndent1"/>
      </w:pPr>
      <w:r w:rsidRPr="007530E2">
        <w:t>[PE</w:t>
      </w:r>
      <w:r w:rsidRPr="007530E2">
        <w:rPr>
          <w:rFonts w:hint="eastAsia"/>
        </w:rPr>
        <w:t>3</w:t>
      </w:r>
      <w:r w:rsidRPr="007530E2">
        <w:t xml:space="preserve">] interface </w:t>
      </w:r>
      <w:r w:rsidR="00793CA6" w:rsidRPr="007530E2">
        <w:rPr>
          <w:rFonts w:hint="eastAsia"/>
        </w:rPr>
        <w:t>l</w:t>
      </w:r>
      <w:r w:rsidR="00793CA6" w:rsidRPr="007530E2">
        <w:t>oopback</w:t>
      </w:r>
      <w:r w:rsidR="00793CA6" w:rsidRPr="007530E2">
        <w:rPr>
          <w:rFonts w:hint="eastAsia"/>
        </w:rPr>
        <w:t xml:space="preserve"> 0</w:t>
      </w:r>
    </w:p>
    <w:p w:rsidR="008C574F" w:rsidRPr="007530E2" w:rsidRDefault="008C574F" w:rsidP="00B51350">
      <w:pPr>
        <w:pStyle w:val="TerminalDisplayIndent1"/>
      </w:pPr>
      <w:r w:rsidRPr="007530E2">
        <w:t>[PE3-</w:t>
      </w:r>
      <w:r w:rsidR="009C1E30" w:rsidRPr="007530E2">
        <w:t>LoopBack</w:t>
      </w:r>
      <w:r w:rsidR="009C1E30" w:rsidRPr="007530E2">
        <w:rPr>
          <w:rFonts w:hint="eastAsia"/>
        </w:rPr>
        <w:t>0</w:t>
      </w:r>
      <w:r w:rsidRPr="007530E2">
        <w:t xml:space="preserve">] ip address </w:t>
      </w:r>
      <w:r w:rsidRPr="007530E2">
        <w:rPr>
          <w:rFonts w:hint="eastAsia"/>
        </w:rPr>
        <w:t>1</w:t>
      </w:r>
      <w:r w:rsidRPr="007530E2">
        <w:t>.</w:t>
      </w:r>
      <w:r w:rsidRPr="007530E2">
        <w:rPr>
          <w:rFonts w:hint="eastAsia"/>
        </w:rPr>
        <w:t>1</w:t>
      </w:r>
      <w:r w:rsidRPr="007530E2">
        <w:t>.</w:t>
      </w:r>
      <w:r w:rsidRPr="007530E2">
        <w:rPr>
          <w:rFonts w:hint="eastAsia"/>
        </w:rPr>
        <w:t>1</w:t>
      </w:r>
      <w:r w:rsidRPr="007530E2">
        <w:t>.9 32</w:t>
      </w:r>
    </w:p>
    <w:p w:rsidR="008C574F" w:rsidRPr="00C235F2" w:rsidRDefault="008C574F" w:rsidP="00B51350">
      <w:pPr>
        <w:pStyle w:val="TerminalDisplayIndent1"/>
      </w:pPr>
      <w:r w:rsidRPr="00C235F2">
        <w:t>[PE3-</w:t>
      </w:r>
      <w:r w:rsidR="009C1E30" w:rsidRPr="00C235F2">
        <w:t>LoopBack</w:t>
      </w:r>
      <w:r w:rsidR="009C1E30" w:rsidRPr="00C235F2">
        <w:rPr>
          <w:rFonts w:hint="eastAsia"/>
        </w:rPr>
        <w:t>0</w:t>
      </w:r>
      <w:r w:rsidRPr="00C235F2">
        <w:t>] quit</w:t>
      </w:r>
    </w:p>
    <w:p w:rsidR="008C574F" w:rsidRPr="00C235F2" w:rsidRDefault="008C574F" w:rsidP="00B51350">
      <w:pPr>
        <w:pStyle w:val="TerminalDisplayIndent1"/>
      </w:pPr>
      <w:r w:rsidRPr="00C235F2">
        <w:t xml:space="preserve">[PE3] mpls lsr-id </w:t>
      </w:r>
      <w:r w:rsidRPr="00C235F2">
        <w:rPr>
          <w:rFonts w:hint="eastAsia"/>
        </w:rPr>
        <w:t>1</w:t>
      </w:r>
      <w:r w:rsidRPr="00C235F2">
        <w:t>.</w:t>
      </w:r>
      <w:r w:rsidRPr="00C235F2">
        <w:rPr>
          <w:rFonts w:hint="eastAsia"/>
        </w:rPr>
        <w:t>1</w:t>
      </w:r>
      <w:r w:rsidRPr="00C235F2">
        <w:t>.</w:t>
      </w:r>
      <w:r w:rsidRPr="00C235F2">
        <w:rPr>
          <w:rFonts w:hint="eastAsia"/>
        </w:rPr>
        <w:t>1</w:t>
      </w:r>
      <w:r w:rsidRPr="00C235F2">
        <w:t>.9</w:t>
      </w:r>
    </w:p>
    <w:p w:rsidR="008C574F" w:rsidRPr="00B421C2" w:rsidRDefault="008C574F" w:rsidP="00B51350">
      <w:pPr>
        <w:pStyle w:val="TerminalDisplayIndent1"/>
      </w:pPr>
      <w:r w:rsidRPr="00B421C2">
        <w:t>[PE3] mpls ldp</w:t>
      </w:r>
    </w:p>
    <w:p w:rsidR="008C574F" w:rsidRPr="00B421C2" w:rsidRDefault="008C574F" w:rsidP="00B51350">
      <w:pPr>
        <w:pStyle w:val="TerminalDisplayIndent1"/>
      </w:pPr>
      <w:r w:rsidRPr="00B421C2">
        <w:t>[PE3</w:t>
      </w:r>
      <w:r w:rsidR="005A52C1" w:rsidRPr="00B421C2">
        <w:t>-ldp</w:t>
      </w:r>
      <w:r w:rsidRPr="00B421C2">
        <w:t>] quit</w:t>
      </w:r>
    </w:p>
    <w:p w:rsidR="008C574F" w:rsidRPr="00B421C2" w:rsidRDefault="008C574F" w:rsidP="00B51350">
      <w:pPr>
        <w:pStyle w:val="TerminalDisplayIndent1"/>
      </w:pPr>
      <w:r w:rsidRPr="00B421C2">
        <w:lastRenderedPageBreak/>
        <w:t xml:space="preserve">[PE3] isis </w:t>
      </w:r>
      <w:r w:rsidRPr="00B421C2">
        <w:rPr>
          <w:rFonts w:hint="eastAsia"/>
        </w:rPr>
        <w:t>2</w:t>
      </w:r>
    </w:p>
    <w:p w:rsidR="008C574F" w:rsidRPr="007530E2" w:rsidRDefault="008C574F" w:rsidP="00B51350">
      <w:pPr>
        <w:pStyle w:val="TerminalDisplayIndent1"/>
      </w:pPr>
      <w:r w:rsidRPr="007530E2">
        <w:t>[PE3-isis-</w:t>
      </w:r>
      <w:r w:rsidRPr="007530E2">
        <w:rPr>
          <w:rFonts w:hint="eastAsia"/>
        </w:rPr>
        <w:t>2</w:t>
      </w:r>
      <w:r w:rsidRPr="007530E2">
        <w:t>] network-entity 10.0000.0000.0000.000</w:t>
      </w:r>
      <w:r w:rsidRPr="007530E2">
        <w:rPr>
          <w:rFonts w:hint="eastAsia"/>
        </w:rPr>
        <w:t>1</w:t>
      </w:r>
      <w:r w:rsidRPr="007530E2">
        <w:t>.00</w:t>
      </w:r>
    </w:p>
    <w:p w:rsidR="008C574F" w:rsidRPr="007530E2" w:rsidRDefault="008C574F" w:rsidP="00B51350">
      <w:pPr>
        <w:pStyle w:val="TerminalDisplayIndent1"/>
      </w:pPr>
      <w:r w:rsidRPr="007530E2">
        <w:t>[PE3-isis-</w:t>
      </w:r>
      <w:r w:rsidRPr="007530E2">
        <w:rPr>
          <w:rFonts w:hint="eastAsia"/>
        </w:rPr>
        <w:t>2</w:t>
      </w:r>
      <w:r w:rsidRPr="007530E2">
        <w:t>] quit</w:t>
      </w:r>
    </w:p>
    <w:p w:rsidR="008C574F" w:rsidRPr="007530E2" w:rsidRDefault="008C574F" w:rsidP="00B51350">
      <w:pPr>
        <w:pStyle w:val="TerminalDisplayIndent1"/>
      </w:pPr>
      <w:r w:rsidRPr="007530E2">
        <w:t xml:space="preserve">[PE3] interface </w:t>
      </w:r>
      <w:r w:rsidR="00793CA6" w:rsidRPr="007530E2">
        <w:rPr>
          <w:rFonts w:hint="eastAsia"/>
        </w:rPr>
        <w:t>l</w:t>
      </w:r>
      <w:r w:rsidR="00793CA6" w:rsidRPr="007530E2">
        <w:t>oopback</w:t>
      </w:r>
      <w:r w:rsidR="00793CA6" w:rsidRPr="007530E2">
        <w:rPr>
          <w:rFonts w:hint="eastAsia"/>
        </w:rPr>
        <w:t xml:space="preserve"> 0</w:t>
      </w:r>
    </w:p>
    <w:p w:rsidR="008C574F" w:rsidRPr="007530E2" w:rsidRDefault="008C574F" w:rsidP="00B51350">
      <w:pPr>
        <w:pStyle w:val="TerminalDisplayIndent1"/>
      </w:pPr>
      <w:r w:rsidRPr="007530E2">
        <w:t>[PE3-</w:t>
      </w:r>
      <w:r w:rsidR="005F7DB5" w:rsidRPr="007530E2">
        <w:t>LoopBack</w:t>
      </w:r>
      <w:r w:rsidR="005F7DB5" w:rsidRPr="007530E2">
        <w:rPr>
          <w:rFonts w:hint="eastAsia"/>
        </w:rPr>
        <w:t>0</w:t>
      </w:r>
      <w:r w:rsidRPr="007530E2">
        <w:t xml:space="preserve">] isis enable </w:t>
      </w:r>
      <w:r w:rsidRPr="007530E2">
        <w:rPr>
          <w:rFonts w:hint="eastAsia"/>
        </w:rPr>
        <w:t>2</w:t>
      </w:r>
    </w:p>
    <w:p w:rsidR="008C574F" w:rsidRPr="00ED00BA" w:rsidRDefault="008C574F" w:rsidP="00B51350">
      <w:pPr>
        <w:pStyle w:val="TerminalDisplayIndent1"/>
      </w:pPr>
      <w:r w:rsidRPr="00ED00BA">
        <w:t>[PE3-</w:t>
      </w:r>
      <w:r w:rsidR="005F7DB5" w:rsidRPr="00ED00BA">
        <w:t>LoopBack</w:t>
      </w:r>
      <w:r w:rsidR="005F7DB5" w:rsidRPr="00ED00BA">
        <w:rPr>
          <w:rFonts w:hint="eastAsia"/>
        </w:rPr>
        <w:t>0</w:t>
      </w:r>
      <w:r w:rsidRPr="00ED00BA">
        <w:t>] quit</w:t>
      </w:r>
    </w:p>
    <w:p w:rsidR="008C574F" w:rsidRPr="00B421C2" w:rsidRDefault="008C574F" w:rsidP="00B51350">
      <w:pPr>
        <w:pStyle w:val="TerminalDisplayIndent1"/>
      </w:pPr>
      <w:r w:rsidRPr="00B421C2">
        <w:t xml:space="preserve">[PE3] interface </w:t>
      </w:r>
      <w:r w:rsidR="00064113">
        <w:t xml:space="preserve">gigabitethernet </w:t>
      </w:r>
      <w:r w:rsidR="009C0B77">
        <w:t>3/1</w:t>
      </w:r>
      <w:r w:rsidR="00064113">
        <w:t>/5</w:t>
      </w:r>
    </w:p>
    <w:p w:rsidR="008C574F" w:rsidRPr="00B421C2" w:rsidRDefault="008C574F" w:rsidP="00B51350">
      <w:pPr>
        <w:pStyle w:val="TerminalDisplayIndent1"/>
      </w:pPr>
      <w:r w:rsidRPr="00B421C2">
        <w:t>[PE3-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ip address </w:t>
      </w:r>
      <w:r w:rsidRPr="00B421C2">
        <w:rPr>
          <w:rFonts w:hint="eastAsia"/>
        </w:rPr>
        <w:t>1</w:t>
      </w:r>
      <w:r w:rsidRPr="00B421C2">
        <w:t>0.1.1.1 24</w:t>
      </w:r>
    </w:p>
    <w:p w:rsidR="008C574F" w:rsidRPr="00B421C2" w:rsidRDefault="008C574F" w:rsidP="00B51350">
      <w:pPr>
        <w:pStyle w:val="TerminalDisplayIndent1"/>
      </w:pPr>
      <w:r w:rsidRPr="00B421C2">
        <w:t>[PE3-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isis enable </w:t>
      </w:r>
      <w:r w:rsidRPr="00B421C2">
        <w:rPr>
          <w:rFonts w:hint="eastAsia"/>
        </w:rPr>
        <w:t>2</w:t>
      </w:r>
    </w:p>
    <w:p w:rsidR="008C574F" w:rsidRPr="00B421C2" w:rsidRDefault="008C574F" w:rsidP="00B51350">
      <w:pPr>
        <w:pStyle w:val="TerminalDisplayIndent1"/>
      </w:pPr>
      <w:r w:rsidRPr="00B421C2">
        <w:t>[PE3-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</w:t>
      </w:r>
      <w:r w:rsidR="001C43FA" w:rsidRPr="001C43FA">
        <w:rPr>
          <w:rFonts w:hint="eastAsia"/>
        </w:rPr>
        <w:t xml:space="preserve"> </w:t>
      </w:r>
      <w:r w:rsidR="001C43FA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[PE3-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 ldp</w:t>
      </w:r>
      <w:r w:rsidR="001C43FA" w:rsidRPr="001C43FA">
        <w:rPr>
          <w:rFonts w:hint="eastAsia"/>
        </w:rPr>
        <w:t xml:space="preserve"> </w:t>
      </w:r>
      <w:r w:rsidR="001C43FA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[PE3-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</w:t>
      </w:r>
      <w:r w:rsidRPr="00B421C2">
        <w:rPr>
          <w:rFonts w:hint="eastAsia"/>
        </w:rPr>
        <w:t>mpls ldp transport-address interface</w:t>
      </w:r>
    </w:p>
    <w:p w:rsidR="008C574F" w:rsidRPr="00B421C2" w:rsidRDefault="008C574F" w:rsidP="00B51350">
      <w:pPr>
        <w:pStyle w:val="TerminalDisplayIndent1"/>
      </w:pPr>
      <w:r w:rsidRPr="00B421C2">
        <w:t>[PE3-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1001FD" w:rsidRDefault="008C574F" w:rsidP="00B51350">
      <w:pPr>
        <w:pStyle w:val="ItemIndent1"/>
      </w:pPr>
      <w:r w:rsidRPr="001001FD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1001FD">
        <w:rPr>
          <w:rFonts w:hint="eastAsia"/>
        </w:rPr>
        <w:t>CE</w:t>
      </w:r>
      <w:r w:rsidR="006F771C" w:rsidRPr="001001FD">
        <w:rPr>
          <w:rFonts w:hint="eastAsia"/>
        </w:rPr>
        <w:t xml:space="preserve"> </w:t>
      </w:r>
      <w:r w:rsidRPr="001001FD">
        <w:rPr>
          <w:rFonts w:hint="eastAsia"/>
        </w:rPr>
        <w:t>1</w:t>
      </w:r>
      <w:r w:rsidR="00FC7E6A" w:rsidRPr="007530E2">
        <w:rPr>
          <w:rFonts w:hint="eastAsia"/>
        </w:rPr>
        <w:t>。</w:t>
      </w:r>
    </w:p>
    <w:p w:rsidR="008C574F" w:rsidRPr="007530E2" w:rsidRDefault="008C574F" w:rsidP="00B51350">
      <w:pPr>
        <w:pStyle w:val="TerminalDisplayIndent1"/>
      </w:pPr>
      <w:r w:rsidRPr="007530E2">
        <w:t>&lt;</w:t>
      </w:r>
      <w:r w:rsidR="00120143" w:rsidRPr="007530E2">
        <w:t>CE1</w:t>
      </w:r>
      <w:r w:rsidRPr="007530E2">
        <w:t>&gt; system-view</w:t>
      </w:r>
    </w:p>
    <w:p w:rsidR="008C574F" w:rsidRPr="007530E2" w:rsidRDefault="008C574F" w:rsidP="00B51350">
      <w:pPr>
        <w:pStyle w:val="TerminalDisplayIndent1"/>
      </w:pPr>
      <w:r w:rsidRPr="007530E2">
        <w:t xml:space="preserve">[CE1] interface </w:t>
      </w:r>
      <w:r w:rsidR="00793CA6" w:rsidRPr="007530E2">
        <w:rPr>
          <w:rFonts w:hint="eastAsia"/>
        </w:rPr>
        <w:t>l</w:t>
      </w:r>
      <w:r w:rsidR="00793CA6" w:rsidRPr="007530E2">
        <w:t>oopback</w:t>
      </w:r>
      <w:r w:rsidR="00793CA6" w:rsidRPr="007530E2">
        <w:rPr>
          <w:rFonts w:hint="eastAsia"/>
        </w:rPr>
        <w:t xml:space="preserve"> 0</w:t>
      </w:r>
    </w:p>
    <w:p w:rsidR="008C574F" w:rsidRPr="007530E2" w:rsidRDefault="008C574F" w:rsidP="00B51350">
      <w:pPr>
        <w:pStyle w:val="TerminalDisplayIndent1"/>
      </w:pPr>
      <w:r w:rsidRPr="007530E2">
        <w:t>[CE1-</w:t>
      </w:r>
      <w:r w:rsidR="009C1E30" w:rsidRPr="007530E2">
        <w:t>LoopBack</w:t>
      </w:r>
      <w:r w:rsidR="009C1E30" w:rsidRPr="007530E2">
        <w:rPr>
          <w:rFonts w:hint="eastAsia"/>
        </w:rPr>
        <w:t>0</w:t>
      </w:r>
      <w:r w:rsidRPr="007530E2">
        <w:t xml:space="preserve">] ip address </w:t>
      </w:r>
      <w:r w:rsidRPr="007530E2">
        <w:rPr>
          <w:rFonts w:hint="eastAsia"/>
        </w:rPr>
        <w:t>2</w:t>
      </w:r>
      <w:r w:rsidRPr="007530E2">
        <w:t>.</w:t>
      </w:r>
      <w:r w:rsidRPr="007530E2">
        <w:rPr>
          <w:rFonts w:hint="eastAsia"/>
        </w:rPr>
        <w:t>2</w:t>
      </w:r>
      <w:r w:rsidRPr="007530E2">
        <w:t>.</w:t>
      </w:r>
      <w:r w:rsidRPr="007530E2">
        <w:rPr>
          <w:rFonts w:hint="eastAsia"/>
        </w:rPr>
        <w:t>2</w:t>
      </w:r>
      <w:r w:rsidRPr="007530E2">
        <w:t>.9 32</w:t>
      </w:r>
    </w:p>
    <w:p w:rsidR="008C574F" w:rsidRPr="0027415D" w:rsidRDefault="008C574F" w:rsidP="00B51350">
      <w:pPr>
        <w:pStyle w:val="TerminalDisplayIndent1"/>
      </w:pPr>
      <w:r w:rsidRPr="0027415D">
        <w:t>[CE1-</w:t>
      </w:r>
      <w:r w:rsidR="009C1E30" w:rsidRPr="0027415D">
        <w:t>LoopBack</w:t>
      </w:r>
      <w:r w:rsidR="009C1E30" w:rsidRPr="0027415D">
        <w:rPr>
          <w:rFonts w:hint="eastAsia"/>
        </w:rPr>
        <w:t>0</w:t>
      </w:r>
      <w:r w:rsidRPr="0027415D">
        <w:t>] quit</w:t>
      </w:r>
    </w:p>
    <w:p w:rsidR="008C574F" w:rsidRPr="00B421C2" w:rsidRDefault="008C574F" w:rsidP="00B51350">
      <w:pPr>
        <w:pStyle w:val="TerminalDisplayIndent1"/>
      </w:pPr>
      <w:r w:rsidRPr="00B421C2">
        <w:t xml:space="preserve">[CE1] mpls lsr-id </w:t>
      </w:r>
      <w:r w:rsidRPr="00B421C2">
        <w:rPr>
          <w:rFonts w:hint="eastAsia"/>
        </w:rPr>
        <w:t>2</w:t>
      </w:r>
      <w:r w:rsidRPr="00B421C2">
        <w:t>.</w:t>
      </w:r>
      <w:r w:rsidRPr="00B421C2">
        <w:rPr>
          <w:rFonts w:hint="eastAsia"/>
        </w:rPr>
        <w:t>2</w:t>
      </w:r>
      <w:r w:rsidRPr="00B421C2">
        <w:t>.</w:t>
      </w:r>
      <w:r w:rsidRPr="00B421C2">
        <w:rPr>
          <w:rFonts w:hint="eastAsia"/>
        </w:rPr>
        <w:t>2</w:t>
      </w:r>
      <w:r w:rsidRPr="00B421C2">
        <w:t>.9</w:t>
      </w:r>
    </w:p>
    <w:p w:rsidR="008C574F" w:rsidRPr="00B421C2" w:rsidRDefault="008C574F" w:rsidP="00B51350">
      <w:pPr>
        <w:pStyle w:val="TerminalDisplayIndent1"/>
      </w:pPr>
      <w:r w:rsidRPr="00B421C2">
        <w:t>[CE1] mpls ldp</w:t>
      </w:r>
    </w:p>
    <w:p w:rsidR="008C574F" w:rsidRPr="00B421C2" w:rsidRDefault="008C574F" w:rsidP="00B51350">
      <w:pPr>
        <w:pStyle w:val="TerminalDisplayIndent1"/>
      </w:pPr>
      <w:r w:rsidRPr="00B421C2">
        <w:t>[CE1</w:t>
      </w:r>
      <w:r w:rsidR="005A52C1" w:rsidRPr="00B421C2">
        <w:t>-ldp</w:t>
      </w:r>
      <w:r w:rsidRPr="00B421C2">
        <w:t>] quit</w:t>
      </w:r>
    </w:p>
    <w:p w:rsidR="008C574F" w:rsidRPr="00B421C2" w:rsidRDefault="008C574F" w:rsidP="00B51350">
      <w:pPr>
        <w:pStyle w:val="TerminalDisplayIndent1"/>
      </w:pPr>
      <w:r w:rsidRPr="00B421C2">
        <w:t xml:space="preserve">[CE1] isis </w:t>
      </w:r>
      <w:r w:rsidRPr="00B421C2">
        <w:rPr>
          <w:rFonts w:hint="eastAsia"/>
        </w:rPr>
        <w:t>2</w:t>
      </w:r>
    </w:p>
    <w:p w:rsidR="008C574F" w:rsidRPr="00B421C2" w:rsidRDefault="008C574F" w:rsidP="00B51350">
      <w:pPr>
        <w:pStyle w:val="TerminalDisplayIndent1"/>
      </w:pPr>
      <w:r w:rsidRPr="00B421C2">
        <w:t>[CE1-isis-</w:t>
      </w:r>
      <w:r w:rsidRPr="00B421C2">
        <w:rPr>
          <w:rFonts w:hint="eastAsia"/>
        </w:rPr>
        <w:t>2</w:t>
      </w:r>
      <w:r w:rsidRPr="00B421C2">
        <w:t>] network-entity 10.0000.0000.0000.000</w:t>
      </w:r>
      <w:r w:rsidRPr="00B421C2">
        <w:rPr>
          <w:rFonts w:hint="eastAsia"/>
        </w:rPr>
        <w:t>2</w:t>
      </w:r>
      <w:r w:rsidRPr="00B421C2">
        <w:t>.00</w:t>
      </w:r>
    </w:p>
    <w:p w:rsidR="008C574F" w:rsidRPr="00B421C2" w:rsidRDefault="008C574F" w:rsidP="00B51350">
      <w:pPr>
        <w:pStyle w:val="TerminalDisplayIndent1"/>
      </w:pPr>
      <w:r w:rsidRPr="00B421C2">
        <w:t>[CE1-isis-</w:t>
      </w:r>
      <w:r w:rsidRPr="00B421C2">
        <w:rPr>
          <w:rFonts w:hint="eastAsia"/>
        </w:rPr>
        <w:t>2</w:t>
      </w:r>
      <w:r w:rsidRPr="00B421C2">
        <w:t>] quit</w:t>
      </w:r>
    </w:p>
    <w:p w:rsidR="008C574F" w:rsidRPr="00B421C2" w:rsidRDefault="008C574F" w:rsidP="00B51350">
      <w:pPr>
        <w:pStyle w:val="TerminalDisplayIndent1"/>
      </w:pPr>
      <w:r w:rsidRPr="00B421C2">
        <w:t xml:space="preserve">[CE1] interface </w:t>
      </w:r>
      <w:r w:rsidR="00120143" w:rsidRPr="00B421C2">
        <w:rPr>
          <w:rFonts w:hint="eastAsia"/>
        </w:rPr>
        <w:t>l</w:t>
      </w:r>
      <w:r w:rsidR="00120143" w:rsidRPr="00B421C2">
        <w:t>oopback</w:t>
      </w:r>
      <w:r w:rsidR="00120143" w:rsidRPr="00B421C2">
        <w:rPr>
          <w:rFonts w:hint="eastAsia"/>
        </w:rPr>
        <w:t xml:space="preserve"> 0</w:t>
      </w:r>
    </w:p>
    <w:p w:rsidR="008C574F" w:rsidRPr="00B421C2" w:rsidRDefault="008C574F" w:rsidP="00B51350">
      <w:pPr>
        <w:pStyle w:val="TerminalDisplayIndent1"/>
      </w:pPr>
      <w:r w:rsidRPr="00B421C2">
        <w:t>[CE1-</w:t>
      </w:r>
      <w:r w:rsidR="009C1E30" w:rsidRPr="00B421C2">
        <w:t>LoopBack</w:t>
      </w:r>
      <w:r w:rsidR="009C1E30" w:rsidRPr="00B421C2">
        <w:rPr>
          <w:rFonts w:hint="eastAsia"/>
        </w:rPr>
        <w:t>0</w:t>
      </w:r>
      <w:r w:rsidRPr="00B421C2">
        <w:t xml:space="preserve">] isis enable </w:t>
      </w:r>
      <w:r w:rsidRPr="00B421C2">
        <w:rPr>
          <w:rFonts w:hint="eastAsia"/>
        </w:rPr>
        <w:t>2</w:t>
      </w:r>
    </w:p>
    <w:p w:rsidR="008C574F" w:rsidRPr="00B421C2" w:rsidRDefault="008C574F" w:rsidP="00B51350">
      <w:pPr>
        <w:pStyle w:val="TerminalDisplayIndent1"/>
      </w:pPr>
      <w:r w:rsidRPr="00B421C2">
        <w:t>[CE1-</w:t>
      </w:r>
      <w:r w:rsidR="009C1E30" w:rsidRPr="00B421C2">
        <w:t>LoopBack</w:t>
      </w:r>
      <w:r w:rsidR="009C1E30" w:rsidRPr="00B421C2">
        <w:rPr>
          <w:rFonts w:hint="eastAsia"/>
        </w:rPr>
        <w:t>0</w:t>
      </w:r>
      <w:r w:rsidRPr="00B421C2">
        <w:t>] quit</w:t>
      </w:r>
    </w:p>
    <w:p w:rsidR="008C574F" w:rsidRPr="00B421C2" w:rsidRDefault="008C574F" w:rsidP="00B51350">
      <w:pPr>
        <w:pStyle w:val="TerminalDisplayIndent1"/>
      </w:pPr>
      <w:r w:rsidRPr="00B421C2">
        <w:t xml:space="preserve">[CE1] 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8C574F" w:rsidRPr="00B421C2" w:rsidRDefault="008C574F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ip address </w:t>
      </w:r>
      <w:r w:rsidRPr="00B421C2">
        <w:rPr>
          <w:rFonts w:hint="eastAsia"/>
        </w:rPr>
        <w:t>1</w:t>
      </w:r>
      <w:r w:rsidRPr="00B421C2">
        <w:t>0.1.1.</w:t>
      </w:r>
      <w:r w:rsidRPr="00B421C2">
        <w:rPr>
          <w:rFonts w:hint="eastAsia"/>
        </w:rPr>
        <w:t>2</w:t>
      </w:r>
      <w:r w:rsidRPr="00B421C2">
        <w:t xml:space="preserve"> 24</w:t>
      </w:r>
    </w:p>
    <w:p w:rsidR="008C574F" w:rsidRPr="00B421C2" w:rsidRDefault="008C574F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isis enable </w:t>
      </w:r>
      <w:r w:rsidRPr="00B421C2">
        <w:rPr>
          <w:rFonts w:hint="eastAsia"/>
        </w:rPr>
        <w:t>2</w:t>
      </w:r>
    </w:p>
    <w:p w:rsidR="008C574F" w:rsidRPr="00B421C2" w:rsidRDefault="008C574F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</w:t>
      </w:r>
      <w:r w:rsidR="001C43FA" w:rsidRPr="001C43FA">
        <w:rPr>
          <w:rFonts w:hint="eastAsia"/>
        </w:rPr>
        <w:t xml:space="preserve"> </w:t>
      </w:r>
      <w:r w:rsidR="001C43FA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 ldp</w:t>
      </w:r>
      <w:r w:rsidR="001C43FA" w:rsidRPr="001C43FA">
        <w:rPr>
          <w:rFonts w:hint="eastAsia"/>
        </w:rPr>
        <w:t xml:space="preserve"> </w:t>
      </w:r>
      <w:r w:rsidR="001C43FA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</w:t>
      </w:r>
      <w:r w:rsidRPr="00B421C2">
        <w:rPr>
          <w:rFonts w:hint="eastAsia"/>
        </w:rPr>
        <w:t>mpls ldp transport-address interface</w:t>
      </w:r>
    </w:p>
    <w:p w:rsidR="008C574F" w:rsidRPr="00B421C2" w:rsidRDefault="008C574F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7530E2">
        <w:rPr>
          <w:rFonts w:hint="eastAsia"/>
        </w:rPr>
        <w:t>配置完成后</w:t>
      </w:r>
      <w:r w:rsidRPr="00B421C2">
        <w:rPr>
          <w:rFonts w:hint="eastAsia"/>
        </w:rPr>
        <w:t>，</w:t>
      </w:r>
      <w:r w:rsidRPr="00B421C2">
        <w:rPr>
          <w:rFonts w:hint="eastAsia"/>
        </w:rPr>
        <w:t>PE</w:t>
      </w:r>
      <w:r w:rsidR="006F771C" w:rsidRPr="00B421C2">
        <w:rPr>
          <w:rFonts w:hint="eastAsia"/>
        </w:rPr>
        <w:t xml:space="preserve"> </w:t>
      </w:r>
      <w:r w:rsidRPr="00B421C2">
        <w:rPr>
          <w:rFonts w:hint="eastAsia"/>
        </w:rPr>
        <w:t>3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CE</w:t>
      </w:r>
      <w:r w:rsidR="006F771C" w:rsidRPr="00B421C2">
        <w:rPr>
          <w:rFonts w:hint="eastAsia"/>
        </w:rPr>
        <w:t xml:space="preserve"> </w:t>
      </w:r>
      <w:r w:rsidRPr="00B421C2">
        <w:rPr>
          <w:rFonts w:hint="eastAsia"/>
        </w:rPr>
        <w:t>1</w:t>
      </w:r>
      <w:r w:rsidRPr="007530E2">
        <w:rPr>
          <w:rFonts w:hint="eastAsia"/>
        </w:rPr>
        <w:t>之间应能建立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IS-IS</w:t>
      </w:r>
      <w:r w:rsidRPr="007530E2">
        <w:rPr>
          <w:rFonts w:hint="eastAsia"/>
        </w:rPr>
        <w:t>邻居关系。</w:t>
      </w:r>
    </w:p>
    <w:p w:rsidR="008C574F" w:rsidRPr="007530E2" w:rsidRDefault="000A7319" w:rsidP="00B51350">
      <w:pPr>
        <w:pStyle w:val="ItemIndent1"/>
      </w:pPr>
      <w:r>
        <w:rPr>
          <w:rFonts w:hint="eastAsia"/>
        </w:rPr>
        <w:t xml:space="preserve"># </w:t>
      </w:r>
      <w:r w:rsidR="008C574F" w:rsidRPr="007530E2">
        <w:rPr>
          <w:rFonts w:hint="eastAsia"/>
        </w:rPr>
        <w:t>PE</w:t>
      </w:r>
      <w:r w:rsidR="006F771C">
        <w:rPr>
          <w:rFonts w:hint="eastAsia"/>
        </w:rPr>
        <w:t xml:space="preserve"> </w:t>
      </w:r>
      <w:r w:rsidR="008C574F" w:rsidRPr="007530E2">
        <w:t>4</w:t>
      </w:r>
      <w:r w:rsidR="008C574F" w:rsidRPr="007530E2">
        <w:rPr>
          <w:rFonts w:hint="eastAsia"/>
        </w:rPr>
        <w:t>和</w:t>
      </w:r>
      <w:r w:rsidR="008C574F" w:rsidRPr="007530E2">
        <w:rPr>
          <w:rFonts w:hint="eastAsia"/>
        </w:rPr>
        <w:t>CE</w:t>
      </w:r>
      <w:r w:rsidR="006F771C">
        <w:rPr>
          <w:rFonts w:hint="eastAsia"/>
        </w:rPr>
        <w:t xml:space="preserve"> </w:t>
      </w:r>
      <w:r w:rsidR="008C574F" w:rsidRPr="007530E2">
        <w:rPr>
          <w:rFonts w:hint="eastAsia"/>
        </w:rPr>
        <w:t>2</w:t>
      </w:r>
      <w:r w:rsidR="008C574F" w:rsidRPr="007530E2">
        <w:rPr>
          <w:rFonts w:hint="eastAsia"/>
        </w:rPr>
        <w:t>之间的配置与</w:t>
      </w:r>
      <w:r w:rsidR="008C574F" w:rsidRPr="007530E2">
        <w:rPr>
          <w:rFonts w:hint="eastAsia"/>
        </w:rPr>
        <w:t>P</w:t>
      </w:r>
      <w:r w:rsidR="008C574F" w:rsidRPr="007530E2">
        <w:t>E</w:t>
      </w:r>
      <w:r w:rsidR="006F771C">
        <w:rPr>
          <w:rFonts w:hint="eastAsia"/>
        </w:rPr>
        <w:t xml:space="preserve"> </w:t>
      </w:r>
      <w:r w:rsidR="008C574F" w:rsidRPr="007530E2">
        <w:rPr>
          <w:rFonts w:hint="eastAsia"/>
        </w:rPr>
        <w:t>3</w:t>
      </w:r>
      <w:r w:rsidR="008C574F" w:rsidRPr="007530E2">
        <w:rPr>
          <w:rFonts w:hint="eastAsia"/>
        </w:rPr>
        <w:t>和</w:t>
      </w:r>
      <w:r w:rsidR="008C574F" w:rsidRPr="007530E2">
        <w:rPr>
          <w:rFonts w:hint="eastAsia"/>
        </w:rPr>
        <w:t>CE</w:t>
      </w:r>
      <w:r w:rsidR="006F771C">
        <w:rPr>
          <w:rFonts w:hint="eastAsia"/>
        </w:rPr>
        <w:t xml:space="preserve"> </w:t>
      </w:r>
      <w:r w:rsidR="008C574F" w:rsidRPr="007530E2">
        <w:rPr>
          <w:rFonts w:hint="eastAsia"/>
        </w:rPr>
        <w:t>1</w:t>
      </w:r>
      <w:r w:rsidR="008C574F" w:rsidRPr="007530E2">
        <w:rPr>
          <w:rFonts w:hint="eastAsia"/>
        </w:rPr>
        <w:t>之间的配置类似，配置过程省略。</w:t>
      </w:r>
    </w:p>
    <w:p w:rsidR="007D7DD4" w:rsidRDefault="008C574F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配置二级运营商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接入到一级运营商的</w:t>
      </w:r>
      <w:r w:rsidRPr="00B421C2">
        <w:rPr>
          <w:rFonts w:hint="eastAsia"/>
          <w:lang w:eastAsia="zh-CN"/>
        </w:rPr>
        <w:t>PE</w:t>
      </w:r>
      <w:r w:rsidR="002A6E1D" w:rsidRPr="00B421C2">
        <w:rPr>
          <w:rFonts w:hint="eastAsia"/>
          <w:lang w:eastAsia="zh-CN"/>
        </w:rPr>
        <w:t>，并在</w:t>
      </w:r>
      <w:r w:rsidR="002A6E1D" w:rsidRPr="00B421C2">
        <w:rPr>
          <w:rFonts w:hint="eastAsia"/>
          <w:lang w:eastAsia="zh-CN"/>
        </w:rPr>
        <w:t>PE</w:t>
      </w:r>
      <w:r w:rsidR="002A6E1D" w:rsidRPr="00B421C2">
        <w:rPr>
          <w:rFonts w:hint="eastAsia"/>
          <w:lang w:eastAsia="zh-CN"/>
        </w:rPr>
        <w:t>上配置</w:t>
      </w:r>
      <w:r w:rsidR="002A6E1D" w:rsidRPr="00B421C2">
        <w:rPr>
          <w:rFonts w:hint="eastAsia"/>
          <w:lang w:eastAsia="zh-CN"/>
        </w:rPr>
        <w:t>IS</w:t>
      </w:r>
      <w:r w:rsidR="00A63A42" w:rsidRPr="00B421C2">
        <w:rPr>
          <w:rFonts w:hint="eastAsia"/>
          <w:lang w:eastAsia="zh-CN"/>
        </w:rPr>
        <w:t>-</w:t>
      </w:r>
      <w:r w:rsidR="002A6E1D" w:rsidRPr="00B421C2">
        <w:rPr>
          <w:rFonts w:hint="eastAsia"/>
          <w:lang w:eastAsia="zh-CN"/>
        </w:rPr>
        <w:t>IS</w:t>
      </w:r>
      <w:r w:rsidR="002A6E1D" w:rsidRPr="00B421C2">
        <w:rPr>
          <w:rFonts w:hint="eastAsia"/>
          <w:lang w:eastAsia="zh-CN"/>
        </w:rPr>
        <w:t>引入</w:t>
      </w:r>
      <w:r w:rsidR="002A6E1D" w:rsidRPr="00B421C2">
        <w:rPr>
          <w:rFonts w:hint="eastAsia"/>
          <w:lang w:eastAsia="zh-CN"/>
        </w:rPr>
        <w:t>BGP</w:t>
      </w:r>
      <w:r w:rsidR="002A6E1D" w:rsidRPr="00B421C2">
        <w:rPr>
          <w:rFonts w:hint="eastAsia"/>
          <w:lang w:eastAsia="zh-CN"/>
        </w:rPr>
        <w:t>路由、</w:t>
      </w:r>
      <w:r w:rsidR="002A6E1D" w:rsidRPr="00B421C2">
        <w:rPr>
          <w:rFonts w:hint="eastAsia"/>
          <w:lang w:eastAsia="zh-CN"/>
        </w:rPr>
        <w:t>BGP</w:t>
      </w:r>
      <w:r w:rsidR="002A6E1D" w:rsidRPr="00B421C2">
        <w:rPr>
          <w:rFonts w:hint="eastAsia"/>
          <w:lang w:eastAsia="zh-CN"/>
        </w:rPr>
        <w:t>引入</w:t>
      </w:r>
      <w:r w:rsidR="002A6E1D" w:rsidRPr="00B421C2">
        <w:rPr>
          <w:rFonts w:hint="eastAsia"/>
          <w:lang w:eastAsia="zh-CN"/>
        </w:rPr>
        <w:t>IS</w:t>
      </w:r>
      <w:r w:rsidR="00A63A42" w:rsidRPr="00B421C2">
        <w:rPr>
          <w:rFonts w:hint="eastAsia"/>
          <w:lang w:eastAsia="zh-CN"/>
        </w:rPr>
        <w:t>-</w:t>
      </w:r>
      <w:r w:rsidR="002A6E1D" w:rsidRPr="00B421C2">
        <w:rPr>
          <w:rFonts w:hint="eastAsia"/>
          <w:lang w:eastAsia="zh-CN"/>
        </w:rPr>
        <w:t>IS</w:t>
      </w:r>
      <w:r w:rsidR="002A6E1D" w:rsidRPr="00B421C2">
        <w:rPr>
          <w:rFonts w:hint="eastAsia"/>
          <w:lang w:eastAsia="zh-CN"/>
        </w:rPr>
        <w:t>路由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PE1</w:t>
      </w:r>
      <w:r w:rsidR="00FC7E6A"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[PE1] ip vpn-instance vpn1</w:t>
      </w:r>
    </w:p>
    <w:p w:rsidR="008C574F" w:rsidRPr="00B421C2" w:rsidRDefault="008C574F" w:rsidP="00B51350">
      <w:pPr>
        <w:pStyle w:val="TerminalDisplayIndent1"/>
      </w:pPr>
      <w:r w:rsidRPr="00B421C2">
        <w:rPr>
          <w:rFonts w:hint="eastAsia"/>
        </w:rPr>
        <w:t>[PE</w:t>
      </w:r>
      <w:r w:rsidRPr="00B421C2">
        <w:t>1</w:t>
      </w:r>
      <w:r w:rsidRPr="00B421C2">
        <w:rPr>
          <w:rFonts w:hint="eastAsia"/>
        </w:rPr>
        <w:t>-vpn-instance-vpn1]</w:t>
      </w:r>
      <w:r w:rsidRPr="00B421C2">
        <w:t xml:space="preserve"> route-distinguisher 200:1</w:t>
      </w:r>
    </w:p>
    <w:p w:rsidR="008C574F" w:rsidRPr="00B421C2" w:rsidRDefault="008C574F" w:rsidP="00B51350">
      <w:pPr>
        <w:pStyle w:val="TerminalDisplayIndent1"/>
      </w:pPr>
      <w:r w:rsidRPr="00B421C2">
        <w:rPr>
          <w:rFonts w:hint="eastAsia"/>
        </w:rPr>
        <w:t>[PE</w:t>
      </w:r>
      <w:r w:rsidRPr="00B421C2">
        <w:t>1</w:t>
      </w:r>
      <w:r w:rsidRPr="00B421C2">
        <w:rPr>
          <w:rFonts w:hint="eastAsia"/>
        </w:rPr>
        <w:t>-vpn-instance-vpn1]</w:t>
      </w:r>
      <w:r w:rsidRPr="00B421C2">
        <w:t xml:space="preserve"> vpn-target 1:1</w:t>
      </w:r>
    </w:p>
    <w:p w:rsidR="008C574F" w:rsidRPr="00B421C2" w:rsidRDefault="008C574F" w:rsidP="00B51350">
      <w:pPr>
        <w:pStyle w:val="TerminalDisplayIndent1"/>
      </w:pPr>
      <w:r w:rsidRPr="00B421C2">
        <w:rPr>
          <w:rFonts w:hint="eastAsia"/>
        </w:rPr>
        <w:t>[PE</w:t>
      </w:r>
      <w:r w:rsidRPr="00B421C2">
        <w:t>1</w:t>
      </w:r>
      <w:r w:rsidRPr="00B421C2">
        <w:rPr>
          <w:rFonts w:hint="eastAsia"/>
        </w:rPr>
        <w:t>-vpn-instance-vpn1]</w:t>
      </w:r>
      <w:r w:rsidRPr="00B421C2">
        <w:t xml:space="preserve"> quit</w:t>
      </w:r>
    </w:p>
    <w:p w:rsidR="00871343" w:rsidRPr="00B421C2" w:rsidRDefault="00871343" w:rsidP="00B51350">
      <w:pPr>
        <w:pStyle w:val="TerminalDisplayIndent1"/>
      </w:pPr>
      <w:r w:rsidRPr="00B421C2">
        <w:t>[PE1]</w:t>
      </w:r>
      <w:r w:rsidRPr="00B421C2">
        <w:rPr>
          <w:rFonts w:hint="eastAsia"/>
        </w:rPr>
        <w:t xml:space="preserve"> </w:t>
      </w:r>
      <w:r w:rsidRPr="00B421C2">
        <w:t>mpls ldp</w:t>
      </w:r>
    </w:p>
    <w:p w:rsidR="00871343" w:rsidRPr="00B421C2" w:rsidRDefault="00871343" w:rsidP="00B51350">
      <w:pPr>
        <w:pStyle w:val="TerminalDisplayIndent1"/>
      </w:pPr>
      <w:r w:rsidRPr="00B421C2">
        <w:t>[PE1-ldp]</w:t>
      </w:r>
      <w:r w:rsidRPr="00B421C2">
        <w:rPr>
          <w:rFonts w:hint="eastAsia"/>
        </w:rPr>
        <w:t xml:space="preserve"> </w:t>
      </w:r>
      <w:r w:rsidRPr="00B421C2">
        <w:t>vpn-instance vpn1</w:t>
      </w:r>
    </w:p>
    <w:p w:rsidR="008C574F" w:rsidRPr="00B421C2" w:rsidRDefault="00871343" w:rsidP="00B51350">
      <w:pPr>
        <w:pStyle w:val="TerminalDisplayIndent1"/>
      </w:pPr>
      <w:r w:rsidRPr="00B421C2">
        <w:t xml:space="preserve">[PE1-ldp-vpn-instance-vpn1] </w:t>
      </w:r>
      <w:r w:rsidR="008C574F" w:rsidRPr="00B421C2">
        <w:t>quit</w:t>
      </w:r>
    </w:p>
    <w:p w:rsidR="006A29E4" w:rsidRPr="00B421C2" w:rsidRDefault="006A29E4" w:rsidP="00B51350">
      <w:pPr>
        <w:pStyle w:val="TerminalDisplayIndent1"/>
      </w:pPr>
      <w:r w:rsidRPr="00B421C2">
        <w:t>[PE1-ldp]</w:t>
      </w:r>
      <w:r w:rsidRPr="00B421C2">
        <w:rPr>
          <w:rFonts w:hint="eastAsia"/>
        </w:rPr>
        <w:t xml:space="preserve"> quit</w:t>
      </w:r>
    </w:p>
    <w:p w:rsidR="008C574F" w:rsidRPr="00B421C2" w:rsidRDefault="008C574F" w:rsidP="00B51350">
      <w:pPr>
        <w:pStyle w:val="TerminalDisplayIndent1"/>
      </w:pPr>
      <w:r w:rsidRPr="00B421C2">
        <w:lastRenderedPageBreak/>
        <w:t xml:space="preserve">[PE1] </w:t>
      </w:r>
      <w:r w:rsidRPr="00B421C2">
        <w:rPr>
          <w:rFonts w:hint="eastAsia"/>
        </w:rPr>
        <w:t>isis 2 vpn-instance vpn1</w:t>
      </w:r>
    </w:p>
    <w:p w:rsidR="008C574F" w:rsidRPr="00B421C2" w:rsidRDefault="008C574F" w:rsidP="00B51350">
      <w:pPr>
        <w:pStyle w:val="TerminalDisplayIndent1"/>
      </w:pPr>
      <w:r w:rsidRPr="00B421C2">
        <w:t>[PE1</w:t>
      </w:r>
      <w:r w:rsidRPr="00B421C2">
        <w:rPr>
          <w:rFonts w:hint="eastAsia"/>
        </w:rPr>
        <w:t>-isis-2</w:t>
      </w:r>
      <w:r w:rsidRPr="00B421C2">
        <w:t xml:space="preserve">] </w:t>
      </w:r>
      <w:r w:rsidRPr="00B421C2">
        <w:rPr>
          <w:rFonts w:hint="eastAsia"/>
        </w:rPr>
        <w:t>network-entity 10.0000.0000.0000.0003.00</w:t>
      </w:r>
    </w:p>
    <w:p w:rsidR="00421620" w:rsidRPr="00B421C2" w:rsidRDefault="00421620" w:rsidP="00B51350">
      <w:pPr>
        <w:pStyle w:val="TerminalDisplayIndent1"/>
      </w:pPr>
      <w:r w:rsidRPr="00B421C2">
        <w:t>[PE1</w:t>
      </w:r>
      <w:r w:rsidRPr="00B421C2">
        <w:rPr>
          <w:rFonts w:hint="eastAsia"/>
        </w:rPr>
        <w:t>-isis-2</w:t>
      </w:r>
      <w:r w:rsidRPr="00B421C2">
        <w:t>] address-family ipv4</w:t>
      </w:r>
    </w:p>
    <w:p w:rsidR="008C574F" w:rsidRPr="00B421C2" w:rsidRDefault="008C574F" w:rsidP="00B51350">
      <w:pPr>
        <w:pStyle w:val="TerminalDisplayIndent1"/>
      </w:pPr>
      <w:r w:rsidRPr="00B421C2">
        <w:t>[PE1</w:t>
      </w:r>
      <w:r w:rsidRPr="00B421C2">
        <w:rPr>
          <w:rFonts w:hint="eastAsia"/>
        </w:rPr>
        <w:t>-isis-2</w:t>
      </w:r>
      <w:r w:rsidR="00421620" w:rsidRPr="00B421C2">
        <w:rPr>
          <w:rFonts w:hint="eastAsia"/>
        </w:rPr>
        <w:t>-ipv4</w:t>
      </w:r>
      <w:r w:rsidRPr="00B421C2">
        <w:t xml:space="preserve">] </w:t>
      </w:r>
      <w:r w:rsidRPr="00B421C2">
        <w:rPr>
          <w:rFonts w:hint="eastAsia"/>
        </w:rPr>
        <w:t>import-route bgp</w:t>
      </w:r>
    </w:p>
    <w:p w:rsidR="00421620" w:rsidRPr="00B421C2" w:rsidRDefault="00421620" w:rsidP="00B51350">
      <w:pPr>
        <w:pStyle w:val="TerminalDisplayIndent1"/>
      </w:pPr>
      <w:r w:rsidRPr="00B421C2">
        <w:t>[PE1</w:t>
      </w:r>
      <w:r w:rsidRPr="00B421C2">
        <w:rPr>
          <w:rFonts w:hint="eastAsia"/>
        </w:rPr>
        <w:t>-isis-2-ipv4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8C574F" w:rsidRPr="00B421C2" w:rsidRDefault="008C574F" w:rsidP="00B51350">
      <w:pPr>
        <w:pStyle w:val="TerminalDisplayIndent1"/>
      </w:pPr>
      <w:r w:rsidRPr="00B421C2">
        <w:t>[PE1</w:t>
      </w:r>
      <w:r w:rsidRPr="00B421C2">
        <w:rPr>
          <w:rFonts w:hint="eastAsia"/>
        </w:rPr>
        <w:t>-isis-2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TerminalDisplayIndent1"/>
      </w:pPr>
      <w:r w:rsidRPr="00B421C2">
        <w:t xml:space="preserve">[PE1] </w:t>
      </w:r>
      <w:r w:rsidRPr="00B421C2">
        <w:rPr>
          <w:rFonts w:hint="eastAsia"/>
        </w:rPr>
        <w:t xml:space="preserve">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8C574F" w:rsidRPr="00B421C2" w:rsidRDefault="008C574F" w:rsidP="00B51350">
      <w:pPr>
        <w:pStyle w:val="TerminalDisplayIndent1"/>
      </w:pPr>
      <w:r w:rsidRPr="00B421C2">
        <w:t>[PE1</w:t>
      </w:r>
      <w:r w:rsidRPr="00B421C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</w:t>
      </w:r>
      <w:r w:rsidRPr="00B421C2">
        <w:rPr>
          <w:rFonts w:hint="eastAsia"/>
        </w:rPr>
        <w:t>ip binding vpn-instance vpn1</w:t>
      </w:r>
    </w:p>
    <w:p w:rsidR="008C574F" w:rsidRPr="00B421C2" w:rsidRDefault="008C574F" w:rsidP="00B51350">
      <w:pPr>
        <w:pStyle w:val="TerminalDisplayIndent1"/>
      </w:pPr>
      <w:r w:rsidRPr="00B421C2">
        <w:t>[PE1</w:t>
      </w:r>
      <w:r w:rsidRPr="00B421C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</w:t>
      </w:r>
      <w:r w:rsidRPr="00B421C2">
        <w:rPr>
          <w:rFonts w:hint="eastAsia"/>
        </w:rPr>
        <w:t xml:space="preserve">ip address </w:t>
      </w:r>
      <w:r w:rsidRPr="00B421C2">
        <w:t>11.1.1.2 24</w:t>
      </w:r>
    </w:p>
    <w:p w:rsidR="008C574F" w:rsidRPr="00B421C2" w:rsidRDefault="008C574F" w:rsidP="00B51350">
      <w:pPr>
        <w:pStyle w:val="TerminalDisplayIndent1"/>
      </w:pPr>
      <w:r w:rsidRPr="00B421C2">
        <w:t>[PE1</w:t>
      </w:r>
      <w:r w:rsidRPr="00B421C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isis enable 2</w:t>
      </w:r>
    </w:p>
    <w:p w:rsidR="008C574F" w:rsidRPr="00B421C2" w:rsidRDefault="008C574F" w:rsidP="00B51350">
      <w:pPr>
        <w:pStyle w:val="TerminalDisplayIndent1"/>
      </w:pPr>
      <w:r w:rsidRPr="00B421C2">
        <w:t>[PE1</w:t>
      </w:r>
      <w:r w:rsidRPr="00B421C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</w:t>
      </w:r>
      <w:r w:rsidR="00272FB9" w:rsidRPr="00272FB9">
        <w:rPr>
          <w:rFonts w:hint="eastAsia"/>
        </w:rPr>
        <w:t xml:space="preserve"> </w:t>
      </w:r>
      <w:r w:rsidR="00272FB9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[PE1</w:t>
      </w:r>
      <w:r w:rsidRPr="00B421C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 ldp</w:t>
      </w:r>
      <w:r w:rsidR="00272FB9" w:rsidRPr="00272FB9">
        <w:rPr>
          <w:rFonts w:hint="eastAsia"/>
        </w:rPr>
        <w:t xml:space="preserve"> </w:t>
      </w:r>
      <w:r w:rsidR="00272FB9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[PE1</w:t>
      </w:r>
      <w:r w:rsidRPr="00B421C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 ldp transport-address interface</w:t>
      </w:r>
    </w:p>
    <w:p w:rsidR="008B321C" w:rsidRPr="00B421C2" w:rsidRDefault="008B321C" w:rsidP="00B51350">
      <w:pPr>
        <w:pStyle w:val="TerminalDisplayIndent1"/>
      </w:pPr>
      <w:r w:rsidRPr="00B421C2">
        <w:t>[PE1</w:t>
      </w:r>
      <w:r w:rsidRPr="00B421C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130A49" w:rsidRPr="00B421C2" w:rsidRDefault="00130A49" w:rsidP="00B51350">
      <w:pPr>
        <w:pStyle w:val="TerminalDisplayIndent1"/>
      </w:pPr>
      <w:r w:rsidRPr="00B421C2">
        <w:t xml:space="preserve">[PE1] </w:t>
      </w:r>
      <w:r w:rsidRPr="00B421C2">
        <w:rPr>
          <w:rFonts w:hint="eastAsia"/>
        </w:rPr>
        <w:t>bgp 100</w:t>
      </w:r>
    </w:p>
    <w:p w:rsidR="00130A49" w:rsidRPr="00B421C2" w:rsidRDefault="00130A49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] </w:t>
      </w:r>
      <w:r w:rsidR="000F3DFE" w:rsidRPr="00B421C2">
        <w:t>ip vpn-instance vpn</w:t>
      </w:r>
      <w:r w:rsidRPr="00B421C2">
        <w:rPr>
          <w:rFonts w:hint="eastAsia"/>
        </w:rPr>
        <w:t>1</w:t>
      </w:r>
    </w:p>
    <w:p w:rsidR="00673E84" w:rsidRPr="0025445D" w:rsidRDefault="00673E84" w:rsidP="00B51350">
      <w:pPr>
        <w:pStyle w:val="TerminalDisplayIndent1"/>
      </w:pPr>
      <w:r w:rsidRPr="007530E2">
        <w:t>[PE1-</w:t>
      </w:r>
      <w:r w:rsidR="00F07E7A">
        <w:t>bgp-default</w:t>
      </w:r>
      <w:r>
        <w:t>-vpn</w:t>
      </w:r>
      <w:r>
        <w:rPr>
          <w:rFonts w:hint="eastAsia"/>
        </w:rPr>
        <w:t>1</w:t>
      </w:r>
      <w:r w:rsidRPr="007530E2">
        <w:t xml:space="preserve">]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</w:t>
      </w:r>
      <w:r w:rsidR="006139B1">
        <w:rPr>
          <w:rFonts w:hint="eastAsia"/>
        </w:rPr>
        <w:t>unicast</w:t>
      </w:r>
    </w:p>
    <w:p w:rsidR="00130A49" w:rsidRPr="00B421C2" w:rsidRDefault="00130A49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="00B074EF" w:rsidRPr="00B421C2">
        <w:t>-ipv4-vpn</w:t>
      </w:r>
      <w:r w:rsidRPr="00B421C2">
        <w:t>1]</w:t>
      </w:r>
      <w:r w:rsidRPr="00B421C2">
        <w:rPr>
          <w:rFonts w:hint="eastAsia"/>
        </w:rPr>
        <w:t xml:space="preserve"> import isis</w:t>
      </w:r>
      <w:r w:rsidR="00763AB5" w:rsidRPr="00B421C2">
        <w:rPr>
          <w:rFonts w:hint="eastAsia"/>
        </w:rPr>
        <w:t xml:space="preserve"> </w:t>
      </w:r>
      <w:r w:rsidRPr="00B421C2">
        <w:rPr>
          <w:rFonts w:hint="eastAsia"/>
        </w:rPr>
        <w:t>2</w:t>
      </w:r>
    </w:p>
    <w:p w:rsidR="00A73612" w:rsidRPr="00B421C2" w:rsidRDefault="00A7361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="00B074EF" w:rsidRPr="00B421C2">
        <w:t>-ipv4-vpn</w:t>
      </w:r>
      <w:r w:rsidRPr="00B421C2">
        <w:t>1]</w:t>
      </w:r>
      <w:r w:rsidRPr="00B421C2">
        <w:rPr>
          <w:rFonts w:hint="eastAsia"/>
        </w:rPr>
        <w:t xml:space="preserve"> quit</w:t>
      </w:r>
    </w:p>
    <w:p w:rsidR="00673E84" w:rsidRPr="00B421C2" w:rsidRDefault="00673E8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Pr="00B421C2">
        <w:t>-</w:t>
      </w:r>
      <w:r w:rsidR="00F07E7A" w:rsidRPr="00B421C2">
        <w:rPr>
          <w:rFonts w:hint="eastAsia"/>
        </w:rPr>
        <w:t>bgp-default</w:t>
      </w:r>
      <w:r w:rsidRPr="00B421C2">
        <w:rPr>
          <w:rFonts w:hint="eastAsia"/>
        </w:rPr>
        <w:t>-vpn1</w:t>
      </w:r>
      <w:r w:rsidRPr="00B421C2">
        <w:t>] quit</w:t>
      </w:r>
    </w:p>
    <w:p w:rsidR="00A73612" w:rsidRPr="00B421C2" w:rsidRDefault="00A7361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CE1</w:t>
      </w:r>
      <w:r w:rsidR="00FC7E6A"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 xml:space="preserve">[CE1] interface </w:t>
      </w:r>
      <w:r w:rsidR="00064113">
        <w:t xml:space="preserve">gigabitethernet </w:t>
      </w:r>
      <w:r w:rsidR="009C0B77">
        <w:t>3/1</w:t>
      </w:r>
      <w:r w:rsidR="00064113">
        <w:t>/5</w:t>
      </w:r>
    </w:p>
    <w:p w:rsidR="008C574F" w:rsidRPr="00B421C2" w:rsidRDefault="008C574F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ip address </w:t>
      </w:r>
      <w:r w:rsidRPr="00B421C2">
        <w:rPr>
          <w:rFonts w:hint="eastAsia"/>
        </w:rPr>
        <w:t>11</w:t>
      </w:r>
      <w:r w:rsidRPr="00B421C2">
        <w:t>.1.1.1 24</w:t>
      </w:r>
    </w:p>
    <w:p w:rsidR="008C574F" w:rsidRPr="00B421C2" w:rsidRDefault="008C574F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isis enable </w:t>
      </w:r>
      <w:r w:rsidRPr="00B421C2">
        <w:rPr>
          <w:rFonts w:hint="eastAsia"/>
        </w:rPr>
        <w:t>2</w:t>
      </w:r>
    </w:p>
    <w:p w:rsidR="008C574F" w:rsidRPr="00B421C2" w:rsidRDefault="008C574F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</w:t>
      </w:r>
      <w:r w:rsidR="00272FB9" w:rsidRPr="00272FB9">
        <w:rPr>
          <w:rFonts w:hint="eastAsia"/>
        </w:rPr>
        <w:t xml:space="preserve"> </w:t>
      </w:r>
      <w:r w:rsidR="00272FB9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 ldp</w:t>
      </w:r>
      <w:r w:rsidR="00272FB9" w:rsidRPr="00272FB9">
        <w:rPr>
          <w:rFonts w:hint="eastAsia"/>
        </w:rPr>
        <w:t xml:space="preserve"> </w:t>
      </w:r>
      <w:r w:rsidR="00272FB9">
        <w:rPr>
          <w:rFonts w:hint="eastAsia"/>
        </w:rPr>
        <w:t>enable</w:t>
      </w:r>
    </w:p>
    <w:p w:rsidR="008C574F" w:rsidRPr="00B421C2" w:rsidRDefault="008C574F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</w:t>
      </w:r>
      <w:r w:rsidRPr="00B421C2">
        <w:rPr>
          <w:rFonts w:hint="eastAsia"/>
        </w:rPr>
        <w:t>mpls ldp transport-address interface</w:t>
      </w:r>
    </w:p>
    <w:p w:rsidR="008C574F" w:rsidRPr="00B421C2" w:rsidRDefault="008C574F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8C574F" w:rsidRPr="00B421C2" w:rsidRDefault="008C574F" w:rsidP="00B51350">
      <w:pPr>
        <w:pStyle w:val="ItemIndent1"/>
      </w:pPr>
      <w:r w:rsidRPr="007530E2">
        <w:rPr>
          <w:rFonts w:hint="eastAsia"/>
        </w:rPr>
        <w:t>配置完成后</w:t>
      </w:r>
      <w:r w:rsidRPr="00B421C2">
        <w:rPr>
          <w:rFonts w:hint="eastAsia"/>
        </w:rPr>
        <w:t>，</w:t>
      </w:r>
      <w:r w:rsidRPr="00B421C2">
        <w:rPr>
          <w:rFonts w:hint="eastAsia"/>
        </w:rPr>
        <w:t>PE</w:t>
      </w:r>
      <w:r w:rsidR="006F771C" w:rsidRPr="00B421C2">
        <w:rPr>
          <w:rFonts w:hint="eastAsia"/>
        </w:rPr>
        <w:t xml:space="preserve"> </w:t>
      </w:r>
      <w:r w:rsidRPr="00B421C2">
        <w:rPr>
          <w:rFonts w:hint="eastAsia"/>
        </w:rPr>
        <w:t>1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CE</w:t>
      </w:r>
      <w:r w:rsidR="006F771C" w:rsidRPr="00B421C2">
        <w:rPr>
          <w:rFonts w:hint="eastAsia"/>
        </w:rPr>
        <w:t xml:space="preserve"> </w:t>
      </w:r>
      <w:r w:rsidRPr="00B421C2">
        <w:rPr>
          <w:rFonts w:hint="eastAsia"/>
        </w:rPr>
        <w:t>1</w:t>
      </w:r>
      <w:r w:rsidRPr="007530E2">
        <w:rPr>
          <w:rFonts w:hint="eastAsia"/>
        </w:rPr>
        <w:t>之间应能建立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IS-IS</w:t>
      </w:r>
      <w:r w:rsidRPr="007530E2">
        <w:rPr>
          <w:rFonts w:hint="eastAsia"/>
        </w:rPr>
        <w:t>邻居关系。</w:t>
      </w:r>
    </w:p>
    <w:p w:rsidR="008C574F" w:rsidRPr="007530E2" w:rsidRDefault="00890F57" w:rsidP="00B51350">
      <w:pPr>
        <w:pStyle w:val="ItemIndent1"/>
      </w:pPr>
      <w:r>
        <w:rPr>
          <w:rFonts w:hint="eastAsia"/>
        </w:rPr>
        <w:t xml:space="preserve"># </w:t>
      </w:r>
      <w:r w:rsidR="008C574F" w:rsidRPr="007530E2">
        <w:rPr>
          <w:rFonts w:hint="eastAsia"/>
        </w:rPr>
        <w:t>PE</w:t>
      </w:r>
      <w:r w:rsidR="006F771C">
        <w:rPr>
          <w:rFonts w:hint="eastAsia"/>
        </w:rPr>
        <w:t xml:space="preserve"> </w:t>
      </w:r>
      <w:r w:rsidR="008C574F" w:rsidRPr="007530E2">
        <w:t>2</w:t>
      </w:r>
      <w:r w:rsidR="008C574F" w:rsidRPr="007530E2">
        <w:rPr>
          <w:rFonts w:hint="eastAsia"/>
        </w:rPr>
        <w:t>和</w:t>
      </w:r>
      <w:r w:rsidR="008C574F" w:rsidRPr="007530E2">
        <w:rPr>
          <w:rFonts w:hint="eastAsia"/>
        </w:rPr>
        <w:t>CE</w:t>
      </w:r>
      <w:r w:rsidR="006F771C">
        <w:rPr>
          <w:rFonts w:hint="eastAsia"/>
        </w:rPr>
        <w:t xml:space="preserve"> </w:t>
      </w:r>
      <w:r w:rsidR="008C574F" w:rsidRPr="007530E2">
        <w:rPr>
          <w:rFonts w:hint="eastAsia"/>
        </w:rPr>
        <w:t>2</w:t>
      </w:r>
      <w:r w:rsidR="008C574F" w:rsidRPr="007530E2">
        <w:rPr>
          <w:rFonts w:hint="eastAsia"/>
        </w:rPr>
        <w:t>之间的配置与</w:t>
      </w:r>
      <w:r w:rsidR="008C574F" w:rsidRPr="007530E2">
        <w:rPr>
          <w:rFonts w:hint="eastAsia"/>
        </w:rPr>
        <w:t>P</w:t>
      </w:r>
      <w:r w:rsidR="008C574F" w:rsidRPr="007530E2">
        <w:t>E</w:t>
      </w:r>
      <w:r w:rsidR="006F771C">
        <w:rPr>
          <w:rFonts w:hint="eastAsia"/>
        </w:rPr>
        <w:t xml:space="preserve"> </w:t>
      </w:r>
      <w:r w:rsidR="008C574F" w:rsidRPr="007530E2">
        <w:t>1</w:t>
      </w:r>
      <w:r w:rsidR="008C574F" w:rsidRPr="007530E2">
        <w:rPr>
          <w:rFonts w:hint="eastAsia"/>
        </w:rPr>
        <w:t>和</w:t>
      </w:r>
      <w:r w:rsidR="008C574F" w:rsidRPr="007530E2">
        <w:rPr>
          <w:rFonts w:hint="eastAsia"/>
        </w:rPr>
        <w:t>CE</w:t>
      </w:r>
      <w:r w:rsidR="006F771C">
        <w:rPr>
          <w:rFonts w:hint="eastAsia"/>
        </w:rPr>
        <w:t xml:space="preserve"> </w:t>
      </w:r>
      <w:r w:rsidR="008C574F" w:rsidRPr="007530E2">
        <w:rPr>
          <w:rFonts w:hint="eastAsia"/>
        </w:rPr>
        <w:t>1</w:t>
      </w:r>
      <w:r w:rsidR="008C574F" w:rsidRPr="007530E2">
        <w:rPr>
          <w:rFonts w:hint="eastAsia"/>
        </w:rPr>
        <w:t>之间的配置类似，配置过程省略。</w:t>
      </w:r>
    </w:p>
    <w:p w:rsidR="007D7DD4" w:rsidRDefault="008C574F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配置二级运营商的客户接入</w:t>
      </w:r>
      <w:r w:rsidRPr="00B421C2">
        <w:rPr>
          <w:rFonts w:hint="eastAsia"/>
          <w:lang w:eastAsia="zh-CN"/>
        </w:rPr>
        <w:t>PE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CE</w:t>
      </w:r>
      <w:r w:rsidR="006F771C" w:rsidRPr="00B421C2">
        <w:rPr>
          <w:rFonts w:hint="eastAsia"/>
        </w:rPr>
        <w:t xml:space="preserve"> </w:t>
      </w:r>
      <w:r w:rsidRPr="00B421C2">
        <w:rPr>
          <w:rFonts w:hint="eastAsia"/>
        </w:rPr>
        <w:t>3</w:t>
      </w:r>
      <w:r w:rsidR="00FC7E6A"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&lt;</w:t>
      </w:r>
      <w:r w:rsidR="00B87CEA" w:rsidRPr="00B421C2">
        <w:t>CE</w:t>
      </w:r>
      <w:r w:rsidR="00B87CEA" w:rsidRPr="00B421C2">
        <w:rPr>
          <w:rFonts w:hint="eastAsia"/>
        </w:rPr>
        <w:t>3</w:t>
      </w:r>
      <w:r w:rsidRPr="00B421C2">
        <w:t>&gt; system-view</w:t>
      </w:r>
    </w:p>
    <w:p w:rsidR="008C574F" w:rsidRPr="00B421C2" w:rsidRDefault="008C574F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3</w:t>
      </w:r>
      <w:r w:rsidRPr="00B421C2">
        <w:t xml:space="preserve">] 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8C574F" w:rsidRPr="00B421C2" w:rsidRDefault="008C574F" w:rsidP="00B51350">
      <w:pPr>
        <w:pStyle w:val="TerminalDisplayIndent1"/>
      </w:pPr>
      <w:r w:rsidRPr="00B421C2">
        <w:t>[CE3-</w:t>
      </w:r>
      <w:r w:rsidR="00064113">
        <w:t>GigabitEthernet</w:t>
      </w:r>
      <w:r w:rsidR="009C0B77">
        <w:t>3/1</w:t>
      </w:r>
      <w:r w:rsidR="00064113">
        <w:t>/1</w:t>
      </w:r>
      <w:r w:rsidRPr="00B421C2">
        <w:t xml:space="preserve">] ip address </w:t>
      </w:r>
      <w:r w:rsidRPr="00B421C2">
        <w:rPr>
          <w:rFonts w:hint="eastAsia"/>
        </w:rPr>
        <w:t>1</w:t>
      </w:r>
      <w:r w:rsidRPr="00B421C2">
        <w:t>00.</w:t>
      </w:r>
      <w:r w:rsidRPr="00B421C2">
        <w:rPr>
          <w:rFonts w:hint="eastAsia"/>
        </w:rPr>
        <w:t>1</w:t>
      </w:r>
      <w:r w:rsidRPr="00B421C2">
        <w:t>.</w:t>
      </w:r>
      <w:r w:rsidRPr="00B421C2">
        <w:rPr>
          <w:rFonts w:hint="eastAsia"/>
        </w:rPr>
        <w:t>1</w:t>
      </w:r>
      <w:r w:rsidRPr="00B421C2">
        <w:t>.1 24</w:t>
      </w:r>
    </w:p>
    <w:p w:rsidR="008C574F" w:rsidRPr="00B421C2" w:rsidRDefault="008C574F" w:rsidP="00B51350">
      <w:pPr>
        <w:pStyle w:val="TerminalDisplayIndent1"/>
      </w:pPr>
      <w:r w:rsidRPr="00B421C2">
        <w:t>[CE3-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 quit</w:t>
      </w:r>
    </w:p>
    <w:p w:rsidR="008C574F" w:rsidRPr="00B421C2" w:rsidRDefault="008C574F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3</w:t>
      </w:r>
      <w:r w:rsidRPr="00B421C2">
        <w:t>] bgp 65410</w:t>
      </w:r>
    </w:p>
    <w:p w:rsidR="008C574F" w:rsidRDefault="008C574F" w:rsidP="00B51350">
      <w:pPr>
        <w:pStyle w:val="TerminalDisplayIndent1"/>
      </w:pPr>
      <w:r w:rsidRPr="0027415D">
        <w:t>[CE</w:t>
      </w:r>
      <w:r w:rsidRPr="0027415D">
        <w:rPr>
          <w:rFonts w:hint="eastAsia"/>
        </w:rPr>
        <w:t>3</w:t>
      </w:r>
      <w:r w:rsidRPr="0027415D">
        <w:t>-</w:t>
      </w:r>
      <w:r w:rsidR="00F07E7A">
        <w:t>bgp-default</w:t>
      </w:r>
      <w:r w:rsidRPr="0027415D">
        <w:t>] peer 100.1.1.2 as-number 100</w:t>
      </w:r>
    </w:p>
    <w:p w:rsidR="0080003E" w:rsidRDefault="0080003E" w:rsidP="00B51350">
      <w:pPr>
        <w:pStyle w:val="TerminalDisplayIndent1"/>
      </w:pPr>
      <w:r w:rsidRPr="0027415D">
        <w:t>[CE</w:t>
      </w:r>
      <w:r w:rsidRPr="0027415D">
        <w:rPr>
          <w:rFonts w:hint="eastAsia"/>
        </w:rPr>
        <w:t>3</w:t>
      </w:r>
      <w:r w:rsidRPr="0027415D">
        <w:t>-</w:t>
      </w:r>
      <w:r w:rsidR="00F07E7A">
        <w:t>bgp-default</w:t>
      </w:r>
      <w:r w:rsidRPr="0027415D">
        <w:t>]</w:t>
      </w:r>
      <w:r>
        <w:rPr>
          <w:rFonts w:hint="eastAsia"/>
        </w:rPr>
        <w:t xml:space="preserve">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unicast</w:t>
      </w:r>
    </w:p>
    <w:p w:rsidR="006B2BC8" w:rsidRPr="0027415D" w:rsidRDefault="0080003E" w:rsidP="00B51350">
      <w:pPr>
        <w:pStyle w:val="TerminalDisplayIndent1"/>
      </w:pPr>
      <w:r w:rsidRPr="0027415D">
        <w:t>[CE</w:t>
      </w:r>
      <w:r w:rsidRPr="0027415D">
        <w:rPr>
          <w:rFonts w:hint="eastAsia"/>
        </w:rPr>
        <w:t>3</w:t>
      </w:r>
      <w:r w:rsidRPr="0027415D">
        <w:t>-</w:t>
      </w:r>
      <w:r w:rsidR="00F07E7A">
        <w:t>bgp-default</w:t>
      </w:r>
      <w:r>
        <w:rPr>
          <w:rFonts w:hint="eastAsia"/>
        </w:rPr>
        <w:t>-ipv4</w:t>
      </w:r>
      <w:r w:rsidRPr="0027415D">
        <w:t>]</w:t>
      </w:r>
      <w:r>
        <w:rPr>
          <w:rFonts w:hint="eastAsia"/>
        </w:rPr>
        <w:t xml:space="preserve"> </w:t>
      </w:r>
      <w:r w:rsidR="006B2BC8" w:rsidRPr="0027415D">
        <w:t>peer 100.1.1.2</w:t>
      </w:r>
      <w:r w:rsidR="006B2BC8">
        <w:rPr>
          <w:rFonts w:hint="eastAsia"/>
        </w:rPr>
        <w:t xml:space="preserve"> enable</w:t>
      </w:r>
    </w:p>
    <w:p w:rsidR="008C574F" w:rsidRPr="00B421C2" w:rsidRDefault="006B2BC8" w:rsidP="00B51350">
      <w:pPr>
        <w:pStyle w:val="TerminalDisplayIndent1"/>
      </w:pPr>
      <w:r w:rsidRPr="0027415D">
        <w:t>[CE</w:t>
      </w:r>
      <w:r w:rsidRPr="0027415D">
        <w:rPr>
          <w:rFonts w:hint="eastAsia"/>
        </w:rPr>
        <w:t>3</w:t>
      </w:r>
      <w:r w:rsidRPr="0027415D">
        <w:t>-</w:t>
      </w:r>
      <w:r w:rsidR="00F07E7A">
        <w:t>bgp-default</w:t>
      </w:r>
      <w:r>
        <w:rPr>
          <w:rFonts w:hint="eastAsia"/>
        </w:rPr>
        <w:t>-ipv4</w:t>
      </w:r>
      <w:r w:rsidRPr="0027415D">
        <w:t>]</w:t>
      </w:r>
      <w:r>
        <w:rPr>
          <w:rFonts w:hint="eastAsia"/>
        </w:rPr>
        <w:t xml:space="preserve"> </w:t>
      </w:r>
      <w:r w:rsidR="008C574F" w:rsidRPr="00B421C2">
        <w:t>import-route direct</w:t>
      </w:r>
    </w:p>
    <w:p w:rsidR="0080003E" w:rsidRPr="00B421C2" w:rsidRDefault="0080003E" w:rsidP="00B51350">
      <w:pPr>
        <w:pStyle w:val="TerminalDisplayIndent1"/>
      </w:pPr>
      <w:r w:rsidRPr="0027415D">
        <w:t>[CE</w:t>
      </w:r>
      <w:r w:rsidRPr="0027415D">
        <w:rPr>
          <w:rFonts w:hint="eastAsia"/>
        </w:rPr>
        <w:t>3</w:t>
      </w:r>
      <w:r w:rsidRPr="0027415D">
        <w:t>-</w:t>
      </w:r>
      <w:r w:rsidR="00F07E7A">
        <w:t>bgp-default</w:t>
      </w:r>
      <w:r>
        <w:rPr>
          <w:rFonts w:hint="eastAsia"/>
        </w:rPr>
        <w:t>-ipv4</w:t>
      </w:r>
      <w:r w:rsidRPr="0027415D">
        <w:t>]</w:t>
      </w:r>
      <w:r>
        <w:rPr>
          <w:rFonts w:hint="eastAsia"/>
        </w:rPr>
        <w:t xml:space="preserve"> quit</w:t>
      </w:r>
    </w:p>
    <w:p w:rsidR="008C574F" w:rsidRPr="00B421C2" w:rsidRDefault="008C574F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3</w:t>
      </w:r>
      <w:r w:rsidRPr="00B421C2">
        <w:t>-</w:t>
      </w:r>
      <w:r w:rsidR="00F07E7A" w:rsidRPr="00B421C2">
        <w:t>bgp-default</w:t>
      </w:r>
      <w:r w:rsidRPr="00B421C2">
        <w:t>]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t>P</w:t>
      </w:r>
      <w:r w:rsidRPr="00B421C2">
        <w:rPr>
          <w:rFonts w:hint="eastAsia"/>
        </w:rPr>
        <w:t>E</w:t>
      </w:r>
      <w:r w:rsidR="00D27917" w:rsidRPr="00B421C2">
        <w:rPr>
          <w:rFonts w:hint="eastAsia"/>
        </w:rPr>
        <w:t xml:space="preserve"> </w:t>
      </w:r>
      <w:r w:rsidRPr="00B421C2">
        <w:rPr>
          <w:rFonts w:hint="eastAsia"/>
        </w:rPr>
        <w:t>3</w:t>
      </w:r>
      <w:r w:rsidR="00FC7E6A"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[PE3] ip vpn-instance vpn1</w:t>
      </w:r>
    </w:p>
    <w:p w:rsidR="008C574F" w:rsidRPr="00B421C2" w:rsidRDefault="008C574F" w:rsidP="00B51350">
      <w:pPr>
        <w:pStyle w:val="TerminalDisplayIndent1"/>
      </w:pPr>
      <w:r w:rsidRPr="00B421C2">
        <w:rPr>
          <w:rFonts w:hint="eastAsia"/>
        </w:rPr>
        <w:t>[PE</w:t>
      </w:r>
      <w:r w:rsidRPr="00B421C2">
        <w:t>3</w:t>
      </w:r>
      <w:r w:rsidRPr="00B421C2">
        <w:rPr>
          <w:rFonts w:hint="eastAsia"/>
        </w:rPr>
        <w:t>-vpn-instance-vpn1]</w:t>
      </w:r>
      <w:r w:rsidRPr="00B421C2">
        <w:t xml:space="preserve"> route-distinguisher 100:1</w:t>
      </w:r>
    </w:p>
    <w:p w:rsidR="008C574F" w:rsidRPr="00B421C2" w:rsidRDefault="008C574F" w:rsidP="00B51350">
      <w:pPr>
        <w:pStyle w:val="TerminalDisplayIndent1"/>
      </w:pPr>
      <w:r w:rsidRPr="00B421C2">
        <w:rPr>
          <w:rFonts w:hint="eastAsia"/>
        </w:rPr>
        <w:lastRenderedPageBreak/>
        <w:t>[PE</w:t>
      </w:r>
      <w:r w:rsidRPr="00B421C2">
        <w:t>3</w:t>
      </w:r>
      <w:r w:rsidRPr="00B421C2">
        <w:rPr>
          <w:rFonts w:hint="eastAsia"/>
        </w:rPr>
        <w:t>-vpn-instance-vpn1]</w:t>
      </w:r>
      <w:r w:rsidRPr="00B421C2">
        <w:t xml:space="preserve"> vpn-target 1:1</w:t>
      </w:r>
    </w:p>
    <w:p w:rsidR="008C574F" w:rsidRPr="00B421C2" w:rsidRDefault="008C574F" w:rsidP="00B51350">
      <w:pPr>
        <w:pStyle w:val="TerminalDisplayIndent1"/>
      </w:pPr>
      <w:r w:rsidRPr="00B421C2">
        <w:rPr>
          <w:rFonts w:hint="eastAsia"/>
        </w:rPr>
        <w:t>[PE</w:t>
      </w:r>
      <w:r w:rsidRPr="00B421C2">
        <w:t>3</w:t>
      </w:r>
      <w:r w:rsidRPr="00B421C2">
        <w:rPr>
          <w:rFonts w:hint="eastAsia"/>
        </w:rPr>
        <w:t>-vpn-instance-vpn1]</w:t>
      </w:r>
      <w:r w:rsidRPr="00B421C2">
        <w:t xml:space="preserve"> quit</w:t>
      </w:r>
    </w:p>
    <w:p w:rsidR="008C574F" w:rsidRPr="007530E2" w:rsidRDefault="008C574F" w:rsidP="00B51350">
      <w:pPr>
        <w:pStyle w:val="TerminalDisplayIndent1"/>
      </w:pPr>
      <w:r w:rsidRPr="007530E2">
        <w:t xml:space="preserve">[PE3] </w:t>
      </w:r>
      <w:r w:rsidRPr="007530E2">
        <w:rPr>
          <w:rFonts w:hint="eastAsia"/>
        </w:rPr>
        <w:t xml:space="preserve">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8C574F" w:rsidRPr="007530E2" w:rsidRDefault="008C574F" w:rsidP="00B51350">
      <w:pPr>
        <w:pStyle w:val="TerminalDisplayIndent1"/>
      </w:pPr>
      <w:r w:rsidRPr="007530E2">
        <w:t>[PE3</w:t>
      </w:r>
      <w:r w:rsidRPr="007530E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/1</w:t>
      </w:r>
      <w:r w:rsidRPr="007530E2">
        <w:t xml:space="preserve">] </w:t>
      </w:r>
      <w:r w:rsidRPr="007530E2">
        <w:rPr>
          <w:rFonts w:hint="eastAsia"/>
        </w:rPr>
        <w:t>ip binding vpn-instance vpn1</w:t>
      </w:r>
    </w:p>
    <w:p w:rsidR="008C574F" w:rsidRPr="007530E2" w:rsidRDefault="008C574F" w:rsidP="00B51350">
      <w:pPr>
        <w:pStyle w:val="TerminalDisplayIndent1"/>
      </w:pPr>
      <w:r w:rsidRPr="007530E2">
        <w:t>[PE3</w:t>
      </w:r>
      <w:r w:rsidRPr="007530E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/1</w:t>
      </w:r>
      <w:r w:rsidRPr="007530E2">
        <w:t xml:space="preserve">] </w:t>
      </w:r>
      <w:r w:rsidRPr="007530E2">
        <w:rPr>
          <w:rFonts w:hint="eastAsia"/>
        </w:rPr>
        <w:t xml:space="preserve">ip address </w:t>
      </w:r>
      <w:r w:rsidRPr="007530E2">
        <w:t>100.1.1.2 24</w:t>
      </w:r>
    </w:p>
    <w:p w:rsidR="008C574F" w:rsidRPr="00B421C2" w:rsidRDefault="008C574F" w:rsidP="00B51350">
      <w:pPr>
        <w:pStyle w:val="TerminalDisplayIndent1"/>
      </w:pPr>
      <w:r w:rsidRPr="00B421C2">
        <w:t>[PE3</w:t>
      </w:r>
      <w:r w:rsidRPr="00B421C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 quit</w:t>
      </w:r>
    </w:p>
    <w:p w:rsidR="008C574F" w:rsidRPr="00B421C2" w:rsidRDefault="008C574F" w:rsidP="00B51350">
      <w:pPr>
        <w:pStyle w:val="TerminalDisplayIndent1"/>
      </w:pPr>
      <w:r w:rsidRPr="00B421C2">
        <w:t>[PE3] bgp 100</w:t>
      </w:r>
    </w:p>
    <w:p w:rsidR="008C574F" w:rsidRPr="007530E2" w:rsidRDefault="008C574F" w:rsidP="00B51350">
      <w:pPr>
        <w:pStyle w:val="TerminalDisplayIndent1"/>
      </w:pPr>
      <w:r w:rsidRPr="007530E2">
        <w:t>[PE3-</w:t>
      </w:r>
      <w:r w:rsidR="00F07E7A">
        <w:t>bgp-default</w:t>
      </w:r>
      <w:r w:rsidRPr="007530E2">
        <w:t xml:space="preserve">] </w:t>
      </w:r>
      <w:r w:rsidR="000F3DFE">
        <w:t>ip vpn-instance vpn</w:t>
      </w:r>
      <w:r w:rsidRPr="007530E2">
        <w:t>1</w:t>
      </w:r>
    </w:p>
    <w:p w:rsidR="008C574F" w:rsidRPr="007530E2" w:rsidRDefault="008C574F" w:rsidP="00B51350">
      <w:pPr>
        <w:pStyle w:val="TerminalDisplayIndent1"/>
      </w:pPr>
      <w:r w:rsidRPr="007530E2">
        <w:t>[PE3-</w:t>
      </w:r>
      <w:r w:rsidR="00F07E7A">
        <w:t>bgp-default</w:t>
      </w:r>
      <w:r w:rsidR="00B074EF">
        <w:t>-vpn</w:t>
      </w:r>
      <w:r w:rsidRPr="007530E2">
        <w:t>1] peer 100.1.1.1 as-number 65410</w:t>
      </w:r>
    </w:p>
    <w:p w:rsidR="00673E84" w:rsidRPr="0025445D" w:rsidRDefault="00673E84" w:rsidP="00B51350">
      <w:pPr>
        <w:pStyle w:val="TerminalDisplayIndent1"/>
      </w:pPr>
      <w:r w:rsidRPr="007530E2">
        <w:t>[PE</w:t>
      </w:r>
      <w:r w:rsidR="00607E8A">
        <w:rPr>
          <w:rFonts w:hint="eastAsia"/>
        </w:rPr>
        <w:t>3</w:t>
      </w:r>
      <w:r w:rsidRPr="007530E2">
        <w:t>-</w:t>
      </w:r>
      <w:r w:rsidR="00F07E7A">
        <w:t>bgp-default</w:t>
      </w:r>
      <w:r>
        <w:t>-vpn</w:t>
      </w:r>
      <w:r>
        <w:rPr>
          <w:rFonts w:hint="eastAsia"/>
        </w:rPr>
        <w:t>1</w:t>
      </w:r>
      <w:r w:rsidRPr="007530E2">
        <w:t xml:space="preserve">]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</w:t>
      </w:r>
      <w:r w:rsidR="006139B1">
        <w:rPr>
          <w:rFonts w:hint="eastAsia"/>
        </w:rPr>
        <w:t>unicast</w:t>
      </w:r>
    </w:p>
    <w:p w:rsidR="008C574F" w:rsidRPr="00B421C2" w:rsidRDefault="008C574F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="00B074EF" w:rsidRPr="00B421C2">
        <w:t>-ipv4-vpn</w:t>
      </w:r>
      <w:r w:rsidRPr="00B421C2">
        <w:t xml:space="preserve">1] </w:t>
      </w:r>
      <w:r w:rsidR="00673E84" w:rsidRPr="007530E2">
        <w:t>peer 100.1.1.1</w:t>
      </w:r>
      <w:r w:rsidR="00673E84">
        <w:rPr>
          <w:rFonts w:hint="eastAsia"/>
        </w:rPr>
        <w:t xml:space="preserve"> enable</w:t>
      </w:r>
    </w:p>
    <w:p w:rsidR="008C574F" w:rsidRPr="00B421C2" w:rsidRDefault="008C574F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="00B074EF" w:rsidRPr="00B421C2">
        <w:t>-ipv4-vpn</w:t>
      </w:r>
      <w:r w:rsidRPr="00B421C2">
        <w:t>1] quit</w:t>
      </w:r>
    </w:p>
    <w:p w:rsidR="00673E84" w:rsidRPr="00B421C2" w:rsidRDefault="00673E84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>-vpn1] quit</w:t>
      </w:r>
    </w:p>
    <w:p w:rsidR="008C574F" w:rsidRPr="00B421C2" w:rsidRDefault="008C574F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>] quit</w:t>
      </w:r>
    </w:p>
    <w:p w:rsidR="008C574F" w:rsidRPr="00B421C2" w:rsidRDefault="00C94037" w:rsidP="00B51350">
      <w:pPr>
        <w:pStyle w:val="ItemIndent1"/>
        <w:rPr>
          <w:lang w:eastAsia="zh-CN"/>
        </w:rPr>
      </w:pPr>
      <w:r w:rsidRPr="00C94037">
        <w:rPr>
          <w:lang w:eastAsia="zh-CN"/>
        </w:rPr>
        <w:t xml:space="preserve"># </w:t>
      </w:r>
      <w:r w:rsidR="00DE4784" w:rsidRPr="00B421C2">
        <w:rPr>
          <w:lang w:eastAsia="zh-CN"/>
        </w:rPr>
        <w:t>PE 4</w:t>
      </w:r>
      <w:r w:rsidR="008C574F" w:rsidRPr="007530E2">
        <w:rPr>
          <w:rFonts w:hint="eastAsia"/>
          <w:lang w:eastAsia="zh-CN"/>
        </w:rPr>
        <w:t>和</w:t>
      </w:r>
      <w:r w:rsidR="00DE4784" w:rsidRPr="00B421C2">
        <w:rPr>
          <w:lang w:eastAsia="zh-CN"/>
        </w:rPr>
        <w:t>CE 4</w:t>
      </w:r>
      <w:r w:rsidR="008C574F" w:rsidRPr="007530E2">
        <w:rPr>
          <w:rFonts w:hint="eastAsia"/>
          <w:lang w:eastAsia="zh-CN"/>
        </w:rPr>
        <w:t>之间的配置与</w:t>
      </w:r>
      <w:r w:rsidR="00DE4784" w:rsidRPr="00B421C2">
        <w:rPr>
          <w:lang w:eastAsia="zh-CN"/>
        </w:rPr>
        <w:t>PE 3</w:t>
      </w:r>
      <w:r w:rsidR="008C574F" w:rsidRPr="007530E2">
        <w:rPr>
          <w:rFonts w:hint="eastAsia"/>
          <w:lang w:eastAsia="zh-CN"/>
        </w:rPr>
        <w:t>和</w:t>
      </w:r>
      <w:r w:rsidR="00DE4784" w:rsidRPr="00B421C2">
        <w:rPr>
          <w:lang w:eastAsia="zh-CN"/>
        </w:rPr>
        <w:t>CE 3</w:t>
      </w:r>
      <w:r w:rsidR="008C574F" w:rsidRPr="007530E2">
        <w:rPr>
          <w:rFonts w:hint="eastAsia"/>
          <w:lang w:eastAsia="zh-CN"/>
        </w:rPr>
        <w:t>之间的配置类似</w:t>
      </w:r>
      <w:r w:rsidR="00DE4784" w:rsidRPr="00B421C2">
        <w:rPr>
          <w:rFonts w:hint="eastAsia"/>
          <w:lang w:eastAsia="zh-CN"/>
        </w:rPr>
        <w:t>，</w:t>
      </w:r>
      <w:r w:rsidR="008C574F" w:rsidRPr="007530E2">
        <w:rPr>
          <w:rFonts w:hint="eastAsia"/>
          <w:lang w:eastAsia="zh-CN"/>
        </w:rPr>
        <w:t>配置过程省略。</w:t>
      </w:r>
    </w:p>
    <w:p w:rsidR="007D7DD4" w:rsidRDefault="008C574F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在二级运营商的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之间建立</w:t>
      </w:r>
      <w:r w:rsidRPr="00B421C2">
        <w:rPr>
          <w:rFonts w:hint="eastAsia"/>
          <w:lang w:eastAsia="zh-CN"/>
        </w:rPr>
        <w:t>MP-IBGP</w:t>
      </w:r>
      <w:r w:rsidRPr="00B421C2">
        <w:rPr>
          <w:rFonts w:hint="eastAsia"/>
          <w:lang w:eastAsia="zh-CN"/>
        </w:rPr>
        <w:t>对等体关系，交换二级运营商的客户的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路由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 w:rsidR="006F771C">
        <w:rPr>
          <w:rFonts w:hint="eastAsia"/>
        </w:rPr>
        <w:t xml:space="preserve"> </w:t>
      </w:r>
      <w:r w:rsidRPr="007530E2">
        <w:rPr>
          <w:rFonts w:hint="eastAsia"/>
        </w:rPr>
        <w:t>3</w:t>
      </w:r>
      <w:r w:rsidR="00FC7E6A" w:rsidRPr="007530E2">
        <w:rPr>
          <w:rFonts w:hint="eastAsia"/>
        </w:rPr>
        <w:t>。</w:t>
      </w:r>
    </w:p>
    <w:p w:rsidR="008C574F" w:rsidRPr="007530E2" w:rsidRDefault="008C574F" w:rsidP="00B51350">
      <w:pPr>
        <w:pStyle w:val="TerminalDisplayIndent1"/>
      </w:pPr>
      <w:r w:rsidRPr="007530E2">
        <w:t>[PE3] bgp 100</w:t>
      </w:r>
    </w:p>
    <w:p w:rsidR="008C574F" w:rsidRPr="007530E2" w:rsidRDefault="008C574F" w:rsidP="00B51350">
      <w:pPr>
        <w:pStyle w:val="TerminalDisplayIndent1"/>
      </w:pPr>
      <w:r w:rsidRPr="007530E2">
        <w:t>[PE3-</w:t>
      </w:r>
      <w:r w:rsidR="00F07E7A">
        <w:t>bgp-default</w:t>
      </w:r>
      <w:r w:rsidRPr="007530E2">
        <w:t>] peer 6.6.6.9 as-number 100</w:t>
      </w:r>
    </w:p>
    <w:p w:rsidR="008C574F" w:rsidRPr="007530E2" w:rsidRDefault="008C574F" w:rsidP="00B51350">
      <w:pPr>
        <w:pStyle w:val="TerminalDisplayIndent1"/>
      </w:pPr>
      <w:r w:rsidRPr="007530E2">
        <w:t>[PE3-</w:t>
      </w:r>
      <w:r w:rsidR="00F07E7A">
        <w:t>bgp-default</w:t>
      </w:r>
      <w:r w:rsidRPr="007530E2">
        <w:t xml:space="preserve">] peer 6.6.6.9 connect-interface </w:t>
      </w:r>
      <w:r w:rsidR="00793CA6" w:rsidRPr="007530E2">
        <w:rPr>
          <w:rFonts w:hint="eastAsia"/>
        </w:rPr>
        <w:t>l</w:t>
      </w:r>
      <w:r w:rsidR="00793CA6" w:rsidRPr="007530E2">
        <w:t>oopback</w:t>
      </w:r>
      <w:r w:rsidR="00793CA6" w:rsidRPr="007530E2">
        <w:rPr>
          <w:rFonts w:hint="eastAsia"/>
        </w:rPr>
        <w:t xml:space="preserve"> 0</w:t>
      </w:r>
    </w:p>
    <w:p w:rsidR="008C574F" w:rsidRPr="00B421C2" w:rsidRDefault="008C574F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 xml:space="preserve">] </w:t>
      </w:r>
      <w:r w:rsidR="004F262E" w:rsidRPr="00B421C2">
        <w:t>address-family vpnv4</w:t>
      </w:r>
    </w:p>
    <w:p w:rsidR="008C574F" w:rsidRPr="00B421C2" w:rsidRDefault="008C574F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>] peer 6.6.6.9 enable</w:t>
      </w:r>
    </w:p>
    <w:p w:rsidR="008C574F" w:rsidRPr="00B421C2" w:rsidRDefault="008C574F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>] quit</w:t>
      </w:r>
    </w:p>
    <w:p w:rsidR="008C574F" w:rsidRPr="00B421C2" w:rsidRDefault="008C574F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>] quit</w:t>
      </w:r>
    </w:p>
    <w:p w:rsidR="008C574F" w:rsidRPr="00890F57" w:rsidRDefault="00890F57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 xml:space="preserve"># </w:t>
      </w:r>
      <w:r w:rsidR="008C574F" w:rsidRPr="007530E2">
        <w:rPr>
          <w:rFonts w:hint="eastAsia"/>
          <w:lang w:eastAsia="zh-CN"/>
        </w:rPr>
        <w:t>PE</w:t>
      </w:r>
      <w:r w:rsidR="006F771C">
        <w:rPr>
          <w:rFonts w:hint="eastAsia"/>
          <w:lang w:eastAsia="zh-CN"/>
        </w:rPr>
        <w:t xml:space="preserve"> </w:t>
      </w:r>
      <w:r w:rsidR="008C574F" w:rsidRPr="007530E2">
        <w:rPr>
          <w:lang w:eastAsia="zh-CN"/>
        </w:rPr>
        <w:t>4</w:t>
      </w:r>
      <w:r w:rsidR="008C574F" w:rsidRPr="007530E2">
        <w:rPr>
          <w:rFonts w:hint="eastAsia"/>
          <w:lang w:eastAsia="zh-CN"/>
        </w:rPr>
        <w:t>的配置与</w:t>
      </w:r>
      <w:r w:rsidR="008C574F" w:rsidRPr="007530E2">
        <w:rPr>
          <w:rFonts w:hint="eastAsia"/>
          <w:lang w:eastAsia="zh-CN"/>
        </w:rPr>
        <w:t>P</w:t>
      </w:r>
      <w:r w:rsidR="008C574F" w:rsidRPr="007530E2">
        <w:rPr>
          <w:lang w:eastAsia="zh-CN"/>
        </w:rPr>
        <w:t>E</w:t>
      </w:r>
      <w:r w:rsidR="006F771C">
        <w:rPr>
          <w:rFonts w:hint="eastAsia"/>
          <w:lang w:eastAsia="zh-CN"/>
        </w:rPr>
        <w:t xml:space="preserve"> </w:t>
      </w:r>
      <w:r w:rsidR="008C574F" w:rsidRPr="007530E2">
        <w:rPr>
          <w:lang w:eastAsia="zh-CN"/>
        </w:rPr>
        <w:t>3</w:t>
      </w:r>
      <w:r w:rsidR="008C574F" w:rsidRPr="007530E2">
        <w:rPr>
          <w:rFonts w:hint="eastAsia"/>
          <w:lang w:eastAsia="zh-CN"/>
        </w:rPr>
        <w:t>类似，配置过程省略。</w:t>
      </w:r>
    </w:p>
    <w:p w:rsidR="007D7DD4" w:rsidRDefault="005C3E4E" w:rsidP="00DD64CA">
      <w:pPr>
        <w:pStyle w:val="4"/>
      </w:pPr>
      <w:r>
        <w:rPr>
          <w:rFonts w:hint="eastAsia"/>
        </w:rPr>
        <w:t>验证</w:t>
      </w:r>
      <w:r w:rsidR="002E378F">
        <w:rPr>
          <w:rFonts w:hint="eastAsia"/>
        </w:rPr>
        <w:t>配置</w:t>
      </w:r>
    </w:p>
    <w:p w:rsidR="008C574F" w:rsidRPr="007530E2" w:rsidRDefault="005C3E4E" w:rsidP="00DD64CA">
      <w:r>
        <w:rPr>
          <w:rFonts w:hint="eastAsia"/>
        </w:rPr>
        <w:t xml:space="preserve"># </w:t>
      </w:r>
      <w:r w:rsidR="008C574F" w:rsidRPr="007530E2">
        <w:rPr>
          <w:rFonts w:hint="eastAsia"/>
        </w:rPr>
        <w:t>在</w:t>
      </w:r>
      <w:r w:rsidR="008C574F" w:rsidRPr="007530E2">
        <w:rPr>
          <w:rFonts w:hint="eastAsia"/>
        </w:rPr>
        <w:t>PE</w:t>
      </w:r>
      <w:r w:rsidR="006F771C">
        <w:rPr>
          <w:rFonts w:hint="eastAsia"/>
        </w:rPr>
        <w:t xml:space="preserve"> </w:t>
      </w:r>
      <w:r w:rsidR="008C574F" w:rsidRPr="007530E2">
        <w:rPr>
          <w:rFonts w:hint="eastAsia"/>
        </w:rPr>
        <w:t>1</w:t>
      </w:r>
      <w:r w:rsidR="008C574F" w:rsidRPr="007530E2">
        <w:rPr>
          <w:rFonts w:hint="eastAsia"/>
        </w:rPr>
        <w:t>和</w:t>
      </w:r>
      <w:r w:rsidR="008C574F" w:rsidRPr="007530E2">
        <w:rPr>
          <w:rFonts w:hint="eastAsia"/>
        </w:rPr>
        <w:t>PE</w:t>
      </w:r>
      <w:r w:rsidR="006F771C">
        <w:rPr>
          <w:rFonts w:hint="eastAsia"/>
        </w:rPr>
        <w:t xml:space="preserve"> </w:t>
      </w:r>
      <w:r w:rsidR="008C574F" w:rsidRPr="007530E2">
        <w:rPr>
          <w:rFonts w:hint="eastAsia"/>
        </w:rPr>
        <w:t>2</w:t>
      </w:r>
      <w:r w:rsidR="008C574F" w:rsidRPr="007530E2">
        <w:rPr>
          <w:rFonts w:hint="eastAsia"/>
        </w:rPr>
        <w:t>上执行</w:t>
      </w:r>
      <w:r w:rsidR="008C574F" w:rsidRPr="00DA2C2B">
        <w:rPr>
          <w:rStyle w:val="commandkeywords"/>
          <w:rFonts w:hint="eastAsia"/>
        </w:rPr>
        <w:t>display ip routing-table</w:t>
      </w:r>
      <w:r w:rsidR="008C574F" w:rsidRPr="007530E2">
        <w:rPr>
          <w:rFonts w:hint="eastAsia"/>
        </w:rPr>
        <w:t>命令，可以看到</w:t>
      </w:r>
      <w:r w:rsidR="008C574F" w:rsidRPr="007530E2">
        <w:t>PE</w:t>
      </w:r>
      <w:r w:rsidR="006F771C">
        <w:rPr>
          <w:rFonts w:hint="eastAsia"/>
        </w:rPr>
        <w:t xml:space="preserve"> </w:t>
      </w:r>
      <w:r w:rsidR="008C574F" w:rsidRPr="007530E2">
        <w:t>1</w:t>
      </w:r>
      <w:r w:rsidR="008C574F" w:rsidRPr="007530E2">
        <w:rPr>
          <w:rFonts w:hint="eastAsia"/>
        </w:rPr>
        <w:t>和</w:t>
      </w:r>
      <w:r w:rsidR="008C574F" w:rsidRPr="007530E2">
        <w:rPr>
          <w:rFonts w:hint="eastAsia"/>
        </w:rPr>
        <w:t>PE</w:t>
      </w:r>
      <w:r w:rsidR="006F771C">
        <w:rPr>
          <w:rFonts w:hint="eastAsia"/>
        </w:rPr>
        <w:t xml:space="preserve"> </w:t>
      </w:r>
      <w:r w:rsidR="008C574F" w:rsidRPr="007530E2">
        <w:rPr>
          <w:rFonts w:hint="eastAsia"/>
        </w:rPr>
        <w:t>2</w:t>
      </w:r>
      <w:r w:rsidR="008C574F" w:rsidRPr="007530E2">
        <w:rPr>
          <w:rFonts w:hint="eastAsia"/>
        </w:rPr>
        <w:t>的公网路由表中只有一级运营商网络的路由。以</w:t>
      </w:r>
      <w:r w:rsidR="008C574F" w:rsidRPr="007530E2">
        <w:rPr>
          <w:rFonts w:hint="eastAsia"/>
        </w:rPr>
        <w:t>PE</w:t>
      </w:r>
      <w:r w:rsidR="006F771C">
        <w:rPr>
          <w:rFonts w:hint="eastAsia"/>
        </w:rPr>
        <w:t xml:space="preserve"> </w:t>
      </w:r>
      <w:r w:rsidR="008C574F" w:rsidRPr="007530E2">
        <w:rPr>
          <w:rFonts w:hint="eastAsia"/>
        </w:rPr>
        <w:t>1</w:t>
      </w:r>
      <w:r w:rsidR="008C574F" w:rsidRPr="007530E2">
        <w:rPr>
          <w:rFonts w:hint="eastAsia"/>
        </w:rPr>
        <w:t>为例：</w:t>
      </w:r>
    </w:p>
    <w:p w:rsidR="008C574F" w:rsidRDefault="008C574F" w:rsidP="00DD64CA">
      <w:pPr>
        <w:pStyle w:val="TerminalDisplay"/>
      </w:pPr>
      <w:r w:rsidRPr="007530E2">
        <w:rPr>
          <w:rFonts w:hint="eastAsia"/>
        </w:rPr>
        <w:t>[PE1] display ip routing-table</w:t>
      </w:r>
    </w:p>
    <w:p w:rsidR="00B16089" w:rsidRDefault="00B16089" w:rsidP="00DD64CA">
      <w:pPr>
        <w:pStyle w:val="TerminalDisplay"/>
      </w:pPr>
    </w:p>
    <w:p w:rsidR="00B16089" w:rsidRDefault="00B16089" w:rsidP="00DD64CA">
      <w:pPr>
        <w:pStyle w:val="TerminalDisplay"/>
      </w:pPr>
      <w:r>
        <w:t xml:space="preserve">Destinations : </w:t>
      </w:r>
      <w:r w:rsidR="00195312">
        <w:t>1</w:t>
      </w:r>
      <w:r w:rsidR="00195312">
        <w:rPr>
          <w:rFonts w:hint="eastAsia"/>
        </w:rPr>
        <w:t>2</w:t>
      </w:r>
      <w:r w:rsidR="00195312">
        <w:t xml:space="preserve">        </w:t>
      </w:r>
      <w:r>
        <w:t xml:space="preserve">Routes : </w:t>
      </w:r>
      <w:r w:rsidR="00195312">
        <w:t>1</w:t>
      </w:r>
      <w:r w:rsidR="00195312">
        <w:rPr>
          <w:rFonts w:hint="eastAsia"/>
        </w:rPr>
        <w:t>2</w:t>
      </w:r>
    </w:p>
    <w:p w:rsidR="00B16089" w:rsidRDefault="00B16089" w:rsidP="00DD64CA">
      <w:pPr>
        <w:pStyle w:val="TerminalDisplay"/>
      </w:pPr>
    </w:p>
    <w:p w:rsidR="00B16089" w:rsidRDefault="00B16089" w:rsidP="00DD64CA">
      <w:pPr>
        <w:pStyle w:val="TerminalDisplay"/>
      </w:pPr>
      <w:r>
        <w:t>Destination/Mask   Proto   Pre Cost        NextHop         Interface</w:t>
      </w:r>
    </w:p>
    <w:p w:rsidR="00B16089" w:rsidRDefault="00B16089" w:rsidP="00DD64CA">
      <w:pPr>
        <w:pStyle w:val="TerminalDisplay"/>
      </w:pPr>
      <w:r>
        <w:t>0.0.0.0/32         Direct  0   0           127.0.0.1       InLoop0</w:t>
      </w:r>
    </w:p>
    <w:p w:rsidR="00B16089" w:rsidRDefault="00B16089" w:rsidP="00DD64CA">
      <w:pPr>
        <w:pStyle w:val="TerminalDisplay"/>
      </w:pPr>
      <w:r>
        <w:t>3.3.3.9/32         Direct  0   0           127.0.0.1       InLoop0</w:t>
      </w:r>
    </w:p>
    <w:p w:rsidR="00B16089" w:rsidRDefault="00B16089" w:rsidP="00DD64CA">
      <w:pPr>
        <w:pStyle w:val="TerminalDisplay"/>
      </w:pPr>
      <w:r>
        <w:t xml:space="preserve">4.4.4.9/32         IS_L1   15  10          30.1.1.2        </w:t>
      </w:r>
      <w:r w:rsidR="00064113">
        <w:t>GE</w:t>
      </w:r>
      <w:r w:rsidR="009C0B77">
        <w:t>3/1</w:t>
      </w:r>
      <w:r w:rsidR="00064113">
        <w:t>/5</w:t>
      </w:r>
    </w:p>
    <w:p w:rsidR="00B16089" w:rsidRDefault="00B16089" w:rsidP="00DD64CA">
      <w:pPr>
        <w:pStyle w:val="TerminalDisplay"/>
      </w:pPr>
      <w:r>
        <w:t xml:space="preserve">30.1.1.0/24        Direct  0   0           30.1.1.1        </w:t>
      </w:r>
      <w:r w:rsidR="00064113">
        <w:t>GE</w:t>
      </w:r>
      <w:r w:rsidR="009C0B77">
        <w:t>3/1</w:t>
      </w:r>
      <w:r w:rsidR="00064113">
        <w:t>/5</w:t>
      </w:r>
    </w:p>
    <w:p w:rsidR="00B16089" w:rsidRDefault="00B16089" w:rsidP="00DD64CA">
      <w:pPr>
        <w:pStyle w:val="TerminalDisplay"/>
      </w:pPr>
      <w:r>
        <w:t xml:space="preserve">30.1.1.0/32        Direct  0   0           30.1.1.1        </w:t>
      </w:r>
      <w:r w:rsidR="00064113">
        <w:t>GE</w:t>
      </w:r>
      <w:r w:rsidR="009C0B77">
        <w:t>3/1</w:t>
      </w:r>
      <w:r w:rsidR="00064113">
        <w:t>/5</w:t>
      </w:r>
    </w:p>
    <w:p w:rsidR="00B16089" w:rsidRDefault="00B16089" w:rsidP="00DD64CA">
      <w:pPr>
        <w:pStyle w:val="TerminalDisplay"/>
      </w:pPr>
      <w:r>
        <w:t>30.1.1.1/32        Direct  0   0           127.0.0.1       InLoop0</w:t>
      </w:r>
    </w:p>
    <w:p w:rsidR="00B16089" w:rsidRDefault="00B16089" w:rsidP="00DD64CA">
      <w:pPr>
        <w:pStyle w:val="TerminalDisplay"/>
      </w:pPr>
      <w:r>
        <w:t xml:space="preserve">30.1.1.255/32      Direct  0   0           30.1.1.1        </w:t>
      </w:r>
      <w:r w:rsidR="00064113">
        <w:t>GE</w:t>
      </w:r>
      <w:r w:rsidR="009C0B77">
        <w:t>3/1</w:t>
      </w:r>
      <w:r w:rsidR="00064113">
        <w:t>/5</w:t>
      </w:r>
    </w:p>
    <w:p w:rsidR="00B16089" w:rsidRDefault="00B16089" w:rsidP="00DD64CA">
      <w:pPr>
        <w:pStyle w:val="TerminalDisplay"/>
      </w:pPr>
      <w:r>
        <w:t>127.0.0.0/8        Direct  0   0           127.0.0.1       InLoop0</w:t>
      </w:r>
    </w:p>
    <w:p w:rsidR="00B16089" w:rsidRDefault="00B16089" w:rsidP="00DD64CA">
      <w:pPr>
        <w:pStyle w:val="TerminalDisplay"/>
      </w:pPr>
      <w:r>
        <w:t>127.0.0.0/32       Direct  0   0           127.0.0.1       InLoop0</w:t>
      </w:r>
    </w:p>
    <w:p w:rsidR="00B16089" w:rsidRDefault="00B16089" w:rsidP="00DD64CA">
      <w:pPr>
        <w:pStyle w:val="TerminalDisplay"/>
      </w:pPr>
      <w:r>
        <w:t>127.0.0.1/32       Direct  0   0           127.0.0.1       InLoop0</w:t>
      </w:r>
    </w:p>
    <w:p w:rsidR="00B16089" w:rsidRDefault="00B16089" w:rsidP="00DD64CA">
      <w:pPr>
        <w:pStyle w:val="TerminalDisplay"/>
      </w:pPr>
      <w:r>
        <w:t>127.255.255.255/32 Direct  0   0           127.0.0.1       InLoop0</w:t>
      </w:r>
    </w:p>
    <w:p w:rsidR="008C574F" w:rsidRPr="00B421C2" w:rsidRDefault="00F5602B" w:rsidP="00DD64CA">
      <w:pPr>
        <w:pStyle w:val="TerminalDisplay"/>
      </w:pPr>
      <w:r w:rsidRPr="00B421C2">
        <w:t>255.255.255.255/32 Direct  0   0           127.0.0.1       InLoop</w:t>
      </w:r>
      <w:r w:rsidR="008C574F" w:rsidRPr="00B421C2">
        <w:rPr>
          <w:rFonts w:hint="eastAsia"/>
        </w:rPr>
        <w:t>0</w:t>
      </w:r>
    </w:p>
    <w:p w:rsidR="008C574F" w:rsidRPr="007530E2" w:rsidRDefault="007F2FFE" w:rsidP="00DD64CA">
      <w:r w:rsidRPr="00B421C2">
        <w:lastRenderedPageBreak/>
        <w:t xml:space="preserve"># </w:t>
      </w:r>
      <w:r w:rsidR="008C574F" w:rsidRPr="007530E2">
        <w:rPr>
          <w:rFonts w:hint="eastAsia"/>
        </w:rPr>
        <w:t>在</w:t>
      </w:r>
      <w:r w:rsidR="008C574F" w:rsidRPr="00B421C2">
        <w:rPr>
          <w:rFonts w:hint="eastAsia"/>
        </w:rPr>
        <w:t>PE</w:t>
      </w:r>
      <w:r w:rsidR="006F771C" w:rsidRPr="00B421C2">
        <w:rPr>
          <w:rFonts w:hint="eastAsia"/>
        </w:rPr>
        <w:t xml:space="preserve"> </w:t>
      </w:r>
      <w:r w:rsidR="008C574F" w:rsidRPr="00B421C2">
        <w:rPr>
          <w:rFonts w:hint="eastAsia"/>
        </w:rPr>
        <w:t>1</w:t>
      </w:r>
      <w:r w:rsidR="008C574F" w:rsidRPr="007530E2">
        <w:rPr>
          <w:rFonts w:hint="eastAsia"/>
        </w:rPr>
        <w:t>和</w:t>
      </w:r>
      <w:r w:rsidR="008C574F" w:rsidRPr="00B421C2">
        <w:rPr>
          <w:rFonts w:hint="eastAsia"/>
        </w:rPr>
        <w:t>PE</w:t>
      </w:r>
      <w:r w:rsidR="006F771C" w:rsidRPr="00B421C2">
        <w:rPr>
          <w:rFonts w:hint="eastAsia"/>
        </w:rPr>
        <w:t xml:space="preserve"> </w:t>
      </w:r>
      <w:r w:rsidR="008C574F" w:rsidRPr="00B421C2">
        <w:rPr>
          <w:rFonts w:hint="eastAsia"/>
        </w:rPr>
        <w:t>2</w:t>
      </w:r>
      <w:r w:rsidR="008C574F" w:rsidRPr="007530E2">
        <w:rPr>
          <w:rFonts w:hint="eastAsia"/>
        </w:rPr>
        <w:t>上执行</w:t>
      </w:r>
      <w:r w:rsidR="008C574F" w:rsidRPr="00DA2C2B">
        <w:rPr>
          <w:rStyle w:val="commandkeywords"/>
          <w:rFonts w:hint="eastAsia"/>
        </w:rPr>
        <w:t>display ip routing-table vpn-instance</w:t>
      </w:r>
      <w:r w:rsidR="008C574F" w:rsidRPr="007530E2">
        <w:rPr>
          <w:rFonts w:hint="eastAsia"/>
        </w:rPr>
        <w:t>命令</w:t>
      </w:r>
      <w:r w:rsidR="008C574F" w:rsidRPr="00B421C2">
        <w:rPr>
          <w:rFonts w:hint="eastAsia"/>
        </w:rPr>
        <w:t>，</w:t>
      </w:r>
      <w:r w:rsidR="008C574F" w:rsidRPr="007530E2">
        <w:rPr>
          <w:rFonts w:hint="eastAsia"/>
        </w:rPr>
        <w:t>可以看到</w:t>
      </w:r>
      <w:r w:rsidR="008C574F" w:rsidRPr="00B421C2">
        <w:rPr>
          <w:rFonts w:hint="eastAsia"/>
        </w:rPr>
        <w:t>VPN</w:t>
      </w:r>
      <w:r w:rsidR="008C574F" w:rsidRPr="007530E2">
        <w:rPr>
          <w:rFonts w:hint="eastAsia"/>
        </w:rPr>
        <w:t>路由表中有二级运营商网络的内部路由</w:t>
      </w:r>
      <w:r w:rsidR="008C574F" w:rsidRPr="00B421C2">
        <w:rPr>
          <w:rFonts w:hint="eastAsia"/>
        </w:rPr>
        <w:t>，</w:t>
      </w:r>
      <w:r w:rsidR="008C574F" w:rsidRPr="007530E2">
        <w:rPr>
          <w:rFonts w:hint="eastAsia"/>
        </w:rPr>
        <w:t>但没有二级运营商维护的</w:t>
      </w:r>
      <w:r w:rsidR="008C574F" w:rsidRPr="00B421C2">
        <w:rPr>
          <w:rFonts w:hint="eastAsia"/>
        </w:rPr>
        <w:t>VPN</w:t>
      </w:r>
      <w:r w:rsidR="008C574F" w:rsidRPr="007530E2">
        <w:rPr>
          <w:rFonts w:hint="eastAsia"/>
        </w:rPr>
        <w:t>路由。以</w:t>
      </w:r>
      <w:r w:rsidR="008C574F" w:rsidRPr="007530E2">
        <w:rPr>
          <w:rFonts w:hint="eastAsia"/>
        </w:rPr>
        <w:t>PE</w:t>
      </w:r>
      <w:r w:rsidR="006F771C">
        <w:rPr>
          <w:rFonts w:hint="eastAsia"/>
        </w:rPr>
        <w:t xml:space="preserve"> </w:t>
      </w:r>
      <w:r w:rsidR="008C574F" w:rsidRPr="007530E2">
        <w:rPr>
          <w:rFonts w:hint="eastAsia"/>
        </w:rPr>
        <w:t>1</w:t>
      </w:r>
      <w:r w:rsidR="008C574F" w:rsidRPr="007530E2">
        <w:rPr>
          <w:rFonts w:hint="eastAsia"/>
        </w:rPr>
        <w:t>为例：</w:t>
      </w:r>
    </w:p>
    <w:p w:rsidR="008C574F" w:rsidRPr="007530E2" w:rsidRDefault="008C574F" w:rsidP="00DD64CA">
      <w:pPr>
        <w:pStyle w:val="TerminalDisplay"/>
      </w:pPr>
      <w:r w:rsidRPr="007530E2">
        <w:rPr>
          <w:rFonts w:hint="eastAsia"/>
        </w:rPr>
        <w:t>[PE1] display ip routing-table vpn-instance vpn1</w:t>
      </w:r>
    </w:p>
    <w:p w:rsidR="003C1D99" w:rsidRDefault="003C1D99" w:rsidP="00DD64CA">
      <w:pPr>
        <w:pStyle w:val="TerminalDisplay"/>
      </w:pPr>
    </w:p>
    <w:p w:rsidR="003C1D99" w:rsidRDefault="003C1D99" w:rsidP="00DD64CA">
      <w:pPr>
        <w:pStyle w:val="TerminalDisplay"/>
      </w:pPr>
      <w:r>
        <w:t xml:space="preserve">Destinations : </w:t>
      </w:r>
      <w:r w:rsidR="00195312">
        <w:t>1</w:t>
      </w:r>
      <w:r w:rsidR="00195312">
        <w:rPr>
          <w:rFonts w:hint="eastAsia"/>
        </w:rPr>
        <w:t>6</w:t>
      </w:r>
      <w:r w:rsidR="00195312">
        <w:t xml:space="preserve">        </w:t>
      </w:r>
      <w:r>
        <w:t xml:space="preserve">Routes : </w:t>
      </w:r>
      <w:r w:rsidR="00195312">
        <w:t>1</w:t>
      </w:r>
      <w:r w:rsidR="00195312">
        <w:rPr>
          <w:rFonts w:hint="eastAsia"/>
        </w:rPr>
        <w:t>6</w:t>
      </w:r>
    </w:p>
    <w:p w:rsidR="003C1D99" w:rsidRDefault="003C1D99" w:rsidP="00DD64CA">
      <w:pPr>
        <w:pStyle w:val="TerminalDisplay"/>
      </w:pPr>
    </w:p>
    <w:p w:rsidR="003C1D99" w:rsidRDefault="003C1D99" w:rsidP="00DD64CA">
      <w:pPr>
        <w:pStyle w:val="TerminalDisplay"/>
      </w:pPr>
      <w:r>
        <w:t>Destination/Mask   Proto   Pre Cost        NextHop         Interface</w:t>
      </w:r>
    </w:p>
    <w:p w:rsidR="003C1D99" w:rsidRDefault="003C1D99" w:rsidP="00DD64CA">
      <w:pPr>
        <w:pStyle w:val="TerminalDisplay"/>
      </w:pPr>
      <w:r>
        <w:t>0.0.0.0/32         Direct  0   0           127.0.0.1       InLoop0</w:t>
      </w:r>
    </w:p>
    <w:p w:rsidR="003C1D99" w:rsidRDefault="003C1D99" w:rsidP="00DD64CA">
      <w:pPr>
        <w:pStyle w:val="TerminalDisplay"/>
      </w:pPr>
      <w:r>
        <w:t xml:space="preserve">1.1.1.9/32         IS_L1   15  20          11.1.1.1        </w:t>
      </w:r>
      <w:r w:rsidR="00064113">
        <w:t>GE</w:t>
      </w:r>
      <w:r w:rsidR="009C0B77">
        <w:t>3/1</w:t>
      </w:r>
      <w:r w:rsidR="00064113">
        <w:t>/4</w:t>
      </w:r>
    </w:p>
    <w:p w:rsidR="003C1D99" w:rsidRDefault="003C1D99" w:rsidP="00DD64CA">
      <w:pPr>
        <w:pStyle w:val="TerminalDisplay"/>
      </w:pPr>
      <w:r>
        <w:t xml:space="preserve">2.2.2.9/32         IS_L1   15  10          11.1.1.1        </w:t>
      </w:r>
      <w:r w:rsidR="00064113">
        <w:t>GE</w:t>
      </w:r>
      <w:r w:rsidR="009C0B77">
        <w:t>3/1</w:t>
      </w:r>
      <w:r w:rsidR="00064113">
        <w:t>/4</w:t>
      </w:r>
    </w:p>
    <w:p w:rsidR="003C1D99" w:rsidRDefault="003C1D99" w:rsidP="00DD64CA">
      <w:pPr>
        <w:pStyle w:val="TerminalDisplay"/>
      </w:pPr>
      <w:r>
        <w:t xml:space="preserve">5.5.5.9/32         BGP     255 10          4.4.4.9         </w:t>
      </w:r>
      <w:r w:rsidR="00064113">
        <w:t>GE</w:t>
      </w:r>
      <w:r w:rsidR="009C0B77">
        <w:t>3/1</w:t>
      </w:r>
      <w:r w:rsidR="00064113">
        <w:t>/5</w:t>
      </w:r>
    </w:p>
    <w:p w:rsidR="003C1D99" w:rsidRDefault="003C1D99" w:rsidP="00DD64CA">
      <w:pPr>
        <w:pStyle w:val="TerminalDisplay"/>
      </w:pPr>
      <w:r>
        <w:t xml:space="preserve">6.6.6.9/32         BGP     255 20          4.4.4.9         </w:t>
      </w:r>
      <w:r w:rsidR="00064113">
        <w:t>GE</w:t>
      </w:r>
      <w:r w:rsidR="009C0B77">
        <w:t>3/1</w:t>
      </w:r>
      <w:r w:rsidR="00064113">
        <w:t>/5</w:t>
      </w:r>
    </w:p>
    <w:p w:rsidR="003C1D99" w:rsidRDefault="003C1D99" w:rsidP="00DD64CA">
      <w:pPr>
        <w:pStyle w:val="TerminalDisplay"/>
      </w:pPr>
      <w:r>
        <w:t xml:space="preserve">10.1.1.0/24        IS_L1   15  20          11.1.1.1        </w:t>
      </w:r>
      <w:r w:rsidR="00064113">
        <w:t>GE</w:t>
      </w:r>
      <w:r w:rsidR="009C0B77">
        <w:t>3/1</w:t>
      </w:r>
      <w:r w:rsidR="00064113">
        <w:t>/4</w:t>
      </w:r>
    </w:p>
    <w:p w:rsidR="003C1D99" w:rsidRDefault="003C1D99" w:rsidP="00DD64CA">
      <w:pPr>
        <w:pStyle w:val="TerminalDisplay"/>
      </w:pPr>
      <w:r>
        <w:t xml:space="preserve">11.1.1.0/24        Direct  0   0           11.1.1.2        </w:t>
      </w:r>
      <w:r w:rsidR="00064113">
        <w:t>GE</w:t>
      </w:r>
      <w:r w:rsidR="009C0B77">
        <w:t>3/1</w:t>
      </w:r>
      <w:r w:rsidR="00064113">
        <w:t>/4</w:t>
      </w:r>
    </w:p>
    <w:p w:rsidR="003C1D99" w:rsidRDefault="003C1D99" w:rsidP="00DD64CA">
      <w:pPr>
        <w:pStyle w:val="TerminalDisplay"/>
      </w:pPr>
      <w:r>
        <w:t xml:space="preserve">11.1.1.0/32        Direct  0   0           11.1.1.2        </w:t>
      </w:r>
      <w:r w:rsidR="00064113">
        <w:t>GE</w:t>
      </w:r>
      <w:r w:rsidR="009C0B77">
        <w:t>3/1</w:t>
      </w:r>
      <w:r w:rsidR="00064113">
        <w:t>/4</w:t>
      </w:r>
    </w:p>
    <w:p w:rsidR="003C1D99" w:rsidRDefault="003C1D99" w:rsidP="00DD64CA">
      <w:pPr>
        <w:pStyle w:val="TerminalDisplay"/>
      </w:pPr>
      <w:r>
        <w:t>11.1.1.2/32        Direct  0   0           127.0.0.1       InLoop0</w:t>
      </w:r>
    </w:p>
    <w:p w:rsidR="003C1D99" w:rsidRDefault="003C1D99" w:rsidP="00DD64CA">
      <w:pPr>
        <w:pStyle w:val="TerminalDisplay"/>
      </w:pPr>
      <w:r>
        <w:t xml:space="preserve">11.1.1.255/32      Direct  0   0           11.1.1.2        </w:t>
      </w:r>
      <w:r w:rsidR="00064113">
        <w:t>GE</w:t>
      </w:r>
      <w:r w:rsidR="009C0B77">
        <w:t>3/1</w:t>
      </w:r>
      <w:r w:rsidR="00064113">
        <w:t>/4</w:t>
      </w:r>
    </w:p>
    <w:p w:rsidR="003C1D99" w:rsidRDefault="003C1D99" w:rsidP="00DD64CA">
      <w:pPr>
        <w:pStyle w:val="TerminalDisplay"/>
      </w:pPr>
      <w:r>
        <w:t xml:space="preserve">20.1.1.0/24        BGP     255 20          4.4.4.9         </w:t>
      </w:r>
      <w:r w:rsidR="00064113">
        <w:t>GE</w:t>
      </w:r>
      <w:r w:rsidR="009C0B77">
        <w:t>3/1</w:t>
      </w:r>
      <w:r w:rsidR="00064113">
        <w:t>/5</w:t>
      </w:r>
    </w:p>
    <w:p w:rsidR="003C1D99" w:rsidRDefault="003C1D99" w:rsidP="00DD64CA">
      <w:pPr>
        <w:pStyle w:val="TerminalDisplay"/>
      </w:pPr>
      <w:r>
        <w:t>127.0.0.0/8        Direct  0   0           127.0.0.1       InLoop0</w:t>
      </w:r>
    </w:p>
    <w:p w:rsidR="003C1D99" w:rsidRDefault="003C1D99" w:rsidP="00DD64CA">
      <w:pPr>
        <w:pStyle w:val="TerminalDisplay"/>
      </w:pPr>
      <w:r>
        <w:t>127.0.0.0/32       Direct  0   0           127.0.0.1       InLoop0</w:t>
      </w:r>
    </w:p>
    <w:p w:rsidR="003C1D99" w:rsidRDefault="003C1D99" w:rsidP="00DD64CA">
      <w:pPr>
        <w:pStyle w:val="TerminalDisplay"/>
      </w:pPr>
      <w:r>
        <w:t>127.0.0.1/32       Direct  0   0           127.0.0.1       InLoop0</w:t>
      </w:r>
    </w:p>
    <w:p w:rsidR="003C1D99" w:rsidRDefault="003C1D99" w:rsidP="00DD64CA">
      <w:pPr>
        <w:pStyle w:val="TerminalDisplay"/>
      </w:pPr>
      <w:r>
        <w:t>127.255.255.255/32 Direct  0   0           127.0.0.1       InLoop0</w:t>
      </w:r>
    </w:p>
    <w:p w:rsidR="008C574F" w:rsidRPr="0027415D" w:rsidRDefault="0087759D" w:rsidP="00DD64CA">
      <w:pPr>
        <w:pStyle w:val="TerminalDisplay"/>
      </w:pPr>
      <w:r>
        <w:t>255.255.255.255/32 Direct  0   0           127.0.0.1       InLoop</w:t>
      </w:r>
      <w:r w:rsidR="008C574F" w:rsidRPr="0027415D">
        <w:t>0</w:t>
      </w:r>
    </w:p>
    <w:p w:rsidR="008C574F" w:rsidRPr="007530E2" w:rsidRDefault="005C3E4E" w:rsidP="00DD64CA">
      <w:r>
        <w:rPr>
          <w:rFonts w:hint="eastAsia"/>
        </w:rPr>
        <w:t xml:space="preserve"># </w:t>
      </w:r>
      <w:r w:rsidR="008C574F" w:rsidRPr="007530E2">
        <w:rPr>
          <w:rFonts w:hint="eastAsia"/>
        </w:rPr>
        <w:t>在</w:t>
      </w:r>
      <w:r w:rsidR="008C574F" w:rsidRPr="0027415D">
        <w:rPr>
          <w:rFonts w:hint="eastAsia"/>
        </w:rPr>
        <w:t>CE</w:t>
      </w:r>
      <w:r w:rsidR="006F771C" w:rsidRPr="0027415D">
        <w:rPr>
          <w:rFonts w:hint="eastAsia"/>
        </w:rPr>
        <w:t xml:space="preserve"> </w:t>
      </w:r>
      <w:r w:rsidR="008C574F" w:rsidRPr="0027415D">
        <w:rPr>
          <w:rFonts w:hint="eastAsia"/>
        </w:rPr>
        <w:t>1</w:t>
      </w:r>
      <w:r w:rsidR="008C574F" w:rsidRPr="007530E2">
        <w:rPr>
          <w:rFonts w:hint="eastAsia"/>
        </w:rPr>
        <w:t>和</w:t>
      </w:r>
      <w:r w:rsidR="008C574F" w:rsidRPr="0027415D">
        <w:rPr>
          <w:rFonts w:hint="eastAsia"/>
        </w:rPr>
        <w:t>CE</w:t>
      </w:r>
      <w:r w:rsidR="006F771C" w:rsidRPr="0027415D">
        <w:rPr>
          <w:rFonts w:hint="eastAsia"/>
        </w:rPr>
        <w:t xml:space="preserve"> </w:t>
      </w:r>
      <w:r w:rsidR="008C574F" w:rsidRPr="0027415D">
        <w:rPr>
          <w:rFonts w:hint="eastAsia"/>
        </w:rPr>
        <w:t>2</w:t>
      </w:r>
      <w:r w:rsidR="008C574F" w:rsidRPr="007530E2">
        <w:rPr>
          <w:rFonts w:hint="eastAsia"/>
        </w:rPr>
        <w:t>上执行</w:t>
      </w:r>
      <w:r w:rsidR="008C574F" w:rsidRPr="00DA2C2B">
        <w:rPr>
          <w:rStyle w:val="commandkeywords"/>
          <w:rFonts w:hint="eastAsia"/>
        </w:rPr>
        <w:t>display ip routing-table</w:t>
      </w:r>
      <w:r w:rsidR="008C574F" w:rsidRPr="007530E2">
        <w:rPr>
          <w:rFonts w:hint="eastAsia"/>
        </w:rPr>
        <w:t>命令</w:t>
      </w:r>
      <w:r w:rsidR="008C574F" w:rsidRPr="0027415D">
        <w:rPr>
          <w:rFonts w:hint="eastAsia"/>
        </w:rPr>
        <w:t>，</w:t>
      </w:r>
      <w:r w:rsidR="008C574F" w:rsidRPr="007530E2">
        <w:rPr>
          <w:rFonts w:hint="eastAsia"/>
        </w:rPr>
        <w:t>可以看到公网路由表中有二级运营商网络的内部路由</w:t>
      </w:r>
      <w:r w:rsidR="008C574F" w:rsidRPr="0027415D">
        <w:rPr>
          <w:rFonts w:hint="eastAsia"/>
        </w:rPr>
        <w:t>，</w:t>
      </w:r>
      <w:r w:rsidR="008C574F" w:rsidRPr="007530E2">
        <w:rPr>
          <w:rFonts w:hint="eastAsia"/>
        </w:rPr>
        <w:t>但没有二级运营商维护的</w:t>
      </w:r>
      <w:r w:rsidR="008C574F" w:rsidRPr="0027415D">
        <w:rPr>
          <w:rFonts w:hint="eastAsia"/>
        </w:rPr>
        <w:t>VPN</w:t>
      </w:r>
      <w:r w:rsidR="008C574F" w:rsidRPr="007530E2">
        <w:rPr>
          <w:rFonts w:hint="eastAsia"/>
        </w:rPr>
        <w:t>路由。以</w:t>
      </w:r>
      <w:r w:rsidR="008C574F" w:rsidRPr="007530E2">
        <w:rPr>
          <w:rFonts w:hint="eastAsia"/>
        </w:rPr>
        <w:t>CE</w:t>
      </w:r>
      <w:r w:rsidR="006F771C">
        <w:rPr>
          <w:rFonts w:hint="eastAsia"/>
        </w:rPr>
        <w:t xml:space="preserve"> </w:t>
      </w:r>
      <w:r w:rsidR="008C574F" w:rsidRPr="007530E2">
        <w:rPr>
          <w:rFonts w:hint="eastAsia"/>
        </w:rPr>
        <w:t>1</w:t>
      </w:r>
      <w:r w:rsidR="008C574F" w:rsidRPr="007530E2">
        <w:rPr>
          <w:rFonts w:hint="eastAsia"/>
        </w:rPr>
        <w:t>为例：</w:t>
      </w:r>
    </w:p>
    <w:p w:rsidR="008C574F" w:rsidRPr="007530E2" w:rsidRDefault="008C574F" w:rsidP="00DD64CA">
      <w:pPr>
        <w:pStyle w:val="TerminalDisplay"/>
      </w:pPr>
      <w:r w:rsidRPr="007530E2">
        <w:rPr>
          <w:rFonts w:hint="eastAsia"/>
        </w:rPr>
        <w:t>[CE1] display ip routing-table</w:t>
      </w:r>
    </w:p>
    <w:p w:rsidR="00AF2AF1" w:rsidRDefault="00AF2AF1" w:rsidP="00DD64CA">
      <w:pPr>
        <w:pStyle w:val="TerminalDisplay"/>
      </w:pPr>
    </w:p>
    <w:p w:rsidR="00AF2AF1" w:rsidRDefault="00AF2AF1" w:rsidP="00DD64CA">
      <w:pPr>
        <w:pStyle w:val="TerminalDisplay"/>
      </w:pPr>
      <w:r>
        <w:t xml:space="preserve">Destinations : </w:t>
      </w:r>
      <w:r w:rsidR="00195312">
        <w:rPr>
          <w:rFonts w:hint="eastAsia"/>
        </w:rPr>
        <w:t>19</w:t>
      </w:r>
      <w:r w:rsidR="00195312">
        <w:t xml:space="preserve">        </w:t>
      </w:r>
      <w:r>
        <w:t xml:space="preserve">Routes : </w:t>
      </w:r>
      <w:r w:rsidR="00195312">
        <w:rPr>
          <w:rFonts w:hint="eastAsia"/>
        </w:rPr>
        <w:t>19</w:t>
      </w:r>
    </w:p>
    <w:p w:rsidR="00AF2AF1" w:rsidRDefault="00AF2AF1" w:rsidP="00DD64CA">
      <w:pPr>
        <w:pStyle w:val="TerminalDisplay"/>
      </w:pPr>
    </w:p>
    <w:p w:rsidR="00AF2AF1" w:rsidRDefault="00AF2AF1" w:rsidP="00DD64CA">
      <w:pPr>
        <w:pStyle w:val="TerminalDisplay"/>
      </w:pPr>
      <w:r>
        <w:t>Destination/Mask   Proto   Pre Cost        NextHop         Interface</w:t>
      </w:r>
    </w:p>
    <w:p w:rsidR="00AF2AF1" w:rsidRDefault="00AF2AF1" w:rsidP="00DD64CA">
      <w:pPr>
        <w:pStyle w:val="TerminalDisplay"/>
      </w:pPr>
      <w:r>
        <w:t>0.0.0.0/32         Direct  0   0           127.0.0.1       InLoop0</w:t>
      </w:r>
    </w:p>
    <w:p w:rsidR="00AF2AF1" w:rsidRDefault="00AF2AF1" w:rsidP="00DD64CA">
      <w:pPr>
        <w:pStyle w:val="TerminalDisplay"/>
      </w:pPr>
      <w:r>
        <w:t xml:space="preserve">1.1.1.9/32         IS_L1   15  10          10.1.1.1        </w:t>
      </w:r>
      <w:r w:rsidR="00064113">
        <w:t>GE</w:t>
      </w:r>
      <w:r w:rsidR="009C0B77">
        <w:t>3/1</w:t>
      </w:r>
      <w:r w:rsidR="00064113">
        <w:t>/4</w:t>
      </w:r>
    </w:p>
    <w:p w:rsidR="00AF2AF1" w:rsidRDefault="00AF2AF1" w:rsidP="00DD64CA">
      <w:pPr>
        <w:pStyle w:val="TerminalDisplay"/>
      </w:pPr>
      <w:r>
        <w:t>2.2.2.9/32         Direct  0   0           127.0.0.1       InLoop0</w:t>
      </w:r>
    </w:p>
    <w:p w:rsidR="00AF2AF1" w:rsidRDefault="00AF2AF1" w:rsidP="00DD64CA">
      <w:pPr>
        <w:pStyle w:val="TerminalDisplay"/>
      </w:pPr>
      <w:r>
        <w:t xml:space="preserve">5.5.5.9/32         IS_L2   15  74          11.1.1.2        </w:t>
      </w:r>
      <w:r w:rsidR="00064113">
        <w:t>GE</w:t>
      </w:r>
      <w:r w:rsidR="009C0B77">
        <w:t>3/1</w:t>
      </w:r>
      <w:r w:rsidR="00064113">
        <w:t>/5</w:t>
      </w:r>
    </w:p>
    <w:p w:rsidR="00AF2AF1" w:rsidRDefault="00AF2AF1" w:rsidP="00DD64CA">
      <w:pPr>
        <w:pStyle w:val="TerminalDisplay"/>
      </w:pPr>
      <w:r>
        <w:t xml:space="preserve">6.6.6.9/32         IS_L2   15  74          11.1.1.2        </w:t>
      </w:r>
      <w:r w:rsidR="00064113">
        <w:t>GE</w:t>
      </w:r>
      <w:r w:rsidR="009C0B77">
        <w:t>3/1</w:t>
      </w:r>
      <w:r w:rsidR="00064113">
        <w:t>/5</w:t>
      </w:r>
    </w:p>
    <w:p w:rsidR="00AF2AF1" w:rsidRDefault="00AF2AF1" w:rsidP="00DD64CA">
      <w:pPr>
        <w:pStyle w:val="TerminalDisplay"/>
      </w:pPr>
      <w:r>
        <w:t xml:space="preserve">10.1.1.0/24        Direct  0   0           10.1.1.2        </w:t>
      </w:r>
      <w:r w:rsidR="00064113">
        <w:t>GE</w:t>
      </w:r>
      <w:r w:rsidR="009C0B77">
        <w:t>3/1</w:t>
      </w:r>
      <w:r w:rsidR="00064113">
        <w:t>/4</w:t>
      </w:r>
    </w:p>
    <w:p w:rsidR="00AF2AF1" w:rsidRDefault="00AF2AF1" w:rsidP="00DD64CA">
      <w:pPr>
        <w:pStyle w:val="TerminalDisplay"/>
      </w:pPr>
      <w:r>
        <w:t xml:space="preserve">10.1.1.0/32        Direct  0   0           10.1.1.2        </w:t>
      </w:r>
      <w:r w:rsidR="00064113">
        <w:t>GE</w:t>
      </w:r>
      <w:r w:rsidR="009C0B77">
        <w:t>3/1</w:t>
      </w:r>
      <w:r w:rsidR="00064113">
        <w:t>/4</w:t>
      </w:r>
    </w:p>
    <w:p w:rsidR="00AF2AF1" w:rsidRDefault="00AF2AF1" w:rsidP="00DD64CA">
      <w:pPr>
        <w:pStyle w:val="TerminalDisplay"/>
      </w:pPr>
      <w:r>
        <w:t>10.1.1.2/32        Direct  0   0           127.0.0.1       InLoop0</w:t>
      </w:r>
    </w:p>
    <w:p w:rsidR="00AF2AF1" w:rsidRDefault="00AF2AF1" w:rsidP="00DD64CA">
      <w:pPr>
        <w:pStyle w:val="TerminalDisplay"/>
      </w:pPr>
      <w:r>
        <w:t xml:space="preserve">10.1.1.255/32      Direct  0   0           10.1.1.2        </w:t>
      </w:r>
      <w:r w:rsidR="00064113">
        <w:t>GE</w:t>
      </w:r>
      <w:r w:rsidR="009C0B77">
        <w:t>3/1</w:t>
      </w:r>
      <w:r w:rsidR="00064113">
        <w:t>/4</w:t>
      </w:r>
    </w:p>
    <w:p w:rsidR="00AF2AF1" w:rsidRDefault="00AF2AF1" w:rsidP="00DD64CA">
      <w:pPr>
        <w:pStyle w:val="TerminalDisplay"/>
      </w:pPr>
      <w:r>
        <w:t xml:space="preserve">11.1.1.0/24        Direct  0   0           11.1.1.1        </w:t>
      </w:r>
      <w:r w:rsidR="00064113">
        <w:t>GE</w:t>
      </w:r>
      <w:r w:rsidR="009C0B77">
        <w:t>3/1</w:t>
      </w:r>
      <w:r w:rsidR="00064113">
        <w:t>/5</w:t>
      </w:r>
    </w:p>
    <w:p w:rsidR="00AF2AF1" w:rsidRDefault="00AF2AF1" w:rsidP="00DD64CA">
      <w:pPr>
        <w:pStyle w:val="TerminalDisplay"/>
      </w:pPr>
      <w:r>
        <w:t xml:space="preserve">11.1.1.0/32        Direct  0   0           11.1.1.1        </w:t>
      </w:r>
      <w:r w:rsidR="00064113">
        <w:t>GE</w:t>
      </w:r>
      <w:r w:rsidR="009C0B77">
        <w:t>3/1</w:t>
      </w:r>
      <w:r w:rsidR="00064113">
        <w:t>/5</w:t>
      </w:r>
    </w:p>
    <w:p w:rsidR="00AF2AF1" w:rsidRDefault="00AF2AF1" w:rsidP="00DD64CA">
      <w:pPr>
        <w:pStyle w:val="TerminalDisplay"/>
      </w:pPr>
      <w:r>
        <w:t>11.1.1.1/32        Direct  0   0           127.0.0.1       InLoop0</w:t>
      </w:r>
    </w:p>
    <w:p w:rsidR="00AF2AF1" w:rsidRDefault="00AF2AF1" w:rsidP="00DD64CA">
      <w:pPr>
        <w:pStyle w:val="TerminalDisplay"/>
      </w:pPr>
      <w:r>
        <w:t xml:space="preserve">11.1.1.255/32      Direct  0   0           11.1.1.1        </w:t>
      </w:r>
      <w:r w:rsidR="00064113">
        <w:t>GE</w:t>
      </w:r>
      <w:r w:rsidR="009C0B77">
        <w:t>3/1</w:t>
      </w:r>
      <w:r w:rsidR="00064113">
        <w:t>/5</w:t>
      </w:r>
    </w:p>
    <w:p w:rsidR="00AF2AF1" w:rsidRDefault="00AF2AF1" w:rsidP="00DD64CA">
      <w:pPr>
        <w:pStyle w:val="TerminalDisplay"/>
      </w:pPr>
      <w:r>
        <w:t xml:space="preserve">20.1.1.0/24        IS_L2   15  74          11.1.1.2        </w:t>
      </w:r>
      <w:r w:rsidR="00064113">
        <w:t>GE</w:t>
      </w:r>
      <w:r w:rsidR="009C0B77">
        <w:t>3/1</w:t>
      </w:r>
      <w:r w:rsidR="00064113">
        <w:t>/5</w:t>
      </w:r>
    </w:p>
    <w:p w:rsidR="00AF2AF1" w:rsidRDefault="00AF2AF1" w:rsidP="00DD64CA">
      <w:pPr>
        <w:pStyle w:val="TerminalDisplay"/>
      </w:pPr>
      <w:r>
        <w:t>127.0.0.0/8        Direct  0   0           127.0.0.1       InLoop0</w:t>
      </w:r>
    </w:p>
    <w:p w:rsidR="00AF2AF1" w:rsidRDefault="00AF2AF1" w:rsidP="00DD64CA">
      <w:pPr>
        <w:pStyle w:val="TerminalDisplay"/>
      </w:pPr>
      <w:r>
        <w:t>127.0.0.0/32       Direct  0   0           127.0.0.1       InLoop0</w:t>
      </w:r>
    </w:p>
    <w:p w:rsidR="00AF2AF1" w:rsidRDefault="00AF2AF1" w:rsidP="00DD64CA">
      <w:pPr>
        <w:pStyle w:val="TerminalDisplay"/>
      </w:pPr>
      <w:r>
        <w:t>127.0.0.1/32       Direct  0   0           127.0.0.1       InLoop0</w:t>
      </w:r>
    </w:p>
    <w:p w:rsidR="00AF2AF1" w:rsidRDefault="00AF2AF1" w:rsidP="00DD64CA">
      <w:pPr>
        <w:pStyle w:val="TerminalDisplay"/>
      </w:pPr>
      <w:r>
        <w:t>127.255.255.255/32 Direct  0   0           127.0.0.1       InLoop0</w:t>
      </w:r>
    </w:p>
    <w:p w:rsidR="008C574F" w:rsidRPr="00B421C2" w:rsidRDefault="00F5602B" w:rsidP="00DD64CA">
      <w:pPr>
        <w:pStyle w:val="TerminalDisplay"/>
      </w:pPr>
      <w:r w:rsidRPr="00B421C2">
        <w:lastRenderedPageBreak/>
        <w:t>255.255.255.255/32 Direct  0   0           127.0.0.1       InLoop</w:t>
      </w:r>
      <w:r w:rsidR="008C574F" w:rsidRPr="00B421C2">
        <w:rPr>
          <w:rFonts w:hint="eastAsia"/>
        </w:rPr>
        <w:t>0</w:t>
      </w:r>
    </w:p>
    <w:p w:rsidR="008C574F" w:rsidRPr="007530E2" w:rsidRDefault="007F2FFE" w:rsidP="00DD64CA">
      <w:r w:rsidRPr="00B421C2">
        <w:t xml:space="preserve"># </w:t>
      </w:r>
      <w:r w:rsidR="008C574F" w:rsidRPr="007530E2">
        <w:rPr>
          <w:rFonts w:hint="eastAsia"/>
        </w:rPr>
        <w:t>在</w:t>
      </w:r>
      <w:r w:rsidR="008C574F" w:rsidRPr="00B421C2">
        <w:rPr>
          <w:rFonts w:hint="eastAsia"/>
        </w:rPr>
        <w:t>PE</w:t>
      </w:r>
      <w:r w:rsidR="006F771C" w:rsidRPr="00B421C2">
        <w:rPr>
          <w:rFonts w:hint="eastAsia"/>
        </w:rPr>
        <w:t xml:space="preserve"> </w:t>
      </w:r>
      <w:r w:rsidR="008C574F" w:rsidRPr="00B421C2">
        <w:rPr>
          <w:rFonts w:hint="eastAsia"/>
        </w:rPr>
        <w:t>3</w:t>
      </w:r>
      <w:r w:rsidR="008C574F" w:rsidRPr="007530E2">
        <w:rPr>
          <w:rFonts w:hint="eastAsia"/>
        </w:rPr>
        <w:t>和</w:t>
      </w:r>
      <w:r w:rsidR="008C574F" w:rsidRPr="00B421C2">
        <w:rPr>
          <w:rFonts w:hint="eastAsia"/>
        </w:rPr>
        <w:t>PE</w:t>
      </w:r>
      <w:r w:rsidR="006F771C" w:rsidRPr="00B421C2">
        <w:rPr>
          <w:rFonts w:hint="eastAsia"/>
        </w:rPr>
        <w:t xml:space="preserve"> </w:t>
      </w:r>
      <w:r w:rsidR="008C574F" w:rsidRPr="00B421C2">
        <w:rPr>
          <w:rFonts w:hint="eastAsia"/>
        </w:rPr>
        <w:t>4</w:t>
      </w:r>
      <w:r w:rsidR="008C574F" w:rsidRPr="007530E2">
        <w:rPr>
          <w:rFonts w:hint="eastAsia"/>
        </w:rPr>
        <w:t>上执行</w:t>
      </w:r>
      <w:r w:rsidR="008C574F" w:rsidRPr="00DA2C2B">
        <w:rPr>
          <w:rStyle w:val="commandkeywords"/>
          <w:rFonts w:hint="eastAsia"/>
        </w:rPr>
        <w:t>display ip routing-table</w:t>
      </w:r>
      <w:r w:rsidR="008C574F" w:rsidRPr="007530E2">
        <w:rPr>
          <w:rFonts w:hint="eastAsia"/>
        </w:rPr>
        <w:t>命令</w:t>
      </w:r>
      <w:r w:rsidR="008C574F" w:rsidRPr="00B421C2">
        <w:rPr>
          <w:rFonts w:hint="eastAsia"/>
        </w:rPr>
        <w:t>，</w:t>
      </w:r>
      <w:r w:rsidR="008C574F" w:rsidRPr="007530E2">
        <w:rPr>
          <w:rFonts w:hint="eastAsia"/>
        </w:rPr>
        <w:t>可以看到公网路由表中有二级运营商网络的内部路由。以</w:t>
      </w:r>
      <w:r w:rsidR="008C574F" w:rsidRPr="007530E2">
        <w:rPr>
          <w:rFonts w:hint="eastAsia"/>
        </w:rPr>
        <w:t>PE</w:t>
      </w:r>
      <w:r w:rsidR="006F771C">
        <w:rPr>
          <w:rFonts w:hint="eastAsia"/>
        </w:rPr>
        <w:t xml:space="preserve"> </w:t>
      </w:r>
      <w:r w:rsidR="008C574F" w:rsidRPr="007530E2">
        <w:rPr>
          <w:rFonts w:hint="eastAsia"/>
        </w:rPr>
        <w:t>3</w:t>
      </w:r>
      <w:r w:rsidR="008C574F" w:rsidRPr="007530E2">
        <w:rPr>
          <w:rFonts w:hint="eastAsia"/>
        </w:rPr>
        <w:t>为例：</w:t>
      </w:r>
    </w:p>
    <w:p w:rsidR="008C574F" w:rsidRPr="007530E2" w:rsidRDefault="008C574F" w:rsidP="00DD64CA">
      <w:pPr>
        <w:pStyle w:val="TerminalDisplay"/>
      </w:pPr>
      <w:r w:rsidRPr="007530E2">
        <w:rPr>
          <w:rFonts w:hint="eastAsia"/>
        </w:rPr>
        <w:t>[PE3] display ip routing-table</w:t>
      </w:r>
    </w:p>
    <w:p w:rsidR="00F17776" w:rsidRDefault="00F17776" w:rsidP="00DD64CA">
      <w:pPr>
        <w:pStyle w:val="TerminalDisplay"/>
      </w:pPr>
    </w:p>
    <w:p w:rsidR="00F17776" w:rsidRDefault="00F17776" w:rsidP="00DD64CA">
      <w:pPr>
        <w:pStyle w:val="TerminalDisplay"/>
      </w:pPr>
      <w:r>
        <w:t xml:space="preserve">Destinations : </w:t>
      </w:r>
      <w:r w:rsidR="00195312">
        <w:t>1</w:t>
      </w:r>
      <w:r w:rsidR="00195312">
        <w:rPr>
          <w:rFonts w:hint="eastAsia"/>
        </w:rPr>
        <w:t>6</w:t>
      </w:r>
      <w:r w:rsidR="00195312">
        <w:t xml:space="preserve">        </w:t>
      </w:r>
      <w:r>
        <w:t xml:space="preserve">Routes : </w:t>
      </w:r>
      <w:r w:rsidR="00195312">
        <w:t>1</w:t>
      </w:r>
      <w:r w:rsidR="00195312">
        <w:rPr>
          <w:rFonts w:hint="eastAsia"/>
        </w:rPr>
        <w:t>6</w:t>
      </w:r>
    </w:p>
    <w:p w:rsidR="00F17776" w:rsidRDefault="00F17776" w:rsidP="00DD64CA">
      <w:pPr>
        <w:pStyle w:val="TerminalDisplay"/>
      </w:pPr>
    </w:p>
    <w:p w:rsidR="00F17776" w:rsidRDefault="00F17776" w:rsidP="00DD64CA">
      <w:pPr>
        <w:pStyle w:val="TerminalDisplay"/>
      </w:pPr>
      <w:r>
        <w:t>Destination/Mask   Proto   Pre Cost        NextHop         Interface</w:t>
      </w:r>
    </w:p>
    <w:p w:rsidR="00F17776" w:rsidRDefault="00F17776" w:rsidP="00DD64CA">
      <w:pPr>
        <w:pStyle w:val="TerminalDisplay"/>
      </w:pPr>
      <w:r>
        <w:t>0.0.0.0/32         Direct  0   0           127.0.0.1       InLoop0</w:t>
      </w:r>
    </w:p>
    <w:p w:rsidR="00F17776" w:rsidRDefault="00F17776" w:rsidP="00DD64CA">
      <w:pPr>
        <w:pStyle w:val="TerminalDisplay"/>
      </w:pPr>
      <w:r>
        <w:t>1.1.1.9/32         Direct  0   0           127.0.0.1       InLoop0</w:t>
      </w:r>
    </w:p>
    <w:p w:rsidR="00F17776" w:rsidRDefault="00F17776" w:rsidP="00DD64CA">
      <w:pPr>
        <w:pStyle w:val="TerminalDisplay"/>
      </w:pPr>
      <w:r>
        <w:t xml:space="preserve">2.2.2.9/32         IS_L1   15  10          10.1.1.2        </w:t>
      </w:r>
      <w:r w:rsidR="00064113">
        <w:t>GE</w:t>
      </w:r>
      <w:r w:rsidR="009C0B77">
        <w:t>3/1</w:t>
      </w:r>
      <w:r w:rsidR="00064113">
        <w:t>/5</w:t>
      </w:r>
    </w:p>
    <w:p w:rsidR="00F17776" w:rsidRDefault="00F17776" w:rsidP="00DD64CA">
      <w:pPr>
        <w:pStyle w:val="TerminalDisplay"/>
      </w:pPr>
      <w:r>
        <w:t xml:space="preserve">5.5.5.9/32         IS_L2   15  84          10.1.1.2        </w:t>
      </w:r>
      <w:r w:rsidR="00064113">
        <w:t>GE</w:t>
      </w:r>
      <w:r w:rsidR="009C0B77">
        <w:t>3/1</w:t>
      </w:r>
      <w:r w:rsidR="00064113">
        <w:t>/5</w:t>
      </w:r>
    </w:p>
    <w:p w:rsidR="00F17776" w:rsidRDefault="00F17776" w:rsidP="00DD64CA">
      <w:pPr>
        <w:pStyle w:val="TerminalDisplay"/>
      </w:pPr>
      <w:r>
        <w:t xml:space="preserve">6.6.6.9/32         IS_L2   15  84          10.1.1.2        </w:t>
      </w:r>
      <w:r w:rsidR="00064113">
        <w:t>GE</w:t>
      </w:r>
      <w:r w:rsidR="009C0B77">
        <w:t>3/1</w:t>
      </w:r>
      <w:r w:rsidR="00064113">
        <w:t>/5</w:t>
      </w:r>
    </w:p>
    <w:p w:rsidR="00F17776" w:rsidRDefault="00F17776" w:rsidP="00DD64CA">
      <w:pPr>
        <w:pStyle w:val="TerminalDisplay"/>
      </w:pPr>
      <w:r>
        <w:t xml:space="preserve">10.1.1.0/24        Direct  0   0           10.1.1.1        </w:t>
      </w:r>
      <w:r w:rsidR="00064113">
        <w:t>GE</w:t>
      </w:r>
      <w:r w:rsidR="009C0B77">
        <w:t>3/1</w:t>
      </w:r>
      <w:r w:rsidR="00064113">
        <w:t>/5</w:t>
      </w:r>
    </w:p>
    <w:p w:rsidR="00F17776" w:rsidRDefault="00F17776" w:rsidP="00DD64CA">
      <w:pPr>
        <w:pStyle w:val="TerminalDisplay"/>
      </w:pPr>
      <w:r>
        <w:t xml:space="preserve">10.1.1.0/32        Direct  0   0           10.1.1.1        </w:t>
      </w:r>
      <w:r w:rsidR="00064113">
        <w:t>GE</w:t>
      </w:r>
      <w:r w:rsidR="009C0B77">
        <w:t>3/1</w:t>
      </w:r>
      <w:r w:rsidR="00064113">
        <w:t>/5</w:t>
      </w:r>
    </w:p>
    <w:p w:rsidR="00F17776" w:rsidRDefault="00F17776" w:rsidP="00DD64CA">
      <w:pPr>
        <w:pStyle w:val="TerminalDisplay"/>
      </w:pPr>
      <w:r>
        <w:t>10.1.1.1/32        Direct  0   0           127.0.0.1       InLoop0</w:t>
      </w:r>
    </w:p>
    <w:p w:rsidR="00F17776" w:rsidRDefault="00F17776" w:rsidP="00DD64CA">
      <w:pPr>
        <w:pStyle w:val="TerminalDisplay"/>
      </w:pPr>
      <w:r>
        <w:t xml:space="preserve">10.1.1.255/32      Direct  0   0           10.1.1.1        </w:t>
      </w:r>
      <w:r w:rsidR="00064113">
        <w:t>GE</w:t>
      </w:r>
      <w:r w:rsidR="009C0B77">
        <w:t>3/1</w:t>
      </w:r>
      <w:r w:rsidR="00064113">
        <w:t>/5</w:t>
      </w:r>
    </w:p>
    <w:p w:rsidR="00F17776" w:rsidRDefault="00F17776" w:rsidP="00DD64CA">
      <w:pPr>
        <w:pStyle w:val="TerminalDisplay"/>
      </w:pPr>
      <w:r>
        <w:t xml:space="preserve">11.1.1.0/24        IS_L1   15  20          10.1.1.2        </w:t>
      </w:r>
      <w:r w:rsidR="00064113">
        <w:t>GE</w:t>
      </w:r>
      <w:r w:rsidR="009C0B77">
        <w:t>3/1</w:t>
      </w:r>
      <w:r w:rsidR="00064113">
        <w:t>/5</w:t>
      </w:r>
    </w:p>
    <w:p w:rsidR="00F17776" w:rsidRDefault="00F17776" w:rsidP="00DD64CA">
      <w:pPr>
        <w:pStyle w:val="TerminalDisplay"/>
      </w:pPr>
      <w:r>
        <w:t xml:space="preserve">20.1.1.0/24        IS_L2   15  84          10.1.1.2        </w:t>
      </w:r>
      <w:r w:rsidR="00064113">
        <w:t>GE</w:t>
      </w:r>
      <w:r w:rsidR="009C0B77">
        <w:t>3/1</w:t>
      </w:r>
      <w:r w:rsidR="00064113">
        <w:t>/5</w:t>
      </w:r>
    </w:p>
    <w:p w:rsidR="00F17776" w:rsidRDefault="00F17776" w:rsidP="00DD64CA">
      <w:pPr>
        <w:pStyle w:val="TerminalDisplay"/>
      </w:pPr>
      <w:r>
        <w:t>127.0.0.0/8        Direct  0   0           127.0.0.1       InLoop0</w:t>
      </w:r>
    </w:p>
    <w:p w:rsidR="00F17776" w:rsidRDefault="00F17776" w:rsidP="00DD64CA">
      <w:pPr>
        <w:pStyle w:val="TerminalDisplay"/>
      </w:pPr>
      <w:r>
        <w:t>127.0.0.0/32       Direct  0   0           127.0.0.1       InLoop0</w:t>
      </w:r>
    </w:p>
    <w:p w:rsidR="00F17776" w:rsidRDefault="00F17776" w:rsidP="00DD64CA">
      <w:pPr>
        <w:pStyle w:val="TerminalDisplay"/>
      </w:pPr>
      <w:r>
        <w:t>127.0.0.1/32       Direct  0   0           127.0.0.1       InLoop0</w:t>
      </w:r>
    </w:p>
    <w:p w:rsidR="00F17776" w:rsidRDefault="00F17776" w:rsidP="00DD64CA">
      <w:pPr>
        <w:pStyle w:val="TerminalDisplay"/>
      </w:pPr>
      <w:r>
        <w:t>127.255.255.255/32 Direct  0   0           127.0.0.1       InLoop0</w:t>
      </w:r>
    </w:p>
    <w:p w:rsidR="008C574F" w:rsidRPr="00B421C2" w:rsidRDefault="00F5602B" w:rsidP="00DD64CA">
      <w:pPr>
        <w:pStyle w:val="TerminalDisplay"/>
      </w:pPr>
      <w:r w:rsidRPr="00B421C2">
        <w:t>255.255.255.255/32 Direct  0   0           127.0.0.1       InLoop</w:t>
      </w:r>
      <w:r w:rsidR="008C574F" w:rsidRPr="00B421C2">
        <w:rPr>
          <w:rFonts w:hint="eastAsia"/>
        </w:rPr>
        <w:t>0</w:t>
      </w:r>
    </w:p>
    <w:p w:rsidR="008C574F" w:rsidRPr="007530E2" w:rsidRDefault="007F2FFE" w:rsidP="00DD64CA">
      <w:r w:rsidRPr="00B421C2">
        <w:t xml:space="preserve"># </w:t>
      </w:r>
      <w:r w:rsidR="008C574F" w:rsidRPr="007530E2">
        <w:rPr>
          <w:rFonts w:hint="eastAsia"/>
        </w:rPr>
        <w:t>在</w:t>
      </w:r>
      <w:r w:rsidR="008C574F" w:rsidRPr="00B421C2">
        <w:rPr>
          <w:rFonts w:hint="eastAsia"/>
        </w:rPr>
        <w:t>PE</w:t>
      </w:r>
      <w:r w:rsidR="006F771C" w:rsidRPr="00B421C2">
        <w:rPr>
          <w:rFonts w:hint="eastAsia"/>
        </w:rPr>
        <w:t xml:space="preserve"> </w:t>
      </w:r>
      <w:r w:rsidR="008C574F" w:rsidRPr="00B421C2">
        <w:rPr>
          <w:rFonts w:hint="eastAsia"/>
        </w:rPr>
        <w:t>3</w:t>
      </w:r>
      <w:r w:rsidR="008C574F" w:rsidRPr="007530E2">
        <w:rPr>
          <w:rFonts w:hint="eastAsia"/>
        </w:rPr>
        <w:t>和</w:t>
      </w:r>
      <w:r w:rsidR="008C574F" w:rsidRPr="00B421C2">
        <w:rPr>
          <w:rFonts w:hint="eastAsia"/>
        </w:rPr>
        <w:t>PE</w:t>
      </w:r>
      <w:r w:rsidR="006F771C" w:rsidRPr="00B421C2">
        <w:rPr>
          <w:rFonts w:hint="eastAsia"/>
        </w:rPr>
        <w:t xml:space="preserve"> </w:t>
      </w:r>
      <w:r w:rsidR="008C574F" w:rsidRPr="00B421C2">
        <w:rPr>
          <w:rFonts w:hint="eastAsia"/>
        </w:rPr>
        <w:t>4</w:t>
      </w:r>
      <w:r w:rsidR="008C574F" w:rsidRPr="007530E2">
        <w:rPr>
          <w:rFonts w:hint="eastAsia"/>
        </w:rPr>
        <w:t>上执行</w:t>
      </w:r>
      <w:r w:rsidR="008C574F" w:rsidRPr="00DA2C2B">
        <w:rPr>
          <w:rStyle w:val="commandkeywords"/>
          <w:rFonts w:hint="eastAsia"/>
        </w:rPr>
        <w:t>display ip routing-table vpn-instance</w:t>
      </w:r>
      <w:r w:rsidR="008C574F" w:rsidRPr="007530E2">
        <w:rPr>
          <w:rFonts w:hint="eastAsia"/>
        </w:rPr>
        <w:t>命令</w:t>
      </w:r>
      <w:r w:rsidR="008C574F" w:rsidRPr="00B421C2">
        <w:rPr>
          <w:rFonts w:hint="eastAsia"/>
        </w:rPr>
        <w:t>，</w:t>
      </w:r>
      <w:r w:rsidR="008C574F" w:rsidRPr="007530E2">
        <w:rPr>
          <w:rFonts w:hint="eastAsia"/>
        </w:rPr>
        <w:t>可以看到</w:t>
      </w:r>
      <w:r w:rsidR="008C574F" w:rsidRPr="00B421C2">
        <w:rPr>
          <w:rFonts w:hint="eastAsia"/>
        </w:rPr>
        <w:t>VPN</w:t>
      </w:r>
      <w:r w:rsidR="008C574F" w:rsidRPr="007530E2">
        <w:rPr>
          <w:rFonts w:hint="eastAsia"/>
        </w:rPr>
        <w:t>路由表中有远端</w:t>
      </w:r>
      <w:r w:rsidR="008C574F" w:rsidRPr="00B421C2">
        <w:rPr>
          <w:rFonts w:hint="eastAsia"/>
        </w:rPr>
        <w:t>VPN</w:t>
      </w:r>
      <w:r w:rsidR="008C574F" w:rsidRPr="007530E2">
        <w:rPr>
          <w:rFonts w:hint="eastAsia"/>
        </w:rPr>
        <w:t>客户的路由。以</w:t>
      </w:r>
      <w:r w:rsidR="008C574F" w:rsidRPr="007530E2">
        <w:rPr>
          <w:rFonts w:hint="eastAsia"/>
        </w:rPr>
        <w:t>PE</w:t>
      </w:r>
      <w:r w:rsidR="006F771C">
        <w:rPr>
          <w:rFonts w:hint="eastAsia"/>
        </w:rPr>
        <w:t xml:space="preserve"> </w:t>
      </w:r>
      <w:r w:rsidR="008C574F" w:rsidRPr="007530E2">
        <w:rPr>
          <w:rFonts w:hint="eastAsia"/>
        </w:rPr>
        <w:t>3</w:t>
      </w:r>
      <w:r w:rsidR="008C574F" w:rsidRPr="007530E2">
        <w:rPr>
          <w:rFonts w:hint="eastAsia"/>
        </w:rPr>
        <w:t>为例：</w:t>
      </w:r>
    </w:p>
    <w:p w:rsidR="008C574F" w:rsidRPr="007530E2" w:rsidRDefault="008C574F" w:rsidP="00DD64CA">
      <w:pPr>
        <w:pStyle w:val="TerminalDisplay"/>
      </w:pPr>
      <w:r w:rsidRPr="007530E2">
        <w:rPr>
          <w:rFonts w:hint="eastAsia"/>
        </w:rPr>
        <w:t>[PE3]</w:t>
      </w:r>
      <w:r w:rsidRPr="007530E2">
        <w:t xml:space="preserve"> </w:t>
      </w:r>
      <w:r w:rsidRPr="007530E2">
        <w:rPr>
          <w:rFonts w:hint="eastAsia"/>
        </w:rPr>
        <w:t>disp</w:t>
      </w:r>
      <w:r w:rsidRPr="007530E2">
        <w:t>lay</w:t>
      </w:r>
      <w:r w:rsidRPr="007530E2">
        <w:rPr>
          <w:rFonts w:hint="eastAsia"/>
        </w:rPr>
        <w:t xml:space="preserve"> ip routing-table vpn-instance vpn1</w:t>
      </w:r>
    </w:p>
    <w:p w:rsidR="0088477C" w:rsidRDefault="0088477C" w:rsidP="00DD64CA">
      <w:pPr>
        <w:pStyle w:val="TerminalDisplay"/>
      </w:pPr>
    </w:p>
    <w:p w:rsidR="0088477C" w:rsidRDefault="0088477C" w:rsidP="00DD64CA">
      <w:pPr>
        <w:pStyle w:val="TerminalDisplay"/>
      </w:pPr>
      <w:r>
        <w:t xml:space="preserve">Destinations : </w:t>
      </w:r>
      <w:r w:rsidR="00195312">
        <w:t>1</w:t>
      </w:r>
      <w:r w:rsidR="00195312">
        <w:rPr>
          <w:rFonts w:hint="eastAsia"/>
        </w:rPr>
        <w:t>1</w:t>
      </w:r>
      <w:r w:rsidR="00195312">
        <w:t xml:space="preserve">        </w:t>
      </w:r>
      <w:r>
        <w:t xml:space="preserve">Routes : </w:t>
      </w:r>
      <w:r w:rsidR="00195312">
        <w:t>1</w:t>
      </w:r>
      <w:r w:rsidR="00195312">
        <w:rPr>
          <w:rFonts w:hint="eastAsia"/>
        </w:rPr>
        <w:t>1</w:t>
      </w:r>
    </w:p>
    <w:p w:rsidR="0088477C" w:rsidRDefault="0088477C" w:rsidP="00DD64CA">
      <w:pPr>
        <w:pStyle w:val="TerminalDisplay"/>
      </w:pPr>
    </w:p>
    <w:p w:rsidR="0088477C" w:rsidRDefault="0088477C" w:rsidP="00DD64CA">
      <w:pPr>
        <w:pStyle w:val="TerminalDisplay"/>
      </w:pPr>
      <w:r>
        <w:t>Destination/Mask   Proto   Pre Cost        NextHop         Interface</w:t>
      </w:r>
    </w:p>
    <w:p w:rsidR="0088477C" w:rsidRDefault="0088477C" w:rsidP="00DD64CA">
      <w:pPr>
        <w:pStyle w:val="TerminalDisplay"/>
      </w:pPr>
      <w:r>
        <w:t>0.0.0.0/32         Direct  0   0           127.0.0.1       InLoop0</w:t>
      </w:r>
    </w:p>
    <w:p w:rsidR="0088477C" w:rsidRDefault="0088477C" w:rsidP="00DD64CA">
      <w:pPr>
        <w:pStyle w:val="TerminalDisplay"/>
      </w:pPr>
      <w:r>
        <w:t xml:space="preserve">100.1.1.0/24       Direct  0   0           100.1.1.2       </w:t>
      </w:r>
      <w:r w:rsidR="00064113">
        <w:t>GE</w:t>
      </w:r>
      <w:r w:rsidR="009C0B77">
        <w:t>3/1</w:t>
      </w:r>
      <w:r w:rsidR="00064113">
        <w:t>/1</w:t>
      </w:r>
    </w:p>
    <w:p w:rsidR="0088477C" w:rsidRDefault="0088477C" w:rsidP="00DD64CA">
      <w:pPr>
        <w:pStyle w:val="TerminalDisplay"/>
      </w:pPr>
      <w:r>
        <w:t xml:space="preserve">100.1.1.0/32       Direct  0   0           100.1.1.2       </w:t>
      </w:r>
      <w:r w:rsidR="00064113">
        <w:t>GE</w:t>
      </w:r>
      <w:r w:rsidR="009C0B77">
        <w:t>3/1</w:t>
      </w:r>
      <w:r w:rsidR="00064113">
        <w:t>/1</w:t>
      </w:r>
    </w:p>
    <w:p w:rsidR="0088477C" w:rsidRDefault="0088477C" w:rsidP="00DD64CA">
      <w:pPr>
        <w:pStyle w:val="TerminalDisplay"/>
      </w:pPr>
      <w:r>
        <w:t>100.1.1.2/32       Direct  0   0           127.0.0.1       InLoop0</w:t>
      </w:r>
    </w:p>
    <w:p w:rsidR="0088477C" w:rsidRDefault="0088477C" w:rsidP="00DD64CA">
      <w:pPr>
        <w:pStyle w:val="TerminalDisplay"/>
      </w:pPr>
      <w:r>
        <w:t xml:space="preserve">100.1.1.255/32     Direct  0   0           100.1.1.2       </w:t>
      </w:r>
      <w:r w:rsidR="00064113">
        <w:t>GE</w:t>
      </w:r>
      <w:r w:rsidR="009C0B77">
        <w:t>3/1</w:t>
      </w:r>
      <w:r w:rsidR="00064113">
        <w:t>/1</w:t>
      </w:r>
    </w:p>
    <w:p w:rsidR="0088477C" w:rsidRDefault="0088477C" w:rsidP="00DD64CA">
      <w:pPr>
        <w:pStyle w:val="TerminalDisplay"/>
      </w:pPr>
      <w:r>
        <w:t>127.0.0.0/8        Direct  0   0           127.0.0.1       InLoop0</w:t>
      </w:r>
    </w:p>
    <w:p w:rsidR="0088477C" w:rsidRDefault="0088477C" w:rsidP="00DD64CA">
      <w:pPr>
        <w:pStyle w:val="TerminalDisplay"/>
      </w:pPr>
      <w:r>
        <w:t>127.0.0.0/32       Direct  0   0           127.0.0.1       InLoop0</w:t>
      </w:r>
    </w:p>
    <w:p w:rsidR="0088477C" w:rsidRDefault="0088477C" w:rsidP="00DD64CA">
      <w:pPr>
        <w:pStyle w:val="TerminalDisplay"/>
      </w:pPr>
      <w:r>
        <w:t>127.0.0.1/32       Direct  0   0           127.0.0.1       InLoop0</w:t>
      </w:r>
    </w:p>
    <w:p w:rsidR="0088477C" w:rsidRDefault="0088477C" w:rsidP="00DD64CA">
      <w:pPr>
        <w:pStyle w:val="TerminalDisplay"/>
      </w:pPr>
      <w:r>
        <w:t>127.255.255.255/32 Direct  0   0           127.0.0.1       InLoop0</w:t>
      </w:r>
    </w:p>
    <w:p w:rsidR="0088477C" w:rsidRDefault="0088477C" w:rsidP="00DD64CA">
      <w:pPr>
        <w:pStyle w:val="TerminalDisplay"/>
      </w:pPr>
      <w:r>
        <w:t>1</w:t>
      </w:r>
      <w:r>
        <w:rPr>
          <w:rFonts w:hint="eastAsia"/>
        </w:rPr>
        <w:t>2</w:t>
      </w:r>
      <w:r>
        <w:t xml:space="preserve">0.1.1.0/24       BGP     255 0           6.6.6.9         </w:t>
      </w:r>
      <w:r w:rsidR="00064113">
        <w:t>GE</w:t>
      </w:r>
      <w:r w:rsidR="009C0B77">
        <w:t>3/1</w:t>
      </w:r>
      <w:r w:rsidR="00064113">
        <w:t>/5</w:t>
      </w:r>
    </w:p>
    <w:p w:rsidR="008C574F" w:rsidRPr="00B421C2" w:rsidRDefault="0088477C" w:rsidP="00DD64CA">
      <w:pPr>
        <w:pStyle w:val="TerminalDisplay"/>
      </w:pPr>
      <w:r>
        <w:t>255.255.255.255/32 Direct  0   0           127.0.0.1       InLoop</w:t>
      </w:r>
      <w:r w:rsidR="008C574F" w:rsidRPr="00B421C2">
        <w:rPr>
          <w:rFonts w:hint="eastAsia"/>
        </w:rPr>
        <w:t>0</w:t>
      </w:r>
    </w:p>
    <w:p w:rsidR="00D27917" w:rsidRDefault="005C3E4E" w:rsidP="00DD64CA">
      <w:r>
        <w:rPr>
          <w:rFonts w:hint="eastAsia"/>
        </w:rPr>
        <w:t xml:space="preserve"># </w:t>
      </w:r>
      <w:r w:rsidR="008C574F" w:rsidRPr="007530E2">
        <w:rPr>
          <w:rFonts w:hint="eastAsia"/>
        </w:rPr>
        <w:t>PE</w:t>
      </w:r>
      <w:r w:rsidR="006F771C">
        <w:rPr>
          <w:rFonts w:hint="eastAsia"/>
        </w:rPr>
        <w:t xml:space="preserve"> </w:t>
      </w:r>
      <w:r w:rsidR="008C574F" w:rsidRPr="007530E2">
        <w:rPr>
          <w:rFonts w:hint="eastAsia"/>
        </w:rPr>
        <w:t>3</w:t>
      </w:r>
      <w:r w:rsidR="008C574F" w:rsidRPr="007530E2">
        <w:rPr>
          <w:rFonts w:hint="eastAsia"/>
        </w:rPr>
        <w:t>和</w:t>
      </w:r>
      <w:r w:rsidR="008C574F" w:rsidRPr="007530E2">
        <w:rPr>
          <w:rFonts w:hint="eastAsia"/>
        </w:rPr>
        <w:t>PE</w:t>
      </w:r>
      <w:r w:rsidR="006F771C">
        <w:rPr>
          <w:rFonts w:hint="eastAsia"/>
        </w:rPr>
        <w:t xml:space="preserve"> </w:t>
      </w:r>
      <w:r w:rsidR="008C574F" w:rsidRPr="007530E2">
        <w:rPr>
          <w:rFonts w:hint="eastAsia"/>
        </w:rPr>
        <w:t>4</w:t>
      </w:r>
      <w:r w:rsidR="008C574F" w:rsidRPr="007530E2">
        <w:rPr>
          <w:rFonts w:hint="eastAsia"/>
        </w:rPr>
        <w:t>可以相互</w:t>
      </w:r>
      <w:r w:rsidR="008C574F" w:rsidRPr="007530E2">
        <w:rPr>
          <w:rFonts w:hint="eastAsia"/>
        </w:rPr>
        <w:t>Ping</w:t>
      </w:r>
      <w:r w:rsidR="008C574F" w:rsidRPr="007530E2">
        <w:rPr>
          <w:rFonts w:hint="eastAsia"/>
        </w:rPr>
        <w:t>通</w:t>
      </w:r>
      <w:r w:rsidR="00BB5175">
        <w:rPr>
          <w:rFonts w:hint="eastAsia"/>
        </w:rPr>
        <w:t>。</w:t>
      </w:r>
    </w:p>
    <w:p w:rsidR="000C592A" w:rsidRDefault="005C3E4E" w:rsidP="00DD64CA">
      <w:r>
        <w:rPr>
          <w:rFonts w:hint="eastAsia"/>
        </w:rPr>
        <w:t xml:space="preserve"># </w:t>
      </w:r>
      <w:r w:rsidR="008C574F" w:rsidRPr="007530E2">
        <w:rPr>
          <w:rFonts w:hint="eastAsia"/>
        </w:rPr>
        <w:t>CE</w:t>
      </w:r>
      <w:r w:rsidR="006F771C">
        <w:rPr>
          <w:rFonts w:hint="eastAsia"/>
        </w:rPr>
        <w:t xml:space="preserve"> </w:t>
      </w:r>
      <w:r w:rsidR="008C574F" w:rsidRPr="007530E2">
        <w:rPr>
          <w:rFonts w:hint="eastAsia"/>
        </w:rPr>
        <w:t>3</w:t>
      </w:r>
      <w:r w:rsidR="008C574F" w:rsidRPr="007530E2">
        <w:rPr>
          <w:rFonts w:hint="eastAsia"/>
        </w:rPr>
        <w:t>和</w:t>
      </w:r>
      <w:r w:rsidR="008C574F" w:rsidRPr="007530E2">
        <w:rPr>
          <w:rFonts w:hint="eastAsia"/>
        </w:rPr>
        <w:t>CE</w:t>
      </w:r>
      <w:r w:rsidR="006F771C">
        <w:rPr>
          <w:rFonts w:hint="eastAsia"/>
        </w:rPr>
        <w:t xml:space="preserve"> </w:t>
      </w:r>
      <w:r w:rsidR="008C574F" w:rsidRPr="007530E2">
        <w:rPr>
          <w:rFonts w:hint="eastAsia"/>
        </w:rPr>
        <w:t>4</w:t>
      </w:r>
      <w:r w:rsidR="008C574F" w:rsidRPr="007530E2">
        <w:rPr>
          <w:rFonts w:hint="eastAsia"/>
        </w:rPr>
        <w:t>可以互相</w:t>
      </w:r>
      <w:r w:rsidR="008C574F" w:rsidRPr="007530E2">
        <w:rPr>
          <w:rFonts w:hint="eastAsia"/>
        </w:rPr>
        <w:t>Ping</w:t>
      </w:r>
      <w:r w:rsidR="008C574F" w:rsidRPr="007530E2">
        <w:rPr>
          <w:rFonts w:hint="eastAsia"/>
        </w:rPr>
        <w:t>通。</w:t>
      </w:r>
    </w:p>
    <w:p w:rsidR="007D7DD4" w:rsidRDefault="00DE0C39" w:rsidP="00DD64CA">
      <w:pPr>
        <w:pStyle w:val="3"/>
      </w:pPr>
      <w:bookmarkStart w:id="1820" w:name="_Toc381866286"/>
      <w:bookmarkStart w:id="1821" w:name="_Toc45106001"/>
      <w:r w:rsidRPr="007530E2">
        <w:rPr>
          <w:rFonts w:hint="eastAsia"/>
        </w:rPr>
        <w:lastRenderedPageBreak/>
        <w:t>配置运营商的运营商</w:t>
      </w:r>
      <w:r>
        <w:rPr>
          <w:rFonts w:hint="eastAsia"/>
        </w:rPr>
        <w:t>（不同</w:t>
      </w:r>
      <w:r>
        <w:rPr>
          <w:rFonts w:hint="eastAsia"/>
        </w:rPr>
        <w:t>AS</w:t>
      </w:r>
      <w:r>
        <w:rPr>
          <w:rFonts w:hint="eastAsia"/>
        </w:rPr>
        <w:t>）</w:t>
      </w:r>
      <w:r w:rsidRPr="007530E2">
        <w:rPr>
          <w:rFonts w:hint="eastAsia"/>
        </w:rPr>
        <w:t>示例</w:t>
      </w:r>
      <w:bookmarkEnd w:id="1820"/>
      <w:bookmarkEnd w:id="1821"/>
    </w:p>
    <w:p w:rsidR="007D7DD4" w:rsidRDefault="00DE0C39" w:rsidP="00DD64CA">
      <w:pPr>
        <w:pStyle w:val="4"/>
      </w:pPr>
      <w:r w:rsidRPr="007530E2">
        <w:rPr>
          <w:rFonts w:hint="eastAsia"/>
        </w:rPr>
        <w:t>组网需求</w:t>
      </w:r>
    </w:p>
    <w:p w:rsidR="00DE0C39" w:rsidRPr="007530E2" w:rsidRDefault="00DE0C39" w:rsidP="00DD64CA">
      <w:r w:rsidRPr="007530E2">
        <w:rPr>
          <w:rFonts w:hint="eastAsia"/>
        </w:rPr>
        <w:t>二级运营商向自己的客户提供</w:t>
      </w:r>
      <w:r>
        <w:t>MPLS L3VPN</w:t>
      </w:r>
      <w:r w:rsidRPr="007530E2">
        <w:rPr>
          <w:rFonts w:hint="eastAsia"/>
        </w:rPr>
        <w:t>服务。</w:t>
      </w:r>
    </w:p>
    <w:p w:rsidR="00DE0C39" w:rsidRPr="007530E2" w:rsidRDefault="00DE0C39" w:rsidP="00DD64CA">
      <w:r w:rsidRPr="007530E2">
        <w:rPr>
          <w:rFonts w:hint="eastAsia"/>
        </w:rPr>
        <w:t>在</w:t>
      </w:r>
      <w:r w:rsidR="00D55D92">
        <w:fldChar w:fldCharType="begin"/>
      </w:r>
      <w:r w:rsidR="00D55D92">
        <w:instrText xml:space="preserve"> REF _Ref381859764 \r \h 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1-33</w:t>
      </w:r>
      <w:r w:rsidR="00D55D92">
        <w:fldChar w:fldCharType="end"/>
      </w:r>
      <w:r w:rsidRPr="007530E2">
        <w:rPr>
          <w:rFonts w:hint="eastAsia"/>
        </w:rPr>
        <w:t>中：</w:t>
      </w:r>
    </w:p>
    <w:p w:rsidR="00DE0C39" w:rsidRPr="00B421C2" w:rsidRDefault="00DE0C39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PE 2</w:t>
      </w:r>
      <w:r w:rsidRPr="00B421C2">
        <w:rPr>
          <w:rFonts w:hint="eastAsia"/>
          <w:lang w:eastAsia="zh-CN"/>
        </w:rPr>
        <w:t>是一级运营商骨干网的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设备；</w:t>
      </w:r>
    </w:p>
    <w:p w:rsidR="00DE0C39" w:rsidRPr="00B421C2" w:rsidRDefault="00DE0C39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CE 1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CE 2</w:t>
      </w:r>
      <w:r w:rsidRPr="00B421C2">
        <w:rPr>
          <w:rFonts w:hint="eastAsia"/>
          <w:lang w:eastAsia="zh-CN"/>
        </w:rPr>
        <w:t>是二级运营商的设备，作为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接入一级运营商的骨干网；</w:t>
      </w:r>
    </w:p>
    <w:p w:rsidR="00DE0C39" w:rsidRPr="00B421C2" w:rsidRDefault="00DE0C39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PE 3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PE 4</w:t>
      </w:r>
      <w:r w:rsidRPr="00B421C2">
        <w:rPr>
          <w:rFonts w:hint="eastAsia"/>
          <w:lang w:eastAsia="zh-CN"/>
        </w:rPr>
        <w:t>是二级运营商的设备，为二级运营商的客户提供接入；</w:t>
      </w:r>
    </w:p>
    <w:p w:rsidR="00DE0C39" w:rsidRPr="00B421C2" w:rsidRDefault="00DE0C39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CE 3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CE 4</w:t>
      </w:r>
      <w:r w:rsidRPr="00B421C2">
        <w:rPr>
          <w:rFonts w:hint="eastAsia"/>
          <w:lang w:eastAsia="zh-CN"/>
        </w:rPr>
        <w:t>是二级运营商的客户；</w:t>
      </w:r>
    </w:p>
    <w:p w:rsidR="00DE0C39" w:rsidRPr="00B421C2" w:rsidRDefault="00DE0C39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一级运营商和二级运营商位于不同的</w:t>
      </w:r>
      <w:r w:rsidRPr="00B421C2">
        <w:rPr>
          <w:rFonts w:hint="eastAsia"/>
          <w:lang w:eastAsia="zh-CN"/>
        </w:rPr>
        <w:t>AS</w:t>
      </w:r>
      <w:r w:rsidRPr="00B421C2">
        <w:rPr>
          <w:rFonts w:hint="eastAsia"/>
          <w:lang w:eastAsia="zh-CN"/>
        </w:rPr>
        <w:t>。</w:t>
      </w:r>
    </w:p>
    <w:p w:rsidR="00DE0C39" w:rsidRPr="007530E2" w:rsidRDefault="00DE0C39" w:rsidP="00DD64CA">
      <w:r w:rsidRPr="007530E2">
        <w:rPr>
          <w:rFonts w:hint="eastAsia"/>
        </w:rPr>
        <w:t>运营商的运营商的配置关键在于理解两类路由的交换过程，即：</w:t>
      </w:r>
    </w:p>
    <w:p w:rsidR="00DE0C39" w:rsidRPr="00B421C2" w:rsidRDefault="00DE0C39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二级运营商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内部路由在一级运营商骨干网上的交换：一级运营商将二级运营商作为自己的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接入；</w:t>
      </w:r>
    </w:p>
    <w:p w:rsidR="00DE0C39" w:rsidRPr="00B421C2" w:rsidRDefault="00DE0C39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二级运营商本身客户的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路由在二级运营商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设备间的交换：需要在二级运营商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设备（</w:t>
      </w:r>
      <w:r w:rsidRPr="00B421C2">
        <w:rPr>
          <w:rFonts w:hint="eastAsia"/>
          <w:lang w:eastAsia="zh-CN"/>
        </w:rPr>
        <w:t>PE 3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PE 4</w:t>
      </w:r>
      <w:r w:rsidRPr="00B421C2">
        <w:rPr>
          <w:rFonts w:hint="eastAsia"/>
          <w:lang w:eastAsia="zh-CN"/>
        </w:rPr>
        <w:t>）间建立</w:t>
      </w:r>
      <w:r w:rsidRPr="00B421C2">
        <w:rPr>
          <w:rFonts w:hint="eastAsia"/>
          <w:lang w:eastAsia="zh-CN"/>
        </w:rPr>
        <w:t>MP-EBGP</w:t>
      </w:r>
      <w:r w:rsidRPr="00B421C2">
        <w:rPr>
          <w:rFonts w:hint="eastAsia"/>
          <w:lang w:eastAsia="zh-CN"/>
        </w:rPr>
        <w:t>对等体关系。</w:t>
      </w:r>
    </w:p>
    <w:p w:rsidR="007D7DD4" w:rsidRDefault="00DE0C39" w:rsidP="00DD64CA">
      <w:pPr>
        <w:pStyle w:val="4"/>
      </w:pPr>
      <w:r w:rsidRPr="007530E2">
        <w:rPr>
          <w:rFonts w:hint="eastAsia"/>
        </w:rPr>
        <w:lastRenderedPageBreak/>
        <w:t>组网图</w:t>
      </w:r>
    </w:p>
    <w:p w:rsidR="007D7DD4" w:rsidRDefault="00DE0C39" w:rsidP="00DD64CA">
      <w:pPr>
        <w:pStyle w:val="FigureDescription"/>
      </w:pPr>
      <w:bookmarkStart w:id="1822" w:name="_Ref381859764"/>
      <w:bookmarkStart w:id="1823" w:name="_Toc418944422"/>
      <w:r>
        <w:rPr>
          <w:rFonts w:hint="eastAsia"/>
        </w:rPr>
        <w:t>配置</w:t>
      </w:r>
      <w:r w:rsidRPr="002D634A">
        <w:t>Carriers’ carriers</w:t>
      </w:r>
      <w:r>
        <w:rPr>
          <w:rFonts w:hint="eastAsia"/>
        </w:rPr>
        <w:t>（不同</w:t>
      </w:r>
      <w:r>
        <w:rPr>
          <w:rFonts w:hint="eastAsia"/>
        </w:rPr>
        <w:t>AS</w:t>
      </w:r>
      <w:r>
        <w:rPr>
          <w:rFonts w:hint="eastAsia"/>
        </w:rPr>
        <w:t>）</w:t>
      </w:r>
      <w:r w:rsidRPr="002D634A">
        <w:rPr>
          <w:rFonts w:hint="eastAsia"/>
        </w:rPr>
        <w:t>组网图</w:t>
      </w:r>
      <w:bookmarkEnd w:id="1822"/>
      <w:bookmarkEnd w:id="1823"/>
    </w:p>
    <w:p w:rsidR="00DE0C39" w:rsidRDefault="009C0B77" w:rsidP="00DD64CA">
      <w:pPr>
        <w:pStyle w:val="Figure"/>
      </w:pPr>
      <w:commentRangeStart w:id="1824"/>
      <w:r w:rsidRPr="009C0B77">
        <w:rPr>
          <w:noProof/>
        </w:rPr>
        <w:drawing>
          <wp:inline distT="0" distB="0" distL="0" distR="0" wp14:anchorId="036B49F4" wp14:editId="4600BE07">
            <wp:extent cx="4686300" cy="27432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824"/>
      <w:r w:rsidR="00A915A5">
        <w:rPr>
          <w:rStyle w:val="ac"/>
        </w:rPr>
        <w:commentReference w:id="1824"/>
      </w:r>
    </w:p>
    <w:p w:rsidR="00A271E4" w:rsidRDefault="00AF3C82" w:rsidP="00DD64CA">
      <w:r>
        <w:t>‌</w:t>
      </w:r>
      <w:commentRangeStart w:id="1825"/>
      <w:r w:rsidR="00A915A5" w:rsidRPr="00A915A5">
        <w:rPr>
          <w:noProof/>
        </w:rPr>
        <w:drawing>
          <wp:inline distT="0" distB="0" distL="0" distR="0" wp14:anchorId="2586E8B6" wp14:editId="439A639C">
            <wp:extent cx="4686300" cy="274320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commentRangeEnd w:id="1825"/>
    <w:p w:rsidR="00FA7F5F" w:rsidRDefault="00FA7F5F" w:rsidP="00DD64CA">
      <w:r>
        <w:rPr>
          <w:rStyle w:val="ac"/>
        </w:rPr>
        <w:commentReference w:id="1825"/>
      </w:r>
    </w:p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215"/>
        <w:gridCol w:w="1278"/>
        <w:gridCol w:w="1917"/>
        <w:gridCol w:w="1279"/>
        <w:gridCol w:w="1279"/>
        <w:gridCol w:w="2046"/>
      </w:tblGrid>
      <w:tr w:rsidR="00DE0C39" w:rsidRPr="00415A99" w:rsidTr="00B12603">
        <w:trPr>
          <w:tblHeader/>
        </w:trPr>
        <w:tc>
          <w:tcPr>
            <w:tcW w:w="1022" w:type="dxa"/>
          </w:tcPr>
          <w:p w:rsidR="00DE0C39" w:rsidRPr="00B421C2" w:rsidRDefault="00DE0C39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075" w:type="dxa"/>
          </w:tcPr>
          <w:p w:rsidR="00DE0C39" w:rsidRPr="00B421C2" w:rsidRDefault="00DE0C39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612" w:type="dxa"/>
          </w:tcPr>
          <w:p w:rsidR="00DE0C39" w:rsidRPr="00B421C2" w:rsidRDefault="00DE0C39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  <w:tc>
          <w:tcPr>
            <w:tcW w:w="1075" w:type="dxa"/>
          </w:tcPr>
          <w:p w:rsidR="00DE0C39" w:rsidRPr="00B421C2" w:rsidRDefault="00DE0C39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075" w:type="dxa"/>
          </w:tcPr>
          <w:p w:rsidR="00DE0C39" w:rsidRPr="00B421C2" w:rsidRDefault="00DE0C39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720" w:type="dxa"/>
          </w:tcPr>
          <w:p w:rsidR="00DE0C39" w:rsidRPr="00B421C2" w:rsidRDefault="00DE0C39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</w:tr>
      <w:tr w:rsidR="00DE0C39" w:rsidRPr="00415A99" w:rsidTr="00B12603">
        <w:tc>
          <w:tcPr>
            <w:tcW w:w="1022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CE 3</w:t>
            </w:r>
          </w:p>
        </w:tc>
        <w:tc>
          <w:tcPr>
            <w:tcW w:w="1075" w:type="dxa"/>
          </w:tcPr>
          <w:p w:rsidR="00DE0C39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100.1.1.1/24</w:t>
            </w:r>
          </w:p>
        </w:tc>
        <w:tc>
          <w:tcPr>
            <w:tcW w:w="1075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CE</w:t>
            </w:r>
            <w:r w:rsidRPr="00B421C2">
              <w:rPr>
                <w:rFonts w:hint="eastAsia"/>
              </w:rPr>
              <w:t xml:space="preserve"> 4</w:t>
            </w:r>
          </w:p>
        </w:tc>
        <w:tc>
          <w:tcPr>
            <w:tcW w:w="1075" w:type="dxa"/>
          </w:tcPr>
          <w:p w:rsidR="00DE0C39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720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120.1.1.1/24</w:t>
            </w:r>
          </w:p>
        </w:tc>
      </w:tr>
      <w:tr w:rsidR="00DE0C39" w:rsidRPr="00415A99" w:rsidTr="00B12603">
        <w:tc>
          <w:tcPr>
            <w:tcW w:w="1022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PE 3</w:t>
            </w:r>
          </w:p>
        </w:tc>
        <w:tc>
          <w:tcPr>
            <w:tcW w:w="1075" w:type="dxa"/>
          </w:tcPr>
          <w:p w:rsidR="00DE0C39" w:rsidRPr="00B421C2" w:rsidRDefault="00DE0C39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612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1.1.1.9/32</w:t>
            </w:r>
          </w:p>
        </w:tc>
        <w:tc>
          <w:tcPr>
            <w:tcW w:w="1075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PE 4</w:t>
            </w:r>
          </w:p>
        </w:tc>
        <w:tc>
          <w:tcPr>
            <w:tcW w:w="1075" w:type="dxa"/>
          </w:tcPr>
          <w:p w:rsidR="00DE0C39" w:rsidRPr="00B421C2" w:rsidRDefault="00DE0C39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6.6.6.9/32</w:t>
            </w:r>
          </w:p>
        </w:tc>
      </w:tr>
      <w:tr w:rsidR="00DE0C39" w:rsidRPr="00415A99" w:rsidTr="00B12603">
        <w:tc>
          <w:tcPr>
            <w:tcW w:w="1022" w:type="dxa"/>
          </w:tcPr>
          <w:p w:rsidR="00DE0C39" w:rsidRDefault="00DE0C39" w:rsidP="00DD64CA">
            <w:pPr>
              <w:pStyle w:val="FigureText"/>
            </w:pPr>
          </w:p>
        </w:tc>
        <w:tc>
          <w:tcPr>
            <w:tcW w:w="1075" w:type="dxa"/>
          </w:tcPr>
          <w:p w:rsidR="00DE0C39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100.1.1.2/24</w:t>
            </w:r>
          </w:p>
        </w:tc>
        <w:tc>
          <w:tcPr>
            <w:tcW w:w="1075" w:type="dxa"/>
          </w:tcPr>
          <w:p w:rsidR="00DE0C39" w:rsidRDefault="00DE0C39" w:rsidP="00DD64CA">
            <w:pPr>
              <w:pStyle w:val="FigureText"/>
            </w:pPr>
          </w:p>
        </w:tc>
        <w:tc>
          <w:tcPr>
            <w:tcW w:w="1075" w:type="dxa"/>
          </w:tcPr>
          <w:p w:rsidR="00DE0C39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720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120.1.1.2/24</w:t>
            </w:r>
          </w:p>
        </w:tc>
      </w:tr>
      <w:tr w:rsidR="00DE0C39" w:rsidRPr="00415A99" w:rsidTr="00B12603">
        <w:tc>
          <w:tcPr>
            <w:tcW w:w="1022" w:type="dxa"/>
          </w:tcPr>
          <w:p w:rsidR="00DE0C39" w:rsidRPr="00415A99" w:rsidRDefault="00DE0C39" w:rsidP="00DD64CA">
            <w:pPr>
              <w:pStyle w:val="FigureText"/>
            </w:pPr>
          </w:p>
        </w:tc>
        <w:tc>
          <w:tcPr>
            <w:tcW w:w="1075" w:type="dxa"/>
          </w:tcPr>
          <w:p w:rsidR="00DE0C39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612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10.1.1.1/24</w:t>
            </w:r>
          </w:p>
        </w:tc>
        <w:tc>
          <w:tcPr>
            <w:tcW w:w="1075" w:type="dxa"/>
          </w:tcPr>
          <w:p w:rsidR="00DE0C39" w:rsidRPr="00415A99" w:rsidRDefault="00DE0C39" w:rsidP="00DD64CA">
            <w:pPr>
              <w:pStyle w:val="FigureText"/>
            </w:pPr>
          </w:p>
        </w:tc>
        <w:tc>
          <w:tcPr>
            <w:tcW w:w="1075" w:type="dxa"/>
          </w:tcPr>
          <w:p w:rsidR="00DE0C39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720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20.1.1.2/24</w:t>
            </w:r>
          </w:p>
        </w:tc>
      </w:tr>
      <w:tr w:rsidR="00DE0C39" w:rsidRPr="00415A99" w:rsidTr="00B12603">
        <w:tc>
          <w:tcPr>
            <w:tcW w:w="1022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CE 1</w:t>
            </w:r>
          </w:p>
        </w:tc>
        <w:tc>
          <w:tcPr>
            <w:tcW w:w="1075" w:type="dxa"/>
          </w:tcPr>
          <w:p w:rsidR="00DE0C39" w:rsidRPr="00B421C2" w:rsidRDefault="00DE0C39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612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2.2.2.9/32</w:t>
            </w:r>
          </w:p>
        </w:tc>
        <w:tc>
          <w:tcPr>
            <w:tcW w:w="1075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CE 2</w:t>
            </w:r>
          </w:p>
        </w:tc>
        <w:tc>
          <w:tcPr>
            <w:tcW w:w="1075" w:type="dxa"/>
          </w:tcPr>
          <w:p w:rsidR="00DE0C39" w:rsidRPr="00B421C2" w:rsidRDefault="00DE0C39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5.5.5.9/32</w:t>
            </w:r>
          </w:p>
        </w:tc>
      </w:tr>
      <w:tr w:rsidR="00DE0C39" w:rsidRPr="00415A99" w:rsidTr="00B12603">
        <w:tc>
          <w:tcPr>
            <w:tcW w:w="1022" w:type="dxa"/>
          </w:tcPr>
          <w:p w:rsidR="00DE0C39" w:rsidRPr="00415A99" w:rsidRDefault="00DE0C39" w:rsidP="00DD64CA">
            <w:pPr>
              <w:pStyle w:val="FigureText"/>
            </w:pPr>
          </w:p>
        </w:tc>
        <w:tc>
          <w:tcPr>
            <w:tcW w:w="1075" w:type="dxa"/>
          </w:tcPr>
          <w:p w:rsidR="00DE0C39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612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10.1.1.2/24</w:t>
            </w:r>
          </w:p>
        </w:tc>
        <w:tc>
          <w:tcPr>
            <w:tcW w:w="1075" w:type="dxa"/>
          </w:tcPr>
          <w:p w:rsidR="00DE0C39" w:rsidRPr="00415A99" w:rsidRDefault="00DE0C39" w:rsidP="00DD64CA">
            <w:pPr>
              <w:pStyle w:val="FigureText"/>
            </w:pPr>
          </w:p>
        </w:tc>
        <w:tc>
          <w:tcPr>
            <w:tcW w:w="1075" w:type="dxa"/>
          </w:tcPr>
          <w:p w:rsidR="00DE0C39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720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21.1.1.2/24</w:t>
            </w:r>
          </w:p>
        </w:tc>
      </w:tr>
      <w:tr w:rsidR="00DE0C39" w:rsidRPr="00415A99" w:rsidTr="00B12603">
        <w:tc>
          <w:tcPr>
            <w:tcW w:w="1022" w:type="dxa"/>
          </w:tcPr>
          <w:p w:rsidR="00DE0C39" w:rsidRPr="00415A99" w:rsidRDefault="00DE0C39" w:rsidP="00DD64CA">
            <w:pPr>
              <w:pStyle w:val="FigureText"/>
            </w:pPr>
          </w:p>
        </w:tc>
        <w:tc>
          <w:tcPr>
            <w:tcW w:w="1075" w:type="dxa"/>
          </w:tcPr>
          <w:p w:rsidR="00DE0C39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612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11.1.1.1/24</w:t>
            </w:r>
          </w:p>
        </w:tc>
        <w:tc>
          <w:tcPr>
            <w:tcW w:w="1075" w:type="dxa"/>
          </w:tcPr>
          <w:p w:rsidR="00DE0C39" w:rsidRPr="00415A99" w:rsidRDefault="00DE0C39" w:rsidP="00DD64CA">
            <w:pPr>
              <w:pStyle w:val="FigureText"/>
            </w:pPr>
          </w:p>
        </w:tc>
        <w:tc>
          <w:tcPr>
            <w:tcW w:w="1075" w:type="dxa"/>
          </w:tcPr>
          <w:p w:rsidR="00DE0C39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720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20.1.1.1/24</w:t>
            </w:r>
          </w:p>
        </w:tc>
      </w:tr>
      <w:tr w:rsidR="00DE0C39" w:rsidRPr="00415A99" w:rsidTr="00B12603">
        <w:tc>
          <w:tcPr>
            <w:tcW w:w="1022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PE 1</w:t>
            </w:r>
          </w:p>
        </w:tc>
        <w:tc>
          <w:tcPr>
            <w:tcW w:w="1075" w:type="dxa"/>
          </w:tcPr>
          <w:p w:rsidR="00DE0C39" w:rsidRPr="00B421C2" w:rsidRDefault="00DE0C39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612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3.3.3.9/32</w:t>
            </w:r>
          </w:p>
        </w:tc>
        <w:tc>
          <w:tcPr>
            <w:tcW w:w="1075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PE 2</w:t>
            </w:r>
          </w:p>
        </w:tc>
        <w:tc>
          <w:tcPr>
            <w:tcW w:w="1075" w:type="dxa"/>
          </w:tcPr>
          <w:p w:rsidR="00DE0C39" w:rsidRPr="00B421C2" w:rsidRDefault="00DE0C39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4.4.4.9/32</w:t>
            </w:r>
          </w:p>
        </w:tc>
      </w:tr>
      <w:tr w:rsidR="00DE0C39" w:rsidRPr="00415A99" w:rsidTr="00B12603">
        <w:tc>
          <w:tcPr>
            <w:tcW w:w="1022" w:type="dxa"/>
          </w:tcPr>
          <w:p w:rsidR="00DE0C39" w:rsidRPr="00415A99" w:rsidRDefault="00DE0C39" w:rsidP="00DD64CA">
            <w:pPr>
              <w:pStyle w:val="FigureText"/>
            </w:pPr>
          </w:p>
        </w:tc>
        <w:tc>
          <w:tcPr>
            <w:tcW w:w="1075" w:type="dxa"/>
          </w:tcPr>
          <w:p w:rsidR="00DE0C39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612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11.1.1.2/24</w:t>
            </w:r>
          </w:p>
        </w:tc>
        <w:tc>
          <w:tcPr>
            <w:tcW w:w="1075" w:type="dxa"/>
          </w:tcPr>
          <w:p w:rsidR="00DE0C39" w:rsidRPr="00415A99" w:rsidRDefault="00DE0C39" w:rsidP="00DD64CA">
            <w:pPr>
              <w:pStyle w:val="FigureText"/>
            </w:pPr>
          </w:p>
        </w:tc>
        <w:tc>
          <w:tcPr>
            <w:tcW w:w="1075" w:type="dxa"/>
          </w:tcPr>
          <w:p w:rsidR="00DE0C39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720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30.1.1.2/24</w:t>
            </w:r>
          </w:p>
        </w:tc>
      </w:tr>
      <w:tr w:rsidR="00DE0C39" w:rsidRPr="00415A99" w:rsidTr="00B12603">
        <w:tc>
          <w:tcPr>
            <w:tcW w:w="1022" w:type="dxa"/>
          </w:tcPr>
          <w:p w:rsidR="00DE0C39" w:rsidRPr="00415A99" w:rsidRDefault="00DE0C39" w:rsidP="00DD64CA">
            <w:pPr>
              <w:pStyle w:val="FigureText"/>
            </w:pPr>
          </w:p>
        </w:tc>
        <w:tc>
          <w:tcPr>
            <w:tcW w:w="1075" w:type="dxa"/>
          </w:tcPr>
          <w:p w:rsidR="00DE0C39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612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30.1.1.1/24</w:t>
            </w:r>
          </w:p>
        </w:tc>
        <w:tc>
          <w:tcPr>
            <w:tcW w:w="1075" w:type="dxa"/>
          </w:tcPr>
          <w:p w:rsidR="00DE0C39" w:rsidRPr="00415A99" w:rsidRDefault="00DE0C39" w:rsidP="00DD64CA">
            <w:pPr>
              <w:pStyle w:val="FigureText"/>
            </w:pPr>
          </w:p>
        </w:tc>
        <w:tc>
          <w:tcPr>
            <w:tcW w:w="1075" w:type="dxa"/>
          </w:tcPr>
          <w:p w:rsidR="00DE0C39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720" w:type="dxa"/>
          </w:tcPr>
          <w:p w:rsidR="00DE0C39" w:rsidRPr="00B421C2" w:rsidRDefault="00DE0C39" w:rsidP="00DD64CA">
            <w:pPr>
              <w:pStyle w:val="FigureText"/>
            </w:pPr>
            <w:r>
              <w:rPr>
                <w:rFonts w:hint="eastAsia"/>
              </w:rPr>
              <w:t>21.1.1.1/24</w:t>
            </w:r>
          </w:p>
        </w:tc>
      </w:tr>
    </w:tbl>
    <w:p w:rsidR="00DE0C39" w:rsidRPr="002D634A" w:rsidRDefault="00DE0C39" w:rsidP="00DD64CA"/>
    <w:p w:rsidR="007D7DD4" w:rsidRDefault="00DE0C39" w:rsidP="00DD64CA">
      <w:pPr>
        <w:pStyle w:val="4"/>
      </w:pPr>
      <w:r w:rsidRPr="007530E2">
        <w:rPr>
          <w:rFonts w:hint="eastAsia"/>
        </w:rPr>
        <w:lastRenderedPageBreak/>
        <w:t>配置步骤</w:t>
      </w:r>
    </w:p>
    <w:p w:rsidR="007D7DD4" w:rsidRDefault="00DE0C39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配置一级运营商骨干网的</w:t>
      </w:r>
      <w:r w:rsidRPr="00B421C2">
        <w:rPr>
          <w:lang w:eastAsia="zh-CN"/>
        </w:rPr>
        <w:t>MPLS L3VPN</w:t>
      </w:r>
      <w:r w:rsidRPr="00B421C2">
        <w:rPr>
          <w:rFonts w:hint="eastAsia"/>
          <w:lang w:eastAsia="zh-CN"/>
        </w:rPr>
        <w:t>，使用</w:t>
      </w:r>
      <w:r w:rsidRPr="00B421C2">
        <w:rPr>
          <w:rFonts w:hint="eastAsia"/>
          <w:lang w:eastAsia="zh-CN"/>
        </w:rPr>
        <w:t>IS-IS</w:t>
      </w:r>
      <w:r w:rsidRPr="00B421C2">
        <w:rPr>
          <w:rFonts w:hint="eastAsia"/>
          <w:lang w:eastAsia="zh-CN"/>
        </w:rPr>
        <w:t>作为骨干网的</w:t>
      </w:r>
      <w:r w:rsidRPr="00B421C2">
        <w:rPr>
          <w:rFonts w:hint="eastAsia"/>
          <w:lang w:eastAsia="zh-CN"/>
        </w:rPr>
        <w:t>IGP</w:t>
      </w:r>
      <w:r w:rsidRPr="00B421C2">
        <w:rPr>
          <w:rFonts w:hint="eastAsia"/>
          <w:lang w:eastAsia="zh-CN"/>
        </w:rPr>
        <w:t>协议，</w:t>
      </w: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PE 2</w:t>
      </w:r>
      <w:r w:rsidRPr="00B421C2">
        <w:rPr>
          <w:rFonts w:hint="eastAsia"/>
          <w:lang w:eastAsia="zh-CN"/>
        </w:rPr>
        <w:t>之间使能</w:t>
      </w:r>
      <w:r w:rsidRPr="00B421C2">
        <w:rPr>
          <w:rFonts w:hint="eastAsia"/>
          <w:lang w:eastAsia="zh-CN"/>
        </w:rPr>
        <w:t>LDP</w:t>
      </w:r>
      <w:r w:rsidRPr="00B421C2">
        <w:rPr>
          <w:rFonts w:hint="eastAsia"/>
          <w:lang w:eastAsia="zh-CN"/>
        </w:rPr>
        <w:t>，并建立</w:t>
      </w:r>
      <w:r w:rsidRPr="00B421C2">
        <w:rPr>
          <w:rFonts w:hint="eastAsia"/>
          <w:lang w:eastAsia="zh-CN"/>
        </w:rPr>
        <w:t>MP-IBGP</w:t>
      </w:r>
      <w:r w:rsidRPr="00B421C2">
        <w:rPr>
          <w:rFonts w:hint="eastAsia"/>
          <w:lang w:eastAsia="zh-CN"/>
        </w:rPr>
        <w:t>对等体关系</w:t>
      </w:r>
    </w:p>
    <w:p w:rsidR="00DE0C39" w:rsidRPr="00B421C2" w:rsidRDefault="00DE0C39" w:rsidP="00B51350">
      <w:pPr>
        <w:pStyle w:val="ItemIndent1"/>
      </w:pPr>
      <w:r w:rsidRPr="00B421C2"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 1</w:t>
      </w:r>
      <w:r w:rsidRPr="007530E2">
        <w:rPr>
          <w:rFonts w:hint="eastAsia"/>
        </w:rPr>
        <w:t>。</w:t>
      </w:r>
    </w:p>
    <w:p w:rsidR="00DE0C39" w:rsidRPr="00B421C2" w:rsidRDefault="00DE0C39" w:rsidP="00B51350">
      <w:pPr>
        <w:pStyle w:val="TerminalDisplayIndent1"/>
      </w:pPr>
      <w:r w:rsidRPr="00B421C2">
        <w:t>&lt;PE1&gt; system-view</w:t>
      </w:r>
    </w:p>
    <w:p w:rsidR="00DE0C39" w:rsidRPr="007530E2" w:rsidRDefault="00DE0C39" w:rsidP="00B51350">
      <w:pPr>
        <w:pStyle w:val="TerminalDisplayIndent1"/>
      </w:pPr>
      <w:r w:rsidRPr="007530E2">
        <w:t xml:space="preserve">[PE1] 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DE0C39" w:rsidRPr="007530E2" w:rsidRDefault="00DE0C39" w:rsidP="00B51350">
      <w:pPr>
        <w:pStyle w:val="TerminalDisplayIndent1"/>
      </w:pPr>
      <w:r w:rsidRPr="007530E2">
        <w:t>[PE1-LoopBack</w:t>
      </w:r>
      <w:r w:rsidRPr="007530E2">
        <w:rPr>
          <w:rFonts w:hint="eastAsia"/>
        </w:rPr>
        <w:t>0</w:t>
      </w:r>
      <w:r w:rsidRPr="007530E2">
        <w:t>] ip address 3.3.3.9 32</w:t>
      </w:r>
    </w:p>
    <w:p w:rsidR="00DE0C39" w:rsidRPr="00C235F2" w:rsidRDefault="00DE0C39" w:rsidP="00B51350">
      <w:pPr>
        <w:pStyle w:val="TerminalDisplayIndent1"/>
      </w:pPr>
      <w:r w:rsidRPr="00C235F2">
        <w:t>[PE1-LoopBack</w:t>
      </w:r>
      <w:r w:rsidRPr="00C235F2">
        <w:rPr>
          <w:rFonts w:hint="eastAsia"/>
        </w:rPr>
        <w:t>0</w:t>
      </w:r>
      <w:r w:rsidRPr="00C235F2">
        <w:t>] quit</w:t>
      </w:r>
    </w:p>
    <w:p w:rsidR="00DE0C39" w:rsidRPr="00C235F2" w:rsidRDefault="00DE0C39" w:rsidP="00B51350">
      <w:pPr>
        <w:pStyle w:val="TerminalDisplayIndent1"/>
      </w:pPr>
      <w:r w:rsidRPr="00C235F2">
        <w:t>[PE1] mpls lsr-id 3.3.3.9</w:t>
      </w:r>
    </w:p>
    <w:p w:rsidR="00DE0C39" w:rsidRPr="00B421C2" w:rsidRDefault="00DE0C39" w:rsidP="00B51350">
      <w:pPr>
        <w:pStyle w:val="TerminalDisplayIndent1"/>
      </w:pPr>
      <w:r w:rsidRPr="00B421C2">
        <w:t>[PE1] mpls ldp</w:t>
      </w:r>
    </w:p>
    <w:p w:rsidR="00DE0C39" w:rsidRPr="00B421C2" w:rsidRDefault="00DE0C39" w:rsidP="00B51350">
      <w:pPr>
        <w:pStyle w:val="TerminalDisplayIndent1"/>
      </w:pPr>
      <w:r w:rsidRPr="00B421C2">
        <w:t>[PE1-ldp] quit</w:t>
      </w:r>
    </w:p>
    <w:p w:rsidR="00DE0C39" w:rsidRPr="00B421C2" w:rsidRDefault="00DE0C39" w:rsidP="00B51350">
      <w:pPr>
        <w:pStyle w:val="TerminalDisplayIndent1"/>
      </w:pPr>
      <w:r w:rsidRPr="00B421C2">
        <w:t>[PE1] isis 1</w:t>
      </w:r>
    </w:p>
    <w:p w:rsidR="00DE0C39" w:rsidRPr="007530E2" w:rsidRDefault="00DE0C39" w:rsidP="00B51350">
      <w:pPr>
        <w:pStyle w:val="TerminalDisplayIndent1"/>
      </w:pPr>
      <w:r w:rsidRPr="007530E2">
        <w:t>[PE1-isis-1] network-entity 10.0000.0000.0000.0004.00</w:t>
      </w:r>
    </w:p>
    <w:p w:rsidR="00DE0C39" w:rsidRPr="007530E2" w:rsidRDefault="00DE0C39" w:rsidP="00B51350">
      <w:pPr>
        <w:pStyle w:val="TerminalDisplayIndent1"/>
      </w:pPr>
      <w:r w:rsidRPr="007530E2">
        <w:t>[PE1-isis-1] quit</w:t>
      </w:r>
    </w:p>
    <w:p w:rsidR="00DE0C39" w:rsidRPr="007530E2" w:rsidRDefault="00DE0C39" w:rsidP="00B51350">
      <w:pPr>
        <w:pStyle w:val="TerminalDisplayIndent1"/>
      </w:pPr>
      <w:r w:rsidRPr="007530E2">
        <w:t xml:space="preserve">[PE1] 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DE0C39" w:rsidRPr="007530E2" w:rsidRDefault="00DE0C39" w:rsidP="00B51350">
      <w:pPr>
        <w:pStyle w:val="TerminalDisplayIndent1"/>
      </w:pPr>
      <w:r w:rsidRPr="007530E2">
        <w:t>[PE1-LoopBack</w:t>
      </w:r>
      <w:r w:rsidRPr="007530E2">
        <w:rPr>
          <w:rFonts w:hint="eastAsia"/>
        </w:rPr>
        <w:t>0</w:t>
      </w:r>
      <w:r w:rsidRPr="007530E2">
        <w:t>] isis enable 1</w:t>
      </w:r>
    </w:p>
    <w:p w:rsidR="00DE0C39" w:rsidRPr="00ED00BA" w:rsidRDefault="00DE0C39" w:rsidP="00B51350">
      <w:pPr>
        <w:pStyle w:val="TerminalDisplayIndent1"/>
      </w:pPr>
      <w:r w:rsidRPr="00ED00BA">
        <w:t>[PE1-LoopBack</w:t>
      </w:r>
      <w:r w:rsidRPr="00ED00BA">
        <w:rPr>
          <w:rFonts w:hint="eastAsia"/>
        </w:rPr>
        <w:t>0</w:t>
      </w:r>
      <w:r w:rsidRPr="00ED00BA">
        <w:t>] quit</w:t>
      </w:r>
    </w:p>
    <w:p w:rsidR="00DE0C39" w:rsidRPr="00B421C2" w:rsidRDefault="00DE0C39" w:rsidP="00B51350">
      <w:pPr>
        <w:pStyle w:val="TerminalDisplayIndent1"/>
      </w:pPr>
      <w:r w:rsidRPr="00B421C2">
        <w:t xml:space="preserve">[PE1] interface </w:t>
      </w:r>
      <w:r w:rsidR="00064113">
        <w:t xml:space="preserve">gigabitethernet </w:t>
      </w:r>
      <w:r w:rsidR="009C0B77">
        <w:t>3/1</w:t>
      </w:r>
      <w:r w:rsidR="00064113">
        <w:t>/5</w:t>
      </w:r>
    </w:p>
    <w:p w:rsidR="00DE0C39" w:rsidRPr="00B421C2" w:rsidRDefault="00DE0C39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ip address 30.1.1.1 24</w:t>
      </w:r>
    </w:p>
    <w:p w:rsidR="00DE0C39" w:rsidRPr="00B421C2" w:rsidRDefault="00DE0C39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isis enable 1</w:t>
      </w:r>
    </w:p>
    <w:p w:rsidR="00DE0C39" w:rsidRPr="00B421C2" w:rsidRDefault="00DE0C39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</w:t>
      </w:r>
      <w:r w:rsidRPr="00814C5F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DE0C39" w:rsidRPr="00B421C2" w:rsidRDefault="00DE0C39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 ldp</w:t>
      </w:r>
      <w:r w:rsidRPr="00814C5F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DE0C39" w:rsidRPr="00B421C2" w:rsidRDefault="00DE0C39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</w:t>
      </w:r>
      <w:r w:rsidRPr="00B421C2">
        <w:rPr>
          <w:rFonts w:hint="eastAsia"/>
        </w:rPr>
        <w:t>mpls ldp transport-address interface</w:t>
      </w:r>
    </w:p>
    <w:p w:rsidR="00DE0C39" w:rsidRPr="00B421C2" w:rsidRDefault="00DE0C39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DE0C39" w:rsidRPr="007530E2" w:rsidRDefault="00DE0C39" w:rsidP="00B51350">
      <w:pPr>
        <w:pStyle w:val="TerminalDisplayIndent1"/>
      </w:pPr>
      <w:r w:rsidRPr="007530E2">
        <w:t xml:space="preserve">[PE1] </w:t>
      </w:r>
      <w:r>
        <w:rPr>
          <w:rFonts w:hint="eastAsia"/>
        </w:rPr>
        <w:t>bgp 2</w:t>
      </w:r>
      <w:r w:rsidRPr="007530E2">
        <w:rPr>
          <w:rFonts w:hint="eastAsia"/>
        </w:rPr>
        <w:t>00</w:t>
      </w:r>
    </w:p>
    <w:p w:rsidR="00DE0C39" w:rsidRPr="007530E2" w:rsidRDefault="00DE0C39" w:rsidP="00B51350">
      <w:pPr>
        <w:pStyle w:val="TerminalDisplayIndent1"/>
      </w:pPr>
      <w:r w:rsidRPr="007530E2">
        <w:t>[PE1-</w:t>
      </w:r>
      <w:r w:rsidR="00F07E7A">
        <w:rPr>
          <w:rFonts w:hint="eastAsia"/>
        </w:rPr>
        <w:t>bgp-default</w:t>
      </w:r>
      <w:r w:rsidRPr="007530E2">
        <w:t xml:space="preserve">] </w:t>
      </w:r>
      <w:r w:rsidRPr="007530E2">
        <w:rPr>
          <w:rFonts w:hint="eastAsia"/>
        </w:rPr>
        <w:t xml:space="preserve">peer 4.4.4.9 as-number </w:t>
      </w:r>
      <w:r>
        <w:rPr>
          <w:rFonts w:hint="eastAsia"/>
        </w:rPr>
        <w:t>2</w:t>
      </w:r>
      <w:r w:rsidRPr="007530E2">
        <w:rPr>
          <w:rFonts w:hint="eastAsia"/>
        </w:rPr>
        <w:t>00</w:t>
      </w:r>
    </w:p>
    <w:p w:rsidR="00DE0C39" w:rsidRPr="007530E2" w:rsidRDefault="00DE0C39" w:rsidP="00B51350">
      <w:pPr>
        <w:pStyle w:val="TerminalDisplayIndent1"/>
      </w:pPr>
      <w:r w:rsidRPr="007530E2">
        <w:t>[PE1-</w:t>
      </w:r>
      <w:r w:rsidR="00F07E7A">
        <w:rPr>
          <w:rFonts w:hint="eastAsia"/>
        </w:rPr>
        <w:t>bgp-default</w:t>
      </w:r>
      <w:r w:rsidRPr="007530E2">
        <w:t xml:space="preserve">] </w:t>
      </w:r>
      <w:r w:rsidRPr="007530E2">
        <w:rPr>
          <w:rFonts w:hint="eastAsia"/>
        </w:rPr>
        <w:t>peer 4.4.4.9 connect-interface loopback 0</w:t>
      </w:r>
    </w:p>
    <w:p w:rsidR="00DE0C39" w:rsidRPr="00B421C2" w:rsidRDefault="00DE0C39" w:rsidP="00B51350">
      <w:pPr>
        <w:pStyle w:val="TerminalDisplayIndent1"/>
      </w:pPr>
      <w:r w:rsidRPr="00B421C2">
        <w:t>[PE1-</w:t>
      </w:r>
      <w:r w:rsidR="00F07E7A" w:rsidRPr="00B421C2">
        <w:rPr>
          <w:rFonts w:hint="eastAsia"/>
        </w:rPr>
        <w:t>bgp-default</w:t>
      </w:r>
      <w:r w:rsidRPr="00B421C2">
        <w:t xml:space="preserve">] </w:t>
      </w:r>
      <w:r w:rsidRPr="00B421C2">
        <w:rPr>
          <w:rFonts w:hint="eastAsia"/>
        </w:rPr>
        <w:t>address-family vpnv4</w:t>
      </w:r>
    </w:p>
    <w:p w:rsidR="00DE0C39" w:rsidRPr="00B421C2" w:rsidRDefault="00DE0C39" w:rsidP="00B51350">
      <w:pPr>
        <w:pStyle w:val="TerminalDisplayIndent1"/>
      </w:pPr>
      <w:r w:rsidRPr="00B421C2">
        <w:rPr>
          <w:rFonts w:hint="eastAsia"/>
        </w:rPr>
        <w:t>[PE1-</w:t>
      </w:r>
      <w:r w:rsidR="00F07E7A" w:rsidRPr="00B421C2">
        <w:rPr>
          <w:rFonts w:hint="eastAsia"/>
        </w:rPr>
        <w:t>bgp-default</w:t>
      </w:r>
      <w:r w:rsidRPr="00B421C2">
        <w:rPr>
          <w:rFonts w:hint="eastAsia"/>
        </w:rPr>
        <w:t>-vpnv4] peer 4.4.4.9 enable</w:t>
      </w:r>
    </w:p>
    <w:p w:rsidR="00DE0C39" w:rsidRPr="00B421C2" w:rsidRDefault="00DE0C39" w:rsidP="00B51350">
      <w:pPr>
        <w:pStyle w:val="TerminalDisplayIndent1"/>
      </w:pPr>
      <w:r w:rsidRPr="00B421C2">
        <w:rPr>
          <w:rFonts w:hint="eastAsia"/>
        </w:rPr>
        <w:t>[PE1-</w:t>
      </w:r>
      <w:r w:rsidR="00F07E7A" w:rsidRPr="00B421C2">
        <w:rPr>
          <w:rFonts w:hint="eastAsia"/>
        </w:rPr>
        <w:t>bgp-default</w:t>
      </w:r>
      <w:r w:rsidRPr="00B421C2">
        <w:rPr>
          <w:rFonts w:hint="eastAsia"/>
        </w:rPr>
        <w:t>-vpnv4] quit</w:t>
      </w:r>
    </w:p>
    <w:p w:rsidR="00DE0C39" w:rsidRPr="00B421C2" w:rsidRDefault="00DE0C39" w:rsidP="00B51350">
      <w:pPr>
        <w:pStyle w:val="TerminalDisplayIndent1"/>
      </w:pPr>
      <w:r w:rsidRPr="00B421C2">
        <w:rPr>
          <w:rFonts w:hint="eastAsia"/>
        </w:rPr>
        <w:t>[PE1-</w:t>
      </w:r>
      <w:r w:rsidR="00F07E7A" w:rsidRPr="00B421C2">
        <w:rPr>
          <w:rFonts w:hint="eastAsia"/>
        </w:rPr>
        <w:t>bgp-default</w:t>
      </w:r>
      <w:r w:rsidRPr="00B421C2">
        <w:rPr>
          <w:rFonts w:hint="eastAsia"/>
        </w:rPr>
        <w:t>] quit</w:t>
      </w:r>
    </w:p>
    <w:p w:rsidR="00DE0C39" w:rsidRPr="00B421C2" w:rsidRDefault="00DE0C39" w:rsidP="00B51350">
      <w:pPr>
        <w:pStyle w:val="ItemIndent1"/>
        <w:rPr>
          <w:lang w:eastAsia="zh-CN"/>
        </w:rPr>
      </w:pPr>
      <w:r w:rsidRPr="00B421C2">
        <w:rPr>
          <w:lang w:eastAsia="zh-CN"/>
        </w:rPr>
        <w:t># PE 2</w:t>
      </w:r>
      <w:r w:rsidRPr="007530E2">
        <w:rPr>
          <w:rFonts w:hint="eastAsia"/>
          <w:lang w:eastAsia="zh-CN"/>
        </w:rPr>
        <w:t>的配置与</w:t>
      </w:r>
      <w:r w:rsidRPr="00B421C2">
        <w:rPr>
          <w:lang w:eastAsia="zh-CN"/>
        </w:rPr>
        <w:t>PE 1</w:t>
      </w:r>
      <w:r w:rsidRPr="007530E2">
        <w:rPr>
          <w:rFonts w:hint="eastAsia"/>
          <w:lang w:eastAsia="zh-CN"/>
        </w:rPr>
        <w:t>类似</w:t>
      </w:r>
      <w:r w:rsidRPr="00B421C2">
        <w:rPr>
          <w:rFonts w:hint="eastAsia"/>
          <w:lang w:eastAsia="zh-CN"/>
        </w:rPr>
        <w:t>，</w:t>
      </w:r>
      <w:r w:rsidRPr="007530E2">
        <w:rPr>
          <w:rFonts w:hint="eastAsia"/>
          <w:lang w:eastAsia="zh-CN"/>
        </w:rPr>
        <w:t>配置过程省略。</w:t>
      </w:r>
    </w:p>
    <w:p w:rsidR="00DE0C39" w:rsidRPr="00B421C2" w:rsidRDefault="00DE0C39" w:rsidP="00B51350">
      <w:pPr>
        <w:pStyle w:val="ItemIndent1"/>
      </w:pPr>
      <w:r w:rsidRPr="007530E2">
        <w:rPr>
          <w:rFonts w:hint="eastAsia"/>
        </w:rPr>
        <w:t>配置完成后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</w:t>
      </w:r>
      <w:r w:rsidRPr="00B421C2">
        <w:t>PE 1</w:t>
      </w:r>
      <w:r w:rsidRPr="007530E2">
        <w:rPr>
          <w:rFonts w:hint="eastAsia"/>
        </w:rPr>
        <w:t>或</w:t>
      </w:r>
      <w:r w:rsidRPr="00B421C2">
        <w:t>PE 2</w:t>
      </w:r>
      <w:r w:rsidRPr="007530E2">
        <w:rPr>
          <w:rFonts w:hint="eastAsia"/>
        </w:rPr>
        <w:t>上执行</w:t>
      </w:r>
      <w:r w:rsidRPr="00DA2C2B">
        <w:rPr>
          <w:rStyle w:val="commandkeywords"/>
        </w:rPr>
        <w:t>display mpls ldp peer</w:t>
      </w:r>
      <w:r w:rsidRPr="007530E2">
        <w:rPr>
          <w:rFonts w:hint="eastAsia"/>
        </w:rPr>
        <w:t>命令可以看到</w:t>
      </w:r>
      <w:r w:rsidRPr="00B421C2">
        <w:t>LDP</w:t>
      </w:r>
      <w:r w:rsidRPr="007530E2">
        <w:rPr>
          <w:rFonts w:hint="eastAsia"/>
        </w:rPr>
        <w:t>会话建立成功</w:t>
      </w:r>
      <w:r w:rsidRPr="00B421C2">
        <w:rPr>
          <w:rFonts w:hint="eastAsia"/>
        </w:rPr>
        <w:t>，</w:t>
      </w:r>
      <w:r>
        <w:rPr>
          <w:rFonts w:hint="eastAsia"/>
        </w:rPr>
        <w:t>状态为</w:t>
      </w:r>
      <w:r w:rsidRPr="00B421C2">
        <w:rPr>
          <w:rFonts w:hint="eastAsia"/>
        </w:rPr>
        <w:t>Operational</w:t>
      </w:r>
      <w:r w:rsidRPr="00B421C2">
        <w:rPr>
          <w:rFonts w:hint="eastAsia"/>
        </w:rPr>
        <w:t>；</w:t>
      </w:r>
      <w:r w:rsidRPr="007530E2">
        <w:rPr>
          <w:rFonts w:hint="eastAsia"/>
        </w:rPr>
        <w:t>执行</w:t>
      </w:r>
      <w:r w:rsidRPr="00DA2C2B">
        <w:rPr>
          <w:rStyle w:val="commandkeywords"/>
        </w:rPr>
        <w:t>display bgp peer vpnv4</w:t>
      </w:r>
      <w:r w:rsidRPr="007530E2">
        <w:rPr>
          <w:rFonts w:hint="eastAsia"/>
        </w:rPr>
        <w:t>命令可以看到</w:t>
      </w:r>
      <w:r w:rsidRPr="00B421C2">
        <w:t>BGP</w:t>
      </w:r>
      <w:r w:rsidRPr="007530E2">
        <w:rPr>
          <w:rFonts w:hint="eastAsia"/>
        </w:rPr>
        <w:t>对等体关系已建立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并达到</w:t>
      </w:r>
      <w:r w:rsidRPr="00B421C2">
        <w:t>Established</w:t>
      </w:r>
      <w:r w:rsidRPr="007530E2">
        <w:rPr>
          <w:rFonts w:hint="eastAsia"/>
        </w:rPr>
        <w:t>状态</w:t>
      </w:r>
      <w:r w:rsidRPr="00B421C2">
        <w:rPr>
          <w:rFonts w:hint="eastAsia"/>
        </w:rPr>
        <w:t>；</w:t>
      </w:r>
      <w:r w:rsidRPr="007530E2">
        <w:rPr>
          <w:rFonts w:hint="eastAsia"/>
        </w:rPr>
        <w:t>执行</w:t>
      </w:r>
      <w:r w:rsidRPr="00DA2C2B">
        <w:rPr>
          <w:rStyle w:val="commandkeywords"/>
        </w:rPr>
        <w:t>display isis peer</w:t>
      </w:r>
      <w:r w:rsidRPr="007530E2">
        <w:rPr>
          <w:rFonts w:hint="eastAsia"/>
        </w:rPr>
        <w:t>命令可以看到</w:t>
      </w:r>
      <w:r w:rsidRPr="00B421C2">
        <w:t>IS-IS</w:t>
      </w:r>
      <w:r w:rsidRPr="007530E2">
        <w:rPr>
          <w:rFonts w:hint="eastAsia"/>
        </w:rPr>
        <w:t>邻居关系已建立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状态为</w:t>
      </w:r>
      <w:r w:rsidRPr="00B421C2">
        <w:t>up</w:t>
      </w:r>
      <w:r w:rsidRPr="007530E2">
        <w:rPr>
          <w:rFonts w:hint="eastAsia"/>
        </w:rPr>
        <w:t>。</w:t>
      </w:r>
    </w:p>
    <w:p w:rsidR="007D7DD4" w:rsidRDefault="00DE0C39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配置二级运营商网络：使用</w:t>
      </w:r>
      <w:r w:rsidRPr="00B421C2">
        <w:rPr>
          <w:rFonts w:hint="eastAsia"/>
          <w:lang w:eastAsia="zh-CN"/>
        </w:rPr>
        <w:t>IS-IS</w:t>
      </w:r>
      <w:r w:rsidRPr="00B421C2">
        <w:rPr>
          <w:rFonts w:hint="eastAsia"/>
          <w:lang w:eastAsia="zh-CN"/>
        </w:rPr>
        <w:t>作为</w:t>
      </w:r>
      <w:r w:rsidRPr="00B421C2">
        <w:rPr>
          <w:rFonts w:hint="eastAsia"/>
          <w:lang w:eastAsia="zh-CN"/>
        </w:rPr>
        <w:t>IGP</w:t>
      </w:r>
      <w:r w:rsidRPr="00B421C2">
        <w:rPr>
          <w:rFonts w:hint="eastAsia"/>
          <w:lang w:eastAsia="zh-CN"/>
        </w:rPr>
        <w:t>协议，</w:t>
      </w:r>
      <w:r w:rsidRPr="00B421C2">
        <w:rPr>
          <w:rFonts w:hint="eastAsia"/>
          <w:lang w:eastAsia="zh-CN"/>
        </w:rPr>
        <w:t>PE 3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CE 1</w:t>
      </w:r>
      <w:r w:rsidRPr="00B421C2">
        <w:rPr>
          <w:rFonts w:hint="eastAsia"/>
          <w:lang w:eastAsia="zh-CN"/>
        </w:rPr>
        <w:t>、</w:t>
      </w:r>
      <w:r w:rsidRPr="00B421C2">
        <w:rPr>
          <w:rFonts w:hint="eastAsia"/>
          <w:lang w:eastAsia="zh-CN"/>
        </w:rPr>
        <w:t>PE 4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CE 2</w:t>
      </w:r>
      <w:r w:rsidRPr="00B421C2">
        <w:rPr>
          <w:rFonts w:hint="eastAsia"/>
          <w:lang w:eastAsia="zh-CN"/>
        </w:rPr>
        <w:t>之间分别使能</w:t>
      </w:r>
      <w:r w:rsidRPr="00B421C2">
        <w:rPr>
          <w:rFonts w:hint="eastAsia"/>
          <w:lang w:eastAsia="zh-CN"/>
        </w:rPr>
        <w:t>LDP</w:t>
      </w:r>
    </w:p>
    <w:p w:rsidR="00DE0C39" w:rsidRPr="00B421C2" w:rsidRDefault="00DE0C39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 3</w:t>
      </w:r>
      <w:r w:rsidRPr="007530E2">
        <w:rPr>
          <w:rFonts w:hint="eastAsia"/>
        </w:rPr>
        <w:t>。</w:t>
      </w:r>
    </w:p>
    <w:p w:rsidR="00DE0C39" w:rsidRPr="00B421C2" w:rsidRDefault="00DE0C39" w:rsidP="00B51350">
      <w:pPr>
        <w:pStyle w:val="TerminalDisplayIndent1"/>
      </w:pPr>
      <w:r w:rsidRPr="00B421C2">
        <w:t>&lt;PE</w:t>
      </w:r>
      <w:r w:rsidRPr="00B421C2">
        <w:rPr>
          <w:rFonts w:hint="eastAsia"/>
        </w:rPr>
        <w:t>3</w:t>
      </w:r>
      <w:r w:rsidRPr="00B421C2">
        <w:t>&gt; system-view</w:t>
      </w:r>
    </w:p>
    <w:p w:rsidR="00DE0C39" w:rsidRPr="007530E2" w:rsidRDefault="00DE0C39" w:rsidP="00B51350">
      <w:pPr>
        <w:pStyle w:val="TerminalDisplayIndent1"/>
      </w:pPr>
      <w:r w:rsidRPr="007530E2">
        <w:t>[PE</w:t>
      </w:r>
      <w:r w:rsidRPr="007530E2">
        <w:rPr>
          <w:rFonts w:hint="eastAsia"/>
        </w:rPr>
        <w:t>3</w:t>
      </w:r>
      <w:r w:rsidRPr="007530E2">
        <w:t xml:space="preserve">] 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DE0C39" w:rsidRPr="007530E2" w:rsidRDefault="00DE0C39" w:rsidP="00B51350">
      <w:pPr>
        <w:pStyle w:val="TerminalDisplayIndent1"/>
      </w:pPr>
      <w:r w:rsidRPr="007530E2">
        <w:t>[PE3-LoopBack</w:t>
      </w:r>
      <w:r w:rsidRPr="007530E2">
        <w:rPr>
          <w:rFonts w:hint="eastAsia"/>
        </w:rPr>
        <w:t>0</w:t>
      </w:r>
      <w:r w:rsidRPr="007530E2">
        <w:t xml:space="preserve">] ip address </w:t>
      </w:r>
      <w:r w:rsidRPr="007530E2">
        <w:rPr>
          <w:rFonts w:hint="eastAsia"/>
        </w:rPr>
        <w:t>1</w:t>
      </w:r>
      <w:r w:rsidRPr="007530E2">
        <w:t>.</w:t>
      </w:r>
      <w:r w:rsidRPr="007530E2">
        <w:rPr>
          <w:rFonts w:hint="eastAsia"/>
        </w:rPr>
        <w:t>1</w:t>
      </w:r>
      <w:r w:rsidRPr="007530E2">
        <w:t>.</w:t>
      </w:r>
      <w:r w:rsidRPr="007530E2">
        <w:rPr>
          <w:rFonts w:hint="eastAsia"/>
        </w:rPr>
        <w:t>1</w:t>
      </w:r>
      <w:r w:rsidRPr="007530E2">
        <w:t>.9 32</w:t>
      </w:r>
    </w:p>
    <w:p w:rsidR="00DE0C39" w:rsidRPr="00C235F2" w:rsidRDefault="00DE0C39" w:rsidP="00B51350">
      <w:pPr>
        <w:pStyle w:val="TerminalDisplayIndent1"/>
      </w:pPr>
      <w:r w:rsidRPr="00C235F2">
        <w:t>[PE3-LoopBack</w:t>
      </w:r>
      <w:r w:rsidRPr="00C235F2">
        <w:rPr>
          <w:rFonts w:hint="eastAsia"/>
        </w:rPr>
        <w:t>0</w:t>
      </w:r>
      <w:r w:rsidRPr="00C235F2">
        <w:t>] quit</w:t>
      </w:r>
    </w:p>
    <w:p w:rsidR="00DE0C39" w:rsidRPr="00C235F2" w:rsidRDefault="00DE0C39" w:rsidP="00B51350">
      <w:pPr>
        <w:pStyle w:val="TerminalDisplayIndent1"/>
      </w:pPr>
      <w:r w:rsidRPr="00C235F2">
        <w:t xml:space="preserve">[PE3] mpls lsr-id </w:t>
      </w:r>
      <w:r w:rsidRPr="00C235F2">
        <w:rPr>
          <w:rFonts w:hint="eastAsia"/>
        </w:rPr>
        <w:t>1</w:t>
      </w:r>
      <w:r w:rsidRPr="00C235F2">
        <w:t>.</w:t>
      </w:r>
      <w:r w:rsidRPr="00C235F2">
        <w:rPr>
          <w:rFonts w:hint="eastAsia"/>
        </w:rPr>
        <w:t>1</w:t>
      </w:r>
      <w:r w:rsidRPr="00C235F2">
        <w:t>.</w:t>
      </w:r>
      <w:r w:rsidRPr="00C235F2">
        <w:rPr>
          <w:rFonts w:hint="eastAsia"/>
        </w:rPr>
        <w:t>1</w:t>
      </w:r>
      <w:r w:rsidRPr="00C235F2">
        <w:t>.9</w:t>
      </w:r>
    </w:p>
    <w:p w:rsidR="00DE0C39" w:rsidRPr="00B421C2" w:rsidRDefault="00DE0C39" w:rsidP="00B51350">
      <w:pPr>
        <w:pStyle w:val="TerminalDisplayIndent1"/>
      </w:pPr>
      <w:r w:rsidRPr="00B421C2">
        <w:t>[PE3] mpls ldp</w:t>
      </w:r>
    </w:p>
    <w:p w:rsidR="00DE0C39" w:rsidRPr="00B421C2" w:rsidRDefault="00DE0C39" w:rsidP="00B51350">
      <w:pPr>
        <w:pStyle w:val="TerminalDisplayIndent1"/>
      </w:pPr>
      <w:r w:rsidRPr="00B421C2">
        <w:t>[PE3-ldp] quit</w:t>
      </w:r>
    </w:p>
    <w:p w:rsidR="00DE0C39" w:rsidRPr="00B421C2" w:rsidRDefault="00DE0C39" w:rsidP="00B51350">
      <w:pPr>
        <w:pStyle w:val="TerminalDisplayIndent1"/>
      </w:pPr>
      <w:r w:rsidRPr="00B421C2">
        <w:lastRenderedPageBreak/>
        <w:t xml:space="preserve">[PE3] isis </w:t>
      </w:r>
      <w:r w:rsidRPr="00B421C2">
        <w:rPr>
          <w:rFonts w:hint="eastAsia"/>
        </w:rPr>
        <w:t>2</w:t>
      </w:r>
    </w:p>
    <w:p w:rsidR="00DE0C39" w:rsidRPr="007530E2" w:rsidRDefault="00DE0C39" w:rsidP="00B51350">
      <w:pPr>
        <w:pStyle w:val="TerminalDisplayIndent1"/>
      </w:pPr>
      <w:r w:rsidRPr="007530E2">
        <w:t>[PE3-isis-</w:t>
      </w:r>
      <w:r w:rsidRPr="007530E2">
        <w:rPr>
          <w:rFonts w:hint="eastAsia"/>
        </w:rPr>
        <w:t>2</w:t>
      </w:r>
      <w:r w:rsidRPr="007530E2">
        <w:t>] network-entity 10.0000.0000.0000.000</w:t>
      </w:r>
      <w:r w:rsidRPr="007530E2">
        <w:rPr>
          <w:rFonts w:hint="eastAsia"/>
        </w:rPr>
        <w:t>1</w:t>
      </w:r>
      <w:r w:rsidRPr="007530E2">
        <w:t>.00</w:t>
      </w:r>
    </w:p>
    <w:p w:rsidR="00DE0C39" w:rsidRPr="007530E2" w:rsidRDefault="00DE0C39" w:rsidP="00B51350">
      <w:pPr>
        <w:pStyle w:val="TerminalDisplayIndent1"/>
      </w:pPr>
      <w:r w:rsidRPr="007530E2">
        <w:t>[PE3-isis-</w:t>
      </w:r>
      <w:r w:rsidRPr="007530E2">
        <w:rPr>
          <w:rFonts w:hint="eastAsia"/>
        </w:rPr>
        <w:t>2</w:t>
      </w:r>
      <w:r w:rsidRPr="007530E2">
        <w:t>] quit</w:t>
      </w:r>
    </w:p>
    <w:p w:rsidR="00DE0C39" w:rsidRPr="007530E2" w:rsidRDefault="00DE0C39" w:rsidP="00B51350">
      <w:pPr>
        <w:pStyle w:val="TerminalDisplayIndent1"/>
      </w:pPr>
      <w:r w:rsidRPr="007530E2">
        <w:t xml:space="preserve">[PE3] 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DE0C39" w:rsidRPr="007530E2" w:rsidRDefault="00DE0C39" w:rsidP="00B51350">
      <w:pPr>
        <w:pStyle w:val="TerminalDisplayIndent1"/>
      </w:pPr>
      <w:r w:rsidRPr="007530E2">
        <w:t>[PE3-LoopBack</w:t>
      </w:r>
      <w:r w:rsidRPr="007530E2">
        <w:rPr>
          <w:rFonts w:hint="eastAsia"/>
        </w:rPr>
        <w:t>0</w:t>
      </w:r>
      <w:r w:rsidRPr="007530E2">
        <w:t xml:space="preserve">] isis enable </w:t>
      </w:r>
      <w:r w:rsidRPr="007530E2">
        <w:rPr>
          <w:rFonts w:hint="eastAsia"/>
        </w:rPr>
        <w:t>2</w:t>
      </w:r>
    </w:p>
    <w:p w:rsidR="00DE0C39" w:rsidRPr="00ED00BA" w:rsidRDefault="00DE0C39" w:rsidP="00B51350">
      <w:pPr>
        <w:pStyle w:val="TerminalDisplayIndent1"/>
      </w:pPr>
      <w:r w:rsidRPr="00ED00BA">
        <w:t>[PE3-LoopBack</w:t>
      </w:r>
      <w:r w:rsidRPr="00ED00BA">
        <w:rPr>
          <w:rFonts w:hint="eastAsia"/>
        </w:rPr>
        <w:t>0</w:t>
      </w:r>
      <w:r w:rsidRPr="00ED00BA">
        <w:t>] quit</w:t>
      </w:r>
    </w:p>
    <w:p w:rsidR="00DE0C39" w:rsidRPr="00B421C2" w:rsidRDefault="00DE0C39" w:rsidP="00B51350">
      <w:pPr>
        <w:pStyle w:val="TerminalDisplayIndent1"/>
      </w:pPr>
      <w:r w:rsidRPr="00B421C2">
        <w:t xml:space="preserve">[PE3] interface </w:t>
      </w:r>
      <w:r w:rsidR="00064113">
        <w:t xml:space="preserve">gigabitethernet </w:t>
      </w:r>
      <w:r w:rsidR="009C0B77">
        <w:t>3/1</w:t>
      </w:r>
      <w:r w:rsidR="00064113">
        <w:t>/5</w:t>
      </w:r>
    </w:p>
    <w:p w:rsidR="00DE0C39" w:rsidRPr="00B421C2" w:rsidRDefault="00DE0C39" w:rsidP="00B51350">
      <w:pPr>
        <w:pStyle w:val="TerminalDisplayIndent1"/>
      </w:pPr>
      <w:r w:rsidRPr="00B421C2">
        <w:t>[PE3-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ip address </w:t>
      </w:r>
      <w:r w:rsidRPr="00B421C2">
        <w:rPr>
          <w:rFonts w:hint="eastAsia"/>
        </w:rPr>
        <w:t>1</w:t>
      </w:r>
      <w:r w:rsidRPr="00B421C2">
        <w:t>0.1.1.1 24</w:t>
      </w:r>
    </w:p>
    <w:p w:rsidR="00DE0C39" w:rsidRPr="00B421C2" w:rsidRDefault="00DE0C39" w:rsidP="00B51350">
      <w:pPr>
        <w:pStyle w:val="TerminalDisplayIndent1"/>
      </w:pPr>
      <w:r w:rsidRPr="00B421C2">
        <w:t>[PE3-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isis enable </w:t>
      </w:r>
      <w:r w:rsidRPr="00B421C2">
        <w:rPr>
          <w:rFonts w:hint="eastAsia"/>
        </w:rPr>
        <w:t>2</w:t>
      </w:r>
    </w:p>
    <w:p w:rsidR="00DE0C39" w:rsidRPr="00B421C2" w:rsidRDefault="00DE0C39" w:rsidP="00B51350">
      <w:pPr>
        <w:pStyle w:val="TerminalDisplayIndent1"/>
      </w:pPr>
      <w:r w:rsidRPr="00B421C2">
        <w:t>[PE3-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</w:t>
      </w:r>
      <w:r w:rsidRPr="001C43FA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DE0C39" w:rsidRPr="00B421C2" w:rsidRDefault="00DE0C39" w:rsidP="00B51350">
      <w:pPr>
        <w:pStyle w:val="TerminalDisplayIndent1"/>
      </w:pPr>
      <w:r w:rsidRPr="00B421C2">
        <w:t>[PE3-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 ldp</w:t>
      </w:r>
      <w:r w:rsidRPr="001C43FA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DE0C39" w:rsidRPr="00B421C2" w:rsidRDefault="00DE0C39" w:rsidP="00B51350">
      <w:pPr>
        <w:pStyle w:val="TerminalDisplayIndent1"/>
      </w:pPr>
      <w:r w:rsidRPr="00B421C2">
        <w:t>[PE3-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</w:t>
      </w:r>
      <w:r w:rsidRPr="00B421C2">
        <w:rPr>
          <w:rFonts w:hint="eastAsia"/>
        </w:rPr>
        <w:t>mpls ldp transport-address interface</w:t>
      </w:r>
    </w:p>
    <w:p w:rsidR="00DE0C39" w:rsidRPr="00B421C2" w:rsidRDefault="00DE0C39" w:rsidP="00B51350">
      <w:pPr>
        <w:pStyle w:val="TerminalDisplayIndent1"/>
      </w:pPr>
      <w:r w:rsidRPr="00B421C2">
        <w:t>[PE3-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DE0C39" w:rsidRPr="001001FD" w:rsidRDefault="00DE0C39" w:rsidP="00B51350">
      <w:pPr>
        <w:pStyle w:val="ItemIndent1"/>
      </w:pPr>
      <w:r w:rsidRPr="001001FD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1001FD">
        <w:rPr>
          <w:rFonts w:hint="eastAsia"/>
        </w:rPr>
        <w:t>CE 1</w:t>
      </w:r>
      <w:r w:rsidRPr="007530E2">
        <w:rPr>
          <w:rFonts w:hint="eastAsia"/>
        </w:rPr>
        <w:t>。</w:t>
      </w:r>
    </w:p>
    <w:p w:rsidR="00DE0C39" w:rsidRPr="007530E2" w:rsidRDefault="00DE0C39" w:rsidP="00B51350">
      <w:pPr>
        <w:pStyle w:val="TerminalDisplayIndent1"/>
      </w:pPr>
      <w:r w:rsidRPr="007530E2">
        <w:t>&lt;CE1&gt; system-view</w:t>
      </w:r>
    </w:p>
    <w:p w:rsidR="00DE0C39" w:rsidRPr="007530E2" w:rsidRDefault="00DE0C39" w:rsidP="00B51350">
      <w:pPr>
        <w:pStyle w:val="TerminalDisplayIndent1"/>
      </w:pPr>
      <w:r w:rsidRPr="007530E2">
        <w:t xml:space="preserve">[CE1] 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DE0C39" w:rsidRPr="007530E2" w:rsidRDefault="00DE0C39" w:rsidP="00B51350">
      <w:pPr>
        <w:pStyle w:val="TerminalDisplayIndent1"/>
      </w:pPr>
      <w:r w:rsidRPr="007530E2">
        <w:t>[CE1-LoopBack</w:t>
      </w:r>
      <w:r w:rsidRPr="007530E2">
        <w:rPr>
          <w:rFonts w:hint="eastAsia"/>
        </w:rPr>
        <w:t>0</w:t>
      </w:r>
      <w:r w:rsidRPr="007530E2">
        <w:t xml:space="preserve">] ip address </w:t>
      </w:r>
      <w:r w:rsidRPr="007530E2">
        <w:rPr>
          <w:rFonts w:hint="eastAsia"/>
        </w:rPr>
        <w:t>2</w:t>
      </w:r>
      <w:r w:rsidRPr="007530E2">
        <w:t>.</w:t>
      </w:r>
      <w:r w:rsidRPr="007530E2">
        <w:rPr>
          <w:rFonts w:hint="eastAsia"/>
        </w:rPr>
        <w:t>2</w:t>
      </w:r>
      <w:r w:rsidRPr="007530E2">
        <w:t>.</w:t>
      </w:r>
      <w:r w:rsidRPr="007530E2">
        <w:rPr>
          <w:rFonts w:hint="eastAsia"/>
        </w:rPr>
        <w:t>2</w:t>
      </w:r>
      <w:r w:rsidRPr="007530E2">
        <w:t>.9 32</w:t>
      </w:r>
    </w:p>
    <w:p w:rsidR="00DE0C39" w:rsidRPr="0027415D" w:rsidRDefault="00DE0C39" w:rsidP="00B51350">
      <w:pPr>
        <w:pStyle w:val="TerminalDisplayIndent1"/>
      </w:pPr>
      <w:r w:rsidRPr="0027415D">
        <w:t>[CE1-LoopBack</w:t>
      </w:r>
      <w:r w:rsidRPr="0027415D">
        <w:rPr>
          <w:rFonts w:hint="eastAsia"/>
        </w:rPr>
        <w:t>0</w:t>
      </w:r>
      <w:r w:rsidRPr="0027415D">
        <w:t>] quit</w:t>
      </w:r>
    </w:p>
    <w:p w:rsidR="00DE0C39" w:rsidRPr="00B421C2" w:rsidRDefault="00DE0C39" w:rsidP="00B51350">
      <w:pPr>
        <w:pStyle w:val="TerminalDisplayIndent1"/>
      </w:pPr>
      <w:r w:rsidRPr="00B421C2">
        <w:t xml:space="preserve">[CE1] mpls lsr-id </w:t>
      </w:r>
      <w:r w:rsidRPr="00B421C2">
        <w:rPr>
          <w:rFonts w:hint="eastAsia"/>
        </w:rPr>
        <w:t>2</w:t>
      </w:r>
      <w:r w:rsidRPr="00B421C2">
        <w:t>.</w:t>
      </w:r>
      <w:r w:rsidRPr="00B421C2">
        <w:rPr>
          <w:rFonts w:hint="eastAsia"/>
        </w:rPr>
        <w:t>2</w:t>
      </w:r>
      <w:r w:rsidRPr="00B421C2">
        <w:t>.</w:t>
      </w:r>
      <w:r w:rsidRPr="00B421C2">
        <w:rPr>
          <w:rFonts w:hint="eastAsia"/>
        </w:rPr>
        <w:t>2</w:t>
      </w:r>
      <w:r w:rsidRPr="00B421C2">
        <w:t>.9</w:t>
      </w:r>
    </w:p>
    <w:p w:rsidR="00DE0C39" w:rsidRPr="00B421C2" w:rsidRDefault="00DE0C39" w:rsidP="00B51350">
      <w:pPr>
        <w:pStyle w:val="TerminalDisplayIndent1"/>
      </w:pPr>
      <w:r w:rsidRPr="00B421C2">
        <w:t>[CE1] mpls ldp</w:t>
      </w:r>
    </w:p>
    <w:p w:rsidR="00DE0C39" w:rsidRPr="00B421C2" w:rsidRDefault="00DE0C39" w:rsidP="00B51350">
      <w:pPr>
        <w:pStyle w:val="TerminalDisplayIndent1"/>
      </w:pPr>
      <w:r w:rsidRPr="00B421C2">
        <w:t>[CE1-ldp]</w:t>
      </w:r>
      <w:r w:rsidRPr="00B421C2">
        <w:rPr>
          <w:rFonts w:hint="eastAsia"/>
        </w:rPr>
        <w:t xml:space="preserve"> </w:t>
      </w:r>
      <w:r w:rsidRPr="00B421C2">
        <w:t>import bgp</w:t>
      </w:r>
    </w:p>
    <w:p w:rsidR="00DE0C39" w:rsidRPr="00B421C2" w:rsidRDefault="00DE0C39" w:rsidP="00B51350">
      <w:pPr>
        <w:pStyle w:val="TerminalDisplayIndent1"/>
      </w:pPr>
      <w:r w:rsidRPr="00B421C2">
        <w:t>[CE1-ldp] quit</w:t>
      </w:r>
    </w:p>
    <w:p w:rsidR="00DE0C39" w:rsidRPr="00B421C2" w:rsidRDefault="00DE0C39" w:rsidP="00B51350">
      <w:pPr>
        <w:pStyle w:val="TerminalDisplayIndent1"/>
      </w:pPr>
      <w:r w:rsidRPr="00B421C2">
        <w:t xml:space="preserve">[CE1] isis </w:t>
      </w:r>
      <w:r w:rsidRPr="00B421C2">
        <w:rPr>
          <w:rFonts w:hint="eastAsia"/>
        </w:rPr>
        <w:t>2</w:t>
      </w:r>
    </w:p>
    <w:p w:rsidR="00DE0C39" w:rsidRPr="00B421C2" w:rsidRDefault="00DE0C39" w:rsidP="00B51350">
      <w:pPr>
        <w:pStyle w:val="TerminalDisplayIndent1"/>
      </w:pPr>
      <w:r w:rsidRPr="00B421C2">
        <w:t>[CE1-isis-</w:t>
      </w:r>
      <w:r w:rsidRPr="00B421C2">
        <w:rPr>
          <w:rFonts w:hint="eastAsia"/>
        </w:rPr>
        <w:t>2</w:t>
      </w:r>
      <w:r w:rsidRPr="00B421C2">
        <w:t>] network-entity 10.0000.0000.0000.000</w:t>
      </w:r>
      <w:r w:rsidRPr="00B421C2">
        <w:rPr>
          <w:rFonts w:hint="eastAsia"/>
        </w:rPr>
        <w:t>2</w:t>
      </w:r>
      <w:r w:rsidRPr="00B421C2">
        <w:t>.00</w:t>
      </w:r>
    </w:p>
    <w:p w:rsidR="00DE0C39" w:rsidRPr="00B421C2" w:rsidRDefault="00DE0C39" w:rsidP="00B51350">
      <w:pPr>
        <w:pStyle w:val="TerminalDisplayIndent1"/>
      </w:pPr>
      <w:r w:rsidRPr="00B421C2">
        <w:t>[CE1-isis-</w:t>
      </w:r>
      <w:r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address-family ipv4</w:t>
      </w:r>
    </w:p>
    <w:p w:rsidR="00DE0C39" w:rsidRPr="00B421C2" w:rsidRDefault="00DE0C39" w:rsidP="00B51350">
      <w:pPr>
        <w:pStyle w:val="TerminalDisplayIndent1"/>
      </w:pPr>
      <w:r w:rsidRPr="00B421C2">
        <w:t>[CE1-isis-2-ipv4]</w:t>
      </w:r>
      <w:r w:rsidRPr="00B421C2">
        <w:rPr>
          <w:rFonts w:hint="eastAsia"/>
        </w:rPr>
        <w:t xml:space="preserve"> </w:t>
      </w:r>
      <w:r w:rsidRPr="00B421C2">
        <w:t>import-route bgp</w:t>
      </w:r>
    </w:p>
    <w:p w:rsidR="00DE0C39" w:rsidRPr="00B421C2" w:rsidRDefault="00DE0C39" w:rsidP="00B51350">
      <w:pPr>
        <w:pStyle w:val="TerminalDisplayIndent1"/>
      </w:pPr>
      <w:r w:rsidRPr="00B421C2">
        <w:t>[CE1-isis-2-ipv4]</w:t>
      </w:r>
      <w:r w:rsidRPr="00B421C2">
        <w:rPr>
          <w:rFonts w:hint="eastAsia"/>
        </w:rPr>
        <w:t xml:space="preserve"> quit</w:t>
      </w:r>
    </w:p>
    <w:p w:rsidR="00DE0C39" w:rsidRPr="00B421C2" w:rsidRDefault="00DE0C39" w:rsidP="00B51350">
      <w:pPr>
        <w:pStyle w:val="TerminalDisplayIndent1"/>
      </w:pPr>
      <w:r w:rsidRPr="00B421C2">
        <w:t>[CE1-isis-</w:t>
      </w:r>
      <w:r w:rsidRPr="00B421C2">
        <w:rPr>
          <w:rFonts w:hint="eastAsia"/>
        </w:rPr>
        <w:t>2</w:t>
      </w:r>
      <w:r w:rsidRPr="00B421C2">
        <w:t>] quit</w:t>
      </w:r>
    </w:p>
    <w:p w:rsidR="00DE0C39" w:rsidRPr="00B421C2" w:rsidRDefault="00DE0C39" w:rsidP="00B51350">
      <w:pPr>
        <w:pStyle w:val="TerminalDisplayIndent1"/>
      </w:pPr>
      <w:r w:rsidRPr="00B421C2">
        <w:t xml:space="preserve">[CE1] interface </w:t>
      </w:r>
      <w:r w:rsidRPr="00B421C2">
        <w:rPr>
          <w:rFonts w:hint="eastAsia"/>
        </w:rPr>
        <w:t>l</w:t>
      </w:r>
      <w:r w:rsidRPr="00B421C2">
        <w:t>oopback</w:t>
      </w:r>
      <w:r w:rsidRPr="00B421C2">
        <w:rPr>
          <w:rFonts w:hint="eastAsia"/>
        </w:rPr>
        <w:t xml:space="preserve"> 0</w:t>
      </w:r>
    </w:p>
    <w:p w:rsidR="00DE0C39" w:rsidRPr="00B421C2" w:rsidRDefault="00DE0C39" w:rsidP="00B51350">
      <w:pPr>
        <w:pStyle w:val="TerminalDisplayIndent1"/>
      </w:pPr>
      <w:r w:rsidRPr="00B421C2">
        <w:t>[CE1-LoopBack</w:t>
      </w:r>
      <w:r w:rsidRPr="00B421C2">
        <w:rPr>
          <w:rFonts w:hint="eastAsia"/>
        </w:rPr>
        <w:t>0</w:t>
      </w:r>
      <w:r w:rsidRPr="00B421C2">
        <w:t xml:space="preserve">] isis enable </w:t>
      </w:r>
      <w:r w:rsidRPr="00B421C2">
        <w:rPr>
          <w:rFonts w:hint="eastAsia"/>
        </w:rPr>
        <w:t>2</w:t>
      </w:r>
    </w:p>
    <w:p w:rsidR="00DE0C39" w:rsidRPr="00B421C2" w:rsidRDefault="00DE0C39" w:rsidP="00B51350">
      <w:pPr>
        <w:pStyle w:val="TerminalDisplayIndent1"/>
      </w:pPr>
      <w:r w:rsidRPr="00B421C2">
        <w:t>[CE1-LoopBack</w:t>
      </w:r>
      <w:r w:rsidRPr="00B421C2">
        <w:rPr>
          <w:rFonts w:hint="eastAsia"/>
        </w:rPr>
        <w:t>0</w:t>
      </w:r>
      <w:r w:rsidRPr="00B421C2">
        <w:t>] quit</w:t>
      </w:r>
    </w:p>
    <w:p w:rsidR="00DE0C39" w:rsidRPr="00B421C2" w:rsidRDefault="00DE0C39" w:rsidP="00B51350">
      <w:pPr>
        <w:pStyle w:val="TerminalDisplayIndent1"/>
      </w:pPr>
      <w:r w:rsidRPr="00B421C2">
        <w:t xml:space="preserve">[CE1] 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DE0C39" w:rsidRPr="00B421C2" w:rsidRDefault="00DE0C39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ip address </w:t>
      </w:r>
      <w:r w:rsidRPr="00B421C2">
        <w:rPr>
          <w:rFonts w:hint="eastAsia"/>
        </w:rPr>
        <w:t>1</w:t>
      </w:r>
      <w:r w:rsidRPr="00B421C2">
        <w:t>0.1.1.</w:t>
      </w:r>
      <w:r w:rsidRPr="00B421C2">
        <w:rPr>
          <w:rFonts w:hint="eastAsia"/>
        </w:rPr>
        <w:t>2</w:t>
      </w:r>
      <w:r w:rsidRPr="00B421C2">
        <w:t xml:space="preserve"> 24</w:t>
      </w:r>
    </w:p>
    <w:p w:rsidR="00DE0C39" w:rsidRPr="00B421C2" w:rsidRDefault="00DE0C39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isis enable </w:t>
      </w:r>
      <w:r w:rsidRPr="00B421C2">
        <w:rPr>
          <w:rFonts w:hint="eastAsia"/>
        </w:rPr>
        <w:t>2</w:t>
      </w:r>
    </w:p>
    <w:p w:rsidR="00DE0C39" w:rsidRPr="00B421C2" w:rsidRDefault="00DE0C39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</w:t>
      </w:r>
      <w:r w:rsidRPr="001C43FA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DE0C39" w:rsidRPr="00B421C2" w:rsidRDefault="00DE0C39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 ldp</w:t>
      </w:r>
      <w:r w:rsidRPr="001C43FA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DE0C39" w:rsidRPr="00B421C2" w:rsidRDefault="00DE0C39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</w:t>
      </w:r>
      <w:r w:rsidRPr="00B421C2">
        <w:rPr>
          <w:rFonts w:hint="eastAsia"/>
        </w:rPr>
        <w:t>mpls ldp transport-address interface</w:t>
      </w:r>
    </w:p>
    <w:p w:rsidR="00DE0C39" w:rsidRPr="00B421C2" w:rsidRDefault="00DE0C39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DE0C39" w:rsidRPr="00B421C2" w:rsidRDefault="00DE0C39" w:rsidP="00B51350">
      <w:pPr>
        <w:pStyle w:val="ItemIndent1"/>
      </w:pPr>
      <w:r w:rsidRPr="007530E2">
        <w:rPr>
          <w:rFonts w:hint="eastAsia"/>
        </w:rPr>
        <w:t>配置完成后</w:t>
      </w:r>
      <w:r w:rsidRPr="00B421C2">
        <w:rPr>
          <w:rFonts w:hint="eastAsia"/>
        </w:rPr>
        <w:t>，</w:t>
      </w:r>
      <w:r w:rsidRPr="00B421C2">
        <w:rPr>
          <w:rFonts w:hint="eastAsia"/>
        </w:rPr>
        <w:t>PE 3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CE 1</w:t>
      </w:r>
      <w:r w:rsidRPr="007530E2">
        <w:rPr>
          <w:rFonts w:hint="eastAsia"/>
        </w:rPr>
        <w:t>之间应能建立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IS-IS</w:t>
      </w:r>
      <w:r w:rsidRPr="007530E2">
        <w:rPr>
          <w:rFonts w:hint="eastAsia"/>
        </w:rPr>
        <w:t>邻居关系。</w:t>
      </w:r>
    </w:p>
    <w:p w:rsidR="00DE0C39" w:rsidRPr="007530E2" w:rsidRDefault="00DE0C39" w:rsidP="00B51350">
      <w:pPr>
        <w:pStyle w:val="ItemIndent1"/>
      </w:pPr>
      <w:r>
        <w:rPr>
          <w:rFonts w:hint="eastAsia"/>
        </w:rPr>
        <w:t xml:space="preserve"># 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t>4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之间的配置与</w:t>
      </w:r>
      <w:r w:rsidRPr="007530E2">
        <w:rPr>
          <w:rFonts w:hint="eastAsia"/>
        </w:rPr>
        <w:t>P</w:t>
      </w:r>
      <w:r w:rsidRPr="007530E2">
        <w:t>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3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之间的配置类似，配置过程省略。</w:t>
      </w:r>
    </w:p>
    <w:p w:rsidR="007D7DD4" w:rsidRDefault="00DE0C39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配置二级运营商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接入到一级运营商的</w:t>
      </w:r>
      <w:r w:rsidRPr="00B421C2">
        <w:rPr>
          <w:rFonts w:hint="eastAsia"/>
          <w:lang w:eastAsia="zh-CN"/>
        </w:rPr>
        <w:t>PE</w:t>
      </w:r>
    </w:p>
    <w:p w:rsidR="00DE0C39" w:rsidRPr="00B421C2" w:rsidRDefault="00DE0C39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 1</w:t>
      </w:r>
      <w:r w:rsidRPr="007530E2">
        <w:rPr>
          <w:rFonts w:hint="eastAsia"/>
        </w:rPr>
        <w:t>。</w:t>
      </w:r>
    </w:p>
    <w:p w:rsidR="00DE0C39" w:rsidRPr="00B421C2" w:rsidRDefault="00DE0C39" w:rsidP="00B51350">
      <w:pPr>
        <w:pStyle w:val="TerminalDisplayIndent1"/>
      </w:pPr>
      <w:r w:rsidRPr="00B421C2">
        <w:t>[PE1] ip vpn-instance vpn1</w:t>
      </w:r>
    </w:p>
    <w:p w:rsidR="00DE0C39" w:rsidRPr="00B421C2" w:rsidRDefault="00DE0C39" w:rsidP="00B51350">
      <w:pPr>
        <w:pStyle w:val="TerminalDisplayIndent1"/>
      </w:pPr>
      <w:r w:rsidRPr="00B421C2">
        <w:rPr>
          <w:rFonts w:hint="eastAsia"/>
        </w:rPr>
        <w:t>[PE</w:t>
      </w:r>
      <w:r w:rsidRPr="00B421C2">
        <w:t>1</w:t>
      </w:r>
      <w:r w:rsidRPr="00B421C2">
        <w:rPr>
          <w:rFonts w:hint="eastAsia"/>
        </w:rPr>
        <w:t>-vpn-instance-vpn1]</w:t>
      </w:r>
      <w:r w:rsidRPr="00B421C2">
        <w:t xml:space="preserve"> route-distinguisher 200:1</w:t>
      </w:r>
    </w:p>
    <w:p w:rsidR="00DE0C39" w:rsidRPr="00B421C2" w:rsidRDefault="00DE0C39" w:rsidP="00B51350">
      <w:pPr>
        <w:pStyle w:val="TerminalDisplayIndent1"/>
      </w:pPr>
      <w:r w:rsidRPr="00B421C2">
        <w:rPr>
          <w:rFonts w:hint="eastAsia"/>
        </w:rPr>
        <w:t>[PE</w:t>
      </w:r>
      <w:r w:rsidRPr="00B421C2">
        <w:t>1</w:t>
      </w:r>
      <w:r w:rsidRPr="00B421C2">
        <w:rPr>
          <w:rFonts w:hint="eastAsia"/>
        </w:rPr>
        <w:t>-vpn-instance-vpn1]</w:t>
      </w:r>
      <w:r w:rsidRPr="00B421C2">
        <w:t xml:space="preserve"> vpn-target 1:1</w:t>
      </w:r>
    </w:p>
    <w:p w:rsidR="00DE0C39" w:rsidRPr="00B421C2" w:rsidRDefault="00DE0C39" w:rsidP="00B51350">
      <w:pPr>
        <w:pStyle w:val="TerminalDisplayIndent1"/>
      </w:pPr>
      <w:r w:rsidRPr="00B421C2">
        <w:rPr>
          <w:rFonts w:hint="eastAsia"/>
        </w:rPr>
        <w:t>[PE</w:t>
      </w:r>
      <w:r w:rsidRPr="00B421C2">
        <w:t>1</w:t>
      </w:r>
      <w:r w:rsidRPr="00B421C2">
        <w:rPr>
          <w:rFonts w:hint="eastAsia"/>
        </w:rPr>
        <w:t>-vpn-instance-vpn1]</w:t>
      </w:r>
      <w:r w:rsidRPr="00B421C2">
        <w:t xml:space="preserve"> quit</w:t>
      </w:r>
    </w:p>
    <w:p w:rsidR="00DE0C39" w:rsidRPr="00B421C2" w:rsidRDefault="00DE0C39" w:rsidP="00B51350">
      <w:pPr>
        <w:pStyle w:val="TerminalDisplayIndent1"/>
      </w:pPr>
      <w:r w:rsidRPr="00B421C2">
        <w:t xml:space="preserve">[PE1] </w:t>
      </w:r>
      <w:r w:rsidRPr="00B421C2">
        <w:rPr>
          <w:rFonts w:hint="eastAsia"/>
        </w:rPr>
        <w:t xml:space="preserve">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DE0C39" w:rsidRPr="00B421C2" w:rsidRDefault="00DE0C39" w:rsidP="00B51350">
      <w:pPr>
        <w:pStyle w:val="TerminalDisplayIndent1"/>
      </w:pPr>
      <w:r w:rsidRPr="00B421C2">
        <w:lastRenderedPageBreak/>
        <w:t>[PE1</w:t>
      </w:r>
      <w:r w:rsidRPr="00B421C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</w:t>
      </w:r>
      <w:r w:rsidRPr="00B421C2">
        <w:rPr>
          <w:rFonts w:hint="eastAsia"/>
        </w:rPr>
        <w:t>ip binding vpn-instance vpn1</w:t>
      </w:r>
    </w:p>
    <w:p w:rsidR="00DE0C39" w:rsidRPr="00B421C2" w:rsidRDefault="00DE0C39" w:rsidP="00B51350">
      <w:pPr>
        <w:pStyle w:val="TerminalDisplayIndent1"/>
      </w:pPr>
      <w:r w:rsidRPr="00B421C2">
        <w:t>[PE1</w:t>
      </w:r>
      <w:r w:rsidRPr="00B421C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</w:t>
      </w:r>
      <w:r w:rsidRPr="00B421C2">
        <w:rPr>
          <w:rFonts w:hint="eastAsia"/>
        </w:rPr>
        <w:t xml:space="preserve">ip address </w:t>
      </w:r>
      <w:r w:rsidRPr="00B421C2">
        <w:t>11.1.1.2 24</w:t>
      </w:r>
    </w:p>
    <w:p w:rsidR="00DE0C39" w:rsidRPr="00B421C2" w:rsidRDefault="00DE0C39" w:rsidP="00B51350">
      <w:pPr>
        <w:pStyle w:val="TerminalDisplayIndent1"/>
      </w:pPr>
      <w:r w:rsidRPr="00B421C2">
        <w:t>[PE1</w:t>
      </w:r>
      <w:r w:rsidRPr="00B421C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</w:t>
      </w:r>
      <w:r w:rsidRPr="00272FB9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DE0C39" w:rsidRPr="00B421C2" w:rsidRDefault="00DE0C39" w:rsidP="00B51350">
      <w:pPr>
        <w:pStyle w:val="TerminalDisplayIndent1"/>
      </w:pPr>
      <w:r w:rsidRPr="00B421C2">
        <w:t>[PE1</w:t>
      </w:r>
      <w:r w:rsidRPr="00B421C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DE0C39" w:rsidRPr="00B421C2" w:rsidRDefault="00DE0C39" w:rsidP="00B51350">
      <w:pPr>
        <w:pStyle w:val="TerminalDisplayIndent1"/>
      </w:pPr>
      <w:r w:rsidRPr="00B421C2">
        <w:t xml:space="preserve">[PE1] </w:t>
      </w:r>
      <w:r w:rsidRPr="00B421C2">
        <w:rPr>
          <w:rFonts w:hint="eastAsia"/>
        </w:rPr>
        <w:t>bgp 200</w:t>
      </w:r>
    </w:p>
    <w:p w:rsidR="00DE0C39" w:rsidRPr="00B421C2" w:rsidRDefault="00DE0C39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 ip vpn-instance vpn</w:t>
      </w:r>
      <w:r w:rsidRPr="00B421C2">
        <w:rPr>
          <w:rFonts w:hint="eastAsia"/>
        </w:rPr>
        <w:t>1</w:t>
      </w:r>
    </w:p>
    <w:p w:rsidR="00DE0C39" w:rsidRPr="00B421C2" w:rsidRDefault="00DE0C39" w:rsidP="00B51350">
      <w:pPr>
        <w:pStyle w:val="TerminalDisplayIndent1"/>
      </w:pPr>
      <w:r w:rsidRPr="007530E2">
        <w:t>[PE1-</w:t>
      </w:r>
      <w:r w:rsidR="00F07E7A">
        <w:t>bgp-default</w:t>
      </w:r>
      <w:r>
        <w:t>-vpn</w:t>
      </w:r>
      <w:r>
        <w:rPr>
          <w:rFonts w:hint="eastAsia"/>
        </w:rPr>
        <w:t>1</w:t>
      </w:r>
      <w:r w:rsidRPr="007530E2">
        <w:t>]</w:t>
      </w:r>
      <w:r>
        <w:rPr>
          <w:rFonts w:hint="eastAsia"/>
        </w:rPr>
        <w:t xml:space="preserve"> </w:t>
      </w:r>
      <w:r w:rsidRPr="00B421C2">
        <w:rPr>
          <w:rFonts w:hint="eastAsia"/>
        </w:rPr>
        <w:t>peer 11.1.1.1 as-number 100</w:t>
      </w:r>
    </w:p>
    <w:p w:rsidR="00DE0C39" w:rsidRPr="0025445D" w:rsidRDefault="00DE0C39" w:rsidP="00B51350">
      <w:pPr>
        <w:pStyle w:val="TerminalDisplayIndent1"/>
      </w:pPr>
      <w:r w:rsidRPr="007530E2">
        <w:t>[PE1-</w:t>
      </w:r>
      <w:r w:rsidR="00F07E7A">
        <w:t>bgp-default</w:t>
      </w:r>
      <w:r>
        <w:t>-vpn</w:t>
      </w:r>
      <w:r>
        <w:rPr>
          <w:rFonts w:hint="eastAsia"/>
        </w:rPr>
        <w:t>1</w:t>
      </w:r>
      <w:r w:rsidRPr="007530E2">
        <w:t xml:space="preserve">] </w:t>
      </w:r>
      <w:r>
        <w:rPr>
          <w:rFonts w:hint="eastAsia"/>
        </w:rPr>
        <w:t>address-family ipv4 unicast</w:t>
      </w:r>
    </w:p>
    <w:p w:rsidR="00DE0C39" w:rsidRPr="00B421C2" w:rsidRDefault="00DE0C39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-ipv4-vpn1]</w:t>
      </w:r>
      <w:r w:rsidRPr="00B421C2">
        <w:rPr>
          <w:rFonts w:hint="eastAsia"/>
        </w:rPr>
        <w:t xml:space="preserve"> peer 11.1.1.1 enable</w:t>
      </w:r>
    </w:p>
    <w:p w:rsidR="00DE0C39" w:rsidRPr="00B421C2" w:rsidRDefault="00DE0C39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-ipv4-vpn1]</w:t>
      </w:r>
      <w:r w:rsidRPr="00B421C2">
        <w:rPr>
          <w:rFonts w:hint="eastAsia"/>
        </w:rPr>
        <w:t xml:space="preserve"> peer 11.1.1.1 </w:t>
      </w:r>
      <w:r w:rsidRPr="00B421C2">
        <w:t>label-route-capability</w:t>
      </w:r>
    </w:p>
    <w:p w:rsidR="00FF1302" w:rsidRPr="00B421C2" w:rsidRDefault="00FF130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-ipv4-vpn1]</w:t>
      </w:r>
      <w:r w:rsidRPr="00B421C2">
        <w:rPr>
          <w:rFonts w:hint="eastAsia"/>
        </w:rPr>
        <w:t xml:space="preserve"> peer 11.1.1.1 </w:t>
      </w:r>
      <w:r w:rsidR="00114673" w:rsidRPr="00B421C2">
        <w:rPr>
          <w:rFonts w:hint="eastAsia"/>
        </w:rPr>
        <w:t>route-policy csc export</w:t>
      </w:r>
    </w:p>
    <w:p w:rsidR="00DE0C39" w:rsidRPr="00B421C2" w:rsidRDefault="00DE0C39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-ipv4-vpn1]</w:t>
      </w:r>
      <w:r w:rsidRPr="00B421C2">
        <w:rPr>
          <w:rFonts w:hint="eastAsia"/>
        </w:rPr>
        <w:t xml:space="preserve"> quit</w:t>
      </w:r>
    </w:p>
    <w:p w:rsidR="00DE0C39" w:rsidRPr="00B421C2" w:rsidRDefault="00DE0C39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Pr="00B421C2">
        <w:t>-</w:t>
      </w:r>
      <w:r w:rsidR="00F07E7A" w:rsidRPr="00B421C2">
        <w:rPr>
          <w:rFonts w:hint="eastAsia"/>
        </w:rPr>
        <w:t>bgp-default</w:t>
      </w:r>
      <w:r w:rsidRPr="00B421C2">
        <w:rPr>
          <w:rFonts w:hint="eastAsia"/>
        </w:rPr>
        <w:t>-vpn1</w:t>
      </w:r>
      <w:r w:rsidRPr="00B421C2">
        <w:t>] quit</w:t>
      </w:r>
    </w:p>
    <w:p w:rsidR="00DE0C39" w:rsidRPr="00B421C2" w:rsidRDefault="00DE0C39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114673" w:rsidRPr="00B421C2" w:rsidRDefault="00114673" w:rsidP="00B51350">
      <w:pPr>
        <w:pStyle w:val="TerminalDisplayIndent1"/>
      </w:pPr>
      <w:r w:rsidRPr="00B421C2">
        <w:t>[PE1]</w:t>
      </w:r>
      <w:r w:rsidRPr="00B421C2">
        <w:rPr>
          <w:rFonts w:hint="eastAsia"/>
        </w:rPr>
        <w:t xml:space="preserve"> route-policy csc permit node 0</w:t>
      </w:r>
    </w:p>
    <w:p w:rsidR="00114673" w:rsidRPr="00B421C2" w:rsidRDefault="00114673" w:rsidP="00B51350">
      <w:pPr>
        <w:pStyle w:val="TerminalDisplayIndent1"/>
      </w:pPr>
      <w:r w:rsidRPr="00B421C2">
        <w:t>[PE1-route-policy-csc-0]</w:t>
      </w:r>
      <w:r w:rsidRPr="00B421C2">
        <w:rPr>
          <w:rFonts w:hint="eastAsia"/>
        </w:rPr>
        <w:t xml:space="preserve"> apply mpls-label</w:t>
      </w:r>
    </w:p>
    <w:p w:rsidR="00114673" w:rsidRPr="00B421C2" w:rsidRDefault="00114673" w:rsidP="00B51350">
      <w:pPr>
        <w:pStyle w:val="TerminalDisplayIndent1"/>
      </w:pPr>
      <w:r w:rsidRPr="00B421C2">
        <w:t>[PE1-route-policy-csc-0]</w:t>
      </w:r>
      <w:r w:rsidRPr="00B421C2">
        <w:rPr>
          <w:rFonts w:hint="eastAsia"/>
        </w:rPr>
        <w:t xml:space="preserve"> quit</w:t>
      </w:r>
    </w:p>
    <w:p w:rsidR="00DE0C39" w:rsidRPr="00B421C2" w:rsidRDefault="00DE0C39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CE 1</w:t>
      </w:r>
      <w:r w:rsidRPr="007530E2">
        <w:rPr>
          <w:rFonts w:hint="eastAsia"/>
        </w:rPr>
        <w:t>。</w:t>
      </w:r>
    </w:p>
    <w:p w:rsidR="00DE0C39" w:rsidRPr="00B421C2" w:rsidRDefault="00DE0C39" w:rsidP="00B51350">
      <w:pPr>
        <w:pStyle w:val="TerminalDisplayIndent1"/>
      </w:pPr>
      <w:r w:rsidRPr="00B421C2">
        <w:t xml:space="preserve">[CE1] interface </w:t>
      </w:r>
      <w:r w:rsidR="00064113">
        <w:t xml:space="preserve">gigabitethernet </w:t>
      </w:r>
      <w:r w:rsidR="009C0B77">
        <w:t>3/1</w:t>
      </w:r>
      <w:r w:rsidR="00064113">
        <w:t>/5</w:t>
      </w:r>
    </w:p>
    <w:p w:rsidR="00DE0C39" w:rsidRPr="00B421C2" w:rsidRDefault="00DE0C39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ip address </w:t>
      </w:r>
      <w:r w:rsidRPr="00B421C2">
        <w:rPr>
          <w:rFonts w:hint="eastAsia"/>
        </w:rPr>
        <w:t>11</w:t>
      </w:r>
      <w:r w:rsidRPr="00B421C2">
        <w:t>.1.1.1 24</w:t>
      </w:r>
    </w:p>
    <w:p w:rsidR="00DE0C39" w:rsidRPr="00B421C2" w:rsidRDefault="00DE0C39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</w:t>
      </w:r>
      <w:r w:rsidRPr="00272FB9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DE0C39" w:rsidRPr="00B421C2" w:rsidRDefault="00DE0C39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DE0C39" w:rsidRPr="00B421C2" w:rsidRDefault="00DE0C39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 xml:space="preserve">E1] </w:t>
      </w:r>
      <w:r w:rsidRPr="00B421C2">
        <w:rPr>
          <w:rFonts w:hint="eastAsia"/>
        </w:rPr>
        <w:t>bgp 100</w:t>
      </w:r>
    </w:p>
    <w:p w:rsidR="00DE0C39" w:rsidRPr="00B421C2" w:rsidRDefault="00DE0C39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E1-</w:t>
      </w:r>
      <w:r w:rsidR="00F07E7A" w:rsidRPr="00B421C2">
        <w:t>bgp-default</w:t>
      </w:r>
      <w:r w:rsidRPr="00B421C2">
        <w:t xml:space="preserve">] </w:t>
      </w:r>
      <w:r w:rsidRPr="00B421C2">
        <w:rPr>
          <w:rFonts w:hint="eastAsia"/>
        </w:rPr>
        <w:t>peer 11.1.1.2 as-number 200</w:t>
      </w:r>
    </w:p>
    <w:p w:rsidR="00DE0C39" w:rsidRDefault="00DE0C39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E1-</w:t>
      </w:r>
      <w:r w:rsidR="00F07E7A" w:rsidRPr="00B421C2">
        <w:t>bgp-default</w:t>
      </w:r>
      <w:r w:rsidRPr="00B421C2">
        <w:t xml:space="preserve">] </w:t>
      </w:r>
      <w:r>
        <w:rPr>
          <w:rFonts w:hint="eastAsia"/>
        </w:rPr>
        <w:t>address-family ipv4 unicast</w:t>
      </w:r>
    </w:p>
    <w:p w:rsidR="00DE0C39" w:rsidRPr="00B421C2" w:rsidRDefault="00DE0C39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E1-</w:t>
      </w:r>
      <w:r w:rsidR="00F07E7A" w:rsidRPr="00B421C2">
        <w:t>bgp-default</w:t>
      </w:r>
      <w:r w:rsidRPr="00B421C2">
        <w:t>-ipv4]</w:t>
      </w:r>
      <w:r w:rsidRPr="00B421C2">
        <w:rPr>
          <w:rFonts w:hint="eastAsia"/>
        </w:rPr>
        <w:t xml:space="preserve"> peer 11.1.1.2 enable</w:t>
      </w:r>
    </w:p>
    <w:p w:rsidR="00DE0C39" w:rsidRPr="00B421C2" w:rsidRDefault="00DE0C39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E1-</w:t>
      </w:r>
      <w:r w:rsidR="00F07E7A" w:rsidRPr="00B421C2">
        <w:t>bgp-default</w:t>
      </w:r>
      <w:r w:rsidRPr="00B421C2">
        <w:t>-ipv4]</w:t>
      </w:r>
      <w:r w:rsidRPr="00B421C2">
        <w:rPr>
          <w:rFonts w:hint="eastAsia"/>
        </w:rPr>
        <w:t xml:space="preserve"> peer 11.1.1.2 </w:t>
      </w:r>
      <w:r w:rsidRPr="00B421C2">
        <w:t>label-route-capability</w:t>
      </w:r>
    </w:p>
    <w:p w:rsidR="00FA1928" w:rsidRPr="00B421C2" w:rsidRDefault="00FA1928" w:rsidP="00B51350">
      <w:pPr>
        <w:pStyle w:val="TerminalDisplayIndent1"/>
      </w:pPr>
      <w:r w:rsidRPr="00B421C2">
        <w:t>[</w:t>
      </w:r>
      <w:r w:rsidR="00342DAF" w:rsidRPr="00B421C2">
        <w:rPr>
          <w:rFonts w:hint="eastAsia"/>
        </w:rPr>
        <w:t>C</w:t>
      </w:r>
      <w:r w:rsidR="00342DAF" w:rsidRPr="00B421C2">
        <w:t>E1</w:t>
      </w:r>
      <w:r w:rsidRPr="00B421C2">
        <w:t>-</w:t>
      </w:r>
      <w:r w:rsidR="00F07E7A" w:rsidRPr="00B421C2">
        <w:t>bgp-default</w:t>
      </w:r>
      <w:r w:rsidRPr="00B421C2">
        <w:t>-ipv4]</w:t>
      </w:r>
      <w:r w:rsidRPr="00B421C2">
        <w:rPr>
          <w:rFonts w:hint="eastAsia"/>
        </w:rPr>
        <w:t xml:space="preserve"> peer 11.1.1.</w:t>
      </w:r>
      <w:r w:rsidR="00271CDC" w:rsidRPr="00B421C2">
        <w:rPr>
          <w:rFonts w:hint="eastAsia"/>
        </w:rPr>
        <w:t>2</w:t>
      </w:r>
      <w:r w:rsidRPr="00B421C2">
        <w:rPr>
          <w:rFonts w:hint="eastAsia"/>
        </w:rPr>
        <w:t xml:space="preserve"> route-policy csc export</w:t>
      </w:r>
    </w:p>
    <w:p w:rsidR="00DE0C39" w:rsidRPr="00B421C2" w:rsidRDefault="00DE0C39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E1-</w:t>
      </w:r>
      <w:r w:rsidR="00F07E7A" w:rsidRPr="00B421C2">
        <w:t>bgp-default</w:t>
      </w:r>
      <w:r w:rsidRPr="00B421C2">
        <w:t>-ipv4]</w:t>
      </w:r>
      <w:r w:rsidRPr="00B421C2">
        <w:rPr>
          <w:rFonts w:hint="eastAsia"/>
        </w:rPr>
        <w:t xml:space="preserve"> import isis 2</w:t>
      </w:r>
    </w:p>
    <w:p w:rsidR="00DE0C39" w:rsidRPr="00B421C2" w:rsidRDefault="00DE0C39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E1-</w:t>
      </w:r>
      <w:r w:rsidR="00F07E7A" w:rsidRPr="00B421C2">
        <w:t>bgp-default</w:t>
      </w:r>
      <w:r w:rsidRPr="00B421C2">
        <w:t>-ipv4]</w:t>
      </w:r>
      <w:r w:rsidRPr="00B421C2">
        <w:rPr>
          <w:rFonts w:hint="eastAsia"/>
        </w:rPr>
        <w:t xml:space="preserve"> quit</w:t>
      </w:r>
    </w:p>
    <w:p w:rsidR="00DE0C39" w:rsidRPr="00B421C2" w:rsidRDefault="00DE0C39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</w:t>
      </w:r>
      <w:r w:rsidRPr="00B421C2">
        <w:rPr>
          <w:rFonts w:hint="eastAsia"/>
        </w:rPr>
        <w:t>1</w:t>
      </w:r>
      <w:r w:rsidRPr="00B421C2">
        <w:t>-</w:t>
      </w:r>
      <w:r w:rsidR="00F07E7A" w:rsidRPr="00B421C2">
        <w:rPr>
          <w:rFonts w:hint="eastAsia"/>
        </w:rPr>
        <w:t>bgp-default</w:t>
      </w:r>
      <w:r w:rsidRPr="00B421C2">
        <w:t>] quit</w:t>
      </w:r>
    </w:p>
    <w:p w:rsidR="00FA1928" w:rsidRPr="00B421C2" w:rsidRDefault="00FA1928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E1]</w:t>
      </w:r>
      <w:r w:rsidRPr="00B421C2">
        <w:rPr>
          <w:rFonts w:hint="eastAsia"/>
        </w:rPr>
        <w:t xml:space="preserve"> route-policy csc permit node 0</w:t>
      </w:r>
    </w:p>
    <w:p w:rsidR="00FA1928" w:rsidRPr="00B421C2" w:rsidRDefault="00FA1928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E1-route-policy-csc-0]</w:t>
      </w:r>
      <w:r w:rsidRPr="00B421C2">
        <w:rPr>
          <w:rFonts w:hint="eastAsia"/>
        </w:rPr>
        <w:t xml:space="preserve"> apply mpls-label</w:t>
      </w:r>
    </w:p>
    <w:p w:rsidR="00FA1928" w:rsidRPr="00B421C2" w:rsidRDefault="00FA1928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E1-route-policy-csc-0]</w:t>
      </w:r>
      <w:r w:rsidRPr="00B421C2">
        <w:rPr>
          <w:rFonts w:hint="eastAsia"/>
        </w:rPr>
        <w:t xml:space="preserve"> quit</w:t>
      </w:r>
    </w:p>
    <w:p w:rsidR="00DE0C39" w:rsidRPr="00B421C2" w:rsidRDefault="00DE0C39" w:rsidP="00B51350">
      <w:pPr>
        <w:pStyle w:val="ItemIndent1"/>
      </w:pPr>
      <w:r w:rsidRPr="007530E2">
        <w:rPr>
          <w:rFonts w:hint="eastAsia"/>
        </w:rPr>
        <w:t>配置完成后</w:t>
      </w:r>
      <w:r w:rsidRPr="00B421C2">
        <w:rPr>
          <w:rFonts w:hint="eastAsia"/>
        </w:rPr>
        <w:t>，</w:t>
      </w:r>
      <w:r w:rsidRPr="00B421C2">
        <w:rPr>
          <w:rFonts w:hint="eastAsia"/>
        </w:rPr>
        <w:t>PE 1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CE 1</w:t>
      </w:r>
      <w:r w:rsidRPr="007530E2">
        <w:rPr>
          <w:rFonts w:hint="eastAsia"/>
        </w:rPr>
        <w:t>之间应能</w:t>
      </w:r>
      <w:r>
        <w:rPr>
          <w:rFonts w:hint="eastAsia"/>
        </w:rPr>
        <w:t>建立</w:t>
      </w:r>
      <w:r w:rsidR="00F5602B" w:rsidRPr="00B421C2">
        <w:t>BGP</w:t>
      </w:r>
      <w:r>
        <w:rPr>
          <w:rFonts w:hint="eastAsia"/>
        </w:rPr>
        <w:t>会话</w:t>
      </w:r>
      <w:r w:rsidR="00F5602B" w:rsidRPr="00B421C2">
        <w:rPr>
          <w:rFonts w:hint="eastAsia"/>
        </w:rPr>
        <w:t>，</w:t>
      </w:r>
      <w:r>
        <w:rPr>
          <w:rFonts w:hint="eastAsia"/>
        </w:rPr>
        <w:t>且可以通过</w:t>
      </w:r>
      <w:r w:rsidR="00F5602B" w:rsidRPr="00B421C2">
        <w:t>BGP</w:t>
      </w:r>
      <w:r>
        <w:rPr>
          <w:rFonts w:hint="eastAsia"/>
        </w:rPr>
        <w:t>交互带标签的</w:t>
      </w:r>
      <w:r w:rsidR="00F5602B" w:rsidRPr="00B421C2">
        <w:t>IPv4</w:t>
      </w:r>
      <w:r>
        <w:rPr>
          <w:rFonts w:hint="eastAsia"/>
        </w:rPr>
        <w:t>单播路由</w:t>
      </w:r>
      <w:r w:rsidRPr="007530E2">
        <w:rPr>
          <w:rFonts w:hint="eastAsia"/>
        </w:rPr>
        <w:t>。</w:t>
      </w:r>
    </w:p>
    <w:p w:rsidR="00DE0C39" w:rsidRPr="007530E2" w:rsidRDefault="00DE0C39" w:rsidP="00B51350">
      <w:pPr>
        <w:pStyle w:val="ItemIndent1"/>
      </w:pPr>
      <w:r>
        <w:rPr>
          <w:rFonts w:hint="eastAsia"/>
        </w:rPr>
        <w:t xml:space="preserve"># 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t>2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之间的配置与</w:t>
      </w:r>
      <w:r w:rsidRPr="007530E2">
        <w:rPr>
          <w:rFonts w:hint="eastAsia"/>
        </w:rPr>
        <w:t>P</w:t>
      </w:r>
      <w:r w:rsidRPr="007530E2">
        <w:t>E</w:t>
      </w:r>
      <w:r>
        <w:rPr>
          <w:rFonts w:hint="eastAsia"/>
        </w:rPr>
        <w:t xml:space="preserve"> </w:t>
      </w:r>
      <w:r w:rsidRPr="007530E2"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之间的配置类似，配置过程省略。</w:t>
      </w:r>
    </w:p>
    <w:p w:rsidR="007D7DD4" w:rsidRDefault="00DE0C39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配置二级运营商的客户接入</w:t>
      </w:r>
      <w:r w:rsidRPr="00B421C2">
        <w:rPr>
          <w:rFonts w:hint="eastAsia"/>
          <w:lang w:eastAsia="zh-CN"/>
        </w:rPr>
        <w:t>PE</w:t>
      </w:r>
    </w:p>
    <w:p w:rsidR="00DE0C39" w:rsidRPr="00B421C2" w:rsidRDefault="00DE0C39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CE 3</w:t>
      </w:r>
      <w:r w:rsidRPr="007530E2">
        <w:rPr>
          <w:rFonts w:hint="eastAsia"/>
        </w:rPr>
        <w:t>。</w:t>
      </w:r>
    </w:p>
    <w:p w:rsidR="00DE0C39" w:rsidRPr="00B421C2" w:rsidRDefault="00DE0C39" w:rsidP="00B51350">
      <w:pPr>
        <w:pStyle w:val="TerminalDisplayIndent1"/>
      </w:pPr>
      <w:r w:rsidRPr="00B421C2">
        <w:t>&lt;CE</w:t>
      </w:r>
      <w:r w:rsidRPr="00B421C2">
        <w:rPr>
          <w:rFonts w:hint="eastAsia"/>
        </w:rPr>
        <w:t>3</w:t>
      </w:r>
      <w:r w:rsidRPr="00B421C2">
        <w:t>&gt; system-view</w:t>
      </w:r>
    </w:p>
    <w:p w:rsidR="00DE0C39" w:rsidRPr="00B421C2" w:rsidRDefault="00DE0C39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3</w:t>
      </w:r>
      <w:r w:rsidRPr="00B421C2">
        <w:t xml:space="preserve">] 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DE0C39" w:rsidRPr="00B421C2" w:rsidRDefault="00DE0C39" w:rsidP="00B51350">
      <w:pPr>
        <w:pStyle w:val="TerminalDisplayIndent1"/>
      </w:pPr>
      <w:r w:rsidRPr="00B421C2">
        <w:t>[CE3-</w:t>
      </w:r>
      <w:r w:rsidR="00064113">
        <w:t>GigabitEthernet</w:t>
      </w:r>
      <w:r w:rsidR="009C0B77">
        <w:t>3/1</w:t>
      </w:r>
      <w:r w:rsidR="00064113">
        <w:t>/1</w:t>
      </w:r>
      <w:r w:rsidRPr="00B421C2">
        <w:t xml:space="preserve">] ip address </w:t>
      </w:r>
      <w:r w:rsidRPr="00B421C2">
        <w:rPr>
          <w:rFonts w:hint="eastAsia"/>
        </w:rPr>
        <w:t>1</w:t>
      </w:r>
      <w:r w:rsidRPr="00B421C2">
        <w:t>00.</w:t>
      </w:r>
      <w:r w:rsidRPr="00B421C2">
        <w:rPr>
          <w:rFonts w:hint="eastAsia"/>
        </w:rPr>
        <w:t>1</w:t>
      </w:r>
      <w:r w:rsidRPr="00B421C2">
        <w:t>.</w:t>
      </w:r>
      <w:r w:rsidRPr="00B421C2">
        <w:rPr>
          <w:rFonts w:hint="eastAsia"/>
        </w:rPr>
        <w:t>1</w:t>
      </w:r>
      <w:r w:rsidRPr="00B421C2">
        <w:t>.1 24</w:t>
      </w:r>
    </w:p>
    <w:p w:rsidR="00DE0C39" w:rsidRPr="00B421C2" w:rsidRDefault="00DE0C39" w:rsidP="00B51350">
      <w:pPr>
        <w:pStyle w:val="TerminalDisplayIndent1"/>
      </w:pPr>
      <w:r w:rsidRPr="00B421C2">
        <w:t>[CE3-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 quit</w:t>
      </w:r>
    </w:p>
    <w:p w:rsidR="00DE0C39" w:rsidRPr="00B421C2" w:rsidRDefault="00DE0C39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3</w:t>
      </w:r>
      <w:r w:rsidRPr="00B421C2">
        <w:t>] bgp 65410</w:t>
      </w:r>
    </w:p>
    <w:p w:rsidR="00DE0C39" w:rsidRDefault="00DE0C39" w:rsidP="00B51350">
      <w:pPr>
        <w:pStyle w:val="TerminalDisplayIndent1"/>
      </w:pPr>
      <w:r w:rsidRPr="0027415D">
        <w:t>[CE</w:t>
      </w:r>
      <w:r w:rsidRPr="0027415D">
        <w:rPr>
          <w:rFonts w:hint="eastAsia"/>
        </w:rPr>
        <w:t>3</w:t>
      </w:r>
      <w:r w:rsidRPr="0027415D">
        <w:t>-</w:t>
      </w:r>
      <w:r w:rsidR="00F07E7A">
        <w:t>bgp-default</w:t>
      </w:r>
      <w:r w:rsidRPr="0027415D">
        <w:t>] peer 100.1.1.2 as-number 100</w:t>
      </w:r>
    </w:p>
    <w:p w:rsidR="00DE0C39" w:rsidRDefault="00DE0C39" w:rsidP="00B51350">
      <w:pPr>
        <w:pStyle w:val="TerminalDisplayIndent1"/>
      </w:pPr>
      <w:r w:rsidRPr="0027415D">
        <w:t>[CE</w:t>
      </w:r>
      <w:r w:rsidRPr="0027415D">
        <w:rPr>
          <w:rFonts w:hint="eastAsia"/>
        </w:rPr>
        <w:t>3</w:t>
      </w:r>
      <w:r w:rsidRPr="0027415D">
        <w:t>-</w:t>
      </w:r>
      <w:r w:rsidR="00F07E7A">
        <w:t>bgp-default</w:t>
      </w:r>
      <w:r w:rsidRPr="0027415D">
        <w:t>]</w:t>
      </w:r>
      <w:r>
        <w:rPr>
          <w:rFonts w:hint="eastAsia"/>
        </w:rPr>
        <w:t xml:space="preserve"> address-family ipv4 unicast</w:t>
      </w:r>
    </w:p>
    <w:p w:rsidR="00DE0C39" w:rsidRPr="0027415D" w:rsidRDefault="00DE0C39" w:rsidP="00B51350">
      <w:pPr>
        <w:pStyle w:val="TerminalDisplayIndent1"/>
      </w:pPr>
      <w:r w:rsidRPr="0027415D">
        <w:t>[CE</w:t>
      </w:r>
      <w:r w:rsidRPr="0027415D">
        <w:rPr>
          <w:rFonts w:hint="eastAsia"/>
        </w:rPr>
        <w:t>3</w:t>
      </w:r>
      <w:r w:rsidRPr="0027415D">
        <w:t>-</w:t>
      </w:r>
      <w:r w:rsidR="00F07E7A">
        <w:t>bgp-default</w:t>
      </w:r>
      <w:r>
        <w:rPr>
          <w:rFonts w:hint="eastAsia"/>
        </w:rPr>
        <w:t>-ipv4</w:t>
      </w:r>
      <w:r w:rsidRPr="0027415D">
        <w:t>]</w:t>
      </w:r>
      <w:r>
        <w:rPr>
          <w:rFonts w:hint="eastAsia"/>
        </w:rPr>
        <w:t xml:space="preserve"> </w:t>
      </w:r>
      <w:r w:rsidRPr="0027415D">
        <w:t>peer 100.1.1.2</w:t>
      </w:r>
      <w:r>
        <w:rPr>
          <w:rFonts w:hint="eastAsia"/>
        </w:rPr>
        <w:t xml:space="preserve"> enable</w:t>
      </w:r>
    </w:p>
    <w:p w:rsidR="00DE0C39" w:rsidRPr="00B421C2" w:rsidRDefault="00DE0C39" w:rsidP="00B51350">
      <w:pPr>
        <w:pStyle w:val="TerminalDisplayIndent1"/>
      </w:pPr>
      <w:r w:rsidRPr="0027415D">
        <w:lastRenderedPageBreak/>
        <w:t>[CE</w:t>
      </w:r>
      <w:r w:rsidRPr="0027415D">
        <w:rPr>
          <w:rFonts w:hint="eastAsia"/>
        </w:rPr>
        <w:t>3</w:t>
      </w:r>
      <w:r w:rsidRPr="0027415D">
        <w:t>-</w:t>
      </w:r>
      <w:r w:rsidR="00F07E7A">
        <w:t>bgp-default</w:t>
      </w:r>
      <w:r>
        <w:rPr>
          <w:rFonts w:hint="eastAsia"/>
        </w:rPr>
        <w:t>-ipv4</w:t>
      </w:r>
      <w:r w:rsidRPr="0027415D">
        <w:t>]</w:t>
      </w:r>
      <w:r>
        <w:rPr>
          <w:rFonts w:hint="eastAsia"/>
        </w:rPr>
        <w:t xml:space="preserve"> </w:t>
      </w:r>
      <w:r w:rsidRPr="00B421C2">
        <w:t>import-route direct</w:t>
      </w:r>
    </w:p>
    <w:p w:rsidR="00DE0C39" w:rsidRPr="00B421C2" w:rsidRDefault="00DE0C39" w:rsidP="00B51350">
      <w:pPr>
        <w:pStyle w:val="TerminalDisplayIndent1"/>
      </w:pPr>
      <w:r w:rsidRPr="0027415D">
        <w:t>[CE</w:t>
      </w:r>
      <w:r w:rsidRPr="0027415D">
        <w:rPr>
          <w:rFonts w:hint="eastAsia"/>
        </w:rPr>
        <w:t>3</w:t>
      </w:r>
      <w:r w:rsidRPr="0027415D">
        <w:t>-</w:t>
      </w:r>
      <w:r w:rsidR="00F07E7A">
        <w:t>bgp-default</w:t>
      </w:r>
      <w:r>
        <w:rPr>
          <w:rFonts w:hint="eastAsia"/>
        </w:rPr>
        <w:t>-ipv4</w:t>
      </w:r>
      <w:r w:rsidRPr="0027415D">
        <w:t>]</w:t>
      </w:r>
      <w:r>
        <w:rPr>
          <w:rFonts w:hint="eastAsia"/>
        </w:rPr>
        <w:t xml:space="preserve"> quit</w:t>
      </w:r>
    </w:p>
    <w:p w:rsidR="00DE0C39" w:rsidRPr="00B421C2" w:rsidRDefault="00DE0C39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3</w:t>
      </w:r>
      <w:r w:rsidRPr="00B421C2">
        <w:t>-</w:t>
      </w:r>
      <w:r w:rsidR="00F07E7A" w:rsidRPr="00B421C2">
        <w:t>bgp-default</w:t>
      </w:r>
      <w:r w:rsidRPr="00B421C2">
        <w:t>] quit</w:t>
      </w:r>
    </w:p>
    <w:p w:rsidR="00DE0C39" w:rsidRPr="00B421C2" w:rsidRDefault="00DE0C39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t>P</w:t>
      </w:r>
      <w:r w:rsidRPr="00B421C2">
        <w:rPr>
          <w:rFonts w:hint="eastAsia"/>
        </w:rPr>
        <w:t>E 3</w:t>
      </w:r>
      <w:r w:rsidRPr="007530E2">
        <w:rPr>
          <w:rFonts w:hint="eastAsia"/>
        </w:rPr>
        <w:t>。</w:t>
      </w:r>
    </w:p>
    <w:p w:rsidR="00DE0C39" w:rsidRPr="00B421C2" w:rsidRDefault="00DE0C39" w:rsidP="00B51350">
      <w:pPr>
        <w:pStyle w:val="TerminalDisplayIndent1"/>
      </w:pPr>
      <w:r w:rsidRPr="00B421C2">
        <w:t>[PE3] ip vpn-instance vpn1</w:t>
      </w:r>
    </w:p>
    <w:p w:rsidR="00DE0C39" w:rsidRPr="00B421C2" w:rsidRDefault="00DE0C39" w:rsidP="00B51350">
      <w:pPr>
        <w:pStyle w:val="TerminalDisplayIndent1"/>
      </w:pPr>
      <w:r w:rsidRPr="00B421C2">
        <w:rPr>
          <w:rFonts w:hint="eastAsia"/>
        </w:rPr>
        <w:t>[PE</w:t>
      </w:r>
      <w:r w:rsidRPr="00B421C2">
        <w:t>3</w:t>
      </w:r>
      <w:r w:rsidRPr="00B421C2">
        <w:rPr>
          <w:rFonts w:hint="eastAsia"/>
        </w:rPr>
        <w:t>-vpn-instance-vpn1]</w:t>
      </w:r>
      <w:r w:rsidRPr="00B421C2">
        <w:t xml:space="preserve"> route-distinguisher 100:1</w:t>
      </w:r>
    </w:p>
    <w:p w:rsidR="00DE0C39" w:rsidRPr="00B421C2" w:rsidRDefault="00DE0C39" w:rsidP="00B51350">
      <w:pPr>
        <w:pStyle w:val="TerminalDisplayIndent1"/>
      </w:pPr>
      <w:r w:rsidRPr="00B421C2">
        <w:rPr>
          <w:rFonts w:hint="eastAsia"/>
        </w:rPr>
        <w:t>[PE</w:t>
      </w:r>
      <w:r w:rsidRPr="00B421C2">
        <w:t>3</w:t>
      </w:r>
      <w:r w:rsidRPr="00B421C2">
        <w:rPr>
          <w:rFonts w:hint="eastAsia"/>
        </w:rPr>
        <w:t>-vpn-instance-vpn1]</w:t>
      </w:r>
      <w:r w:rsidRPr="00B421C2">
        <w:t xml:space="preserve"> vpn-target 1:1</w:t>
      </w:r>
    </w:p>
    <w:p w:rsidR="00DE0C39" w:rsidRPr="00B421C2" w:rsidRDefault="00DE0C39" w:rsidP="00B51350">
      <w:pPr>
        <w:pStyle w:val="TerminalDisplayIndent1"/>
      </w:pPr>
      <w:r w:rsidRPr="00B421C2">
        <w:rPr>
          <w:rFonts w:hint="eastAsia"/>
        </w:rPr>
        <w:t>[PE</w:t>
      </w:r>
      <w:r w:rsidRPr="00B421C2">
        <w:t>3</w:t>
      </w:r>
      <w:r w:rsidRPr="00B421C2">
        <w:rPr>
          <w:rFonts w:hint="eastAsia"/>
        </w:rPr>
        <w:t>-vpn-instance-vpn1]</w:t>
      </w:r>
      <w:r w:rsidRPr="00B421C2">
        <w:t xml:space="preserve"> quit</w:t>
      </w:r>
    </w:p>
    <w:p w:rsidR="00DE0C39" w:rsidRPr="007530E2" w:rsidRDefault="00DE0C39" w:rsidP="00B51350">
      <w:pPr>
        <w:pStyle w:val="TerminalDisplayIndent1"/>
      </w:pPr>
      <w:r w:rsidRPr="007530E2">
        <w:t xml:space="preserve">[PE3] </w:t>
      </w:r>
      <w:r w:rsidRPr="007530E2">
        <w:rPr>
          <w:rFonts w:hint="eastAsia"/>
        </w:rPr>
        <w:t xml:space="preserve">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DE0C39" w:rsidRPr="007530E2" w:rsidRDefault="00DE0C39" w:rsidP="00B51350">
      <w:pPr>
        <w:pStyle w:val="TerminalDisplayIndent1"/>
      </w:pPr>
      <w:r w:rsidRPr="007530E2">
        <w:t>[PE3</w:t>
      </w:r>
      <w:r w:rsidRPr="007530E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/1</w:t>
      </w:r>
      <w:r w:rsidRPr="007530E2">
        <w:t xml:space="preserve">] </w:t>
      </w:r>
      <w:r w:rsidRPr="007530E2">
        <w:rPr>
          <w:rFonts w:hint="eastAsia"/>
        </w:rPr>
        <w:t>ip binding vpn-instance vpn1</w:t>
      </w:r>
    </w:p>
    <w:p w:rsidR="00DE0C39" w:rsidRPr="007530E2" w:rsidRDefault="00DE0C39" w:rsidP="00B51350">
      <w:pPr>
        <w:pStyle w:val="TerminalDisplayIndent1"/>
      </w:pPr>
      <w:r w:rsidRPr="007530E2">
        <w:t>[PE3</w:t>
      </w:r>
      <w:r w:rsidRPr="007530E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/1</w:t>
      </w:r>
      <w:r w:rsidRPr="007530E2">
        <w:t xml:space="preserve">] </w:t>
      </w:r>
      <w:r w:rsidRPr="007530E2">
        <w:rPr>
          <w:rFonts w:hint="eastAsia"/>
        </w:rPr>
        <w:t xml:space="preserve">ip address </w:t>
      </w:r>
      <w:r w:rsidRPr="007530E2">
        <w:t>100.1.1.2 24</w:t>
      </w:r>
    </w:p>
    <w:p w:rsidR="00DE0C39" w:rsidRPr="00B421C2" w:rsidRDefault="00DE0C39" w:rsidP="00B51350">
      <w:pPr>
        <w:pStyle w:val="TerminalDisplayIndent1"/>
      </w:pPr>
      <w:r w:rsidRPr="00B421C2">
        <w:t>[PE3</w:t>
      </w:r>
      <w:r w:rsidRPr="00B421C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 quit</w:t>
      </w:r>
    </w:p>
    <w:p w:rsidR="00DE0C39" w:rsidRPr="00B421C2" w:rsidRDefault="00DE0C39" w:rsidP="00B51350">
      <w:pPr>
        <w:pStyle w:val="TerminalDisplayIndent1"/>
      </w:pPr>
      <w:r w:rsidRPr="00B421C2">
        <w:t>[PE3] bgp 100</w:t>
      </w:r>
    </w:p>
    <w:p w:rsidR="00DE0C39" w:rsidRPr="007530E2" w:rsidRDefault="00DE0C39" w:rsidP="00B51350">
      <w:pPr>
        <w:pStyle w:val="TerminalDisplayIndent1"/>
      </w:pPr>
      <w:r w:rsidRPr="007530E2">
        <w:t>[PE3-</w:t>
      </w:r>
      <w:r w:rsidR="00F07E7A">
        <w:t>bgp-default</w:t>
      </w:r>
      <w:r w:rsidRPr="007530E2">
        <w:t xml:space="preserve">] </w:t>
      </w:r>
      <w:r>
        <w:t>ip vpn-instance vpn</w:t>
      </w:r>
      <w:r w:rsidRPr="007530E2">
        <w:t>1</w:t>
      </w:r>
    </w:p>
    <w:p w:rsidR="00DE0C39" w:rsidRPr="007530E2" w:rsidRDefault="00DE0C39" w:rsidP="00B51350">
      <w:pPr>
        <w:pStyle w:val="TerminalDisplayIndent1"/>
      </w:pPr>
      <w:r w:rsidRPr="007530E2">
        <w:t>[PE3-</w:t>
      </w:r>
      <w:r w:rsidR="00F07E7A">
        <w:t>bgp-default</w:t>
      </w:r>
      <w:r>
        <w:t>-vpn</w:t>
      </w:r>
      <w:r w:rsidRPr="007530E2">
        <w:t>1] peer 100.1.1.1 as-number 65410</w:t>
      </w:r>
    </w:p>
    <w:p w:rsidR="00DE0C39" w:rsidRPr="0025445D" w:rsidRDefault="00DE0C39" w:rsidP="00B51350">
      <w:pPr>
        <w:pStyle w:val="TerminalDisplayIndent1"/>
      </w:pPr>
      <w:r w:rsidRPr="007530E2">
        <w:t>[PE</w:t>
      </w:r>
      <w:r>
        <w:rPr>
          <w:rFonts w:hint="eastAsia"/>
        </w:rPr>
        <w:t>3</w:t>
      </w:r>
      <w:r w:rsidRPr="007530E2">
        <w:t>-</w:t>
      </w:r>
      <w:r w:rsidR="00F07E7A">
        <w:t>bgp-default</w:t>
      </w:r>
      <w:r>
        <w:t>-vpn</w:t>
      </w:r>
      <w:r>
        <w:rPr>
          <w:rFonts w:hint="eastAsia"/>
        </w:rPr>
        <w:t>1</w:t>
      </w:r>
      <w:r w:rsidRPr="007530E2">
        <w:t xml:space="preserve">] </w:t>
      </w:r>
      <w:r>
        <w:rPr>
          <w:rFonts w:hint="eastAsia"/>
        </w:rPr>
        <w:t>address-family ipv4 unicast</w:t>
      </w:r>
    </w:p>
    <w:p w:rsidR="00DE0C39" w:rsidRPr="00B421C2" w:rsidRDefault="00DE0C39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 xml:space="preserve">-ipv4-vpn1] </w:t>
      </w:r>
      <w:r w:rsidRPr="007530E2">
        <w:t>peer 100.1.1.1</w:t>
      </w:r>
      <w:r>
        <w:rPr>
          <w:rFonts w:hint="eastAsia"/>
        </w:rPr>
        <w:t xml:space="preserve"> enable</w:t>
      </w:r>
    </w:p>
    <w:p w:rsidR="00DE0C39" w:rsidRPr="00B421C2" w:rsidRDefault="00DE0C39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>-ipv4-vpn1] quit</w:t>
      </w:r>
    </w:p>
    <w:p w:rsidR="00DE0C39" w:rsidRPr="00B421C2" w:rsidRDefault="00DE0C39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>-vpn1] quit</w:t>
      </w:r>
    </w:p>
    <w:p w:rsidR="00DE0C39" w:rsidRPr="00B421C2" w:rsidRDefault="00DE0C39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>] quit</w:t>
      </w:r>
    </w:p>
    <w:p w:rsidR="00DE0C39" w:rsidRPr="00B421C2" w:rsidRDefault="00C94037" w:rsidP="00B51350">
      <w:pPr>
        <w:pStyle w:val="ItemIndent1"/>
        <w:rPr>
          <w:lang w:eastAsia="zh-CN"/>
        </w:rPr>
      </w:pPr>
      <w:r w:rsidRPr="00C94037">
        <w:rPr>
          <w:lang w:eastAsia="zh-CN"/>
        </w:rPr>
        <w:t># P</w:t>
      </w:r>
      <w:r w:rsidR="00DE0C39" w:rsidRPr="00B421C2">
        <w:rPr>
          <w:lang w:eastAsia="zh-CN"/>
        </w:rPr>
        <w:t>E 4</w:t>
      </w:r>
      <w:r w:rsidR="00DE0C39" w:rsidRPr="007530E2">
        <w:rPr>
          <w:rFonts w:hint="eastAsia"/>
          <w:lang w:eastAsia="zh-CN"/>
        </w:rPr>
        <w:t>和</w:t>
      </w:r>
      <w:r w:rsidR="00DE0C39" w:rsidRPr="00B421C2">
        <w:rPr>
          <w:lang w:eastAsia="zh-CN"/>
        </w:rPr>
        <w:t>CE 4</w:t>
      </w:r>
      <w:r w:rsidR="00DE0C39" w:rsidRPr="007530E2">
        <w:rPr>
          <w:rFonts w:hint="eastAsia"/>
          <w:lang w:eastAsia="zh-CN"/>
        </w:rPr>
        <w:t>之间的配置与</w:t>
      </w:r>
      <w:r w:rsidR="00DE0C39" w:rsidRPr="00B421C2">
        <w:rPr>
          <w:lang w:eastAsia="zh-CN"/>
        </w:rPr>
        <w:t>PE 3</w:t>
      </w:r>
      <w:r w:rsidR="00DE0C39" w:rsidRPr="007530E2">
        <w:rPr>
          <w:rFonts w:hint="eastAsia"/>
          <w:lang w:eastAsia="zh-CN"/>
        </w:rPr>
        <w:t>和</w:t>
      </w:r>
      <w:r w:rsidR="00DE0C39" w:rsidRPr="00B421C2">
        <w:rPr>
          <w:lang w:eastAsia="zh-CN"/>
        </w:rPr>
        <w:t>CE 3</w:t>
      </w:r>
      <w:r w:rsidR="00DE0C39" w:rsidRPr="007530E2">
        <w:rPr>
          <w:rFonts w:hint="eastAsia"/>
          <w:lang w:eastAsia="zh-CN"/>
        </w:rPr>
        <w:t>之间的配置类似</w:t>
      </w:r>
      <w:r w:rsidR="00DE0C39" w:rsidRPr="00B421C2">
        <w:rPr>
          <w:rFonts w:hint="eastAsia"/>
          <w:lang w:eastAsia="zh-CN"/>
        </w:rPr>
        <w:t>，</w:t>
      </w:r>
      <w:r w:rsidR="00DE0C39" w:rsidRPr="007530E2">
        <w:rPr>
          <w:rFonts w:hint="eastAsia"/>
          <w:lang w:eastAsia="zh-CN"/>
        </w:rPr>
        <w:t>配置过程省略。</w:t>
      </w:r>
    </w:p>
    <w:p w:rsidR="007D7DD4" w:rsidRDefault="00DE0C39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在二级运营商的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之间建立</w:t>
      </w:r>
      <w:r w:rsidRPr="00B421C2">
        <w:rPr>
          <w:rFonts w:hint="eastAsia"/>
          <w:lang w:eastAsia="zh-CN"/>
        </w:rPr>
        <w:t>MP-EBGP</w:t>
      </w:r>
      <w:r w:rsidRPr="00B421C2">
        <w:rPr>
          <w:rFonts w:hint="eastAsia"/>
          <w:lang w:eastAsia="zh-CN"/>
        </w:rPr>
        <w:t>对等体关系，交换二级运营商的客户的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路由</w:t>
      </w:r>
    </w:p>
    <w:p w:rsidR="00DE0C39" w:rsidRPr="007530E2" w:rsidRDefault="00DE0C39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3</w:t>
      </w:r>
      <w:r w:rsidRPr="007530E2">
        <w:rPr>
          <w:rFonts w:hint="eastAsia"/>
        </w:rPr>
        <w:t>。</w:t>
      </w:r>
    </w:p>
    <w:p w:rsidR="00DE0C39" w:rsidRPr="007530E2" w:rsidRDefault="00DE0C39" w:rsidP="00B51350">
      <w:pPr>
        <w:pStyle w:val="TerminalDisplayIndent1"/>
      </w:pPr>
      <w:r w:rsidRPr="007530E2">
        <w:t>[PE3] bgp 100</w:t>
      </w:r>
    </w:p>
    <w:p w:rsidR="00DE0C39" w:rsidRPr="007530E2" w:rsidRDefault="00DE0C39" w:rsidP="00B51350">
      <w:pPr>
        <w:pStyle w:val="TerminalDisplayIndent1"/>
      </w:pPr>
      <w:r w:rsidRPr="007530E2">
        <w:t>[PE3-</w:t>
      </w:r>
      <w:r w:rsidR="00F07E7A">
        <w:t>bgp-default</w:t>
      </w:r>
      <w:r w:rsidRPr="007530E2">
        <w:t xml:space="preserve">] peer 6.6.6.9 as-number </w:t>
      </w:r>
      <w:r>
        <w:rPr>
          <w:rFonts w:hint="eastAsia"/>
        </w:rPr>
        <w:t>3</w:t>
      </w:r>
      <w:r w:rsidRPr="007530E2">
        <w:t>00</w:t>
      </w:r>
    </w:p>
    <w:p w:rsidR="00DE0C39" w:rsidRDefault="00DE0C39" w:rsidP="00B51350">
      <w:pPr>
        <w:pStyle w:val="TerminalDisplayIndent1"/>
      </w:pPr>
      <w:r w:rsidRPr="007530E2">
        <w:t>[PE3-</w:t>
      </w:r>
      <w:r w:rsidR="00F07E7A">
        <w:t>bgp-default</w:t>
      </w:r>
      <w:r w:rsidRPr="007530E2">
        <w:t xml:space="preserve">] peer 6.6.6.9 connect-interface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DE0C39" w:rsidRPr="007530E2" w:rsidRDefault="00DE0C39" w:rsidP="00B51350">
      <w:pPr>
        <w:pStyle w:val="TerminalDisplayIndent1"/>
      </w:pPr>
      <w:r w:rsidRPr="007530E2">
        <w:t>[PE3-</w:t>
      </w:r>
      <w:r w:rsidR="00F07E7A">
        <w:t>bgp-default</w:t>
      </w:r>
      <w:r w:rsidRPr="007530E2">
        <w:t xml:space="preserve">] </w:t>
      </w:r>
      <w:r w:rsidRPr="00F8371F">
        <w:t>peer 6.6.6.9 ebgp-max-hop 10</w:t>
      </w:r>
    </w:p>
    <w:p w:rsidR="00DE0C39" w:rsidRPr="00B421C2" w:rsidRDefault="00DE0C39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>] address-family vpnv4</w:t>
      </w:r>
    </w:p>
    <w:p w:rsidR="00DE0C39" w:rsidRPr="00B421C2" w:rsidRDefault="00DE0C39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>-vpnv4] peer 6.6.6.9 enable</w:t>
      </w:r>
    </w:p>
    <w:p w:rsidR="00DE0C39" w:rsidRPr="00B421C2" w:rsidRDefault="00DE0C39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>-vpnv4] quit</w:t>
      </w:r>
    </w:p>
    <w:p w:rsidR="00DE0C39" w:rsidRPr="00B421C2" w:rsidRDefault="00DE0C39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>] quit</w:t>
      </w:r>
    </w:p>
    <w:p w:rsidR="00DE0C39" w:rsidRPr="00890F57" w:rsidRDefault="00DE0C39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 xml:space="preserve"> </w:t>
      </w:r>
      <w:r w:rsidRPr="007530E2">
        <w:rPr>
          <w:lang w:eastAsia="zh-CN"/>
        </w:rPr>
        <w:t>4</w:t>
      </w:r>
      <w:r w:rsidRPr="007530E2">
        <w:rPr>
          <w:rFonts w:hint="eastAsia"/>
          <w:lang w:eastAsia="zh-CN"/>
        </w:rPr>
        <w:t>的配置与</w:t>
      </w:r>
      <w:r w:rsidRPr="007530E2">
        <w:rPr>
          <w:rFonts w:hint="eastAsia"/>
          <w:lang w:eastAsia="zh-CN"/>
        </w:rPr>
        <w:t>P</w:t>
      </w:r>
      <w:r w:rsidRPr="007530E2">
        <w:rPr>
          <w:lang w:eastAsia="zh-CN"/>
        </w:rPr>
        <w:t>E</w:t>
      </w:r>
      <w:r>
        <w:rPr>
          <w:rFonts w:hint="eastAsia"/>
          <w:lang w:eastAsia="zh-CN"/>
        </w:rPr>
        <w:t xml:space="preserve"> </w:t>
      </w:r>
      <w:r w:rsidRPr="007530E2">
        <w:rPr>
          <w:lang w:eastAsia="zh-CN"/>
        </w:rPr>
        <w:t>3</w:t>
      </w:r>
      <w:r w:rsidRPr="007530E2">
        <w:rPr>
          <w:rFonts w:hint="eastAsia"/>
          <w:lang w:eastAsia="zh-CN"/>
        </w:rPr>
        <w:t>类似，配置过程省略。</w:t>
      </w:r>
    </w:p>
    <w:p w:rsidR="007D7DD4" w:rsidRDefault="00DE0C39" w:rsidP="00DD64CA">
      <w:pPr>
        <w:pStyle w:val="4"/>
      </w:pPr>
      <w:r>
        <w:rPr>
          <w:rFonts w:hint="eastAsia"/>
        </w:rPr>
        <w:t>验证配置</w:t>
      </w:r>
    </w:p>
    <w:p w:rsidR="00AC5172" w:rsidRPr="007530E2" w:rsidRDefault="00AC5172" w:rsidP="00DD64CA">
      <w:r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上执行</w:t>
      </w:r>
      <w:r w:rsidRPr="00DA2C2B">
        <w:rPr>
          <w:rStyle w:val="commandkeywords"/>
          <w:rFonts w:hint="eastAsia"/>
        </w:rPr>
        <w:t>display ip routing-table</w:t>
      </w:r>
      <w:r w:rsidRPr="007530E2">
        <w:rPr>
          <w:rFonts w:hint="eastAsia"/>
        </w:rPr>
        <w:t>命令，可以看到</w:t>
      </w:r>
      <w:r w:rsidRPr="007530E2">
        <w:t>PE</w:t>
      </w:r>
      <w:r>
        <w:rPr>
          <w:rFonts w:hint="eastAsia"/>
        </w:rPr>
        <w:t xml:space="preserve"> </w:t>
      </w:r>
      <w:r w:rsidRPr="007530E2"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的公网路由表中只有一级运营商网络的路由。以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为例：</w:t>
      </w:r>
    </w:p>
    <w:p w:rsidR="00AC5172" w:rsidRDefault="00AC5172" w:rsidP="00DD64CA">
      <w:pPr>
        <w:pStyle w:val="TerminalDisplay"/>
      </w:pPr>
      <w:r w:rsidRPr="007530E2">
        <w:rPr>
          <w:rFonts w:hint="eastAsia"/>
        </w:rPr>
        <w:t>[PE1] display ip routing-table</w:t>
      </w:r>
    </w:p>
    <w:p w:rsidR="00AC5172" w:rsidRDefault="00AC5172" w:rsidP="00DD64CA">
      <w:pPr>
        <w:pStyle w:val="TerminalDisplay"/>
      </w:pPr>
    </w:p>
    <w:p w:rsidR="00AC5172" w:rsidRDefault="00AC5172" w:rsidP="00DD64CA">
      <w:pPr>
        <w:pStyle w:val="TerminalDisplay"/>
      </w:pPr>
      <w:r>
        <w:t xml:space="preserve">Destinations : </w:t>
      </w:r>
      <w:r w:rsidR="00195312">
        <w:t>1</w:t>
      </w:r>
      <w:r w:rsidR="00195312">
        <w:rPr>
          <w:rFonts w:hint="eastAsia"/>
        </w:rPr>
        <w:t>2</w:t>
      </w:r>
      <w:r w:rsidR="00195312">
        <w:t xml:space="preserve">        </w:t>
      </w:r>
      <w:r>
        <w:t xml:space="preserve">Routes : </w:t>
      </w:r>
      <w:r w:rsidR="00195312">
        <w:t>1</w:t>
      </w:r>
      <w:r w:rsidR="00195312">
        <w:rPr>
          <w:rFonts w:hint="eastAsia"/>
        </w:rPr>
        <w:t>2</w:t>
      </w:r>
    </w:p>
    <w:p w:rsidR="00AC5172" w:rsidRDefault="00AC5172" w:rsidP="00DD64CA">
      <w:pPr>
        <w:pStyle w:val="TerminalDisplay"/>
      </w:pPr>
    </w:p>
    <w:p w:rsidR="00AC5172" w:rsidRDefault="00AC5172" w:rsidP="00DD64CA">
      <w:pPr>
        <w:pStyle w:val="TerminalDisplay"/>
      </w:pPr>
      <w:r>
        <w:t>Destination/Mask   Proto   Pre Cost        NextHop         Interface</w:t>
      </w:r>
    </w:p>
    <w:p w:rsidR="00AC5172" w:rsidRDefault="00AC5172" w:rsidP="00DD64CA">
      <w:pPr>
        <w:pStyle w:val="TerminalDisplay"/>
      </w:pPr>
      <w:r>
        <w:t>0.0.0.0/32         Direct  0   0           127.0.0.1       InLoop0</w:t>
      </w:r>
    </w:p>
    <w:p w:rsidR="00AC5172" w:rsidRDefault="00AC5172" w:rsidP="00DD64CA">
      <w:pPr>
        <w:pStyle w:val="TerminalDisplay"/>
      </w:pPr>
      <w:r>
        <w:t>3.3.3.9/32         Direct  0   0           127.0.0.1       InLoop0</w:t>
      </w:r>
    </w:p>
    <w:p w:rsidR="00AC5172" w:rsidRDefault="00AC5172" w:rsidP="00DD64CA">
      <w:pPr>
        <w:pStyle w:val="TerminalDisplay"/>
      </w:pPr>
      <w:r>
        <w:t xml:space="preserve">4.4.4.9/32         IS_L1   15  10          30.1.1.2        </w:t>
      </w:r>
      <w:r w:rsidR="00064113">
        <w:t>GE</w:t>
      </w:r>
      <w:r w:rsidR="009C0B77">
        <w:t>3/1</w:t>
      </w:r>
      <w:r w:rsidR="00064113">
        <w:t>/5</w:t>
      </w:r>
    </w:p>
    <w:p w:rsidR="00AC5172" w:rsidRDefault="00AC5172" w:rsidP="00DD64CA">
      <w:pPr>
        <w:pStyle w:val="TerminalDisplay"/>
      </w:pPr>
      <w:r>
        <w:t xml:space="preserve">30.1.1.0/24        Direct  0   0           30.1.1.1        </w:t>
      </w:r>
      <w:r w:rsidR="00064113">
        <w:t>GE</w:t>
      </w:r>
      <w:r w:rsidR="009C0B77">
        <w:t>3/1</w:t>
      </w:r>
      <w:r w:rsidR="00064113">
        <w:t>/5</w:t>
      </w:r>
    </w:p>
    <w:p w:rsidR="00AC5172" w:rsidRDefault="00AC5172" w:rsidP="00DD64CA">
      <w:pPr>
        <w:pStyle w:val="TerminalDisplay"/>
      </w:pPr>
      <w:r>
        <w:t xml:space="preserve">30.1.1.0/32        Direct  0   0           30.1.1.1        </w:t>
      </w:r>
      <w:r w:rsidR="00064113">
        <w:t>GE</w:t>
      </w:r>
      <w:r w:rsidR="009C0B77">
        <w:t>3/1</w:t>
      </w:r>
      <w:r w:rsidR="00064113">
        <w:t>/5</w:t>
      </w:r>
    </w:p>
    <w:p w:rsidR="00AC5172" w:rsidRDefault="00AC5172" w:rsidP="00DD64CA">
      <w:pPr>
        <w:pStyle w:val="TerminalDisplay"/>
      </w:pPr>
      <w:r>
        <w:t>30.1.1.1/32        Direct  0   0           127.0.0.1       InLoop0</w:t>
      </w:r>
    </w:p>
    <w:p w:rsidR="00AC5172" w:rsidRDefault="00AC5172" w:rsidP="00DD64CA">
      <w:pPr>
        <w:pStyle w:val="TerminalDisplay"/>
      </w:pPr>
      <w:r>
        <w:lastRenderedPageBreak/>
        <w:t xml:space="preserve">30.1.1.255/32      Direct  0   0           30.1.1.1        </w:t>
      </w:r>
      <w:r w:rsidR="00064113">
        <w:t>GE</w:t>
      </w:r>
      <w:r w:rsidR="009C0B77">
        <w:t>3/1</w:t>
      </w:r>
      <w:r w:rsidR="00064113">
        <w:t>/5</w:t>
      </w:r>
    </w:p>
    <w:p w:rsidR="00AC5172" w:rsidRDefault="00AC5172" w:rsidP="00DD64CA">
      <w:pPr>
        <w:pStyle w:val="TerminalDisplay"/>
      </w:pPr>
      <w:r>
        <w:t>127.0.0.0/8        Direct  0   0           127.0.0.1       InLoop0</w:t>
      </w:r>
    </w:p>
    <w:p w:rsidR="00AC5172" w:rsidRDefault="00AC5172" w:rsidP="00DD64CA">
      <w:pPr>
        <w:pStyle w:val="TerminalDisplay"/>
      </w:pPr>
      <w:r>
        <w:t>127.0.0.0/32       Direct  0   0           127.0.0.1       InLoop0</w:t>
      </w:r>
    </w:p>
    <w:p w:rsidR="00AC5172" w:rsidRDefault="00AC5172" w:rsidP="00DD64CA">
      <w:pPr>
        <w:pStyle w:val="TerminalDisplay"/>
      </w:pPr>
      <w:r>
        <w:t>127.0.0.1/32       Direct  0   0           127.0.0.1       InLoop0</w:t>
      </w:r>
    </w:p>
    <w:p w:rsidR="00AC5172" w:rsidRDefault="00AC5172" w:rsidP="00DD64CA">
      <w:pPr>
        <w:pStyle w:val="TerminalDisplay"/>
      </w:pPr>
      <w:r>
        <w:t>127.255.255.255/32 Direct  0   0           127.0.0.1       InLoop0</w:t>
      </w:r>
    </w:p>
    <w:p w:rsidR="00AC5172" w:rsidRPr="00B421C2" w:rsidRDefault="00AC5172" w:rsidP="00DD64CA">
      <w:pPr>
        <w:pStyle w:val="TerminalDisplay"/>
      </w:pPr>
      <w:r w:rsidRPr="00B421C2">
        <w:t>255.255.255.255/32 Direct  0   0           127.0.0.1       InLoop</w:t>
      </w:r>
      <w:r w:rsidRPr="00B421C2">
        <w:rPr>
          <w:rFonts w:hint="eastAsia"/>
        </w:rPr>
        <w:t>0</w:t>
      </w:r>
    </w:p>
    <w:p w:rsidR="00AC5172" w:rsidRPr="007530E2" w:rsidRDefault="00AC5172" w:rsidP="00DD64CA">
      <w:r w:rsidRPr="00B421C2">
        <w:t xml:space="preserve"># </w:t>
      </w:r>
      <w:r w:rsidRPr="007530E2">
        <w:rPr>
          <w:rFonts w:hint="eastAsia"/>
        </w:rPr>
        <w:t>在</w:t>
      </w:r>
      <w:r w:rsidRPr="00B421C2">
        <w:rPr>
          <w:rFonts w:hint="eastAsia"/>
        </w:rPr>
        <w:t>PE 1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PE 2</w:t>
      </w:r>
      <w:r w:rsidRPr="007530E2">
        <w:rPr>
          <w:rFonts w:hint="eastAsia"/>
        </w:rPr>
        <w:t>上执行</w:t>
      </w:r>
      <w:r w:rsidRPr="00DA2C2B">
        <w:rPr>
          <w:rStyle w:val="commandkeywords"/>
          <w:rFonts w:hint="eastAsia"/>
        </w:rPr>
        <w:t>display ip routing-table vpn-instance</w:t>
      </w:r>
      <w:r w:rsidRPr="007530E2">
        <w:rPr>
          <w:rFonts w:hint="eastAsia"/>
        </w:rPr>
        <w:t>命令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可以看到</w:t>
      </w:r>
      <w:r w:rsidRPr="00B421C2">
        <w:rPr>
          <w:rFonts w:hint="eastAsia"/>
        </w:rPr>
        <w:t>VPN</w:t>
      </w:r>
      <w:r w:rsidRPr="007530E2">
        <w:rPr>
          <w:rFonts w:hint="eastAsia"/>
        </w:rPr>
        <w:t>路由表中有二级运营商网络的内部路由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但没有二级运营商维护的</w:t>
      </w:r>
      <w:r w:rsidRPr="00B421C2">
        <w:rPr>
          <w:rFonts w:hint="eastAsia"/>
        </w:rPr>
        <w:t>VPN</w:t>
      </w:r>
      <w:r w:rsidRPr="007530E2">
        <w:rPr>
          <w:rFonts w:hint="eastAsia"/>
        </w:rPr>
        <w:t>路由。以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为例：</w:t>
      </w:r>
    </w:p>
    <w:p w:rsidR="00AC5172" w:rsidRPr="007530E2" w:rsidRDefault="00AC5172" w:rsidP="00DD64CA">
      <w:pPr>
        <w:pStyle w:val="TerminalDisplay"/>
      </w:pPr>
      <w:r w:rsidRPr="007530E2">
        <w:rPr>
          <w:rFonts w:hint="eastAsia"/>
        </w:rPr>
        <w:t>[PE1] display ip routing-table vpn-instance vpn1</w:t>
      </w:r>
    </w:p>
    <w:p w:rsidR="00AC5172" w:rsidRDefault="00AC5172" w:rsidP="00DD64CA">
      <w:pPr>
        <w:pStyle w:val="TerminalDisplay"/>
      </w:pPr>
    </w:p>
    <w:p w:rsidR="00AC5172" w:rsidRDefault="00AC5172" w:rsidP="00DD64CA">
      <w:pPr>
        <w:pStyle w:val="TerminalDisplay"/>
      </w:pPr>
      <w:r>
        <w:t xml:space="preserve">Destinations : </w:t>
      </w:r>
      <w:r w:rsidR="00195312">
        <w:t>1</w:t>
      </w:r>
      <w:r w:rsidR="00195312">
        <w:rPr>
          <w:rFonts w:hint="eastAsia"/>
        </w:rPr>
        <w:t>2</w:t>
      </w:r>
      <w:r w:rsidR="00195312">
        <w:t xml:space="preserve">        </w:t>
      </w:r>
      <w:r>
        <w:t xml:space="preserve">Routes : </w:t>
      </w:r>
      <w:r w:rsidR="00195312">
        <w:t>1</w:t>
      </w:r>
      <w:r w:rsidR="00195312">
        <w:rPr>
          <w:rFonts w:hint="eastAsia"/>
        </w:rPr>
        <w:t>2</w:t>
      </w:r>
    </w:p>
    <w:p w:rsidR="00AC5172" w:rsidRDefault="00AC5172" w:rsidP="00DD64CA">
      <w:pPr>
        <w:pStyle w:val="TerminalDisplay"/>
      </w:pPr>
    </w:p>
    <w:p w:rsidR="00AC5172" w:rsidRDefault="00AC5172" w:rsidP="00DD64CA">
      <w:pPr>
        <w:pStyle w:val="TerminalDisplay"/>
      </w:pPr>
      <w:r>
        <w:t>Destination/Mask   Proto   Pre Cost        NextHop         Interface</w:t>
      </w:r>
    </w:p>
    <w:p w:rsidR="00AC5172" w:rsidRDefault="00AC5172" w:rsidP="00DD64CA">
      <w:pPr>
        <w:pStyle w:val="TerminalDisplay"/>
      </w:pPr>
      <w:r>
        <w:t>0.0.0.0/32         Direct  0   0           127.0.0.1       InLoop0</w:t>
      </w:r>
    </w:p>
    <w:p w:rsidR="00AC5172" w:rsidRDefault="00AC5172" w:rsidP="00DD64CA">
      <w:pPr>
        <w:pStyle w:val="TerminalDisplay"/>
      </w:pPr>
      <w:r>
        <w:t xml:space="preserve">1.1.1.9/32         BGP     255 10          11.1.1.1        </w:t>
      </w:r>
      <w:r w:rsidR="00064113">
        <w:t>GE</w:t>
      </w:r>
      <w:r w:rsidR="009C0B77">
        <w:t>3/1</w:t>
      </w:r>
      <w:r w:rsidR="00064113">
        <w:t>/4</w:t>
      </w:r>
    </w:p>
    <w:p w:rsidR="00AC5172" w:rsidRDefault="00AC5172" w:rsidP="00DD64CA">
      <w:pPr>
        <w:pStyle w:val="TerminalDisplay"/>
      </w:pPr>
      <w:r>
        <w:t xml:space="preserve">6.6.6.9/32         BGP     255 10          4.4.4.9         </w:t>
      </w:r>
      <w:r w:rsidR="00064113">
        <w:t>GE</w:t>
      </w:r>
      <w:r w:rsidR="009C0B77">
        <w:t>3/1</w:t>
      </w:r>
      <w:r w:rsidR="00064113">
        <w:t>/5</w:t>
      </w:r>
    </w:p>
    <w:p w:rsidR="00AC5172" w:rsidRDefault="00AC5172" w:rsidP="00DD64CA">
      <w:pPr>
        <w:pStyle w:val="TerminalDisplay"/>
      </w:pPr>
      <w:r>
        <w:t xml:space="preserve">11.1.1.0/24        Direct  0   0           11.1.1.2        </w:t>
      </w:r>
      <w:r w:rsidR="00064113">
        <w:t>GE</w:t>
      </w:r>
      <w:r w:rsidR="009C0B77">
        <w:t>3/1</w:t>
      </w:r>
      <w:r w:rsidR="00064113">
        <w:t>/4</w:t>
      </w:r>
    </w:p>
    <w:p w:rsidR="00AC5172" w:rsidRDefault="00AC5172" w:rsidP="00DD64CA">
      <w:pPr>
        <w:pStyle w:val="TerminalDisplay"/>
      </w:pPr>
      <w:r>
        <w:t xml:space="preserve">11.1.1.0/32        Direct  0   0           11.1.1.2        </w:t>
      </w:r>
      <w:r w:rsidR="00064113">
        <w:t>GE</w:t>
      </w:r>
      <w:r w:rsidR="009C0B77">
        <w:t>3/1</w:t>
      </w:r>
      <w:r w:rsidR="00064113">
        <w:t>/4</w:t>
      </w:r>
    </w:p>
    <w:p w:rsidR="00AC5172" w:rsidRDefault="00AC5172" w:rsidP="00DD64CA">
      <w:pPr>
        <w:pStyle w:val="TerminalDisplay"/>
      </w:pPr>
      <w:r>
        <w:t>11.1.1.2/32        Direct  0   0           127.0.0.1       InLoop0</w:t>
      </w:r>
    </w:p>
    <w:p w:rsidR="00AC5172" w:rsidRDefault="00AC5172" w:rsidP="00DD64CA">
      <w:pPr>
        <w:pStyle w:val="TerminalDisplay"/>
      </w:pPr>
      <w:r>
        <w:t xml:space="preserve">11.1.1.255/32      Direct  0   0           11.1.1.2        </w:t>
      </w:r>
      <w:r w:rsidR="00064113">
        <w:t>GE</w:t>
      </w:r>
      <w:r w:rsidR="009C0B77">
        <w:t>3/1</w:t>
      </w:r>
      <w:r w:rsidR="00064113">
        <w:t>/4</w:t>
      </w:r>
    </w:p>
    <w:p w:rsidR="00AC5172" w:rsidRDefault="00AC5172" w:rsidP="00DD64CA">
      <w:pPr>
        <w:pStyle w:val="TerminalDisplay"/>
      </w:pPr>
      <w:r>
        <w:t>127.0.0.0/8        Direct  0   0           127.0.0.1       InLoop0</w:t>
      </w:r>
    </w:p>
    <w:p w:rsidR="00AC5172" w:rsidRDefault="00AC5172" w:rsidP="00DD64CA">
      <w:pPr>
        <w:pStyle w:val="TerminalDisplay"/>
      </w:pPr>
      <w:r>
        <w:t>127.0.0.0/32       Direct  0   0           127.0.0.1       InLoop0</w:t>
      </w:r>
    </w:p>
    <w:p w:rsidR="00AC5172" w:rsidRDefault="00AC5172" w:rsidP="00DD64CA">
      <w:pPr>
        <w:pStyle w:val="TerminalDisplay"/>
      </w:pPr>
      <w:r>
        <w:t>127.0.0.1/32       Direct  0   0           127.0.0.1       InLoop0</w:t>
      </w:r>
    </w:p>
    <w:p w:rsidR="00AC5172" w:rsidRDefault="00AC5172" w:rsidP="00DD64CA">
      <w:pPr>
        <w:pStyle w:val="TerminalDisplay"/>
      </w:pPr>
      <w:r>
        <w:t>127.255.255.255/32 Direct  0   0           127.0.0.1       InLoop0</w:t>
      </w:r>
    </w:p>
    <w:p w:rsidR="00AC5172" w:rsidRPr="0027415D" w:rsidRDefault="00AC5172" w:rsidP="00DD64CA">
      <w:pPr>
        <w:pStyle w:val="TerminalDisplay"/>
      </w:pPr>
      <w:r>
        <w:t>255.255.255.255/32 Direct  0   0           127.0.0.1       InLoop0</w:t>
      </w:r>
    </w:p>
    <w:p w:rsidR="00AC5172" w:rsidRPr="007530E2" w:rsidRDefault="00AC5172" w:rsidP="00DD64CA">
      <w:r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Pr="0027415D">
        <w:rPr>
          <w:rFonts w:hint="eastAsia"/>
        </w:rPr>
        <w:t>CE 1</w:t>
      </w:r>
      <w:r w:rsidRPr="007530E2">
        <w:rPr>
          <w:rFonts w:hint="eastAsia"/>
        </w:rPr>
        <w:t>和</w:t>
      </w:r>
      <w:r w:rsidRPr="0027415D">
        <w:rPr>
          <w:rFonts w:hint="eastAsia"/>
        </w:rPr>
        <w:t>CE 2</w:t>
      </w:r>
      <w:r w:rsidRPr="007530E2">
        <w:rPr>
          <w:rFonts w:hint="eastAsia"/>
        </w:rPr>
        <w:t>上执行</w:t>
      </w:r>
      <w:r w:rsidRPr="00DA2C2B">
        <w:rPr>
          <w:rStyle w:val="commandkeywords"/>
          <w:rFonts w:hint="eastAsia"/>
        </w:rPr>
        <w:t>display ip routing-table</w:t>
      </w:r>
      <w:r w:rsidRPr="007530E2">
        <w:rPr>
          <w:rFonts w:hint="eastAsia"/>
        </w:rPr>
        <w:t>命令</w:t>
      </w:r>
      <w:r w:rsidRPr="0027415D">
        <w:rPr>
          <w:rFonts w:hint="eastAsia"/>
        </w:rPr>
        <w:t>，</w:t>
      </w:r>
      <w:r w:rsidRPr="007530E2">
        <w:rPr>
          <w:rFonts w:hint="eastAsia"/>
        </w:rPr>
        <w:t>可以看到公网路由表中有二级运营商网络的内部路由</w:t>
      </w:r>
      <w:r w:rsidRPr="0027415D">
        <w:rPr>
          <w:rFonts w:hint="eastAsia"/>
        </w:rPr>
        <w:t>，</w:t>
      </w:r>
      <w:r w:rsidRPr="007530E2">
        <w:rPr>
          <w:rFonts w:hint="eastAsia"/>
        </w:rPr>
        <w:t>但没有二级运营商维护的</w:t>
      </w:r>
      <w:r w:rsidRPr="0027415D">
        <w:rPr>
          <w:rFonts w:hint="eastAsia"/>
        </w:rPr>
        <w:t>VPN</w:t>
      </w:r>
      <w:r w:rsidRPr="007530E2">
        <w:rPr>
          <w:rFonts w:hint="eastAsia"/>
        </w:rPr>
        <w:t>路由。以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为例：</w:t>
      </w:r>
    </w:p>
    <w:p w:rsidR="00AC5172" w:rsidRDefault="00AC5172" w:rsidP="00DD64CA">
      <w:pPr>
        <w:pStyle w:val="TerminalDisplay"/>
      </w:pPr>
      <w:r w:rsidRPr="007530E2">
        <w:rPr>
          <w:rFonts w:hint="eastAsia"/>
        </w:rPr>
        <w:t>[CE1] display ip routing-table</w:t>
      </w:r>
    </w:p>
    <w:p w:rsidR="001A5759" w:rsidRDefault="001A5759" w:rsidP="00DD64CA">
      <w:pPr>
        <w:pStyle w:val="TerminalDisplay"/>
      </w:pPr>
    </w:p>
    <w:p w:rsidR="001A5759" w:rsidRDefault="001A5759" w:rsidP="00DD64CA">
      <w:pPr>
        <w:pStyle w:val="TerminalDisplay"/>
      </w:pPr>
      <w:r>
        <w:t xml:space="preserve">Destinations : </w:t>
      </w:r>
      <w:r w:rsidR="00195312">
        <w:rPr>
          <w:rFonts w:hint="eastAsia"/>
        </w:rPr>
        <w:t>17</w:t>
      </w:r>
      <w:r w:rsidR="00195312">
        <w:t xml:space="preserve">        </w:t>
      </w:r>
      <w:r>
        <w:t xml:space="preserve">Routes : </w:t>
      </w:r>
      <w:r w:rsidR="00195312">
        <w:rPr>
          <w:rFonts w:hint="eastAsia"/>
        </w:rPr>
        <w:t>17</w:t>
      </w:r>
    </w:p>
    <w:p w:rsidR="001A5759" w:rsidRDefault="001A5759" w:rsidP="00DD64CA">
      <w:pPr>
        <w:pStyle w:val="TerminalDisplay"/>
      </w:pPr>
    </w:p>
    <w:p w:rsidR="001A5759" w:rsidRDefault="001A5759" w:rsidP="00DD64CA">
      <w:pPr>
        <w:pStyle w:val="TerminalDisplay"/>
      </w:pPr>
      <w:r>
        <w:t>Destination/Mask   Proto   Pre Cost        NextHop         Interface</w:t>
      </w:r>
    </w:p>
    <w:p w:rsidR="001A5759" w:rsidRDefault="001A5759" w:rsidP="00DD64CA">
      <w:pPr>
        <w:pStyle w:val="TerminalDisplay"/>
      </w:pPr>
      <w:r>
        <w:t>0.0.0.0/32         Direct  0   0           127.0.0.1       InLoop0</w:t>
      </w:r>
    </w:p>
    <w:p w:rsidR="001A5759" w:rsidRDefault="001A5759" w:rsidP="00DD64CA">
      <w:pPr>
        <w:pStyle w:val="TerminalDisplay"/>
      </w:pPr>
      <w:r>
        <w:t xml:space="preserve">1.1.1.9/32         IS_L1   15  10          10.1.1.1        </w:t>
      </w:r>
      <w:r w:rsidR="00064113">
        <w:t>GE</w:t>
      </w:r>
      <w:r w:rsidR="009C0B77">
        <w:t>3/1</w:t>
      </w:r>
      <w:r w:rsidR="00064113">
        <w:t>/4</w:t>
      </w:r>
    </w:p>
    <w:p w:rsidR="001A5759" w:rsidRDefault="001A5759" w:rsidP="00DD64CA">
      <w:pPr>
        <w:pStyle w:val="TerminalDisplay"/>
      </w:pPr>
      <w:r>
        <w:t>2.2.2.9/32         Direct  0   0           127.0.0.1       InLoop0</w:t>
      </w:r>
    </w:p>
    <w:p w:rsidR="001A5759" w:rsidRDefault="001A5759" w:rsidP="00DD64CA">
      <w:pPr>
        <w:pStyle w:val="TerminalDisplay"/>
      </w:pPr>
      <w:r>
        <w:t xml:space="preserve">6.6.6.9/32         BGP     255 0           11.1.1.2        </w:t>
      </w:r>
      <w:r w:rsidR="00064113">
        <w:t>GE</w:t>
      </w:r>
      <w:r w:rsidR="009C0B77">
        <w:t>3/1</w:t>
      </w:r>
      <w:r w:rsidR="00064113">
        <w:t>/5</w:t>
      </w:r>
    </w:p>
    <w:p w:rsidR="001A5759" w:rsidRDefault="001A5759" w:rsidP="00DD64CA">
      <w:pPr>
        <w:pStyle w:val="TerminalDisplay"/>
      </w:pPr>
      <w:r>
        <w:t xml:space="preserve">10.1.1.0/24        Direct  0   0           10.1.1.2        </w:t>
      </w:r>
      <w:r w:rsidR="00064113">
        <w:t>GE</w:t>
      </w:r>
      <w:r w:rsidR="009C0B77">
        <w:t>3/1</w:t>
      </w:r>
      <w:r w:rsidR="00064113">
        <w:t>/4</w:t>
      </w:r>
    </w:p>
    <w:p w:rsidR="001A5759" w:rsidRDefault="001A5759" w:rsidP="00DD64CA">
      <w:pPr>
        <w:pStyle w:val="TerminalDisplay"/>
      </w:pPr>
      <w:r>
        <w:t xml:space="preserve">10.1.1.0/32        Direct  0   0           10.1.1.2        </w:t>
      </w:r>
      <w:r w:rsidR="00064113">
        <w:t>GE</w:t>
      </w:r>
      <w:r w:rsidR="009C0B77">
        <w:t>3/1</w:t>
      </w:r>
      <w:r w:rsidR="00064113">
        <w:t>/4</w:t>
      </w:r>
    </w:p>
    <w:p w:rsidR="001A5759" w:rsidRDefault="001A5759" w:rsidP="00DD64CA">
      <w:pPr>
        <w:pStyle w:val="TerminalDisplay"/>
      </w:pPr>
      <w:r>
        <w:t>10.1.1.2/32        Direct  0   0           127.0.0.1       InLoop0</w:t>
      </w:r>
    </w:p>
    <w:p w:rsidR="001A5759" w:rsidRDefault="001A5759" w:rsidP="00DD64CA">
      <w:pPr>
        <w:pStyle w:val="TerminalDisplay"/>
      </w:pPr>
      <w:r>
        <w:t xml:space="preserve">10.1.1.255/32      Direct  0   0           10.1.1.2        </w:t>
      </w:r>
      <w:r w:rsidR="00064113">
        <w:t>GE</w:t>
      </w:r>
      <w:r w:rsidR="009C0B77">
        <w:t>3/1</w:t>
      </w:r>
      <w:r w:rsidR="00064113">
        <w:t>/4</w:t>
      </w:r>
    </w:p>
    <w:p w:rsidR="001A5759" w:rsidRDefault="001A5759" w:rsidP="00DD64CA">
      <w:pPr>
        <w:pStyle w:val="TerminalDisplay"/>
      </w:pPr>
      <w:r>
        <w:t xml:space="preserve">11.1.1.0/24        Direct  0   0           11.1.1.1        </w:t>
      </w:r>
      <w:r w:rsidR="00064113">
        <w:t>GE</w:t>
      </w:r>
      <w:r w:rsidR="009C0B77">
        <w:t>3/1</w:t>
      </w:r>
      <w:r w:rsidR="00064113">
        <w:t>/5</w:t>
      </w:r>
    </w:p>
    <w:p w:rsidR="001A5759" w:rsidRDefault="001A5759" w:rsidP="00DD64CA">
      <w:pPr>
        <w:pStyle w:val="TerminalDisplay"/>
      </w:pPr>
      <w:r>
        <w:t xml:space="preserve">11.1.1.0/32        Direct  0   0           11.1.1.1        </w:t>
      </w:r>
      <w:r w:rsidR="00064113">
        <w:t>GE</w:t>
      </w:r>
      <w:r w:rsidR="009C0B77">
        <w:t>3/1</w:t>
      </w:r>
      <w:r w:rsidR="00064113">
        <w:t>/5</w:t>
      </w:r>
    </w:p>
    <w:p w:rsidR="001A5759" w:rsidRDefault="001A5759" w:rsidP="00DD64CA">
      <w:pPr>
        <w:pStyle w:val="TerminalDisplay"/>
      </w:pPr>
      <w:r>
        <w:t>11.1.1.1/32        Direct  0   0           127.0.0.1       InLoop0</w:t>
      </w:r>
    </w:p>
    <w:p w:rsidR="001A5759" w:rsidRDefault="001A5759" w:rsidP="00DD64CA">
      <w:pPr>
        <w:pStyle w:val="TerminalDisplay"/>
      </w:pPr>
      <w:r>
        <w:t xml:space="preserve">11.1.1.255/32      Direct  0   0           11.1.1.1        </w:t>
      </w:r>
      <w:r w:rsidR="00064113">
        <w:t>GE</w:t>
      </w:r>
      <w:r w:rsidR="009C0B77">
        <w:t>3/1</w:t>
      </w:r>
      <w:r w:rsidR="00064113">
        <w:t>/5</w:t>
      </w:r>
    </w:p>
    <w:p w:rsidR="001A5759" w:rsidRDefault="001A5759" w:rsidP="00DD64CA">
      <w:pPr>
        <w:pStyle w:val="TerminalDisplay"/>
      </w:pPr>
      <w:r>
        <w:t>127.0.0.0/8        Direct  0   0           127.0.0.1       InLoop0</w:t>
      </w:r>
    </w:p>
    <w:p w:rsidR="001A5759" w:rsidRDefault="001A5759" w:rsidP="00DD64CA">
      <w:pPr>
        <w:pStyle w:val="TerminalDisplay"/>
      </w:pPr>
      <w:r>
        <w:t>127.0.0.0/32       Direct  0   0           127.0.0.1       InLoop0</w:t>
      </w:r>
    </w:p>
    <w:p w:rsidR="001A5759" w:rsidRDefault="001A5759" w:rsidP="00DD64CA">
      <w:pPr>
        <w:pStyle w:val="TerminalDisplay"/>
      </w:pPr>
      <w:r>
        <w:t>127.0.0.1/32       Direct  0   0           127.0.0.1       InLoop0</w:t>
      </w:r>
    </w:p>
    <w:p w:rsidR="001A5759" w:rsidRDefault="001A5759" w:rsidP="00DD64CA">
      <w:pPr>
        <w:pStyle w:val="TerminalDisplay"/>
      </w:pPr>
      <w:r>
        <w:t>127.255.255.255/32 Direct  0   0           127.0.0.1       InLoop0</w:t>
      </w:r>
    </w:p>
    <w:p w:rsidR="00AC5172" w:rsidRPr="00B421C2" w:rsidRDefault="001A5759" w:rsidP="00DD64CA">
      <w:pPr>
        <w:pStyle w:val="TerminalDisplay"/>
      </w:pPr>
      <w:r>
        <w:lastRenderedPageBreak/>
        <w:t>255.255.255.255/32 Direct  0   0           127.0.0.1       InLoop0</w:t>
      </w:r>
    </w:p>
    <w:p w:rsidR="00AC5172" w:rsidRPr="007530E2" w:rsidRDefault="00AC5172" w:rsidP="00DD64CA">
      <w:r w:rsidRPr="00B421C2">
        <w:t xml:space="preserve"># </w:t>
      </w:r>
      <w:r w:rsidRPr="007530E2">
        <w:rPr>
          <w:rFonts w:hint="eastAsia"/>
        </w:rPr>
        <w:t>在</w:t>
      </w:r>
      <w:r w:rsidRPr="00B421C2">
        <w:rPr>
          <w:rFonts w:hint="eastAsia"/>
        </w:rPr>
        <w:t>PE 3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PE 4</w:t>
      </w:r>
      <w:r w:rsidRPr="007530E2">
        <w:rPr>
          <w:rFonts w:hint="eastAsia"/>
        </w:rPr>
        <w:t>上执行</w:t>
      </w:r>
      <w:r w:rsidRPr="00DA2C2B">
        <w:rPr>
          <w:rStyle w:val="commandkeywords"/>
          <w:rFonts w:hint="eastAsia"/>
        </w:rPr>
        <w:t>display ip routing-table</w:t>
      </w:r>
      <w:r w:rsidRPr="007530E2">
        <w:rPr>
          <w:rFonts w:hint="eastAsia"/>
        </w:rPr>
        <w:t>命令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可以看到公网路由表中有二级运营商网络的内部路由。以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3</w:t>
      </w:r>
      <w:r w:rsidRPr="007530E2">
        <w:rPr>
          <w:rFonts w:hint="eastAsia"/>
        </w:rPr>
        <w:t>为例：</w:t>
      </w:r>
    </w:p>
    <w:p w:rsidR="00AC5172" w:rsidRPr="007530E2" w:rsidRDefault="00AC5172" w:rsidP="00DD64CA">
      <w:pPr>
        <w:pStyle w:val="TerminalDisplay"/>
      </w:pPr>
      <w:r w:rsidRPr="007530E2">
        <w:rPr>
          <w:rFonts w:hint="eastAsia"/>
        </w:rPr>
        <w:t>[PE3] display ip routing-table</w:t>
      </w:r>
    </w:p>
    <w:p w:rsidR="00A47A3E" w:rsidRDefault="00A47A3E" w:rsidP="00DD64CA">
      <w:pPr>
        <w:pStyle w:val="TerminalDisplay"/>
      </w:pPr>
    </w:p>
    <w:p w:rsidR="00A47A3E" w:rsidRDefault="00A47A3E" w:rsidP="00DD64CA">
      <w:pPr>
        <w:pStyle w:val="TerminalDisplay"/>
      </w:pPr>
      <w:r>
        <w:t xml:space="preserve">Destinations : </w:t>
      </w:r>
      <w:r w:rsidR="00195312">
        <w:t>1</w:t>
      </w:r>
      <w:r w:rsidR="00195312">
        <w:rPr>
          <w:rFonts w:hint="eastAsia"/>
        </w:rPr>
        <w:t>3</w:t>
      </w:r>
      <w:r w:rsidR="00195312">
        <w:t xml:space="preserve">        </w:t>
      </w:r>
      <w:r>
        <w:t xml:space="preserve">Routes : </w:t>
      </w:r>
      <w:r w:rsidR="00195312">
        <w:t>1</w:t>
      </w:r>
      <w:r w:rsidR="00195312">
        <w:rPr>
          <w:rFonts w:hint="eastAsia"/>
        </w:rPr>
        <w:t>3</w:t>
      </w:r>
    </w:p>
    <w:p w:rsidR="00A47A3E" w:rsidRDefault="00A47A3E" w:rsidP="00DD64CA">
      <w:pPr>
        <w:pStyle w:val="TerminalDisplay"/>
      </w:pPr>
    </w:p>
    <w:p w:rsidR="00A47A3E" w:rsidRDefault="00A47A3E" w:rsidP="00DD64CA">
      <w:pPr>
        <w:pStyle w:val="TerminalDisplay"/>
      </w:pPr>
      <w:r>
        <w:t>Destination/Mask   Proto   Pre Cost        NextHop         Interface</w:t>
      </w:r>
    </w:p>
    <w:p w:rsidR="00A47A3E" w:rsidRDefault="00A47A3E" w:rsidP="00DD64CA">
      <w:pPr>
        <w:pStyle w:val="TerminalDisplay"/>
      </w:pPr>
      <w:r>
        <w:t>0.0.0.0/32         Direct  0   0           127.0.0.1       InLoop0</w:t>
      </w:r>
    </w:p>
    <w:p w:rsidR="00A47A3E" w:rsidRDefault="00A47A3E" w:rsidP="00DD64CA">
      <w:pPr>
        <w:pStyle w:val="TerminalDisplay"/>
      </w:pPr>
      <w:r>
        <w:t>1.1.1.9/32         Direct  0   0           127.0.0.1       InLoop0</w:t>
      </w:r>
    </w:p>
    <w:p w:rsidR="00A47A3E" w:rsidRDefault="00A47A3E" w:rsidP="00DD64CA">
      <w:pPr>
        <w:pStyle w:val="TerminalDisplay"/>
      </w:pPr>
      <w:r>
        <w:t xml:space="preserve">2.2.2.9/32         IS_L1   15  10          10.1.1.2        </w:t>
      </w:r>
      <w:r w:rsidR="00064113">
        <w:t>GE</w:t>
      </w:r>
      <w:r w:rsidR="009C0B77">
        <w:t>3/1</w:t>
      </w:r>
      <w:r w:rsidR="00064113">
        <w:t>/5</w:t>
      </w:r>
    </w:p>
    <w:p w:rsidR="00A47A3E" w:rsidRDefault="00A47A3E" w:rsidP="00DD64CA">
      <w:pPr>
        <w:pStyle w:val="TerminalDisplay"/>
      </w:pPr>
      <w:r>
        <w:t xml:space="preserve">6.6.6.9/32         IS_L2   15  74          10.1.1.2        </w:t>
      </w:r>
      <w:r w:rsidR="00064113">
        <w:t>GE</w:t>
      </w:r>
      <w:r w:rsidR="009C0B77">
        <w:t>3/1</w:t>
      </w:r>
      <w:r w:rsidR="00064113">
        <w:t>/5</w:t>
      </w:r>
    </w:p>
    <w:p w:rsidR="00A47A3E" w:rsidRDefault="00A47A3E" w:rsidP="00DD64CA">
      <w:pPr>
        <w:pStyle w:val="TerminalDisplay"/>
      </w:pPr>
      <w:r>
        <w:t xml:space="preserve">10.1.1.0/24        Direct  0   0           10.1.1.1        </w:t>
      </w:r>
      <w:r w:rsidR="00064113">
        <w:t>GE</w:t>
      </w:r>
      <w:r w:rsidR="009C0B77">
        <w:t>3/1</w:t>
      </w:r>
      <w:r w:rsidR="00064113">
        <w:t>/5</w:t>
      </w:r>
    </w:p>
    <w:p w:rsidR="00A47A3E" w:rsidRDefault="00A47A3E" w:rsidP="00DD64CA">
      <w:pPr>
        <w:pStyle w:val="TerminalDisplay"/>
      </w:pPr>
      <w:r>
        <w:t xml:space="preserve">10.1.1.0/32        Direct  0   0           10.1.1.1        </w:t>
      </w:r>
      <w:r w:rsidR="00064113">
        <w:t>GE</w:t>
      </w:r>
      <w:r w:rsidR="009C0B77">
        <w:t>3/1</w:t>
      </w:r>
      <w:r w:rsidR="00064113">
        <w:t>/5</w:t>
      </w:r>
    </w:p>
    <w:p w:rsidR="00A47A3E" w:rsidRDefault="00A47A3E" w:rsidP="00DD64CA">
      <w:pPr>
        <w:pStyle w:val="TerminalDisplay"/>
      </w:pPr>
      <w:r>
        <w:t>10.1.1.1/32        Direct  0   0           127.0.0.1       InLoop0</w:t>
      </w:r>
    </w:p>
    <w:p w:rsidR="00A47A3E" w:rsidRDefault="00A47A3E" w:rsidP="00DD64CA">
      <w:pPr>
        <w:pStyle w:val="TerminalDisplay"/>
      </w:pPr>
      <w:r>
        <w:t xml:space="preserve">10.1.1.255/32      Direct  0   0           10.1.1.1        </w:t>
      </w:r>
      <w:r w:rsidR="00064113">
        <w:t>GE</w:t>
      </w:r>
      <w:r w:rsidR="009C0B77">
        <w:t>3/1</w:t>
      </w:r>
      <w:r w:rsidR="00064113">
        <w:t>/5</w:t>
      </w:r>
    </w:p>
    <w:p w:rsidR="00A47A3E" w:rsidRDefault="00A47A3E" w:rsidP="00DD64CA">
      <w:pPr>
        <w:pStyle w:val="TerminalDisplay"/>
      </w:pPr>
      <w:r>
        <w:t>127.0.0.0/8        Direct  0   0           127.0.0.1       InLoop0</w:t>
      </w:r>
    </w:p>
    <w:p w:rsidR="00A47A3E" w:rsidRDefault="00A47A3E" w:rsidP="00DD64CA">
      <w:pPr>
        <w:pStyle w:val="TerminalDisplay"/>
      </w:pPr>
      <w:r>
        <w:t>127.0.0.0/32       Direct  0   0           127.0.0.1       InLoop0</w:t>
      </w:r>
    </w:p>
    <w:p w:rsidR="00A47A3E" w:rsidRDefault="00A47A3E" w:rsidP="00DD64CA">
      <w:pPr>
        <w:pStyle w:val="TerminalDisplay"/>
      </w:pPr>
      <w:r>
        <w:t>127.0.0.1/32       Direct  0   0           127.0.0.1       InLoop0</w:t>
      </w:r>
    </w:p>
    <w:p w:rsidR="00A47A3E" w:rsidRDefault="00A47A3E" w:rsidP="00DD64CA">
      <w:pPr>
        <w:pStyle w:val="TerminalDisplay"/>
      </w:pPr>
      <w:r>
        <w:t>127.255.255.255/32 Direct  0   0           127.0.0.1       InLoop0</w:t>
      </w:r>
    </w:p>
    <w:p w:rsidR="00A47A3E" w:rsidRDefault="00A47A3E" w:rsidP="00DD64CA">
      <w:pPr>
        <w:pStyle w:val="TerminalDisplay"/>
      </w:pPr>
      <w:r>
        <w:t>255.255.255.255/32 Direct  0   0           127.0.0.1       InLoop0</w:t>
      </w:r>
    </w:p>
    <w:p w:rsidR="00AC5172" w:rsidRPr="007530E2" w:rsidRDefault="00AC5172" w:rsidP="00DD64CA">
      <w:r w:rsidRPr="00B421C2">
        <w:t xml:space="preserve"># </w:t>
      </w:r>
      <w:r w:rsidRPr="007530E2">
        <w:rPr>
          <w:rFonts w:hint="eastAsia"/>
        </w:rPr>
        <w:t>在</w:t>
      </w:r>
      <w:r w:rsidRPr="00B421C2">
        <w:rPr>
          <w:rFonts w:hint="eastAsia"/>
        </w:rPr>
        <w:t>PE 3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PE 4</w:t>
      </w:r>
      <w:r w:rsidRPr="007530E2">
        <w:rPr>
          <w:rFonts w:hint="eastAsia"/>
        </w:rPr>
        <w:t>上执行</w:t>
      </w:r>
      <w:r w:rsidRPr="00DA2C2B">
        <w:rPr>
          <w:rStyle w:val="commandkeywords"/>
          <w:rFonts w:hint="eastAsia"/>
        </w:rPr>
        <w:t>display ip routing-table vpn-instance</w:t>
      </w:r>
      <w:r w:rsidRPr="007530E2">
        <w:rPr>
          <w:rFonts w:hint="eastAsia"/>
        </w:rPr>
        <w:t>命令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可以看到</w:t>
      </w:r>
      <w:r w:rsidRPr="00B421C2">
        <w:rPr>
          <w:rFonts w:hint="eastAsia"/>
        </w:rPr>
        <w:t>VPN</w:t>
      </w:r>
      <w:r w:rsidRPr="007530E2">
        <w:rPr>
          <w:rFonts w:hint="eastAsia"/>
        </w:rPr>
        <w:t>路由表中有远端</w:t>
      </w:r>
      <w:r w:rsidRPr="00B421C2">
        <w:rPr>
          <w:rFonts w:hint="eastAsia"/>
        </w:rPr>
        <w:t>VPN</w:t>
      </w:r>
      <w:r w:rsidRPr="007530E2">
        <w:rPr>
          <w:rFonts w:hint="eastAsia"/>
        </w:rPr>
        <w:t>客户的路由。以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3</w:t>
      </w:r>
      <w:r w:rsidRPr="007530E2">
        <w:rPr>
          <w:rFonts w:hint="eastAsia"/>
        </w:rPr>
        <w:t>为例：</w:t>
      </w:r>
    </w:p>
    <w:p w:rsidR="00AC5172" w:rsidRPr="007530E2" w:rsidRDefault="00AC5172" w:rsidP="00DD64CA">
      <w:pPr>
        <w:pStyle w:val="TerminalDisplay"/>
      </w:pPr>
      <w:r w:rsidRPr="007530E2">
        <w:rPr>
          <w:rFonts w:hint="eastAsia"/>
        </w:rPr>
        <w:t>[PE3]</w:t>
      </w:r>
      <w:r w:rsidRPr="007530E2">
        <w:t xml:space="preserve"> </w:t>
      </w:r>
      <w:r w:rsidRPr="007530E2">
        <w:rPr>
          <w:rFonts w:hint="eastAsia"/>
        </w:rPr>
        <w:t>disp</w:t>
      </w:r>
      <w:r w:rsidRPr="007530E2">
        <w:t>lay</w:t>
      </w:r>
      <w:r w:rsidRPr="007530E2">
        <w:rPr>
          <w:rFonts w:hint="eastAsia"/>
        </w:rPr>
        <w:t xml:space="preserve"> ip routing-table vpn-instance vpn1</w:t>
      </w:r>
    </w:p>
    <w:p w:rsidR="00A47A3E" w:rsidRDefault="00A47A3E" w:rsidP="00DD64CA">
      <w:pPr>
        <w:pStyle w:val="TerminalDisplay"/>
      </w:pPr>
    </w:p>
    <w:p w:rsidR="00AC5172" w:rsidRDefault="00AC5172" w:rsidP="00DD64CA">
      <w:pPr>
        <w:pStyle w:val="TerminalDisplay"/>
      </w:pPr>
      <w:r>
        <w:t xml:space="preserve">Destinations : </w:t>
      </w:r>
      <w:r w:rsidR="00195312">
        <w:t>1</w:t>
      </w:r>
      <w:r w:rsidR="00195312">
        <w:rPr>
          <w:rFonts w:hint="eastAsia"/>
        </w:rPr>
        <w:t>1</w:t>
      </w:r>
      <w:r w:rsidR="00195312">
        <w:t xml:space="preserve">        </w:t>
      </w:r>
      <w:r>
        <w:t xml:space="preserve">Routes : </w:t>
      </w:r>
      <w:r w:rsidR="00195312">
        <w:t>1</w:t>
      </w:r>
      <w:r w:rsidR="00195312">
        <w:rPr>
          <w:rFonts w:hint="eastAsia"/>
        </w:rPr>
        <w:t>1</w:t>
      </w:r>
    </w:p>
    <w:p w:rsidR="00AC5172" w:rsidRDefault="00AC5172" w:rsidP="00DD64CA">
      <w:pPr>
        <w:pStyle w:val="TerminalDisplay"/>
      </w:pPr>
    </w:p>
    <w:p w:rsidR="00AC5172" w:rsidRDefault="00AC5172" w:rsidP="00DD64CA">
      <w:pPr>
        <w:pStyle w:val="TerminalDisplay"/>
      </w:pPr>
      <w:r>
        <w:t>Destination/Mask   Proto   Pre Cost        NextHop         Interface</w:t>
      </w:r>
    </w:p>
    <w:p w:rsidR="00AC5172" w:rsidRDefault="00AC5172" w:rsidP="00DD64CA">
      <w:pPr>
        <w:pStyle w:val="TerminalDisplay"/>
      </w:pPr>
      <w:r>
        <w:t>0.0.0.0/32         Direct  0   0           127.0.0.1       InLoop0</w:t>
      </w:r>
    </w:p>
    <w:p w:rsidR="00AC5172" w:rsidRDefault="00AC5172" w:rsidP="00DD64CA">
      <w:pPr>
        <w:pStyle w:val="TerminalDisplay"/>
      </w:pPr>
      <w:r>
        <w:t xml:space="preserve">100.1.1.0/24       Direct  0   0           100.1.1.2       </w:t>
      </w:r>
      <w:r w:rsidR="00064113">
        <w:t>GE</w:t>
      </w:r>
      <w:r w:rsidR="009C0B77">
        <w:t>3/1</w:t>
      </w:r>
      <w:r w:rsidR="00064113">
        <w:t>/1</w:t>
      </w:r>
    </w:p>
    <w:p w:rsidR="00AC5172" w:rsidRDefault="00AC5172" w:rsidP="00DD64CA">
      <w:pPr>
        <w:pStyle w:val="TerminalDisplay"/>
      </w:pPr>
      <w:r>
        <w:t xml:space="preserve">100.1.1.0/32       Direct  0   0           100.1.1.2       </w:t>
      </w:r>
      <w:r w:rsidR="00064113">
        <w:t>GE</w:t>
      </w:r>
      <w:r w:rsidR="009C0B77">
        <w:t>3/1</w:t>
      </w:r>
      <w:r w:rsidR="00064113">
        <w:t>/1</w:t>
      </w:r>
    </w:p>
    <w:p w:rsidR="00AC5172" w:rsidRDefault="00AC5172" w:rsidP="00DD64CA">
      <w:pPr>
        <w:pStyle w:val="TerminalDisplay"/>
      </w:pPr>
      <w:r>
        <w:t>100.1.1.2/32       Direct  0   0           127.0.0.1       InLoop0</w:t>
      </w:r>
    </w:p>
    <w:p w:rsidR="00AC5172" w:rsidRDefault="00AC5172" w:rsidP="00DD64CA">
      <w:pPr>
        <w:pStyle w:val="TerminalDisplay"/>
      </w:pPr>
      <w:r>
        <w:t xml:space="preserve">100.1.1.255/32     Direct  0   0           100.1.1.2       </w:t>
      </w:r>
      <w:r w:rsidR="00064113">
        <w:t>GE</w:t>
      </w:r>
      <w:r w:rsidR="009C0B77">
        <w:t>3/1</w:t>
      </w:r>
      <w:r w:rsidR="00064113">
        <w:t>/1</w:t>
      </w:r>
    </w:p>
    <w:p w:rsidR="00AC5172" w:rsidRDefault="00AC5172" w:rsidP="00DD64CA">
      <w:pPr>
        <w:pStyle w:val="TerminalDisplay"/>
      </w:pPr>
      <w:r>
        <w:t>127.0.0.0/8        Direct  0   0           127.0.0.1       InLoop0</w:t>
      </w:r>
    </w:p>
    <w:p w:rsidR="00AC5172" w:rsidRDefault="00AC5172" w:rsidP="00DD64CA">
      <w:pPr>
        <w:pStyle w:val="TerminalDisplay"/>
      </w:pPr>
      <w:r>
        <w:t>127.0.0.0/32       Direct  0   0           127.0.0.1       InLoop0</w:t>
      </w:r>
    </w:p>
    <w:p w:rsidR="00AC5172" w:rsidRDefault="00AC5172" w:rsidP="00DD64CA">
      <w:pPr>
        <w:pStyle w:val="TerminalDisplay"/>
      </w:pPr>
      <w:r>
        <w:t>127.0.0.1/32       Direct  0   0           127.0.0.1       InLoop0</w:t>
      </w:r>
    </w:p>
    <w:p w:rsidR="00AC5172" w:rsidRDefault="00AC5172" w:rsidP="00DD64CA">
      <w:pPr>
        <w:pStyle w:val="TerminalDisplay"/>
      </w:pPr>
      <w:r>
        <w:t>127.255.255.255/32 Direct  0   0           127.0.0.1       InLoop0</w:t>
      </w:r>
    </w:p>
    <w:p w:rsidR="00AC5172" w:rsidRDefault="00AC5172" w:rsidP="00DD64CA">
      <w:pPr>
        <w:pStyle w:val="TerminalDisplay"/>
      </w:pPr>
      <w:r>
        <w:t>1</w:t>
      </w:r>
      <w:r>
        <w:rPr>
          <w:rFonts w:hint="eastAsia"/>
        </w:rPr>
        <w:t>2</w:t>
      </w:r>
      <w:r>
        <w:t xml:space="preserve">0.1.1.0/24       BGP     255 0           6.6.6.9         </w:t>
      </w:r>
      <w:r w:rsidR="00064113">
        <w:t>GE</w:t>
      </w:r>
      <w:r w:rsidR="009C0B77">
        <w:t>3/1</w:t>
      </w:r>
      <w:r w:rsidR="00064113">
        <w:t>/5</w:t>
      </w:r>
    </w:p>
    <w:p w:rsidR="00AC5172" w:rsidRPr="00B421C2" w:rsidRDefault="00AC5172" w:rsidP="00DD64CA">
      <w:pPr>
        <w:pStyle w:val="TerminalDisplay"/>
      </w:pPr>
      <w:r>
        <w:t>255.255.255.255/32 Direct  0   0           127.0.0.1       InLoop</w:t>
      </w:r>
      <w:r w:rsidRPr="00B421C2">
        <w:rPr>
          <w:rFonts w:hint="eastAsia"/>
        </w:rPr>
        <w:t>0</w:t>
      </w:r>
    </w:p>
    <w:p w:rsidR="00AC5172" w:rsidRDefault="00AC5172" w:rsidP="00DD64CA">
      <w:r>
        <w:rPr>
          <w:rFonts w:hint="eastAsia"/>
        </w:rPr>
        <w:t xml:space="preserve"># 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3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4</w:t>
      </w:r>
      <w:r w:rsidRPr="007530E2">
        <w:rPr>
          <w:rFonts w:hint="eastAsia"/>
        </w:rPr>
        <w:t>可以相互</w:t>
      </w:r>
      <w:r w:rsidRPr="007530E2">
        <w:rPr>
          <w:rFonts w:hint="eastAsia"/>
        </w:rPr>
        <w:t>Ping</w:t>
      </w:r>
      <w:r w:rsidRPr="007530E2">
        <w:rPr>
          <w:rFonts w:hint="eastAsia"/>
        </w:rPr>
        <w:t>通</w:t>
      </w:r>
      <w:r>
        <w:rPr>
          <w:rFonts w:hint="eastAsia"/>
        </w:rPr>
        <w:t>。</w:t>
      </w:r>
    </w:p>
    <w:p w:rsidR="00DE0C39" w:rsidRPr="00AC5172" w:rsidRDefault="00AC5172" w:rsidP="00DD64CA">
      <w:r>
        <w:rPr>
          <w:rFonts w:hint="eastAsia"/>
        </w:rPr>
        <w:t xml:space="preserve"># 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3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4</w:t>
      </w:r>
      <w:r w:rsidRPr="007530E2">
        <w:rPr>
          <w:rFonts w:hint="eastAsia"/>
        </w:rPr>
        <w:t>可以互相</w:t>
      </w:r>
      <w:r w:rsidRPr="007530E2">
        <w:rPr>
          <w:rFonts w:hint="eastAsia"/>
        </w:rPr>
        <w:t>Ping</w:t>
      </w:r>
      <w:r w:rsidRPr="007530E2">
        <w:rPr>
          <w:rFonts w:hint="eastAsia"/>
        </w:rPr>
        <w:t>通。</w:t>
      </w:r>
    </w:p>
    <w:p w:rsidR="007D7DD4" w:rsidRDefault="00CC573B" w:rsidP="00DD64CA">
      <w:pPr>
        <w:pStyle w:val="3"/>
      </w:pPr>
      <w:bookmarkStart w:id="1826" w:name="_Toc316996003"/>
      <w:bookmarkStart w:id="1827" w:name="_Toc316996004"/>
      <w:bookmarkStart w:id="1828" w:name="_Toc316996005"/>
      <w:bookmarkStart w:id="1829" w:name="_Toc316996006"/>
      <w:bookmarkStart w:id="1830" w:name="_Toc316996007"/>
      <w:bookmarkStart w:id="1831" w:name="_Toc316996008"/>
      <w:bookmarkStart w:id="1832" w:name="_Toc316996009"/>
      <w:bookmarkStart w:id="1833" w:name="_Toc316996010"/>
      <w:bookmarkStart w:id="1834" w:name="_Toc316996011"/>
      <w:bookmarkStart w:id="1835" w:name="_Toc316996012"/>
      <w:bookmarkStart w:id="1836" w:name="_Toc316996013"/>
      <w:bookmarkStart w:id="1837" w:name="_Toc316996014"/>
      <w:bookmarkStart w:id="1838" w:name="_Toc316996015"/>
      <w:bookmarkStart w:id="1839" w:name="_Toc281580842"/>
      <w:bookmarkStart w:id="1840" w:name="_Toc292809915"/>
      <w:bookmarkStart w:id="1841" w:name="_Toc281580843"/>
      <w:bookmarkStart w:id="1842" w:name="_Toc292809916"/>
      <w:bookmarkStart w:id="1843" w:name="_Toc281580845"/>
      <w:bookmarkStart w:id="1844" w:name="_Toc292809918"/>
      <w:bookmarkStart w:id="1845" w:name="_Toc281580847"/>
      <w:bookmarkStart w:id="1846" w:name="_Toc292809920"/>
      <w:bookmarkStart w:id="1847" w:name="_Toc281580853"/>
      <w:bookmarkStart w:id="1848" w:name="_Toc292809926"/>
      <w:bookmarkStart w:id="1849" w:name="_Toc281580855"/>
      <w:bookmarkStart w:id="1850" w:name="_Toc292809928"/>
      <w:bookmarkStart w:id="1851" w:name="_Toc281580856"/>
      <w:bookmarkStart w:id="1852" w:name="_Toc292809929"/>
      <w:bookmarkStart w:id="1853" w:name="_Toc281580866"/>
      <w:bookmarkStart w:id="1854" w:name="_Toc292809939"/>
      <w:bookmarkStart w:id="1855" w:name="_Toc281580867"/>
      <w:bookmarkStart w:id="1856" w:name="_Toc292809940"/>
      <w:bookmarkStart w:id="1857" w:name="_Toc281580871"/>
      <w:bookmarkStart w:id="1858" w:name="_Toc292809944"/>
      <w:bookmarkStart w:id="1859" w:name="_Toc281580872"/>
      <w:bookmarkStart w:id="1860" w:name="_Toc292809945"/>
      <w:bookmarkStart w:id="1861" w:name="_Toc281580874"/>
      <w:bookmarkStart w:id="1862" w:name="_Toc292809947"/>
      <w:bookmarkStart w:id="1863" w:name="_Toc281580875"/>
      <w:bookmarkStart w:id="1864" w:name="_Toc292809948"/>
      <w:bookmarkStart w:id="1865" w:name="_Toc281580878"/>
      <w:bookmarkStart w:id="1866" w:name="_Toc292809951"/>
      <w:bookmarkStart w:id="1867" w:name="_Toc281580886"/>
      <w:bookmarkStart w:id="1868" w:name="_Toc292809959"/>
      <w:bookmarkStart w:id="1869" w:name="_Toc281580887"/>
      <w:bookmarkStart w:id="1870" w:name="_Toc292809960"/>
      <w:bookmarkStart w:id="1871" w:name="_Toc281580889"/>
      <w:bookmarkStart w:id="1872" w:name="_Toc292809962"/>
      <w:bookmarkStart w:id="1873" w:name="_Toc281580890"/>
      <w:bookmarkStart w:id="1874" w:name="_Toc292809963"/>
      <w:bookmarkStart w:id="1875" w:name="_Toc281580891"/>
      <w:bookmarkStart w:id="1876" w:name="_Toc292809964"/>
      <w:bookmarkStart w:id="1877" w:name="_Toc281580892"/>
      <w:bookmarkStart w:id="1878" w:name="_Toc292809965"/>
      <w:bookmarkStart w:id="1879" w:name="_Toc281580893"/>
      <w:bookmarkStart w:id="1880" w:name="_Toc292809966"/>
      <w:bookmarkStart w:id="1881" w:name="_Toc281580894"/>
      <w:bookmarkStart w:id="1882" w:name="_Toc292809967"/>
      <w:bookmarkStart w:id="1883" w:name="_Toc281580895"/>
      <w:bookmarkStart w:id="1884" w:name="_Toc292809968"/>
      <w:bookmarkStart w:id="1885" w:name="_Toc281580896"/>
      <w:bookmarkStart w:id="1886" w:name="_Toc292809969"/>
      <w:bookmarkStart w:id="1887" w:name="_Toc281580897"/>
      <w:bookmarkStart w:id="1888" w:name="_Toc292809970"/>
      <w:bookmarkStart w:id="1889" w:name="_Toc281580898"/>
      <w:bookmarkStart w:id="1890" w:name="_Toc292809971"/>
      <w:bookmarkStart w:id="1891" w:name="_Toc281580900"/>
      <w:bookmarkStart w:id="1892" w:name="_Toc292809973"/>
      <w:bookmarkStart w:id="1893" w:name="_Toc281580902"/>
      <w:bookmarkStart w:id="1894" w:name="_Toc292809975"/>
      <w:bookmarkStart w:id="1895" w:name="_Toc281580905"/>
      <w:bookmarkStart w:id="1896" w:name="_Toc292809978"/>
      <w:bookmarkStart w:id="1897" w:name="_Toc281580908"/>
      <w:bookmarkStart w:id="1898" w:name="_Toc292809981"/>
      <w:bookmarkStart w:id="1899" w:name="_Toc281580910"/>
      <w:bookmarkStart w:id="1900" w:name="_Toc292809983"/>
      <w:bookmarkStart w:id="1901" w:name="_Toc281580911"/>
      <w:bookmarkStart w:id="1902" w:name="_Toc292809984"/>
      <w:bookmarkStart w:id="1903" w:name="_Toc281580921"/>
      <w:bookmarkStart w:id="1904" w:name="_Toc292809994"/>
      <w:bookmarkStart w:id="1905" w:name="_Toc281580922"/>
      <w:bookmarkStart w:id="1906" w:name="_Toc292809995"/>
      <w:bookmarkStart w:id="1907" w:name="_Toc281580926"/>
      <w:bookmarkStart w:id="1908" w:name="_Toc292809999"/>
      <w:bookmarkStart w:id="1909" w:name="_Toc281580927"/>
      <w:bookmarkStart w:id="1910" w:name="_Toc292810000"/>
      <w:bookmarkStart w:id="1911" w:name="_Toc281580929"/>
      <w:bookmarkStart w:id="1912" w:name="_Toc292810002"/>
      <w:bookmarkStart w:id="1913" w:name="_Toc281580930"/>
      <w:bookmarkStart w:id="1914" w:name="_Toc292810003"/>
      <w:bookmarkStart w:id="1915" w:name="_Toc281580933"/>
      <w:bookmarkStart w:id="1916" w:name="_Toc292810006"/>
      <w:bookmarkStart w:id="1917" w:name="_Toc281580941"/>
      <w:bookmarkStart w:id="1918" w:name="_Toc292810014"/>
      <w:bookmarkStart w:id="1919" w:name="_Toc281580942"/>
      <w:bookmarkStart w:id="1920" w:name="_Toc292810015"/>
      <w:bookmarkStart w:id="1921" w:name="_Toc281580944"/>
      <w:bookmarkStart w:id="1922" w:name="_Toc292810017"/>
      <w:bookmarkStart w:id="1923" w:name="_Toc281579859"/>
      <w:bookmarkStart w:id="1924" w:name="_Toc281580945"/>
      <w:bookmarkStart w:id="1925" w:name="_Toc292810018"/>
      <w:bookmarkStart w:id="1926" w:name="_Toc281579860"/>
      <w:bookmarkStart w:id="1927" w:name="_Toc281580946"/>
      <w:bookmarkStart w:id="1928" w:name="_Toc292810019"/>
      <w:bookmarkStart w:id="1929" w:name="_Toc281579861"/>
      <w:bookmarkStart w:id="1930" w:name="_Toc281580947"/>
      <w:bookmarkStart w:id="1931" w:name="_Toc292810020"/>
      <w:bookmarkStart w:id="1932" w:name="_Toc281579862"/>
      <w:bookmarkStart w:id="1933" w:name="_Toc281580948"/>
      <w:bookmarkStart w:id="1934" w:name="_Toc292810021"/>
      <w:bookmarkStart w:id="1935" w:name="_Toc281579863"/>
      <w:bookmarkStart w:id="1936" w:name="_Toc281580949"/>
      <w:bookmarkStart w:id="1937" w:name="_Toc292810022"/>
      <w:bookmarkStart w:id="1938" w:name="_Toc281579864"/>
      <w:bookmarkStart w:id="1939" w:name="_Toc281580950"/>
      <w:bookmarkStart w:id="1940" w:name="_Toc292810023"/>
      <w:bookmarkStart w:id="1941" w:name="_Toc281579865"/>
      <w:bookmarkStart w:id="1942" w:name="_Toc281580951"/>
      <w:bookmarkStart w:id="1943" w:name="_Toc292810024"/>
      <w:bookmarkStart w:id="1944" w:name="_Toc281579866"/>
      <w:bookmarkStart w:id="1945" w:name="_Toc281580952"/>
      <w:bookmarkStart w:id="1946" w:name="_Toc292810025"/>
      <w:bookmarkStart w:id="1947" w:name="_Toc281579867"/>
      <w:bookmarkStart w:id="1948" w:name="_Toc281580953"/>
      <w:bookmarkStart w:id="1949" w:name="_Toc292810026"/>
      <w:bookmarkStart w:id="1950" w:name="_Toc281579896"/>
      <w:bookmarkStart w:id="1951" w:name="_Toc281580982"/>
      <w:bookmarkStart w:id="1952" w:name="_Toc292810055"/>
      <w:bookmarkStart w:id="1953" w:name="_Toc281579903"/>
      <w:bookmarkStart w:id="1954" w:name="_Toc281580989"/>
      <w:bookmarkStart w:id="1955" w:name="_Toc292810062"/>
      <w:bookmarkStart w:id="1956" w:name="_Toc281579910"/>
      <w:bookmarkStart w:id="1957" w:name="_Toc281580996"/>
      <w:bookmarkStart w:id="1958" w:name="_Toc292810069"/>
      <w:bookmarkStart w:id="1959" w:name="_Toc281579924"/>
      <w:bookmarkStart w:id="1960" w:name="_Toc281581010"/>
      <w:bookmarkStart w:id="1961" w:name="_Toc292810083"/>
      <w:bookmarkStart w:id="1962" w:name="_Toc281579931"/>
      <w:bookmarkStart w:id="1963" w:name="_Toc281581017"/>
      <w:bookmarkStart w:id="1964" w:name="_Toc292810090"/>
      <w:bookmarkStart w:id="1965" w:name="_Toc281579938"/>
      <w:bookmarkStart w:id="1966" w:name="_Toc281581024"/>
      <w:bookmarkStart w:id="1967" w:name="_Toc292810097"/>
      <w:bookmarkStart w:id="1968" w:name="_Toc281579939"/>
      <w:bookmarkStart w:id="1969" w:name="_Toc281581025"/>
      <w:bookmarkStart w:id="1970" w:name="_Toc292810098"/>
      <w:bookmarkStart w:id="1971" w:name="_Toc281579940"/>
      <w:bookmarkStart w:id="1972" w:name="_Toc281581026"/>
      <w:bookmarkStart w:id="1973" w:name="_Toc292810099"/>
      <w:bookmarkStart w:id="1974" w:name="_Toc281579941"/>
      <w:bookmarkStart w:id="1975" w:name="_Toc281581027"/>
      <w:bookmarkStart w:id="1976" w:name="_Toc292810100"/>
      <w:bookmarkStart w:id="1977" w:name="_Toc281579943"/>
      <w:bookmarkStart w:id="1978" w:name="_Toc281581029"/>
      <w:bookmarkStart w:id="1979" w:name="_Toc292810102"/>
      <w:bookmarkStart w:id="1980" w:name="_Toc281579945"/>
      <w:bookmarkStart w:id="1981" w:name="_Toc281581031"/>
      <w:bookmarkStart w:id="1982" w:name="_Toc292810104"/>
      <w:bookmarkStart w:id="1983" w:name="_Toc281579951"/>
      <w:bookmarkStart w:id="1984" w:name="_Toc281581037"/>
      <w:bookmarkStart w:id="1985" w:name="_Toc292810110"/>
      <w:bookmarkStart w:id="1986" w:name="_Toc281579952"/>
      <w:bookmarkStart w:id="1987" w:name="_Toc281581038"/>
      <w:bookmarkStart w:id="1988" w:name="_Toc292810111"/>
      <w:bookmarkStart w:id="1989" w:name="_Toc281579953"/>
      <w:bookmarkStart w:id="1990" w:name="_Toc281581039"/>
      <w:bookmarkStart w:id="1991" w:name="_Toc292810112"/>
      <w:bookmarkStart w:id="1992" w:name="_Toc281579954"/>
      <w:bookmarkStart w:id="1993" w:name="_Toc281581040"/>
      <w:bookmarkStart w:id="1994" w:name="_Toc292810113"/>
      <w:bookmarkStart w:id="1995" w:name="_Toc281579956"/>
      <w:bookmarkStart w:id="1996" w:name="_Toc281581042"/>
      <w:bookmarkStart w:id="1997" w:name="_Toc292810115"/>
      <w:bookmarkStart w:id="1998" w:name="_Toc281579957"/>
      <w:bookmarkStart w:id="1999" w:name="_Toc281581043"/>
      <w:bookmarkStart w:id="2000" w:name="_Toc292810116"/>
      <w:bookmarkStart w:id="2001" w:name="_Toc281579958"/>
      <w:bookmarkStart w:id="2002" w:name="_Toc281581044"/>
      <w:bookmarkStart w:id="2003" w:name="_Toc292810117"/>
      <w:bookmarkStart w:id="2004" w:name="_Toc281579959"/>
      <w:bookmarkStart w:id="2005" w:name="_Toc281581045"/>
      <w:bookmarkStart w:id="2006" w:name="_Toc292810118"/>
      <w:bookmarkStart w:id="2007" w:name="_Toc281579961"/>
      <w:bookmarkStart w:id="2008" w:name="_Toc281581047"/>
      <w:bookmarkStart w:id="2009" w:name="_Toc292810120"/>
      <w:bookmarkStart w:id="2010" w:name="_Toc281579962"/>
      <w:bookmarkStart w:id="2011" w:name="_Toc281581048"/>
      <w:bookmarkStart w:id="2012" w:name="_Toc292810121"/>
      <w:bookmarkStart w:id="2013" w:name="_Toc281579963"/>
      <w:bookmarkStart w:id="2014" w:name="_Toc281581049"/>
      <w:bookmarkStart w:id="2015" w:name="_Toc292810122"/>
      <w:bookmarkStart w:id="2016" w:name="_Toc281579967"/>
      <w:bookmarkStart w:id="2017" w:name="_Toc281581053"/>
      <w:bookmarkStart w:id="2018" w:name="_Toc292810126"/>
      <w:bookmarkStart w:id="2019" w:name="_Toc281579968"/>
      <w:bookmarkStart w:id="2020" w:name="_Toc281581054"/>
      <w:bookmarkStart w:id="2021" w:name="_Toc292810127"/>
      <w:bookmarkStart w:id="2022" w:name="_Toc281579969"/>
      <w:bookmarkStart w:id="2023" w:name="_Toc281581055"/>
      <w:bookmarkStart w:id="2024" w:name="_Toc292810128"/>
      <w:bookmarkStart w:id="2025" w:name="_Toc281579970"/>
      <w:bookmarkStart w:id="2026" w:name="_Toc281581056"/>
      <w:bookmarkStart w:id="2027" w:name="_Toc292810129"/>
      <w:bookmarkStart w:id="2028" w:name="_Toc281579971"/>
      <w:bookmarkStart w:id="2029" w:name="_Toc281581057"/>
      <w:bookmarkStart w:id="2030" w:name="_Toc292810130"/>
      <w:bookmarkStart w:id="2031" w:name="_Toc281579972"/>
      <w:bookmarkStart w:id="2032" w:name="_Toc281581058"/>
      <w:bookmarkStart w:id="2033" w:name="_Toc292810131"/>
      <w:bookmarkStart w:id="2034" w:name="_Toc281579976"/>
      <w:bookmarkStart w:id="2035" w:name="_Toc281581062"/>
      <w:bookmarkStart w:id="2036" w:name="_Toc292810135"/>
      <w:bookmarkStart w:id="2037" w:name="_Toc281579977"/>
      <w:bookmarkStart w:id="2038" w:name="_Toc281581063"/>
      <w:bookmarkStart w:id="2039" w:name="_Toc292810136"/>
      <w:bookmarkStart w:id="2040" w:name="_Toc281579980"/>
      <w:bookmarkStart w:id="2041" w:name="_Toc281581066"/>
      <w:bookmarkStart w:id="2042" w:name="_Toc292810139"/>
      <w:bookmarkStart w:id="2043" w:name="_Toc281579981"/>
      <w:bookmarkStart w:id="2044" w:name="_Toc281581067"/>
      <w:bookmarkStart w:id="2045" w:name="_Toc292810140"/>
      <w:bookmarkStart w:id="2046" w:name="_Toc281579982"/>
      <w:bookmarkStart w:id="2047" w:name="_Toc281581068"/>
      <w:bookmarkStart w:id="2048" w:name="_Toc292810141"/>
      <w:bookmarkStart w:id="2049" w:name="_Toc281579983"/>
      <w:bookmarkStart w:id="2050" w:name="_Toc281581069"/>
      <w:bookmarkStart w:id="2051" w:name="_Toc292810142"/>
      <w:bookmarkStart w:id="2052" w:name="_Toc281579986"/>
      <w:bookmarkStart w:id="2053" w:name="_Toc281581072"/>
      <w:bookmarkStart w:id="2054" w:name="_Toc292810145"/>
      <w:bookmarkStart w:id="2055" w:name="_Toc281579988"/>
      <w:bookmarkStart w:id="2056" w:name="_Toc281581074"/>
      <w:bookmarkStart w:id="2057" w:name="_Toc292810147"/>
      <w:bookmarkStart w:id="2058" w:name="_Toc281579989"/>
      <w:bookmarkStart w:id="2059" w:name="_Toc281581075"/>
      <w:bookmarkStart w:id="2060" w:name="_Toc292810148"/>
      <w:bookmarkStart w:id="2061" w:name="_Toc281579992"/>
      <w:bookmarkStart w:id="2062" w:name="_Toc281581078"/>
      <w:bookmarkStart w:id="2063" w:name="_Toc292810151"/>
      <w:bookmarkStart w:id="2064" w:name="_Toc281579993"/>
      <w:bookmarkStart w:id="2065" w:name="_Toc281581079"/>
      <w:bookmarkStart w:id="2066" w:name="_Toc292810152"/>
      <w:bookmarkStart w:id="2067" w:name="_Toc281579998"/>
      <w:bookmarkStart w:id="2068" w:name="_Toc281581084"/>
      <w:bookmarkStart w:id="2069" w:name="_Toc292810157"/>
      <w:bookmarkStart w:id="2070" w:name="_Toc281579999"/>
      <w:bookmarkStart w:id="2071" w:name="_Toc281581085"/>
      <w:bookmarkStart w:id="2072" w:name="_Toc292810158"/>
      <w:bookmarkStart w:id="2073" w:name="_Toc281580001"/>
      <w:bookmarkStart w:id="2074" w:name="_Toc281581087"/>
      <w:bookmarkStart w:id="2075" w:name="_Toc292810160"/>
      <w:bookmarkStart w:id="2076" w:name="_Toc281580002"/>
      <w:bookmarkStart w:id="2077" w:name="_Toc281581088"/>
      <w:bookmarkStart w:id="2078" w:name="_Toc292810161"/>
      <w:bookmarkStart w:id="2079" w:name="_Toc281580007"/>
      <w:bookmarkStart w:id="2080" w:name="_Toc281581093"/>
      <w:bookmarkStart w:id="2081" w:name="_Toc292810166"/>
      <w:bookmarkStart w:id="2082" w:name="_Toc281580008"/>
      <w:bookmarkStart w:id="2083" w:name="_Toc281581094"/>
      <w:bookmarkStart w:id="2084" w:name="_Toc292810167"/>
      <w:bookmarkStart w:id="2085" w:name="_Toc281580010"/>
      <w:bookmarkStart w:id="2086" w:name="_Toc281581096"/>
      <w:bookmarkStart w:id="2087" w:name="_Toc292810169"/>
      <w:bookmarkStart w:id="2088" w:name="_Toc281580011"/>
      <w:bookmarkStart w:id="2089" w:name="_Toc281581097"/>
      <w:bookmarkStart w:id="2090" w:name="_Toc292810170"/>
      <w:bookmarkStart w:id="2091" w:name="_Toc281580012"/>
      <w:bookmarkStart w:id="2092" w:name="_Toc281581098"/>
      <w:bookmarkStart w:id="2093" w:name="_Toc292810171"/>
      <w:bookmarkStart w:id="2094" w:name="_Toc281580013"/>
      <w:bookmarkStart w:id="2095" w:name="_Toc281581099"/>
      <w:bookmarkStart w:id="2096" w:name="_Toc292810172"/>
      <w:bookmarkStart w:id="2097" w:name="_Toc281580015"/>
      <w:bookmarkStart w:id="2098" w:name="_Toc281581101"/>
      <w:bookmarkStart w:id="2099" w:name="_Toc292810174"/>
      <w:bookmarkStart w:id="2100" w:name="_Toc281580017"/>
      <w:bookmarkStart w:id="2101" w:name="_Toc281581103"/>
      <w:bookmarkStart w:id="2102" w:name="_Toc292810176"/>
      <w:bookmarkStart w:id="2103" w:name="_Toc281580019"/>
      <w:bookmarkStart w:id="2104" w:name="_Toc281581105"/>
      <w:bookmarkStart w:id="2105" w:name="_Toc292810178"/>
      <w:bookmarkStart w:id="2106" w:name="_Toc281580025"/>
      <w:bookmarkStart w:id="2107" w:name="_Toc281581111"/>
      <w:bookmarkStart w:id="2108" w:name="_Toc292810184"/>
      <w:bookmarkStart w:id="2109" w:name="_Toc281580027"/>
      <w:bookmarkStart w:id="2110" w:name="_Toc281581113"/>
      <w:bookmarkStart w:id="2111" w:name="_Toc292810186"/>
      <w:bookmarkStart w:id="2112" w:name="_Toc281580028"/>
      <w:bookmarkStart w:id="2113" w:name="_Toc281581114"/>
      <w:bookmarkStart w:id="2114" w:name="_Toc292810187"/>
      <w:bookmarkStart w:id="2115" w:name="_Toc281580030"/>
      <w:bookmarkStart w:id="2116" w:name="_Toc281581116"/>
      <w:bookmarkStart w:id="2117" w:name="_Toc292810189"/>
      <w:bookmarkStart w:id="2118" w:name="_Toc281580031"/>
      <w:bookmarkStart w:id="2119" w:name="_Toc281581117"/>
      <w:bookmarkStart w:id="2120" w:name="_Toc292810190"/>
      <w:bookmarkStart w:id="2121" w:name="_Toc281580032"/>
      <w:bookmarkStart w:id="2122" w:name="_Toc281581118"/>
      <w:bookmarkStart w:id="2123" w:name="_Toc292810191"/>
      <w:bookmarkStart w:id="2124" w:name="_Toc281580035"/>
      <w:bookmarkStart w:id="2125" w:name="_Toc281581121"/>
      <w:bookmarkStart w:id="2126" w:name="_Toc292810194"/>
      <w:bookmarkStart w:id="2127" w:name="_Toc281580037"/>
      <w:bookmarkStart w:id="2128" w:name="_Toc281581123"/>
      <w:bookmarkStart w:id="2129" w:name="_Toc292810196"/>
      <w:bookmarkStart w:id="2130" w:name="_Toc281580041"/>
      <w:bookmarkStart w:id="2131" w:name="_Toc281581127"/>
      <w:bookmarkStart w:id="2132" w:name="_Toc292810200"/>
      <w:bookmarkStart w:id="2133" w:name="_Toc281580042"/>
      <w:bookmarkStart w:id="2134" w:name="_Toc281581128"/>
      <w:bookmarkStart w:id="2135" w:name="_Toc292810201"/>
      <w:bookmarkStart w:id="2136" w:name="_Toc281580043"/>
      <w:bookmarkStart w:id="2137" w:name="_Toc281581129"/>
      <w:bookmarkStart w:id="2138" w:name="_Toc292810202"/>
      <w:bookmarkStart w:id="2139" w:name="_Toc281580045"/>
      <w:bookmarkStart w:id="2140" w:name="_Toc281581131"/>
      <w:bookmarkStart w:id="2141" w:name="_Toc292810204"/>
      <w:bookmarkStart w:id="2142" w:name="_Toc281580046"/>
      <w:bookmarkStart w:id="2143" w:name="_Toc281581132"/>
      <w:bookmarkStart w:id="2144" w:name="_Toc292810205"/>
      <w:bookmarkStart w:id="2145" w:name="_Toc281580050"/>
      <w:bookmarkStart w:id="2146" w:name="_Toc281581136"/>
      <w:bookmarkStart w:id="2147" w:name="_Toc292810209"/>
      <w:bookmarkStart w:id="2148" w:name="_Toc281580051"/>
      <w:bookmarkStart w:id="2149" w:name="_Toc281581137"/>
      <w:bookmarkStart w:id="2150" w:name="_Toc292810210"/>
      <w:bookmarkStart w:id="2151" w:name="_Toc281580054"/>
      <w:bookmarkStart w:id="2152" w:name="_Toc281581140"/>
      <w:bookmarkStart w:id="2153" w:name="_Toc292810213"/>
      <w:bookmarkStart w:id="2154" w:name="_Toc281580055"/>
      <w:bookmarkStart w:id="2155" w:name="_Toc281581141"/>
      <w:bookmarkStart w:id="2156" w:name="_Toc292810214"/>
      <w:bookmarkStart w:id="2157" w:name="_Toc281580056"/>
      <w:bookmarkStart w:id="2158" w:name="_Toc281581142"/>
      <w:bookmarkStart w:id="2159" w:name="_Toc292810215"/>
      <w:bookmarkStart w:id="2160" w:name="_Toc281580057"/>
      <w:bookmarkStart w:id="2161" w:name="_Toc281581143"/>
      <w:bookmarkStart w:id="2162" w:name="_Toc292810216"/>
      <w:bookmarkStart w:id="2163" w:name="_Toc281580060"/>
      <w:bookmarkStart w:id="2164" w:name="_Toc281581146"/>
      <w:bookmarkStart w:id="2165" w:name="_Toc292810219"/>
      <w:bookmarkStart w:id="2166" w:name="_Toc281580062"/>
      <w:bookmarkStart w:id="2167" w:name="_Toc281581148"/>
      <w:bookmarkStart w:id="2168" w:name="_Toc292810221"/>
      <w:bookmarkStart w:id="2169" w:name="_Toc281580063"/>
      <w:bookmarkStart w:id="2170" w:name="_Toc281581149"/>
      <w:bookmarkStart w:id="2171" w:name="_Toc292810222"/>
      <w:bookmarkStart w:id="2172" w:name="_Toc281580066"/>
      <w:bookmarkStart w:id="2173" w:name="_Toc281581152"/>
      <w:bookmarkStart w:id="2174" w:name="_Toc292810225"/>
      <w:bookmarkStart w:id="2175" w:name="_Toc281580067"/>
      <w:bookmarkStart w:id="2176" w:name="_Toc281581153"/>
      <w:bookmarkStart w:id="2177" w:name="_Toc292810226"/>
      <w:bookmarkStart w:id="2178" w:name="_Toc281580072"/>
      <w:bookmarkStart w:id="2179" w:name="_Toc281581158"/>
      <w:bookmarkStart w:id="2180" w:name="_Toc292810231"/>
      <w:bookmarkStart w:id="2181" w:name="_Toc281580073"/>
      <w:bookmarkStart w:id="2182" w:name="_Toc281581159"/>
      <w:bookmarkStart w:id="2183" w:name="_Toc292810232"/>
      <w:bookmarkStart w:id="2184" w:name="_Toc281580075"/>
      <w:bookmarkStart w:id="2185" w:name="_Toc281581161"/>
      <w:bookmarkStart w:id="2186" w:name="_Toc292810234"/>
      <w:bookmarkStart w:id="2187" w:name="_Toc281580076"/>
      <w:bookmarkStart w:id="2188" w:name="_Toc281581162"/>
      <w:bookmarkStart w:id="2189" w:name="_Toc292810235"/>
      <w:bookmarkStart w:id="2190" w:name="_Toc281580081"/>
      <w:bookmarkStart w:id="2191" w:name="_Toc281581167"/>
      <w:bookmarkStart w:id="2192" w:name="_Toc292810240"/>
      <w:bookmarkStart w:id="2193" w:name="_Toc281580082"/>
      <w:bookmarkStart w:id="2194" w:name="_Toc281581168"/>
      <w:bookmarkStart w:id="2195" w:name="_Toc292810241"/>
      <w:bookmarkStart w:id="2196" w:name="_Toc281580084"/>
      <w:bookmarkStart w:id="2197" w:name="_Toc281581170"/>
      <w:bookmarkStart w:id="2198" w:name="_Toc292810243"/>
      <w:bookmarkStart w:id="2199" w:name="_Toc281580085"/>
      <w:bookmarkStart w:id="2200" w:name="_Toc281581171"/>
      <w:bookmarkStart w:id="2201" w:name="_Toc292810244"/>
      <w:bookmarkStart w:id="2202" w:name="_Toc281580086"/>
      <w:bookmarkStart w:id="2203" w:name="_Toc281581172"/>
      <w:bookmarkStart w:id="2204" w:name="_Toc292810245"/>
      <w:bookmarkStart w:id="2205" w:name="_Toc281580087"/>
      <w:bookmarkStart w:id="2206" w:name="_Toc281581173"/>
      <w:bookmarkStart w:id="2207" w:name="_Toc292810246"/>
      <w:bookmarkStart w:id="2208" w:name="_Toc281580089"/>
      <w:bookmarkStart w:id="2209" w:name="_Toc281581175"/>
      <w:bookmarkStart w:id="2210" w:name="_Toc292810248"/>
      <w:bookmarkStart w:id="2211" w:name="_Toc281580091"/>
      <w:bookmarkStart w:id="2212" w:name="_Toc281581177"/>
      <w:bookmarkStart w:id="2213" w:name="_Toc292810250"/>
      <w:bookmarkStart w:id="2214" w:name="_Toc281580093"/>
      <w:bookmarkStart w:id="2215" w:name="_Toc281581179"/>
      <w:bookmarkStart w:id="2216" w:name="_Toc292810252"/>
      <w:bookmarkStart w:id="2217" w:name="_Toc281580096"/>
      <w:bookmarkStart w:id="2218" w:name="_Toc281581182"/>
      <w:bookmarkStart w:id="2219" w:name="_Toc292810255"/>
      <w:bookmarkStart w:id="2220" w:name="_Toc281580099"/>
      <w:bookmarkStart w:id="2221" w:name="_Toc281581185"/>
      <w:bookmarkStart w:id="2222" w:name="_Toc292810258"/>
      <w:bookmarkStart w:id="2223" w:name="_Toc281580104"/>
      <w:bookmarkStart w:id="2224" w:name="_Toc281581190"/>
      <w:bookmarkStart w:id="2225" w:name="_Toc292810263"/>
      <w:bookmarkStart w:id="2226" w:name="_Toc281580109"/>
      <w:bookmarkStart w:id="2227" w:name="_Toc281581195"/>
      <w:bookmarkStart w:id="2228" w:name="_Toc292810268"/>
      <w:bookmarkStart w:id="2229" w:name="_Toc281580110"/>
      <w:bookmarkStart w:id="2230" w:name="_Toc281581196"/>
      <w:bookmarkStart w:id="2231" w:name="_Toc292810269"/>
      <w:bookmarkStart w:id="2232" w:name="_Toc281580111"/>
      <w:bookmarkStart w:id="2233" w:name="_Toc281581197"/>
      <w:bookmarkStart w:id="2234" w:name="_Toc292810270"/>
      <w:bookmarkStart w:id="2235" w:name="_Toc281580112"/>
      <w:bookmarkStart w:id="2236" w:name="_Toc281581198"/>
      <w:bookmarkStart w:id="2237" w:name="_Toc292810271"/>
      <w:bookmarkStart w:id="2238" w:name="_Toc281580113"/>
      <w:bookmarkStart w:id="2239" w:name="_Toc281581199"/>
      <w:bookmarkStart w:id="2240" w:name="_Toc292810272"/>
      <w:bookmarkStart w:id="2241" w:name="_Toc281580114"/>
      <w:bookmarkStart w:id="2242" w:name="_Toc281581200"/>
      <w:bookmarkStart w:id="2243" w:name="_Toc292810273"/>
      <w:bookmarkStart w:id="2244" w:name="_Toc281580117"/>
      <w:bookmarkStart w:id="2245" w:name="_Toc281581203"/>
      <w:bookmarkStart w:id="2246" w:name="_Toc292810276"/>
      <w:bookmarkStart w:id="2247" w:name="_Toc281580118"/>
      <w:bookmarkStart w:id="2248" w:name="_Toc281581204"/>
      <w:bookmarkStart w:id="2249" w:name="_Toc292810277"/>
      <w:bookmarkStart w:id="2250" w:name="_Toc281580121"/>
      <w:bookmarkStart w:id="2251" w:name="_Toc281581207"/>
      <w:bookmarkStart w:id="2252" w:name="_Toc292810280"/>
      <w:bookmarkStart w:id="2253" w:name="_Toc281580122"/>
      <w:bookmarkStart w:id="2254" w:name="_Toc281581208"/>
      <w:bookmarkStart w:id="2255" w:name="_Toc292810281"/>
      <w:bookmarkStart w:id="2256" w:name="_Toc281580125"/>
      <w:bookmarkStart w:id="2257" w:name="_Toc281581211"/>
      <w:bookmarkStart w:id="2258" w:name="_Toc292810284"/>
      <w:bookmarkStart w:id="2259" w:name="_Toc281580126"/>
      <w:bookmarkStart w:id="2260" w:name="_Toc281581212"/>
      <w:bookmarkStart w:id="2261" w:name="_Toc292810285"/>
      <w:bookmarkStart w:id="2262" w:name="_Toc281580127"/>
      <w:bookmarkStart w:id="2263" w:name="_Toc281581213"/>
      <w:bookmarkStart w:id="2264" w:name="_Toc292810286"/>
      <w:bookmarkStart w:id="2265" w:name="_Toc281580128"/>
      <w:bookmarkStart w:id="2266" w:name="_Toc281581214"/>
      <w:bookmarkStart w:id="2267" w:name="_Toc292810287"/>
      <w:bookmarkStart w:id="2268" w:name="_Toc281580129"/>
      <w:bookmarkStart w:id="2269" w:name="_Toc281581215"/>
      <w:bookmarkStart w:id="2270" w:name="_Toc292810288"/>
      <w:bookmarkStart w:id="2271" w:name="_Toc281580130"/>
      <w:bookmarkStart w:id="2272" w:name="_Toc281581216"/>
      <w:bookmarkStart w:id="2273" w:name="_Toc292810289"/>
      <w:bookmarkStart w:id="2274" w:name="_Toc281580131"/>
      <w:bookmarkStart w:id="2275" w:name="_Toc281581217"/>
      <w:bookmarkStart w:id="2276" w:name="_Toc292810290"/>
      <w:bookmarkStart w:id="2277" w:name="_Toc281580132"/>
      <w:bookmarkStart w:id="2278" w:name="_Toc281581218"/>
      <w:bookmarkStart w:id="2279" w:name="_Toc292810291"/>
      <w:bookmarkStart w:id="2280" w:name="_Toc281580133"/>
      <w:bookmarkStart w:id="2281" w:name="_Toc281581219"/>
      <w:bookmarkStart w:id="2282" w:name="_Toc292810292"/>
      <w:bookmarkStart w:id="2283" w:name="_Toc281580134"/>
      <w:bookmarkStart w:id="2284" w:name="_Toc281581220"/>
      <w:bookmarkStart w:id="2285" w:name="_Toc292810293"/>
      <w:bookmarkStart w:id="2286" w:name="_Toc281580135"/>
      <w:bookmarkStart w:id="2287" w:name="_Toc281581221"/>
      <w:bookmarkStart w:id="2288" w:name="_Toc292810294"/>
      <w:bookmarkStart w:id="2289" w:name="_Toc281580136"/>
      <w:bookmarkStart w:id="2290" w:name="_Toc281581222"/>
      <w:bookmarkStart w:id="2291" w:name="_Toc292810295"/>
      <w:bookmarkStart w:id="2292" w:name="_Toc281580138"/>
      <w:bookmarkStart w:id="2293" w:name="_Toc281581224"/>
      <w:bookmarkStart w:id="2294" w:name="_Toc292810297"/>
      <w:bookmarkStart w:id="2295" w:name="_Toc281580140"/>
      <w:bookmarkStart w:id="2296" w:name="_Toc281581226"/>
      <w:bookmarkStart w:id="2297" w:name="_Toc292810299"/>
      <w:bookmarkStart w:id="2298" w:name="_Toc281580143"/>
      <w:bookmarkStart w:id="2299" w:name="_Toc281581229"/>
      <w:bookmarkStart w:id="2300" w:name="_Toc292810302"/>
      <w:bookmarkStart w:id="2301" w:name="_Toc281580150"/>
      <w:bookmarkStart w:id="2302" w:name="_Toc281581236"/>
      <w:bookmarkStart w:id="2303" w:name="_Toc292810309"/>
      <w:bookmarkStart w:id="2304" w:name="_Toc281580152"/>
      <w:bookmarkStart w:id="2305" w:name="_Toc281581238"/>
      <w:bookmarkStart w:id="2306" w:name="_Toc292810311"/>
      <w:bookmarkStart w:id="2307" w:name="_Toc281580154"/>
      <w:bookmarkStart w:id="2308" w:name="_Toc281581240"/>
      <w:bookmarkStart w:id="2309" w:name="_Toc292810313"/>
      <w:bookmarkStart w:id="2310" w:name="_Toc281580156"/>
      <w:bookmarkStart w:id="2311" w:name="_Toc281581242"/>
      <w:bookmarkStart w:id="2312" w:name="_Toc292810315"/>
      <w:bookmarkStart w:id="2313" w:name="_Toc281580162"/>
      <w:bookmarkStart w:id="2314" w:name="_Toc281581248"/>
      <w:bookmarkStart w:id="2315" w:name="_Toc292810321"/>
      <w:bookmarkStart w:id="2316" w:name="_Toc281580167"/>
      <w:bookmarkStart w:id="2317" w:name="_Toc281581253"/>
      <w:bookmarkStart w:id="2318" w:name="_Toc292810326"/>
      <w:bookmarkStart w:id="2319" w:name="_Toc281580172"/>
      <w:bookmarkStart w:id="2320" w:name="_Toc281581258"/>
      <w:bookmarkStart w:id="2321" w:name="_Toc292810331"/>
      <w:bookmarkStart w:id="2322" w:name="_Toc281580173"/>
      <w:bookmarkStart w:id="2323" w:name="_Toc281581259"/>
      <w:bookmarkStart w:id="2324" w:name="_Toc292810332"/>
      <w:bookmarkStart w:id="2325" w:name="_Toc281580174"/>
      <w:bookmarkStart w:id="2326" w:name="_Toc281581260"/>
      <w:bookmarkStart w:id="2327" w:name="_Toc292810333"/>
      <w:bookmarkStart w:id="2328" w:name="_Toc281580175"/>
      <w:bookmarkStart w:id="2329" w:name="_Toc281581261"/>
      <w:bookmarkStart w:id="2330" w:name="_Toc292810334"/>
      <w:bookmarkStart w:id="2331" w:name="_Toc281580176"/>
      <w:bookmarkStart w:id="2332" w:name="_Toc281581262"/>
      <w:bookmarkStart w:id="2333" w:name="_Toc292810335"/>
      <w:bookmarkStart w:id="2334" w:name="_Toc281580177"/>
      <w:bookmarkStart w:id="2335" w:name="_Toc281581263"/>
      <w:bookmarkStart w:id="2336" w:name="_Toc292810336"/>
      <w:bookmarkStart w:id="2337" w:name="_Toc281580180"/>
      <w:bookmarkStart w:id="2338" w:name="_Toc281581266"/>
      <w:bookmarkStart w:id="2339" w:name="_Toc292810339"/>
      <w:bookmarkStart w:id="2340" w:name="_Toc281580181"/>
      <w:bookmarkStart w:id="2341" w:name="_Toc281581267"/>
      <w:bookmarkStart w:id="2342" w:name="_Toc292810340"/>
      <w:bookmarkStart w:id="2343" w:name="_Toc281580185"/>
      <w:bookmarkStart w:id="2344" w:name="_Toc281581271"/>
      <w:bookmarkStart w:id="2345" w:name="_Toc292810344"/>
      <w:bookmarkStart w:id="2346" w:name="_Toc281580187"/>
      <w:bookmarkStart w:id="2347" w:name="_Toc281581273"/>
      <w:bookmarkStart w:id="2348" w:name="_Toc292810346"/>
      <w:bookmarkStart w:id="2349" w:name="_Toc281580188"/>
      <w:bookmarkStart w:id="2350" w:name="_Toc281581274"/>
      <w:bookmarkStart w:id="2351" w:name="_Toc292810347"/>
      <w:bookmarkStart w:id="2352" w:name="_Toc281580189"/>
      <w:bookmarkStart w:id="2353" w:name="_Toc281581275"/>
      <w:bookmarkStart w:id="2354" w:name="_Toc292810348"/>
      <w:bookmarkStart w:id="2355" w:name="_Toc281580191"/>
      <w:bookmarkStart w:id="2356" w:name="_Toc281581277"/>
      <w:bookmarkStart w:id="2357" w:name="_Toc292810350"/>
      <w:bookmarkStart w:id="2358" w:name="_Toc281580192"/>
      <w:bookmarkStart w:id="2359" w:name="_Toc281581278"/>
      <w:bookmarkStart w:id="2360" w:name="_Toc292810351"/>
      <w:bookmarkStart w:id="2361" w:name="_Toc281580193"/>
      <w:bookmarkStart w:id="2362" w:name="_Toc281581279"/>
      <w:bookmarkStart w:id="2363" w:name="_Toc292810352"/>
      <w:bookmarkStart w:id="2364" w:name="_Toc281580194"/>
      <w:bookmarkStart w:id="2365" w:name="_Toc281581280"/>
      <w:bookmarkStart w:id="2366" w:name="_Toc292810353"/>
      <w:bookmarkStart w:id="2367" w:name="_Toc281580195"/>
      <w:bookmarkStart w:id="2368" w:name="_Toc281581281"/>
      <w:bookmarkStart w:id="2369" w:name="_Toc292810354"/>
      <w:bookmarkStart w:id="2370" w:name="_Toc281580196"/>
      <w:bookmarkStart w:id="2371" w:name="_Toc281581282"/>
      <w:bookmarkStart w:id="2372" w:name="_Toc292810355"/>
      <w:bookmarkStart w:id="2373" w:name="_Toc281580197"/>
      <w:bookmarkStart w:id="2374" w:name="_Toc281581283"/>
      <w:bookmarkStart w:id="2375" w:name="_Toc292810356"/>
      <w:bookmarkStart w:id="2376" w:name="_Toc281580198"/>
      <w:bookmarkStart w:id="2377" w:name="_Toc281581284"/>
      <w:bookmarkStart w:id="2378" w:name="_Toc292810357"/>
      <w:bookmarkStart w:id="2379" w:name="_Toc281580199"/>
      <w:bookmarkStart w:id="2380" w:name="_Toc281581285"/>
      <w:bookmarkStart w:id="2381" w:name="_Toc292810358"/>
      <w:bookmarkStart w:id="2382" w:name="_Toc281580201"/>
      <w:bookmarkStart w:id="2383" w:name="_Toc281581287"/>
      <w:bookmarkStart w:id="2384" w:name="_Toc292810360"/>
      <w:bookmarkStart w:id="2385" w:name="_Toc281580203"/>
      <w:bookmarkStart w:id="2386" w:name="_Toc281581289"/>
      <w:bookmarkStart w:id="2387" w:name="_Toc292810362"/>
      <w:bookmarkStart w:id="2388" w:name="_Toc281580206"/>
      <w:bookmarkStart w:id="2389" w:name="_Toc281581292"/>
      <w:bookmarkStart w:id="2390" w:name="_Toc292810365"/>
      <w:bookmarkStart w:id="2391" w:name="_Toc281580209"/>
      <w:bookmarkStart w:id="2392" w:name="_Toc281581295"/>
      <w:bookmarkStart w:id="2393" w:name="_Toc292810368"/>
      <w:bookmarkStart w:id="2394" w:name="_Toc281580213"/>
      <w:bookmarkStart w:id="2395" w:name="_Toc281581299"/>
      <w:bookmarkStart w:id="2396" w:name="_Toc292810372"/>
      <w:bookmarkStart w:id="2397" w:name="_Toc281580214"/>
      <w:bookmarkStart w:id="2398" w:name="_Toc281581300"/>
      <w:bookmarkStart w:id="2399" w:name="_Toc292810373"/>
      <w:bookmarkStart w:id="2400" w:name="_Toc281580215"/>
      <w:bookmarkStart w:id="2401" w:name="_Toc281581301"/>
      <w:bookmarkStart w:id="2402" w:name="_Toc292810374"/>
      <w:bookmarkStart w:id="2403" w:name="_Toc281580216"/>
      <w:bookmarkStart w:id="2404" w:name="_Toc281581302"/>
      <w:bookmarkStart w:id="2405" w:name="_Toc292810375"/>
      <w:bookmarkStart w:id="2406" w:name="_Toc281580217"/>
      <w:bookmarkStart w:id="2407" w:name="_Toc281581303"/>
      <w:bookmarkStart w:id="2408" w:name="_Toc292810376"/>
      <w:bookmarkStart w:id="2409" w:name="_Toc281580218"/>
      <w:bookmarkStart w:id="2410" w:name="_Toc281581304"/>
      <w:bookmarkStart w:id="2411" w:name="_Toc292810377"/>
      <w:bookmarkStart w:id="2412" w:name="_Toc281580219"/>
      <w:bookmarkStart w:id="2413" w:name="_Toc281581305"/>
      <w:bookmarkStart w:id="2414" w:name="_Toc292810378"/>
      <w:bookmarkStart w:id="2415" w:name="_Toc281580220"/>
      <w:bookmarkStart w:id="2416" w:name="_Toc281581306"/>
      <w:bookmarkStart w:id="2417" w:name="_Toc292810379"/>
      <w:bookmarkStart w:id="2418" w:name="_Toc281580221"/>
      <w:bookmarkStart w:id="2419" w:name="_Toc281581307"/>
      <w:bookmarkStart w:id="2420" w:name="_Toc292810380"/>
      <w:bookmarkStart w:id="2421" w:name="_Toc281580222"/>
      <w:bookmarkStart w:id="2422" w:name="_Toc281581308"/>
      <w:bookmarkStart w:id="2423" w:name="_Toc292810381"/>
      <w:bookmarkStart w:id="2424" w:name="_Toc281580251"/>
      <w:bookmarkStart w:id="2425" w:name="_Toc281581337"/>
      <w:bookmarkStart w:id="2426" w:name="_Toc292810410"/>
      <w:bookmarkStart w:id="2427" w:name="_Toc281580258"/>
      <w:bookmarkStart w:id="2428" w:name="_Toc281581344"/>
      <w:bookmarkStart w:id="2429" w:name="_Toc292810417"/>
      <w:bookmarkStart w:id="2430" w:name="_Toc281580265"/>
      <w:bookmarkStart w:id="2431" w:name="_Toc281581351"/>
      <w:bookmarkStart w:id="2432" w:name="_Toc292810424"/>
      <w:bookmarkStart w:id="2433" w:name="_Toc281580279"/>
      <w:bookmarkStart w:id="2434" w:name="_Toc281581365"/>
      <w:bookmarkStart w:id="2435" w:name="_Toc292810438"/>
      <w:bookmarkStart w:id="2436" w:name="_Toc281580286"/>
      <w:bookmarkStart w:id="2437" w:name="_Toc281581372"/>
      <w:bookmarkStart w:id="2438" w:name="_Toc292810445"/>
      <w:bookmarkStart w:id="2439" w:name="_Toc281580293"/>
      <w:bookmarkStart w:id="2440" w:name="_Toc281581379"/>
      <w:bookmarkStart w:id="2441" w:name="_Toc292810452"/>
      <w:bookmarkStart w:id="2442" w:name="_Toc281580294"/>
      <w:bookmarkStart w:id="2443" w:name="_Toc281581380"/>
      <w:bookmarkStart w:id="2444" w:name="_Toc292810453"/>
      <w:bookmarkStart w:id="2445" w:name="_Toc281580296"/>
      <w:bookmarkStart w:id="2446" w:name="_Toc281581382"/>
      <w:bookmarkStart w:id="2447" w:name="_Toc292810455"/>
      <w:bookmarkStart w:id="2448" w:name="_Toc281580298"/>
      <w:bookmarkStart w:id="2449" w:name="_Toc281581384"/>
      <w:bookmarkStart w:id="2450" w:name="_Toc292810457"/>
      <w:bookmarkStart w:id="2451" w:name="_Toc281580300"/>
      <w:bookmarkStart w:id="2452" w:name="_Toc281581386"/>
      <w:bookmarkStart w:id="2453" w:name="_Toc292810459"/>
      <w:bookmarkStart w:id="2454" w:name="_Toc281580303"/>
      <w:bookmarkStart w:id="2455" w:name="_Toc281581389"/>
      <w:bookmarkStart w:id="2456" w:name="_Toc292810462"/>
      <w:bookmarkStart w:id="2457" w:name="_Toc281580306"/>
      <w:bookmarkStart w:id="2458" w:name="_Toc281581392"/>
      <w:bookmarkStart w:id="2459" w:name="_Toc292810465"/>
      <w:bookmarkStart w:id="2460" w:name="_Toc281580310"/>
      <w:bookmarkStart w:id="2461" w:name="_Toc281581396"/>
      <w:bookmarkStart w:id="2462" w:name="_Toc292810469"/>
      <w:bookmarkStart w:id="2463" w:name="_Toc281580311"/>
      <w:bookmarkStart w:id="2464" w:name="_Toc281581397"/>
      <w:bookmarkStart w:id="2465" w:name="_Toc292810470"/>
      <w:bookmarkStart w:id="2466" w:name="_Toc281580316"/>
      <w:bookmarkStart w:id="2467" w:name="_Toc281581402"/>
      <w:bookmarkStart w:id="2468" w:name="_Toc292810475"/>
      <w:bookmarkStart w:id="2469" w:name="_Toc281580317"/>
      <w:bookmarkStart w:id="2470" w:name="_Toc281581403"/>
      <w:bookmarkStart w:id="2471" w:name="_Toc292810476"/>
      <w:bookmarkStart w:id="2472" w:name="_Toc281580318"/>
      <w:bookmarkStart w:id="2473" w:name="_Toc281581404"/>
      <w:bookmarkStart w:id="2474" w:name="_Toc292810477"/>
      <w:bookmarkStart w:id="2475" w:name="_Toc281580320"/>
      <w:bookmarkStart w:id="2476" w:name="_Toc281581406"/>
      <w:bookmarkStart w:id="2477" w:name="_Toc292810479"/>
      <w:bookmarkStart w:id="2478" w:name="_Toc281580324"/>
      <w:bookmarkStart w:id="2479" w:name="_Toc281581410"/>
      <w:bookmarkStart w:id="2480" w:name="_Toc292810483"/>
      <w:bookmarkStart w:id="2481" w:name="_Toc281580326"/>
      <w:bookmarkStart w:id="2482" w:name="_Toc281581412"/>
      <w:bookmarkStart w:id="2483" w:name="_Toc292810485"/>
      <w:bookmarkStart w:id="2484" w:name="_Toc281580327"/>
      <w:bookmarkStart w:id="2485" w:name="_Toc281581413"/>
      <w:bookmarkStart w:id="2486" w:name="_Toc292810486"/>
      <w:bookmarkStart w:id="2487" w:name="_Toc281580331"/>
      <w:bookmarkStart w:id="2488" w:name="_Toc281581417"/>
      <w:bookmarkStart w:id="2489" w:name="_Toc292810490"/>
      <w:bookmarkStart w:id="2490" w:name="_Toc281580332"/>
      <w:bookmarkStart w:id="2491" w:name="_Toc281581418"/>
      <w:bookmarkStart w:id="2492" w:name="_Toc292810491"/>
      <w:bookmarkStart w:id="2493" w:name="_Toc281580335"/>
      <w:bookmarkStart w:id="2494" w:name="_Toc281581421"/>
      <w:bookmarkStart w:id="2495" w:name="_Toc292810494"/>
      <w:bookmarkStart w:id="2496" w:name="_Toc281580336"/>
      <w:bookmarkStart w:id="2497" w:name="_Toc281581422"/>
      <w:bookmarkStart w:id="2498" w:name="_Toc292810495"/>
      <w:bookmarkStart w:id="2499" w:name="_Toc281580337"/>
      <w:bookmarkStart w:id="2500" w:name="_Toc281581423"/>
      <w:bookmarkStart w:id="2501" w:name="_Toc292810496"/>
      <w:bookmarkStart w:id="2502" w:name="_Toc281580338"/>
      <w:bookmarkStart w:id="2503" w:name="_Toc281581424"/>
      <w:bookmarkStart w:id="2504" w:name="_Toc292810497"/>
      <w:bookmarkStart w:id="2505" w:name="_Toc281580341"/>
      <w:bookmarkStart w:id="2506" w:name="_Toc281581427"/>
      <w:bookmarkStart w:id="2507" w:name="_Toc292810500"/>
      <w:bookmarkStart w:id="2508" w:name="_Toc281580343"/>
      <w:bookmarkStart w:id="2509" w:name="_Toc281581429"/>
      <w:bookmarkStart w:id="2510" w:name="_Toc292810502"/>
      <w:bookmarkStart w:id="2511" w:name="_Toc281580344"/>
      <w:bookmarkStart w:id="2512" w:name="_Toc281581430"/>
      <w:bookmarkStart w:id="2513" w:name="_Toc292810503"/>
      <w:bookmarkStart w:id="2514" w:name="_Toc281580347"/>
      <w:bookmarkStart w:id="2515" w:name="_Toc281581433"/>
      <w:bookmarkStart w:id="2516" w:name="_Toc292810506"/>
      <w:bookmarkStart w:id="2517" w:name="_Toc281580348"/>
      <w:bookmarkStart w:id="2518" w:name="_Toc281581434"/>
      <w:bookmarkStart w:id="2519" w:name="_Toc292810507"/>
      <w:bookmarkStart w:id="2520" w:name="_Toc281580353"/>
      <w:bookmarkStart w:id="2521" w:name="_Toc281581439"/>
      <w:bookmarkStart w:id="2522" w:name="_Toc292810512"/>
      <w:bookmarkStart w:id="2523" w:name="_Toc281580354"/>
      <w:bookmarkStart w:id="2524" w:name="_Toc281581440"/>
      <w:bookmarkStart w:id="2525" w:name="_Toc292810513"/>
      <w:bookmarkStart w:id="2526" w:name="_Toc281580356"/>
      <w:bookmarkStart w:id="2527" w:name="_Toc281581442"/>
      <w:bookmarkStart w:id="2528" w:name="_Toc292810515"/>
      <w:bookmarkStart w:id="2529" w:name="_Toc281580357"/>
      <w:bookmarkStart w:id="2530" w:name="_Toc281581443"/>
      <w:bookmarkStart w:id="2531" w:name="_Toc292810516"/>
      <w:bookmarkStart w:id="2532" w:name="_Toc281580362"/>
      <w:bookmarkStart w:id="2533" w:name="_Toc281581448"/>
      <w:bookmarkStart w:id="2534" w:name="_Toc292810521"/>
      <w:bookmarkStart w:id="2535" w:name="_Toc281580363"/>
      <w:bookmarkStart w:id="2536" w:name="_Toc281581449"/>
      <w:bookmarkStart w:id="2537" w:name="_Toc292810522"/>
      <w:bookmarkStart w:id="2538" w:name="_Toc281580365"/>
      <w:bookmarkStart w:id="2539" w:name="_Toc281581451"/>
      <w:bookmarkStart w:id="2540" w:name="_Toc292810524"/>
      <w:bookmarkStart w:id="2541" w:name="_Toc281580366"/>
      <w:bookmarkStart w:id="2542" w:name="_Toc281581452"/>
      <w:bookmarkStart w:id="2543" w:name="_Toc292810525"/>
      <w:bookmarkStart w:id="2544" w:name="_Toc281580367"/>
      <w:bookmarkStart w:id="2545" w:name="_Toc281581453"/>
      <w:bookmarkStart w:id="2546" w:name="_Toc292810526"/>
      <w:bookmarkStart w:id="2547" w:name="_Toc281580368"/>
      <w:bookmarkStart w:id="2548" w:name="_Toc281581454"/>
      <w:bookmarkStart w:id="2549" w:name="_Toc292810527"/>
      <w:bookmarkStart w:id="2550" w:name="_Toc281580370"/>
      <w:bookmarkStart w:id="2551" w:name="_Toc281581456"/>
      <w:bookmarkStart w:id="2552" w:name="_Toc292810529"/>
      <w:bookmarkStart w:id="2553" w:name="_Toc281580372"/>
      <w:bookmarkStart w:id="2554" w:name="_Toc281581458"/>
      <w:bookmarkStart w:id="2555" w:name="_Toc292810531"/>
      <w:bookmarkStart w:id="2556" w:name="_Toc281580374"/>
      <w:bookmarkStart w:id="2557" w:name="_Toc281581460"/>
      <w:bookmarkStart w:id="2558" w:name="_Toc292810533"/>
      <w:bookmarkStart w:id="2559" w:name="_Toc281580379"/>
      <w:bookmarkStart w:id="2560" w:name="_Toc281581465"/>
      <w:bookmarkStart w:id="2561" w:name="_Toc292810538"/>
      <w:bookmarkStart w:id="2562" w:name="_Toc281580380"/>
      <w:bookmarkStart w:id="2563" w:name="_Toc281581466"/>
      <w:bookmarkStart w:id="2564" w:name="_Toc292810539"/>
      <w:bookmarkStart w:id="2565" w:name="_Toc281580384"/>
      <w:bookmarkStart w:id="2566" w:name="_Toc281581470"/>
      <w:bookmarkStart w:id="2567" w:name="_Toc292810543"/>
      <w:bookmarkStart w:id="2568" w:name="_Toc281580385"/>
      <w:bookmarkStart w:id="2569" w:name="_Toc281581471"/>
      <w:bookmarkStart w:id="2570" w:name="_Toc292810544"/>
      <w:bookmarkStart w:id="2571" w:name="_Toc281580390"/>
      <w:bookmarkStart w:id="2572" w:name="_Toc281581476"/>
      <w:bookmarkStart w:id="2573" w:name="_Toc292810549"/>
      <w:bookmarkStart w:id="2574" w:name="_Toc281580391"/>
      <w:bookmarkStart w:id="2575" w:name="_Toc281581477"/>
      <w:bookmarkStart w:id="2576" w:name="_Toc292810550"/>
      <w:bookmarkStart w:id="2577" w:name="_Toc281580392"/>
      <w:bookmarkStart w:id="2578" w:name="_Toc281581478"/>
      <w:bookmarkStart w:id="2579" w:name="_Toc292810551"/>
      <w:bookmarkStart w:id="2580" w:name="_Toc281580397"/>
      <w:bookmarkStart w:id="2581" w:name="_Toc281581483"/>
      <w:bookmarkStart w:id="2582" w:name="_Toc292810556"/>
      <w:bookmarkStart w:id="2583" w:name="_Toc281580398"/>
      <w:bookmarkStart w:id="2584" w:name="_Toc281581484"/>
      <w:bookmarkStart w:id="2585" w:name="_Toc292810557"/>
      <w:bookmarkStart w:id="2586" w:name="_Toc281580400"/>
      <w:bookmarkStart w:id="2587" w:name="_Toc281581486"/>
      <w:bookmarkStart w:id="2588" w:name="_Toc292810559"/>
      <w:bookmarkStart w:id="2589" w:name="_Toc281580401"/>
      <w:bookmarkStart w:id="2590" w:name="_Toc281581487"/>
      <w:bookmarkStart w:id="2591" w:name="_Toc292810560"/>
      <w:bookmarkStart w:id="2592" w:name="_Toc281580405"/>
      <w:bookmarkStart w:id="2593" w:name="_Toc281581491"/>
      <w:bookmarkStart w:id="2594" w:name="_Toc292810564"/>
      <w:bookmarkStart w:id="2595" w:name="_Toc281580406"/>
      <w:bookmarkStart w:id="2596" w:name="_Toc281581492"/>
      <w:bookmarkStart w:id="2597" w:name="_Toc292810565"/>
      <w:bookmarkStart w:id="2598" w:name="_Toc281580409"/>
      <w:bookmarkStart w:id="2599" w:name="_Toc281581495"/>
      <w:bookmarkStart w:id="2600" w:name="_Toc292810568"/>
      <w:bookmarkStart w:id="2601" w:name="_Toc281580410"/>
      <w:bookmarkStart w:id="2602" w:name="_Toc281581496"/>
      <w:bookmarkStart w:id="2603" w:name="_Toc292810569"/>
      <w:bookmarkStart w:id="2604" w:name="_Toc281580412"/>
      <w:bookmarkStart w:id="2605" w:name="_Toc281581498"/>
      <w:bookmarkStart w:id="2606" w:name="_Toc292810571"/>
      <w:bookmarkStart w:id="2607" w:name="_Toc281580415"/>
      <w:bookmarkStart w:id="2608" w:name="_Toc281581501"/>
      <w:bookmarkStart w:id="2609" w:name="_Toc292810574"/>
      <w:bookmarkStart w:id="2610" w:name="_Toc281580417"/>
      <w:bookmarkStart w:id="2611" w:name="_Toc281581503"/>
      <w:bookmarkStart w:id="2612" w:name="_Toc292810576"/>
      <w:bookmarkStart w:id="2613" w:name="_Toc281580418"/>
      <w:bookmarkStart w:id="2614" w:name="_Toc281581504"/>
      <w:bookmarkStart w:id="2615" w:name="_Toc292810577"/>
      <w:bookmarkStart w:id="2616" w:name="_Toc281580421"/>
      <w:bookmarkStart w:id="2617" w:name="_Toc281581507"/>
      <w:bookmarkStart w:id="2618" w:name="_Toc292810580"/>
      <w:bookmarkStart w:id="2619" w:name="_Toc281580422"/>
      <w:bookmarkStart w:id="2620" w:name="_Toc281581508"/>
      <w:bookmarkStart w:id="2621" w:name="_Toc292810581"/>
      <w:bookmarkStart w:id="2622" w:name="_Toc281580427"/>
      <w:bookmarkStart w:id="2623" w:name="_Toc281581513"/>
      <w:bookmarkStart w:id="2624" w:name="_Toc292810586"/>
      <w:bookmarkStart w:id="2625" w:name="_Toc281580428"/>
      <w:bookmarkStart w:id="2626" w:name="_Toc281581514"/>
      <w:bookmarkStart w:id="2627" w:name="_Toc292810587"/>
      <w:bookmarkStart w:id="2628" w:name="_Toc281580430"/>
      <w:bookmarkStart w:id="2629" w:name="_Toc281581516"/>
      <w:bookmarkStart w:id="2630" w:name="_Toc292810589"/>
      <w:bookmarkStart w:id="2631" w:name="_Toc281580431"/>
      <w:bookmarkStart w:id="2632" w:name="_Toc281581517"/>
      <w:bookmarkStart w:id="2633" w:name="_Toc292810590"/>
      <w:bookmarkStart w:id="2634" w:name="_Toc281580436"/>
      <w:bookmarkStart w:id="2635" w:name="_Toc281581522"/>
      <w:bookmarkStart w:id="2636" w:name="_Toc292810595"/>
      <w:bookmarkStart w:id="2637" w:name="_Toc281580437"/>
      <w:bookmarkStart w:id="2638" w:name="_Toc281581523"/>
      <w:bookmarkStart w:id="2639" w:name="_Toc292810596"/>
      <w:bookmarkStart w:id="2640" w:name="_Toc281580439"/>
      <w:bookmarkStart w:id="2641" w:name="_Toc281581525"/>
      <w:bookmarkStart w:id="2642" w:name="_Toc292810598"/>
      <w:bookmarkStart w:id="2643" w:name="_Toc281580440"/>
      <w:bookmarkStart w:id="2644" w:name="_Toc281581526"/>
      <w:bookmarkStart w:id="2645" w:name="_Toc292810599"/>
      <w:bookmarkStart w:id="2646" w:name="_Toc281580441"/>
      <w:bookmarkStart w:id="2647" w:name="_Toc281581527"/>
      <w:bookmarkStart w:id="2648" w:name="_Toc292810600"/>
      <w:bookmarkStart w:id="2649" w:name="_Toc281580442"/>
      <w:bookmarkStart w:id="2650" w:name="_Toc281581528"/>
      <w:bookmarkStart w:id="2651" w:name="_Toc292810601"/>
      <w:bookmarkStart w:id="2652" w:name="_Toc281580444"/>
      <w:bookmarkStart w:id="2653" w:name="_Toc281581530"/>
      <w:bookmarkStart w:id="2654" w:name="_Toc292810603"/>
      <w:bookmarkStart w:id="2655" w:name="_Toc281580446"/>
      <w:bookmarkStart w:id="2656" w:name="_Toc281581532"/>
      <w:bookmarkStart w:id="2657" w:name="_Toc292810605"/>
      <w:bookmarkStart w:id="2658" w:name="_Toc281580448"/>
      <w:bookmarkStart w:id="2659" w:name="_Toc281581534"/>
      <w:bookmarkStart w:id="2660" w:name="_Toc292810607"/>
      <w:bookmarkStart w:id="2661" w:name="_Toc281580454"/>
      <w:bookmarkStart w:id="2662" w:name="_Toc281581540"/>
      <w:bookmarkStart w:id="2663" w:name="_Toc292810613"/>
      <w:bookmarkStart w:id="2664" w:name="_Toc281580459"/>
      <w:bookmarkStart w:id="2665" w:name="_Toc281581545"/>
      <w:bookmarkStart w:id="2666" w:name="_Toc292810618"/>
      <w:bookmarkStart w:id="2667" w:name="_Toc281580464"/>
      <w:bookmarkStart w:id="2668" w:name="_Toc281581550"/>
      <w:bookmarkStart w:id="2669" w:name="_Toc292810623"/>
      <w:bookmarkStart w:id="2670" w:name="_Toc281580465"/>
      <w:bookmarkStart w:id="2671" w:name="_Toc281581551"/>
      <w:bookmarkStart w:id="2672" w:name="_Toc292810624"/>
      <w:bookmarkStart w:id="2673" w:name="_Toc281580466"/>
      <w:bookmarkStart w:id="2674" w:name="_Toc281581552"/>
      <w:bookmarkStart w:id="2675" w:name="_Toc292810625"/>
      <w:bookmarkStart w:id="2676" w:name="_Toc281580467"/>
      <w:bookmarkStart w:id="2677" w:name="_Toc281581553"/>
      <w:bookmarkStart w:id="2678" w:name="_Toc292810626"/>
      <w:bookmarkStart w:id="2679" w:name="_Toc281580468"/>
      <w:bookmarkStart w:id="2680" w:name="_Toc281581554"/>
      <w:bookmarkStart w:id="2681" w:name="_Toc292810627"/>
      <w:bookmarkStart w:id="2682" w:name="_Toc281580469"/>
      <w:bookmarkStart w:id="2683" w:name="_Toc281581555"/>
      <w:bookmarkStart w:id="2684" w:name="_Toc292810628"/>
      <w:bookmarkStart w:id="2685" w:name="_Toc281580472"/>
      <w:bookmarkStart w:id="2686" w:name="_Toc281581558"/>
      <w:bookmarkStart w:id="2687" w:name="_Toc292810631"/>
      <w:bookmarkStart w:id="2688" w:name="_Toc281580473"/>
      <w:bookmarkStart w:id="2689" w:name="_Toc281581559"/>
      <w:bookmarkStart w:id="2690" w:name="_Toc292810632"/>
      <w:bookmarkStart w:id="2691" w:name="_Toc281580477"/>
      <w:bookmarkStart w:id="2692" w:name="_Toc281581563"/>
      <w:bookmarkStart w:id="2693" w:name="_Toc292810636"/>
      <w:bookmarkStart w:id="2694" w:name="_Toc281580479"/>
      <w:bookmarkStart w:id="2695" w:name="_Toc281581565"/>
      <w:bookmarkStart w:id="2696" w:name="_Toc292810638"/>
      <w:bookmarkStart w:id="2697" w:name="_Toc281580480"/>
      <w:bookmarkStart w:id="2698" w:name="_Toc281581566"/>
      <w:bookmarkStart w:id="2699" w:name="_Toc292810639"/>
      <w:bookmarkStart w:id="2700" w:name="_Toc281580481"/>
      <w:bookmarkStart w:id="2701" w:name="_Toc281581567"/>
      <w:bookmarkStart w:id="2702" w:name="_Toc292810640"/>
      <w:bookmarkStart w:id="2703" w:name="_Toc281580483"/>
      <w:bookmarkStart w:id="2704" w:name="_Toc281581569"/>
      <w:bookmarkStart w:id="2705" w:name="_Toc292810642"/>
      <w:bookmarkStart w:id="2706" w:name="_Toc281580484"/>
      <w:bookmarkStart w:id="2707" w:name="_Toc281581570"/>
      <w:bookmarkStart w:id="2708" w:name="_Toc292810643"/>
      <w:bookmarkStart w:id="2709" w:name="_Toc281580485"/>
      <w:bookmarkStart w:id="2710" w:name="_Toc281581571"/>
      <w:bookmarkStart w:id="2711" w:name="_Toc292810644"/>
      <w:bookmarkStart w:id="2712" w:name="_Toc281580486"/>
      <w:bookmarkStart w:id="2713" w:name="_Toc281581572"/>
      <w:bookmarkStart w:id="2714" w:name="_Toc292810645"/>
      <w:bookmarkStart w:id="2715" w:name="_Toc281580487"/>
      <w:bookmarkStart w:id="2716" w:name="_Toc281581573"/>
      <w:bookmarkStart w:id="2717" w:name="_Toc292810646"/>
      <w:bookmarkStart w:id="2718" w:name="_Toc281580488"/>
      <w:bookmarkStart w:id="2719" w:name="_Toc281581574"/>
      <w:bookmarkStart w:id="2720" w:name="_Toc292810647"/>
      <w:bookmarkStart w:id="2721" w:name="_Toc281580489"/>
      <w:bookmarkStart w:id="2722" w:name="_Toc281581575"/>
      <w:bookmarkStart w:id="2723" w:name="_Toc292810648"/>
      <w:bookmarkStart w:id="2724" w:name="_Toc281580490"/>
      <w:bookmarkStart w:id="2725" w:name="_Toc281581576"/>
      <w:bookmarkStart w:id="2726" w:name="_Toc292810649"/>
      <w:bookmarkStart w:id="2727" w:name="_Toc281580491"/>
      <w:bookmarkStart w:id="2728" w:name="_Toc281581577"/>
      <w:bookmarkStart w:id="2729" w:name="_Toc292810650"/>
      <w:bookmarkStart w:id="2730" w:name="_Toc281580493"/>
      <w:bookmarkStart w:id="2731" w:name="_Toc281581579"/>
      <w:bookmarkStart w:id="2732" w:name="_Toc292810652"/>
      <w:bookmarkStart w:id="2733" w:name="_Toc281580495"/>
      <w:bookmarkStart w:id="2734" w:name="_Toc281581581"/>
      <w:bookmarkStart w:id="2735" w:name="_Toc292810654"/>
      <w:bookmarkStart w:id="2736" w:name="_Toc281580498"/>
      <w:bookmarkStart w:id="2737" w:name="_Toc281581584"/>
      <w:bookmarkStart w:id="2738" w:name="_Toc292810657"/>
      <w:bookmarkStart w:id="2739" w:name="_Toc281580501"/>
      <w:bookmarkStart w:id="2740" w:name="_Toc281581587"/>
      <w:bookmarkStart w:id="2741" w:name="_Toc292810660"/>
      <w:bookmarkStart w:id="2742" w:name="_Toc281580505"/>
      <w:bookmarkStart w:id="2743" w:name="_Toc281581591"/>
      <w:bookmarkStart w:id="2744" w:name="_Toc292810664"/>
      <w:bookmarkStart w:id="2745" w:name="_Toc281580507"/>
      <w:bookmarkStart w:id="2746" w:name="_Toc281581593"/>
      <w:bookmarkStart w:id="2747" w:name="_Toc292810666"/>
      <w:bookmarkStart w:id="2748" w:name="_Toc281580509"/>
      <w:bookmarkStart w:id="2749" w:name="_Toc281581595"/>
      <w:bookmarkStart w:id="2750" w:name="_Toc292810668"/>
      <w:bookmarkStart w:id="2751" w:name="_Toc281580511"/>
      <w:bookmarkStart w:id="2752" w:name="_Toc281581597"/>
      <w:bookmarkStart w:id="2753" w:name="_Toc292810670"/>
      <w:bookmarkStart w:id="2754" w:name="_Toc281580517"/>
      <w:bookmarkStart w:id="2755" w:name="_Toc281581603"/>
      <w:bookmarkStart w:id="2756" w:name="_Toc292810676"/>
      <w:bookmarkStart w:id="2757" w:name="_Toc281580522"/>
      <w:bookmarkStart w:id="2758" w:name="_Toc281581608"/>
      <w:bookmarkStart w:id="2759" w:name="_Toc292810681"/>
      <w:bookmarkStart w:id="2760" w:name="_Toc281580527"/>
      <w:bookmarkStart w:id="2761" w:name="_Toc281581613"/>
      <w:bookmarkStart w:id="2762" w:name="_Toc292810686"/>
      <w:bookmarkStart w:id="2763" w:name="_Toc281580528"/>
      <w:bookmarkStart w:id="2764" w:name="_Toc281581614"/>
      <w:bookmarkStart w:id="2765" w:name="_Toc292810687"/>
      <w:bookmarkStart w:id="2766" w:name="_Toc281580529"/>
      <w:bookmarkStart w:id="2767" w:name="_Toc281581615"/>
      <w:bookmarkStart w:id="2768" w:name="_Toc292810688"/>
      <w:bookmarkStart w:id="2769" w:name="_Toc281580530"/>
      <w:bookmarkStart w:id="2770" w:name="_Toc281581616"/>
      <w:bookmarkStart w:id="2771" w:name="_Toc292810689"/>
      <w:bookmarkStart w:id="2772" w:name="_Toc281580531"/>
      <w:bookmarkStart w:id="2773" w:name="_Toc281581617"/>
      <w:bookmarkStart w:id="2774" w:name="_Toc292810690"/>
      <w:bookmarkStart w:id="2775" w:name="_Toc281580532"/>
      <w:bookmarkStart w:id="2776" w:name="_Toc281581618"/>
      <w:bookmarkStart w:id="2777" w:name="_Toc292810691"/>
      <w:bookmarkStart w:id="2778" w:name="_Toc281580535"/>
      <w:bookmarkStart w:id="2779" w:name="_Toc281581621"/>
      <w:bookmarkStart w:id="2780" w:name="_Toc292810694"/>
      <w:bookmarkStart w:id="2781" w:name="_Toc281580536"/>
      <w:bookmarkStart w:id="2782" w:name="_Toc281581622"/>
      <w:bookmarkStart w:id="2783" w:name="_Toc292810695"/>
      <w:bookmarkStart w:id="2784" w:name="_Toc281580540"/>
      <w:bookmarkStart w:id="2785" w:name="_Toc281581626"/>
      <w:bookmarkStart w:id="2786" w:name="_Toc292810699"/>
      <w:bookmarkStart w:id="2787" w:name="_Toc281580542"/>
      <w:bookmarkStart w:id="2788" w:name="_Toc281581628"/>
      <w:bookmarkStart w:id="2789" w:name="_Toc292810701"/>
      <w:bookmarkStart w:id="2790" w:name="_Toc281580543"/>
      <w:bookmarkStart w:id="2791" w:name="_Toc281581629"/>
      <w:bookmarkStart w:id="2792" w:name="_Toc292810702"/>
      <w:bookmarkStart w:id="2793" w:name="_Toc281580544"/>
      <w:bookmarkStart w:id="2794" w:name="_Toc281581630"/>
      <w:bookmarkStart w:id="2795" w:name="_Toc292810703"/>
      <w:bookmarkStart w:id="2796" w:name="_Toc281580546"/>
      <w:bookmarkStart w:id="2797" w:name="_Toc281581632"/>
      <w:bookmarkStart w:id="2798" w:name="_Toc292810705"/>
      <w:bookmarkStart w:id="2799" w:name="_Toc281580547"/>
      <w:bookmarkStart w:id="2800" w:name="_Toc281581633"/>
      <w:bookmarkStart w:id="2801" w:name="_Toc292810706"/>
      <w:bookmarkStart w:id="2802" w:name="_Toc281580548"/>
      <w:bookmarkStart w:id="2803" w:name="_Toc281581634"/>
      <w:bookmarkStart w:id="2804" w:name="_Toc292810707"/>
      <w:bookmarkStart w:id="2805" w:name="_Toc281580549"/>
      <w:bookmarkStart w:id="2806" w:name="_Toc281581635"/>
      <w:bookmarkStart w:id="2807" w:name="_Toc292810708"/>
      <w:bookmarkStart w:id="2808" w:name="_Toc281580550"/>
      <w:bookmarkStart w:id="2809" w:name="_Toc281581636"/>
      <w:bookmarkStart w:id="2810" w:name="_Toc292810709"/>
      <w:bookmarkStart w:id="2811" w:name="_Toc281580551"/>
      <w:bookmarkStart w:id="2812" w:name="_Toc281581637"/>
      <w:bookmarkStart w:id="2813" w:name="_Toc292810710"/>
      <w:bookmarkStart w:id="2814" w:name="_Toc281580552"/>
      <w:bookmarkStart w:id="2815" w:name="_Toc281581638"/>
      <w:bookmarkStart w:id="2816" w:name="_Toc292810711"/>
      <w:bookmarkStart w:id="2817" w:name="_Toc281580553"/>
      <w:bookmarkStart w:id="2818" w:name="_Toc281581639"/>
      <w:bookmarkStart w:id="2819" w:name="_Toc292810712"/>
      <w:bookmarkStart w:id="2820" w:name="_Toc281580554"/>
      <w:bookmarkStart w:id="2821" w:name="_Toc281581640"/>
      <w:bookmarkStart w:id="2822" w:name="_Toc292810713"/>
      <w:bookmarkStart w:id="2823" w:name="_Toc281580556"/>
      <w:bookmarkStart w:id="2824" w:name="_Toc281581642"/>
      <w:bookmarkStart w:id="2825" w:name="_Toc292810715"/>
      <w:bookmarkStart w:id="2826" w:name="_Toc281580558"/>
      <w:bookmarkStart w:id="2827" w:name="_Toc281581644"/>
      <w:bookmarkStart w:id="2828" w:name="_Toc292810717"/>
      <w:bookmarkStart w:id="2829" w:name="_Toc281580561"/>
      <w:bookmarkStart w:id="2830" w:name="_Toc281581647"/>
      <w:bookmarkStart w:id="2831" w:name="_Toc292810720"/>
      <w:bookmarkStart w:id="2832" w:name="_Toc281580564"/>
      <w:bookmarkStart w:id="2833" w:name="_Toc281581650"/>
      <w:bookmarkStart w:id="2834" w:name="_Toc292810723"/>
      <w:bookmarkStart w:id="2835" w:name="_Toc281580568"/>
      <w:bookmarkStart w:id="2836" w:name="_Toc281581654"/>
      <w:bookmarkStart w:id="2837" w:name="_Toc292810727"/>
      <w:bookmarkStart w:id="2838" w:name="_Toc114629867"/>
      <w:bookmarkStart w:id="2839" w:name="_Toc117926953"/>
      <w:bookmarkStart w:id="2840" w:name="_Toc111718354"/>
      <w:bookmarkStart w:id="2841" w:name="_Toc114629868"/>
      <w:bookmarkStart w:id="2842" w:name="_Toc117926954"/>
      <w:bookmarkStart w:id="2843" w:name="_Toc111718355"/>
      <w:bookmarkStart w:id="2844" w:name="_Toc114629869"/>
      <w:bookmarkStart w:id="2845" w:name="_Toc117926955"/>
      <w:bookmarkStart w:id="2846" w:name="_Toc111718356"/>
      <w:bookmarkStart w:id="2847" w:name="_Toc114629870"/>
      <w:bookmarkStart w:id="2848" w:name="_Toc117926956"/>
      <w:bookmarkStart w:id="2849" w:name="_Toc111718357"/>
      <w:bookmarkStart w:id="2850" w:name="_Toc114629871"/>
      <w:bookmarkStart w:id="2851" w:name="_Toc117926957"/>
      <w:bookmarkStart w:id="2852" w:name="_Toc111718358"/>
      <w:bookmarkStart w:id="2853" w:name="_Toc114629872"/>
      <w:bookmarkStart w:id="2854" w:name="_Toc117926958"/>
      <w:bookmarkStart w:id="2855" w:name="_Toc111718360"/>
      <w:bookmarkStart w:id="2856" w:name="_Toc114629874"/>
      <w:bookmarkStart w:id="2857" w:name="_Toc117926960"/>
      <w:bookmarkStart w:id="2858" w:name="_Toc111718361"/>
      <w:bookmarkStart w:id="2859" w:name="_Toc114629875"/>
      <w:bookmarkStart w:id="2860" w:name="_Toc117926961"/>
      <w:bookmarkStart w:id="2861" w:name="_Toc111718363"/>
      <w:bookmarkStart w:id="2862" w:name="_Toc114629877"/>
      <w:bookmarkStart w:id="2863" w:name="_Toc117926963"/>
      <w:bookmarkStart w:id="2864" w:name="_Toc111718364"/>
      <w:bookmarkStart w:id="2865" w:name="_Toc114629878"/>
      <w:bookmarkStart w:id="2866" w:name="_Toc117926964"/>
      <w:bookmarkStart w:id="2867" w:name="_Toc111718367"/>
      <w:bookmarkStart w:id="2868" w:name="_Toc114629881"/>
      <w:bookmarkStart w:id="2869" w:name="_Toc117926967"/>
      <w:bookmarkStart w:id="2870" w:name="_Toc111718368"/>
      <w:bookmarkStart w:id="2871" w:name="_Toc114629882"/>
      <w:bookmarkStart w:id="2872" w:name="_Toc117926968"/>
      <w:bookmarkStart w:id="2873" w:name="_Toc111718369"/>
      <w:bookmarkStart w:id="2874" w:name="_Toc114629883"/>
      <w:bookmarkStart w:id="2875" w:name="_Toc117926969"/>
      <w:bookmarkStart w:id="2876" w:name="_Toc111718370"/>
      <w:bookmarkStart w:id="2877" w:name="_Toc114629884"/>
      <w:bookmarkStart w:id="2878" w:name="_Toc117926970"/>
      <w:bookmarkStart w:id="2879" w:name="_Toc111718371"/>
      <w:bookmarkStart w:id="2880" w:name="_Toc114629885"/>
      <w:bookmarkStart w:id="2881" w:name="_Toc117926971"/>
      <w:bookmarkStart w:id="2882" w:name="_Toc111718372"/>
      <w:bookmarkStart w:id="2883" w:name="_Toc114629886"/>
      <w:bookmarkStart w:id="2884" w:name="_Toc117926972"/>
      <w:bookmarkStart w:id="2885" w:name="_Toc111718374"/>
      <w:bookmarkStart w:id="2886" w:name="_Toc114629888"/>
      <w:bookmarkStart w:id="2887" w:name="_Toc117926974"/>
      <w:bookmarkStart w:id="2888" w:name="_Toc111718375"/>
      <w:bookmarkStart w:id="2889" w:name="_Toc114629889"/>
      <w:bookmarkStart w:id="2890" w:name="_Toc117926975"/>
      <w:bookmarkStart w:id="2891" w:name="_Toc111718377"/>
      <w:bookmarkStart w:id="2892" w:name="_Toc114629891"/>
      <w:bookmarkStart w:id="2893" w:name="_Toc117926977"/>
      <w:bookmarkStart w:id="2894" w:name="_Toc111718379"/>
      <w:bookmarkStart w:id="2895" w:name="_Toc114629893"/>
      <w:bookmarkStart w:id="2896" w:name="_Toc117926979"/>
      <w:bookmarkStart w:id="2897" w:name="_Toc111718380"/>
      <w:bookmarkStart w:id="2898" w:name="_Toc114629894"/>
      <w:bookmarkStart w:id="2899" w:name="_Toc117926980"/>
      <w:bookmarkStart w:id="2900" w:name="_Toc111718381"/>
      <w:bookmarkStart w:id="2901" w:name="_Toc114629895"/>
      <w:bookmarkStart w:id="2902" w:name="_Toc117926981"/>
      <w:bookmarkStart w:id="2903" w:name="_Toc111718382"/>
      <w:bookmarkStart w:id="2904" w:name="_Toc114629896"/>
      <w:bookmarkStart w:id="2905" w:name="_Toc117926982"/>
      <w:bookmarkStart w:id="2906" w:name="_Toc111718383"/>
      <w:bookmarkStart w:id="2907" w:name="_Toc114629897"/>
      <w:bookmarkStart w:id="2908" w:name="_Toc117926983"/>
      <w:bookmarkStart w:id="2909" w:name="_Toc111718384"/>
      <w:bookmarkStart w:id="2910" w:name="_Toc114629898"/>
      <w:bookmarkStart w:id="2911" w:name="_Toc117926984"/>
      <w:bookmarkStart w:id="2912" w:name="_Toc111718386"/>
      <w:bookmarkStart w:id="2913" w:name="_Toc114629900"/>
      <w:bookmarkStart w:id="2914" w:name="_Toc117926986"/>
      <w:bookmarkStart w:id="2915" w:name="_Toc111718390"/>
      <w:bookmarkStart w:id="2916" w:name="_Toc114629904"/>
      <w:bookmarkStart w:id="2917" w:name="_Toc117926990"/>
      <w:bookmarkStart w:id="2918" w:name="_Toc111718391"/>
      <w:bookmarkStart w:id="2919" w:name="_Toc114629905"/>
      <w:bookmarkStart w:id="2920" w:name="_Toc117926991"/>
      <w:bookmarkStart w:id="2921" w:name="_Toc111718392"/>
      <w:bookmarkStart w:id="2922" w:name="_Toc114629906"/>
      <w:bookmarkStart w:id="2923" w:name="_Toc117926992"/>
      <w:bookmarkStart w:id="2924" w:name="_Toc111718393"/>
      <w:bookmarkStart w:id="2925" w:name="_Toc114629907"/>
      <w:bookmarkStart w:id="2926" w:name="_Toc117926993"/>
      <w:bookmarkStart w:id="2927" w:name="_Toc111718394"/>
      <w:bookmarkStart w:id="2928" w:name="_Toc114629908"/>
      <w:bookmarkStart w:id="2929" w:name="_Toc117926994"/>
      <w:bookmarkStart w:id="2930" w:name="_Toc111718395"/>
      <w:bookmarkStart w:id="2931" w:name="_Toc114629909"/>
      <w:bookmarkStart w:id="2932" w:name="_Toc117926995"/>
      <w:bookmarkStart w:id="2933" w:name="_Toc111718397"/>
      <w:bookmarkStart w:id="2934" w:name="_Toc114629911"/>
      <w:bookmarkStart w:id="2935" w:name="_Toc117926997"/>
      <w:bookmarkStart w:id="2936" w:name="_Toc111718398"/>
      <w:bookmarkStart w:id="2937" w:name="_Toc114629912"/>
      <w:bookmarkStart w:id="2938" w:name="_Toc117926998"/>
      <w:bookmarkStart w:id="2939" w:name="_Toc111718401"/>
      <w:bookmarkStart w:id="2940" w:name="_Toc114629915"/>
      <w:bookmarkStart w:id="2941" w:name="_Toc117927001"/>
      <w:bookmarkStart w:id="2942" w:name="_Toc111718406"/>
      <w:bookmarkStart w:id="2943" w:name="_Toc114629920"/>
      <w:bookmarkStart w:id="2944" w:name="_Toc117927006"/>
      <w:bookmarkStart w:id="2945" w:name="_Toc111718408"/>
      <w:bookmarkStart w:id="2946" w:name="_Toc114629922"/>
      <w:bookmarkStart w:id="2947" w:name="_Toc117927008"/>
      <w:bookmarkStart w:id="2948" w:name="_Toc111718409"/>
      <w:bookmarkStart w:id="2949" w:name="_Toc114629923"/>
      <w:bookmarkStart w:id="2950" w:name="_Toc117927009"/>
      <w:bookmarkStart w:id="2951" w:name="_Toc111718410"/>
      <w:bookmarkStart w:id="2952" w:name="_Toc114629924"/>
      <w:bookmarkStart w:id="2953" w:name="_Toc117927010"/>
      <w:bookmarkStart w:id="2954" w:name="_Toc111718412"/>
      <w:bookmarkStart w:id="2955" w:name="_Toc114629926"/>
      <w:bookmarkStart w:id="2956" w:name="_Toc117927012"/>
      <w:bookmarkStart w:id="2957" w:name="_Toc111718416"/>
      <w:bookmarkStart w:id="2958" w:name="_Toc114629930"/>
      <w:bookmarkStart w:id="2959" w:name="_Toc117927016"/>
      <w:bookmarkStart w:id="2960" w:name="_Toc111718417"/>
      <w:bookmarkStart w:id="2961" w:name="_Toc114629931"/>
      <w:bookmarkStart w:id="2962" w:name="_Toc117927017"/>
      <w:bookmarkStart w:id="2963" w:name="_Toc111718418"/>
      <w:bookmarkStart w:id="2964" w:name="_Toc114629932"/>
      <w:bookmarkStart w:id="2965" w:name="_Toc117927018"/>
      <w:bookmarkStart w:id="2966" w:name="_Toc111718419"/>
      <w:bookmarkStart w:id="2967" w:name="_Toc114629933"/>
      <w:bookmarkStart w:id="2968" w:name="_Toc117927019"/>
      <w:bookmarkStart w:id="2969" w:name="_Toc111718420"/>
      <w:bookmarkStart w:id="2970" w:name="_Toc114629934"/>
      <w:bookmarkStart w:id="2971" w:name="_Toc117927020"/>
      <w:bookmarkStart w:id="2972" w:name="_Toc111718422"/>
      <w:bookmarkStart w:id="2973" w:name="_Toc114629936"/>
      <w:bookmarkStart w:id="2974" w:name="_Toc117927022"/>
      <w:bookmarkStart w:id="2975" w:name="_Toc111718423"/>
      <w:bookmarkStart w:id="2976" w:name="_Toc114629937"/>
      <w:bookmarkStart w:id="2977" w:name="_Toc117927023"/>
      <w:bookmarkStart w:id="2978" w:name="_Toc111718426"/>
      <w:bookmarkStart w:id="2979" w:name="_Toc114629940"/>
      <w:bookmarkStart w:id="2980" w:name="_Toc117927026"/>
      <w:bookmarkStart w:id="2981" w:name="_Toc111718427"/>
      <w:bookmarkStart w:id="2982" w:name="_Toc114629941"/>
      <w:bookmarkStart w:id="2983" w:name="_Toc117927027"/>
      <w:bookmarkStart w:id="2984" w:name="_Toc302552176"/>
      <w:bookmarkStart w:id="2985" w:name="_Toc61151186"/>
      <w:bookmarkStart w:id="2986" w:name="_Toc66108651"/>
      <w:bookmarkStart w:id="2987" w:name="_Toc63689868"/>
      <w:bookmarkStart w:id="2988" w:name="_Toc67470264"/>
      <w:bookmarkStart w:id="2989" w:name="_Toc73862083"/>
      <w:bookmarkStart w:id="2990" w:name="_Toc45106002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809"/>
      <w:bookmarkEnd w:id="1810"/>
      <w:bookmarkEnd w:id="1811"/>
      <w:bookmarkEnd w:id="1826"/>
      <w:bookmarkEnd w:id="1827"/>
      <w:bookmarkEnd w:id="1828"/>
      <w:bookmarkEnd w:id="1829"/>
      <w:bookmarkEnd w:id="1830"/>
      <w:bookmarkEnd w:id="1831"/>
      <w:bookmarkEnd w:id="1832"/>
      <w:bookmarkEnd w:id="1833"/>
      <w:bookmarkEnd w:id="1834"/>
      <w:bookmarkEnd w:id="1835"/>
      <w:bookmarkEnd w:id="1836"/>
      <w:bookmarkEnd w:id="1837"/>
      <w:bookmarkEnd w:id="1838"/>
      <w:bookmarkEnd w:id="1839"/>
      <w:bookmarkEnd w:id="1840"/>
      <w:bookmarkEnd w:id="1841"/>
      <w:bookmarkEnd w:id="1842"/>
      <w:bookmarkEnd w:id="1843"/>
      <w:bookmarkEnd w:id="1844"/>
      <w:bookmarkEnd w:id="1845"/>
      <w:bookmarkEnd w:id="1846"/>
      <w:bookmarkEnd w:id="1847"/>
      <w:bookmarkEnd w:id="1848"/>
      <w:bookmarkEnd w:id="1849"/>
      <w:bookmarkEnd w:id="1850"/>
      <w:bookmarkEnd w:id="1851"/>
      <w:bookmarkEnd w:id="1852"/>
      <w:bookmarkEnd w:id="1853"/>
      <w:bookmarkEnd w:id="1854"/>
      <w:bookmarkEnd w:id="1855"/>
      <w:bookmarkEnd w:id="1856"/>
      <w:bookmarkEnd w:id="1857"/>
      <w:bookmarkEnd w:id="1858"/>
      <w:bookmarkEnd w:id="1859"/>
      <w:bookmarkEnd w:id="1860"/>
      <w:bookmarkEnd w:id="1861"/>
      <w:bookmarkEnd w:id="1862"/>
      <w:bookmarkEnd w:id="1863"/>
      <w:bookmarkEnd w:id="1864"/>
      <w:bookmarkEnd w:id="1865"/>
      <w:bookmarkEnd w:id="1866"/>
      <w:bookmarkEnd w:id="1867"/>
      <w:bookmarkEnd w:id="1868"/>
      <w:bookmarkEnd w:id="1869"/>
      <w:bookmarkEnd w:id="1870"/>
      <w:bookmarkEnd w:id="1871"/>
      <w:bookmarkEnd w:id="1872"/>
      <w:bookmarkEnd w:id="1873"/>
      <w:bookmarkEnd w:id="1874"/>
      <w:bookmarkEnd w:id="1875"/>
      <w:bookmarkEnd w:id="1876"/>
      <w:bookmarkEnd w:id="1877"/>
      <w:bookmarkEnd w:id="1878"/>
      <w:bookmarkEnd w:id="1879"/>
      <w:bookmarkEnd w:id="1880"/>
      <w:bookmarkEnd w:id="1881"/>
      <w:bookmarkEnd w:id="1882"/>
      <w:bookmarkEnd w:id="1883"/>
      <w:bookmarkEnd w:id="1884"/>
      <w:bookmarkEnd w:id="1885"/>
      <w:bookmarkEnd w:id="1886"/>
      <w:bookmarkEnd w:id="1887"/>
      <w:bookmarkEnd w:id="1888"/>
      <w:bookmarkEnd w:id="1889"/>
      <w:bookmarkEnd w:id="1890"/>
      <w:bookmarkEnd w:id="1891"/>
      <w:bookmarkEnd w:id="1892"/>
      <w:bookmarkEnd w:id="1893"/>
      <w:bookmarkEnd w:id="1894"/>
      <w:bookmarkEnd w:id="1895"/>
      <w:bookmarkEnd w:id="1896"/>
      <w:bookmarkEnd w:id="1897"/>
      <w:bookmarkEnd w:id="1898"/>
      <w:bookmarkEnd w:id="1899"/>
      <w:bookmarkEnd w:id="1900"/>
      <w:bookmarkEnd w:id="1901"/>
      <w:bookmarkEnd w:id="1902"/>
      <w:bookmarkEnd w:id="1903"/>
      <w:bookmarkEnd w:id="1904"/>
      <w:bookmarkEnd w:id="1905"/>
      <w:bookmarkEnd w:id="1906"/>
      <w:bookmarkEnd w:id="1907"/>
      <w:bookmarkEnd w:id="1908"/>
      <w:bookmarkEnd w:id="1909"/>
      <w:bookmarkEnd w:id="1910"/>
      <w:bookmarkEnd w:id="1911"/>
      <w:bookmarkEnd w:id="1912"/>
      <w:bookmarkEnd w:id="1913"/>
      <w:bookmarkEnd w:id="1914"/>
      <w:bookmarkEnd w:id="1915"/>
      <w:bookmarkEnd w:id="1916"/>
      <w:bookmarkEnd w:id="1917"/>
      <w:bookmarkEnd w:id="1918"/>
      <w:bookmarkEnd w:id="1919"/>
      <w:bookmarkEnd w:id="1920"/>
      <w:bookmarkEnd w:id="1921"/>
      <w:bookmarkEnd w:id="1922"/>
      <w:bookmarkEnd w:id="1923"/>
      <w:bookmarkEnd w:id="1924"/>
      <w:bookmarkEnd w:id="1925"/>
      <w:bookmarkEnd w:id="1926"/>
      <w:bookmarkEnd w:id="1927"/>
      <w:bookmarkEnd w:id="1928"/>
      <w:bookmarkEnd w:id="1929"/>
      <w:bookmarkEnd w:id="1930"/>
      <w:bookmarkEnd w:id="1931"/>
      <w:bookmarkEnd w:id="1932"/>
      <w:bookmarkEnd w:id="1933"/>
      <w:bookmarkEnd w:id="1934"/>
      <w:bookmarkEnd w:id="1935"/>
      <w:bookmarkEnd w:id="1936"/>
      <w:bookmarkEnd w:id="1937"/>
      <w:bookmarkEnd w:id="1938"/>
      <w:bookmarkEnd w:id="1939"/>
      <w:bookmarkEnd w:id="1940"/>
      <w:bookmarkEnd w:id="1941"/>
      <w:bookmarkEnd w:id="1942"/>
      <w:bookmarkEnd w:id="1943"/>
      <w:bookmarkEnd w:id="1944"/>
      <w:bookmarkEnd w:id="1945"/>
      <w:bookmarkEnd w:id="1946"/>
      <w:bookmarkEnd w:id="1947"/>
      <w:bookmarkEnd w:id="1948"/>
      <w:bookmarkEnd w:id="1949"/>
      <w:bookmarkEnd w:id="1950"/>
      <w:bookmarkEnd w:id="1951"/>
      <w:bookmarkEnd w:id="1952"/>
      <w:bookmarkEnd w:id="1953"/>
      <w:bookmarkEnd w:id="1954"/>
      <w:bookmarkEnd w:id="1955"/>
      <w:bookmarkEnd w:id="1956"/>
      <w:bookmarkEnd w:id="1957"/>
      <w:bookmarkEnd w:id="1958"/>
      <w:bookmarkEnd w:id="1959"/>
      <w:bookmarkEnd w:id="1960"/>
      <w:bookmarkEnd w:id="1961"/>
      <w:bookmarkEnd w:id="1962"/>
      <w:bookmarkEnd w:id="1963"/>
      <w:bookmarkEnd w:id="1964"/>
      <w:bookmarkEnd w:id="1965"/>
      <w:bookmarkEnd w:id="1966"/>
      <w:bookmarkEnd w:id="1967"/>
      <w:bookmarkEnd w:id="1968"/>
      <w:bookmarkEnd w:id="1969"/>
      <w:bookmarkEnd w:id="1970"/>
      <w:bookmarkEnd w:id="1971"/>
      <w:bookmarkEnd w:id="1972"/>
      <w:bookmarkEnd w:id="1973"/>
      <w:bookmarkEnd w:id="1974"/>
      <w:bookmarkEnd w:id="1975"/>
      <w:bookmarkEnd w:id="1976"/>
      <w:bookmarkEnd w:id="1977"/>
      <w:bookmarkEnd w:id="1978"/>
      <w:bookmarkEnd w:id="1979"/>
      <w:bookmarkEnd w:id="1980"/>
      <w:bookmarkEnd w:id="1981"/>
      <w:bookmarkEnd w:id="1982"/>
      <w:bookmarkEnd w:id="1983"/>
      <w:bookmarkEnd w:id="1984"/>
      <w:bookmarkEnd w:id="1985"/>
      <w:bookmarkEnd w:id="1986"/>
      <w:bookmarkEnd w:id="1987"/>
      <w:bookmarkEnd w:id="1988"/>
      <w:bookmarkEnd w:id="1989"/>
      <w:bookmarkEnd w:id="1990"/>
      <w:bookmarkEnd w:id="1991"/>
      <w:bookmarkEnd w:id="1992"/>
      <w:bookmarkEnd w:id="1993"/>
      <w:bookmarkEnd w:id="1994"/>
      <w:bookmarkEnd w:id="1995"/>
      <w:bookmarkEnd w:id="1996"/>
      <w:bookmarkEnd w:id="1997"/>
      <w:bookmarkEnd w:id="1998"/>
      <w:bookmarkEnd w:id="1999"/>
      <w:bookmarkEnd w:id="2000"/>
      <w:bookmarkEnd w:id="2001"/>
      <w:bookmarkEnd w:id="2002"/>
      <w:bookmarkEnd w:id="2003"/>
      <w:bookmarkEnd w:id="2004"/>
      <w:bookmarkEnd w:id="2005"/>
      <w:bookmarkEnd w:id="2006"/>
      <w:bookmarkEnd w:id="2007"/>
      <w:bookmarkEnd w:id="2008"/>
      <w:bookmarkEnd w:id="2009"/>
      <w:bookmarkEnd w:id="2010"/>
      <w:bookmarkEnd w:id="2011"/>
      <w:bookmarkEnd w:id="2012"/>
      <w:bookmarkEnd w:id="2013"/>
      <w:bookmarkEnd w:id="2014"/>
      <w:bookmarkEnd w:id="2015"/>
      <w:bookmarkEnd w:id="2016"/>
      <w:bookmarkEnd w:id="2017"/>
      <w:bookmarkEnd w:id="2018"/>
      <w:bookmarkEnd w:id="2019"/>
      <w:bookmarkEnd w:id="2020"/>
      <w:bookmarkEnd w:id="2021"/>
      <w:bookmarkEnd w:id="2022"/>
      <w:bookmarkEnd w:id="2023"/>
      <w:bookmarkEnd w:id="2024"/>
      <w:bookmarkEnd w:id="2025"/>
      <w:bookmarkEnd w:id="2026"/>
      <w:bookmarkEnd w:id="2027"/>
      <w:bookmarkEnd w:id="2028"/>
      <w:bookmarkEnd w:id="2029"/>
      <w:bookmarkEnd w:id="2030"/>
      <w:bookmarkEnd w:id="2031"/>
      <w:bookmarkEnd w:id="2032"/>
      <w:bookmarkEnd w:id="2033"/>
      <w:bookmarkEnd w:id="2034"/>
      <w:bookmarkEnd w:id="2035"/>
      <w:bookmarkEnd w:id="2036"/>
      <w:bookmarkEnd w:id="2037"/>
      <w:bookmarkEnd w:id="2038"/>
      <w:bookmarkEnd w:id="2039"/>
      <w:bookmarkEnd w:id="2040"/>
      <w:bookmarkEnd w:id="2041"/>
      <w:bookmarkEnd w:id="2042"/>
      <w:bookmarkEnd w:id="2043"/>
      <w:bookmarkEnd w:id="2044"/>
      <w:bookmarkEnd w:id="2045"/>
      <w:bookmarkEnd w:id="2046"/>
      <w:bookmarkEnd w:id="2047"/>
      <w:bookmarkEnd w:id="2048"/>
      <w:bookmarkEnd w:id="2049"/>
      <w:bookmarkEnd w:id="2050"/>
      <w:bookmarkEnd w:id="2051"/>
      <w:bookmarkEnd w:id="2052"/>
      <w:bookmarkEnd w:id="2053"/>
      <w:bookmarkEnd w:id="2054"/>
      <w:bookmarkEnd w:id="2055"/>
      <w:bookmarkEnd w:id="2056"/>
      <w:bookmarkEnd w:id="2057"/>
      <w:bookmarkEnd w:id="2058"/>
      <w:bookmarkEnd w:id="2059"/>
      <w:bookmarkEnd w:id="2060"/>
      <w:bookmarkEnd w:id="2061"/>
      <w:bookmarkEnd w:id="2062"/>
      <w:bookmarkEnd w:id="2063"/>
      <w:bookmarkEnd w:id="2064"/>
      <w:bookmarkEnd w:id="2065"/>
      <w:bookmarkEnd w:id="2066"/>
      <w:bookmarkEnd w:id="2067"/>
      <w:bookmarkEnd w:id="2068"/>
      <w:bookmarkEnd w:id="2069"/>
      <w:bookmarkEnd w:id="2070"/>
      <w:bookmarkEnd w:id="2071"/>
      <w:bookmarkEnd w:id="2072"/>
      <w:bookmarkEnd w:id="2073"/>
      <w:bookmarkEnd w:id="2074"/>
      <w:bookmarkEnd w:id="2075"/>
      <w:bookmarkEnd w:id="2076"/>
      <w:bookmarkEnd w:id="2077"/>
      <w:bookmarkEnd w:id="2078"/>
      <w:bookmarkEnd w:id="2079"/>
      <w:bookmarkEnd w:id="2080"/>
      <w:bookmarkEnd w:id="2081"/>
      <w:bookmarkEnd w:id="2082"/>
      <w:bookmarkEnd w:id="2083"/>
      <w:bookmarkEnd w:id="2084"/>
      <w:bookmarkEnd w:id="2085"/>
      <w:bookmarkEnd w:id="2086"/>
      <w:bookmarkEnd w:id="2087"/>
      <w:bookmarkEnd w:id="2088"/>
      <w:bookmarkEnd w:id="2089"/>
      <w:bookmarkEnd w:id="2090"/>
      <w:bookmarkEnd w:id="2091"/>
      <w:bookmarkEnd w:id="2092"/>
      <w:bookmarkEnd w:id="2093"/>
      <w:bookmarkEnd w:id="2094"/>
      <w:bookmarkEnd w:id="2095"/>
      <w:bookmarkEnd w:id="2096"/>
      <w:bookmarkEnd w:id="2097"/>
      <w:bookmarkEnd w:id="2098"/>
      <w:bookmarkEnd w:id="2099"/>
      <w:bookmarkEnd w:id="2100"/>
      <w:bookmarkEnd w:id="2101"/>
      <w:bookmarkEnd w:id="2102"/>
      <w:bookmarkEnd w:id="2103"/>
      <w:bookmarkEnd w:id="2104"/>
      <w:bookmarkEnd w:id="2105"/>
      <w:bookmarkEnd w:id="2106"/>
      <w:bookmarkEnd w:id="2107"/>
      <w:bookmarkEnd w:id="2108"/>
      <w:bookmarkEnd w:id="2109"/>
      <w:bookmarkEnd w:id="2110"/>
      <w:bookmarkEnd w:id="2111"/>
      <w:bookmarkEnd w:id="2112"/>
      <w:bookmarkEnd w:id="2113"/>
      <w:bookmarkEnd w:id="2114"/>
      <w:bookmarkEnd w:id="2115"/>
      <w:bookmarkEnd w:id="2116"/>
      <w:bookmarkEnd w:id="2117"/>
      <w:bookmarkEnd w:id="2118"/>
      <w:bookmarkEnd w:id="2119"/>
      <w:bookmarkEnd w:id="2120"/>
      <w:bookmarkEnd w:id="2121"/>
      <w:bookmarkEnd w:id="2122"/>
      <w:bookmarkEnd w:id="2123"/>
      <w:bookmarkEnd w:id="2124"/>
      <w:bookmarkEnd w:id="2125"/>
      <w:bookmarkEnd w:id="2126"/>
      <w:bookmarkEnd w:id="2127"/>
      <w:bookmarkEnd w:id="2128"/>
      <w:bookmarkEnd w:id="2129"/>
      <w:bookmarkEnd w:id="2130"/>
      <w:bookmarkEnd w:id="2131"/>
      <w:bookmarkEnd w:id="2132"/>
      <w:bookmarkEnd w:id="2133"/>
      <w:bookmarkEnd w:id="2134"/>
      <w:bookmarkEnd w:id="2135"/>
      <w:bookmarkEnd w:id="2136"/>
      <w:bookmarkEnd w:id="2137"/>
      <w:bookmarkEnd w:id="2138"/>
      <w:bookmarkEnd w:id="2139"/>
      <w:bookmarkEnd w:id="2140"/>
      <w:bookmarkEnd w:id="2141"/>
      <w:bookmarkEnd w:id="2142"/>
      <w:bookmarkEnd w:id="2143"/>
      <w:bookmarkEnd w:id="2144"/>
      <w:bookmarkEnd w:id="2145"/>
      <w:bookmarkEnd w:id="2146"/>
      <w:bookmarkEnd w:id="2147"/>
      <w:bookmarkEnd w:id="2148"/>
      <w:bookmarkEnd w:id="2149"/>
      <w:bookmarkEnd w:id="2150"/>
      <w:bookmarkEnd w:id="2151"/>
      <w:bookmarkEnd w:id="2152"/>
      <w:bookmarkEnd w:id="2153"/>
      <w:bookmarkEnd w:id="2154"/>
      <w:bookmarkEnd w:id="2155"/>
      <w:bookmarkEnd w:id="2156"/>
      <w:bookmarkEnd w:id="2157"/>
      <w:bookmarkEnd w:id="2158"/>
      <w:bookmarkEnd w:id="2159"/>
      <w:bookmarkEnd w:id="2160"/>
      <w:bookmarkEnd w:id="2161"/>
      <w:bookmarkEnd w:id="2162"/>
      <w:bookmarkEnd w:id="2163"/>
      <w:bookmarkEnd w:id="2164"/>
      <w:bookmarkEnd w:id="2165"/>
      <w:bookmarkEnd w:id="2166"/>
      <w:bookmarkEnd w:id="2167"/>
      <w:bookmarkEnd w:id="2168"/>
      <w:bookmarkEnd w:id="2169"/>
      <w:bookmarkEnd w:id="2170"/>
      <w:bookmarkEnd w:id="2171"/>
      <w:bookmarkEnd w:id="2172"/>
      <w:bookmarkEnd w:id="2173"/>
      <w:bookmarkEnd w:id="2174"/>
      <w:bookmarkEnd w:id="2175"/>
      <w:bookmarkEnd w:id="2176"/>
      <w:bookmarkEnd w:id="2177"/>
      <w:bookmarkEnd w:id="2178"/>
      <w:bookmarkEnd w:id="2179"/>
      <w:bookmarkEnd w:id="2180"/>
      <w:bookmarkEnd w:id="2181"/>
      <w:bookmarkEnd w:id="2182"/>
      <w:bookmarkEnd w:id="2183"/>
      <w:bookmarkEnd w:id="2184"/>
      <w:bookmarkEnd w:id="2185"/>
      <w:bookmarkEnd w:id="2186"/>
      <w:bookmarkEnd w:id="2187"/>
      <w:bookmarkEnd w:id="2188"/>
      <w:bookmarkEnd w:id="2189"/>
      <w:bookmarkEnd w:id="2190"/>
      <w:bookmarkEnd w:id="2191"/>
      <w:bookmarkEnd w:id="2192"/>
      <w:bookmarkEnd w:id="2193"/>
      <w:bookmarkEnd w:id="2194"/>
      <w:bookmarkEnd w:id="2195"/>
      <w:bookmarkEnd w:id="2196"/>
      <w:bookmarkEnd w:id="2197"/>
      <w:bookmarkEnd w:id="2198"/>
      <w:bookmarkEnd w:id="2199"/>
      <w:bookmarkEnd w:id="2200"/>
      <w:bookmarkEnd w:id="2201"/>
      <w:bookmarkEnd w:id="2202"/>
      <w:bookmarkEnd w:id="2203"/>
      <w:bookmarkEnd w:id="2204"/>
      <w:bookmarkEnd w:id="2205"/>
      <w:bookmarkEnd w:id="2206"/>
      <w:bookmarkEnd w:id="2207"/>
      <w:bookmarkEnd w:id="2208"/>
      <w:bookmarkEnd w:id="2209"/>
      <w:bookmarkEnd w:id="2210"/>
      <w:bookmarkEnd w:id="2211"/>
      <w:bookmarkEnd w:id="2212"/>
      <w:bookmarkEnd w:id="2213"/>
      <w:bookmarkEnd w:id="2214"/>
      <w:bookmarkEnd w:id="2215"/>
      <w:bookmarkEnd w:id="2216"/>
      <w:bookmarkEnd w:id="2217"/>
      <w:bookmarkEnd w:id="2218"/>
      <w:bookmarkEnd w:id="2219"/>
      <w:bookmarkEnd w:id="2220"/>
      <w:bookmarkEnd w:id="2221"/>
      <w:bookmarkEnd w:id="2222"/>
      <w:bookmarkEnd w:id="2223"/>
      <w:bookmarkEnd w:id="2224"/>
      <w:bookmarkEnd w:id="2225"/>
      <w:bookmarkEnd w:id="2226"/>
      <w:bookmarkEnd w:id="2227"/>
      <w:bookmarkEnd w:id="2228"/>
      <w:bookmarkEnd w:id="2229"/>
      <w:bookmarkEnd w:id="2230"/>
      <w:bookmarkEnd w:id="2231"/>
      <w:bookmarkEnd w:id="2232"/>
      <w:bookmarkEnd w:id="2233"/>
      <w:bookmarkEnd w:id="2234"/>
      <w:bookmarkEnd w:id="2235"/>
      <w:bookmarkEnd w:id="2236"/>
      <w:bookmarkEnd w:id="2237"/>
      <w:bookmarkEnd w:id="2238"/>
      <w:bookmarkEnd w:id="2239"/>
      <w:bookmarkEnd w:id="2240"/>
      <w:bookmarkEnd w:id="2241"/>
      <w:bookmarkEnd w:id="2242"/>
      <w:bookmarkEnd w:id="2243"/>
      <w:bookmarkEnd w:id="2244"/>
      <w:bookmarkEnd w:id="2245"/>
      <w:bookmarkEnd w:id="2246"/>
      <w:bookmarkEnd w:id="2247"/>
      <w:bookmarkEnd w:id="2248"/>
      <w:bookmarkEnd w:id="2249"/>
      <w:bookmarkEnd w:id="2250"/>
      <w:bookmarkEnd w:id="2251"/>
      <w:bookmarkEnd w:id="2252"/>
      <w:bookmarkEnd w:id="2253"/>
      <w:bookmarkEnd w:id="2254"/>
      <w:bookmarkEnd w:id="2255"/>
      <w:bookmarkEnd w:id="2256"/>
      <w:bookmarkEnd w:id="2257"/>
      <w:bookmarkEnd w:id="2258"/>
      <w:bookmarkEnd w:id="2259"/>
      <w:bookmarkEnd w:id="2260"/>
      <w:bookmarkEnd w:id="2261"/>
      <w:bookmarkEnd w:id="2262"/>
      <w:bookmarkEnd w:id="2263"/>
      <w:bookmarkEnd w:id="2264"/>
      <w:bookmarkEnd w:id="2265"/>
      <w:bookmarkEnd w:id="2266"/>
      <w:bookmarkEnd w:id="2267"/>
      <w:bookmarkEnd w:id="2268"/>
      <w:bookmarkEnd w:id="2269"/>
      <w:bookmarkEnd w:id="2270"/>
      <w:bookmarkEnd w:id="2271"/>
      <w:bookmarkEnd w:id="2272"/>
      <w:bookmarkEnd w:id="2273"/>
      <w:bookmarkEnd w:id="2274"/>
      <w:bookmarkEnd w:id="2275"/>
      <w:bookmarkEnd w:id="2276"/>
      <w:bookmarkEnd w:id="2277"/>
      <w:bookmarkEnd w:id="2278"/>
      <w:bookmarkEnd w:id="2279"/>
      <w:bookmarkEnd w:id="2280"/>
      <w:bookmarkEnd w:id="2281"/>
      <w:bookmarkEnd w:id="2282"/>
      <w:bookmarkEnd w:id="2283"/>
      <w:bookmarkEnd w:id="2284"/>
      <w:bookmarkEnd w:id="2285"/>
      <w:bookmarkEnd w:id="2286"/>
      <w:bookmarkEnd w:id="2287"/>
      <w:bookmarkEnd w:id="2288"/>
      <w:bookmarkEnd w:id="2289"/>
      <w:bookmarkEnd w:id="2290"/>
      <w:bookmarkEnd w:id="2291"/>
      <w:bookmarkEnd w:id="2292"/>
      <w:bookmarkEnd w:id="2293"/>
      <w:bookmarkEnd w:id="2294"/>
      <w:bookmarkEnd w:id="2295"/>
      <w:bookmarkEnd w:id="2296"/>
      <w:bookmarkEnd w:id="2297"/>
      <w:bookmarkEnd w:id="2298"/>
      <w:bookmarkEnd w:id="2299"/>
      <w:bookmarkEnd w:id="2300"/>
      <w:bookmarkEnd w:id="2301"/>
      <w:bookmarkEnd w:id="2302"/>
      <w:bookmarkEnd w:id="2303"/>
      <w:bookmarkEnd w:id="2304"/>
      <w:bookmarkEnd w:id="2305"/>
      <w:bookmarkEnd w:id="2306"/>
      <w:bookmarkEnd w:id="2307"/>
      <w:bookmarkEnd w:id="2308"/>
      <w:bookmarkEnd w:id="2309"/>
      <w:bookmarkEnd w:id="2310"/>
      <w:bookmarkEnd w:id="2311"/>
      <w:bookmarkEnd w:id="2312"/>
      <w:bookmarkEnd w:id="2313"/>
      <w:bookmarkEnd w:id="2314"/>
      <w:bookmarkEnd w:id="2315"/>
      <w:bookmarkEnd w:id="2316"/>
      <w:bookmarkEnd w:id="2317"/>
      <w:bookmarkEnd w:id="2318"/>
      <w:bookmarkEnd w:id="2319"/>
      <w:bookmarkEnd w:id="2320"/>
      <w:bookmarkEnd w:id="2321"/>
      <w:bookmarkEnd w:id="2322"/>
      <w:bookmarkEnd w:id="2323"/>
      <w:bookmarkEnd w:id="2324"/>
      <w:bookmarkEnd w:id="2325"/>
      <w:bookmarkEnd w:id="2326"/>
      <w:bookmarkEnd w:id="2327"/>
      <w:bookmarkEnd w:id="2328"/>
      <w:bookmarkEnd w:id="2329"/>
      <w:bookmarkEnd w:id="2330"/>
      <w:bookmarkEnd w:id="2331"/>
      <w:bookmarkEnd w:id="2332"/>
      <w:bookmarkEnd w:id="2333"/>
      <w:bookmarkEnd w:id="2334"/>
      <w:bookmarkEnd w:id="2335"/>
      <w:bookmarkEnd w:id="2336"/>
      <w:bookmarkEnd w:id="2337"/>
      <w:bookmarkEnd w:id="2338"/>
      <w:bookmarkEnd w:id="2339"/>
      <w:bookmarkEnd w:id="2340"/>
      <w:bookmarkEnd w:id="2341"/>
      <w:bookmarkEnd w:id="2342"/>
      <w:bookmarkEnd w:id="2343"/>
      <w:bookmarkEnd w:id="2344"/>
      <w:bookmarkEnd w:id="2345"/>
      <w:bookmarkEnd w:id="2346"/>
      <w:bookmarkEnd w:id="2347"/>
      <w:bookmarkEnd w:id="2348"/>
      <w:bookmarkEnd w:id="2349"/>
      <w:bookmarkEnd w:id="2350"/>
      <w:bookmarkEnd w:id="2351"/>
      <w:bookmarkEnd w:id="2352"/>
      <w:bookmarkEnd w:id="2353"/>
      <w:bookmarkEnd w:id="2354"/>
      <w:bookmarkEnd w:id="2355"/>
      <w:bookmarkEnd w:id="2356"/>
      <w:bookmarkEnd w:id="2357"/>
      <w:bookmarkEnd w:id="2358"/>
      <w:bookmarkEnd w:id="2359"/>
      <w:bookmarkEnd w:id="2360"/>
      <w:bookmarkEnd w:id="2361"/>
      <w:bookmarkEnd w:id="2362"/>
      <w:bookmarkEnd w:id="2363"/>
      <w:bookmarkEnd w:id="2364"/>
      <w:bookmarkEnd w:id="2365"/>
      <w:bookmarkEnd w:id="2366"/>
      <w:bookmarkEnd w:id="2367"/>
      <w:bookmarkEnd w:id="2368"/>
      <w:bookmarkEnd w:id="2369"/>
      <w:bookmarkEnd w:id="2370"/>
      <w:bookmarkEnd w:id="2371"/>
      <w:bookmarkEnd w:id="2372"/>
      <w:bookmarkEnd w:id="2373"/>
      <w:bookmarkEnd w:id="2374"/>
      <w:bookmarkEnd w:id="2375"/>
      <w:bookmarkEnd w:id="2376"/>
      <w:bookmarkEnd w:id="2377"/>
      <w:bookmarkEnd w:id="2378"/>
      <w:bookmarkEnd w:id="2379"/>
      <w:bookmarkEnd w:id="2380"/>
      <w:bookmarkEnd w:id="2381"/>
      <w:bookmarkEnd w:id="2382"/>
      <w:bookmarkEnd w:id="2383"/>
      <w:bookmarkEnd w:id="2384"/>
      <w:bookmarkEnd w:id="2385"/>
      <w:bookmarkEnd w:id="2386"/>
      <w:bookmarkEnd w:id="2387"/>
      <w:bookmarkEnd w:id="2388"/>
      <w:bookmarkEnd w:id="2389"/>
      <w:bookmarkEnd w:id="2390"/>
      <w:bookmarkEnd w:id="2391"/>
      <w:bookmarkEnd w:id="2392"/>
      <w:bookmarkEnd w:id="2393"/>
      <w:bookmarkEnd w:id="2394"/>
      <w:bookmarkEnd w:id="2395"/>
      <w:bookmarkEnd w:id="2396"/>
      <w:bookmarkEnd w:id="2397"/>
      <w:bookmarkEnd w:id="2398"/>
      <w:bookmarkEnd w:id="2399"/>
      <w:bookmarkEnd w:id="2400"/>
      <w:bookmarkEnd w:id="2401"/>
      <w:bookmarkEnd w:id="2402"/>
      <w:bookmarkEnd w:id="2403"/>
      <w:bookmarkEnd w:id="2404"/>
      <w:bookmarkEnd w:id="2405"/>
      <w:bookmarkEnd w:id="2406"/>
      <w:bookmarkEnd w:id="2407"/>
      <w:bookmarkEnd w:id="2408"/>
      <w:bookmarkEnd w:id="2409"/>
      <w:bookmarkEnd w:id="2410"/>
      <w:bookmarkEnd w:id="2411"/>
      <w:bookmarkEnd w:id="2412"/>
      <w:bookmarkEnd w:id="2413"/>
      <w:bookmarkEnd w:id="2414"/>
      <w:bookmarkEnd w:id="2415"/>
      <w:bookmarkEnd w:id="2416"/>
      <w:bookmarkEnd w:id="2417"/>
      <w:bookmarkEnd w:id="2418"/>
      <w:bookmarkEnd w:id="2419"/>
      <w:bookmarkEnd w:id="2420"/>
      <w:bookmarkEnd w:id="2421"/>
      <w:bookmarkEnd w:id="2422"/>
      <w:bookmarkEnd w:id="2423"/>
      <w:bookmarkEnd w:id="2424"/>
      <w:bookmarkEnd w:id="2425"/>
      <w:bookmarkEnd w:id="2426"/>
      <w:bookmarkEnd w:id="2427"/>
      <w:bookmarkEnd w:id="2428"/>
      <w:bookmarkEnd w:id="2429"/>
      <w:bookmarkEnd w:id="2430"/>
      <w:bookmarkEnd w:id="2431"/>
      <w:bookmarkEnd w:id="2432"/>
      <w:bookmarkEnd w:id="2433"/>
      <w:bookmarkEnd w:id="2434"/>
      <w:bookmarkEnd w:id="2435"/>
      <w:bookmarkEnd w:id="2436"/>
      <w:bookmarkEnd w:id="2437"/>
      <w:bookmarkEnd w:id="2438"/>
      <w:bookmarkEnd w:id="2439"/>
      <w:bookmarkEnd w:id="2440"/>
      <w:bookmarkEnd w:id="2441"/>
      <w:bookmarkEnd w:id="2442"/>
      <w:bookmarkEnd w:id="2443"/>
      <w:bookmarkEnd w:id="2444"/>
      <w:bookmarkEnd w:id="2445"/>
      <w:bookmarkEnd w:id="2446"/>
      <w:bookmarkEnd w:id="2447"/>
      <w:bookmarkEnd w:id="2448"/>
      <w:bookmarkEnd w:id="2449"/>
      <w:bookmarkEnd w:id="2450"/>
      <w:bookmarkEnd w:id="2451"/>
      <w:bookmarkEnd w:id="2452"/>
      <w:bookmarkEnd w:id="2453"/>
      <w:bookmarkEnd w:id="2454"/>
      <w:bookmarkEnd w:id="2455"/>
      <w:bookmarkEnd w:id="2456"/>
      <w:bookmarkEnd w:id="2457"/>
      <w:bookmarkEnd w:id="2458"/>
      <w:bookmarkEnd w:id="2459"/>
      <w:bookmarkEnd w:id="2460"/>
      <w:bookmarkEnd w:id="2461"/>
      <w:bookmarkEnd w:id="2462"/>
      <w:bookmarkEnd w:id="2463"/>
      <w:bookmarkEnd w:id="2464"/>
      <w:bookmarkEnd w:id="2465"/>
      <w:bookmarkEnd w:id="2466"/>
      <w:bookmarkEnd w:id="2467"/>
      <w:bookmarkEnd w:id="2468"/>
      <w:bookmarkEnd w:id="2469"/>
      <w:bookmarkEnd w:id="2470"/>
      <w:bookmarkEnd w:id="2471"/>
      <w:bookmarkEnd w:id="2472"/>
      <w:bookmarkEnd w:id="2473"/>
      <w:bookmarkEnd w:id="2474"/>
      <w:bookmarkEnd w:id="2475"/>
      <w:bookmarkEnd w:id="2476"/>
      <w:bookmarkEnd w:id="2477"/>
      <w:bookmarkEnd w:id="2478"/>
      <w:bookmarkEnd w:id="2479"/>
      <w:bookmarkEnd w:id="2480"/>
      <w:bookmarkEnd w:id="2481"/>
      <w:bookmarkEnd w:id="2482"/>
      <w:bookmarkEnd w:id="2483"/>
      <w:bookmarkEnd w:id="2484"/>
      <w:bookmarkEnd w:id="2485"/>
      <w:bookmarkEnd w:id="2486"/>
      <w:bookmarkEnd w:id="2487"/>
      <w:bookmarkEnd w:id="2488"/>
      <w:bookmarkEnd w:id="2489"/>
      <w:bookmarkEnd w:id="2490"/>
      <w:bookmarkEnd w:id="2491"/>
      <w:bookmarkEnd w:id="2492"/>
      <w:bookmarkEnd w:id="2493"/>
      <w:bookmarkEnd w:id="2494"/>
      <w:bookmarkEnd w:id="2495"/>
      <w:bookmarkEnd w:id="2496"/>
      <w:bookmarkEnd w:id="2497"/>
      <w:bookmarkEnd w:id="2498"/>
      <w:bookmarkEnd w:id="2499"/>
      <w:bookmarkEnd w:id="2500"/>
      <w:bookmarkEnd w:id="2501"/>
      <w:bookmarkEnd w:id="2502"/>
      <w:bookmarkEnd w:id="2503"/>
      <w:bookmarkEnd w:id="2504"/>
      <w:bookmarkEnd w:id="2505"/>
      <w:bookmarkEnd w:id="2506"/>
      <w:bookmarkEnd w:id="2507"/>
      <w:bookmarkEnd w:id="2508"/>
      <w:bookmarkEnd w:id="2509"/>
      <w:bookmarkEnd w:id="2510"/>
      <w:bookmarkEnd w:id="2511"/>
      <w:bookmarkEnd w:id="2512"/>
      <w:bookmarkEnd w:id="2513"/>
      <w:bookmarkEnd w:id="2514"/>
      <w:bookmarkEnd w:id="2515"/>
      <w:bookmarkEnd w:id="2516"/>
      <w:bookmarkEnd w:id="2517"/>
      <w:bookmarkEnd w:id="2518"/>
      <w:bookmarkEnd w:id="2519"/>
      <w:bookmarkEnd w:id="2520"/>
      <w:bookmarkEnd w:id="2521"/>
      <w:bookmarkEnd w:id="2522"/>
      <w:bookmarkEnd w:id="2523"/>
      <w:bookmarkEnd w:id="2524"/>
      <w:bookmarkEnd w:id="2525"/>
      <w:bookmarkEnd w:id="2526"/>
      <w:bookmarkEnd w:id="2527"/>
      <w:bookmarkEnd w:id="2528"/>
      <w:bookmarkEnd w:id="2529"/>
      <w:bookmarkEnd w:id="2530"/>
      <w:bookmarkEnd w:id="2531"/>
      <w:bookmarkEnd w:id="2532"/>
      <w:bookmarkEnd w:id="2533"/>
      <w:bookmarkEnd w:id="2534"/>
      <w:bookmarkEnd w:id="2535"/>
      <w:bookmarkEnd w:id="2536"/>
      <w:bookmarkEnd w:id="2537"/>
      <w:bookmarkEnd w:id="2538"/>
      <w:bookmarkEnd w:id="2539"/>
      <w:bookmarkEnd w:id="2540"/>
      <w:bookmarkEnd w:id="2541"/>
      <w:bookmarkEnd w:id="2542"/>
      <w:bookmarkEnd w:id="2543"/>
      <w:bookmarkEnd w:id="2544"/>
      <w:bookmarkEnd w:id="2545"/>
      <w:bookmarkEnd w:id="2546"/>
      <w:bookmarkEnd w:id="2547"/>
      <w:bookmarkEnd w:id="2548"/>
      <w:bookmarkEnd w:id="2549"/>
      <w:bookmarkEnd w:id="2550"/>
      <w:bookmarkEnd w:id="2551"/>
      <w:bookmarkEnd w:id="2552"/>
      <w:bookmarkEnd w:id="2553"/>
      <w:bookmarkEnd w:id="2554"/>
      <w:bookmarkEnd w:id="2555"/>
      <w:bookmarkEnd w:id="2556"/>
      <w:bookmarkEnd w:id="2557"/>
      <w:bookmarkEnd w:id="2558"/>
      <w:bookmarkEnd w:id="2559"/>
      <w:bookmarkEnd w:id="2560"/>
      <w:bookmarkEnd w:id="2561"/>
      <w:bookmarkEnd w:id="2562"/>
      <w:bookmarkEnd w:id="2563"/>
      <w:bookmarkEnd w:id="2564"/>
      <w:bookmarkEnd w:id="2565"/>
      <w:bookmarkEnd w:id="2566"/>
      <w:bookmarkEnd w:id="2567"/>
      <w:bookmarkEnd w:id="2568"/>
      <w:bookmarkEnd w:id="2569"/>
      <w:bookmarkEnd w:id="2570"/>
      <w:bookmarkEnd w:id="2571"/>
      <w:bookmarkEnd w:id="2572"/>
      <w:bookmarkEnd w:id="2573"/>
      <w:bookmarkEnd w:id="2574"/>
      <w:bookmarkEnd w:id="2575"/>
      <w:bookmarkEnd w:id="2576"/>
      <w:bookmarkEnd w:id="2577"/>
      <w:bookmarkEnd w:id="2578"/>
      <w:bookmarkEnd w:id="2579"/>
      <w:bookmarkEnd w:id="2580"/>
      <w:bookmarkEnd w:id="2581"/>
      <w:bookmarkEnd w:id="2582"/>
      <w:bookmarkEnd w:id="2583"/>
      <w:bookmarkEnd w:id="2584"/>
      <w:bookmarkEnd w:id="2585"/>
      <w:bookmarkEnd w:id="2586"/>
      <w:bookmarkEnd w:id="2587"/>
      <w:bookmarkEnd w:id="2588"/>
      <w:bookmarkEnd w:id="2589"/>
      <w:bookmarkEnd w:id="2590"/>
      <w:bookmarkEnd w:id="2591"/>
      <w:bookmarkEnd w:id="2592"/>
      <w:bookmarkEnd w:id="2593"/>
      <w:bookmarkEnd w:id="2594"/>
      <w:bookmarkEnd w:id="2595"/>
      <w:bookmarkEnd w:id="2596"/>
      <w:bookmarkEnd w:id="2597"/>
      <w:bookmarkEnd w:id="2598"/>
      <w:bookmarkEnd w:id="2599"/>
      <w:bookmarkEnd w:id="2600"/>
      <w:bookmarkEnd w:id="2601"/>
      <w:bookmarkEnd w:id="2602"/>
      <w:bookmarkEnd w:id="2603"/>
      <w:bookmarkEnd w:id="2604"/>
      <w:bookmarkEnd w:id="2605"/>
      <w:bookmarkEnd w:id="2606"/>
      <w:bookmarkEnd w:id="2607"/>
      <w:bookmarkEnd w:id="2608"/>
      <w:bookmarkEnd w:id="2609"/>
      <w:bookmarkEnd w:id="2610"/>
      <w:bookmarkEnd w:id="2611"/>
      <w:bookmarkEnd w:id="2612"/>
      <w:bookmarkEnd w:id="2613"/>
      <w:bookmarkEnd w:id="2614"/>
      <w:bookmarkEnd w:id="2615"/>
      <w:bookmarkEnd w:id="2616"/>
      <w:bookmarkEnd w:id="2617"/>
      <w:bookmarkEnd w:id="2618"/>
      <w:bookmarkEnd w:id="2619"/>
      <w:bookmarkEnd w:id="2620"/>
      <w:bookmarkEnd w:id="2621"/>
      <w:bookmarkEnd w:id="2622"/>
      <w:bookmarkEnd w:id="2623"/>
      <w:bookmarkEnd w:id="2624"/>
      <w:bookmarkEnd w:id="2625"/>
      <w:bookmarkEnd w:id="2626"/>
      <w:bookmarkEnd w:id="2627"/>
      <w:bookmarkEnd w:id="2628"/>
      <w:bookmarkEnd w:id="2629"/>
      <w:bookmarkEnd w:id="2630"/>
      <w:bookmarkEnd w:id="2631"/>
      <w:bookmarkEnd w:id="2632"/>
      <w:bookmarkEnd w:id="2633"/>
      <w:bookmarkEnd w:id="2634"/>
      <w:bookmarkEnd w:id="2635"/>
      <w:bookmarkEnd w:id="2636"/>
      <w:bookmarkEnd w:id="2637"/>
      <w:bookmarkEnd w:id="2638"/>
      <w:bookmarkEnd w:id="2639"/>
      <w:bookmarkEnd w:id="2640"/>
      <w:bookmarkEnd w:id="2641"/>
      <w:bookmarkEnd w:id="2642"/>
      <w:bookmarkEnd w:id="2643"/>
      <w:bookmarkEnd w:id="2644"/>
      <w:bookmarkEnd w:id="2645"/>
      <w:bookmarkEnd w:id="2646"/>
      <w:bookmarkEnd w:id="2647"/>
      <w:bookmarkEnd w:id="2648"/>
      <w:bookmarkEnd w:id="2649"/>
      <w:bookmarkEnd w:id="2650"/>
      <w:bookmarkEnd w:id="2651"/>
      <w:bookmarkEnd w:id="2652"/>
      <w:bookmarkEnd w:id="2653"/>
      <w:bookmarkEnd w:id="2654"/>
      <w:bookmarkEnd w:id="2655"/>
      <w:bookmarkEnd w:id="2656"/>
      <w:bookmarkEnd w:id="2657"/>
      <w:bookmarkEnd w:id="2658"/>
      <w:bookmarkEnd w:id="2659"/>
      <w:bookmarkEnd w:id="2660"/>
      <w:bookmarkEnd w:id="2661"/>
      <w:bookmarkEnd w:id="2662"/>
      <w:bookmarkEnd w:id="2663"/>
      <w:bookmarkEnd w:id="2664"/>
      <w:bookmarkEnd w:id="2665"/>
      <w:bookmarkEnd w:id="2666"/>
      <w:bookmarkEnd w:id="2667"/>
      <w:bookmarkEnd w:id="2668"/>
      <w:bookmarkEnd w:id="2669"/>
      <w:bookmarkEnd w:id="2670"/>
      <w:bookmarkEnd w:id="2671"/>
      <w:bookmarkEnd w:id="2672"/>
      <w:bookmarkEnd w:id="2673"/>
      <w:bookmarkEnd w:id="2674"/>
      <w:bookmarkEnd w:id="2675"/>
      <w:bookmarkEnd w:id="2676"/>
      <w:bookmarkEnd w:id="2677"/>
      <w:bookmarkEnd w:id="2678"/>
      <w:bookmarkEnd w:id="2679"/>
      <w:bookmarkEnd w:id="2680"/>
      <w:bookmarkEnd w:id="2681"/>
      <w:bookmarkEnd w:id="2682"/>
      <w:bookmarkEnd w:id="2683"/>
      <w:bookmarkEnd w:id="2684"/>
      <w:bookmarkEnd w:id="2685"/>
      <w:bookmarkEnd w:id="2686"/>
      <w:bookmarkEnd w:id="2687"/>
      <w:bookmarkEnd w:id="2688"/>
      <w:bookmarkEnd w:id="2689"/>
      <w:bookmarkEnd w:id="2690"/>
      <w:bookmarkEnd w:id="2691"/>
      <w:bookmarkEnd w:id="2692"/>
      <w:bookmarkEnd w:id="2693"/>
      <w:bookmarkEnd w:id="2694"/>
      <w:bookmarkEnd w:id="2695"/>
      <w:bookmarkEnd w:id="2696"/>
      <w:bookmarkEnd w:id="2697"/>
      <w:bookmarkEnd w:id="2698"/>
      <w:bookmarkEnd w:id="2699"/>
      <w:bookmarkEnd w:id="2700"/>
      <w:bookmarkEnd w:id="2701"/>
      <w:bookmarkEnd w:id="2702"/>
      <w:bookmarkEnd w:id="2703"/>
      <w:bookmarkEnd w:id="2704"/>
      <w:bookmarkEnd w:id="2705"/>
      <w:bookmarkEnd w:id="2706"/>
      <w:bookmarkEnd w:id="2707"/>
      <w:bookmarkEnd w:id="2708"/>
      <w:bookmarkEnd w:id="2709"/>
      <w:bookmarkEnd w:id="2710"/>
      <w:bookmarkEnd w:id="2711"/>
      <w:bookmarkEnd w:id="2712"/>
      <w:bookmarkEnd w:id="2713"/>
      <w:bookmarkEnd w:id="2714"/>
      <w:bookmarkEnd w:id="2715"/>
      <w:bookmarkEnd w:id="2716"/>
      <w:bookmarkEnd w:id="2717"/>
      <w:bookmarkEnd w:id="2718"/>
      <w:bookmarkEnd w:id="2719"/>
      <w:bookmarkEnd w:id="2720"/>
      <w:bookmarkEnd w:id="2721"/>
      <w:bookmarkEnd w:id="2722"/>
      <w:bookmarkEnd w:id="2723"/>
      <w:bookmarkEnd w:id="2724"/>
      <w:bookmarkEnd w:id="2725"/>
      <w:bookmarkEnd w:id="2726"/>
      <w:bookmarkEnd w:id="2727"/>
      <w:bookmarkEnd w:id="2728"/>
      <w:bookmarkEnd w:id="2729"/>
      <w:bookmarkEnd w:id="2730"/>
      <w:bookmarkEnd w:id="2731"/>
      <w:bookmarkEnd w:id="2732"/>
      <w:bookmarkEnd w:id="2733"/>
      <w:bookmarkEnd w:id="2734"/>
      <w:bookmarkEnd w:id="2735"/>
      <w:bookmarkEnd w:id="2736"/>
      <w:bookmarkEnd w:id="2737"/>
      <w:bookmarkEnd w:id="2738"/>
      <w:bookmarkEnd w:id="2739"/>
      <w:bookmarkEnd w:id="2740"/>
      <w:bookmarkEnd w:id="2741"/>
      <w:bookmarkEnd w:id="2742"/>
      <w:bookmarkEnd w:id="2743"/>
      <w:bookmarkEnd w:id="2744"/>
      <w:bookmarkEnd w:id="2745"/>
      <w:bookmarkEnd w:id="2746"/>
      <w:bookmarkEnd w:id="2747"/>
      <w:bookmarkEnd w:id="2748"/>
      <w:bookmarkEnd w:id="2749"/>
      <w:bookmarkEnd w:id="2750"/>
      <w:bookmarkEnd w:id="2751"/>
      <w:bookmarkEnd w:id="2752"/>
      <w:bookmarkEnd w:id="2753"/>
      <w:bookmarkEnd w:id="2754"/>
      <w:bookmarkEnd w:id="2755"/>
      <w:bookmarkEnd w:id="2756"/>
      <w:bookmarkEnd w:id="2757"/>
      <w:bookmarkEnd w:id="2758"/>
      <w:bookmarkEnd w:id="2759"/>
      <w:bookmarkEnd w:id="2760"/>
      <w:bookmarkEnd w:id="2761"/>
      <w:bookmarkEnd w:id="2762"/>
      <w:bookmarkEnd w:id="2763"/>
      <w:bookmarkEnd w:id="2764"/>
      <w:bookmarkEnd w:id="2765"/>
      <w:bookmarkEnd w:id="2766"/>
      <w:bookmarkEnd w:id="2767"/>
      <w:bookmarkEnd w:id="2768"/>
      <w:bookmarkEnd w:id="2769"/>
      <w:bookmarkEnd w:id="2770"/>
      <w:bookmarkEnd w:id="2771"/>
      <w:bookmarkEnd w:id="2772"/>
      <w:bookmarkEnd w:id="2773"/>
      <w:bookmarkEnd w:id="2774"/>
      <w:bookmarkEnd w:id="2775"/>
      <w:bookmarkEnd w:id="2776"/>
      <w:bookmarkEnd w:id="2777"/>
      <w:bookmarkEnd w:id="2778"/>
      <w:bookmarkEnd w:id="2779"/>
      <w:bookmarkEnd w:id="2780"/>
      <w:bookmarkEnd w:id="2781"/>
      <w:bookmarkEnd w:id="2782"/>
      <w:bookmarkEnd w:id="2783"/>
      <w:bookmarkEnd w:id="2784"/>
      <w:bookmarkEnd w:id="2785"/>
      <w:bookmarkEnd w:id="2786"/>
      <w:bookmarkEnd w:id="2787"/>
      <w:bookmarkEnd w:id="2788"/>
      <w:bookmarkEnd w:id="2789"/>
      <w:bookmarkEnd w:id="2790"/>
      <w:bookmarkEnd w:id="2791"/>
      <w:bookmarkEnd w:id="2792"/>
      <w:bookmarkEnd w:id="2793"/>
      <w:bookmarkEnd w:id="2794"/>
      <w:bookmarkEnd w:id="2795"/>
      <w:bookmarkEnd w:id="2796"/>
      <w:bookmarkEnd w:id="2797"/>
      <w:bookmarkEnd w:id="2798"/>
      <w:bookmarkEnd w:id="2799"/>
      <w:bookmarkEnd w:id="2800"/>
      <w:bookmarkEnd w:id="2801"/>
      <w:bookmarkEnd w:id="2802"/>
      <w:bookmarkEnd w:id="2803"/>
      <w:bookmarkEnd w:id="2804"/>
      <w:bookmarkEnd w:id="2805"/>
      <w:bookmarkEnd w:id="2806"/>
      <w:bookmarkEnd w:id="2807"/>
      <w:bookmarkEnd w:id="2808"/>
      <w:bookmarkEnd w:id="2809"/>
      <w:bookmarkEnd w:id="2810"/>
      <w:bookmarkEnd w:id="2811"/>
      <w:bookmarkEnd w:id="2812"/>
      <w:bookmarkEnd w:id="2813"/>
      <w:bookmarkEnd w:id="2814"/>
      <w:bookmarkEnd w:id="2815"/>
      <w:bookmarkEnd w:id="2816"/>
      <w:bookmarkEnd w:id="2817"/>
      <w:bookmarkEnd w:id="2818"/>
      <w:bookmarkEnd w:id="2819"/>
      <w:bookmarkEnd w:id="2820"/>
      <w:bookmarkEnd w:id="2821"/>
      <w:bookmarkEnd w:id="2822"/>
      <w:bookmarkEnd w:id="2823"/>
      <w:bookmarkEnd w:id="2824"/>
      <w:bookmarkEnd w:id="2825"/>
      <w:bookmarkEnd w:id="2826"/>
      <w:bookmarkEnd w:id="2827"/>
      <w:bookmarkEnd w:id="2828"/>
      <w:bookmarkEnd w:id="2829"/>
      <w:bookmarkEnd w:id="2830"/>
      <w:bookmarkEnd w:id="2831"/>
      <w:bookmarkEnd w:id="2832"/>
      <w:bookmarkEnd w:id="2833"/>
      <w:bookmarkEnd w:id="2834"/>
      <w:bookmarkEnd w:id="2835"/>
      <w:bookmarkEnd w:id="2836"/>
      <w:bookmarkEnd w:id="2837"/>
      <w:bookmarkEnd w:id="2838"/>
      <w:bookmarkEnd w:id="2839"/>
      <w:bookmarkEnd w:id="2840"/>
      <w:bookmarkEnd w:id="2841"/>
      <w:bookmarkEnd w:id="2842"/>
      <w:bookmarkEnd w:id="2843"/>
      <w:bookmarkEnd w:id="2844"/>
      <w:bookmarkEnd w:id="2845"/>
      <w:bookmarkEnd w:id="2846"/>
      <w:bookmarkEnd w:id="2847"/>
      <w:bookmarkEnd w:id="2848"/>
      <w:bookmarkEnd w:id="2849"/>
      <w:bookmarkEnd w:id="2850"/>
      <w:bookmarkEnd w:id="2851"/>
      <w:bookmarkEnd w:id="2852"/>
      <w:bookmarkEnd w:id="2853"/>
      <w:bookmarkEnd w:id="2854"/>
      <w:bookmarkEnd w:id="2855"/>
      <w:bookmarkEnd w:id="2856"/>
      <w:bookmarkEnd w:id="2857"/>
      <w:bookmarkEnd w:id="2858"/>
      <w:bookmarkEnd w:id="2859"/>
      <w:bookmarkEnd w:id="2860"/>
      <w:bookmarkEnd w:id="2861"/>
      <w:bookmarkEnd w:id="2862"/>
      <w:bookmarkEnd w:id="2863"/>
      <w:bookmarkEnd w:id="2864"/>
      <w:bookmarkEnd w:id="2865"/>
      <w:bookmarkEnd w:id="2866"/>
      <w:bookmarkEnd w:id="2867"/>
      <w:bookmarkEnd w:id="2868"/>
      <w:bookmarkEnd w:id="2869"/>
      <w:bookmarkEnd w:id="2870"/>
      <w:bookmarkEnd w:id="2871"/>
      <w:bookmarkEnd w:id="2872"/>
      <w:bookmarkEnd w:id="2873"/>
      <w:bookmarkEnd w:id="2874"/>
      <w:bookmarkEnd w:id="2875"/>
      <w:bookmarkEnd w:id="2876"/>
      <w:bookmarkEnd w:id="2877"/>
      <w:bookmarkEnd w:id="2878"/>
      <w:bookmarkEnd w:id="2879"/>
      <w:bookmarkEnd w:id="2880"/>
      <w:bookmarkEnd w:id="2881"/>
      <w:bookmarkEnd w:id="2882"/>
      <w:bookmarkEnd w:id="2883"/>
      <w:bookmarkEnd w:id="2884"/>
      <w:bookmarkEnd w:id="2885"/>
      <w:bookmarkEnd w:id="2886"/>
      <w:bookmarkEnd w:id="2887"/>
      <w:bookmarkEnd w:id="2888"/>
      <w:bookmarkEnd w:id="2889"/>
      <w:bookmarkEnd w:id="2890"/>
      <w:bookmarkEnd w:id="2891"/>
      <w:bookmarkEnd w:id="2892"/>
      <w:bookmarkEnd w:id="2893"/>
      <w:bookmarkEnd w:id="2894"/>
      <w:bookmarkEnd w:id="2895"/>
      <w:bookmarkEnd w:id="2896"/>
      <w:bookmarkEnd w:id="2897"/>
      <w:bookmarkEnd w:id="2898"/>
      <w:bookmarkEnd w:id="2899"/>
      <w:bookmarkEnd w:id="2900"/>
      <w:bookmarkEnd w:id="2901"/>
      <w:bookmarkEnd w:id="2902"/>
      <w:bookmarkEnd w:id="2903"/>
      <w:bookmarkEnd w:id="2904"/>
      <w:bookmarkEnd w:id="2905"/>
      <w:bookmarkEnd w:id="2906"/>
      <w:bookmarkEnd w:id="2907"/>
      <w:bookmarkEnd w:id="2908"/>
      <w:bookmarkEnd w:id="2909"/>
      <w:bookmarkEnd w:id="2910"/>
      <w:bookmarkEnd w:id="2911"/>
      <w:bookmarkEnd w:id="2912"/>
      <w:bookmarkEnd w:id="2913"/>
      <w:bookmarkEnd w:id="2914"/>
      <w:bookmarkEnd w:id="2915"/>
      <w:bookmarkEnd w:id="2916"/>
      <w:bookmarkEnd w:id="2917"/>
      <w:bookmarkEnd w:id="2918"/>
      <w:bookmarkEnd w:id="2919"/>
      <w:bookmarkEnd w:id="2920"/>
      <w:bookmarkEnd w:id="2921"/>
      <w:bookmarkEnd w:id="2922"/>
      <w:bookmarkEnd w:id="2923"/>
      <w:bookmarkEnd w:id="2924"/>
      <w:bookmarkEnd w:id="2925"/>
      <w:bookmarkEnd w:id="2926"/>
      <w:bookmarkEnd w:id="2927"/>
      <w:bookmarkEnd w:id="2928"/>
      <w:bookmarkEnd w:id="2929"/>
      <w:bookmarkEnd w:id="2930"/>
      <w:bookmarkEnd w:id="2931"/>
      <w:bookmarkEnd w:id="2932"/>
      <w:bookmarkEnd w:id="2933"/>
      <w:bookmarkEnd w:id="2934"/>
      <w:bookmarkEnd w:id="2935"/>
      <w:bookmarkEnd w:id="2936"/>
      <w:bookmarkEnd w:id="2937"/>
      <w:bookmarkEnd w:id="2938"/>
      <w:bookmarkEnd w:id="2939"/>
      <w:bookmarkEnd w:id="2940"/>
      <w:bookmarkEnd w:id="2941"/>
      <w:bookmarkEnd w:id="2942"/>
      <w:bookmarkEnd w:id="2943"/>
      <w:bookmarkEnd w:id="2944"/>
      <w:bookmarkEnd w:id="2945"/>
      <w:bookmarkEnd w:id="2946"/>
      <w:bookmarkEnd w:id="2947"/>
      <w:bookmarkEnd w:id="2948"/>
      <w:bookmarkEnd w:id="2949"/>
      <w:bookmarkEnd w:id="2950"/>
      <w:bookmarkEnd w:id="2951"/>
      <w:bookmarkEnd w:id="2952"/>
      <w:bookmarkEnd w:id="2953"/>
      <w:bookmarkEnd w:id="2954"/>
      <w:bookmarkEnd w:id="2955"/>
      <w:bookmarkEnd w:id="2956"/>
      <w:bookmarkEnd w:id="2957"/>
      <w:bookmarkEnd w:id="2958"/>
      <w:bookmarkEnd w:id="2959"/>
      <w:bookmarkEnd w:id="2960"/>
      <w:bookmarkEnd w:id="2961"/>
      <w:bookmarkEnd w:id="2962"/>
      <w:bookmarkEnd w:id="2963"/>
      <w:bookmarkEnd w:id="2964"/>
      <w:bookmarkEnd w:id="2965"/>
      <w:bookmarkEnd w:id="2966"/>
      <w:bookmarkEnd w:id="2967"/>
      <w:bookmarkEnd w:id="2968"/>
      <w:bookmarkEnd w:id="2969"/>
      <w:bookmarkEnd w:id="2970"/>
      <w:bookmarkEnd w:id="2971"/>
      <w:bookmarkEnd w:id="2972"/>
      <w:bookmarkEnd w:id="2973"/>
      <w:bookmarkEnd w:id="2974"/>
      <w:bookmarkEnd w:id="2975"/>
      <w:bookmarkEnd w:id="2976"/>
      <w:bookmarkEnd w:id="2977"/>
      <w:bookmarkEnd w:id="2978"/>
      <w:bookmarkEnd w:id="2979"/>
      <w:bookmarkEnd w:id="2980"/>
      <w:bookmarkEnd w:id="2981"/>
      <w:bookmarkEnd w:id="2982"/>
      <w:bookmarkEnd w:id="2983"/>
      <w:r>
        <w:rPr>
          <w:rFonts w:hint="eastAsia"/>
        </w:rPr>
        <w:t>配置嵌套</w:t>
      </w:r>
      <w:r>
        <w:rPr>
          <w:rFonts w:hint="eastAsia"/>
        </w:rPr>
        <w:t>VPN</w:t>
      </w:r>
      <w:r>
        <w:rPr>
          <w:rFonts w:hint="eastAsia"/>
        </w:rPr>
        <w:t>示例</w:t>
      </w:r>
      <w:bookmarkEnd w:id="2984"/>
      <w:bookmarkEnd w:id="2990"/>
    </w:p>
    <w:p w:rsidR="007D7DD4" w:rsidRDefault="00CC573B" w:rsidP="00DD64CA">
      <w:pPr>
        <w:pStyle w:val="4"/>
      </w:pPr>
      <w:r>
        <w:rPr>
          <w:rFonts w:hint="eastAsia"/>
        </w:rPr>
        <w:t>组网需求</w:t>
      </w:r>
    </w:p>
    <w:p w:rsidR="00CC573B" w:rsidRDefault="00CC573B" w:rsidP="00DD64CA">
      <w:r>
        <w:rPr>
          <w:rFonts w:hint="eastAsia"/>
        </w:rPr>
        <w:t>运营商向用户提供嵌套</w:t>
      </w:r>
      <w:r>
        <w:rPr>
          <w:rFonts w:hint="eastAsia"/>
        </w:rPr>
        <w:t>VPN</w:t>
      </w:r>
      <w:r>
        <w:rPr>
          <w:rFonts w:hint="eastAsia"/>
        </w:rPr>
        <w:t>服务。如</w:t>
      </w:r>
      <w:r w:rsidR="00D55D92">
        <w:fldChar w:fldCharType="begin"/>
      </w:r>
      <w:r w:rsidR="00D55D92">
        <w:instrText xml:space="preserve">  REF _Ref185504232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1-34</w:t>
      </w:r>
      <w:r w:rsidR="00D55D92">
        <w:fldChar w:fldCharType="end"/>
      </w:r>
      <w:r>
        <w:rPr>
          <w:rFonts w:hint="eastAsia"/>
        </w:rPr>
        <w:t>所示：</w:t>
      </w:r>
    </w:p>
    <w:p w:rsidR="00CC573B" w:rsidRPr="00B421C2" w:rsidRDefault="00CC573B" w:rsidP="00DD64CA">
      <w:pPr>
        <w:pStyle w:val="ItemList"/>
        <w:rPr>
          <w:lang w:eastAsia="zh-CN"/>
        </w:rPr>
      </w:pPr>
      <w:r w:rsidRPr="00B421C2">
        <w:rPr>
          <w:lang w:eastAsia="zh-CN"/>
        </w:rPr>
        <w:t>PE 1</w:t>
      </w:r>
      <w:r w:rsidRPr="00B421C2">
        <w:rPr>
          <w:rFonts w:hint="eastAsia"/>
          <w:lang w:eastAsia="zh-CN"/>
        </w:rPr>
        <w:t>和</w:t>
      </w:r>
      <w:r w:rsidRPr="00B421C2">
        <w:rPr>
          <w:lang w:eastAsia="zh-CN"/>
        </w:rPr>
        <w:t>PE 2</w:t>
      </w:r>
      <w:r w:rsidRPr="00B421C2">
        <w:rPr>
          <w:rFonts w:hint="eastAsia"/>
          <w:lang w:eastAsia="zh-CN"/>
        </w:rPr>
        <w:t>是运营商骨干网的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设备，支持嵌套</w:t>
      </w:r>
      <w:r w:rsidRPr="00B421C2">
        <w:rPr>
          <w:lang w:eastAsia="zh-CN"/>
        </w:rPr>
        <w:t>VPN</w:t>
      </w:r>
      <w:r w:rsidRPr="00B421C2">
        <w:rPr>
          <w:rFonts w:hint="eastAsia"/>
          <w:lang w:eastAsia="zh-CN"/>
        </w:rPr>
        <w:t>功能；</w:t>
      </w:r>
    </w:p>
    <w:p w:rsidR="00CC573B" w:rsidRPr="00B421C2" w:rsidRDefault="00CC573B" w:rsidP="00DD64CA">
      <w:pPr>
        <w:pStyle w:val="ItemList"/>
        <w:rPr>
          <w:lang w:eastAsia="zh-CN"/>
        </w:rPr>
      </w:pPr>
      <w:r w:rsidRPr="00B421C2">
        <w:rPr>
          <w:lang w:eastAsia="zh-CN"/>
        </w:rPr>
        <w:lastRenderedPageBreak/>
        <w:t>CE 1</w:t>
      </w:r>
      <w:r w:rsidRPr="00B421C2">
        <w:rPr>
          <w:rFonts w:hint="eastAsia"/>
          <w:lang w:eastAsia="zh-CN"/>
        </w:rPr>
        <w:t>和</w:t>
      </w:r>
      <w:r w:rsidRPr="00B421C2">
        <w:rPr>
          <w:lang w:eastAsia="zh-CN"/>
        </w:rPr>
        <w:t>CE 2</w:t>
      </w:r>
      <w:r w:rsidRPr="00B421C2">
        <w:rPr>
          <w:rFonts w:hint="eastAsia"/>
          <w:lang w:eastAsia="zh-CN"/>
        </w:rPr>
        <w:t>是运营商</w:t>
      </w:r>
      <w:r w:rsidRPr="00B421C2">
        <w:rPr>
          <w:lang w:eastAsia="zh-CN"/>
        </w:rPr>
        <w:t>CE</w:t>
      </w:r>
      <w:r w:rsidRPr="00B421C2">
        <w:rPr>
          <w:rFonts w:hint="eastAsia"/>
          <w:lang w:eastAsia="zh-CN"/>
        </w:rPr>
        <w:t>设备，接入运营商的骨干网，该</w:t>
      </w:r>
      <w:r w:rsidRPr="00B421C2">
        <w:rPr>
          <w:lang w:eastAsia="zh-CN"/>
        </w:rPr>
        <w:t>CE</w:t>
      </w:r>
      <w:r w:rsidRPr="00B421C2">
        <w:rPr>
          <w:rFonts w:hint="eastAsia"/>
          <w:lang w:eastAsia="zh-CN"/>
        </w:rPr>
        <w:t>设备支持发送</w:t>
      </w:r>
      <w:r w:rsidRPr="00B421C2">
        <w:rPr>
          <w:lang w:eastAsia="zh-CN"/>
        </w:rPr>
        <w:t>VPNv4</w:t>
      </w:r>
      <w:r w:rsidRPr="00B421C2">
        <w:rPr>
          <w:rFonts w:hint="eastAsia"/>
          <w:lang w:eastAsia="zh-CN"/>
        </w:rPr>
        <w:t>路由；</w:t>
      </w:r>
    </w:p>
    <w:p w:rsidR="00CC573B" w:rsidRPr="00B421C2" w:rsidRDefault="00CC573B" w:rsidP="00DD64CA">
      <w:pPr>
        <w:pStyle w:val="ItemList"/>
        <w:rPr>
          <w:lang w:eastAsia="zh-CN"/>
        </w:rPr>
      </w:pPr>
      <w:r w:rsidRPr="00B421C2">
        <w:rPr>
          <w:lang w:eastAsia="zh-CN"/>
        </w:rPr>
        <w:t>PE 3</w:t>
      </w:r>
      <w:r w:rsidRPr="00B421C2">
        <w:rPr>
          <w:rFonts w:hint="eastAsia"/>
          <w:lang w:eastAsia="zh-CN"/>
        </w:rPr>
        <w:t>和</w:t>
      </w:r>
      <w:r w:rsidRPr="00B421C2">
        <w:rPr>
          <w:lang w:eastAsia="zh-CN"/>
        </w:rPr>
        <w:t>PE 4</w:t>
      </w:r>
      <w:r w:rsidRPr="00B421C2">
        <w:rPr>
          <w:rFonts w:hint="eastAsia"/>
          <w:lang w:eastAsia="zh-CN"/>
        </w:rPr>
        <w:t>是用户网络内部的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设备，支持</w:t>
      </w:r>
      <w:r w:rsidRPr="00B421C2">
        <w:rPr>
          <w:lang w:eastAsia="zh-CN"/>
        </w:rPr>
        <w:t>MPLS L3VPN</w:t>
      </w:r>
      <w:r w:rsidRPr="00B421C2">
        <w:rPr>
          <w:rFonts w:hint="eastAsia"/>
          <w:lang w:eastAsia="zh-CN"/>
        </w:rPr>
        <w:t>；</w:t>
      </w:r>
    </w:p>
    <w:p w:rsidR="00CC573B" w:rsidRPr="00B421C2" w:rsidRDefault="00CC573B" w:rsidP="00DD64CA">
      <w:pPr>
        <w:pStyle w:val="ItemList"/>
        <w:rPr>
          <w:lang w:eastAsia="zh-CN"/>
        </w:rPr>
      </w:pPr>
      <w:r w:rsidRPr="00B421C2">
        <w:rPr>
          <w:lang w:eastAsia="zh-CN"/>
        </w:rPr>
        <w:t>CE 3</w:t>
      </w:r>
      <w:r w:rsidRPr="00B421C2">
        <w:rPr>
          <w:rFonts w:hint="eastAsia"/>
          <w:lang w:eastAsia="zh-CN"/>
        </w:rPr>
        <w:t>、</w:t>
      </w:r>
      <w:r w:rsidRPr="00B421C2">
        <w:rPr>
          <w:lang w:eastAsia="zh-CN"/>
        </w:rPr>
        <w:t>CE 4</w:t>
      </w:r>
      <w:r w:rsidRPr="00B421C2">
        <w:rPr>
          <w:rFonts w:hint="eastAsia"/>
          <w:lang w:eastAsia="zh-CN"/>
        </w:rPr>
        <w:t>、</w:t>
      </w:r>
      <w:r w:rsidRPr="00B421C2">
        <w:rPr>
          <w:rFonts w:hint="eastAsia"/>
          <w:lang w:eastAsia="zh-CN"/>
        </w:rPr>
        <w:t>CE 5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CE 6</w:t>
      </w:r>
      <w:r w:rsidRPr="00B421C2">
        <w:rPr>
          <w:rFonts w:hint="eastAsia"/>
          <w:lang w:eastAsia="zh-CN"/>
        </w:rPr>
        <w:t>是用户网络内部子</w:t>
      </w:r>
      <w:r w:rsidRPr="00B421C2">
        <w:rPr>
          <w:lang w:eastAsia="zh-CN"/>
        </w:rPr>
        <w:t>VPN</w:t>
      </w:r>
      <w:r w:rsidRPr="00B421C2">
        <w:rPr>
          <w:rFonts w:hint="eastAsia"/>
          <w:lang w:eastAsia="zh-CN"/>
        </w:rPr>
        <w:t>的</w:t>
      </w:r>
      <w:r w:rsidRPr="00B421C2">
        <w:rPr>
          <w:lang w:eastAsia="zh-CN"/>
        </w:rPr>
        <w:t>CE</w:t>
      </w:r>
      <w:r w:rsidRPr="00B421C2">
        <w:rPr>
          <w:rFonts w:hint="eastAsia"/>
          <w:lang w:eastAsia="zh-CN"/>
        </w:rPr>
        <w:t>设备。</w:t>
      </w:r>
    </w:p>
    <w:p w:rsidR="00CC573B" w:rsidRDefault="00CC573B" w:rsidP="00DD64CA">
      <w:r>
        <w:rPr>
          <w:rFonts w:hint="eastAsia"/>
        </w:rPr>
        <w:t>配置嵌套</w:t>
      </w:r>
      <w:r>
        <w:rPr>
          <w:rFonts w:hint="eastAsia"/>
        </w:rPr>
        <w:t>VPN</w:t>
      </w:r>
      <w:r>
        <w:rPr>
          <w:rFonts w:hint="eastAsia"/>
        </w:rPr>
        <w:t>的关键在于理解子</w:t>
      </w:r>
      <w:r>
        <w:rPr>
          <w:rFonts w:hint="eastAsia"/>
        </w:rPr>
        <w:t>VPN</w:t>
      </w:r>
      <w:r>
        <w:rPr>
          <w:rFonts w:hint="eastAsia"/>
        </w:rPr>
        <w:t>路由在运营商</w:t>
      </w:r>
      <w:r>
        <w:rPr>
          <w:rFonts w:hint="eastAsia"/>
        </w:rPr>
        <w:t>PE</w:t>
      </w:r>
      <w:r>
        <w:rPr>
          <w:rFonts w:hint="eastAsia"/>
        </w:rPr>
        <w:t>设备上的处理过程：</w:t>
      </w:r>
    </w:p>
    <w:p w:rsidR="00CC573B" w:rsidRPr="00B421C2" w:rsidRDefault="00CC573B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运营商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（</w:t>
      </w:r>
      <w:r w:rsidRPr="00B421C2">
        <w:rPr>
          <w:lang w:eastAsia="zh-CN"/>
        </w:rPr>
        <w:t>PE 1</w:t>
      </w:r>
      <w:r w:rsidRPr="00B421C2">
        <w:rPr>
          <w:rFonts w:hint="eastAsia"/>
          <w:lang w:eastAsia="zh-CN"/>
        </w:rPr>
        <w:t>和</w:t>
      </w:r>
      <w:r w:rsidRPr="00B421C2">
        <w:rPr>
          <w:lang w:eastAsia="zh-CN"/>
        </w:rPr>
        <w:t>PE 2</w:t>
      </w:r>
      <w:r w:rsidRPr="00B421C2">
        <w:rPr>
          <w:rFonts w:hint="eastAsia"/>
          <w:lang w:eastAsia="zh-CN"/>
        </w:rPr>
        <w:t>）收到运营商</w:t>
      </w:r>
      <w:r w:rsidRPr="00B421C2">
        <w:rPr>
          <w:lang w:eastAsia="zh-CN"/>
        </w:rPr>
        <w:t>CE</w:t>
      </w:r>
      <w:r w:rsidRPr="00B421C2">
        <w:rPr>
          <w:rFonts w:hint="eastAsia"/>
          <w:lang w:eastAsia="zh-CN"/>
        </w:rPr>
        <w:t>（</w:t>
      </w:r>
      <w:r w:rsidRPr="00B421C2">
        <w:rPr>
          <w:lang w:eastAsia="zh-CN"/>
        </w:rPr>
        <w:t>CE 1</w:t>
      </w:r>
      <w:r w:rsidRPr="00B421C2">
        <w:rPr>
          <w:rFonts w:hint="eastAsia"/>
          <w:lang w:eastAsia="zh-CN"/>
        </w:rPr>
        <w:t>和</w:t>
      </w:r>
      <w:r w:rsidRPr="00B421C2">
        <w:rPr>
          <w:lang w:eastAsia="zh-CN"/>
        </w:rPr>
        <w:t>CE 2</w:t>
      </w:r>
      <w:r w:rsidRPr="00B421C2">
        <w:rPr>
          <w:rFonts w:hint="eastAsia"/>
          <w:lang w:eastAsia="zh-CN"/>
        </w:rPr>
        <w:t>）发送来的</w:t>
      </w:r>
      <w:r w:rsidRPr="00B421C2">
        <w:rPr>
          <w:lang w:eastAsia="zh-CN"/>
        </w:rPr>
        <w:t>VPNv4</w:t>
      </w:r>
      <w:r w:rsidRPr="00B421C2">
        <w:rPr>
          <w:rFonts w:hint="eastAsia"/>
          <w:lang w:eastAsia="zh-CN"/>
        </w:rPr>
        <w:t>路由时，需要将该</w:t>
      </w:r>
      <w:r w:rsidRPr="00B421C2">
        <w:rPr>
          <w:lang w:eastAsia="zh-CN"/>
        </w:rPr>
        <w:t>VPNv4</w:t>
      </w:r>
      <w:r w:rsidRPr="00B421C2">
        <w:rPr>
          <w:rFonts w:hint="eastAsia"/>
          <w:lang w:eastAsia="zh-CN"/>
        </w:rPr>
        <w:t>路由的</w:t>
      </w:r>
      <w:r w:rsidRPr="00B421C2">
        <w:rPr>
          <w:lang w:eastAsia="zh-CN"/>
        </w:rPr>
        <w:t>RD</w:t>
      </w:r>
      <w:r w:rsidRPr="00B421C2">
        <w:rPr>
          <w:rFonts w:hint="eastAsia"/>
          <w:lang w:eastAsia="zh-CN"/>
        </w:rPr>
        <w:t>更换为运营商</w:t>
      </w:r>
      <w:r w:rsidRPr="00B421C2">
        <w:rPr>
          <w:lang w:eastAsia="zh-CN"/>
        </w:rPr>
        <w:t>CE</w:t>
      </w:r>
      <w:r w:rsidRPr="00B421C2">
        <w:rPr>
          <w:rFonts w:hint="eastAsia"/>
          <w:lang w:eastAsia="zh-CN"/>
        </w:rPr>
        <w:t>所处</w:t>
      </w:r>
      <w:r w:rsidRPr="00B421C2">
        <w:rPr>
          <w:lang w:eastAsia="zh-CN"/>
        </w:rPr>
        <w:t>VPN</w:t>
      </w:r>
      <w:r w:rsidRPr="00B421C2">
        <w:rPr>
          <w:rFonts w:hint="eastAsia"/>
          <w:lang w:eastAsia="zh-CN"/>
        </w:rPr>
        <w:t>的</w:t>
      </w:r>
      <w:r w:rsidRPr="00B421C2">
        <w:rPr>
          <w:lang w:eastAsia="zh-CN"/>
        </w:rPr>
        <w:t>RD</w:t>
      </w:r>
      <w:r w:rsidRPr="00B421C2">
        <w:rPr>
          <w:rFonts w:hint="eastAsia"/>
          <w:lang w:eastAsia="zh-CN"/>
        </w:rPr>
        <w:t>，同时将运营商</w:t>
      </w:r>
      <w:r w:rsidRPr="00B421C2">
        <w:rPr>
          <w:lang w:eastAsia="zh-CN"/>
        </w:rPr>
        <w:t>CE</w:t>
      </w:r>
      <w:r w:rsidRPr="00B421C2">
        <w:rPr>
          <w:rFonts w:hint="eastAsia"/>
          <w:lang w:eastAsia="zh-CN"/>
        </w:rPr>
        <w:t>所处</w:t>
      </w:r>
      <w:r w:rsidRPr="00B421C2">
        <w:rPr>
          <w:lang w:eastAsia="zh-CN"/>
        </w:rPr>
        <w:t>VPN</w:t>
      </w:r>
      <w:r w:rsidRPr="00B421C2">
        <w:rPr>
          <w:rFonts w:hint="eastAsia"/>
          <w:lang w:eastAsia="zh-CN"/>
        </w:rPr>
        <w:t>的</w:t>
      </w:r>
      <w:r w:rsidRPr="00B421C2">
        <w:rPr>
          <w:lang w:eastAsia="zh-CN"/>
        </w:rPr>
        <w:t>E</w:t>
      </w:r>
      <w:r w:rsidRPr="00B421C2">
        <w:rPr>
          <w:rFonts w:hint="eastAsia"/>
          <w:lang w:eastAsia="zh-CN"/>
        </w:rPr>
        <w:t>xport Target</w:t>
      </w:r>
      <w:r w:rsidRPr="00B421C2">
        <w:rPr>
          <w:rFonts w:hint="eastAsia"/>
          <w:lang w:eastAsia="zh-CN"/>
        </w:rPr>
        <w:t>添加到路由的扩展团体属性列表中，然后再按照一般的</w:t>
      </w:r>
      <w:r w:rsidRPr="00B421C2">
        <w:rPr>
          <w:lang w:eastAsia="zh-CN"/>
        </w:rPr>
        <w:t>VPNv4</w:t>
      </w:r>
      <w:r w:rsidRPr="00B421C2">
        <w:rPr>
          <w:rFonts w:hint="eastAsia"/>
          <w:lang w:eastAsia="zh-CN"/>
        </w:rPr>
        <w:t>路由发送出去；</w:t>
      </w:r>
    </w:p>
    <w:p w:rsidR="00CC573B" w:rsidRPr="00B421C2" w:rsidRDefault="00CC573B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为了实现用户网络内部子</w:t>
      </w:r>
      <w:r w:rsidRPr="00B421C2">
        <w:rPr>
          <w:lang w:eastAsia="zh-CN"/>
        </w:rPr>
        <w:t>VPN</w:t>
      </w:r>
      <w:r w:rsidRPr="00B421C2">
        <w:rPr>
          <w:rFonts w:hint="eastAsia"/>
          <w:lang w:eastAsia="zh-CN"/>
        </w:rPr>
        <w:t>的路由在用户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和运营商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间交换，需要在运营商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和运营商</w:t>
      </w:r>
      <w:r w:rsidRPr="00B421C2">
        <w:rPr>
          <w:lang w:eastAsia="zh-CN"/>
        </w:rPr>
        <w:t>CE</w:t>
      </w:r>
      <w:r w:rsidRPr="00B421C2">
        <w:rPr>
          <w:rFonts w:hint="eastAsia"/>
          <w:lang w:eastAsia="zh-CN"/>
        </w:rPr>
        <w:t>间建立</w:t>
      </w:r>
      <w:r w:rsidRPr="00B421C2">
        <w:rPr>
          <w:lang w:eastAsia="zh-CN"/>
        </w:rPr>
        <w:t>MP-EBGP</w:t>
      </w:r>
      <w:r w:rsidRPr="00B421C2">
        <w:rPr>
          <w:rFonts w:hint="eastAsia"/>
          <w:lang w:eastAsia="zh-CN"/>
        </w:rPr>
        <w:t>对等体关系。</w:t>
      </w:r>
    </w:p>
    <w:p w:rsidR="007D7DD4" w:rsidRDefault="00CC573B" w:rsidP="00DD64CA">
      <w:pPr>
        <w:pStyle w:val="4"/>
      </w:pPr>
      <w:r>
        <w:rPr>
          <w:rFonts w:hint="eastAsia"/>
        </w:rPr>
        <w:t>组网图</w:t>
      </w:r>
    </w:p>
    <w:p w:rsidR="007D7DD4" w:rsidRDefault="00CC573B" w:rsidP="00DD64CA">
      <w:pPr>
        <w:pStyle w:val="FigureDescription"/>
      </w:pPr>
      <w:bookmarkStart w:id="2991" w:name="_Ref185504232"/>
      <w:bookmarkStart w:id="2992" w:name="_Toc418944423"/>
      <w:r>
        <w:rPr>
          <w:rFonts w:hint="eastAsia"/>
        </w:rPr>
        <w:t>嵌套</w:t>
      </w:r>
      <w:r>
        <w:rPr>
          <w:rFonts w:hint="eastAsia"/>
        </w:rPr>
        <w:t>VPN</w:t>
      </w:r>
      <w:r>
        <w:rPr>
          <w:rFonts w:hint="eastAsia"/>
        </w:rPr>
        <w:t>组网图</w:t>
      </w:r>
      <w:bookmarkEnd w:id="2991"/>
      <w:bookmarkEnd w:id="2992"/>
    </w:p>
    <w:p w:rsidR="00A915A5" w:rsidRDefault="009C0B77" w:rsidP="00595D4C">
      <w:pPr>
        <w:pStyle w:val="Figure"/>
      </w:pPr>
      <w:commentRangeStart w:id="2993"/>
      <w:r w:rsidRPr="009C0B77">
        <w:rPr>
          <w:noProof/>
        </w:rPr>
        <w:drawing>
          <wp:inline distT="0" distB="0" distL="0" distR="0" wp14:anchorId="14EC3B2E" wp14:editId="45A70F94">
            <wp:extent cx="4829175" cy="2800350"/>
            <wp:effectExtent l="0" t="0" r="9525" b="0"/>
            <wp:docPr id="897" name="图片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2993"/>
      <w:r w:rsidR="00A915A5">
        <w:rPr>
          <w:rStyle w:val="ac"/>
        </w:rPr>
        <w:commentReference w:id="2993"/>
      </w:r>
    </w:p>
    <w:p w:rsidR="00A915A5" w:rsidRDefault="00A915A5" w:rsidP="00595D4C">
      <w:pPr>
        <w:pStyle w:val="Figure"/>
      </w:pPr>
      <w:commentRangeStart w:id="2994"/>
      <w:r w:rsidRPr="00A915A5">
        <w:rPr>
          <w:rFonts w:hint="eastAsia"/>
          <w:noProof/>
        </w:rPr>
        <w:drawing>
          <wp:inline distT="0" distB="0" distL="0" distR="0" wp14:anchorId="350D7FA0" wp14:editId="61E5F550">
            <wp:extent cx="4829175" cy="2800350"/>
            <wp:effectExtent l="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2994"/>
      <w:r>
        <w:rPr>
          <w:rStyle w:val="ac"/>
        </w:rPr>
        <w:commentReference w:id="2994"/>
      </w:r>
    </w:p>
    <w:p w:rsidR="00A271E4" w:rsidRDefault="00A271E4" w:rsidP="00595D4C">
      <w:pPr>
        <w:pStyle w:val="Figure"/>
      </w:pPr>
    </w:p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215"/>
        <w:gridCol w:w="1278"/>
        <w:gridCol w:w="1917"/>
        <w:gridCol w:w="1279"/>
        <w:gridCol w:w="1279"/>
        <w:gridCol w:w="2046"/>
      </w:tblGrid>
      <w:tr w:rsidR="00CC573B" w:rsidRPr="00415A99" w:rsidTr="00B12603">
        <w:trPr>
          <w:tblHeader/>
        </w:trPr>
        <w:tc>
          <w:tcPr>
            <w:tcW w:w="1022" w:type="dxa"/>
          </w:tcPr>
          <w:p w:rsidR="00CC573B" w:rsidRPr="00B421C2" w:rsidRDefault="00CC573B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075" w:type="dxa"/>
          </w:tcPr>
          <w:p w:rsidR="00CC573B" w:rsidRPr="00B421C2" w:rsidRDefault="00CC573B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612" w:type="dxa"/>
          </w:tcPr>
          <w:p w:rsidR="00CC573B" w:rsidRPr="00B421C2" w:rsidRDefault="00CC573B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  <w:tc>
          <w:tcPr>
            <w:tcW w:w="1075" w:type="dxa"/>
          </w:tcPr>
          <w:p w:rsidR="00CC573B" w:rsidRPr="00B421C2" w:rsidRDefault="00CC573B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075" w:type="dxa"/>
          </w:tcPr>
          <w:p w:rsidR="00CC573B" w:rsidRPr="00B421C2" w:rsidRDefault="00CC573B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720" w:type="dxa"/>
          </w:tcPr>
          <w:p w:rsidR="00CC573B" w:rsidRPr="00B421C2" w:rsidRDefault="00CC573B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</w:tr>
      <w:tr w:rsidR="00CC573B" w:rsidRPr="00415A99" w:rsidTr="00B12603">
        <w:tc>
          <w:tcPr>
            <w:tcW w:w="1022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lastRenderedPageBreak/>
              <w:t>CE 1</w:t>
            </w:r>
          </w:p>
        </w:tc>
        <w:tc>
          <w:tcPr>
            <w:tcW w:w="1075" w:type="dxa"/>
          </w:tcPr>
          <w:p w:rsidR="00CC573B" w:rsidRPr="00B421C2" w:rsidRDefault="00CC573B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612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2.2.2.9/32</w:t>
            </w:r>
          </w:p>
        </w:tc>
        <w:tc>
          <w:tcPr>
            <w:tcW w:w="1075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CE 2</w:t>
            </w:r>
          </w:p>
        </w:tc>
        <w:tc>
          <w:tcPr>
            <w:tcW w:w="1075" w:type="dxa"/>
          </w:tcPr>
          <w:p w:rsidR="00CC573B" w:rsidRPr="00B421C2" w:rsidRDefault="00CC573B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5.5.5.9/32</w:t>
            </w:r>
          </w:p>
        </w:tc>
      </w:tr>
      <w:tr w:rsidR="00CC573B" w:rsidRPr="00415A99" w:rsidTr="00B12603">
        <w:tc>
          <w:tcPr>
            <w:tcW w:w="1022" w:type="dxa"/>
          </w:tcPr>
          <w:p w:rsidR="00CC573B" w:rsidRPr="00415A99" w:rsidRDefault="00CC573B" w:rsidP="00DD64CA">
            <w:pPr>
              <w:pStyle w:val="FigureText"/>
            </w:pPr>
          </w:p>
        </w:tc>
        <w:tc>
          <w:tcPr>
            <w:tcW w:w="1075" w:type="dxa"/>
          </w:tcPr>
          <w:p w:rsidR="00CC57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612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10.1.1.2/24</w:t>
            </w:r>
          </w:p>
        </w:tc>
        <w:tc>
          <w:tcPr>
            <w:tcW w:w="1075" w:type="dxa"/>
          </w:tcPr>
          <w:p w:rsidR="00CC573B" w:rsidRPr="00415A99" w:rsidRDefault="00CC573B" w:rsidP="00DD64CA">
            <w:pPr>
              <w:pStyle w:val="FigureText"/>
            </w:pPr>
          </w:p>
        </w:tc>
        <w:tc>
          <w:tcPr>
            <w:tcW w:w="1075" w:type="dxa"/>
          </w:tcPr>
          <w:p w:rsidR="00CC57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720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21.1.1.2/24</w:t>
            </w:r>
          </w:p>
        </w:tc>
      </w:tr>
      <w:tr w:rsidR="00CC573B" w:rsidRPr="00415A99" w:rsidTr="00B12603">
        <w:tc>
          <w:tcPr>
            <w:tcW w:w="1022" w:type="dxa"/>
          </w:tcPr>
          <w:p w:rsidR="00CC573B" w:rsidRPr="00415A99" w:rsidRDefault="00CC573B" w:rsidP="00DD64CA">
            <w:pPr>
              <w:pStyle w:val="FigureText"/>
            </w:pPr>
          </w:p>
        </w:tc>
        <w:tc>
          <w:tcPr>
            <w:tcW w:w="1075" w:type="dxa"/>
          </w:tcPr>
          <w:p w:rsidR="00CC57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612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11.1.1.1/24</w:t>
            </w:r>
          </w:p>
        </w:tc>
        <w:tc>
          <w:tcPr>
            <w:tcW w:w="1075" w:type="dxa"/>
          </w:tcPr>
          <w:p w:rsidR="00CC573B" w:rsidRPr="00415A99" w:rsidRDefault="00CC573B" w:rsidP="00DD64CA">
            <w:pPr>
              <w:pStyle w:val="FigureText"/>
            </w:pPr>
          </w:p>
        </w:tc>
        <w:tc>
          <w:tcPr>
            <w:tcW w:w="1075" w:type="dxa"/>
          </w:tcPr>
          <w:p w:rsidR="00CC57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720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20.1.1.1/24</w:t>
            </w:r>
          </w:p>
        </w:tc>
      </w:tr>
      <w:tr w:rsidR="00CC573B" w:rsidRPr="00415A99" w:rsidTr="00B12603">
        <w:tc>
          <w:tcPr>
            <w:tcW w:w="1022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CE 3</w:t>
            </w:r>
          </w:p>
        </w:tc>
        <w:tc>
          <w:tcPr>
            <w:tcW w:w="1075" w:type="dxa"/>
          </w:tcPr>
          <w:p w:rsidR="00CC57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100.1.1.1/24</w:t>
            </w:r>
          </w:p>
        </w:tc>
        <w:tc>
          <w:tcPr>
            <w:tcW w:w="1075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CE 4</w:t>
            </w:r>
          </w:p>
        </w:tc>
        <w:tc>
          <w:tcPr>
            <w:tcW w:w="1075" w:type="dxa"/>
          </w:tcPr>
          <w:p w:rsidR="00CC57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720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120.1.1.1/24</w:t>
            </w:r>
          </w:p>
        </w:tc>
      </w:tr>
      <w:tr w:rsidR="00CC573B" w:rsidRPr="00415A99" w:rsidTr="00B12603">
        <w:tc>
          <w:tcPr>
            <w:tcW w:w="1022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CE 5</w:t>
            </w:r>
          </w:p>
        </w:tc>
        <w:tc>
          <w:tcPr>
            <w:tcW w:w="1075" w:type="dxa"/>
          </w:tcPr>
          <w:p w:rsidR="00CC57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110.1.1.1/2</w:t>
            </w:r>
            <w:r w:rsidRPr="00B421C2">
              <w:rPr>
                <w:rFonts w:hint="eastAsia"/>
              </w:rPr>
              <w:t>4</w:t>
            </w:r>
          </w:p>
        </w:tc>
        <w:tc>
          <w:tcPr>
            <w:tcW w:w="1075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CE 6</w:t>
            </w:r>
          </w:p>
        </w:tc>
        <w:tc>
          <w:tcPr>
            <w:tcW w:w="1075" w:type="dxa"/>
          </w:tcPr>
          <w:p w:rsidR="00CC57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720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130.1.1.1/24</w:t>
            </w:r>
          </w:p>
        </w:tc>
      </w:tr>
      <w:tr w:rsidR="00CC573B" w:rsidRPr="00415A99" w:rsidTr="00B12603">
        <w:tc>
          <w:tcPr>
            <w:tcW w:w="1022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PE 1</w:t>
            </w:r>
          </w:p>
        </w:tc>
        <w:tc>
          <w:tcPr>
            <w:tcW w:w="1075" w:type="dxa"/>
          </w:tcPr>
          <w:p w:rsidR="00CC573B" w:rsidRPr="00B421C2" w:rsidRDefault="00CC573B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612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3.3.3.9/32</w:t>
            </w:r>
          </w:p>
        </w:tc>
        <w:tc>
          <w:tcPr>
            <w:tcW w:w="1075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PE 2</w:t>
            </w:r>
          </w:p>
        </w:tc>
        <w:tc>
          <w:tcPr>
            <w:tcW w:w="1075" w:type="dxa"/>
          </w:tcPr>
          <w:p w:rsidR="00CC573B" w:rsidRPr="00B421C2" w:rsidRDefault="00CC573B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4.4.4.9/32</w:t>
            </w:r>
          </w:p>
        </w:tc>
      </w:tr>
      <w:tr w:rsidR="00CC573B" w:rsidRPr="00415A99" w:rsidTr="00B12603">
        <w:tc>
          <w:tcPr>
            <w:tcW w:w="1022" w:type="dxa"/>
          </w:tcPr>
          <w:p w:rsidR="00CC573B" w:rsidRPr="00415A99" w:rsidRDefault="00CC573B" w:rsidP="00DD64CA">
            <w:pPr>
              <w:pStyle w:val="FigureText"/>
            </w:pPr>
          </w:p>
        </w:tc>
        <w:tc>
          <w:tcPr>
            <w:tcW w:w="1075" w:type="dxa"/>
          </w:tcPr>
          <w:p w:rsidR="00CC57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612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11.1.1.2/24</w:t>
            </w:r>
          </w:p>
        </w:tc>
        <w:tc>
          <w:tcPr>
            <w:tcW w:w="1075" w:type="dxa"/>
          </w:tcPr>
          <w:p w:rsidR="00CC573B" w:rsidRPr="00415A99" w:rsidRDefault="00CC573B" w:rsidP="00DD64CA">
            <w:pPr>
              <w:pStyle w:val="FigureText"/>
            </w:pPr>
          </w:p>
        </w:tc>
        <w:tc>
          <w:tcPr>
            <w:tcW w:w="1075" w:type="dxa"/>
          </w:tcPr>
          <w:p w:rsidR="00CC57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720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30.1.1.2/24</w:t>
            </w:r>
          </w:p>
        </w:tc>
      </w:tr>
      <w:tr w:rsidR="00CC573B" w:rsidRPr="00415A99" w:rsidTr="00B12603">
        <w:tc>
          <w:tcPr>
            <w:tcW w:w="1022" w:type="dxa"/>
          </w:tcPr>
          <w:p w:rsidR="00CC573B" w:rsidRPr="00415A99" w:rsidRDefault="00CC573B" w:rsidP="00DD64CA">
            <w:pPr>
              <w:pStyle w:val="FigureText"/>
            </w:pPr>
          </w:p>
        </w:tc>
        <w:tc>
          <w:tcPr>
            <w:tcW w:w="1075" w:type="dxa"/>
          </w:tcPr>
          <w:p w:rsidR="00CC57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612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30.1.1.1/24</w:t>
            </w:r>
          </w:p>
        </w:tc>
        <w:tc>
          <w:tcPr>
            <w:tcW w:w="1075" w:type="dxa"/>
          </w:tcPr>
          <w:p w:rsidR="00CC573B" w:rsidRPr="00415A99" w:rsidRDefault="00CC573B" w:rsidP="00DD64CA">
            <w:pPr>
              <w:pStyle w:val="FigureText"/>
            </w:pPr>
          </w:p>
        </w:tc>
        <w:tc>
          <w:tcPr>
            <w:tcW w:w="1075" w:type="dxa"/>
          </w:tcPr>
          <w:p w:rsidR="00CC57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720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21.1.1.1/24</w:t>
            </w:r>
          </w:p>
        </w:tc>
      </w:tr>
      <w:tr w:rsidR="00CC573B" w:rsidRPr="00415A99" w:rsidTr="00B12603">
        <w:tc>
          <w:tcPr>
            <w:tcW w:w="1022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PE 3</w:t>
            </w:r>
          </w:p>
        </w:tc>
        <w:tc>
          <w:tcPr>
            <w:tcW w:w="1075" w:type="dxa"/>
          </w:tcPr>
          <w:p w:rsidR="00CC573B" w:rsidRPr="00B421C2" w:rsidRDefault="00CC573B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612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1.1.1.9/32</w:t>
            </w:r>
          </w:p>
        </w:tc>
        <w:tc>
          <w:tcPr>
            <w:tcW w:w="1075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PE 4</w:t>
            </w:r>
          </w:p>
        </w:tc>
        <w:tc>
          <w:tcPr>
            <w:tcW w:w="1075" w:type="dxa"/>
          </w:tcPr>
          <w:p w:rsidR="00CC573B" w:rsidRPr="00B421C2" w:rsidRDefault="00CC573B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6.6.6.9/32</w:t>
            </w:r>
          </w:p>
        </w:tc>
      </w:tr>
      <w:tr w:rsidR="00CC573B" w:rsidRPr="00415A99" w:rsidTr="00B12603">
        <w:tc>
          <w:tcPr>
            <w:tcW w:w="1022" w:type="dxa"/>
          </w:tcPr>
          <w:p w:rsidR="00CC573B" w:rsidRDefault="00CC573B" w:rsidP="00DD64CA">
            <w:pPr>
              <w:pStyle w:val="FigureText"/>
            </w:pPr>
          </w:p>
        </w:tc>
        <w:tc>
          <w:tcPr>
            <w:tcW w:w="1075" w:type="dxa"/>
          </w:tcPr>
          <w:p w:rsidR="00CC57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100.1.1.2/24</w:t>
            </w:r>
          </w:p>
        </w:tc>
        <w:tc>
          <w:tcPr>
            <w:tcW w:w="1075" w:type="dxa"/>
          </w:tcPr>
          <w:p w:rsidR="00CC573B" w:rsidRDefault="00CC573B" w:rsidP="00DD64CA">
            <w:pPr>
              <w:pStyle w:val="FigureText"/>
            </w:pPr>
          </w:p>
        </w:tc>
        <w:tc>
          <w:tcPr>
            <w:tcW w:w="1075" w:type="dxa"/>
          </w:tcPr>
          <w:p w:rsidR="00CC57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720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120.1.1.2/24</w:t>
            </w:r>
          </w:p>
        </w:tc>
      </w:tr>
      <w:tr w:rsidR="00CC573B" w:rsidRPr="00415A99" w:rsidTr="00B12603">
        <w:tc>
          <w:tcPr>
            <w:tcW w:w="1022" w:type="dxa"/>
          </w:tcPr>
          <w:p w:rsidR="00CC573B" w:rsidRDefault="00CC573B" w:rsidP="00DD64CA">
            <w:pPr>
              <w:pStyle w:val="FigureText"/>
            </w:pPr>
          </w:p>
        </w:tc>
        <w:tc>
          <w:tcPr>
            <w:tcW w:w="1075" w:type="dxa"/>
          </w:tcPr>
          <w:p w:rsidR="00CC57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1612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110.1.1.2/24</w:t>
            </w:r>
          </w:p>
        </w:tc>
        <w:tc>
          <w:tcPr>
            <w:tcW w:w="1075" w:type="dxa"/>
          </w:tcPr>
          <w:p w:rsidR="00CC573B" w:rsidRDefault="00CC573B" w:rsidP="00DD64CA">
            <w:pPr>
              <w:pStyle w:val="FigureText"/>
            </w:pPr>
          </w:p>
        </w:tc>
        <w:tc>
          <w:tcPr>
            <w:tcW w:w="1075" w:type="dxa"/>
          </w:tcPr>
          <w:p w:rsidR="00CC57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1720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130.1.1.2/24</w:t>
            </w:r>
          </w:p>
        </w:tc>
      </w:tr>
      <w:tr w:rsidR="00CC573B" w:rsidRPr="00415A99" w:rsidTr="00B12603">
        <w:tc>
          <w:tcPr>
            <w:tcW w:w="1022" w:type="dxa"/>
          </w:tcPr>
          <w:p w:rsidR="00CC573B" w:rsidRPr="00415A99" w:rsidRDefault="00CC573B" w:rsidP="00DD64CA">
            <w:pPr>
              <w:pStyle w:val="FigureText"/>
            </w:pPr>
          </w:p>
        </w:tc>
        <w:tc>
          <w:tcPr>
            <w:tcW w:w="1075" w:type="dxa"/>
          </w:tcPr>
          <w:p w:rsidR="00CC57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612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10.1.1.1/24</w:t>
            </w:r>
          </w:p>
        </w:tc>
        <w:tc>
          <w:tcPr>
            <w:tcW w:w="1075" w:type="dxa"/>
          </w:tcPr>
          <w:p w:rsidR="00CC573B" w:rsidRPr="00415A99" w:rsidRDefault="00CC573B" w:rsidP="00DD64CA">
            <w:pPr>
              <w:pStyle w:val="FigureText"/>
            </w:pPr>
          </w:p>
        </w:tc>
        <w:tc>
          <w:tcPr>
            <w:tcW w:w="1075" w:type="dxa"/>
          </w:tcPr>
          <w:p w:rsidR="00CC57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720" w:type="dxa"/>
          </w:tcPr>
          <w:p w:rsidR="00CC573B" w:rsidRPr="00B421C2" w:rsidRDefault="00CC573B" w:rsidP="00DD64CA">
            <w:pPr>
              <w:pStyle w:val="FigureText"/>
            </w:pPr>
            <w:r>
              <w:rPr>
                <w:rFonts w:hint="eastAsia"/>
              </w:rPr>
              <w:t>20.1.1.2/24</w:t>
            </w:r>
          </w:p>
        </w:tc>
      </w:tr>
    </w:tbl>
    <w:p w:rsidR="00CC573B" w:rsidRDefault="00CC573B" w:rsidP="00DD64CA"/>
    <w:p w:rsidR="007D7DD4" w:rsidRDefault="00CC573B" w:rsidP="00DD64CA">
      <w:pPr>
        <w:pStyle w:val="4"/>
      </w:pPr>
      <w:r>
        <w:rPr>
          <w:rFonts w:hint="eastAsia"/>
        </w:rPr>
        <w:t>配置步骤</w:t>
      </w:r>
    </w:p>
    <w:p w:rsidR="007D7DD4" w:rsidRDefault="00CC573B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配置运营商骨干网的</w:t>
      </w:r>
      <w:r w:rsidRPr="00B421C2">
        <w:rPr>
          <w:rFonts w:hint="eastAsia"/>
          <w:lang w:eastAsia="zh-CN"/>
        </w:rPr>
        <w:t>MPLS L3VPN</w:t>
      </w:r>
      <w:r w:rsidRPr="00B421C2">
        <w:rPr>
          <w:rFonts w:hint="eastAsia"/>
          <w:lang w:eastAsia="zh-CN"/>
        </w:rPr>
        <w:t>，使用</w:t>
      </w:r>
      <w:r w:rsidRPr="00B421C2">
        <w:rPr>
          <w:rFonts w:hint="eastAsia"/>
          <w:lang w:eastAsia="zh-CN"/>
        </w:rPr>
        <w:t>IS-IS</w:t>
      </w:r>
      <w:r w:rsidRPr="00B421C2">
        <w:rPr>
          <w:rFonts w:hint="eastAsia"/>
          <w:lang w:eastAsia="zh-CN"/>
        </w:rPr>
        <w:t>作为骨干网的</w:t>
      </w:r>
      <w:r w:rsidRPr="00B421C2">
        <w:rPr>
          <w:rFonts w:hint="eastAsia"/>
          <w:lang w:eastAsia="zh-CN"/>
        </w:rPr>
        <w:t>IGP</w:t>
      </w:r>
      <w:r w:rsidRPr="00B421C2">
        <w:rPr>
          <w:rFonts w:hint="eastAsia"/>
          <w:lang w:eastAsia="zh-CN"/>
        </w:rPr>
        <w:t>协议，</w:t>
      </w: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PE 2</w:t>
      </w:r>
      <w:r w:rsidRPr="00B421C2">
        <w:rPr>
          <w:rFonts w:hint="eastAsia"/>
          <w:lang w:eastAsia="zh-CN"/>
        </w:rPr>
        <w:t>之间使能</w:t>
      </w:r>
      <w:r w:rsidRPr="00B421C2">
        <w:rPr>
          <w:rFonts w:hint="eastAsia"/>
          <w:lang w:eastAsia="zh-CN"/>
        </w:rPr>
        <w:t>LDP</w:t>
      </w:r>
      <w:r w:rsidRPr="00B421C2">
        <w:rPr>
          <w:rFonts w:hint="eastAsia"/>
          <w:lang w:eastAsia="zh-CN"/>
        </w:rPr>
        <w:t>，并建立</w:t>
      </w:r>
      <w:r w:rsidRPr="00B421C2">
        <w:rPr>
          <w:rFonts w:hint="eastAsia"/>
          <w:lang w:eastAsia="zh-CN"/>
        </w:rPr>
        <w:t>MP-IBGP</w:t>
      </w:r>
      <w:r w:rsidRPr="00B421C2">
        <w:rPr>
          <w:rFonts w:hint="eastAsia"/>
          <w:lang w:eastAsia="zh-CN"/>
        </w:rPr>
        <w:t>对等体关系</w:t>
      </w:r>
    </w:p>
    <w:p w:rsidR="00CC573B" w:rsidRDefault="00CC573B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PE</w:t>
      </w:r>
      <w:r w:rsidR="006E15C0">
        <w:rPr>
          <w:rFonts w:hint="eastAsia"/>
        </w:rPr>
        <w:t xml:space="preserve"> </w:t>
      </w:r>
      <w:r>
        <w:rPr>
          <w:rFonts w:hint="eastAsia"/>
        </w:rPr>
        <w:t>1</w:t>
      </w:r>
      <w:r>
        <w:rPr>
          <w:rFonts w:hint="eastAsia"/>
        </w:rPr>
        <w:t>。</w:t>
      </w:r>
    </w:p>
    <w:p w:rsidR="00CC573B" w:rsidRDefault="00CC573B" w:rsidP="00B51350">
      <w:pPr>
        <w:pStyle w:val="TerminalDisplayIndent1"/>
      </w:pPr>
      <w:r>
        <w:t>&lt;PE1&gt; system-view</w:t>
      </w:r>
    </w:p>
    <w:p w:rsidR="00CC573B" w:rsidRDefault="00CC573B" w:rsidP="00B51350">
      <w:pPr>
        <w:pStyle w:val="TerminalDisplayIndent1"/>
      </w:pPr>
      <w:r>
        <w:t>[PE1] interface loopback 0</w:t>
      </w:r>
    </w:p>
    <w:p w:rsidR="00CC573B" w:rsidRDefault="00CC573B" w:rsidP="00B51350">
      <w:pPr>
        <w:pStyle w:val="TerminalDisplayIndent1"/>
      </w:pPr>
      <w:r>
        <w:t>[PE1-LoopBack0] ip address 3.3.3.9 32</w:t>
      </w:r>
    </w:p>
    <w:p w:rsidR="00CC573B" w:rsidRPr="00B421C2" w:rsidRDefault="00CC573B" w:rsidP="00B51350">
      <w:pPr>
        <w:pStyle w:val="TerminalDisplayIndent1"/>
      </w:pPr>
      <w:r w:rsidRPr="00B421C2">
        <w:t>[PE1-LoopBack0] quit</w:t>
      </w:r>
    </w:p>
    <w:p w:rsidR="00CC573B" w:rsidRPr="00B421C2" w:rsidRDefault="00CC573B" w:rsidP="00B51350">
      <w:pPr>
        <w:pStyle w:val="TerminalDisplayIndent1"/>
      </w:pPr>
      <w:r w:rsidRPr="00B421C2">
        <w:t>[PE1] mpls lsr-id 3.3.3.9</w:t>
      </w:r>
    </w:p>
    <w:p w:rsidR="00CC573B" w:rsidRPr="00B421C2" w:rsidRDefault="00CC573B" w:rsidP="00B51350">
      <w:pPr>
        <w:pStyle w:val="TerminalDisplayIndent1"/>
      </w:pPr>
      <w:r w:rsidRPr="00B421C2">
        <w:t>[PE1] mpls ldp</w:t>
      </w:r>
    </w:p>
    <w:p w:rsidR="00CC573B" w:rsidRPr="00B421C2" w:rsidRDefault="00CC573B" w:rsidP="00B51350">
      <w:pPr>
        <w:pStyle w:val="TerminalDisplayIndent1"/>
      </w:pPr>
      <w:r w:rsidRPr="00B421C2">
        <w:t>[PE1-ldp] quit</w:t>
      </w:r>
    </w:p>
    <w:p w:rsidR="00CC573B" w:rsidRPr="00B421C2" w:rsidRDefault="00CC573B" w:rsidP="00B51350">
      <w:pPr>
        <w:pStyle w:val="TerminalDisplayIndent1"/>
      </w:pPr>
      <w:r w:rsidRPr="00B421C2">
        <w:t>[PE1] isis 1</w:t>
      </w:r>
    </w:p>
    <w:p w:rsidR="00CC573B" w:rsidRDefault="00CC573B" w:rsidP="00B51350">
      <w:pPr>
        <w:pStyle w:val="TerminalDisplayIndent1"/>
      </w:pPr>
      <w:r>
        <w:t>[PE1-isis-1] network-entity 10.0000.0000.0000.0004.00</w:t>
      </w:r>
    </w:p>
    <w:p w:rsidR="00CC573B" w:rsidRDefault="00CC573B" w:rsidP="00B51350">
      <w:pPr>
        <w:pStyle w:val="TerminalDisplayIndent1"/>
      </w:pPr>
      <w:r>
        <w:t>[PE1-isis-1] quit</w:t>
      </w:r>
    </w:p>
    <w:p w:rsidR="00CC573B" w:rsidRDefault="00CC573B" w:rsidP="00B51350">
      <w:pPr>
        <w:pStyle w:val="TerminalDisplayIndent1"/>
      </w:pPr>
      <w:r>
        <w:t>[PE1] interface loopback 0</w:t>
      </w:r>
    </w:p>
    <w:p w:rsidR="00CC573B" w:rsidRDefault="00CC573B" w:rsidP="00B51350">
      <w:pPr>
        <w:pStyle w:val="TerminalDisplayIndent1"/>
      </w:pPr>
      <w:r>
        <w:t>[PE1-LoopBack0] isis enable 1</w:t>
      </w:r>
    </w:p>
    <w:p w:rsidR="00CC573B" w:rsidRDefault="00CC573B" w:rsidP="00B51350">
      <w:pPr>
        <w:pStyle w:val="TerminalDisplayIndent1"/>
      </w:pPr>
      <w:r>
        <w:t>[PE1-LoopBack0] quit</w:t>
      </w:r>
    </w:p>
    <w:p w:rsidR="00CC573B" w:rsidRPr="00B421C2" w:rsidRDefault="00CC573B" w:rsidP="00B51350">
      <w:pPr>
        <w:pStyle w:val="TerminalDisplayIndent1"/>
      </w:pPr>
      <w:r w:rsidRPr="00B421C2">
        <w:t xml:space="preserve">[PE1] interface </w:t>
      </w:r>
      <w:r w:rsidR="00064113">
        <w:t xml:space="preserve">gigabitethernet </w:t>
      </w:r>
      <w:r w:rsidR="009C0B77">
        <w:t>3/1</w:t>
      </w:r>
      <w:r w:rsidR="00064113">
        <w:t>/5</w:t>
      </w:r>
    </w:p>
    <w:p w:rsidR="00CC573B" w:rsidRPr="00B421C2" w:rsidRDefault="00CC573B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ip address 30.1.1.1 24</w:t>
      </w:r>
    </w:p>
    <w:p w:rsidR="00CC573B" w:rsidRPr="00B421C2" w:rsidRDefault="00CC573B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isis enable 1</w:t>
      </w:r>
    </w:p>
    <w:p w:rsidR="00CC573B" w:rsidRPr="00B421C2" w:rsidRDefault="00CC573B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</w:t>
      </w:r>
      <w:r w:rsidRPr="00B421C2">
        <w:rPr>
          <w:rFonts w:hint="eastAsia"/>
        </w:rPr>
        <w:t xml:space="preserve"> enable</w:t>
      </w:r>
    </w:p>
    <w:p w:rsidR="00CC573B" w:rsidRPr="00B421C2" w:rsidRDefault="00CC573B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 ldp</w:t>
      </w:r>
      <w:r w:rsidRPr="00B421C2">
        <w:rPr>
          <w:rFonts w:hint="eastAsia"/>
        </w:rPr>
        <w:t xml:space="preserve"> enable</w:t>
      </w:r>
    </w:p>
    <w:p w:rsidR="00CC573B" w:rsidRPr="00B421C2" w:rsidRDefault="00CC573B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 ldp transport-address interface</w:t>
      </w:r>
    </w:p>
    <w:p w:rsidR="00CC573B" w:rsidRPr="00B421C2" w:rsidRDefault="00CC573B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quit</w:t>
      </w:r>
    </w:p>
    <w:p w:rsidR="00CC573B" w:rsidRDefault="00CC573B" w:rsidP="00B51350">
      <w:pPr>
        <w:pStyle w:val="TerminalDisplayIndent1"/>
      </w:pPr>
      <w:r>
        <w:t>[PE1] bgp 100</w:t>
      </w:r>
    </w:p>
    <w:p w:rsidR="00CC573B" w:rsidRDefault="00CC573B" w:rsidP="00B51350">
      <w:pPr>
        <w:pStyle w:val="TerminalDisplayIndent1"/>
      </w:pPr>
      <w:r>
        <w:t>[PE1-</w:t>
      </w:r>
      <w:r w:rsidR="00F07E7A">
        <w:t>bgp-default</w:t>
      </w:r>
      <w:r>
        <w:t>] peer 4.4.4.9 as-number 100</w:t>
      </w:r>
    </w:p>
    <w:p w:rsidR="00CC573B" w:rsidRDefault="00CC573B" w:rsidP="00B51350">
      <w:pPr>
        <w:pStyle w:val="TerminalDisplayIndent1"/>
      </w:pPr>
      <w:r>
        <w:t>[PE1-</w:t>
      </w:r>
      <w:r w:rsidR="00F07E7A">
        <w:t>bgp-default</w:t>
      </w:r>
      <w:r>
        <w:t>] peer 4.4.4.9 connect-interface loopback 0</w:t>
      </w:r>
    </w:p>
    <w:p w:rsidR="00CC573B" w:rsidRDefault="00CC573B" w:rsidP="00B51350">
      <w:pPr>
        <w:pStyle w:val="TerminalDisplayIndent1"/>
      </w:pPr>
      <w:r>
        <w:t>[PE1-</w:t>
      </w:r>
      <w:r w:rsidR="00F07E7A">
        <w:t>bgp-default</w:t>
      </w:r>
      <w:r>
        <w:t xml:space="preserve">] </w:t>
      </w:r>
      <w:r w:rsidR="004F262E">
        <w:t>address-family vpnv4</w:t>
      </w:r>
    </w:p>
    <w:p w:rsidR="00CC573B" w:rsidRDefault="00CC573B" w:rsidP="00B51350">
      <w:pPr>
        <w:pStyle w:val="TerminalDisplayIndent1"/>
      </w:pPr>
      <w:r>
        <w:t>[PE1-</w:t>
      </w:r>
      <w:r w:rsidR="00F07E7A">
        <w:t>bgp-default</w:t>
      </w:r>
      <w:r>
        <w:t>-vpnv4] peer 4.4.4.9 enable</w:t>
      </w:r>
    </w:p>
    <w:p w:rsidR="00CC573B" w:rsidRPr="00B421C2" w:rsidRDefault="00CC573B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-vpnv4] quit</w:t>
      </w:r>
    </w:p>
    <w:p w:rsidR="00CC573B" w:rsidRPr="00B421C2" w:rsidRDefault="00CC573B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 quit</w:t>
      </w:r>
    </w:p>
    <w:p w:rsidR="00CC573B" w:rsidRPr="00B421C2" w:rsidRDefault="002049BC" w:rsidP="00B51350">
      <w:pPr>
        <w:pStyle w:val="ItemIndent1"/>
        <w:rPr>
          <w:lang w:eastAsia="zh-CN"/>
        </w:rPr>
      </w:pPr>
      <w:r w:rsidRPr="00B421C2">
        <w:rPr>
          <w:lang w:eastAsia="zh-CN"/>
        </w:rPr>
        <w:t># PE 2</w:t>
      </w:r>
      <w:r w:rsidR="00CC573B" w:rsidRPr="007530E2">
        <w:rPr>
          <w:rFonts w:hint="eastAsia"/>
          <w:lang w:eastAsia="zh-CN"/>
        </w:rPr>
        <w:t>的配置与</w:t>
      </w:r>
      <w:r w:rsidRPr="00B421C2">
        <w:rPr>
          <w:lang w:eastAsia="zh-CN"/>
        </w:rPr>
        <w:t>PE 1</w:t>
      </w:r>
      <w:r w:rsidR="00CC573B" w:rsidRPr="007530E2">
        <w:rPr>
          <w:rFonts w:hint="eastAsia"/>
          <w:lang w:eastAsia="zh-CN"/>
        </w:rPr>
        <w:t>类似</w:t>
      </w:r>
      <w:r w:rsidRPr="00B421C2">
        <w:rPr>
          <w:rFonts w:hint="eastAsia"/>
          <w:lang w:eastAsia="zh-CN"/>
        </w:rPr>
        <w:t>，</w:t>
      </w:r>
      <w:r w:rsidR="00CC573B" w:rsidRPr="007530E2">
        <w:rPr>
          <w:rFonts w:hint="eastAsia"/>
          <w:lang w:eastAsia="zh-CN"/>
        </w:rPr>
        <w:t>配置过程略。</w:t>
      </w:r>
    </w:p>
    <w:p w:rsidR="00CC573B" w:rsidRPr="00B421C2" w:rsidRDefault="00CC573B" w:rsidP="00B51350">
      <w:pPr>
        <w:pStyle w:val="ItemIndent1"/>
      </w:pPr>
      <w:r w:rsidRPr="007530E2">
        <w:rPr>
          <w:rFonts w:hint="eastAsia"/>
        </w:rPr>
        <w:lastRenderedPageBreak/>
        <w:t>配置完成后</w:t>
      </w:r>
      <w:r w:rsidR="002049BC" w:rsidRPr="00B421C2">
        <w:rPr>
          <w:rFonts w:hint="eastAsia"/>
        </w:rPr>
        <w:t>，</w:t>
      </w:r>
      <w:r w:rsidRPr="007530E2">
        <w:rPr>
          <w:rFonts w:hint="eastAsia"/>
        </w:rPr>
        <w:t>在</w:t>
      </w:r>
      <w:r w:rsidR="002049BC" w:rsidRPr="00B421C2">
        <w:t>PE 1</w:t>
      </w:r>
      <w:r w:rsidRPr="007530E2">
        <w:rPr>
          <w:rFonts w:hint="eastAsia"/>
        </w:rPr>
        <w:t>或</w:t>
      </w:r>
      <w:r w:rsidR="002049BC" w:rsidRPr="00B421C2">
        <w:t>PE 2</w:t>
      </w:r>
      <w:r w:rsidRPr="007530E2">
        <w:rPr>
          <w:rFonts w:hint="eastAsia"/>
        </w:rPr>
        <w:t>上执行</w:t>
      </w:r>
      <w:r w:rsidR="002049BC" w:rsidRPr="00DA2C2B">
        <w:rPr>
          <w:rStyle w:val="commandkeywords"/>
        </w:rPr>
        <w:t>display mpls ldp peer</w:t>
      </w:r>
      <w:r w:rsidRPr="007530E2">
        <w:rPr>
          <w:rFonts w:hint="eastAsia"/>
        </w:rPr>
        <w:t>命令可以看到</w:t>
      </w:r>
      <w:r w:rsidR="002049BC" w:rsidRPr="00B421C2">
        <w:t>LDP</w:t>
      </w:r>
      <w:r w:rsidRPr="007530E2">
        <w:rPr>
          <w:rFonts w:hint="eastAsia"/>
        </w:rPr>
        <w:t>会话建立成功</w:t>
      </w:r>
      <w:r w:rsidR="002049BC" w:rsidRPr="00B421C2">
        <w:rPr>
          <w:rFonts w:hint="eastAsia"/>
        </w:rPr>
        <w:t>，</w:t>
      </w:r>
      <w:r w:rsidR="002049BC" w:rsidRPr="00B421C2">
        <w:t>LDP</w:t>
      </w:r>
      <w:r w:rsidR="00031AD7">
        <w:rPr>
          <w:rFonts w:hint="eastAsia"/>
        </w:rPr>
        <w:t>会话状态为</w:t>
      </w:r>
      <w:r w:rsidR="002049BC" w:rsidRPr="00B421C2">
        <w:t>Operational</w:t>
      </w:r>
      <w:r w:rsidR="002049BC" w:rsidRPr="00B421C2">
        <w:rPr>
          <w:rFonts w:hint="eastAsia"/>
        </w:rPr>
        <w:t>；</w:t>
      </w:r>
      <w:r w:rsidRPr="007530E2">
        <w:rPr>
          <w:rFonts w:hint="eastAsia"/>
        </w:rPr>
        <w:t>执行</w:t>
      </w:r>
      <w:r w:rsidR="002049BC" w:rsidRPr="00DA2C2B">
        <w:rPr>
          <w:rStyle w:val="commandkeywords"/>
        </w:rPr>
        <w:t>display bgp peer vpnv4</w:t>
      </w:r>
      <w:r w:rsidRPr="007530E2">
        <w:rPr>
          <w:rFonts w:hint="eastAsia"/>
        </w:rPr>
        <w:t>命令可以看到</w:t>
      </w:r>
      <w:r w:rsidR="002049BC" w:rsidRPr="00B421C2">
        <w:t>BGP</w:t>
      </w:r>
      <w:r w:rsidRPr="007530E2">
        <w:rPr>
          <w:rFonts w:hint="eastAsia"/>
        </w:rPr>
        <w:t>对等体关系已建立</w:t>
      </w:r>
      <w:r w:rsidR="002049BC" w:rsidRPr="00B421C2">
        <w:rPr>
          <w:rFonts w:hint="eastAsia"/>
        </w:rPr>
        <w:t>，</w:t>
      </w:r>
      <w:r w:rsidRPr="007530E2">
        <w:rPr>
          <w:rFonts w:hint="eastAsia"/>
        </w:rPr>
        <w:t>并达到</w:t>
      </w:r>
      <w:r w:rsidR="002049BC" w:rsidRPr="00B421C2">
        <w:t>Established</w:t>
      </w:r>
      <w:r w:rsidRPr="007530E2">
        <w:rPr>
          <w:rFonts w:hint="eastAsia"/>
        </w:rPr>
        <w:t>状态</w:t>
      </w:r>
      <w:r w:rsidR="002049BC" w:rsidRPr="00B421C2">
        <w:rPr>
          <w:rFonts w:hint="eastAsia"/>
        </w:rPr>
        <w:t>；</w:t>
      </w:r>
      <w:r w:rsidRPr="007530E2">
        <w:rPr>
          <w:rFonts w:hint="eastAsia"/>
        </w:rPr>
        <w:t>执行</w:t>
      </w:r>
      <w:r w:rsidR="002049BC" w:rsidRPr="00DA2C2B">
        <w:rPr>
          <w:rStyle w:val="commandkeywords"/>
        </w:rPr>
        <w:t>display isis peer</w:t>
      </w:r>
      <w:r w:rsidRPr="007530E2">
        <w:rPr>
          <w:rFonts w:hint="eastAsia"/>
        </w:rPr>
        <w:t>命令可以看到</w:t>
      </w:r>
      <w:r w:rsidR="002049BC" w:rsidRPr="00B421C2">
        <w:t>IS-IS</w:t>
      </w:r>
      <w:r w:rsidRPr="007530E2">
        <w:rPr>
          <w:rFonts w:hint="eastAsia"/>
        </w:rPr>
        <w:t>邻居关系已建立</w:t>
      </w:r>
      <w:r w:rsidR="002049BC" w:rsidRPr="00B421C2">
        <w:rPr>
          <w:rFonts w:hint="eastAsia"/>
        </w:rPr>
        <w:t>，</w:t>
      </w:r>
      <w:r w:rsidRPr="007530E2">
        <w:rPr>
          <w:rFonts w:hint="eastAsia"/>
        </w:rPr>
        <w:t>状态为</w:t>
      </w:r>
      <w:r w:rsidR="002049BC" w:rsidRPr="00B421C2">
        <w:t>up</w:t>
      </w:r>
      <w:r w:rsidRPr="007530E2">
        <w:rPr>
          <w:rFonts w:hint="eastAsia"/>
        </w:rPr>
        <w:t>。</w:t>
      </w:r>
    </w:p>
    <w:p w:rsidR="007D7DD4" w:rsidRDefault="00CC573B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配置用户网络：使用</w:t>
      </w:r>
      <w:r w:rsidRPr="00B421C2">
        <w:rPr>
          <w:rFonts w:hint="eastAsia"/>
          <w:lang w:eastAsia="zh-CN"/>
        </w:rPr>
        <w:t>IS-IS</w:t>
      </w:r>
      <w:r w:rsidRPr="00B421C2">
        <w:rPr>
          <w:rFonts w:hint="eastAsia"/>
          <w:lang w:eastAsia="zh-CN"/>
        </w:rPr>
        <w:t>作为</w:t>
      </w:r>
      <w:r w:rsidRPr="00B421C2">
        <w:rPr>
          <w:rFonts w:hint="eastAsia"/>
          <w:lang w:eastAsia="zh-CN"/>
        </w:rPr>
        <w:t>IGP</w:t>
      </w:r>
      <w:r w:rsidRPr="00B421C2">
        <w:rPr>
          <w:rFonts w:hint="eastAsia"/>
          <w:lang w:eastAsia="zh-CN"/>
        </w:rPr>
        <w:t>协议，</w:t>
      </w:r>
      <w:r w:rsidRPr="00B421C2">
        <w:rPr>
          <w:rFonts w:hint="eastAsia"/>
          <w:lang w:eastAsia="zh-CN"/>
        </w:rPr>
        <w:t>PE 3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CE 1</w:t>
      </w:r>
      <w:r w:rsidRPr="00B421C2">
        <w:rPr>
          <w:rFonts w:hint="eastAsia"/>
          <w:lang w:eastAsia="zh-CN"/>
        </w:rPr>
        <w:t>、</w:t>
      </w:r>
      <w:r w:rsidRPr="00B421C2">
        <w:rPr>
          <w:rFonts w:hint="eastAsia"/>
          <w:lang w:eastAsia="zh-CN"/>
        </w:rPr>
        <w:t>PE 4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CE 2</w:t>
      </w:r>
      <w:r w:rsidRPr="00B421C2">
        <w:rPr>
          <w:rFonts w:hint="eastAsia"/>
          <w:lang w:eastAsia="zh-CN"/>
        </w:rPr>
        <w:t>之间分别使能</w:t>
      </w:r>
      <w:r w:rsidRPr="00B421C2">
        <w:rPr>
          <w:rFonts w:hint="eastAsia"/>
          <w:lang w:eastAsia="zh-CN"/>
        </w:rPr>
        <w:t>LDP</w:t>
      </w:r>
    </w:p>
    <w:p w:rsidR="00CC573B" w:rsidRPr="007530E2" w:rsidRDefault="00CC573B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3</w:t>
      </w:r>
      <w:r w:rsidRPr="007530E2">
        <w:rPr>
          <w:rFonts w:hint="eastAsia"/>
        </w:rPr>
        <w:t>。</w:t>
      </w:r>
    </w:p>
    <w:p w:rsidR="00CC573B" w:rsidRPr="007530E2" w:rsidRDefault="00CC573B" w:rsidP="00B51350">
      <w:pPr>
        <w:pStyle w:val="TerminalDisplayIndent1"/>
      </w:pPr>
      <w:r w:rsidRPr="007530E2">
        <w:t>&lt;PE</w:t>
      </w:r>
      <w:r w:rsidRPr="007530E2">
        <w:rPr>
          <w:rFonts w:hint="eastAsia"/>
        </w:rPr>
        <w:t>3</w:t>
      </w:r>
      <w:r w:rsidRPr="007530E2">
        <w:t>&gt; system-view</w:t>
      </w:r>
    </w:p>
    <w:p w:rsidR="00CC573B" w:rsidRPr="007530E2" w:rsidRDefault="00CC573B" w:rsidP="00B51350">
      <w:pPr>
        <w:pStyle w:val="TerminalDisplayIndent1"/>
      </w:pPr>
      <w:r w:rsidRPr="007530E2">
        <w:t>[PE</w:t>
      </w:r>
      <w:r w:rsidRPr="007530E2">
        <w:rPr>
          <w:rFonts w:hint="eastAsia"/>
        </w:rPr>
        <w:t>3</w:t>
      </w:r>
      <w:r w:rsidRPr="007530E2">
        <w:t xml:space="preserve">] 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CC573B" w:rsidRPr="007530E2" w:rsidRDefault="00CC573B" w:rsidP="00B51350">
      <w:pPr>
        <w:pStyle w:val="TerminalDisplayIndent1"/>
      </w:pPr>
      <w:r w:rsidRPr="007530E2">
        <w:t>[PE3-LoopBack</w:t>
      </w:r>
      <w:r w:rsidRPr="007530E2">
        <w:rPr>
          <w:rFonts w:hint="eastAsia"/>
        </w:rPr>
        <w:t>0</w:t>
      </w:r>
      <w:r w:rsidRPr="007530E2">
        <w:t xml:space="preserve">] ip address </w:t>
      </w:r>
      <w:r w:rsidRPr="007530E2">
        <w:rPr>
          <w:rFonts w:hint="eastAsia"/>
        </w:rPr>
        <w:t>1</w:t>
      </w:r>
      <w:r w:rsidRPr="007530E2">
        <w:t>.</w:t>
      </w:r>
      <w:r w:rsidRPr="007530E2">
        <w:rPr>
          <w:rFonts w:hint="eastAsia"/>
        </w:rPr>
        <w:t>1</w:t>
      </w:r>
      <w:r w:rsidRPr="007530E2">
        <w:t>.</w:t>
      </w:r>
      <w:r w:rsidRPr="007530E2">
        <w:rPr>
          <w:rFonts w:hint="eastAsia"/>
        </w:rPr>
        <w:t>1</w:t>
      </w:r>
      <w:r w:rsidRPr="007530E2">
        <w:t>.9 32</w:t>
      </w:r>
    </w:p>
    <w:p w:rsidR="00CC573B" w:rsidRPr="00B421C2" w:rsidRDefault="00CC573B" w:rsidP="00B51350">
      <w:pPr>
        <w:pStyle w:val="TerminalDisplayIndent1"/>
      </w:pPr>
      <w:r w:rsidRPr="00B421C2">
        <w:t>[PE3-LoopBack</w:t>
      </w:r>
      <w:r w:rsidRPr="00B421C2">
        <w:rPr>
          <w:rFonts w:hint="eastAsia"/>
        </w:rPr>
        <w:t>0</w:t>
      </w:r>
      <w:r w:rsidRPr="00B421C2">
        <w:t>] quit</w:t>
      </w:r>
    </w:p>
    <w:p w:rsidR="00CC573B" w:rsidRPr="00B421C2" w:rsidRDefault="00CC573B" w:rsidP="00B51350">
      <w:pPr>
        <w:pStyle w:val="TerminalDisplayIndent1"/>
      </w:pPr>
      <w:r w:rsidRPr="00B421C2">
        <w:t xml:space="preserve">[PE3] mpls lsr-id </w:t>
      </w:r>
      <w:r w:rsidRPr="00B421C2">
        <w:rPr>
          <w:rFonts w:hint="eastAsia"/>
        </w:rPr>
        <w:t>1</w:t>
      </w:r>
      <w:r w:rsidRPr="00B421C2">
        <w:t>.</w:t>
      </w:r>
      <w:r w:rsidRPr="00B421C2">
        <w:rPr>
          <w:rFonts w:hint="eastAsia"/>
        </w:rPr>
        <w:t>1</w:t>
      </w:r>
      <w:r w:rsidRPr="00B421C2">
        <w:t>.</w:t>
      </w:r>
      <w:r w:rsidRPr="00B421C2">
        <w:rPr>
          <w:rFonts w:hint="eastAsia"/>
        </w:rPr>
        <w:t>1</w:t>
      </w:r>
      <w:r w:rsidRPr="00B421C2">
        <w:t>.9</w:t>
      </w:r>
    </w:p>
    <w:p w:rsidR="00CC573B" w:rsidRPr="00B421C2" w:rsidRDefault="00CC573B" w:rsidP="00B51350">
      <w:pPr>
        <w:pStyle w:val="TerminalDisplayIndent1"/>
      </w:pPr>
      <w:r w:rsidRPr="00B421C2">
        <w:t>[PE3] mpls ldp</w:t>
      </w:r>
    </w:p>
    <w:p w:rsidR="00CC573B" w:rsidRPr="00B421C2" w:rsidRDefault="00CC573B" w:rsidP="00B51350">
      <w:pPr>
        <w:pStyle w:val="TerminalDisplayIndent1"/>
      </w:pPr>
      <w:r w:rsidRPr="00B421C2">
        <w:t>[PE3-ldp] quit</w:t>
      </w:r>
    </w:p>
    <w:p w:rsidR="00CC573B" w:rsidRPr="00B421C2" w:rsidRDefault="00CC573B" w:rsidP="00B51350">
      <w:pPr>
        <w:pStyle w:val="TerminalDisplayIndent1"/>
      </w:pPr>
      <w:r w:rsidRPr="00B421C2">
        <w:t xml:space="preserve">[PE3] isis </w:t>
      </w:r>
      <w:r w:rsidRPr="00B421C2">
        <w:rPr>
          <w:rFonts w:hint="eastAsia"/>
        </w:rPr>
        <w:t>2</w:t>
      </w:r>
    </w:p>
    <w:p w:rsidR="00CC573B" w:rsidRPr="007530E2" w:rsidRDefault="00CC573B" w:rsidP="00B51350">
      <w:pPr>
        <w:pStyle w:val="TerminalDisplayIndent1"/>
      </w:pPr>
      <w:r w:rsidRPr="007530E2">
        <w:t>[PE3-isis-</w:t>
      </w:r>
      <w:r w:rsidRPr="007530E2">
        <w:rPr>
          <w:rFonts w:hint="eastAsia"/>
        </w:rPr>
        <w:t>2</w:t>
      </w:r>
      <w:r w:rsidRPr="007530E2">
        <w:t>] network-entity 10.0000.0000.0000.000</w:t>
      </w:r>
      <w:r w:rsidRPr="007530E2">
        <w:rPr>
          <w:rFonts w:hint="eastAsia"/>
        </w:rPr>
        <w:t>1</w:t>
      </w:r>
      <w:r w:rsidRPr="007530E2">
        <w:t>.00</w:t>
      </w:r>
    </w:p>
    <w:p w:rsidR="00CC573B" w:rsidRPr="007530E2" w:rsidRDefault="00CC573B" w:rsidP="00B51350">
      <w:pPr>
        <w:pStyle w:val="TerminalDisplayIndent1"/>
      </w:pPr>
      <w:r w:rsidRPr="007530E2">
        <w:t>[PE3-isis-</w:t>
      </w:r>
      <w:r w:rsidRPr="007530E2">
        <w:rPr>
          <w:rFonts w:hint="eastAsia"/>
        </w:rPr>
        <w:t>2</w:t>
      </w:r>
      <w:r w:rsidRPr="007530E2">
        <w:t>] quit</w:t>
      </w:r>
    </w:p>
    <w:p w:rsidR="00CC573B" w:rsidRPr="007530E2" w:rsidRDefault="00CC573B" w:rsidP="00B51350">
      <w:pPr>
        <w:pStyle w:val="TerminalDisplayIndent1"/>
      </w:pPr>
      <w:r w:rsidRPr="007530E2">
        <w:t xml:space="preserve">[PE3] 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CC573B" w:rsidRPr="007530E2" w:rsidRDefault="00CC573B" w:rsidP="00B51350">
      <w:pPr>
        <w:pStyle w:val="TerminalDisplayIndent1"/>
      </w:pPr>
      <w:r w:rsidRPr="007530E2">
        <w:t>[PE3-LoopBack</w:t>
      </w:r>
      <w:r w:rsidRPr="007530E2">
        <w:rPr>
          <w:rFonts w:hint="eastAsia"/>
        </w:rPr>
        <w:t>0</w:t>
      </w:r>
      <w:r w:rsidRPr="007530E2">
        <w:t xml:space="preserve">] isis enable </w:t>
      </w:r>
      <w:r w:rsidRPr="007530E2">
        <w:rPr>
          <w:rFonts w:hint="eastAsia"/>
        </w:rPr>
        <w:t>2</w:t>
      </w:r>
    </w:p>
    <w:p w:rsidR="00CC573B" w:rsidRPr="00430EDD" w:rsidRDefault="00CC573B" w:rsidP="00B51350">
      <w:pPr>
        <w:pStyle w:val="TerminalDisplayIndent1"/>
      </w:pPr>
      <w:r w:rsidRPr="00430EDD">
        <w:t>[PE3-LoopBack</w:t>
      </w:r>
      <w:r w:rsidRPr="00430EDD">
        <w:rPr>
          <w:rFonts w:hint="eastAsia"/>
        </w:rPr>
        <w:t>0</w:t>
      </w:r>
      <w:r w:rsidRPr="00430EDD">
        <w:t>] quit</w:t>
      </w:r>
    </w:p>
    <w:p w:rsidR="00CC573B" w:rsidRPr="00B421C2" w:rsidRDefault="00CC573B" w:rsidP="00B51350">
      <w:pPr>
        <w:pStyle w:val="TerminalDisplayIndent1"/>
      </w:pPr>
      <w:r w:rsidRPr="00B421C2">
        <w:t xml:space="preserve">[PE3] interface </w:t>
      </w:r>
      <w:r w:rsidR="00064113">
        <w:t xml:space="preserve">gigabitethernet </w:t>
      </w:r>
      <w:r w:rsidR="009C0B77">
        <w:t>3/1</w:t>
      </w:r>
      <w:r w:rsidR="00064113">
        <w:t>/5</w:t>
      </w:r>
    </w:p>
    <w:p w:rsidR="00CC573B" w:rsidRPr="00B421C2" w:rsidRDefault="00CC573B" w:rsidP="00B51350">
      <w:pPr>
        <w:pStyle w:val="TerminalDisplayIndent1"/>
      </w:pPr>
      <w:r w:rsidRPr="00B421C2">
        <w:t>[PE3-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ip address </w:t>
      </w:r>
      <w:r w:rsidRPr="00B421C2">
        <w:rPr>
          <w:rFonts w:hint="eastAsia"/>
        </w:rPr>
        <w:t>1</w:t>
      </w:r>
      <w:r w:rsidRPr="00B421C2">
        <w:t>0.1.1.1 24</w:t>
      </w:r>
    </w:p>
    <w:p w:rsidR="00CC573B" w:rsidRPr="00B421C2" w:rsidRDefault="00CC573B" w:rsidP="00B51350">
      <w:pPr>
        <w:pStyle w:val="TerminalDisplayIndent1"/>
      </w:pPr>
      <w:r w:rsidRPr="00B421C2">
        <w:t>[PE3-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isis enable </w:t>
      </w:r>
      <w:r w:rsidRPr="00B421C2">
        <w:rPr>
          <w:rFonts w:hint="eastAsia"/>
        </w:rPr>
        <w:t>2</w:t>
      </w:r>
    </w:p>
    <w:p w:rsidR="00CC573B" w:rsidRPr="00B421C2" w:rsidRDefault="00CC573B" w:rsidP="00B51350">
      <w:pPr>
        <w:pStyle w:val="TerminalDisplayIndent1"/>
      </w:pPr>
      <w:r w:rsidRPr="00B421C2">
        <w:t>[PE3-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</w:t>
      </w:r>
      <w:r w:rsidRPr="00B421C2">
        <w:rPr>
          <w:rFonts w:hint="eastAsia"/>
        </w:rPr>
        <w:t xml:space="preserve"> enable</w:t>
      </w:r>
    </w:p>
    <w:p w:rsidR="00CC573B" w:rsidRPr="00B421C2" w:rsidRDefault="00CC573B" w:rsidP="00B51350">
      <w:pPr>
        <w:pStyle w:val="TerminalDisplayIndent1"/>
      </w:pPr>
      <w:r w:rsidRPr="00B421C2">
        <w:t>[PE3-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 ldp</w:t>
      </w:r>
      <w:r w:rsidRPr="00B421C2">
        <w:rPr>
          <w:rFonts w:hint="eastAsia"/>
        </w:rPr>
        <w:t xml:space="preserve"> enable</w:t>
      </w:r>
    </w:p>
    <w:p w:rsidR="00CC573B" w:rsidRPr="00B421C2" w:rsidRDefault="00CC573B" w:rsidP="00B51350">
      <w:pPr>
        <w:pStyle w:val="TerminalDisplayIndent1"/>
      </w:pPr>
      <w:r w:rsidRPr="00B421C2">
        <w:t>[PE3-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CC573B" w:rsidRPr="00CB72A1" w:rsidRDefault="00CC573B" w:rsidP="00B51350">
      <w:pPr>
        <w:pStyle w:val="ItemIndent1"/>
      </w:pPr>
      <w:r w:rsidRPr="00CB72A1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CB72A1">
        <w:rPr>
          <w:rFonts w:hint="eastAsia"/>
        </w:rPr>
        <w:t>CE 1</w:t>
      </w:r>
      <w:r w:rsidRPr="007530E2">
        <w:rPr>
          <w:rFonts w:hint="eastAsia"/>
        </w:rPr>
        <w:t>。</w:t>
      </w:r>
    </w:p>
    <w:p w:rsidR="00CC573B" w:rsidRPr="007530E2" w:rsidRDefault="00CC573B" w:rsidP="00B51350">
      <w:pPr>
        <w:pStyle w:val="TerminalDisplayIndent1"/>
      </w:pPr>
      <w:r w:rsidRPr="007530E2">
        <w:t>&lt;CE1&gt; system-view</w:t>
      </w:r>
    </w:p>
    <w:p w:rsidR="00CC573B" w:rsidRPr="007530E2" w:rsidRDefault="00CC573B" w:rsidP="00B51350">
      <w:pPr>
        <w:pStyle w:val="TerminalDisplayIndent1"/>
      </w:pPr>
      <w:r w:rsidRPr="007530E2">
        <w:t xml:space="preserve">[CE1] 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CC573B" w:rsidRPr="007530E2" w:rsidRDefault="00CC573B" w:rsidP="00B51350">
      <w:pPr>
        <w:pStyle w:val="TerminalDisplayIndent1"/>
      </w:pPr>
      <w:r w:rsidRPr="007530E2">
        <w:t>[CE1-LoopBack</w:t>
      </w:r>
      <w:r w:rsidRPr="007530E2">
        <w:rPr>
          <w:rFonts w:hint="eastAsia"/>
        </w:rPr>
        <w:t>0</w:t>
      </w:r>
      <w:r w:rsidRPr="007530E2">
        <w:t xml:space="preserve">] ip address </w:t>
      </w:r>
      <w:r w:rsidRPr="007530E2">
        <w:rPr>
          <w:rFonts w:hint="eastAsia"/>
        </w:rPr>
        <w:t>2</w:t>
      </w:r>
      <w:r w:rsidRPr="007530E2">
        <w:t>.</w:t>
      </w:r>
      <w:r w:rsidRPr="007530E2">
        <w:rPr>
          <w:rFonts w:hint="eastAsia"/>
        </w:rPr>
        <w:t>2</w:t>
      </w:r>
      <w:r w:rsidRPr="007530E2">
        <w:t>.</w:t>
      </w:r>
      <w:r w:rsidRPr="007530E2">
        <w:rPr>
          <w:rFonts w:hint="eastAsia"/>
        </w:rPr>
        <w:t>2</w:t>
      </w:r>
      <w:r w:rsidRPr="007530E2">
        <w:t>.9 32</w:t>
      </w:r>
    </w:p>
    <w:p w:rsidR="00CC573B" w:rsidRPr="00B421C2" w:rsidRDefault="00CC573B" w:rsidP="00B51350">
      <w:pPr>
        <w:pStyle w:val="TerminalDisplayIndent1"/>
      </w:pPr>
      <w:r w:rsidRPr="00B421C2">
        <w:t>[CE1-LoopBack</w:t>
      </w:r>
      <w:r w:rsidRPr="00B421C2">
        <w:rPr>
          <w:rFonts w:hint="eastAsia"/>
        </w:rPr>
        <w:t>0</w:t>
      </w:r>
      <w:r w:rsidRPr="00B421C2">
        <w:t>] quit</w:t>
      </w:r>
    </w:p>
    <w:p w:rsidR="00CC573B" w:rsidRPr="00B421C2" w:rsidRDefault="00CC573B" w:rsidP="00B51350">
      <w:pPr>
        <w:pStyle w:val="TerminalDisplayIndent1"/>
      </w:pPr>
      <w:r w:rsidRPr="00B421C2">
        <w:t xml:space="preserve">[CE1] mpls lsr-id </w:t>
      </w:r>
      <w:r w:rsidRPr="00B421C2">
        <w:rPr>
          <w:rFonts w:hint="eastAsia"/>
        </w:rPr>
        <w:t>2</w:t>
      </w:r>
      <w:r w:rsidRPr="00B421C2">
        <w:t>.</w:t>
      </w:r>
      <w:r w:rsidRPr="00B421C2">
        <w:rPr>
          <w:rFonts w:hint="eastAsia"/>
        </w:rPr>
        <w:t>2</w:t>
      </w:r>
      <w:r w:rsidRPr="00B421C2">
        <w:t>.</w:t>
      </w:r>
      <w:r w:rsidRPr="00B421C2">
        <w:rPr>
          <w:rFonts w:hint="eastAsia"/>
        </w:rPr>
        <w:t>2</w:t>
      </w:r>
      <w:r w:rsidRPr="00B421C2">
        <w:t>.9</w:t>
      </w:r>
    </w:p>
    <w:p w:rsidR="00CC573B" w:rsidRPr="00B421C2" w:rsidRDefault="00CC573B" w:rsidP="00B51350">
      <w:pPr>
        <w:pStyle w:val="TerminalDisplayIndent1"/>
      </w:pPr>
      <w:r w:rsidRPr="00B421C2">
        <w:t>[CE1] mpls ldp</w:t>
      </w:r>
    </w:p>
    <w:p w:rsidR="00CC573B" w:rsidRPr="00B421C2" w:rsidRDefault="00CC573B" w:rsidP="00B51350">
      <w:pPr>
        <w:pStyle w:val="TerminalDisplayIndent1"/>
      </w:pPr>
      <w:r w:rsidRPr="00B421C2">
        <w:t>[CE1-ldp] quit</w:t>
      </w:r>
    </w:p>
    <w:p w:rsidR="00CC573B" w:rsidRPr="00B421C2" w:rsidRDefault="00CC573B" w:rsidP="00B51350">
      <w:pPr>
        <w:pStyle w:val="TerminalDisplayIndent1"/>
      </w:pPr>
      <w:r w:rsidRPr="00B421C2">
        <w:t xml:space="preserve">[CE1] isis </w:t>
      </w:r>
      <w:r w:rsidRPr="00B421C2">
        <w:rPr>
          <w:rFonts w:hint="eastAsia"/>
        </w:rPr>
        <w:t>2</w:t>
      </w:r>
    </w:p>
    <w:p w:rsidR="00CC573B" w:rsidRPr="00B421C2" w:rsidRDefault="00CC573B" w:rsidP="00B51350">
      <w:pPr>
        <w:pStyle w:val="TerminalDisplayIndent1"/>
      </w:pPr>
      <w:r w:rsidRPr="00B421C2">
        <w:t>[CE1-isis-</w:t>
      </w:r>
      <w:r w:rsidRPr="00B421C2">
        <w:rPr>
          <w:rFonts w:hint="eastAsia"/>
        </w:rPr>
        <w:t>2</w:t>
      </w:r>
      <w:r w:rsidRPr="00B421C2">
        <w:t>] network-entity 10.0000.0000.0000.000</w:t>
      </w:r>
      <w:r w:rsidRPr="00B421C2">
        <w:rPr>
          <w:rFonts w:hint="eastAsia"/>
        </w:rPr>
        <w:t>2</w:t>
      </w:r>
      <w:r w:rsidRPr="00B421C2">
        <w:t>.00</w:t>
      </w:r>
    </w:p>
    <w:p w:rsidR="00CC573B" w:rsidRPr="00B421C2" w:rsidRDefault="00CC573B" w:rsidP="00B51350">
      <w:pPr>
        <w:pStyle w:val="TerminalDisplayIndent1"/>
      </w:pPr>
      <w:r w:rsidRPr="00B421C2">
        <w:t>[CE1-isis-</w:t>
      </w:r>
      <w:r w:rsidRPr="00B421C2">
        <w:rPr>
          <w:rFonts w:hint="eastAsia"/>
        </w:rPr>
        <w:t>2</w:t>
      </w:r>
      <w:r w:rsidRPr="00B421C2">
        <w:t>] quit</w:t>
      </w:r>
    </w:p>
    <w:p w:rsidR="00CC573B" w:rsidRPr="00B421C2" w:rsidRDefault="00CC573B" w:rsidP="00B51350">
      <w:pPr>
        <w:pStyle w:val="TerminalDisplayIndent1"/>
      </w:pPr>
      <w:r w:rsidRPr="00B421C2">
        <w:t xml:space="preserve">[CE1] interface </w:t>
      </w:r>
      <w:r w:rsidRPr="00B421C2">
        <w:rPr>
          <w:rFonts w:hint="eastAsia"/>
        </w:rPr>
        <w:t>l</w:t>
      </w:r>
      <w:r w:rsidRPr="00B421C2">
        <w:t>oopback</w:t>
      </w:r>
      <w:r w:rsidRPr="00B421C2">
        <w:rPr>
          <w:rFonts w:hint="eastAsia"/>
        </w:rPr>
        <w:t xml:space="preserve"> 0</w:t>
      </w:r>
    </w:p>
    <w:p w:rsidR="00CC573B" w:rsidRPr="00B421C2" w:rsidRDefault="00CC573B" w:rsidP="00B51350">
      <w:pPr>
        <w:pStyle w:val="TerminalDisplayIndent1"/>
      </w:pPr>
      <w:r w:rsidRPr="00B421C2">
        <w:t>[CE1-LoopBack</w:t>
      </w:r>
      <w:r w:rsidRPr="00B421C2">
        <w:rPr>
          <w:rFonts w:hint="eastAsia"/>
        </w:rPr>
        <w:t>0</w:t>
      </w:r>
      <w:r w:rsidRPr="00B421C2">
        <w:t xml:space="preserve">] isis enable </w:t>
      </w:r>
      <w:r w:rsidRPr="00B421C2">
        <w:rPr>
          <w:rFonts w:hint="eastAsia"/>
        </w:rPr>
        <w:t>2</w:t>
      </w:r>
    </w:p>
    <w:p w:rsidR="00CC573B" w:rsidRPr="00B421C2" w:rsidRDefault="00CC573B" w:rsidP="00B51350">
      <w:pPr>
        <w:pStyle w:val="TerminalDisplayIndent1"/>
      </w:pPr>
      <w:r w:rsidRPr="00B421C2">
        <w:t>[CE1-LoopBack</w:t>
      </w:r>
      <w:r w:rsidRPr="00B421C2">
        <w:rPr>
          <w:rFonts w:hint="eastAsia"/>
        </w:rPr>
        <w:t>0</w:t>
      </w:r>
      <w:r w:rsidRPr="00B421C2">
        <w:t>] quit</w:t>
      </w:r>
    </w:p>
    <w:p w:rsidR="00CC573B" w:rsidRPr="00B421C2" w:rsidRDefault="00CC573B" w:rsidP="00B51350">
      <w:pPr>
        <w:pStyle w:val="TerminalDisplayIndent1"/>
      </w:pPr>
      <w:r w:rsidRPr="00B421C2">
        <w:t xml:space="preserve">[CE1] 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CC573B" w:rsidRPr="00B421C2" w:rsidRDefault="00CC573B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ip address </w:t>
      </w:r>
      <w:r w:rsidRPr="00B421C2">
        <w:rPr>
          <w:rFonts w:hint="eastAsia"/>
        </w:rPr>
        <w:t>1</w:t>
      </w:r>
      <w:r w:rsidRPr="00B421C2">
        <w:t>0.1.1.</w:t>
      </w:r>
      <w:r w:rsidRPr="00B421C2">
        <w:rPr>
          <w:rFonts w:hint="eastAsia"/>
        </w:rPr>
        <w:t>2</w:t>
      </w:r>
      <w:r w:rsidRPr="00B421C2">
        <w:t xml:space="preserve"> 24</w:t>
      </w:r>
    </w:p>
    <w:p w:rsidR="00CC573B" w:rsidRPr="00B421C2" w:rsidRDefault="00CC573B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isis enable </w:t>
      </w:r>
      <w:r w:rsidRPr="00B421C2">
        <w:rPr>
          <w:rFonts w:hint="eastAsia"/>
        </w:rPr>
        <w:t>2</w:t>
      </w:r>
    </w:p>
    <w:p w:rsidR="00CC573B" w:rsidRPr="00B421C2" w:rsidRDefault="00CC573B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</w:t>
      </w:r>
      <w:r w:rsidRPr="00B421C2">
        <w:rPr>
          <w:rFonts w:hint="eastAsia"/>
        </w:rPr>
        <w:t xml:space="preserve"> enable</w:t>
      </w:r>
    </w:p>
    <w:p w:rsidR="00CC573B" w:rsidRPr="00B421C2" w:rsidRDefault="00CC573B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 ldp</w:t>
      </w:r>
      <w:r w:rsidRPr="00B421C2">
        <w:rPr>
          <w:rFonts w:hint="eastAsia"/>
        </w:rPr>
        <w:t xml:space="preserve"> enable</w:t>
      </w:r>
    </w:p>
    <w:p w:rsidR="00CC573B" w:rsidRPr="00B421C2" w:rsidRDefault="00CC573B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CC573B" w:rsidRPr="00B421C2" w:rsidRDefault="00CC573B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>配置完成后</w:t>
      </w:r>
      <w:r w:rsidRPr="00B421C2">
        <w:rPr>
          <w:rFonts w:hint="eastAsia"/>
          <w:lang w:eastAsia="zh-CN"/>
        </w:rPr>
        <w:t>，</w:t>
      </w:r>
      <w:r w:rsidRPr="00B421C2">
        <w:rPr>
          <w:rFonts w:hint="eastAsia"/>
          <w:lang w:eastAsia="zh-CN"/>
        </w:rPr>
        <w:t>PE 3</w:t>
      </w:r>
      <w:r w:rsidRPr="007530E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CE 1</w:t>
      </w:r>
      <w:r w:rsidRPr="007530E2">
        <w:rPr>
          <w:rFonts w:hint="eastAsia"/>
          <w:lang w:eastAsia="zh-CN"/>
        </w:rPr>
        <w:t>之间</w:t>
      </w:r>
      <w:r>
        <w:rPr>
          <w:rFonts w:hint="eastAsia"/>
          <w:lang w:eastAsia="zh-CN"/>
        </w:rPr>
        <w:t>可以</w:t>
      </w:r>
      <w:r w:rsidRPr="007530E2">
        <w:rPr>
          <w:rFonts w:hint="eastAsia"/>
          <w:lang w:eastAsia="zh-CN"/>
        </w:rPr>
        <w:t>建立</w:t>
      </w:r>
      <w:r w:rsidRPr="00B421C2">
        <w:rPr>
          <w:rFonts w:hint="eastAsia"/>
          <w:lang w:eastAsia="zh-CN"/>
        </w:rPr>
        <w:t>LDP</w:t>
      </w:r>
      <w:r w:rsidRPr="007530E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IS-IS</w:t>
      </w:r>
      <w:r w:rsidRPr="007530E2">
        <w:rPr>
          <w:rFonts w:hint="eastAsia"/>
          <w:lang w:eastAsia="zh-CN"/>
        </w:rPr>
        <w:t>邻居关系。</w:t>
      </w:r>
    </w:p>
    <w:p w:rsidR="00CC573B" w:rsidRPr="007530E2" w:rsidRDefault="00676504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lastRenderedPageBreak/>
        <w:t xml:space="preserve"># </w:t>
      </w:r>
      <w:r w:rsidR="00CC573B" w:rsidRPr="007530E2">
        <w:rPr>
          <w:rFonts w:hint="eastAsia"/>
          <w:lang w:eastAsia="zh-CN"/>
        </w:rPr>
        <w:t>PE</w:t>
      </w:r>
      <w:r w:rsidR="00CC573B">
        <w:rPr>
          <w:rFonts w:hint="eastAsia"/>
          <w:lang w:eastAsia="zh-CN"/>
        </w:rPr>
        <w:t xml:space="preserve"> </w:t>
      </w:r>
      <w:r w:rsidR="00CC573B" w:rsidRPr="007530E2">
        <w:rPr>
          <w:lang w:eastAsia="zh-CN"/>
        </w:rPr>
        <w:t>4</w:t>
      </w:r>
      <w:r w:rsidR="00CC573B" w:rsidRPr="007530E2">
        <w:rPr>
          <w:rFonts w:hint="eastAsia"/>
          <w:lang w:eastAsia="zh-CN"/>
        </w:rPr>
        <w:t>和</w:t>
      </w:r>
      <w:r w:rsidR="00CC573B" w:rsidRPr="007530E2">
        <w:rPr>
          <w:rFonts w:hint="eastAsia"/>
          <w:lang w:eastAsia="zh-CN"/>
        </w:rPr>
        <w:t>CE</w:t>
      </w:r>
      <w:r w:rsidR="00CC573B">
        <w:rPr>
          <w:rFonts w:hint="eastAsia"/>
          <w:lang w:eastAsia="zh-CN"/>
        </w:rPr>
        <w:t xml:space="preserve"> </w:t>
      </w:r>
      <w:r w:rsidR="00CC573B" w:rsidRPr="007530E2">
        <w:rPr>
          <w:rFonts w:hint="eastAsia"/>
          <w:lang w:eastAsia="zh-CN"/>
        </w:rPr>
        <w:t>2</w:t>
      </w:r>
      <w:r w:rsidR="00CC573B" w:rsidRPr="007530E2">
        <w:rPr>
          <w:rFonts w:hint="eastAsia"/>
          <w:lang w:eastAsia="zh-CN"/>
        </w:rPr>
        <w:t>之间的配置与</w:t>
      </w:r>
      <w:r w:rsidR="00CC573B" w:rsidRPr="007530E2">
        <w:rPr>
          <w:rFonts w:hint="eastAsia"/>
          <w:lang w:eastAsia="zh-CN"/>
        </w:rPr>
        <w:t>P</w:t>
      </w:r>
      <w:r w:rsidR="00CC573B" w:rsidRPr="007530E2">
        <w:rPr>
          <w:lang w:eastAsia="zh-CN"/>
        </w:rPr>
        <w:t>E</w:t>
      </w:r>
      <w:r w:rsidR="00CC573B">
        <w:rPr>
          <w:rFonts w:hint="eastAsia"/>
          <w:lang w:eastAsia="zh-CN"/>
        </w:rPr>
        <w:t xml:space="preserve"> </w:t>
      </w:r>
      <w:r w:rsidR="00CC573B" w:rsidRPr="007530E2">
        <w:rPr>
          <w:rFonts w:hint="eastAsia"/>
          <w:lang w:eastAsia="zh-CN"/>
        </w:rPr>
        <w:t>3</w:t>
      </w:r>
      <w:r w:rsidR="00CC573B" w:rsidRPr="007530E2">
        <w:rPr>
          <w:rFonts w:hint="eastAsia"/>
          <w:lang w:eastAsia="zh-CN"/>
        </w:rPr>
        <w:t>和</w:t>
      </w:r>
      <w:r w:rsidR="00CC573B" w:rsidRPr="007530E2">
        <w:rPr>
          <w:rFonts w:hint="eastAsia"/>
          <w:lang w:eastAsia="zh-CN"/>
        </w:rPr>
        <w:t>CE</w:t>
      </w:r>
      <w:r w:rsidR="00CC573B">
        <w:rPr>
          <w:rFonts w:hint="eastAsia"/>
          <w:lang w:eastAsia="zh-CN"/>
        </w:rPr>
        <w:t xml:space="preserve"> </w:t>
      </w:r>
      <w:r w:rsidR="00CC573B" w:rsidRPr="007530E2">
        <w:rPr>
          <w:rFonts w:hint="eastAsia"/>
          <w:lang w:eastAsia="zh-CN"/>
        </w:rPr>
        <w:t>1</w:t>
      </w:r>
      <w:r w:rsidR="00CC573B" w:rsidRPr="007530E2">
        <w:rPr>
          <w:rFonts w:hint="eastAsia"/>
          <w:lang w:eastAsia="zh-CN"/>
        </w:rPr>
        <w:t>之间的配置类似，配置过程略。</w:t>
      </w:r>
    </w:p>
    <w:p w:rsidR="007D7DD4" w:rsidRDefault="00CC573B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配置运营商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接入到运营商的</w:t>
      </w:r>
      <w:r w:rsidRPr="00B421C2">
        <w:rPr>
          <w:rFonts w:hint="eastAsia"/>
          <w:lang w:eastAsia="zh-CN"/>
        </w:rPr>
        <w:t>PE</w:t>
      </w:r>
    </w:p>
    <w:p w:rsidR="00CC573B" w:rsidRPr="00B421C2" w:rsidRDefault="00CC573B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 1</w:t>
      </w:r>
      <w:r w:rsidRPr="00B421C2">
        <w:rPr>
          <w:rFonts w:hint="eastAsia"/>
        </w:rPr>
        <w:t>。</w:t>
      </w:r>
    </w:p>
    <w:p w:rsidR="00CC573B" w:rsidRPr="00B421C2" w:rsidRDefault="00CC573B" w:rsidP="00B51350">
      <w:pPr>
        <w:pStyle w:val="TerminalDisplayIndent1"/>
      </w:pPr>
      <w:r w:rsidRPr="00B421C2">
        <w:t>[PE1] ip vpn-instance vpn1</w:t>
      </w:r>
    </w:p>
    <w:p w:rsidR="00CC573B" w:rsidRPr="00B421C2" w:rsidRDefault="00CC573B" w:rsidP="00B51350">
      <w:pPr>
        <w:pStyle w:val="TerminalDisplayIndent1"/>
      </w:pPr>
      <w:r w:rsidRPr="00B421C2">
        <w:rPr>
          <w:rFonts w:hint="eastAsia"/>
        </w:rPr>
        <w:t>[PE</w:t>
      </w:r>
      <w:r w:rsidRPr="00B421C2">
        <w:t>1</w:t>
      </w:r>
      <w:r w:rsidRPr="00B421C2">
        <w:rPr>
          <w:rFonts w:hint="eastAsia"/>
        </w:rPr>
        <w:t>-vpn-instance-vpn1]</w:t>
      </w:r>
      <w:r w:rsidRPr="00B421C2">
        <w:t xml:space="preserve"> route-distinguisher 200:1</w:t>
      </w:r>
    </w:p>
    <w:p w:rsidR="00CC573B" w:rsidRPr="00B421C2" w:rsidRDefault="00CC573B" w:rsidP="00B51350">
      <w:pPr>
        <w:pStyle w:val="TerminalDisplayIndent1"/>
      </w:pPr>
      <w:r w:rsidRPr="00B421C2">
        <w:rPr>
          <w:rFonts w:hint="eastAsia"/>
        </w:rPr>
        <w:t>[PE</w:t>
      </w:r>
      <w:r w:rsidRPr="00B421C2">
        <w:t>1</w:t>
      </w:r>
      <w:r w:rsidRPr="00B421C2">
        <w:rPr>
          <w:rFonts w:hint="eastAsia"/>
        </w:rPr>
        <w:t>-vpn-instance-vpn1]</w:t>
      </w:r>
      <w:r w:rsidRPr="00B421C2">
        <w:t xml:space="preserve"> vpn-target 1:1</w:t>
      </w:r>
    </w:p>
    <w:p w:rsidR="00CC573B" w:rsidRPr="00B421C2" w:rsidRDefault="00CC573B" w:rsidP="00B51350">
      <w:pPr>
        <w:pStyle w:val="TerminalDisplayIndent1"/>
      </w:pPr>
      <w:r w:rsidRPr="00B421C2">
        <w:rPr>
          <w:rFonts w:hint="eastAsia"/>
        </w:rPr>
        <w:t>[PE</w:t>
      </w:r>
      <w:r w:rsidRPr="00B421C2">
        <w:t>1</w:t>
      </w:r>
      <w:r w:rsidRPr="00B421C2">
        <w:rPr>
          <w:rFonts w:hint="eastAsia"/>
        </w:rPr>
        <w:t>-vpn-instance-vpn1]</w:t>
      </w:r>
      <w:r w:rsidRPr="00B421C2">
        <w:t xml:space="preserve"> quit</w:t>
      </w:r>
    </w:p>
    <w:p w:rsidR="00CC573B" w:rsidRPr="00B421C2" w:rsidRDefault="00CC573B" w:rsidP="00B51350">
      <w:pPr>
        <w:pStyle w:val="TerminalDisplayIndent1"/>
      </w:pPr>
      <w:r w:rsidRPr="00B421C2">
        <w:t xml:space="preserve">[PE1] </w:t>
      </w:r>
      <w:r w:rsidRPr="00B421C2">
        <w:rPr>
          <w:rFonts w:hint="eastAsia"/>
        </w:rPr>
        <w:t xml:space="preserve">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CC573B" w:rsidRPr="00B421C2" w:rsidRDefault="00CC573B" w:rsidP="00B51350">
      <w:pPr>
        <w:pStyle w:val="TerminalDisplayIndent1"/>
      </w:pPr>
      <w:r w:rsidRPr="00B421C2">
        <w:t>[PE1</w:t>
      </w:r>
      <w:r w:rsidRPr="00B421C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</w:t>
      </w:r>
      <w:r w:rsidRPr="00B421C2">
        <w:rPr>
          <w:rFonts w:hint="eastAsia"/>
        </w:rPr>
        <w:t>ip binding vpn-instance vpn1</w:t>
      </w:r>
    </w:p>
    <w:p w:rsidR="00CC573B" w:rsidRPr="00B421C2" w:rsidRDefault="00CC573B" w:rsidP="00B51350">
      <w:pPr>
        <w:pStyle w:val="TerminalDisplayIndent1"/>
      </w:pPr>
      <w:r w:rsidRPr="00B421C2">
        <w:t>[PE1</w:t>
      </w:r>
      <w:r w:rsidRPr="00B421C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</w:t>
      </w:r>
      <w:r w:rsidRPr="00B421C2">
        <w:rPr>
          <w:rFonts w:hint="eastAsia"/>
        </w:rPr>
        <w:t xml:space="preserve">ip address </w:t>
      </w:r>
      <w:r w:rsidRPr="00B421C2">
        <w:t>11.1.1.2 24</w:t>
      </w:r>
    </w:p>
    <w:p w:rsidR="00CC573B" w:rsidRPr="00B421C2" w:rsidRDefault="00CC573B" w:rsidP="00B51350">
      <w:pPr>
        <w:pStyle w:val="TerminalDisplayIndent1"/>
      </w:pPr>
      <w:r w:rsidRPr="00B421C2">
        <w:t>[PE1</w:t>
      </w:r>
      <w:r w:rsidRPr="00B421C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</w:t>
      </w:r>
      <w:r w:rsidRPr="00B421C2">
        <w:rPr>
          <w:rFonts w:hint="eastAsia"/>
        </w:rPr>
        <w:t xml:space="preserve"> enable</w:t>
      </w:r>
    </w:p>
    <w:p w:rsidR="00CC573B" w:rsidRPr="00B421C2" w:rsidRDefault="00CC573B" w:rsidP="00B51350">
      <w:pPr>
        <w:pStyle w:val="TerminalDisplayIndent1"/>
      </w:pPr>
      <w:r w:rsidRPr="00B421C2">
        <w:t>[PE1</w:t>
      </w:r>
      <w:r w:rsidRPr="00B421C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CC573B" w:rsidRPr="00CB72A1" w:rsidRDefault="00CC573B" w:rsidP="00B51350">
      <w:pPr>
        <w:pStyle w:val="TerminalDisplayIndent1"/>
      </w:pPr>
      <w:r w:rsidRPr="00CB72A1">
        <w:t xml:space="preserve">[PE1] </w:t>
      </w:r>
      <w:r w:rsidRPr="00CB72A1">
        <w:rPr>
          <w:rFonts w:hint="eastAsia"/>
        </w:rPr>
        <w:t>bgp 100</w:t>
      </w:r>
    </w:p>
    <w:p w:rsidR="00CC573B" w:rsidRPr="00D21D2B" w:rsidRDefault="00CC573B" w:rsidP="00B51350">
      <w:pPr>
        <w:pStyle w:val="TerminalDisplayIndent1"/>
      </w:pPr>
      <w:r w:rsidRPr="00D21D2B">
        <w:t>[PE1-</w:t>
      </w:r>
      <w:r w:rsidR="00F07E7A">
        <w:t>bgp-default</w:t>
      </w:r>
      <w:r w:rsidRPr="00D21D2B">
        <w:t>] ip vpn-instance</w:t>
      </w:r>
      <w:r w:rsidRPr="00D21D2B">
        <w:rPr>
          <w:rFonts w:hint="eastAsia"/>
        </w:rPr>
        <w:t xml:space="preserve"> vpn1</w:t>
      </w:r>
    </w:p>
    <w:p w:rsidR="00CC573B" w:rsidRDefault="00CC573B" w:rsidP="00B51350">
      <w:pPr>
        <w:pStyle w:val="TerminalDisplayIndent1"/>
      </w:pPr>
      <w:r w:rsidRPr="00FA0D32">
        <w:t>[PE1-</w:t>
      </w:r>
      <w:r w:rsidR="00F07E7A">
        <w:t>bgp-default</w:t>
      </w:r>
      <w:r w:rsidRPr="00FA0D32">
        <w:t>-vpn1]</w:t>
      </w:r>
      <w:r w:rsidRPr="00FA0D32">
        <w:rPr>
          <w:rFonts w:hint="eastAsia"/>
        </w:rPr>
        <w:t xml:space="preserve"> peer 11.1.1.1 as-number 200</w:t>
      </w:r>
    </w:p>
    <w:p w:rsidR="00524729" w:rsidRDefault="00524729" w:rsidP="00B51350">
      <w:pPr>
        <w:pStyle w:val="TerminalDisplayIndent1"/>
      </w:pPr>
      <w:r w:rsidRPr="00FA0D32">
        <w:t>[PE1-</w:t>
      </w:r>
      <w:r w:rsidR="00F07E7A">
        <w:t>bgp-default</w:t>
      </w:r>
      <w:r w:rsidRPr="00FA0D32">
        <w:t>-vpn1]</w:t>
      </w:r>
      <w:r>
        <w:rPr>
          <w:rFonts w:hint="eastAsia"/>
        </w:rPr>
        <w:t xml:space="preserve"> </w:t>
      </w:r>
      <w:r w:rsidRPr="00524729">
        <w:t>address-family ipv4</w:t>
      </w:r>
    </w:p>
    <w:p w:rsidR="00524729" w:rsidRDefault="00524729" w:rsidP="00B51350">
      <w:pPr>
        <w:pStyle w:val="TerminalDisplayIndent1"/>
      </w:pPr>
      <w:r w:rsidRPr="00FA0D32">
        <w:t>[PE1-</w:t>
      </w:r>
      <w:r w:rsidR="00F07E7A">
        <w:t>bgp-default</w:t>
      </w:r>
      <w:r w:rsidRPr="00FA0D32">
        <w:t>-</w:t>
      </w:r>
      <w:r>
        <w:rPr>
          <w:rFonts w:hint="eastAsia"/>
        </w:rPr>
        <w:t>ipv4-</w:t>
      </w:r>
      <w:r w:rsidRPr="00FA0D32">
        <w:t>vpn1]</w:t>
      </w:r>
      <w:r>
        <w:rPr>
          <w:rFonts w:hint="eastAsia"/>
        </w:rPr>
        <w:t xml:space="preserve"> </w:t>
      </w:r>
      <w:r w:rsidRPr="00FA0D32">
        <w:rPr>
          <w:rFonts w:hint="eastAsia"/>
        </w:rPr>
        <w:t>peer 11.1.1.1</w:t>
      </w:r>
      <w:r>
        <w:rPr>
          <w:rFonts w:hint="eastAsia"/>
        </w:rPr>
        <w:t xml:space="preserve"> enable</w:t>
      </w:r>
    </w:p>
    <w:p w:rsidR="00524729" w:rsidRPr="00FA0D32" w:rsidRDefault="00524729" w:rsidP="00B51350">
      <w:pPr>
        <w:pStyle w:val="TerminalDisplayIndent1"/>
      </w:pPr>
      <w:r w:rsidRPr="00FA0D32">
        <w:t>[PE1-</w:t>
      </w:r>
      <w:r w:rsidR="00F07E7A">
        <w:t>bgp-default</w:t>
      </w:r>
      <w:r w:rsidRPr="00FA0D32">
        <w:t>-</w:t>
      </w:r>
      <w:r>
        <w:rPr>
          <w:rFonts w:hint="eastAsia"/>
        </w:rPr>
        <w:t>ipv4-</w:t>
      </w:r>
      <w:r w:rsidRPr="00FA0D32">
        <w:t>vpn1]</w:t>
      </w:r>
      <w:r>
        <w:rPr>
          <w:rFonts w:hint="eastAsia"/>
        </w:rPr>
        <w:t xml:space="preserve"> quit</w:t>
      </w:r>
    </w:p>
    <w:p w:rsidR="00CC573B" w:rsidRPr="00B421C2" w:rsidRDefault="00CC573B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-vpn1]</w:t>
      </w:r>
      <w:r w:rsidRPr="00B421C2">
        <w:rPr>
          <w:rFonts w:hint="eastAsia"/>
        </w:rPr>
        <w:t xml:space="preserve"> quit</w:t>
      </w:r>
    </w:p>
    <w:p w:rsidR="00CC573B" w:rsidRPr="00B421C2" w:rsidRDefault="00CC573B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CC573B" w:rsidRPr="00B421C2" w:rsidRDefault="00CC573B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CE 1</w:t>
      </w:r>
      <w:r w:rsidRPr="007530E2">
        <w:rPr>
          <w:rFonts w:hint="eastAsia"/>
        </w:rPr>
        <w:t>。</w:t>
      </w:r>
    </w:p>
    <w:p w:rsidR="00CC573B" w:rsidRPr="00B421C2" w:rsidRDefault="00CC573B" w:rsidP="00B51350">
      <w:pPr>
        <w:pStyle w:val="TerminalDisplayIndent1"/>
      </w:pPr>
      <w:r w:rsidRPr="00B421C2">
        <w:t xml:space="preserve">[CE1] interface </w:t>
      </w:r>
      <w:r w:rsidR="00064113">
        <w:t xml:space="preserve">gigabitethernet </w:t>
      </w:r>
      <w:r w:rsidR="009C0B77">
        <w:t>3/1</w:t>
      </w:r>
      <w:r w:rsidR="00064113">
        <w:t>/5</w:t>
      </w:r>
    </w:p>
    <w:p w:rsidR="00CC573B" w:rsidRPr="00B421C2" w:rsidRDefault="00CC573B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ip address </w:t>
      </w:r>
      <w:r w:rsidRPr="00B421C2">
        <w:rPr>
          <w:rFonts w:hint="eastAsia"/>
        </w:rPr>
        <w:t>11</w:t>
      </w:r>
      <w:r w:rsidRPr="00B421C2">
        <w:t>.1.1.1 24</w:t>
      </w:r>
    </w:p>
    <w:p w:rsidR="00CC573B" w:rsidRPr="00B421C2" w:rsidRDefault="00CC573B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>] mpls</w:t>
      </w:r>
      <w:r w:rsidRPr="00B421C2">
        <w:rPr>
          <w:rFonts w:hint="eastAsia"/>
        </w:rPr>
        <w:t xml:space="preserve"> enable</w:t>
      </w:r>
    </w:p>
    <w:p w:rsidR="00CC573B" w:rsidRPr="00B421C2" w:rsidRDefault="00CC573B" w:rsidP="00B51350">
      <w:pPr>
        <w:pStyle w:val="TerminalDisplayIndent1"/>
      </w:pPr>
      <w:r w:rsidRPr="00B421C2">
        <w:t>[CE1-</w:t>
      </w:r>
      <w:r w:rsidR="00064113">
        <w:t>GigabitEthernet</w:t>
      </w:r>
      <w:r w:rsidR="009C0B77">
        <w:t>3/1</w:t>
      </w:r>
      <w:r w:rsidR="00064113">
        <w:t>/5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CC573B" w:rsidRPr="00B421C2" w:rsidRDefault="00CC573B" w:rsidP="00B51350">
      <w:pPr>
        <w:pStyle w:val="TerminalDisplayIndent1"/>
      </w:pPr>
      <w:r w:rsidRPr="00B421C2">
        <w:t xml:space="preserve">[CE1] </w:t>
      </w:r>
      <w:r w:rsidRPr="00B421C2">
        <w:rPr>
          <w:rFonts w:hint="eastAsia"/>
        </w:rPr>
        <w:t>bgp 200</w:t>
      </w:r>
    </w:p>
    <w:p w:rsidR="00CC573B" w:rsidRDefault="00CC573B" w:rsidP="00B51350">
      <w:pPr>
        <w:pStyle w:val="TerminalDisplayIndent1"/>
      </w:pPr>
      <w:r w:rsidRPr="00D21D2B">
        <w:t>[CE1-</w:t>
      </w:r>
      <w:r w:rsidR="00F07E7A">
        <w:rPr>
          <w:rFonts w:hint="eastAsia"/>
        </w:rPr>
        <w:t>bgp-default</w:t>
      </w:r>
      <w:r w:rsidRPr="00D21D2B">
        <w:t xml:space="preserve">] </w:t>
      </w:r>
      <w:r w:rsidRPr="00D21D2B">
        <w:rPr>
          <w:rFonts w:hint="eastAsia"/>
        </w:rPr>
        <w:t>peer 11.1.1.2 as-number 100</w:t>
      </w:r>
    </w:p>
    <w:p w:rsidR="00524729" w:rsidRDefault="00524729" w:rsidP="00B51350">
      <w:pPr>
        <w:pStyle w:val="TerminalDisplayIndent1"/>
      </w:pPr>
      <w:r>
        <w:t>[</w:t>
      </w:r>
      <w:r>
        <w:rPr>
          <w:rFonts w:hint="eastAsia"/>
        </w:rPr>
        <w:t>C</w:t>
      </w:r>
      <w:r w:rsidRPr="00FA0D32">
        <w:t>E1-</w:t>
      </w:r>
      <w:r w:rsidR="00F07E7A">
        <w:t>bgp-default</w:t>
      </w:r>
      <w:r w:rsidRPr="00FA0D32">
        <w:t>-vpn1]</w:t>
      </w:r>
      <w:r>
        <w:rPr>
          <w:rFonts w:hint="eastAsia"/>
        </w:rPr>
        <w:t xml:space="preserve"> </w:t>
      </w:r>
      <w:r w:rsidRPr="00524729">
        <w:t>address-family ipv4</w:t>
      </w:r>
    </w:p>
    <w:p w:rsidR="00524729" w:rsidRDefault="00524729" w:rsidP="00B51350">
      <w:pPr>
        <w:pStyle w:val="TerminalDisplayIndent1"/>
      </w:pPr>
      <w:r>
        <w:t>[</w:t>
      </w:r>
      <w:r>
        <w:rPr>
          <w:rFonts w:hint="eastAsia"/>
        </w:rPr>
        <w:t>C</w:t>
      </w:r>
      <w:r w:rsidRPr="00FA0D32">
        <w:t>E1-</w:t>
      </w:r>
      <w:r w:rsidR="00F07E7A">
        <w:t>bgp-default</w:t>
      </w:r>
      <w:r w:rsidRPr="00FA0D32">
        <w:t>-</w:t>
      </w:r>
      <w:r>
        <w:rPr>
          <w:rFonts w:hint="eastAsia"/>
        </w:rPr>
        <w:t>ipv4-</w:t>
      </w:r>
      <w:r w:rsidRPr="00FA0D32">
        <w:t>vpn1]</w:t>
      </w:r>
      <w:r>
        <w:rPr>
          <w:rFonts w:hint="eastAsia"/>
        </w:rPr>
        <w:t xml:space="preserve"> </w:t>
      </w:r>
      <w:r w:rsidRPr="00FA0D32">
        <w:rPr>
          <w:rFonts w:hint="eastAsia"/>
        </w:rPr>
        <w:t>peer 11.1.1.</w:t>
      </w:r>
      <w:r>
        <w:rPr>
          <w:rFonts w:hint="eastAsia"/>
        </w:rPr>
        <w:t>2 enable</w:t>
      </w:r>
    </w:p>
    <w:p w:rsidR="00524729" w:rsidRDefault="00524729" w:rsidP="00B51350">
      <w:pPr>
        <w:pStyle w:val="TerminalDisplayIndent1"/>
      </w:pPr>
      <w:r>
        <w:t>[</w:t>
      </w:r>
      <w:r>
        <w:rPr>
          <w:rFonts w:hint="eastAsia"/>
        </w:rPr>
        <w:t>C</w:t>
      </w:r>
      <w:r w:rsidRPr="00FA0D32">
        <w:t>E1-</w:t>
      </w:r>
      <w:r w:rsidR="00F07E7A">
        <w:t>bgp-default</w:t>
      </w:r>
      <w:r w:rsidRPr="00FA0D32">
        <w:t>-</w:t>
      </w:r>
      <w:r>
        <w:rPr>
          <w:rFonts w:hint="eastAsia"/>
        </w:rPr>
        <w:t>ipv4-</w:t>
      </w:r>
      <w:r w:rsidRPr="00FA0D32">
        <w:t>vpn1]</w:t>
      </w:r>
      <w:r>
        <w:rPr>
          <w:rFonts w:hint="eastAsia"/>
        </w:rPr>
        <w:t xml:space="preserve"> quit</w:t>
      </w:r>
    </w:p>
    <w:p w:rsidR="00CC573B" w:rsidRPr="00B421C2" w:rsidRDefault="00CC573B" w:rsidP="00B51350">
      <w:pPr>
        <w:pStyle w:val="TerminalDisplayIndent1"/>
      </w:pPr>
      <w:r w:rsidRPr="00B421C2">
        <w:t>[CE1-</w:t>
      </w:r>
      <w:r w:rsidR="00F07E7A" w:rsidRPr="00B421C2">
        <w:rPr>
          <w:rFonts w:hint="eastAsia"/>
        </w:rPr>
        <w:t>bgp-default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CC573B" w:rsidRPr="00D21D2B" w:rsidRDefault="00676504" w:rsidP="00B51350">
      <w:pPr>
        <w:pStyle w:val="ItemIndent1"/>
      </w:pPr>
      <w:r>
        <w:rPr>
          <w:rFonts w:hint="eastAsia"/>
        </w:rPr>
        <w:t xml:space="preserve"># </w:t>
      </w:r>
      <w:r w:rsidR="00CC573B" w:rsidRPr="00D21D2B">
        <w:rPr>
          <w:rFonts w:hint="eastAsia"/>
        </w:rPr>
        <w:t xml:space="preserve">PE </w:t>
      </w:r>
      <w:r w:rsidR="00CC573B" w:rsidRPr="00D21D2B">
        <w:t>2</w:t>
      </w:r>
      <w:r w:rsidR="00CC573B" w:rsidRPr="007530E2">
        <w:rPr>
          <w:rFonts w:hint="eastAsia"/>
        </w:rPr>
        <w:t>和</w:t>
      </w:r>
      <w:r w:rsidR="00CC573B" w:rsidRPr="00D21D2B">
        <w:rPr>
          <w:rFonts w:hint="eastAsia"/>
        </w:rPr>
        <w:t>CE 2</w:t>
      </w:r>
      <w:r w:rsidR="00CC573B" w:rsidRPr="007530E2">
        <w:rPr>
          <w:rFonts w:hint="eastAsia"/>
        </w:rPr>
        <w:t>之间的配置与</w:t>
      </w:r>
      <w:r w:rsidR="00CC573B" w:rsidRPr="00D21D2B">
        <w:rPr>
          <w:rFonts w:hint="eastAsia"/>
        </w:rPr>
        <w:t>P</w:t>
      </w:r>
      <w:r w:rsidR="00CC573B" w:rsidRPr="00D21D2B">
        <w:t>E</w:t>
      </w:r>
      <w:r w:rsidR="00CC573B" w:rsidRPr="00D21D2B">
        <w:rPr>
          <w:rFonts w:hint="eastAsia"/>
        </w:rPr>
        <w:t xml:space="preserve"> </w:t>
      </w:r>
      <w:r w:rsidR="00CC573B" w:rsidRPr="00D21D2B">
        <w:t>1</w:t>
      </w:r>
      <w:r w:rsidR="00CC573B" w:rsidRPr="007530E2">
        <w:rPr>
          <w:rFonts w:hint="eastAsia"/>
        </w:rPr>
        <w:t>和</w:t>
      </w:r>
      <w:r w:rsidR="00CC573B" w:rsidRPr="00D21D2B">
        <w:rPr>
          <w:rFonts w:hint="eastAsia"/>
        </w:rPr>
        <w:t>CE 1</w:t>
      </w:r>
      <w:r w:rsidR="00CC573B" w:rsidRPr="007530E2">
        <w:rPr>
          <w:rFonts w:hint="eastAsia"/>
        </w:rPr>
        <w:t>之间的配置类似</w:t>
      </w:r>
      <w:r w:rsidR="00CC573B" w:rsidRPr="00D21D2B">
        <w:rPr>
          <w:rFonts w:hint="eastAsia"/>
        </w:rPr>
        <w:t>，</w:t>
      </w:r>
      <w:r w:rsidR="00CC573B" w:rsidRPr="007530E2">
        <w:rPr>
          <w:rFonts w:hint="eastAsia"/>
        </w:rPr>
        <w:t>配置过程省略。</w:t>
      </w:r>
    </w:p>
    <w:p w:rsidR="007D7DD4" w:rsidRDefault="00CC573B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配置</w:t>
      </w:r>
      <w:r w:rsidR="004C1FBA" w:rsidRPr="00B421C2">
        <w:rPr>
          <w:rFonts w:hint="eastAsia"/>
          <w:lang w:eastAsia="zh-CN"/>
        </w:rPr>
        <w:t>用户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接入用户网络的</w:t>
      </w:r>
      <w:r w:rsidRPr="00B421C2">
        <w:rPr>
          <w:rFonts w:hint="eastAsia"/>
          <w:lang w:eastAsia="zh-CN"/>
        </w:rPr>
        <w:t>PE</w:t>
      </w:r>
    </w:p>
    <w:p w:rsidR="00CC573B" w:rsidRPr="00D21D2B" w:rsidRDefault="00CC573B" w:rsidP="00B51350">
      <w:pPr>
        <w:pStyle w:val="ItemIndent1"/>
      </w:pPr>
      <w:r w:rsidRPr="00D21D2B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D21D2B">
        <w:rPr>
          <w:rFonts w:hint="eastAsia"/>
        </w:rPr>
        <w:t>CE 3</w:t>
      </w:r>
      <w:r w:rsidRPr="007530E2">
        <w:rPr>
          <w:rFonts w:hint="eastAsia"/>
        </w:rPr>
        <w:t>。</w:t>
      </w:r>
    </w:p>
    <w:p w:rsidR="00CC573B" w:rsidRPr="00D21D2B" w:rsidRDefault="00CC573B" w:rsidP="00B51350">
      <w:pPr>
        <w:pStyle w:val="TerminalDisplayIndent1"/>
      </w:pPr>
      <w:r w:rsidRPr="00D21D2B">
        <w:t>&lt;CE</w:t>
      </w:r>
      <w:r w:rsidRPr="00D21D2B">
        <w:rPr>
          <w:rFonts w:hint="eastAsia"/>
        </w:rPr>
        <w:t>3</w:t>
      </w:r>
      <w:r w:rsidRPr="00D21D2B">
        <w:t>&gt; system-view</w:t>
      </w:r>
    </w:p>
    <w:p w:rsidR="00CC573B" w:rsidRPr="00B421C2" w:rsidRDefault="00CC573B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3</w:t>
      </w:r>
      <w:r w:rsidRPr="00B421C2">
        <w:t xml:space="preserve">] 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CC573B" w:rsidRPr="00B421C2" w:rsidRDefault="00CC573B" w:rsidP="00B51350">
      <w:pPr>
        <w:pStyle w:val="TerminalDisplayIndent1"/>
      </w:pPr>
      <w:r w:rsidRPr="00B421C2">
        <w:t>[CE3-</w:t>
      </w:r>
      <w:r w:rsidR="00064113">
        <w:t>GigabitEthernet</w:t>
      </w:r>
      <w:r w:rsidR="009C0B77">
        <w:t>3/1</w:t>
      </w:r>
      <w:r w:rsidR="00064113">
        <w:t>/1</w:t>
      </w:r>
      <w:r w:rsidRPr="00B421C2">
        <w:t xml:space="preserve">] ip address </w:t>
      </w:r>
      <w:r w:rsidRPr="00B421C2">
        <w:rPr>
          <w:rFonts w:hint="eastAsia"/>
        </w:rPr>
        <w:t>1</w:t>
      </w:r>
      <w:r w:rsidRPr="00B421C2">
        <w:t>00.</w:t>
      </w:r>
      <w:r w:rsidRPr="00B421C2">
        <w:rPr>
          <w:rFonts w:hint="eastAsia"/>
        </w:rPr>
        <w:t>1</w:t>
      </w:r>
      <w:r w:rsidRPr="00B421C2">
        <w:t>.</w:t>
      </w:r>
      <w:r w:rsidRPr="00B421C2">
        <w:rPr>
          <w:rFonts w:hint="eastAsia"/>
        </w:rPr>
        <w:t>1</w:t>
      </w:r>
      <w:r w:rsidRPr="00B421C2">
        <w:t>.1 24</w:t>
      </w:r>
    </w:p>
    <w:p w:rsidR="00CC573B" w:rsidRPr="00B421C2" w:rsidRDefault="00CC573B" w:rsidP="00B51350">
      <w:pPr>
        <w:pStyle w:val="TerminalDisplayIndent1"/>
      </w:pPr>
      <w:r w:rsidRPr="00B421C2">
        <w:t>[CE3-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 quit</w:t>
      </w:r>
    </w:p>
    <w:p w:rsidR="00CC573B" w:rsidRPr="00B421C2" w:rsidRDefault="00CC573B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3</w:t>
      </w:r>
      <w:r w:rsidRPr="00B421C2">
        <w:t>] bgp 65410</w:t>
      </w:r>
    </w:p>
    <w:p w:rsidR="00CC573B" w:rsidRPr="00B421C2" w:rsidRDefault="00CC573B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3</w:t>
      </w:r>
      <w:r w:rsidRPr="00B421C2">
        <w:t>-</w:t>
      </w:r>
      <w:r w:rsidR="00F07E7A" w:rsidRPr="00B421C2">
        <w:t>bgp-default</w:t>
      </w:r>
      <w:r w:rsidRPr="00B421C2">
        <w:t xml:space="preserve">] peer 100.1.1.2 as-number </w:t>
      </w:r>
      <w:r w:rsidRPr="00B421C2">
        <w:rPr>
          <w:rFonts w:hint="eastAsia"/>
        </w:rPr>
        <w:t>2</w:t>
      </w:r>
      <w:r w:rsidRPr="00B421C2">
        <w:t>00</w:t>
      </w:r>
    </w:p>
    <w:p w:rsidR="00CC573B" w:rsidRPr="00B421C2" w:rsidRDefault="00CC573B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3</w:t>
      </w:r>
      <w:r w:rsidRPr="00B421C2">
        <w:t>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</w:t>
      </w:r>
      <w:r w:rsidR="004F262E" w:rsidRPr="00B421C2">
        <w:rPr>
          <w:rFonts w:hint="eastAsia"/>
        </w:rPr>
        <w:t>address-family ipv4</w:t>
      </w:r>
      <w:r w:rsidRPr="00B421C2">
        <w:rPr>
          <w:rFonts w:hint="eastAsia"/>
        </w:rPr>
        <w:t xml:space="preserve"> unicast</w:t>
      </w:r>
    </w:p>
    <w:p w:rsidR="00CC573B" w:rsidRPr="00B421C2" w:rsidRDefault="00CC573B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3</w:t>
      </w:r>
      <w:r w:rsidRPr="00B421C2">
        <w:t>-</w:t>
      </w:r>
      <w:r w:rsidR="00F07E7A" w:rsidRPr="00B421C2">
        <w:t>bgp-default</w:t>
      </w:r>
      <w:r w:rsidRPr="00B421C2">
        <w:rPr>
          <w:rFonts w:hint="eastAsia"/>
        </w:rPr>
        <w:t>-ipv4</w:t>
      </w:r>
      <w:r w:rsidRPr="00B421C2">
        <w:t>]</w:t>
      </w:r>
      <w:r w:rsidRPr="00B421C2">
        <w:rPr>
          <w:rFonts w:hint="eastAsia"/>
        </w:rPr>
        <w:t xml:space="preserve"> peer 100.1.1.2 enable</w:t>
      </w:r>
    </w:p>
    <w:p w:rsidR="00CC573B" w:rsidRPr="00B421C2" w:rsidRDefault="00CC573B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3</w:t>
      </w:r>
      <w:r w:rsidRPr="00B421C2">
        <w:t>-</w:t>
      </w:r>
      <w:r w:rsidR="00F07E7A" w:rsidRPr="00B421C2">
        <w:t>bgp-default</w:t>
      </w:r>
      <w:r w:rsidRPr="00B421C2">
        <w:rPr>
          <w:rFonts w:hint="eastAsia"/>
        </w:rPr>
        <w:t>-ipv4</w:t>
      </w:r>
      <w:r w:rsidRPr="00B421C2">
        <w:t>] import-route direct</w:t>
      </w:r>
    </w:p>
    <w:p w:rsidR="00CC573B" w:rsidRPr="00B421C2" w:rsidRDefault="00CC573B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3</w:t>
      </w:r>
      <w:r w:rsidRPr="00B421C2">
        <w:t>-</w:t>
      </w:r>
      <w:r w:rsidR="00F07E7A" w:rsidRPr="00B421C2">
        <w:t>bgp-default</w:t>
      </w:r>
      <w:r w:rsidRPr="00B421C2">
        <w:rPr>
          <w:rFonts w:hint="eastAsia"/>
        </w:rPr>
        <w:t>-ipv4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CC573B" w:rsidRPr="00B421C2" w:rsidRDefault="00CC573B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3</w:t>
      </w:r>
      <w:r w:rsidRPr="00B421C2">
        <w:t>-</w:t>
      </w:r>
      <w:r w:rsidR="00F07E7A" w:rsidRPr="00B421C2">
        <w:t>bgp-default</w:t>
      </w:r>
      <w:r w:rsidRPr="00B421C2">
        <w:t>] quit</w:t>
      </w:r>
    </w:p>
    <w:p w:rsidR="00CC573B" w:rsidRPr="00B421C2" w:rsidRDefault="00CC573B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CE 5</w:t>
      </w:r>
      <w:r w:rsidRPr="007530E2">
        <w:rPr>
          <w:rFonts w:hint="eastAsia"/>
        </w:rPr>
        <w:t>。</w:t>
      </w:r>
    </w:p>
    <w:p w:rsidR="00CC573B" w:rsidRPr="00B421C2" w:rsidRDefault="00CC573B" w:rsidP="00B51350">
      <w:pPr>
        <w:pStyle w:val="TerminalDisplayIndent1"/>
      </w:pPr>
      <w:r w:rsidRPr="00B421C2">
        <w:lastRenderedPageBreak/>
        <w:t>&lt;CE</w:t>
      </w:r>
      <w:r w:rsidRPr="00B421C2">
        <w:rPr>
          <w:rFonts w:hint="eastAsia"/>
        </w:rPr>
        <w:t>5</w:t>
      </w:r>
      <w:r w:rsidRPr="00B421C2">
        <w:t>&gt; system-view</w:t>
      </w:r>
    </w:p>
    <w:p w:rsidR="00CC573B" w:rsidRPr="00B421C2" w:rsidRDefault="00CC573B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5</w:t>
      </w:r>
      <w:r w:rsidRPr="00B421C2">
        <w:t xml:space="preserve">] 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CC573B" w:rsidRPr="00B421C2" w:rsidRDefault="00CC573B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5</w:t>
      </w:r>
      <w:r w:rsidRPr="00B421C2">
        <w:t>-</w:t>
      </w:r>
      <w:r w:rsidR="00064113">
        <w:t>GigabitEthernet</w:t>
      </w:r>
      <w:r w:rsidR="009C0B77">
        <w:t>3/1</w:t>
      </w:r>
      <w:r w:rsidR="00064113">
        <w:t>/1</w:t>
      </w:r>
      <w:r w:rsidRPr="00B421C2">
        <w:t xml:space="preserve">] ip address </w:t>
      </w:r>
      <w:r w:rsidRPr="00B421C2">
        <w:rPr>
          <w:rFonts w:hint="eastAsia"/>
        </w:rPr>
        <w:t>11</w:t>
      </w:r>
      <w:r w:rsidRPr="00B421C2">
        <w:t>0.</w:t>
      </w:r>
      <w:r w:rsidRPr="00B421C2">
        <w:rPr>
          <w:rFonts w:hint="eastAsia"/>
        </w:rPr>
        <w:t>1</w:t>
      </w:r>
      <w:r w:rsidRPr="00B421C2">
        <w:t>.</w:t>
      </w:r>
      <w:r w:rsidRPr="00B421C2">
        <w:rPr>
          <w:rFonts w:hint="eastAsia"/>
        </w:rPr>
        <w:t>1</w:t>
      </w:r>
      <w:r w:rsidRPr="00B421C2">
        <w:t>.1 24</w:t>
      </w:r>
    </w:p>
    <w:p w:rsidR="00CC573B" w:rsidRPr="00B421C2" w:rsidRDefault="00CC573B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5</w:t>
      </w:r>
      <w:r w:rsidRPr="00B421C2">
        <w:t>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 quit</w:t>
      </w:r>
    </w:p>
    <w:p w:rsidR="00CC573B" w:rsidRPr="00B421C2" w:rsidRDefault="00CC573B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5</w:t>
      </w:r>
      <w:r w:rsidRPr="00B421C2">
        <w:t>] bgp 6541</w:t>
      </w:r>
      <w:r w:rsidRPr="00B421C2">
        <w:rPr>
          <w:rFonts w:hint="eastAsia"/>
        </w:rPr>
        <w:t>1</w:t>
      </w:r>
    </w:p>
    <w:p w:rsidR="00CC573B" w:rsidRPr="00B421C2" w:rsidRDefault="00CC573B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5</w:t>
      </w:r>
      <w:r w:rsidRPr="00B421C2">
        <w:t>-</w:t>
      </w:r>
      <w:r w:rsidR="00F07E7A" w:rsidRPr="00B421C2">
        <w:t>bgp-default</w:t>
      </w:r>
      <w:r w:rsidRPr="00B421C2">
        <w:t>] peer 1</w:t>
      </w:r>
      <w:r w:rsidRPr="00B421C2">
        <w:rPr>
          <w:rFonts w:hint="eastAsia"/>
        </w:rPr>
        <w:t>1</w:t>
      </w:r>
      <w:r w:rsidRPr="00B421C2">
        <w:t xml:space="preserve">0.1.1.2 as-number </w:t>
      </w:r>
      <w:r w:rsidRPr="00B421C2">
        <w:rPr>
          <w:rFonts w:hint="eastAsia"/>
        </w:rPr>
        <w:t>2</w:t>
      </w:r>
      <w:r w:rsidRPr="00B421C2">
        <w:t>00</w:t>
      </w:r>
    </w:p>
    <w:p w:rsidR="00CC573B" w:rsidRPr="00B421C2" w:rsidRDefault="00CC573B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5</w:t>
      </w:r>
      <w:r w:rsidRPr="00B421C2">
        <w:t>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</w:t>
      </w:r>
      <w:r w:rsidR="004F262E" w:rsidRPr="00B421C2">
        <w:rPr>
          <w:rFonts w:hint="eastAsia"/>
        </w:rPr>
        <w:t>address-family ipv4</w:t>
      </w:r>
      <w:r w:rsidRPr="00B421C2">
        <w:rPr>
          <w:rFonts w:hint="eastAsia"/>
        </w:rPr>
        <w:t xml:space="preserve"> unicast</w:t>
      </w:r>
    </w:p>
    <w:p w:rsidR="00CC573B" w:rsidRPr="00B421C2" w:rsidRDefault="00CC573B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5</w:t>
      </w:r>
      <w:r w:rsidRPr="00B421C2">
        <w:t>-</w:t>
      </w:r>
      <w:r w:rsidR="00F07E7A" w:rsidRPr="00B421C2">
        <w:t>bgp-default</w:t>
      </w:r>
      <w:r w:rsidRPr="00B421C2">
        <w:rPr>
          <w:rFonts w:hint="eastAsia"/>
        </w:rPr>
        <w:t>-ipv4</w:t>
      </w:r>
      <w:r w:rsidRPr="00B421C2">
        <w:t>]</w:t>
      </w:r>
      <w:r w:rsidRPr="00B421C2">
        <w:rPr>
          <w:rFonts w:hint="eastAsia"/>
        </w:rPr>
        <w:t xml:space="preserve"> peer 110.1.1.2 enable</w:t>
      </w:r>
    </w:p>
    <w:p w:rsidR="00CC573B" w:rsidRPr="00B421C2" w:rsidRDefault="00CC573B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5</w:t>
      </w:r>
      <w:r w:rsidRPr="00B421C2">
        <w:t>-</w:t>
      </w:r>
      <w:r w:rsidR="00F07E7A" w:rsidRPr="00B421C2">
        <w:t>bgp-default</w:t>
      </w:r>
      <w:r w:rsidRPr="00B421C2">
        <w:rPr>
          <w:rFonts w:hint="eastAsia"/>
        </w:rPr>
        <w:t>-ipv4</w:t>
      </w:r>
      <w:r w:rsidRPr="00B421C2">
        <w:t>] import-route direct</w:t>
      </w:r>
    </w:p>
    <w:p w:rsidR="00CC573B" w:rsidRPr="00B421C2" w:rsidRDefault="00CC573B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5</w:t>
      </w:r>
      <w:r w:rsidRPr="00B421C2">
        <w:t>-</w:t>
      </w:r>
      <w:r w:rsidR="00F07E7A" w:rsidRPr="00B421C2">
        <w:t>bgp-default</w:t>
      </w:r>
      <w:r w:rsidRPr="00B421C2">
        <w:rPr>
          <w:rFonts w:hint="eastAsia"/>
        </w:rPr>
        <w:t>-ipv4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CC573B" w:rsidRPr="00B421C2" w:rsidRDefault="00CC573B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5</w:t>
      </w:r>
      <w:r w:rsidRPr="00B421C2">
        <w:t>-</w:t>
      </w:r>
      <w:r w:rsidR="00F07E7A" w:rsidRPr="00B421C2">
        <w:t>bgp-default</w:t>
      </w:r>
      <w:r w:rsidRPr="00B421C2">
        <w:t>] quit</w:t>
      </w:r>
    </w:p>
    <w:p w:rsidR="00CC573B" w:rsidRPr="00B421C2" w:rsidRDefault="00CC573B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t>P</w:t>
      </w:r>
      <w:r w:rsidRPr="00B421C2">
        <w:rPr>
          <w:rFonts w:hint="eastAsia"/>
        </w:rPr>
        <w:t>E 3</w:t>
      </w:r>
      <w:r w:rsidRPr="007530E2">
        <w:rPr>
          <w:rFonts w:hint="eastAsia"/>
        </w:rPr>
        <w:t>。</w:t>
      </w:r>
    </w:p>
    <w:p w:rsidR="00CC573B" w:rsidRPr="00B421C2" w:rsidRDefault="00CC573B" w:rsidP="00B51350">
      <w:pPr>
        <w:pStyle w:val="TerminalDisplayIndent1"/>
      </w:pPr>
      <w:r w:rsidRPr="00B421C2">
        <w:t>[PE3] ip vpn-instance SUB_VPN1</w:t>
      </w:r>
    </w:p>
    <w:p w:rsidR="00CC573B" w:rsidRPr="00B421C2" w:rsidRDefault="00CC573B" w:rsidP="00B51350">
      <w:pPr>
        <w:pStyle w:val="TerminalDisplayIndent1"/>
      </w:pPr>
      <w:r w:rsidRPr="00B421C2">
        <w:rPr>
          <w:rFonts w:hint="eastAsia"/>
        </w:rPr>
        <w:t>[PE</w:t>
      </w:r>
      <w:r w:rsidRPr="00B421C2">
        <w:t>3</w:t>
      </w:r>
      <w:r w:rsidRPr="00B421C2">
        <w:rPr>
          <w:rFonts w:hint="eastAsia"/>
        </w:rPr>
        <w:t>-vpn-instance-</w:t>
      </w:r>
      <w:r w:rsidRPr="00B421C2">
        <w:t>SUB_VPN1</w:t>
      </w:r>
      <w:r w:rsidRPr="00B421C2">
        <w:rPr>
          <w:rFonts w:hint="eastAsia"/>
        </w:rPr>
        <w:t>]</w:t>
      </w:r>
      <w:r w:rsidRPr="00B421C2">
        <w:t xml:space="preserve"> route-distinguisher 100:1</w:t>
      </w:r>
    </w:p>
    <w:p w:rsidR="00CC573B" w:rsidRPr="00B421C2" w:rsidRDefault="00CC573B" w:rsidP="00B51350">
      <w:pPr>
        <w:pStyle w:val="TerminalDisplayIndent1"/>
      </w:pPr>
      <w:r w:rsidRPr="00B421C2">
        <w:rPr>
          <w:rFonts w:hint="eastAsia"/>
        </w:rPr>
        <w:t>[PE</w:t>
      </w:r>
      <w:r w:rsidRPr="00B421C2">
        <w:t>3</w:t>
      </w:r>
      <w:r w:rsidRPr="00B421C2">
        <w:rPr>
          <w:rFonts w:hint="eastAsia"/>
        </w:rPr>
        <w:t>-vpn-instance-</w:t>
      </w:r>
      <w:r w:rsidRPr="00B421C2">
        <w:t>SUB_VPN1</w:t>
      </w:r>
      <w:r w:rsidRPr="00B421C2">
        <w:rPr>
          <w:rFonts w:hint="eastAsia"/>
        </w:rPr>
        <w:t>]</w:t>
      </w:r>
      <w:r w:rsidRPr="00B421C2">
        <w:t xml:space="preserve"> vpn-target </w:t>
      </w:r>
      <w:r w:rsidRPr="00B421C2">
        <w:rPr>
          <w:rFonts w:hint="eastAsia"/>
        </w:rPr>
        <w:t>2</w:t>
      </w:r>
      <w:r w:rsidRPr="00B421C2">
        <w:t>:</w:t>
      </w:r>
      <w:r w:rsidRPr="00B421C2">
        <w:rPr>
          <w:rFonts w:hint="eastAsia"/>
        </w:rPr>
        <w:t>1</w:t>
      </w:r>
    </w:p>
    <w:p w:rsidR="00CC573B" w:rsidRPr="00B421C2" w:rsidRDefault="00CC573B" w:rsidP="00B51350">
      <w:pPr>
        <w:pStyle w:val="TerminalDisplayIndent1"/>
      </w:pPr>
      <w:r w:rsidRPr="00B421C2">
        <w:rPr>
          <w:rFonts w:hint="eastAsia"/>
        </w:rPr>
        <w:t>[PE</w:t>
      </w:r>
      <w:r w:rsidRPr="00B421C2">
        <w:t>3</w:t>
      </w:r>
      <w:r w:rsidRPr="00B421C2">
        <w:rPr>
          <w:rFonts w:hint="eastAsia"/>
        </w:rPr>
        <w:t>-vpn-instance-</w:t>
      </w:r>
      <w:r w:rsidRPr="00B421C2">
        <w:t>SUB_VPN1</w:t>
      </w:r>
      <w:r w:rsidRPr="00B421C2">
        <w:rPr>
          <w:rFonts w:hint="eastAsia"/>
        </w:rPr>
        <w:t>]</w:t>
      </w:r>
      <w:r w:rsidRPr="00B421C2">
        <w:t xml:space="preserve"> quit</w:t>
      </w:r>
    </w:p>
    <w:p w:rsidR="00CC573B" w:rsidRPr="007530E2" w:rsidRDefault="00CC573B" w:rsidP="00B51350">
      <w:pPr>
        <w:pStyle w:val="TerminalDisplayIndent1"/>
      </w:pPr>
      <w:r w:rsidRPr="007530E2">
        <w:t xml:space="preserve">[PE3] </w:t>
      </w:r>
      <w:r w:rsidRPr="007530E2">
        <w:rPr>
          <w:rFonts w:hint="eastAsia"/>
        </w:rPr>
        <w:t xml:space="preserve">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CC573B" w:rsidRPr="003910E1" w:rsidRDefault="00CC573B" w:rsidP="00B51350">
      <w:pPr>
        <w:pStyle w:val="TerminalDisplayIndent1"/>
      </w:pPr>
      <w:r w:rsidRPr="007530E2">
        <w:t>[PE3</w:t>
      </w:r>
      <w:r w:rsidRPr="007530E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/1</w:t>
      </w:r>
      <w:r w:rsidRPr="007530E2">
        <w:t xml:space="preserve">] </w:t>
      </w:r>
      <w:r w:rsidRPr="007530E2">
        <w:rPr>
          <w:rFonts w:hint="eastAsia"/>
        </w:rPr>
        <w:t xml:space="preserve">ip binding vpn-instance </w:t>
      </w:r>
      <w:r w:rsidRPr="003910E1">
        <w:t>SUB_VPN1</w:t>
      </w:r>
    </w:p>
    <w:p w:rsidR="00CC573B" w:rsidRPr="007530E2" w:rsidRDefault="00CC573B" w:rsidP="00B51350">
      <w:pPr>
        <w:pStyle w:val="TerminalDisplayIndent1"/>
      </w:pPr>
      <w:r w:rsidRPr="007530E2">
        <w:t>[PE3</w:t>
      </w:r>
      <w:r w:rsidRPr="007530E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/1</w:t>
      </w:r>
      <w:r w:rsidRPr="007530E2">
        <w:t xml:space="preserve">] </w:t>
      </w:r>
      <w:r w:rsidRPr="007530E2">
        <w:rPr>
          <w:rFonts w:hint="eastAsia"/>
        </w:rPr>
        <w:t xml:space="preserve">ip address </w:t>
      </w:r>
      <w:r w:rsidRPr="007530E2">
        <w:t>100.1.1.2 24</w:t>
      </w:r>
    </w:p>
    <w:p w:rsidR="00CC573B" w:rsidRPr="00B421C2" w:rsidRDefault="00CC573B" w:rsidP="00B51350">
      <w:pPr>
        <w:pStyle w:val="TerminalDisplayIndent1"/>
      </w:pPr>
      <w:r w:rsidRPr="00B421C2">
        <w:t>[PE3</w:t>
      </w:r>
      <w:r w:rsidRPr="00B421C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 quit</w:t>
      </w:r>
    </w:p>
    <w:p w:rsidR="00CC573B" w:rsidRPr="00B421C2" w:rsidRDefault="00CC573B" w:rsidP="00B51350">
      <w:pPr>
        <w:pStyle w:val="TerminalDisplayIndent1"/>
      </w:pPr>
      <w:r w:rsidRPr="00B421C2">
        <w:t>[PE3] ip vpn-instance SUB_VPN</w:t>
      </w:r>
      <w:r w:rsidRPr="00B421C2">
        <w:rPr>
          <w:rFonts w:hint="eastAsia"/>
        </w:rPr>
        <w:t>2</w:t>
      </w:r>
    </w:p>
    <w:p w:rsidR="00CC573B" w:rsidRPr="00B421C2" w:rsidRDefault="00CC573B" w:rsidP="00B51350">
      <w:pPr>
        <w:pStyle w:val="TerminalDisplayIndent1"/>
      </w:pPr>
      <w:r w:rsidRPr="00B421C2">
        <w:rPr>
          <w:rFonts w:hint="eastAsia"/>
        </w:rPr>
        <w:t>[PE</w:t>
      </w:r>
      <w:r w:rsidRPr="00B421C2">
        <w:t>3</w:t>
      </w:r>
      <w:r w:rsidRPr="00B421C2">
        <w:rPr>
          <w:rFonts w:hint="eastAsia"/>
        </w:rPr>
        <w:t>-vpn-instance-</w:t>
      </w:r>
      <w:r w:rsidRPr="00B421C2">
        <w:t>SUB_VPN</w:t>
      </w:r>
      <w:r w:rsidRPr="00B421C2">
        <w:rPr>
          <w:rFonts w:hint="eastAsia"/>
        </w:rPr>
        <w:t>2]</w:t>
      </w:r>
      <w:r w:rsidRPr="00B421C2">
        <w:t xml:space="preserve"> route-distinguisher 10</w:t>
      </w:r>
      <w:r w:rsidRPr="00B421C2">
        <w:rPr>
          <w:rFonts w:hint="eastAsia"/>
        </w:rPr>
        <w:t>1</w:t>
      </w:r>
      <w:r w:rsidRPr="00B421C2">
        <w:t>:1</w:t>
      </w:r>
    </w:p>
    <w:p w:rsidR="00CC573B" w:rsidRPr="00B421C2" w:rsidRDefault="00CC573B" w:rsidP="00B51350">
      <w:pPr>
        <w:pStyle w:val="TerminalDisplayIndent1"/>
      </w:pPr>
      <w:r w:rsidRPr="00B421C2">
        <w:rPr>
          <w:rFonts w:hint="eastAsia"/>
        </w:rPr>
        <w:t>[PE</w:t>
      </w:r>
      <w:r w:rsidRPr="00B421C2">
        <w:t>3</w:t>
      </w:r>
      <w:r w:rsidRPr="00B421C2">
        <w:rPr>
          <w:rFonts w:hint="eastAsia"/>
        </w:rPr>
        <w:t>-vpn-instance-</w:t>
      </w:r>
      <w:r w:rsidRPr="00B421C2">
        <w:t>SUB_VPN</w:t>
      </w:r>
      <w:r w:rsidRPr="00B421C2">
        <w:rPr>
          <w:rFonts w:hint="eastAsia"/>
        </w:rPr>
        <w:t>2]</w:t>
      </w:r>
      <w:r w:rsidRPr="00B421C2">
        <w:t xml:space="preserve"> vpn-target </w:t>
      </w:r>
      <w:r w:rsidRPr="00B421C2">
        <w:rPr>
          <w:rFonts w:hint="eastAsia"/>
        </w:rPr>
        <w:t>2</w:t>
      </w:r>
      <w:r w:rsidRPr="00B421C2">
        <w:t>:</w:t>
      </w:r>
      <w:r w:rsidRPr="00B421C2">
        <w:rPr>
          <w:rFonts w:hint="eastAsia"/>
        </w:rPr>
        <w:t>2</w:t>
      </w:r>
    </w:p>
    <w:p w:rsidR="00CC573B" w:rsidRPr="00B421C2" w:rsidRDefault="00CC573B" w:rsidP="00B51350">
      <w:pPr>
        <w:pStyle w:val="TerminalDisplayIndent1"/>
      </w:pPr>
      <w:r w:rsidRPr="00B421C2">
        <w:rPr>
          <w:rFonts w:hint="eastAsia"/>
        </w:rPr>
        <w:t>[PE</w:t>
      </w:r>
      <w:r w:rsidRPr="00B421C2">
        <w:t>3</w:t>
      </w:r>
      <w:r w:rsidRPr="00B421C2">
        <w:rPr>
          <w:rFonts w:hint="eastAsia"/>
        </w:rPr>
        <w:t>-vpn-instance-</w:t>
      </w:r>
      <w:r w:rsidRPr="00B421C2">
        <w:t>SUB_VPN</w:t>
      </w:r>
      <w:r w:rsidRPr="00B421C2">
        <w:rPr>
          <w:rFonts w:hint="eastAsia"/>
        </w:rPr>
        <w:t>2]</w:t>
      </w:r>
      <w:r w:rsidRPr="00B421C2">
        <w:t xml:space="preserve"> quit</w:t>
      </w:r>
    </w:p>
    <w:p w:rsidR="00CC573B" w:rsidRPr="00B421C2" w:rsidRDefault="00CC573B" w:rsidP="00B51350">
      <w:pPr>
        <w:pStyle w:val="TerminalDisplayIndent1"/>
      </w:pPr>
      <w:r w:rsidRPr="00B421C2">
        <w:t xml:space="preserve">[PE3] </w:t>
      </w:r>
      <w:r w:rsidRPr="00B421C2">
        <w:rPr>
          <w:rFonts w:hint="eastAsia"/>
        </w:rPr>
        <w:t xml:space="preserve">interface </w:t>
      </w:r>
      <w:r w:rsidR="00064113">
        <w:t xml:space="preserve">gigabitethernet </w:t>
      </w:r>
      <w:r w:rsidR="009C0B77">
        <w:t>3/1</w:t>
      </w:r>
      <w:r w:rsidR="00064113">
        <w:t>/2</w:t>
      </w:r>
    </w:p>
    <w:p w:rsidR="00CC573B" w:rsidRPr="003910E1" w:rsidRDefault="00CC573B" w:rsidP="00B51350">
      <w:pPr>
        <w:pStyle w:val="TerminalDisplayIndent1"/>
      </w:pPr>
      <w:r w:rsidRPr="007530E2">
        <w:t>[PE3</w:t>
      </w:r>
      <w:r w:rsidRPr="007530E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/2</w:t>
      </w:r>
      <w:r w:rsidRPr="007530E2">
        <w:t xml:space="preserve">] </w:t>
      </w:r>
      <w:r w:rsidRPr="007530E2">
        <w:rPr>
          <w:rFonts w:hint="eastAsia"/>
        </w:rPr>
        <w:t xml:space="preserve">ip binding vpn-instance </w:t>
      </w:r>
      <w:r w:rsidRPr="003910E1">
        <w:t>SUB_VPN</w:t>
      </w:r>
      <w:r>
        <w:rPr>
          <w:rFonts w:hint="eastAsia"/>
        </w:rPr>
        <w:t>2</w:t>
      </w:r>
    </w:p>
    <w:p w:rsidR="00CC573B" w:rsidRPr="007530E2" w:rsidRDefault="00CC573B" w:rsidP="00B51350">
      <w:pPr>
        <w:pStyle w:val="TerminalDisplayIndent1"/>
      </w:pPr>
      <w:r w:rsidRPr="007530E2">
        <w:t>[PE3</w:t>
      </w:r>
      <w:r w:rsidRPr="007530E2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/2</w:t>
      </w:r>
      <w:r w:rsidRPr="007530E2">
        <w:t xml:space="preserve">] </w:t>
      </w:r>
      <w:r w:rsidRPr="007530E2">
        <w:rPr>
          <w:rFonts w:hint="eastAsia"/>
        </w:rPr>
        <w:t xml:space="preserve">ip address </w:t>
      </w:r>
      <w:r w:rsidRPr="007530E2">
        <w:t>1</w:t>
      </w:r>
      <w:r>
        <w:rPr>
          <w:rFonts w:hint="eastAsia"/>
        </w:rPr>
        <w:t>1</w:t>
      </w:r>
      <w:r w:rsidRPr="007530E2">
        <w:t>0.1.1.2 24</w:t>
      </w:r>
    </w:p>
    <w:p w:rsidR="00CC573B" w:rsidRPr="00675789" w:rsidRDefault="00CC573B" w:rsidP="00B51350">
      <w:pPr>
        <w:pStyle w:val="TerminalDisplayIndent1"/>
      </w:pPr>
      <w:r w:rsidRPr="00675789">
        <w:t>[PE3</w:t>
      </w:r>
      <w:r w:rsidRPr="00675789">
        <w:rPr>
          <w:rFonts w:hint="eastAsia"/>
        </w:rPr>
        <w:t>-</w:t>
      </w:r>
      <w:r w:rsidR="00064113">
        <w:t>GigabitEthernet</w:t>
      </w:r>
      <w:r w:rsidR="009C0B77">
        <w:t>3/1</w:t>
      </w:r>
      <w:r w:rsidR="00064113">
        <w:t>/2</w:t>
      </w:r>
      <w:r w:rsidRPr="00675789">
        <w:t>] quit</w:t>
      </w:r>
    </w:p>
    <w:p w:rsidR="00CC573B" w:rsidRPr="00675789" w:rsidRDefault="00CC573B" w:rsidP="00B51350">
      <w:pPr>
        <w:pStyle w:val="TerminalDisplayIndent1"/>
      </w:pPr>
      <w:r w:rsidRPr="00675789">
        <w:t xml:space="preserve">[PE3] bgp </w:t>
      </w:r>
      <w:r>
        <w:rPr>
          <w:rFonts w:hint="eastAsia"/>
        </w:rPr>
        <w:t>2</w:t>
      </w:r>
      <w:r w:rsidRPr="00675789">
        <w:t>00</w:t>
      </w:r>
    </w:p>
    <w:p w:rsidR="00CC573B" w:rsidRPr="00994F6E" w:rsidRDefault="00CC573B" w:rsidP="00B51350">
      <w:pPr>
        <w:pStyle w:val="TerminalDisplayIndent1"/>
      </w:pPr>
      <w:r w:rsidRPr="007530E2">
        <w:t>[PE3-</w:t>
      </w:r>
      <w:r w:rsidR="00F07E7A">
        <w:t>bgp-default</w:t>
      </w:r>
      <w:r w:rsidRPr="007530E2">
        <w:t xml:space="preserve">] ip vpn-instance </w:t>
      </w:r>
      <w:r w:rsidRPr="00994F6E">
        <w:t>SUB_VPN1</w:t>
      </w:r>
    </w:p>
    <w:p w:rsidR="00CC573B" w:rsidRDefault="00CC573B" w:rsidP="00B51350">
      <w:pPr>
        <w:pStyle w:val="TerminalDisplayIndent1"/>
      </w:pPr>
      <w:r w:rsidRPr="007530E2">
        <w:t>[PE3-</w:t>
      </w:r>
      <w:r w:rsidR="00F07E7A">
        <w:t>bgp-default</w:t>
      </w:r>
      <w:r w:rsidRPr="007530E2">
        <w:t>-</w:t>
      </w:r>
      <w:r w:rsidRPr="00994F6E">
        <w:t>SUB_VPN1</w:t>
      </w:r>
      <w:r w:rsidRPr="007530E2">
        <w:t>] peer 100.1.1.1 as-number 65410</w:t>
      </w:r>
    </w:p>
    <w:p w:rsidR="00CC573B" w:rsidRPr="007530E2" w:rsidRDefault="00CC573B" w:rsidP="00B51350">
      <w:pPr>
        <w:pStyle w:val="TerminalDisplayIndent1"/>
      </w:pPr>
      <w:r w:rsidRPr="007530E2">
        <w:t>[PE3-</w:t>
      </w:r>
      <w:r w:rsidR="00F07E7A">
        <w:t>bgp-default</w:t>
      </w:r>
      <w:r w:rsidRPr="007530E2">
        <w:t>-</w:t>
      </w:r>
      <w:r w:rsidRPr="00994F6E">
        <w:t>SUB_VPN1</w:t>
      </w:r>
      <w:r w:rsidRPr="007530E2">
        <w:t xml:space="preserve">]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unicast</w:t>
      </w:r>
    </w:p>
    <w:p w:rsidR="00CC573B" w:rsidRPr="007530E2" w:rsidRDefault="00CC573B" w:rsidP="00B51350">
      <w:pPr>
        <w:pStyle w:val="TerminalDisplayIndent1"/>
      </w:pPr>
      <w:r w:rsidRPr="007530E2">
        <w:t>[PE3-</w:t>
      </w:r>
      <w:r w:rsidR="00F07E7A">
        <w:t>bgp-default</w:t>
      </w:r>
      <w:r w:rsidRPr="007530E2">
        <w:t>-</w:t>
      </w:r>
      <w:r w:rsidRPr="00074175">
        <w:t>ipv4</w:t>
      </w:r>
      <w:r>
        <w:rPr>
          <w:rFonts w:hint="eastAsia"/>
        </w:rPr>
        <w:t>-</w:t>
      </w:r>
      <w:r w:rsidRPr="00994F6E">
        <w:t>SUB_VPN1</w:t>
      </w:r>
      <w:r w:rsidRPr="007530E2">
        <w:t xml:space="preserve">] peer 100.1.1.1 </w:t>
      </w:r>
      <w:r>
        <w:rPr>
          <w:rFonts w:hint="eastAsia"/>
        </w:rPr>
        <w:t>enable</w:t>
      </w:r>
    </w:p>
    <w:p w:rsidR="00CC573B" w:rsidRPr="00B421C2" w:rsidRDefault="00CC573B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>-ipv4</w:t>
      </w:r>
      <w:r w:rsidRPr="00B421C2">
        <w:rPr>
          <w:rFonts w:hint="eastAsia"/>
        </w:rPr>
        <w:t>-</w:t>
      </w:r>
      <w:r w:rsidRPr="00B421C2">
        <w:t xml:space="preserve">SUB_VPN1] </w:t>
      </w:r>
      <w:r w:rsidRPr="00B421C2">
        <w:rPr>
          <w:rFonts w:hint="eastAsia"/>
        </w:rPr>
        <w:t>quit</w:t>
      </w:r>
    </w:p>
    <w:p w:rsidR="00CC573B" w:rsidRPr="00B421C2" w:rsidRDefault="00CC573B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>-SUB_VPN1] quit</w:t>
      </w:r>
    </w:p>
    <w:p w:rsidR="00CC573B" w:rsidRPr="00994F6E" w:rsidRDefault="004F262E" w:rsidP="00B51350">
      <w:pPr>
        <w:pStyle w:val="TerminalDisplayIndent1"/>
      </w:pPr>
      <w:r w:rsidRPr="007530E2">
        <w:t>[PE3-</w:t>
      </w:r>
      <w:r w:rsidR="00F07E7A">
        <w:t>bgp-default</w:t>
      </w:r>
      <w:r w:rsidRPr="007530E2">
        <w:t xml:space="preserve">] ip vpn-instance </w:t>
      </w:r>
      <w:r>
        <w:t>SUB_VPN</w:t>
      </w:r>
      <w:r>
        <w:rPr>
          <w:rFonts w:hint="eastAsia"/>
        </w:rPr>
        <w:t>2</w:t>
      </w:r>
    </w:p>
    <w:p w:rsidR="00CC573B" w:rsidRDefault="00CC573B" w:rsidP="00B51350">
      <w:pPr>
        <w:pStyle w:val="TerminalDisplayIndent1"/>
      </w:pPr>
      <w:r w:rsidRPr="007530E2">
        <w:t>[PE3-</w:t>
      </w:r>
      <w:r w:rsidR="00F07E7A">
        <w:t>bgp-default</w:t>
      </w:r>
      <w:r w:rsidRPr="007530E2">
        <w:t>-</w:t>
      </w:r>
      <w:r w:rsidRPr="00994F6E">
        <w:t>SUB_VPN</w:t>
      </w:r>
      <w:r>
        <w:rPr>
          <w:rFonts w:hint="eastAsia"/>
        </w:rPr>
        <w:t>2</w:t>
      </w:r>
      <w:r w:rsidRPr="007530E2">
        <w:t>] peer 1</w:t>
      </w:r>
      <w:r>
        <w:rPr>
          <w:rFonts w:hint="eastAsia"/>
        </w:rPr>
        <w:t>1</w:t>
      </w:r>
      <w:r w:rsidRPr="007530E2">
        <w:t>0.1.1.1 as-number 6541</w:t>
      </w:r>
      <w:r>
        <w:rPr>
          <w:rFonts w:hint="eastAsia"/>
        </w:rPr>
        <w:t>1</w:t>
      </w:r>
    </w:p>
    <w:p w:rsidR="00CC573B" w:rsidRPr="007530E2" w:rsidRDefault="00CC573B" w:rsidP="00B51350">
      <w:pPr>
        <w:pStyle w:val="TerminalDisplayIndent1"/>
      </w:pPr>
      <w:r w:rsidRPr="007530E2">
        <w:t>[PE3-</w:t>
      </w:r>
      <w:r w:rsidR="00F07E7A">
        <w:t>bgp-default</w:t>
      </w:r>
      <w:r w:rsidRPr="007530E2">
        <w:t>-</w:t>
      </w:r>
      <w:r w:rsidRPr="00994F6E">
        <w:t>SUB_VPN</w:t>
      </w:r>
      <w:r>
        <w:rPr>
          <w:rFonts w:hint="eastAsia"/>
        </w:rPr>
        <w:t>2</w:t>
      </w:r>
      <w:r w:rsidRPr="007530E2">
        <w:t xml:space="preserve">]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unicast</w:t>
      </w:r>
    </w:p>
    <w:p w:rsidR="00CC573B" w:rsidRPr="00DB1081" w:rsidRDefault="00CC573B" w:rsidP="00B51350">
      <w:pPr>
        <w:pStyle w:val="TerminalDisplayIndent1"/>
      </w:pPr>
      <w:r w:rsidRPr="007530E2">
        <w:t>[PE3-</w:t>
      </w:r>
      <w:r w:rsidR="00F07E7A">
        <w:t>bgp-default</w:t>
      </w:r>
      <w:r w:rsidRPr="007530E2">
        <w:t>-</w:t>
      </w:r>
      <w:r w:rsidRPr="00074175">
        <w:t>ipv4</w:t>
      </w:r>
      <w:r>
        <w:rPr>
          <w:rFonts w:hint="eastAsia"/>
        </w:rPr>
        <w:t>-</w:t>
      </w:r>
      <w:r>
        <w:t>SUB_VPN</w:t>
      </w:r>
      <w:r>
        <w:rPr>
          <w:rFonts w:hint="eastAsia"/>
        </w:rPr>
        <w:t>2</w:t>
      </w:r>
      <w:r w:rsidRPr="007530E2">
        <w:t>] peer 1</w:t>
      </w:r>
      <w:r>
        <w:rPr>
          <w:rFonts w:hint="eastAsia"/>
        </w:rPr>
        <w:t>1</w:t>
      </w:r>
      <w:r w:rsidRPr="007530E2">
        <w:t xml:space="preserve">0.1.1.1 </w:t>
      </w:r>
      <w:r>
        <w:rPr>
          <w:rFonts w:hint="eastAsia"/>
        </w:rPr>
        <w:t>enable</w:t>
      </w:r>
    </w:p>
    <w:p w:rsidR="00CC573B" w:rsidRPr="00B421C2" w:rsidRDefault="00CC573B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>-</w:t>
      </w:r>
      <w:r w:rsidRPr="00B421C2">
        <w:rPr>
          <w:rFonts w:hint="eastAsia"/>
        </w:rPr>
        <w:t>ipv4-</w:t>
      </w:r>
      <w:r w:rsidRPr="00B421C2">
        <w:t>SUB_VPN</w:t>
      </w:r>
      <w:r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CC573B" w:rsidRPr="00B421C2" w:rsidRDefault="00CC573B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>-SUB_VPN</w:t>
      </w:r>
      <w:r w:rsidRPr="00B421C2">
        <w:rPr>
          <w:rFonts w:hint="eastAsia"/>
        </w:rPr>
        <w:t>2</w:t>
      </w:r>
      <w:r w:rsidRPr="00B421C2">
        <w:t>] quit</w:t>
      </w:r>
    </w:p>
    <w:p w:rsidR="00CC573B" w:rsidRPr="00B421C2" w:rsidRDefault="00CC573B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>] quit</w:t>
      </w:r>
    </w:p>
    <w:p w:rsidR="00CC573B" w:rsidRPr="00B421C2" w:rsidRDefault="00676504" w:rsidP="00B51350">
      <w:pPr>
        <w:pStyle w:val="ItemIndent1"/>
      </w:pPr>
      <w:r w:rsidRPr="00B421C2">
        <w:rPr>
          <w:rFonts w:hint="eastAsia"/>
        </w:rPr>
        <w:t xml:space="preserve"># </w:t>
      </w:r>
      <w:r w:rsidR="00CC573B" w:rsidRPr="00B421C2">
        <w:rPr>
          <w:rFonts w:hint="eastAsia"/>
        </w:rPr>
        <w:t xml:space="preserve">PE </w:t>
      </w:r>
      <w:r w:rsidR="00CC573B" w:rsidRPr="00B421C2">
        <w:t>4</w:t>
      </w:r>
      <w:r w:rsidR="00CC573B" w:rsidRPr="007530E2">
        <w:rPr>
          <w:rFonts w:hint="eastAsia"/>
        </w:rPr>
        <w:t>和</w:t>
      </w:r>
      <w:r w:rsidR="00CC573B" w:rsidRPr="00B421C2">
        <w:rPr>
          <w:rFonts w:hint="eastAsia"/>
        </w:rPr>
        <w:t xml:space="preserve">CE </w:t>
      </w:r>
      <w:r w:rsidR="00CC573B" w:rsidRPr="00B421C2">
        <w:t>4</w:t>
      </w:r>
      <w:r w:rsidR="00CC573B" w:rsidRPr="00B421C2">
        <w:rPr>
          <w:rFonts w:hint="eastAsia"/>
        </w:rPr>
        <w:t>，</w:t>
      </w:r>
      <w:r w:rsidR="00CC573B" w:rsidRPr="00B421C2">
        <w:rPr>
          <w:rFonts w:hint="eastAsia"/>
        </w:rPr>
        <w:t>CE 6</w:t>
      </w:r>
      <w:r w:rsidR="00CC573B" w:rsidRPr="007530E2">
        <w:rPr>
          <w:rFonts w:hint="eastAsia"/>
        </w:rPr>
        <w:t>之间的配置与</w:t>
      </w:r>
      <w:r w:rsidR="00CC573B" w:rsidRPr="00B421C2">
        <w:rPr>
          <w:rFonts w:hint="eastAsia"/>
        </w:rPr>
        <w:t>P</w:t>
      </w:r>
      <w:r w:rsidR="00CC573B" w:rsidRPr="00B421C2">
        <w:t>E</w:t>
      </w:r>
      <w:r w:rsidR="00CC573B" w:rsidRPr="00B421C2">
        <w:rPr>
          <w:rFonts w:hint="eastAsia"/>
        </w:rPr>
        <w:t xml:space="preserve"> </w:t>
      </w:r>
      <w:r w:rsidR="00CC573B" w:rsidRPr="00B421C2">
        <w:t>3</w:t>
      </w:r>
      <w:r w:rsidR="00CC573B" w:rsidRPr="007530E2">
        <w:rPr>
          <w:rFonts w:hint="eastAsia"/>
        </w:rPr>
        <w:t>和</w:t>
      </w:r>
      <w:r w:rsidR="00CC573B" w:rsidRPr="00B421C2">
        <w:rPr>
          <w:rFonts w:hint="eastAsia"/>
        </w:rPr>
        <w:t xml:space="preserve">CE </w:t>
      </w:r>
      <w:r w:rsidR="00CC573B" w:rsidRPr="00B421C2">
        <w:t>3</w:t>
      </w:r>
      <w:r w:rsidR="00CC573B" w:rsidRPr="00B421C2">
        <w:rPr>
          <w:rFonts w:hint="eastAsia"/>
        </w:rPr>
        <w:t>，</w:t>
      </w:r>
      <w:r w:rsidR="00CC573B" w:rsidRPr="00B421C2">
        <w:rPr>
          <w:rFonts w:hint="eastAsia"/>
        </w:rPr>
        <w:t>CE 5</w:t>
      </w:r>
      <w:r w:rsidR="00CC573B" w:rsidRPr="007530E2">
        <w:rPr>
          <w:rFonts w:hint="eastAsia"/>
        </w:rPr>
        <w:t>之间的配置类似</w:t>
      </w:r>
      <w:r w:rsidR="00CC573B" w:rsidRPr="00B421C2">
        <w:rPr>
          <w:rFonts w:hint="eastAsia"/>
        </w:rPr>
        <w:t>，</w:t>
      </w:r>
      <w:r w:rsidR="00CC573B" w:rsidRPr="007530E2">
        <w:rPr>
          <w:rFonts w:hint="eastAsia"/>
        </w:rPr>
        <w:t>配置过程省略。</w:t>
      </w:r>
    </w:p>
    <w:p w:rsidR="007D7DD4" w:rsidRDefault="00CC573B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在运营商的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和运营商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之间建立</w:t>
      </w:r>
      <w:r w:rsidRPr="00B421C2">
        <w:rPr>
          <w:rFonts w:hint="eastAsia"/>
          <w:lang w:eastAsia="zh-CN"/>
        </w:rPr>
        <w:t>MP-EBGP</w:t>
      </w:r>
      <w:r w:rsidRPr="00B421C2">
        <w:rPr>
          <w:rFonts w:hint="eastAsia"/>
          <w:lang w:eastAsia="zh-CN"/>
        </w:rPr>
        <w:t>对等体关系，交换用户的</w:t>
      </w:r>
      <w:r w:rsidRPr="00B421C2">
        <w:rPr>
          <w:rFonts w:hint="eastAsia"/>
          <w:lang w:eastAsia="zh-CN"/>
        </w:rPr>
        <w:t>VPNv4</w:t>
      </w:r>
      <w:r w:rsidRPr="00B421C2">
        <w:rPr>
          <w:rFonts w:hint="eastAsia"/>
          <w:lang w:eastAsia="zh-CN"/>
        </w:rPr>
        <w:t>路由</w:t>
      </w:r>
    </w:p>
    <w:p w:rsidR="00CC573B" w:rsidRPr="007530E2" w:rsidRDefault="00CC573B" w:rsidP="00B51350">
      <w:pPr>
        <w:pStyle w:val="ItemIndent1"/>
      </w:pPr>
      <w:r w:rsidRPr="007530E2">
        <w:rPr>
          <w:rFonts w:hint="eastAsia"/>
        </w:rPr>
        <w:t xml:space="preserve"># </w:t>
      </w:r>
      <w:r>
        <w:rPr>
          <w:rFonts w:hint="eastAsia"/>
        </w:rPr>
        <w:t>在</w:t>
      </w:r>
      <w:r>
        <w:rPr>
          <w:rFonts w:hint="eastAsia"/>
        </w:rPr>
        <w:t>PE 1</w:t>
      </w:r>
      <w:r>
        <w:rPr>
          <w:rFonts w:hint="eastAsia"/>
        </w:rPr>
        <w:t>上使能嵌套</w:t>
      </w:r>
      <w:r>
        <w:rPr>
          <w:rFonts w:hint="eastAsia"/>
        </w:rPr>
        <w:t>VPN</w:t>
      </w:r>
      <w:r>
        <w:rPr>
          <w:rFonts w:hint="eastAsia"/>
        </w:rPr>
        <w:t>功能，并使能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1</w:t>
      </w:r>
      <w:r>
        <w:rPr>
          <w:rFonts w:hint="eastAsia"/>
        </w:rPr>
        <w:t>与</w:t>
      </w:r>
      <w:r>
        <w:rPr>
          <w:rFonts w:hint="eastAsia"/>
        </w:rPr>
        <w:t>CE 1</w:t>
      </w:r>
      <w:r>
        <w:rPr>
          <w:rFonts w:hint="eastAsia"/>
        </w:rPr>
        <w:t>交互</w:t>
      </w:r>
      <w:r>
        <w:rPr>
          <w:rFonts w:hint="eastAsia"/>
        </w:rPr>
        <w:t>VPNv4</w:t>
      </w:r>
      <w:r>
        <w:rPr>
          <w:rFonts w:hint="eastAsia"/>
        </w:rPr>
        <w:t>路由的能力</w:t>
      </w:r>
      <w:r w:rsidRPr="007530E2">
        <w:rPr>
          <w:rFonts w:hint="eastAsia"/>
        </w:rPr>
        <w:t>。</w:t>
      </w:r>
    </w:p>
    <w:p w:rsidR="00CC573B" w:rsidRPr="007530E2" w:rsidRDefault="00CC573B" w:rsidP="00B51350">
      <w:pPr>
        <w:pStyle w:val="TerminalDisplayIndent1"/>
      </w:pPr>
      <w:r w:rsidRPr="007530E2">
        <w:t>[PE</w:t>
      </w:r>
      <w:r>
        <w:rPr>
          <w:rFonts w:hint="eastAsia"/>
        </w:rPr>
        <w:t>1</w:t>
      </w:r>
      <w:r w:rsidRPr="007530E2">
        <w:t>] bgp 100</w:t>
      </w:r>
    </w:p>
    <w:p w:rsidR="00CC573B" w:rsidRDefault="00CC573B" w:rsidP="00B51350">
      <w:pPr>
        <w:pStyle w:val="TerminalDisplayIndent1"/>
      </w:pPr>
      <w:r w:rsidRPr="007530E2">
        <w:t>[PE</w:t>
      </w:r>
      <w:r>
        <w:rPr>
          <w:rFonts w:hint="eastAsia"/>
        </w:rPr>
        <w:t>1</w:t>
      </w:r>
      <w:r w:rsidRPr="007530E2">
        <w:t>-</w:t>
      </w:r>
      <w:r w:rsidR="00F07E7A">
        <w:t>bgp-default</w:t>
      </w:r>
      <w:r w:rsidRPr="007530E2">
        <w:t xml:space="preserve">] </w:t>
      </w:r>
      <w:r w:rsidR="004F262E">
        <w:t>address-family vpnv4</w:t>
      </w:r>
    </w:p>
    <w:p w:rsidR="00CC573B" w:rsidRDefault="00CC573B" w:rsidP="00B51350">
      <w:pPr>
        <w:pStyle w:val="TerminalDisplayIndent1"/>
      </w:pPr>
      <w:r w:rsidRPr="007530E2">
        <w:lastRenderedPageBreak/>
        <w:t>[PE</w:t>
      </w:r>
      <w:r>
        <w:rPr>
          <w:rFonts w:hint="eastAsia"/>
        </w:rPr>
        <w:t>1</w:t>
      </w:r>
      <w:r>
        <w:t>-</w:t>
      </w:r>
      <w:r w:rsidR="00F07E7A">
        <w:t>bgp-default</w:t>
      </w:r>
      <w:r w:rsidRPr="007530E2">
        <w:t>-vpnv4]</w:t>
      </w:r>
      <w:r>
        <w:rPr>
          <w:rFonts w:hint="eastAsia"/>
        </w:rPr>
        <w:t xml:space="preserve"> nesting-vpn</w:t>
      </w:r>
    </w:p>
    <w:p w:rsidR="00CC573B" w:rsidRDefault="00CC573B" w:rsidP="00B51350">
      <w:pPr>
        <w:pStyle w:val="TerminalDisplayIndent1"/>
      </w:pPr>
      <w:r w:rsidRPr="007530E2">
        <w:t>[PE</w:t>
      </w:r>
      <w:r>
        <w:rPr>
          <w:rFonts w:hint="eastAsia"/>
        </w:rPr>
        <w:t>1</w:t>
      </w:r>
      <w:r>
        <w:t>-</w:t>
      </w:r>
      <w:r w:rsidR="00F07E7A">
        <w:t>bgp-default</w:t>
      </w:r>
      <w:r w:rsidRPr="007530E2">
        <w:t>-vpnv4]</w:t>
      </w:r>
      <w:r>
        <w:rPr>
          <w:rFonts w:hint="eastAsia"/>
        </w:rPr>
        <w:t xml:space="preserve"> quit</w:t>
      </w:r>
    </w:p>
    <w:p w:rsidR="00CC573B" w:rsidRDefault="00CC573B" w:rsidP="00B51350">
      <w:pPr>
        <w:pStyle w:val="TerminalDisplayIndent1"/>
      </w:pPr>
      <w:r w:rsidRPr="007530E2">
        <w:t>[PE</w:t>
      </w:r>
      <w:r>
        <w:rPr>
          <w:rFonts w:hint="eastAsia"/>
        </w:rPr>
        <w:t>1</w:t>
      </w:r>
      <w:r>
        <w:t>-</w:t>
      </w:r>
      <w:r w:rsidR="00F07E7A">
        <w:t>bgp-default</w:t>
      </w:r>
      <w:r w:rsidRPr="007530E2">
        <w:t>]</w:t>
      </w:r>
      <w:r>
        <w:rPr>
          <w:rFonts w:hint="eastAsia"/>
        </w:rPr>
        <w:t xml:space="preserve"> ip vpn-instance vpn1</w:t>
      </w:r>
    </w:p>
    <w:p w:rsidR="00CC573B" w:rsidRPr="007530E2" w:rsidRDefault="00CC573B" w:rsidP="00B51350">
      <w:pPr>
        <w:pStyle w:val="TerminalDisplayIndent1"/>
      </w:pPr>
      <w:r w:rsidRPr="00167234">
        <w:t>[</w:t>
      </w:r>
      <w:r w:rsidRPr="007530E2">
        <w:t>PE</w:t>
      </w:r>
      <w:r>
        <w:rPr>
          <w:rFonts w:hint="eastAsia"/>
        </w:rPr>
        <w:t>1</w:t>
      </w:r>
      <w:r w:rsidRPr="00167234">
        <w:t>-</w:t>
      </w:r>
      <w:r w:rsidR="00F07E7A">
        <w:t>bgp-default</w:t>
      </w:r>
      <w:r w:rsidRPr="00167234">
        <w:t>-vpn1]</w:t>
      </w:r>
      <w:r>
        <w:rPr>
          <w:rFonts w:hint="eastAsia"/>
        </w:rPr>
        <w:t xml:space="preserve"> </w:t>
      </w:r>
      <w:r w:rsidR="004F262E">
        <w:rPr>
          <w:rFonts w:hint="eastAsia"/>
        </w:rPr>
        <w:t>address-family vpnv4</w:t>
      </w:r>
    </w:p>
    <w:p w:rsidR="00CC573B" w:rsidRDefault="00CC573B" w:rsidP="00B51350">
      <w:pPr>
        <w:pStyle w:val="TerminalDisplayIndent1"/>
      </w:pPr>
      <w:r w:rsidRPr="007530E2">
        <w:t>[PE</w:t>
      </w:r>
      <w:r>
        <w:rPr>
          <w:rFonts w:hint="eastAsia"/>
        </w:rPr>
        <w:t>1</w:t>
      </w:r>
      <w:r>
        <w:t>-</w:t>
      </w:r>
      <w:r w:rsidR="00F07E7A">
        <w:t>bgp-default</w:t>
      </w:r>
      <w:r>
        <w:t>-vpnv4</w:t>
      </w:r>
      <w:r>
        <w:rPr>
          <w:rFonts w:hint="eastAsia"/>
        </w:rPr>
        <w:t>-vpn1</w:t>
      </w:r>
      <w:r>
        <w:t xml:space="preserve">] </w:t>
      </w:r>
      <w:r w:rsidRPr="00FA0D32">
        <w:rPr>
          <w:rFonts w:hint="eastAsia"/>
        </w:rPr>
        <w:t>peer 11.1.1.1</w:t>
      </w:r>
      <w:r w:rsidRPr="007530E2">
        <w:t xml:space="preserve"> enable</w:t>
      </w:r>
    </w:p>
    <w:p w:rsidR="00CC573B" w:rsidRDefault="00CC573B" w:rsidP="00B51350">
      <w:pPr>
        <w:pStyle w:val="TerminalDisplayIndent1"/>
      </w:pPr>
      <w:r w:rsidRPr="007530E2">
        <w:t>[PE</w:t>
      </w:r>
      <w:r>
        <w:rPr>
          <w:rFonts w:hint="eastAsia"/>
        </w:rPr>
        <w:t>1</w:t>
      </w:r>
      <w:r>
        <w:t>-</w:t>
      </w:r>
      <w:r w:rsidR="00F07E7A">
        <w:t>bgp-default</w:t>
      </w:r>
      <w:r>
        <w:t>-vpnv4</w:t>
      </w:r>
      <w:r>
        <w:rPr>
          <w:rFonts w:hint="eastAsia"/>
        </w:rPr>
        <w:t>-vpn1</w:t>
      </w:r>
      <w:r>
        <w:t>]</w:t>
      </w:r>
      <w:r>
        <w:rPr>
          <w:rFonts w:hint="eastAsia"/>
        </w:rPr>
        <w:t xml:space="preserve"> quit</w:t>
      </w:r>
    </w:p>
    <w:p w:rsidR="00CC573B" w:rsidRPr="00B421C2" w:rsidRDefault="00CC573B" w:rsidP="00B51350">
      <w:pPr>
        <w:pStyle w:val="TerminalDisplayIndent1"/>
      </w:pPr>
      <w:r w:rsidRPr="00167234">
        <w:t>[</w:t>
      </w:r>
      <w:r w:rsidRPr="007530E2">
        <w:t>PE</w:t>
      </w:r>
      <w:r>
        <w:rPr>
          <w:rFonts w:hint="eastAsia"/>
        </w:rPr>
        <w:t>1</w:t>
      </w:r>
      <w:r w:rsidRPr="00167234">
        <w:t>-</w:t>
      </w:r>
      <w:r w:rsidR="00F07E7A">
        <w:t>bgp-default</w:t>
      </w:r>
      <w:r w:rsidRPr="00167234">
        <w:t>-vpn1]</w:t>
      </w:r>
      <w:r>
        <w:rPr>
          <w:rFonts w:hint="eastAsia"/>
        </w:rPr>
        <w:t xml:space="preserve"> quit</w:t>
      </w:r>
    </w:p>
    <w:p w:rsidR="00CC573B" w:rsidRPr="00B421C2" w:rsidRDefault="00CC573B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Pr="00B421C2">
        <w:t>-</w:t>
      </w:r>
      <w:r w:rsidR="00F07E7A" w:rsidRPr="00B421C2">
        <w:t>bgp-default</w:t>
      </w:r>
      <w:r w:rsidRPr="00B421C2">
        <w:t>] quit</w:t>
      </w:r>
    </w:p>
    <w:p w:rsidR="00CC573B" w:rsidRPr="00B421C2" w:rsidRDefault="00CC573B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在</w:t>
      </w:r>
      <w:r w:rsidRPr="00B421C2">
        <w:rPr>
          <w:rFonts w:hint="eastAsia"/>
        </w:rPr>
        <w:t>C</w:t>
      </w:r>
      <w:r w:rsidRPr="00B421C2">
        <w:t>E 1</w:t>
      </w:r>
      <w:r>
        <w:rPr>
          <w:rFonts w:hint="eastAsia"/>
        </w:rPr>
        <w:t>上使能其与</w:t>
      </w:r>
      <w:r w:rsidRPr="00B421C2">
        <w:t>PE 1</w:t>
      </w:r>
      <w:r>
        <w:rPr>
          <w:rFonts w:hint="eastAsia"/>
        </w:rPr>
        <w:t>交互</w:t>
      </w:r>
      <w:r w:rsidRPr="00B421C2">
        <w:t>VPNv4</w:t>
      </w:r>
      <w:r>
        <w:rPr>
          <w:rFonts w:hint="eastAsia"/>
        </w:rPr>
        <w:t>路由的能力</w:t>
      </w:r>
      <w:r w:rsidRPr="007530E2">
        <w:rPr>
          <w:rFonts w:hint="eastAsia"/>
        </w:rPr>
        <w:t>。</w:t>
      </w:r>
    </w:p>
    <w:p w:rsidR="00CC573B" w:rsidRPr="00B421C2" w:rsidRDefault="00CC573B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</w:t>
      </w:r>
      <w:r w:rsidRPr="00B421C2">
        <w:rPr>
          <w:rFonts w:hint="eastAsia"/>
        </w:rPr>
        <w:t>1</w:t>
      </w:r>
      <w:r w:rsidRPr="00B421C2">
        <w:t xml:space="preserve">] bgp </w:t>
      </w:r>
      <w:r w:rsidRPr="00B421C2">
        <w:rPr>
          <w:rFonts w:hint="eastAsia"/>
        </w:rPr>
        <w:t>2</w:t>
      </w:r>
      <w:r w:rsidRPr="00B421C2">
        <w:t>00</w:t>
      </w:r>
    </w:p>
    <w:p w:rsidR="00CC573B" w:rsidRPr="00B421C2" w:rsidRDefault="00CC573B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</w:t>
      </w:r>
      <w:r w:rsidRPr="00B421C2">
        <w:rPr>
          <w:rFonts w:hint="eastAsia"/>
        </w:rPr>
        <w:t>1</w:t>
      </w:r>
      <w:r w:rsidRPr="00B421C2">
        <w:t>-</w:t>
      </w:r>
      <w:r w:rsidR="00F07E7A" w:rsidRPr="00B421C2">
        <w:t>bgp-default</w:t>
      </w:r>
      <w:r w:rsidRPr="00B421C2">
        <w:t xml:space="preserve">] </w:t>
      </w:r>
      <w:r w:rsidR="004F262E" w:rsidRPr="00B421C2">
        <w:t>address-family vpnv4</w:t>
      </w:r>
    </w:p>
    <w:p w:rsidR="00CC573B" w:rsidRPr="00B421C2" w:rsidRDefault="00CC573B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</w:t>
      </w:r>
      <w:r w:rsidRPr="00B421C2">
        <w:rPr>
          <w:rFonts w:hint="eastAsia"/>
        </w:rPr>
        <w:t>1</w:t>
      </w:r>
      <w:r w:rsidRPr="00B421C2">
        <w:t>-</w:t>
      </w:r>
      <w:r w:rsidR="00F07E7A" w:rsidRPr="00B421C2">
        <w:t>bgp-default</w:t>
      </w:r>
      <w:r w:rsidRPr="00B421C2">
        <w:t xml:space="preserve">-vpnv4] </w:t>
      </w:r>
      <w:r w:rsidRPr="00B421C2">
        <w:rPr>
          <w:rFonts w:hint="eastAsia"/>
        </w:rPr>
        <w:t>peer 11.1.1.2</w:t>
      </w:r>
      <w:r w:rsidRPr="00B421C2">
        <w:t xml:space="preserve"> enable</w:t>
      </w:r>
    </w:p>
    <w:p w:rsidR="00CC573B" w:rsidRPr="00B421C2" w:rsidRDefault="00CC573B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在</w:t>
      </w:r>
      <w:r w:rsidRPr="00B421C2">
        <w:rPr>
          <w:rFonts w:hint="eastAsia"/>
        </w:rPr>
        <w:t>CE 1</w:t>
      </w:r>
      <w:r>
        <w:rPr>
          <w:rFonts w:hint="eastAsia"/>
        </w:rPr>
        <w:t>上</w:t>
      </w:r>
      <w:r w:rsidRPr="00C82A13">
        <w:rPr>
          <w:rFonts w:hint="eastAsia"/>
        </w:rPr>
        <w:t>配置允许本地</w:t>
      </w:r>
      <w:r w:rsidRPr="00B421C2">
        <w:rPr>
          <w:rFonts w:hint="eastAsia"/>
        </w:rPr>
        <w:t>AS</w:t>
      </w:r>
      <w:r w:rsidRPr="00C82A13">
        <w:rPr>
          <w:rFonts w:hint="eastAsia"/>
        </w:rPr>
        <w:t>号在所接收的路由的</w:t>
      </w:r>
      <w:r w:rsidRPr="00B421C2">
        <w:rPr>
          <w:rFonts w:hint="eastAsia"/>
        </w:rPr>
        <w:t>AS_PATH</w:t>
      </w:r>
      <w:r w:rsidRPr="00C82A13">
        <w:rPr>
          <w:rFonts w:hint="eastAsia"/>
        </w:rPr>
        <w:t>属性中出现</w:t>
      </w:r>
      <w:r>
        <w:rPr>
          <w:rFonts w:hint="eastAsia"/>
        </w:rPr>
        <w:t>。</w:t>
      </w:r>
    </w:p>
    <w:p w:rsidR="00CC573B" w:rsidRPr="00C278D9" w:rsidRDefault="00CC573B" w:rsidP="00B51350">
      <w:pPr>
        <w:pStyle w:val="TerminalDisplayIndent1"/>
      </w:pPr>
      <w:r w:rsidRPr="00C278D9">
        <w:t>[</w:t>
      </w:r>
      <w:r w:rsidRPr="00C278D9">
        <w:rPr>
          <w:rFonts w:hint="eastAsia"/>
        </w:rPr>
        <w:t>C</w:t>
      </w:r>
      <w:r w:rsidRPr="00C278D9">
        <w:t>E</w:t>
      </w:r>
      <w:r w:rsidRPr="00C278D9">
        <w:rPr>
          <w:rFonts w:hint="eastAsia"/>
        </w:rPr>
        <w:t>1</w:t>
      </w:r>
      <w:r>
        <w:t>-</w:t>
      </w:r>
      <w:r w:rsidR="00F07E7A">
        <w:t>bgp-default</w:t>
      </w:r>
      <w:r w:rsidRPr="00C278D9">
        <w:t xml:space="preserve">-vpnv4] </w:t>
      </w:r>
      <w:r w:rsidRPr="00C278D9">
        <w:rPr>
          <w:rFonts w:hint="eastAsia"/>
        </w:rPr>
        <w:t>peer 11.1.1.2</w:t>
      </w:r>
      <w:r w:rsidRPr="00C278D9">
        <w:t xml:space="preserve"> </w:t>
      </w:r>
      <w:r w:rsidRPr="00C278D9">
        <w:rPr>
          <w:rFonts w:hint="eastAsia"/>
        </w:rPr>
        <w:t>allow-as-loop 2</w:t>
      </w:r>
    </w:p>
    <w:p w:rsidR="00CC573B" w:rsidRPr="00321812" w:rsidRDefault="00CC573B" w:rsidP="00B51350">
      <w:pPr>
        <w:pStyle w:val="ItemIndent1"/>
      </w:pPr>
      <w:r w:rsidRPr="00321812">
        <w:rPr>
          <w:rFonts w:hint="eastAsia"/>
        </w:rPr>
        <w:t xml:space="preserve"># </w:t>
      </w:r>
      <w:r>
        <w:rPr>
          <w:rFonts w:hint="eastAsia"/>
        </w:rPr>
        <w:t>在</w:t>
      </w:r>
      <w:r w:rsidRPr="00B421C2">
        <w:rPr>
          <w:rFonts w:hint="eastAsia"/>
        </w:rPr>
        <w:t>CE 1</w:t>
      </w:r>
      <w:r>
        <w:rPr>
          <w:rFonts w:hint="eastAsia"/>
        </w:rPr>
        <w:t>上</w:t>
      </w:r>
      <w:r w:rsidRPr="00B421C2">
        <w:rPr>
          <w:rFonts w:hint="eastAsia"/>
        </w:rPr>
        <w:t>配置</w:t>
      </w:r>
      <w:r w:rsidRPr="00E53B89">
        <w:rPr>
          <w:rFonts w:hint="eastAsia"/>
        </w:rPr>
        <w:t>接收所有</w:t>
      </w:r>
      <w:r w:rsidRPr="00E53B89">
        <w:t>VPNv4</w:t>
      </w:r>
      <w:r w:rsidRPr="00E53B89">
        <w:rPr>
          <w:rFonts w:hint="eastAsia"/>
        </w:rPr>
        <w:t>路由</w:t>
      </w:r>
      <w:r w:rsidRPr="00B421C2">
        <w:rPr>
          <w:rFonts w:hint="eastAsia"/>
        </w:rPr>
        <w:t>。</w:t>
      </w:r>
    </w:p>
    <w:p w:rsidR="00CC573B" w:rsidRPr="00675789" w:rsidRDefault="00CC573B" w:rsidP="00B51350">
      <w:pPr>
        <w:pStyle w:val="TerminalDisplayIndent1"/>
      </w:pPr>
      <w:r w:rsidRPr="00675789">
        <w:rPr>
          <w:rFonts w:hint="eastAsia"/>
        </w:rPr>
        <w:t>[C</w:t>
      </w:r>
      <w:r w:rsidRPr="00675789">
        <w:t>E</w:t>
      </w:r>
      <w:r>
        <w:rPr>
          <w:rFonts w:hint="eastAsia"/>
        </w:rPr>
        <w:t>1-</w:t>
      </w:r>
      <w:r w:rsidR="00F07E7A">
        <w:rPr>
          <w:rFonts w:hint="eastAsia"/>
        </w:rPr>
        <w:t>bgp-default</w:t>
      </w:r>
      <w:r w:rsidRPr="00675789">
        <w:rPr>
          <w:rFonts w:hint="eastAsia"/>
        </w:rPr>
        <w:t>-vpnv4] undo policy vpn-target</w:t>
      </w:r>
    </w:p>
    <w:p w:rsidR="00CC573B" w:rsidRPr="00B421C2" w:rsidRDefault="00CC573B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</w:t>
      </w:r>
      <w:r w:rsidRPr="00B421C2">
        <w:rPr>
          <w:rFonts w:hint="eastAsia"/>
        </w:rPr>
        <w:t>1</w:t>
      </w:r>
      <w:r w:rsidRPr="00B421C2">
        <w:t>-</w:t>
      </w:r>
      <w:r w:rsidR="00F07E7A" w:rsidRPr="00B421C2">
        <w:t>bgp-default</w:t>
      </w:r>
      <w:r w:rsidRPr="00B421C2">
        <w:t>-vpnv4] quit</w:t>
      </w:r>
    </w:p>
    <w:p w:rsidR="00CC573B" w:rsidRPr="00B421C2" w:rsidRDefault="00CC573B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</w:t>
      </w:r>
      <w:r w:rsidRPr="00B421C2">
        <w:rPr>
          <w:rFonts w:hint="eastAsia"/>
        </w:rPr>
        <w:t>1</w:t>
      </w:r>
      <w:r w:rsidRPr="00B421C2">
        <w:t>-</w:t>
      </w:r>
      <w:r w:rsidR="00F07E7A" w:rsidRPr="00B421C2">
        <w:t>bgp-default</w:t>
      </w:r>
      <w:r w:rsidRPr="00B421C2">
        <w:t>] quit</w:t>
      </w:r>
    </w:p>
    <w:p w:rsidR="00CC573B" w:rsidRDefault="00676504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 xml:space="preserve"># </w:t>
      </w:r>
      <w:r w:rsidR="00CC573B" w:rsidRPr="007530E2">
        <w:rPr>
          <w:rFonts w:hint="eastAsia"/>
          <w:lang w:eastAsia="zh-CN"/>
        </w:rPr>
        <w:t>PE</w:t>
      </w:r>
      <w:r w:rsidR="00CC573B">
        <w:rPr>
          <w:rFonts w:hint="eastAsia"/>
          <w:lang w:eastAsia="zh-CN"/>
        </w:rPr>
        <w:t xml:space="preserve"> 2</w:t>
      </w:r>
      <w:r w:rsidR="00CC573B" w:rsidRPr="007530E2">
        <w:rPr>
          <w:rFonts w:hint="eastAsia"/>
          <w:lang w:eastAsia="zh-CN"/>
        </w:rPr>
        <w:t>和</w:t>
      </w:r>
      <w:r w:rsidR="00CC573B" w:rsidRPr="007530E2">
        <w:rPr>
          <w:rFonts w:hint="eastAsia"/>
          <w:lang w:eastAsia="zh-CN"/>
        </w:rPr>
        <w:t>CE</w:t>
      </w:r>
      <w:r w:rsidR="00CC573B">
        <w:rPr>
          <w:rFonts w:hint="eastAsia"/>
          <w:lang w:eastAsia="zh-CN"/>
        </w:rPr>
        <w:t xml:space="preserve"> 2</w:t>
      </w:r>
      <w:r w:rsidR="00CC573B" w:rsidRPr="007530E2">
        <w:rPr>
          <w:rFonts w:hint="eastAsia"/>
          <w:lang w:eastAsia="zh-CN"/>
        </w:rPr>
        <w:t>之间的配置与</w:t>
      </w:r>
      <w:r w:rsidR="00CC573B" w:rsidRPr="007530E2">
        <w:rPr>
          <w:rFonts w:hint="eastAsia"/>
          <w:lang w:eastAsia="zh-CN"/>
        </w:rPr>
        <w:t>P</w:t>
      </w:r>
      <w:r w:rsidR="00CC573B" w:rsidRPr="007530E2">
        <w:rPr>
          <w:lang w:eastAsia="zh-CN"/>
        </w:rPr>
        <w:t>E</w:t>
      </w:r>
      <w:r w:rsidR="00CC573B">
        <w:rPr>
          <w:rFonts w:hint="eastAsia"/>
          <w:lang w:eastAsia="zh-CN"/>
        </w:rPr>
        <w:t xml:space="preserve"> 1</w:t>
      </w:r>
      <w:r w:rsidR="00CC573B" w:rsidRPr="007530E2">
        <w:rPr>
          <w:rFonts w:hint="eastAsia"/>
          <w:lang w:eastAsia="zh-CN"/>
        </w:rPr>
        <w:t>和</w:t>
      </w:r>
      <w:r w:rsidR="00CC573B" w:rsidRPr="007530E2">
        <w:rPr>
          <w:rFonts w:hint="eastAsia"/>
          <w:lang w:eastAsia="zh-CN"/>
        </w:rPr>
        <w:t>CE</w:t>
      </w:r>
      <w:r w:rsidR="00CC573B">
        <w:rPr>
          <w:rFonts w:hint="eastAsia"/>
          <w:lang w:eastAsia="zh-CN"/>
        </w:rPr>
        <w:t xml:space="preserve"> 1</w:t>
      </w:r>
      <w:r w:rsidR="00CC573B" w:rsidRPr="007530E2">
        <w:rPr>
          <w:rFonts w:hint="eastAsia"/>
          <w:lang w:eastAsia="zh-CN"/>
        </w:rPr>
        <w:t>之间的配置类似，配置过程省略。</w:t>
      </w:r>
    </w:p>
    <w:p w:rsidR="007D7DD4" w:rsidRDefault="00CC573B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在用户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和运营商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之间建立</w:t>
      </w:r>
      <w:r w:rsidRPr="00B421C2">
        <w:rPr>
          <w:rFonts w:hint="eastAsia"/>
          <w:lang w:eastAsia="zh-CN"/>
        </w:rPr>
        <w:t>MP-IBGP</w:t>
      </w:r>
      <w:r w:rsidRPr="00B421C2">
        <w:rPr>
          <w:rFonts w:hint="eastAsia"/>
          <w:lang w:eastAsia="zh-CN"/>
        </w:rPr>
        <w:t>对等体关系，交换用户内部子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的</w:t>
      </w:r>
      <w:r w:rsidRPr="00B421C2">
        <w:rPr>
          <w:rFonts w:hint="eastAsia"/>
          <w:lang w:eastAsia="zh-CN"/>
        </w:rPr>
        <w:t>VPNv4</w:t>
      </w:r>
      <w:r w:rsidRPr="00B421C2">
        <w:rPr>
          <w:rFonts w:hint="eastAsia"/>
          <w:lang w:eastAsia="zh-CN"/>
        </w:rPr>
        <w:t>路由</w:t>
      </w:r>
    </w:p>
    <w:p w:rsidR="00CC573B" w:rsidRPr="007530E2" w:rsidRDefault="00CC573B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3</w:t>
      </w:r>
      <w:r w:rsidRPr="007530E2">
        <w:rPr>
          <w:rFonts w:hint="eastAsia"/>
        </w:rPr>
        <w:t>。</w:t>
      </w:r>
    </w:p>
    <w:p w:rsidR="00CC573B" w:rsidRDefault="00CC573B" w:rsidP="00B51350">
      <w:pPr>
        <w:pStyle w:val="TerminalDisplayIndent1"/>
      </w:pPr>
      <w:r w:rsidRPr="007530E2">
        <w:t>[PE</w:t>
      </w:r>
      <w:r>
        <w:rPr>
          <w:rFonts w:hint="eastAsia"/>
        </w:rPr>
        <w:t>3</w:t>
      </w:r>
      <w:r w:rsidRPr="007530E2">
        <w:t xml:space="preserve">] bgp </w:t>
      </w:r>
      <w:r>
        <w:rPr>
          <w:rFonts w:hint="eastAsia"/>
        </w:rPr>
        <w:t>2</w:t>
      </w:r>
      <w:r w:rsidRPr="007530E2">
        <w:t>00</w:t>
      </w:r>
    </w:p>
    <w:p w:rsidR="00CC573B" w:rsidRPr="007530E2" w:rsidRDefault="00CC573B" w:rsidP="00B51350">
      <w:pPr>
        <w:pStyle w:val="TerminalDisplayIndent1"/>
      </w:pPr>
      <w:r w:rsidRPr="007530E2">
        <w:t>[PE</w:t>
      </w:r>
      <w:r>
        <w:rPr>
          <w:rFonts w:hint="eastAsia"/>
        </w:rPr>
        <w:t>3</w:t>
      </w:r>
      <w:r w:rsidRPr="007530E2">
        <w:t>-</w:t>
      </w:r>
      <w:r w:rsidR="00F07E7A">
        <w:rPr>
          <w:rFonts w:hint="eastAsia"/>
        </w:rPr>
        <w:t>bgp-default</w:t>
      </w:r>
      <w:r w:rsidRPr="007530E2">
        <w:t xml:space="preserve">] </w:t>
      </w:r>
      <w:r w:rsidRPr="007530E2">
        <w:rPr>
          <w:rFonts w:hint="eastAsia"/>
        </w:rPr>
        <w:t xml:space="preserve">peer </w:t>
      </w:r>
      <w:r>
        <w:rPr>
          <w:rFonts w:hint="eastAsia"/>
        </w:rPr>
        <w:t>2</w:t>
      </w:r>
      <w:r w:rsidRPr="007530E2">
        <w:rPr>
          <w:rFonts w:hint="eastAsia"/>
        </w:rPr>
        <w:t>.</w:t>
      </w:r>
      <w:r>
        <w:rPr>
          <w:rFonts w:hint="eastAsia"/>
        </w:rPr>
        <w:t>2</w:t>
      </w:r>
      <w:r w:rsidRPr="007530E2">
        <w:rPr>
          <w:rFonts w:hint="eastAsia"/>
        </w:rPr>
        <w:t>.</w:t>
      </w:r>
      <w:r>
        <w:rPr>
          <w:rFonts w:hint="eastAsia"/>
        </w:rPr>
        <w:t>2</w:t>
      </w:r>
      <w:r w:rsidRPr="007530E2">
        <w:rPr>
          <w:rFonts w:hint="eastAsia"/>
        </w:rPr>
        <w:t xml:space="preserve">.9 as-number </w:t>
      </w:r>
      <w:r>
        <w:rPr>
          <w:rFonts w:hint="eastAsia"/>
        </w:rPr>
        <w:t>2</w:t>
      </w:r>
      <w:r w:rsidRPr="007530E2">
        <w:rPr>
          <w:rFonts w:hint="eastAsia"/>
        </w:rPr>
        <w:t>00</w:t>
      </w:r>
    </w:p>
    <w:p w:rsidR="00CC573B" w:rsidRPr="007530E2" w:rsidRDefault="00CC573B" w:rsidP="00B51350">
      <w:pPr>
        <w:pStyle w:val="TerminalDisplayIndent1"/>
      </w:pPr>
      <w:r w:rsidRPr="007530E2">
        <w:t>[PE</w:t>
      </w:r>
      <w:r>
        <w:rPr>
          <w:rFonts w:hint="eastAsia"/>
        </w:rPr>
        <w:t>3</w:t>
      </w:r>
      <w:r w:rsidRPr="007530E2">
        <w:t>-</w:t>
      </w:r>
      <w:r w:rsidR="00F07E7A">
        <w:rPr>
          <w:rFonts w:hint="eastAsia"/>
        </w:rPr>
        <w:t>bgp-default</w:t>
      </w:r>
      <w:r w:rsidRPr="007530E2">
        <w:t xml:space="preserve">] </w:t>
      </w:r>
      <w:r w:rsidRPr="007530E2">
        <w:rPr>
          <w:rFonts w:hint="eastAsia"/>
        </w:rPr>
        <w:t xml:space="preserve">peer </w:t>
      </w:r>
      <w:r>
        <w:rPr>
          <w:rFonts w:hint="eastAsia"/>
        </w:rPr>
        <w:t>2</w:t>
      </w:r>
      <w:r w:rsidRPr="007530E2">
        <w:rPr>
          <w:rFonts w:hint="eastAsia"/>
        </w:rPr>
        <w:t>.</w:t>
      </w:r>
      <w:r>
        <w:rPr>
          <w:rFonts w:hint="eastAsia"/>
        </w:rPr>
        <w:t>2</w:t>
      </w:r>
      <w:r w:rsidRPr="007530E2">
        <w:rPr>
          <w:rFonts w:hint="eastAsia"/>
        </w:rPr>
        <w:t>.</w:t>
      </w:r>
      <w:r>
        <w:rPr>
          <w:rFonts w:hint="eastAsia"/>
        </w:rPr>
        <w:t>2</w:t>
      </w:r>
      <w:r w:rsidRPr="007530E2">
        <w:rPr>
          <w:rFonts w:hint="eastAsia"/>
        </w:rPr>
        <w:t>.9 connect-interface loopback 0</w:t>
      </w:r>
    </w:p>
    <w:p w:rsidR="00CC573B" w:rsidRPr="007530E2" w:rsidRDefault="00CC573B" w:rsidP="00B51350">
      <w:pPr>
        <w:pStyle w:val="TerminalDisplayIndent1"/>
      </w:pPr>
      <w:r w:rsidRPr="007530E2">
        <w:t>[PE</w:t>
      </w:r>
      <w:r>
        <w:rPr>
          <w:rFonts w:hint="eastAsia"/>
        </w:rPr>
        <w:t>3</w:t>
      </w:r>
      <w:r w:rsidRPr="007530E2">
        <w:t>-</w:t>
      </w:r>
      <w:r w:rsidR="00F07E7A">
        <w:rPr>
          <w:rFonts w:hint="eastAsia"/>
        </w:rPr>
        <w:t>bgp-default</w:t>
      </w:r>
      <w:r w:rsidRPr="007530E2">
        <w:t xml:space="preserve">] </w:t>
      </w:r>
      <w:r w:rsidR="004F262E">
        <w:rPr>
          <w:rFonts w:hint="eastAsia"/>
        </w:rPr>
        <w:t>address-family vpnv4</w:t>
      </w:r>
    </w:p>
    <w:p w:rsidR="00CC573B" w:rsidRDefault="00CC573B" w:rsidP="00B51350">
      <w:pPr>
        <w:pStyle w:val="TerminalDisplayIndent1"/>
      </w:pPr>
      <w:r w:rsidRPr="007530E2">
        <w:rPr>
          <w:rFonts w:hint="eastAsia"/>
        </w:rPr>
        <w:t>[PE</w:t>
      </w:r>
      <w:r>
        <w:rPr>
          <w:rFonts w:hint="eastAsia"/>
        </w:rPr>
        <w:t>3</w:t>
      </w:r>
      <w:r w:rsidRPr="007530E2">
        <w:rPr>
          <w:rFonts w:hint="eastAsia"/>
        </w:rPr>
        <w:t>-</w:t>
      </w:r>
      <w:r w:rsidR="00F07E7A">
        <w:rPr>
          <w:rFonts w:hint="eastAsia"/>
        </w:rPr>
        <w:t>bgp-default</w:t>
      </w:r>
      <w:r w:rsidRPr="007530E2">
        <w:rPr>
          <w:rFonts w:hint="eastAsia"/>
        </w:rPr>
        <w:t xml:space="preserve">-vpnv4] peer </w:t>
      </w:r>
      <w:r>
        <w:rPr>
          <w:rFonts w:hint="eastAsia"/>
        </w:rPr>
        <w:t>2</w:t>
      </w:r>
      <w:r w:rsidRPr="007530E2">
        <w:rPr>
          <w:rFonts w:hint="eastAsia"/>
        </w:rPr>
        <w:t>.</w:t>
      </w:r>
      <w:r>
        <w:rPr>
          <w:rFonts w:hint="eastAsia"/>
        </w:rPr>
        <w:t>2</w:t>
      </w:r>
      <w:r w:rsidRPr="007530E2">
        <w:rPr>
          <w:rFonts w:hint="eastAsia"/>
        </w:rPr>
        <w:t>.</w:t>
      </w:r>
      <w:r>
        <w:rPr>
          <w:rFonts w:hint="eastAsia"/>
        </w:rPr>
        <w:t>2</w:t>
      </w:r>
      <w:r w:rsidRPr="007530E2">
        <w:rPr>
          <w:rFonts w:hint="eastAsia"/>
        </w:rPr>
        <w:t>.9 enable</w:t>
      </w:r>
    </w:p>
    <w:p w:rsidR="00CC573B" w:rsidRDefault="00CC573B" w:rsidP="00B51350">
      <w:pPr>
        <w:pStyle w:val="ItemIndent1"/>
      </w:pPr>
      <w:r>
        <w:rPr>
          <w:rFonts w:hint="eastAsia"/>
        </w:rPr>
        <w:t xml:space="preserve"># </w:t>
      </w:r>
      <w:r w:rsidRPr="00C82A13">
        <w:rPr>
          <w:rFonts w:hint="eastAsia"/>
        </w:rPr>
        <w:t>配置允许本地</w:t>
      </w:r>
      <w:r w:rsidRPr="00C82A13">
        <w:rPr>
          <w:rFonts w:hint="eastAsia"/>
        </w:rPr>
        <w:t>AS</w:t>
      </w:r>
      <w:r w:rsidRPr="00C82A13">
        <w:rPr>
          <w:rFonts w:hint="eastAsia"/>
        </w:rPr>
        <w:t>号在所接收的路由的</w:t>
      </w:r>
      <w:r w:rsidRPr="00C82A13">
        <w:rPr>
          <w:rFonts w:hint="eastAsia"/>
        </w:rPr>
        <w:t>AS_PATH</w:t>
      </w:r>
      <w:r w:rsidRPr="00C82A13">
        <w:rPr>
          <w:rFonts w:hint="eastAsia"/>
        </w:rPr>
        <w:t>属性中出现</w:t>
      </w:r>
      <w:r>
        <w:rPr>
          <w:rFonts w:hint="eastAsia"/>
        </w:rPr>
        <w:t>。</w:t>
      </w:r>
    </w:p>
    <w:p w:rsidR="00CC573B" w:rsidRPr="00150525" w:rsidRDefault="00CC573B" w:rsidP="00B51350">
      <w:pPr>
        <w:pStyle w:val="TerminalDisplayIndent1"/>
      </w:pPr>
      <w:r w:rsidRPr="00ED7EBA">
        <w:t>[</w:t>
      </w:r>
      <w:r>
        <w:rPr>
          <w:rFonts w:hint="eastAsia"/>
        </w:rPr>
        <w:t>P</w:t>
      </w:r>
      <w:r w:rsidRPr="00ED7EBA">
        <w:t>E</w:t>
      </w:r>
      <w:r>
        <w:rPr>
          <w:rFonts w:hint="eastAsia"/>
        </w:rPr>
        <w:t>3</w:t>
      </w:r>
      <w:r>
        <w:t>-</w:t>
      </w:r>
      <w:r w:rsidR="00F07E7A">
        <w:t>bgp-default</w:t>
      </w:r>
      <w:r w:rsidRPr="00ED7EBA">
        <w:t xml:space="preserve">-vpnv4] </w:t>
      </w:r>
      <w:r w:rsidRPr="00ED7EBA">
        <w:rPr>
          <w:rFonts w:hint="eastAsia"/>
        </w:rPr>
        <w:t xml:space="preserve">peer </w:t>
      </w:r>
      <w:r>
        <w:rPr>
          <w:rFonts w:hint="eastAsia"/>
        </w:rPr>
        <w:t>2</w:t>
      </w:r>
      <w:r w:rsidRPr="007530E2">
        <w:rPr>
          <w:rFonts w:hint="eastAsia"/>
        </w:rPr>
        <w:t>.</w:t>
      </w:r>
      <w:r>
        <w:rPr>
          <w:rFonts w:hint="eastAsia"/>
        </w:rPr>
        <w:t>2</w:t>
      </w:r>
      <w:r w:rsidRPr="007530E2">
        <w:rPr>
          <w:rFonts w:hint="eastAsia"/>
        </w:rPr>
        <w:t>.</w:t>
      </w:r>
      <w:r>
        <w:rPr>
          <w:rFonts w:hint="eastAsia"/>
        </w:rPr>
        <w:t>2</w:t>
      </w:r>
      <w:r w:rsidRPr="007530E2">
        <w:rPr>
          <w:rFonts w:hint="eastAsia"/>
        </w:rPr>
        <w:t>.9</w:t>
      </w:r>
      <w:r w:rsidRPr="00ED7EBA">
        <w:t xml:space="preserve"> </w:t>
      </w:r>
      <w:r>
        <w:rPr>
          <w:rFonts w:hint="eastAsia"/>
        </w:rPr>
        <w:t>allow-as-loop 2</w:t>
      </w:r>
    </w:p>
    <w:p w:rsidR="00CC573B" w:rsidRPr="00B421C2" w:rsidRDefault="00CC573B" w:rsidP="00B51350">
      <w:pPr>
        <w:pStyle w:val="TerminalDisplayIndent1"/>
      </w:pPr>
      <w:r w:rsidRPr="00B421C2">
        <w:rPr>
          <w:rFonts w:hint="eastAsia"/>
        </w:rPr>
        <w:t>[PE3-</w:t>
      </w:r>
      <w:r w:rsidR="00F07E7A" w:rsidRPr="00B421C2">
        <w:rPr>
          <w:rFonts w:hint="eastAsia"/>
        </w:rPr>
        <w:t>bgp-default</w:t>
      </w:r>
      <w:r w:rsidRPr="00B421C2">
        <w:rPr>
          <w:rFonts w:hint="eastAsia"/>
        </w:rPr>
        <w:t>-vpnv4] quit</w:t>
      </w:r>
    </w:p>
    <w:p w:rsidR="00CC573B" w:rsidRPr="00B421C2" w:rsidRDefault="00CC573B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3</w:t>
      </w:r>
      <w:r w:rsidRPr="00B421C2">
        <w:t>-</w:t>
      </w:r>
      <w:r w:rsidR="00F07E7A" w:rsidRPr="00B421C2">
        <w:t>bgp-default</w:t>
      </w:r>
      <w:r w:rsidRPr="00B421C2">
        <w:t>] quit</w:t>
      </w:r>
    </w:p>
    <w:p w:rsidR="00CC573B" w:rsidRPr="00B421C2" w:rsidRDefault="00CC573B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CE 1</w:t>
      </w:r>
      <w:r w:rsidRPr="007530E2">
        <w:rPr>
          <w:rFonts w:hint="eastAsia"/>
        </w:rPr>
        <w:t>。</w:t>
      </w:r>
    </w:p>
    <w:p w:rsidR="00CC573B" w:rsidRPr="00B421C2" w:rsidRDefault="00CC573B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</w:t>
      </w:r>
      <w:r w:rsidRPr="00B421C2">
        <w:rPr>
          <w:rFonts w:hint="eastAsia"/>
        </w:rPr>
        <w:t>1</w:t>
      </w:r>
      <w:r w:rsidRPr="00B421C2">
        <w:t xml:space="preserve">] bgp </w:t>
      </w:r>
      <w:r w:rsidRPr="00B421C2">
        <w:rPr>
          <w:rFonts w:hint="eastAsia"/>
        </w:rPr>
        <w:t>2</w:t>
      </w:r>
      <w:r w:rsidRPr="00B421C2">
        <w:t>00</w:t>
      </w:r>
    </w:p>
    <w:p w:rsidR="00CC573B" w:rsidRPr="007530E2" w:rsidRDefault="00CC573B" w:rsidP="00B51350">
      <w:pPr>
        <w:pStyle w:val="TerminalDisplayIndent1"/>
      </w:pPr>
      <w:r w:rsidRPr="00675789">
        <w:t>[</w:t>
      </w:r>
      <w:r w:rsidRPr="00675789">
        <w:rPr>
          <w:rFonts w:hint="eastAsia"/>
        </w:rPr>
        <w:t>C</w:t>
      </w:r>
      <w:r w:rsidRPr="00675789">
        <w:t>E</w:t>
      </w:r>
      <w:r w:rsidRPr="00675789">
        <w:rPr>
          <w:rFonts w:hint="eastAsia"/>
        </w:rPr>
        <w:t>1</w:t>
      </w:r>
      <w:r w:rsidRPr="00675789">
        <w:t>-</w:t>
      </w:r>
      <w:r w:rsidR="00F07E7A">
        <w:t>bgp-default</w:t>
      </w:r>
      <w:r w:rsidRPr="00675789">
        <w:t>]</w:t>
      </w:r>
      <w:r w:rsidRPr="00283B08">
        <w:rPr>
          <w:rFonts w:hint="eastAsia"/>
        </w:rPr>
        <w:t xml:space="preserve"> </w:t>
      </w:r>
      <w:r w:rsidRPr="007530E2">
        <w:rPr>
          <w:rFonts w:hint="eastAsia"/>
        </w:rPr>
        <w:t xml:space="preserve">peer </w:t>
      </w:r>
      <w:r>
        <w:rPr>
          <w:rFonts w:hint="eastAsia"/>
        </w:rPr>
        <w:t>1</w:t>
      </w:r>
      <w:r w:rsidRPr="007530E2">
        <w:rPr>
          <w:rFonts w:hint="eastAsia"/>
        </w:rPr>
        <w:t>.</w:t>
      </w:r>
      <w:r>
        <w:rPr>
          <w:rFonts w:hint="eastAsia"/>
        </w:rPr>
        <w:t>1</w:t>
      </w:r>
      <w:r w:rsidRPr="007530E2">
        <w:rPr>
          <w:rFonts w:hint="eastAsia"/>
        </w:rPr>
        <w:t>.</w:t>
      </w:r>
      <w:r>
        <w:rPr>
          <w:rFonts w:hint="eastAsia"/>
        </w:rPr>
        <w:t>1</w:t>
      </w:r>
      <w:r w:rsidRPr="007530E2">
        <w:rPr>
          <w:rFonts w:hint="eastAsia"/>
        </w:rPr>
        <w:t xml:space="preserve">.9 as-number </w:t>
      </w:r>
      <w:r>
        <w:rPr>
          <w:rFonts w:hint="eastAsia"/>
        </w:rPr>
        <w:t>2</w:t>
      </w:r>
      <w:r w:rsidRPr="007530E2">
        <w:rPr>
          <w:rFonts w:hint="eastAsia"/>
        </w:rPr>
        <w:t>00</w:t>
      </w:r>
    </w:p>
    <w:p w:rsidR="00CC573B" w:rsidRPr="007530E2" w:rsidRDefault="00CC573B" w:rsidP="00B51350">
      <w:pPr>
        <w:pStyle w:val="TerminalDisplayIndent1"/>
      </w:pPr>
      <w:r w:rsidRPr="007530E2">
        <w:t>[</w:t>
      </w:r>
      <w:r w:rsidRPr="00675789">
        <w:rPr>
          <w:rFonts w:hint="eastAsia"/>
        </w:rPr>
        <w:t>C</w:t>
      </w:r>
      <w:r w:rsidRPr="00675789">
        <w:t>E</w:t>
      </w:r>
      <w:r w:rsidRPr="00675789">
        <w:rPr>
          <w:rFonts w:hint="eastAsia"/>
        </w:rPr>
        <w:t>1</w:t>
      </w:r>
      <w:r w:rsidRPr="007530E2">
        <w:t>-</w:t>
      </w:r>
      <w:r w:rsidR="00F07E7A">
        <w:rPr>
          <w:rFonts w:hint="eastAsia"/>
        </w:rPr>
        <w:t>bgp-default</w:t>
      </w:r>
      <w:r w:rsidRPr="007530E2">
        <w:t xml:space="preserve">] </w:t>
      </w:r>
      <w:r w:rsidRPr="007530E2">
        <w:rPr>
          <w:rFonts w:hint="eastAsia"/>
        </w:rPr>
        <w:t xml:space="preserve">peer </w:t>
      </w:r>
      <w:r>
        <w:rPr>
          <w:rFonts w:hint="eastAsia"/>
        </w:rPr>
        <w:t>1</w:t>
      </w:r>
      <w:r w:rsidRPr="007530E2">
        <w:rPr>
          <w:rFonts w:hint="eastAsia"/>
        </w:rPr>
        <w:t>.</w:t>
      </w:r>
      <w:r>
        <w:rPr>
          <w:rFonts w:hint="eastAsia"/>
        </w:rPr>
        <w:t>1</w:t>
      </w:r>
      <w:r w:rsidRPr="007530E2">
        <w:rPr>
          <w:rFonts w:hint="eastAsia"/>
        </w:rPr>
        <w:t>.</w:t>
      </w:r>
      <w:r>
        <w:rPr>
          <w:rFonts w:hint="eastAsia"/>
        </w:rPr>
        <w:t>1</w:t>
      </w:r>
      <w:r w:rsidRPr="007530E2">
        <w:rPr>
          <w:rFonts w:hint="eastAsia"/>
        </w:rPr>
        <w:t>.9 connect-interface loopback 0</w:t>
      </w:r>
    </w:p>
    <w:p w:rsidR="00CC573B" w:rsidRPr="007530E2" w:rsidRDefault="00CC573B" w:rsidP="00B51350">
      <w:pPr>
        <w:pStyle w:val="TerminalDisplayIndent1"/>
      </w:pPr>
      <w:r w:rsidRPr="007530E2">
        <w:t>[</w:t>
      </w:r>
      <w:r w:rsidRPr="00675789">
        <w:rPr>
          <w:rFonts w:hint="eastAsia"/>
        </w:rPr>
        <w:t>C</w:t>
      </w:r>
      <w:r w:rsidRPr="00675789">
        <w:t>E</w:t>
      </w:r>
      <w:r w:rsidRPr="00675789">
        <w:rPr>
          <w:rFonts w:hint="eastAsia"/>
        </w:rPr>
        <w:t>1</w:t>
      </w:r>
      <w:r w:rsidRPr="007530E2">
        <w:t>-</w:t>
      </w:r>
      <w:r w:rsidR="00F07E7A">
        <w:rPr>
          <w:rFonts w:hint="eastAsia"/>
        </w:rPr>
        <w:t>bgp-default</w:t>
      </w:r>
      <w:r w:rsidRPr="007530E2">
        <w:t xml:space="preserve">] </w:t>
      </w:r>
      <w:r w:rsidR="004F262E">
        <w:rPr>
          <w:rFonts w:hint="eastAsia"/>
        </w:rPr>
        <w:t>address-family vpnv4</w:t>
      </w:r>
    </w:p>
    <w:p w:rsidR="00CC573B" w:rsidRDefault="00CC573B" w:rsidP="00B51350">
      <w:pPr>
        <w:pStyle w:val="TerminalDisplayIndent1"/>
      </w:pPr>
      <w:r w:rsidRPr="007530E2">
        <w:rPr>
          <w:rFonts w:hint="eastAsia"/>
        </w:rPr>
        <w:t>[</w:t>
      </w:r>
      <w:r w:rsidRPr="00675789">
        <w:rPr>
          <w:rFonts w:hint="eastAsia"/>
        </w:rPr>
        <w:t>C</w:t>
      </w:r>
      <w:r w:rsidRPr="00675789">
        <w:t>E</w:t>
      </w:r>
      <w:r w:rsidRPr="00675789">
        <w:rPr>
          <w:rFonts w:hint="eastAsia"/>
        </w:rPr>
        <w:t>1</w:t>
      </w:r>
      <w:r w:rsidRPr="007530E2">
        <w:rPr>
          <w:rFonts w:hint="eastAsia"/>
        </w:rPr>
        <w:t>-</w:t>
      </w:r>
      <w:r w:rsidR="00F07E7A">
        <w:rPr>
          <w:rFonts w:hint="eastAsia"/>
        </w:rPr>
        <w:t>bgp-default</w:t>
      </w:r>
      <w:r w:rsidRPr="007530E2">
        <w:rPr>
          <w:rFonts w:hint="eastAsia"/>
        </w:rPr>
        <w:t xml:space="preserve">-vpnv4] peer </w:t>
      </w:r>
      <w:r>
        <w:rPr>
          <w:rFonts w:hint="eastAsia"/>
        </w:rPr>
        <w:t>1</w:t>
      </w:r>
      <w:r w:rsidRPr="007530E2">
        <w:rPr>
          <w:rFonts w:hint="eastAsia"/>
        </w:rPr>
        <w:t>.</w:t>
      </w:r>
      <w:r>
        <w:rPr>
          <w:rFonts w:hint="eastAsia"/>
        </w:rPr>
        <w:t>1</w:t>
      </w:r>
      <w:r w:rsidRPr="007530E2">
        <w:rPr>
          <w:rFonts w:hint="eastAsia"/>
        </w:rPr>
        <w:t>.</w:t>
      </w:r>
      <w:r>
        <w:rPr>
          <w:rFonts w:hint="eastAsia"/>
        </w:rPr>
        <w:t>1</w:t>
      </w:r>
      <w:r w:rsidRPr="007530E2">
        <w:rPr>
          <w:rFonts w:hint="eastAsia"/>
        </w:rPr>
        <w:t>.9 enable</w:t>
      </w:r>
    </w:p>
    <w:p w:rsidR="00CC573B" w:rsidRPr="007530E2" w:rsidRDefault="00CC573B" w:rsidP="00B51350">
      <w:pPr>
        <w:pStyle w:val="TerminalDisplayIndent1"/>
      </w:pPr>
      <w:r w:rsidRPr="007530E2">
        <w:rPr>
          <w:rFonts w:hint="eastAsia"/>
        </w:rPr>
        <w:t>[</w:t>
      </w:r>
      <w:r w:rsidRPr="00675789">
        <w:rPr>
          <w:rFonts w:hint="eastAsia"/>
        </w:rPr>
        <w:t>C</w:t>
      </w:r>
      <w:r w:rsidRPr="00675789">
        <w:t>E</w:t>
      </w:r>
      <w:r w:rsidRPr="00675789">
        <w:rPr>
          <w:rFonts w:hint="eastAsia"/>
        </w:rPr>
        <w:t>1</w:t>
      </w:r>
      <w:r w:rsidRPr="007530E2">
        <w:rPr>
          <w:rFonts w:hint="eastAsia"/>
        </w:rPr>
        <w:t>-</w:t>
      </w:r>
      <w:r w:rsidR="00F07E7A">
        <w:rPr>
          <w:rFonts w:hint="eastAsia"/>
        </w:rPr>
        <w:t>bgp-default</w:t>
      </w:r>
      <w:r w:rsidRPr="007530E2">
        <w:rPr>
          <w:rFonts w:hint="eastAsia"/>
        </w:rPr>
        <w:t>-vpnv4]</w:t>
      </w:r>
      <w:r>
        <w:rPr>
          <w:rFonts w:hint="eastAsia"/>
        </w:rPr>
        <w:t xml:space="preserve"> undo policy vpn-target</w:t>
      </w:r>
    </w:p>
    <w:p w:rsidR="00CC573B" w:rsidRPr="00B421C2" w:rsidRDefault="00CC573B" w:rsidP="00B51350">
      <w:pPr>
        <w:pStyle w:val="TerminalDisplayIndent1"/>
      </w:pPr>
      <w:r w:rsidRPr="00B421C2">
        <w:rPr>
          <w:rFonts w:hint="eastAsia"/>
        </w:rPr>
        <w:t>[C</w:t>
      </w:r>
      <w:r w:rsidRPr="00B421C2">
        <w:t>E</w:t>
      </w:r>
      <w:r w:rsidRPr="00B421C2">
        <w:rPr>
          <w:rFonts w:hint="eastAsia"/>
        </w:rPr>
        <w:t>1-</w:t>
      </w:r>
      <w:r w:rsidR="00F07E7A" w:rsidRPr="00B421C2">
        <w:rPr>
          <w:rFonts w:hint="eastAsia"/>
        </w:rPr>
        <w:t>bgp-default</w:t>
      </w:r>
      <w:r w:rsidRPr="00B421C2">
        <w:rPr>
          <w:rFonts w:hint="eastAsia"/>
        </w:rPr>
        <w:t>-vpnv4] quit</w:t>
      </w:r>
    </w:p>
    <w:p w:rsidR="00CC573B" w:rsidRPr="00B421C2" w:rsidRDefault="00CC573B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</w:t>
      </w:r>
      <w:r w:rsidRPr="00B421C2">
        <w:rPr>
          <w:rFonts w:hint="eastAsia"/>
        </w:rPr>
        <w:t>1</w:t>
      </w:r>
      <w:r w:rsidRPr="00B421C2">
        <w:t>-</w:t>
      </w:r>
      <w:r w:rsidR="00F07E7A" w:rsidRPr="00B421C2">
        <w:t>bgp-default</w:t>
      </w:r>
      <w:r w:rsidRPr="00B421C2">
        <w:t>] quit</w:t>
      </w:r>
    </w:p>
    <w:p w:rsidR="00CC573B" w:rsidRPr="00AF0185" w:rsidRDefault="00676504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 xml:space="preserve"># </w:t>
      </w:r>
      <w:r w:rsidR="00CC573B" w:rsidRPr="007530E2">
        <w:rPr>
          <w:rFonts w:hint="eastAsia"/>
          <w:lang w:eastAsia="zh-CN"/>
        </w:rPr>
        <w:t>PE</w:t>
      </w:r>
      <w:r w:rsidR="00CC573B">
        <w:rPr>
          <w:rFonts w:hint="eastAsia"/>
          <w:lang w:eastAsia="zh-CN"/>
        </w:rPr>
        <w:t xml:space="preserve"> 4</w:t>
      </w:r>
      <w:r w:rsidR="00CC573B" w:rsidRPr="007530E2">
        <w:rPr>
          <w:rFonts w:hint="eastAsia"/>
          <w:lang w:eastAsia="zh-CN"/>
        </w:rPr>
        <w:t>和</w:t>
      </w:r>
      <w:r w:rsidR="00CC573B" w:rsidRPr="007530E2">
        <w:rPr>
          <w:rFonts w:hint="eastAsia"/>
          <w:lang w:eastAsia="zh-CN"/>
        </w:rPr>
        <w:t>CE</w:t>
      </w:r>
      <w:r w:rsidR="00CC573B">
        <w:rPr>
          <w:rFonts w:hint="eastAsia"/>
          <w:lang w:eastAsia="zh-CN"/>
        </w:rPr>
        <w:t xml:space="preserve"> 2</w:t>
      </w:r>
      <w:r w:rsidR="00CC573B" w:rsidRPr="007530E2">
        <w:rPr>
          <w:rFonts w:hint="eastAsia"/>
          <w:lang w:eastAsia="zh-CN"/>
        </w:rPr>
        <w:t>之间的配置与</w:t>
      </w:r>
      <w:r w:rsidR="00CC573B" w:rsidRPr="007530E2">
        <w:rPr>
          <w:rFonts w:hint="eastAsia"/>
          <w:lang w:eastAsia="zh-CN"/>
        </w:rPr>
        <w:t>P</w:t>
      </w:r>
      <w:r w:rsidR="00CC573B" w:rsidRPr="007530E2">
        <w:rPr>
          <w:lang w:eastAsia="zh-CN"/>
        </w:rPr>
        <w:t>E</w:t>
      </w:r>
      <w:r w:rsidR="00CC573B">
        <w:rPr>
          <w:rFonts w:hint="eastAsia"/>
          <w:lang w:eastAsia="zh-CN"/>
        </w:rPr>
        <w:t xml:space="preserve"> 3</w:t>
      </w:r>
      <w:r w:rsidR="00CC573B" w:rsidRPr="007530E2">
        <w:rPr>
          <w:rFonts w:hint="eastAsia"/>
          <w:lang w:eastAsia="zh-CN"/>
        </w:rPr>
        <w:t>和</w:t>
      </w:r>
      <w:r w:rsidR="00CC573B" w:rsidRPr="007530E2">
        <w:rPr>
          <w:rFonts w:hint="eastAsia"/>
          <w:lang w:eastAsia="zh-CN"/>
        </w:rPr>
        <w:t>CE</w:t>
      </w:r>
      <w:r w:rsidR="00CC573B">
        <w:rPr>
          <w:rFonts w:hint="eastAsia"/>
          <w:lang w:eastAsia="zh-CN"/>
        </w:rPr>
        <w:t xml:space="preserve"> 1</w:t>
      </w:r>
      <w:r w:rsidR="00CC573B" w:rsidRPr="007530E2">
        <w:rPr>
          <w:rFonts w:hint="eastAsia"/>
          <w:lang w:eastAsia="zh-CN"/>
        </w:rPr>
        <w:t>之间的配置类似，配置过程省略。</w:t>
      </w:r>
    </w:p>
    <w:p w:rsidR="007D7DD4" w:rsidRDefault="008B55DC" w:rsidP="00DD64CA">
      <w:pPr>
        <w:pStyle w:val="4"/>
      </w:pPr>
      <w:r>
        <w:rPr>
          <w:rFonts w:hint="eastAsia"/>
        </w:rPr>
        <w:t>验证</w:t>
      </w:r>
      <w:r w:rsidR="00CC573B">
        <w:rPr>
          <w:rFonts w:hint="eastAsia"/>
        </w:rPr>
        <w:t>配置</w:t>
      </w:r>
    </w:p>
    <w:p w:rsidR="00CC573B" w:rsidRDefault="00CC573B" w:rsidP="00DD64CA">
      <w:r>
        <w:rPr>
          <w:rFonts w:hint="eastAsia"/>
        </w:rPr>
        <w:t>#</w:t>
      </w:r>
      <w:r w:rsidR="008B55DC">
        <w:rPr>
          <w:rFonts w:hint="eastAsia"/>
        </w:rPr>
        <w:t xml:space="preserve"> </w:t>
      </w:r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上执行</w:t>
      </w:r>
      <w:r w:rsidRPr="00DA2C2B">
        <w:rPr>
          <w:rStyle w:val="commandkeywords"/>
          <w:rFonts w:hint="eastAsia"/>
        </w:rPr>
        <w:t>display ip routing-table</w:t>
      </w:r>
      <w:r w:rsidRPr="007530E2">
        <w:rPr>
          <w:rFonts w:hint="eastAsia"/>
        </w:rPr>
        <w:t>命令，可以看到</w:t>
      </w:r>
      <w:r w:rsidRPr="007530E2">
        <w:t>PE</w:t>
      </w:r>
      <w:r>
        <w:rPr>
          <w:rFonts w:hint="eastAsia"/>
        </w:rPr>
        <w:t xml:space="preserve"> </w:t>
      </w:r>
      <w:r w:rsidRPr="007530E2"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的公网路由表中只有运营商网络的路由。以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为例：</w:t>
      </w:r>
    </w:p>
    <w:p w:rsidR="00480D34" w:rsidRDefault="00480D34" w:rsidP="00DD64CA">
      <w:pPr>
        <w:pStyle w:val="TerminalDisplay"/>
      </w:pPr>
      <w:r w:rsidRPr="007530E2">
        <w:rPr>
          <w:rFonts w:hint="eastAsia"/>
        </w:rPr>
        <w:t>[PE1] display ip routing-table</w:t>
      </w:r>
    </w:p>
    <w:p w:rsidR="00480D34" w:rsidRPr="007530E2" w:rsidRDefault="00480D34" w:rsidP="00DD64CA">
      <w:pPr>
        <w:pStyle w:val="TerminalDisplay"/>
      </w:pPr>
    </w:p>
    <w:p w:rsidR="00480D34" w:rsidRDefault="00480D34" w:rsidP="00DD64CA">
      <w:pPr>
        <w:pStyle w:val="TerminalDisplay"/>
      </w:pPr>
      <w:r w:rsidRPr="007530E2">
        <w:rPr>
          <w:rFonts w:hint="eastAsia"/>
        </w:rPr>
        <w:t xml:space="preserve">Destinations : </w:t>
      </w:r>
      <w:r w:rsidR="00195312">
        <w:rPr>
          <w:rFonts w:hint="eastAsia"/>
        </w:rPr>
        <w:t>12</w:t>
      </w:r>
      <w:r w:rsidR="00195312" w:rsidRPr="007530E2">
        <w:rPr>
          <w:rFonts w:hint="eastAsia"/>
        </w:rPr>
        <w:t xml:space="preserve">        </w:t>
      </w:r>
      <w:r w:rsidRPr="007530E2">
        <w:rPr>
          <w:rFonts w:hint="eastAsia"/>
        </w:rPr>
        <w:t xml:space="preserve">Routes : </w:t>
      </w:r>
      <w:r w:rsidR="00195312">
        <w:rPr>
          <w:rFonts w:hint="eastAsia"/>
        </w:rPr>
        <w:t>12</w:t>
      </w:r>
    </w:p>
    <w:p w:rsidR="00480D34" w:rsidRPr="007530E2" w:rsidRDefault="00480D34" w:rsidP="00DD64CA">
      <w:pPr>
        <w:pStyle w:val="TerminalDisplay"/>
      </w:pPr>
    </w:p>
    <w:p w:rsidR="00480D34" w:rsidRDefault="00480D34" w:rsidP="00DD64CA">
      <w:pPr>
        <w:pStyle w:val="TerminalDisplay"/>
      </w:pPr>
      <w:r>
        <w:t>Destination/Mask   Proto   Pre Cost        NextHop         Interface</w:t>
      </w:r>
    </w:p>
    <w:p w:rsidR="00480D34" w:rsidRDefault="00480D34" w:rsidP="00DD64CA">
      <w:pPr>
        <w:pStyle w:val="TerminalDisplay"/>
      </w:pPr>
      <w:r>
        <w:t>0.0.0.0/32         Direct  0   0           127.0.0.1       InLoop0</w:t>
      </w:r>
    </w:p>
    <w:p w:rsidR="00480D34" w:rsidRDefault="00480D34" w:rsidP="00DD64CA">
      <w:pPr>
        <w:pStyle w:val="TerminalDisplay"/>
      </w:pPr>
      <w:r>
        <w:t>3.3.3.9/32         Direct  0   0           127.0.0.1       InLoop0</w:t>
      </w:r>
    </w:p>
    <w:p w:rsidR="00480D34" w:rsidRDefault="00480D34" w:rsidP="00DD64CA">
      <w:pPr>
        <w:pStyle w:val="TerminalDisplay"/>
      </w:pPr>
      <w:r>
        <w:t xml:space="preserve">4.4.4.9/32         IS_L1   15  10          30.1.1.2        </w:t>
      </w:r>
      <w:r w:rsidR="00064113">
        <w:t>GE</w:t>
      </w:r>
      <w:r w:rsidR="009C0B77">
        <w:t>3/1</w:t>
      </w:r>
      <w:r w:rsidR="00064113">
        <w:t>/5</w:t>
      </w:r>
    </w:p>
    <w:p w:rsidR="00480D34" w:rsidRDefault="00480D34" w:rsidP="00DD64CA">
      <w:pPr>
        <w:pStyle w:val="TerminalDisplay"/>
      </w:pPr>
      <w:r>
        <w:t xml:space="preserve">30.1.1.0/24        Direct  0   0           30.1.1.1        </w:t>
      </w:r>
      <w:r w:rsidR="00064113">
        <w:t>GE</w:t>
      </w:r>
      <w:r w:rsidR="009C0B77">
        <w:t>3/1</w:t>
      </w:r>
      <w:r w:rsidR="00064113">
        <w:t>/5</w:t>
      </w:r>
    </w:p>
    <w:p w:rsidR="00480D34" w:rsidRDefault="00480D34" w:rsidP="00DD64CA">
      <w:pPr>
        <w:pStyle w:val="TerminalDisplay"/>
      </w:pPr>
      <w:r>
        <w:t xml:space="preserve">30.1.1.0/32        Direct  0   0           30.1.1.1        </w:t>
      </w:r>
      <w:r w:rsidR="00064113">
        <w:t>GE</w:t>
      </w:r>
      <w:r w:rsidR="009C0B77">
        <w:t>3/1</w:t>
      </w:r>
      <w:r w:rsidR="00064113">
        <w:t>/5</w:t>
      </w:r>
    </w:p>
    <w:p w:rsidR="00480D34" w:rsidRDefault="00480D34" w:rsidP="00DD64CA">
      <w:pPr>
        <w:pStyle w:val="TerminalDisplay"/>
      </w:pPr>
      <w:r>
        <w:t>30.1.1.1/32        Direct  0   0           127.0.0.1       InLoop0</w:t>
      </w:r>
    </w:p>
    <w:p w:rsidR="00480D34" w:rsidRDefault="00480D34" w:rsidP="00DD64CA">
      <w:pPr>
        <w:pStyle w:val="TerminalDisplay"/>
      </w:pPr>
      <w:r>
        <w:t xml:space="preserve">30.1.1.255/32      Direct  0   0           30.1.1.1        </w:t>
      </w:r>
      <w:r w:rsidR="00064113">
        <w:t>GE</w:t>
      </w:r>
      <w:r w:rsidR="009C0B77">
        <w:t>3/1</w:t>
      </w:r>
      <w:r w:rsidR="00064113">
        <w:t>/5</w:t>
      </w:r>
    </w:p>
    <w:p w:rsidR="00480D34" w:rsidRDefault="00480D34" w:rsidP="00DD64CA">
      <w:pPr>
        <w:pStyle w:val="TerminalDisplay"/>
      </w:pPr>
      <w:r>
        <w:t>127.0.0.0/8        Direct  0   0           127.0.0.1       InLoop0</w:t>
      </w:r>
    </w:p>
    <w:p w:rsidR="00480D34" w:rsidRDefault="00480D34" w:rsidP="00DD64CA">
      <w:pPr>
        <w:pStyle w:val="TerminalDisplay"/>
      </w:pPr>
      <w:r>
        <w:t>127.0.0.0/32       Direct  0   0           127.0.0.1       InLoop0</w:t>
      </w:r>
    </w:p>
    <w:p w:rsidR="00480D34" w:rsidRDefault="00480D34" w:rsidP="00DD64CA">
      <w:pPr>
        <w:pStyle w:val="TerminalDisplay"/>
      </w:pPr>
      <w:r>
        <w:t>127.0.0.1/32       Direct  0   0           127.0.0.1       InLoop0</w:t>
      </w:r>
    </w:p>
    <w:p w:rsidR="00480D34" w:rsidRDefault="00480D34" w:rsidP="00DD64CA">
      <w:pPr>
        <w:pStyle w:val="TerminalDisplay"/>
      </w:pPr>
      <w:r>
        <w:t>127.255.255.255/32 Direct  0   0           127.0.0.1       InLoop0</w:t>
      </w:r>
    </w:p>
    <w:p w:rsidR="00F5602B" w:rsidRDefault="00480D34" w:rsidP="00DD64CA">
      <w:pPr>
        <w:pStyle w:val="TerminalDisplay"/>
      </w:pPr>
      <w:r>
        <w:t>255.255.255.255/32 Direct  0   0           127.0.0.1       InLoop0</w:t>
      </w:r>
    </w:p>
    <w:p w:rsidR="00CC573B" w:rsidRPr="007530E2" w:rsidRDefault="00CC573B" w:rsidP="00DD64CA">
      <w:r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上执行</w:t>
      </w:r>
      <w:r w:rsidRPr="00DA2C2B">
        <w:rPr>
          <w:rStyle w:val="commandkeywords"/>
          <w:rFonts w:hint="eastAsia"/>
        </w:rPr>
        <w:t>display ip routing-table vpn-instance</w:t>
      </w:r>
      <w:r w:rsidRPr="007530E2">
        <w:rPr>
          <w:rFonts w:hint="eastAsia"/>
        </w:rPr>
        <w:t>命令，可以看到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路由表中有</w:t>
      </w:r>
      <w:r>
        <w:rPr>
          <w:rFonts w:hint="eastAsia"/>
        </w:rPr>
        <w:t>用户子</w:t>
      </w:r>
      <w:r>
        <w:rPr>
          <w:rFonts w:hint="eastAsia"/>
        </w:rPr>
        <w:t>VPN</w:t>
      </w:r>
      <w:r>
        <w:rPr>
          <w:rFonts w:hint="eastAsia"/>
        </w:rPr>
        <w:t>网络的</w:t>
      </w:r>
      <w:r w:rsidRPr="007530E2">
        <w:rPr>
          <w:rFonts w:hint="eastAsia"/>
        </w:rPr>
        <w:t>路由。以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为例：</w:t>
      </w:r>
    </w:p>
    <w:p w:rsidR="00CC573B" w:rsidRPr="007530E2" w:rsidRDefault="00CC573B" w:rsidP="00DD64CA">
      <w:pPr>
        <w:pStyle w:val="TerminalDisplay"/>
      </w:pPr>
      <w:r w:rsidRPr="007530E2">
        <w:rPr>
          <w:rFonts w:hint="eastAsia"/>
        </w:rPr>
        <w:t>[PE1] display ip routing-table vpn-instance vpn1</w:t>
      </w:r>
    </w:p>
    <w:p w:rsidR="00CC573B" w:rsidRDefault="00CC573B" w:rsidP="00DD64CA">
      <w:pPr>
        <w:pStyle w:val="TerminalDisplay"/>
      </w:pPr>
    </w:p>
    <w:p w:rsidR="00CC573B" w:rsidRDefault="00CC573B" w:rsidP="00DD64CA">
      <w:pPr>
        <w:pStyle w:val="TerminalDisplay"/>
      </w:pPr>
      <w:r>
        <w:rPr>
          <w:rFonts w:hint="eastAsia"/>
        </w:rPr>
        <w:t xml:space="preserve">Destinations : </w:t>
      </w:r>
      <w:r w:rsidR="00195312">
        <w:rPr>
          <w:rFonts w:hint="eastAsia"/>
        </w:rPr>
        <w:t xml:space="preserve">14        </w:t>
      </w:r>
      <w:r>
        <w:rPr>
          <w:rFonts w:hint="eastAsia"/>
        </w:rPr>
        <w:t xml:space="preserve">Routes : </w:t>
      </w:r>
      <w:r w:rsidR="00195312">
        <w:rPr>
          <w:rFonts w:hint="eastAsia"/>
        </w:rPr>
        <w:t>14</w:t>
      </w:r>
    </w:p>
    <w:p w:rsidR="00CC573B" w:rsidRPr="007530E2" w:rsidRDefault="00CC573B" w:rsidP="00DD64CA">
      <w:pPr>
        <w:pStyle w:val="TerminalDisplay"/>
      </w:pPr>
    </w:p>
    <w:p w:rsidR="00CC573B" w:rsidRDefault="00F80778" w:rsidP="00DD64CA">
      <w:pPr>
        <w:pStyle w:val="TerminalDisplay"/>
      </w:pPr>
      <w:r>
        <w:t>Destination/Mask   Proto   Pre Cost        NextHop         Interface</w:t>
      </w:r>
    </w:p>
    <w:p w:rsidR="008A0842" w:rsidRDefault="008A0842" w:rsidP="00DD64CA">
      <w:pPr>
        <w:pStyle w:val="TerminalDisplay"/>
      </w:pPr>
      <w:r>
        <w:t>0.0.0.0/32         Direct  0   0           127.0.0.1       InLoop0</w:t>
      </w:r>
    </w:p>
    <w:p w:rsidR="008A0842" w:rsidRDefault="008A0842" w:rsidP="00DD64CA">
      <w:pPr>
        <w:pStyle w:val="TerminalDisplay"/>
      </w:pPr>
      <w:r>
        <w:t xml:space="preserve">11.1.1.0/24        Direct  0   0           11.1.1.2        </w:t>
      </w:r>
      <w:r w:rsidR="00064113">
        <w:t>GE</w:t>
      </w:r>
      <w:r w:rsidR="009C0B77">
        <w:t>3/1</w:t>
      </w:r>
      <w:r w:rsidR="00064113">
        <w:t>/4</w:t>
      </w:r>
    </w:p>
    <w:p w:rsidR="008A0842" w:rsidRDefault="008A0842" w:rsidP="00DD64CA">
      <w:pPr>
        <w:pStyle w:val="TerminalDisplay"/>
      </w:pPr>
      <w:r>
        <w:t xml:space="preserve">11.1.1.0/32        Direct  0   0           11.1.1.2        </w:t>
      </w:r>
      <w:r w:rsidR="00064113">
        <w:t>GE</w:t>
      </w:r>
      <w:r w:rsidR="009C0B77">
        <w:t>3/1</w:t>
      </w:r>
      <w:r w:rsidR="00064113">
        <w:t>/4</w:t>
      </w:r>
    </w:p>
    <w:p w:rsidR="008A0842" w:rsidRDefault="008A0842" w:rsidP="00DD64CA">
      <w:pPr>
        <w:pStyle w:val="TerminalDisplay"/>
      </w:pPr>
      <w:r>
        <w:t>11.1.1.2/32        Direct  0   0           127.0.0.1       InLoop0</w:t>
      </w:r>
    </w:p>
    <w:p w:rsidR="008A0842" w:rsidRDefault="008A0842" w:rsidP="00DD64CA">
      <w:pPr>
        <w:pStyle w:val="TerminalDisplay"/>
      </w:pPr>
      <w:r>
        <w:t xml:space="preserve">11.1.1.255/32      Direct  0   0           11.1.1.2        </w:t>
      </w:r>
      <w:r w:rsidR="00064113">
        <w:t>GE</w:t>
      </w:r>
      <w:r w:rsidR="009C0B77">
        <w:t>3/1</w:t>
      </w:r>
      <w:r w:rsidR="00064113">
        <w:t>/4</w:t>
      </w:r>
    </w:p>
    <w:p w:rsidR="008A0842" w:rsidRDefault="008A0842" w:rsidP="00DD64CA">
      <w:pPr>
        <w:pStyle w:val="TerminalDisplay"/>
      </w:pPr>
      <w:r>
        <w:t xml:space="preserve">100.1.1.0/24       BGP     255 0           11.1.1.1        </w:t>
      </w:r>
      <w:r w:rsidR="00064113">
        <w:t>GE</w:t>
      </w:r>
      <w:r w:rsidR="009C0B77">
        <w:t>3/1</w:t>
      </w:r>
      <w:r w:rsidR="00064113">
        <w:t>/4</w:t>
      </w:r>
    </w:p>
    <w:p w:rsidR="008A0842" w:rsidRDefault="008A0842" w:rsidP="00DD64CA">
      <w:pPr>
        <w:pStyle w:val="TerminalDisplay"/>
      </w:pPr>
      <w:r>
        <w:t xml:space="preserve">110.1.1.0/24       BGP     255 0           11.1.1.1        </w:t>
      </w:r>
      <w:r w:rsidR="00064113">
        <w:t>GE</w:t>
      </w:r>
      <w:r w:rsidR="009C0B77">
        <w:t>3/1</w:t>
      </w:r>
      <w:r w:rsidR="00064113">
        <w:t>/4</w:t>
      </w:r>
    </w:p>
    <w:p w:rsidR="008A0842" w:rsidRDefault="008A0842" w:rsidP="00DD64CA">
      <w:pPr>
        <w:pStyle w:val="TerminalDisplay"/>
      </w:pPr>
      <w:r>
        <w:t xml:space="preserve">120.1.1.0/24       BGP     255 0           4.4.4.9         </w:t>
      </w:r>
      <w:r w:rsidR="00064113">
        <w:t>GE</w:t>
      </w:r>
      <w:r w:rsidR="009C0B77">
        <w:t>3/1</w:t>
      </w:r>
      <w:r w:rsidR="00064113">
        <w:t>/5</w:t>
      </w:r>
    </w:p>
    <w:p w:rsidR="008A0842" w:rsidRDefault="008A0842" w:rsidP="00DD64CA">
      <w:pPr>
        <w:pStyle w:val="TerminalDisplay"/>
      </w:pPr>
      <w:r>
        <w:t>127.0.0.0/8        Direct  0   0           127.0.0.1       InLoop0</w:t>
      </w:r>
    </w:p>
    <w:p w:rsidR="008A0842" w:rsidRDefault="008A0842" w:rsidP="00DD64CA">
      <w:pPr>
        <w:pStyle w:val="TerminalDisplay"/>
      </w:pPr>
      <w:r>
        <w:t>127.0.0.0/32       Direct  0   0           127.0.0.1       InLoop0</w:t>
      </w:r>
    </w:p>
    <w:p w:rsidR="008A0842" w:rsidRDefault="008A0842" w:rsidP="00DD64CA">
      <w:pPr>
        <w:pStyle w:val="TerminalDisplay"/>
      </w:pPr>
      <w:r>
        <w:t>127.0.0.1/32       Direct  0   0           127.0.0.1       InLoop0</w:t>
      </w:r>
    </w:p>
    <w:p w:rsidR="008A0842" w:rsidRDefault="008A0842" w:rsidP="00DD64CA">
      <w:pPr>
        <w:pStyle w:val="TerminalDisplay"/>
      </w:pPr>
      <w:r>
        <w:t>127.255.255.255/32 Direct  0   0           127.0.0.1       InLoop0</w:t>
      </w:r>
    </w:p>
    <w:p w:rsidR="008A0842" w:rsidRDefault="008A0842" w:rsidP="00DD64CA">
      <w:pPr>
        <w:pStyle w:val="TerminalDisplay"/>
      </w:pPr>
      <w:r>
        <w:t xml:space="preserve">130.1.1.0/24       BGP     255 0           4.4.4.9         </w:t>
      </w:r>
      <w:r w:rsidR="00064113">
        <w:t>GE</w:t>
      </w:r>
      <w:r w:rsidR="009C0B77">
        <w:t>3/1</w:t>
      </w:r>
      <w:r w:rsidR="00064113">
        <w:t>/5</w:t>
      </w:r>
    </w:p>
    <w:p w:rsidR="007D7970" w:rsidRDefault="00CC573B" w:rsidP="00DD64CA">
      <w:pPr>
        <w:pStyle w:val="TerminalDisplay"/>
      </w:pPr>
      <w:r>
        <w:t xml:space="preserve">255.255.255.255/32 Direct </w:t>
      </w:r>
      <w:r w:rsidR="00F80778">
        <w:rPr>
          <w:rFonts w:hint="eastAsia"/>
        </w:rPr>
        <w:t xml:space="preserve"> </w:t>
      </w:r>
      <w:r>
        <w:t>0   0           127.0.0.1       InLoop0</w:t>
      </w:r>
    </w:p>
    <w:p w:rsidR="00CC573B" w:rsidRDefault="00CC573B" w:rsidP="00DD64CA">
      <w:r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Pr="00FA0D32">
        <w:rPr>
          <w:rFonts w:hint="eastAsia"/>
        </w:rPr>
        <w:t>CE 1</w:t>
      </w:r>
      <w:r w:rsidRPr="007530E2">
        <w:rPr>
          <w:rFonts w:hint="eastAsia"/>
        </w:rPr>
        <w:t>和</w:t>
      </w:r>
      <w:r w:rsidRPr="00FA0D32">
        <w:rPr>
          <w:rFonts w:hint="eastAsia"/>
        </w:rPr>
        <w:t>CE 2</w:t>
      </w:r>
      <w:r w:rsidRPr="007530E2">
        <w:rPr>
          <w:rFonts w:hint="eastAsia"/>
        </w:rPr>
        <w:t>上执行</w:t>
      </w:r>
      <w:r w:rsidRPr="00DA2C2B">
        <w:rPr>
          <w:rStyle w:val="commandkeywords"/>
          <w:rFonts w:hint="eastAsia"/>
        </w:rPr>
        <w:t>display bgp routing-table vpnv4</w:t>
      </w:r>
      <w:r w:rsidRPr="007530E2">
        <w:rPr>
          <w:rFonts w:hint="eastAsia"/>
        </w:rPr>
        <w:t>命令</w:t>
      </w:r>
      <w:r w:rsidRPr="00FA0D32">
        <w:rPr>
          <w:rFonts w:hint="eastAsia"/>
        </w:rPr>
        <w:t>，</w:t>
      </w:r>
      <w:r w:rsidRPr="007530E2">
        <w:rPr>
          <w:rFonts w:hint="eastAsia"/>
        </w:rPr>
        <w:t>可以看到</w:t>
      </w:r>
      <w:r>
        <w:rPr>
          <w:rFonts w:hint="eastAsia"/>
        </w:rPr>
        <w:t>用户网络中</w:t>
      </w:r>
      <w:r>
        <w:rPr>
          <w:rFonts w:hint="eastAsia"/>
        </w:rPr>
        <w:t>VPNv4</w:t>
      </w:r>
      <w:r w:rsidRPr="007530E2">
        <w:rPr>
          <w:rFonts w:hint="eastAsia"/>
        </w:rPr>
        <w:t>路由表中有</w:t>
      </w:r>
      <w:r>
        <w:rPr>
          <w:rFonts w:hint="eastAsia"/>
        </w:rPr>
        <w:t>所有子</w:t>
      </w:r>
      <w:r>
        <w:rPr>
          <w:rFonts w:hint="eastAsia"/>
        </w:rPr>
        <w:t>VPN</w:t>
      </w:r>
      <w:r w:rsidRPr="007530E2">
        <w:rPr>
          <w:rFonts w:hint="eastAsia"/>
        </w:rPr>
        <w:t>网络的内部路由。以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为例：</w:t>
      </w:r>
    </w:p>
    <w:p w:rsidR="00DC0C79" w:rsidRDefault="00DC0C79" w:rsidP="00DD64CA">
      <w:pPr>
        <w:pStyle w:val="TerminalDisplay"/>
      </w:pPr>
      <w:r w:rsidRPr="007530E2">
        <w:rPr>
          <w:rFonts w:hint="eastAsia"/>
        </w:rPr>
        <w:t>[CE1]</w:t>
      </w:r>
      <w:r w:rsidRPr="00107728">
        <w:t xml:space="preserve"> display bgp routing-table</w:t>
      </w:r>
      <w:r>
        <w:rPr>
          <w:rFonts w:hint="eastAsia"/>
        </w:rPr>
        <w:t xml:space="preserve"> </w:t>
      </w:r>
      <w:r>
        <w:t>vpnv4</w:t>
      </w:r>
    </w:p>
    <w:p w:rsidR="00DC0C79" w:rsidRDefault="00DC0C79" w:rsidP="00DD64CA">
      <w:pPr>
        <w:pStyle w:val="TerminalDisplay"/>
      </w:pPr>
    </w:p>
    <w:p w:rsidR="00DC0C79" w:rsidRDefault="00DC0C79" w:rsidP="00DD64CA">
      <w:pPr>
        <w:pStyle w:val="TerminalDisplay"/>
      </w:pPr>
      <w:r>
        <w:t xml:space="preserve"> BGP local router ID is </w:t>
      </w:r>
      <w:r>
        <w:rPr>
          <w:rFonts w:hint="eastAsia"/>
        </w:rPr>
        <w:t>2.2.2.9</w:t>
      </w:r>
    </w:p>
    <w:p w:rsidR="00DC0C79" w:rsidRDefault="00DC0C79" w:rsidP="00DD64CA">
      <w:pPr>
        <w:pStyle w:val="TerminalDisplay"/>
      </w:pPr>
      <w:r>
        <w:t xml:space="preserve"> Status codes: * - valid, &gt; - best, d - dampened, h - history,</w:t>
      </w:r>
    </w:p>
    <w:p w:rsidR="00DC0C79" w:rsidRDefault="00DC0C79" w:rsidP="00DD64CA">
      <w:pPr>
        <w:pStyle w:val="TerminalDisplay"/>
      </w:pPr>
      <w:r>
        <w:t xml:space="preserve">               s - suppressed, S - stale, i - internal, e - external</w:t>
      </w:r>
    </w:p>
    <w:p w:rsidR="00195312" w:rsidRDefault="00195312" w:rsidP="00195312">
      <w:pPr>
        <w:pStyle w:val="TerminalDisplay"/>
      </w:pPr>
      <w:r>
        <w:t xml:space="preserve">               a - additional-path</w:t>
      </w:r>
    </w:p>
    <w:p w:rsidR="00DC0C79" w:rsidRDefault="00DC0C79" w:rsidP="00DD64CA">
      <w:pPr>
        <w:pStyle w:val="TerminalDisplay"/>
      </w:pPr>
      <w:r>
        <w:t xml:space="preserve">               Origin: i - IGP, e - EGP, ? - incomplete</w:t>
      </w:r>
    </w:p>
    <w:p w:rsidR="00DC0C79" w:rsidRDefault="00DC0C79" w:rsidP="00DD64CA">
      <w:pPr>
        <w:pStyle w:val="TerminalDisplay"/>
      </w:pPr>
    </w:p>
    <w:p w:rsidR="00195312" w:rsidRDefault="00195312" w:rsidP="00195312">
      <w:pPr>
        <w:pStyle w:val="TerminalDisplay"/>
      </w:pPr>
      <w:r w:rsidRPr="00D42BB0">
        <w:t xml:space="preserve"> Total number of VPN routes: </w:t>
      </w:r>
      <w:r>
        <w:rPr>
          <w:rFonts w:hint="eastAsia"/>
        </w:rPr>
        <w:t>4</w:t>
      </w:r>
    </w:p>
    <w:p w:rsidR="00DC0C79" w:rsidRDefault="00DC0C79" w:rsidP="00DD64CA">
      <w:pPr>
        <w:pStyle w:val="TerminalDisplay"/>
      </w:pPr>
      <w:r>
        <w:lastRenderedPageBreak/>
        <w:t xml:space="preserve"> Total number of routes from all PEs: 4</w:t>
      </w:r>
    </w:p>
    <w:p w:rsidR="00DC0C79" w:rsidRDefault="00DC0C79" w:rsidP="00DD64CA">
      <w:pPr>
        <w:pStyle w:val="TerminalDisplay"/>
      </w:pPr>
    </w:p>
    <w:p w:rsidR="00DC0C79" w:rsidRDefault="00DC0C79" w:rsidP="00DD64CA">
      <w:pPr>
        <w:pStyle w:val="TerminalDisplay"/>
      </w:pPr>
      <w:r>
        <w:t xml:space="preserve"> Route distinguisher: 100:1</w:t>
      </w:r>
    </w:p>
    <w:p w:rsidR="00DC0C79" w:rsidRDefault="00DC0C79" w:rsidP="00DD64CA">
      <w:pPr>
        <w:pStyle w:val="TerminalDisplay"/>
      </w:pPr>
      <w:r>
        <w:t xml:space="preserve"> Total number of routes: 1</w:t>
      </w:r>
    </w:p>
    <w:p w:rsidR="00DC0C79" w:rsidRDefault="00DC0C79" w:rsidP="00DD64CA">
      <w:pPr>
        <w:pStyle w:val="TerminalDisplay"/>
      </w:pPr>
    </w:p>
    <w:p w:rsidR="00DC0C79" w:rsidRDefault="00DC0C79" w:rsidP="00DD64CA">
      <w:pPr>
        <w:pStyle w:val="TerminalDisplay"/>
      </w:pPr>
      <w:r>
        <w:t xml:space="preserve">     Network            NextHop         MED        LocPrf     PrefVal Path/Ogn</w:t>
      </w:r>
    </w:p>
    <w:p w:rsidR="00DC0C79" w:rsidRDefault="00DC0C79" w:rsidP="00DD64CA">
      <w:pPr>
        <w:pStyle w:val="TerminalDisplay"/>
      </w:pPr>
    </w:p>
    <w:p w:rsidR="00DC0C79" w:rsidRDefault="00DC0C79" w:rsidP="00DD64CA">
      <w:pPr>
        <w:pStyle w:val="TerminalDisplay"/>
      </w:pPr>
      <w:r>
        <w:t>* &gt;i 100.1.1.0/24       1.1.1.9         0          100        0       200</w:t>
      </w:r>
      <w:r>
        <w:rPr>
          <w:rFonts w:hint="eastAsia"/>
        </w:rPr>
        <w:t xml:space="preserve"> 65410</w:t>
      </w:r>
      <w:r>
        <w:t>?</w:t>
      </w:r>
    </w:p>
    <w:p w:rsidR="00DC0C79" w:rsidRDefault="00DC0C79" w:rsidP="00DD64CA">
      <w:pPr>
        <w:pStyle w:val="TerminalDisplay"/>
      </w:pPr>
    </w:p>
    <w:p w:rsidR="00DC0C79" w:rsidRDefault="00DC0C79" w:rsidP="00DD64CA">
      <w:pPr>
        <w:pStyle w:val="TerminalDisplay"/>
      </w:pPr>
      <w:r>
        <w:t xml:space="preserve"> Route distinguisher: 101:1</w:t>
      </w:r>
    </w:p>
    <w:p w:rsidR="00DC0C79" w:rsidRDefault="00DC0C79" w:rsidP="00DD64CA">
      <w:pPr>
        <w:pStyle w:val="TerminalDisplay"/>
      </w:pPr>
      <w:r>
        <w:t xml:space="preserve"> Total number of routes: 1</w:t>
      </w:r>
    </w:p>
    <w:p w:rsidR="00DC0C79" w:rsidRDefault="00DC0C79" w:rsidP="00DD64CA">
      <w:pPr>
        <w:pStyle w:val="TerminalDisplay"/>
      </w:pPr>
    </w:p>
    <w:p w:rsidR="00DC0C79" w:rsidRDefault="00DC0C79" w:rsidP="00DD64CA">
      <w:pPr>
        <w:pStyle w:val="TerminalDisplay"/>
      </w:pPr>
      <w:r>
        <w:t xml:space="preserve">     Network            NextHop         MED        LocPrf     PrefVal Path/Ogn</w:t>
      </w:r>
    </w:p>
    <w:p w:rsidR="00DC0C79" w:rsidRDefault="00DC0C79" w:rsidP="00DD64CA">
      <w:pPr>
        <w:pStyle w:val="TerminalDisplay"/>
      </w:pPr>
    </w:p>
    <w:p w:rsidR="00DC0C79" w:rsidRDefault="00DC0C79" w:rsidP="00DD64CA">
      <w:pPr>
        <w:pStyle w:val="TerminalDisplay"/>
      </w:pPr>
      <w:r>
        <w:t xml:space="preserve">* &gt;i 110.1.1.0/24       1.1.1.9         0          100        0       </w:t>
      </w:r>
      <w:r w:rsidRPr="007D1B36">
        <w:t>200</w:t>
      </w:r>
      <w:r w:rsidRPr="007D1B36">
        <w:rPr>
          <w:rFonts w:hint="eastAsia"/>
        </w:rPr>
        <w:t xml:space="preserve"> 65411</w:t>
      </w:r>
      <w:r w:rsidRPr="007D1B36">
        <w:t>?</w:t>
      </w:r>
    </w:p>
    <w:p w:rsidR="00DC0C79" w:rsidRDefault="00DC0C79" w:rsidP="00DD64CA">
      <w:pPr>
        <w:pStyle w:val="TerminalDisplay"/>
      </w:pPr>
    </w:p>
    <w:p w:rsidR="00DC0C79" w:rsidRDefault="00DC0C79" w:rsidP="00DD64CA">
      <w:pPr>
        <w:pStyle w:val="TerminalDisplay"/>
      </w:pPr>
      <w:r>
        <w:t xml:space="preserve"> Route distinguisher: 200:1</w:t>
      </w:r>
    </w:p>
    <w:p w:rsidR="00DC0C79" w:rsidRDefault="00DC0C79" w:rsidP="00DD64CA">
      <w:pPr>
        <w:pStyle w:val="TerminalDisplay"/>
      </w:pPr>
      <w:r>
        <w:t xml:space="preserve"> Total number of routes: </w:t>
      </w:r>
      <w:r>
        <w:rPr>
          <w:rFonts w:hint="eastAsia"/>
        </w:rPr>
        <w:t>1</w:t>
      </w:r>
    </w:p>
    <w:p w:rsidR="00DC0C79" w:rsidRDefault="00DC0C79" w:rsidP="00DD64CA">
      <w:pPr>
        <w:pStyle w:val="TerminalDisplay"/>
      </w:pPr>
    </w:p>
    <w:p w:rsidR="00DC0C79" w:rsidRDefault="00DC0C79" w:rsidP="00DD64CA">
      <w:pPr>
        <w:pStyle w:val="TerminalDisplay"/>
      </w:pPr>
      <w:r>
        <w:t xml:space="preserve">     Network            NextHop         MED        LocPrf     PrefVal Path/Ogn</w:t>
      </w:r>
    </w:p>
    <w:p w:rsidR="00DC0C79" w:rsidRDefault="00DC0C79" w:rsidP="00DD64CA">
      <w:pPr>
        <w:pStyle w:val="TerminalDisplay"/>
      </w:pPr>
    </w:p>
    <w:p w:rsidR="00DC0C79" w:rsidRDefault="00DC0C79" w:rsidP="00DD64CA">
      <w:pPr>
        <w:pStyle w:val="TerminalDisplay"/>
      </w:pPr>
      <w:r>
        <w:t>* &gt;e 120.1.1.0/24       11.1.1.2                              0       100 200</w:t>
      </w:r>
    </w:p>
    <w:p w:rsidR="00DC0C79" w:rsidRDefault="00DC0C79" w:rsidP="00DD64CA">
      <w:pPr>
        <w:pStyle w:val="TerminalDisplay"/>
      </w:pPr>
      <w:r>
        <w:rPr>
          <w:rFonts w:hint="eastAsia"/>
        </w:rPr>
        <w:t xml:space="preserve">                                                                      65420</w:t>
      </w:r>
      <w:r>
        <w:t>?</w:t>
      </w:r>
    </w:p>
    <w:p w:rsidR="00DC0C79" w:rsidRDefault="00DC0C79" w:rsidP="00DD64CA">
      <w:pPr>
        <w:pStyle w:val="TerminalDisplay"/>
      </w:pPr>
    </w:p>
    <w:p w:rsidR="00DC0C79" w:rsidRDefault="00DC0C79" w:rsidP="00DD64CA">
      <w:pPr>
        <w:pStyle w:val="TerminalDisplay"/>
      </w:pPr>
      <w:r>
        <w:rPr>
          <w:rFonts w:hint="eastAsia"/>
        </w:rPr>
        <w:t xml:space="preserve"> </w:t>
      </w:r>
      <w:r>
        <w:t xml:space="preserve">Route Distinguisher: </w:t>
      </w:r>
      <w:r>
        <w:rPr>
          <w:rFonts w:hint="eastAsia"/>
        </w:rPr>
        <w:t>201</w:t>
      </w:r>
      <w:r>
        <w:t>:</w:t>
      </w:r>
      <w:r>
        <w:rPr>
          <w:rFonts w:hint="eastAsia"/>
        </w:rPr>
        <w:t>1</w:t>
      </w:r>
    </w:p>
    <w:p w:rsidR="00DC0C79" w:rsidRDefault="00DC0C79" w:rsidP="00DD64CA">
      <w:pPr>
        <w:pStyle w:val="TerminalDisplay"/>
      </w:pPr>
      <w:r>
        <w:rPr>
          <w:rFonts w:hint="eastAsia"/>
        </w:rPr>
        <w:t xml:space="preserve"> </w:t>
      </w:r>
      <w:r w:rsidRPr="00AF789E">
        <w:t>Total number of routes: 1</w:t>
      </w:r>
    </w:p>
    <w:p w:rsidR="00DC0C79" w:rsidRDefault="00DC0C79" w:rsidP="00DD64CA">
      <w:pPr>
        <w:pStyle w:val="TerminalDisplay"/>
      </w:pPr>
    </w:p>
    <w:p w:rsidR="00DC0C79" w:rsidRDefault="00DC0C79" w:rsidP="00DD64CA">
      <w:pPr>
        <w:pStyle w:val="TerminalDisplay"/>
      </w:pPr>
      <w:r>
        <w:t xml:space="preserve"> </w:t>
      </w:r>
      <w:r>
        <w:rPr>
          <w:rFonts w:hint="eastAsia"/>
        </w:rPr>
        <w:t xml:space="preserve"> </w:t>
      </w:r>
      <w:r>
        <w:t xml:space="preserve">   Network            NextHop         MED        LocPrf     PrefVal Path/Ogn</w:t>
      </w:r>
    </w:p>
    <w:p w:rsidR="00DC0C79" w:rsidRDefault="00DC0C79" w:rsidP="00DD64CA">
      <w:pPr>
        <w:pStyle w:val="TerminalDisplay"/>
      </w:pPr>
    </w:p>
    <w:p w:rsidR="00DC0C79" w:rsidRDefault="00DC0C79" w:rsidP="00DD64CA">
      <w:pPr>
        <w:pStyle w:val="TerminalDisplay"/>
      </w:pPr>
      <w:r>
        <w:t>* &gt;e 130.1.1.0/24       11.1.1.2                              0       100 200</w:t>
      </w:r>
    </w:p>
    <w:p w:rsidR="007D79EA" w:rsidRDefault="00DC0C79" w:rsidP="00DD64CA">
      <w:pPr>
        <w:pStyle w:val="TerminalDisplay"/>
      </w:pPr>
      <w:r>
        <w:rPr>
          <w:rFonts w:hint="eastAsia"/>
        </w:rPr>
        <w:t xml:space="preserve">                                                                      65421?</w:t>
      </w:r>
    </w:p>
    <w:p w:rsidR="00CC573B" w:rsidRPr="007530E2" w:rsidRDefault="00CC573B" w:rsidP="00DD64CA">
      <w:r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Pr="00E061B2">
        <w:rPr>
          <w:rFonts w:hint="eastAsia"/>
        </w:rPr>
        <w:t>PE 3</w:t>
      </w:r>
      <w:r w:rsidRPr="007530E2">
        <w:rPr>
          <w:rFonts w:hint="eastAsia"/>
        </w:rPr>
        <w:t>和</w:t>
      </w:r>
      <w:r w:rsidRPr="00E061B2">
        <w:rPr>
          <w:rFonts w:hint="eastAsia"/>
        </w:rPr>
        <w:t>PE 4</w:t>
      </w:r>
      <w:r w:rsidRPr="007530E2">
        <w:rPr>
          <w:rFonts w:hint="eastAsia"/>
        </w:rPr>
        <w:t>上执行</w:t>
      </w:r>
      <w:r w:rsidRPr="00DA2C2B">
        <w:rPr>
          <w:rStyle w:val="commandkeywords"/>
        </w:rPr>
        <w:t>display ip routing-table vpn-instance SUB_VPN1</w:t>
      </w:r>
      <w:r w:rsidRPr="007530E2">
        <w:rPr>
          <w:rFonts w:hint="eastAsia"/>
        </w:rPr>
        <w:t>命令</w:t>
      </w:r>
      <w:r w:rsidRPr="00E061B2">
        <w:rPr>
          <w:rFonts w:hint="eastAsia"/>
        </w:rPr>
        <w:t>，</w:t>
      </w:r>
      <w:r w:rsidRPr="007530E2">
        <w:rPr>
          <w:rFonts w:hint="eastAsia"/>
        </w:rPr>
        <w:t>可以看到</w:t>
      </w:r>
      <w:r>
        <w:rPr>
          <w:rFonts w:hint="eastAsia"/>
        </w:rPr>
        <w:t>私网路由表中有从运营商</w:t>
      </w:r>
      <w:r>
        <w:rPr>
          <w:rFonts w:hint="eastAsia"/>
        </w:rPr>
        <w:t>PE</w:t>
      </w:r>
      <w:r>
        <w:rPr>
          <w:rFonts w:hint="eastAsia"/>
        </w:rPr>
        <w:t>发布到用户网络子</w:t>
      </w:r>
      <w:r>
        <w:rPr>
          <w:rFonts w:hint="eastAsia"/>
        </w:rPr>
        <w:t>VPN</w:t>
      </w:r>
      <w:r>
        <w:rPr>
          <w:rFonts w:hint="eastAsia"/>
        </w:rPr>
        <w:t>内部的路由</w:t>
      </w:r>
      <w:r w:rsidRPr="007530E2">
        <w:rPr>
          <w:rFonts w:hint="eastAsia"/>
        </w:rPr>
        <w:t>。以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3</w:t>
      </w:r>
      <w:r w:rsidRPr="007530E2">
        <w:rPr>
          <w:rFonts w:hint="eastAsia"/>
        </w:rPr>
        <w:t>为例：</w:t>
      </w:r>
    </w:p>
    <w:p w:rsidR="00CC573B" w:rsidRPr="008508C6" w:rsidRDefault="00CC573B" w:rsidP="00DD64CA">
      <w:pPr>
        <w:pStyle w:val="TerminalDisplay"/>
      </w:pPr>
      <w:r w:rsidRPr="007530E2">
        <w:rPr>
          <w:rFonts w:hint="eastAsia"/>
        </w:rPr>
        <w:t xml:space="preserve">[PE3] </w:t>
      </w:r>
      <w:r w:rsidRPr="008508C6">
        <w:t>display ip routing-table vpn-instance SUB_VPN1</w:t>
      </w:r>
    </w:p>
    <w:p w:rsidR="00CC573B" w:rsidRPr="00B421C2" w:rsidRDefault="00CC573B" w:rsidP="00DD64CA">
      <w:pPr>
        <w:pStyle w:val="TerminalDisplay"/>
      </w:pPr>
    </w:p>
    <w:p w:rsidR="00CC573B" w:rsidRPr="00B421C2" w:rsidRDefault="00CC573B" w:rsidP="00DD64CA">
      <w:pPr>
        <w:pStyle w:val="TerminalDisplay"/>
      </w:pPr>
      <w:r w:rsidRPr="00B421C2">
        <w:t xml:space="preserve">Destinations : </w:t>
      </w:r>
      <w:r w:rsidR="00195312" w:rsidRPr="00B421C2">
        <w:rPr>
          <w:rFonts w:hint="eastAsia"/>
        </w:rPr>
        <w:t>1</w:t>
      </w:r>
      <w:r w:rsidR="00195312">
        <w:rPr>
          <w:rFonts w:hint="eastAsia"/>
        </w:rPr>
        <w:t>1</w:t>
      </w:r>
      <w:r w:rsidR="00195312" w:rsidRPr="00B421C2">
        <w:rPr>
          <w:rFonts w:hint="eastAsia"/>
        </w:rPr>
        <w:t xml:space="preserve"> </w:t>
      </w:r>
      <w:r w:rsidR="00195312" w:rsidRPr="00B421C2">
        <w:t xml:space="preserve">       </w:t>
      </w:r>
      <w:r w:rsidRPr="00B421C2">
        <w:t xml:space="preserve">Routes : </w:t>
      </w:r>
      <w:r w:rsidRPr="00B421C2">
        <w:rPr>
          <w:rFonts w:hint="eastAsia"/>
        </w:rPr>
        <w:t>1</w:t>
      </w:r>
      <w:r w:rsidR="00195312">
        <w:rPr>
          <w:rFonts w:hint="eastAsia"/>
        </w:rPr>
        <w:t>1</w:t>
      </w:r>
    </w:p>
    <w:p w:rsidR="00CC573B" w:rsidRPr="00B421C2" w:rsidRDefault="00CC573B" w:rsidP="00DD64CA">
      <w:pPr>
        <w:pStyle w:val="TerminalDisplay"/>
      </w:pPr>
    </w:p>
    <w:p w:rsidR="00CC573B" w:rsidRDefault="00F80778" w:rsidP="00DD64CA">
      <w:pPr>
        <w:pStyle w:val="TerminalDisplay"/>
      </w:pPr>
      <w:r>
        <w:t>Destination/Mask   Proto   Pre Cost        NextHop         Interface</w:t>
      </w:r>
    </w:p>
    <w:p w:rsidR="00CC573B" w:rsidRPr="00785CBC" w:rsidRDefault="00CC573B" w:rsidP="00DD64CA">
      <w:pPr>
        <w:pStyle w:val="TerminalDisplay"/>
      </w:pPr>
      <w:r w:rsidRPr="004E4920">
        <w:t xml:space="preserve">0.0.0.0/32         Direct </w:t>
      </w:r>
      <w:r w:rsidR="00F80778">
        <w:rPr>
          <w:rFonts w:hint="eastAsia"/>
        </w:rPr>
        <w:t xml:space="preserve"> </w:t>
      </w:r>
      <w:r w:rsidRPr="004E4920">
        <w:t>0   0           127.0.0.1       InLoop0</w:t>
      </w:r>
    </w:p>
    <w:p w:rsidR="00CC573B" w:rsidRDefault="00CC573B" w:rsidP="00DD64CA">
      <w:pPr>
        <w:pStyle w:val="TerminalDisplay"/>
      </w:pPr>
      <w:r>
        <w:t xml:space="preserve">100.1.1.0/24       Direct </w:t>
      </w:r>
      <w:r w:rsidR="00F80778">
        <w:rPr>
          <w:rFonts w:hint="eastAsia"/>
        </w:rPr>
        <w:t xml:space="preserve"> </w:t>
      </w:r>
      <w:r>
        <w:t xml:space="preserve">0   0           100.1.1.2       </w:t>
      </w:r>
      <w:r w:rsidR="00064113">
        <w:t>GE</w:t>
      </w:r>
      <w:r w:rsidR="009C0B77">
        <w:t>3/1</w:t>
      </w:r>
      <w:r w:rsidR="00064113">
        <w:t>/1</w:t>
      </w:r>
    </w:p>
    <w:p w:rsidR="00CC573B" w:rsidRDefault="00CC573B" w:rsidP="00DD64CA">
      <w:pPr>
        <w:pStyle w:val="TerminalDisplay"/>
      </w:pPr>
      <w:r>
        <w:t>100.1.1.</w:t>
      </w:r>
      <w:r>
        <w:rPr>
          <w:rFonts w:hint="eastAsia"/>
        </w:rPr>
        <w:t>0</w:t>
      </w:r>
      <w:r>
        <w:t xml:space="preserve">/32       Direct </w:t>
      </w:r>
      <w:r w:rsidR="00F80778">
        <w:rPr>
          <w:rFonts w:hint="eastAsia"/>
        </w:rPr>
        <w:t xml:space="preserve"> </w:t>
      </w:r>
      <w:r>
        <w:t xml:space="preserve">0   0           100.1.1.2       </w:t>
      </w:r>
      <w:r w:rsidR="00064113">
        <w:t>GE</w:t>
      </w:r>
      <w:r w:rsidR="009C0B77">
        <w:t>3/1</w:t>
      </w:r>
      <w:r w:rsidR="00064113">
        <w:t>/1</w:t>
      </w:r>
    </w:p>
    <w:p w:rsidR="00CC573B" w:rsidRDefault="00CC573B" w:rsidP="00DD64CA">
      <w:pPr>
        <w:pStyle w:val="TerminalDisplay"/>
      </w:pPr>
      <w:r>
        <w:t xml:space="preserve">100.1.1.2/32       Direct </w:t>
      </w:r>
      <w:r w:rsidR="00F80778">
        <w:rPr>
          <w:rFonts w:hint="eastAsia"/>
        </w:rPr>
        <w:t xml:space="preserve"> </w:t>
      </w:r>
      <w:r>
        <w:t>0   0           127.0.0.1       InLoop0</w:t>
      </w:r>
    </w:p>
    <w:p w:rsidR="00CC573B" w:rsidRDefault="00CC573B" w:rsidP="00DD64CA">
      <w:pPr>
        <w:pStyle w:val="TerminalDisplay"/>
      </w:pPr>
      <w:r>
        <w:t>100.1.1.</w:t>
      </w:r>
      <w:r>
        <w:rPr>
          <w:rFonts w:hint="eastAsia"/>
        </w:rPr>
        <w:t>255</w:t>
      </w:r>
      <w:r>
        <w:t xml:space="preserve">/32     Direct </w:t>
      </w:r>
      <w:r w:rsidR="00F80778">
        <w:rPr>
          <w:rFonts w:hint="eastAsia"/>
        </w:rPr>
        <w:t xml:space="preserve"> </w:t>
      </w:r>
      <w:r>
        <w:t xml:space="preserve">0   0           100.1.1.2       </w:t>
      </w:r>
      <w:r w:rsidR="00064113">
        <w:t>GE</w:t>
      </w:r>
      <w:r w:rsidR="009C0B77">
        <w:t>3/1</w:t>
      </w:r>
      <w:r w:rsidR="00064113">
        <w:t>/1</w:t>
      </w:r>
    </w:p>
    <w:p w:rsidR="00CC573B" w:rsidRDefault="00CC573B" w:rsidP="00DD64CA">
      <w:pPr>
        <w:pStyle w:val="TerminalDisplay"/>
      </w:pPr>
      <w:r>
        <w:rPr>
          <w:rFonts w:hint="eastAsia"/>
        </w:rPr>
        <w:t>120</w:t>
      </w:r>
      <w:r w:rsidRPr="00FA0D32">
        <w:rPr>
          <w:rFonts w:hint="eastAsia"/>
        </w:rPr>
        <w:t>.1.1.</w:t>
      </w:r>
      <w:r>
        <w:rPr>
          <w:rFonts w:hint="eastAsia"/>
        </w:rPr>
        <w:t xml:space="preserve">0/24       </w:t>
      </w:r>
      <w:r w:rsidRPr="00FA0D32">
        <w:rPr>
          <w:rFonts w:hint="eastAsia"/>
        </w:rPr>
        <w:t xml:space="preserve">BGP </w:t>
      </w:r>
      <w:r w:rsidRPr="00FA0D32">
        <w:t xml:space="preserve">   </w:t>
      </w:r>
      <w:r w:rsidR="00F80778">
        <w:rPr>
          <w:rFonts w:hint="eastAsia"/>
        </w:rPr>
        <w:t xml:space="preserve"> </w:t>
      </w:r>
      <w:r>
        <w:rPr>
          <w:rFonts w:hint="eastAsia"/>
        </w:rPr>
        <w:t xml:space="preserve">255 0           2.2.2.9 </w:t>
      </w:r>
      <w:r w:rsidRPr="00FA0D32">
        <w:rPr>
          <w:rFonts w:hint="eastAsia"/>
        </w:rPr>
        <w:t xml:space="preserve">     </w:t>
      </w:r>
      <w:r>
        <w:rPr>
          <w:rFonts w:hint="eastAsia"/>
        </w:rPr>
        <w:t xml:space="preserve">  </w:t>
      </w:r>
      <w:r w:rsidRPr="00FA0D32">
        <w:rPr>
          <w:rFonts w:hint="eastAsia"/>
        </w:rPr>
        <w:t xml:space="preserve"> </w:t>
      </w:r>
      <w:r w:rsidR="00064113">
        <w:t>GE</w:t>
      </w:r>
      <w:r w:rsidR="009C0B77">
        <w:t>3/1</w:t>
      </w:r>
      <w:r w:rsidR="00064113">
        <w:t>/5</w:t>
      </w:r>
    </w:p>
    <w:p w:rsidR="00CC573B" w:rsidRDefault="00CC573B" w:rsidP="00DD64CA">
      <w:pPr>
        <w:pStyle w:val="TerminalDisplay"/>
      </w:pPr>
      <w:r>
        <w:t xml:space="preserve">127.0.0.0/8        Direct </w:t>
      </w:r>
      <w:r w:rsidR="00F80778">
        <w:rPr>
          <w:rFonts w:hint="eastAsia"/>
        </w:rPr>
        <w:t xml:space="preserve"> </w:t>
      </w:r>
      <w:r>
        <w:t>0   0           127.0.0.1       InLoop0</w:t>
      </w:r>
    </w:p>
    <w:p w:rsidR="00CC573B" w:rsidRDefault="00CC573B" w:rsidP="00DD64CA">
      <w:pPr>
        <w:pStyle w:val="TerminalDisplay"/>
      </w:pPr>
      <w:r w:rsidRPr="00531A28">
        <w:t xml:space="preserve">127.0.0.0/32       Direct </w:t>
      </w:r>
      <w:r w:rsidR="00F80778">
        <w:rPr>
          <w:rFonts w:hint="eastAsia"/>
        </w:rPr>
        <w:t xml:space="preserve"> </w:t>
      </w:r>
      <w:r w:rsidRPr="00531A28">
        <w:t>0   0           127.0.0.1       InLoop0</w:t>
      </w:r>
    </w:p>
    <w:p w:rsidR="00CC573B" w:rsidRDefault="00CC573B" w:rsidP="00DD64CA">
      <w:pPr>
        <w:pStyle w:val="TerminalDisplay"/>
      </w:pPr>
      <w:r>
        <w:t xml:space="preserve">127.0.0.1/32       Direct </w:t>
      </w:r>
      <w:r w:rsidR="00F80778">
        <w:rPr>
          <w:rFonts w:hint="eastAsia"/>
        </w:rPr>
        <w:t xml:space="preserve"> </w:t>
      </w:r>
      <w:r>
        <w:t>0   0           127.0.0.1       InLoop0</w:t>
      </w:r>
    </w:p>
    <w:p w:rsidR="00CC573B" w:rsidRDefault="00CC573B" w:rsidP="00DD64CA">
      <w:pPr>
        <w:pStyle w:val="TerminalDisplay"/>
      </w:pPr>
      <w:r w:rsidRPr="005558C0">
        <w:t xml:space="preserve">127.255.255.255/32 Direct </w:t>
      </w:r>
      <w:r w:rsidR="00F80778">
        <w:rPr>
          <w:rFonts w:hint="eastAsia"/>
        </w:rPr>
        <w:t xml:space="preserve"> </w:t>
      </w:r>
      <w:r w:rsidRPr="005558C0">
        <w:t>0   0           127.0.0.1       InLoop0</w:t>
      </w:r>
    </w:p>
    <w:p w:rsidR="007D7970" w:rsidRDefault="00CC573B" w:rsidP="00DD64CA">
      <w:pPr>
        <w:pStyle w:val="TerminalDisplay"/>
      </w:pPr>
      <w:r>
        <w:lastRenderedPageBreak/>
        <w:t xml:space="preserve">255.255.255.255/32 Direct </w:t>
      </w:r>
      <w:r w:rsidR="00F80778">
        <w:rPr>
          <w:rFonts w:hint="eastAsia"/>
        </w:rPr>
        <w:t xml:space="preserve"> </w:t>
      </w:r>
      <w:r>
        <w:t>0   0           127.0.0.1       InLoop0</w:t>
      </w:r>
    </w:p>
    <w:p w:rsidR="00CC573B" w:rsidRPr="007530E2" w:rsidRDefault="00CC573B" w:rsidP="00DD64CA">
      <w:r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>
        <w:rPr>
          <w:rFonts w:hint="eastAsia"/>
        </w:rPr>
        <w:t>C</w:t>
      </w:r>
      <w:r w:rsidRPr="00506522">
        <w:rPr>
          <w:rFonts w:hint="eastAsia"/>
        </w:rPr>
        <w:t>E 3</w:t>
      </w:r>
      <w:r w:rsidRPr="007530E2">
        <w:rPr>
          <w:rFonts w:hint="eastAsia"/>
        </w:rPr>
        <w:t>和</w:t>
      </w:r>
      <w:r>
        <w:rPr>
          <w:rFonts w:hint="eastAsia"/>
        </w:rPr>
        <w:t>C</w:t>
      </w:r>
      <w:r w:rsidRPr="00506522">
        <w:rPr>
          <w:rFonts w:hint="eastAsia"/>
        </w:rPr>
        <w:t>E 4</w:t>
      </w:r>
      <w:r w:rsidRPr="007530E2">
        <w:rPr>
          <w:rFonts w:hint="eastAsia"/>
        </w:rPr>
        <w:t>上执行</w:t>
      </w:r>
      <w:r w:rsidRPr="00DA2C2B">
        <w:rPr>
          <w:rStyle w:val="commandkeywords"/>
          <w:rFonts w:hint="eastAsia"/>
        </w:rPr>
        <w:t>display ip routing-table</w:t>
      </w:r>
      <w:r w:rsidRPr="007530E2">
        <w:rPr>
          <w:rFonts w:hint="eastAsia"/>
        </w:rPr>
        <w:t>命令</w:t>
      </w:r>
      <w:r w:rsidRPr="00506522">
        <w:rPr>
          <w:rFonts w:hint="eastAsia"/>
        </w:rPr>
        <w:t>，</w:t>
      </w:r>
      <w:r w:rsidRPr="007530E2">
        <w:rPr>
          <w:rFonts w:hint="eastAsia"/>
        </w:rPr>
        <w:t>可以看到路由表中有远端</w:t>
      </w:r>
      <w:r>
        <w:rPr>
          <w:rFonts w:hint="eastAsia"/>
        </w:rPr>
        <w:t>子</w:t>
      </w:r>
      <w:r w:rsidRPr="00506522">
        <w:rPr>
          <w:rFonts w:hint="eastAsia"/>
        </w:rPr>
        <w:t>VPN</w:t>
      </w:r>
      <w:r w:rsidRPr="007530E2">
        <w:rPr>
          <w:rFonts w:hint="eastAsia"/>
        </w:rPr>
        <w:t>的路由。以</w:t>
      </w:r>
      <w:r>
        <w:rPr>
          <w:rFonts w:hint="eastAsia"/>
        </w:rPr>
        <w:t>C</w:t>
      </w:r>
      <w:r w:rsidRPr="007530E2">
        <w:rPr>
          <w:rFonts w:hint="eastAsia"/>
        </w:rPr>
        <w:t>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3</w:t>
      </w:r>
      <w:r w:rsidRPr="007530E2">
        <w:rPr>
          <w:rFonts w:hint="eastAsia"/>
        </w:rPr>
        <w:t>为例：</w:t>
      </w:r>
    </w:p>
    <w:p w:rsidR="00CC573B" w:rsidRPr="007530E2" w:rsidRDefault="00CC573B" w:rsidP="00DD64CA">
      <w:pPr>
        <w:pStyle w:val="TerminalDisplay"/>
      </w:pPr>
      <w:r w:rsidRPr="007530E2">
        <w:rPr>
          <w:rFonts w:hint="eastAsia"/>
        </w:rPr>
        <w:t>[</w:t>
      </w:r>
      <w:r>
        <w:rPr>
          <w:rFonts w:hint="eastAsia"/>
        </w:rPr>
        <w:t>C</w:t>
      </w:r>
      <w:r w:rsidRPr="007530E2">
        <w:rPr>
          <w:rFonts w:hint="eastAsia"/>
        </w:rPr>
        <w:t>E3]</w:t>
      </w:r>
      <w:r w:rsidRPr="007530E2">
        <w:t xml:space="preserve"> </w:t>
      </w:r>
      <w:r w:rsidRPr="007530E2">
        <w:rPr>
          <w:rFonts w:hint="eastAsia"/>
        </w:rPr>
        <w:t>disp</w:t>
      </w:r>
      <w:r w:rsidRPr="007530E2">
        <w:t>lay</w:t>
      </w:r>
      <w:r>
        <w:rPr>
          <w:rFonts w:hint="eastAsia"/>
        </w:rPr>
        <w:t xml:space="preserve"> ip routing-table</w:t>
      </w:r>
    </w:p>
    <w:p w:rsidR="00CC573B" w:rsidRPr="00CE2D35" w:rsidRDefault="00CC573B" w:rsidP="00DD64CA">
      <w:pPr>
        <w:pStyle w:val="TerminalDisplay"/>
      </w:pPr>
    </w:p>
    <w:p w:rsidR="00CC573B" w:rsidRDefault="00CC573B" w:rsidP="00DD64CA">
      <w:pPr>
        <w:pStyle w:val="TerminalDisplay"/>
      </w:pPr>
      <w:r w:rsidRPr="007530E2">
        <w:rPr>
          <w:rFonts w:hint="eastAsia"/>
        </w:rPr>
        <w:t xml:space="preserve">Destinations : </w:t>
      </w:r>
      <w:r w:rsidR="00195312">
        <w:rPr>
          <w:rFonts w:hint="eastAsia"/>
        </w:rPr>
        <w:t xml:space="preserve">11        </w:t>
      </w:r>
      <w:r>
        <w:rPr>
          <w:rFonts w:hint="eastAsia"/>
        </w:rPr>
        <w:t xml:space="preserve">Routes : </w:t>
      </w:r>
      <w:r w:rsidR="00195312">
        <w:rPr>
          <w:rFonts w:hint="eastAsia"/>
        </w:rPr>
        <w:t>11</w:t>
      </w:r>
    </w:p>
    <w:p w:rsidR="00CC573B" w:rsidRPr="007530E2" w:rsidRDefault="00CC573B" w:rsidP="00DD64CA">
      <w:pPr>
        <w:pStyle w:val="TerminalDisplay"/>
      </w:pPr>
    </w:p>
    <w:p w:rsidR="00CC573B" w:rsidRDefault="00F80778" w:rsidP="00DD64CA">
      <w:pPr>
        <w:pStyle w:val="TerminalDisplay"/>
      </w:pPr>
      <w:r>
        <w:t>Destination/Mask   Proto   Pre Cost        NextHop         Interface</w:t>
      </w:r>
    </w:p>
    <w:p w:rsidR="00CC573B" w:rsidRDefault="00CC573B" w:rsidP="00DD64CA">
      <w:pPr>
        <w:pStyle w:val="TerminalDisplay"/>
      </w:pPr>
      <w:r w:rsidRPr="004E4920">
        <w:t xml:space="preserve">0.0.0.0/32         Direct </w:t>
      </w:r>
      <w:r w:rsidR="00F80778">
        <w:rPr>
          <w:rFonts w:hint="eastAsia"/>
        </w:rPr>
        <w:t xml:space="preserve"> </w:t>
      </w:r>
      <w:r w:rsidRPr="004E4920">
        <w:t>0   0           127.0.0.1       InLoop0</w:t>
      </w:r>
    </w:p>
    <w:p w:rsidR="00CC573B" w:rsidRDefault="00CC573B" w:rsidP="00DD64CA">
      <w:pPr>
        <w:pStyle w:val="TerminalDisplay"/>
      </w:pPr>
      <w:r w:rsidRPr="007530E2">
        <w:rPr>
          <w:rFonts w:hint="eastAsia"/>
        </w:rPr>
        <w:t xml:space="preserve">100.1.1.0/24  </w:t>
      </w:r>
      <w:r>
        <w:rPr>
          <w:rFonts w:hint="eastAsia"/>
        </w:rPr>
        <w:t xml:space="preserve">     </w:t>
      </w:r>
      <w:r w:rsidRPr="007530E2">
        <w:rPr>
          <w:rFonts w:hint="eastAsia"/>
        </w:rPr>
        <w:t xml:space="preserve">Direct </w:t>
      </w:r>
      <w:r w:rsidR="00F80778">
        <w:rPr>
          <w:rFonts w:hint="eastAsia"/>
        </w:rPr>
        <w:t xml:space="preserve"> </w:t>
      </w:r>
      <w:r w:rsidRPr="007530E2">
        <w:rPr>
          <w:rFonts w:hint="eastAsia"/>
        </w:rPr>
        <w:t xml:space="preserve">0   0       </w:t>
      </w:r>
      <w:r>
        <w:rPr>
          <w:rFonts w:hint="eastAsia"/>
        </w:rPr>
        <w:t xml:space="preserve">    </w:t>
      </w:r>
      <w:r w:rsidRPr="007530E2">
        <w:rPr>
          <w:rFonts w:hint="eastAsia"/>
        </w:rPr>
        <w:t>100.1.1.</w:t>
      </w:r>
      <w:r>
        <w:rPr>
          <w:rFonts w:hint="eastAsia"/>
        </w:rPr>
        <w:t>1</w:t>
      </w:r>
      <w:r w:rsidRPr="007530E2">
        <w:rPr>
          <w:rFonts w:hint="eastAsia"/>
        </w:rPr>
        <w:t xml:space="preserve">      </w:t>
      </w:r>
      <w:r>
        <w:rPr>
          <w:rFonts w:hint="eastAsia"/>
        </w:rPr>
        <w:t xml:space="preserve"> </w:t>
      </w:r>
      <w:r w:rsidR="00064113">
        <w:t>GE</w:t>
      </w:r>
      <w:r w:rsidR="009C0B77">
        <w:t>3/1</w:t>
      </w:r>
      <w:r w:rsidR="00064113">
        <w:t>/1</w:t>
      </w:r>
    </w:p>
    <w:p w:rsidR="00CC573B" w:rsidRPr="007530E2" w:rsidRDefault="00CC573B" w:rsidP="00DD64CA">
      <w:pPr>
        <w:pStyle w:val="TerminalDisplay"/>
      </w:pPr>
      <w:r w:rsidRPr="007530E2">
        <w:rPr>
          <w:rFonts w:hint="eastAsia"/>
        </w:rPr>
        <w:t>100.1.1.0/</w:t>
      </w:r>
      <w:r>
        <w:rPr>
          <w:rFonts w:hint="eastAsia"/>
        </w:rPr>
        <w:t>3</w:t>
      </w:r>
      <w:r w:rsidRPr="007530E2">
        <w:rPr>
          <w:rFonts w:hint="eastAsia"/>
        </w:rPr>
        <w:t xml:space="preserve">2  </w:t>
      </w:r>
      <w:r>
        <w:rPr>
          <w:rFonts w:hint="eastAsia"/>
        </w:rPr>
        <w:t xml:space="preserve">     </w:t>
      </w:r>
      <w:r w:rsidRPr="007530E2">
        <w:rPr>
          <w:rFonts w:hint="eastAsia"/>
        </w:rPr>
        <w:t xml:space="preserve">Direct </w:t>
      </w:r>
      <w:r w:rsidR="00F80778">
        <w:rPr>
          <w:rFonts w:hint="eastAsia"/>
        </w:rPr>
        <w:t xml:space="preserve"> </w:t>
      </w:r>
      <w:r w:rsidRPr="007530E2">
        <w:rPr>
          <w:rFonts w:hint="eastAsia"/>
        </w:rPr>
        <w:t xml:space="preserve">0   0       </w:t>
      </w:r>
      <w:r>
        <w:rPr>
          <w:rFonts w:hint="eastAsia"/>
        </w:rPr>
        <w:t xml:space="preserve">    </w:t>
      </w:r>
      <w:r w:rsidRPr="007530E2">
        <w:rPr>
          <w:rFonts w:hint="eastAsia"/>
        </w:rPr>
        <w:t>100.1.1.</w:t>
      </w:r>
      <w:r>
        <w:rPr>
          <w:rFonts w:hint="eastAsia"/>
        </w:rPr>
        <w:t>1</w:t>
      </w:r>
      <w:r w:rsidRPr="007530E2">
        <w:rPr>
          <w:rFonts w:hint="eastAsia"/>
        </w:rPr>
        <w:t xml:space="preserve">      </w:t>
      </w:r>
      <w:r>
        <w:rPr>
          <w:rFonts w:hint="eastAsia"/>
        </w:rPr>
        <w:t xml:space="preserve"> </w:t>
      </w:r>
      <w:r w:rsidR="00064113">
        <w:t>GE</w:t>
      </w:r>
      <w:r w:rsidR="009C0B77">
        <w:t>3/1</w:t>
      </w:r>
      <w:r w:rsidR="00064113">
        <w:t>/1</w:t>
      </w:r>
    </w:p>
    <w:p w:rsidR="00CC573B" w:rsidRDefault="00CC573B" w:rsidP="00DD64CA">
      <w:pPr>
        <w:pStyle w:val="TerminalDisplay"/>
      </w:pPr>
      <w:r w:rsidRPr="007530E2">
        <w:rPr>
          <w:rFonts w:hint="eastAsia"/>
        </w:rPr>
        <w:t>100.1.1.</w:t>
      </w:r>
      <w:r>
        <w:rPr>
          <w:rFonts w:hint="eastAsia"/>
        </w:rPr>
        <w:t>1</w:t>
      </w:r>
      <w:r w:rsidRPr="007530E2">
        <w:rPr>
          <w:rFonts w:hint="eastAsia"/>
        </w:rPr>
        <w:t xml:space="preserve">/32  </w:t>
      </w:r>
      <w:r>
        <w:rPr>
          <w:rFonts w:hint="eastAsia"/>
        </w:rPr>
        <w:t xml:space="preserve">     </w:t>
      </w:r>
      <w:r w:rsidRPr="007530E2">
        <w:rPr>
          <w:rFonts w:hint="eastAsia"/>
        </w:rPr>
        <w:t xml:space="preserve">Direct </w:t>
      </w:r>
      <w:r w:rsidR="00F80778">
        <w:rPr>
          <w:rFonts w:hint="eastAsia"/>
        </w:rPr>
        <w:t xml:space="preserve"> </w:t>
      </w:r>
      <w:r w:rsidRPr="007530E2">
        <w:rPr>
          <w:rFonts w:hint="eastAsia"/>
        </w:rPr>
        <w:t xml:space="preserve">0   0      </w:t>
      </w:r>
      <w:r>
        <w:rPr>
          <w:rFonts w:hint="eastAsia"/>
        </w:rPr>
        <w:t xml:space="preserve">     </w:t>
      </w:r>
      <w:r w:rsidRPr="007530E2">
        <w:rPr>
          <w:rFonts w:hint="eastAsia"/>
        </w:rPr>
        <w:t xml:space="preserve">127.0.0.1      </w:t>
      </w:r>
      <w:r>
        <w:rPr>
          <w:rFonts w:hint="eastAsia"/>
        </w:rPr>
        <w:t xml:space="preserve"> </w:t>
      </w:r>
      <w:r w:rsidRPr="007530E2">
        <w:rPr>
          <w:rFonts w:hint="eastAsia"/>
        </w:rPr>
        <w:t>InLoop0</w:t>
      </w:r>
    </w:p>
    <w:p w:rsidR="00CC573B" w:rsidRPr="007530E2" w:rsidRDefault="00CC573B" w:rsidP="00DD64CA">
      <w:pPr>
        <w:pStyle w:val="TerminalDisplay"/>
      </w:pPr>
      <w:r w:rsidRPr="007530E2">
        <w:rPr>
          <w:rFonts w:hint="eastAsia"/>
        </w:rPr>
        <w:t>100.1.1.</w:t>
      </w:r>
      <w:r>
        <w:rPr>
          <w:rFonts w:hint="eastAsia"/>
        </w:rPr>
        <w:t>255</w:t>
      </w:r>
      <w:r w:rsidRPr="007530E2">
        <w:rPr>
          <w:rFonts w:hint="eastAsia"/>
        </w:rPr>
        <w:t xml:space="preserve">/24  </w:t>
      </w:r>
      <w:r>
        <w:rPr>
          <w:rFonts w:hint="eastAsia"/>
        </w:rPr>
        <w:t xml:space="preserve">   </w:t>
      </w:r>
      <w:r w:rsidRPr="007530E2">
        <w:rPr>
          <w:rFonts w:hint="eastAsia"/>
        </w:rPr>
        <w:t xml:space="preserve">Direct </w:t>
      </w:r>
      <w:r w:rsidR="00F80778">
        <w:rPr>
          <w:rFonts w:hint="eastAsia"/>
        </w:rPr>
        <w:t xml:space="preserve"> </w:t>
      </w:r>
      <w:r w:rsidRPr="007530E2">
        <w:rPr>
          <w:rFonts w:hint="eastAsia"/>
        </w:rPr>
        <w:t xml:space="preserve">0   0       </w:t>
      </w:r>
      <w:r>
        <w:rPr>
          <w:rFonts w:hint="eastAsia"/>
        </w:rPr>
        <w:t xml:space="preserve">    </w:t>
      </w:r>
      <w:r w:rsidRPr="007530E2">
        <w:rPr>
          <w:rFonts w:hint="eastAsia"/>
        </w:rPr>
        <w:t>100.1.1.</w:t>
      </w:r>
      <w:r>
        <w:rPr>
          <w:rFonts w:hint="eastAsia"/>
        </w:rPr>
        <w:t>1</w:t>
      </w:r>
      <w:r w:rsidRPr="007530E2">
        <w:rPr>
          <w:rFonts w:hint="eastAsia"/>
        </w:rPr>
        <w:t xml:space="preserve">      </w:t>
      </w:r>
      <w:r>
        <w:rPr>
          <w:rFonts w:hint="eastAsia"/>
        </w:rPr>
        <w:t xml:space="preserve"> </w:t>
      </w:r>
      <w:r w:rsidR="00064113">
        <w:t>GE</w:t>
      </w:r>
      <w:r w:rsidR="009C0B77">
        <w:t>3/1</w:t>
      </w:r>
      <w:r w:rsidR="00064113">
        <w:t>/1</w:t>
      </w:r>
    </w:p>
    <w:p w:rsidR="00CC573B" w:rsidRPr="00B421C2" w:rsidRDefault="00CC573B" w:rsidP="00DD64CA">
      <w:pPr>
        <w:pStyle w:val="TerminalDisplay"/>
      </w:pPr>
      <w:r w:rsidRPr="007530E2">
        <w:rPr>
          <w:rFonts w:hint="eastAsia"/>
        </w:rPr>
        <w:t>1</w:t>
      </w:r>
      <w:r w:rsidRPr="00B421C2">
        <w:rPr>
          <w:rFonts w:hint="eastAsia"/>
        </w:rPr>
        <w:t xml:space="preserve">20.1.1.0/24       BGP    </w:t>
      </w:r>
      <w:r w:rsidR="00F80778" w:rsidRPr="00B421C2">
        <w:rPr>
          <w:rFonts w:hint="eastAsia"/>
        </w:rPr>
        <w:t xml:space="preserve"> </w:t>
      </w:r>
      <w:r w:rsidRPr="00B421C2">
        <w:rPr>
          <w:rFonts w:hint="eastAsia"/>
        </w:rPr>
        <w:t xml:space="preserve">255 0           100.1.1.2       </w:t>
      </w:r>
      <w:r w:rsidR="00064113">
        <w:t>GE</w:t>
      </w:r>
      <w:r w:rsidR="009C0B77">
        <w:t>3/1</w:t>
      </w:r>
      <w:r w:rsidR="00064113">
        <w:t>/1</w:t>
      </w:r>
    </w:p>
    <w:p w:rsidR="00CC573B" w:rsidRPr="00B421C2" w:rsidRDefault="00CC573B" w:rsidP="00DD64CA">
      <w:pPr>
        <w:pStyle w:val="TerminalDisplay"/>
      </w:pPr>
      <w:r w:rsidRPr="00B421C2">
        <w:t xml:space="preserve">127.0.0.0/8        Direct </w:t>
      </w:r>
      <w:r w:rsidR="00F80778" w:rsidRPr="00B421C2">
        <w:rPr>
          <w:rFonts w:hint="eastAsia"/>
        </w:rPr>
        <w:t xml:space="preserve"> </w:t>
      </w:r>
      <w:r w:rsidRPr="00B421C2">
        <w:t>0   0           127.0.0.1       InLoop0</w:t>
      </w:r>
    </w:p>
    <w:p w:rsidR="00CC573B" w:rsidRDefault="00CC573B" w:rsidP="00DD64CA">
      <w:pPr>
        <w:pStyle w:val="TerminalDisplay"/>
      </w:pPr>
      <w:r w:rsidRPr="00531A28">
        <w:t xml:space="preserve">127.0.0.0/32       Direct </w:t>
      </w:r>
      <w:r w:rsidR="00F80778">
        <w:rPr>
          <w:rFonts w:hint="eastAsia"/>
        </w:rPr>
        <w:t xml:space="preserve"> </w:t>
      </w:r>
      <w:r w:rsidRPr="00531A28">
        <w:t>0   0           127.0.0.1       InLoop0</w:t>
      </w:r>
    </w:p>
    <w:p w:rsidR="00CC573B" w:rsidRDefault="00CC573B" w:rsidP="00DD64CA">
      <w:pPr>
        <w:pStyle w:val="TerminalDisplay"/>
      </w:pPr>
      <w:r>
        <w:t xml:space="preserve">127.0.0.1/32       Direct </w:t>
      </w:r>
      <w:r w:rsidR="00F80778">
        <w:rPr>
          <w:rFonts w:hint="eastAsia"/>
        </w:rPr>
        <w:t xml:space="preserve"> </w:t>
      </w:r>
      <w:r>
        <w:t>0   0           127.0.0.1       InLoop0</w:t>
      </w:r>
    </w:p>
    <w:p w:rsidR="00CC573B" w:rsidRDefault="00CC573B" w:rsidP="00DD64CA">
      <w:pPr>
        <w:pStyle w:val="TerminalDisplay"/>
      </w:pPr>
      <w:r w:rsidRPr="005558C0">
        <w:t xml:space="preserve">127.255.255.255/32 Direct </w:t>
      </w:r>
      <w:r w:rsidR="00F80778">
        <w:rPr>
          <w:rFonts w:hint="eastAsia"/>
        </w:rPr>
        <w:t xml:space="preserve"> </w:t>
      </w:r>
      <w:r w:rsidRPr="005558C0">
        <w:t>0   0           127.0.0.1       InLoop0</w:t>
      </w:r>
    </w:p>
    <w:p w:rsidR="007D7970" w:rsidRPr="00B421C2" w:rsidRDefault="00CC573B" w:rsidP="00DD64CA">
      <w:pPr>
        <w:pStyle w:val="TerminalDisplay"/>
      </w:pPr>
      <w:r>
        <w:t xml:space="preserve">255.255.255.255/32 Direct </w:t>
      </w:r>
      <w:r w:rsidR="00F80778">
        <w:rPr>
          <w:rFonts w:hint="eastAsia"/>
        </w:rPr>
        <w:t xml:space="preserve"> </w:t>
      </w:r>
      <w:r>
        <w:t>0   0           127.0.0.1       InLoop0</w:t>
      </w:r>
    </w:p>
    <w:p w:rsidR="00CC573B" w:rsidRPr="007530E2" w:rsidRDefault="00CC573B" w:rsidP="00DD64CA">
      <w:r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>
        <w:rPr>
          <w:rFonts w:hint="eastAsia"/>
        </w:rPr>
        <w:t>C</w:t>
      </w:r>
      <w:r w:rsidRPr="00506522">
        <w:rPr>
          <w:rFonts w:hint="eastAsia"/>
        </w:rPr>
        <w:t>E</w:t>
      </w:r>
      <w:r>
        <w:rPr>
          <w:rFonts w:hint="eastAsia"/>
        </w:rPr>
        <w:t xml:space="preserve"> 5</w:t>
      </w:r>
      <w:r w:rsidRPr="007530E2">
        <w:rPr>
          <w:rFonts w:hint="eastAsia"/>
        </w:rPr>
        <w:t>和</w:t>
      </w:r>
      <w:r>
        <w:rPr>
          <w:rFonts w:hint="eastAsia"/>
        </w:rPr>
        <w:t>C</w:t>
      </w:r>
      <w:r w:rsidRPr="00506522">
        <w:rPr>
          <w:rFonts w:hint="eastAsia"/>
        </w:rPr>
        <w:t xml:space="preserve">E </w:t>
      </w:r>
      <w:r>
        <w:rPr>
          <w:rFonts w:hint="eastAsia"/>
        </w:rPr>
        <w:t>6</w:t>
      </w:r>
      <w:r w:rsidRPr="007530E2">
        <w:rPr>
          <w:rFonts w:hint="eastAsia"/>
        </w:rPr>
        <w:t>上执行</w:t>
      </w:r>
      <w:r w:rsidRPr="00DA2C2B">
        <w:rPr>
          <w:rStyle w:val="commandkeywords"/>
          <w:rFonts w:hint="eastAsia"/>
        </w:rPr>
        <w:t>display ip routing-table</w:t>
      </w:r>
      <w:r w:rsidRPr="007530E2">
        <w:rPr>
          <w:rFonts w:hint="eastAsia"/>
        </w:rPr>
        <w:t>命令</w:t>
      </w:r>
      <w:r w:rsidRPr="00506522">
        <w:rPr>
          <w:rFonts w:hint="eastAsia"/>
        </w:rPr>
        <w:t>，</w:t>
      </w:r>
      <w:r w:rsidRPr="007530E2">
        <w:rPr>
          <w:rFonts w:hint="eastAsia"/>
        </w:rPr>
        <w:t>可以看到路由表中有远端</w:t>
      </w:r>
      <w:r>
        <w:rPr>
          <w:rFonts w:hint="eastAsia"/>
        </w:rPr>
        <w:t>子</w:t>
      </w:r>
      <w:r w:rsidRPr="00506522">
        <w:rPr>
          <w:rFonts w:hint="eastAsia"/>
        </w:rPr>
        <w:t>VPN</w:t>
      </w:r>
      <w:r w:rsidRPr="007530E2">
        <w:rPr>
          <w:rFonts w:hint="eastAsia"/>
        </w:rPr>
        <w:t>的路由。以</w:t>
      </w:r>
      <w:r>
        <w:rPr>
          <w:rFonts w:hint="eastAsia"/>
        </w:rPr>
        <w:t>C</w:t>
      </w:r>
      <w:r w:rsidRPr="007530E2">
        <w:rPr>
          <w:rFonts w:hint="eastAsia"/>
        </w:rPr>
        <w:t>E</w:t>
      </w:r>
      <w:r>
        <w:rPr>
          <w:rFonts w:hint="eastAsia"/>
        </w:rPr>
        <w:t xml:space="preserve"> 5</w:t>
      </w:r>
      <w:r w:rsidRPr="007530E2">
        <w:rPr>
          <w:rFonts w:hint="eastAsia"/>
        </w:rPr>
        <w:t>为例：</w:t>
      </w:r>
    </w:p>
    <w:p w:rsidR="00CC573B" w:rsidRPr="007530E2" w:rsidRDefault="00CC573B" w:rsidP="00DD64CA">
      <w:pPr>
        <w:pStyle w:val="TerminalDisplay"/>
      </w:pPr>
      <w:r w:rsidRPr="007530E2">
        <w:rPr>
          <w:rFonts w:hint="eastAsia"/>
        </w:rPr>
        <w:t>[</w:t>
      </w:r>
      <w:r>
        <w:rPr>
          <w:rFonts w:hint="eastAsia"/>
        </w:rPr>
        <w:t>C</w:t>
      </w:r>
      <w:r w:rsidRPr="007530E2">
        <w:rPr>
          <w:rFonts w:hint="eastAsia"/>
        </w:rPr>
        <w:t>E</w:t>
      </w:r>
      <w:r>
        <w:rPr>
          <w:rFonts w:hint="eastAsia"/>
        </w:rPr>
        <w:t>5</w:t>
      </w:r>
      <w:r w:rsidRPr="007530E2">
        <w:rPr>
          <w:rFonts w:hint="eastAsia"/>
        </w:rPr>
        <w:t>]</w:t>
      </w:r>
      <w:r w:rsidRPr="007530E2">
        <w:t xml:space="preserve"> </w:t>
      </w:r>
      <w:r w:rsidRPr="007530E2">
        <w:rPr>
          <w:rFonts w:hint="eastAsia"/>
        </w:rPr>
        <w:t>disp</w:t>
      </w:r>
      <w:r w:rsidRPr="007530E2">
        <w:t>lay</w:t>
      </w:r>
      <w:r>
        <w:rPr>
          <w:rFonts w:hint="eastAsia"/>
        </w:rPr>
        <w:t xml:space="preserve"> ip routing-table</w:t>
      </w:r>
    </w:p>
    <w:p w:rsidR="00CC573B" w:rsidRDefault="00CC573B" w:rsidP="00DD64CA">
      <w:pPr>
        <w:pStyle w:val="TerminalDisplay"/>
      </w:pPr>
    </w:p>
    <w:p w:rsidR="00CC573B" w:rsidRDefault="00CC573B" w:rsidP="00DD64CA">
      <w:pPr>
        <w:pStyle w:val="TerminalDisplay"/>
      </w:pPr>
      <w:r w:rsidRPr="007530E2">
        <w:rPr>
          <w:rFonts w:hint="eastAsia"/>
        </w:rPr>
        <w:t xml:space="preserve">Destinations : </w:t>
      </w:r>
      <w:r w:rsidR="00195312">
        <w:rPr>
          <w:rFonts w:hint="eastAsia"/>
        </w:rPr>
        <w:t xml:space="preserve">11        </w:t>
      </w:r>
      <w:r>
        <w:rPr>
          <w:rFonts w:hint="eastAsia"/>
        </w:rPr>
        <w:t xml:space="preserve">Routes : </w:t>
      </w:r>
      <w:r w:rsidR="00195312">
        <w:rPr>
          <w:rFonts w:hint="eastAsia"/>
        </w:rPr>
        <w:t>11</w:t>
      </w:r>
    </w:p>
    <w:p w:rsidR="00CC573B" w:rsidRPr="007530E2" w:rsidRDefault="00CC573B" w:rsidP="00DD64CA">
      <w:pPr>
        <w:pStyle w:val="TerminalDisplay"/>
      </w:pPr>
    </w:p>
    <w:p w:rsidR="00CC573B" w:rsidRDefault="00F80778" w:rsidP="00DD64CA">
      <w:pPr>
        <w:pStyle w:val="TerminalDisplay"/>
      </w:pPr>
      <w:r>
        <w:t>Destination/Mask   Proto   Pre Cost        NextHop         Interface</w:t>
      </w:r>
    </w:p>
    <w:p w:rsidR="00CC573B" w:rsidRDefault="00CC573B" w:rsidP="00DD64CA">
      <w:pPr>
        <w:pStyle w:val="TerminalDisplay"/>
      </w:pPr>
      <w:r w:rsidRPr="00E83E42">
        <w:t xml:space="preserve">0.0.0.0/32         Direct </w:t>
      </w:r>
      <w:r w:rsidR="00F80778">
        <w:rPr>
          <w:rFonts w:hint="eastAsia"/>
        </w:rPr>
        <w:t xml:space="preserve"> </w:t>
      </w:r>
      <w:r w:rsidRPr="00E83E42">
        <w:t>0   0           127.0.0.1       InLoop0</w:t>
      </w:r>
    </w:p>
    <w:p w:rsidR="00CC573B" w:rsidRDefault="00CC573B" w:rsidP="00DD64CA">
      <w:pPr>
        <w:pStyle w:val="TerminalDisplay"/>
      </w:pPr>
      <w:r w:rsidRPr="007530E2">
        <w:rPr>
          <w:rFonts w:hint="eastAsia"/>
        </w:rPr>
        <w:t>1</w:t>
      </w:r>
      <w:r>
        <w:rPr>
          <w:rFonts w:hint="eastAsia"/>
        </w:rPr>
        <w:t>1</w:t>
      </w:r>
      <w:r w:rsidRPr="007530E2">
        <w:rPr>
          <w:rFonts w:hint="eastAsia"/>
        </w:rPr>
        <w:t xml:space="preserve">0.1.1.0/24  </w:t>
      </w:r>
      <w:r>
        <w:rPr>
          <w:rFonts w:hint="eastAsia"/>
        </w:rPr>
        <w:t xml:space="preserve">     </w:t>
      </w:r>
      <w:r w:rsidRPr="007530E2">
        <w:rPr>
          <w:rFonts w:hint="eastAsia"/>
        </w:rPr>
        <w:t xml:space="preserve">Direct </w:t>
      </w:r>
      <w:r w:rsidR="00F80778">
        <w:rPr>
          <w:rFonts w:hint="eastAsia"/>
        </w:rPr>
        <w:t xml:space="preserve"> </w:t>
      </w:r>
      <w:r w:rsidRPr="007530E2">
        <w:rPr>
          <w:rFonts w:hint="eastAsia"/>
        </w:rPr>
        <w:t xml:space="preserve">0   0       </w:t>
      </w:r>
      <w:r>
        <w:rPr>
          <w:rFonts w:hint="eastAsia"/>
        </w:rPr>
        <w:t xml:space="preserve">    </w:t>
      </w:r>
      <w:r w:rsidRPr="007530E2">
        <w:rPr>
          <w:rFonts w:hint="eastAsia"/>
        </w:rPr>
        <w:t>1</w:t>
      </w:r>
      <w:r>
        <w:rPr>
          <w:rFonts w:hint="eastAsia"/>
        </w:rPr>
        <w:t>1</w:t>
      </w:r>
      <w:r w:rsidRPr="007530E2">
        <w:rPr>
          <w:rFonts w:hint="eastAsia"/>
        </w:rPr>
        <w:t>0.1.1.</w:t>
      </w:r>
      <w:r>
        <w:rPr>
          <w:rFonts w:hint="eastAsia"/>
        </w:rPr>
        <w:t>1</w:t>
      </w:r>
      <w:r w:rsidRPr="007530E2">
        <w:rPr>
          <w:rFonts w:hint="eastAsia"/>
        </w:rPr>
        <w:t xml:space="preserve">      </w:t>
      </w:r>
      <w:r>
        <w:rPr>
          <w:rFonts w:hint="eastAsia"/>
        </w:rPr>
        <w:t xml:space="preserve"> </w:t>
      </w:r>
      <w:r w:rsidR="00064113">
        <w:t>GE</w:t>
      </w:r>
      <w:r w:rsidR="009C0B77">
        <w:t>3/1</w:t>
      </w:r>
      <w:r w:rsidR="00064113">
        <w:t>/1</w:t>
      </w:r>
    </w:p>
    <w:p w:rsidR="00CC573B" w:rsidRPr="007530E2" w:rsidRDefault="00CC573B" w:rsidP="00DD64CA">
      <w:pPr>
        <w:pStyle w:val="TerminalDisplay"/>
      </w:pPr>
      <w:r w:rsidRPr="007530E2">
        <w:rPr>
          <w:rFonts w:hint="eastAsia"/>
        </w:rPr>
        <w:t>1</w:t>
      </w:r>
      <w:r>
        <w:rPr>
          <w:rFonts w:hint="eastAsia"/>
        </w:rPr>
        <w:t>1</w:t>
      </w:r>
      <w:r w:rsidRPr="007530E2">
        <w:rPr>
          <w:rFonts w:hint="eastAsia"/>
        </w:rPr>
        <w:t>0.1.1.0/</w:t>
      </w:r>
      <w:r>
        <w:rPr>
          <w:rFonts w:hint="eastAsia"/>
        </w:rPr>
        <w:t>32</w:t>
      </w:r>
      <w:r w:rsidRPr="007530E2">
        <w:rPr>
          <w:rFonts w:hint="eastAsia"/>
        </w:rPr>
        <w:t xml:space="preserve">  </w:t>
      </w:r>
      <w:r>
        <w:rPr>
          <w:rFonts w:hint="eastAsia"/>
        </w:rPr>
        <w:t xml:space="preserve">     </w:t>
      </w:r>
      <w:r w:rsidRPr="007530E2">
        <w:rPr>
          <w:rFonts w:hint="eastAsia"/>
        </w:rPr>
        <w:t xml:space="preserve">Direct </w:t>
      </w:r>
      <w:r w:rsidR="00F80778">
        <w:rPr>
          <w:rFonts w:hint="eastAsia"/>
        </w:rPr>
        <w:t xml:space="preserve"> </w:t>
      </w:r>
      <w:r w:rsidRPr="007530E2">
        <w:rPr>
          <w:rFonts w:hint="eastAsia"/>
        </w:rPr>
        <w:t xml:space="preserve">0   0       </w:t>
      </w:r>
      <w:r>
        <w:rPr>
          <w:rFonts w:hint="eastAsia"/>
        </w:rPr>
        <w:t xml:space="preserve">    </w:t>
      </w:r>
      <w:r w:rsidRPr="007530E2">
        <w:rPr>
          <w:rFonts w:hint="eastAsia"/>
        </w:rPr>
        <w:t>1</w:t>
      </w:r>
      <w:r>
        <w:rPr>
          <w:rFonts w:hint="eastAsia"/>
        </w:rPr>
        <w:t>1</w:t>
      </w:r>
      <w:r w:rsidRPr="007530E2">
        <w:rPr>
          <w:rFonts w:hint="eastAsia"/>
        </w:rPr>
        <w:t>0.1.1.</w:t>
      </w:r>
      <w:r>
        <w:rPr>
          <w:rFonts w:hint="eastAsia"/>
        </w:rPr>
        <w:t>1</w:t>
      </w:r>
      <w:r w:rsidRPr="007530E2">
        <w:rPr>
          <w:rFonts w:hint="eastAsia"/>
        </w:rPr>
        <w:t xml:space="preserve">      </w:t>
      </w:r>
      <w:r>
        <w:rPr>
          <w:rFonts w:hint="eastAsia"/>
        </w:rPr>
        <w:t xml:space="preserve"> </w:t>
      </w:r>
      <w:r w:rsidR="00064113">
        <w:t>GE</w:t>
      </w:r>
      <w:r w:rsidR="009C0B77">
        <w:t>3/1</w:t>
      </w:r>
      <w:r w:rsidR="00064113">
        <w:t>/1</w:t>
      </w:r>
    </w:p>
    <w:p w:rsidR="00CC573B" w:rsidRDefault="00CC573B" w:rsidP="00DD64CA">
      <w:pPr>
        <w:pStyle w:val="TerminalDisplay"/>
      </w:pPr>
      <w:r w:rsidRPr="007530E2">
        <w:rPr>
          <w:rFonts w:hint="eastAsia"/>
        </w:rPr>
        <w:t>1</w:t>
      </w:r>
      <w:r>
        <w:rPr>
          <w:rFonts w:hint="eastAsia"/>
        </w:rPr>
        <w:t>1</w:t>
      </w:r>
      <w:r w:rsidRPr="007530E2">
        <w:rPr>
          <w:rFonts w:hint="eastAsia"/>
        </w:rPr>
        <w:t>0.1.1.</w:t>
      </w:r>
      <w:r>
        <w:rPr>
          <w:rFonts w:hint="eastAsia"/>
        </w:rPr>
        <w:t>1</w:t>
      </w:r>
      <w:r w:rsidRPr="007530E2">
        <w:rPr>
          <w:rFonts w:hint="eastAsia"/>
        </w:rPr>
        <w:t xml:space="preserve">/32  </w:t>
      </w:r>
      <w:r>
        <w:rPr>
          <w:rFonts w:hint="eastAsia"/>
        </w:rPr>
        <w:t xml:space="preserve">     </w:t>
      </w:r>
      <w:r w:rsidRPr="007530E2">
        <w:rPr>
          <w:rFonts w:hint="eastAsia"/>
        </w:rPr>
        <w:t xml:space="preserve">Direct </w:t>
      </w:r>
      <w:r w:rsidR="00F80778">
        <w:rPr>
          <w:rFonts w:hint="eastAsia"/>
        </w:rPr>
        <w:t xml:space="preserve"> </w:t>
      </w:r>
      <w:r w:rsidRPr="007530E2">
        <w:rPr>
          <w:rFonts w:hint="eastAsia"/>
        </w:rPr>
        <w:t xml:space="preserve">0   0      </w:t>
      </w:r>
      <w:r>
        <w:rPr>
          <w:rFonts w:hint="eastAsia"/>
        </w:rPr>
        <w:t xml:space="preserve">     </w:t>
      </w:r>
      <w:r w:rsidRPr="007530E2">
        <w:rPr>
          <w:rFonts w:hint="eastAsia"/>
        </w:rPr>
        <w:t xml:space="preserve">127.0.0.1      </w:t>
      </w:r>
      <w:r>
        <w:rPr>
          <w:rFonts w:hint="eastAsia"/>
        </w:rPr>
        <w:t xml:space="preserve"> </w:t>
      </w:r>
      <w:r w:rsidRPr="007530E2">
        <w:rPr>
          <w:rFonts w:hint="eastAsia"/>
        </w:rPr>
        <w:t>InLoop0</w:t>
      </w:r>
    </w:p>
    <w:p w:rsidR="00CC573B" w:rsidRPr="007530E2" w:rsidRDefault="00CC573B" w:rsidP="00DD64CA">
      <w:pPr>
        <w:pStyle w:val="TerminalDisplay"/>
      </w:pPr>
      <w:r w:rsidRPr="007530E2">
        <w:rPr>
          <w:rFonts w:hint="eastAsia"/>
        </w:rPr>
        <w:t>1</w:t>
      </w:r>
      <w:r>
        <w:rPr>
          <w:rFonts w:hint="eastAsia"/>
        </w:rPr>
        <w:t>1</w:t>
      </w:r>
      <w:r w:rsidRPr="007530E2">
        <w:rPr>
          <w:rFonts w:hint="eastAsia"/>
        </w:rPr>
        <w:t>0.1.1.</w:t>
      </w:r>
      <w:r>
        <w:rPr>
          <w:rFonts w:hint="eastAsia"/>
        </w:rPr>
        <w:t>255</w:t>
      </w:r>
      <w:r w:rsidRPr="007530E2">
        <w:rPr>
          <w:rFonts w:hint="eastAsia"/>
        </w:rPr>
        <w:t>/</w:t>
      </w:r>
      <w:r>
        <w:rPr>
          <w:rFonts w:hint="eastAsia"/>
        </w:rPr>
        <w:t>32</w:t>
      </w:r>
      <w:r w:rsidRPr="007530E2">
        <w:rPr>
          <w:rFonts w:hint="eastAsia"/>
        </w:rPr>
        <w:t xml:space="preserve">  </w:t>
      </w:r>
      <w:r>
        <w:rPr>
          <w:rFonts w:hint="eastAsia"/>
        </w:rPr>
        <w:t xml:space="preserve">   </w:t>
      </w:r>
      <w:r w:rsidRPr="007530E2">
        <w:rPr>
          <w:rFonts w:hint="eastAsia"/>
        </w:rPr>
        <w:t xml:space="preserve">Direct </w:t>
      </w:r>
      <w:r w:rsidR="00F80778">
        <w:rPr>
          <w:rFonts w:hint="eastAsia"/>
        </w:rPr>
        <w:t xml:space="preserve"> </w:t>
      </w:r>
      <w:r w:rsidRPr="007530E2">
        <w:rPr>
          <w:rFonts w:hint="eastAsia"/>
        </w:rPr>
        <w:t xml:space="preserve">0   0       </w:t>
      </w:r>
      <w:r>
        <w:rPr>
          <w:rFonts w:hint="eastAsia"/>
        </w:rPr>
        <w:t xml:space="preserve">    </w:t>
      </w:r>
      <w:r w:rsidRPr="007530E2">
        <w:rPr>
          <w:rFonts w:hint="eastAsia"/>
        </w:rPr>
        <w:t>1</w:t>
      </w:r>
      <w:r>
        <w:rPr>
          <w:rFonts w:hint="eastAsia"/>
        </w:rPr>
        <w:t>1</w:t>
      </w:r>
      <w:r w:rsidRPr="007530E2">
        <w:rPr>
          <w:rFonts w:hint="eastAsia"/>
        </w:rPr>
        <w:t>0.1.1.</w:t>
      </w:r>
      <w:r>
        <w:rPr>
          <w:rFonts w:hint="eastAsia"/>
        </w:rPr>
        <w:t>1</w:t>
      </w:r>
      <w:r w:rsidRPr="007530E2">
        <w:rPr>
          <w:rFonts w:hint="eastAsia"/>
        </w:rPr>
        <w:t xml:space="preserve">      </w:t>
      </w:r>
      <w:r>
        <w:rPr>
          <w:rFonts w:hint="eastAsia"/>
        </w:rPr>
        <w:t xml:space="preserve"> </w:t>
      </w:r>
      <w:r w:rsidR="00064113">
        <w:t>GE</w:t>
      </w:r>
      <w:r w:rsidR="009C0B77">
        <w:t>3/1</w:t>
      </w:r>
      <w:r w:rsidR="00064113">
        <w:t>/1</w:t>
      </w:r>
    </w:p>
    <w:p w:rsidR="00CC573B" w:rsidRPr="00B421C2" w:rsidRDefault="00CC573B" w:rsidP="00DD64CA">
      <w:pPr>
        <w:pStyle w:val="TerminalDisplay"/>
      </w:pPr>
      <w:r w:rsidRPr="00B421C2">
        <w:t xml:space="preserve">127.0.0.0/8        Direct </w:t>
      </w:r>
      <w:r w:rsidR="00F80778" w:rsidRPr="00B421C2">
        <w:rPr>
          <w:rFonts w:hint="eastAsia"/>
        </w:rPr>
        <w:t xml:space="preserve"> </w:t>
      </w:r>
      <w:r w:rsidRPr="00B421C2">
        <w:t>0   0           127.0.0.1       InLoop0</w:t>
      </w:r>
    </w:p>
    <w:p w:rsidR="00CC573B" w:rsidRPr="00B421C2" w:rsidRDefault="00CC573B" w:rsidP="00DD64CA">
      <w:pPr>
        <w:pStyle w:val="TerminalDisplay"/>
      </w:pPr>
      <w:r w:rsidRPr="00B421C2">
        <w:t xml:space="preserve">127.0.0.0/32       Direct </w:t>
      </w:r>
      <w:r w:rsidR="00F80778" w:rsidRPr="00B421C2">
        <w:rPr>
          <w:rFonts w:hint="eastAsia"/>
        </w:rPr>
        <w:t xml:space="preserve"> </w:t>
      </w:r>
      <w:r w:rsidRPr="00B421C2">
        <w:t>0   0           127.0.0.1       InLoop0</w:t>
      </w:r>
    </w:p>
    <w:p w:rsidR="00CC573B" w:rsidRPr="00B421C2" w:rsidRDefault="00CC573B" w:rsidP="00DD64CA">
      <w:pPr>
        <w:pStyle w:val="TerminalDisplay"/>
      </w:pPr>
      <w:r w:rsidRPr="00B421C2">
        <w:t xml:space="preserve">127.0.0.1/32       Direct </w:t>
      </w:r>
      <w:r w:rsidR="00F80778" w:rsidRPr="00B421C2">
        <w:rPr>
          <w:rFonts w:hint="eastAsia"/>
        </w:rPr>
        <w:t xml:space="preserve"> </w:t>
      </w:r>
      <w:r w:rsidRPr="00B421C2">
        <w:t>0   0           127.0.0.1       InLoop0</w:t>
      </w:r>
    </w:p>
    <w:p w:rsidR="00CC573B" w:rsidRPr="00B421C2" w:rsidRDefault="00CC573B" w:rsidP="00DD64CA">
      <w:pPr>
        <w:pStyle w:val="TerminalDisplay"/>
      </w:pPr>
      <w:r w:rsidRPr="00B421C2">
        <w:t xml:space="preserve">127.255.255.255/32 Direct </w:t>
      </w:r>
      <w:r w:rsidR="00F80778" w:rsidRPr="00B421C2">
        <w:rPr>
          <w:rFonts w:hint="eastAsia"/>
        </w:rPr>
        <w:t xml:space="preserve"> </w:t>
      </w:r>
      <w:r w:rsidRPr="00B421C2">
        <w:t>0   0           127.0.0.1       InLoop0</w:t>
      </w:r>
    </w:p>
    <w:p w:rsidR="00CC573B" w:rsidRDefault="00CC573B" w:rsidP="00DD64CA">
      <w:pPr>
        <w:pStyle w:val="TerminalDisplay"/>
      </w:pPr>
      <w:r w:rsidRPr="007530E2">
        <w:rPr>
          <w:rFonts w:hint="eastAsia"/>
        </w:rPr>
        <w:t>1</w:t>
      </w:r>
      <w:r w:rsidRPr="00B421C2">
        <w:rPr>
          <w:rFonts w:hint="eastAsia"/>
        </w:rPr>
        <w:t xml:space="preserve">30.1.1.0/24       BGP    </w:t>
      </w:r>
      <w:r w:rsidR="00F80778" w:rsidRPr="00B421C2">
        <w:rPr>
          <w:rFonts w:hint="eastAsia"/>
        </w:rPr>
        <w:t xml:space="preserve"> </w:t>
      </w:r>
      <w:r w:rsidRPr="00B421C2">
        <w:rPr>
          <w:rFonts w:hint="eastAsia"/>
        </w:rPr>
        <w:t xml:space="preserve">255 0           110.1.1.2       </w:t>
      </w:r>
      <w:r w:rsidR="00064113">
        <w:t>GE</w:t>
      </w:r>
      <w:r w:rsidR="009C0B77">
        <w:t>3/1</w:t>
      </w:r>
      <w:r w:rsidR="00064113">
        <w:t>/1</w:t>
      </w:r>
    </w:p>
    <w:p w:rsidR="007D7970" w:rsidRPr="00B421C2" w:rsidRDefault="00CC573B" w:rsidP="00DD64CA">
      <w:pPr>
        <w:pStyle w:val="TerminalDisplay"/>
      </w:pPr>
      <w:r w:rsidRPr="00B421C2">
        <w:t xml:space="preserve">255.255.255.255/32 Direct </w:t>
      </w:r>
      <w:r w:rsidR="00F80778" w:rsidRPr="00B421C2">
        <w:rPr>
          <w:rFonts w:hint="eastAsia"/>
        </w:rPr>
        <w:t xml:space="preserve"> </w:t>
      </w:r>
      <w:r w:rsidRPr="00B421C2">
        <w:t>0   0           127.0.0.1       InLoop0</w:t>
      </w:r>
    </w:p>
    <w:p w:rsidR="00CC573B" w:rsidRPr="007530E2" w:rsidRDefault="00CC573B" w:rsidP="00DD64CA">
      <w:r>
        <w:rPr>
          <w:rFonts w:hint="eastAsia"/>
        </w:rPr>
        <w:t xml:space="preserve"># 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3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4</w:t>
      </w:r>
      <w:r w:rsidRPr="007530E2">
        <w:rPr>
          <w:rFonts w:hint="eastAsia"/>
        </w:rPr>
        <w:t>可以互相</w:t>
      </w:r>
      <w:r w:rsidRPr="007530E2">
        <w:rPr>
          <w:rFonts w:hint="eastAsia"/>
        </w:rPr>
        <w:t>Ping</w:t>
      </w:r>
      <w:r w:rsidRPr="007530E2">
        <w:rPr>
          <w:rFonts w:hint="eastAsia"/>
        </w:rPr>
        <w:t>通。</w:t>
      </w:r>
    </w:p>
    <w:p w:rsidR="00CC573B" w:rsidRPr="007530E2" w:rsidRDefault="00CC573B" w:rsidP="00DD64CA">
      <w:r>
        <w:rPr>
          <w:rFonts w:hint="eastAsia"/>
        </w:rPr>
        <w:t xml:space="preserve"># 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5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6</w:t>
      </w:r>
      <w:r w:rsidRPr="007530E2">
        <w:rPr>
          <w:rFonts w:hint="eastAsia"/>
        </w:rPr>
        <w:t>可以互相</w:t>
      </w:r>
      <w:r w:rsidRPr="007530E2">
        <w:rPr>
          <w:rFonts w:hint="eastAsia"/>
        </w:rPr>
        <w:t>Ping</w:t>
      </w:r>
      <w:r w:rsidRPr="007530E2">
        <w:rPr>
          <w:rFonts w:hint="eastAsia"/>
        </w:rPr>
        <w:t>通。</w:t>
      </w:r>
    </w:p>
    <w:p w:rsidR="00CC573B" w:rsidRDefault="00CC573B" w:rsidP="00DD64CA">
      <w:r>
        <w:rPr>
          <w:rFonts w:hint="eastAsia"/>
        </w:rPr>
        <w:t xml:space="preserve"># 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3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6</w:t>
      </w:r>
      <w:r>
        <w:rPr>
          <w:rFonts w:hint="eastAsia"/>
        </w:rPr>
        <w:t>不能</w:t>
      </w:r>
      <w:r w:rsidRPr="007530E2">
        <w:rPr>
          <w:rFonts w:hint="eastAsia"/>
        </w:rPr>
        <w:t>互相</w:t>
      </w:r>
      <w:r w:rsidRPr="007530E2">
        <w:rPr>
          <w:rFonts w:hint="eastAsia"/>
        </w:rPr>
        <w:t>Ping</w:t>
      </w:r>
      <w:r w:rsidRPr="007530E2">
        <w:rPr>
          <w:rFonts w:hint="eastAsia"/>
        </w:rPr>
        <w:t>通。</w:t>
      </w:r>
    </w:p>
    <w:p w:rsidR="007D7DD4" w:rsidRDefault="009B5CBC" w:rsidP="00DD64CA">
      <w:pPr>
        <w:pStyle w:val="3"/>
      </w:pPr>
      <w:bookmarkStart w:id="2995" w:name="_Toc316634044"/>
      <w:bookmarkStart w:id="2996" w:name="_Toc45106003"/>
      <w:r w:rsidRPr="007530E2">
        <w:rPr>
          <w:rFonts w:hint="eastAsia"/>
        </w:rPr>
        <w:t>配置多角色主机示例</w:t>
      </w:r>
      <w:bookmarkEnd w:id="2995"/>
      <w:bookmarkEnd w:id="2996"/>
    </w:p>
    <w:p w:rsidR="007D7DD4" w:rsidRDefault="009B5CBC" w:rsidP="00DD64CA">
      <w:pPr>
        <w:pStyle w:val="4"/>
      </w:pPr>
      <w:r w:rsidRPr="007530E2">
        <w:rPr>
          <w:rFonts w:hint="eastAsia"/>
        </w:rPr>
        <w:t>组网需求</w:t>
      </w:r>
    </w:p>
    <w:p w:rsidR="009B5CBC" w:rsidRPr="00B421C2" w:rsidRDefault="009B5CBC" w:rsidP="00DD64CA">
      <w:pPr>
        <w:pStyle w:val="ItemList"/>
      </w:pPr>
      <w:r w:rsidRPr="007530E2">
        <w:rPr>
          <w:rFonts w:hint="eastAsia"/>
        </w:rPr>
        <w:t>主机</w:t>
      </w:r>
      <w:r w:rsidRPr="00B421C2">
        <w:rPr>
          <w:rFonts w:hint="eastAsia"/>
        </w:rPr>
        <w:t>Host A</w:t>
      </w:r>
      <w:r w:rsidRPr="00B421C2">
        <w:rPr>
          <w:rFonts w:hint="eastAsia"/>
        </w:rPr>
        <w:t>通过</w:t>
      </w:r>
      <w:r w:rsidRPr="00B421C2">
        <w:rPr>
          <w:rFonts w:hint="eastAsia"/>
        </w:rPr>
        <w:t>CE 1</w:t>
      </w:r>
      <w:r w:rsidRPr="00B421C2">
        <w:rPr>
          <w:rFonts w:hint="eastAsia"/>
        </w:rPr>
        <w:t>接入，其</w:t>
      </w:r>
      <w:r w:rsidRPr="00B421C2">
        <w:rPr>
          <w:rFonts w:hint="eastAsia"/>
        </w:rPr>
        <w:t>IP</w:t>
      </w:r>
      <w:r w:rsidRPr="00B421C2">
        <w:rPr>
          <w:rFonts w:hint="eastAsia"/>
        </w:rPr>
        <w:t>地址为</w:t>
      </w:r>
      <w:r w:rsidRPr="00B421C2">
        <w:rPr>
          <w:rFonts w:hint="eastAsia"/>
        </w:rPr>
        <w:t>100</w:t>
      </w:r>
      <w:r w:rsidRPr="00B421C2">
        <w:t>.1.1.2</w:t>
      </w:r>
      <w:r w:rsidRPr="00B421C2">
        <w:rPr>
          <w:rFonts w:hint="eastAsia"/>
        </w:rPr>
        <w:t>。</w:t>
      </w:r>
      <w:r w:rsidRPr="00B421C2">
        <w:rPr>
          <w:rFonts w:hint="eastAsia"/>
        </w:rPr>
        <w:t>Host A</w:t>
      </w:r>
      <w:r w:rsidRPr="00B421C2">
        <w:rPr>
          <w:rFonts w:hint="eastAsia"/>
        </w:rPr>
        <w:t>可以访问</w:t>
      </w:r>
      <w:r w:rsidRPr="00B421C2">
        <w:rPr>
          <w:rFonts w:hint="eastAsia"/>
        </w:rPr>
        <w:t>VPN 1</w:t>
      </w:r>
      <w:r w:rsidRPr="00B421C2">
        <w:rPr>
          <w:rFonts w:hint="eastAsia"/>
        </w:rPr>
        <w:t>和</w:t>
      </w:r>
      <w:r w:rsidRPr="00B421C2">
        <w:rPr>
          <w:rFonts w:hint="eastAsia"/>
        </w:rPr>
        <w:t>VPN 2</w:t>
      </w:r>
      <w:r w:rsidRPr="00B421C2">
        <w:rPr>
          <w:rFonts w:hint="eastAsia"/>
        </w:rPr>
        <w:t>。</w:t>
      </w:r>
    </w:p>
    <w:p w:rsidR="009B5CBC" w:rsidRPr="00B421C2" w:rsidRDefault="007D6E0A" w:rsidP="00DD64CA">
      <w:pPr>
        <w:pStyle w:val="ItemList"/>
      </w:pPr>
      <w:r w:rsidRPr="007530E2">
        <w:rPr>
          <w:rFonts w:hint="eastAsia"/>
        </w:rPr>
        <w:t>主机</w:t>
      </w:r>
      <w:r w:rsidRPr="00B421C2">
        <w:rPr>
          <w:rFonts w:hint="eastAsia"/>
        </w:rPr>
        <w:t>Host B</w:t>
      </w:r>
      <w:r w:rsidRPr="00B421C2">
        <w:rPr>
          <w:rFonts w:hint="eastAsia"/>
        </w:rPr>
        <w:t>通过</w:t>
      </w:r>
      <w:r w:rsidRPr="00B421C2">
        <w:rPr>
          <w:rFonts w:hint="eastAsia"/>
        </w:rPr>
        <w:t>CE 1</w:t>
      </w:r>
      <w:r w:rsidRPr="00B421C2">
        <w:rPr>
          <w:rFonts w:hint="eastAsia"/>
        </w:rPr>
        <w:t>接入，其</w:t>
      </w:r>
      <w:r w:rsidRPr="00B421C2">
        <w:rPr>
          <w:rFonts w:hint="eastAsia"/>
        </w:rPr>
        <w:t>IP</w:t>
      </w:r>
      <w:r w:rsidRPr="00B421C2">
        <w:rPr>
          <w:rFonts w:hint="eastAsia"/>
        </w:rPr>
        <w:t>地址为</w:t>
      </w:r>
      <w:r w:rsidRPr="00B421C2">
        <w:rPr>
          <w:rFonts w:hint="eastAsia"/>
        </w:rPr>
        <w:t>100</w:t>
      </w:r>
      <w:r w:rsidRPr="00B421C2">
        <w:t>.1.1.</w:t>
      </w:r>
      <w:r w:rsidRPr="00B421C2">
        <w:rPr>
          <w:rFonts w:hint="eastAsia"/>
        </w:rPr>
        <w:t>3</w:t>
      </w:r>
      <w:r w:rsidRPr="00B421C2">
        <w:rPr>
          <w:rFonts w:hint="eastAsia"/>
        </w:rPr>
        <w:t>。</w:t>
      </w:r>
      <w:r w:rsidRPr="00B421C2">
        <w:rPr>
          <w:rFonts w:hint="eastAsia"/>
        </w:rPr>
        <w:t>Host B</w:t>
      </w:r>
      <w:r w:rsidRPr="00B421C2">
        <w:rPr>
          <w:rFonts w:hint="eastAsia"/>
        </w:rPr>
        <w:t>只可以访问</w:t>
      </w:r>
      <w:r w:rsidRPr="00B421C2">
        <w:rPr>
          <w:rFonts w:hint="eastAsia"/>
        </w:rPr>
        <w:t>VPN 1</w:t>
      </w:r>
      <w:r w:rsidRPr="00B421C2">
        <w:rPr>
          <w:rFonts w:hint="eastAsia"/>
        </w:rPr>
        <w:t>。</w:t>
      </w:r>
    </w:p>
    <w:p w:rsidR="007D7DD4" w:rsidRDefault="009B5CBC" w:rsidP="00DD64CA">
      <w:pPr>
        <w:pStyle w:val="4"/>
      </w:pPr>
      <w:r w:rsidRPr="007530E2">
        <w:rPr>
          <w:rFonts w:hint="eastAsia"/>
        </w:rPr>
        <w:lastRenderedPageBreak/>
        <w:t>组网图</w:t>
      </w:r>
    </w:p>
    <w:p w:rsidR="007D7DD4" w:rsidRDefault="009B5CBC" w:rsidP="00DD64CA">
      <w:pPr>
        <w:pStyle w:val="FigureDescription"/>
      </w:pPr>
      <w:bookmarkStart w:id="2997" w:name="_Toc418944424"/>
      <w:r>
        <w:rPr>
          <w:rFonts w:hint="eastAsia"/>
        </w:rPr>
        <w:t>配置</w:t>
      </w:r>
      <w:r w:rsidRPr="002D634A">
        <w:rPr>
          <w:rFonts w:hint="eastAsia"/>
        </w:rPr>
        <w:t>多角色主机组网图</w:t>
      </w:r>
      <w:bookmarkEnd w:id="2997"/>
    </w:p>
    <w:p w:rsidR="00753B82" w:rsidRDefault="009C0B77" w:rsidP="00DD64CA">
      <w:pPr>
        <w:pStyle w:val="Figure"/>
      </w:pPr>
      <w:commentRangeStart w:id="2998"/>
      <w:r w:rsidRPr="009C0B77">
        <w:rPr>
          <w:noProof/>
        </w:rPr>
        <w:drawing>
          <wp:inline distT="0" distB="0" distL="0" distR="0" wp14:anchorId="4E00F63F" wp14:editId="15F3B637">
            <wp:extent cx="4629150" cy="2514600"/>
            <wp:effectExtent l="0" t="0" r="0" b="0"/>
            <wp:docPr id="898" name="图片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2998"/>
      <w:r w:rsidR="00F34E94">
        <w:rPr>
          <w:rStyle w:val="ac"/>
        </w:rPr>
        <w:commentReference w:id="2998"/>
      </w:r>
    </w:p>
    <w:p w:rsidR="009B5CBC" w:rsidRDefault="00FF6034" w:rsidP="00DD64CA">
      <w:r>
        <w:t>‌</w:t>
      </w:r>
      <w:commentRangeStart w:id="2999"/>
      <w:r w:rsidR="00F34E94" w:rsidRPr="00F34E94">
        <w:rPr>
          <w:noProof/>
        </w:rPr>
        <w:drawing>
          <wp:inline distT="0" distB="0" distL="0" distR="0" wp14:anchorId="41A221F7" wp14:editId="03FDCD3C">
            <wp:extent cx="4629150" cy="25146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commentRangeEnd w:id="2999"/>
    <w:p w:rsidR="00FA7F5F" w:rsidRPr="002D634A" w:rsidRDefault="00FA7F5F" w:rsidP="00DD64CA">
      <w:r>
        <w:rPr>
          <w:rStyle w:val="ac"/>
        </w:rPr>
        <w:commentReference w:id="2999"/>
      </w:r>
    </w:p>
    <w:p w:rsidR="007D7DD4" w:rsidRDefault="009B5CBC" w:rsidP="00DD64CA">
      <w:pPr>
        <w:pStyle w:val="4"/>
      </w:pPr>
      <w:r w:rsidRPr="007530E2">
        <w:rPr>
          <w:rFonts w:hint="eastAsia"/>
        </w:rPr>
        <w:t>配置步骤</w:t>
      </w:r>
    </w:p>
    <w:p w:rsidR="007D7DD4" w:rsidRDefault="009B5CBC" w:rsidP="00DD64CA">
      <w:pPr>
        <w:pStyle w:val="ItemStep"/>
      </w:pPr>
      <w:r w:rsidRPr="007530E2">
        <w:rPr>
          <w:rFonts w:hint="eastAsia"/>
        </w:rPr>
        <w:t>配置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</w:p>
    <w:p w:rsidR="009B5CBC" w:rsidRDefault="009B5CBC" w:rsidP="00B51350">
      <w:pPr>
        <w:pStyle w:val="ItemIndent1"/>
      </w:pPr>
      <w:r w:rsidRPr="007530E2"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CE 1</w:t>
      </w:r>
      <w:r>
        <w:rPr>
          <w:rFonts w:hint="eastAsia"/>
        </w:rPr>
        <w:t>的接口</w:t>
      </w:r>
      <w:r>
        <w:rPr>
          <w:rFonts w:hint="eastAsia"/>
        </w:rPr>
        <w:t>IP</w:t>
      </w:r>
      <w:r>
        <w:rPr>
          <w:rFonts w:hint="eastAsia"/>
        </w:rPr>
        <w:t>地址</w:t>
      </w:r>
      <w:r w:rsidRPr="007530E2">
        <w:rPr>
          <w:rFonts w:hint="eastAsia"/>
        </w:rPr>
        <w:t>。</w:t>
      </w:r>
    </w:p>
    <w:p w:rsidR="009B5CBC" w:rsidRPr="007530E2" w:rsidRDefault="009B5CBC" w:rsidP="00B51350">
      <w:pPr>
        <w:pStyle w:val="TerminalDisplayIndent1"/>
      </w:pPr>
      <w:r w:rsidRPr="007530E2">
        <w:t>&lt;C</w:t>
      </w:r>
      <w:r w:rsidRPr="007530E2">
        <w:rPr>
          <w:rFonts w:hint="eastAsia"/>
        </w:rPr>
        <w:t>E</w:t>
      </w:r>
      <w:r w:rsidRPr="007530E2">
        <w:t>1&gt;</w:t>
      </w:r>
      <w:r w:rsidRPr="007530E2">
        <w:rPr>
          <w:rFonts w:hint="eastAsia"/>
        </w:rPr>
        <w:t xml:space="preserve"> </w:t>
      </w:r>
      <w:r w:rsidRPr="007530E2">
        <w:t>sys</w:t>
      </w:r>
      <w:r w:rsidRPr="007530E2">
        <w:rPr>
          <w:rFonts w:hint="eastAsia"/>
        </w:rPr>
        <w:t>tem-view</w:t>
      </w:r>
    </w:p>
    <w:p w:rsidR="009B5CBC" w:rsidRPr="007530E2" w:rsidRDefault="009B5CBC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CE1</w:t>
      </w:r>
      <w:r w:rsidRPr="007530E2">
        <w:t xml:space="preserve">] 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9B5CBC" w:rsidRPr="007530E2" w:rsidRDefault="009B5CBC" w:rsidP="00B51350">
      <w:pPr>
        <w:pStyle w:val="TerminalDisplayIndent1"/>
      </w:pPr>
      <w:r w:rsidRPr="007530E2">
        <w:t>[CE1-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 ip address 100.1.1.1 24</w:t>
      </w:r>
    </w:p>
    <w:p w:rsidR="009B5CBC" w:rsidRPr="007530E2" w:rsidRDefault="007443FE" w:rsidP="00B51350">
      <w:pPr>
        <w:pStyle w:val="TerminalDisplayIndent1"/>
      </w:pPr>
      <w:r w:rsidRPr="007530E2">
        <w:t>[CE1-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</w:t>
      </w:r>
      <w:r w:rsidR="009B5CBC" w:rsidRPr="007530E2">
        <w:t xml:space="preserve"> quit</w:t>
      </w:r>
    </w:p>
    <w:p w:rsidR="009B5CBC" w:rsidRPr="007530E2" w:rsidRDefault="009B5CBC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CE1</w:t>
      </w:r>
      <w:r w:rsidRPr="007530E2">
        <w:t xml:space="preserve">] interface </w:t>
      </w:r>
      <w:r w:rsidR="00064113">
        <w:t xml:space="preserve">gigabitethernet </w:t>
      </w:r>
      <w:r w:rsidR="009C0B77">
        <w:t>3/1</w:t>
      </w:r>
      <w:r w:rsidR="00064113">
        <w:t>/5</w:t>
      </w:r>
    </w:p>
    <w:p w:rsidR="009B5CBC" w:rsidRPr="007530E2" w:rsidRDefault="009B5CBC" w:rsidP="00B51350">
      <w:pPr>
        <w:pStyle w:val="TerminalDisplayIndent1"/>
      </w:pPr>
      <w:r w:rsidRPr="007530E2">
        <w:t>[CE1-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ip address 1.1.1.2 24</w:t>
      </w:r>
    </w:p>
    <w:p w:rsidR="009B5CBC" w:rsidRPr="007530E2" w:rsidRDefault="009B5CBC" w:rsidP="00B51350">
      <w:pPr>
        <w:pStyle w:val="TerminalDisplayIndent1"/>
      </w:pPr>
      <w:r w:rsidRPr="007530E2">
        <w:t>[CE1-</w:t>
      </w:r>
      <w:r w:rsidR="00064113">
        <w:t>GigabitEthernet</w:t>
      </w:r>
      <w:r w:rsidR="009C0B77">
        <w:t>3/1</w:t>
      </w:r>
      <w:r w:rsidR="00064113">
        <w:t>/5</w:t>
      </w:r>
      <w:r w:rsidRPr="007530E2">
        <w:t>] quit</w:t>
      </w:r>
    </w:p>
    <w:p w:rsidR="009B5CBC" w:rsidRPr="007530E2" w:rsidRDefault="009B5CBC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上配置一条指向</w:t>
      </w:r>
      <w:r w:rsidRPr="007530E2">
        <w:rPr>
          <w:rFonts w:hint="eastAsia"/>
        </w:rPr>
        <w:t>PE</w:t>
      </w:r>
      <w:r w:rsidR="007443FE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的缺省路由。</w:t>
      </w:r>
    </w:p>
    <w:p w:rsidR="009B5CBC" w:rsidRPr="007530E2" w:rsidRDefault="009B5CBC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CE1</w:t>
      </w:r>
      <w:r w:rsidRPr="007530E2">
        <w:t xml:space="preserve">] </w:t>
      </w:r>
      <w:r w:rsidRPr="007530E2">
        <w:rPr>
          <w:rFonts w:hint="eastAsia"/>
        </w:rPr>
        <w:t>ip route-static 0.0.0.0 0 1.1.1.1</w:t>
      </w:r>
    </w:p>
    <w:p w:rsidR="007D7DD4" w:rsidRDefault="009B5CBC" w:rsidP="00DD64CA">
      <w:pPr>
        <w:pStyle w:val="ItemStep"/>
      </w:pP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</w:p>
    <w:p w:rsidR="009B5CBC" w:rsidRPr="007530E2" w:rsidRDefault="009B5CBC" w:rsidP="00B51350">
      <w:pPr>
        <w:pStyle w:val="ItemIndent1"/>
      </w:pPr>
      <w:r w:rsidRPr="007530E2">
        <w:rPr>
          <w:rFonts w:hint="eastAsia"/>
        </w:rPr>
        <w:lastRenderedPageBreak/>
        <w:t xml:space="preserve"># </w:t>
      </w:r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上为</w:t>
      </w:r>
      <w:r w:rsidRPr="007530E2">
        <w:rPr>
          <w:rFonts w:hint="eastAsia"/>
        </w:rPr>
        <w:t>VPN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VPN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分别创建</w:t>
      </w:r>
      <w:r w:rsidRPr="007530E2">
        <w:rPr>
          <w:rFonts w:hint="eastAsia"/>
        </w:rPr>
        <w:t>VPN</w:t>
      </w:r>
      <w:r>
        <w:rPr>
          <w:rFonts w:hint="eastAsia"/>
        </w:rPr>
        <w:t>实例</w:t>
      </w:r>
      <w:r w:rsidRPr="007530E2">
        <w:rPr>
          <w:rFonts w:hint="eastAsia"/>
        </w:rPr>
        <w:t>，并配置</w:t>
      </w:r>
      <w:r>
        <w:rPr>
          <w:rFonts w:hint="eastAsia"/>
        </w:rPr>
        <w:t>RD</w:t>
      </w:r>
      <w:r>
        <w:rPr>
          <w:rFonts w:hint="eastAsia"/>
        </w:rPr>
        <w:t>和</w:t>
      </w:r>
      <w:r w:rsidRPr="007530E2">
        <w:rPr>
          <w:rFonts w:hint="eastAsia"/>
        </w:rPr>
        <w:t>不同的</w:t>
      </w:r>
      <w:r w:rsidR="00BA1455">
        <w:rPr>
          <w:rFonts w:hint="eastAsia"/>
        </w:rPr>
        <w:t>Route Target</w:t>
      </w:r>
      <w:r w:rsidRPr="007530E2">
        <w:rPr>
          <w:rFonts w:hint="eastAsia"/>
        </w:rPr>
        <w:t>属性。</w:t>
      </w:r>
    </w:p>
    <w:p w:rsidR="009B5CBC" w:rsidRPr="007530E2" w:rsidRDefault="009B5CBC" w:rsidP="00B51350">
      <w:pPr>
        <w:pStyle w:val="TerminalDisplayIndent1"/>
      </w:pPr>
      <w:r w:rsidRPr="007530E2">
        <w:t>&lt;</w:t>
      </w:r>
      <w:r>
        <w:rPr>
          <w:rFonts w:hint="eastAsia"/>
        </w:rPr>
        <w:t>P</w:t>
      </w:r>
      <w:r w:rsidRPr="007530E2">
        <w:rPr>
          <w:rFonts w:hint="eastAsia"/>
        </w:rPr>
        <w:t>E</w:t>
      </w:r>
      <w:r w:rsidRPr="007530E2">
        <w:t>1&gt;</w:t>
      </w:r>
      <w:r w:rsidRPr="007530E2">
        <w:rPr>
          <w:rFonts w:hint="eastAsia"/>
        </w:rPr>
        <w:t xml:space="preserve"> </w:t>
      </w:r>
      <w:r w:rsidRPr="007530E2">
        <w:t>sys</w:t>
      </w:r>
      <w:r w:rsidRPr="007530E2">
        <w:rPr>
          <w:rFonts w:hint="eastAsia"/>
        </w:rPr>
        <w:t>tem-view</w:t>
      </w:r>
    </w:p>
    <w:p w:rsidR="009B5CBC" w:rsidRPr="007530E2" w:rsidRDefault="009B5CBC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PE1</w:t>
      </w:r>
      <w:r w:rsidRPr="007530E2">
        <w:t xml:space="preserve">] </w:t>
      </w:r>
      <w:r w:rsidRPr="007530E2">
        <w:rPr>
          <w:rFonts w:hint="eastAsia"/>
        </w:rPr>
        <w:t>ip vpn-instance vpn1</w:t>
      </w:r>
    </w:p>
    <w:p w:rsidR="009B5CBC" w:rsidRPr="007530E2" w:rsidRDefault="009B5CBC" w:rsidP="00B51350">
      <w:pPr>
        <w:pStyle w:val="TerminalDisplayIndent1"/>
      </w:pPr>
      <w:r w:rsidRPr="007530E2">
        <w:rPr>
          <w:rFonts w:hint="eastAsia"/>
        </w:rPr>
        <w:t>[PE1-vpn-instance-vpn1] route-distinguisher 100:1</w:t>
      </w:r>
    </w:p>
    <w:p w:rsidR="009B5CBC" w:rsidRPr="007530E2" w:rsidRDefault="009B5CBC" w:rsidP="00B51350">
      <w:pPr>
        <w:pStyle w:val="TerminalDisplayIndent1"/>
      </w:pPr>
      <w:r w:rsidRPr="007530E2">
        <w:rPr>
          <w:rFonts w:hint="eastAsia"/>
        </w:rPr>
        <w:t>[PE1-vpn-instance-vpn1] vpn-target</w:t>
      </w:r>
      <w:r w:rsidRPr="007530E2">
        <w:t xml:space="preserve"> </w:t>
      </w:r>
      <w:r w:rsidRPr="007530E2">
        <w:rPr>
          <w:rFonts w:hint="eastAsia"/>
        </w:rPr>
        <w:t xml:space="preserve">100:1 </w:t>
      </w:r>
      <w:r w:rsidRPr="007530E2">
        <w:t>both</w:t>
      </w:r>
    </w:p>
    <w:p w:rsidR="009B5CBC" w:rsidRPr="00B421C2" w:rsidRDefault="009B5CBC" w:rsidP="00B51350">
      <w:pPr>
        <w:pStyle w:val="TerminalDisplayIndent1"/>
      </w:pPr>
      <w:r w:rsidRPr="00B421C2">
        <w:rPr>
          <w:rFonts w:hint="eastAsia"/>
        </w:rPr>
        <w:t>[PE1-vpn-instance-vpn1] quit</w:t>
      </w:r>
    </w:p>
    <w:p w:rsidR="009B5CBC" w:rsidRPr="00B421C2" w:rsidRDefault="009B5CBC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PE1</w:t>
      </w:r>
      <w:r w:rsidRPr="00B421C2">
        <w:t xml:space="preserve">] </w:t>
      </w:r>
      <w:r w:rsidRPr="00B421C2">
        <w:rPr>
          <w:rFonts w:hint="eastAsia"/>
        </w:rPr>
        <w:t>ip vpn-instance vpn2</w:t>
      </w:r>
    </w:p>
    <w:p w:rsidR="009B5CBC" w:rsidRPr="00B421C2" w:rsidRDefault="009B5CBC" w:rsidP="00B51350">
      <w:pPr>
        <w:pStyle w:val="TerminalDisplayIndent1"/>
      </w:pPr>
      <w:r w:rsidRPr="00B421C2">
        <w:rPr>
          <w:rFonts w:hint="eastAsia"/>
        </w:rPr>
        <w:t>[PE1-vpn-instance-vpn2] route-distinguisher 100:2</w:t>
      </w:r>
    </w:p>
    <w:p w:rsidR="009B5CBC" w:rsidRPr="00B421C2" w:rsidRDefault="009B5CBC" w:rsidP="00B51350">
      <w:pPr>
        <w:pStyle w:val="TerminalDisplayIndent1"/>
      </w:pPr>
      <w:r w:rsidRPr="00B421C2">
        <w:rPr>
          <w:rFonts w:hint="eastAsia"/>
        </w:rPr>
        <w:t xml:space="preserve">[PE1-vpn-instance-vpn2] </w:t>
      </w:r>
      <w:r w:rsidRPr="00B421C2">
        <w:t>vpn</w:t>
      </w:r>
      <w:r w:rsidRPr="00B421C2">
        <w:rPr>
          <w:rFonts w:hint="eastAsia"/>
        </w:rPr>
        <w:t>-target</w:t>
      </w:r>
      <w:r w:rsidRPr="00B421C2">
        <w:t xml:space="preserve"> </w:t>
      </w:r>
      <w:r w:rsidRPr="00B421C2">
        <w:rPr>
          <w:rFonts w:hint="eastAsia"/>
        </w:rPr>
        <w:t xml:space="preserve">100:2 </w:t>
      </w:r>
      <w:r w:rsidRPr="00B421C2">
        <w:t>both</w:t>
      </w:r>
    </w:p>
    <w:p w:rsidR="009B5CBC" w:rsidRPr="00B421C2" w:rsidRDefault="009B5CBC" w:rsidP="00B51350">
      <w:pPr>
        <w:pStyle w:val="TerminalDisplayIndent1"/>
      </w:pPr>
      <w:r w:rsidRPr="00B421C2">
        <w:rPr>
          <w:rFonts w:hint="eastAsia"/>
        </w:rPr>
        <w:t>[PE1-vpn-instance-vpn2] quit</w:t>
      </w:r>
    </w:p>
    <w:p w:rsidR="009B5CBC" w:rsidRPr="00B421C2" w:rsidRDefault="009B5CBC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将</w:t>
      </w:r>
      <w:r w:rsidRPr="00B421C2">
        <w:rPr>
          <w:rFonts w:hint="eastAsia"/>
        </w:rPr>
        <w:t>PE 1</w:t>
      </w:r>
      <w:r w:rsidRPr="007530E2">
        <w:rPr>
          <w:rFonts w:hint="eastAsia"/>
        </w:rPr>
        <w:t>与</w:t>
      </w:r>
      <w:r w:rsidRPr="00B421C2">
        <w:rPr>
          <w:rFonts w:hint="eastAsia"/>
        </w:rPr>
        <w:t>CE 1</w:t>
      </w:r>
      <w:r w:rsidRPr="007530E2">
        <w:rPr>
          <w:rFonts w:hint="eastAsia"/>
        </w:rPr>
        <w:t>相连的接口</w:t>
      </w:r>
      <w:r w:rsidR="007443FE">
        <w:rPr>
          <w:rFonts w:hint="eastAsia"/>
        </w:rPr>
        <w:t>关联</w:t>
      </w:r>
      <w:r w:rsidRPr="007530E2">
        <w:rPr>
          <w:rFonts w:hint="eastAsia"/>
        </w:rPr>
        <w:t>到</w:t>
      </w:r>
      <w:r w:rsidRPr="00B421C2">
        <w:rPr>
          <w:rFonts w:hint="eastAsia"/>
        </w:rPr>
        <w:t>VPN 1</w:t>
      </w:r>
      <w:r w:rsidRPr="007530E2">
        <w:rPr>
          <w:rFonts w:hint="eastAsia"/>
        </w:rPr>
        <w:t>。</w:t>
      </w:r>
    </w:p>
    <w:p w:rsidR="009B5CBC" w:rsidRPr="00B421C2" w:rsidRDefault="009B5CBC" w:rsidP="00B51350">
      <w:pPr>
        <w:pStyle w:val="TerminalDisplayIndent1"/>
      </w:pPr>
      <w:r w:rsidRPr="00B421C2">
        <w:rPr>
          <w:rFonts w:hint="eastAsia"/>
        </w:rPr>
        <w:t xml:space="preserve">[PE1] 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9B5CBC" w:rsidRPr="00B421C2" w:rsidRDefault="009B5CBC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PE1-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</w:t>
      </w:r>
      <w:r w:rsidRPr="00B421C2">
        <w:rPr>
          <w:rFonts w:hint="eastAsia"/>
        </w:rPr>
        <w:t>ip binding vpn-instance vpn1</w:t>
      </w:r>
    </w:p>
    <w:p w:rsidR="009B5CBC" w:rsidRPr="00B421C2" w:rsidRDefault="009B5CBC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PE1-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 xml:space="preserve">] </w:t>
      </w:r>
      <w:r w:rsidRPr="00B421C2">
        <w:rPr>
          <w:rFonts w:hint="eastAsia"/>
        </w:rPr>
        <w:t>ip address</w:t>
      </w:r>
      <w:r w:rsidRPr="00B421C2">
        <w:t xml:space="preserve"> 1.1.1.1 255.255.255.0</w:t>
      </w:r>
    </w:p>
    <w:p w:rsidR="009B5CBC" w:rsidRPr="00B421C2" w:rsidRDefault="009B5CBC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PE1-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quit</w:t>
      </w:r>
    </w:p>
    <w:p w:rsidR="009B5CBC" w:rsidRPr="00B421C2" w:rsidRDefault="009B5CBC" w:rsidP="00B51350">
      <w:pPr>
        <w:pStyle w:val="ItemIndent1"/>
        <w:rPr>
          <w:lang w:eastAsia="zh-CN"/>
        </w:rPr>
      </w:pPr>
      <w:r w:rsidRPr="00B421C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配置静态路由</w:t>
      </w:r>
      <w:r w:rsidRPr="00B421C2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并引入到</w:t>
      </w:r>
      <w:r w:rsidRPr="00B421C2">
        <w:rPr>
          <w:rFonts w:hint="eastAsia"/>
          <w:lang w:eastAsia="zh-CN"/>
        </w:rPr>
        <w:t>BGP</w:t>
      </w:r>
      <w:r>
        <w:rPr>
          <w:rFonts w:hint="eastAsia"/>
          <w:lang w:eastAsia="zh-CN"/>
        </w:rPr>
        <w:t>中</w:t>
      </w:r>
      <w:r w:rsidRPr="00B421C2">
        <w:rPr>
          <w:rFonts w:hint="eastAsia"/>
          <w:lang w:eastAsia="zh-CN"/>
        </w:rPr>
        <w:t>，</w:t>
      </w:r>
      <w:r w:rsidRPr="007530E2">
        <w:rPr>
          <w:rFonts w:hint="eastAsia"/>
          <w:lang w:eastAsia="zh-CN"/>
        </w:rPr>
        <w:t>使</w:t>
      </w:r>
      <w:r w:rsidRPr="00B421C2">
        <w:rPr>
          <w:rFonts w:hint="eastAsia"/>
          <w:lang w:eastAsia="zh-CN"/>
        </w:rPr>
        <w:t>Host A</w:t>
      </w:r>
      <w:r w:rsidRPr="007530E2">
        <w:rPr>
          <w:rFonts w:hint="eastAsia"/>
          <w:lang w:eastAsia="zh-CN"/>
        </w:rPr>
        <w:t>访问</w:t>
      </w:r>
      <w:r w:rsidRPr="00B421C2">
        <w:rPr>
          <w:rFonts w:hint="eastAsia"/>
          <w:lang w:eastAsia="zh-CN"/>
        </w:rPr>
        <w:t>VPN 2</w:t>
      </w:r>
      <w:r w:rsidRPr="007530E2">
        <w:rPr>
          <w:rFonts w:hint="eastAsia"/>
          <w:lang w:eastAsia="zh-CN"/>
        </w:rPr>
        <w:t>的返回报文能够在</w:t>
      </w:r>
      <w:r w:rsidRPr="00B421C2">
        <w:rPr>
          <w:rFonts w:hint="eastAsia"/>
          <w:lang w:eastAsia="zh-CN"/>
        </w:rPr>
        <w:t>PE 1</w:t>
      </w:r>
      <w:r w:rsidRPr="007530E2">
        <w:rPr>
          <w:rFonts w:hint="eastAsia"/>
          <w:lang w:eastAsia="zh-CN"/>
        </w:rPr>
        <w:t>的</w:t>
      </w:r>
      <w:r w:rsidRPr="00B421C2"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</w:t>
      </w:r>
      <w:r w:rsidRPr="00B421C2">
        <w:rPr>
          <w:rFonts w:hint="eastAsia"/>
          <w:lang w:eastAsia="zh-CN"/>
        </w:rPr>
        <w:t>vpn1</w:t>
      </w:r>
      <w:r w:rsidRPr="007530E2">
        <w:rPr>
          <w:rFonts w:hint="eastAsia"/>
          <w:lang w:eastAsia="zh-CN"/>
        </w:rPr>
        <w:t>中找到正确的路由</w:t>
      </w:r>
      <w:r w:rsidRPr="00B421C2">
        <w:rPr>
          <w:rFonts w:hint="eastAsia"/>
          <w:lang w:eastAsia="zh-CN"/>
        </w:rPr>
        <w:t>，</w:t>
      </w:r>
      <w:r w:rsidR="007443FE" w:rsidRPr="00B421C2">
        <w:rPr>
          <w:rFonts w:hint="eastAsia"/>
          <w:lang w:eastAsia="zh-CN"/>
        </w:rPr>
        <w:t>返回到</w:t>
      </w:r>
      <w:r w:rsidRPr="00B421C2">
        <w:rPr>
          <w:rFonts w:hint="eastAsia"/>
          <w:lang w:eastAsia="zh-CN"/>
        </w:rPr>
        <w:t>Host A</w:t>
      </w:r>
      <w:r w:rsidRPr="007530E2">
        <w:rPr>
          <w:rFonts w:hint="eastAsia"/>
          <w:lang w:eastAsia="zh-CN"/>
        </w:rPr>
        <w:t>。</w:t>
      </w:r>
    </w:p>
    <w:p w:rsidR="009B5CBC" w:rsidRPr="00B421C2" w:rsidRDefault="009B5CBC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PE1</w:t>
      </w:r>
      <w:r w:rsidRPr="00B421C2">
        <w:t xml:space="preserve">] </w:t>
      </w:r>
      <w:r w:rsidRPr="00B421C2">
        <w:rPr>
          <w:rFonts w:hint="eastAsia"/>
        </w:rPr>
        <w:t xml:space="preserve">ip route-static </w:t>
      </w:r>
      <w:r w:rsidRPr="00B421C2">
        <w:t xml:space="preserve">vpn-instance </w:t>
      </w:r>
      <w:r w:rsidRPr="00B421C2">
        <w:rPr>
          <w:rFonts w:hint="eastAsia"/>
        </w:rPr>
        <w:t>vpn2 100</w:t>
      </w:r>
      <w:r w:rsidRPr="00B421C2">
        <w:t>.1.</w:t>
      </w:r>
      <w:r w:rsidRPr="00B421C2">
        <w:rPr>
          <w:rFonts w:hint="eastAsia"/>
        </w:rPr>
        <w:t>1</w:t>
      </w:r>
      <w:r w:rsidRPr="00B421C2">
        <w:t xml:space="preserve">.0 </w:t>
      </w:r>
      <w:r w:rsidRPr="00B421C2">
        <w:rPr>
          <w:rFonts w:hint="eastAsia"/>
        </w:rPr>
        <w:t>24</w:t>
      </w:r>
      <w:r w:rsidRPr="00B421C2">
        <w:t xml:space="preserve"> vpn-instance vpn1 1.1.1.2</w:t>
      </w:r>
    </w:p>
    <w:p w:rsidR="009B5CBC" w:rsidRPr="00B421C2" w:rsidRDefault="009B5CBC" w:rsidP="00B51350">
      <w:pPr>
        <w:pStyle w:val="TerminalDisplayIndent1"/>
      </w:pPr>
      <w:r w:rsidRPr="00B421C2">
        <w:t xml:space="preserve">[PE1] </w:t>
      </w:r>
      <w:r w:rsidRPr="00B421C2">
        <w:rPr>
          <w:rFonts w:hint="eastAsia"/>
        </w:rPr>
        <w:t>bgp 100</w:t>
      </w:r>
    </w:p>
    <w:p w:rsidR="008A5E16" w:rsidRPr="00B421C2" w:rsidRDefault="008A5E16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ip vpn-instance vpn</w:t>
      </w:r>
      <w:r w:rsidRPr="00B421C2">
        <w:rPr>
          <w:rFonts w:hint="eastAsia"/>
        </w:rPr>
        <w:t>2</w:t>
      </w:r>
    </w:p>
    <w:p w:rsidR="008A5E16" w:rsidRPr="00B421C2" w:rsidRDefault="008A5E16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rPr>
          <w:rFonts w:hint="eastAsia"/>
        </w:rPr>
        <w:t>-vpn2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address-family ipv4</w:t>
      </w:r>
    </w:p>
    <w:p w:rsidR="008A5E16" w:rsidRPr="00B421C2" w:rsidRDefault="008A5E16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rPr>
          <w:rFonts w:hint="eastAsia"/>
        </w:rPr>
        <w:t>-ipv4-vpn2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import-route static</w:t>
      </w:r>
    </w:p>
    <w:p w:rsidR="009B5CBC" w:rsidRPr="00B421C2" w:rsidRDefault="008A5E16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rPr>
          <w:rFonts w:hint="eastAsia"/>
        </w:rPr>
        <w:t>-ipv4-vpn2</w:t>
      </w:r>
      <w:r w:rsidRPr="00B421C2">
        <w:t>]</w:t>
      </w:r>
      <w:r w:rsidR="009B5CBC" w:rsidRPr="00B421C2">
        <w:rPr>
          <w:rFonts w:hint="eastAsia"/>
        </w:rPr>
        <w:t xml:space="preserve"> quit</w:t>
      </w:r>
    </w:p>
    <w:p w:rsidR="008A5E16" w:rsidRPr="00B421C2" w:rsidRDefault="008A5E16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rPr>
          <w:rFonts w:hint="eastAsia"/>
        </w:rPr>
        <w:t>-vpn2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9B5CBC" w:rsidRPr="00B421C2" w:rsidRDefault="009B5CBC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9B5CBC" w:rsidRPr="00B421C2" w:rsidRDefault="009B5CBC" w:rsidP="00B51350">
      <w:pPr>
        <w:pStyle w:val="ItemIndent1"/>
        <w:rPr>
          <w:lang w:eastAsia="zh-CN"/>
        </w:rPr>
      </w:pPr>
      <w:r w:rsidRPr="00B421C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配置策略路由</w:t>
      </w:r>
      <w:r w:rsidRPr="00B421C2">
        <w:rPr>
          <w:rFonts w:hint="eastAsia"/>
          <w:lang w:eastAsia="zh-CN"/>
        </w:rPr>
        <w:t>，</w:t>
      </w:r>
      <w:r w:rsidRPr="007530E2">
        <w:rPr>
          <w:rFonts w:hint="eastAsia"/>
          <w:lang w:eastAsia="zh-CN"/>
        </w:rPr>
        <w:t>对于</w:t>
      </w:r>
      <w:r w:rsidRPr="00B421C2">
        <w:rPr>
          <w:rFonts w:hint="eastAsia"/>
          <w:lang w:eastAsia="zh-CN"/>
        </w:rPr>
        <w:t>Host A</w:t>
      </w:r>
      <w:r w:rsidRPr="007530E2">
        <w:rPr>
          <w:rFonts w:hint="eastAsia"/>
          <w:lang w:eastAsia="zh-CN"/>
        </w:rPr>
        <w:t>发出的报文</w:t>
      </w:r>
      <w:r w:rsidRPr="00B421C2">
        <w:rPr>
          <w:rFonts w:hint="eastAsia"/>
          <w:lang w:eastAsia="zh-CN"/>
        </w:rPr>
        <w:t>，</w:t>
      </w:r>
      <w:r w:rsidRPr="007530E2">
        <w:rPr>
          <w:rFonts w:hint="eastAsia"/>
          <w:lang w:eastAsia="zh-CN"/>
        </w:rPr>
        <w:t>如果在本接口所属的</w:t>
      </w:r>
      <w:r w:rsidRPr="00B421C2">
        <w:rPr>
          <w:rFonts w:hint="eastAsia"/>
          <w:lang w:eastAsia="zh-CN"/>
        </w:rPr>
        <w:t>VPN</w:t>
      </w:r>
      <w:r w:rsidR="007D6E0A" w:rsidRPr="00B421C2">
        <w:rPr>
          <w:rFonts w:hint="eastAsia"/>
          <w:lang w:eastAsia="zh-CN"/>
        </w:rPr>
        <w:t>实例</w:t>
      </w:r>
      <w:r w:rsidR="007D6E0A" w:rsidRPr="00B421C2">
        <w:rPr>
          <w:rFonts w:hint="eastAsia"/>
          <w:lang w:eastAsia="zh-CN"/>
        </w:rPr>
        <w:t>vpn1</w:t>
      </w:r>
      <w:r w:rsidRPr="007530E2">
        <w:rPr>
          <w:rFonts w:hint="eastAsia"/>
          <w:lang w:eastAsia="zh-CN"/>
        </w:rPr>
        <w:t>中没有找到路由</w:t>
      </w:r>
      <w:r w:rsidRPr="00B421C2">
        <w:rPr>
          <w:rFonts w:hint="eastAsia"/>
          <w:lang w:eastAsia="zh-CN"/>
        </w:rPr>
        <w:t>，</w:t>
      </w:r>
      <w:r w:rsidRPr="007530E2">
        <w:rPr>
          <w:rFonts w:hint="eastAsia"/>
          <w:lang w:eastAsia="zh-CN"/>
        </w:rPr>
        <w:t>就在名为</w:t>
      </w:r>
      <w:r w:rsidRPr="00B421C2">
        <w:rPr>
          <w:rFonts w:hint="eastAsia"/>
          <w:lang w:eastAsia="zh-CN"/>
        </w:rPr>
        <w:t>vpn2</w:t>
      </w:r>
      <w:r w:rsidRPr="007530E2">
        <w:rPr>
          <w:rFonts w:hint="eastAsia"/>
          <w:lang w:eastAsia="zh-CN"/>
        </w:rPr>
        <w:t>的</w:t>
      </w:r>
      <w:r w:rsidRPr="00B421C2">
        <w:rPr>
          <w:rFonts w:hint="eastAsia"/>
          <w:lang w:eastAsia="zh-CN"/>
        </w:rPr>
        <w:t>VPN</w:t>
      </w:r>
      <w:r w:rsidR="007D6E0A" w:rsidRPr="00B421C2">
        <w:rPr>
          <w:rFonts w:hint="eastAsia"/>
          <w:lang w:eastAsia="zh-CN"/>
        </w:rPr>
        <w:t>实例</w:t>
      </w:r>
      <w:r w:rsidRPr="007530E2">
        <w:rPr>
          <w:rFonts w:hint="eastAsia"/>
          <w:lang w:eastAsia="zh-CN"/>
        </w:rPr>
        <w:t>中查找私网路由并转发。</w:t>
      </w:r>
    </w:p>
    <w:p w:rsidR="009B5CBC" w:rsidRPr="007530E2" w:rsidRDefault="009B5CBC" w:rsidP="00B51350">
      <w:pPr>
        <w:pStyle w:val="TerminalDisplayIndent1"/>
      </w:pPr>
      <w:r w:rsidRPr="007530E2">
        <w:rPr>
          <w:rFonts w:hint="eastAsia"/>
        </w:rPr>
        <w:t xml:space="preserve">[PE1] acl </w:t>
      </w:r>
      <w:r w:rsidR="0038271E">
        <w:t>advanced</w:t>
      </w:r>
      <w:r w:rsidRPr="007530E2">
        <w:rPr>
          <w:rFonts w:hint="eastAsia"/>
        </w:rPr>
        <w:t xml:space="preserve"> 3001</w:t>
      </w:r>
    </w:p>
    <w:p w:rsidR="009B5CBC" w:rsidRPr="007530E2" w:rsidRDefault="009B5CBC" w:rsidP="00B51350">
      <w:pPr>
        <w:pStyle w:val="TerminalDisplayIndent1"/>
      </w:pPr>
      <w:r w:rsidRPr="007530E2">
        <w:rPr>
          <w:rFonts w:hint="eastAsia"/>
        </w:rPr>
        <w:t>[PE1-acl-</w:t>
      </w:r>
      <w:r w:rsidR="0038271E">
        <w:rPr>
          <w:rFonts w:hint="eastAsia"/>
        </w:rPr>
        <w:t>ipv4-</w:t>
      </w:r>
      <w:r w:rsidRPr="007530E2">
        <w:rPr>
          <w:rFonts w:hint="eastAsia"/>
        </w:rPr>
        <w:t>adv-3001] rule 0 permit ip vpn-instance vpn1 source 100.1.1.2 0</w:t>
      </w:r>
    </w:p>
    <w:p w:rsidR="009B5CBC" w:rsidRPr="007530E2" w:rsidRDefault="009B5CBC" w:rsidP="00B51350">
      <w:pPr>
        <w:pStyle w:val="TerminalDisplayIndent1"/>
      </w:pPr>
      <w:r w:rsidRPr="007530E2">
        <w:rPr>
          <w:rFonts w:hint="eastAsia"/>
        </w:rPr>
        <w:t>[PE1-acl-</w:t>
      </w:r>
      <w:r w:rsidR="0038271E">
        <w:rPr>
          <w:rFonts w:hint="eastAsia"/>
        </w:rPr>
        <w:t>ipv4-</w:t>
      </w:r>
      <w:r w:rsidRPr="007530E2">
        <w:rPr>
          <w:rFonts w:hint="eastAsia"/>
        </w:rPr>
        <w:t>adv-3001] quit</w:t>
      </w:r>
    </w:p>
    <w:p w:rsidR="009B5CBC" w:rsidRPr="007530E2" w:rsidRDefault="009B5CBC" w:rsidP="00B51350">
      <w:pPr>
        <w:pStyle w:val="TerminalDisplayIndent1"/>
      </w:pPr>
      <w:r w:rsidRPr="007530E2">
        <w:rPr>
          <w:rFonts w:hint="eastAsia"/>
        </w:rPr>
        <w:t>[PE1] policy-based-route policy1 permit node 10</w:t>
      </w:r>
    </w:p>
    <w:p w:rsidR="009B5CBC" w:rsidRPr="007530E2" w:rsidRDefault="009B5CBC" w:rsidP="00B51350">
      <w:pPr>
        <w:pStyle w:val="TerminalDisplayIndent1"/>
      </w:pPr>
      <w:r w:rsidRPr="007530E2">
        <w:rPr>
          <w:rFonts w:hint="eastAsia"/>
        </w:rPr>
        <w:t>[PE1-policy-based-route] if-match acl 3001</w:t>
      </w:r>
    </w:p>
    <w:p w:rsidR="009B5CBC" w:rsidRPr="007530E2" w:rsidRDefault="009B5CBC" w:rsidP="00B51350">
      <w:pPr>
        <w:pStyle w:val="TerminalDisplayIndent1"/>
      </w:pPr>
      <w:r w:rsidRPr="007530E2">
        <w:rPr>
          <w:rFonts w:hint="eastAsia"/>
        </w:rPr>
        <w:t>[PE1-policy-based-route] apply access-vpn vpn-instance vpn1 vpn2</w:t>
      </w:r>
    </w:p>
    <w:p w:rsidR="009B5CBC" w:rsidRPr="007530E2" w:rsidRDefault="009B5CBC" w:rsidP="00B51350">
      <w:pPr>
        <w:pStyle w:val="TerminalDisplayIndent1"/>
      </w:pPr>
      <w:r w:rsidRPr="007530E2">
        <w:rPr>
          <w:rFonts w:hint="eastAsia"/>
        </w:rPr>
        <w:t>[PE1-policy-based-route] quit</w:t>
      </w:r>
    </w:p>
    <w:p w:rsidR="009B5CBC" w:rsidRPr="007530E2" w:rsidRDefault="009B5CBC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在接口</w:t>
      </w:r>
      <w:r w:rsidR="00064113">
        <w:t>GigabitEthernet</w:t>
      </w:r>
      <w:r w:rsidR="009C0B77">
        <w:t>3/1</w:t>
      </w:r>
      <w:r w:rsidR="00064113">
        <w:t>/4</w:t>
      </w:r>
      <w:r w:rsidRPr="007530E2">
        <w:rPr>
          <w:rFonts w:hint="eastAsia"/>
        </w:rPr>
        <w:t>上应用定义的策略路由。</w:t>
      </w:r>
    </w:p>
    <w:p w:rsidR="009B5CBC" w:rsidRPr="007530E2" w:rsidRDefault="009B5CBC" w:rsidP="00B51350">
      <w:pPr>
        <w:pStyle w:val="TerminalDisplayIndent1"/>
      </w:pPr>
      <w:r w:rsidRPr="007530E2">
        <w:rPr>
          <w:rFonts w:hint="eastAsia"/>
        </w:rPr>
        <w:t xml:space="preserve">[PE1] 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9B5CBC" w:rsidRPr="007530E2" w:rsidRDefault="009B5CBC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PE1-</w:t>
      </w:r>
      <w:r w:rsidR="00064113">
        <w:t>GigabitEthernet</w:t>
      </w:r>
      <w:r w:rsidR="009C0B77">
        <w:t>3/1</w:t>
      </w:r>
      <w:r w:rsidR="00064113">
        <w:t>/4</w:t>
      </w:r>
      <w:r w:rsidRPr="007530E2">
        <w:t xml:space="preserve">] </w:t>
      </w:r>
      <w:r w:rsidRPr="007530E2">
        <w:rPr>
          <w:rFonts w:hint="eastAsia"/>
        </w:rPr>
        <w:t>ip policy-based-route policy1</w:t>
      </w:r>
    </w:p>
    <w:p w:rsidR="007D7DD4" w:rsidRDefault="009B5CBC" w:rsidP="00DD64CA">
      <w:pPr>
        <w:pStyle w:val="ItemStep"/>
      </w:pPr>
      <w:r w:rsidRPr="007530E2">
        <w:rPr>
          <w:rFonts w:hint="eastAsia"/>
        </w:rPr>
        <w:t>配置基本</w:t>
      </w:r>
      <w:r>
        <w:rPr>
          <w:rFonts w:hint="eastAsia"/>
        </w:rPr>
        <w:t>MPLS L3VPN</w:t>
      </w:r>
      <w:r w:rsidRPr="007530E2">
        <w:rPr>
          <w:rFonts w:hint="eastAsia"/>
        </w:rPr>
        <w:t>。</w:t>
      </w:r>
      <w:r w:rsidR="00B64A17" w:rsidRPr="00B421C2">
        <w:rPr>
          <w:rFonts w:hint="eastAsia"/>
        </w:rPr>
        <w:t>（配置过程略）</w:t>
      </w:r>
    </w:p>
    <w:p w:rsidR="007D7DD4" w:rsidRDefault="00B64A17" w:rsidP="00DD64CA">
      <w:pPr>
        <w:pStyle w:val="4"/>
      </w:pPr>
      <w:r>
        <w:rPr>
          <w:rFonts w:hint="eastAsia"/>
        </w:rPr>
        <w:t>验证配置</w:t>
      </w:r>
    </w:p>
    <w:p w:rsidR="00F462C9" w:rsidRDefault="00B64A17" w:rsidP="00DD64CA">
      <w:r>
        <w:rPr>
          <w:rFonts w:hint="eastAsia"/>
        </w:rPr>
        <w:t>配置完成后，在</w:t>
      </w:r>
      <w:r>
        <w:rPr>
          <w:rFonts w:hint="eastAsia"/>
        </w:rPr>
        <w:t>Host A</w:t>
      </w:r>
      <w:r>
        <w:rPr>
          <w:rFonts w:hint="eastAsia"/>
        </w:rPr>
        <w:t>上可以</w:t>
      </w:r>
      <w:r>
        <w:rPr>
          <w:rFonts w:hint="eastAsia"/>
        </w:rPr>
        <w:t>ping</w:t>
      </w:r>
      <w:r>
        <w:rPr>
          <w:rFonts w:hint="eastAsia"/>
        </w:rPr>
        <w:t>通</w:t>
      </w:r>
      <w:r>
        <w:rPr>
          <w:rFonts w:hint="eastAsia"/>
        </w:rPr>
        <w:t>Host C</w:t>
      </w:r>
      <w:r>
        <w:rPr>
          <w:rFonts w:hint="eastAsia"/>
        </w:rPr>
        <w:t>，在</w:t>
      </w:r>
      <w:r>
        <w:rPr>
          <w:rFonts w:hint="eastAsia"/>
        </w:rPr>
        <w:t>Host B</w:t>
      </w:r>
      <w:r>
        <w:rPr>
          <w:rFonts w:hint="eastAsia"/>
        </w:rPr>
        <w:t>上无法</w:t>
      </w:r>
      <w:r>
        <w:rPr>
          <w:rFonts w:hint="eastAsia"/>
        </w:rPr>
        <w:t>ping</w:t>
      </w:r>
      <w:r>
        <w:rPr>
          <w:rFonts w:hint="eastAsia"/>
        </w:rPr>
        <w:t>通</w:t>
      </w:r>
      <w:r>
        <w:rPr>
          <w:rFonts w:hint="eastAsia"/>
        </w:rPr>
        <w:t>Host C</w:t>
      </w:r>
      <w:r>
        <w:rPr>
          <w:rFonts w:hint="eastAsia"/>
        </w:rPr>
        <w:t>。</w:t>
      </w:r>
    </w:p>
    <w:p w:rsidR="007D7DD4" w:rsidRDefault="00427BA2" w:rsidP="00DD64CA">
      <w:pPr>
        <w:pStyle w:val="3"/>
      </w:pPr>
      <w:bookmarkStart w:id="3000" w:name="_Toc345681982"/>
      <w:bookmarkStart w:id="3001" w:name="_Toc345681983"/>
      <w:bookmarkStart w:id="3002" w:name="_Toc345681984"/>
      <w:bookmarkStart w:id="3003" w:name="_Toc345681985"/>
      <w:bookmarkStart w:id="3004" w:name="_Toc345681986"/>
      <w:bookmarkStart w:id="3005" w:name="_Toc345681987"/>
      <w:bookmarkStart w:id="3006" w:name="_Toc345681988"/>
      <w:bookmarkStart w:id="3007" w:name="_Toc345681989"/>
      <w:bookmarkStart w:id="3008" w:name="_Toc345681990"/>
      <w:bookmarkStart w:id="3009" w:name="_Toc345681991"/>
      <w:bookmarkStart w:id="3010" w:name="_Toc308165931"/>
      <w:bookmarkStart w:id="3011" w:name="_Toc45106004"/>
      <w:bookmarkEnd w:id="3000"/>
      <w:bookmarkEnd w:id="3001"/>
      <w:bookmarkEnd w:id="3002"/>
      <w:bookmarkEnd w:id="3003"/>
      <w:bookmarkEnd w:id="3004"/>
      <w:bookmarkEnd w:id="3005"/>
      <w:bookmarkEnd w:id="3006"/>
      <w:bookmarkEnd w:id="3007"/>
      <w:bookmarkEnd w:id="3008"/>
      <w:bookmarkEnd w:id="3009"/>
      <w:r w:rsidRPr="007530E2">
        <w:rPr>
          <w:rFonts w:hint="eastAsia"/>
        </w:rPr>
        <w:t>配置</w:t>
      </w:r>
      <w:r w:rsidRPr="007530E2">
        <w:rPr>
          <w:rFonts w:hint="eastAsia"/>
        </w:rPr>
        <w:t>HoVPN</w:t>
      </w:r>
      <w:r w:rsidRPr="007530E2">
        <w:rPr>
          <w:rFonts w:hint="eastAsia"/>
        </w:rPr>
        <w:t>示例</w:t>
      </w:r>
      <w:bookmarkEnd w:id="3010"/>
      <w:bookmarkEnd w:id="3011"/>
    </w:p>
    <w:p w:rsidR="007D7DD4" w:rsidRDefault="00427BA2" w:rsidP="00DD64CA">
      <w:pPr>
        <w:pStyle w:val="4"/>
      </w:pPr>
      <w:r w:rsidRPr="007530E2">
        <w:rPr>
          <w:rFonts w:hint="eastAsia"/>
        </w:rPr>
        <w:t>组网需求</w:t>
      </w:r>
    </w:p>
    <w:p w:rsidR="00427BA2" w:rsidRPr="007530E2" w:rsidRDefault="00427BA2" w:rsidP="00DD64CA">
      <w:r w:rsidRPr="007530E2">
        <w:rPr>
          <w:rFonts w:hint="eastAsia"/>
        </w:rPr>
        <w:t>以一个包括省骨干和地市的</w:t>
      </w:r>
      <w:r w:rsidRPr="007530E2">
        <w:t>MPLS VPN</w:t>
      </w:r>
      <w:r w:rsidRPr="007530E2">
        <w:rPr>
          <w:rFonts w:hint="eastAsia"/>
        </w:rPr>
        <w:t>网络为例：</w:t>
      </w:r>
    </w:p>
    <w:p w:rsidR="00427BA2" w:rsidRPr="00B421C2" w:rsidRDefault="00427BA2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lastRenderedPageBreak/>
        <w:t>SPE</w:t>
      </w:r>
      <w:r w:rsidRPr="00B421C2">
        <w:rPr>
          <w:rFonts w:hint="eastAsia"/>
          <w:lang w:eastAsia="zh-CN"/>
        </w:rPr>
        <w:t>作为省网的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设备，接入地市的</w:t>
      </w:r>
      <w:r w:rsidRPr="00B421C2">
        <w:rPr>
          <w:lang w:eastAsia="zh-CN"/>
        </w:rPr>
        <w:t>MPLS VPN</w:t>
      </w:r>
      <w:r w:rsidRPr="00B421C2">
        <w:rPr>
          <w:rFonts w:hint="eastAsia"/>
          <w:lang w:eastAsia="zh-CN"/>
        </w:rPr>
        <w:t>网络；</w:t>
      </w:r>
    </w:p>
    <w:p w:rsidR="00427BA2" w:rsidRPr="00B421C2" w:rsidRDefault="00427BA2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U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作为下层地市网络的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设备，最终接入</w:t>
      </w:r>
      <w:r w:rsidRPr="00B421C2">
        <w:rPr>
          <w:lang w:eastAsia="zh-CN"/>
        </w:rPr>
        <w:t>VPN</w:t>
      </w:r>
      <w:r w:rsidRPr="00B421C2">
        <w:rPr>
          <w:rFonts w:hint="eastAsia"/>
          <w:lang w:eastAsia="zh-CN"/>
        </w:rPr>
        <w:t>客户。对</w:t>
      </w:r>
      <w:r w:rsidRPr="00B421C2">
        <w:rPr>
          <w:rFonts w:hint="eastAsia"/>
          <w:lang w:eastAsia="zh-CN"/>
        </w:rPr>
        <w:t>UPE</w:t>
      </w:r>
      <w:r w:rsidRPr="00B421C2">
        <w:rPr>
          <w:rFonts w:hint="eastAsia"/>
          <w:lang w:eastAsia="zh-CN"/>
        </w:rPr>
        <w:t>的性能要求低于对</w:t>
      </w:r>
      <w:r w:rsidRPr="00B421C2">
        <w:rPr>
          <w:rFonts w:hint="eastAsia"/>
          <w:lang w:eastAsia="zh-CN"/>
        </w:rPr>
        <w:t>SPE</w:t>
      </w:r>
      <w:r w:rsidRPr="00B421C2">
        <w:rPr>
          <w:rFonts w:hint="eastAsia"/>
          <w:lang w:eastAsia="zh-CN"/>
        </w:rPr>
        <w:t>的性能要求。</w:t>
      </w:r>
    </w:p>
    <w:p w:rsidR="00427BA2" w:rsidRPr="00B421C2" w:rsidRDefault="00427BA2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SPE</w:t>
      </w:r>
      <w:r w:rsidRPr="00B421C2">
        <w:rPr>
          <w:rFonts w:hint="eastAsia"/>
          <w:lang w:eastAsia="zh-CN"/>
        </w:rPr>
        <w:t>将通过路由策略的路由发送给</w:t>
      </w:r>
      <w:r w:rsidRPr="00B421C2">
        <w:rPr>
          <w:rFonts w:hint="eastAsia"/>
          <w:lang w:eastAsia="zh-CN"/>
        </w:rPr>
        <w:t>UPE</w:t>
      </w:r>
      <w:r w:rsidRPr="00B421C2">
        <w:rPr>
          <w:rFonts w:hint="eastAsia"/>
          <w:lang w:eastAsia="zh-CN"/>
        </w:rPr>
        <w:t>，限制不同</w:t>
      </w:r>
      <w:r w:rsidRPr="00B421C2">
        <w:rPr>
          <w:rFonts w:hint="eastAsia"/>
          <w:lang w:eastAsia="zh-CN"/>
        </w:rPr>
        <w:t>Site</w:t>
      </w:r>
      <w:r w:rsidRPr="00B421C2">
        <w:rPr>
          <w:rFonts w:hint="eastAsia"/>
          <w:lang w:eastAsia="zh-CN"/>
        </w:rPr>
        <w:t>之间的互相访问权限，使得</w:t>
      </w:r>
      <w:r w:rsidRPr="00B421C2">
        <w:rPr>
          <w:rFonts w:hint="eastAsia"/>
          <w:lang w:eastAsia="zh-CN"/>
        </w:rPr>
        <w:t>VPN 1</w:t>
      </w:r>
      <w:r w:rsidRPr="00B421C2">
        <w:rPr>
          <w:rFonts w:hint="eastAsia"/>
          <w:lang w:eastAsia="zh-CN"/>
        </w:rPr>
        <w:t>内的</w:t>
      </w:r>
      <w:r w:rsidRPr="00B421C2">
        <w:rPr>
          <w:rFonts w:hint="eastAsia"/>
          <w:lang w:eastAsia="zh-CN"/>
        </w:rPr>
        <w:t>CE 1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CE 3</w:t>
      </w:r>
      <w:r w:rsidRPr="00B421C2">
        <w:rPr>
          <w:rFonts w:hint="eastAsia"/>
          <w:lang w:eastAsia="zh-CN"/>
        </w:rPr>
        <w:t>可以互相访问，</w:t>
      </w:r>
      <w:r w:rsidRPr="00B421C2">
        <w:rPr>
          <w:rFonts w:hint="eastAsia"/>
          <w:lang w:eastAsia="zh-CN"/>
        </w:rPr>
        <w:t>VPN 2</w:t>
      </w:r>
      <w:r w:rsidRPr="00B421C2">
        <w:rPr>
          <w:rFonts w:hint="eastAsia"/>
          <w:lang w:eastAsia="zh-CN"/>
        </w:rPr>
        <w:t>内的</w:t>
      </w:r>
      <w:r w:rsidRPr="00B421C2">
        <w:rPr>
          <w:rFonts w:hint="eastAsia"/>
          <w:lang w:eastAsia="zh-CN"/>
        </w:rPr>
        <w:t>CE 2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CE 4</w:t>
      </w:r>
      <w:r w:rsidRPr="00B421C2">
        <w:rPr>
          <w:rFonts w:hint="eastAsia"/>
          <w:lang w:eastAsia="zh-CN"/>
        </w:rPr>
        <w:t>不能互相访问。</w:t>
      </w:r>
    </w:p>
    <w:p w:rsidR="007D7DD4" w:rsidRDefault="00427BA2" w:rsidP="00DD64CA">
      <w:pPr>
        <w:pStyle w:val="4"/>
      </w:pPr>
      <w:r w:rsidRPr="007530E2">
        <w:rPr>
          <w:rFonts w:hint="eastAsia"/>
        </w:rPr>
        <w:t>组网图</w:t>
      </w:r>
    </w:p>
    <w:p w:rsidR="007D7DD4" w:rsidRDefault="00427BA2" w:rsidP="00DD64CA">
      <w:pPr>
        <w:pStyle w:val="FigureDescription"/>
      </w:pPr>
      <w:bookmarkStart w:id="3012" w:name="_Toc418944425"/>
      <w:r>
        <w:rPr>
          <w:rFonts w:hint="eastAsia"/>
        </w:rPr>
        <w:t>配置</w:t>
      </w:r>
      <w:r>
        <w:rPr>
          <w:rFonts w:hint="eastAsia"/>
        </w:rPr>
        <w:t>HoVPN</w:t>
      </w:r>
      <w:r w:rsidRPr="002D634A">
        <w:rPr>
          <w:rFonts w:hint="eastAsia"/>
        </w:rPr>
        <w:t>组网图</w:t>
      </w:r>
      <w:bookmarkEnd w:id="3012"/>
    </w:p>
    <w:p w:rsidR="00F34E94" w:rsidRDefault="009C0B77" w:rsidP="00595D4C">
      <w:pPr>
        <w:pStyle w:val="Figure"/>
      </w:pPr>
      <w:commentRangeStart w:id="3013"/>
      <w:r w:rsidRPr="009C0B77">
        <w:rPr>
          <w:noProof/>
        </w:rPr>
        <w:drawing>
          <wp:inline distT="0" distB="0" distL="0" distR="0" wp14:anchorId="3AB73BBB" wp14:editId="227B52F9">
            <wp:extent cx="4286250" cy="2409825"/>
            <wp:effectExtent l="0" t="0" r="0" b="0"/>
            <wp:docPr id="900" name="图片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013"/>
      <w:r w:rsidR="00F34E94">
        <w:rPr>
          <w:rStyle w:val="ac"/>
        </w:rPr>
        <w:commentReference w:id="3013"/>
      </w:r>
    </w:p>
    <w:p w:rsidR="00F34E94" w:rsidRDefault="00F34E94" w:rsidP="00595D4C">
      <w:pPr>
        <w:pStyle w:val="Figure"/>
      </w:pPr>
      <w:commentRangeStart w:id="3014"/>
      <w:r w:rsidRPr="00F34E94">
        <w:rPr>
          <w:rFonts w:hint="eastAsia"/>
          <w:noProof/>
        </w:rPr>
        <w:drawing>
          <wp:inline distT="0" distB="0" distL="0" distR="0" wp14:anchorId="702ACC5B" wp14:editId="34EEBE37">
            <wp:extent cx="4286250" cy="240982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014"/>
      <w:r>
        <w:rPr>
          <w:rStyle w:val="ac"/>
        </w:rPr>
        <w:commentReference w:id="3014"/>
      </w:r>
    </w:p>
    <w:p w:rsidR="00A271E4" w:rsidRDefault="00A271E4" w:rsidP="00595D4C">
      <w:pPr>
        <w:pStyle w:val="Figure"/>
      </w:pPr>
    </w:p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215"/>
        <w:gridCol w:w="1278"/>
        <w:gridCol w:w="1917"/>
        <w:gridCol w:w="1279"/>
        <w:gridCol w:w="1279"/>
        <w:gridCol w:w="2046"/>
      </w:tblGrid>
      <w:tr w:rsidR="00427BA2" w:rsidRPr="00415A99" w:rsidTr="00B12603">
        <w:trPr>
          <w:tblHeader/>
        </w:trPr>
        <w:tc>
          <w:tcPr>
            <w:tcW w:w="1022" w:type="dxa"/>
          </w:tcPr>
          <w:p w:rsidR="00427BA2" w:rsidRPr="00B421C2" w:rsidRDefault="00427BA2" w:rsidP="00DD64CA">
            <w:pPr>
              <w:pStyle w:val="FigureText"/>
            </w:pPr>
            <w:bookmarkStart w:id="3015" w:name="_Toc54663792"/>
            <w:bookmarkStart w:id="3016" w:name="_Toc86654449"/>
            <w:bookmarkStart w:id="3017" w:name="_Toc137991733"/>
            <w:r w:rsidRPr="00B421C2">
              <w:rPr>
                <w:rFonts w:hint="eastAsia"/>
              </w:rPr>
              <w:t>设备</w:t>
            </w:r>
          </w:p>
        </w:tc>
        <w:tc>
          <w:tcPr>
            <w:tcW w:w="1075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612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  <w:tc>
          <w:tcPr>
            <w:tcW w:w="1075" w:type="dxa"/>
          </w:tcPr>
          <w:p w:rsidR="00427BA2" w:rsidRPr="00B421C2" w:rsidRDefault="00427BA2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075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720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</w:tr>
      <w:tr w:rsidR="00427BA2" w:rsidRPr="00415A99" w:rsidTr="00B12603">
        <w:tc>
          <w:tcPr>
            <w:tcW w:w="1022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CE 1</w:t>
            </w:r>
          </w:p>
        </w:tc>
        <w:tc>
          <w:tcPr>
            <w:tcW w:w="1075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10</w:t>
            </w:r>
            <w:r w:rsidRPr="00B421C2">
              <w:rPr>
                <w:rFonts w:hint="eastAsia"/>
              </w:rPr>
              <w:t>.2.1.1/24</w:t>
            </w:r>
          </w:p>
        </w:tc>
        <w:tc>
          <w:tcPr>
            <w:tcW w:w="1075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CE 3</w:t>
            </w:r>
          </w:p>
        </w:tc>
        <w:tc>
          <w:tcPr>
            <w:tcW w:w="1075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720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10.1.1.1/24</w:t>
            </w:r>
          </w:p>
        </w:tc>
      </w:tr>
      <w:tr w:rsidR="00427BA2" w:rsidRPr="00415A99" w:rsidTr="00B12603">
        <w:tc>
          <w:tcPr>
            <w:tcW w:w="1022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CE 2</w:t>
            </w:r>
          </w:p>
        </w:tc>
        <w:tc>
          <w:tcPr>
            <w:tcW w:w="1075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10.4.1.1/24</w:t>
            </w:r>
          </w:p>
        </w:tc>
        <w:tc>
          <w:tcPr>
            <w:tcW w:w="1075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CE 4</w:t>
            </w:r>
          </w:p>
        </w:tc>
        <w:tc>
          <w:tcPr>
            <w:tcW w:w="1075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720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10.3.1.1/24</w:t>
            </w:r>
          </w:p>
        </w:tc>
      </w:tr>
      <w:tr w:rsidR="00427BA2" w:rsidRPr="00415A99" w:rsidTr="00B12603">
        <w:tc>
          <w:tcPr>
            <w:tcW w:w="1022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UPE 1</w:t>
            </w:r>
          </w:p>
        </w:tc>
        <w:tc>
          <w:tcPr>
            <w:tcW w:w="1075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612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1.1.1.</w:t>
            </w:r>
            <w:r w:rsidRPr="00B421C2">
              <w:rPr>
                <w:rFonts w:hint="eastAsia"/>
              </w:rPr>
              <w:t>9/32</w:t>
            </w:r>
          </w:p>
        </w:tc>
        <w:tc>
          <w:tcPr>
            <w:tcW w:w="1075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UPE 2</w:t>
            </w:r>
          </w:p>
        </w:tc>
        <w:tc>
          <w:tcPr>
            <w:tcW w:w="1075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4.4.4.9/32</w:t>
            </w:r>
          </w:p>
        </w:tc>
      </w:tr>
      <w:tr w:rsidR="00427BA2" w:rsidRPr="00415A99" w:rsidTr="00B12603">
        <w:tc>
          <w:tcPr>
            <w:tcW w:w="1022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075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10.</w:t>
            </w:r>
            <w:r w:rsidRPr="00B421C2">
              <w:rPr>
                <w:rFonts w:hint="eastAsia"/>
              </w:rPr>
              <w:t>2.1.2/24</w:t>
            </w:r>
          </w:p>
        </w:tc>
        <w:tc>
          <w:tcPr>
            <w:tcW w:w="1075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075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720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172.2.1.1/24</w:t>
            </w:r>
          </w:p>
        </w:tc>
      </w:tr>
      <w:tr w:rsidR="00427BA2" w:rsidRPr="00415A99" w:rsidTr="00B12603">
        <w:tc>
          <w:tcPr>
            <w:tcW w:w="1022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075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1612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10.4.1.2/24</w:t>
            </w:r>
          </w:p>
        </w:tc>
        <w:tc>
          <w:tcPr>
            <w:tcW w:w="1075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075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1720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10.1.1.2/24</w:t>
            </w:r>
          </w:p>
        </w:tc>
      </w:tr>
      <w:tr w:rsidR="00427BA2" w:rsidRPr="00415A99" w:rsidTr="00B12603">
        <w:tc>
          <w:tcPr>
            <w:tcW w:w="1022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075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/3</w:t>
            </w:r>
          </w:p>
        </w:tc>
        <w:tc>
          <w:tcPr>
            <w:tcW w:w="1612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72.1.1.1/24</w:t>
            </w:r>
          </w:p>
        </w:tc>
        <w:tc>
          <w:tcPr>
            <w:tcW w:w="1075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075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/3</w:t>
            </w:r>
          </w:p>
        </w:tc>
        <w:tc>
          <w:tcPr>
            <w:tcW w:w="1720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10.3.1.2/24</w:t>
            </w:r>
          </w:p>
        </w:tc>
      </w:tr>
      <w:tr w:rsidR="00427BA2" w:rsidRPr="00415A99" w:rsidTr="00B12603">
        <w:tc>
          <w:tcPr>
            <w:tcW w:w="1022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SPE 1</w:t>
            </w:r>
          </w:p>
        </w:tc>
        <w:tc>
          <w:tcPr>
            <w:tcW w:w="1075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612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2.2.2.9/32</w:t>
            </w:r>
          </w:p>
        </w:tc>
        <w:tc>
          <w:tcPr>
            <w:tcW w:w="1075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SPE 2</w:t>
            </w:r>
          </w:p>
        </w:tc>
        <w:tc>
          <w:tcPr>
            <w:tcW w:w="1075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3.3.3.9/32</w:t>
            </w:r>
          </w:p>
        </w:tc>
      </w:tr>
      <w:tr w:rsidR="00427BA2" w:rsidRPr="00415A99" w:rsidTr="00B12603">
        <w:tc>
          <w:tcPr>
            <w:tcW w:w="1022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075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172.1.1.2/24</w:t>
            </w:r>
          </w:p>
        </w:tc>
        <w:tc>
          <w:tcPr>
            <w:tcW w:w="1075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075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720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180.1.1.2/24</w:t>
            </w:r>
          </w:p>
        </w:tc>
      </w:tr>
      <w:tr w:rsidR="00427BA2" w:rsidRPr="00415A99" w:rsidTr="00B12603">
        <w:tc>
          <w:tcPr>
            <w:tcW w:w="1022" w:type="dxa"/>
          </w:tcPr>
          <w:p w:rsidR="00427BA2" w:rsidRDefault="00427BA2" w:rsidP="00DD64CA">
            <w:pPr>
              <w:pStyle w:val="FigureText"/>
            </w:pPr>
          </w:p>
        </w:tc>
        <w:tc>
          <w:tcPr>
            <w:tcW w:w="1075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1612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180.1.1.1/24</w:t>
            </w:r>
          </w:p>
        </w:tc>
        <w:tc>
          <w:tcPr>
            <w:tcW w:w="1075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075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1720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172.2.1.2/24</w:t>
            </w:r>
          </w:p>
        </w:tc>
      </w:tr>
      <w:bookmarkEnd w:id="3015"/>
      <w:bookmarkEnd w:id="3016"/>
      <w:bookmarkEnd w:id="3017"/>
    </w:tbl>
    <w:p w:rsidR="00427BA2" w:rsidRPr="002D634A" w:rsidRDefault="00427BA2" w:rsidP="00DD64CA"/>
    <w:p w:rsidR="007D7DD4" w:rsidRDefault="00427BA2" w:rsidP="00DD64CA">
      <w:pPr>
        <w:pStyle w:val="4"/>
      </w:pPr>
      <w:r w:rsidRPr="007530E2">
        <w:rPr>
          <w:rFonts w:hint="eastAsia"/>
        </w:rPr>
        <w:t>配置步骤</w:t>
      </w:r>
    </w:p>
    <w:p w:rsidR="007D7DD4" w:rsidRDefault="00427BA2" w:rsidP="00DD64CA">
      <w:pPr>
        <w:pStyle w:val="ItemStep"/>
      </w:pPr>
      <w:r w:rsidRPr="007530E2">
        <w:rPr>
          <w:rFonts w:hint="eastAsia"/>
        </w:rPr>
        <w:t>配置</w:t>
      </w:r>
      <w:r w:rsidRPr="007530E2">
        <w:rPr>
          <w:rFonts w:hint="eastAsia"/>
        </w:rPr>
        <w:t>UPE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</w:p>
    <w:p w:rsidR="00427BA2" w:rsidRDefault="00427BA2" w:rsidP="00B51350">
      <w:pPr>
        <w:pStyle w:val="ItemIndent1"/>
      </w:pPr>
      <w:r w:rsidRPr="00AF762F"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MPLS</w:t>
      </w:r>
      <w:r>
        <w:rPr>
          <w:rFonts w:hint="eastAsia"/>
        </w:rPr>
        <w:t>基本能力和</w:t>
      </w:r>
      <w:r>
        <w:rPr>
          <w:rFonts w:hint="eastAsia"/>
        </w:rPr>
        <w:t>MPLS LDP</w:t>
      </w:r>
      <w:r>
        <w:rPr>
          <w:rFonts w:hint="eastAsia"/>
        </w:rPr>
        <w:t>能力，建立</w:t>
      </w:r>
      <w:r>
        <w:rPr>
          <w:rFonts w:hint="eastAsia"/>
        </w:rPr>
        <w:t>LDP LSP</w:t>
      </w:r>
      <w:r>
        <w:rPr>
          <w:rFonts w:hint="eastAsia"/>
        </w:rPr>
        <w:t>。</w:t>
      </w:r>
    </w:p>
    <w:p w:rsidR="00427BA2" w:rsidRPr="007530E2" w:rsidRDefault="00427BA2" w:rsidP="00B51350">
      <w:pPr>
        <w:pStyle w:val="TerminalDisplayIndent1"/>
      </w:pPr>
      <w:r w:rsidRPr="007530E2">
        <w:t>&lt;</w:t>
      </w:r>
      <w:r>
        <w:rPr>
          <w:rFonts w:hint="eastAsia"/>
        </w:rPr>
        <w:t>UP</w:t>
      </w:r>
      <w:r w:rsidRPr="007530E2">
        <w:rPr>
          <w:rFonts w:hint="eastAsia"/>
        </w:rPr>
        <w:t>E</w:t>
      </w:r>
      <w:r w:rsidRPr="007530E2">
        <w:t>1&gt;</w:t>
      </w:r>
      <w:r w:rsidRPr="007530E2">
        <w:rPr>
          <w:rFonts w:hint="eastAsia"/>
        </w:rPr>
        <w:t xml:space="preserve"> </w:t>
      </w:r>
      <w:r w:rsidRPr="007530E2">
        <w:t>sys</w:t>
      </w:r>
      <w:r w:rsidRPr="007530E2">
        <w:rPr>
          <w:rFonts w:hint="eastAsia"/>
        </w:rPr>
        <w:t>tem-view</w:t>
      </w:r>
    </w:p>
    <w:p w:rsidR="00427BA2" w:rsidRPr="007530E2" w:rsidRDefault="00427BA2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U</w:t>
      </w:r>
      <w:r w:rsidRPr="007530E2">
        <w:t xml:space="preserve">PE1] 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427BA2" w:rsidRPr="007530E2" w:rsidRDefault="00427BA2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U</w:t>
      </w:r>
      <w:r w:rsidRPr="007530E2">
        <w:t>PE1-LoopBack</w:t>
      </w:r>
      <w:r w:rsidRPr="007530E2">
        <w:rPr>
          <w:rFonts w:hint="eastAsia"/>
        </w:rPr>
        <w:t>0</w:t>
      </w:r>
      <w:r w:rsidRPr="007530E2">
        <w:t xml:space="preserve">] ip address </w:t>
      </w:r>
      <w:r w:rsidRPr="007530E2">
        <w:rPr>
          <w:rFonts w:hint="eastAsia"/>
        </w:rPr>
        <w:t>1.1.1.9</w:t>
      </w:r>
      <w:r w:rsidRPr="007530E2">
        <w:t xml:space="preserve"> 32</w:t>
      </w:r>
    </w:p>
    <w:p w:rsidR="00427BA2" w:rsidRPr="007530E2" w:rsidRDefault="00427BA2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U</w:t>
      </w:r>
      <w:r w:rsidRPr="007530E2">
        <w:t>PE1-LoopBack</w:t>
      </w:r>
      <w:r w:rsidRPr="007530E2">
        <w:rPr>
          <w:rFonts w:hint="eastAsia"/>
        </w:rPr>
        <w:t>0</w:t>
      </w:r>
      <w:r w:rsidRPr="007530E2">
        <w:t>] quit</w:t>
      </w:r>
    </w:p>
    <w:p w:rsidR="00427BA2" w:rsidRPr="007530E2" w:rsidRDefault="00427BA2" w:rsidP="00B51350">
      <w:pPr>
        <w:pStyle w:val="TerminalDisplayIndent1"/>
      </w:pPr>
      <w:r w:rsidRPr="007530E2">
        <w:rPr>
          <w:rFonts w:hint="eastAsia"/>
        </w:rPr>
        <w:t>[UPE1] mpls lsr-id 1.1.1.9</w:t>
      </w:r>
    </w:p>
    <w:p w:rsidR="00427BA2" w:rsidRPr="00B421C2" w:rsidRDefault="00427BA2" w:rsidP="00B51350">
      <w:pPr>
        <w:pStyle w:val="TerminalDisplayIndent1"/>
      </w:pPr>
      <w:r w:rsidRPr="00B421C2">
        <w:t>[UPE1]</w:t>
      </w:r>
      <w:r w:rsidRPr="00B421C2">
        <w:rPr>
          <w:rFonts w:hint="eastAsia"/>
        </w:rPr>
        <w:t xml:space="preserve"> mpls ldp</w:t>
      </w:r>
    </w:p>
    <w:p w:rsidR="00427BA2" w:rsidRPr="0027415D" w:rsidRDefault="00427BA2" w:rsidP="00B51350">
      <w:pPr>
        <w:pStyle w:val="TerminalDisplayIndent1"/>
      </w:pPr>
      <w:r w:rsidRPr="0027415D">
        <w:t>[UPE1</w:t>
      </w:r>
      <w:r w:rsidR="005A52C1">
        <w:t>-ldp</w:t>
      </w:r>
      <w:r w:rsidRPr="0027415D">
        <w:t>]</w:t>
      </w:r>
      <w:r w:rsidRPr="0027415D">
        <w:rPr>
          <w:rFonts w:hint="eastAsia"/>
        </w:rPr>
        <w:t xml:space="preserve"> quit</w:t>
      </w:r>
    </w:p>
    <w:p w:rsidR="00427BA2" w:rsidRPr="0027415D" w:rsidRDefault="00427BA2" w:rsidP="00B51350">
      <w:pPr>
        <w:pStyle w:val="TerminalDisplayIndent1"/>
      </w:pPr>
      <w:r w:rsidRPr="0027415D">
        <w:t>[UPE1]</w:t>
      </w:r>
      <w:r w:rsidRPr="0027415D">
        <w:rPr>
          <w:rFonts w:hint="eastAsia"/>
        </w:rPr>
        <w:t xml:space="preserve"> </w:t>
      </w:r>
      <w:r w:rsidRPr="0027415D">
        <w:t>int</w:t>
      </w:r>
      <w:r w:rsidRPr="0027415D">
        <w:rPr>
          <w:rFonts w:hint="eastAsia"/>
        </w:rPr>
        <w:t>erface</w:t>
      </w:r>
      <w:r w:rsidRPr="0027415D">
        <w:t xml:space="preserve"> </w:t>
      </w:r>
      <w:r w:rsidR="00064113">
        <w:t xml:space="preserve">gigabitethernet </w:t>
      </w:r>
      <w:r w:rsidR="009C0B77">
        <w:t>3/1</w:t>
      </w:r>
      <w:r w:rsidR="00064113">
        <w:t>/3</w:t>
      </w:r>
    </w:p>
    <w:p w:rsidR="00427BA2" w:rsidRPr="00C235F2" w:rsidRDefault="00427BA2" w:rsidP="00B51350">
      <w:pPr>
        <w:pStyle w:val="TerminalDisplayIndent1"/>
      </w:pPr>
      <w:r w:rsidRPr="00C235F2">
        <w:t>[UPE1-</w:t>
      </w:r>
      <w:r w:rsidR="00064113">
        <w:t>GigabitEthernet</w:t>
      </w:r>
      <w:r w:rsidR="009C0B77">
        <w:t>3/1</w:t>
      </w:r>
      <w:r w:rsidR="00064113">
        <w:t>/3</w:t>
      </w:r>
      <w:r w:rsidRPr="00C235F2">
        <w:t>]</w:t>
      </w:r>
      <w:r w:rsidRPr="00C235F2">
        <w:rPr>
          <w:rFonts w:hint="eastAsia"/>
        </w:rPr>
        <w:t xml:space="preserve"> </w:t>
      </w:r>
      <w:r w:rsidRPr="00C235F2">
        <w:t>ip address 172.1.1.1 24</w:t>
      </w:r>
    </w:p>
    <w:p w:rsidR="00427BA2" w:rsidRPr="00B421C2" w:rsidRDefault="00427BA2" w:rsidP="00B51350">
      <w:pPr>
        <w:pStyle w:val="TerminalDisplayIndent1"/>
      </w:pPr>
      <w:r w:rsidRPr="00B421C2">
        <w:t>[UPE1-</w:t>
      </w:r>
      <w:r w:rsidR="00064113">
        <w:t>GigabitEthernet</w:t>
      </w:r>
      <w:r w:rsidR="009C0B77">
        <w:t>3/1</w:t>
      </w:r>
      <w:r w:rsidR="00064113">
        <w:t>/3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mpls</w:t>
      </w:r>
      <w:r w:rsidR="007E0A57" w:rsidRPr="007E0A57">
        <w:rPr>
          <w:rFonts w:hint="eastAsia"/>
        </w:rPr>
        <w:t xml:space="preserve"> </w:t>
      </w:r>
      <w:r w:rsidR="007E0A57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[UPE1-</w:t>
      </w:r>
      <w:r w:rsidR="00064113">
        <w:t>GigabitEthernet</w:t>
      </w:r>
      <w:r w:rsidR="009C0B77">
        <w:t>3/1</w:t>
      </w:r>
      <w:r w:rsidR="00064113">
        <w:t>/3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mpls ldp</w:t>
      </w:r>
      <w:r w:rsidR="007E0A57" w:rsidRPr="007E0A57">
        <w:rPr>
          <w:rFonts w:hint="eastAsia"/>
        </w:rPr>
        <w:t xml:space="preserve"> </w:t>
      </w:r>
      <w:r w:rsidR="007E0A57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[UPE1-</w:t>
      </w:r>
      <w:r w:rsidR="00064113">
        <w:t>GigabitEthernet</w:t>
      </w:r>
      <w:r w:rsidR="009C0B77">
        <w:t>3/1</w:t>
      </w:r>
      <w:r w:rsidR="00064113">
        <w:t>/3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q</w:t>
      </w:r>
      <w:r w:rsidRPr="00B421C2">
        <w:rPr>
          <w:rFonts w:hint="eastAsia"/>
        </w:rPr>
        <w:t>uit</w:t>
      </w:r>
    </w:p>
    <w:p w:rsidR="00427BA2" w:rsidRPr="00B421C2" w:rsidRDefault="00427BA2" w:rsidP="00B51350">
      <w:pPr>
        <w:pStyle w:val="ItemIndent1"/>
        <w:rPr>
          <w:lang w:eastAsia="zh-CN"/>
        </w:rPr>
      </w:pPr>
      <w:r w:rsidRPr="00B421C2"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配置</w:t>
      </w:r>
      <w:r w:rsidRPr="00B421C2">
        <w:rPr>
          <w:rFonts w:hint="eastAsia"/>
          <w:lang w:eastAsia="zh-CN"/>
        </w:rPr>
        <w:t>IGP</w:t>
      </w:r>
      <w:r>
        <w:rPr>
          <w:rFonts w:hint="eastAsia"/>
          <w:lang w:eastAsia="zh-CN"/>
        </w:rPr>
        <w:t>协议</w:t>
      </w:r>
      <w:r w:rsidRPr="00B421C2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以</w:t>
      </w:r>
      <w:r w:rsidRPr="00B421C2">
        <w:rPr>
          <w:rFonts w:hint="eastAsia"/>
          <w:lang w:eastAsia="zh-CN"/>
        </w:rPr>
        <w:t>OSPF</w:t>
      </w:r>
      <w:r>
        <w:rPr>
          <w:rFonts w:hint="eastAsia"/>
          <w:lang w:eastAsia="zh-CN"/>
        </w:rPr>
        <w:t>为例。</w:t>
      </w:r>
    </w:p>
    <w:p w:rsidR="00427BA2" w:rsidRPr="00B421C2" w:rsidRDefault="007F2FFE" w:rsidP="00B51350">
      <w:pPr>
        <w:pStyle w:val="TerminalDisplayIndent1"/>
      </w:pPr>
      <w:r w:rsidRPr="00B421C2">
        <w:t>[UPE1] ospf</w:t>
      </w:r>
    </w:p>
    <w:p w:rsidR="00427BA2" w:rsidRPr="00B421C2" w:rsidRDefault="007F2FFE" w:rsidP="00B51350">
      <w:pPr>
        <w:pStyle w:val="TerminalDisplayIndent1"/>
      </w:pPr>
      <w:r w:rsidRPr="00B421C2">
        <w:t>[UPE1-ospf-1] area 0</w:t>
      </w:r>
    </w:p>
    <w:p w:rsidR="00427BA2" w:rsidRPr="00B421C2" w:rsidRDefault="007F2FFE" w:rsidP="00B51350">
      <w:pPr>
        <w:pStyle w:val="TerminalDisplayIndent1"/>
      </w:pPr>
      <w:r w:rsidRPr="00B421C2">
        <w:t>[UPE1-ospf-1-area-0.0.0.0] network 172.1.1.0 0.0.0.255</w:t>
      </w:r>
    </w:p>
    <w:p w:rsidR="00427BA2" w:rsidRPr="007530E2" w:rsidRDefault="00427BA2" w:rsidP="00B51350">
      <w:pPr>
        <w:pStyle w:val="TerminalDisplayIndent1"/>
      </w:pPr>
      <w:r w:rsidRPr="007530E2">
        <w:t>[UPE1-ospf-1-area-0.0.0.0]</w:t>
      </w:r>
      <w:r w:rsidRPr="007530E2">
        <w:rPr>
          <w:rFonts w:hint="eastAsia"/>
        </w:rPr>
        <w:t xml:space="preserve"> </w:t>
      </w:r>
      <w:r w:rsidRPr="007530E2">
        <w:t>net</w:t>
      </w:r>
      <w:r w:rsidRPr="007530E2">
        <w:rPr>
          <w:rFonts w:hint="eastAsia"/>
        </w:rPr>
        <w:t>work</w:t>
      </w:r>
      <w:r w:rsidRPr="007530E2">
        <w:t xml:space="preserve"> 1.1.1.9 0.0.0.0</w:t>
      </w:r>
    </w:p>
    <w:p w:rsidR="00427BA2" w:rsidRPr="007530E2" w:rsidRDefault="00427BA2" w:rsidP="00B51350">
      <w:pPr>
        <w:pStyle w:val="TerminalDisplayIndent1"/>
      </w:pPr>
      <w:r w:rsidRPr="007530E2">
        <w:t>[UPE1-ospf-1-area-0.0.0.0]</w:t>
      </w:r>
      <w:r w:rsidRPr="007530E2">
        <w:rPr>
          <w:rFonts w:hint="eastAsia"/>
        </w:rPr>
        <w:t xml:space="preserve"> </w:t>
      </w:r>
      <w:r w:rsidRPr="007530E2">
        <w:t>q</w:t>
      </w:r>
      <w:r w:rsidRPr="007530E2">
        <w:rPr>
          <w:rFonts w:hint="eastAsia"/>
        </w:rPr>
        <w:t>uit</w:t>
      </w:r>
    </w:p>
    <w:p w:rsidR="00427BA2" w:rsidRDefault="00427BA2" w:rsidP="00B51350">
      <w:pPr>
        <w:pStyle w:val="TerminalDisplayIndent1"/>
      </w:pPr>
      <w:r w:rsidRPr="007530E2">
        <w:t>[UPE1-ospf-1]</w:t>
      </w:r>
      <w:r w:rsidRPr="007530E2">
        <w:rPr>
          <w:rFonts w:hint="eastAsia"/>
        </w:rPr>
        <w:t xml:space="preserve"> </w:t>
      </w:r>
      <w:r w:rsidRPr="007530E2">
        <w:t>q</w:t>
      </w:r>
      <w:r w:rsidRPr="007530E2">
        <w:rPr>
          <w:rFonts w:hint="eastAsia"/>
        </w:rPr>
        <w:t>uit</w:t>
      </w:r>
    </w:p>
    <w:p w:rsidR="00427BA2" w:rsidRPr="007530E2" w:rsidRDefault="00427BA2" w:rsidP="00B51350">
      <w:pPr>
        <w:pStyle w:val="ItemIndent1"/>
      </w:pPr>
      <w:r w:rsidRPr="00AF762F"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VPN</w:t>
      </w:r>
      <w:r>
        <w:rPr>
          <w:rFonts w:hint="eastAsia"/>
        </w:rPr>
        <w:t>实例</w:t>
      </w:r>
      <w:r>
        <w:rPr>
          <w:rFonts w:hint="eastAsia"/>
        </w:rPr>
        <w:t>vpn1</w:t>
      </w:r>
      <w:r>
        <w:rPr>
          <w:rFonts w:hint="eastAsia"/>
        </w:rPr>
        <w:t>和</w:t>
      </w:r>
      <w:r>
        <w:rPr>
          <w:rFonts w:hint="eastAsia"/>
        </w:rPr>
        <w:t>vpn2</w:t>
      </w:r>
      <w:r>
        <w:rPr>
          <w:rFonts w:hint="eastAsia"/>
        </w:rPr>
        <w:t>，将</w:t>
      </w:r>
      <w:r>
        <w:rPr>
          <w:rFonts w:hint="eastAsia"/>
        </w:rPr>
        <w:t>CE 1</w:t>
      </w:r>
      <w:r>
        <w:rPr>
          <w:rFonts w:hint="eastAsia"/>
        </w:rPr>
        <w:t>和</w:t>
      </w:r>
      <w:r>
        <w:rPr>
          <w:rFonts w:hint="eastAsia"/>
        </w:rPr>
        <w:t>CE 2</w:t>
      </w:r>
      <w:r>
        <w:rPr>
          <w:rFonts w:hint="eastAsia"/>
        </w:rPr>
        <w:t>接入</w:t>
      </w:r>
      <w:r>
        <w:rPr>
          <w:rFonts w:hint="eastAsia"/>
        </w:rPr>
        <w:t>UPE 1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[UPE1]</w:t>
      </w:r>
      <w:r w:rsidRPr="00B421C2">
        <w:rPr>
          <w:rFonts w:hint="eastAsia"/>
        </w:rPr>
        <w:t xml:space="preserve"> </w:t>
      </w:r>
      <w:r w:rsidRPr="00B421C2">
        <w:t>ip vpn-instance vpn1</w:t>
      </w:r>
    </w:p>
    <w:p w:rsidR="00427BA2" w:rsidRPr="00B421C2" w:rsidRDefault="00427BA2" w:rsidP="00B51350">
      <w:pPr>
        <w:pStyle w:val="TerminalDisplayIndent1"/>
      </w:pPr>
      <w:r w:rsidRPr="00B421C2">
        <w:t>[UPE1-vpn-instance-vpn1]</w:t>
      </w:r>
      <w:r w:rsidRPr="00B421C2">
        <w:rPr>
          <w:rFonts w:hint="eastAsia"/>
        </w:rPr>
        <w:t xml:space="preserve"> </w:t>
      </w:r>
      <w:r w:rsidRPr="00B421C2">
        <w:t>route-distinguisher 100:1</w:t>
      </w:r>
    </w:p>
    <w:p w:rsidR="00427BA2" w:rsidRPr="007530E2" w:rsidRDefault="00427BA2" w:rsidP="00B51350">
      <w:pPr>
        <w:pStyle w:val="TerminalDisplayIndent1"/>
      </w:pPr>
      <w:r w:rsidRPr="007530E2">
        <w:t>[UPE1-vpn-instance-vpn1]</w:t>
      </w:r>
      <w:r w:rsidRPr="007530E2">
        <w:rPr>
          <w:rFonts w:hint="eastAsia"/>
        </w:rPr>
        <w:t xml:space="preserve"> </w:t>
      </w:r>
      <w:r w:rsidRPr="007530E2">
        <w:t>vpn-target 100:1 both</w:t>
      </w:r>
    </w:p>
    <w:p w:rsidR="00427BA2" w:rsidRPr="00B421C2" w:rsidRDefault="00427BA2" w:rsidP="00B51350">
      <w:pPr>
        <w:pStyle w:val="TerminalDisplayIndent1"/>
      </w:pPr>
      <w:r w:rsidRPr="00B421C2">
        <w:t>[UPE1-vpn-instance-vpn1]</w:t>
      </w:r>
      <w:r w:rsidRPr="00B421C2">
        <w:rPr>
          <w:rFonts w:hint="eastAsia"/>
        </w:rPr>
        <w:t xml:space="preserve"> </w:t>
      </w:r>
      <w:r w:rsidRPr="00B421C2">
        <w:t>quit</w:t>
      </w:r>
    </w:p>
    <w:p w:rsidR="00427BA2" w:rsidRPr="00B421C2" w:rsidRDefault="00427BA2" w:rsidP="00B51350">
      <w:pPr>
        <w:pStyle w:val="TerminalDisplayIndent1"/>
      </w:pPr>
      <w:r w:rsidRPr="00B421C2">
        <w:t>[UPE1]</w:t>
      </w:r>
      <w:r w:rsidRPr="00B421C2">
        <w:rPr>
          <w:rFonts w:hint="eastAsia"/>
        </w:rPr>
        <w:t xml:space="preserve"> </w:t>
      </w:r>
      <w:r w:rsidRPr="00B421C2">
        <w:t>ip vpn-instance vpn</w:t>
      </w:r>
      <w:r w:rsidRPr="00B421C2">
        <w:rPr>
          <w:rFonts w:hint="eastAsia"/>
        </w:rPr>
        <w:t>2</w:t>
      </w:r>
    </w:p>
    <w:p w:rsidR="00427BA2" w:rsidRPr="00B421C2" w:rsidRDefault="00427BA2" w:rsidP="00B51350">
      <w:pPr>
        <w:pStyle w:val="TerminalDisplayIndent1"/>
      </w:pPr>
      <w:r w:rsidRPr="00B421C2">
        <w:t>[UPE1-vpn-instance-vpn</w:t>
      </w:r>
      <w:r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route-distinguisher 100:</w:t>
      </w:r>
      <w:r w:rsidRPr="00B421C2">
        <w:rPr>
          <w:rFonts w:hint="eastAsia"/>
        </w:rPr>
        <w:t>2</w:t>
      </w:r>
    </w:p>
    <w:p w:rsidR="00427BA2" w:rsidRPr="00B421C2" w:rsidRDefault="00427BA2" w:rsidP="00B51350">
      <w:pPr>
        <w:pStyle w:val="TerminalDisplayIndent1"/>
      </w:pPr>
      <w:r w:rsidRPr="00B421C2">
        <w:t>[UPE1-vpn-instance-vpn</w:t>
      </w:r>
      <w:r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vpn-target 100:</w:t>
      </w:r>
      <w:r w:rsidRPr="00B421C2">
        <w:rPr>
          <w:rFonts w:hint="eastAsia"/>
        </w:rPr>
        <w:t>2</w:t>
      </w:r>
      <w:r w:rsidRPr="00B421C2">
        <w:t xml:space="preserve"> both</w:t>
      </w:r>
    </w:p>
    <w:p w:rsidR="00427BA2" w:rsidRPr="00B421C2" w:rsidRDefault="00427BA2" w:rsidP="00B51350">
      <w:pPr>
        <w:pStyle w:val="TerminalDisplayIndent1"/>
      </w:pPr>
      <w:r w:rsidRPr="00B421C2">
        <w:t>[UPE1-vpn-instance-vpn</w:t>
      </w:r>
      <w:r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quit</w:t>
      </w:r>
    </w:p>
    <w:p w:rsidR="00427BA2" w:rsidRPr="00B421C2" w:rsidRDefault="00427BA2" w:rsidP="00B51350">
      <w:pPr>
        <w:pStyle w:val="TerminalDisplayIndent1"/>
      </w:pPr>
      <w:r w:rsidRPr="00B421C2">
        <w:t>[UPE1]</w:t>
      </w:r>
      <w:r w:rsidRPr="00B421C2">
        <w:rPr>
          <w:rFonts w:hint="eastAsia"/>
        </w:rPr>
        <w:t xml:space="preserve"> </w:t>
      </w:r>
      <w:r w:rsidRPr="00B421C2">
        <w:t xml:space="preserve">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427BA2" w:rsidRPr="00B421C2" w:rsidRDefault="00427BA2" w:rsidP="00B51350">
      <w:pPr>
        <w:pStyle w:val="TerminalDisplayIndent1"/>
      </w:pPr>
      <w:r w:rsidRPr="00B421C2">
        <w:t>[UPE1-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ip binding vpn-instance vpn1</w:t>
      </w:r>
    </w:p>
    <w:p w:rsidR="00427BA2" w:rsidRPr="00B421C2" w:rsidRDefault="00427BA2" w:rsidP="00B51350">
      <w:pPr>
        <w:pStyle w:val="TerminalDisplayIndent1"/>
      </w:pPr>
      <w:r w:rsidRPr="00B421C2">
        <w:t>[UPE1-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ip address</w:t>
      </w:r>
      <w:r w:rsidRPr="00B421C2">
        <w:rPr>
          <w:rFonts w:hint="eastAsia"/>
        </w:rPr>
        <w:t xml:space="preserve"> </w:t>
      </w:r>
      <w:r w:rsidRPr="00B421C2">
        <w:t xml:space="preserve">10.2.1.2 </w:t>
      </w:r>
      <w:r w:rsidRPr="00B421C2">
        <w:rPr>
          <w:rFonts w:hint="eastAsia"/>
        </w:rPr>
        <w:t>24</w:t>
      </w:r>
    </w:p>
    <w:p w:rsidR="00427BA2" w:rsidRPr="00B421C2" w:rsidRDefault="00427BA2" w:rsidP="00B51350">
      <w:pPr>
        <w:pStyle w:val="TerminalDisplayIndent1"/>
      </w:pPr>
      <w:r w:rsidRPr="00B421C2">
        <w:t>[UPE1-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427BA2" w:rsidRPr="00B421C2" w:rsidRDefault="00427BA2" w:rsidP="00B51350">
      <w:pPr>
        <w:pStyle w:val="TerminalDisplayIndent1"/>
      </w:pPr>
      <w:r w:rsidRPr="00B421C2">
        <w:t>[UPE1]</w:t>
      </w:r>
      <w:r w:rsidRPr="00B421C2">
        <w:rPr>
          <w:rFonts w:hint="eastAsia"/>
        </w:rPr>
        <w:t xml:space="preserve"> </w:t>
      </w:r>
      <w:r w:rsidRPr="00B421C2">
        <w:t xml:space="preserve">interface </w:t>
      </w:r>
      <w:r w:rsidR="00064113">
        <w:t xml:space="preserve">gigabitethernet </w:t>
      </w:r>
      <w:r w:rsidR="009C0B77">
        <w:t>3/1</w:t>
      </w:r>
      <w:r w:rsidR="00064113">
        <w:t>/2</w:t>
      </w:r>
    </w:p>
    <w:p w:rsidR="00427BA2" w:rsidRPr="00B421C2" w:rsidRDefault="00427BA2" w:rsidP="00B51350">
      <w:pPr>
        <w:pStyle w:val="TerminalDisplayIndent1"/>
      </w:pPr>
      <w:r w:rsidRPr="00B421C2">
        <w:t>[UPE1-</w:t>
      </w:r>
      <w:r w:rsidR="00064113">
        <w:t>GigabitEthernet</w:t>
      </w:r>
      <w:r w:rsidR="009C0B77">
        <w:t>3/1</w:t>
      </w:r>
      <w:r w:rsidR="00064113">
        <w:t>/2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ip binding vpn-instance vpn</w:t>
      </w:r>
      <w:r w:rsidRPr="00B421C2">
        <w:rPr>
          <w:rFonts w:hint="eastAsia"/>
        </w:rPr>
        <w:t>2</w:t>
      </w:r>
    </w:p>
    <w:p w:rsidR="00427BA2" w:rsidRPr="00B421C2" w:rsidRDefault="00427BA2" w:rsidP="00B51350">
      <w:pPr>
        <w:pStyle w:val="TerminalDisplayIndent1"/>
      </w:pPr>
      <w:r w:rsidRPr="00B421C2">
        <w:t>[UPE1-</w:t>
      </w:r>
      <w:r w:rsidR="00064113">
        <w:t>GigabitEthernet</w:t>
      </w:r>
      <w:r w:rsidR="009C0B77">
        <w:t>3/1</w:t>
      </w:r>
      <w:r w:rsidR="00064113">
        <w:t>/2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ip address</w:t>
      </w:r>
      <w:r w:rsidRPr="00B421C2">
        <w:rPr>
          <w:rFonts w:hint="eastAsia"/>
        </w:rPr>
        <w:t xml:space="preserve"> </w:t>
      </w:r>
      <w:r w:rsidRPr="00B421C2">
        <w:t xml:space="preserve">10.4.1.2 </w:t>
      </w:r>
      <w:r w:rsidRPr="00B421C2">
        <w:rPr>
          <w:rFonts w:hint="eastAsia"/>
        </w:rPr>
        <w:t>24</w:t>
      </w:r>
    </w:p>
    <w:p w:rsidR="00427BA2" w:rsidRPr="00B421C2" w:rsidRDefault="00427BA2" w:rsidP="00B51350">
      <w:pPr>
        <w:pStyle w:val="TerminalDisplayIndent1"/>
      </w:pPr>
      <w:r w:rsidRPr="00B421C2">
        <w:t>[UPE1-</w:t>
      </w:r>
      <w:r w:rsidR="00064113">
        <w:t>GigabitEthernet</w:t>
      </w:r>
      <w:r w:rsidR="009C0B77">
        <w:t>3/1</w:t>
      </w:r>
      <w:r w:rsidR="00064113">
        <w:t>/2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427BA2" w:rsidRDefault="00427BA2" w:rsidP="00B51350">
      <w:pPr>
        <w:pStyle w:val="ItemIndent1"/>
      </w:pPr>
      <w:r w:rsidRPr="00AF762F"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UPE 1</w:t>
      </w:r>
      <w:r>
        <w:rPr>
          <w:rFonts w:hint="eastAsia"/>
        </w:rPr>
        <w:t>与</w:t>
      </w:r>
      <w:r>
        <w:rPr>
          <w:rFonts w:hint="eastAsia"/>
        </w:rPr>
        <w:t>SPE 1</w:t>
      </w:r>
      <w:r>
        <w:rPr>
          <w:rFonts w:hint="eastAsia"/>
        </w:rPr>
        <w:t>建立</w:t>
      </w:r>
      <w:r>
        <w:rPr>
          <w:rFonts w:hint="eastAsia"/>
        </w:rPr>
        <w:t>MP-IBGP</w:t>
      </w:r>
      <w:r>
        <w:rPr>
          <w:rFonts w:hint="eastAsia"/>
        </w:rPr>
        <w:t>对等体。</w:t>
      </w:r>
    </w:p>
    <w:p w:rsidR="00427BA2" w:rsidRPr="00AF762F" w:rsidRDefault="00427BA2" w:rsidP="00B51350">
      <w:pPr>
        <w:pStyle w:val="TerminalDisplayIndent1"/>
      </w:pPr>
      <w:r w:rsidRPr="00AF762F">
        <w:t>[UPE1]</w:t>
      </w:r>
      <w:r w:rsidRPr="00AF762F">
        <w:rPr>
          <w:rFonts w:hint="eastAsia"/>
        </w:rPr>
        <w:t xml:space="preserve"> </w:t>
      </w:r>
      <w:r w:rsidRPr="00AF762F">
        <w:t>bgp 100</w:t>
      </w:r>
    </w:p>
    <w:p w:rsidR="00427BA2" w:rsidRPr="007530E2" w:rsidRDefault="00427BA2" w:rsidP="00B51350">
      <w:pPr>
        <w:pStyle w:val="TerminalDisplayIndent1"/>
      </w:pPr>
      <w:r w:rsidRPr="007530E2">
        <w:t>[UPE1-</w:t>
      </w:r>
      <w:r w:rsidR="00F07E7A">
        <w:t>bgp-default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>peer 2.2.2.9 as-number 100</w:t>
      </w:r>
    </w:p>
    <w:p w:rsidR="00427BA2" w:rsidRPr="007530E2" w:rsidRDefault="00427BA2" w:rsidP="00B51350">
      <w:pPr>
        <w:pStyle w:val="TerminalDisplayIndent1"/>
      </w:pPr>
      <w:r w:rsidRPr="007530E2">
        <w:t>[UPE1-</w:t>
      </w:r>
      <w:r w:rsidR="00F07E7A">
        <w:t>bgp-default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>peer 2.2.2.9</w:t>
      </w:r>
      <w:r>
        <w:rPr>
          <w:rFonts w:hint="eastAsia"/>
        </w:rPr>
        <w:t xml:space="preserve"> connect-interface loopback 0</w:t>
      </w:r>
    </w:p>
    <w:p w:rsidR="00427BA2" w:rsidRPr="007530E2" w:rsidRDefault="00427BA2" w:rsidP="00B51350">
      <w:pPr>
        <w:pStyle w:val="TerminalDisplayIndent1"/>
      </w:pPr>
      <w:r w:rsidRPr="007530E2">
        <w:t>[UPE1-</w:t>
      </w:r>
      <w:r w:rsidR="00F07E7A">
        <w:t>bgp-default</w:t>
      </w:r>
      <w:r w:rsidRPr="007530E2">
        <w:t>]</w:t>
      </w:r>
      <w:r w:rsidRPr="007530E2">
        <w:rPr>
          <w:rFonts w:hint="eastAsia"/>
        </w:rPr>
        <w:t xml:space="preserve"> </w:t>
      </w:r>
      <w:r w:rsidR="004F262E">
        <w:t>address-family vpnv4</w:t>
      </w:r>
    </w:p>
    <w:p w:rsidR="00427BA2" w:rsidRPr="007530E2" w:rsidRDefault="00427BA2" w:rsidP="00B51350">
      <w:pPr>
        <w:pStyle w:val="TerminalDisplayIndent1"/>
      </w:pPr>
      <w:r w:rsidRPr="007530E2">
        <w:t>[UPE1-</w:t>
      </w:r>
      <w:r w:rsidR="00F07E7A">
        <w:t>bgp-default</w:t>
      </w:r>
      <w:r w:rsidRPr="007530E2">
        <w:t>-vpnv4]</w:t>
      </w:r>
      <w:r w:rsidRPr="007530E2">
        <w:rPr>
          <w:rFonts w:hint="eastAsia"/>
        </w:rPr>
        <w:t xml:space="preserve"> </w:t>
      </w:r>
      <w:r w:rsidRPr="007530E2">
        <w:t>peer 2.2.2.9 enable</w:t>
      </w:r>
    </w:p>
    <w:p w:rsidR="00427BA2" w:rsidRPr="007530E2" w:rsidRDefault="00427BA2" w:rsidP="00B51350">
      <w:pPr>
        <w:pStyle w:val="TerminalDisplayIndent1"/>
      </w:pPr>
      <w:r w:rsidRPr="007530E2">
        <w:lastRenderedPageBreak/>
        <w:t>[UPE1-</w:t>
      </w:r>
      <w:r w:rsidR="00F07E7A">
        <w:t>bgp-default</w:t>
      </w:r>
      <w:r w:rsidRPr="007530E2">
        <w:t>-vpnv4]</w:t>
      </w:r>
      <w:r w:rsidRPr="007530E2">
        <w:rPr>
          <w:rFonts w:hint="eastAsia"/>
        </w:rPr>
        <w:t xml:space="preserve"> </w:t>
      </w:r>
      <w:r w:rsidRPr="007530E2">
        <w:t>quit</w:t>
      </w:r>
    </w:p>
    <w:p w:rsidR="007F2FFE" w:rsidRDefault="000C767B" w:rsidP="00B51350">
      <w:pPr>
        <w:pStyle w:val="ItemIndent1"/>
      </w:pPr>
      <w:r w:rsidRPr="00AF762F"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UPE 1</w:t>
      </w:r>
      <w:r>
        <w:rPr>
          <w:rFonts w:hint="eastAsia"/>
        </w:rPr>
        <w:t>与</w:t>
      </w:r>
      <w:r>
        <w:rPr>
          <w:rFonts w:hint="eastAsia"/>
        </w:rPr>
        <w:t>CE 1</w:t>
      </w:r>
      <w:r>
        <w:rPr>
          <w:rFonts w:hint="eastAsia"/>
        </w:rPr>
        <w:t>建立</w:t>
      </w:r>
      <w:r>
        <w:rPr>
          <w:rFonts w:hint="eastAsia"/>
        </w:rPr>
        <w:t>EBGP</w:t>
      </w:r>
      <w:r>
        <w:rPr>
          <w:rFonts w:hint="eastAsia"/>
        </w:rPr>
        <w:t>对等体。</w:t>
      </w:r>
    </w:p>
    <w:p w:rsidR="001665D9" w:rsidRDefault="00427BA2" w:rsidP="00B51350">
      <w:pPr>
        <w:pStyle w:val="TerminalDisplayIndent1"/>
      </w:pPr>
      <w:r w:rsidRPr="007530E2">
        <w:t>[UPE1-bgp</w:t>
      </w:r>
      <w:r w:rsidR="00342DAF">
        <w:t>-default</w:t>
      </w:r>
      <w:r w:rsidRPr="007530E2">
        <w:t>]</w:t>
      </w:r>
      <w:r w:rsidRPr="007530E2">
        <w:rPr>
          <w:rFonts w:hint="eastAsia"/>
        </w:rPr>
        <w:t xml:space="preserve"> </w:t>
      </w:r>
      <w:r w:rsidR="001665D9">
        <w:t>ip vpn-instance vpn1</w:t>
      </w:r>
    </w:p>
    <w:p w:rsidR="00427BA2" w:rsidRDefault="00427BA2" w:rsidP="00B51350">
      <w:pPr>
        <w:pStyle w:val="TerminalDisplayIndent1"/>
      </w:pPr>
      <w:r w:rsidRPr="007530E2">
        <w:t>[UPE1-</w:t>
      </w:r>
      <w:r w:rsidR="00F07E7A">
        <w:t>bgp-default</w:t>
      </w:r>
      <w:r w:rsidRPr="007530E2">
        <w:t>-vpn1]</w:t>
      </w:r>
      <w:r w:rsidRPr="007530E2">
        <w:rPr>
          <w:rFonts w:hint="eastAsia"/>
        </w:rPr>
        <w:t xml:space="preserve"> </w:t>
      </w:r>
      <w:r w:rsidRPr="007530E2">
        <w:t>peer</w:t>
      </w:r>
      <w:r w:rsidRPr="007530E2">
        <w:rPr>
          <w:rFonts w:hint="eastAsia"/>
        </w:rPr>
        <w:t xml:space="preserve"> </w:t>
      </w:r>
      <w:r w:rsidRPr="007530E2">
        <w:t>10.2.1.1 as-number 65410</w:t>
      </w:r>
    </w:p>
    <w:p w:rsidR="000C767B" w:rsidRPr="007530E2" w:rsidRDefault="000C767B" w:rsidP="00B51350">
      <w:pPr>
        <w:pStyle w:val="TerminalDisplayIndent1"/>
      </w:pPr>
      <w:r w:rsidRPr="007530E2">
        <w:t>[UPE1-</w:t>
      </w:r>
      <w:r w:rsidR="00F07E7A">
        <w:t>bgp-default</w:t>
      </w:r>
      <w:r w:rsidRPr="007530E2">
        <w:t>-vpn1]</w:t>
      </w:r>
      <w:r>
        <w:rPr>
          <w:rFonts w:hint="eastAsia"/>
        </w:rPr>
        <w:t xml:space="preserve">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unicast</w:t>
      </w:r>
    </w:p>
    <w:p w:rsidR="001665D9" w:rsidRDefault="001665D9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U</w:t>
      </w:r>
      <w:r w:rsidRPr="00B421C2">
        <w:t>PE1-</w:t>
      </w:r>
      <w:r w:rsidR="00F07E7A" w:rsidRPr="00B421C2">
        <w:t>bgp-default</w:t>
      </w:r>
      <w:r w:rsidRPr="00B421C2">
        <w:t xml:space="preserve">-ipv4-vpn1] </w:t>
      </w:r>
      <w:r w:rsidRPr="007530E2">
        <w:t>peer</w:t>
      </w:r>
      <w:r w:rsidRPr="007530E2">
        <w:rPr>
          <w:rFonts w:hint="eastAsia"/>
        </w:rPr>
        <w:t xml:space="preserve"> </w:t>
      </w:r>
      <w:r w:rsidRPr="007530E2">
        <w:t>10.2.1.1</w:t>
      </w:r>
      <w:r>
        <w:rPr>
          <w:rFonts w:hint="eastAsia"/>
        </w:rPr>
        <w:t xml:space="preserve"> enable</w:t>
      </w:r>
    </w:p>
    <w:p w:rsidR="00427BA2" w:rsidRPr="00B421C2" w:rsidRDefault="001665D9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U</w:t>
      </w:r>
      <w:r w:rsidRPr="00B421C2">
        <w:t>PE1-</w:t>
      </w:r>
      <w:r w:rsidR="00F07E7A" w:rsidRPr="00B421C2">
        <w:t>bgp-default</w:t>
      </w:r>
      <w:r w:rsidRPr="00B421C2">
        <w:t>-ipv4-vpn1]</w:t>
      </w:r>
      <w:r w:rsidR="00427BA2" w:rsidRPr="00B421C2">
        <w:rPr>
          <w:rFonts w:hint="eastAsia"/>
        </w:rPr>
        <w:t xml:space="preserve"> </w:t>
      </w:r>
      <w:r w:rsidRPr="00B421C2">
        <w:rPr>
          <w:rFonts w:hint="eastAsia"/>
        </w:rPr>
        <w:t>quit</w:t>
      </w:r>
    </w:p>
    <w:p w:rsidR="00427BA2" w:rsidRPr="00B421C2" w:rsidRDefault="00427BA2" w:rsidP="00B51350">
      <w:pPr>
        <w:pStyle w:val="TerminalDisplayIndent1"/>
      </w:pPr>
      <w:r w:rsidRPr="00B421C2">
        <w:t>[UPE1-</w:t>
      </w:r>
      <w:r w:rsidR="00F07E7A" w:rsidRPr="00B421C2">
        <w:t>bgp-default</w:t>
      </w:r>
      <w:r w:rsidRPr="00B421C2">
        <w:t>-vpn1]</w:t>
      </w:r>
      <w:r w:rsidRPr="00B421C2">
        <w:rPr>
          <w:rFonts w:hint="eastAsia"/>
        </w:rPr>
        <w:t xml:space="preserve"> quit</w:t>
      </w:r>
    </w:p>
    <w:p w:rsidR="007F2FFE" w:rsidRPr="00B421C2" w:rsidRDefault="007F2FFE" w:rsidP="00B51350">
      <w:pPr>
        <w:pStyle w:val="ItemIndent1"/>
      </w:pPr>
      <w:r w:rsidRPr="00B421C2">
        <w:t xml:space="preserve"># </w:t>
      </w:r>
      <w:r w:rsidR="00594E39">
        <w:rPr>
          <w:rFonts w:hint="eastAsia"/>
        </w:rPr>
        <w:t>配置</w:t>
      </w:r>
      <w:r w:rsidRPr="00B421C2">
        <w:t>UPE 1</w:t>
      </w:r>
      <w:r w:rsidR="00594E39">
        <w:rPr>
          <w:rFonts w:hint="eastAsia"/>
        </w:rPr>
        <w:t>与</w:t>
      </w:r>
      <w:r w:rsidRPr="00B421C2">
        <w:t xml:space="preserve">CE </w:t>
      </w:r>
      <w:r w:rsidR="00594E39" w:rsidRPr="00B421C2">
        <w:rPr>
          <w:rFonts w:hint="eastAsia"/>
        </w:rPr>
        <w:t>2</w:t>
      </w:r>
      <w:r w:rsidR="00594E39">
        <w:rPr>
          <w:rFonts w:hint="eastAsia"/>
        </w:rPr>
        <w:t>建立</w:t>
      </w:r>
      <w:r w:rsidRPr="00B421C2">
        <w:t>EBGP</w:t>
      </w:r>
      <w:r w:rsidR="00594E39">
        <w:rPr>
          <w:rFonts w:hint="eastAsia"/>
        </w:rPr>
        <w:t>对等体。</w:t>
      </w:r>
    </w:p>
    <w:p w:rsidR="002F026E" w:rsidRPr="00B421C2" w:rsidRDefault="00427BA2" w:rsidP="00B51350">
      <w:pPr>
        <w:pStyle w:val="TerminalDisplayIndent1"/>
      </w:pPr>
      <w:r w:rsidRPr="00B421C2">
        <w:t>[UPE1-bgp</w:t>
      </w:r>
      <w:r w:rsidR="00342DAF">
        <w:t>-default</w:t>
      </w:r>
      <w:r w:rsidRPr="00B421C2">
        <w:t>]</w:t>
      </w:r>
      <w:r w:rsidRPr="00B421C2">
        <w:rPr>
          <w:rFonts w:hint="eastAsia"/>
        </w:rPr>
        <w:t xml:space="preserve"> </w:t>
      </w:r>
      <w:r w:rsidR="007F2FFE" w:rsidRPr="00B421C2">
        <w:t xml:space="preserve">ip vpn-instance </w:t>
      </w:r>
      <w:r w:rsidRPr="00B421C2">
        <w:t>vpn</w:t>
      </w:r>
      <w:r w:rsidRPr="00B421C2">
        <w:rPr>
          <w:rFonts w:hint="eastAsia"/>
        </w:rPr>
        <w:t>2</w:t>
      </w:r>
    </w:p>
    <w:p w:rsidR="00427BA2" w:rsidRPr="00B421C2" w:rsidRDefault="00542B64" w:rsidP="00B51350">
      <w:pPr>
        <w:pStyle w:val="TerminalDisplayIndent1"/>
      </w:pPr>
      <w:r w:rsidRPr="00B421C2">
        <w:t>[UPE1-</w:t>
      </w:r>
      <w:r w:rsidR="00F07E7A" w:rsidRPr="00B421C2">
        <w:t>bgp-default</w:t>
      </w:r>
      <w:r w:rsidRPr="00B421C2">
        <w:t>-vpn2] peer 10.4.1.1 as-number 65420</w:t>
      </w:r>
    </w:p>
    <w:p w:rsidR="002F026E" w:rsidRDefault="002F026E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U</w:t>
      </w:r>
      <w:r w:rsidRPr="00B421C2">
        <w:t>PE1-</w:t>
      </w:r>
      <w:r w:rsidR="00F07E7A" w:rsidRPr="00B421C2">
        <w:t>bgp-default</w:t>
      </w:r>
      <w:r w:rsidRPr="00B421C2">
        <w:t>-vpn</w:t>
      </w:r>
      <w:r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unicast</w:t>
      </w:r>
    </w:p>
    <w:p w:rsidR="00394221" w:rsidRDefault="00394221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U</w:t>
      </w:r>
      <w:r w:rsidRPr="00B421C2">
        <w:t>PE1-</w:t>
      </w:r>
      <w:r w:rsidR="00F07E7A" w:rsidRPr="00B421C2">
        <w:t>bgp-default</w:t>
      </w:r>
      <w:r w:rsidRPr="00B421C2">
        <w:t>-ipv4-vpn</w:t>
      </w:r>
      <w:r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</w:t>
      </w:r>
      <w:r w:rsidRPr="007530E2">
        <w:t>peer</w:t>
      </w:r>
      <w:r w:rsidRPr="007530E2">
        <w:rPr>
          <w:rFonts w:hint="eastAsia"/>
        </w:rPr>
        <w:t xml:space="preserve"> </w:t>
      </w:r>
      <w:r w:rsidRPr="007530E2">
        <w:t>10.</w:t>
      </w:r>
      <w:r w:rsidRPr="007530E2">
        <w:rPr>
          <w:rFonts w:hint="eastAsia"/>
        </w:rPr>
        <w:t>4</w:t>
      </w:r>
      <w:r w:rsidRPr="007530E2">
        <w:t>.1.1</w:t>
      </w:r>
      <w:r>
        <w:rPr>
          <w:rFonts w:hint="eastAsia"/>
        </w:rPr>
        <w:t xml:space="preserve"> enable</w:t>
      </w:r>
    </w:p>
    <w:p w:rsidR="00427BA2" w:rsidRPr="00B421C2" w:rsidRDefault="002F026E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U</w:t>
      </w:r>
      <w:r w:rsidRPr="00B421C2">
        <w:t>PE1-</w:t>
      </w:r>
      <w:r w:rsidR="00F07E7A" w:rsidRPr="00B421C2">
        <w:t>bgp-default</w:t>
      </w:r>
      <w:r w:rsidRPr="00B421C2">
        <w:t>-ipv4-vpn</w:t>
      </w:r>
      <w:r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427BA2" w:rsidRPr="00B421C2" w:rsidRDefault="00427BA2" w:rsidP="00B51350">
      <w:pPr>
        <w:pStyle w:val="TerminalDisplayIndent1"/>
      </w:pPr>
      <w:r w:rsidRPr="00B421C2">
        <w:t>[UPE1-</w:t>
      </w:r>
      <w:r w:rsidR="00F07E7A" w:rsidRPr="00B421C2">
        <w:t>bgp-default</w:t>
      </w:r>
      <w:r w:rsidRPr="00B421C2">
        <w:t>-vpn</w:t>
      </w:r>
      <w:r w:rsidR="002F026E"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427BA2" w:rsidRPr="00B421C2" w:rsidRDefault="00427BA2" w:rsidP="00B51350">
      <w:pPr>
        <w:pStyle w:val="TerminalDisplayIndent1"/>
      </w:pPr>
      <w:r w:rsidRPr="00B421C2">
        <w:t>[UPE1-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7D7DD4" w:rsidRDefault="00427BA2" w:rsidP="00DD64CA">
      <w:pPr>
        <w:pStyle w:val="ItemStep"/>
      </w:pPr>
      <w:r w:rsidRPr="007530E2">
        <w:rPr>
          <w:rFonts w:hint="eastAsia"/>
        </w:rPr>
        <w:t>配置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</w:p>
    <w:p w:rsidR="00427BA2" w:rsidRPr="007530E2" w:rsidRDefault="00427BA2" w:rsidP="00B51350">
      <w:pPr>
        <w:pStyle w:val="TerminalDisplayIndent1"/>
      </w:pPr>
      <w:r w:rsidRPr="007530E2">
        <w:t>&lt;C</w:t>
      </w:r>
      <w:r w:rsidRPr="007530E2">
        <w:rPr>
          <w:rFonts w:hint="eastAsia"/>
        </w:rPr>
        <w:t>E</w:t>
      </w:r>
      <w:r w:rsidRPr="007530E2">
        <w:t>1&gt;</w:t>
      </w:r>
      <w:r w:rsidRPr="007530E2">
        <w:rPr>
          <w:rFonts w:hint="eastAsia"/>
        </w:rPr>
        <w:t xml:space="preserve"> </w:t>
      </w:r>
      <w:r w:rsidRPr="007530E2">
        <w:t>sys</w:t>
      </w:r>
      <w:r w:rsidRPr="007530E2">
        <w:rPr>
          <w:rFonts w:hint="eastAsia"/>
        </w:rPr>
        <w:t>tem-view</w:t>
      </w:r>
    </w:p>
    <w:p w:rsidR="00427BA2" w:rsidRPr="007530E2" w:rsidRDefault="00427BA2" w:rsidP="00B51350">
      <w:pPr>
        <w:pStyle w:val="TerminalDisplayIndent1"/>
      </w:pPr>
      <w:r w:rsidRPr="007530E2">
        <w:t>[CE1]</w:t>
      </w:r>
      <w:r w:rsidRPr="007530E2">
        <w:rPr>
          <w:rFonts w:hint="eastAsia"/>
        </w:rPr>
        <w:t xml:space="preserve"> </w:t>
      </w:r>
      <w:r w:rsidRPr="007530E2">
        <w:t xml:space="preserve">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427BA2" w:rsidRPr="007530E2" w:rsidRDefault="00427BA2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C</w:t>
      </w:r>
      <w:r w:rsidRPr="007530E2">
        <w:t>E1-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>ip address 10.2.1.1 255.255.255.0</w:t>
      </w:r>
    </w:p>
    <w:p w:rsidR="00427BA2" w:rsidRPr="007530E2" w:rsidRDefault="00427BA2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C</w:t>
      </w:r>
      <w:r w:rsidRPr="007530E2">
        <w:t>E1-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</w:t>
      </w:r>
      <w:r w:rsidRPr="007530E2">
        <w:rPr>
          <w:rFonts w:hint="eastAsia"/>
        </w:rPr>
        <w:t xml:space="preserve"> quit</w:t>
      </w:r>
    </w:p>
    <w:p w:rsidR="00427BA2" w:rsidRPr="007530E2" w:rsidRDefault="00427BA2" w:rsidP="00B51350">
      <w:pPr>
        <w:pStyle w:val="TerminalDisplayIndent1"/>
      </w:pPr>
      <w:r w:rsidRPr="007530E2">
        <w:t>[CE1]</w:t>
      </w:r>
      <w:r w:rsidRPr="007530E2">
        <w:rPr>
          <w:rFonts w:hint="eastAsia"/>
        </w:rPr>
        <w:t xml:space="preserve"> </w:t>
      </w:r>
      <w:r w:rsidRPr="007530E2">
        <w:t>bgp 65410</w:t>
      </w:r>
    </w:p>
    <w:p w:rsidR="00427BA2" w:rsidRDefault="00427BA2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C</w:t>
      </w:r>
      <w:r w:rsidRPr="007530E2">
        <w:t>E1-</w:t>
      </w:r>
      <w:r w:rsidR="00F07E7A">
        <w:t>bgp-default</w:t>
      </w:r>
      <w:r w:rsidRPr="007530E2">
        <w:t>] peer 10.2.1.2 as-number 100</w:t>
      </w:r>
    </w:p>
    <w:p w:rsidR="00455B26" w:rsidRDefault="00455B26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C</w:t>
      </w:r>
      <w:r w:rsidRPr="007530E2">
        <w:t>E1-</w:t>
      </w:r>
      <w:r w:rsidR="00F07E7A">
        <w:t>bgp-default</w:t>
      </w:r>
      <w:r w:rsidRPr="007530E2">
        <w:t>]</w:t>
      </w:r>
      <w:r>
        <w:rPr>
          <w:rFonts w:hint="eastAsia"/>
        </w:rPr>
        <w:t xml:space="preserve">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unicast</w:t>
      </w:r>
    </w:p>
    <w:p w:rsidR="003C0871" w:rsidRPr="00B421C2" w:rsidRDefault="00455B26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C</w:t>
      </w:r>
      <w:r w:rsidRPr="007530E2">
        <w:t>E1-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 w:rsidRPr="00B421C2">
        <w:t xml:space="preserve"> </w:t>
      </w:r>
      <w:r w:rsidR="003C0871" w:rsidRPr="007530E2">
        <w:t>peer 10.2.1.2</w:t>
      </w:r>
      <w:r w:rsidR="003C0871">
        <w:rPr>
          <w:rFonts w:hint="eastAsia"/>
        </w:rPr>
        <w:t xml:space="preserve"> enable</w:t>
      </w:r>
    </w:p>
    <w:p w:rsidR="00455B26" w:rsidRPr="00B421C2" w:rsidRDefault="003C0871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C</w:t>
      </w:r>
      <w:r w:rsidRPr="007530E2">
        <w:t>E1-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 w:rsidRPr="00B421C2">
        <w:t xml:space="preserve"> </w:t>
      </w:r>
      <w:r w:rsidR="00455B26" w:rsidRPr="00B421C2">
        <w:t>import-route direct</w:t>
      </w:r>
    </w:p>
    <w:p w:rsidR="00455B26" w:rsidRPr="007530E2" w:rsidRDefault="00455B26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C</w:t>
      </w:r>
      <w:r w:rsidRPr="007530E2">
        <w:t>E1-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>
        <w:rPr>
          <w:rFonts w:hint="eastAsia"/>
        </w:rPr>
        <w:t xml:space="preserve"> quit</w:t>
      </w:r>
    </w:p>
    <w:p w:rsidR="00427BA2" w:rsidRPr="00B421C2" w:rsidRDefault="00427BA2" w:rsidP="00B51350">
      <w:pPr>
        <w:pStyle w:val="TerminalDisplayIndent1"/>
      </w:pPr>
      <w:r w:rsidRPr="00B421C2">
        <w:t>[CE1-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</w:t>
      </w:r>
      <w:r w:rsidR="00455B26" w:rsidRPr="00B421C2">
        <w:rPr>
          <w:rFonts w:hint="eastAsia"/>
        </w:rPr>
        <w:t>quit</w:t>
      </w:r>
    </w:p>
    <w:p w:rsidR="007D7DD4" w:rsidRDefault="00427BA2" w:rsidP="00DD64CA">
      <w:pPr>
        <w:pStyle w:val="ItemStep"/>
      </w:pPr>
      <w:r w:rsidRPr="007530E2">
        <w:rPr>
          <w:rFonts w:hint="eastAsia"/>
        </w:rPr>
        <w:t>配置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</w:p>
    <w:p w:rsidR="00427BA2" w:rsidRPr="007530E2" w:rsidRDefault="00427BA2" w:rsidP="00B51350">
      <w:pPr>
        <w:pStyle w:val="TerminalDisplayIndent1"/>
      </w:pPr>
      <w:r w:rsidRPr="007530E2">
        <w:t>&lt;C</w:t>
      </w:r>
      <w:r w:rsidRPr="007530E2">
        <w:rPr>
          <w:rFonts w:hint="eastAsia"/>
        </w:rPr>
        <w:t>E</w:t>
      </w:r>
      <w:r>
        <w:rPr>
          <w:rFonts w:hint="eastAsia"/>
        </w:rPr>
        <w:t>2</w:t>
      </w:r>
      <w:r w:rsidRPr="007530E2">
        <w:t>&gt;</w:t>
      </w:r>
      <w:r w:rsidRPr="007530E2">
        <w:rPr>
          <w:rFonts w:hint="eastAsia"/>
        </w:rPr>
        <w:t xml:space="preserve"> </w:t>
      </w:r>
      <w:r w:rsidRPr="007530E2">
        <w:t>sys</w:t>
      </w:r>
      <w:r w:rsidRPr="007530E2">
        <w:rPr>
          <w:rFonts w:hint="eastAsia"/>
        </w:rPr>
        <w:t>tem-view</w:t>
      </w:r>
    </w:p>
    <w:p w:rsidR="00427BA2" w:rsidRPr="007530E2" w:rsidRDefault="00427BA2" w:rsidP="00B51350">
      <w:pPr>
        <w:pStyle w:val="TerminalDisplayIndent1"/>
      </w:pPr>
      <w:r w:rsidRPr="007530E2">
        <w:t>[CE</w:t>
      </w:r>
      <w:r w:rsidRPr="007530E2">
        <w:rPr>
          <w:rFonts w:hint="eastAsia"/>
        </w:rPr>
        <w:t>2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 xml:space="preserve">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427BA2" w:rsidRPr="007530E2" w:rsidRDefault="00427BA2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C</w:t>
      </w:r>
      <w:r w:rsidRPr="007530E2">
        <w:t>E</w:t>
      </w:r>
      <w:r w:rsidRPr="007530E2">
        <w:rPr>
          <w:rFonts w:hint="eastAsia"/>
        </w:rPr>
        <w:t>2</w:t>
      </w:r>
      <w:r w:rsidRPr="007530E2">
        <w:t>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>ip address 10.</w:t>
      </w:r>
      <w:r w:rsidRPr="007530E2">
        <w:rPr>
          <w:rFonts w:hint="eastAsia"/>
        </w:rPr>
        <w:t>4</w:t>
      </w:r>
      <w:r w:rsidRPr="007530E2">
        <w:t>.1.1 255.255.255.0</w:t>
      </w:r>
    </w:p>
    <w:p w:rsidR="00427BA2" w:rsidRPr="007530E2" w:rsidRDefault="00427BA2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C</w:t>
      </w:r>
      <w:r w:rsidRPr="007530E2">
        <w:t>E</w:t>
      </w:r>
      <w:r w:rsidRPr="007530E2">
        <w:rPr>
          <w:rFonts w:hint="eastAsia"/>
        </w:rPr>
        <w:t>2</w:t>
      </w:r>
      <w:r w:rsidRPr="007530E2">
        <w:t>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</w:t>
      </w:r>
      <w:r w:rsidRPr="007530E2">
        <w:rPr>
          <w:rFonts w:hint="eastAsia"/>
        </w:rPr>
        <w:t xml:space="preserve"> quit</w:t>
      </w:r>
    </w:p>
    <w:p w:rsidR="00427BA2" w:rsidRPr="007530E2" w:rsidRDefault="00427BA2" w:rsidP="00B51350">
      <w:pPr>
        <w:pStyle w:val="TerminalDisplayIndent1"/>
      </w:pPr>
      <w:r w:rsidRPr="007530E2">
        <w:t>[CE</w:t>
      </w:r>
      <w:r w:rsidRPr="007530E2">
        <w:rPr>
          <w:rFonts w:hint="eastAsia"/>
        </w:rPr>
        <w:t>2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>bgp 654</w:t>
      </w:r>
      <w:r w:rsidRPr="007530E2">
        <w:rPr>
          <w:rFonts w:hint="eastAsia"/>
        </w:rPr>
        <w:t>2</w:t>
      </w:r>
      <w:r w:rsidRPr="007530E2">
        <w:t>0</w:t>
      </w:r>
    </w:p>
    <w:p w:rsidR="00427BA2" w:rsidRPr="007530E2" w:rsidRDefault="00427BA2" w:rsidP="00B51350">
      <w:pPr>
        <w:pStyle w:val="TerminalDisplayIndent1"/>
      </w:pPr>
      <w:r w:rsidRPr="007530E2">
        <w:t>[CE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>] peer 10.</w:t>
      </w:r>
      <w:r w:rsidRPr="007530E2">
        <w:rPr>
          <w:rFonts w:hint="eastAsia"/>
        </w:rPr>
        <w:t>4</w:t>
      </w:r>
      <w:r w:rsidRPr="007530E2">
        <w:t>.1.2 as-number 100</w:t>
      </w:r>
    </w:p>
    <w:p w:rsidR="003C0871" w:rsidRDefault="003C0871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C</w:t>
      </w:r>
      <w:r w:rsidRPr="007530E2">
        <w:t>E</w:t>
      </w:r>
      <w:r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>]</w:t>
      </w:r>
      <w:r>
        <w:rPr>
          <w:rFonts w:hint="eastAsia"/>
        </w:rPr>
        <w:t xml:space="preserve">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unicast</w:t>
      </w:r>
    </w:p>
    <w:p w:rsidR="003C0871" w:rsidRPr="00B421C2" w:rsidRDefault="003C0871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C</w:t>
      </w:r>
      <w:r>
        <w:t>E</w:t>
      </w:r>
      <w:r>
        <w:rPr>
          <w:rFonts w:hint="eastAsia"/>
        </w:rPr>
        <w:t>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 w:rsidRPr="00B421C2">
        <w:t xml:space="preserve"> </w:t>
      </w:r>
      <w:r w:rsidRPr="007530E2">
        <w:t>peer 10.</w:t>
      </w:r>
      <w:r w:rsidRPr="007530E2">
        <w:rPr>
          <w:rFonts w:hint="eastAsia"/>
        </w:rPr>
        <w:t>4</w:t>
      </w:r>
      <w:r w:rsidRPr="007530E2">
        <w:t>.1.2</w:t>
      </w:r>
      <w:r>
        <w:rPr>
          <w:rFonts w:hint="eastAsia"/>
        </w:rPr>
        <w:t xml:space="preserve"> enable</w:t>
      </w:r>
    </w:p>
    <w:p w:rsidR="003C0871" w:rsidRPr="00B421C2" w:rsidRDefault="003C0871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C</w:t>
      </w:r>
      <w:r>
        <w:t>E</w:t>
      </w:r>
      <w:r>
        <w:rPr>
          <w:rFonts w:hint="eastAsia"/>
        </w:rPr>
        <w:t>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 w:rsidRPr="00B421C2">
        <w:t xml:space="preserve"> import-route direct</w:t>
      </w:r>
    </w:p>
    <w:p w:rsidR="003C0871" w:rsidRPr="007530E2" w:rsidRDefault="003C0871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C</w:t>
      </w:r>
      <w:r w:rsidRPr="007530E2">
        <w:t>E</w:t>
      </w:r>
      <w:r>
        <w:rPr>
          <w:rFonts w:hint="eastAsia"/>
        </w:rPr>
        <w:t>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>
        <w:rPr>
          <w:rFonts w:hint="eastAsia"/>
        </w:rPr>
        <w:t xml:space="preserve"> quit</w:t>
      </w:r>
    </w:p>
    <w:p w:rsidR="003C0871" w:rsidRPr="00B421C2" w:rsidRDefault="003C0871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7D7DD4" w:rsidRDefault="00427BA2" w:rsidP="00DD64CA">
      <w:pPr>
        <w:pStyle w:val="ItemStep"/>
      </w:pPr>
      <w:r w:rsidRPr="007530E2">
        <w:rPr>
          <w:rFonts w:hint="eastAsia"/>
        </w:rPr>
        <w:t>配置</w:t>
      </w:r>
      <w:r w:rsidRPr="007530E2">
        <w:rPr>
          <w:rFonts w:hint="eastAsia"/>
        </w:rPr>
        <w:t>UPE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</w:p>
    <w:p w:rsidR="00427BA2" w:rsidRPr="00F977AA" w:rsidRDefault="00427BA2" w:rsidP="00B51350">
      <w:pPr>
        <w:pStyle w:val="ItemIndent1"/>
      </w:pPr>
      <w:r w:rsidRPr="00AF762F"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MPLS</w:t>
      </w:r>
      <w:r>
        <w:rPr>
          <w:rFonts w:hint="eastAsia"/>
        </w:rPr>
        <w:t>基本能力和</w:t>
      </w:r>
      <w:r>
        <w:rPr>
          <w:rFonts w:hint="eastAsia"/>
        </w:rPr>
        <w:t>MPLS LDP</w:t>
      </w:r>
      <w:r>
        <w:rPr>
          <w:rFonts w:hint="eastAsia"/>
        </w:rPr>
        <w:t>能力，建立</w:t>
      </w:r>
      <w:r>
        <w:rPr>
          <w:rFonts w:hint="eastAsia"/>
        </w:rPr>
        <w:t>LDP LSP</w:t>
      </w:r>
      <w:r>
        <w:rPr>
          <w:rFonts w:hint="eastAsia"/>
        </w:rPr>
        <w:t>。</w:t>
      </w:r>
    </w:p>
    <w:p w:rsidR="00427BA2" w:rsidRPr="007530E2" w:rsidRDefault="00427BA2" w:rsidP="00B51350">
      <w:pPr>
        <w:pStyle w:val="TerminalDisplayIndent1"/>
      </w:pPr>
      <w:r w:rsidRPr="007530E2">
        <w:t>&lt;</w:t>
      </w:r>
      <w:r>
        <w:rPr>
          <w:rFonts w:hint="eastAsia"/>
        </w:rPr>
        <w:t>UP</w:t>
      </w:r>
      <w:r w:rsidRPr="007530E2">
        <w:rPr>
          <w:rFonts w:hint="eastAsia"/>
        </w:rPr>
        <w:t>E</w:t>
      </w:r>
      <w:r>
        <w:rPr>
          <w:rFonts w:hint="eastAsia"/>
        </w:rPr>
        <w:t>2</w:t>
      </w:r>
      <w:r w:rsidRPr="007530E2">
        <w:t>&gt;</w:t>
      </w:r>
      <w:r w:rsidRPr="007530E2">
        <w:rPr>
          <w:rFonts w:hint="eastAsia"/>
        </w:rPr>
        <w:t xml:space="preserve"> </w:t>
      </w:r>
      <w:r w:rsidRPr="007530E2">
        <w:t>sys</w:t>
      </w:r>
      <w:r w:rsidRPr="007530E2">
        <w:rPr>
          <w:rFonts w:hint="eastAsia"/>
        </w:rPr>
        <w:t>tem-view</w:t>
      </w:r>
    </w:p>
    <w:p w:rsidR="00427BA2" w:rsidRPr="007530E2" w:rsidRDefault="00427BA2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U</w:t>
      </w:r>
      <w:r w:rsidRPr="007530E2">
        <w:t>PE</w:t>
      </w:r>
      <w:r w:rsidRPr="007530E2">
        <w:rPr>
          <w:rFonts w:hint="eastAsia"/>
        </w:rPr>
        <w:t>2</w:t>
      </w:r>
      <w:r w:rsidRPr="007530E2">
        <w:t xml:space="preserve">] 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427BA2" w:rsidRPr="007530E2" w:rsidRDefault="00427BA2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U</w:t>
      </w:r>
      <w:r w:rsidRPr="007530E2">
        <w:t>PE</w:t>
      </w:r>
      <w:r w:rsidRPr="007530E2">
        <w:rPr>
          <w:rFonts w:hint="eastAsia"/>
        </w:rPr>
        <w:t>2</w:t>
      </w:r>
      <w:r w:rsidRPr="007530E2">
        <w:t>-LoopBack</w:t>
      </w:r>
      <w:r w:rsidRPr="007530E2">
        <w:rPr>
          <w:rFonts w:hint="eastAsia"/>
        </w:rPr>
        <w:t>0</w:t>
      </w:r>
      <w:r w:rsidRPr="007530E2">
        <w:t xml:space="preserve">] ip address </w:t>
      </w:r>
      <w:r w:rsidRPr="007530E2">
        <w:rPr>
          <w:rFonts w:hint="eastAsia"/>
        </w:rPr>
        <w:t>4.4.4.9</w:t>
      </w:r>
      <w:r w:rsidRPr="007530E2">
        <w:t xml:space="preserve"> 32</w:t>
      </w:r>
    </w:p>
    <w:p w:rsidR="00427BA2" w:rsidRPr="007530E2" w:rsidRDefault="00427BA2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U</w:t>
      </w:r>
      <w:r w:rsidRPr="007530E2">
        <w:t>PE</w:t>
      </w:r>
      <w:r w:rsidRPr="007530E2">
        <w:rPr>
          <w:rFonts w:hint="eastAsia"/>
        </w:rPr>
        <w:t>2</w:t>
      </w:r>
      <w:r w:rsidRPr="007530E2">
        <w:t>-LoopBack</w:t>
      </w:r>
      <w:r w:rsidRPr="007530E2">
        <w:rPr>
          <w:rFonts w:hint="eastAsia"/>
        </w:rPr>
        <w:t>0</w:t>
      </w:r>
      <w:r w:rsidRPr="007530E2">
        <w:t>] quit</w:t>
      </w:r>
    </w:p>
    <w:p w:rsidR="00427BA2" w:rsidRPr="007530E2" w:rsidRDefault="00427BA2" w:rsidP="00B51350">
      <w:pPr>
        <w:pStyle w:val="TerminalDisplayIndent1"/>
      </w:pPr>
      <w:r w:rsidRPr="007530E2">
        <w:rPr>
          <w:rFonts w:hint="eastAsia"/>
        </w:rPr>
        <w:t>[UPE2] mpls lsr-id 4.4.4.9</w:t>
      </w:r>
    </w:p>
    <w:p w:rsidR="00427BA2" w:rsidRPr="00B421C2" w:rsidRDefault="00427BA2" w:rsidP="00B51350">
      <w:pPr>
        <w:pStyle w:val="TerminalDisplayIndent1"/>
      </w:pPr>
      <w:r w:rsidRPr="00B421C2">
        <w:lastRenderedPageBreak/>
        <w:t>[UPE</w:t>
      </w:r>
      <w:r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mpls ldp</w:t>
      </w:r>
    </w:p>
    <w:p w:rsidR="00427BA2" w:rsidRPr="0027415D" w:rsidRDefault="00427BA2" w:rsidP="00B51350">
      <w:pPr>
        <w:pStyle w:val="TerminalDisplayIndent1"/>
      </w:pPr>
      <w:r w:rsidRPr="0027415D">
        <w:t>[UPE</w:t>
      </w:r>
      <w:r w:rsidRPr="0027415D">
        <w:rPr>
          <w:rFonts w:hint="eastAsia"/>
        </w:rPr>
        <w:t>2</w:t>
      </w:r>
      <w:r w:rsidR="005A52C1">
        <w:t>-ldp</w:t>
      </w:r>
      <w:r w:rsidRPr="0027415D">
        <w:t>]</w:t>
      </w:r>
      <w:r w:rsidRPr="0027415D">
        <w:rPr>
          <w:rFonts w:hint="eastAsia"/>
        </w:rPr>
        <w:t xml:space="preserve"> quit</w:t>
      </w:r>
    </w:p>
    <w:p w:rsidR="00427BA2" w:rsidRPr="0027415D" w:rsidRDefault="00427BA2" w:rsidP="00B51350">
      <w:pPr>
        <w:pStyle w:val="TerminalDisplayIndent1"/>
      </w:pPr>
      <w:r w:rsidRPr="0027415D">
        <w:t>[UPE</w:t>
      </w:r>
      <w:r w:rsidRPr="0027415D">
        <w:rPr>
          <w:rFonts w:hint="eastAsia"/>
        </w:rPr>
        <w:t>2</w:t>
      </w:r>
      <w:r w:rsidRPr="0027415D">
        <w:t>]</w:t>
      </w:r>
      <w:r w:rsidRPr="0027415D">
        <w:rPr>
          <w:rFonts w:hint="eastAsia"/>
        </w:rPr>
        <w:t xml:space="preserve"> </w:t>
      </w:r>
      <w:r w:rsidRPr="0027415D">
        <w:t>int</w:t>
      </w:r>
      <w:r w:rsidRPr="0027415D">
        <w:rPr>
          <w:rFonts w:hint="eastAsia"/>
        </w:rPr>
        <w:t>erface</w:t>
      </w:r>
      <w:r w:rsidRPr="0027415D">
        <w:t xml:space="preserve">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427BA2" w:rsidRPr="00C235F2" w:rsidRDefault="00427BA2" w:rsidP="00B51350">
      <w:pPr>
        <w:pStyle w:val="TerminalDisplayIndent1"/>
      </w:pPr>
      <w:r w:rsidRPr="00C235F2">
        <w:t>[UPE</w:t>
      </w:r>
      <w:r w:rsidRPr="00C235F2">
        <w:rPr>
          <w:rFonts w:hint="eastAsia"/>
        </w:rPr>
        <w:t>2</w:t>
      </w:r>
      <w:r w:rsidRPr="00C235F2">
        <w:t>-</w:t>
      </w:r>
      <w:r w:rsidR="00064113">
        <w:t>GigabitEthernet</w:t>
      </w:r>
      <w:r w:rsidR="009C0B77">
        <w:t>3/1</w:t>
      </w:r>
      <w:r w:rsidR="00064113">
        <w:t>/1</w:t>
      </w:r>
      <w:r w:rsidRPr="00C235F2">
        <w:t>]</w:t>
      </w:r>
      <w:r w:rsidRPr="00C235F2">
        <w:rPr>
          <w:rFonts w:hint="eastAsia"/>
        </w:rPr>
        <w:t xml:space="preserve"> </w:t>
      </w:r>
      <w:r w:rsidRPr="00C235F2">
        <w:t>ip address 172.</w:t>
      </w:r>
      <w:r w:rsidRPr="00C235F2">
        <w:rPr>
          <w:rFonts w:hint="eastAsia"/>
        </w:rPr>
        <w:t>2</w:t>
      </w:r>
      <w:r w:rsidRPr="00C235F2">
        <w:t>.1.1 24</w:t>
      </w:r>
    </w:p>
    <w:p w:rsidR="00427BA2" w:rsidRPr="00B421C2" w:rsidRDefault="00427BA2" w:rsidP="00B51350">
      <w:pPr>
        <w:pStyle w:val="TerminalDisplayIndent1"/>
      </w:pPr>
      <w:r w:rsidRPr="00B421C2">
        <w:t>[UPE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mpls</w:t>
      </w:r>
      <w:r w:rsidR="007E0A57" w:rsidRPr="007E0A57">
        <w:rPr>
          <w:rFonts w:hint="eastAsia"/>
        </w:rPr>
        <w:t xml:space="preserve"> </w:t>
      </w:r>
      <w:r w:rsidR="007E0A57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[UPE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mpls ldp</w:t>
      </w:r>
      <w:r w:rsidR="007E0A57" w:rsidRPr="007E0A57">
        <w:rPr>
          <w:rFonts w:hint="eastAsia"/>
        </w:rPr>
        <w:t xml:space="preserve"> </w:t>
      </w:r>
      <w:r w:rsidR="007E0A57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[UPE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q</w:t>
      </w:r>
      <w:r w:rsidRPr="00B421C2">
        <w:rPr>
          <w:rFonts w:hint="eastAsia"/>
        </w:rPr>
        <w:t>uit</w:t>
      </w:r>
    </w:p>
    <w:p w:rsidR="00427BA2" w:rsidRPr="00B421C2" w:rsidRDefault="00427BA2" w:rsidP="00B51350">
      <w:pPr>
        <w:pStyle w:val="ItemIndent1"/>
        <w:rPr>
          <w:lang w:eastAsia="zh-CN"/>
        </w:rPr>
      </w:pPr>
      <w:r w:rsidRPr="00B421C2"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配置</w:t>
      </w:r>
      <w:r w:rsidRPr="00B421C2">
        <w:rPr>
          <w:rFonts w:hint="eastAsia"/>
          <w:lang w:eastAsia="zh-CN"/>
        </w:rPr>
        <w:t>IGP</w:t>
      </w:r>
      <w:r>
        <w:rPr>
          <w:rFonts w:hint="eastAsia"/>
          <w:lang w:eastAsia="zh-CN"/>
        </w:rPr>
        <w:t>协议</w:t>
      </w:r>
      <w:r w:rsidRPr="00B421C2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以</w:t>
      </w:r>
      <w:r w:rsidRPr="00B421C2">
        <w:rPr>
          <w:rFonts w:hint="eastAsia"/>
          <w:lang w:eastAsia="zh-CN"/>
        </w:rPr>
        <w:t>OSPF</w:t>
      </w:r>
      <w:r>
        <w:rPr>
          <w:rFonts w:hint="eastAsia"/>
          <w:lang w:eastAsia="zh-CN"/>
        </w:rPr>
        <w:t>为例。</w:t>
      </w:r>
    </w:p>
    <w:p w:rsidR="00427BA2" w:rsidRPr="00B421C2" w:rsidRDefault="007F2FFE" w:rsidP="00B51350">
      <w:pPr>
        <w:pStyle w:val="TerminalDisplayIndent1"/>
      </w:pPr>
      <w:r w:rsidRPr="00B421C2">
        <w:t>[UPE2] ospf</w:t>
      </w:r>
    </w:p>
    <w:p w:rsidR="00427BA2" w:rsidRPr="00B421C2" w:rsidRDefault="007F2FFE" w:rsidP="00B51350">
      <w:pPr>
        <w:pStyle w:val="TerminalDisplayIndent1"/>
      </w:pPr>
      <w:r w:rsidRPr="00B421C2">
        <w:t>[UPE2-ospf-1] area 0</w:t>
      </w:r>
    </w:p>
    <w:p w:rsidR="00427BA2" w:rsidRPr="00B421C2" w:rsidRDefault="007F2FFE" w:rsidP="00B51350">
      <w:pPr>
        <w:pStyle w:val="TerminalDisplayIndent1"/>
      </w:pPr>
      <w:r w:rsidRPr="00B421C2">
        <w:t>[UPE2-ospf-1-area-0.0.0.0] network 172.2.1.0 0.0.0.255</w:t>
      </w:r>
    </w:p>
    <w:p w:rsidR="00427BA2" w:rsidRPr="007530E2" w:rsidRDefault="00427BA2" w:rsidP="00B51350">
      <w:pPr>
        <w:pStyle w:val="TerminalDisplayIndent1"/>
      </w:pPr>
      <w:r w:rsidRPr="007530E2">
        <w:t>[UPE</w:t>
      </w:r>
      <w:r w:rsidRPr="007530E2">
        <w:rPr>
          <w:rFonts w:hint="eastAsia"/>
        </w:rPr>
        <w:t>2</w:t>
      </w:r>
      <w:r w:rsidRPr="007530E2">
        <w:t>-ospf-1-area-0.0.0.0]</w:t>
      </w:r>
      <w:r w:rsidRPr="007530E2">
        <w:rPr>
          <w:rFonts w:hint="eastAsia"/>
        </w:rPr>
        <w:t xml:space="preserve"> </w:t>
      </w:r>
      <w:r w:rsidRPr="007530E2">
        <w:t>net</w:t>
      </w:r>
      <w:r w:rsidRPr="007530E2">
        <w:rPr>
          <w:rFonts w:hint="eastAsia"/>
        </w:rPr>
        <w:t>work</w:t>
      </w:r>
      <w:r w:rsidRPr="007530E2">
        <w:t xml:space="preserve"> </w:t>
      </w:r>
      <w:r w:rsidRPr="007530E2">
        <w:rPr>
          <w:rFonts w:hint="eastAsia"/>
        </w:rPr>
        <w:t>4.4.4</w:t>
      </w:r>
      <w:r w:rsidRPr="007530E2">
        <w:t>.9 0.0.0.0</w:t>
      </w:r>
    </w:p>
    <w:p w:rsidR="00427BA2" w:rsidRPr="007530E2" w:rsidRDefault="00427BA2" w:rsidP="00B51350">
      <w:pPr>
        <w:pStyle w:val="TerminalDisplayIndent1"/>
      </w:pPr>
      <w:r w:rsidRPr="007530E2">
        <w:t>[UPE</w:t>
      </w:r>
      <w:r w:rsidRPr="007530E2">
        <w:rPr>
          <w:rFonts w:hint="eastAsia"/>
        </w:rPr>
        <w:t>2</w:t>
      </w:r>
      <w:r w:rsidRPr="007530E2">
        <w:t>-ospf-1-area-0.0.0.0]</w:t>
      </w:r>
      <w:r w:rsidRPr="007530E2">
        <w:rPr>
          <w:rFonts w:hint="eastAsia"/>
        </w:rPr>
        <w:t xml:space="preserve"> </w:t>
      </w:r>
      <w:r w:rsidRPr="007530E2">
        <w:t>q</w:t>
      </w:r>
      <w:r w:rsidRPr="007530E2">
        <w:rPr>
          <w:rFonts w:hint="eastAsia"/>
        </w:rPr>
        <w:t>uit</w:t>
      </w:r>
    </w:p>
    <w:p w:rsidR="00427BA2" w:rsidRPr="007530E2" w:rsidRDefault="00427BA2" w:rsidP="00B51350">
      <w:pPr>
        <w:pStyle w:val="TerminalDisplayIndent1"/>
      </w:pPr>
      <w:r w:rsidRPr="007530E2">
        <w:t>[UPE</w:t>
      </w:r>
      <w:r w:rsidRPr="007530E2">
        <w:rPr>
          <w:rFonts w:hint="eastAsia"/>
        </w:rPr>
        <w:t>2</w:t>
      </w:r>
      <w:r w:rsidRPr="007530E2">
        <w:t>-ospf-1]</w:t>
      </w:r>
      <w:r w:rsidRPr="007530E2">
        <w:rPr>
          <w:rFonts w:hint="eastAsia"/>
        </w:rPr>
        <w:t xml:space="preserve"> </w:t>
      </w:r>
      <w:r w:rsidRPr="007530E2">
        <w:t>q</w:t>
      </w:r>
      <w:r w:rsidRPr="007530E2">
        <w:rPr>
          <w:rFonts w:hint="eastAsia"/>
        </w:rPr>
        <w:t>uit</w:t>
      </w:r>
    </w:p>
    <w:p w:rsidR="00427BA2" w:rsidRDefault="00427BA2" w:rsidP="00B51350">
      <w:pPr>
        <w:pStyle w:val="ItemIndent1"/>
      </w:pPr>
      <w:r w:rsidRPr="00AF762F"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VPN</w:t>
      </w:r>
      <w:r>
        <w:rPr>
          <w:rFonts w:hint="eastAsia"/>
        </w:rPr>
        <w:t>实例</w:t>
      </w:r>
      <w:r>
        <w:rPr>
          <w:rFonts w:hint="eastAsia"/>
        </w:rPr>
        <w:t>vpn1</w:t>
      </w:r>
      <w:r>
        <w:rPr>
          <w:rFonts w:hint="eastAsia"/>
        </w:rPr>
        <w:t>和</w:t>
      </w:r>
      <w:r>
        <w:rPr>
          <w:rFonts w:hint="eastAsia"/>
        </w:rPr>
        <w:t>vpn2</w:t>
      </w:r>
      <w:r>
        <w:rPr>
          <w:rFonts w:hint="eastAsia"/>
        </w:rPr>
        <w:t>，将</w:t>
      </w:r>
      <w:r>
        <w:rPr>
          <w:rFonts w:hint="eastAsia"/>
        </w:rPr>
        <w:t>CE 3</w:t>
      </w:r>
      <w:r>
        <w:rPr>
          <w:rFonts w:hint="eastAsia"/>
        </w:rPr>
        <w:t>和</w:t>
      </w:r>
      <w:r>
        <w:rPr>
          <w:rFonts w:hint="eastAsia"/>
        </w:rPr>
        <w:t>CE 4</w:t>
      </w:r>
      <w:r>
        <w:rPr>
          <w:rFonts w:hint="eastAsia"/>
        </w:rPr>
        <w:t>接入</w:t>
      </w:r>
      <w:r>
        <w:rPr>
          <w:rFonts w:hint="eastAsia"/>
        </w:rPr>
        <w:t>UPE 2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[UPE</w:t>
      </w:r>
      <w:r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ip vpn-instance vpn1</w:t>
      </w:r>
    </w:p>
    <w:p w:rsidR="00427BA2" w:rsidRPr="00B421C2" w:rsidRDefault="00427BA2" w:rsidP="00B51350">
      <w:pPr>
        <w:pStyle w:val="TerminalDisplayIndent1"/>
      </w:pPr>
      <w:r w:rsidRPr="00B421C2">
        <w:t>[UPE</w:t>
      </w:r>
      <w:r w:rsidRPr="00B421C2">
        <w:rPr>
          <w:rFonts w:hint="eastAsia"/>
        </w:rPr>
        <w:t>2</w:t>
      </w:r>
      <w:r w:rsidRPr="00B421C2">
        <w:t>-vpn-instance-vpn1]</w:t>
      </w:r>
      <w:r w:rsidRPr="00B421C2">
        <w:rPr>
          <w:rFonts w:hint="eastAsia"/>
        </w:rPr>
        <w:t xml:space="preserve"> </w:t>
      </w:r>
      <w:r w:rsidRPr="00B421C2">
        <w:t xml:space="preserve">route-distinguisher </w:t>
      </w:r>
      <w:r w:rsidRPr="00B421C2">
        <w:rPr>
          <w:rFonts w:hint="eastAsia"/>
        </w:rPr>
        <w:t>3</w:t>
      </w:r>
      <w:r w:rsidRPr="00B421C2">
        <w:t>00:1</w:t>
      </w:r>
    </w:p>
    <w:p w:rsidR="00427BA2" w:rsidRPr="007530E2" w:rsidRDefault="00427BA2" w:rsidP="00B51350">
      <w:pPr>
        <w:pStyle w:val="TerminalDisplayIndent1"/>
      </w:pPr>
      <w:r w:rsidRPr="007530E2">
        <w:t>[UPE</w:t>
      </w:r>
      <w:r w:rsidRPr="007530E2">
        <w:rPr>
          <w:rFonts w:hint="eastAsia"/>
        </w:rPr>
        <w:t>2</w:t>
      </w:r>
      <w:r w:rsidRPr="007530E2">
        <w:t>-vpn-instance-vpn1]</w:t>
      </w:r>
      <w:r w:rsidRPr="007530E2">
        <w:rPr>
          <w:rFonts w:hint="eastAsia"/>
        </w:rPr>
        <w:t xml:space="preserve"> </w:t>
      </w:r>
      <w:r w:rsidRPr="007530E2">
        <w:t>vpn-target 100:1 both</w:t>
      </w:r>
    </w:p>
    <w:p w:rsidR="00427BA2" w:rsidRPr="00B421C2" w:rsidRDefault="00427BA2" w:rsidP="00B51350">
      <w:pPr>
        <w:pStyle w:val="TerminalDisplayIndent1"/>
      </w:pPr>
      <w:r w:rsidRPr="00B421C2">
        <w:t>[UPE</w:t>
      </w:r>
      <w:r w:rsidRPr="00B421C2">
        <w:rPr>
          <w:rFonts w:hint="eastAsia"/>
        </w:rPr>
        <w:t>2</w:t>
      </w:r>
      <w:r w:rsidRPr="00B421C2">
        <w:t>-vpn-instance-vpn1]</w:t>
      </w:r>
      <w:r w:rsidRPr="00B421C2">
        <w:rPr>
          <w:rFonts w:hint="eastAsia"/>
        </w:rPr>
        <w:t xml:space="preserve"> </w:t>
      </w:r>
      <w:r w:rsidRPr="00B421C2">
        <w:t>quit</w:t>
      </w:r>
    </w:p>
    <w:p w:rsidR="00427BA2" w:rsidRPr="00B421C2" w:rsidRDefault="00427BA2" w:rsidP="00B51350">
      <w:pPr>
        <w:pStyle w:val="TerminalDisplayIndent1"/>
      </w:pPr>
      <w:r w:rsidRPr="00B421C2">
        <w:t>[UPE</w:t>
      </w:r>
      <w:r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ip vpn-instance vpn</w:t>
      </w:r>
      <w:r w:rsidRPr="00B421C2">
        <w:rPr>
          <w:rFonts w:hint="eastAsia"/>
        </w:rPr>
        <w:t>2</w:t>
      </w:r>
    </w:p>
    <w:p w:rsidR="00427BA2" w:rsidRPr="00B421C2" w:rsidRDefault="00427BA2" w:rsidP="00B51350">
      <w:pPr>
        <w:pStyle w:val="TerminalDisplayIndent1"/>
      </w:pPr>
      <w:r w:rsidRPr="00B421C2">
        <w:t>[UPE</w:t>
      </w:r>
      <w:r w:rsidRPr="00B421C2">
        <w:rPr>
          <w:rFonts w:hint="eastAsia"/>
        </w:rPr>
        <w:t>2</w:t>
      </w:r>
      <w:r w:rsidRPr="00B421C2">
        <w:t>-vpn-instance-vpn</w:t>
      </w:r>
      <w:r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 xml:space="preserve">route-distinguisher </w:t>
      </w:r>
      <w:r w:rsidRPr="00B421C2">
        <w:rPr>
          <w:rFonts w:hint="eastAsia"/>
        </w:rPr>
        <w:t>4</w:t>
      </w:r>
      <w:r w:rsidRPr="00B421C2">
        <w:t>00:</w:t>
      </w:r>
      <w:r w:rsidRPr="00B421C2">
        <w:rPr>
          <w:rFonts w:hint="eastAsia"/>
        </w:rPr>
        <w:t>2</w:t>
      </w:r>
    </w:p>
    <w:p w:rsidR="00427BA2" w:rsidRPr="00B421C2" w:rsidRDefault="00427BA2" w:rsidP="00B51350">
      <w:pPr>
        <w:pStyle w:val="TerminalDisplayIndent1"/>
      </w:pPr>
      <w:r w:rsidRPr="00B421C2">
        <w:t>[UPE</w:t>
      </w:r>
      <w:r w:rsidRPr="00B421C2">
        <w:rPr>
          <w:rFonts w:hint="eastAsia"/>
        </w:rPr>
        <w:t>2</w:t>
      </w:r>
      <w:r w:rsidRPr="00B421C2">
        <w:t>-vpn-instance-vpn</w:t>
      </w:r>
      <w:r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vpn-target 100:</w:t>
      </w:r>
      <w:r w:rsidRPr="00B421C2">
        <w:rPr>
          <w:rFonts w:hint="eastAsia"/>
        </w:rPr>
        <w:t>2</w:t>
      </w:r>
      <w:r w:rsidRPr="00B421C2">
        <w:t xml:space="preserve"> both</w:t>
      </w:r>
    </w:p>
    <w:p w:rsidR="00687E8A" w:rsidRPr="00B421C2" w:rsidRDefault="00427BA2" w:rsidP="00B51350">
      <w:pPr>
        <w:pStyle w:val="TerminalDisplayIndent1"/>
      </w:pPr>
      <w:r w:rsidRPr="00B421C2">
        <w:t>[UPE</w:t>
      </w:r>
      <w:r w:rsidRPr="00B421C2">
        <w:rPr>
          <w:rFonts w:hint="eastAsia"/>
        </w:rPr>
        <w:t>2</w:t>
      </w:r>
      <w:r w:rsidRPr="00B421C2">
        <w:t>-vpn-instance-vpn</w:t>
      </w:r>
      <w:r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qui</w:t>
      </w:r>
      <w:r w:rsidR="00687E8A" w:rsidRPr="00B421C2">
        <w:t>t</w:t>
      </w:r>
    </w:p>
    <w:p w:rsidR="00427BA2" w:rsidRPr="00214B0C" w:rsidRDefault="00427BA2" w:rsidP="00B51350">
      <w:pPr>
        <w:pStyle w:val="TerminalDisplayIndent1"/>
      </w:pPr>
      <w:r w:rsidRPr="00214B0C">
        <w:t>[UPE</w:t>
      </w:r>
      <w:r w:rsidRPr="00214B0C">
        <w:rPr>
          <w:rFonts w:hint="eastAsia"/>
        </w:rPr>
        <w:t>2</w:t>
      </w:r>
      <w:r w:rsidRPr="00214B0C">
        <w:t>]</w:t>
      </w:r>
      <w:r w:rsidRPr="00214B0C">
        <w:rPr>
          <w:rFonts w:hint="eastAsia"/>
        </w:rPr>
        <w:t xml:space="preserve"> </w:t>
      </w:r>
      <w:r w:rsidRPr="00214B0C">
        <w:t xml:space="preserve">interface </w:t>
      </w:r>
      <w:r w:rsidR="00064113">
        <w:t xml:space="preserve">gigabitethernet </w:t>
      </w:r>
      <w:r w:rsidR="009C0B77">
        <w:t>3/1</w:t>
      </w:r>
      <w:r w:rsidR="00064113">
        <w:t>/2</w:t>
      </w:r>
    </w:p>
    <w:p w:rsidR="00427BA2" w:rsidRPr="007530E2" w:rsidRDefault="00427BA2" w:rsidP="00B51350">
      <w:pPr>
        <w:pStyle w:val="TerminalDisplayIndent1"/>
      </w:pPr>
      <w:r w:rsidRPr="007530E2">
        <w:t>[UPE</w:t>
      </w:r>
      <w:r w:rsidRPr="007530E2">
        <w:rPr>
          <w:rFonts w:hint="eastAsia"/>
        </w:rPr>
        <w:t>2</w:t>
      </w:r>
      <w:r w:rsidRPr="007530E2">
        <w:t>-</w:t>
      </w:r>
      <w:r w:rsidR="00064113">
        <w:t>GigabitEthernet</w:t>
      </w:r>
      <w:r w:rsidR="009C0B77">
        <w:t>3/1</w:t>
      </w:r>
      <w:r w:rsidR="00064113">
        <w:t>/2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>ip binding vpn-instance vpn1</w:t>
      </w:r>
    </w:p>
    <w:p w:rsidR="00427BA2" w:rsidRPr="007530E2" w:rsidRDefault="00427BA2" w:rsidP="00B51350">
      <w:pPr>
        <w:pStyle w:val="TerminalDisplayIndent1"/>
      </w:pPr>
      <w:r w:rsidRPr="007530E2">
        <w:t>[UPE</w:t>
      </w:r>
      <w:r w:rsidRPr="007530E2">
        <w:rPr>
          <w:rFonts w:hint="eastAsia"/>
        </w:rPr>
        <w:t>2</w:t>
      </w:r>
      <w:r w:rsidRPr="007530E2">
        <w:t>-</w:t>
      </w:r>
      <w:r w:rsidR="00064113">
        <w:t>GigabitEthernet</w:t>
      </w:r>
      <w:r w:rsidR="009C0B77">
        <w:t>3/1</w:t>
      </w:r>
      <w:r w:rsidR="00064113">
        <w:t>/2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>ip address</w:t>
      </w:r>
      <w:r w:rsidRPr="007530E2">
        <w:rPr>
          <w:rFonts w:hint="eastAsia"/>
        </w:rPr>
        <w:t xml:space="preserve"> </w:t>
      </w:r>
      <w:r w:rsidRPr="007530E2">
        <w:t>10.</w:t>
      </w:r>
      <w:r w:rsidRPr="007530E2">
        <w:rPr>
          <w:rFonts w:hint="eastAsia"/>
        </w:rPr>
        <w:t>1</w:t>
      </w:r>
      <w:r w:rsidRPr="007530E2">
        <w:t xml:space="preserve">.1.2 </w:t>
      </w:r>
      <w:r w:rsidRPr="007530E2">
        <w:rPr>
          <w:rFonts w:hint="eastAsia"/>
        </w:rPr>
        <w:t>24</w:t>
      </w:r>
    </w:p>
    <w:p w:rsidR="00427BA2" w:rsidRPr="00B421C2" w:rsidRDefault="00427BA2" w:rsidP="00B51350">
      <w:pPr>
        <w:pStyle w:val="TerminalDisplayIndent1"/>
      </w:pPr>
      <w:r w:rsidRPr="00B421C2">
        <w:t>[UPE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9C0B77">
        <w:t>3/1</w:t>
      </w:r>
      <w:r w:rsidR="00064113">
        <w:t>/2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427BA2" w:rsidRPr="00B421C2" w:rsidRDefault="00427BA2" w:rsidP="00B51350">
      <w:pPr>
        <w:pStyle w:val="TerminalDisplayIndent1"/>
      </w:pPr>
      <w:r w:rsidRPr="00B421C2">
        <w:t>[UPE</w:t>
      </w:r>
      <w:r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 xml:space="preserve">interface </w:t>
      </w:r>
      <w:r w:rsidR="00064113">
        <w:t xml:space="preserve">gigabitethernet </w:t>
      </w:r>
      <w:r w:rsidR="009C0B77">
        <w:t>3/1</w:t>
      </w:r>
      <w:r w:rsidR="00064113">
        <w:t>/3</w:t>
      </w:r>
    </w:p>
    <w:p w:rsidR="00427BA2" w:rsidRPr="007530E2" w:rsidRDefault="00427BA2" w:rsidP="00B51350">
      <w:pPr>
        <w:pStyle w:val="TerminalDisplayIndent1"/>
      </w:pPr>
      <w:r w:rsidRPr="007530E2">
        <w:t>[UPE</w:t>
      </w:r>
      <w:r w:rsidRPr="007530E2">
        <w:rPr>
          <w:rFonts w:hint="eastAsia"/>
        </w:rPr>
        <w:t>2</w:t>
      </w:r>
      <w:r w:rsidRPr="007530E2">
        <w:t>-</w:t>
      </w:r>
      <w:r w:rsidR="00064113">
        <w:t>GigabitEthernet</w:t>
      </w:r>
      <w:r w:rsidR="009C0B77">
        <w:t>3/1</w:t>
      </w:r>
      <w:r w:rsidR="00064113">
        <w:t>/3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>ip binding vpn-instance vpn</w:t>
      </w:r>
      <w:r w:rsidRPr="007530E2">
        <w:rPr>
          <w:rFonts w:hint="eastAsia"/>
        </w:rPr>
        <w:t>2</w:t>
      </w:r>
    </w:p>
    <w:p w:rsidR="00427BA2" w:rsidRPr="007530E2" w:rsidRDefault="00427BA2" w:rsidP="00B51350">
      <w:pPr>
        <w:pStyle w:val="TerminalDisplayIndent1"/>
      </w:pPr>
      <w:r w:rsidRPr="007530E2">
        <w:t>[UPE</w:t>
      </w:r>
      <w:r w:rsidRPr="007530E2">
        <w:rPr>
          <w:rFonts w:hint="eastAsia"/>
        </w:rPr>
        <w:t>2</w:t>
      </w:r>
      <w:r w:rsidRPr="007530E2">
        <w:t>-</w:t>
      </w:r>
      <w:r w:rsidR="00064113">
        <w:t>GigabitEthernet</w:t>
      </w:r>
      <w:r w:rsidR="009C0B77">
        <w:t>3/1</w:t>
      </w:r>
      <w:r w:rsidR="00064113">
        <w:t>/3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>ip address</w:t>
      </w:r>
      <w:r w:rsidRPr="007530E2">
        <w:rPr>
          <w:rFonts w:hint="eastAsia"/>
        </w:rPr>
        <w:t xml:space="preserve"> </w:t>
      </w:r>
      <w:r w:rsidRPr="007530E2">
        <w:t>10.</w:t>
      </w:r>
      <w:r w:rsidRPr="007530E2">
        <w:rPr>
          <w:rFonts w:hint="eastAsia"/>
        </w:rPr>
        <w:t>3</w:t>
      </w:r>
      <w:r w:rsidRPr="007530E2">
        <w:t xml:space="preserve">.1.2 </w:t>
      </w:r>
      <w:r w:rsidRPr="007530E2">
        <w:rPr>
          <w:rFonts w:hint="eastAsia"/>
        </w:rPr>
        <w:t>24</w:t>
      </w:r>
    </w:p>
    <w:p w:rsidR="00427BA2" w:rsidRPr="00AF762F" w:rsidRDefault="00427BA2" w:rsidP="00B51350">
      <w:pPr>
        <w:pStyle w:val="TerminalDisplayIndent1"/>
      </w:pPr>
      <w:r w:rsidRPr="00AF762F">
        <w:t>[UPE</w:t>
      </w:r>
      <w:r w:rsidRPr="00AF762F">
        <w:rPr>
          <w:rFonts w:hint="eastAsia"/>
        </w:rPr>
        <w:t>2</w:t>
      </w:r>
      <w:r w:rsidRPr="00AF762F">
        <w:t>-</w:t>
      </w:r>
      <w:r w:rsidR="00064113">
        <w:t>GigabitEthernet</w:t>
      </w:r>
      <w:r w:rsidR="009C0B77">
        <w:t>3/1</w:t>
      </w:r>
      <w:r w:rsidR="00064113">
        <w:t>/3</w:t>
      </w:r>
      <w:r w:rsidRPr="00AF762F">
        <w:t>]</w:t>
      </w:r>
      <w:r w:rsidRPr="00AF762F">
        <w:rPr>
          <w:rFonts w:hint="eastAsia"/>
        </w:rPr>
        <w:t xml:space="preserve"> quit</w:t>
      </w:r>
    </w:p>
    <w:p w:rsidR="00427BA2" w:rsidRDefault="00427BA2" w:rsidP="00B51350">
      <w:pPr>
        <w:pStyle w:val="ItemIndent1"/>
      </w:pPr>
      <w:r w:rsidRPr="00AF762F"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UPE 2</w:t>
      </w:r>
      <w:r>
        <w:rPr>
          <w:rFonts w:hint="eastAsia"/>
        </w:rPr>
        <w:t>与</w:t>
      </w:r>
      <w:r>
        <w:rPr>
          <w:rFonts w:hint="eastAsia"/>
        </w:rPr>
        <w:t>SPE 2</w:t>
      </w:r>
      <w:r>
        <w:rPr>
          <w:rFonts w:hint="eastAsia"/>
        </w:rPr>
        <w:t>建立</w:t>
      </w:r>
      <w:r>
        <w:rPr>
          <w:rFonts w:hint="eastAsia"/>
        </w:rPr>
        <w:t>MP-IBGP</w:t>
      </w:r>
      <w:r>
        <w:rPr>
          <w:rFonts w:hint="eastAsia"/>
        </w:rPr>
        <w:t>对等体。</w:t>
      </w:r>
    </w:p>
    <w:p w:rsidR="00427BA2" w:rsidRPr="00AF762F" w:rsidRDefault="00427BA2" w:rsidP="00B51350">
      <w:pPr>
        <w:pStyle w:val="TerminalDisplayIndent1"/>
      </w:pPr>
      <w:r w:rsidRPr="00AF762F">
        <w:t>[UPE</w:t>
      </w:r>
      <w:r w:rsidRPr="00AF762F">
        <w:rPr>
          <w:rFonts w:hint="eastAsia"/>
        </w:rPr>
        <w:t>2</w:t>
      </w:r>
      <w:r w:rsidRPr="00AF762F">
        <w:t>]</w:t>
      </w:r>
      <w:r w:rsidRPr="00AF762F">
        <w:rPr>
          <w:rFonts w:hint="eastAsia"/>
        </w:rPr>
        <w:t xml:space="preserve"> </w:t>
      </w:r>
      <w:r w:rsidRPr="00AF762F">
        <w:t>bgp 100</w:t>
      </w:r>
    </w:p>
    <w:p w:rsidR="00427BA2" w:rsidRPr="007530E2" w:rsidRDefault="00427BA2" w:rsidP="00B51350">
      <w:pPr>
        <w:pStyle w:val="TerminalDisplayIndent1"/>
      </w:pPr>
      <w:r w:rsidRPr="007530E2">
        <w:t>[UPE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 xml:space="preserve">peer </w:t>
      </w:r>
      <w:r w:rsidRPr="007530E2">
        <w:rPr>
          <w:rFonts w:hint="eastAsia"/>
        </w:rPr>
        <w:t>3.3.3</w:t>
      </w:r>
      <w:r w:rsidRPr="007530E2">
        <w:t>.9 as-number 100</w:t>
      </w:r>
    </w:p>
    <w:p w:rsidR="00427BA2" w:rsidRPr="007530E2" w:rsidRDefault="00427BA2" w:rsidP="00B51350">
      <w:pPr>
        <w:pStyle w:val="TerminalDisplayIndent1"/>
      </w:pPr>
      <w:r w:rsidRPr="007530E2">
        <w:t>[UPE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 xml:space="preserve">peer </w:t>
      </w:r>
      <w:r w:rsidRPr="007530E2">
        <w:rPr>
          <w:rFonts w:hint="eastAsia"/>
        </w:rPr>
        <w:t>3.3.3</w:t>
      </w:r>
      <w:r w:rsidRPr="007530E2">
        <w:t>.9</w:t>
      </w:r>
      <w:r>
        <w:rPr>
          <w:rFonts w:hint="eastAsia"/>
        </w:rPr>
        <w:t xml:space="preserve"> connect-interface loopback 0</w:t>
      </w:r>
    </w:p>
    <w:p w:rsidR="00427BA2" w:rsidRPr="007530E2" w:rsidRDefault="00427BA2" w:rsidP="00B51350">
      <w:pPr>
        <w:pStyle w:val="TerminalDisplayIndent1"/>
      </w:pPr>
      <w:r w:rsidRPr="007530E2">
        <w:t>[UPE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>]</w:t>
      </w:r>
      <w:r w:rsidRPr="007530E2">
        <w:rPr>
          <w:rFonts w:hint="eastAsia"/>
        </w:rPr>
        <w:t xml:space="preserve"> </w:t>
      </w:r>
      <w:r w:rsidR="004F262E">
        <w:t>address-family vpnv4</w:t>
      </w:r>
    </w:p>
    <w:p w:rsidR="00427BA2" w:rsidRPr="007530E2" w:rsidRDefault="00427BA2" w:rsidP="00B51350">
      <w:pPr>
        <w:pStyle w:val="TerminalDisplayIndent1"/>
      </w:pPr>
      <w:r w:rsidRPr="007530E2">
        <w:t>[UPE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>-vpnv4]</w:t>
      </w:r>
      <w:r w:rsidRPr="007530E2">
        <w:rPr>
          <w:rFonts w:hint="eastAsia"/>
        </w:rPr>
        <w:t xml:space="preserve"> </w:t>
      </w:r>
      <w:r w:rsidRPr="007530E2">
        <w:t xml:space="preserve">peer </w:t>
      </w:r>
      <w:r w:rsidRPr="007530E2">
        <w:rPr>
          <w:rFonts w:hint="eastAsia"/>
        </w:rPr>
        <w:t>3.3.3</w:t>
      </w:r>
      <w:r w:rsidRPr="007530E2">
        <w:t>.9 enable</w:t>
      </w:r>
    </w:p>
    <w:p w:rsidR="00427BA2" w:rsidRPr="007530E2" w:rsidRDefault="00427BA2" w:rsidP="00B51350">
      <w:pPr>
        <w:pStyle w:val="TerminalDisplayIndent1"/>
      </w:pPr>
      <w:r w:rsidRPr="007530E2">
        <w:t>[UPE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>-vpnv4]</w:t>
      </w:r>
      <w:r w:rsidRPr="007530E2">
        <w:rPr>
          <w:rFonts w:hint="eastAsia"/>
        </w:rPr>
        <w:t xml:space="preserve"> </w:t>
      </w:r>
      <w:r w:rsidRPr="007530E2">
        <w:t>quit</w:t>
      </w:r>
    </w:p>
    <w:p w:rsidR="007F2FFE" w:rsidRPr="00B421C2" w:rsidRDefault="007F2FFE" w:rsidP="00B51350">
      <w:pPr>
        <w:pStyle w:val="ItemIndent1"/>
      </w:pPr>
      <w:r w:rsidRPr="00B421C2">
        <w:t xml:space="preserve"># </w:t>
      </w:r>
      <w:r w:rsidR="00540F21">
        <w:rPr>
          <w:rFonts w:hint="eastAsia"/>
        </w:rPr>
        <w:t>配置</w:t>
      </w:r>
      <w:r w:rsidRPr="00B421C2">
        <w:t>UPE 2</w:t>
      </w:r>
      <w:r w:rsidR="00540F21">
        <w:rPr>
          <w:rFonts w:hint="eastAsia"/>
        </w:rPr>
        <w:t>与</w:t>
      </w:r>
      <w:r w:rsidRPr="00B421C2">
        <w:t>CE 3</w:t>
      </w:r>
      <w:r w:rsidR="00540F21">
        <w:rPr>
          <w:rFonts w:hint="eastAsia"/>
        </w:rPr>
        <w:t>建立</w:t>
      </w:r>
      <w:r w:rsidRPr="00B421C2">
        <w:t>EBGP</w:t>
      </w:r>
      <w:r w:rsidR="00540F21">
        <w:rPr>
          <w:rFonts w:hint="eastAsia"/>
        </w:rPr>
        <w:t>对等体。</w:t>
      </w:r>
    </w:p>
    <w:p w:rsidR="00427BA2" w:rsidRPr="00B421C2" w:rsidRDefault="007F2FFE" w:rsidP="00B51350">
      <w:pPr>
        <w:pStyle w:val="TerminalDisplayIndent1"/>
      </w:pPr>
      <w:r w:rsidRPr="00B421C2">
        <w:t>[UPE2-</w:t>
      </w:r>
      <w:r w:rsidR="00F07E7A" w:rsidRPr="00B421C2">
        <w:t>bgp-default</w:t>
      </w:r>
      <w:r w:rsidRPr="00B421C2">
        <w:t>] ip vpn-instance vpn1</w:t>
      </w:r>
    </w:p>
    <w:p w:rsidR="00427BA2" w:rsidRDefault="00427BA2" w:rsidP="00B51350">
      <w:pPr>
        <w:pStyle w:val="TerminalDisplayIndent1"/>
      </w:pPr>
      <w:r w:rsidRPr="007530E2">
        <w:t>[UPE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>-vpn1]</w:t>
      </w:r>
      <w:r w:rsidRPr="007530E2">
        <w:rPr>
          <w:rFonts w:hint="eastAsia"/>
        </w:rPr>
        <w:t xml:space="preserve"> </w:t>
      </w:r>
      <w:r w:rsidRPr="007530E2">
        <w:t>peer</w:t>
      </w:r>
      <w:r w:rsidRPr="007530E2">
        <w:rPr>
          <w:rFonts w:hint="eastAsia"/>
        </w:rPr>
        <w:t xml:space="preserve"> </w:t>
      </w:r>
      <w:r w:rsidRPr="007530E2">
        <w:t>10.</w:t>
      </w:r>
      <w:r w:rsidRPr="007530E2">
        <w:rPr>
          <w:rFonts w:hint="eastAsia"/>
        </w:rPr>
        <w:t>1</w:t>
      </w:r>
      <w:r w:rsidRPr="007530E2">
        <w:t>.1.1 as-number 654</w:t>
      </w:r>
      <w:r w:rsidRPr="007530E2">
        <w:rPr>
          <w:rFonts w:hint="eastAsia"/>
        </w:rPr>
        <w:t>3</w:t>
      </w:r>
      <w:r w:rsidRPr="007530E2">
        <w:t>0</w:t>
      </w:r>
    </w:p>
    <w:p w:rsidR="00540F21" w:rsidRPr="007530E2" w:rsidRDefault="00540F21" w:rsidP="00B51350">
      <w:pPr>
        <w:pStyle w:val="TerminalDisplayIndent1"/>
      </w:pPr>
      <w:r w:rsidRPr="007530E2">
        <w:t>[UPE</w:t>
      </w:r>
      <w:r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>-vpn1]</w:t>
      </w:r>
      <w:r>
        <w:rPr>
          <w:rFonts w:hint="eastAsia"/>
        </w:rPr>
        <w:t xml:space="preserve">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unicast</w:t>
      </w:r>
    </w:p>
    <w:p w:rsidR="00540F21" w:rsidRDefault="00540F21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U</w:t>
      </w:r>
      <w:r w:rsidRPr="00B421C2">
        <w:t>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 xml:space="preserve">-ipv4-vpn1] </w:t>
      </w:r>
      <w:r w:rsidRPr="007530E2">
        <w:t>peer</w:t>
      </w:r>
      <w:r w:rsidRPr="007530E2">
        <w:rPr>
          <w:rFonts w:hint="eastAsia"/>
        </w:rPr>
        <w:t xml:space="preserve"> </w:t>
      </w:r>
      <w:r w:rsidRPr="007530E2">
        <w:t>10.</w:t>
      </w:r>
      <w:r w:rsidRPr="007530E2">
        <w:rPr>
          <w:rFonts w:hint="eastAsia"/>
        </w:rPr>
        <w:t>1</w:t>
      </w:r>
      <w:r w:rsidRPr="007530E2">
        <w:t>.1.1</w:t>
      </w:r>
      <w:r>
        <w:rPr>
          <w:rFonts w:hint="eastAsia"/>
        </w:rPr>
        <w:t xml:space="preserve"> enable</w:t>
      </w:r>
    </w:p>
    <w:p w:rsidR="00540F21" w:rsidRPr="00B421C2" w:rsidRDefault="00540F21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U</w:t>
      </w:r>
      <w:r w:rsidRPr="00B421C2">
        <w:t>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-ipv4-vpn1]</w:t>
      </w:r>
      <w:r w:rsidRPr="00B421C2">
        <w:rPr>
          <w:rFonts w:hint="eastAsia"/>
        </w:rPr>
        <w:t xml:space="preserve"> quit</w:t>
      </w:r>
    </w:p>
    <w:p w:rsidR="00540F21" w:rsidRPr="00B421C2" w:rsidRDefault="00540F21" w:rsidP="00B51350">
      <w:pPr>
        <w:pStyle w:val="TerminalDisplayIndent1"/>
      </w:pPr>
      <w:r w:rsidRPr="00B421C2">
        <w:t>[UPE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-vpn1]</w:t>
      </w:r>
      <w:r w:rsidRPr="00B421C2">
        <w:rPr>
          <w:rFonts w:hint="eastAsia"/>
        </w:rPr>
        <w:t xml:space="preserve"> quit</w:t>
      </w:r>
    </w:p>
    <w:p w:rsidR="007F2FFE" w:rsidRPr="00B421C2" w:rsidRDefault="00540F21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 xml:space="preserve">UPE </w:t>
      </w:r>
      <w:r w:rsidR="00394221" w:rsidRPr="00B421C2">
        <w:rPr>
          <w:rFonts w:hint="eastAsia"/>
        </w:rPr>
        <w:t>2</w:t>
      </w:r>
      <w:r>
        <w:rPr>
          <w:rFonts w:hint="eastAsia"/>
        </w:rPr>
        <w:t>与</w:t>
      </w:r>
      <w:r w:rsidRPr="00B421C2">
        <w:rPr>
          <w:rFonts w:hint="eastAsia"/>
        </w:rPr>
        <w:t>CE 4</w:t>
      </w:r>
      <w:r>
        <w:rPr>
          <w:rFonts w:hint="eastAsia"/>
        </w:rPr>
        <w:t>建立</w:t>
      </w:r>
      <w:r w:rsidRPr="00B421C2">
        <w:rPr>
          <w:rFonts w:hint="eastAsia"/>
        </w:rPr>
        <w:t>EBGP</w:t>
      </w:r>
      <w:r>
        <w:rPr>
          <w:rFonts w:hint="eastAsia"/>
        </w:rPr>
        <w:t>对等体。</w:t>
      </w:r>
    </w:p>
    <w:p w:rsidR="00427BA2" w:rsidRPr="00B421C2" w:rsidRDefault="00427BA2" w:rsidP="00B51350">
      <w:pPr>
        <w:pStyle w:val="TerminalDisplayIndent1"/>
      </w:pPr>
      <w:r w:rsidRPr="00B421C2">
        <w:t>[UPE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ip vpn-instance vpn</w:t>
      </w:r>
      <w:r w:rsidRPr="00B421C2">
        <w:rPr>
          <w:rFonts w:hint="eastAsia"/>
        </w:rPr>
        <w:t>2</w:t>
      </w:r>
    </w:p>
    <w:p w:rsidR="00427BA2" w:rsidRPr="00B421C2" w:rsidRDefault="00542B64" w:rsidP="00B51350">
      <w:pPr>
        <w:pStyle w:val="TerminalDisplayIndent1"/>
      </w:pPr>
      <w:r w:rsidRPr="00B421C2">
        <w:lastRenderedPageBreak/>
        <w:t>[UPE2-</w:t>
      </w:r>
      <w:r w:rsidR="00F07E7A" w:rsidRPr="00B421C2">
        <w:t>bgp-default</w:t>
      </w:r>
      <w:r w:rsidRPr="00B421C2">
        <w:t>-vpn2] peer 10.3.1.1 as-number 65440</w:t>
      </w:r>
    </w:p>
    <w:p w:rsidR="00540F21" w:rsidRDefault="00540F21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U</w:t>
      </w:r>
      <w:r w:rsidRPr="00B421C2">
        <w:t>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-vpn</w:t>
      </w:r>
      <w:r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unicast</w:t>
      </w:r>
    </w:p>
    <w:p w:rsidR="00540F21" w:rsidRPr="00B421C2" w:rsidRDefault="00540F21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U</w:t>
      </w:r>
      <w:r w:rsidRPr="00B421C2">
        <w:t>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-ipv4-vpn</w:t>
      </w:r>
      <w:r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</w:t>
      </w:r>
      <w:r w:rsidRPr="007530E2">
        <w:t>peer</w:t>
      </w:r>
      <w:r w:rsidRPr="007530E2">
        <w:rPr>
          <w:rFonts w:hint="eastAsia"/>
        </w:rPr>
        <w:t xml:space="preserve"> </w:t>
      </w:r>
      <w:r w:rsidRPr="007530E2">
        <w:t>10.</w:t>
      </w:r>
      <w:r w:rsidRPr="007530E2">
        <w:rPr>
          <w:rFonts w:hint="eastAsia"/>
        </w:rPr>
        <w:t>3</w:t>
      </w:r>
      <w:r w:rsidRPr="007530E2">
        <w:t>.1.1</w:t>
      </w:r>
      <w:r>
        <w:rPr>
          <w:rFonts w:hint="eastAsia"/>
        </w:rPr>
        <w:t xml:space="preserve"> enable</w:t>
      </w:r>
    </w:p>
    <w:p w:rsidR="00540F21" w:rsidRPr="00B421C2" w:rsidRDefault="00540F21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U</w:t>
      </w:r>
      <w:r w:rsidRPr="00B421C2">
        <w:t>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-ipv4-vpn</w:t>
      </w:r>
      <w:r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540F21" w:rsidRPr="00B421C2" w:rsidRDefault="00540F21" w:rsidP="00B51350">
      <w:pPr>
        <w:pStyle w:val="TerminalDisplayIndent1"/>
      </w:pPr>
      <w:r w:rsidRPr="00B421C2">
        <w:t>[UPE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-vpn</w:t>
      </w:r>
      <w:r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540F21" w:rsidRPr="00B421C2" w:rsidRDefault="00540F21" w:rsidP="00B51350">
      <w:pPr>
        <w:pStyle w:val="TerminalDisplayIndent1"/>
      </w:pPr>
      <w:r w:rsidRPr="00B421C2">
        <w:t>[UPE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7D7DD4" w:rsidRDefault="00427BA2" w:rsidP="00DD64CA">
      <w:pPr>
        <w:pStyle w:val="ItemStep"/>
      </w:pPr>
      <w:r w:rsidRPr="007530E2">
        <w:rPr>
          <w:rFonts w:hint="eastAsia"/>
        </w:rPr>
        <w:t>配置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3</w:t>
      </w:r>
    </w:p>
    <w:p w:rsidR="00427BA2" w:rsidRPr="007530E2" w:rsidRDefault="00427BA2" w:rsidP="00B51350">
      <w:pPr>
        <w:pStyle w:val="TerminalDisplayIndent1"/>
      </w:pPr>
      <w:r w:rsidRPr="007530E2">
        <w:t>&lt;C</w:t>
      </w:r>
      <w:r w:rsidRPr="007530E2">
        <w:rPr>
          <w:rFonts w:hint="eastAsia"/>
        </w:rPr>
        <w:t>E</w:t>
      </w:r>
      <w:r>
        <w:rPr>
          <w:rFonts w:hint="eastAsia"/>
        </w:rPr>
        <w:t>3</w:t>
      </w:r>
      <w:r w:rsidRPr="007530E2">
        <w:t>&gt;</w:t>
      </w:r>
      <w:r w:rsidRPr="007530E2">
        <w:rPr>
          <w:rFonts w:hint="eastAsia"/>
        </w:rPr>
        <w:t xml:space="preserve"> </w:t>
      </w:r>
      <w:r w:rsidRPr="007530E2">
        <w:t>sys</w:t>
      </w:r>
      <w:r w:rsidRPr="007530E2">
        <w:rPr>
          <w:rFonts w:hint="eastAsia"/>
        </w:rPr>
        <w:t>tem-view</w:t>
      </w:r>
    </w:p>
    <w:p w:rsidR="00427BA2" w:rsidRPr="007530E2" w:rsidRDefault="00427BA2" w:rsidP="00B51350">
      <w:pPr>
        <w:pStyle w:val="TerminalDisplayIndent1"/>
      </w:pPr>
      <w:r w:rsidRPr="007530E2">
        <w:t>[CE</w:t>
      </w:r>
      <w:r w:rsidRPr="007530E2">
        <w:rPr>
          <w:rFonts w:hint="eastAsia"/>
        </w:rPr>
        <w:t>3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 xml:space="preserve">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427BA2" w:rsidRPr="007530E2" w:rsidRDefault="00427BA2" w:rsidP="00B51350">
      <w:pPr>
        <w:pStyle w:val="TerminalDisplayIndent1"/>
      </w:pPr>
      <w:r w:rsidRPr="007530E2">
        <w:rPr>
          <w:rFonts w:hint="eastAsia"/>
        </w:rPr>
        <w:t>[CE3</w:t>
      </w:r>
      <w:r w:rsidRPr="007530E2">
        <w:t>-</w:t>
      </w:r>
      <w:r w:rsidR="00064113">
        <w:t>GigabitEthernet</w:t>
      </w:r>
      <w:r w:rsidR="009C0B77">
        <w:t>3/1</w:t>
      </w:r>
      <w:r w:rsidR="00064113">
        <w:t>/1</w:t>
      </w:r>
      <w:r w:rsidRPr="007530E2">
        <w:rPr>
          <w:rFonts w:hint="eastAsia"/>
        </w:rPr>
        <w:t xml:space="preserve">] </w:t>
      </w:r>
      <w:r w:rsidRPr="007530E2">
        <w:t>ip address 10.</w:t>
      </w:r>
      <w:r w:rsidRPr="007530E2">
        <w:rPr>
          <w:rFonts w:hint="eastAsia"/>
        </w:rPr>
        <w:t>1</w:t>
      </w:r>
      <w:r w:rsidRPr="007530E2">
        <w:t>.1.1 255.255.255.0</w:t>
      </w:r>
    </w:p>
    <w:p w:rsidR="00427BA2" w:rsidRPr="007530E2" w:rsidRDefault="00427BA2" w:rsidP="00B51350">
      <w:pPr>
        <w:pStyle w:val="TerminalDisplayIndent1"/>
      </w:pPr>
      <w:r w:rsidRPr="007530E2">
        <w:rPr>
          <w:rFonts w:hint="eastAsia"/>
        </w:rPr>
        <w:t>[CE3</w:t>
      </w:r>
      <w:r w:rsidRPr="007530E2">
        <w:t>-</w:t>
      </w:r>
      <w:r w:rsidR="00064113">
        <w:t>GigabitEthernet</w:t>
      </w:r>
      <w:r w:rsidR="009C0B77">
        <w:t>3/1</w:t>
      </w:r>
      <w:r w:rsidR="00064113">
        <w:t>/1</w:t>
      </w:r>
      <w:r w:rsidRPr="007530E2">
        <w:rPr>
          <w:rFonts w:hint="eastAsia"/>
        </w:rPr>
        <w:t>] quit</w:t>
      </w:r>
    </w:p>
    <w:p w:rsidR="00427BA2" w:rsidRPr="007530E2" w:rsidRDefault="00427BA2" w:rsidP="00B51350">
      <w:pPr>
        <w:pStyle w:val="TerminalDisplayIndent1"/>
      </w:pPr>
      <w:r w:rsidRPr="007530E2">
        <w:t>[CE</w:t>
      </w:r>
      <w:r w:rsidRPr="007530E2">
        <w:rPr>
          <w:rFonts w:hint="eastAsia"/>
        </w:rPr>
        <w:t>3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>bgp 654</w:t>
      </w:r>
      <w:r w:rsidRPr="007530E2">
        <w:rPr>
          <w:rFonts w:hint="eastAsia"/>
        </w:rPr>
        <w:t>3</w:t>
      </w:r>
      <w:r w:rsidRPr="007530E2">
        <w:t>0</w:t>
      </w:r>
    </w:p>
    <w:p w:rsidR="00427BA2" w:rsidRDefault="00427BA2" w:rsidP="00B51350">
      <w:pPr>
        <w:pStyle w:val="TerminalDisplayIndent1"/>
      </w:pPr>
      <w:r w:rsidRPr="007530E2">
        <w:t>[CE</w:t>
      </w:r>
      <w:r w:rsidRPr="007530E2">
        <w:rPr>
          <w:rFonts w:hint="eastAsia"/>
        </w:rPr>
        <w:t>3</w:t>
      </w:r>
      <w:r w:rsidRPr="007530E2">
        <w:t>-</w:t>
      </w:r>
      <w:r w:rsidR="00F07E7A">
        <w:t>bgp-default</w:t>
      </w:r>
      <w:r w:rsidRPr="007530E2">
        <w:t>] peer 10.</w:t>
      </w:r>
      <w:r w:rsidRPr="007530E2">
        <w:rPr>
          <w:rFonts w:hint="eastAsia"/>
        </w:rPr>
        <w:t>1</w:t>
      </w:r>
      <w:r w:rsidRPr="007530E2">
        <w:t>.1.2 as-number 100</w:t>
      </w:r>
    </w:p>
    <w:p w:rsidR="00EA5FBA" w:rsidRDefault="00EA5FBA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C</w:t>
      </w:r>
      <w:r w:rsidRPr="007530E2">
        <w:t>E</w:t>
      </w:r>
      <w:r>
        <w:rPr>
          <w:rFonts w:hint="eastAsia"/>
        </w:rPr>
        <w:t>3</w:t>
      </w:r>
      <w:r w:rsidRPr="007530E2">
        <w:t>-</w:t>
      </w:r>
      <w:r w:rsidR="00F07E7A">
        <w:t>bgp-default</w:t>
      </w:r>
      <w:r w:rsidRPr="007530E2">
        <w:t>]</w:t>
      </w:r>
      <w:r>
        <w:rPr>
          <w:rFonts w:hint="eastAsia"/>
        </w:rPr>
        <w:t xml:space="preserve">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unicast</w:t>
      </w:r>
    </w:p>
    <w:p w:rsidR="00EA5FBA" w:rsidRPr="00B421C2" w:rsidRDefault="00EA5FBA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C</w:t>
      </w:r>
      <w:r>
        <w:t>E</w:t>
      </w:r>
      <w:r>
        <w:rPr>
          <w:rFonts w:hint="eastAsia"/>
        </w:rPr>
        <w:t>3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 w:rsidRPr="00B421C2">
        <w:t xml:space="preserve"> </w:t>
      </w:r>
      <w:r w:rsidRPr="007530E2">
        <w:t>peer 10.</w:t>
      </w:r>
      <w:r>
        <w:rPr>
          <w:rFonts w:hint="eastAsia"/>
        </w:rPr>
        <w:t>1</w:t>
      </w:r>
      <w:r w:rsidRPr="007530E2">
        <w:t>.1.2</w:t>
      </w:r>
      <w:r>
        <w:rPr>
          <w:rFonts w:hint="eastAsia"/>
        </w:rPr>
        <w:t xml:space="preserve"> enable</w:t>
      </w:r>
    </w:p>
    <w:p w:rsidR="00EA5FBA" w:rsidRPr="00B421C2" w:rsidRDefault="00EA5FBA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C</w:t>
      </w:r>
      <w:r>
        <w:t>E</w:t>
      </w:r>
      <w:r>
        <w:rPr>
          <w:rFonts w:hint="eastAsia"/>
        </w:rPr>
        <w:t>3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 w:rsidRPr="00B421C2">
        <w:t xml:space="preserve"> import-route direct</w:t>
      </w:r>
    </w:p>
    <w:p w:rsidR="00EA5FBA" w:rsidRPr="007530E2" w:rsidRDefault="00EA5FBA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C</w:t>
      </w:r>
      <w:r w:rsidRPr="007530E2">
        <w:t>E</w:t>
      </w:r>
      <w:r>
        <w:rPr>
          <w:rFonts w:hint="eastAsia"/>
        </w:rPr>
        <w:t>3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>
        <w:rPr>
          <w:rFonts w:hint="eastAsia"/>
        </w:rPr>
        <w:t xml:space="preserve"> quit</w:t>
      </w:r>
    </w:p>
    <w:p w:rsidR="00EA5FBA" w:rsidRPr="00B421C2" w:rsidRDefault="00EA5FBA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3</w:t>
      </w:r>
      <w:r w:rsidRPr="00B421C2">
        <w:t>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7D7DD4" w:rsidRDefault="00427BA2" w:rsidP="00DD64CA">
      <w:pPr>
        <w:pStyle w:val="ItemStep"/>
      </w:pPr>
      <w:r w:rsidRPr="007530E2">
        <w:rPr>
          <w:rFonts w:hint="eastAsia"/>
        </w:rPr>
        <w:t>配置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4</w:t>
      </w:r>
    </w:p>
    <w:p w:rsidR="00427BA2" w:rsidRPr="007530E2" w:rsidRDefault="00427BA2" w:rsidP="00B51350">
      <w:pPr>
        <w:pStyle w:val="TerminalDisplayIndent1"/>
      </w:pPr>
      <w:r w:rsidRPr="007530E2">
        <w:t>&lt;C</w:t>
      </w:r>
      <w:r w:rsidRPr="007530E2">
        <w:rPr>
          <w:rFonts w:hint="eastAsia"/>
        </w:rPr>
        <w:t>E</w:t>
      </w:r>
      <w:r>
        <w:rPr>
          <w:rFonts w:hint="eastAsia"/>
        </w:rPr>
        <w:t>4</w:t>
      </w:r>
      <w:r w:rsidRPr="007530E2">
        <w:t>&gt;</w:t>
      </w:r>
      <w:r w:rsidRPr="007530E2">
        <w:rPr>
          <w:rFonts w:hint="eastAsia"/>
        </w:rPr>
        <w:t xml:space="preserve"> </w:t>
      </w:r>
      <w:r w:rsidRPr="007530E2">
        <w:t>sys</w:t>
      </w:r>
      <w:r w:rsidRPr="007530E2">
        <w:rPr>
          <w:rFonts w:hint="eastAsia"/>
        </w:rPr>
        <w:t>tem-view</w:t>
      </w:r>
    </w:p>
    <w:p w:rsidR="00427BA2" w:rsidRPr="007530E2" w:rsidRDefault="00427BA2" w:rsidP="00B51350">
      <w:pPr>
        <w:pStyle w:val="TerminalDisplayIndent1"/>
      </w:pPr>
      <w:r w:rsidRPr="007530E2">
        <w:t>[CE</w:t>
      </w:r>
      <w:r w:rsidRPr="007530E2">
        <w:rPr>
          <w:rFonts w:hint="eastAsia"/>
        </w:rPr>
        <w:t>4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 xml:space="preserve">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427BA2" w:rsidRPr="007530E2" w:rsidRDefault="00427BA2" w:rsidP="00B51350">
      <w:pPr>
        <w:pStyle w:val="TerminalDisplayIndent1"/>
      </w:pPr>
      <w:r w:rsidRPr="007530E2">
        <w:rPr>
          <w:rFonts w:hint="eastAsia"/>
        </w:rPr>
        <w:t>[CE4</w:t>
      </w:r>
      <w:r w:rsidRPr="007530E2">
        <w:t>-</w:t>
      </w:r>
      <w:r w:rsidR="00064113">
        <w:t>GigabitEthernet</w:t>
      </w:r>
      <w:r w:rsidR="009C0B77">
        <w:t>3/1</w:t>
      </w:r>
      <w:r w:rsidR="00064113">
        <w:t>/1</w:t>
      </w:r>
      <w:r w:rsidRPr="007530E2">
        <w:rPr>
          <w:rFonts w:hint="eastAsia"/>
        </w:rPr>
        <w:t xml:space="preserve">] </w:t>
      </w:r>
      <w:r w:rsidRPr="007530E2">
        <w:t>ip address 10.</w:t>
      </w:r>
      <w:r w:rsidRPr="007530E2">
        <w:rPr>
          <w:rFonts w:hint="eastAsia"/>
        </w:rPr>
        <w:t>3</w:t>
      </w:r>
      <w:r w:rsidRPr="007530E2">
        <w:t>.1.1 255.255.255.0</w:t>
      </w:r>
    </w:p>
    <w:p w:rsidR="00427BA2" w:rsidRPr="007530E2" w:rsidRDefault="00427BA2" w:rsidP="00B51350">
      <w:pPr>
        <w:pStyle w:val="TerminalDisplayIndent1"/>
      </w:pPr>
      <w:r w:rsidRPr="007530E2">
        <w:rPr>
          <w:rFonts w:hint="eastAsia"/>
        </w:rPr>
        <w:t>[CE4</w:t>
      </w:r>
      <w:r w:rsidRPr="007530E2">
        <w:t>-</w:t>
      </w:r>
      <w:r w:rsidR="00064113">
        <w:t>GigabitEthernet</w:t>
      </w:r>
      <w:r w:rsidR="009C0B77">
        <w:t>3/1</w:t>
      </w:r>
      <w:r w:rsidR="00064113">
        <w:t>/1</w:t>
      </w:r>
      <w:r w:rsidRPr="007530E2">
        <w:rPr>
          <w:rFonts w:hint="eastAsia"/>
        </w:rPr>
        <w:t>] quit</w:t>
      </w:r>
    </w:p>
    <w:p w:rsidR="00427BA2" w:rsidRPr="007530E2" w:rsidRDefault="00427BA2" w:rsidP="00B51350">
      <w:pPr>
        <w:pStyle w:val="TerminalDisplayIndent1"/>
      </w:pPr>
      <w:r w:rsidRPr="007530E2">
        <w:t>[CE</w:t>
      </w:r>
      <w:r w:rsidRPr="007530E2">
        <w:rPr>
          <w:rFonts w:hint="eastAsia"/>
        </w:rPr>
        <w:t>4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>bgp 654</w:t>
      </w:r>
      <w:r w:rsidRPr="007530E2">
        <w:rPr>
          <w:rFonts w:hint="eastAsia"/>
        </w:rPr>
        <w:t>4</w:t>
      </w:r>
      <w:r w:rsidRPr="007530E2">
        <w:t>0</w:t>
      </w:r>
    </w:p>
    <w:p w:rsidR="00427BA2" w:rsidRDefault="00427BA2" w:rsidP="00B51350">
      <w:pPr>
        <w:pStyle w:val="TerminalDisplayIndent1"/>
      </w:pPr>
      <w:r w:rsidRPr="007530E2">
        <w:t>[CE</w:t>
      </w:r>
      <w:r w:rsidRPr="007530E2">
        <w:rPr>
          <w:rFonts w:hint="eastAsia"/>
        </w:rPr>
        <w:t>4-</w:t>
      </w:r>
      <w:r w:rsidR="00F07E7A">
        <w:rPr>
          <w:rFonts w:hint="eastAsia"/>
        </w:rPr>
        <w:t>bgp-default</w:t>
      </w:r>
      <w:r w:rsidRPr="007530E2">
        <w:t>] peer 10.</w:t>
      </w:r>
      <w:r w:rsidRPr="007530E2">
        <w:rPr>
          <w:rFonts w:hint="eastAsia"/>
        </w:rPr>
        <w:t>3</w:t>
      </w:r>
      <w:r w:rsidRPr="007530E2">
        <w:t>.1.2 as-number 100</w:t>
      </w:r>
    </w:p>
    <w:p w:rsidR="001A12AD" w:rsidRDefault="001A12AD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C</w:t>
      </w:r>
      <w:r w:rsidRPr="007530E2">
        <w:t>E</w:t>
      </w:r>
      <w:r>
        <w:rPr>
          <w:rFonts w:hint="eastAsia"/>
        </w:rPr>
        <w:t>4</w:t>
      </w:r>
      <w:r w:rsidRPr="007530E2">
        <w:t>-</w:t>
      </w:r>
      <w:r w:rsidR="00F07E7A">
        <w:t>bgp-default</w:t>
      </w:r>
      <w:r w:rsidRPr="007530E2">
        <w:t>]</w:t>
      </w:r>
      <w:r>
        <w:rPr>
          <w:rFonts w:hint="eastAsia"/>
        </w:rPr>
        <w:t xml:space="preserve">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unicast</w:t>
      </w:r>
    </w:p>
    <w:p w:rsidR="001A12AD" w:rsidRPr="00B421C2" w:rsidRDefault="001A12AD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C</w:t>
      </w:r>
      <w:r>
        <w:t>E</w:t>
      </w:r>
      <w:r>
        <w:rPr>
          <w:rFonts w:hint="eastAsia"/>
        </w:rPr>
        <w:t>4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 w:rsidRPr="00B421C2">
        <w:t xml:space="preserve"> </w:t>
      </w:r>
      <w:r w:rsidRPr="007530E2">
        <w:t>peer 10.</w:t>
      </w:r>
      <w:r>
        <w:rPr>
          <w:rFonts w:hint="eastAsia"/>
        </w:rPr>
        <w:t>3</w:t>
      </w:r>
      <w:r w:rsidRPr="007530E2">
        <w:t>.1.2</w:t>
      </w:r>
      <w:r>
        <w:rPr>
          <w:rFonts w:hint="eastAsia"/>
        </w:rPr>
        <w:t xml:space="preserve"> enable</w:t>
      </w:r>
    </w:p>
    <w:p w:rsidR="001A12AD" w:rsidRPr="00B421C2" w:rsidRDefault="001A12AD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C</w:t>
      </w:r>
      <w:r>
        <w:t>E</w:t>
      </w:r>
      <w:r>
        <w:rPr>
          <w:rFonts w:hint="eastAsia"/>
        </w:rPr>
        <w:t>4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 w:rsidRPr="00B421C2">
        <w:t xml:space="preserve"> import-route direct</w:t>
      </w:r>
    </w:p>
    <w:p w:rsidR="001A12AD" w:rsidRPr="007530E2" w:rsidRDefault="001A12AD" w:rsidP="00B51350">
      <w:pPr>
        <w:pStyle w:val="TerminalDisplayIndent1"/>
      </w:pPr>
      <w:r w:rsidRPr="007530E2">
        <w:t>[</w:t>
      </w:r>
      <w:r w:rsidRPr="007530E2">
        <w:rPr>
          <w:rFonts w:hint="eastAsia"/>
        </w:rPr>
        <w:t>C</w:t>
      </w:r>
      <w:r w:rsidRPr="007530E2">
        <w:t>E</w:t>
      </w:r>
      <w:r>
        <w:rPr>
          <w:rFonts w:hint="eastAsia"/>
        </w:rPr>
        <w:t>4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>
        <w:rPr>
          <w:rFonts w:hint="eastAsia"/>
        </w:rPr>
        <w:t xml:space="preserve"> quit</w:t>
      </w:r>
    </w:p>
    <w:p w:rsidR="001A12AD" w:rsidRPr="00B421C2" w:rsidRDefault="001A12AD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4</w:t>
      </w:r>
      <w:r w:rsidRPr="00B421C2">
        <w:t>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7D7DD4" w:rsidRDefault="00427BA2" w:rsidP="00DD64CA">
      <w:pPr>
        <w:pStyle w:val="ItemStep"/>
      </w:pPr>
      <w:r w:rsidRPr="007530E2">
        <w:rPr>
          <w:rFonts w:hint="eastAsia"/>
        </w:rPr>
        <w:t>配置</w:t>
      </w:r>
      <w:r w:rsidRPr="007530E2">
        <w:rPr>
          <w:rFonts w:hint="eastAsia"/>
        </w:rPr>
        <w:t>SPE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</w:p>
    <w:p w:rsidR="00427BA2" w:rsidRDefault="00427BA2" w:rsidP="00B51350">
      <w:pPr>
        <w:pStyle w:val="ItemIndent1"/>
      </w:pPr>
      <w:r w:rsidRPr="00AF762F"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MPLS</w:t>
      </w:r>
      <w:r>
        <w:rPr>
          <w:rFonts w:hint="eastAsia"/>
        </w:rPr>
        <w:t>基本能力和</w:t>
      </w:r>
      <w:r>
        <w:rPr>
          <w:rFonts w:hint="eastAsia"/>
        </w:rPr>
        <w:t>MPLS LDP</w:t>
      </w:r>
      <w:r>
        <w:rPr>
          <w:rFonts w:hint="eastAsia"/>
        </w:rPr>
        <w:t>能力，建立</w:t>
      </w:r>
      <w:r>
        <w:rPr>
          <w:rFonts w:hint="eastAsia"/>
        </w:rPr>
        <w:t>LDP LSP</w:t>
      </w:r>
      <w:r>
        <w:rPr>
          <w:rFonts w:hint="eastAsia"/>
        </w:rPr>
        <w:t>。</w:t>
      </w:r>
    </w:p>
    <w:p w:rsidR="00427BA2" w:rsidRPr="007530E2" w:rsidRDefault="00427BA2" w:rsidP="00B51350">
      <w:pPr>
        <w:pStyle w:val="TerminalDisplayIndent1"/>
      </w:pPr>
      <w:r w:rsidRPr="007530E2">
        <w:t>&lt;SP</w:t>
      </w:r>
      <w:r w:rsidRPr="007530E2">
        <w:rPr>
          <w:rFonts w:hint="eastAsia"/>
        </w:rPr>
        <w:t>E</w:t>
      </w:r>
      <w:r w:rsidRPr="007530E2">
        <w:t>1&gt;</w:t>
      </w:r>
      <w:r w:rsidRPr="007530E2">
        <w:rPr>
          <w:rFonts w:hint="eastAsia"/>
        </w:rPr>
        <w:t xml:space="preserve"> </w:t>
      </w:r>
      <w:r w:rsidRPr="007530E2">
        <w:t>sys</w:t>
      </w:r>
      <w:r w:rsidRPr="007530E2">
        <w:rPr>
          <w:rFonts w:hint="eastAsia"/>
        </w:rPr>
        <w:t>tem-view</w:t>
      </w:r>
    </w:p>
    <w:p w:rsidR="00427BA2" w:rsidRPr="007530E2" w:rsidRDefault="00427BA2" w:rsidP="00B51350">
      <w:pPr>
        <w:pStyle w:val="TerminalDisplayIndent1"/>
      </w:pPr>
      <w:r w:rsidRPr="007530E2">
        <w:t xml:space="preserve">[SPE1] 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427BA2" w:rsidRPr="007530E2" w:rsidRDefault="00427BA2" w:rsidP="00B51350">
      <w:pPr>
        <w:pStyle w:val="TerminalDisplayIndent1"/>
      </w:pPr>
      <w:r w:rsidRPr="007530E2">
        <w:t>[SPE1-LoopBack</w:t>
      </w:r>
      <w:r w:rsidRPr="007530E2">
        <w:rPr>
          <w:rFonts w:hint="eastAsia"/>
        </w:rPr>
        <w:t>0</w:t>
      </w:r>
      <w:r w:rsidRPr="007530E2">
        <w:t xml:space="preserve">] ip address </w:t>
      </w:r>
      <w:r w:rsidRPr="007530E2">
        <w:rPr>
          <w:rFonts w:hint="eastAsia"/>
        </w:rPr>
        <w:t>2.2.2.9</w:t>
      </w:r>
      <w:r w:rsidRPr="007530E2">
        <w:t xml:space="preserve"> 32</w:t>
      </w:r>
    </w:p>
    <w:p w:rsidR="00427BA2" w:rsidRPr="007530E2" w:rsidRDefault="00427BA2" w:rsidP="00B51350">
      <w:pPr>
        <w:pStyle w:val="TerminalDisplayIndent1"/>
      </w:pPr>
      <w:r w:rsidRPr="007530E2">
        <w:t>[SPE1-LoopBack</w:t>
      </w:r>
      <w:r w:rsidRPr="007530E2">
        <w:rPr>
          <w:rFonts w:hint="eastAsia"/>
        </w:rPr>
        <w:t>0</w:t>
      </w:r>
      <w:r w:rsidRPr="007530E2">
        <w:t>] quit</w:t>
      </w:r>
    </w:p>
    <w:p w:rsidR="00427BA2" w:rsidRPr="00B421C2" w:rsidRDefault="00427BA2" w:rsidP="00B51350">
      <w:pPr>
        <w:pStyle w:val="TerminalDisplayIndent1"/>
      </w:pPr>
      <w:r w:rsidRPr="00B421C2">
        <w:rPr>
          <w:rFonts w:hint="eastAsia"/>
        </w:rPr>
        <w:t>[</w:t>
      </w:r>
      <w:r w:rsidRPr="00B421C2">
        <w:t>SPE1</w:t>
      </w:r>
      <w:r w:rsidRPr="00B421C2">
        <w:rPr>
          <w:rFonts w:hint="eastAsia"/>
        </w:rPr>
        <w:t>] mpls lsr-id 2.2.2.9</w:t>
      </w:r>
    </w:p>
    <w:p w:rsidR="00427BA2" w:rsidRPr="00B421C2" w:rsidRDefault="00427BA2" w:rsidP="00B51350">
      <w:pPr>
        <w:pStyle w:val="TerminalDisplayIndent1"/>
      </w:pPr>
      <w:r w:rsidRPr="00B421C2">
        <w:t>[SPE1]</w:t>
      </w:r>
      <w:r w:rsidRPr="00B421C2">
        <w:rPr>
          <w:rFonts w:hint="eastAsia"/>
        </w:rPr>
        <w:t xml:space="preserve"> mpls ldp</w:t>
      </w:r>
    </w:p>
    <w:p w:rsidR="00427BA2" w:rsidRPr="00C235F2" w:rsidRDefault="00427BA2" w:rsidP="00B51350">
      <w:pPr>
        <w:pStyle w:val="TerminalDisplayIndent1"/>
      </w:pPr>
      <w:r w:rsidRPr="00C235F2">
        <w:t>[SPE1</w:t>
      </w:r>
      <w:r w:rsidR="005A52C1">
        <w:t>-ldp</w:t>
      </w:r>
      <w:r w:rsidRPr="00C235F2">
        <w:t>]</w:t>
      </w:r>
      <w:r w:rsidRPr="00C235F2">
        <w:rPr>
          <w:rFonts w:hint="eastAsia"/>
        </w:rPr>
        <w:t xml:space="preserve"> quit</w:t>
      </w:r>
    </w:p>
    <w:p w:rsidR="00427BA2" w:rsidRPr="00C235F2" w:rsidRDefault="00427BA2" w:rsidP="00B51350">
      <w:pPr>
        <w:pStyle w:val="TerminalDisplayIndent1"/>
      </w:pPr>
      <w:r w:rsidRPr="00C235F2">
        <w:t>[SPE1]</w:t>
      </w:r>
      <w:r w:rsidRPr="00C235F2">
        <w:rPr>
          <w:rFonts w:hint="eastAsia"/>
        </w:rPr>
        <w:t xml:space="preserve"> </w:t>
      </w:r>
      <w:r w:rsidRPr="00C235F2">
        <w:t xml:space="preserve">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427BA2" w:rsidRPr="00C235F2" w:rsidRDefault="00427BA2" w:rsidP="00B51350">
      <w:pPr>
        <w:pStyle w:val="TerminalDisplayIndent1"/>
      </w:pPr>
      <w:r w:rsidRPr="00C235F2">
        <w:t>[SPE1-</w:t>
      </w:r>
      <w:r w:rsidR="00064113">
        <w:t>GigabitEthernet</w:t>
      </w:r>
      <w:r w:rsidR="009C0B77">
        <w:t>3/1</w:t>
      </w:r>
      <w:r w:rsidR="00064113">
        <w:t>/1</w:t>
      </w:r>
      <w:r w:rsidRPr="00C235F2">
        <w:t>]</w:t>
      </w:r>
      <w:r w:rsidRPr="00C235F2">
        <w:rPr>
          <w:rFonts w:hint="eastAsia"/>
        </w:rPr>
        <w:t xml:space="preserve"> </w:t>
      </w:r>
      <w:r w:rsidRPr="00C235F2">
        <w:t xml:space="preserve">ip address 172.1.1.2 </w:t>
      </w:r>
      <w:r w:rsidRPr="00C235F2">
        <w:rPr>
          <w:rFonts w:hint="eastAsia"/>
        </w:rPr>
        <w:t>24</w:t>
      </w:r>
    </w:p>
    <w:p w:rsidR="00427BA2" w:rsidRPr="00B421C2" w:rsidRDefault="00427BA2" w:rsidP="00B51350">
      <w:pPr>
        <w:pStyle w:val="TerminalDisplayIndent1"/>
      </w:pPr>
      <w:r w:rsidRPr="00B421C2">
        <w:t>[SPE1-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</w:t>
      </w:r>
      <w:r w:rsidRPr="00B421C2">
        <w:rPr>
          <w:rFonts w:hint="eastAsia"/>
        </w:rPr>
        <w:t xml:space="preserve"> mpls</w:t>
      </w:r>
      <w:r w:rsidR="007E0A57" w:rsidRPr="007E0A57">
        <w:rPr>
          <w:rFonts w:hint="eastAsia"/>
        </w:rPr>
        <w:t xml:space="preserve"> </w:t>
      </w:r>
      <w:r w:rsidR="007E0A57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[SPE1-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</w:t>
      </w:r>
      <w:r w:rsidRPr="00B421C2">
        <w:rPr>
          <w:rFonts w:hint="eastAsia"/>
        </w:rPr>
        <w:t xml:space="preserve"> mpls ldp</w:t>
      </w:r>
      <w:r w:rsidR="007E0A57" w:rsidRPr="007E0A57">
        <w:rPr>
          <w:rFonts w:hint="eastAsia"/>
        </w:rPr>
        <w:t xml:space="preserve"> </w:t>
      </w:r>
      <w:r w:rsidR="007E0A57">
        <w:rPr>
          <w:rFonts w:hint="eastAsia"/>
        </w:rPr>
        <w:t>enable</w:t>
      </w:r>
    </w:p>
    <w:p w:rsidR="00687E8A" w:rsidRPr="00B421C2" w:rsidRDefault="00427BA2" w:rsidP="00B51350">
      <w:pPr>
        <w:pStyle w:val="TerminalDisplayIndent1"/>
      </w:pPr>
      <w:r w:rsidRPr="00B421C2">
        <w:t>[SPE1-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</w:t>
      </w:r>
      <w:r w:rsidRPr="00B421C2">
        <w:rPr>
          <w:rFonts w:hint="eastAsia"/>
        </w:rPr>
        <w:t xml:space="preserve"> qui</w:t>
      </w:r>
      <w:r w:rsidR="00687E8A" w:rsidRPr="00B421C2">
        <w:rPr>
          <w:rFonts w:hint="eastAsia"/>
        </w:rPr>
        <w:t>t</w:t>
      </w:r>
    </w:p>
    <w:p w:rsidR="00427BA2" w:rsidRPr="007530E2" w:rsidRDefault="00427BA2" w:rsidP="00B51350">
      <w:pPr>
        <w:pStyle w:val="TerminalDisplayIndent1"/>
      </w:pPr>
      <w:r w:rsidRPr="007530E2">
        <w:t>[SPE1]</w:t>
      </w:r>
      <w:r w:rsidRPr="007530E2">
        <w:rPr>
          <w:rFonts w:hint="eastAsia"/>
        </w:rPr>
        <w:t xml:space="preserve"> </w:t>
      </w:r>
      <w:r w:rsidRPr="007530E2">
        <w:t xml:space="preserve">interface </w:t>
      </w:r>
      <w:r w:rsidR="00064113">
        <w:t xml:space="preserve">gigabitethernet </w:t>
      </w:r>
      <w:r w:rsidR="009C0B77">
        <w:t>3/1</w:t>
      </w:r>
      <w:r w:rsidR="00064113">
        <w:t>/2</w:t>
      </w:r>
    </w:p>
    <w:p w:rsidR="00427BA2" w:rsidRPr="007530E2" w:rsidRDefault="00427BA2" w:rsidP="00B51350">
      <w:pPr>
        <w:pStyle w:val="TerminalDisplayIndent1"/>
      </w:pPr>
      <w:r w:rsidRPr="007530E2">
        <w:t>[SPE1-</w:t>
      </w:r>
      <w:r w:rsidR="00064113">
        <w:t>GigabitEthernet</w:t>
      </w:r>
      <w:r w:rsidR="009C0B77">
        <w:t>3/1</w:t>
      </w:r>
      <w:r w:rsidR="00064113">
        <w:t>/2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 xml:space="preserve">ip address 180.1.1.1 </w:t>
      </w:r>
      <w:r w:rsidRPr="007530E2">
        <w:rPr>
          <w:rFonts w:hint="eastAsia"/>
        </w:rPr>
        <w:t>24</w:t>
      </w:r>
    </w:p>
    <w:p w:rsidR="00427BA2" w:rsidRPr="00B421C2" w:rsidRDefault="00427BA2" w:rsidP="00B51350">
      <w:pPr>
        <w:pStyle w:val="TerminalDisplayIndent1"/>
      </w:pPr>
      <w:r w:rsidRPr="00B421C2">
        <w:t>[SPE1-</w:t>
      </w:r>
      <w:r w:rsidR="00064113">
        <w:t>GigabitEthernet</w:t>
      </w:r>
      <w:r w:rsidR="009C0B77">
        <w:t>3/1</w:t>
      </w:r>
      <w:r w:rsidR="00064113">
        <w:t>/2</w:t>
      </w:r>
      <w:r w:rsidRPr="00B421C2">
        <w:t>]</w:t>
      </w:r>
      <w:r w:rsidRPr="00B421C2">
        <w:rPr>
          <w:rFonts w:hint="eastAsia"/>
        </w:rPr>
        <w:t xml:space="preserve"> mpls</w:t>
      </w:r>
      <w:r w:rsidR="007E0A57" w:rsidRPr="007E0A57">
        <w:rPr>
          <w:rFonts w:hint="eastAsia"/>
        </w:rPr>
        <w:t xml:space="preserve"> </w:t>
      </w:r>
      <w:r w:rsidR="007E0A57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lastRenderedPageBreak/>
        <w:t>[SPE1-</w:t>
      </w:r>
      <w:r w:rsidR="00064113">
        <w:t>GigabitEthernet</w:t>
      </w:r>
      <w:r w:rsidR="009C0B77">
        <w:t>3/1</w:t>
      </w:r>
      <w:r w:rsidR="00064113">
        <w:t>/2</w:t>
      </w:r>
      <w:r w:rsidRPr="00B421C2">
        <w:t>]</w:t>
      </w:r>
      <w:r w:rsidRPr="00B421C2">
        <w:rPr>
          <w:rFonts w:hint="eastAsia"/>
        </w:rPr>
        <w:t xml:space="preserve"> mpls ldp</w:t>
      </w:r>
      <w:r w:rsidR="007E0A57" w:rsidRPr="007E0A57">
        <w:rPr>
          <w:rFonts w:hint="eastAsia"/>
        </w:rPr>
        <w:t xml:space="preserve"> </w:t>
      </w:r>
      <w:r w:rsidR="007E0A57">
        <w:rPr>
          <w:rFonts w:hint="eastAsia"/>
        </w:rPr>
        <w:t>enable</w:t>
      </w:r>
    </w:p>
    <w:p w:rsidR="00687E8A" w:rsidRPr="00B421C2" w:rsidRDefault="00427BA2" w:rsidP="00B51350">
      <w:pPr>
        <w:pStyle w:val="TerminalDisplayIndent1"/>
      </w:pPr>
      <w:r w:rsidRPr="00B421C2">
        <w:t>[SPE1-</w:t>
      </w:r>
      <w:r w:rsidR="00064113">
        <w:t>GigabitEthernet</w:t>
      </w:r>
      <w:r w:rsidR="009C0B77">
        <w:t>3/1</w:t>
      </w:r>
      <w:r w:rsidR="00064113">
        <w:t>/2</w:t>
      </w:r>
      <w:r w:rsidRPr="00B421C2">
        <w:t>]</w:t>
      </w:r>
      <w:r w:rsidRPr="00B421C2">
        <w:rPr>
          <w:rFonts w:hint="eastAsia"/>
        </w:rPr>
        <w:t xml:space="preserve"> qui</w:t>
      </w:r>
      <w:r w:rsidR="00687E8A" w:rsidRPr="00B421C2">
        <w:rPr>
          <w:rFonts w:hint="eastAsia"/>
        </w:rPr>
        <w:t>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IGP</w:t>
      </w:r>
      <w:r>
        <w:rPr>
          <w:rFonts w:hint="eastAsia"/>
        </w:rPr>
        <w:t>协议</w:t>
      </w:r>
      <w:r w:rsidRPr="00B421C2">
        <w:rPr>
          <w:rFonts w:hint="eastAsia"/>
        </w:rPr>
        <w:t>，</w:t>
      </w:r>
      <w:r>
        <w:rPr>
          <w:rFonts w:hint="eastAsia"/>
        </w:rPr>
        <w:t>以</w:t>
      </w:r>
      <w:r w:rsidRPr="00B421C2">
        <w:rPr>
          <w:rFonts w:hint="eastAsia"/>
        </w:rPr>
        <w:t>OSPF</w:t>
      </w:r>
      <w:r>
        <w:rPr>
          <w:rFonts w:hint="eastAsia"/>
        </w:rPr>
        <w:t>为例。</w:t>
      </w:r>
    </w:p>
    <w:p w:rsidR="00427BA2" w:rsidRPr="00B421C2" w:rsidRDefault="00427BA2" w:rsidP="00B51350">
      <w:pPr>
        <w:pStyle w:val="TerminalDisplayIndent1"/>
      </w:pPr>
      <w:r w:rsidRPr="00B421C2">
        <w:t>[SPE1]</w:t>
      </w:r>
      <w:r w:rsidRPr="00B421C2">
        <w:rPr>
          <w:rFonts w:hint="eastAsia"/>
        </w:rPr>
        <w:t xml:space="preserve"> </w:t>
      </w:r>
      <w:r w:rsidRPr="00B421C2">
        <w:t>ospf</w:t>
      </w:r>
    </w:p>
    <w:p w:rsidR="00427BA2" w:rsidRPr="00B421C2" w:rsidRDefault="00427BA2" w:rsidP="00B51350">
      <w:pPr>
        <w:pStyle w:val="TerminalDisplayIndent1"/>
      </w:pPr>
      <w:r w:rsidRPr="00B421C2">
        <w:t>[SPE1-ospf-1]</w:t>
      </w:r>
      <w:r w:rsidRPr="00B421C2">
        <w:rPr>
          <w:rFonts w:hint="eastAsia"/>
        </w:rPr>
        <w:t xml:space="preserve"> </w:t>
      </w:r>
      <w:r w:rsidRPr="00B421C2">
        <w:t>area 0</w:t>
      </w:r>
    </w:p>
    <w:p w:rsidR="00427BA2" w:rsidRPr="00B421C2" w:rsidRDefault="00427BA2" w:rsidP="00B51350">
      <w:pPr>
        <w:pStyle w:val="TerminalDisplayIndent1"/>
      </w:pPr>
      <w:r w:rsidRPr="00B421C2">
        <w:t>[SPE1-ospf-1-area-0.0.0.0]</w:t>
      </w:r>
      <w:r w:rsidRPr="00B421C2">
        <w:rPr>
          <w:rFonts w:hint="eastAsia"/>
        </w:rPr>
        <w:t xml:space="preserve"> </w:t>
      </w:r>
      <w:r w:rsidRPr="00B421C2">
        <w:t>net</w:t>
      </w:r>
      <w:r w:rsidRPr="00B421C2">
        <w:rPr>
          <w:rFonts w:hint="eastAsia"/>
        </w:rPr>
        <w:t>work</w:t>
      </w:r>
      <w:r w:rsidRPr="00B421C2">
        <w:t xml:space="preserve"> 2.2.2.9 0.0.0.0</w:t>
      </w:r>
    </w:p>
    <w:p w:rsidR="00427BA2" w:rsidRPr="007530E2" w:rsidRDefault="00427BA2" w:rsidP="00B51350">
      <w:pPr>
        <w:pStyle w:val="TerminalDisplayIndent1"/>
      </w:pPr>
      <w:r w:rsidRPr="007530E2">
        <w:t>[SPE1-ospf-1-area-0.0.0.0]</w:t>
      </w:r>
      <w:r w:rsidRPr="007530E2">
        <w:rPr>
          <w:rFonts w:hint="eastAsia"/>
        </w:rPr>
        <w:t xml:space="preserve"> </w:t>
      </w:r>
      <w:r w:rsidRPr="007530E2">
        <w:t>network 172.1.1.0 0.0.0.255</w:t>
      </w:r>
    </w:p>
    <w:p w:rsidR="00427BA2" w:rsidRPr="007530E2" w:rsidRDefault="00427BA2" w:rsidP="00B51350">
      <w:pPr>
        <w:pStyle w:val="TerminalDisplayIndent1"/>
      </w:pPr>
      <w:r w:rsidRPr="007530E2">
        <w:t>[SPE1-ospf-1-area-0.0.0.0]</w:t>
      </w:r>
      <w:r w:rsidRPr="007530E2">
        <w:rPr>
          <w:rFonts w:hint="eastAsia"/>
        </w:rPr>
        <w:t xml:space="preserve"> </w:t>
      </w:r>
      <w:r w:rsidRPr="007530E2">
        <w:t>network 180.1.1.0 0.0.0.255</w:t>
      </w:r>
    </w:p>
    <w:p w:rsidR="00427BA2" w:rsidRPr="007530E2" w:rsidRDefault="00427BA2" w:rsidP="00B51350">
      <w:pPr>
        <w:pStyle w:val="TerminalDisplayIndent1"/>
      </w:pPr>
      <w:r w:rsidRPr="007530E2">
        <w:t>[SPE1-ospf-1-area-0.0.0.0]</w:t>
      </w:r>
      <w:r w:rsidRPr="007530E2">
        <w:rPr>
          <w:rFonts w:hint="eastAsia"/>
        </w:rPr>
        <w:t xml:space="preserve"> </w:t>
      </w:r>
      <w:r w:rsidRPr="007530E2">
        <w:t>q</w:t>
      </w:r>
      <w:r w:rsidRPr="007530E2">
        <w:rPr>
          <w:rFonts w:hint="eastAsia"/>
        </w:rPr>
        <w:t>uit</w:t>
      </w:r>
    </w:p>
    <w:p w:rsidR="00427BA2" w:rsidRPr="007530E2" w:rsidRDefault="00427BA2" w:rsidP="00B51350">
      <w:pPr>
        <w:pStyle w:val="TerminalDisplayIndent1"/>
      </w:pPr>
      <w:r w:rsidRPr="007530E2">
        <w:t>[SPE1-ospf-1]</w:t>
      </w:r>
      <w:r w:rsidRPr="007530E2">
        <w:rPr>
          <w:rFonts w:hint="eastAsia"/>
        </w:rPr>
        <w:t xml:space="preserve"> </w:t>
      </w:r>
      <w:r w:rsidRPr="007530E2">
        <w:t>q</w:t>
      </w:r>
      <w:r w:rsidRPr="007530E2">
        <w:rPr>
          <w:rFonts w:hint="eastAsia"/>
        </w:rPr>
        <w:t>uit</w:t>
      </w:r>
    </w:p>
    <w:p w:rsidR="00427BA2" w:rsidRPr="007530E2" w:rsidRDefault="00427BA2" w:rsidP="00B51350">
      <w:pPr>
        <w:pStyle w:val="ItemIndent1"/>
        <w:rPr>
          <w:lang w:eastAsia="zh-CN"/>
        </w:rPr>
      </w:pPr>
      <w:r w:rsidRPr="00AF762F"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</w:t>
      </w:r>
      <w:r>
        <w:rPr>
          <w:rFonts w:hint="eastAsia"/>
          <w:lang w:eastAsia="zh-CN"/>
        </w:rPr>
        <w:t>vpn1</w:t>
      </w:r>
      <w:r>
        <w:rPr>
          <w:rFonts w:hint="eastAsia"/>
          <w:lang w:eastAsia="zh-CN"/>
        </w:rPr>
        <w:t>和</w:t>
      </w:r>
      <w:r>
        <w:rPr>
          <w:rFonts w:hint="eastAsia"/>
          <w:lang w:eastAsia="zh-CN"/>
        </w:rPr>
        <w:t>vpn2</w:t>
      </w:r>
      <w:r>
        <w:rPr>
          <w:rFonts w:hint="eastAsia"/>
          <w:lang w:eastAsia="zh-CN"/>
        </w:rPr>
        <w:t>。</w:t>
      </w:r>
    </w:p>
    <w:p w:rsidR="00427BA2" w:rsidRPr="007530E2" w:rsidRDefault="00427BA2" w:rsidP="00B51350">
      <w:pPr>
        <w:pStyle w:val="TerminalDisplayIndent1"/>
      </w:pPr>
      <w:r w:rsidRPr="007530E2">
        <w:t>[SPE1]</w:t>
      </w:r>
      <w:r w:rsidRPr="007530E2">
        <w:rPr>
          <w:rFonts w:hint="eastAsia"/>
        </w:rPr>
        <w:t xml:space="preserve"> </w:t>
      </w:r>
      <w:r w:rsidRPr="007530E2">
        <w:t xml:space="preserve">ip vpn-instance </w:t>
      </w:r>
      <w:r>
        <w:t>vpn1</w:t>
      </w:r>
    </w:p>
    <w:p w:rsidR="00427BA2" w:rsidRPr="007530E2" w:rsidRDefault="00427BA2" w:rsidP="00B51350">
      <w:pPr>
        <w:pStyle w:val="TerminalDisplayIndent1"/>
      </w:pPr>
      <w:r w:rsidRPr="007530E2">
        <w:t>[SPE1-vpn-instance-</w:t>
      </w:r>
      <w:r>
        <w:t>vpn1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>route-distinguisher 500:1</w:t>
      </w:r>
    </w:p>
    <w:p w:rsidR="00427BA2" w:rsidRPr="007530E2" w:rsidRDefault="00427BA2" w:rsidP="00B51350">
      <w:pPr>
        <w:pStyle w:val="TerminalDisplayIndent1"/>
      </w:pPr>
      <w:r w:rsidRPr="007530E2">
        <w:t>[SPE1-vpn-instance-</w:t>
      </w:r>
      <w:r>
        <w:t>vpn1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>vpn-target 100:1 both</w:t>
      </w:r>
    </w:p>
    <w:p w:rsidR="00427BA2" w:rsidRPr="00B421C2" w:rsidRDefault="00427BA2" w:rsidP="00B51350">
      <w:pPr>
        <w:pStyle w:val="TerminalDisplayIndent1"/>
      </w:pPr>
      <w:r w:rsidRPr="00B421C2">
        <w:t>[SPE1-vpn-instance-vpn1]</w:t>
      </w:r>
      <w:r w:rsidRPr="00B421C2">
        <w:rPr>
          <w:rFonts w:hint="eastAsia"/>
        </w:rPr>
        <w:t xml:space="preserve"> </w:t>
      </w:r>
      <w:r w:rsidRPr="00B421C2">
        <w:t>quit</w:t>
      </w:r>
    </w:p>
    <w:p w:rsidR="00427BA2" w:rsidRPr="00B421C2" w:rsidRDefault="00427BA2" w:rsidP="00B51350">
      <w:pPr>
        <w:pStyle w:val="TerminalDisplayIndent1"/>
      </w:pPr>
      <w:r w:rsidRPr="00B421C2">
        <w:t>[SPE1]</w:t>
      </w:r>
      <w:r w:rsidRPr="00B421C2">
        <w:rPr>
          <w:rFonts w:hint="eastAsia"/>
        </w:rPr>
        <w:t xml:space="preserve"> </w:t>
      </w:r>
      <w:r w:rsidRPr="00B421C2">
        <w:t>ip vpn-instance vpn2</w:t>
      </w:r>
    </w:p>
    <w:p w:rsidR="00427BA2" w:rsidRPr="00B421C2" w:rsidRDefault="00427BA2" w:rsidP="00B51350">
      <w:pPr>
        <w:pStyle w:val="TerminalDisplayIndent1"/>
      </w:pPr>
      <w:r w:rsidRPr="00B421C2">
        <w:t>[SPE1-vpn-instance-vpn2]</w:t>
      </w:r>
      <w:r w:rsidRPr="00B421C2">
        <w:rPr>
          <w:rFonts w:hint="eastAsia"/>
        </w:rPr>
        <w:t xml:space="preserve"> </w:t>
      </w:r>
      <w:r w:rsidRPr="00B421C2">
        <w:t xml:space="preserve">route-distinguisher </w:t>
      </w:r>
      <w:r w:rsidRPr="00B421C2">
        <w:rPr>
          <w:rFonts w:hint="eastAsia"/>
        </w:rPr>
        <w:t>7</w:t>
      </w:r>
      <w:r w:rsidRPr="00B421C2">
        <w:t>00:1</w:t>
      </w:r>
    </w:p>
    <w:p w:rsidR="00427BA2" w:rsidRPr="00B421C2" w:rsidRDefault="00427BA2" w:rsidP="00B51350">
      <w:pPr>
        <w:pStyle w:val="TerminalDisplayIndent1"/>
      </w:pPr>
      <w:r w:rsidRPr="00B421C2">
        <w:t>[SPE1-vpn-instance-vpn2]</w:t>
      </w:r>
      <w:r w:rsidRPr="00B421C2">
        <w:rPr>
          <w:rFonts w:hint="eastAsia"/>
        </w:rPr>
        <w:t xml:space="preserve"> </w:t>
      </w:r>
      <w:r w:rsidRPr="00B421C2">
        <w:t>vpn-target 100:</w:t>
      </w:r>
      <w:r w:rsidRPr="00B421C2">
        <w:rPr>
          <w:rFonts w:hint="eastAsia"/>
        </w:rPr>
        <w:t>2</w:t>
      </w:r>
      <w:r w:rsidRPr="00B421C2">
        <w:t xml:space="preserve"> both</w:t>
      </w:r>
    </w:p>
    <w:p w:rsidR="00427BA2" w:rsidRPr="00B421C2" w:rsidRDefault="00427BA2" w:rsidP="00B51350">
      <w:pPr>
        <w:pStyle w:val="TerminalDisplayIndent1"/>
      </w:pPr>
      <w:r w:rsidRPr="00B421C2">
        <w:t>[SPE1-vpn-instance-vpn2]</w:t>
      </w:r>
      <w:r w:rsidRPr="00B421C2">
        <w:rPr>
          <w:rFonts w:hint="eastAsia"/>
        </w:rPr>
        <w:t xml:space="preserve"> </w:t>
      </w:r>
      <w:r w:rsidRPr="00B421C2">
        <w:t>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SPE 1</w:t>
      </w:r>
      <w:r>
        <w:rPr>
          <w:rFonts w:hint="eastAsia"/>
        </w:rPr>
        <w:t>与</w:t>
      </w:r>
      <w:r w:rsidR="00F55B9C" w:rsidRPr="00B421C2">
        <w:t>SPE 2</w:t>
      </w:r>
      <w:r w:rsidR="00E550D5">
        <w:rPr>
          <w:rFonts w:hint="eastAsia"/>
        </w:rPr>
        <w:t>、</w:t>
      </w:r>
      <w:r w:rsidRPr="00B421C2">
        <w:rPr>
          <w:rFonts w:hint="eastAsia"/>
        </w:rPr>
        <w:t>UPE 1</w:t>
      </w:r>
      <w:r>
        <w:rPr>
          <w:rFonts w:hint="eastAsia"/>
        </w:rPr>
        <w:t>建立</w:t>
      </w:r>
      <w:r w:rsidRPr="00B421C2">
        <w:rPr>
          <w:rFonts w:hint="eastAsia"/>
        </w:rPr>
        <w:t>MP-IBGP</w:t>
      </w:r>
      <w:r>
        <w:rPr>
          <w:rFonts w:hint="eastAsia"/>
        </w:rPr>
        <w:t>对等体</w:t>
      </w:r>
      <w:r w:rsidRPr="00B421C2">
        <w:rPr>
          <w:rFonts w:hint="eastAsia"/>
        </w:rPr>
        <w:t>，</w:t>
      </w:r>
      <w:r w:rsidR="00B72ED3" w:rsidRPr="00B421C2">
        <w:rPr>
          <w:rFonts w:hint="eastAsia"/>
        </w:rPr>
        <w:t>并</w:t>
      </w:r>
      <w:r>
        <w:rPr>
          <w:rFonts w:hint="eastAsia"/>
        </w:rPr>
        <w:t>指定</w:t>
      </w:r>
      <w:r w:rsidRPr="00B421C2">
        <w:rPr>
          <w:rFonts w:hint="eastAsia"/>
        </w:rPr>
        <w:t>UPE 1</w:t>
      </w:r>
      <w:r w:rsidR="00E550D5" w:rsidRPr="00B421C2">
        <w:rPr>
          <w:rFonts w:hint="eastAsia"/>
        </w:rPr>
        <w:t>为</w:t>
      </w:r>
      <w:r w:rsidR="00E550D5" w:rsidRPr="00B421C2">
        <w:rPr>
          <w:rFonts w:hint="eastAsia"/>
        </w:rPr>
        <w:t>UPE</w:t>
      </w:r>
      <w:r>
        <w:rPr>
          <w:rFonts w:hint="eastAsia"/>
        </w:rPr>
        <w:t>。</w:t>
      </w:r>
    </w:p>
    <w:p w:rsidR="00427BA2" w:rsidRPr="00B421C2" w:rsidRDefault="00F55B9C" w:rsidP="00B51350">
      <w:pPr>
        <w:pStyle w:val="TerminalDisplayIndent1"/>
      </w:pPr>
      <w:r w:rsidRPr="00B421C2">
        <w:t>[SPE1] bgp 100</w:t>
      </w:r>
    </w:p>
    <w:p w:rsidR="00427BA2" w:rsidRPr="007530E2" w:rsidRDefault="00427BA2" w:rsidP="00B51350">
      <w:pPr>
        <w:pStyle w:val="TerminalDisplayIndent1"/>
      </w:pPr>
      <w:r w:rsidRPr="007530E2">
        <w:t>[SPE1-</w:t>
      </w:r>
      <w:r w:rsidR="00F07E7A">
        <w:t>bgp-default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>peer 1.1.1.9 as-number 100</w:t>
      </w:r>
    </w:p>
    <w:p w:rsidR="00427BA2" w:rsidRPr="007530E2" w:rsidRDefault="00427BA2" w:rsidP="00B51350">
      <w:pPr>
        <w:pStyle w:val="TerminalDisplayIndent1"/>
      </w:pPr>
      <w:r w:rsidRPr="007530E2">
        <w:t>[SPE1-</w:t>
      </w:r>
      <w:r w:rsidR="00F07E7A">
        <w:t>bgp-default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 xml:space="preserve">peer 1.1.1.9 connect-interface </w:t>
      </w:r>
      <w:r w:rsidRPr="007530E2">
        <w:rPr>
          <w:rFonts w:hint="eastAsia"/>
        </w:rPr>
        <w:t>l</w:t>
      </w:r>
      <w:r w:rsidRPr="007530E2">
        <w:t>oop</w:t>
      </w:r>
      <w:r w:rsidRPr="007530E2">
        <w:rPr>
          <w:rFonts w:hint="eastAsia"/>
        </w:rPr>
        <w:t>b</w:t>
      </w:r>
      <w:r w:rsidRPr="007530E2">
        <w:t>ack</w:t>
      </w:r>
      <w:r w:rsidRPr="007530E2">
        <w:rPr>
          <w:rFonts w:hint="eastAsia"/>
        </w:rPr>
        <w:t xml:space="preserve"> 0</w:t>
      </w:r>
    </w:p>
    <w:p w:rsidR="00427BA2" w:rsidRPr="007530E2" w:rsidRDefault="00427BA2" w:rsidP="00B51350">
      <w:pPr>
        <w:pStyle w:val="TerminalDisplayIndent1"/>
      </w:pPr>
      <w:r w:rsidRPr="007530E2">
        <w:rPr>
          <w:rFonts w:hint="eastAsia"/>
        </w:rPr>
        <w:t>[SPE1-</w:t>
      </w:r>
      <w:r w:rsidR="00F07E7A">
        <w:rPr>
          <w:rFonts w:hint="eastAsia"/>
        </w:rPr>
        <w:t>bgp-default</w:t>
      </w:r>
      <w:r w:rsidRPr="007530E2">
        <w:rPr>
          <w:rFonts w:hint="eastAsia"/>
        </w:rPr>
        <w:t>]</w:t>
      </w:r>
      <w:r w:rsidRPr="007530E2">
        <w:t xml:space="preserve"> peer 3.3.3.9 as-number 100</w:t>
      </w:r>
    </w:p>
    <w:p w:rsidR="00427BA2" w:rsidRPr="007530E2" w:rsidRDefault="00427BA2" w:rsidP="00B51350">
      <w:pPr>
        <w:pStyle w:val="TerminalDisplayIndent1"/>
      </w:pPr>
      <w:r w:rsidRPr="007530E2">
        <w:rPr>
          <w:rFonts w:hint="eastAsia"/>
        </w:rPr>
        <w:t>[SPE1-</w:t>
      </w:r>
      <w:r w:rsidR="00F07E7A">
        <w:rPr>
          <w:rFonts w:hint="eastAsia"/>
        </w:rPr>
        <w:t>bgp-default</w:t>
      </w:r>
      <w:r w:rsidRPr="007530E2">
        <w:rPr>
          <w:rFonts w:hint="eastAsia"/>
        </w:rPr>
        <w:t>]</w:t>
      </w:r>
      <w:r w:rsidRPr="007530E2">
        <w:t xml:space="preserve"> peer 3.3.3.9 connect-interface </w:t>
      </w:r>
      <w:r w:rsidRPr="007530E2">
        <w:rPr>
          <w:rFonts w:hint="eastAsia"/>
        </w:rPr>
        <w:t>l</w:t>
      </w:r>
      <w:r w:rsidRPr="007530E2">
        <w:t>oop</w:t>
      </w:r>
      <w:r w:rsidRPr="007530E2">
        <w:rPr>
          <w:rFonts w:hint="eastAsia"/>
        </w:rPr>
        <w:t>b</w:t>
      </w:r>
      <w:r w:rsidRPr="007530E2">
        <w:t>ack</w:t>
      </w:r>
      <w:r w:rsidRPr="007530E2">
        <w:rPr>
          <w:rFonts w:hint="eastAsia"/>
        </w:rPr>
        <w:t xml:space="preserve"> 0</w:t>
      </w:r>
    </w:p>
    <w:p w:rsidR="00427BA2" w:rsidRPr="00B421C2" w:rsidRDefault="00427BA2" w:rsidP="00B51350">
      <w:pPr>
        <w:pStyle w:val="TerminalDisplayIndent1"/>
      </w:pPr>
      <w:r w:rsidRPr="00B421C2">
        <w:rPr>
          <w:rFonts w:hint="eastAsia"/>
        </w:rPr>
        <w:t>[SPE1-</w:t>
      </w:r>
      <w:r w:rsidR="00F07E7A" w:rsidRPr="00B421C2">
        <w:rPr>
          <w:rFonts w:hint="eastAsia"/>
        </w:rPr>
        <w:t>bgp-default</w:t>
      </w:r>
      <w:r w:rsidRPr="00B421C2">
        <w:rPr>
          <w:rFonts w:hint="eastAsia"/>
        </w:rPr>
        <w:t xml:space="preserve">] </w:t>
      </w:r>
      <w:r w:rsidR="004F262E" w:rsidRPr="00B421C2">
        <w:t>address-family vpnv4</w:t>
      </w:r>
    </w:p>
    <w:p w:rsidR="00427BA2" w:rsidRPr="00B421C2" w:rsidRDefault="00427BA2" w:rsidP="00B51350">
      <w:pPr>
        <w:pStyle w:val="TerminalDisplayIndent1"/>
      </w:pPr>
      <w:r w:rsidRPr="00B421C2">
        <w:t>[SPE1-</w:t>
      </w:r>
      <w:r w:rsidR="00F07E7A" w:rsidRPr="00B421C2">
        <w:t>bgp-default</w:t>
      </w:r>
      <w:r w:rsidRPr="00B421C2">
        <w:t>-vpnv4]</w:t>
      </w:r>
      <w:r w:rsidRPr="00B421C2">
        <w:rPr>
          <w:rFonts w:hint="eastAsia"/>
        </w:rPr>
        <w:t xml:space="preserve"> </w:t>
      </w:r>
      <w:r w:rsidRPr="00B421C2">
        <w:t>peer 3.3.3.9 enable</w:t>
      </w:r>
    </w:p>
    <w:p w:rsidR="00427BA2" w:rsidRPr="00B421C2" w:rsidRDefault="00427BA2" w:rsidP="00B51350">
      <w:pPr>
        <w:pStyle w:val="TerminalDisplayIndent1"/>
      </w:pPr>
      <w:r w:rsidRPr="00B421C2">
        <w:t>[SPE1-</w:t>
      </w:r>
      <w:r w:rsidR="00F07E7A" w:rsidRPr="00B421C2">
        <w:t>bgp-default</w:t>
      </w:r>
      <w:r w:rsidRPr="00B421C2">
        <w:t>-vpnv4] peer 1.1.1.9 enable</w:t>
      </w:r>
    </w:p>
    <w:p w:rsidR="00427BA2" w:rsidRPr="00B421C2" w:rsidRDefault="00427BA2" w:rsidP="00B51350">
      <w:pPr>
        <w:pStyle w:val="TerminalDisplayIndent1"/>
      </w:pPr>
      <w:r w:rsidRPr="00B421C2">
        <w:t>[SPE1-</w:t>
      </w:r>
      <w:r w:rsidR="00F07E7A" w:rsidRPr="00B421C2">
        <w:t>bgp-default</w:t>
      </w:r>
      <w:r w:rsidRPr="00B421C2">
        <w:t>-vpnv4] peer 1.1.1.9 upe</w:t>
      </w:r>
    </w:p>
    <w:p w:rsidR="00427BA2" w:rsidRPr="00B421C2" w:rsidRDefault="008759D0" w:rsidP="00B51350">
      <w:pPr>
        <w:pStyle w:val="TerminalDisplayIndent1"/>
      </w:pPr>
      <w:r w:rsidRPr="00B421C2">
        <w:t>[SPE1-</w:t>
      </w:r>
      <w:r w:rsidR="00F07E7A" w:rsidRPr="00B421C2">
        <w:t>bgp-default</w:t>
      </w:r>
      <w:r w:rsidRPr="00B421C2">
        <w:t>-vpnv4]</w:t>
      </w:r>
      <w:r w:rsidRPr="00B421C2">
        <w:rPr>
          <w:rFonts w:hint="eastAsia"/>
        </w:rPr>
        <w:t xml:space="preserve"> </w:t>
      </w:r>
      <w:r w:rsidRPr="007530E2">
        <w:t>peer 1.1.1.9 next-hop-local</w:t>
      </w:r>
    </w:p>
    <w:p w:rsidR="00427BA2" w:rsidRPr="00B421C2" w:rsidRDefault="00B72ED3" w:rsidP="00B51350">
      <w:pPr>
        <w:pStyle w:val="TerminalDisplayIndent1"/>
      </w:pPr>
      <w:r w:rsidRPr="00B421C2">
        <w:t>[SPE1-</w:t>
      </w:r>
      <w:r w:rsidR="00F07E7A" w:rsidRPr="00B421C2">
        <w:t>bgp-default</w:t>
      </w:r>
      <w:r w:rsidRPr="00B421C2">
        <w:t>-vpnv4]</w:t>
      </w:r>
      <w:r w:rsidR="00427BA2" w:rsidRPr="00B421C2">
        <w:rPr>
          <w:rFonts w:hint="eastAsia"/>
        </w:rPr>
        <w:t xml:space="preserve"> quit</w:t>
      </w:r>
    </w:p>
    <w:p w:rsidR="00C4330D" w:rsidRPr="00B421C2" w:rsidRDefault="00B72ED3" w:rsidP="00B51350">
      <w:pPr>
        <w:pStyle w:val="ItemIndent1"/>
      </w:pPr>
      <w:r w:rsidRPr="00B421C2">
        <w:rPr>
          <w:rFonts w:hint="eastAsia"/>
        </w:rPr>
        <w:t xml:space="preserve"># </w:t>
      </w:r>
      <w:r w:rsidRPr="00B421C2">
        <w:rPr>
          <w:rFonts w:hint="eastAsia"/>
        </w:rPr>
        <w:t>为</w:t>
      </w:r>
      <w:r w:rsidRPr="00B421C2">
        <w:rPr>
          <w:rFonts w:hint="eastAsia"/>
        </w:rPr>
        <w:t>VPN</w:t>
      </w:r>
      <w:r w:rsidRPr="00B421C2">
        <w:rPr>
          <w:rFonts w:hint="eastAsia"/>
        </w:rPr>
        <w:t>实例</w:t>
      </w:r>
      <w:r w:rsidRPr="00B421C2">
        <w:rPr>
          <w:rFonts w:hint="eastAsia"/>
        </w:rPr>
        <w:t>vpn1</w:t>
      </w:r>
      <w:r w:rsidRPr="00B421C2">
        <w:rPr>
          <w:rFonts w:hint="eastAsia"/>
        </w:rPr>
        <w:t>和</w:t>
      </w:r>
      <w:r w:rsidRPr="00B421C2">
        <w:rPr>
          <w:rFonts w:hint="eastAsia"/>
        </w:rPr>
        <w:t>vpn2</w:t>
      </w:r>
      <w:r w:rsidRPr="00B421C2">
        <w:rPr>
          <w:rFonts w:hint="eastAsia"/>
        </w:rPr>
        <w:t>分别创建</w:t>
      </w:r>
      <w:r w:rsidRPr="00B421C2">
        <w:rPr>
          <w:rFonts w:hint="eastAsia"/>
        </w:rPr>
        <w:t>BGP-VPN</w:t>
      </w:r>
      <w:r w:rsidRPr="00B421C2">
        <w:rPr>
          <w:rFonts w:hint="eastAsia"/>
        </w:rPr>
        <w:t>实例，以便根据</w:t>
      </w:r>
      <w:r w:rsidR="005A3786">
        <w:rPr>
          <w:rFonts w:hint="eastAsia"/>
        </w:rPr>
        <w:t>Route Target</w:t>
      </w:r>
      <w:r w:rsidRPr="00B421C2">
        <w:rPr>
          <w:rFonts w:hint="eastAsia"/>
        </w:rPr>
        <w:t>属性将学习到的</w:t>
      </w:r>
      <w:r w:rsidRPr="00B421C2">
        <w:rPr>
          <w:rFonts w:hint="eastAsia"/>
        </w:rPr>
        <w:t>VPNv4</w:t>
      </w:r>
      <w:r w:rsidRPr="00B421C2">
        <w:rPr>
          <w:rFonts w:hint="eastAsia"/>
        </w:rPr>
        <w:t>路由添加到相应</w:t>
      </w:r>
      <w:r w:rsidRPr="00B421C2">
        <w:rPr>
          <w:rFonts w:hint="eastAsia"/>
        </w:rPr>
        <w:t>VPN</w:t>
      </w:r>
      <w:r w:rsidRPr="00B421C2">
        <w:rPr>
          <w:rFonts w:hint="eastAsia"/>
        </w:rPr>
        <w:t>实例的</w:t>
      </w:r>
      <w:r w:rsidR="00E0458C" w:rsidRPr="00B421C2">
        <w:rPr>
          <w:rFonts w:hint="eastAsia"/>
        </w:rPr>
        <w:t>BGP</w:t>
      </w:r>
      <w:r w:rsidRPr="00B421C2">
        <w:rPr>
          <w:rFonts w:hint="eastAsia"/>
        </w:rPr>
        <w:t>路由表中。</w:t>
      </w:r>
    </w:p>
    <w:p w:rsidR="00B72ED3" w:rsidRPr="00B421C2" w:rsidRDefault="00B72ED3" w:rsidP="00B51350">
      <w:pPr>
        <w:pStyle w:val="TerminalDisplayIndent1"/>
      </w:pPr>
      <w:r w:rsidRPr="00B421C2">
        <w:t>[SPE1-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ip vpn-instance vpn1</w:t>
      </w:r>
    </w:p>
    <w:p w:rsidR="00B72ED3" w:rsidRPr="00B421C2" w:rsidRDefault="00B72ED3" w:rsidP="00B51350">
      <w:pPr>
        <w:pStyle w:val="TerminalDisplayIndent1"/>
      </w:pPr>
      <w:r w:rsidRPr="00B421C2">
        <w:t>[SPE1-</w:t>
      </w:r>
      <w:r w:rsidR="00F07E7A" w:rsidRPr="00B421C2">
        <w:t>bgp-default</w:t>
      </w:r>
      <w:r w:rsidRPr="00B421C2">
        <w:t>-vpn1]</w:t>
      </w:r>
      <w:r w:rsidRPr="00B421C2">
        <w:rPr>
          <w:rFonts w:hint="eastAsia"/>
        </w:rPr>
        <w:t xml:space="preserve"> quit</w:t>
      </w:r>
    </w:p>
    <w:p w:rsidR="00B72ED3" w:rsidRPr="00B421C2" w:rsidRDefault="00B72ED3" w:rsidP="00B51350">
      <w:pPr>
        <w:pStyle w:val="TerminalDisplayIndent1"/>
      </w:pPr>
      <w:r w:rsidRPr="00B421C2">
        <w:t>[SPE1-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ip vpn-instance vpn2</w:t>
      </w:r>
    </w:p>
    <w:p w:rsidR="00B72ED3" w:rsidRPr="00B421C2" w:rsidRDefault="00B72ED3" w:rsidP="00B51350">
      <w:pPr>
        <w:pStyle w:val="TerminalDisplayIndent1"/>
      </w:pPr>
      <w:r w:rsidRPr="00B421C2">
        <w:t>[SPE1-</w:t>
      </w:r>
      <w:r w:rsidR="00F07E7A" w:rsidRPr="00B421C2">
        <w:t>bgp-default</w:t>
      </w:r>
      <w:r w:rsidRPr="00B421C2">
        <w:t>-vpn2]</w:t>
      </w:r>
      <w:r w:rsidRPr="00B421C2">
        <w:rPr>
          <w:rFonts w:hint="eastAsia"/>
        </w:rPr>
        <w:t xml:space="preserve"> quit</w:t>
      </w:r>
    </w:p>
    <w:p w:rsidR="00B72ED3" w:rsidRPr="00B421C2" w:rsidRDefault="00B72ED3" w:rsidP="00B51350">
      <w:pPr>
        <w:pStyle w:val="TerminalDisplayIndent1"/>
      </w:pPr>
      <w:r w:rsidRPr="00B421C2">
        <w:rPr>
          <w:rFonts w:hint="eastAsia"/>
        </w:rPr>
        <w:t>[SPE1-</w:t>
      </w:r>
      <w:r w:rsidR="00F07E7A" w:rsidRPr="00B421C2">
        <w:rPr>
          <w:rFonts w:hint="eastAsia"/>
        </w:rPr>
        <w:t>bgp-default</w:t>
      </w:r>
      <w:r w:rsidRPr="00B421C2">
        <w:rPr>
          <w:rFonts w:hint="eastAsia"/>
        </w:rPr>
        <w:t>] quit</w:t>
      </w:r>
    </w:p>
    <w:p w:rsidR="00427BA2" w:rsidRPr="00B421C2" w:rsidRDefault="00427BA2" w:rsidP="00B51350">
      <w:pPr>
        <w:pStyle w:val="ItemIndent1"/>
        <w:rPr>
          <w:lang w:eastAsia="zh-CN"/>
        </w:rPr>
      </w:pPr>
      <w:r w:rsidRPr="00B421C2"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配置</w:t>
      </w:r>
      <w:r w:rsidRPr="00B421C2">
        <w:rPr>
          <w:rFonts w:hint="eastAsia"/>
          <w:lang w:eastAsia="zh-CN"/>
        </w:rPr>
        <w:t>SPE 1</w:t>
      </w:r>
      <w:r>
        <w:rPr>
          <w:rFonts w:hint="eastAsia"/>
          <w:lang w:eastAsia="zh-CN"/>
        </w:rPr>
        <w:t>向</w:t>
      </w:r>
      <w:r w:rsidRPr="00B421C2">
        <w:rPr>
          <w:rFonts w:hint="eastAsia"/>
          <w:lang w:eastAsia="zh-CN"/>
        </w:rPr>
        <w:t>UPE 1</w:t>
      </w:r>
      <w:r>
        <w:rPr>
          <w:rFonts w:hint="eastAsia"/>
          <w:lang w:eastAsia="zh-CN"/>
        </w:rPr>
        <w:t>发送通过策略的路由信息</w:t>
      </w:r>
      <w:r w:rsidRPr="00B421C2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允许</w:t>
      </w:r>
      <w:r w:rsidRPr="00B421C2">
        <w:rPr>
          <w:rFonts w:hint="eastAsia"/>
          <w:lang w:eastAsia="zh-CN"/>
        </w:rPr>
        <w:t>CE 3</w:t>
      </w:r>
      <w:r>
        <w:rPr>
          <w:rFonts w:hint="eastAsia"/>
          <w:lang w:eastAsia="zh-CN"/>
        </w:rPr>
        <w:t>的路由发送给</w:t>
      </w:r>
      <w:r w:rsidRPr="00B421C2">
        <w:rPr>
          <w:rFonts w:hint="eastAsia"/>
          <w:lang w:eastAsia="zh-CN"/>
        </w:rPr>
        <w:t>UPE 1</w:t>
      </w:r>
      <w:r>
        <w:rPr>
          <w:rFonts w:hint="eastAsia"/>
          <w:lang w:eastAsia="zh-CN"/>
        </w:rPr>
        <w:t>。</w:t>
      </w:r>
    </w:p>
    <w:p w:rsidR="00427BA2" w:rsidRDefault="00427BA2" w:rsidP="00B51350">
      <w:pPr>
        <w:pStyle w:val="TerminalDisplayIndent1"/>
      </w:pPr>
      <w:r>
        <w:t xml:space="preserve">[SPE1] ip </w:t>
      </w:r>
      <w:r w:rsidR="00A41857" w:rsidRPr="00A41857">
        <w:t>prefix-list</w:t>
      </w:r>
      <w:r>
        <w:t xml:space="preserve"> hope index 10 permit 10.1.1.1 24</w:t>
      </w:r>
    </w:p>
    <w:p w:rsidR="00427BA2" w:rsidRDefault="00427BA2" w:rsidP="00B51350">
      <w:pPr>
        <w:pStyle w:val="TerminalDisplayIndent1"/>
      </w:pPr>
      <w:r>
        <w:t>[SPE1] route-policy hope permit node 0</w:t>
      </w:r>
    </w:p>
    <w:p w:rsidR="00427BA2" w:rsidRDefault="00427BA2" w:rsidP="00B51350">
      <w:pPr>
        <w:pStyle w:val="TerminalDisplayIndent1"/>
      </w:pPr>
      <w:r>
        <w:t>[SPE1-</w:t>
      </w:r>
      <w:r w:rsidR="00122679" w:rsidRPr="00122679">
        <w:t>route-policy-hope-0]</w:t>
      </w:r>
      <w:r>
        <w:t xml:space="preserve"> </w:t>
      </w:r>
      <w:r w:rsidR="00CD6B3D" w:rsidRPr="00C24213">
        <w:t>if-match ip address prefix-list</w:t>
      </w:r>
      <w:r>
        <w:t xml:space="preserve"> hope</w:t>
      </w:r>
    </w:p>
    <w:p w:rsidR="00427BA2" w:rsidRDefault="00427BA2" w:rsidP="00B51350">
      <w:pPr>
        <w:pStyle w:val="TerminalDisplayIndent1"/>
      </w:pPr>
      <w:r>
        <w:t>[SPE1-</w:t>
      </w:r>
      <w:r w:rsidR="00122679" w:rsidRPr="00122679">
        <w:t>route-policy-hope-0]</w:t>
      </w:r>
      <w:r>
        <w:t xml:space="preserve"> quit</w:t>
      </w:r>
    </w:p>
    <w:p w:rsidR="00427BA2" w:rsidRDefault="00427BA2" w:rsidP="00B51350">
      <w:pPr>
        <w:pStyle w:val="TerminalDisplayIndent1"/>
      </w:pPr>
      <w:r>
        <w:t>[SPE1] bgp 100</w:t>
      </w:r>
    </w:p>
    <w:p w:rsidR="00427BA2" w:rsidRDefault="00427BA2" w:rsidP="00B51350">
      <w:pPr>
        <w:pStyle w:val="TerminalDisplayIndent1"/>
      </w:pPr>
      <w:r>
        <w:t>[SPE1-</w:t>
      </w:r>
      <w:r w:rsidR="00F07E7A">
        <w:t>bgp-default</w:t>
      </w:r>
      <w:r>
        <w:t xml:space="preserve">] </w:t>
      </w:r>
      <w:r w:rsidR="004F262E">
        <w:t>address-family vpnv4</w:t>
      </w:r>
    </w:p>
    <w:p w:rsidR="00427BA2" w:rsidRPr="007530E2" w:rsidRDefault="00427BA2" w:rsidP="00B51350">
      <w:pPr>
        <w:pStyle w:val="TerminalDisplayIndent1"/>
      </w:pPr>
      <w:r>
        <w:t>[SPE1-</w:t>
      </w:r>
      <w:r w:rsidR="00F07E7A">
        <w:t>bgp-default</w:t>
      </w:r>
      <w:r>
        <w:t>-vpnv4] peer 1.1.1.9 upe route-policy hope export</w:t>
      </w:r>
    </w:p>
    <w:p w:rsidR="007D7DD4" w:rsidRDefault="00427BA2" w:rsidP="00DD64CA">
      <w:pPr>
        <w:pStyle w:val="ItemStep"/>
      </w:pPr>
      <w:r w:rsidRPr="007530E2">
        <w:rPr>
          <w:rFonts w:hint="eastAsia"/>
        </w:rPr>
        <w:t>配置</w:t>
      </w:r>
      <w:r w:rsidRPr="007530E2">
        <w:rPr>
          <w:rFonts w:hint="eastAsia"/>
        </w:rPr>
        <w:t>SPE</w:t>
      </w:r>
      <w:r w:rsidR="002821D8" w:rsidRPr="00B421C2">
        <w:rPr>
          <w:rFonts w:hint="eastAsia"/>
        </w:rPr>
        <w:t xml:space="preserve"> </w:t>
      </w:r>
      <w:r w:rsidRPr="007530E2">
        <w:rPr>
          <w:rFonts w:hint="eastAsia"/>
        </w:rPr>
        <w:t>2</w:t>
      </w:r>
    </w:p>
    <w:p w:rsidR="00427BA2" w:rsidRDefault="00427BA2" w:rsidP="00B51350">
      <w:pPr>
        <w:pStyle w:val="ItemIndent1"/>
      </w:pPr>
      <w:r w:rsidRPr="00AF762F">
        <w:rPr>
          <w:rFonts w:hint="eastAsia"/>
        </w:rPr>
        <w:lastRenderedPageBreak/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MPLS</w:t>
      </w:r>
      <w:r>
        <w:rPr>
          <w:rFonts w:hint="eastAsia"/>
        </w:rPr>
        <w:t>基本能力和</w:t>
      </w:r>
      <w:r>
        <w:rPr>
          <w:rFonts w:hint="eastAsia"/>
        </w:rPr>
        <w:t>MPLS LDP</w:t>
      </w:r>
      <w:r>
        <w:rPr>
          <w:rFonts w:hint="eastAsia"/>
        </w:rPr>
        <w:t>能力，建立</w:t>
      </w:r>
      <w:r>
        <w:rPr>
          <w:rFonts w:hint="eastAsia"/>
        </w:rPr>
        <w:t>LDP LSP</w:t>
      </w:r>
      <w:r>
        <w:rPr>
          <w:rFonts w:hint="eastAsia"/>
        </w:rPr>
        <w:t>。</w:t>
      </w:r>
    </w:p>
    <w:p w:rsidR="00427BA2" w:rsidRPr="007530E2" w:rsidRDefault="00427BA2" w:rsidP="00B51350">
      <w:pPr>
        <w:pStyle w:val="TerminalDisplayIndent1"/>
      </w:pPr>
      <w:r w:rsidRPr="007530E2">
        <w:t>&lt;SP</w:t>
      </w:r>
      <w:r w:rsidRPr="007530E2">
        <w:rPr>
          <w:rFonts w:hint="eastAsia"/>
        </w:rPr>
        <w:t>E</w:t>
      </w:r>
      <w:r>
        <w:rPr>
          <w:rFonts w:hint="eastAsia"/>
        </w:rPr>
        <w:t>2</w:t>
      </w:r>
      <w:r w:rsidRPr="007530E2">
        <w:t>&gt;</w:t>
      </w:r>
      <w:r w:rsidRPr="007530E2">
        <w:rPr>
          <w:rFonts w:hint="eastAsia"/>
        </w:rPr>
        <w:t xml:space="preserve"> </w:t>
      </w:r>
      <w:r w:rsidRPr="007530E2">
        <w:t>sys</w:t>
      </w:r>
      <w:r w:rsidRPr="007530E2">
        <w:rPr>
          <w:rFonts w:hint="eastAsia"/>
        </w:rPr>
        <w:t>tem-view</w:t>
      </w:r>
    </w:p>
    <w:p w:rsidR="00427BA2" w:rsidRPr="007530E2" w:rsidRDefault="00427BA2" w:rsidP="00B51350">
      <w:pPr>
        <w:pStyle w:val="TerminalDisplayIndent1"/>
      </w:pPr>
      <w:r w:rsidRPr="007530E2">
        <w:t>[SPE</w:t>
      </w:r>
      <w:r w:rsidRPr="007530E2">
        <w:rPr>
          <w:rFonts w:hint="eastAsia"/>
        </w:rPr>
        <w:t>2</w:t>
      </w:r>
      <w:r w:rsidRPr="007530E2">
        <w:t xml:space="preserve">] 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427BA2" w:rsidRPr="007530E2" w:rsidRDefault="00427BA2" w:rsidP="00B51350">
      <w:pPr>
        <w:pStyle w:val="TerminalDisplayIndent1"/>
      </w:pPr>
      <w:r w:rsidRPr="007530E2">
        <w:t>[SPE</w:t>
      </w:r>
      <w:r w:rsidRPr="007530E2">
        <w:rPr>
          <w:rFonts w:hint="eastAsia"/>
        </w:rPr>
        <w:t>2</w:t>
      </w:r>
      <w:r w:rsidRPr="007530E2">
        <w:t>-LoopBack</w:t>
      </w:r>
      <w:r w:rsidRPr="007530E2">
        <w:rPr>
          <w:rFonts w:hint="eastAsia"/>
        </w:rPr>
        <w:t>0</w:t>
      </w:r>
      <w:r w:rsidRPr="007530E2">
        <w:t xml:space="preserve">] ip address </w:t>
      </w:r>
      <w:r w:rsidRPr="007530E2">
        <w:rPr>
          <w:rFonts w:hint="eastAsia"/>
        </w:rPr>
        <w:t>3.3.3.9</w:t>
      </w:r>
      <w:r w:rsidRPr="007530E2">
        <w:t xml:space="preserve"> 32</w:t>
      </w:r>
    </w:p>
    <w:p w:rsidR="00427BA2" w:rsidRPr="007530E2" w:rsidRDefault="00427BA2" w:rsidP="00B51350">
      <w:pPr>
        <w:pStyle w:val="TerminalDisplayIndent1"/>
      </w:pPr>
      <w:r w:rsidRPr="007530E2">
        <w:t>[SPE</w:t>
      </w:r>
      <w:r w:rsidRPr="007530E2">
        <w:rPr>
          <w:rFonts w:hint="eastAsia"/>
        </w:rPr>
        <w:t>2</w:t>
      </w:r>
      <w:r w:rsidRPr="007530E2">
        <w:t>-LoopBack</w:t>
      </w:r>
      <w:r w:rsidRPr="007530E2">
        <w:rPr>
          <w:rFonts w:hint="eastAsia"/>
        </w:rPr>
        <w:t>0</w:t>
      </w:r>
      <w:r w:rsidRPr="007530E2">
        <w:t>] quit</w:t>
      </w:r>
    </w:p>
    <w:p w:rsidR="00427BA2" w:rsidRPr="00B421C2" w:rsidRDefault="00427BA2" w:rsidP="00B51350">
      <w:pPr>
        <w:pStyle w:val="TerminalDisplayIndent1"/>
      </w:pPr>
      <w:r w:rsidRPr="00B421C2">
        <w:rPr>
          <w:rFonts w:hint="eastAsia"/>
        </w:rPr>
        <w:t>[</w:t>
      </w:r>
      <w:r w:rsidRPr="00B421C2">
        <w:t>SPE</w:t>
      </w:r>
      <w:r w:rsidRPr="00B421C2">
        <w:rPr>
          <w:rFonts w:hint="eastAsia"/>
        </w:rPr>
        <w:t>2] mpls lsr-id 3.3.3.9</w:t>
      </w:r>
    </w:p>
    <w:p w:rsidR="00427BA2" w:rsidRPr="00B421C2" w:rsidRDefault="00427BA2" w:rsidP="00B51350">
      <w:pPr>
        <w:pStyle w:val="TerminalDisplayIndent1"/>
      </w:pPr>
      <w:r w:rsidRPr="00B421C2">
        <w:t>[SPE</w:t>
      </w:r>
      <w:r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mpls ldp</w:t>
      </w:r>
    </w:p>
    <w:p w:rsidR="00427BA2" w:rsidRPr="00C235F2" w:rsidRDefault="00427BA2" w:rsidP="00B51350">
      <w:pPr>
        <w:pStyle w:val="TerminalDisplayIndent1"/>
      </w:pPr>
      <w:r w:rsidRPr="00C235F2">
        <w:t>[SPE</w:t>
      </w:r>
      <w:r w:rsidRPr="00C235F2">
        <w:rPr>
          <w:rFonts w:hint="eastAsia"/>
        </w:rPr>
        <w:t>2</w:t>
      </w:r>
      <w:r w:rsidR="005A52C1">
        <w:t>-ldp</w:t>
      </w:r>
      <w:r w:rsidRPr="00C235F2">
        <w:t>]</w:t>
      </w:r>
      <w:r w:rsidRPr="00C235F2">
        <w:rPr>
          <w:rFonts w:hint="eastAsia"/>
        </w:rPr>
        <w:t xml:space="preserve"> quit</w:t>
      </w:r>
    </w:p>
    <w:p w:rsidR="00427BA2" w:rsidRPr="00C235F2" w:rsidRDefault="00427BA2" w:rsidP="00B51350">
      <w:pPr>
        <w:pStyle w:val="TerminalDisplayIndent1"/>
      </w:pPr>
      <w:r w:rsidRPr="00C235F2">
        <w:t>[SPE</w:t>
      </w:r>
      <w:r w:rsidRPr="00C235F2">
        <w:rPr>
          <w:rFonts w:hint="eastAsia"/>
        </w:rPr>
        <w:t>2</w:t>
      </w:r>
      <w:r w:rsidRPr="00C235F2">
        <w:t>]</w:t>
      </w:r>
      <w:r w:rsidRPr="00C235F2">
        <w:rPr>
          <w:rFonts w:hint="eastAsia"/>
        </w:rPr>
        <w:t xml:space="preserve"> </w:t>
      </w:r>
      <w:r w:rsidRPr="00C235F2">
        <w:t xml:space="preserve">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427BA2" w:rsidRPr="00C235F2" w:rsidRDefault="00427BA2" w:rsidP="00B51350">
      <w:pPr>
        <w:pStyle w:val="TerminalDisplayIndent1"/>
      </w:pPr>
      <w:r w:rsidRPr="00C235F2">
        <w:t>[SPE</w:t>
      </w:r>
      <w:r w:rsidRPr="00C235F2">
        <w:rPr>
          <w:rFonts w:hint="eastAsia"/>
        </w:rPr>
        <w:t>2</w:t>
      </w:r>
      <w:r w:rsidRPr="00C235F2">
        <w:t>-</w:t>
      </w:r>
      <w:r w:rsidR="00064113">
        <w:t>GigabitEthernet</w:t>
      </w:r>
      <w:r w:rsidR="009C0B77">
        <w:t>3/1</w:t>
      </w:r>
      <w:r w:rsidR="00064113">
        <w:t>/1</w:t>
      </w:r>
      <w:r w:rsidRPr="00C235F2">
        <w:t>]</w:t>
      </w:r>
      <w:r w:rsidRPr="00C235F2">
        <w:rPr>
          <w:rFonts w:hint="eastAsia"/>
        </w:rPr>
        <w:t xml:space="preserve"> </w:t>
      </w:r>
      <w:r w:rsidRPr="00C235F2">
        <w:t xml:space="preserve">ip address 180.1.1.2 </w:t>
      </w:r>
      <w:r w:rsidRPr="00C235F2">
        <w:rPr>
          <w:rFonts w:hint="eastAsia"/>
        </w:rPr>
        <w:t>24</w:t>
      </w:r>
    </w:p>
    <w:p w:rsidR="00427BA2" w:rsidRPr="00B421C2" w:rsidRDefault="00427BA2" w:rsidP="00B51350">
      <w:pPr>
        <w:pStyle w:val="TerminalDisplayIndent1"/>
      </w:pPr>
      <w:r w:rsidRPr="00B421C2">
        <w:t>[SPE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</w:t>
      </w:r>
      <w:r w:rsidRPr="00B421C2">
        <w:rPr>
          <w:rFonts w:hint="eastAsia"/>
        </w:rPr>
        <w:t xml:space="preserve"> mpls</w:t>
      </w:r>
      <w:r w:rsidR="007E0A57" w:rsidRPr="007E0A57">
        <w:rPr>
          <w:rFonts w:hint="eastAsia"/>
        </w:rPr>
        <w:t xml:space="preserve"> </w:t>
      </w:r>
      <w:r w:rsidR="007E0A57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[SPE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</w:t>
      </w:r>
      <w:r w:rsidRPr="00B421C2">
        <w:rPr>
          <w:rFonts w:hint="eastAsia"/>
        </w:rPr>
        <w:t xml:space="preserve"> mpls ldp</w:t>
      </w:r>
      <w:r w:rsidR="007E0A57" w:rsidRPr="007E0A57">
        <w:rPr>
          <w:rFonts w:hint="eastAsia"/>
        </w:rPr>
        <w:t xml:space="preserve"> </w:t>
      </w:r>
      <w:r w:rsidR="007E0A57">
        <w:rPr>
          <w:rFonts w:hint="eastAsia"/>
        </w:rPr>
        <w:t>enable</w:t>
      </w:r>
    </w:p>
    <w:p w:rsidR="00687E8A" w:rsidRPr="00B421C2" w:rsidRDefault="00427BA2" w:rsidP="00B51350">
      <w:pPr>
        <w:pStyle w:val="TerminalDisplayIndent1"/>
      </w:pPr>
      <w:r w:rsidRPr="00B421C2">
        <w:t>[SPE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</w:t>
      </w:r>
      <w:r w:rsidRPr="00B421C2">
        <w:rPr>
          <w:rFonts w:hint="eastAsia"/>
        </w:rPr>
        <w:t xml:space="preserve"> qui</w:t>
      </w:r>
      <w:r w:rsidR="00687E8A" w:rsidRPr="00B421C2">
        <w:rPr>
          <w:rFonts w:hint="eastAsia"/>
        </w:rPr>
        <w:t>t</w:t>
      </w:r>
    </w:p>
    <w:p w:rsidR="00427BA2" w:rsidRPr="007530E2" w:rsidRDefault="00427BA2" w:rsidP="00B51350">
      <w:pPr>
        <w:pStyle w:val="TerminalDisplayIndent1"/>
      </w:pPr>
      <w:r w:rsidRPr="007530E2">
        <w:t>[SPE</w:t>
      </w:r>
      <w:r w:rsidRPr="007530E2">
        <w:rPr>
          <w:rFonts w:hint="eastAsia"/>
        </w:rPr>
        <w:t>2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 xml:space="preserve">interface </w:t>
      </w:r>
      <w:r w:rsidR="00064113">
        <w:t xml:space="preserve">gigabitethernet </w:t>
      </w:r>
      <w:r w:rsidR="009C0B77">
        <w:t>3/1</w:t>
      </w:r>
      <w:r w:rsidR="00064113">
        <w:t>/2</w:t>
      </w:r>
    </w:p>
    <w:p w:rsidR="00427BA2" w:rsidRPr="007530E2" w:rsidRDefault="00427BA2" w:rsidP="00B51350">
      <w:pPr>
        <w:pStyle w:val="TerminalDisplayIndent1"/>
      </w:pPr>
      <w:r w:rsidRPr="007530E2">
        <w:t>[SPE</w:t>
      </w:r>
      <w:r w:rsidRPr="007530E2">
        <w:rPr>
          <w:rFonts w:hint="eastAsia"/>
        </w:rPr>
        <w:t>2</w:t>
      </w:r>
      <w:r w:rsidRPr="007530E2">
        <w:t>-</w:t>
      </w:r>
      <w:r w:rsidR="00064113">
        <w:t>GigabitEthernet</w:t>
      </w:r>
      <w:r w:rsidR="009C0B77">
        <w:t>3/1</w:t>
      </w:r>
      <w:r w:rsidR="00064113">
        <w:t>/2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 xml:space="preserve">ip address 172.2.1.2 </w:t>
      </w:r>
      <w:r w:rsidRPr="007530E2">
        <w:rPr>
          <w:rFonts w:hint="eastAsia"/>
        </w:rPr>
        <w:t>24</w:t>
      </w:r>
    </w:p>
    <w:p w:rsidR="00427BA2" w:rsidRPr="00B421C2" w:rsidRDefault="00427BA2" w:rsidP="00B51350">
      <w:pPr>
        <w:pStyle w:val="TerminalDisplayIndent1"/>
      </w:pPr>
      <w:r w:rsidRPr="00B421C2">
        <w:t>[SPE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9C0B77">
        <w:t>3/1</w:t>
      </w:r>
      <w:r w:rsidR="00064113">
        <w:t>/2</w:t>
      </w:r>
      <w:r w:rsidRPr="00B421C2">
        <w:t>]</w:t>
      </w:r>
      <w:r w:rsidRPr="00B421C2">
        <w:rPr>
          <w:rFonts w:hint="eastAsia"/>
        </w:rPr>
        <w:t xml:space="preserve"> mpls</w:t>
      </w:r>
      <w:r w:rsidR="007E0A57" w:rsidRPr="007E0A57">
        <w:rPr>
          <w:rFonts w:hint="eastAsia"/>
        </w:rPr>
        <w:t xml:space="preserve"> </w:t>
      </w:r>
      <w:r w:rsidR="007E0A57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[SPE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9C0B77">
        <w:t>3/1</w:t>
      </w:r>
      <w:r w:rsidR="00064113">
        <w:t>/2</w:t>
      </w:r>
      <w:r w:rsidRPr="00B421C2">
        <w:t>]</w:t>
      </w:r>
      <w:r w:rsidRPr="00B421C2">
        <w:rPr>
          <w:rFonts w:hint="eastAsia"/>
        </w:rPr>
        <w:t xml:space="preserve"> mpls ldp</w:t>
      </w:r>
      <w:r w:rsidR="007E0A57" w:rsidRPr="007E0A57">
        <w:rPr>
          <w:rFonts w:hint="eastAsia"/>
        </w:rPr>
        <w:t xml:space="preserve"> </w:t>
      </w:r>
      <w:r w:rsidR="007E0A57">
        <w:rPr>
          <w:rFonts w:hint="eastAsia"/>
        </w:rPr>
        <w:t>enable</w:t>
      </w:r>
    </w:p>
    <w:p w:rsidR="00687E8A" w:rsidRPr="00B421C2" w:rsidRDefault="00427BA2" w:rsidP="00B51350">
      <w:pPr>
        <w:pStyle w:val="TerminalDisplayIndent1"/>
      </w:pPr>
      <w:r w:rsidRPr="00B421C2">
        <w:t>[SPE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9C0B77">
        <w:t>3/1</w:t>
      </w:r>
      <w:r w:rsidR="00064113">
        <w:t>/2</w:t>
      </w:r>
      <w:r w:rsidRPr="00B421C2">
        <w:t>]</w:t>
      </w:r>
      <w:r w:rsidRPr="00B421C2">
        <w:rPr>
          <w:rFonts w:hint="eastAsia"/>
        </w:rPr>
        <w:t xml:space="preserve"> qui</w:t>
      </w:r>
      <w:r w:rsidR="00687E8A" w:rsidRPr="00B421C2">
        <w:rPr>
          <w:rFonts w:hint="eastAsia"/>
        </w:rPr>
        <w:t>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IGP</w:t>
      </w:r>
      <w:r>
        <w:rPr>
          <w:rFonts w:hint="eastAsia"/>
        </w:rPr>
        <w:t>协议</w:t>
      </w:r>
      <w:r w:rsidRPr="00B421C2">
        <w:rPr>
          <w:rFonts w:hint="eastAsia"/>
        </w:rPr>
        <w:t>，</w:t>
      </w:r>
      <w:r>
        <w:rPr>
          <w:rFonts w:hint="eastAsia"/>
        </w:rPr>
        <w:t>以</w:t>
      </w:r>
      <w:r w:rsidRPr="00B421C2">
        <w:rPr>
          <w:rFonts w:hint="eastAsia"/>
        </w:rPr>
        <w:t>OSPF</w:t>
      </w:r>
      <w:r>
        <w:rPr>
          <w:rFonts w:hint="eastAsia"/>
        </w:rPr>
        <w:t>为例。</w:t>
      </w:r>
    </w:p>
    <w:p w:rsidR="00427BA2" w:rsidRPr="00B421C2" w:rsidRDefault="00427BA2" w:rsidP="00B51350">
      <w:pPr>
        <w:pStyle w:val="TerminalDisplayIndent1"/>
      </w:pPr>
      <w:r w:rsidRPr="00B421C2">
        <w:t>[SPE</w:t>
      </w:r>
      <w:r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ospf</w:t>
      </w:r>
    </w:p>
    <w:p w:rsidR="00427BA2" w:rsidRPr="00B421C2" w:rsidRDefault="00427BA2" w:rsidP="00B51350">
      <w:pPr>
        <w:pStyle w:val="TerminalDisplayIndent1"/>
      </w:pPr>
      <w:r w:rsidRPr="00B421C2">
        <w:t>[SPE</w:t>
      </w:r>
      <w:r w:rsidRPr="00B421C2">
        <w:rPr>
          <w:rFonts w:hint="eastAsia"/>
        </w:rPr>
        <w:t>2</w:t>
      </w:r>
      <w:r w:rsidRPr="00B421C2">
        <w:t>-ospf-1]</w:t>
      </w:r>
      <w:r w:rsidRPr="00B421C2">
        <w:rPr>
          <w:rFonts w:hint="eastAsia"/>
        </w:rPr>
        <w:t xml:space="preserve"> </w:t>
      </w:r>
      <w:r w:rsidRPr="00B421C2">
        <w:t>area 0</w:t>
      </w:r>
    </w:p>
    <w:p w:rsidR="00427BA2" w:rsidRPr="00B421C2" w:rsidRDefault="00427BA2" w:rsidP="00B51350">
      <w:pPr>
        <w:pStyle w:val="TerminalDisplayIndent1"/>
      </w:pPr>
      <w:r w:rsidRPr="00B421C2">
        <w:t>[SPE</w:t>
      </w:r>
      <w:r w:rsidRPr="00B421C2">
        <w:rPr>
          <w:rFonts w:hint="eastAsia"/>
        </w:rPr>
        <w:t>2</w:t>
      </w:r>
      <w:r w:rsidRPr="00B421C2">
        <w:t>-ospf-1-area-0.0.0.0]</w:t>
      </w:r>
      <w:r w:rsidRPr="00B421C2">
        <w:rPr>
          <w:rFonts w:hint="eastAsia"/>
        </w:rPr>
        <w:t xml:space="preserve"> </w:t>
      </w:r>
      <w:r w:rsidRPr="00B421C2">
        <w:t>net</w:t>
      </w:r>
      <w:r w:rsidRPr="00B421C2">
        <w:rPr>
          <w:rFonts w:hint="eastAsia"/>
        </w:rPr>
        <w:t>work</w:t>
      </w:r>
      <w:r w:rsidRPr="00B421C2">
        <w:t xml:space="preserve"> </w:t>
      </w:r>
      <w:r w:rsidRPr="00B421C2">
        <w:rPr>
          <w:rFonts w:hint="eastAsia"/>
        </w:rPr>
        <w:t>3.3.3</w:t>
      </w:r>
      <w:r w:rsidRPr="00B421C2">
        <w:t>.9 0.0.0.0</w:t>
      </w:r>
    </w:p>
    <w:p w:rsidR="00427BA2" w:rsidRPr="007530E2" w:rsidRDefault="00427BA2" w:rsidP="00B51350">
      <w:pPr>
        <w:pStyle w:val="TerminalDisplayIndent1"/>
      </w:pPr>
      <w:r w:rsidRPr="007530E2">
        <w:t>[SPE</w:t>
      </w:r>
      <w:r w:rsidRPr="007530E2">
        <w:rPr>
          <w:rFonts w:hint="eastAsia"/>
        </w:rPr>
        <w:t>2</w:t>
      </w:r>
      <w:r w:rsidRPr="007530E2">
        <w:t>-ospf-1-area-0.0.0.0]</w:t>
      </w:r>
      <w:r w:rsidRPr="007530E2">
        <w:rPr>
          <w:rFonts w:hint="eastAsia"/>
        </w:rPr>
        <w:t xml:space="preserve"> </w:t>
      </w:r>
      <w:r w:rsidRPr="007530E2">
        <w:t>network 172.2.1.0 0.0.0.255</w:t>
      </w:r>
    </w:p>
    <w:p w:rsidR="00427BA2" w:rsidRPr="007530E2" w:rsidRDefault="00427BA2" w:rsidP="00B51350">
      <w:pPr>
        <w:pStyle w:val="TerminalDisplayIndent1"/>
      </w:pPr>
      <w:r w:rsidRPr="007530E2">
        <w:t>[SPE</w:t>
      </w:r>
      <w:r w:rsidRPr="007530E2">
        <w:rPr>
          <w:rFonts w:hint="eastAsia"/>
        </w:rPr>
        <w:t>2</w:t>
      </w:r>
      <w:r w:rsidRPr="007530E2">
        <w:t>-ospf-1-area-0.0.0.0]</w:t>
      </w:r>
      <w:r w:rsidRPr="007530E2">
        <w:rPr>
          <w:rFonts w:hint="eastAsia"/>
        </w:rPr>
        <w:t xml:space="preserve"> </w:t>
      </w:r>
      <w:r w:rsidRPr="007530E2">
        <w:t>network 180.1.1.0 0.0.0.255</w:t>
      </w:r>
    </w:p>
    <w:p w:rsidR="00427BA2" w:rsidRPr="007530E2" w:rsidRDefault="00427BA2" w:rsidP="00B51350">
      <w:pPr>
        <w:pStyle w:val="TerminalDisplayIndent1"/>
      </w:pPr>
      <w:r w:rsidRPr="007530E2">
        <w:t>[SPE</w:t>
      </w:r>
      <w:r w:rsidRPr="007530E2">
        <w:rPr>
          <w:rFonts w:hint="eastAsia"/>
        </w:rPr>
        <w:t>2</w:t>
      </w:r>
      <w:r w:rsidRPr="007530E2">
        <w:t>-ospf-1-area-0.0.0.0]</w:t>
      </w:r>
      <w:r w:rsidRPr="007530E2">
        <w:rPr>
          <w:rFonts w:hint="eastAsia"/>
        </w:rPr>
        <w:t xml:space="preserve"> </w:t>
      </w:r>
      <w:r w:rsidRPr="007530E2">
        <w:t>q</w:t>
      </w:r>
      <w:r w:rsidRPr="007530E2">
        <w:rPr>
          <w:rFonts w:hint="eastAsia"/>
        </w:rPr>
        <w:t>uit</w:t>
      </w:r>
    </w:p>
    <w:p w:rsidR="00427BA2" w:rsidRPr="007530E2" w:rsidRDefault="00427BA2" w:rsidP="00B51350">
      <w:pPr>
        <w:pStyle w:val="TerminalDisplayIndent1"/>
      </w:pPr>
      <w:r w:rsidRPr="007530E2">
        <w:t>[SPE</w:t>
      </w:r>
      <w:r w:rsidRPr="007530E2">
        <w:rPr>
          <w:rFonts w:hint="eastAsia"/>
        </w:rPr>
        <w:t>2</w:t>
      </w:r>
      <w:r w:rsidRPr="007530E2">
        <w:t>-ospf-1]</w:t>
      </w:r>
      <w:r w:rsidRPr="007530E2">
        <w:rPr>
          <w:rFonts w:hint="eastAsia"/>
        </w:rPr>
        <w:t xml:space="preserve"> </w:t>
      </w:r>
      <w:r w:rsidRPr="007530E2">
        <w:t>q</w:t>
      </w:r>
      <w:r w:rsidRPr="007530E2">
        <w:rPr>
          <w:rFonts w:hint="eastAsia"/>
        </w:rPr>
        <w:t>uit</w:t>
      </w:r>
    </w:p>
    <w:p w:rsidR="00427BA2" w:rsidRPr="007530E2" w:rsidRDefault="00427BA2" w:rsidP="00B51350">
      <w:pPr>
        <w:pStyle w:val="ItemIndent1"/>
        <w:rPr>
          <w:lang w:eastAsia="zh-CN"/>
        </w:rPr>
      </w:pPr>
      <w:r w:rsidRPr="00AF762F"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</w:t>
      </w:r>
      <w:r>
        <w:rPr>
          <w:rFonts w:hint="eastAsia"/>
          <w:lang w:eastAsia="zh-CN"/>
        </w:rPr>
        <w:t>vpn1</w:t>
      </w:r>
      <w:r>
        <w:rPr>
          <w:rFonts w:hint="eastAsia"/>
          <w:lang w:eastAsia="zh-CN"/>
        </w:rPr>
        <w:t>和</w:t>
      </w:r>
      <w:r>
        <w:rPr>
          <w:rFonts w:hint="eastAsia"/>
          <w:lang w:eastAsia="zh-CN"/>
        </w:rPr>
        <w:t>vpn2</w:t>
      </w:r>
      <w:r>
        <w:rPr>
          <w:rFonts w:hint="eastAsia"/>
          <w:lang w:eastAsia="zh-CN"/>
        </w:rPr>
        <w:t>。</w:t>
      </w:r>
    </w:p>
    <w:p w:rsidR="00427BA2" w:rsidRPr="007530E2" w:rsidRDefault="00427BA2" w:rsidP="00B51350">
      <w:pPr>
        <w:pStyle w:val="TerminalDisplayIndent1"/>
      </w:pPr>
      <w:r w:rsidRPr="007530E2">
        <w:t>[SPE</w:t>
      </w:r>
      <w:r w:rsidRPr="007530E2">
        <w:rPr>
          <w:rFonts w:hint="eastAsia"/>
        </w:rPr>
        <w:t>2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 xml:space="preserve">ip vpn-instance </w:t>
      </w:r>
      <w:r>
        <w:t>vpn1</w:t>
      </w:r>
    </w:p>
    <w:p w:rsidR="00427BA2" w:rsidRPr="007530E2" w:rsidRDefault="00427BA2" w:rsidP="00B51350">
      <w:pPr>
        <w:pStyle w:val="TerminalDisplayIndent1"/>
      </w:pPr>
      <w:r w:rsidRPr="007530E2">
        <w:t>[SPE</w:t>
      </w:r>
      <w:r w:rsidRPr="007530E2">
        <w:rPr>
          <w:rFonts w:hint="eastAsia"/>
        </w:rPr>
        <w:t>2</w:t>
      </w:r>
      <w:r w:rsidRPr="007530E2">
        <w:t>-vpn-instance-</w:t>
      </w:r>
      <w:r>
        <w:t>vpn1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 xml:space="preserve">route-distinguisher </w:t>
      </w:r>
      <w:r w:rsidRPr="007530E2">
        <w:rPr>
          <w:rFonts w:hint="eastAsia"/>
        </w:rPr>
        <w:t>6</w:t>
      </w:r>
      <w:r w:rsidRPr="007530E2">
        <w:t>00:1</w:t>
      </w:r>
    </w:p>
    <w:p w:rsidR="00427BA2" w:rsidRPr="007530E2" w:rsidRDefault="00427BA2" w:rsidP="00B51350">
      <w:pPr>
        <w:pStyle w:val="TerminalDisplayIndent1"/>
      </w:pPr>
      <w:r w:rsidRPr="007530E2">
        <w:t>[SPE</w:t>
      </w:r>
      <w:r w:rsidRPr="007530E2">
        <w:rPr>
          <w:rFonts w:hint="eastAsia"/>
        </w:rPr>
        <w:t>2</w:t>
      </w:r>
      <w:r w:rsidRPr="007530E2">
        <w:t>-vpn-instance-</w:t>
      </w:r>
      <w:r>
        <w:t>vpn1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>vpn-target 100:1 both</w:t>
      </w:r>
    </w:p>
    <w:p w:rsidR="00427BA2" w:rsidRPr="00B421C2" w:rsidRDefault="00427BA2" w:rsidP="00B51350">
      <w:pPr>
        <w:pStyle w:val="TerminalDisplayIndent1"/>
      </w:pPr>
      <w:r w:rsidRPr="00B421C2">
        <w:t>[SPE</w:t>
      </w:r>
      <w:r w:rsidRPr="00B421C2">
        <w:rPr>
          <w:rFonts w:hint="eastAsia"/>
        </w:rPr>
        <w:t>2</w:t>
      </w:r>
      <w:r w:rsidRPr="00B421C2">
        <w:t>-vpn-instance-vpn1]</w:t>
      </w:r>
      <w:r w:rsidRPr="00B421C2">
        <w:rPr>
          <w:rFonts w:hint="eastAsia"/>
        </w:rPr>
        <w:t xml:space="preserve"> </w:t>
      </w:r>
      <w:r w:rsidRPr="00B421C2">
        <w:t>quit</w:t>
      </w:r>
    </w:p>
    <w:p w:rsidR="00427BA2" w:rsidRPr="00B421C2" w:rsidRDefault="00427BA2" w:rsidP="00B51350">
      <w:pPr>
        <w:pStyle w:val="TerminalDisplayIndent1"/>
      </w:pPr>
      <w:r w:rsidRPr="00B421C2">
        <w:t>[SPE</w:t>
      </w:r>
      <w:r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ip vpn-instance vpn2</w:t>
      </w:r>
    </w:p>
    <w:p w:rsidR="00427BA2" w:rsidRPr="00B421C2" w:rsidRDefault="00427BA2" w:rsidP="00B51350">
      <w:pPr>
        <w:pStyle w:val="TerminalDisplayIndent1"/>
      </w:pPr>
      <w:r w:rsidRPr="00B421C2">
        <w:t>[SPE</w:t>
      </w:r>
      <w:r w:rsidRPr="00B421C2">
        <w:rPr>
          <w:rFonts w:hint="eastAsia"/>
        </w:rPr>
        <w:t>2</w:t>
      </w:r>
      <w:r w:rsidRPr="00B421C2">
        <w:t>-vpn-instance-vpn2]</w:t>
      </w:r>
      <w:r w:rsidRPr="00B421C2">
        <w:rPr>
          <w:rFonts w:hint="eastAsia"/>
        </w:rPr>
        <w:t xml:space="preserve"> </w:t>
      </w:r>
      <w:r w:rsidRPr="00B421C2">
        <w:t xml:space="preserve">route-distinguisher </w:t>
      </w:r>
      <w:r w:rsidRPr="00B421C2">
        <w:rPr>
          <w:rFonts w:hint="eastAsia"/>
        </w:rPr>
        <w:t>8</w:t>
      </w:r>
      <w:r w:rsidRPr="00B421C2">
        <w:t>00:1</w:t>
      </w:r>
    </w:p>
    <w:p w:rsidR="00427BA2" w:rsidRPr="00B421C2" w:rsidRDefault="00427BA2" w:rsidP="00B51350">
      <w:pPr>
        <w:pStyle w:val="TerminalDisplayIndent1"/>
      </w:pPr>
      <w:r w:rsidRPr="00B421C2">
        <w:t>[SPE</w:t>
      </w:r>
      <w:r w:rsidRPr="00B421C2">
        <w:rPr>
          <w:rFonts w:hint="eastAsia"/>
        </w:rPr>
        <w:t>2</w:t>
      </w:r>
      <w:r w:rsidRPr="00B421C2">
        <w:t>-vpn-instance-vpn2]</w:t>
      </w:r>
      <w:r w:rsidRPr="00B421C2">
        <w:rPr>
          <w:rFonts w:hint="eastAsia"/>
        </w:rPr>
        <w:t xml:space="preserve"> </w:t>
      </w:r>
      <w:r w:rsidRPr="00B421C2">
        <w:t>vpn-target 100:</w:t>
      </w:r>
      <w:r w:rsidRPr="00B421C2">
        <w:rPr>
          <w:rFonts w:hint="eastAsia"/>
        </w:rPr>
        <w:t>2</w:t>
      </w:r>
      <w:r w:rsidRPr="00B421C2">
        <w:t xml:space="preserve"> both</w:t>
      </w:r>
    </w:p>
    <w:p w:rsidR="00427BA2" w:rsidRPr="00B421C2" w:rsidRDefault="00427BA2" w:rsidP="00B51350">
      <w:pPr>
        <w:pStyle w:val="TerminalDisplayIndent1"/>
      </w:pPr>
      <w:r w:rsidRPr="00B421C2">
        <w:t>[SPE</w:t>
      </w:r>
      <w:r w:rsidRPr="00B421C2">
        <w:rPr>
          <w:rFonts w:hint="eastAsia"/>
        </w:rPr>
        <w:t>2</w:t>
      </w:r>
      <w:r w:rsidRPr="00B421C2">
        <w:t>-vpn-instance-vpn2]</w:t>
      </w:r>
      <w:r w:rsidRPr="00B421C2">
        <w:rPr>
          <w:rFonts w:hint="eastAsia"/>
        </w:rPr>
        <w:t xml:space="preserve"> </w:t>
      </w:r>
      <w:r w:rsidRPr="00B421C2">
        <w:t>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SPE 2</w:t>
      </w:r>
      <w:r>
        <w:rPr>
          <w:rFonts w:hint="eastAsia"/>
        </w:rPr>
        <w:t>与</w:t>
      </w:r>
      <w:r w:rsidR="00F55B9C" w:rsidRPr="00B421C2">
        <w:t>SPE 1</w:t>
      </w:r>
      <w:r w:rsidR="008D4D9D">
        <w:rPr>
          <w:rFonts w:hint="eastAsia"/>
        </w:rPr>
        <w:t>、</w:t>
      </w:r>
      <w:r w:rsidRPr="00B421C2">
        <w:rPr>
          <w:rFonts w:hint="eastAsia"/>
        </w:rPr>
        <w:t>UPE 2</w:t>
      </w:r>
      <w:r>
        <w:rPr>
          <w:rFonts w:hint="eastAsia"/>
        </w:rPr>
        <w:t>建立</w:t>
      </w:r>
      <w:r w:rsidRPr="00B421C2">
        <w:rPr>
          <w:rFonts w:hint="eastAsia"/>
        </w:rPr>
        <w:t>MP-IBGP</w:t>
      </w:r>
      <w:r>
        <w:rPr>
          <w:rFonts w:hint="eastAsia"/>
        </w:rPr>
        <w:t>对等体</w:t>
      </w:r>
      <w:r w:rsidRPr="00B421C2">
        <w:rPr>
          <w:rFonts w:hint="eastAsia"/>
        </w:rPr>
        <w:t>，</w:t>
      </w:r>
      <w:r w:rsidR="008D4D9D" w:rsidRPr="00B421C2">
        <w:rPr>
          <w:rFonts w:hint="eastAsia"/>
        </w:rPr>
        <w:t>并</w:t>
      </w:r>
      <w:r>
        <w:rPr>
          <w:rFonts w:hint="eastAsia"/>
        </w:rPr>
        <w:t>指定</w:t>
      </w:r>
      <w:r w:rsidRPr="00B421C2">
        <w:rPr>
          <w:rFonts w:hint="eastAsia"/>
        </w:rPr>
        <w:t>UPE 2</w:t>
      </w:r>
      <w:r w:rsidR="008D4D9D" w:rsidRPr="00B421C2">
        <w:rPr>
          <w:rFonts w:hint="eastAsia"/>
        </w:rPr>
        <w:t>为</w:t>
      </w:r>
      <w:r w:rsidR="008D4D9D" w:rsidRPr="00B421C2">
        <w:rPr>
          <w:rFonts w:hint="eastAsia"/>
        </w:rPr>
        <w:t>UPE</w:t>
      </w:r>
      <w:r>
        <w:rPr>
          <w:rFonts w:hint="eastAsia"/>
        </w:rPr>
        <w:t>。</w:t>
      </w:r>
    </w:p>
    <w:p w:rsidR="00427BA2" w:rsidRPr="00B421C2" w:rsidRDefault="00F55B9C" w:rsidP="00B51350">
      <w:pPr>
        <w:pStyle w:val="TerminalDisplayIndent1"/>
      </w:pPr>
      <w:r w:rsidRPr="00B421C2">
        <w:t>[SPE2] bgp 100</w:t>
      </w:r>
    </w:p>
    <w:p w:rsidR="00427BA2" w:rsidRPr="007530E2" w:rsidRDefault="00427BA2" w:rsidP="00B51350">
      <w:pPr>
        <w:pStyle w:val="TerminalDisplayIndent1"/>
      </w:pPr>
      <w:r w:rsidRPr="007530E2">
        <w:t>[SPE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 xml:space="preserve">peer </w:t>
      </w:r>
      <w:r w:rsidRPr="007530E2">
        <w:rPr>
          <w:rFonts w:hint="eastAsia"/>
        </w:rPr>
        <w:t>4.4.4</w:t>
      </w:r>
      <w:r w:rsidRPr="007530E2">
        <w:t>.9 as-number 100</w:t>
      </w:r>
    </w:p>
    <w:p w:rsidR="00427BA2" w:rsidRPr="007530E2" w:rsidRDefault="00427BA2" w:rsidP="00B51350">
      <w:pPr>
        <w:pStyle w:val="TerminalDisplayIndent1"/>
      </w:pPr>
      <w:r w:rsidRPr="007530E2">
        <w:t>[SPE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>]</w:t>
      </w:r>
      <w:r w:rsidRPr="007530E2">
        <w:rPr>
          <w:rFonts w:hint="eastAsia"/>
        </w:rPr>
        <w:t xml:space="preserve"> </w:t>
      </w:r>
      <w:r w:rsidRPr="007530E2">
        <w:t xml:space="preserve">peer </w:t>
      </w:r>
      <w:r w:rsidRPr="007530E2">
        <w:rPr>
          <w:rFonts w:hint="eastAsia"/>
        </w:rPr>
        <w:t>4.4.4</w:t>
      </w:r>
      <w:r w:rsidRPr="007530E2">
        <w:t xml:space="preserve">.9 connect-interface </w:t>
      </w:r>
      <w:r w:rsidRPr="007530E2">
        <w:rPr>
          <w:rFonts w:hint="eastAsia"/>
        </w:rPr>
        <w:t>l</w:t>
      </w:r>
      <w:r w:rsidRPr="007530E2">
        <w:t>oop</w:t>
      </w:r>
      <w:r w:rsidRPr="007530E2">
        <w:rPr>
          <w:rFonts w:hint="eastAsia"/>
        </w:rPr>
        <w:t>b</w:t>
      </w:r>
      <w:r w:rsidRPr="007530E2">
        <w:t>ack</w:t>
      </w:r>
      <w:r w:rsidRPr="007530E2">
        <w:rPr>
          <w:rFonts w:hint="eastAsia"/>
        </w:rPr>
        <w:t xml:space="preserve"> 0</w:t>
      </w:r>
    </w:p>
    <w:p w:rsidR="00427BA2" w:rsidRPr="007530E2" w:rsidRDefault="00427BA2" w:rsidP="00B51350">
      <w:pPr>
        <w:pStyle w:val="TerminalDisplayIndent1"/>
      </w:pPr>
      <w:r w:rsidRPr="007530E2">
        <w:rPr>
          <w:rFonts w:hint="eastAsia"/>
        </w:rPr>
        <w:t>[SPE2-</w:t>
      </w:r>
      <w:r w:rsidR="00F07E7A">
        <w:rPr>
          <w:rFonts w:hint="eastAsia"/>
        </w:rPr>
        <w:t>bgp-default</w:t>
      </w:r>
      <w:r w:rsidRPr="007530E2">
        <w:rPr>
          <w:rFonts w:hint="eastAsia"/>
        </w:rPr>
        <w:t>]</w:t>
      </w:r>
      <w:r w:rsidRPr="007530E2">
        <w:t xml:space="preserve"> peer </w:t>
      </w:r>
      <w:r w:rsidRPr="007530E2">
        <w:rPr>
          <w:rFonts w:hint="eastAsia"/>
        </w:rPr>
        <w:t>2.2.2</w:t>
      </w:r>
      <w:r w:rsidRPr="007530E2">
        <w:t>.9 as-number 100</w:t>
      </w:r>
    </w:p>
    <w:p w:rsidR="00427BA2" w:rsidRPr="007530E2" w:rsidRDefault="00427BA2" w:rsidP="00B51350">
      <w:pPr>
        <w:pStyle w:val="TerminalDisplayIndent1"/>
      </w:pPr>
      <w:r w:rsidRPr="007530E2">
        <w:rPr>
          <w:rFonts w:hint="eastAsia"/>
        </w:rPr>
        <w:t>[SPE2-</w:t>
      </w:r>
      <w:r w:rsidR="00F07E7A">
        <w:rPr>
          <w:rFonts w:hint="eastAsia"/>
        </w:rPr>
        <w:t>bgp-default</w:t>
      </w:r>
      <w:r w:rsidRPr="007530E2">
        <w:rPr>
          <w:rFonts w:hint="eastAsia"/>
        </w:rPr>
        <w:t>]</w:t>
      </w:r>
      <w:r w:rsidRPr="007530E2">
        <w:t xml:space="preserve"> peer </w:t>
      </w:r>
      <w:r w:rsidRPr="007530E2">
        <w:rPr>
          <w:rFonts w:hint="eastAsia"/>
        </w:rPr>
        <w:t>2.2.2</w:t>
      </w:r>
      <w:r w:rsidRPr="007530E2">
        <w:t xml:space="preserve">.9 connect-interface </w:t>
      </w:r>
      <w:r w:rsidRPr="007530E2">
        <w:rPr>
          <w:rFonts w:hint="eastAsia"/>
        </w:rPr>
        <w:t>l</w:t>
      </w:r>
      <w:r w:rsidRPr="007530E2">
        <w:t>oop</w:t>
      </w:r>
      <w:r w:rsidRPr="007530E2">
        <w:rPr>
          <w:rFonts w:hint="eastAsia"/>
        </w:rPr>
        <w:t>b</w:t>
      </w:r>
      <w:r w:rsidRPr="007530E2">
        <w:t>ack</w:t>
      </w:r>
      <w:r w:rsidRPr="007530E2">
        <w:rPr>
          <w:rFonts w:hint="eastAsia"/>
        </w:rPr>
        <w:t xml:space="preserve"> 0</w:t>
      </w:r>
    </w:p>
    <w:p w:rsidR="00427BA2" w:rsidRPr="00B421C2" w:rsidRDefault="00427BA2" w:rsidP="00B51350">
      <w:pPr>
        <w:pStyle w:val="TerminalDisplayIndent1"/>
      </w:pPr>
      <w:r w:rsidRPr="00B421C2">
        <w:rPr>
          <w:rFonts w:hint="eastAsia"/>
        </w:rPr>
        <w:t>[SPE2-</w:t>
      </w:r>
      <w:r w:rsidR="00F07E7A" w:rsidRPr="00B421C2">
        <w:rPr>
          <w:rFonts w:hint="eastAsia"/>
        </w:rPr>
        <w:t>bgp-default</w:t>
      </w:r>
      <w:r w:rsidRPr="00B421C2">
        <w:rPr>
          <w:rFonts w:hint="eastAsia"/>
        </w:rPr>
        <w:t xml:space="preserve">] </w:t>
      </w:r>
      <w:r w:rsidR="004F262E" w:rsidRPr="00B421C2">
        <w:t>address-family vpnv4</w:t>
      </w:r>
    </w:p>
    <w:p w:rsidR="00427BA2" w:rsidRPr="00B421C2" w:rsidRDefault="00427BA2" w:rsidP="00B51350">
      <w:pPr>
        <w:pStyle w:val="TerminalDisplayIndent1"/>
      </w:pPr>
      <w:r w:rsidRPr="00B421C2">
        <w:t>[SPE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-vpnv4]</w:t>
      </w:r>
      <w:r w:rsidRPr="00B421C2">
        <w:rPr>
          <w:rFonts w:hint="eastAsia"/>
        </w:rPr>
        <w:t xml:space="preserve"> </w:t>
      </w:r>
      <w:r w:rsidRPr="00B421C2">
        <w:t xml:space="preserve">peer </w:t>
      </w:r>
      <w:r w:rsidRPr="00B421C2">
        <w:rPr>
          <w:rFonts w:hint="eastAsia"/>
        </w:rPr>
        <w:t>2.2.2</w:t>
      </w:r>
      <w:r w:rsidRPr="00B421C2">
        <w:t>.9 enable</w:t>
      </w:r>
    </w:p>
    <w:p w:rsidR="00427BA2" w:rsidRPr="00B421C2" w:rsidRDefault="00427BA2" w:rsidP="00B51350">
      <w:pPr>
        <w:pStyle w:val="TerminalDisplayIndent1"/>
      </w:pPr>
      <w:r w:rsidRPr="00B421C2">
        <w:t>[SPE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 xml:space="preserve">-vpnv4] peer </w:t>
      </w:r>
      <w:r w:rsidRPr="00B421C2">
        <w:rPr>
          <w:rFonts w:hint="eastAsia"/>
        </w:rPr>
        <w:t>4.4.4</w:t>
      </w:r>
      <w:r w:rsidRPr="00B421C2">
        <w:t>.9 enable</w:t>
      </w:r>
    </w:p>
    <w:p w:rsidR="00427BA2" w:rsidRPr="00B421C2" w:rsidRDefault="00427BA2" w:rsidP="00B51350">
      <w:pPr>
        <w:pStyle w:val="TerminalDisplayIndent1"/>
      </w:pPr>
      <w:r w:rsidRPr="00B421C2">
        <w:t>[SPE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 xml:space="preserve">-vpnv4] peer </w:t>
      </w:r>
      <w:r w:rsidRPr="00B421C2">
        <w:rPr>
          <w:rFonts w:hint="eastAsia"/>
        </w:rPr>
        <w:t>4.4.4.</w:t>
      </w:r>
      <w:r w:rsidRPr="00B421C2">
        <w:t>9 upe</w:t>
      </w:r>
    </w:p>
    <w:p w:rsidR="00427BA2" w:rsidRPr="00B421C2" w:rsidRDefault="002821D8" w:rsidP="00B51350">
      <w:pPr>
        <w:pStyle w:val="TerminalDisplayIndent1"/>
      </w:pPr>
      <w:r w:rsidRPr="00B421C2">
        <w:t>[SPE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-vpnv4]</w:t>
      </w:r>
      <w:r w:rsidRPr="007530E2">
        <w:rPr>
          <w:rFonts w:hint="eastAsia"/>
        </w:rPr>
        <w:t xml:space="preserve"> </w:t>
      </w:r>
      <w:r w:rsidRPr="007530E2">
        <w:t xml:space="preserve">peer </w:t>
      </w:r>
      <w:r w:rsidRPr="007530E2">
        <w:rPr>
          <w:rFonts w:hint="eastAsia"/>
        </w:rPr>
        <w:t>4.4.4</w:t>
      </w:r>
      <w:r w:rsidRPr="007530E2">
        <w:t>.9 next-hop-local</w:t>
      </w:r>
    </w:p>
    <w:p w:rsidR="00427BA2" w:rsidRPr="00B421C2" w:rsidRDefault="00461335" w:rsidP="00B51350">
      <w:pPr>
        <w:pStyle w:val="TerminalDisplayIndent1"/>
      </w:pPr>
      <w:r w:rsidRPr="00B421C2">
        <w:t>[SPE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-vpnv4]</w:t>
      </w:r>
      <w:r w:rsidR="00427BA2" w:rsidRPr="00B421C2">
        <w:rPr>
          <w:rFonts w:hint="eastAsia"/>
        </w:rPr>
        <w:t xml:space="preserve"> quit</w:t>
      </w:r>
    </w:p>
    <w:p w:rsidR="00C4330D" w:rsidRPr="00B421C2" w:rsidRDefault="00461335" w:rsidP="00B51350">
      <w:pPr>
        <w:pStyle w:val="ItemIndent1"/>
      </w:pPr>
      <w:r w:rsidRPr="00B421C2">
        <w:rPr>
          <w:rFonts w:hint="eastAsia"/>
        </w:rPr>
        <w:lastRenderedPageBreak/>
        <w:t xml:space="preserve"># </w:t>
      </w:r>
      <w:r w:rsidRPr="00B421C2">
        <w:rPr>
          <w:rFonts w:hint="eastAsia"/>
        </w:rPr>
        <w:t>为</w:t>
      </w:r>
      <w:r w:rsidRPr="00B421C2">
        <w:rPr>
          <w:rFonts w:hint="eastAsia"/>
        </w:rPr>
        <w:t>VPN</w:t>
      </w:r>
      <w:r w:rsidRPr="00B421C2">
        <w:rPr>
          <w:rFonts w:hint="eastAsia"/>
        </w:rPr>
        <w:t>实例</w:t>
      </w:r>
      <w:r w:rsidRPr="00B421C2">
        <w:rPr>
          <w:rFonts w:hint="eastAsia"/>
        </w:rPr>
        <w:t>vpn1</w:t>
      </w:r>
      <w:r w:rsidRPr="00B421C2">
        <w:rPr>
          <w:rFonts w:hint="eastAsia"/>
        </w:rPr>
        <w:t>和</w:t>
      </w:r>
      <w:r w:rsidRPr="00B421C2">
        <w:rPr>
          <w:rFonts w:hint="eastAsia"/>
        </w:rPr>
        <w:t>vpn2</w:t>
      </w:r>
      <w:r w:rsidRPr="00B421C2">
        <w:rPr>
          <w:rFonts w:hint="eastAsia"/>
        </w:rPr>
        <w:t>分别创建</w:t>
      </w:r>
      <w:r w:rsidRPr="00B421C2">
        <w:rPr>
          <w:rFonts w:hint="eastAsia"/>
        </w:rPr>
        <w:t>BGP-VPN</w:t>
      </w:r>
      <w:r w:rsidRPr="00B421C2">
        <w:rPr>
          <w:rFonts w:hint="eastAsia"/>
        </w:rPr>
        <w:t>实例，以便根据</w:t>
      </w:r>
      <w:r w:rsidR="005A3786">
        <w:rPr>
          <w:rFonts w:hint="eastAsia"/>
        </w:rPr>
        <w:t>Route Target</w:t>
      </w:r>
      <w:r w:rsidRPr="00B421C2">
        <w:rPr>
          <w:rFonts w:hint="eastAsia"/>
        </w:rPr>
        <w:t>属性将学习到的</w:t>
      </w:r>
      <w:r w:rsidRPr="00B421C2">
        <w:rPr>
          <w:rFonts w:hint="eastAsia"/>
        </w:rPr>
        <w:t>VPNv4</w:t>
      </w:r>
      <w:r w:rsidRPr="00B421C2">
        <w:rPr>
          <w:rFonts w:hint="eastAsia"/>
        </w:rPr>
        <w:t>路由添加到相应</w:t>
      </w:r>
      <w:r w:rsidRPr="00B421C2">
        <w:rPr>
          <w:rFonts w:hint="eastAsia"/>
        </w:rPr>
        <w:t>VPN</w:t>
      </w:r>
      <w:r w:rsidRPr="00B421C2">
        <w:rPr>
          <w:rFonts w:hint="eastAsia"/>
        </w:rPr>
        <w:t>实例的</w:t>
      </w:r>
      <w:r w:rsidR="00E0458C" w:rsidRPr="00B421C2">
        <w:rPr>
          <w:rFonts w:hint="eastAsia"/>
        </w:rPr>
        <w:t>BGP</w:t>
      </w:r>
      <w:r w:rsidRPr="00B421C2">
        <w:rPr>
          <w:rFonts w:hint="eastAsia"/>
        </w:rPr>
        <w:t>路由表中。</w:t>
      </w:r>
    </w:p>
    <w:p w:rsidR="00461335" w:rsidRPr="00B421C2" w:rsidRDefault="00461335" w:rsidP="00B51350">
      <w:pPr>
        <w:pStyle w:val="TerminalDisplayIndent1"/>
      </w:pPr>
      <w:r w:rsidRPr="00B421C2">
        <w:t>[SPE2-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ip vpn-instance vpn1</w:t>
      </w:r>
    </w:p>
    <w:p w:rsidR="00461335" w:rsidRPr="00B421C2" w:rsidRDefault="00461335" w:rsidP="00B51350">
      <w:pPr>
        <w:pStyle w:val="TerminalDisplayIndent1"/>
      </w:pPr>
      <w:r w:rsidRPr="00B421C2">
        <w:t>[SPE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-vpn1]</w:t>
      </w:r>
      <w:r w:rsidRPr="00B421C2">
        <w:rPr>
          <w:rFonts w:hint="eastAsia"/>
        </w:rPr>
        <w:t xml:space="preserve"> quit</w:t>
      </w:r>
    </w:p>
    <w:p w:rsidR="00461335" w:rsidRPr="00B421C2" w:rsidRDefault="00461335" w:rsidP="00B51350">
      <w:pPr>
        <w:pStyle w:val="TerminalDisplayIndent1"/>
      </w:pPr>
      <w:r w:rsidRPr="00B421C2">
        <w:t>[SPE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ip vpn-instance vpn2</w:t>
      </w:r>
    </w:p>
    <w:p w:rsidR="00461335" w:rsidRPr="00B421C2" w:rsidRDefault="00461335" w:rsidP="00B51350">
      <w:pPr>
        <w:pStyle w:val="TerminalDisplayIndent1"/>
      </w:pPr>
      <w:r w:rsidRPr="00B421C2">
        <w:t>[SPE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-vpn2]</w:t>
      </w:r>
      <w:r w:rsidRPr="00B421C2">
        <w:rPr>
          <w:rFonts w:hint="eastAsia"/>
        </w:rPr>
        <w:t xml:space="preserve"> quit</w:t>
      </w:r>
    </w:p>
    <w:p w:rsidR="00461335" w:rsidRPr="00B421C2" w:rsidRDefault="00461335" w:rsidP="00B51350">
      <w:pPr>
        <w:pStyle w:val="TerminalDisplayIndent1"/>
      </w:pPr>
      <w:r w:rsidRPr="00B421C2">
        <w:rPr>
          <w:rFonts w:hint="eastAsia"/>
        </w:rPr>
        <w:t>[SPE2-</w:t>
      </w:r>
      <w:r w:rsidR="00F07E7A" w:rsidRPr="00B421C2">
        <w:rPr>
          <w:rFonts w:hint="eastAsia"/>
        </w:rPr>
        <w:t>bgp-default</w:t>
      </w:r>
      <w:r w:rsidRPr="00B421C2">
        <w:rPr>
          <w:rFonts w:hint="eastAsia"/>
        </w:rPr>
        <w:t>] quit</w:t>
      </w:r>
    </w:p>
    <w:p w:rsidR="00427BA2" w:rsidRPr="00B421C2" w:rsidRDefault="00427BA2" w:rsidP="00B51350">
      <w:pPr>
        <w:pStyle w:val="ItemIndent1"/>
        <w:rPr>
          <w:lang w:eastAsia="zh-CN"/>
        </w:rPr>
      </w:pPr>
      <w:r w:rsidRPr="00B421C2"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配置</w:t>
      </w:r>
      <w:r w:rsidRPr="00B421C2">
        <w:rPr>
          <w:rFonts w:hint="eastAsia"/>
          <w:lang w:eastAsia="zh-CN"/>
        </w:rPr>
        <w:t>SPE 2</w:t>
      </w:r>
      <w:r>
        <w:rPr>
          <w:rFonts w:hint="eastAsia"/>
          <w:lang w:eastAsia="zh-CN"/>
        </w:rPr>
        <w:t>向</w:t>
      </w:r>
      <w:r w:rsidRPr="00B421C2">
        <w:rPr>
          <w:rFonts w:hint="eastAsia"/>
          <w:lang w:eastAsia="zh-CN"/>
        </w:rPr>
        <w:t>UPE 2</w:t>
      </w:r>
      <w:r>
        <w:rPr>
          <w:rFonts w:hint="eastAsia"/>
          <w:lang w:eastAsia="zh-CN"/>
        </w:rPr>
        <w:t>发送通过策略的路由信息</w:t>
      </w:r>
      <w:r w:rsidRPr="00B421C2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允许</w:t>
      </w:r>
      <w:r w:rsidRPr="00B421C2">
        <w:rPr>
          <w:rFonts w:hint="eastAsia"/>
          <w:lang w:eastAsia="zh-CN"/>
        </w:rPr>
        <w:t>CE 1</w:t>
      </w:r>
      <w:r>
        <w:rPr>
          <w:rFonts w:hint="eastAsia"/>
          <w:lang w:eastAsia="zh-CN"/>
        </w:rPr>
        <w:t>的路由发送给</w:t>
      </w:r>
      <w:r w:rsidRPr="00B421C2">
        <w:rPr>
          <w:rFonts w:hint="eastAsia"/>
          <w:lang w:eastAsia="zh-CN"/>
        </w:rPr>
        <w:t>UPE 2</w:t>
      </w:r>
      <w:r>
        <w:rPr>
          <w:rFonts w:hint="eastAsia"/>
          <w:lang w:eastAsia="zh-CN"/>
        </w:rPr>
        <w:t>。</w:t>
      </w:r>
    </w:p>
    <w:p w:rsidR="00427BA2" w:rsidRDefault="00427BA2" w:rsidP="00B51350">
      <w:pPr>
        <w:pStyle w:val="TerminalDisplayIndent1"/>
      </w:pPr>
      <w:r>
        <w:t>[SPE2] ip prefix</w:t>
      </w:r>
      <w:r w:rsidR="002821D8">
        <w:rPr>
          <w:rFonts w:hint="eastAsia"/>
        </w:rPr>
        <w:t>-list</w:t>
      </w:r>
      <w:r>
        <w:t xml:space="preserve"> hope index 10 permit 10.2.1.1 24</w:t>
      </w:r>
    </w:p>
    <w:p w:rsidR="00427BA2" w:rsidRDefault="00427BA2" w:rsidP="00B51350">
      <w:pPr>
        <w:pStyle w:val="TerminalDisplayIndent1"/>
      </w:pPr>
      <w:r>
        <w:t>[SPE2] route-policy hope permit node 0</w:t>
      </w:r>
    </w:p>
    <w:p w:rsidR="00427BA2" w:rsidRDefault="00427BA2" w:rsidP="00B51350">
      <w:pPr>
        <w:pStyle w:val="TerminalDisplayIndent1"/>
      </w:pPr>
      <w:r>
        <w:t>[SPE2-</w:t>
      </w:r>
      <w:r w:rsidR="00122679" w:rsidRPr="00122679">
        <w:t>route-policy-hope-0]</w:t>
      </w:r>
      <w:r>
        <w:t xml:space="preserve"> </w:t>
      </w:r>
      <w:r w:rsidR="00CD6B3D" w:rsidRPr="00C24213">
        <w:t>if-match ip address prefix-list</w:t>
      </w:r>
      <w:r>
        <w:t xml:space="preserve"> hope</w:t>
      </w:r>
    </w:p>
    <w:p w:rsidR="00427BA2" w:rsidRDefault="00427BA2" w:rsidP="00B51350">
      <w:pPr>
        <w:pStyle w:val="TerminalDisplayIndent1"/>
      </w:pPr>
      <w:r>
        <w:t>[SPE2-</w:t>
      </w:r>
      <w:r w:rsidR="00122679" w:rsidRPr="00122679">
        <w:t>route-policy-hope-0]</w:t>
      </w:r>
      <w:r>
        <w:t xml:space="preserve"> quit</w:t>
      </w:r>
    </w:p>
    <w:p w:rsidR="00427BA2" w:rsidRDefault="00427BA2" w:rsidP="00B51350">
      <w:pPr>
        <w:pStyle w:val="TerminalDisplayIndent1"/>
      </w:pPr>
      <w:r>
        <w:t>[SPE2] bgp 100</w:t>
      </w:r>
    </w:p>
    <w:p w:rsidR="00427BA2" w:rsidRDefault="00427BA2" w:rsidP="00B51350">
      <w:pPr>
        <w:pStyle w:val="TerminalDisplayIndent1"/>
      </w:pPr>
      <w:r>
        <w:t>[SPE2-</w:t>
      </w:r>
      <w:r w:rsidR="00F07E7A">
        <w:t>bgp-default</w:t>
      </w:r>
      <w:r>
        <w:t xml:space="preserve">] </w:t>
      </w:r>
      <w:r w:rsidR="004F262E">
        <w:t>address-family vpnv4</w:t>
      </w:r>
    </w:p>
    <w:p w:rsidR="00427BA2" w:rsidRDefault="00427BA2" w:rsidP="00B51350">
      <w:pPr>
        <w:pStyle w:val="TerminalDisplayIndent1"/>
      </w:pPr>
      <w:r>
        <w:t>[SPE2-</w:t>
      </w:r>
      <w:r w:rsidR="00F07E7A">
        <w:t>bgp-default</w:t>
      </w:r>
      <w:r>
        <w:t>-vpnv4] peer 4.4.4.9 upe route-policy hope export</w:t>
      </w:r>
    </w:p>
    <w:p w:rsidR="007D7DD4" w:rsidRDefault="001F0A59" w:rsidP="00DD64CA">
      <w:pPr>
        <w:pStyle w:val="4"/>
      </w:pPr>
      <w:r>
        <w:rPr>
          <w:rFonts w:hint="eastAsia"/>
        </w:rPr>
        <w:t>验证配置</w:t>
      </w:r>
    </w:p>
    <w:p w:rsidR="00DE4784" w:rsidRDefault="001F0A59" w:rsidP="00DD64CA">
      <w:r w:rsidRPr="007530E2">
        <w:rPr>
          <w:rFonts w:hint="eastAsia"/>
        </w:rPr>
        <w:t>上述配置完成后，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1</w:t>
      </w:r>
      <w:r>
        <w:rPr>
          <w:rFonts w:hint="eastAsia"/>
        </w:rPr>
        <w:t>和</w:t>
      </w:r>
      <w:r>
        <w:rPr>
          <w:rFonts w:hint="eastAsia"/>
        </w:rPr>
        <w:t>CE 3</w:t>
      </w:r>
      <w:r w:rsidRPr="007530E2">
        <w:rPr>
          <w:rFonts w:hint="eastAsia"/>
        </w:rPr>
        <w:t>能</w:t>
      </w:r>
      <w:r>
        <w:rPr>
          <w:rFonts w:hint="eastAsia"/>
        </w:rPr>
        <w:t>够</w:t>
      </w:r>
      <w:r w:rsidRPr="007530E2">
        <w:rPr>
          <w:rFonts w:hint="eastAsia"/>
        </w:rPr>
        <w:t>学习到对方的接口路由，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3</w:t>
      </w:r>
      <w:r w:rsidRPr="007530E2">
        <w:rPr>
          <w:rFonts w:hint="eastAsia"/>
        </w:rPr>
        <w:t>能够相互</w:t>
      </w:r>
      <w:r w:rsidRPr="007530E2">
        <w:rPr>
          <w:rFonts w:hint="eastAsia"/>
        </w:rPr>
        <w:t>ping</w:t>
      </w:r>
      <w:r w:rsidRPr="007530E2">
        <w:rPr>
          <w:rFonts w:hint="eastAsia"/>
        </w:rPr>
        <w:t>通</w:t>
      </w:r>
      <w:r>
        <w:rPr>
          <w:rFonts w:hint="eastAsia"/>
        </w:rPr>
        <w:t>；</w:t>
      </w:r>
      <w:r>
        <w:rPr>
          <w:rFonts w:hint="eastAsia"/>
        </w:rPr>
        <w:t>CE 2</w:t>
      </w:r>
      <w:r>
        <w:rPr>
          <w:rFonts w:hint="eastAsia"/>
        </w:rPr>
        <w:t>和</w:t>
      </w:r>
      <w:r>
        <w:rPr>
          <w:rFonts w:hint="eastAsia"/>
        </w:rPr>
        <w:t>CE 4</w:t>
      </w:r>
      <w:r>
        <w:rPr>
          <w:rFonts w:hint="eastAsia"/>
        </w:rPr>
        <w:t>不能</w:t>
      </w:r>
      <w:r w:rsidRPr="007530E2">
        <w:rPr>
          <w:rFonts w:hint="eastAsia"/>
        </w:rPr>
        <w:t>学习到对方的接口路由</w:t>
      </w:r>
      <w:r>
        <w:rPr>
          <w:rFonts w:hint="eastAsia"/>
        </w:rPr>
        <w:t>，</w:t>
      </w:r>
      <w:r>
        <w:rPr>
          <w:rFonts w:hint="eastAsia"/>
        </w:rPr>
        <w:t>CE 2</w:t>
      </w:r>
      <w:r>
        <w:rPr>
          <w:rFonts w:hint="eastAsia"/>
        </w:rPr>
        <w:t>和</w:t>
      </w:r>
      <w:r>
        <w:rPr>
          <w:rFonts w:hint="eastAsia"/>
        </w:rPr>
        <w:t>CE 4</w:t>
      </w:r>
      <w:r>
        <w:rPr>
          <w:rFonts w:hint="eastAsia"/>
        </w:rPr>
        <w:t>不能相互</w:t>
      </w:r>
      <w:r>
        <w:rPr>
          <w:rFonts w:hint="eastAsia"/>
        </w:rPr>
        <w:t>ping</w:t>
      </w:r>
      <w:r>
        <w:rPr>
          <w:rFonts w:hint="eastAsia"/>
        </w:rPr>
        <w:t>通。</w:t>
      </w:r>
    </w:p>
    <w:p w:rsidR="007D7DD4" w:rsidRDefault="008C574F" w:rsidP="00DD64CA">
      <w:pPr>
        <w:pStyle w:val="3"/>
      </w:pPr>
      <w:bookmarkStart w:id="3018" w:name="_Toc45106005"/>
      <w:r w:rsidRPr="007530E2">
        <w:rPr>
          <w:rFonts w:hint="eastAsia"/>
        </w:rPr>
        <w:t>配置</w:t>
      </w:r>
      <w:r w:rsidRPr="007530E2">
        <w:t>OSPF</w:t>
      </w:r>
      <w:r w:rsidRPr="007530E2">
        <w:rPr>
          <w:rFonts w:hint="eastAsia"/>
        </w:rPr>
        <w:t>伪连接</w:t>
      </w:r>
      <w:bookmarkEnd w:id="2985"/>
      <w:bookmarkEnd w:id="2986"/>
      <w:bookmarkEnd w:id="3018"/>
    </w:p>
    <w:p w:rsidR="007D7DD4" w:rsidRDefault="008C574F" w:rsidP="00DD64CA">
      <w:pPr>
        <w:pStyle w:val="4"/>
      </w:pPr>
      <w:r w:rsidRPr="007530E2">
        <w:t>组网需求</w:t>
      </w:r>
    </w:p>
    <w:p w:rsidR="00EA61F1" w:rsidRDefault="008C574F" w:rsidP="00DD64CA">
      <w:pPr>
        <w:pStyle w:val="ItemList"/>
      </w:pPr>
      <w:r w:rsidRPr="007530E2">
        <w:rPr>
          <w:rFonts w:hint="eastAsia"/>
        </w:rPr>
        <w:t>CE</w:t>
      </w:r>
      <w:r w:rsidR="004D07FC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 w:rsidR="004D07FC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都属于</w:t>
      </w:r>
      <w:r w:rsidRPr="007530E2">
        <w:rPr>
          <w:rFonts w:hint="eastAsia"/>
        </w:rPr>
        <w:t>VPN</w:t>
      </w:r>
      <w:r w:rsidR="004D07FC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，它们分别接入</w:t>
      </w:r>
      <w:r w:rsidRPr="007530E2">
        <w:rPr>
          <w:rFonts w:hint="eastAsia"/>
        </w:rPr>
        <w:t>PE</w:t>
      </w:r>
      <w:r w:rsidR="004D07FC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PE</w:t>
      </w:r>
      <w:r w:rsidR="004D07FC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="00EA61F1">
        <w:rPr>
          <w:rFonts w:hint="eastAsia"/>
        </w:rPr>
        <w:t>；</w:t>
      </w:r>
    </w:p>
    <w:p w:rsidR="00EA61F1" w:rsidRPr="00B421C2" w:rsidRDefault="008C574F" w:rsidP="00DD64CA">
      <w:pPr>
        <w:pStyle w:val="ItemList"/>
      </w:pPr>
      <w:r w:rsidRPr="007530E2">
        <w:rPr>
          <w:rFonts w:hint="eastAsia"/>
        </w:rPr>
        <w:t>CE</w:t>
      </w:r>
      <w:r w:rsidR="004D07FC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 w:rsidR="004D07FC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在同一个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区域中</w:t>
      </w:r>
      <w:r w:rsidR="00EA61F1">
        <w:rPr>
          <w:rFonts w:hint="eastAsia"/>
        </w:rPr>
        <w:t>；</w:t>
      </w:r>
    </w:p>
    <w:p w:rsidR="008C574F" w:rsidRPr="00B421C2" w:rsidRDefault="008C574F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CE</w:t>
      </w:r>
      <w:r w:rsidR="004D07FC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1</w:t>
      </w:r>
      <w:r w:rsidRPr="00B421C2">
        <w:rPr>
          <w:rFonts w:hint="eastAsia"/>
          <w:lang w:eastAsia="zh-CN"/>
        </w:rPr>
        <w:t>与</w:t>
      </w:r>
      <w:r w:rsidRPr="00B421C2">
        <w:rPr>
          <w:rFonts w:hint="eastAsia"/>
          <w:lang w:eastAsia="zh-CN"/>
        </w:rPr>
        <w:t>CE</w:t>
      </w:r>
      <w:r w:rsidR="004D07FC"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2</w:t>
      </w:r>
      <w:r w:rsidRPr="00B421C2">
        <w:rPr>
          <w:rFonts w:hint="eastAsia"/>
          <w:lang w:eastAsia="zh-CN"/>
        </w:rPr>
        <w:t>之间的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流量通过</w:t>
      </w:r>
      <w:r w:rsidRPr="00B421C2">
        <w:rPr>
          <w:rFonts w:hint="eastAsia"/>
          <w:lang w:eastAsia="zh-CN"/>
        </w:rPr>
        <w:t>MPLS</w:t>
      </w:r>
      <w:r w:rsidRPr="00B421C2">
        <w:rPr>
          <w:rFonts w:hint="eastAsia"/>
          <w:lang w:eastAsia="zh-CN"/>
        </w:rPr>
        <w:t>骨干网转发，不使用</w:t>
      </w:r>
      <w:r w:rsidRPr="00B421C2">
        <w:rPr>
          <w:rFonts w:hint="eastAsia"/>
          <w:lang w:eastAsia="zh-CN"/>
        </w:rPr>
        <w:t>OSPF</w:t>
      </w:r>
      <w:r w:rsidRPr="00B421C2">
        <w:rPr>
          <w:rFonts w:hint="eastAsia"/>
          <w:lang w:eastAsia="zh-CN"/>
        </w:rPr>
        <w:t>的区域内路由。</w:t>
      </w:r>
    </w:p>
    <w:p w:rsidR="007D7DD4" w:rsidRDefault="008C574F" w:rsidP="00DD64CA">
      <w:pPr>
        <w:pStyle w:val="4"/>
      </w:pPr>
      <w:r w:rsidRPr="007530E2">
        <w:lastRenderedPageBreak/>
        <w:t>组网图</w:t>
      </w:r>
    </w:p>
    <w:p w:rsidR="007D7DD4" w:rsidRDefault="00E23417" w:rsidP="00DD64CA">
      <w:pPr>
        <w:pStyle w:val="FigureDescription"/>
      </w:pPr>
      <w:bookmarkStart w:id="3019" w:name="_Ref171934922"/>
      <w:bookmarkStart w:id="3020" w:name="_Toc418944426"/>
      <w:r w:rsidRPr="002D634A">
        <w:t>OSPF</w:t>
      </w:r>
      <w:r w:rsidRPr="002D634A">
        <w:rPr>
          <w:rFonts w:hint="eastAsia"/>
        </w:rPr>
        <w:t>伪连接配置</w:t>
      </w:r>
      <w:r w:rsidRPr="002D634A">
        <w:t>组网图</w:t>
      </w:r>
      <w:bookmarkEnd w:id="3019"/>
      <w:bookmarkEnd w:id="3020"/>
    </w:p>
    <w:p w:rsidR="00F34E94" w:rsidRDefault="009C0B77" w:rsidP="00595D4C">
      <w:pPr>
        <w:pStyle w:val="Figure"/>
      </w:pPr>
      <w:commentRangeStart w:id="3021"/>
      <w:r w:rsidRPr="009C0B77">
        <w:rPr>
          <w:noProof/>
        </w:rPr>
        <w:drawing>
          <wp:inline distT="0" distB="0" distL="0" distR="0" wp14:anchorId="460400E6" wp14:editId="22A344E2">
            <wp:extent cx="3905250" cy="2324100"/>
            <wp:effectExtent l="0" t="0" r="0" b="0"/>
            <wp:docPr id="902" name="图片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021"/>
      <w:r w:rsidR="00F34E94">
        <w:rPr>
          <w:rStyle w:val="ac"/>
        </w:rPr>
        <w:commentReference w:id="3021"/>
      </w:r>
    </w:p>
    <w:p w:rsidR="00F34E94" w:rsidRDefault="00F34E94" w:rsidP="00595D4C">
      <w:pPr>
        <w:pStyle w:val="Figure"/>
      </w:pPr>
      <w:commentRangeStart w:id="3022"/>
      <w:r w:rsidRPr="00F34E94">
        <w:rPr>
          <w:rFonts w:hint="eastAsia"/>
          <w:noProof/>
        </w:rPr>
        <w:drawing>
          <wp:inline distT="0" distB="0" distL="0" distR="0" wp14:anchorId="6C9656F5" wp14:editId="5E92F26F">
            <wp:extent cx="3905250" cy="232410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022"/>
      <w:r>
        <w:rPr>
          <w:rStyle w:val="ac"/>
        </w:rPr>
        <w:commentReference w:id="3022"/>
      </w:r>
    </w:p>
    <w:p w:rsidR="00A271E4" w:rsidRDefault="00A271E4" w:rsidP="00595D4C">
      <w:pPr>
        <w:pStyle w:val="Figure"/>
      </w:pPr>
    </w:p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215"/>
        <w:gridCol w:w="1278"/>
        <w:gridCol w:w="1917"/>
        <w:gridCol w:w="1279"/>
        <w:gridCol w:w="1279"/>
        <w:gridCol w:w="2046"/>
      </w:tblGrid>
      <w:tr w:rsidR="00FF6EEF" w:rsidRPr="00415A99" w:rsidTr="00B12603">
        <w:trPr>
          <w:tblHeader/>
        </w:trPr>
        <w:tc>
          <w:tcPr>
            <w:tcW w:w="1022" w:type="dxa"/>
          </w:tcPr>
          <w:p w:rsidR="00FF6EEF" w:rsidRPr="00B421C2" w:rsidRDefault="00FF6EEF" w:rsidP="00DD64CA">
            <w:pPr>
              <w:pStyle w:val="FigureText"/>
            </w:pPr>
            <w:bookmarkStart w:id="3023" w:name="_Ref86121363"/>
            <w:bookmarkStart w:id="3024" w:name="_Toc86654450"/>
            <w:bookmarkStart w:id="3025" w:name="_Toc137991735"/>
            <w:r w:rsidRPr="00B421C2">
              <w:rPr>
                <w:rFonts w:hint="eastAsia"/>
              </w:rPr>
              <w:t>设备</w:t>
            </w:r>
          </w:p>
        </w:tc>
        <w:tc>
          <w:tcPr>
            <w:tcW w:w="1075" w:type="dxa"/>
          </w:tcPr>
          <w:p w:rsidR="00FF6EEF" w:rsidRPr="00B421C2" w:rsidRDefault="00FF6EEF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612" w:type="dxa"/>
          </w:tcPr>
          <w:p w:rsidR="00FF6EEF" w:rsidRPr="00B421C2" w:rsidRDefault="00FF6EEF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  <w:tc>
          <w:tcPr>
            <w:tcW w:w="1075" w:type="dxa"/>
          </w:tcPr>
          <w:p w:rsidR="00FF6EEF" w:rsidRPr="00B421C2" w:rsidRDefault="00FF6EEF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075" w:type="dxa"/>
          </w:tcPr>
          <w:p w:rsidR="00FF6EEF" w:rsidRPr="00B421C2" w:rsidRDefault="00FF6EEF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720" w:type="dxa"/>
          </w:tcPr>
          <w:p w:rsidR="00FF6EEF" w:rsidRPr="00B421C2" w:rsidRDefault="00FF6EEF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</w:tr>
      <w:tr w:rsidR="00F77B70" w:rsidRPr="00415A99" w:rsidTr="00B12603">
        <w:tc>
          <w:tcPr>
            <w:tcW w:w="1022" w:type="dxa"/>
          </w:tcPr>
          <w:p w:rsidR="00F77B70" w:rsidRPr="00B421C2" w:rsidRDefault="00F77B70" w:rsidP="00DD64CA">
            <w:pPr>
              <w:pStyle w:val="FigureText"/>
            </w:pPr>
            <w:r>
              <w:rPr>
                <w:rFonts w:hint="eastAsia"/>
              </w:rPr>
              <w:t>CE 1</w:t>
            </w:r>
          </w:p>
        </w:tc>
        <w:tc>
          <w:tcPr>
            <w:tcW w:w="1075" w:type="dxa"/>
          </w:tcPr>
          <w:p w:rsidR="00F77B70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F77B70" w:rsidRPr="00B421C2" w:rsidRDefault="00F77B70" w:rsidP="00DD64CA">
            <w:pPr>
              <w:pStyle w:val="FigureText"/>
            </w:pPr>
            <w:r>
              <w:rPr>
                <w:rFonts w:hint="eastAsia"/>
              </w:rPr>
              <w:t>100.1.1.1/24</w:t>
            </w:r>
          </w:p>
        </w:tc>
        <w:tc>
          <w:tcPr>
            <w:tcW w:w="1075" w:type="dxa"/>
          </w:tcPr>
          <w:p w:rsidR="00F77B70" w:rsidRPr="00B421C2" w:rsidRDefault="00F77B70" w:rsidP="00DD64CA">
            <w:pPr>
              <w:pStyle w:val="FigureText"/>
            </w:pPr>
            <w:r>
              <w:rPr>
                <w:rFonts w:hint="eastAsia"/>
              </w:rPr>
              <w:t>CE 2</w:t>
            </w:r>
          </w:p>
        </w:tc>
        <w:tc>
          <w:tcPr>
            <w:tcW w:w="1075" w:type="dxa"/>
          </w:tcPr>
          <w:p w:rsidR="00F77B70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720" w:type="dxa"/>
          </w:tcPr>
          <w:p w:rsidR="00F77B70" w:rsidRPr="00B421C2" w:rsidRDefault="00F77B70" w:rsidP="00DD64CA">
            <w:pPr>
              <w:pStyle w:val="FigureText"/>
            </w:pPr>
            <w:r>
              <w:rPr>
                <w:rFonts w:hint="eastAsia"/>
              </w:rPr>
              <w:t>120.1.1.1/24</w:t>
            </w:r>
          </w:p>
        </w:tc>
      </w:tr>
      <w:tr w:rsidR="00F77B70" w:rsidRPr="00415A99" w:rsidTr="00B12603">
        <w:tc>
          <w:tcPr>
            <w:tcW w:w="1022" w:type="dxa"/>
          </w:tcPr>
          <w:p w:rsidR="00F77B70" w:rsidRDefault="00F77B70" w:rsidP="00DD64CA">
            <w:pPr>
              <w:pStyle w:val="FigureText"/>
            </w:pPr>
          </w:p>
        </w:tc>
        <w:tc>
          <w:tcPr>
            <w:tcW w:w="1075" w:type="dxa"/>
          </w:tcPr>
          <w:p w:rsidR="00F77B70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612" w:type="dxa"/>
          </w:tcPr>
          <w:p w:rsidR="00F77B70" w:rsidRPr="00B421C2" w:rsidRDefault="00F77B70" w:rsidP="00DD64CA">
            <w:pPr>
              <w:pStyle w:val="FigureText"/>
            </w:pPr>
            <w:r>
              <w:rPr>
                <w:rFonts w:hint="eastAsia"/>
              </w:rPr>
              <w:t>20.1.1.1/24</w:t>
            </w:r>
          </w:p>
        </w:tc>
        <w:tc>
          <w:tcPr>
            <w:tcW w:w="1075" w:type="dxa"/>
          </w:tcPr>
          <w:p w:rsidR="00F77B70" w:rsidRDefault="00F77B70" w:rsidP="00DD64CA">
            <w:pPr>
              <w:pStyle w:val="FigureText"/>
            </w:pPr>
          </w:p>
        </w:tc>
        <w:tc>
          <w:tcPr>
            <w:tcW w:w="1075" w:type="dxa"/>
          </w:tcPr>
          <w:p w:rsidR="00F77B70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720" w:type="dxa"/>
          </w:tcPr>
          <w:p w:rsidR="00F77B70" w:rsidRPr="00B421C2" w:rsidRDefault="00F77B70" w:rsidP="00DD64CA">
            <w:pPr>
              <w:pStyle w:val="FigureText"/>
            </w:pPr>
            <w:r>
              <w:rPr>
                <w:rFonts w:hint="eastAsia"/>
              </w:rPr>
              <w:t>30.1.1.2/24</w:t>
            </w:r>
          </w:p>
        </w:tc>
      </w:tr>
      <w:tr w:rsidR="00F77B70" w:rsidRPr="00415A99" w:rsidTr="00B12603">
        <w:tc>
          <w:tcPr>
            <w:tcW w:w="1022" w:type="dxa"/>
          </w:tcPr>
          <w:p w:rsidR="00F77B70" w:rsidRPr="00B421C2" w:rsidRDefault="00F77B70" w:rsidP="00DD64CA">
            <w:pPr>
              <w:pStyle w:val="FigureText"/>
            </w:pPr>
            <w:r>
              <w:rPr>
                <w:rFonts w:hint="eastAsia"/>
              </w:rPr>
              <w:t>PE 1</w:t>
            </w:r>
          </w:p>
        </w:tc>
        <w:tc>
          <w:tcPr>
            <w:tcW w:w="1075" w:type="dxa"/>
          </w:tcPr>
          <w:p w:rsidR="00F77B70" w:rsidRPr="00B421C2" w:rsidRDefault="00F77B70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612" w:type="dxa"/>
          </w:tcPr>
          <w:p w:rsidR="00F77B70" w:rsidRPr="00B421C2" w:rsidRDefault="00F77B70" w:rsidP="00DD64CA">
            <w:pPr>
              <w:pStyle w:val="FigureText"/>
            </w:pPr>
            <w:r w:rsidRPr="00415A99">
              <w:rPr>
                <w:rFonts w:hint="eastAsia"/>
              </w:rPr>
              <w:t>1.1.1.</w:t>
            </w:r>
            <w:r w:rsidRPr="00B421C2">
              <w:rPr>
                <w:rFonts w:hint="eastAsia"/>
              </w:rPr>
              <w:t>9/32</w:t>
            </w:r>
          </w:p>
        </w:tc>
        <w:tc>
          <w:tcPr>
            <w:tcW w:w="1075" w:type="dxa"/>
          </w:tcPr>
          <w:p w:rsidR="00F77B70" w:rsidRPr="00B421C2" w:rsidRDefault="00F77B70" w:rsidP="00DD64CA">
            <w:pPr>
              <w:pStyle w:val="FigureText"/>
            </w:pPr>
            <w:r>
              <w:rPr>
                <w:rFonts w:hint="eastAsia"/>
              </w:rPr>
              <w:t>PE 2</w:t>
            </w:r>
          </w:p>
        </w:tc>
        <w:tc>
          <w:tcPr>
            <w:tcW w:w="1075" w:type="dxa"/>
          </w:tcPr>
          <w:p w:rsidR="00F77B70" w:rsidRPr="00B421C2" w:rsidRDefault="00F77B70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F77B70" w:rsidRPr="00B421C2" w:rsidRDefault="00F77B70" w:rsidP="00DD64CA">
            <w:pPr>
              <w:pStyle w:val="FigureText"/>
            </w:pPr>
            <w:r>
              <w:rPr>
                <w:rFonts w:hint="eastAsia"/>
              </w:rPr>
              <w:t>2.2.2.9/32</w:t>
            </w:r>
          </w:p>
        </w:tc>
      </w:tr>
      <w:tr w:rsidR="00F77B70" w:rsidRPr="00415A99" w:rsidTr="00B12603">
        <w:tc>
          <w:tcPr>
            <w:tcW w:w="1022" w:type="dxa"/>
          </w:tcPr>
          <w:p w:rsidR="00F77B70" w:rsidRDefault="00F77B70" w:rsidP="00DD64CA">
            <w:pPr>
              <w:pStyle w:val="FigureText"/>
            </w:pPr>
          </w:p>
        </w:tc>
        <w:tc>
          <w:tcPr>
            <w:tcW w:w="1075" w:type="dxa"/>
          </w:tcPr>
          <w:p w:rsidR="00F77B70" w:rsidRPr="00B421C2" w:rsidRDefault="00F77B70" w:rsidP="00DD64CA">
            <w:pPr>
              <w:pStyle w:val="FigureText"/>
            </w:pPr>
            <w:r>
              <w:rPr>
                <w:rFonts w:hint="eastAsia"/>
              </w:rPr>
              <w:t>Loop1</w:t>
            </w:r>
          </w:p>
        </w:tc>
        <w:tc>
          <w:tcPr>
            <w:tcW w:w="1612" w:type="dxa"/>
          </w:tcPr>
          <w:p w:rsidR="00F77B70" w:rsidRPr="00B421C2" w:rsidRDefault="00F77B70" w:rsidP="00DD64CA">
            <w:pPr>
              <w:pStyle w:val="FigureText"/>
            </w:pPr>
            <w:r>
              <w:rPr>
                <w:rFonts w:hint="eastAsia"/>
              </w:rPr>
              <w:t>3.3.3.3/32</w:t>
            </w:r>
          </w:p>
        </w:tc>
        <w:tc>
          <w:tcPr>
            <w:tcW w:w="1075" w:type="dxa"/>
          </w:tcPr>
          <w:p w:rsidR="00F77B70" w:rsidRPr="00415A99" w:rsidRDefault="00F77B70" w:rsidP="00DD64CA">
            <w:pPr>
              <w:pStyle w:val="FigureText"/>
            </w:pPr>
          </w:p>
        </w:tc>
        <w:tc>
          <w:tcPr>
            <w:tcW w:w="1075" w:type="dxa"/>
          </w:tcPr>
          <w:p w:rsidR="00F77B70" w:rsidRPr="00B421C2" w:rsidRDefault="00F77B70" w:rsidP="00DD64CA">
            <w:pPr>
              <w:pStyle w:val="FigureText"/>
            </w:pPr>
            <w:r>
              <w:rPr>
                <w:rFonts w:hint="eastAsia"/>
              </w:rPr>
              <w:t>Loop1</w:t>
            </w:r>
          </w:p>
        </w:tc>
        <w:tc>
          <w:tcPr>
            <w:tcW w:w="1720" w:type="dxa"/>
          </w:tcPr>
          <w:p w:rsidR="00F77B70" w:rsidRPr="00B421C2" w:rsidRDefault="00F77B70" w:rsidP="00DD64CA">
            <w:pPr>
              <w:pStyle w:val="FigureText"/>
            </w:pPr>
            <w:r>
              <w:rPr>
                <w:rFonts w:hint="eastAsia"/>
              </w:rPr>
              <w:t>5.5.5.5/32</w:t>
            </w:r>
          </w:p>
        </w:tc>
      </w:tr>
      <w:tr w:rsidR="00F77B70" w:rsidRPr="00415A99" w:rsidTr="00B12603">
        <w:tc>
          <w:tcPr>
            <w:tcW w:w="1022" w:type="dxa"/>
          </w:tcPr>
          <w:p w:rsidR="00F77B70" w:rsidRPr="00415A99" w:rsidRDefault="00F77B70" w:rsidP="00DD64CA">
            <w:pPr>
              <w:pStyle w:val="FigureText"/>
            </w:pPr>
          </w:p>
        </w:tc>
        <w:tc>
          <w:tcPr>
            <w:tcW w:w="1075" w:type="dxa"/>
          </w:tcPr>
          <w:p w:rsidR="00F77B70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F77B70" w:rsidRPr="00B421C2" w:rsidRDefault="00F77B70" w:rsidP="00DD64CA">
            <w:pPr>
              <w:pStyle w:val="FigureText"/>
            </w:pPr>
            <w:r w:rsidRPr="00415A99">
              <w:rPr>
                <w:rFonts w:hint="eastAsia"/>
              </w:rPr>
              <w:t>10</w:t>
            </w:r>
            <w:r w:rsidRPr="00B421C2">
              <w:rPr>
                <w:rFonts w:hint="eastAsia"/>
              </w:rPr>
              <w:t>0.1.1.2/24</w:t>
            </w:r>
          </w:p>
        </w:tc>
        <w:tc>
          <w:tcPr>
            <w:tcW w:w="1075" w:type="dxa"/>
          </w:tcPr>
          <w:p w:rsidR="00F77B70" w:rsidRPr="00415A99" w:rsidRDefault="00F77B70" w:rsidP="00DD64CA">
            <w:pPr>
              <w:pStyle w:val="FigureText"/>
            </w:pPr>
          </w:p>
        </w:tc>
        <w:tc>
          <w:tcPr>
            <w:tcW w:w="1075" w:type="dxa"/>
          </w:tcPr>
          <w:p w:rsidR="00F77B70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720" w:type="dxa"/>
          </w:tcPr>
          <w:p w:rsidR="00F77B70" w:rsidRPr="00B421C2" w:rsidRDefault="00F77B70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20.1.1.2/24</w:t>
            </w:r>
          </w:p>
        </w:tc>
      </w:tr>
      <w:tr w:rsidR="00F77B70" w:rsidRPr="00415A99" w:rsidTr="00B12603">
        <w:tc>
          <w:tcPr>
            <w:tcW w:w="1022" w:type="dxa"/>
          </w:tcPr>
          <w:p w:rsidR="00F77B70" w:rsidRPr="00415A99" w:rsidRDefault="00F77B70" w:rsidP="00DD64CA">
            <w:pPr>
              <w:pStyle w:val="FigureText"/>
            </w:pPr>
          </w:p>
        </w:tc>
        <w:tc>
          <w:tcPr>
            <w:tcW w:w="1075" w:type="dxa"/>
          </w:tcPr>
          <w:p w:rsidR="00F77B70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612" w:type="dxa"/>
          </w:tcPr>
          <w:p w:rsidR="00F77B70" w:rsidRPr="00B421C2" w:rsidRDefault="00F77B70" w:rsidP="00DD64CA">
            <w:pPr>
              <w:pStyle w:val="FigureText"/>
            </w:pPr>
            <w:r>
              <w:rPr>
                <w:rFonts w:hint="eastAsia"/>
              </w:rPr>
              <w:t>10.1.1.1/24</w:t>
            </w:r>
          </w:p>
        </w:tc>
        <w:tc>
          <w:tcPr>
            <w:tcW w:w="1075" w:type="dxa"/>
          </w:tcPr>
          <w:p w:rsidR="00F77B70" w:rsidRPr="00415A99" w:rsidRDefault="00F77B70" w:rsidP="00DD64CA">
            <w:pPr>
              <w:pStyle w:val="FigureText"/>
            </w:pPr>
          </w:p>
        </w:tc>
        <w:tc>
          <w:tcPr>
            <w:tcW w:w="1075" w:type="dxa"/>
          </w:tcPr>
          <w:p w:rsidR="00F77B70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720" w:type="dxa"/>
          </w:tcPr>
          <w:p w:rsidR="00F77B70" w:rsidRPr="00B421C2" w:rsidRDefault="00F77B70" w:rsidP="00DD64CA">
            <w:pPr>
              <w:pStyle w:val="FigureText"/>
            </w:pPr>
            <w:r>
              <w:rPr>
                <w:rFonts w:hint="eastAsia"/>
              </w:rPr>
              <w:t>10.1.1.2/24</w:t>
            </w:r>
          </w:p>
        </w:tc>
      </w:tr>
      <w:tr w:rsidR="00F77B70" w:rsidRPr="00415A99" w:rsidTr="00B12603">
        <w:tc>
          <w:tcPr>
            <w:tcW w:w="1022" w:type="dxa"/>
          </w:tcPr>
          <w:p w:rsidR="00F77B70" w:rsidRPr="00B421C2" w:rsidRDefault="002F6864" w:rsidP="00DD64CA">
            <w:pPr>
              <w:pStyle w:val="FigureText"/>
            </w:pPr>
            <w:r>
              <w:rPr>
                <w:rFonts w:hint="eastAsia"/>
              </w:rPr>
              <w:t>Router A</w:t>
            </w:r>
          </w:p>
        </w:tc>
        <w:tc>
          <w:tcPr>
            <w:tcW w:w="1075" w:type="dxa"/>
          </w:tcPr>
          <w:p w:rsidR="00F77B70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/5</w:t>
            </w:r>
          </w:p>
        </w:tc>
        <w:tc>
          <w:tcPr>
            <w:tcW w:w="1612" w:type="dxa"/>
          </w:tcPr>
          <w:p w:rsidR="00F77B70" w:rsidRPr="00B421C2" w:rsidRDefault="002F6864" w:rsidP="00DD64CA">
            <w:pPr>
              <w:pStyle w:val="FigureText"/>
            </w:pPr>
            <w:r>
              <w:rPr>
                <w:rFonts w:hint="eastAsia"/>
              </w:rPr>
              <w:t>30.1.1.1/24</w:t>
            </w:r>
          </w:p>
        </w:tc>
        <w:tc>
          <w:tcPr>
            <w:tcW w:w="1075" w:type="dxa"/>
          </w:tcPr>
          <w:p w:rsidR="00F77B70" w:rsidRDefault="00F77B70" w:rsidP="00DD64CA">
            <w:pPr>
              <w:pStyle w:val="FigureText"/>
            </w:pPr>
          </w:p>
        </w:tc>
        <w:tc>
          <w:tcPr>
            <w:tcW w:w="1075" w:type="dxa"/>
          </w:tcPr>
          <w:p w:rsidR="00F77B70" w:rsidRPr="00415A99" w:rsidRDefault="00F77B70" w:rsidP="00DD64CA">
            <w:pPr>
              <w:pStyle w:val="FigureText"/>
            </w:pPr>
          </w:p>
        </w:tc>
        <w:tc>
          <w:tcPr>
            <w:tcW w:w="1720" w:type="dxa"/>
          </w:tcPr>
          <w:p w:rsidR="00F77B70" w:rsidRDefault="00F77B70" w:rsidP="00DD64CA">
            <w:pPr>
              <w:pStyle w:val="FigureText"/>
            </w:pPr>
          </w:p>
        </w:tc>
      </w:tr>
      <w:tr w:rsidR="00F77B70" w:rsidRPr="00415A99" w:rsidTr="00B12603">
        <w:tc>
          <w:tcPr>
            <w:tcW w:w="1022" w:type="dxa"/>
          </w:tcPr>
          <w:p w:rsidR="00F77B70" w:rsidRPr="00415A99" w:rsidRDefault="00F77B70" w:rsidP="00DD64CA">
            <w:pPr>
              <w:pStyle w:val="FigureText"/>
            </w:pPr>
          </w:p>
        </w:tc>
        <w:tc>
          <w:tcPr>
            <w:tcW w:w="1075" w:type="dxa"/>
          </w:tcPr>
          <w:p w:rsidR="00F77B70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/4</w:t>
            </w:r>
          </w:p>
        </w:tc>
        <w:tc>
          <w:tcPr>
            <w:tcW w:w="1612" w:type="dxa"/>
          </w:tcPr>
          <w:p w:rsidR="00F77B70" w:rsidRPr="00B421C2" w:rsidRDefault="002F6864" w:rsidP="00DD64CA">
            <w:pPr>
              <w:pStyle w:val="FigureText"/>
            </w:pPr>
            <w:r>
              <w:rPr>
                <w:rFonts w:hint="eastAsia"/>
              </w:rPr>
              <w:t>20.1.1.2/24</w:t>
            </w:r>
          </w:p>
        </w:tc>
        <w:tc>
          <w:tcPr>
            <w:tcW w:w="1075" w:type="dxa"/>
          </w:tcPr>
          <w:p w:rsidR="00F77B70" w:rsidRPr="00415A99" w:rsidRDefault="00F77B70" w:rsidP="00DD64CA">
            <w:pPr>
              <w:pStyle w:val="FigureText"/>
            </w:pPr>
          </w:p>
        </w:tc>
        <w:tc>
          <w:tcPr>
            <w:tcW w:w="1075" w:type="dxa"/>
          </w:tcPr>
          <w:p w:rsidR="00F77B70" w:rsidRPr="00415A99" w:rsidRDefault="00F77B70" w:rsidP="00DD64CA">
            <w:pPr>
              <w:pStyle w:val="FigureText"/>
            </w:pPr>
          </w:p>
        </w:tc>
        <w:tc>
          <w:tcPr>
            <w:tcW w:w="1720" w:type="dxa"/>
          </w:tcPr>
          <w:p w:rsidR="00F77B70" w:rsidRPr="00415A99" w:rsidRDefault="00F77B70" w:rsidP="00DD64CA">
            <w:pPr>
              <w:pStyle w:val="FigureText"/>
            </w:pPr>
          </w:p>
        </w:tc>
      </w:tr>
      <w:bookmarkEnd w:id="3023"/>
      <w:bookmarkEnd w:id="3024"/>
      <w:bookmarkEnd w:id="3025"/>
    </w:tbl>
    <w:p w:rsidR="008C574F" w:rsidRPr="002D634A" w:rsidRDefault="008C574F" w:rsidP="00DD64CA"/>
    <w:p w:rsidR="007D7DD4" w:rsidRDefault="008C574F" w:rsidP="00DD64CA">
      <w:pPr>
        <w:pStyle w:val="4"/>
      </w:pPr>
      <w:r w:rsidRPr="007530E2">
        <w:t>配置步骤</w:t>
      </w:r>
    </w:p>
    <w:p w:rsidR="007D7DD4" w:rsidRDefault="008C574F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配置用户网络上的</w:t>
      </w:r>
      <w:r w:rsidRPr="00B421C2">
        <w:rPr>
          <w:rFonts w:hint="eastAsia"/>
          <w:lang w:eastAsia="zh-CN"/>
        </w:rPr>
        <w:t>OSPF</w:t>
      </w:r>
    </w:p>
    <w:p w:rsidR="00E43C73" w:rsidRPr="00E43C73" w:rsidRDefault="008C574F" w:rsidP="00B51350">
      <w:pPr>
        <w:pStyle w:val="ItemIndent1"/>
      </w:pPr>
      <w:r w:rsidRPr="007530E2">
        <w:rPr>
          <w:rFonts w:hint="eastAsia"/>
        </w:rPr>
        <w:t>在</w:t>
      </w:r>
      <w:r w:rsidRPr="007530E2">
        <w:rPr>
          <w:rFonts w:hint="eastAsia"/>
        </w:rPr>
        <w:t>CE</w:t>
      </w:r>
      <w:r w:rsidR="004D07FC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、</w:t>
      </w:r>
      <w:r w:rsidR="004D07FC" w:rsidRPr="007530E2">
        <w:rPr>
          <w:rFonts w:hint="eastAsia"/>
        </w:rPr>
        <w:t>R</w:t>
      </w:r>
      <w:r w:rsidR="004D07FC">
        <w:rPr>
          <w:rFonts w:hint="eastAsia"/>
        </w:rPr>
        <w:t>outer A</w:t>
      </w:r>
      <w:r w:rsidRPr="007530E2">
        <w:rPr>
          <w:rFonts w:hint="eastAsia"/>
        </w:rPr>
        <w:t>、</w:t>
      </w:r>
      <w:r w:rsidRPr="007530E2">
        <w:rPr>
          <w:rFonts w:hint="eastAsia"/>
        </w:rPr>
        <w:t>CE</w:t>
      </w:r>
      <w:r w:rsidR="004D07FC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上配置普通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，发布</w:t>
      </w:r>
      <w:r w:rsidR="00D55D92">
        <w:fldChar w:fldCharType="begin"/>
      </w:r>
      <w:r w:rsidR="00D55D92">
        <w:instrText xml:space="preserve">  REF _Ref171934922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1-37</w:t>
      </w:r>
      <w:r w:rsidR="00D55D92">
        <w:fldChar w:fldCharType="end"/>
      </w:r>
      <w:r w:rsidRPr="007530E2">
        <w:rPr>
          <w:rFonts w:hint="eastAsia"/>
        </w:rPr>
        <w:t>中所示各接口的网段地址</w:t>
      </w:r>
      <w:r w:rsidR="00E43C73">
        <w:rPr>
          <w:rFonts w:hint="eastAsia"/>
        </w:rPr>
        <w:t>，并配置</w:t>
      </w:r>
      <w:r w:rsidR="00E43C73" w:rsidRPr="007530E2">
        <w:rPr>
          <w:rFonts w:hint="eastAsia"/>
        </w:rPr>
        <w:t>CE</w:t>
      </w:r>
      <w:r w:rsidR="00E43C73">
        <w:rPr>
          <w:rFonts w:hint="eastAsia"/>
        </w:rPr>
        <w:t xml:space="preserve"> </w:t>
      </w:r>
      <w:r w:rsidR="00E43C73" w:rsidRPr="007530E2">
        <w:rPr>
          <w:rFonts w:hint="eastAsia"/>
        </w:rPr>
        <w:t>1</w:t>
      </w:r>
      <w:r w:rsidR="00E43C73">
        <w:rPr>
          <w:rFonts w:hint="eastAsia"/>
        </w:rPr>
        <w:t>和</w:t>
      </w:r>
      <w:r w:rsidR="00E43C73" w:rsidRPr="007530E2">
        <w:rPr>
          <w:rFonts w:hint="eastAsia"/>
        </w:rPr>
        <w:t>R</w:t>
      </w:r>
      <w:r w:rsidR="00E43C73">
        <w:rPr>
          <w:rFonts w:hint="eastAsia"/>
        </w:rPr>
        <w:t>outer A</w:t>
      </w:r>
      <w:r w:rsidR="00E43C73">
        <w:rPr>
          <w:rFonts w:hint="eastAsia"/>
        </w:rPr>
        <w:t>、</w:t>
      </w:r>
      <w:r w:rsidR="00E43C73" w:rsidRPr="007530E2">
        <w:rPr>
          <w:rFonts w:hint="eastAsia"/>
        </w:rPr>
        <w:t>CE</w:t>
      </w:r>
      <w:r w:rsidR="00E43C73">
        <w:rPr>
          <w:rFonts w:hint="eastAsia"/>
        </w:rPr>
        <w:t xml:space="preserve"> 2</w:t>
      </w:r>
      <w:r w:rsidR="00E43C73">
        <w:rPr>
          <w:rFonts w:hint="eastAsia"/>
        </w:rPr>
        <w:t>和</w:t>
      </w:r>
      <w:r w:rsidR="00E43C73" w:rsidRPr="007530E2">
        <w:rPr>
          <w:rFonts w:hint="eastAsia"/>
        </w:rPr>
        <w:t>R</w:t>
      </w:r>
      <w:r w:rsidR="00E43C73">
        <w:rPr>
          <w:rFonts w:hint="eastAsia"/>
        </w:rPr>
        <w:t>outer A</w:t>
      </w:r>
      <w:r w:rsidR="00E43C73">
        <w:rPr>
          <w:rFonts w:hint="eastAsia"/>
        </w:rPr>
        <w:t>之间的链路开销值为</w:t>
      </w:r>
      <w:r w:rsidR="00E43C73">
        <w:rPr>
          <w:rFonts w:hint="eastAsia"/>
        </w:rPr>
        <w:t>2</w:t>
      </w:r>
      <w:r w:rsidRPr="007530E2">
        <w:rPr>
          <w:rFonts w:hint="eastAsia"/>
        </w:rPr>
        <w:t>。具体配置过程略。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lastRenderedPageBreak/>
        <w:t>配置完成后，</w:t>
      </w:r>
      <w:r w:rsidR="00E768B8">
        <w:rPr>
          <w:rFonts w:hint="eastAsia"/>
        </w:rPr>
        <w:t>执行</w:t>
      </w:r>
      <w:r w:rsidR="0090515E" w:rsidRPr="00DA2C2B">
        <w:rPr>
          <w:rStyle w:val="commandkeywords"/>
        </w:rPr>
        <w:t>display ip routing-table</w:t>
      </w:r>
      <w:r w:rsidR="00E768B8">
        <w:rPr>
          <w:rFonts w:hint="eastAsia"/>
        </w:rPr>
        <w:t>命令，可以看到</w:t>
      </w:r>
      <w:r w:rsidRPr="007530E2">
        <w:rPr>
          <w:rFonts w:hint="eastAsia"/>
        </w:rPr>
        <w:t>CE</w:t>
      </w:r>
      <w:r w:rsidR="004D07FC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 w:rsidR="004D07FC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学到</w:t>
      </w:r>
      <w:r w:rsidR="00E768B8">
        <w:rPr>
          <w:rFonts w:hint="eastAsia"/>
        </w:rPr>
        <w:t>了</w:t>
      </w:r>
      <w:r w:rsidRPr="007530E2">
        <w:rPr>
          <w:rFonts w:hint="eastAsia"/>
        </w:rPr>
        <w:t>到</w:t>
      </w:r>
      <w:r w:rsidR="005763FC">
        <w:rPr>
          <w:rFonts w:hint="eastAsia"/>
        </w:rPr>
        <w:t>达</w:t>
      </w:r>
      <w:r w:rsidRPr="007530E2">
        <w:rPr>
          <w:rFonts w:hint="eastAsia"/>
        </w:rPr>
        <w:t>对端的路由。</w:t>
      </w:r>
    </w:p>
    <w:p w:rsidR="007D7DD4" w:rsidRDefault="008C574F" w:rsidP="00DD64CA">
      <w:pPr>
        <w:pStyle w:val="ItemStep"/>
      </w:pPr>
      <w:r w:rsidRPr="007530E2">
        <w:rPr>
          <w:rFonts w:hint="eastAsia"/>
        </w:rPr>
        <w:t>在骨干网上配置</w:t>
      </w:r>
      <w:r w:rsidR="00EC239C">
        <w:t>MPLS L3VPN</w:t>
      </w:r>
    </w:p>
    <w:p w:rsidR="008C574F" w:rsidRPr="007530E2" w:rsidRDefault="001A69DC" w:rsidP="00B51350">
      <w:pPr>
        <w:pStyle w:val="ItemIndent1"/>
      </w:pPr>
      <w:r w:rsidRPr="00AF762F"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PE</w:t>
      </w:r>
      <w:r w:rsidR="004D07FC">
        <w:rPr>
          <w:rFonts w:hint="eastAsia"/>
        </w:rPr>
        <w:t xml:space="preserve"> </w:t>
      </w:r>
      <w:r>
        <w:rPr>
          <w:rFonts w:hint="eastAsia"/>
        </w:rPr>
        <w:t>1</w:t>
      </w:r>
      <w:r>
        <w:rPr>
          <w:rFonts w:hint="eastAsia"/>
        </w:rPr>
        <w:t>的</w:t>
      </w:r>
      <w:r>
        <w:rPr>
          <w:rFonts w:hint="eastAsia"/>
        </w:rPr>
        <w:t>MPLS</w:t>
      </w:r>
      <w:r>
        <w:rPr>
          <w:rFonts w:hint="eastAsia"/>
        </w:rPr>
        <w:t>基本能力和</w:t>
      </w:r>
      <w:r>
        <w:rPr>
          <w:rFonts w:hint="eastAsia"/>
        </w:rPr>
        <w:t>MPLS LDP</w:t>
      </w:r>
      <w:r>
        <w:rPr>
          <w:rFonts w:hint="eastAsia"/>
        </w:rPr>
        <w:t>能力，建立</w:t>
      </w:r>
      <w:r>
        <w:rPr>
          <w:rFonts w:hint="eastAsia"/>
        </w:rPr>
        <w:t>LDP LSP</w:t>
      </w:r>
      <w:r w:rsidR="00F14BE4" w:rsidRPr="007530E2">
        <w:rPr>
          <w:rFonts w:hint="eastAsia"/>
        </w:rPr>
        <w:t>。</w:t>
      </w:r>
    </w:p>
    <w:p w:rsidR="008C574F" w:rsidRPr="007530E2" w:rsidRDefault="008C574F" w:rsidP="00B51350">
      <w:pPr>
        <w:pStyle w:val="TerminalDisplayIndent1"/>
      </w:pPr>
      <w:r w:rsidRPr="007530E2">
        <w:t>&lt;</w:t>
      </w:r>
      <w:r w:rsidR="00461F1E" w:rsidRPr="007530E2">
        <w:t>PE1</w:t>
      </w:r>
      <w:r w:rsidRPr="007530E2">
        <w:t>&gt; system-view</w:t>
      </w:r>
    </w:p>
    <w:p w:rsidR="008C574F" w:rsidRPr="007530E2" w:rsidRDefault="008C574F" w:rsidP="00B51350">
      <w:pPr>
        <w:pStyle w:val="TerminalDisplayIndent1"/>
      </w:pPr>
      <w:r w:rsidRPr="007530E2">
        <w:t xml:space="preserve">[PE1] interface </w:t>
      </w:r>
      <w:r w:rsidR="009A0E77" w:rsidRPr="007530E2">
        <w:rPr>
          <w:rFonts w:hint="eastAsia"/>
        </w:rPr>
        <w:t>l</w:t>
      </w:r>
      <w:r w:rsidR="009A0E77" w:rsidRPr="007530E2">
        <w:t>oopback</w:t>
      </w:r>
      <w:r w:rsidR="009A0E77" w:rsidRPr="007530E2">
        <w:rPr>
          <w:rFonts w:hint="eastAsia"/>
        </w:rPr>
        <w:t xml:space="preserve"> 0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2840C7" w:rsidRPr="007530E2">
        <w:t>LoopBack</w:t>
      </w:r>
      <w:r w:rsidR="002840C7" w:rsidRPr="007530E2">
        <w:rPr>
          <w:rFonts w:hint="eastAsia"/>
        </w:rPr>
        <w:t>0</w:t>
      </w:r>
      <w:r w:rsidRPr="007530E2">
        <w:t>] ip address 1.1.1.9 32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2840C7" w:rsidRPr="007530E2">
        <w:t>LoopBack</w:t>
      </w:r>
      <w:r w:rsidR="002840C7" w:rsidRPr="007530E2">
        <w:rPr>
          <w:rFonts w:hint="eastAsia"/>
        </w:rPr>
        <w:t>0</w:t>
      </w:r>
      <w:r w:rsidRPr="007530E2">
        <w:t>] quit</w:t>
      </w:r>
    </w:p>
    <w:p w:rsidR="008C574F" w:rsidRPr="00B421C2" w:rsidRDefault="008C574F" w:rsidP="00B51350">
      <w:pPr>
        <w:pStyle w:val="TerminalDisplayIndent1"/>
      </w:pPr>
      <w:r w:rsidRPr="00B421C2">
        <w:t>[PE1] mpls lsr-id 1.1.1.9</w:t>
      </w:r>
    </w:p>
    <w:p w:rsidR="008C574F" w:rsidRPr="00B421C2" w:rsidRDefault="008C574F" w:rsidP="00B51350">
      <w:pPr>
        <w:pStyle w:val="TerminalDisplayIndent1"/>
      </w:pPr>
      <w:r w:rsidRPr="00B421C2">
        <w:t>[PE1] mpls ldp</w:t>
      </w:r>
    </w:p>
    <w:p w:rsidR="008C574F" w:rsidRPr="001001FD" w:rsidRDefault="008C574F" w:rsidP="00B51350">
      <w:pPr>
        <w:pStyle w:val="TerminalDisplayIndent1"/>
      </w:pPr>
      <w:r w:rsidRPr="001001FD">
        <w:t>[PE1</w:t>
      </w:r>
      <w:r w:rsidR="005A52C1">
        <w:t>-ldp</w:t>
      </w:r>
      <w:r w:rsidRPr="001001FD">
        <w:t xml:space="preserve">] </w:t>
      </w:r>
      <w:r w:rsidRPr="001001FD">
        <w:rPr>
          <w:rFonts w:hint="eastAsia"/>
        </w:rPr>
        <w:t>quit</w:t>
      </w:r>
    </w:p>
    <w:p w:rsidR="008C574F" w:rsidRPr="00B421C2" w:rsidRDefault="008C574F" w:rsidP="00B51350">
      <w:pPr>
        <w:pStyle w:val="TerminalDisplayIndent1"/>
      </w:pPr>
      <w:r w:rsidRPr="007530E2">
        <w:t xml:space="preserve">[PE1] </w:t>
      </w:r>
      <w:r w:rsidRPr="00B421C2">
        <w:t xml:space="preserve">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8C574F" w:rsidRPr="007530E2" w:rsidRDefault="008C574F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ip address 10.1.1.1 24</w:t>
      </w:r>
    </w:p>
    <w:p w:rsidR="008C574F" w:rsidRPr="007530E2" w:rsidRDefault="008C574F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</w:t>
      </w:r>
      <w:r w:rsidR="007E0A57" w:rsidRPr="007E0A57">
        <w:rPr>
          <w:rFonts w:hint="eastAsia"/>
        </w:rPr>
        <w:t xml:space="preserve"> </w:t>
      </w:r>
      <w:r w:rsidR="007E0A57">
        <w:rPr>
          <w:rFonts w:hint="eastAsia"/>
        </w:rPr>
        <w:t>enable</w:t>
      </w:r>
    </w:p>
    <w:p w:rsidR="008C574F" w:rsidRPr="007530E2" w:rsidRDefault="008C574F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 ldp</w:t>
      </w:r>
      <w:r w:rsidR="007E0A57" w:rsidRPr="007E0A57">
        <w:rPr>
          <w:rFonts w:hint="eastAsia"/>
        </w:rPr>
        <w:t xml:space="preserve"> </w:t>
      </w:r>
      <w:r w:rsidR="007E0A57">
        <w:rPr>
          <w:rFonts w:hint="eastAsia"/>
        </w:rPr>
        <w:t>enable</w:t>
      </w:r>
    </w:p>
    <w:p w:rsidR="008C574F" w:rsidRPr="007530E2" w:rsidRDefault="008C574F" w:rsidP="00B51350">
      <w:pPr>
        <w:pStyle w:val="TerminalDisplayIndent1"/>
      </w:pPr>
      <w:r w:rsidRPr="00B421C2">
        <w:t>[PE1-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quit</w:t>
      </w:r>
    </w:p>
    <w:p w:rsidR="001A69DC" w:rsidRDefault="001A69DC" w:rsidP="00B51350">
      <w:pPr>
        <w:pStyle w:val="ItemIndent1"/>
      </w:pPr>
      <w:r w:rsidRPr="00AF762F">
        <w:rPr>
          <w:rFonts w:hint="eastAsia"/>
        </w:rPr>
        <w:t xml:space="preserve"># </w:t>
      </w:r>
      <w:r w:rsidR="00411DD2">
        <w:rPr>
          <w:rFonts w:hint="eastAsia"/>
        </w:rPr>
        <w:t>配置</w:t>
      </w:r>
      <w:r>
        <w:rPr>
          <w:rFonts w:hint="eastAsia"/>
        </w:rPr>
        <w:t>PE</w:t>
      </w:r>
      <w:r w:rsidR="004D07FC">
        <w:rPr>
          <w:rFonts w:hint="eastAsia"/>
        </w:rPr>
        <w:t xml:space="preserve"> </w:t>
      </w:r>
      <w:r>
        <w:rPr>
          <w:rFonts w:hint="eastAsia"/>
        </w:rPr>
        <w:t>1</w:t>
      </w:r>
      <w:r w:rsidR="00411DD2">
        <w:rPr>
          <w:rFonts w:hint="eastAsia"/>
        </w:rPr>
        <w:t>的</w:t>
      </w:r>
      <w:r w:rsidR="00411DD2">
        <w:rPr>
          <w:rFonts w:hint="eastAsia"/>
        </w:rPr>
        <w:t>MP-IBGP</w:t>
      </w:r>
      <w:r>
        <w:rPr>
          <w:rFonts w:hint="eastAsia"/>
        </w:rPr>
        <w:t>对等体为</w:t>
      </w:r>
      <w:r>
        <w:rPr>
          <w:rFonts w:hint="eastAsia"/>
        </w:rPr>
        <w:t>PE2</w:t>
      </w:r>
      <w:r>
        <w:rPr>
          <w:rFonts w:hint="eastAsia"/>
        </w:rPr>
        <w:t>。</w:t>
      </w:r>
    </w:p>
    <w:p w:rsidR="008C574F" w:rsidRPr="007530E2" w:rsidRDefault="008C574F" w:rsidP="00B51350">
      <w:pPr>
        <w:pStyle w:val="TerminalDisplayIndent1"/>
      </w:pPr>
      <w:r w:rsidRPr="007530E2">
        <w:t xml:space="preserve">[PE1] </w:t>
      </w:r>
      <w:r w:rsidRPr="00B421C2">
        <w:t>bgp 100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F07E7A">
        <w:t>bgp-default</w:t>
      </w:r>
      <w:r w:rsidRPr="007530E2">
        <w:t>] peer 2.2.2.9 as-number 100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F07E7A">
        <w:t>bgp-default</w:t>
      </w:r>
      <w:r w:rsidRPr="007530E2">
        <w:t xml:space="preserve">] peer 2.2.2.9 connect-interface </w:t>
      </w:r>
      <w:r w:rsidR="009A0E77" w:rsidRPr="007530E2">
        <w:rPr>
          <w:rFonts w:hint="eastAsia"/>
        </w:rPr>
        <w:t>l</w:t>
      </w:r>
      <w:r w:rsidR="009A0E77" w:rsidRPr="007530E2">
        <w:t>oopback</w:t>
      </w:r>
      <w:r w:rsidR="009A0E77" w:rsidRPr="007530E2">
        <w:rPr>
          <w:rFonts w:hint="eastAsia"/>
        </w:rPr>
        <w:t xml:space="preserve"> 0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] </w:t>
      </w:r>
      <w:r w:rsidR="004F262E" w:rsidRPr="00B421C2">
        <w:t>address-family vpnv4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>] peer 2.2.2.9 enable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>] quit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 quit</w:t>
      </w:r>
    </w:p>
    <w:p w:rsidR="001A69DC" w:rsidRPr="00B421C2" w:rsidRDefault="001A69DC" w:rsidP="00B51350">
      <w:pPr>
        <w:pStyle w:val="ItemIndent1"/>
      </w:pPr>
      <w:r w:rsidRPr="00B421C2">
        <w:rPr>
          <w:rFonts w:hint="eastAsia"/>
        </w:rPr>
        <w:t xml:space="preserve"># </w:t>
      </w:r>
      <w:r w:rsidR="00411DD2">
        <w:rPr>
          <w:rFonts w:hint="eastAsia"/>
        </w:rPr>
        <w:t>配置</w:t>
      </w:r>
      <w:r w:rsidRPr="00B421C2">
        <w:rPr>
          <w:rFonts w:hint="eastAsia"/>
        </w:rPr>
        <w:t>PE</w:t>
      </w:r>
      <w:r w:rsidR="004D07FC" w:rsidRPr="00B421C2">
        <w:rPr>
          <w:rFonts w:hint="eastAsia"/>
        </w:rPr>
        <w:t xml:space="preserve"> </w:t>
      </w:r>
      <w:r w:rsidRPr="00B421C2">
        <w:rPr>
          <w:rFonts w:hint="eastAsia"/>
        </w:rPr>
        <w:t>1</w:t>
      </w:r>
      <w:r w:rsidR="00411DD2">
        <w:rPr>
          <w:rFonts w:hint="eastAsia"/>
        </w:rPr>
        <w:t>的</w:t>
      </w:r>
      <w:r w:rsidRPr="00B421C2">
        <w:rPr>
          <w:rFonts w:hint="eastAsia"/>
        </w:rPr>
        <w:t>OSPF</w:t>
      </w:r>
      <w:r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[PE1]</w:t>
      </w:r>
      <w:r w:rsidR="00100716" w:rsidRPr="00B421C2">
        <w:rPr>
          <w:rFonts w:hint="eastAsia"/>
        </w:rPr>
        <w:t xml:space="preserve"> </w:t>
      </w:r>
      <w:r w:rsidRPr="00B421C2">
        <w:t>ospf 1</w:t>
      </w:r>
    </w:p>
    <w:p w:rsidR="008C574F" w:rsidRPr="007530E2" w:rsidRDefault="008C574F" w:rsidP="00B51350">
      <w:pPr>
        <w:pStyle w:val="TerminalDisplayIndent1"/>
      </w:pPr>
      <w:r w:rsidRPr="007530E2">
        <w:t>[PE1-ospf-1]</w:t>
      </w:r>
      <w:r w:rsidR="00100716">
        <w:rPr>
          <w:rFonts w:hint="eastAsia"/>
        </w:rPr>
        <w:t xml:space="preserve"> </w:t>
      </w:r>
      <w:r w:rsidRPr="007530E2">
        <w:t>are</w:t>
      </w:r>
      <w:r w:rsidRPr="007530E2">
        <w:rPr>
          <w:rFonts w:hint="eastAsia"/>
        </w:rPr>
        <w:t>a</w:t>
      </w:r>
      <w:r w:rsidRPr="007530E2">
        <w:t xml:space="preserve"> 0</w:t>
      </w:r>
    </w:p>
    <w:p w:rsidR="008C574F" w:rsidRPr="007530E2" w:rsidRDefault="008C574F" w:rsidP="00B51350">
      <w:pPr>
        <w:pStyle w:val="TerminalDisplayIndent1"/>
      </w:pPr>
      <w:r w:rsidRPr="007530E2">
        <w:t>[PE1-ospf-1-area-0.0.0.0]</w:t>
      </w:r>
      <w:r w:rsidR="00D04989">
        <w:rPr>
          <w:rFonts w:hint="eastAsia"/>
        </w:rPr>
        <w:t xml:space="preserve"> </w:t>
      </w:r>
      <w:r w:rsidRPr="007530E2">
        <w:t>net</w:t>
      </w:r>
      <w:r w:rsidRPr="007530E2">
        <w:rPr>
          <w:rFonts w:hint="eastAsia"/>
        </w:rPr>
        <w:t>work</w:t>
      </w:r>
      <w:r w:rsidRPr="007530E2">
        <w:t xml:space="preserve"> 1.1.1.9 0.0.0.0</w:t>
      </w:r>
    </w:p>
    <w:p w:rsidR="00F14BE4" w:rsidRPr="007530E2" w:rsidRDefault="008C574F" w:rsidP="00B51350">
      <w:pPr>
        <w:pStyle w:val="TerminalDisplayIndent1"/>
      </w:pPr>
      <w:r w:rsidRPr="007530E2">
        <w:t>[PE1-ospf-1-area-0.0.0.0]</w:t>
      </w:r>
      <w:r w:rsidR="00D04989">
        <w:rPr>
          <w:rFonts w:hint="eastAsia"/>
        </w:rPr>
        <w:t xml:space="preserve"> </w:t>
      </w:r>
      <w:r w:rsidRPr="007530E2">
        <w:t>network 10.1.1.0 0.0.0.255</w:t>
      </w:r>
    </w:p>
    <w:p w:rsidR="00F14BE4" w:rsidRPr="007530E2" w:rsidRDefault="008C574F" w:rsidP="00B51350">
      <w:pPr>
        <w:pStyle w:val="TerminalDisplayIndent1"/>
      </w:pPr>
      <w:r w:rsidRPr="007530E2">
        <w:t>[PE1-ospf-1-area-0.0.0.0]</w:t>
      </w:r>
      <w:r w:rsidR="00D04989">
        <w:rPr>
          <w:rFonts w:hint="eastAsia"/>
        </w:rPr>
        <w:t xml:space="preserve"> </w:t>
      </w:r>
      <w:r w:rsidRPr="007530E2">
        <w:t>q</w:t>
      </w:r>
      <w:r w:rsidRPr="007530E2">
        <w:rPr>
          <w:rFonts w:hint="eastAsia"/>
        </w:rPr>
        <w:t>uit</w:t>
      </w:r>
    </w:p>
    <w:p w:rsidR="008C574F" w:rsidRPr="007530E2" w:rsidRDefault="008C574F" w:rsidP="00B51350">
      <w:pPr>
        <w:pStyle w:val="TerminalDisplayIndent1"/>
      </w:pPr>
      <w:r w:rsidRPr="007530E2">
        <w:t>[PE1-ospf-1]</w:t>
      </w:r>
      <w:r w:rsidR="00D04989">
        <w:rPr>
          <w:rFonts w:hint="eastAsia"/>
        </w:rPr>
        <w:t xml:space="preserve"> </w:t>
      </w:r>
      <w:r w:rsidRPr="007530E2">
        <w:t>q</w:t>
      </w:r>
      <w:r w:rsidRPr="007530E2">
        <w:rPr>
          <w:rFonts w:hint="eastAsia"/>
        </w:rPr>
        <w:t>uit</w:t>
      </w:r>
    </w:p>
    <w:p w:rsidR="00411DD2" w:rsidRDefault="008C574F" w:rsidP="00B51350">
      <w:pPr>
        <w:pStyle w:val="ItemIndent1"/>
      </w:pPr>
      <w:r w:rsidRPr="007530E2"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 w:rsidR="004D07FC">
        <w:rPr>
          <w:rFonts w:hint="eastAsia"/>
        </w:rPr>
        <w:t xml:space="preserve"> </w:t>
      </w:r>
      <w:r w:rsidRPr="007530E2">
        <w:t>2</w:t>
      </w:r>
      <w:r w:rsidR="00411DD2">
        <w:rPr>
          <w:rFonts w:hint="eastAsia"/>
        </w:rPr>
        <w:t>的</w:t>
      </w:r>
      <w:r w:rsidR="00411DD2">
        <w:rPr>
          <w:rFonts w:hint="eastAsia"/>
        </w:rPr>
        <w:t>MPLS</w:t>
      </w:r>
      <w:r w:rsidR="00411DD2">
        <w:rPr>
          <w:rFonts w:hint="eastAsia"/>
        </w:rPr>
        <w:t>基本能力和</w:t>
      </w:r>
      <w:r w:rsidR="00411DD2">
        <w:rPr>
          <w:rFonts w:hint="eastAsia"/>
        </w:rPr>
        <w:t>MPLS LDP</w:t>
      </w:r>
      <w:r w:rsidR="00411DD2">
        <w:rPr>
          <w:rFonts w:hint="eastAsia"/>
        </w:rPr>
        <w:t>能力，建立</w:t>
      </w:r>
      <w:r w:rsidR="00411DD2">
        <w:rPr>
          <w:rFonts w:hint="eastAsia"/>
        </w:rPr>
        <w:t>LDP LSP</w:t>
      </w:r>
      <w:r w:rsidR="00AA1666">
        <w:rPr>
          <w:rFonts w:hint="eastAsia"/>
        </w:rPr>
        <w:t>。</w:t>
      </w:r>
    </w:p>
    <w:p w:rsidR="00461F1E" w:rsidRPr="007530E2" w:rsidRDefault="00461F1E" w:rsidP="00B51350">
      <w:pPr>
        <w:pStyle w:val="TerminalDisplayIndent1"/>
      </w:pPr>
      <w:r w:rsidRPr="007530E2">
        <w:t>&lt;PE</w:t>
      </w:r>
      <w:r>
        <w:rPr>
          <w:rFonts w:hint="eastAsia"/>
        </w:rPr>
        <w:t>2</w:t>
      </w:r>
      <w:r w:rsidRPr="007530E2">
        <w:t>&gt; system-view</w:t>
      </w:r>
    </w:p>
    <w:p w:rsidR="008C574F" w:rsidRPr="007530E2" w:rsidRDefault="008C574F" w:rsidP="00B51350">
      <w:pPr>
        <w:pStyle w:val="TerminalDisplayIndent1"/>
      </w:pPr>
      <w:r w:rsidRPr="007530E2">
        <w:t xml:space="preserve">[PE2] interface </w:t>
      </w:r>
      <w:r w:rsidR="009A0E77" w:rsidRPr="007530E2">
        <w:rPr>
          <w:rFonts w:hint="eastAsia"/>
        </w:rPr>
        <w:t>l</w:t>
      </w:r>
      <w:r w:rsidR="009A0E77" w:rsidRPr="007530E2">
        <w:t>oopback</w:t>
      </w:r>
      <w:r w:rsidR="009A0E77" w:rsidRPr="007530E2">
        <w:rPr>
          <w:rFonts w:hint="eastAsia"/>
        </w:rPr>
        <w:t xml:space="preserve"> 0</w:t>
      </w:r>
    </w:p>
    <w:p w:rsidR="008C574F" w:rsidRPr="007530E2" w:rsidRDefault="008C574F" w:rsidP="00B51350">
      <w:pPr>
        <w:pStyle w:val="TerminalDisplayIndent1"/>
      </w:pPr>
      <w:r w:rsidRPr="007530E2">
        <w:t>[PE2-</w:t>
      </w:r>
      <w:r w:rsidR="007615CE" w:rsidRPr="007530E2">
        <w:t>LoopBack</w:t>
      </w:r>
      <w:r w:rsidR="007615CE" w:rsidRPr="007530E2">
        <w:rPr>
          <w:rFonts w:hint="eastAsia"/>
        </w:rPr>
        <w:t>0</w:t>
      </w:r>
      <w:r w:rsidRPr="007530E2">
        <w:t>] ip address 2.2.2.9 32</w:t>
      </w:r>
    </w:p>
    <w:p w:rsidR="008C574F" w:rsidRPr="007530E2" w:rsidRDefault="008C574F" w:rsidP="00B51350">
      <w:pPr>
        <w:pStyle w:val="TerminalDisplayIndent1"/>
      </w:pPr>
      <w:r w:rsidRPr="007530E2">
        <w:t>[PE2-</w:t>
      </w:r>
      <w:r w:rsidR="007615CE" w:rsidRPr="007530E2">
        <w:t>LoopBack</w:t>
      </w:r>
      <w:r w:rsidR="007615CE" w:rsidRPr="007530E2">
        <w:rPr>
          <w:rFonts w:hint="eastAsia"/>
        </w:rPr>
        <w:t>0</w:t>
      </w:r>
      <w:r w:rsidRPr="007530E2">
        <w:t>] quit</w:t>
      </w:r>
    </w:p>
    <w:p w:rsidR="008C574F" w:rsidRPr="00B421C2" w:rsidRDefault="008C574F" w:rsidP="00B51350">
      <w:pPr>
        <w:pStyle w:val="TerminalDisplayIndent1"/>
      </w:pPr>
      <w:r w:rsidRPr="00B421C2">
        <w:t>[PE2] mpls lsr-id 2.2.2.9</w:t>
      </w:r>
    </w:p>
    <w:p w:rsidR="008C574F" w:rsidRPr="00B421C2" w:rsidRDefault="008C574F" w:rsidP="00B51350">
      <w:pPr>
        <w:pStyle w:val="TerminalDisplayIndent1"/>
      </w:pPr>
      <w:r w:rsidRPr="00B421C2">
        <w:t>[PE2] mpls ldp</w:t>
      </w:r>
    </w:p>
    <w:p w:rsidR="008C574F" w:rsidRPr="001001FD" w:rsidRDefault="008C574F" w:rsidP="00B51350">
      <w:pPr>
        <w:pStyle w:val="TerminalDisplayIndent1"/>
      </w:pPr>
      <w:r w:rsidRPr="001001FD">
        <w:t>[PE2</w:t>
      </w:r>
      <w:r w:rsidR="005A52C1">
        <w:t>-ldp</w:t>
      </w:r>
      <w:r w:rsidRPr="001001FD">
        <w:t xml:space="preserve">] </w:t>
      </w:r>
      <w:r w:rsidRPr="001001FD">
        <w:rPr>
          <w:rFonts w:hint="eastAsia"/>
        </w:rPr>
        <w:t>quit</w:t>
      </w:r>
    </w:p>
    <w:p w:rsidR="008C574F" w:rsidRPr="00B421C2" w:rsidRDefault="008C574F" w:rsidP="00B51350">
      <w:pPr>
        <w:pStyle w:val="TerminalDisplayIndent1"/>
      </w:pPr>
      <w:r w:rsidRPr="007530E2">
        <w:t xml:space="preserve">[PE2] </w:t>
      </w:r>
      <w:r w:rsidRPr="00B421C2">
        <w:t xml:space="preserve">interface </w:t>
      </w:r>
      <w:r w:rsidR="00064113">
        <w:t xml:space="preserve">gigabitethernet </w:t>
      </w:r>
      <w:r w:rsidR="009C0B77">
        <w:t>3/1</w:t>
      </w:r>
      <w:r w:rsidR="00064113">
        <w:t>/4</w:t>
      </w:r>
    </w:p>
    <w:p w:rsidR="008C574F" w:rsidRPr="007530E2" w:rsidRDefault="008C574F" w:rsidP="00B51350">
      <w:pPr>
        <w:pStyle w:val="TerminalDisplayIndent1"/>
      </w:pPr>
      <w:r w:rsidRPr="00B421C2">
        <w:t>[PE2-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ip address 10.1.1.2 24</w:t>
      </w:r>
    </w:p>
    <w:p w:rsidR="008C574F" w:rsidRPr="007530E2" w:rsidRDefault="008C574F" w:rsidP="00B51350">
      <w:pPr>
        <w:pStyle w:val="TerminalDisplayIndent1"/>
      </w:pPr>
      <w:r w:rsidRPr="00B421C2">
        <w:t>[PE2-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</w:t>
      </w:r>
      <w:r w:rsidR="007E0A57" w:rsidRPr="007E0A57">
        <w:rPr>
          <w:rFonts w:hint="eastAsia"/>
        </w:rPr>
        <w:t xml:space="preserve"> </w:t>
      </w:r>
      <w:r w:rsidR="007E0A57">
        <w:rPr>
          <w:rFonts w:hint="eastAsia"/>
        </w:rPr>
        <w:t>enable</w:t>
      </w:r>
    </w:p>
    <w:p w:rsidR="008C574F" w:rsidRPr="007530E2" w:rsidRDefault="008C574F" w:rsidP="00B51350">
      <w:pPr>
        <w:pStyle w:val="TerminalDisplayIndent1"/>
      </w:pPr>
      <w:r w:rsidRPr="00B421C2">
        <w:t>[PE2-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mpls ldp</w:t>
      </w:r>
      <w:r w:rsidR="007E0A57" w:rsidRPr="007E0A57">
        <w:rPr>
          <w:rFonts w:hint="eastAsia"/>
        </w:rPr>
        <w:t xml:space="preserve"> </w:t>
      </w:r>
      <w:r w:rsidR="007E0A57">
        <w:rPr>
          <w:rFonts w:hint="eastAsia"/>
        </w:rPr>
        <w:t>enable</w:t>
      </w:r>
    </w:p>
    <w:p w:rsidR="008C574F" w:rsidRPr="007530E2" w:rsidRDefault="008C574F" w:rsidP="00B51350">
      <w:pPr>
        <w:pStyle w:val="TerminalDisplayIndent1"/>
      </w:pPr>
      <w:r w:rsidRPr="00B421C2">
        <w:t>[PE2-</w:t>
      </w:r>
      <w:r w:rsidR="00064113">
        <w:t>GigabitEthernet</w:t>
      </w:r>
      <w:r w:rsidR="009C0B77">
        <w:t>3/1</w:t>
      </w:r>
      <w:r w:rsidR="00064113">
        <w:t>/4</w:t>
      </w:r>
      <w:r w:rsidRPr="00B421C2">
        <w:t>] quit</w:t>
      </w:r>
    </w:p>
    <w:p w:rsidR="0069099F" w:rsidRDefault="0069099F" w:rsidP="00B51350">
      <w:pPr>
        <w:pStyle w:val="ItemIndent1"/>
      </w:pPr>
      <w:r w:rsidRPr="00AF762F"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PE</w:t>
      </w:r>
      <w:r w:rsidR="004D07FC">
        <w:rPr>
          <w:rFonts w:hint="eastAsia"/>
        </w:rPr>
        <w:t xml:space="preserve"> </w:t>
      </w:r>
      <w:r>
        <w:rPr>
          <w:rFonts w:hint="eastAsia"/>
        </w:rPr>
        <w:t>2</w:t>
      </w:r>
      <w:r>
        <w:rPr>
          <w:rFonts w:hint="eastAsia"/>
        </w:rPr>
        <w:t>的</w:t>
      </w:r>
      <w:r>
        <w:rPr>
          <w:rFonts w:hint="eastAsia"/>
        </w:rPr>
        <w:t>MP-IBGP</w:t>
      </w:r>
      <w:r>
        <w:rPr>
          <w:rFonts w:hint="eastAsia"/>
        </w:rPr>
        <w:t>对等体为</w:t>
      </w:r>
      <w:r>
        <w:rPr>
          <w:rFonts w:hint="eastAsia"/>
        </w:rPr>
        <w:t>PE1</w:t>
      </w:r>
      <w:r>
        <w:rPr>
          <w:rFonts w:hint="eastAsia"/>
        </w:rPr>
        <w:t>。</w:t>
      </w:r>
    </w:p>
    <w:p w:rsidR="008C574F" w:rsidRPr="007530E2" w:rsidRDefault="008C574F" w:rsidP="00B51350">
      <w:pPr>
        <w:pStyle w:val="TerminalDisplayIndent1"/>
      </w:pPr>
      <w:r w:rsidRPr="007530E2">
        <w:t xml:space="preserve">[PE2] </w:t>
      </w:r>
      <w:r w:rsidRPr="00B421C2">
        <w:t>bgp 100</w:t>
      </w:r>
    </w:p>
    <w:p w:rsidR="008C574F" w:rsidRPr="007530E2" w:rsidRDefault="008C574F" w:rsidP="00B51350">
      <w:pPr>
        <w:pStyle w:val="TerminalDisplayIndent1"/>
      </w:pPr>
      <w:r w:rsidRPr="007530E2">
        <w:lastRenderedPageBreak/>
        <w:t>[PE2-</w:t>
      </w:r>
      <w:r w:rsidR="00F07E7A">
        <w:t>bgp-default</w:t>
      </w:r>
      <w:r w:rsidRPr="007530E2">
        <w:t>] peer 1.1.1.9 as-number 100</w:t>
      </w:r>
    </w:p>
    <w:p w:rsidR="008C574F" w:rsidRPr="007530E2" w:rsidRDefault="008C574F" w:rsidP="00B51350">
      <w:pPr>
        <w:pStyle w:val="TerminalDisplayIndent1"/>
      </w:pPr>
      <w:r w:rsidRPr="007530E2">
        <w:t>[PE2-</w:t>
      </w:r>
      <w:r w:rsidR="00F07E7A">
        <w:t>bgp-default</w:t>
      </w:r>
      <w:r w:rsidRPr="007530E2">
        <w:t xml:space="preserve">] peer 1.1.1.9 connect-interface </w:t>
      </w:r>
      <w:r w:rsidR="009A0E77" w:rsidRPr="007530E2">
        <w:rPr>
          <w:rFonts w:hint="eastAsia"/>
        </w:rPr>
        <w:t>l</w:t>
      </w:r>
      <w:r w:rsidR="009A0E77" w:rsidRPr="007530E2">
        <w:t>oopback</w:t>
      </w:r>
      <w:r w:rsidR="009A0E77" w:rsidRPr="007530E2">
        <w:rPr>
          <w:rFonts w:hint="eastAsia"/>
        </w:rPr>
        <w:t xml:space="preserve"> 0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 xml:space="preserve">] </w:t>
      </w:r>
      <w:r w:rsidR="004F262E" w:rsidRPr="00B421C2">
        <w:t>address-family vpnv4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>] peer 1.1.1.9 enable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-</w:t>
      </w:r>
      <w:r w:rsidR="002430EB" w:rsidRPr="00B421C2">
        <w:t>vpnv4</w:t>
      </w:r>
      <w:r w:rsidRPr="00B421C2">
        <w:t>] quit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] quit</w:t>
      </w:r>
    </w:p>
    <w:p w:rsidR="0069099F" w:rsidRPr="00B421C2" w:rsidRDefault="0069099F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PE</w:t>
      </w:r>
      <w:r w:rsidR="004D07FC" w:rsidRPr="00B421C2">
        <w:rPr>
          <w:rFonts w:hint="eastAsia"/>
        </w:rPr>
        <w:t xml:space="preserve"> </w:t>
      </w:r>
      <w:r w:rsidRPr="00B421C2">
        <w:rPr>
          <w:rFonts w:hint="eastAsia"/>
        </w:rPr>
        <w:t>2</w:t>
      </w:r>
      <w:r>
        <w:rPr>
          <w:rFonts w:hint="eastAsia"/>
        </w:rPr>
        <w:t>的</w:t>
      </w:r>
      <w:r w:rsidRPr="00B421C2">
        <w:rPr>
          <w:rFonts w:hint="eastAsia"/>
        </w:rPr>
        <w:t>OSPF</w:t>
      </w:r>
      <w:r w:rsidRPr="007530E2">
        <w:rPr>
          <w:rFonts w:hint="eastAsia"/>
        </w:rPr>
        <w:t>。</w:t>
      </w:r>
    </w:p>
    <w:p w:rsidR="00065553" w:rsidRPr="00B421C2" w:rsidRDefault="008C574F" w:rsidP="00B51350">
      <w:pPr>
        <w:pStyle w:val="TerminalDisplayIndent1"/>
      </w:pPr>
      <w:r w:rsidRPr="00B421C2">
        <w:t>[PE2]</w:t>
      </w:r>
      <w:r w:rsidR="001F7644" w:rsidRPr="00B421C2">
        <w:rPr>
          <w:rFonts w:hint="eastAsia"/>
        </w:rPr>
        <w:t xml:space="preserve"> </w:t>
      </w:r>
      <w:r w:rsidRPr="00B421C2">
        <w:t>ospf 1</w:t>
      </w:r>
    </w:p>
    <w:p w:rsidR="008C574F" w:rsidRPr="007530E2" w:rsidRDefault="008C574F" w:rsidP="00B51350">
      <w:pPr>
        <w:pStyle w:val="TerminalDisplayIndent1"/>
      </w:pPr>
      <w:r w:rsidRPr="007530E2">
        <w:t>[PE2-ospf-1]</w:t>
      </w:r>
      <w:r w:rsidR="00447C68" w:rsidRPr="007530E2">
        <w:rPr>
          <w:rFonts w:hint="eastAsia"/>
        </w:rPr>
        <w:t xml:space="preserve"> </w:t>
      </w:r>
      <w:r w:rsidRPr="007530E2">
        <w:t>area 0</w:t>
      </w:r>
    </w:p>
    <w:p w:rsidR="008C574F" w:rsidRPr="007530E2" w:rsidRDefault="008C574F" w:rsidP="00B51350">
      <w:pPr>
        <w:pStyle w:val="TerminalDisplayIndent1"/>
      </w:pPr>
      <w:r w:rsidRPr="007530E2">
        <w:t>[PE2-ospf-1-area-0.0.0.0]</w:t>
      </w:r>
      <w:r w:rsidR="00447C68" w:rsidRPr="007530E2">
        <w:rPr>
          <w:rFonts w:hint="eastAsia"/>
        </w:rPr>
        <w:t xml:space="preserve"> </w:t>
      </w:r>
      <w:r w:rsidRPr="007530E2">
        <w:t>network 2.2.2.9 0.0.0.0</w:t>
      </w:r>
    </w:p>
    <w:p w:rsidR="00687E8A" w:rsidRPr="007530E2" w:rsidRDefault="008C574F" w:rsidP="00B51350">
      <w:pPr>
        <w:pStyle w:val="TerminalDisplayIndent1"/>
      </w:pPr>
      <w:r w:rsidRPr="007530E2">
        <w:t>[PE2-ospf-1-area-0.0.0.0]</w:t>
      </w:r>
      <w:r w:rsidR="00447C68" w:rsidRPr="007530E2">
        <w:rPr>
          <w:rFonts w:hint="eastAsia"/>
        </w:rPr>
        <w:t xml:space="preserve"> </w:t>
      </w:r>
      <w:r w:rsidRPr="007530E2">
        <w:t>network 10.1.1.0 0.0.0.25</w:t>
      </w:r>
      <w:r w:rsidR="00687E8A" w:rsidRPr="007530E2">
        <w:t>5</w:t>
      </w:r>
    </w:p>
    <w:p w:rsidR="008C574F" w:rsidRPr="007530E2" w:rsidRDefault="008C574F" w:rsidP="00B51350">
      <w:pPr>
        <w:pStyle w:val="TerminalDisplayIndent1"/>
      </w:pPr>
      <w:r w:rsidRPr="007530E2">
        <w:t>[PE2-ospf-1-area-0.0.0.0]</w:t>
      </w:r>
      <w:r w:rsidR="00447C68" w:rsidRPr="007530E2">
        <w:rPr>
          <w:rFonts w:hint="eastAsia"/>
        </w:rPr>
        <w:t xml:space="preserve"> </w:t>
      </w:r>
      <w:r w:rsidRPr="007530E2">
        <w:t>q</w:t>
      </w:r>
      <w:r w:rsidRPr="007530E2">
        <w:rPr>
          <w:rFonts w:hint="eastAsia"/>
        </w:rPr>
        <w:t>uit</w:t>
      </w:r>
    </w:p>
    <w:p w:rsidR="008C574F" w:rsidRPr="007530E2" w:rsidRDefault="008C574F" w:rsidP="00B51350">
      <w:pPr>
        <w:pStyle w:val="TerminalDisplayIndent1"/>
      </w:pPr>
      <w:r w:rsidRPr="007530E2">
        <w:t>[PE2-ospf-1]</w:t>
      </w:r>
      <w:r w:rsidR="00447C68" w:rsidRPr="007530E2">
        <w:rPr>
          <w:rFonts w:hint="eastAsia"/>
        </w:rPr>
        <w:t xml:space="preserve"> </w:t>
      </w:r>
      <w:r w:rsidRPr="007530E2">
        <w:t>q</w:t>
      </w:r>
      <w:r w:rsidRPr="007530E2">
        <w:rPr>
          <w:rFonts w:hint="eastAsia"/>
        </w:rPr>
        <w:t>uit</w:t>
      </w:r>
    </w:p>
    <w:p w:rsidR="007D7DD4" w:rsidRDefault="008C574F" w:rsidP="00DD64CA">
      <w:pPr>
        <w:pStyle w:val="ItemStep"/>
      </w:pP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接入</w:t>
      </w:r>
      <w:r w:rsidRPr="007530E2">
        <w:rPr>
          <w:rFonts w:hint="eastAsia"/>
        </w:rPr>
        <w:t>CE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 w:rsidR="004D07FC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接入</w:t>
      </w:r>
      <w:r w:rsidRPr="007530E2">
        <w:rPr>
          <w:rFonts w:hint="eastAsia"/>
        </w:rPr>
        <w:t>CE</w:t>
      </w:r>
      <w:r w:rsidR="004D07FC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="00F14BE4" w:rsidRPr="007530E2">
        <w:rPr>
          <w:rFonts w:hint="eastAsia"/>
        </w:rPr>
        <w:t>。</w:t>
      </w:r>
    </w:p>
    <w:p w:rsidR="008C574F" w:rsidRPr="007530E2" w:rsidRDefault="008C574F" w:rsidP="00B51350">
      <w:pPr>
        <w:pStyle w:val="TerminalDisplayIndent1"/>
      </w:pPr>
      <w:r w:rsidRPr="007530E2">
        <w:t>[PE1] ip vpn-instance vpn1</w:t>
      </w:r>
    </w:p>
    <w:p w:rsidR="008C574F" w:rsidRPr="00FB51F5" w:rsidRDefault="008C574F" w:rsidP="00B51350">
      <w:pPr>
        <w:pStyle w:val="TerminalDisplayIndent1"/>
      </w:pPr>
      <w:r w:rsidRPr="00FB51F5">
        <w:t>[PE1-vpn-instance-vpn1] route-distinguisher 100:1</w:t>
      </w:r>
    </w:p>
    <w:p w:rsidR="008C574F" w:rsidRPr="00FB51F5" w:rsidRDefault="008C574F" w:rsidP="00B51350">
      <w:pPr>
        <w:pStyle w:val="TerminalDisplayIndent1"/>
      </w:pPr>
      <w:r w:rsidRPr="00FB51F5">
        <w:t xml:space="preserve">[PE1-vpn-instance-vpn1] </w:t>
      </w:r>
      <w:r w:rsidRPr="00B421C2">
        <w:t>vpn-target 1:1</w:t>
      </w:r>
    </w:p>
    <w:p w:rsidR="008C574F" w:rsidRPr="00FB51F5" w:rsidRDefault="008C574F" w:rsidP="00B51350">
      <w:pPr>
        <w:pStyle w:val="TerminalDisplayIndent1"/>
      </w:pPr>
      <w:r w:rsidRPr="00FB51F5">
        <w:t xml:space="preserve">[PE1-vpn-instance-vpn1] </w:t>
      </w:r>
      <w:r w:rsidRPr="00B421C2">
        <w:rPr>
          <w:rFonts w:hint="eastAsia"/>
        </w:rPr>
        <w:t>quit</w:t>
      </w:r>
    </w:p>
    <w:p w:rsidR="008C574F" w:rsidRPr="007530E2" w:rsidRDefault="008C574F" w:rsidP="00B51350">
      <w:pPr>
        <w:pStyle w:val="TerminalDisplayIndent1"/>
      </w:pPr>
      <w:r w:rsidRPr="007530E2">
        <w:t xml:space="preserve">[PE1] </w:t>
      </w:r>
      <w:r w:rsidRPr="00B421C2">
        <w:t xml:space="preserve">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 ip binding vpn-instance vpn1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 ip address 100.1.1.2 2</w:t>
      </w:r>
      <w:r w:rsidRPr="007530E2">
        <w:rPr>
          <w:rFonts w:hint="eastAsia"/>
        </w:rPr>
        <w:t>4</w:t>
      </w:r>
    </w:p>
    <w:p w:rsidR="008C574F" w:rsidRPr="007530E2" w:rsidRDefault="008C574F" w:rsidP="00B51350">
      <w:pPr>
        <w:pStyle w:val="TerminalDisplayIndent1"/>
      </w:pPr>
      <w:r w:rsidRPr="007530E2">
        <w:t>[PE1-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 quit</w:t>
      </w:r>
    </w:p>
    <w:p w:rsidR="008C574F" w:rsidRPr="00B421C2" w:rsidRDefault="008C574F" w:rsidP="00B51350">
      <w:pPr>
        <w:pStyle w:val="TerminalDisplayIndent1"/>
      </w:pPr>
      <w:r w:rsidRPr="00B421C2">
        <w:t>[PE1] ospf 100 vpn-instance vpn1</w:t>
      </w:r>
    </w:p>
    <w:p w:rsidR="008C574F" w:rsidRPr="00B421C2" w:rsidRDefault="008C574F" w:rsidP="00B51350">
      <w:pPr>
        <w:pStyle w:val="TerminalDisplayIndent1"/>
      </w:pPr>
      <w:r w:rsidRPr="00B421C2">
        <w:t>[PE1-ospf-100] domain-id 10</w:t>
      </w:r>
    </w:p>
    <w:p w:rsidR="008C574F" w:rsidRPr="00B421C2" w:rsidRDefault="008C574F" w:rsidP="00B51350">
      <w:pPr>
        <w:pStyle w:val="TerminalDisplayIndent1"/>
      </w:pPr>
      <w:r w:rsidRPr="007530E2">
        <w:t xml:space="preserve">[PE1-ospf-100] </w:t>
      </w:r>
      <w:r w:rsidRPr="00B421C2">
        <w:t>area 1</w:t>
      </w:r>
    </w:p>
    <w:p w:rsidR="008C574F" w:rsidRPr="00B421C2" w:rsidRDefault="008C574F" w:rsidP="00B51350">
      <w:pPr>
        <w:pStyle w:val="TerminalDisplayIndent1"/>
      </w:pPr>
      <w:r w:rsidRPr="007530E2">
        <w:t xml:space="preserve">[PE1-ospf-100-area-0.0.0.1] </w:t>
      </w:r>
      <w:r w:rsidRPr="00B421C2">
        <w:t>network 100.1.1.0 0.0.0.255</w:t>
      </w:r>
    </w:p>
    <w:p w:rsidR="008C574F" w:rsidRPr="00B421C2" w:rsidRDefault="008C574F" w:rsidP="00B51350">
      <w:pPr>
        <w:pStyle w:val="TerminalDisplayIndent1"/>
      </w:pPr>
      <w:r w:rsidRPr="007530E2">
        <w:t xml:space="preserve">[PE1-ospf-100-area-0.0.0.1] </w:t>
      </w:r>
      <w:r w:rsidRPr="00B421C2">
        <w:t>quit</w:t>
      </w:r>
    </w:p>
    <w:p w:rsidR="008C574F" w:rsidRPr="00B421C2" w:rsidRDefault="008C574F" w:rsidP="00B51350">
      <w:pPr>
        <w:pStyle w:val="TerminalDisplayIndent1"/>
      </w:pPr>
      <w:r w:rsidRPr="007530E2">
        <w:t xml:space="preserve">[PE1-ospf-100] </w:t>
      </w:r>
      <w:r w:rsidRPr="00B421C2">
        <w:t>quit</w:t>
      </w:r>
    </w:p>
    <w:p w:rsidR="008C574F" w:rsidRPr="007530E2" w:rsidRDefault="008C574F" w:rsidP="00B51350">
      <w:pPr>
        <w:pStyle w:val="TerminalDisplayIndent1"/>
      </w:pPr>
      <w:r w:rsidRPr="007530E2">
        <w:t>[</w:t>
      </w:r>
      <w:r w:rsidR="0008371A" w:rsidRPr="007530E2">
        <w:t>PE</w:t>
      </w:r>
      <w:r w:rsidR="0008371A">
        <w:rPr>
          <w:rFonts w:hint="eastAsia"/>
        </w:rPr>
        <w:t>1</w:t>
      </w:r>
      <w:r w:rsidRPr="007530E2">
        <w:t xml:space="preserve">] </w:t>
      </w:r>
      <w:r w:rsidRPr="00B421C2">
        <w:t>bgp 100</w:t>
      </w:r>
    </w:p>
    <w:p w:rsidR="008C574F" w:rsidRPr="0020074A" w:rsidRDefault="008C574F" w:rsidP="00B51350">
      <w:pPr>
        <w:pStyle w:val="TerminalDisplayIndent1"/>
      </w:pPr>
      <w:r w:rsidRPr="0020074A">
        <w:t>[PE1-</w:t>
      </w:r>
      <w:r w:rsidR="00F07E7A">
        <w:t>bgp-default</w:t>
      </w:r>
      <w:r w:rsidRPr="0020074A">
        <w:t xml:space="preserve">] </w:t>
      </w:r>
      <w:r w:rsidR="000F3DFE">
        <w:t>ip vpn-instance vpn</w:t>
      </w:r>
      <w:r w:rsidRPr="0020074A">
        <w:t>1</w:t>
      </w:r>
    </w:p>
    <w:p w:rsidR="009A7AA9" w:rsidRDefault="009A7AA9" w:rsidP="00B51350">
      <w:pPr>
        <w:pStyle w:val="TerminalDisplayIndent1"/>
      </w:pPr>
      <w:r>
        <w:t>[PE1-</w:t>
      </w:r>
      <w:r w:rsidR="00F07E7A">
        <w:t>bgp-default</w:t>
      </w:r>
      <w:r>
        <w:t xml:space="preserve">-vpn1] </w:t>
      </w:r>
      <w:r w:rsidR="004F262E">
        <w:t>address-family ipv4</w:t>
      </w:r>
      <w:r>
        <w:t xml:space="preserve"> </w:t>
      </w:r>
      <w:r w:rsidR="006139B1">
        <w:t>unicast</w:t>
      </w:r>
    </w:p>
    <w:p w:rsidR="008C574F" w:rsidRDefault="008C574F" w:rsidP="00B51350">
      <w:pPr>
        <w:pStyle w:val="TerminalDisplayIndent1"/>
      </w:pPr>
      <w:r w:rsidRPr="0020074A">
        <w:t>[PE1-</w:t>
      </w:r>
      <w:r w:rsidR="00F07E7A">
        <w:t>bgp-default</w:t>
      </w:r>
      <w:r w:rsidR="00B074EF">
        <w:t>-ipv4-vpn</w:t>
      </w:r>
      <w:r w:rsidR="00264325" w:rsidRPr="0020074A">
        <w:t>1</w:t>
      </w:r>
      <w:r w:rsidRPr="0020074A">
        <w:t xml:space="preserve">] import-route </w:t>
      </w:r>
      <w:r w:rsidR="002F224D">
        <w:rPr>
          <w:rFonts w:hint="eastAsia"/>
        </w:rPr>
        <w:t>ospf 100</w:t>
      </w:r>
    </w:p>
    <w:p w:rsidR="00B732E2" w:rsidRPr="00B421C2" w:rsidRDefault="00B732E2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Pr="00B421C2">
        <w:t>-</w:t>
      </w:r>
      <w:r w:rsidR="00F07E7A" w:rsidRPr="00B421C2">
        <w:t>bgp-default</w:t>
      </w:r>
      <w:r w:rsidR="00B074EF" w:rsidRPr="00B421C2">
        <w:t>-ipv4-vpn</w:t>
      </w:r>
      <w:r w:rsidRPr="00B421C2">
        <w:rPr>
          <w:rFonts w:hint="eastAsia"/>
        </w:rPr>
        <w:t>1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import-route</w:t>
      </w:r>
      <w:r w:rsidRPr="00B421C2">
        <w:rPr>
          <w:rFonts w:hint="eastAsia"/>
        </w:rPr>
        <w:t xml:space="preserve"> </w:t>
      </w:r>
      <w:r w:rsidRPr="00B421C2">
        <w:t>direct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="00B074EF" w:rsidRPr="00B421C2">
        <w:t>-ipv4-vpn</w:t>
      </w:r>
      <w:r w:rsidR="001D5DEE" w:rsidRPr="00B421C2">
        <w:t>1</w:t>
      </w:r>
      <w:r w:rsidRPr="00B421C2">
        <w:t>] quit</w:t>
      </w:r>
    </w:p>
    <w:p w:rsidR="009A7AA9" w:rsidRPr="00B421C2" w:rsidRDefault="009A7AA9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Pr="00B421C2">
        <w:t>-</w:t>
      </w:r>
      <w:r w:rsidR="00F07E7A" w:rsidRPr="00B421C2">
        <w:t>bgp-default</w:t>
      </w:r>
      <w:r w:rsidRPr="00B421C2">
        <w:t>-vpn1] quit</w:t>
      </w:r>
    </w:p>
    <w:p w:rsidR="008C574F" w:rsidRPr="00B421C2" w:rsidRDefault="008C574F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 quit</w:t>
      </w:r>
    </w:p>
    <w:p w:rsidR="008C574F" w:rsidRPr="00B421C2" w:rsidRDefault="008C574F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</w:t>
      </w:r>
      <w:r w:rsidR="004D07FC" w:rsidRPr="00B421C2">
        <w:rPr>
          <w:rFonts w:hint="eastAsia"/>
        </w:rPr>
        <w:t xml:space="preserve"> </w:t>
      </w:r>
      <w:r w:rsidRPr="00B421C2">
        <w:t>2</w:t>
      </w:r>
      <w:r w:rsidRPr="007530E2">
        <w:rPr>
          <w:rFonts w:hint="eastAsia"/>
        </w:rPr>
        <w:t>接入</w:t>
      </w:r>
      <w:r w:rsidRPr="00B421C2">
        <w:rPr>
          <w:rFonts w:hint="eastAsia"/>
        </w:rPr>
        <w:t>CE</w:t>
      </w:r>
      <w:r w:rsidR="004D07FC" w:rsidRPr="00B421C2">
        <w:rPr>
          <w:rFonts w:hint="eastAsia"/>
        </w:rPr>
        <w:t xml:space="preserve"> </w:t>
      </w:r>
      <w:r w:rsidRPr="00B421C2">
        <w:t>2</w:t>
      </w:r>
      <w:r w:rsidR="00F14BE4" w:rsidRPr="007530E2">
        <w:rPr>
          <w:rFonts w:hint="eastAsia"/>
        </w:rPr>
        <w:t>。</w:t>
      </w:r>
    </w:p>
    <w:p w:rsidR="008C574F" w:rsidRPr="00B421C2" w:rsidRDefault="008C574F" w:rsidP="00B51350">
      <w:pPr>
        <w:pStyle w:val="TerminalDisplayIndent1"/>
      </w:pPr>
      <w:r w:rsidRPr="00B421C2">
        <w:t>[PE2] ip vpn-instance vpn1</w:t>
      </w:r>
    </w:p>
    <w:p w:rsidR="008C574F" w:rsidRPr="00B421C2" w:rsidRDefault="008C574F" w:rsidP="00B51350">
      <w:pPr>
        <w:pStyle w:val="TerminalDisplayIndent1"/>
      </w:pPr>
      <w:r w:rsidRPr="00B421C2">
        <w:t>[PE2-vpn-instance-vpn1] route-distinguisher 100:2</w:t>
      </w:r>
    </w:p>
    <w:p w:rsidR="008C574F" w:rsidRPr="00B421C2" w:rsidRDefault="008C574F" w:rsidP="00B51350">
      <w:pPr>
        <w:pStyle w:val="TerminalDisplayIndent1"/>
      </w:pPr>
      <w:r w:rsidRPr="00B421C2">
        <w:t>[PE2-vpn-instance-vpn1] vpn-target 1:1</w:t>
      </w:r>
    </w:p>
    <w:p w:rsidR="008C574F" w:rsidRPr="00B421C2" w:rsidRDefault="008C574F" w:rsidP="00B51350">
      <w:pPr>
        <w:pStyle w:val="TerminalDisplayIndent1"/>
      </w:pPr>
      <w:r w:rsidRPr="00B421C2">
        <w:t xml:space="preserve">[PE2-vpn-instance-vpn1] </w:t>
      </w:r>
      <w:r w:rsidRPr="00B421C2">
        <w:rPr>
          <w:rFonts w:hint="eastAsia"/>
        </w:rPr>
        <w:t>quit</w:t>
      </w:r>
    </w:p>
    <w:p w:rsidR="008C574F" w:rsidRPr="007530E2" w:rsidRDefault="008C574F" w:rsidP="00B51350">
      <w:pPr>
        <w:pStyle w:val="TerminalDisplayIndent1"/>
      </w:pPr>
      <w:r w:rsidRPr="007530E2">
        <w:t xml:space="preserve">[PE2] </w:t>
      </w:r>
      <w:r w:rsidRPr="00B421C2">
        <w:t xml:space="preserve">interface </w:t>
      </w:r>
      <w:r w:rsidR="00064113">
        <w:t xml:space="preserve">gigabitethernet </w:t>
      </w:r>
      <w:r w:rsidR="009C0B77">
        <w:t>3/1</w:t>
      </w:r>
      <w:r w:rsidR="00064113">
        <w:t>/1</w:t>
      </w:r>
    </w:p>
    <w:p w:rsidR="008C574F" w:rsidRPr="007530E2" w:rsidRDefault="008C574F" w:rsidP="00B51350">
      <w:pPr>
        <w:pStyle w:val="TerminalDisplayIndent1"/>
      </w:pPr>
      <w:r w:rsidRPr="007530E2">
        <w:t>[PE2-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 ip binding vpn-instance vpn1</w:t>
      </w:r>
    </w:p>
    <w:p w:rsidR="008C574F" w:rsidRPr="007530E2" w:rsidRDefault="008C574F" w:rsidP="00B51350">
      <w:pPr>
        <w:pStyle w:val="TerminalDisplayIndent1"/>
      </w:pPr>
      <w:r w:rsidRPr="007530E2">
        <w:t>[PE2-</w:t>
      </w:r>
      <w:r w:rsidR="00064113">
        <w:t>GigabitEthernet</w:t>
      </w:r>
      <w:r w:rsidR="009C0B77">
        <w:t>3/1</w:t>
      </w:r>
      <w:r w:rsidR="00064113">
        <w:t>/1</w:t>
      </w:r>
      <w:r w:rsidRPr="007530E2">
        <w:t>] ip address 120.1.1.2 2</w:t>
      </w:r>
      <w:r w:rsidRPr="007530E2">
        <w:rPr>
          <w:rFonts w:hint="eastAsia"/>
        </w:rPr>
        <w:t>4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064113">
        <w:t>GigabitEthernet</w:t>
      </w:r>
      <w:r w:rsidR="009C0B77">
        <w:t>3/1</w:t>
      </w:r>
      <w:r w:rsidR="00064113">
        <w:t>/1</w:t>
      </w:r>
      <w:r w:rsidRPr="00B421C2">
        <w:t>] quit</w:t>
      </w:r>
    </w:p>
    <w:p w:rsidR="008C574F" w:rsidRPr="00B421C2" w:rsidRDefault="008C574F" w:rsidP="00B51350">
      <w:pPr>
        <w:pStyle w:val="TerminalDisplayIndent1"/>
      </w:pPr>
      <w:r w:rsidRPr="00B421C2">
        <w:t>[PE2] ospf 100 vpn-instance vpn1</w:t>
      </w:r>
    </w:p>
    <w:p w:rsidR="008C574F" w:rsidRPr="00B421C2" w:rsidRDefault="008C574F" w:rsidP="00B51350">
      <w:pPr>
        <w:pStyle w:val="TerminalDisplayIndent1"/>
      </w:pPr>
      <w:r w:rsidRPr="007530E2">
        <w:lastRenderedPageBreak/>
        <w:t xml:space="preserve">[PE2-ospf-100] </w:t>
      </w:r>
      <w:r w:rsidRPr="00B421C2">
        <w:t>domain-id 10</w:t>
      </w:r>
    </w:p>
    <w:p w:rsidR="008C574F" w:rsidRPr="00B421C2" w:rsidRDefault="008C574F" w:rsidP="00B51350">
      <w:pPr>
        <w:pStyle w:val="TerminalDisplayIndent1"/>
      </w:pPr>
      <w:r w:rsidRPr="007530E2">
        <w:t xml:space="preserve">[PE2-ospf-100] </w:t>
      </w:r>
      <w:r w:rsidRPr="00B421C2">
        <w:t>area 1</w:t>
      </w:r>
    </w:p>
    <w:p w:rsidR="008C574F" w:rsidRPr="00B421C2" w:rsidRDefault="008C574F" w:rsidP="00B51350">
      <w:pPr>
        <w:pStyle w:val="TerminalDisplayIndent1"/>
      </w:pPr>
      <w:r w:rsidRPr="007530E2">
        <w:t xml:space="preserve">[PE2-ospf-100-area-0.0.0.1] </w:t>
      </w:r>
      <w:r w:rsidRPr="00B421C2">
        <w:t>network 120.1.1.0 0.0.0.255</w:t>
      </w:r>
    </w:p>
    <w:p w:rsidR="008C574F" w:rsidRPr="00B421C2" w:rsidRDefault="008C574F" w:rsidP="00B51350">
      <w:pPr>
        <w:pStyle w:val="TerminalDisplayIndent1"/>
      </w:pPr>
      <w:r w:rsidRPr="007530E2">
        <w:t xml:space="preserve">[PE2-ospf-100-area-0.0.0.1] </w:t>
      </w:r>
      <w:r w:rsidRPr="00B421C2">
        <w:t>quit</w:t>
      </w:r>
    </w:p>
    <w:p w:rsidR="008C574F" w:rsidRPr="00B421C2" w:rsidRDefault="008C574F" w:rsidP="00B51350">
      <w:pPr>
        <w:pStyle w:val="TerminalDisplayIndent1"/>
      </w:pPr>
      <w:r w:rsidRPr="00B421C2">
        <w:t>[PE2-ospf-100] quit</w:t>
      </w:r>
    </w:p>
    <w:p w:rsidR="008C574F" w:rsidRPr="00B421C2" w:rsidRDefault="008C574F" w:rsidP="00B51350">
      <w:pPr>
        <w:pStyle w:val="TerminalDisplayIndent1"/>
      </w:pPr>
      <w:r w:rsidRPr="00B421C2">
        <w:t>[PE2] bgp 100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 xml:space="preserve">] </w:t>
      </w:r>
      <w:r w:rsidR="000F3DFE" w:rsidRPr="00B421C2">
        <w:t>ip vpn-instance vpn</w:t>
      </w:r>
      <w:r w:rsidRPr="00B421C2">
        <w:t>1</w:t>
      </w:r>
    </w:p>
    <w:p w:rsidR="009A7AA9" w:rsidRDefault="009A7AA9" w:rsidP="00B51350">
      <w:pPr>
        <w:pStyle w:val="TerminalDisplayIndent1"/>
      </w:pPr>
      <w:r>
        <w:t>[PE</w:t>
      </w:r>
      <w:r>
        <w:rPr>
          <w:rFonts w:hint="eastAsia"/>
        </w:rPr>
        <w:t>2</w:t>
      </w:r>
      <w:r>
        <w:t>-</w:t>
      </w:r>
      <w:r w:rsidR="00F07E7A">
        <w:t>bgp-default</w:t>
      </w:r>
      <w:r>
        <w:t xml:space="preserve">-vpn1] </w:t>
      </w:r>
      <w:r w:rsidR="004F262E">
        <w:t>address-family ipv4</w:t>
      </w:r>
      <w:r>
        <w:t xml:space="preserve"> </w:t>
      </w:r>
      <w:r w:rsidR="006139B1">
        <w:t>unicast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="00B074EF" w:rsidRPr="00B421C2">
        <w:t>-ipv4-vpn</w:t>
      </w:r>
      <w:r w:rsidR="00477105" w:rsidRPr="00B421C2">
        <w:rPr>
          <w:rFonts w:hint="eastAsia"/>
        </w:rPr>
        <w:t>1</w:t>
      </w:r>
      <w:r w:rsidRPr="00B421C2">
        <w:t xml:space="preserve">] import-route </w:t>
      </w:r>
      <w:r w:rsidR="002F224D" w:rsidRPr="00B421C2">
        <w:rPr>
          <w:rFonts w:hint="eastAsia"/>
        </w:rPr>
        <w:t>ospf 100</w:t>
      </w:r>
    </w:p>
    <w:p w:rsidR="00B732E2" w:rsidRPr="00B421C2" w:rsidRDefault="00B732E2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="00B074EF" w:rsidRPr="00B421C2">
        <w:t>-ipv4-vpn</w:t>
      </w:r>
      <w:r w:rsidRPr="00B421C2">
        <w:rPr>
          <w:rFonts w:hint="eastAsia"/>
        </w:rPr>
        <w:t>1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import-route</w:t>
      </w:r>
      <w:r w:rsidRPr="00B421C2">
        <w:rPr>
          <w:rFonts w:hint="eastAsia"/>
        </w:rPr>
        <w:t xml:space="preserve"> </w:t>
      </w:r>
      <w:r w:rsidRPr="00B421C2">
        <w:t>direct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="00B074EF" w:rsidRPr="00B421C2">
        <w:t>-ipv4-vpn</w:t>
      </w:r>
      <w:r w:rsidRPr="00B421C2">
        <w:t>1] quit</w:t>
      </w:r>
    </w:p>
    <w:p w:rsidR="009A7AA9" w:rsidRPr="00B421C2" w:rsidRDefault="009A7AA9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-vpn1] quit</w:t>
      </w:r>
    </w:p>
    <w:p w:rsidR="008C574F" w:rsidRPr="00B421C2" w:rsidRDefault="008C574F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] quit</w:t>
      </w:r>
    </w:p>
    <w:p w:rsidR="008C574F" w:rsidRPr="00B421C2" w:rsidRDefault="008C574F" w:rsidP="00B51350">
      <w:pPr>
        <w:pStyle w:val="ItemIndent1"/>
      </w:pPr>
      <w:r w:rsidRPr="007530E2">
        <w:rPr>
          <w:rFonts w:hint="eastAsia"/>
        </w:rPr>
        <w:t>完成上述配置后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</w:t>
      </w:r>
      <w:r w:rsidRPr="00B421C2">
        <w:rPr>
          <w:rFonts w:hint="eastAsia"/>
        </w:rPr>
        <w:t>PE</w:t>
      </w:r>
      <w:r w:rsidR="00FD7D83" w:rsidRPr="007530E2">
        <w:rPr>
          <w:rFonts w:hint="eastAsia"/>
        </w:rPr>
        <w:t>设备</w:t>
      </w:r>
      <w:r w:rsidRPr="007530E2">
        <w:rPr>
          <w:rFonts w:hint="eastAsia"/>
        </w:rPr>
        <w:t>上执行</w:t>
      </w:r>
      <w:r w:rsidRPr="00DA2C2B">
        <w:rPr>
          <w:rStyle w:val="commandkeywords"/>
          <w:rFonts w:hint="eastAsia"/>
        </w:rPr>
        <w:t xml:space="preserve">display ip </w:t>
      </w:r>
      <w:r w:rsidRPr="00DA2C2B">
        <w:rPr>
          <w:rStyle w:val="commandkeywords"/>
        </w:rPr>
        <w:t>routing-table v</w:t>
      </w:r>
      <w:r w:rsidRPr="00DA2C2B">
        <w:rPr>
          <w:rStyle w:val="commandkeywords"/>
          <w:rFonts w:hint="eastAsia"/>
        </w:rPr>
        <w:t>pn-instance</w:t>
      </w:r>
      <w:r w:rsidRPr="007530E2">
        <w:rPr>
          <w:rFonts w:hint="eastAsia"/>
        </w:rPr>
        <w:t>命令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可以看到去往对端</w:t>
      </w:r>
      <w:r w:rsidRPr="00B421C2">
        <w:rPr>
          <w:rFonts w:hint="eastAsia"/>
        </w:rPr>
        <w:t>CE</w:t>
      </w:r>
      <w:r w:rsidRPr="007530E2">
        <w:rPr>
          <w:rFonts w:hint="eastAsia"/>
        </w:rPr>
        <w:t>的路由是通过用户网络的</w:t>
      </w:r>
      <w:r w:rsidRPr="00B421C2">
        <w:rPr>
          <w:rFonts w:hint="eastAsia"/>
        </w:rPr>
        <w:t>OSPF</w:t>
      </w:r>
      <w:r w:rsidRPr="007530E2">
        <w:rPr>
          <w:rFonts w:hint="eastAsia"/>
        </w:rPr>
        <w:t>路由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不是通过骨干网的</w:t>
      </w:r>
      <w:r w:rsidRPr="00B421C2">
        <w:rPr>
          <w:rFonts w:hint="eastAsia"/>
        </w:rPr>
        <w:t>BGP</w:t>
      </w:r>
      <w:r w:rsidRPr="007530E2">
        <w:rPr>
          <w:rFonts w:hint="eastAsia"/>
        </w:rPr>
        <w:t>路由。</w:t>
      </w:r>
    </w:p>
    <w:p w:rsidR="007D7DD4" w:rsidRDefault="008C574F" w:rsidP="00DD64CA">
      <w:pPr>
        <w:pStyle w:val="ItemStep"/>
      </w:pPr>
      <w:r w:rsidRPr="007530E2">
        <w:rPr>
          <w:rFonts w:hint="eastAsia"/>
        </w:rPr>
        <w:t>配置</w:t>
      </w:r>
      <w:r w:rsidR="003E2014">
        <w:rPr>
          <w:rFonts w:hint="eastAsia"/>
        </w:rPr>
        <w:t>S</w:t>
      </w:r>
      <w:r w:rsidR="003E2014" w:rsidRPr="007530E2">
        <w:rPr>
          <w:rFonts w:hint="eastAsia"/>
        </w:rPr>
        <w:t>ham</w:t>
      </w:r>
      <w:r w:rsidR="003E2014">
        <w:rPr>
          <w:rFonts w:hint="eastAsia"/>
        </w:rPr>
        <w:t>-</w:t>
      </w:r>
      <w:r w:rsidR="003E2014" w:rsidRPr="007530E2">
        <w:rPr>
          <w:rFonts w:hint="eastAsia"/>
        </w:rPr>
        <w:t>link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 w:rsidR="004D07FC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="00F14BE4" w:rsidRPr="007530E2">
        <w:rPr>
          <w:rFonts w:hint="eastAsia"/>
        </w:rPr>
        <w:t>。</w:t>
      </w:r>
    </w:p>
    <w:p w:rsidR="008C574F" w:rsidRPr="007530E2" w:rsidRDefault="008C574F" w:rsidP="00B51350">
      <w:pPr>
        <w:pStyle w:val="TerminalDisplayIndent1"/>
      </w:pPr>
      <w:r w:rsidRPr="007530E2">
        <w:t xml:space="preserve">[PE1] interface </w:t>
      </w:r>
      <w:r w:rsidR="001025C9">
        <w:rPr>
          <w:rFonts w:hint="eastAsia"/>
        </w:rPr>
        <w:t>loopback</w:t>
      </w:r>
      <w:r w:rsidR="004E11FB">
        <w:rPr>
          <w:rFonts w:hint="eastAsia"/>
        </w:rPr>
        <w:t xml:space="preserve"> </w:t>
      </w:r>
      <w:r w:rsidRPr="007530E2">
        <w:rPr>
          <w:rFonts w:hint="eastAsia"/>
        </w:rPr>
        <w:t>1</w:t>
      </w:r>
    </w:p>
    <w:p w:rsidR="008C574F" w:rsidRPr="007530E2" w:rsidRDefault="008C574F" w:rsidP="00B51350">
      <w:pPr>
        <w:pStyle w:val="TerminalDisplayIndent1"/>
      </w:pPr>
      <w:r w:rsidRPr="007530E2">
        <w:t>[PE1-LoopBack</w:t>
      </w:r>
      <w:r w:rsidRPr="007530E2">
        <w:rPr>
          <w:rFonts w:hint="eastAsia"/>
        </w:rPr>
        <w:t>1</w:t>
      </w:r>
      <w:r w:rsidRPr="007530E2">
        <w:t>] ip binding vpn-instance v</w:t>
      </w:r>
      <w:r w:rsidRPr="007530E2">
        <w:rPr>
          <w:rFonts w:hint="eastAsia"/>
        </w:rPr>
        <w:t>pn</w:t>
      </w:r>
      <w:r w:rsidRPr="007530E2">
        <w:t>1</w:t>
      </w:r>
    </w:p>
    <w:p w:rsidR="008C574F" w:rsidRPr="007530E2" w:rsidRDefault="008C574F" w:rsidP="00B51350">
      <w:pPr>
        <w:pStyle w:val="TerminalDisplayIndent1"/>
      </w:pPr>
      <w:r w:rsidRPr="007530E2">
        <w:t>[PE1-LoopBack</w:t>
      </w:r>
      <w:r w:rsidRPr="007530E2">
        <w:rPr>
          <w:rFonts w:hint="eastAsia"/>
        </w:rPr>
        <w:t>1</w:t>
      </w:r>
      <w:r w:rsidRPr="007530E2">
        <w:t xml:space="preserve">] ip address </w:t>
      </w:r>
      <w:r w:rsidRPr="007530E2">
        <w:rPr>
          <w:rFonts w:hint="eastAsia"/>
        </w:rPr>
        <w:t>3.3.3.3</w:t>
      </w:r>
      <w:r w:rsidRPr="007530E2">
        <w:t xml:space="preserve"> </w:t>
      </w:r>
      <w:r w:rsidRPr="007530E2">
        <w:rPr>
          <w:rFonts w:hint="eastAsia"/>
        </w:rPr>
        <w:t>32</w:t>
      </w:r>
    </w:p>
    <w:p w:rsidR="008C574F" w:rsidRPr="007530E2" w:rsidRDefault="008C574F" w:rsidP="00B51350">
      <w:pPr>
        <w:pStyle w:val="TerminalDisplayIndent1"/>
      </w:pPr>
      <w:r w:rsidRPr="007530E2">
        <w:t>[PE1-LoopBack</w:t>
      </w:r>
      <w:r w:rsidRPr="007530E2">
        <w:rPr>
          <w:rFonts w:hint="eastAsia"/>
        </w:rPr>
        <w:t>1</w:t>
      </w:r>
      <w:r w:rsidRPr="007530E2">
        <w:t xml:space="preserve">] </w:t>
      </w:r>
      <w:r w:rsidRPr="00B421C2">
        <w:t>quit</w:t>
      </w:r>
    </w:p>
    <w:p w:rsidR="008C574F" w:rsidRPr="007530E2" w:rsidRDefault="008C574F" w:rsidP="00B51350">
      <w:pPr>
        <w:pStyle w:val="TerminalDisplayIndent1"/>
      </w:pPr>
      <w:r w:rsidRPr="007530E2">
        <w:t>[PE1] ospf 100</w:t>
      </w:r>
    </w:p>
    <w:p w:rsidR="008C574F" w:rsidRPr="007530E2" w:rsidRDefault="008C574F" w:rsidP="00B51350">
      <w:pPr>
        <w:pStyle w:val="TerminalDisplayIndent1"/>
      </w:pPr>
      <w:r w:rsidRPr="007530E2">
        <w:t xml:space="preserve">[PE1-ospf-100] </w:t>
      </w:r>
      <w:r w:rsidRPr="00B421C2">
        <w:t>area 1</w:t>
      </w:r>
    </w:p>
    <w:p w:rsidR="008C574F" w:rsidRPr="007530E2" w:rsidRDefault="008C574F" w:rsidP="00B51350">
      <w:pPr>
        <w:pStyle w:val="TerminalDisplayIndent1"/>
      </w:pPr>
      <w:r w:rsidRPr="007530E2">
        <w:t xml:space="preserve">[PE1-ospf-100-area-0.0.0.1] </w:t>
      </w:r>
      <w:r w:rsidRPr="007530E2">
        <w:rPr>
          <w:rFonts w:hint="eastAsia"/>
        </w:rPr>
        <w:t>sham-link 3.3.3.3 5.5.5.5</w:t>
      </w:r>
    </w:p>
    <w:p w:rsidR="008C574F" w:rsidRPr="007530E2" w:rsidRDefault="008C574F" w:rsidP="00B51350">
      <w:pPr>
        <w:pStyle w:val="TerminalDisplayIndent1"/>
      </w:pPr>
      <w:r w:rsidRPr="007530E2">
        <w:t xml:space="preserve">[PE1-ospf-100-area-0.0.0.1] </w:t>
      </w:r>
      <w:r w:rsidRPr="007530E2">
        <w:rPr>
          <w:rFonts w:hint="eastAsia"/>
        </w:rPr>
        <w:t>quit</w:t>
      </w:r>
    </w:p>
    <w:p w:rsidR="008C574F" w:rsidRPr="007530E2" w:rsidRDefault="008C574F" w:rsidP="00B51350">
      <w:pPr>
        <w:pStyle w:val="TerminalDisplayIndent1"/>
      </w:pPr>
      <w:r w:rsidRPr="007530E2">
        <w:t xml:space="preserve">[PE1-ospf-100] </w:t>
      </w:r>
      <w:r w:rsidRPr="007530E2">
        <w:rPr>
          <w:rFonts w:hint="eastAsia"/>
        </w:rPr>
        <w:t>quit</w:t>
      </w:r>
    </w:p>
    <w:p w:rsidR="008C574F" w:rsidRPr="007530E2" w:rsidRDefault="008C574F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 w:rsidR="004D07FC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="00F14BE4" w:rsidRPr="007530E2">
        <w:rPr>
          <w:rFonts w:hint="eastAsia"/>
        </w:rPr>
        <w:t>。</w:t>
      </w:r>
    </w:p>
    <w:p w:rsidR="008C574F" w:rsidRPr="007530E2" w:rsidRDefault="008C574F" w:rsidP="00B51350">
      <w:pPr>
        <w:pStyle w:val="TerminalDisplayIndent1"/>
      </w:pPr>
      <w:r w:rsidRPr="007530E2">
        <w:t xml:space="preserve">[PE2] interface </w:t>
      </w:r>
      <w:r w:rsidR="001025C9">
        <w:rPr>
          <w:rFonts w:hint="eastAsia"/>
        </w:rPr>
        <w:t>l</w:t>
      </w:r>
      <w:r w:rsidR="001025C9" w:rsidRPr="007530E2">
        <w:t>oop</w:t>
      </w:r>
      <w:r w:rsidR="001025C9">
        <w:rPr>
          <w:rFonts w:hint="eastAsia"/>
        </w:rPr>
        <w:t>b</w:t>
      </w:r>
      <w:r w:rsidR="001025C9" w:rsidRPr="007530E2">
        <w:t>ack</w:t>
      </w:r>
      <w:r w:rsidR="001025C9">
        <w:rPr>
          <w:rFonts w:hint="eastAsia"/>
        </w:rPr>
        <w:t xml:space="preserve"> </w:t>
      </w:r>
      <w:r w:rsidR="00542988" w:rsidRPr="007530E2">
        <w:rPr>
          <w:rFonts w:hint="eastAsia"/>
        </w:rPr>
        <w:t>1</w:t>
      </w:r>
    </w:p>
    <w:p w:rsidR="008C574F" w:rsidRPr="007530E2" w:rsidRDefault="008C574F" w:rsidP="00B51350">
      <w:pPr>
        <w:pStyle w:val="TerminalDisplayIndent1"/>
      </w:pPr>
      <w:r w:rsidRPr="007530E2">
        <w:t>[PE2-LoopBack</w:t>
      </w:r>
      <w:r w:rsidRPr="007530E2">
        <w:rPr>
          <w:rFonts w:hint="eastAsia"/>
        </w:rPr>
        <w:t>1</w:t>
      </w:r>
      <w:r w:rsidRPr="007530E2">
        <w:t>] ip binding vpn-instance v</w:t>
      </w:r>
      <w:r w:rsidRPr="007530E2">
        <w:rPr>
          <w:rFonts w:hint="eastAsia"/>
        </w:rPr>
        <w:t>pn</w:t>
      </w:r>
      <w:r w:rsidRPr="007530E2">
        <w:t>1</w:t>
      </w:r>
    </w:p>
    <w:p w:rsidR="008C574F" w:rsidRPr="007530E2" w:rsidRDefault="008C574F" w:rsidP="00B51350">
      <w:pPr>
        <w:pStyle w:val="TerminalDisplayIndent1"/>
      </w:pPr>
      <w:r w:rsidRPr="007530E2">
        <w:t>[PE2-LoopBack</w:t>
      </w:r>
      <w:r w:rsidRPr="007530E2">
        <w:rPr>
          <w:rFonts w:hint="eastAsia"/>
        </w:rPr>
        <w:t>1</w:t>
      </w:r>
      <w:r w:rsidRPr="007530E2">
        <w:t xml:space="preserve">] ip address </w:t>
      </w:r>
      <w:r w:rsidRPr="007530E2">
        <w:rPr>
          <w:rFonts w:hint="eastAsia"/>
        </w:rPr>
        <w:t>5.5.5.5</w:t>
      </w:r>
      <w:r w:rsidRPr="007530E2">
        <w:t xml:space="preserve"> </w:t>
      </w:r>
      <w:r w:rsidRPr="007530E2">
        <w:rPr>
          <w:rFonts w:hint="eastAsia"/>
        </w:rPr>
        <w:t>32</w:t>
      </w:r>
    </w:p>
    <w:p w:rsidR="008C574F" w:rsidRPr="007530E2" w:rsidRDefault="008C574F" w:rsidP="00B51350">
      <w:pPr>
        <w:pStyle w:val="TerminalDisplayIndent1"/>
      </w:pPr>
      <w:r w:rsidRPr="007530E2">
        <w:t>[PE2-LoopBack</w:t>
      </w:r>
      <w:r w:rsidRPr="007530E2">
        <w:rPr>
          <w:rFonts w:hint="eastAsia"/>
        </w:rPr>
        <w:t>1</w:t>
      </w:r>
      <w:r w:rsidRPr="007530E2">
        <w:t xml:space="preserve">] </w:t>
      </w:r>
      <w:r w:rsidRPr="00B421C2">
        <w:t>quit</w:t>
      </w:r>
    </w:p>
    <w:p w:rsidR="008C574F" w:rsidRPr="007530E2" w:rsidRDefault="008C574F" w:rsidP="00B51350">
      <w:pPr>
        <w:pStyle w:val="TerminalDisplayIndent1"/>
      </w:pPr>
      <w:r w:rsidRPr="007530E2">
        <w:t>[PE2] ospf 100</w:t>
      </w:r>
    </w:p>
    <w:p w:rsidR="008C574F" w:rsidRPr="007530E2" w:rsidRDefault="008C574F" w:rsidP="00B51350">
      <w:pPr>
        <w:pStyle w:val="TerminalDisplayIndent1"/>
      </w:pPr>
      <w:r w:rsidRPr="007530E2">
        <w:t xml:space="preserve">[PE2-ospf-100] </w:t>
      </w:r>
      <w:r w:rsidRPr="00B421C2">
        <w:t>area 1</w:t>
      </w:r>
    </w:p>
    <w:p w:rsidR="008C574F" w:rsidRPr="007530E2" w:rsidRDefault="008C574F" w:rsidP="00B51350">
      <w:pPr>
        <w:pStyle w:val="TerminalDisplayIndent1"/>
      </w:pPr>
      <w:r w:rsidRPr="007530E2">
        <w:t xml:space="preserve">[PE2-ospf-100-area-0.0.0.1] </w:t>
      </w:r>
      <w:r w:rsidRPr="007530E2">
        <w:rPr>
          <w:rFonts w:hint="eastAsia"/>
        </w:rPr>
        <w:t>sham-link 5.5.5.5 3.3.3.3</w:t>
      </w:r>
    </w:p>
    <w:p w:rsidR="008C574F" w:rsidRPr="007530E2" w:rsidRDefault="008C574F" w:rsidP="00B51350">
      <w:pPr>
        <w:pStyle w:val="TerminalDisplayIndent1"/>
      </w:pPr>
      <w:r w:rsidRPr="007530E2">
        <w:t xml:space="preserve">[PE2-ospf-100-area-0.0.0.1] </w:t>
      </w:r>
      <w:r w:rsidRPr="007530E2">
        <w:rPr>
          <w:rFonts w:hint="eastAsia"/>
        </w:rPr>
        <w:t>quit</w:t>
      </w:r>
    </w:p>
    <w:p w:rsidR="008C574F" w:rsidRDefault="008C574F" w:rsidP="00B51350">
      <w:pPr>
        <w:pStyle w:val="TerminalDisplayIndent1"/>
      </w:pPr>
      <w:r w:rsidRPr="007530E2">
        <w:t xml:space="preserve">[PE2-ospf-100] </w:t>
      </w:r>
      <w:r w:rsidRPr="007530E2">
        <w:rPr>
          <w:rFonts w:hint="eastAsia"/>
        </w:rPr>
        <w:t>quit</w:t>
      </w:r>
    </w:p>
    <w:p w:rsidR="007D7DD4" w:rsidRDefault="00AF1A8A" w:rsidP="00DD64CA">
      <w:pPr>
        <w:pStyle w:val="4"/>
      </w:pPr>
      <w:r>
        <w:rPr>
          <w:rFonts w:hint="eastAsia"/>
        </w:rPr>
        <w:t>验证配置</w:t>
      </w:r>
    </w:p>
    <w:bookmarkEnd w:id="2987"/>
    <w:bookmarkEnd w:id="2988"/>
    <w:bookmarkEnd w:id="2989"/>
    <w:p w:rsidR="008C574F" w:rsidRPr="007530E2" w:rsidRDefault="008C574F" w:rsidP="00DD64CA">
      <w:r w:rsidRPr="007530E2">
        <w:rPr>
          <w:rFonts w:hint="eastAsia"/>
        </w:rPr>
        <w:t>完成上述配置后，在</w:t>
      </w:r>
      <w:r w:rsidRPr="007530E2">
        <w:rPr>
          <w:rFonts w:hint="eastAsia"/>
        </w:rPr>
        <w:t>PE</w:t>
      </w:r>
      <w:r w:rsidR="00FD7D83" w:rsidRPr="007530E2">
        <w:rPr>
          <w:rFonts w:hint="eastAsia"/>
        </w:rPr>
        <w:t>设备</w:t>
      </w:r>
      <w:r w:rsidRPr="007530E2">
        <w:rPr>
          <w:rFonts w:hint="eastAsia"/>
        </w:rPr>
        <w:t>上再次执行</w:t>
      </w:r>
      <w:r w:rsidRPr="00DA2C2B">
        <w:rPr>
          <w:rStyle w:val="commandkeywords"/>
          <w:rFonts w:hint="eastAsia"/>
        </w:rPr>
        <w:t xml:space="preserve">display ip </w:t>
      </w:r>
      <w:r w:rsidRPr="00DA2C2B">
        <w:rPr>
          <w:rStyle w:val="commandkeywords"/>
        </w:rPr>
        <w:t>routing-table v</w:t>
      </w:r>
      <w:r w:rsidRPr="00DA2C2B">
        <w:rPr>
          <w:rStyle w:val="commandkeywords"/>
          <w:rFonts w:hint="eastAsia"/>
        </w:rPr>
        <w:t>pn-instance</w:t>
      </w:r>
      <w:r w:rsidRPr="007530E2">
        <w:rPr>
          <w:rFonts w:hint="eastAsia"/>
        </w:rPr>
        <w:t>命令，可以看到去往对端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的路由变成了通过骨干网的</w:t>
      </w:r>
      <w:r w:rsidRPr="007530E2">
        <w:rPr>
          <w:rFonts w:hint="eastAsia"/>
        </w:rPr>
        <w:t>BGP</w:t>
      </w:r>
      <w:r w:rsidRPr="007530E2">
        <w:rPr>
          <w:rFonts w:hint="eastAsia"/>
        </w:rPr>
        <w:t>路由，并且有去往</w:t>
      </w:r>
      <w:r w:rsidR="003E2014">
        <w:rPr>
          <w:rFonts w:hint="eastAsia"/>
        </w:rPr>
        <w:t>S</w:t>
      </w:r>
      <w:r w:rsidR="003E2014" w:rsidRPr="007530E2">
        <w:rPr>
          <w:rFonts w:hint="eastAsia"/>
        </w:rPr>
        <w:t>ham</w:t>
      </w:r>
      <w:r w:rsidR="003E2014">
        <w:rPr>
          <w:rFonts w:hint="eastAsia"/>
        </w:rPr>
        <w:t>-</w:t>
      </w:r>
      <w:r w:rsidR="003E2014" w:rsidRPr="007530E2">
        <w:rPr>
          <w:rFonts w:hint="eastAsia"/>
        </w:rPr>
        <w:t>link</w:t>
      </w:r>
      <w:r w:rsidRPr="007530E2">
        <w:rPr>
          <w:rFonts w:hint="eastAsia"/>
        </w:rPr>
        <w:t>目的地址的路由。</w:t>
      </w:r>
    </w:p>
    <w:p w:rsidR="008C574F" w:rsidRPr="007530E2" w:rsidRDefault="008C574F" w:rsidP="00DD64CA">
      <w:r w:rsidRPr="007530E2">
        <w:rPr>
          <w:rFonts w:hint="eastAsia"/>
        </w:rPr>
        <w:t>在</w:t>
      </w:r>
      <w:r w:rsidRPr="007530E2">
        <w:rPr>
          <w:rFonts w:hint="eastAsia"/>
        </w:rPr>
        <w:t>CE</w:t>
      </w:r>
      <w:r w:rsidR="00FD7D83" w:rsidRPr="007530E2">
        <w:rPr>
          <w:rFonts w:hint="eastAsia"/>
        </w:rPr>
        <w:t>设备</w:t>
      </w:r>
      <w:r w:rsidRPr="007530E2">
        <w:rPr>
          <w:rFonts w:hint="eastAsia"/>
        </w:rPr>
        <w:t>上执行</w:t>
      </w:r>
      <w:r w:rsidRPr="00DA2C2B">
        <w:rPr>
          <w:rStyle w:val="commandkeywords"/>
          <w:rFonts w:hint="eastAsia"/>
        </w:rPr>
        <w:t xml:space="preserve">display ip </w:t>
      </w:r>
      <w:r w:rsidRPr="00DA2C2B">
        <w:rPr>
          <w:rStyle w:val="commandkeywords"/>
        </w:rPr>
        <w:t>routing-table</w:t>
      </w:r>
      <w:r w:rsidRPr="007530E2">
        <w:rPr>
          <w:rFonts w:hint="eastAsia"/>
        </w:rPr>
        <w:t>命令，可以看到去往对端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路由下一跳变为接入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的</w:t>
      </w:r>
      <w:r w:rsidR="00F35717">
        <w:rPr>
          <w:rFonts w:hint="eastAsia"/>
        </w:rPr>
        <w:t>GigabitEthernet</w:t>
      </w:r>
      <w:r w:rsidR="00F35717">
        <w:rPr>
          <w:rFonts w:hint="eastAsia"/>
        </w:rPr>
        <w:t>接口</w:t>
      </w:r>
      <w:r w:rsidRPr="007530E2">
        <w:rPr>
          <w:rFonts w:hint="eastAsia"/>
        </w:rPr>
        <w:t>，即去往对端的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流量将通过骨干网转发。</w:t>
      </w:r>
    </w:p>
    <w:p w:rsidR="008C574F" w:rsidRPr="007530E2" w:rsidRDefault="008C574F" w:rsidP="00DD64CA"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上执行</w:t>
      </w:r>
      <w:r w:rsidRPr="00DA2C2B">
        <w:rPr>
          <w:rStyle w:val="commandkeywords"/>
        </w:rPr>
        <w:t>display ospf sham-link</w:t>
      </w:r>
      <w:r w:rsidRPr="007530E2">
        <w:rPr>
          <w:rFonts w:hint="eastAsia"/>
        </w:rPr>
        <w:t>命令可以看到</w:t>
      </w:r>
      <w:r w:rsidR="003E2014">
        <w:rPr>
          <w:rFonts w:hint="eastAsia"/>
        </w:rPr>
        <w:t>S</w:t>
      </w:r>
      <w:r w:rsidR="003E2014" w:rsidRPr="007530E2">
        <w:rPr>
          <w:rFonts w:hint="eastAsia"/>
        </w:rPr>
        <w:t>ham</w:t>
      </w:r>
      <w:r w:rsidR="003E2014">
        <w:rPr>
          <w:rFonts w:hint="eastAsia"/>
        </w:rPr>
        <w:t>-</w:t>
      </w:r>
      <w:r w:rsidR="003E2014" w:rsidRPr="007530E2">
        <w:rPr>
          <w:rFonts w:hint="eastAsia"/>
        </w:rPr>
        <w:t>link</w:t>
      </w:r>
      <w:r w:rsidRPr="007530E2">
        <w:rPr>
          <w:rFonts w:hint="eastAsia"/>
        </w:rPr>
        <w:t>的建立情况</w:t>
      </w:r>
      <w:r w:rsidR="00AE06A4">
        <w:rPr>
          <w:rFonts w:hint="eastAsia"/>
        </w:rPr>
        <w:t>。</w:t>
      </w:r>
    </w:p>
    <w:p w:rsidR="008C574F" w:rsidRPr="007530E2" w:rsidRDefault="008C574F" w:rsidP="00DD64CA">
      <w:r w:rsidRPr="007530E2">
        <w:rPr>
          <w:rFonts w:hint="eastAsia"/>
        </w:rPr>
        <w:t>以</w:t>
      </w:r>
      <w:r w:rsidRPr="007530E2">
        <w:rPr>
          <w:rFonts w:hint="eastAsia"/>
        </w:rPr>
        <w:t>PE</w:t>
      </w:r>
      <w:r w:rsidR="002A7AB2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为例：</w:t>
      </w:r>
    </w:p>
    <w:p w:rsidR="008C574F" w:rsidRDefault="008C574F" w:rsidP="00DD64CA">
      <w:pPr>
        <w:pStyle w:val="TerminalDisplay"/>
      </w:pPr>
      <w:r w:rsidRPr="007530E2">
        <w:rPr>
          <w:rFonts w:hint="eastAsia"/>
        </w:rPr>
        <w:t>[PE1]</w:t>
      </w:r>
      <w:r w:rsidRPr="007530E2">
        <w:t xml:space="preserve"> </w:t>
      </w:r>
      <w:r w:rsidRPr="007530E2">
        <w:rPr>
          <w:rFonts w:hint="eastAsia"/>
        </w:rPr>
        <w:t>disp</w:t>
      </w:r>
      <w:r w:rsidRPr="007530E2">
        <w:t>lay</w:t>
      </w:r>
      <w:r w:rsidRPr="007530E2">
        <w:rPr>
          <w:rFonts w:hint="eastAsia"/>
        </w:rPr>
        <w:t xml:space="preserve"> ospf sham-link</w:t>
      </w:r>
    </w:p>
    <w:p w:rsidR="00D1119F" w:rsidRDefault="00D1119F" w:rsidP="00DD64CA">
      <w:pPr>
        <w:pStyle w:val="TerminalDisplay"/>
      </w:pPr>
    </w:p>
    <w:p w:rsidR="00B22EEA" w:rsidRDefault="00B22EEA" w:rsidP="00DD64CA">
      <w:pPr>
        <w:pStyle w:val="TerminalDisplay"/>
      </w:pPr>
      <w:r>
        <w:t xml:space="preserve">          OSPF Process 100 with Router ID 100.1.1.2</w:t>
      </w:r>
    </w:p>
    <w:p w:rsidR="00D1119F" w:rsidRDefault="00D1119F" w:rsidP="00DD64CA">
      <w:pPr>
        <w:pStyle w:val="TerminalDisplay"/>
      </w:pPr>
      <w:r>
        <w:t xml:space="preserve">                  Sham link</w:t>
      </w:r>
    </w:p>
    <w:p w:rsidR="00D1119F" w:rsidRDefault="00D1119F" w:rsidP="00DD64CA">
      <w:pPr>
        <w:pStyle w:val="TerminalDisplay"/>
      </w:pPr>
    </w:p>
    <w:p w:rsidR="0017631F" w:rsidRDefault="00D1119F" w:rsidP="00DD64CA">
      <w:pPr>
        <w:pStyle w:val="TerminalDisplay"/>
      </w:pPr>
      <w:r>
        <w:t xml:space="preserve"> Area            Neighbor ID     Source IP       Destination IP  State  Cost</w:t>
      </w:r>
    </w:p>
    <w:p w:rsidR="008C574F" w:rsidRPr="007530E2" w:rsidRDefault="0017631F" w:rsidP="00DD64CA">
      <w:pPr>
        <w:pStyle w:val="TerminalDisplay"/>
      </w:pPr>
      <w:r>
        <w:rPr>
          <w:rFonts w:hint="eastAsia"/>
        </w:rPr>
        <w:t xml:space="preserve"> </w:t>
      </w:r>
      <w:r w:rsidR="00B22EEA">
        <w:t xml:space="preserve">0.0.0.1         120.1.1.2       3.3.3.3         5.5.5.5         P-2-P </w:t>
      </w:r>
      <w:r w:rsidR="00D1119F">
        <w:rPr>
          <w:rFonts w:hint="eastAsia"/>
        </w:rPr>
        <w:t xml:space="preserve"> </w:t>
      </w:r>
      <w:r w:rsidR="00B22EEA">
        <w:t>1</w:t>
      </w:r>
    </w:p>
    <w:p w:rsidR="008C574F" w:rsidRPr="007530E2" w:rsidRDefault="008C574F" w:rsidP="00DD64CA">
      <w:r w:rsidRPr="007530E2">
        <w:rPr>
          <w:rFonts w:hint="eastAsia"/>
        </w:rPr>
        <w:t>执行</w:t>
      </w:r>
      <w:r w:rsidRPr="00DA2C2B">
        <w:rPr>
          <w:rStyle w:val="commandkeywords"/>
        </w:rPr>
        <w:t>display ospf sham-link</w:t>
      </w:r>
      <w:r w:rsidRPr="007530E2">
        <w:t xml:space="preserve"> </w:t>
      </w:r>
      <w:r w:rsidRPr="00DA2C2B">
        <w:rPr>
          <w:rStyle w:val="commandkeywords"/>
        </w:rPr>
        <w:t>area</w:t>
      </w:r>
      <w:r w:rsidRPr="007530E2">
        <w:rPr>
          <w:rFonts w:hint="eastAsia"/>
        </w:rPr>
        <w:t>命令可以看到对端状态为</w:t>
      </w:r>
      <w:r w:rsidRPr="007530E2">
        <w:rPr>
          <w:rFonts w:hint="eastAsia"/>
        </w:rPr>
        <w:t>Full</w:t>
      </w:r>
      <w:r w:rsidR="00896527">
        <w:rPr>
          <w:rFonts w:hint="eastAsia"/>
        </w:rPr>
        <w:t>。</w:t>
      </w:r>
    </w:p>
    <w:p w:rsidR="008C574F" w:rsidRDefault="008C574F" w:rsidP="00DD64CA">
      <w:pPr>
        <w:pStyle w:val="TerminalDisplay"/>
      </w:pPr>
      <w:r w:rsidRPr="007530E2">
        <w:rPr>
          <w:rFonts w:hint="eastAsia"/>
        </w:rPr>
        <w:t>[PE1]</w:t>
      </w:r>
      <w:r w:rsidRPr="007530E2">
        <w:t xml:space="preserve"> </w:t>
      </w:r>
      <w:r w:rsidRPr="007530E2">
        <w:rPr>
          <w:rFonts w:hint="eastAsia"/>
        </w:rPr>
        <w:t>disp</w:t>
      </w:r>
      <w:r w:rsidRPr="007530E2">
        <w:t>lay</w:t>
      </w:r>
      <w:r w:rsidRPr="007530E2">
        <w:rPr>
          <w:rFonts w:hint="eastAsia"/>
        </w:rPr>
        <w:t xml:space="preserve"> ospf sham-link area 1</w:t>
      </w:r>
    </w:p>
    <w:p w:rsidR="00744556" w:rsidRPr="00707793" w:rsidRDefault="00744556" w:rsidP="00DD64CA">
      <w:pPr>
        <w:pStyle w:val="TerminalDisplay"/>
      </w:pPr>
    </w:p>
    <w:p w:rsidR="00EF0998" w:rsidRDefault="00EF0998" w:rsidP="00DD64CA">
      <w:pPr>
        <w:pStyle w:val="TerminalDisplay"/>
      </w:pPr>
      <w:r>
        <w:t xml:space="preserve">          OSPF Process 100 with Router ID 100.1.1.2</w:t>
      </w:r>
    </w:p>
    <w:p w:rsidR="00EF0998" w:rsidRDefault="00EF0998" w:rsidP="00DD64CA">
      <w:pPr>
        <w:pStyle w:val="TerminalDisplay"/>
      </w:pPr>
    </w:p>
    <w:p w:rsidR="00EF0998" w:rsidRDefault="00EF0998" w:rsidP="00DD64CA">
      <w:pPr>
        <w:pStyle w:val="TerminalDisplay"/>
      </w:pPr>
      <w:r>
        <w:t xml:space="preserve"> Sham link: 3.3.3.3 --&gt; 5.5.5.5</w:t>
      </w:r>
    </w:p>
    <w:p w:rsidR="00EF0998" w:rsidRDefault="00EF0998" w:rsidP="00DD64CA">
      <w:pPr>
        <w:pStyle w:val="TerminalDisplay"/>
      </w:pPr>
      <w:r>
        <w:t xml:space="preserve"> Neighbor ID: 120.1.1.2        State: Full</w:t>
      </w:r>
    </w:p>
    <w:p w:rsidR="00EF0998" w:rsidRDefault="00EF0998" w:rsidP="00DD64CA">
      <w:pPr>
        <w:pStyle w:val="TerminalDisplay"/>
      </w:pPr>
      <w:r>
        <w:t xml:space="preserve"> Area: 0.0.0.1</w:t>
      </w:r>
    </w:p>
    <w:p w:rsidR="00EF0998" w:rsidRDefault="00EF0998" w:rsidP="00DD64CA">
      <w:pPr>
        <w:pStyle w:val="TerminalDisplay"/>
      </w:pPr>
      <w:r>
        <w:t xml:space="preserve"> Cost: 1  State: P-2-P  Type: Sham</w:t>
      </w:r>
    </w:p>
    <w:p w:rsidR="008427B3" w:rsidRDefault="00EF0998" w:rsidP="00DD64CA">
      <w:pPr>
        <w:pStyle w:val="TerminalDisplay"/>
      </w:pPr>
      <w:r>
        <w:t xml:space="preserve"> Timers: Hello 10, Dead 40, Retransmit 5, Transmit Delay 1</w:t>
      </w:r>
    </w:p>
    <w:p w:rsidR="008C574F" w:rsidRPr="007530E2" w:rsidRDefault="008427B3" w:rsidP="00DD64CA">
      <w:pPr>
        <w:pStyle w:val="TerminalDisplay"/>
      </w:pPr>
      <w:r>
        <w:rPr>
          <w:rFonts w:hint="eastAsia"/>
        </w:rPr>
        <w:t xml:space="preserve"> </w:t>
      </w:r>
      <w:r w:rsidR="00EA6B20" w:rsidRPr="00EA6B20">
        <w:t>Request</w:t>
      </w:r>
      <w:r w:rsidR="00EA6B20">
        <w:rPr>
          <w:rFonts w:hint="eastAsia"/>
        </w:rPr>
        <w:t xml:space="preserve"> </w:t>
      </w:r>
      <w:r>
        <w:t>list: 0  Retransmit list: 0</w:t>
      </w:r>
    </w:p>
    <w:p w:rsidR="007D7DD4" w:rsidRDefault="00631F7E" w:rsidP="00DD64CA">
      <w:pPr>
        <w:pStyle w:val="3"/>
      </w:pPr>
      <w:bookmarkStart w:id="3026" w:name="_Toc237253679"/>
      <w:bookmarkStart w:id="3027" w:name="_Toc237253682"/>
      <w:bookmarkStart w:id="3028" w:name="_Toc415144310"/>
      <w:bookmarkStart w:id="3029" w:name="_Toc415144311"/>
      <w:bookmarkStart w:id="3030" w:name="_Toc415144312"/>
      <w:bookmarkStart w:id="3031" w:name="_Toc415144313"/>
      <w:bookmarkStart w:id="3032" w:name="_Toc415144314"/>
      <w:bookmarkStart w:id="3033" w:name="_Toc415144315"/>
      <w:bookmarkStart w:id="3034" w:name="_Toc415144316"/>
      <w:bookmarkStart w:id="3035" w:name="_Toc415144317"/>
      <w:bookmarkStart w:id="3036" w:name="_Toc415144318"/>
      <w:bookmarkStart w:id="3037" w:name="_Toc415144319"/>
      <w:bookmarkStart w:id="3038" w:name="_Toc415144320"/>
      <w:bookmarkStart w:id="3039" w:name="_Toc415144321"/>
      <w:bookmarkStart w:id="3040" w:name="_Toc415144322"/>
      <w:bookmarkStart w:id="3041" w:name="_Toc415144323"/>
      <w:bookmarkStart w:id="3042" w:name="_Toc415144324"/>
      <w:bookmarkStart w:id="3043" w:name="_Toc415144325"/>
      <w:bookmarkStart w:id="3044" w:name="_Toc415144326"/>
      <w:bookmarkStart w:id="3045" w:name="_Toc415144327"/>
      <w:bookmarkStart w:id="3046" w:name="_Toc415144328"/>
      <w:bookmarkStart w:id="3047" w:name="_Toc415144329"/>
      <w:bookmarkStart w:id="3048" w:name="_Toc415144330"/>
      <w:bookmarkStart w:id="3049" w:name="_Toc415144331"/>
      <w:bookmarkStart w:id="3050" w:name="_Toc415144332"/>
      <w:bookmarkStart w:id="3051" w:name="_Toc415144333"/>
      <w:bookmarkStart w:id="3052" w:name="_Toc415144334"/>
      <w:bookmarkStart w:id="3053" w:name="_Toc415144335"/>
      <w:bookmarkStart w:id="3054" w:name="_Toc415144336"/>
      <w:bookmarkStart w:id="3055" w:name="_Toc415144337"/>
      <w:bookmarkStart w:id="3056" w:name="_Toc415144338"/>
      <w:bookmarkStart w:id="3057" w:name="_Toc415144339"/>
      <w:bookmarkStart w:id="3058" w:name="_Toc415144340"/>
      <w:bookmarkStart w:id="3059" w:name="_Toc415144341"/>
      <w:bookmarkStart w:id="3060" w:name="_Toc415144342"/>
      <w:bookmarkStart w:id="3061" w:name="_Toc415144343"/>
      <w:bookmarkStart w:id="3062" w:name="_Toc415144344"/>
      <w:bookmarkStart w:id="3063" w:name="_Toc415144345"/>
      <w:bookmarkStart w:id="3064" w:name="_Toc415144346"/>
      <w:bookmarkStart w:id="3065" w:name="_Toc415144347"/>
      <w:bookmarkStart w:id="3066" w:name="_Toc415144348"/>
      <w:bookmarkStart w:id="3067" w:name="_Toc415144349"/>
      <w:bookmarkStart w:id="3068" w:name="_Toc415144350"/>
      <w:bookmarkStart w:id="3069" w:name="_Toc415144351"/>
      <w:bookmarkStart w:id="3070" w:name="_Toc415144352"/>
      <w:bookmarkStart w:id="3071" w:name="_Toc415144353"/>
      <w:bookmarkStart w:id="3072" w:name="_Toc415144354"/>
      <w:bookmarkStart w:id="3073" w:name="_Toc415144355"/>
      <w:bookmarkStart w:id="3074" w:name="_Toc415144356"/>
      <w:bookmarkStart w:id="3075" w:name="_Toc415144357"/>
      <w:bookmarkStart w:id="3076" w:name="_Toc415144358"/>
      <w:bookmarkStart w:id="3077" w:name="_Toc415144359"/>
      <w:bookmarkStart w:id="3078" w:name="_Toc415144360"/>
      <w:bookmarkStart w:id="3079" w:name="_Toc415144361"/>
      <w:bookmarkStart w:id="3080" w:name="_Toc415144362"/>
      <w:bookmarkStart w:id="3081" w:name="_Toc415144363"/>
      <w:bookmarkStart w:id="3082" w:name="_Toc415144364"/>
      <w:bookmarkStart w:id="3083" w:name="_Toc415144365"/>
      <w:bookmarkStart w:id="3084" w:name="_Toc415144366"/>
      <w:bookmarkStart w:id="3085" w:name="_Toc415144367"/>
      <w:bookmarkStart w:id="3086" w:name="_Toc415144368"/>
      <w:bookmarkStart w:id="3087" w:name="_Toc415144369"/>
      <w:bookmarkStart w:id="3088" w:name="_Toc415144370"/>
      <w:bookmarkStart w:id="3089" w:name="_Toc415144371"/>
      <w:bookmarkStart w:id="3090" w:name="_Toc415144372"/>
      <w:bookmarkStart w:id="3091" w:name="_Toc415144373"/>
      <w:bookmarkStart w:id="3092" w:name="_Toc415144374"/>
      <w:bookmarkStart w:id="3093" w:name="_Toc415144375"/>
      <w:bookmarkStart w:id="3094" w:name="_Toc415144376"/>
      <w:bookmarkStart w:id="3095" w:name="_Toc415144377"/>
      <w:bookmarkStart w:id="3096" w:name="_Toc415144378"/>
      <w:bookmarkStart w:id="3097" w:name="_Toc415144379"/>
      <w:bookmarkStart w:id="3098" w:name="_Toc415144380"/>
      <w:bookmarkStart w:id="3099" w:name="_Toc415144381"/>
      <w:bookmarkStart w:id="3100" w:name="_Toc415144382"/>
      <w:bookmarkStart w:id="3101" w:name="_Toc415144383"/>
      <w:bookmarkStart w:id="3102" w:name="_Toc415144384"/>
      <w:bookmarkStart w:id="3103" w:name="_Toc415144385"/>
      <w:bookmarkStart w:id="3104" w:name="_Toc415144386"/>
      <w:bookmarkStart w:id="3105" w:name="_Toc415144387"/>
      <w:bookmarkStart w:id="3106" w:name="_Toc415144388"/>
      <w:bookmarkStart w:id="3107" w:name="_Toc415144389"/>
      <w:bookmarkStart w:id="3108" w:name="_Toc415144390"/>
      <w:bookmarkStart w:id="3109" w:name="_Toc415144391"/>
      <w:bookmarkStart w:id="3110" w:name="_Toc415144392"/>
      <w:bookmarkStart w:id="3111" w:name="_Toc415144393"/>
      <w:bookmarkStart w:id="3112" w:name="_Toc415144394"/>
      <w:bookmarkStart w:id="3113" w:name="_Toc415144395"/>
      <w:bookmarkStart w:id="3114" w:name="_Toc415144396"/>
      <w:bookmarkStart w:id="3115" w:name="_Toc415144397"/>
      <w:bookmarkStart w:id="3116" w:name="_Toc415144398"/>
      <w:bookmarkStart w:id="3117" w:name="_Toc415144399"/>
      <w:bookmarkStart w:id="3118" w:name="_Toc415144400"/>
      <w:bookmarkStart w:id="3119" w:name="_Toc415144401"/>
      <w:bookmarkStart w:id="3120" w:name="_Toc415144402"/>
      <w:bookmarkStart w:id="3121" w:name="_Toc415144403"/>
      <w:bookmarkStart w:id="3122" w:name="_Toc415144404"/>
      <w:bookmarkStart w:id="3123" w:name="_Toc415144405"/>
      <w:bookmarkStart w:id="3124" w:name="_Toc415144406"/>
      <w:bookmarkStart w:id="3125" w:name="_Toc415144407"/>
      <w:bookmarkStart w:id="3126" w:name="_Toc415144408"/>
      <w:bookmarkStart w:id="3127" w:name="_Toc415144409"/>
      <w:bookmarkStart w:id="3128" w:name="_Toc415144410"/>
      <w:bookmarkStart w:id="3129" w:name="_Toc415144411"/>
      <w:bookmarkStart w:id="3130" w:name="_Toc415144412"/>
      <w:bookmarkStart w:id="3131" w:name="_Toc415144413"/>
      <w:bookmarkStart w:id="3132" w:name="_Toc415144414"/>
      <w:bookmarkStart w:id="3133" w:name="_Toc415144415"/>
      <w:bookmarkStart w:id="3134" w:name="_Toc415144416"/>
      <w:bookmarkStart w:id="3135" w:name="_Toc415144417"/>
      <w:bookmarkStart w:id="3136" w:name="_Toc415144418"/>
      <w:bookmarkStart w:id="3137" w:name="_Toc415144419"/>
      <w:bookmarkStart w:id="3138" w:name="_Toc415144420"/>
      <w:bookmarkStart w:id="3139" w:name="_Toc415144421"/>
      <w:bookmarkStart w:id="3140" w:name="_Toc415144422"/>
      <w:bookmarkStart w:id="3141" w:name="_Toc415144423"/>
      <w:bookmarkStart w:id="3142" w:name="_Toc415144424"/>
      <w:bookmarkStart w:id="3143" w:name="_Toc415144425"/>
      <w:bookmarkStart w:id="3144" w:name="_Toc415144426"/>
      <w:bookmarkStart w:id="3145" w:name="_Toc415144427"/>
      <w:bookmarkStart w:id="3146" w:name="_Toc415144428"/>
      <w:bookmarkStart w:id="3147" w:name="_Toc415144429"/>
      <w:bookmarkStart w:id="3148" w:name="_Toc415144430"/>
      <w:bookmarkStart w:id="3149" w:name="_Toc415144431"/>
      <w:bookmarkStart w:id="3150" w:name="_Toc415144432"/>
      <w:bookmarkStart w:id="3151" w:name="_Toc415144433"/>
      <w:bookmarkStart w:id="3152" w:name="_Toc415144434"/>
      <w:bookmarkStart w:id="3153" w:name="_Toc415144435"/>
      <w:bookmarkStart w:id="3154" w:name="_Toc415144436"/>
      <w:bookmarkStart w:id="3155" w:name="_Toc415144437"/>
      <w:bookmarkStart w:id="3156" w:name="_Toc415144438"/>
      <w:bookmarkStart w:id="3157" w:name="_Toc415144439"/>
      <w:bookmarkStart w:id="3158" w:name="_Toc415144440"/>
      <w:bookmarkStart w:id="3159" w:name="_Toc415144441"/>
      <w:bookmarkStart w:id="3160" w:name="_Toc415144442"/>
      <w:bookmarkStart w:id="3161" w:name="_Toc415144443"/>
      <w:bookmarkStart w:id="3162" w:name="_Toc415144444"/>
      <w:bookmarkStart w:id="3163" w:name="_Toc415144445"/>
      <w:bookmarkStart w:id="3164" w:name="_Toc415144446"/>
      <w:bookmarkStart w:id="3165" w:name="_Toc415144447"/>
      <w:bookmarkStart w:id="3166" w:name="_Toc415144448"/>
      <w:bookmarkStart w:id="3167" w:name="_Toc415144449"/>
      <w:bookmarkStart w:id="3168" w:name="_Toc415144450"/>
      <w:bookmarkStart w:id="3169" w:name="_Toc415144451"/>
      <w:bookmarkStart w:id="3170" w:name="_Toc415144452"/>
      <w:bookmarkStart w:id="3171" w:name="_Toc415144453"/>
      <w:bookmarkStart w:id="3172" w:name="_Toc415144454"/>
      <w:bookmarkStart w:id="3173" w:name="_Toc415144455"/>
      <w:bookmarkStart w:id="3174" w:name="_Toc415144456"/>
      <w:bookmarkStart w:id="3175" w:name="_Toc415144457"/>
      <w:bookmarkStart w:id="3176" w:name="_Toc415144458"/>
      <w:bookmarkStart w:id="3177" w:name="_Toc415144459"/>
      <w:bookmarkStart w:id="3178" w:name="_Toc415144460"/>
      <w:bookmarkStart w:id="3179" w:name="_Toc415144461"/>
      <w:bookmarkStart w:id="3180" w:name="_Toc415144462"/>
      <w:bookmarkStart w:id="3181" w:name="_Toc415144463"/>
      <w:bookmarkStart w:id="3182" w:name="_Toc415144464"/>
      <w:bookmarkStart w:id="3183" w:name="_Toc415144465"/>
      <w:bookmarkStart w:id="3184" w:name="_Toc415144466"/>
      <w:bookmarkStart w:id="3185" w:name="_Toc415144467"/>
      <w:bookmarkStart w:id="3186" w:name="_Toc415144468"/>
      <w:bookmarkStart w:id="3187" w:name="_Toc415144469"/>
      <w:bookmarkStart w:id="3188" w:name="_Toc415144470"/>
      <w:bookmarkStart w:id="3189" w:name="_Toc415144471"/>
      <w:bookmarkStart w:id="3190" w:name="_Toc415144472"/>
      <w:bookmarkStart w:id="3191" w:name="_Toc415144473"/>
      <w:bookmarkStart w:id="3192" w:name="_Toc415144474"/>
      <w:bookmarkStart w:id="3193" w:name="_Toc415144475"/>
      <w:bookmarkStart w:id="3194" w:name="_Toc415144476"/>
      <w:bookmarkStart w:id="3195" w:name="_Toc415144477"/>
      <w:bookmarkStart w:id="3196" w:name="_Toc415144478"/>
      <w:bookmarkStart w:id="3197" w:name="_Toc415144479"/>
      <w:bookmarkStart w:id="3198" w:name="_Toc415144480"/>
      <w:bookmarkStart w:id="3199" w:name="_Toc415144481"/>
      <w:bookmarkStart w:id="3200" w:name="_Toc415144482"/>
      <w:bookmarkStart w:id="3201" w:name="_Toc415144483"/>
      <w:bookmarkStart w:id="3202" w:name="_Toc415144484"/>
      <w:bookmarkStart w:id="3203" w:name="_Toc415144485"/>
      <w:bookmarkStart w:id="3204" w:name="_Toc415144486"/>
      <w:bookmarkStart w:id="3205" w:name="_Toc415144487"/>
      <w:bookmarkStart w:id="3206" w:name="_Toc415144488"/>
      <w:bookmarkStart w:id="3207" w:name="_Toc415144489"/>
      <w:bookmarkStart w:id="3208" w:name="_Toc301968384"/>
      <w:bookmarkStart w:id="3209" w:name="_Toc301968385"/>
      <w:bookmarkStart w:id="3210" w:name="_Toc301968386"/>
      <w:bookmarkStart w:id="3211" w:name="_Toc301968387"/>
      <w:bookmarkStart w:id="3212" w:name="_Toc301968388"/>
      <w:bookmarkStart w:id="3213" w:name="_Toc301968389"/>
      <w:bookmarkStart w:id="3214" w:name="_Toc301968390"/>
      <w:bookmarkStart w:id="3215" w:name="_Toc301968391"/>
      <w:bookmarkStart w:id="3216" w:name="_Toc301968392"/>
      <w:bookmarkStart w:id="3217" w:name="_Toc301968393"/>
      <w:bookmarkStart w:id="3218" w:name="_Toc301968394"/>
      <w:bookmarkStart w:id="3219" w:name="_Toc301968395"/>
      <w:bookmarkStart w:id="3220" w:name="_Toc301968396"/>
      <w:bookmarkStart w:id="3221" w:name="_Toc301968397"/>
      <w:bookmarkStart w:id="3222" w:name="_Toc301968398"/>
      <w:bookmarkStart w:id="3223" w:name="_Toc301968401"/>
      <w:bookmarkStart w:id="3224" w:name="_Toc301968405"/>
      <w:bookmarkStart w:id="3225" w:name="_Toc301968411"/>
      <w:bookmarkStart w:id="3226" w:name="_Toc301968412"/>
      <w:bookmarkStart w:id="3227" w:name="_Toc301968414"/>
      <w:bookmarkStart w:id="3228" w:name="_Toc301968422"/>
      <w:bookmarkStart w:id="3229" w:name="_Toc301968423"/>
      <w:bookmarkStart w:id="3230" w:name="_Toc301968424"/>
      <w:bookmarkStart w:id="3231" w:name="_Toc301968425"/>
      <w:bookmarkStart w:id="3232" w:name="_Toc301968427"/>
      <w:bookmarkStart w:id="3233" w:name="_Toc301968428"/>
      <w:bookmarkStart w:id="3234" w:name="_Toc301968430"/>
      <w:bookmarkStart w:id="3235" w:name="_Toc301968431"/>
      <w:bookmarkStart w:id="3236" w:name="_Toc301968435"/>
      <w:bookmarkStart w:id="3237" w:name="_Toc301968437"/>
      <w:bookmarkStart w:id="3238" w:name="_Toc301968439"/>
      <w:bookmarkStart w:id="3239" w:name="_Toc301968442"/>
      <w:bookmarkStart w:id="3240" w:name="_Toc301968443"/>
      <w:bookmarkStart w:id="3241" w:name="_Toc301968444"/>
      <w:bookmarkStart w:id="3242" w:name="_Toc301968446"/>
      <w:bookmarkStart w:id="3243" w:name="_Toc301968448"/>
      <w:bookmarkStart w:id="3244" w:name="_Toc301968453"/>
      <w:bookmarkStart w:id="3245" w:name="_Toc301968457"/>
      <w:bookmarkStart w:id="3246" w:name="_Toc301968459"/>
      <w:bookmarkStart w:id="3247" w:name="_Toc301968461"/>
      <w:bookmarkStart w:id="3248" w:name="_Toc301968464"/>
      <w:bookmarkStart w:id="3249" w:name="_Toc301968465"/>
      <w:bookmarkStart w:id="3250" w:name="_Toc301968466"/>
      <w:bookmarkStart w:id="3251" w:name="_Toc301968467"/>
      <w:bookmarkStart w:id="3252" w:name="_Toc301968472"/>
      <w:bookmarkStart w:id="3253" w:name="_Toc301968477"/>
      <w:bookmarkStart w:id="3254" w:name="_Toc301968478"/>
      <w:bookmarkStart w:id="3255" w:name="_Toc301968479"/>
      <w:bookmarkStart w:id="3256" w:name="_Toc301968483"/>
      <w:bookmarkStart w:id="3257" w:name="_Toc301968488"/>
      <w:bookmarkStart w:id="3258" w:name="_Toc301968494"/>
      <w:bookmarkStart w:id="3259" w:name="_Toc301968495"/>
      <w:bookmarkStart w:id="3260" w:name="_Toc301968498"/>
      <w:bookmarkStart w:id="3261" w:name="_Toc301968500"/>
      <w:bookmarkStart w:id="3262" w:name="_Toc301968502"/>
      <w:bookmarkStart w:id="3263" w:name="_Toc301968506"/>
      <w:bookmarkStart w:id="3264" w:name="_Toc301968507"/>
      <w:bookmarkStart w:id="3265" w:name="_Toc301968508"/>
      <w:bookmarkStart w:id="3266" w:name="_Toc301968513"/>
      <w:bookmarkStart w:id="3267" w:name="_Toc301968515"/>
      <w:bookmarkStart w:id="3268" w:name="_Toc301968517"/>
      <w:bookmarkStart w:id="3269" w:name="_Toc301968521"/>
      <w:bookmarkStart w:id="3270" w:name="_Toc301968522"/>
      <w:bookmarkStart w:id="3271" w:name="_Toc301968523"/>
      <w:bookmarkStart w:id="3272" w:name="_Toc301968524"/>
      <w:bookmarkStart w:id="3273" w:name="_Toc301968525"/>
      <w:bookmarkStart w:id="3274" w:name="_Toc301968526"/>
      <w:bookmarkStart w:id="3275" w:name="_Toc301968527"/>
      <w:bookmarkStart w:id="3276" w:name="_Toc301968528"/>
      <w:bookmarkStart w:id="3277" w:name="_Toc301968529"/>
      <w:bookmarkStart w:id="3278" w:name="_Toc301968530"/>
      <w:bookmarkStart w:id="3279" w:name="_Toc301968531"/>
      <w:bookmarkStart w:id="3280" w:name="_Toc301968532"/>
      <w:bookmarkStart w:id="3281" w:name="_Toc301968533"/>
      <w:bookmarkStart w:id="3282" w:name="_Toc301968534"/>
      <w:bookmarkStart w:id="3283" w:name="_Toc301968535"/>
      <w:bookmarkStart w:id="3284" w:name="_Toc301968536"/>
      <w:bookmarkStart w:id="3285" w:name="_Toc301968541"/>
      <w:bookmarkStart w:id="3286" w:name="_Toc301968545"/>
      <w:bookmarkStart w:id="3287" w:name="_Toc301968547"/>
      <w:bookmarkStart w:id="3288" w:name="_Toc301968549"/>
      <w:bookmarkStart w:id="3289" w:name="_Toc301968552"/>
      <w:bookmarkStart w:id="3290" w:name="_Toc301968553"/>
      <w:bookmarkStart w:id="3291" w:name="_Toc301968554"/>
      <w:bookmarkStart w:id="3292" w:name="_Toc301968558"/>
      <w:bookmarkStart w:id="3293" w:name="_Toc301968560"/>
      <w:bookmarkStart w:id="3294" w:name="_Toc301968562"/>
      <w:bookmarkStart w:id="3295" w:name="_Toc301968565"/>
      <w:bookmarkStart w:id="3296" w:name="_Toc301968566"/>
      <w:bookmarkStart w:id="3297" w:name="_Toc301968567"/>
      <w:bookmarkStart w:id="3298" w:name="_Toc301968568"/>
      <w:bookmarkStart w:id="3299" w:name="_Toc301968571"/>
      <w:bookmarkStart w:id="3300" w:name="_Toc301968574"/>
      <w:bookmarkStart w:id="3301" w:name="_Toc301968577"/>
      <w:bookmarkStart w:id="3302" w:name="_Toc301968579"/>
      <w:bookmarkStart w:id="3303" w:name="_Toc301968584"/>
      <w:bookmarkStart w:id="3304" w:name="_Toc301968585"/>
      <w:bookmarkStart w:id="3305" w:name="_Toc301968586"/>
      <w:bookmarkStart w:id="3306" w:name="_Toc301968590"/>
      <w:bookmarkStart w:id="3307" w:name="_Toc301968592"/>
      <w:bookmarkStart w:id="3308" w:name="_Toc301968594"/>
      <w:bookmarkStart w:id="3309" w:name="_Toc301968597"/>
      <w:bookmarkStart w:id="3310" w:name="_Toc301968598"/>
      <w:bookmarkStart w:id="3311" w:name="_Toc301968602"/>
      <w:bookmarkStart w:id="3312" w:name="_Toc301968604"/>
      <w:bookmarkStart w:id="3313" w:name="_Toc301968606"/>
      <w:bookmarkStart w:id="3314" w:name="_Toc301968609"/>
      <w:bookmarkStart w:id="3315" w:name="_Toc301968610"/>
      <w:bookmarkStart w:id="3316" w:name="_Ref361927227"/>
      <w:bookmarkStart w:id="3317" w:name="_Ref361927235"/>
      <w:bookmarkStart w:id="3318" w:name="_Toc45106006"/>
      <w:bookmarkEnd w:id="3026"/>
      <w:bookmarkEnd w:id="3027"/>
      <w:bookmarkEnd w:id="3028"/>
      <w:bookmarkEnd w:id="3029"/>
      <w:bookmarkEnd w:id="3030"/>
      <w:bookmarkEnd w:id="3031"/>
      <w:bookmarkEnd w:id="3032"/>
      <w:bookmarkEnd w:id="3033"/>
      <w:bookmarkEnd w:id="3034"/>
      <w:bookmarkEnd w:id="3035"/>
      <w:bookmarkEnd w:id="3036"/>
      <w:bookmarkEnd w:id="3037"/>
      <w:bookmarkEnd w:id="3038"/>
      <w:bookmarkEnd w:id="3039"/>
      <w:bookmarkEnd w:id="3040"/>
      <w:bookmarkEnd w:id="3041"/>
      <w:bookmarkEnd w:id="3042"/>
      <w:bookmarkEnd w:id="3043"/>
      <w:bookmarkEnd w:id="3044"/>
      <w:bookmarkEnd w:id="3045"/>
      <w:bookmarkEnd w:id="3046"/>
      <w:bookmarkEnd w:id="3047"/>
      <w:bookmarkEnd w:id="3048"/>
      <w:bookmarkEnd w:id="3049"/>
      <w:bookmarkEnd w:id="3050"/>
      <w:bookmarkEnd w:id="3051"/>
      <w:bookmarkEnd w:id="3052"/>
      <w:bookmarkEnd w:id="3053"/>
      <w:bookmarkEnd w:id="3054"/>
      <w:bookmarkEnd w:id="3055"/>
      <w:bookmarkEnd w:id="3056"/>
      <w:bookmarkEnd w:id="3057"/>
      <w:bookmarkEnd w:id="3058"/>
      <w:bookmarkEnd w:id="3059"/>
      <w:bookmarkEnd w:id="3060"/>
      <w:bookmarkEnd w:id="3061"/>
      <w:bookmarkEnd w:id="3062"/>
      <w:bookmarkEnd w:id="3063"/>
      <w:bookmarkEnd w:id="3064"/>
      <w:bookmarkEnd w:id="3065"/>
      <w:bookmarkEnd w:id="3066"/>
      <w:bookmarkEnd w:id="3067"/>
      <w:bookmarkEnd w:id="3068"/>
      <w:bookmarkEnd w:id="3069"/>
      <w:bookmarkEnd w:id="3070"/>
      <w:bookmarkEnd w:id="3071"/>
      <w:bookmarkEnd w:id="3072"/>
      <w:bookmarkEnd w:id="3073"/>
      <w:bookmarkEnd w:id="3074"/>
      <w:bookmarkEnd w:id="3075"/>
      <w:bookmarkEnd w:id="3076"/>
      <w:bookmarkEnd w:id="3077"/>
      <w:bookmarkEnd w:id="3078"/>
      <w:bookmarkEnd w:id="3079"/>
      <w:bookmarkEnd w:id="3080"/>
      <w:bookmarkEnd w:id="3081"/>
      <w:bookmarkEnd w:id="3082"/>
      <w:bookmarkEnd w:id="3083"/>
      <w:bookmarkEnd w:id="3084"/>
      <w:bookmarkEnd w:id="3085"/>
      <w:bookmarkEnd w:id="3086"/>
      <w:bookmarkEnd w:id="3087"/>
      <w:bookmarkEnd w:id="3088"/>
      <w:bookmarkEnd w:id="3089"/>
      <w:bookmarkEnd w:id="3090"/>
      <w:bookmarkEnd w:id="3091"/>
      <w:bookmarkEnd w:id="3092"/>
      <w:bookmarkEnd w:id="3093"/>
      <w:bookmarkEnd w:id="3094"/>
      <w:bookmarkEnd w:id="3095"/>
      <w:bookmarkEnd w:id="3096"/>
      <w:bookmarkEnd w:id="3097"/>
      <w:bookmarkEnd w:id="3098"/>
      <w:bookmarkEnd w:id="3099"/>
      <w:bookmarkEnd w:id="3100"/>
      <w:bookmarkEnd w:id="3101"/>
      <w:bookmarkEnd w:id="3102"/>
      <w:bookmarkEnd w:id="3103"/>
      <w:bookmarkEnd w:id="3104"/>
      <w:bookmarkEnd w:id="3105"/>
      <w:bookmarkEnd w:id="3106"/>
      <w:bookmarkEnd w:id="3107"/>
      <w:bookmarkEnd w:id="3108"/>
      <w:bookmarkEnd w:id="3109"/>
      <w:bookmarkEnd w:id="3110"/>
      <w:bookmarkEnd w:id="3111"/>
      <w:bookmarkEnd w:id="3112"/>
      <w:bookmarkEnd w:id="3113"/>
      <w:bookmarkEnd w:id="3114"/>
      <w:bookmarkEnd w:id="3115"/>
      <w:bookmarkEnd w:id="3116"/>
      <w:bookmarkEnd w:id="3117"/>
      <w:bookmarkEnd w:id="3118"/>
      <w:bookmarkEnd w:id="3119"/>
      <w:bookmarkEnd w:id="3120"/>
      <w:bookmarkEnd w:id="3121"/>
      <w:bookmarkEnd w:id="3122"/>
      <w:bookmarkEnd w:id="3123"/>
      <w:bookmarkEnd w:id="3124"/>
      <w:bookmarkEnd w:id="3125"/>
      <w:bookmarkEnd w:id="3126"/>
      <w:bookmarkEnd w:id="3127"/>
      <w:bookmarkEnd w:id="3128"/>
      <w:bookmarkEnd w:id="3129"/>
      <w:bookmarkEnd w:id="3130"/>
      <w:bookmarkEnd w:id="3131"/>
      <w:bookmarkEnd w:id="3132"/>
      <w:bookmarkEnd w:id="3133"/>
      <w:bookmarkEnd w:id="3134"/>
      <w:bookmarkEnd w:id="3135"/>
      <w:bookmarkEnd w:id="3136"/>
      <w:bookmarkEnd w:id="3137"/>
      <w:bookmarkEnd w:id="3138"/>
      <w:bookmarkEnd w:id="3139"/>
      <w:bookmarkEnd w:id="3140"/>
      <w:bookmarkEnd w:id="3141"/>
      <w:bookmarkEnd w:id="3142"/>
      <w:bookmarkEnd w:id="3143"/>
      <w:bookmarkEnd w:id="3144"/>
      <w:bookmarkEnd w:id="3145"/>
      <w:bookmarkEnd w:id="3146"/>
      <w:bookmarkEnd w:id="3147"/>
      <w:bookmarkEnd w:id="3148"/>
      <w:bookmarkEnd w:id="3149"/>
      <w:bookmarkEnd w:id="3150"/>
      <w:bookmarkEnd w:id="3151"/>
      <w:bookmarkEnd w:id="3152"/>
      <w:bookmarkEnd w:id="3153"/>
      <w:bookmarkEnd w:id="3154"/>
      <w:bookmarkEnd w:id="3155"/>
      <w:bookmarkEnd w:id="3156"/>
      <w:bookmarkEnd w:id="3157"/>
      <w:bookmarkEnd w:id="3158"/>
      <w:bookmarkEnd w:id="3159"/>
      <w:bookmarkEnd w:id="3160"/>
      <w:bookmarkEnd w:id="3161"/>
      <w:bookmarkEnd w:id="3162"/>
      <w:bookmarkEnd w:id="3163"/>
      <w:bookmarkEnd w:id="3164"/>
      <w:bookmarkEnd w:id="3165"/>
      <w:bookmarkEnd w:id="3166"/>
      <w:bookmarkEnd w:id="3167"/>
      <w:bookmarkEnd w:id="3168"/>
      <w:bookmarkEnd w:id="3169"/>
      <w:bookmarkEnd w:id="3170"/>
      <w:bookmarkEnd w:id="3171"/>
      <w:bookmarkEnd w:id="3172"/>
      <w:bookmarkEnd w:id="3173"/>
      <w:bookmarkEnd w:id="3174"/>
      <w:bookmarkEnd w:id="3175"/>
      <w:bookmarkEnd w:id="3176"/>
      <w:bookmarkEnd w:id="3177"/>
      <w:bookmarkEnd w:id="3178"/>
      <w:bookmarkEnd w:id="3179"/>
      <w:bookmarkEnd w:id="3180"/>
      <w:bookmarkEnd w:id="3181"/>
      <w:bookmarkEnd w:id="3182"/>
      <w:bookmarkEnd w:id="3183"/>
      <w:bookmarkEnd w:id="3184"/>
      <w:bookmarkEnd w:id="3185"/>
      <w:bookmarkEnd w:id="3186"/>
      <w:bookmarkEnd w:id="3187"/>
      <w:bookmarkEnd w:id="3188"/>
      <w:bookmarkEnd w:id="3189"/>
      <w:bookmarkEnd w:id="3190"/>
      <w:bookmarkEnd w:id="3191"/>
      <w:bookmarkEnd w:id="3192"/>
      <w:bookmarkEnd w:id="3193"/>
      <w:bookmarkEnd w:id="3194"/>
      <w:bookmarkEnd w:id="3195"/>
      <w:bookmarkEnd w:id="3196"/>
      <w:bookmarkEnd w:id="3197"/>
      <w:bookmarkEnd w:id="3198"/>
      <w:bookmarkEnd w:id="3199"/>
      <w:bookmarkEnd w:id="3200"/>
      <w:bookmarkEnd w:id="3201"/>
      <w:bookmarkEnd w:id="3202"/>
      <w:bookmarkEnd w:id="3203"/>
      <w:bookmarkEnd w:id="3204"/>
      <w:bookmarkEnd w:id="3205"/>
      <w:bookmarkEnd w:id="3206"/>
      <w:bookmarkEnd w:id="3207"/>
      <w:bookmarkEnd w:id="3208"/>
      <w:bookmarkEnd w:id="3209"/>
      <w:bookmarkEnd w:id="3210"/>
      <w:bookmarkEnd w:id="3211"/>
      <w:bookmarkEnd w:id="3212"/>
      <w:bookmarkEnd w:id="3213"/>
      <w:bookmarkEnd w:id="3214"/>
      <w:bookmarkEnd w:id="3215"/>
      <w:bookmarkEnd w:id="3216"/>
      <w:bookmarkEnd w:id="3217"/>
      <w:bookmarkEnd w:id="3218"/>
      <w:bookmarkEnd w:id="3219"/>
      <w:bookmarkEnd w:id="3220"/>
      <w:bookmarkEnd w:id="3221"/>
      <w:bookmarkEnd w:id="3222"/>
      <w:bookmarkEnd w:id="3223"/>
      <w:bookmarkEnd w:id="3224"/>
      <w:bookmarkEnd w:id="3225"/>
      <w:bookmarkEnd w:id="3226"/>
      <w:bookmarkEnd w:id="3227"/>
      <w:bookmarkEnd w:id="3228"/>
      <w:bookmarkEnd w:id="3229"/>
      <w:bookmarkEnd w:id="3230"/>
      <w:bookmarkEnd w:id="3231"/>
      <w:bookmarkEnd w:id="3232"/>
      <w:bookmarkEnd w:id="3233"/>
      <w:bookmarkEnd w:id="3234"/>
      <w:bookmarkEnd w:id="3235"/>
      <w:bookmarkEnd w:id="3236"/>
      <w:bookmarkEnd w:id="3237"/>
      <w:bookmarkEnd w:id="3238"/>
      <w:bookmarkEnd w:id="3239"/>
      <w:bookmarkEnd w:id="3240"/>
      <w:bookmarkEnd w:id="3241"/>
      <w:bookmarkEnd w:id="3242"/>
      <w:bookmarkEnd w:id="3243"/>
      <w:bookmarkEnd w:id="3244"/>
      <w:bookmarkEnd w:id="3245"/>
      <w:bookmarkEnd w:id="3246"/>
      <w:bookmarkEnd w:id="3247"/>
      <w:bookmarkEnd w:id="3248"/>
      <w:bookmarkEnd w:id="3249"/>
      <w:bookmarkEnd w:id="3250"/>
      <w:bookmarkEnd w:id="3251"/>
      <w:bookmarkEnd w:id="3252"/>
      <w:bookmarkEnd w:id="3253"/>
      <w:bookmarkEnd w:id="3254"/>
      <w:bookmarkEnd w:id="3255"/>
      <w:bookmarkEnd w:id="3256"/>
      <w:bookmarkEnd w:id="3257"/>
      <w:bookmarkEnd w:id="3258"/>
      <w:bookmarkEnd w:id="3259"/>
      <w:bookmarkEnd w:id="3260"/>
      <w:bookmarkEnd w:id="3261"/>
      <w:bookmarkEnd w:id="3262"/>
      <w:bookmarkEnd w:id="3263"/>
      <w:bookmarkEnd w:id="3264"/>
      <w:bookmarkEnd w:id="3265"/>
      <w:bookmarkEnd w:id="3266"/>
      <w:bookmarkEnd w:id="3267"/>
      <w:bookmarkEnd w:id="3268"/>
      <w:bookmarkEnd w:id="3269"/>
      <w:bookmarkEnd w:id="3270"/>
      <w:bookmarkEnd w:id="3271"/>
      <w:bookmarkEnd w:id="3272"/>
      <w:bookmarkEnd w:id="3273"/>
      <w:bookmarkEnd w:id="3274"/>
      <w:bookmarkEnd w:id="3275"/>
      <w:bookmarkEnd w:id="3276"/>
      <w:bookmarkEnd w:id="3277"/>
      <w:bookmarkEnd w:id="3278"/>
      <w:bookmarkEnd w:id="3279"/>
      <w:bookmarkEnd w:id="3280"/>
      <w:bookmarkEnd w:id="3281"/>
      <w:bookmarkEnd w:id="3282"/>
      <w:bookmarkEnd w:id="3283"/>
      <w:bookmarkEnd w:id="3284"/>
      <w:bookmarkEnd w:id="3285"/>
      <w:bookmarkEnd w:id="3286"/>
      <w:bookmarkEnd w:id="3287"/>
      <w:bookmarkEnd w:id="3288"/>
      <w:bookmarkEnd w:id="3289"/>
      <w:bookmarkEnd w:id="3290"/>
      <w:bookmarkEnd w:id="3291"/>
      <w:bookmarkEnd w:id="3292"/>
      <w:bookmarkEnd w:id="3293"/>
      <w:bookmarkEnd w:id="3294"/>
      <w:bookmarkEnd w:id="3295"/>
      <w:bookmarkEnd w:id="3296"/>
      <w:bookmarkEnd w:id="3297"/>
      <w:bookmarkEnd w:id="3298"/>
      <w:bookmarkEnd w:id="3299"/>
      <w:bookmarkEnd w:id="3300"/>
      <w:bookmarkEnd w:id="3301"/>
      <w:bookmarkEnd w:id="3302"/>
      <w:bookmarkEnd w:id="3303"/>
      <w:bookmarkEnd w:id="3304"/>
      <w:bookmarkEnd w:id="3305"/>
      <w:bookmarkEnd w:id="3306"/>
      <w:bookmarkEnd w:id="3307"/>
      <w:bookmarkEnd w:id="3308"/>
      <w:bookmarkEnd w:id="3309"/>
      <w:bookmarkEnd w:id="3310"/>
      <w:bookmarkEnd w:id="3311"/>
      <w:bookmarkEnd w:id="3312"/>
      <w:bookmarkEnd w:id="3313"/>
      <w:bookmarkEnd w:id="3314"/>
      <w:bookmarkEnd w:id="3315"/>
      <w:r w:rsidRPr="00707793">
        <w:rPr>
          <w:rFonts w:hint="eastAsia"/>
        </w:rPr>
        <w:t>配置</w:t>
      </w:r>
      <w:r w:rsidRPr="00707793">
        <w:rPr>
          <w:rFonts w:hint="eastAsia"/>
        </w:rPr>
        <w:t>BGP</w:t>
      </w:r>
      <w:r w:rsidRPr="00707793">
        <w:rPr>
          <w:rFonts w:hint="eastAsia"/>
        </w:rPr>
        <w:t>的</w:t>
      </w:r>
      <w:r w:rsidRPr="00707793">
        <w:rPr>
          <w:rFonts w:hint="eastAsia"/>
        </w:rPr>
        <w:t>AS</w:t>
      </w:r>
      <w:r w:rsidRPr="00707793">
        <w:rPr>
          <w:rFonts w:hint="eastAsia"/>
        </w:rPr>
        <w:t>号替换</w:t>
      </w:r>
      <w:bookmarkEnd w:id="3316"/>
      <w:bookmarkEnd w:id="3317"/>
      <w:bookmarkEnd w:id="3318"/>
    </w:p>
    <w:p w:rsidR="007D7DD4" w:rsidRDefault="00310E10" w:rsidP="00DD64CA">
      <w:pPr>
        <w:pStyle w:val="4"/>
      </w:pPr>
      <w:r w:rsidRPr="007530E2">
        <w:rPr>
          <w:rFonts w:hint="eastAsia"/>
        </w:rPr>
        <w:t>组网需求</w:t>
      </w:r>
    </w:p>
    <w:p w:rsidR="00310E10" w:rsidRPr="007530E2" w:rsidRDefault="003970DF" w:rsidP="00DD64CA">
      <w:r w:rsidRPr="007530E2">
        <w:rPr>
          <w:rFonts w:hint="eastAsia"/>
        </w:rPr>
        <w:t>如图所示，</w:t>
      </w:r>
      <w:r w:rsidR="00310E10" w:rsidRPr="007530E2">
        <w:t>CE</w:t>
      </w:r>
      <w:r w:rsidR="002A7AB2">
        <w:rPr>
          <w:rFonts w:hint="eastAsia"/>
        </w:rPr>
        <w:t xml:space="preserve"> </w:t>
      </w:r>
      <w:r w:rsidR="00310E10" w:rsidRPr="007530E2">
        <w:t>1</w:t>
      </w:r>
      <w:r w:rsidR="00310E10" w:rsidRPr="007530E2">
        <w:rPr>
          <w:rFonts w:hint="eastAsia"/>
        </w:rPr>
        <w:t>和</w:t>
      </w:r>
      <w:r w:rsidR="00310E10" w:rsidRPr="007530E2">
        <w:t>CE</w:t>
      </w:r>
      <w:r w:rsidR="002A7AB2">
        <w:rPr>
          <w:rFonts w:hint="eastAsia"/>
        </w:rPr>
        <w:t xml:space="preserve"> </w:t>
      </w:r>
      <w:r w:rsidR="00310E10" w:rsidRPr="007530E2">
        <w:t>2</w:t>
      </w:r>
      <w:r w:rsidRPr="007530E2">
        <w:rPr>
          <w:rFonts w:hint="eastAsia"/>
        </w:rPr>
        <w:t>同</w:t>
      </w:r>
      <w:r w:rsidR="00310E10" w:rsidRPr="007530E2">
        <w:rPr>
          <w:rFonts w:hint="eastAsia"/>
        </w:rPr>
        <w:t>属于</w:t>
      </w:r>
      <w:r w:rsidR="00310E10" w:rsidRPr="007530E2">
        <w:rPr>
          <w:rFonts w:hint="eastAsia"/>
        </w:rPr>
        <w:t>VPN</w:t>
      </w:r>
      <w:r w:rsidR="002A7AB2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="00310E10" w:rsidRPr="007530E2">
        <w:rPr>
          <w:rFonts w:hint="eastAsia"/>
        </w:rPr>
        <w:t>，分别接入</w:t>
      </w:r>
      <w:r w:rsidR="00310E10" w:rsidRPr="007530E2">
        <w:t>PE</w:t>
      </w:r>
      <w:r w:rsidR="002A7AB2">
        <w:rPr>
          <w:rFonts w:hint="eastAsia"/>
        </w:rPr>
        <w:t xml:space="preserve"> </w:t>
      </w:r>
      <w:r w:rsidR="00310E10" w:rsidRPr="007530E2">
        <w:rPr>
          <w:rFonts w:hint="eastAsia"/>
        </w:rPr>
        <w:t>1</w:t>
      </w:r>
      <w:r w:rsidR="00310E10" w:rsidRPr="007530E2">
        <w:rPr>
          <w:rFonts w:hint="eastAsia"/>
        </w:rPr>
        <w:t>和</w:t>
      </w:r>
      <w:r w:rsidR="00310E10" w:rsidRPr="007530E2">
        <w:rPr>
          <w:rFonts w:hint="eastAsia"/>
        </w:rPr>
        <w:t>PE</w:t>
      </w:r>
      <w:r w:rsidR="002A7AB2">
        <w:rPr>
          <w:rFonts w:hint="eastAsia"/>
        </w:rPr>
        <w:t xml:space="preserve"> </w:t>
      </w:r>
      <w:r w:rsidR="00310E10" w:rsidRPr="007530E2">
        <w:rPr>
          <w:rFonts w:hint="eastAsia"/>
        </w:rPr>
        <w:t>2</w:t>
      </w:r>
      <w:r w:rsidRPr="007530E2">
        <w:rPr>
          <w:rFonts w:hint="eastAsia"/>
        </w:rPr>
        <w:t>，并且</w:t>
      </w:r>
      <w:r w:rsidR="00310E10" w:rsidRPr="007530E2">
        <w:rPr>
          <w:rFonts w:hint="eastAsia"/>
        </w:rPr>
        <w:t>CE</w:t>
      </w:r>
      <w:r w:rsidR="002A7AB2">
        <w:rPr>
          <w:rFonts w:hint="eastAsia"/>
        </w:rPr>
        <w:t xml:space="preserve"> </w:t>
      </w:r>
      <w:r w:rsidR="00310E10" w:rsidRPr="007530E2">
        <w:rPr>
          <w:rFonts w:hint="eastAsia"/>
        </w:rPr>
        <w:t>1</w:t>
      </w:r>
      <w:r w:rsidR="00310E10" w:rsidRPr="007530E2">
        <w:rPr>
          <w:rFonts w:hint="eastAsia"/>
        </w:rPr>
        <w:t>和</w:t>
      </w:r>
      <w:r w:rsidR="00310E10" w:rsidRPr="007530E2">
        <w:rPr>
          <w:rFonts w:hint="eastAsia"/>
        </w:rPr>
        <w:t>CE</w:t>
      </w:r>
      <w:r w:rsidR="002A7AB2">
        <w:rPr>
          <w:rFonts w:hint="eastAsia"/>
        </w:rPr>
        <w:t xml:space="preserve"> </w:t>
      </w:r>
      <w:r w:rsidR="00310E10" w:rsidRPr="007530E2">
        <w:rPr>
          <w:rFonts w:hint="eastAsia"/>
        </w:rPr>
        <w:t>2</w:t>
      </w:r>
      <w:r w:rsidR="00310E10" w:rsidRPr="007530E2">
        <w:rPr>
          <w:rFonts w:hint="eastAsia"/>
        </w:rPr>
        <w:t>复用</w:t>
      </w:r>
      <w:r w:rsidR="00310E10" w:rsidRPr="007530E2">
        <w:rPr>
          <w:rFonts w:hint="eastAsia"/>
        </w:rPr>
        <w:t>AS</w:t>
      </w:r>
      <w:r w:rsidR="00310E10" w:rsidRPr="007530E2">
        <w:rPr>
          <w:rFonts w:hint="eastAsia"/>
        </w:rPr>
        <w:t>号</w:t>
      </w:r>
      <w:r w:rsidR="00310E10" w:rsidRPr="007530E2">
        <w:rPr>
          <w:rFonts w:hint="eastAsia"/>
        </w:rPr>
        <w:t>600</w:t>
      </w:r>
      <w:r w:rsidR="00310E10" w:rsidRPr="007530E2">
        <w:rPr>
          <w:rFonts w:hint="eastAsia"/>
        </w:rPr>
        <w:t>。</w:t>
      </w:r>
    </w:p>
    <w:p w:rsidR="007D7DD4" w:rsidRDefault="00310E10" w:rsidP="00DD64CA">
      <w:pPr>
        <w:pStyle w:val="4"/>
      </w:pPr>
      <w:r w:rsidRPr="007530E2">
        <w:rPr>
          <w:rFonts w:hint="eastAsia"/>
        </w:rPr>
        <w:lastRenderedPageBreak/>
        <w:t>组网图</w:t>
      </w:r>
    </w:p>
    <w:p w:rsidR="007D7DD4" w:rsidRDefault="00E23417" w:rsidP="00DD64CA">
      <w:pPr>
        <w:pStyle w:val="FigureDescription"/>
      </w:pPr>
      <w:bookmarkStart w:id="3319" w:name="_Toc418944427"/>
      <w:r w:rsidRPr="002D634A">
        <w:rPr>
          <w:rFonts w:hint="eastAsia"/>
        </w:rPr>
        <w:t>BGP</w:t>
      </w:r>
      <w:r w:rsidRPr="002D634A">
        <w:rPr>
          <w:rFonts w:hint="eastAsia"/>
        </w:rPr>
        <w:t>的</w:t>
      </w:r>
      <w:r w:rsidRPr="002D634A">
        <w:rPr>
          <w:rFonts w:hint="eastAsia"/>
        </w:rPr>
        <w:t>AS</w:t>
      </w:r>
      <w:r w:rsidRPr="002D634A">
        <w:rPr>
          <w:rFonts w:hint="eastAsia"/>
        </w:rPr>
        <w:t>号替换组网图</w:t>
      </w:r>
      <w:bookmarkEnd w:id="3319"/>
    </w:p>
    <w:p w:rsidR="00F34E94" w:rsidRDefault="009C0B77" w:rsidP="00595D4C">
      <w:pPr>
        <w:pStyle w:val="Figure"/>
      </w:pPr>
      <w:commentRangeStart w:id="3320"/>
      <w:r w:rsidRPr="009C0B77">
        <w:rPr>
          <w:noProof/>
        </w:rPr>
        <w:drawing>
          <wp:inline distT="0" distB="0" distL="0" distR="0" wp14:anchorId="466B68B6" wp14:editId="219CE689">
            <wp:extent cx="4857750" cy="2600325"/>
            <wp:effectExtent l="0" t="0" r="0" b="9525"/>
            <wp:docPr id="903" name="图片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320"/>
      <w:r w:rsidR="00F34E94">
        <w:rPr>
          <w:rStyle w:val="ac"/>
        </w:rPr>
        <w:commentReference w:id="3320"/>
      </w:r>
    </w:p>
    <w:p w:rsidR="00F34E94" w:rsidRDefault="00F34E94" w:rsidP="00595D4C">
      <w:pPr>
        <w:pStyle w:val="Figure"/>
      </w:pPr>
      <w:commentRangeStart w:id="3321"/>
      <w:r w:rsidRPr="00F34E94">
        <w:rPr>
          <w:rFonts w:hint="eastAsia"/>
          <w:noProof/>
        </w:rPr>
        <w:drawing>
          <wp:inline distT="0" distB="0" distL="0" distR="0" wp14:anchorId="1B44D623" wp14:editId="3AD7B151">
            <wp:extent cx="4857750" cy="2600325"/>
            <wp:effectExtent l="0" t="0" r="0" b="95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321"/>
      <w:r>
        <w:rPr>
          <w:rStyle w:val="ac"/>
        </w:rPr>
        <w:commentReference w:id="3321"/>
      </w:r>
    </w:p>
    <w:p w:rsidR="00A271E4" w:rsidRDefault="00A271E4" w:rsidP="00595D4C">
      <w:pPr>
        <w:pStyle w:val="Figure"/>
      </w:pPr>
    </w:p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215"/>
        <w:gridCol w:w="1278"/>
        <w:gridCol w:w="1917"/>
        <w:gridCol w:w="1279"/>
        <w:gridCol w:w="1279"/>
        <w:gridCol w:w="2046"/>
      </w:tblGrid>
      <w:tr w:rsidR="00FF6EEF" w:rsidRPr="00415A99" w:rsidTr="00B12603">
        <w:trPr>
          <w:tblHeader/>
        </w:trPr>
        <w:tc>
          <w:tcPr>
            <w:tcW w:w="1022" w:type="dxa"/>
          </w:tcPr>
          <w:p w:rsidR="00FF6EEF" w:rsidRPr="00B421C2" w:rsidRDefault="00FF6EEF" w:rsidP="00DD64CA">
            <w:pPr>
              <w:pStyle w:val="FigureText"/>
            </w:pPr>
            <w:bookmarkStart w:id="3322" w:name="_Toc94495468"/>
            <w:bookmarkStart w:id="3323" w:name="_Toc137991737"/>
            <w:r w:rsidRPr="00B421C2">
              <w:rPr>
                <w:rFonts w:hint="eastAsia"/>
              </w:rPr>
              <w:t>设备</w:t>
            </w:r>
          </w:p>
        </w:tc>
        <w:tc>
          <w:tcPr>
            <w:tcW w:w="1075" w:type="dxa"/>
          </w:tcPr>
          <w:p w:rsidR="00FF6EEF" w:rsidRPr="00B421C2" w:rsidRDefault="00FF6EEF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612" w:type="dxa"/>
          </w:tcPr>
          <w:p w:rsidR="00FF6EEF" w:rsidRPr="00B421C2" w:rsidRDefault="00FF6EEF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  <w:tc>
          <w:tcPr>
            <w:tcW w:w="1075" w:type="dxa"/>
          </w:tcPr>
          <w:p w:rsidR="00FF6EEF" w:rsidRPr="00B421C2" w:rsidRDefault="00FF6EEF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075" w:type="dxa"/>
          </w:tcPr>
          <w:p w:rsidR="00FF6EEF" w:rsidRPr="00B421C2" w:rsidRDefault="00FF6EEF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720" w:type="dxa"/>
          </w:tcPr>
          <w:p w:rsidR="00FF6EEF" w:rsidRPr="00B421C2" w:rsidRDefault="00FF6EEF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</w:tr>
      <w:tr w:rsidR="008E6A3B" w:rsidRPr="00415A99" w:rsidTr="00B12603">
        <w:tc>
          <w:tcPr>
            <w:tcW w:w="1022" w:type="dxa"/>
          </w:tcPr>
          <w:p w:rsidR="008E6A3B" w:rsidRPr="00B421C2" w:rsidRDefault="008E6A3B" w:rsidP="00DD64CA">
            <w:pPr>
              <w:pStyle w:val="FigureText"/>
            </w:pPr>
            <w:r>
              <w:rPr>
                <w:rFonts w:hint="eastAsia"/>
              </w:rPr>
              <w:t>CE 1</w:t>
            </w:r>
          </w:p>
        </w:tc>
        <w:tc>
          <w:tcPr>
            <w:tcW w:w="1075" w:type="dxa"/>
          </w:tcPr>
          <w:p w:rsidR="008E6A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8E6A3B" w:rsidRPr="00B421C2" w:rsidRDefault="008E6A3B" w:rsidP="00DD64CA">
            <w:pPr>
              <w:pStyle w:val="FigureText"/>
            </w:pPr>
            <w:r>
              <w:rPr>
                <w:rFonts w:hint="eastAsia"/>
              </w:rPr>
              <w:t>10.1.1.1/24</w:t>
            </w:r>
          </w:p>
        </w:tc>
        <w:tc>
          <w:tcPr>
            <w:tcW w:w="1075" w:type="dxa"/>
          </w:tcPr>
          <w:p w:rsidR="008E6A3B" w:rsidRPr="00B421C2" w:rsidRDefault="008E6A3B" w:rsidP="00DD64CA">
            <w:pPr>
              <w:pStyle w:val="FigureText"/>
            </w:pPr>
            <w:r>
              <w:rPr>
                <w:rFonts w:hint="eastAsia"/>
              </w:rPr>
              <w:t>P</w:t>
            </w:r>
          </w:p>
        </w:tc>
        <w:tc>
          <w:tcPr>
            <w:tcW w:w="1075" w:type="dxa"/>
          </w:tcPr>
          <w:p w:rsidR="008E6A3B" w:rsidRPr="00B421C2" w:rsidRDefault="008E6A3B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8E6A3B" w:rsidRPr="00B421C2" w:rsidRDefault="008E6A3B" w:rsidP="00DD64CA">
            <w:pPr>
              <w:pStyle w:val="FigureText"/>
            </w:pPr>
            <w:r>
              <w:rPr>
                <w:rFonts w:hint="eastAsia"/>
              </w:rPr>
              <w:t>2.2.2.9/32</w:t>
            </w:r>
          </w:p>
        </w:tc>
      </w:tr>
      <w:tr w:rsidR="008E6A3B" w:rsidRPr="00415A99" w:rsidTr="00B12603">
        <w:tc>
          <w:tcPr>
            <w:tcW w:w="1022" w:type="dxa"/>
          </w:tcPr>
          <w:p w:rsidR="008E6A3B" w:rsidRDefault="008E6A3B" w:rsidP="00DD64CA">
            <w:pPr>
              <w:pStyle w:val="FigureText"/>
            </w:pPr>
          </w:p>
        </w:tc>
        <w:tc>
          <w:tcPr>
            <w:tcW w:w="1075" w:type="dxa"/>
          </w:tcPr>
          <w:p w:rsidR="008E6A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1612" w:type="dxa"/>
          </w:tcPr>
          <w:p w:rsidR="008E6A3B" w:rsidRPr="00B421C2" w:rsidRDefault="008E6A3B" w:rsidP="00DD64CA">
            <w:pPr>
              <w:pStyle w:val="FigureText"/>
            </w:pPr>
            <w:r>
              <w:rPr>
                <w:rFonts w:hint="eastAsia"/>
              </w:rPr>
              <w:t>100.1.1.1/24</w:t>
            </w:r>
          </w:p>
        </w:tc>
        <w:tc>
          <w:tcPr>
            <w:tcW w:w="1075" w:type="dxa"/>
          </w:tcPr>
          <w:p w:rsidR="008E6A3B" w:rsidRDefault="008E6A3B" w:rsidP="00DD64CA">
            <w:pPr>
              <w:pStyle w:val="FigureText"/>
            </w:pPr>
          </w:p>
        </w:tc>
        <w:tc>
          <w:tcPr>
            <w:tcW w:w="1075" w:type="dxa"/>
          </w:tcPr>
          <w:p w:rsidR="008E6A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720" w:type="dxa"/>
          </w:tcPr>
          <w:p w:rsidR="008E6A3B" w:rsidRPr="00B421C2" w:rsidRDefault="008E6A3B" w:rsidP="00DD64CA">
            <w:pPr>
              <w:pStyle w:val="FigureText"/>
            </w:pPr>
            <w:r>
              <w:rPr>
                <w:rFonts w:hint="eastAsia"/>
              </w:rPr>
              <w:t>2</w:t>
            </w:r>
            <w:r w:rsidRPr="00B421C2">
              <w:rPr>
                <w:rFonts w:hint="eastAsia"/>
              </w:rPr>
              <w:t>0.1.1.2/24</w:t>
            </w:r>
          </w:p>
        </w:tc>
      </w:tr>
      <w:tr w:rsidR="008E6A3B" w:rsidRPr="00415A99" w:rsidTr="00B12603">
        <w:tc>
          <w:tcPr>
            <w:tcW w:w="1022" w:type="dxa"/>
          </w:tcPr>
          <w:p w:rsidR="008E6A3B" w:rsidRPr="00B421C2" w:rsidRDefault="008E6A3B" w:rsidP="00DD64CA">
            <w:pPr>
              <w:pStyle w:val="FigureText"/>
            </w:pPr>
            <w:r>
              <w:rPr>
                <w:rFonts w:hint="eastAsia"/>
              </w:rPr>
              <w:t>PE 1</w:t>
            </w:r>
          </w:p>
        </w:tc>
        <w:tc>
          <w:tcPr>
            <w:tcW w:w="1075" w:type="dxa"/>
          </w:tcPr>
          <w:p w:rsidR="008E6A3B" w:rsidRPr="00B421C2" w:rsidRDefault="008E6A3B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612" w:type="dxa"/>
          </w:tcPr>
          <w:p w:rsidR="008E6A3B" w:rsidRPr="00B421C2" w:rsidRDefault="008E6A3B" w:rsidP="00DD64CA">
            <w:pPr>
              <w:pStyle w:val="FigureText"/>
            </w:pPr>
            <w:r w:rsidRPr="00415A99">
              <w:rPr>
                <w:rFonts w:hint="eastAsia"/>
              </w:rPr>
              <w:t>1.1.1.</w:t>
            </w:r>
            <w:r w:rsidRPr="00B421C2">
              <w:rPr>
                <w:rFonts w:hint="eastAsia"/>
              </w:rPr>
              <w:t>9/32</w:t>
            </w:r>
          </w:p>
        </w:tc>
        <w:tc>
          <w:tcPr>
            <w:tcW w:w="1075" w:type="dxa"/>
          </w:tcPr>
          <w:p w:rsidR="008E6A3B" w:rsidRPr="00415A99" w:rsidRDefault="008E6A3B" w:rsidP="00DD64CA">
            <w:pPr>
              <w:pStyle w:val="FigureText"/>
            </w:pPr>
          </w:p>
        </w:tc>
        <w:tc>
          <w:tcPr>
            <w:tcW w:w="1075" w:type="dxa"/>
          </w:tcPr>
          <w:p w:rsidR="008E6A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1720" w:type="dxa"/>
          </w:tcPr>
          <w:p w:rsidR="008E6A3B" w:rsidRPr="00B421C2" w:rsidRDefault="008E6A3B" w:rsidP="00DD64CA">
            <w:pPr>
              <w:pStyle w:val="FigureText"/>
            </w:pPr>
            <w:r>
              <w:rPr>
                <w:rFonts w:hint="eastAsia"/>
              </w:rPr>
              <w:t>30.1.1.1/24</w:t>
            </w:r>
          </w:p>
        </w:tc>
      </w:tr>
      <w:tr w:rsidR="008E6A3B" w:rsidRPr="00415A99" w:rsidTr="00B12603">
        <w:tc>
          <w:tcPr>
            <w:tcW w:w="1022" w:type="dxa"/>
          </w:tcPr>
          <w:p w:rsidR="008E6A3B" w:rsidRPr="00415A99" w:rsidRDefault="008E6A3B" w:rsidP="00DD64CA">
            <w:pPr>
              <w:pStyle w:val="FigureText"/>
            </w:pPr>
          </w:p>
        </w:tc>
        <w:tc>
          <w:tcPr>
            <w:tcW w:w="1075" w:type="dxa"/>
          </w:tcPr>
          <w:p w:rsidR="008E6A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8E6A3B" w:rsidRPr="00B421C2" w:rsidRDefault="008E6A3B" w:rsidP="00DD64CA">
            <w:pPr>
              <w:pStyle w:val="FigureText"/>
            </w:pPr>
            <w:r w:rsidRPr="00415A99">
              <w:rPr>
                <w:rFonts w:hint="eastAsia"/>
              </w:rPr>
              <w:t>10.1.1.</w:t>
            </w:r>
            <w:r w:rsidRPr="00B421C2">
              <w:rPr>
                <w:rFonts w:hint="eastAsia"/>
              </w:rPr>
              <w:t>2/24</w:t>
            </w:r>
          </w:p>
        </w:tc>
        <w:tc>
          <w:tcPr>
            <w:tcW w:w="1075" w:type="dxa"/>
          </w:tcPr>
          <w:p w:rsidR="008E6A3B" w:rsidRPr="00B421C2" w:rsidRDefault="008E6A3B" w:rsidP="00DD64CA">
            <w:pPr>
              <w:pStyle w:val="FigureText"/>
            </w:pPr>
            <w:r>
              <w:rPr>
                <w:rFonts w:hint="eastAsia"/>
              </w:rPr>
              <w:t>PE 2</w:t>
            </w:r>
          </w:p>
        </w:tc>
        <w:tc>
          <w:tcPr>
            <w:tcW w:w="1075" w:type="dxa"/>
          </w:tcPr>
          <w:p w:rsidR="008E6A3B" w:rsidRPr="00B421C2" w:rsidRDefault="008E6A3B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8E6A3B" w:rsidRPr="00B421C2" w:rsidRDefault="008E6A3B" w:rsidP="00DD64CA">
            <w:pPr>
              <w:pStyle w:val="FigureText"/>
            </w:pPr>
            <w:r>
              <w:rPr>
                <w:rFonts w:hint="eastAsia"/>
              </w:rPr>
              <w:t>3.3.3.9/32</w:t>
            </w:r>
          </w:p>
        </w:tc>
      </w:tr>
      <w:tr w:rsidR="008E6A3B" w:rsidRPr="00415A99" w:rsidTr="00B12603">
        <w:tc>
          <w:tcPr>
            <w:tcW w:w="1022" w:type="dxa"/>
          </w:tcPr>
          <w:p w:rsidR="008E6A3B" w:rsidRPr="00415A99" w:rsidRDefault="008E6A3B" w:rsidP="00DD64CA">
            <w:pPr>
              <w:pStyle w:val="FigureText"/>
            </w:pPr>
          </w:p>
        </w:tc>
        <w:tc>
          <w:tcPr>
            <w:tcW w:w="1075" w:type="dxa"/>
          </w:tcPr>
          <w:p w:rsidR="008E6A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1612" w:type="dxa"/>
          </w:tcPr>
          <w:p w:rsidR="008E6A3B" w:rsidRPr="00B421C2" w:rsidRDefault="008E6A3B" w:rsidP="00DD64CA">
            <w:pPr>
              <w:pStyle w:val="FigureText"/>
            </w:pPr>
            <w:r>
              <w:rPr>
                <w:rFonts w:hint="eastAsia"/>
              </w:rPr>
              <w:t>20.1.1.1/24</w:t>
            </w:r>
          </w:p>
        </w:tc>
        <w:tc>
          <w:tcPr>
            <w:tcW w:w="1075" w:type="dxa"/>
          </w:tcPr>
          <w:p w:rsidR="008E6A3B" w:rsidRPr="00415A99" w:rsidRDefault="008E6A3B" w:rsidP="00DD64CA">
            <w:pPr>
              <w:pStyle w:val="FigureText"/>
            </w:pPr>
          </w:p>
        </w:tc>
        <w:tc>
          <w:tcPr>
            <w:tcW w:w="1075" w:type="dxa"/>
          </w:tcPr>
          <w:p w:rsidR="008E6A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720" w:type="dxa"/>
          </w:tcPr>
          <w:p w:rsidR="008E6A3B" w:rsidRPr="00B421C2" w:rsidRDefault="008E6A3B" w:rsidP="00DD64CA">
            <w:pPr>
              <w:pStyle w:val="FigureText"/>
            </w:pPr>
            <w:r w:rsidRPr="00415A99">
              <w:rPr>
                <w:rFonts w:hint="eastAsia"/>
              </w:rPr>
              <w:t>10.</w:t>
            </w:r>
            <w:r w:rsidRPr="00B421C2">
              <w:rPr>
                <w:rFonts w:hint="eastAsia"/>
              </w:rPr>
              <w:t>2.1.2/24</w:t>
            </w:r>
          </w:p>
        </w:tc>
      </w:tr>
      <w:tr w:rsidR="008E6A3B" w:rsidRPr="00415A99" w:rsidTr="00B12603">
        <w:tc>
          <w:tcPr>
            <w:tcW w:w="1022" w:type="dxa"/>
          </w:tcPr>
          <w:p w:rsidR="008E6A3B" w:rsidRPr="00B421C2" w:rsidRDefault="008E6A3B" w:rsidP="00DD64CA">
            <w:pPr>
              <w:pStyle w:val="FigureText"/>
            </w:pPr>
            <w:r>
              <w:rPr>
                <w:rFonts w:hint="eastAsia"/>
              </w:rPr>
              <w:t>CE 2</w:t>
            </w:r>
          </w:p>
        </w:tc>
        <w:tc>
          <w:tcPr>
            <w:tcW w:w="1075" w:type="dxa"/>
          </w:tcPr>
          <w:p w:rsidR="008E6A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612" w:type="dxa"/>
          </w:tcPr>
          <w:p w:rsidR="008E6A3B" w:rsidRPr="00B421C2" w:rsidRDefault="008E6A3B" w:rsidP="00DD64CA">
            <w:pPr>
              <w:pStyle w:val="FigureText"/>
            </w:pPr>
            <w:r>
              <w:rPr>
                <w:rFonts w:hint="eastAsia"/>
              </w:rPr>
              <w:t>10.2.1.1/24</w:t>
            </w:r>
          </w:p>
        </w:tc>
        <w:tc>
          <w:tcPr>
            <w:tcW w:w="1075" w:type="dxa"/>
          </w:tcPr>
          <w:p w:rsidR="008E6A3B" w:rsidRPr="00415A99" w:rsidRDefault="008E6A3B" w:rsidP="00DD64CA">
            <w:pPr>
              <w:pStyle w:val="FigureText"/>
            </w:pPr>
          </w:p>
        </w:tc>
        <w:tc>
          <w:tcPr>
            <w:tcW w:w="1075" w:type="dxa"/>
          </w:tcPr>
          <w:p w:rsidR="008E6A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1720" w:type="dxa"/>
          </w:tcPr>
          <w:p w:rsidR="008E6A3B" w:rsidRPr="00B421C2" w:rsidRDefault="008E6A3B" w:rsidP="00DD64CA">
            <w:pPr>
              <w:pStyle w:val="FigureText"/>
            </w:pPr>
            <w:r>
              <w:rPr>
                <w:rFonts w:hint="eastAsia"/>
              </w:rPr>
              <w:t>30.1.1.2/24</w:t>
            </w:r>
          </w:p>
        </w:tc>
      </w:tr>
      <w:tr w:rsidR="008E6A3B" w:rsidRPr="00415A99" w:rsidTr="00B12603">
        <w:tc>
          <w:tcPr>
            <w:tcW w:w="1022" w:type="dxa"/>
          </w:tcPr>
          <w:p w:rsidR="008E6A3B" w:rsidRPr="00415A99" w:rsidRDefault="008E6A3B" w:rsidP="00DD64CA">
            <w:pPr>
              <w:pStyle w:val="FigureText"/>
            </w:pPr>
          </w:p>
        </w:tc>
        <w:tc>
          <w:tcPr>
            <w:tcW w:w="1075" w:type="dxa"/>
          </w:tcPr>
          <w:p w:rsidR="008E6A3B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1612" w:type="dxa"/>
          </w:tcPr>
          <w:p w:rsidR="008E6A3B" w:rsidRPr="00B421C2" w:rsidRDefault="008E6A3B" w:rsidP="00DD64CA">
            <w:pPr>
              <w:pStyle w:val="FigureText"/>
            </w:pPr>
            <w:r>
              <w:rPr>
                <w:rFonts w:hint="eastAsia"/>
              </w:rPr>
              <w:t>200.1.1.1/24</w:t>
            </w:r>
          </w:p>
        </w:tc>
        <w:tc>
          <w:tcPr>
            <w:tcW w:w="1075" w:type="dxa"/>
          </w:tcPr>
          <w:p w:rsidR="008E6A3B" w:rsidRPr="00415A99" w:rsidRDefault="008E6A3B" w:rsidP="00DD64CA">
            <w:pPr>
              <w:pStyle w:val="FigureText"/>
            </w:pPr>
          </w:p>
        </w:tc>
        <w:tc>
          <w:tcPr>
            <w:tcW w:w="1075" w:type="dxa"/>
          </w:tcPr>
          <w:p w:rsidR="008E6A3B" w:rsidRPr="00415A99" w:rsidRDefault="008E6A3B" w:rsidP="00DD64CA">
            <w:pPr>
              <w:pStyle w:val="FigureText"/>
            </w:pPr>
          </w:p>
        </w:tc>
        <w:tc>
          <w:tcPr>
            <w:tcW w:w="1720" w:type="dxa"/>
          </w:tcPr>
          <w:p w:rsidR="008E6A3B" w:rsidRPr="00415A99" w:rsidRDefault="008E6A3B" w:rsidP="00DD64CA">
            <w:pPr>
              <w:pStyle w:val="FigureText"/>
            </w:pPr>
          </w:p>
        </w:tc>
      </w:tr>
      <w:bookmarkEnd w:id="3322"/>
      <w:bookmarkEnd w:id="3323"/>
    </w:tbl>
    <w:p w:rsidR="00310E10" w:rsidRPr="002D634A" w:rsidRDefault="00310E10" w:rsidP="00DD64CA"/>
    <w:p w:rsidR="007D7DD4" w:rsidRDefault="00310E10" w:rsidP="00DD64CA">
      <w:pPr>
        <w:pStyle w:val="4"/>
      </w:pPr>
      <w:r w:rsidRPr="007530E2">
        <w:rPr>
          <w:rFonts w:hint="eastAsia"/>
        </w:rPr>
        <w:t>配置步骤</w:t>
      </w:r>
    </w:p>
    <w:p w:rsidR="007D7DD4" w:rsidRDefault="00310E10" w:rsidP="00DD64CA">
      <w:pPr>
        <w:pStyle w:val="ItemStep"/>
      </w:pPr>
      <w:r w:rsidRPr="007530E2">
        <w:rPr>
          <w:rFonts w:hint="eastAsia"/>
        </w:rPr>
        <w:t>配置基本</w:t>
      </w:r>
      <w:r w:rsidR="00EC239C">
        <w:rPr>
          <w:rFonts w:hint="eastAsia"/>
        </w:rPr>
        <w:t>MPLS L3VPN</w:t>
      </w:r>
    </w:p>
    <w:p w:rsidR="00310E10" w:rsidRPr="007530E2" w:rsidRDefault="00310E10" w:rsidP="00DD64CA">
      <w:pPr>
        <w:pStyle w:val="ItemList"/>
      </w:pPr>
      <w:r w:rsidRPr="007530E2">
        <w:rPr>
          <w:rFonts w:hint="eastAsia"/>
        </w:rPr>
        <w:t>在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骨干网上配置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，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P</w:t>
      </w:r>
      <w:r w:rsidRPr="007530E2">
        <w:rPr>
          <w:rFonts w:hint="eastAsia"/>
        </w:rPr>
        <w:t>之间能够学到对方</w:t>
      </w:r>
      <w:r w:rsidRPr="007530E2">
        <w:rPr>
          <w:rFonts w:hint="eastAsia"/>
        </w:rPr>
        <w:t>Loopback</w:t>
      </w:r>
      <w:r w:rsidRPr="007530E2">
        <w:rPr>
          <w:rFonts w:hint="eastAsia"/>
        </w:rPr>
        <w:t>接口的路由；</w:t>
      </w:r>
    </w:p>
    <w:p w:rsidR="00310E10" w:rsidRPr="007530E2" w:rsidRDefault="00310E10" w:rsidP="00DD64CA">
      <w:pPr>
        <w:pStyle w:val="ItemList"/>
      </w:pPr>
      <w:r w:rsidRPr="007530E2">
        <w:rPr>
          <w:rFonts w:hint="eastAsia"/>
        </w:rPr>
        <w:t>在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骨干网上配置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基本能力和</w:t>
      </w:r>
      <w:r w:rsidRPr="007530E2">
        <w:rPr>
          <w:rFonts w:hint="eastAsia"/>
        </w:rPr>
        <w:t>MPLS LDP</w:t>
      </w:r>
      <w:r w:rsidRPr="007530E2">
        <w:rPr>
          <w:rFonts w:hint="eastAsia"/>
        </w:rPr>
        <w:t>，建立</w:t>
      </w:r>
      <w:r w:rsidRPr="007530E2">
        <w:rPr>
          <w:rFonts w:hint="eastAsia"/>
        </w:rPr>
        <w:t>LDP LSP</w:t>
      </w:r>
      <w:r w:rsidRPr="007530E2">
        <w:rPr>
          <w:rFonts w:hint="eastAsia"/>
        </w:rPr>
        <w:t>；</w:t>
      </w:r>
    </w:p>
    <w:p w:rsidR="00310E10" w:rsidRPr="00B421C2" w:rsidRDefault="00310E10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lastRenderedPageBreak/>
        <w:t>PE</w:t>
      </w:r>
      <w:r w:rsidRPr="00B421C2">
        <w:rPr>
          <w:rFonts w:hint="eastAsia"/>
          <w:lang w:eastAsia="zh-CN"/>
        </w:rPr>
        <w:t>之间建立</w:t>
      </w:r>
      <w:r w:rsidRPr="00B421C2">
        <w:rPr>
          <w:rFonts w:hint="eastAsia"/>
          <w:lang w:eastAsia="zh-CN"/>
        </w:rPr>
        <w:t>MP-IBGP</w:t>
      </w:r>
      <w:r w:rsidR="00012D1F" w:rsidRPr="00B421C2">
        <w:rPr>
          <w:rFonts w:hint="eastAsia"/>
          <w:lang w:eastAsia="zh-CN"/>
        </w:rPr>
        <w:t>对等体关系</w:t>
      </w:r>
      <w:r w:rsidRPr="00B421C2">
        <w:rPr>
          <w:rFonts w:hint="eastAsia"/>
          <w:lang w:eastAsia="zh-CN"/>
        </w:rPr>
        <w:t>，发布</w:t>
      </w:r>
      <w:r w:rsidRPr="00B421C2">
        <w:rPr>
          <w:rFonts w:hint="eastAsia"/>
          <w:lang w:eastAsia="zh-CN"/>
        </w:rPr>
        <w:t>VPN-IPv4</w:t>
      </w:r>
      <w:r w:rsidRPr="00B421C2">
        <w:rPr>
          <w:rFonts w:hint="eastAsia"/>
          <w:lang w:eastAsia="zh-CN"/>
        </w:rPr>
        <w:t>路由；</w:t>
      </w:r>
    </w:p>
    <w:p w:rsidR="00310E10" w:rsidRPr="007530E2" w:rsidRDefault="00310E10" w:rsidP="00DD64CA">
      <w:pPr>
        <w:pStyle w:val="ItemList"/>
      </w:pPr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 w:rsidR="002A7AB2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上配置</w:t>
      </w:r>
      <w:r w:rsidR="00EA0988" w:rsidRPr="007530E2">
        <w:rPr>
          <w:rFonts w:hint="eastAsia"/>
        </w:rPr>
        <w:t>VPN</w:t>
      </w:r>
      <w:r w:rsidR="002A7AB2">
        <w:rPr>
          <w:rFonts w:hint="eastAsia"/>
        </w:rPr>
        <w:t xml:space="preserve"> </w:t>
      </w:r>
      <w:r w:rsidR="00EA0988">
        <w:rPr>
          <w:rFonts w:hint="eastAsia"/>
        </w:rPr>
        <w:t>1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实例，接入</w:t>
      </w:r>
      <w:r w:rsidRPr="007530E2">
        <w:rPr>
          <w:rFonts w:hint="eastAsia"/>
        </w:rPr>
        <w:t>CE</w:t>
      </w:r>
      <w:r w:rsidR="002A7AB2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；</w:t>
      </w:r>
    </w:p>
    <w:p w:rsidR="00310E10" w:rsidRPr="007530E2" w:rsidRDefault="00310E10" w:rsidP="00DD64CA">
      <w:pPr>
        <w:pStyle w:val="ItemList"/>
      </w:pPr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 w:rsidR="002A7AB2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上配置</w:t>
      </w:r>
      <w:r w:rsidRPr="007530E2">
        <w:rPr>
          <w:rFonts w:hint="eastAsia"/>
        </w:rPr>
        <w:t>VPN</w:t>
      </w:r>
      <w:r w:rsidR="002A7AB2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实例，接入</w:t>
      </w:r>
      <w:r w:rsidRPr="007530E2">
        <w:rPr>
          <w:rFonts w:hint="eastAsia"/>
        </w:rPr>
        <w:t>CE</w:t>
      </w:r>
      <w:r w:rsidR="002A7AB2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；</w:t>
      </w:r>
    </w:p>
    <w:p w:rsidR="00310E10" w:rsidRDefault="00310E10" w:rsidP="00DD64CA">
      <w:pPr>
        <w:pStyle w:val="ItemList"/>
      </w:pPr>
      <w:r w:rsidRPr="007530E2">
        <w:rPr>
          <w:rFonts w:hint="eastAsia"/>
        </w:rPr>
        <w:t>PE</w:t>
      </w:r>
      <w:r w:rsidR="002A7AB2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 w:rsidR="002A7AB2"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、</w:t>
      </w:r>
      <w:r w:rsidRPr="007530E2">
        <w:rPr>
          <w:rFonts w:hint="eastAsia"/>
        </w:rPr>
        <w:t>PE</w:t>
      </w:r>
      <w:r w:rsidR="002A7AB2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 w:rsidR="002A7AB2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之间配置</w:t>
      </w:r>
      <w:r w:rsidRPr="007530E2">
        <w:rPr>
          <w:rFonts w:hint="eastAsia"/>
        </w:rPr>
        <w:t>BGP</w:t>
      </w:r>
      <w:r w:rsidRPr="007530E2">
        <w:rPr>
          <w:rFonts w:hint="eastAsia"/>
        </w:rPr>
        <w:t>，将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的路由引入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。</w:t>
      </w:r>
    </w:p>
    <w:p w:rsidR="00F269A2" w:rsidRDefault="00097EF3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上述配置可参考“</w:t>
      </w:r>
      <w:r w:rsidR="00D55D92">
        <w:fldChar w:fldCharType="begin"/>
      </w:r>
      <w:r w:rsidR="00D55D92">
        <w:rPr>
          <w:lang w:eastAsia="zh-CN"/>
        </w:rPr>
        <w:instrText xml:space="preserve">  REF _Ref353522264 \r \h \* MERGEFORMAT </w:instrText>
      </w:r>
      <w:r w:rsidR="00D55D92">
        <w:fldChar w:fldCharType="separate"/>
      </w:r>
      <w:r w:rsidR="00AD7D0A" w:rsidRPr="00AD7D0A">
        <w:rPr>
          <w:rStyle w:val="Reference-R0G144B200"/>
        </w:rPr>
        <w:t xml:space="preserve">1.29.1  </w:t>
      </w:r>
      <w:r w:rsidR="00D55D92">
        <w:fldChar w:fldCharType="end"/>
      </w:r>
      <w:r w:rsidR="00D55D92">
        <w:fldChar w:fldCharType="begin"/>
      </w:r>
      <w:r w:rsidR="00D55D92">
        <w:rPr>
          <w:lang w:eastAsia="zh-CN"/>
        </w:rPr>
        <w:instrText xml:space="preserve">  REF _Ref353522279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lang w:eastAsia="zh-CN"/>
        </w:rPr>
        <w:t>MPLS L3VPN</w:t>
      </w:r>
      <w:r w:rsidR="00AD7D0A" w:rsidRPr="00AD7D0A">
        <w:rPr>
          <w:rStyle w:val="Reference-R0G144B200"/>
          <w:rFonts w:hint="eastAsia"/>
          <w:lang w:eastAsia="zh-CN"/>
        </w:rPr>
        <w:t>示例</w:t>
      </w:r>
      <w:r w:rsidR="00D55D92">
        <w:fldChar w:fldCharType="end"/>
      </w:r>
      <w:r>
        <w:rPr>
          <w:rFonts w:hint="eastAsia"/>
          <w:lang w:eastAsia="zh-CN"/>
        </w:rPr>
        <w:t>”，具体配置过程略。</w:t>
      </w:r>
    </w:p>
    <w:p w:rsidR="00310E10" w:rsidRPr="007530E2" w:rsidRDefault="00341BD4" w:rsidP="00B51350">
      <w:pPr>
        <w:pStyle w:val="ItemIndent1"/>
      </w:pPr>
      <w:r>
        <w:rPr>
          <w:rFonts w:hint="eastAsia"/>
        </w:rPr>
        <w:t xml:space="preserve"># </w:t>
      </w:r>
      <w:r w:rsidR="00310E10" w:rsidRPr="007530E2">
        <w:rPr>
          <w:rFonts w:hint="eastAsia"/>
        </w:rPr>
        <w:t>完成上述配置后，在</w:t>
      </w:r>
      <w:r w:rsidR="00310E10" w:rsidRPr="007530E2">
        <w:rPr>
          <w:rFonts w:hint="eastAsia"/>
        </w:rPr>
        <w:t>CE</w:t>
      </w:r>
      <w:r w:rsidR="002A7AB2">
        <w:rPr>
          <w:rFonts w:hint="eastAsia"/>
        </w:rPr>
        <w:t xml:space="preserve"> </w:t>
      </w:r>
      <w:r w:rsidR="00EA0988">
        <w:rPr>
          <w:rFonts w:hint="eastAsia"/>
        </w:rPr>
        <w:t>2</w:t>
      </w:r>
      <w:r w:rsidR="00310E10" w:rsidRPr="007530E2">
        <w:rPr>
          <w:rFonts w:hint="eastAsia"/>
        </w:rPr>
        <w:t>上执行</w:t>
      </w:r>
      <w:r w:rsidR="00310E10" w:rsidRPr="00DA2C2B">
        <w:rPr>
          <w:rStyle w:val="commandkeywords"/>
          <w:rFonts w:hint="eastAsia"/>
        </w:rPr>
        <w:t>display ip routing-table</w:t>
      </w:r>
      <w:r w:rsidR="00310E10" w:rsidRPr="007530E2">
        <w:rPr>
          <w:rFonts w:hint="eastAsia"/>
        </w:rPr>
        <w:t>命令，可以看到</w:t>
      </w:r>
      <w:r w:rsidR="00310E10" w:rsidRPr="007530E2">
        <w:rPr>
          <w:rFonts w:hint="eastAsia"/>
        </w:rPr>
        <w:t>CE</w:t>
      </w:r>
      <w:r w:rsidR="002A7AB2">
        <w:rPr>
          <w:rFonts w:hint="eastAsia"/>
        </w:rPr>
        <w:t xml:space="preserve"> </w:t>
      </w:r>
      <w:r w:rsidR="00310E10" w:rsidRPr="007530E2">
        <w:rPr>
          <w:rFonts w:hint="eastAsia"/>
        </w:rPr>
        <w:t>2</w:t>
      </w:r>
      <w:r w:rsidR="00310E10" w:rsidRPr="007530E2">
        <w:rPr>
          <w:rFonts w:hint="eastAsia"/>
        </w:rPr>
        <w:t>能够学到</w:t>
      </w:r>
      <w:r w:rsidR="00310E10" w:rsidRPr="007530E2">
        <w:rPr>
          <w:rFonts w:hint="eastAsia"/>
        </w:rPr>
        <w:t>CE</w:t>
      </w:r>
      <w:r w:rsidR="002A7AB2">
        <w:rPr>
          <w:rFonts w:hint="eastAsia"/>
        </w:rPr>
        <w:t xml:space="preserve"> </w:t>
      </w:r>
      <w:r w:rsidR="00310E10" w:rsidRPr="007530E2">
        <w:rPr>
          <w:rFonts w:hint="eastAsia"/>
        </w:rPr>
        <w:t>1</w:t>
      </w:r>
      <w:r w:rsidR="00310E10" w:rsidRPr="007530E2">
        <w:rPr>
          <w:rFonts w:hint="eastAsia"/>
        </w:rPr>
        <w:t>接入</w:t>
      </w:r>
      <w:r w:rsidR="00310E10" w:rsidRPr="007530E2">
        <w:rPr>
          <w:rFonts w:hint="eastAsia"/>
        </w:rPr>
        <w:t>PE</w:t>
      </w:r>
      <w:r w:rsidR="002A7AB2">
        <w:rPr>
          <w:rFonts w:hint="eastAsia"/>
        </w:rPr>
        <w:t xml:space="preserve"> </w:t>
      </w:r>
      <w:r w:rsidR="00310E10" w:rsidRPr="007530E2">
        <w:rPr>
          <w:rFonts w:hint="eastAsia"/>
        </w:rPr>
        <w:t>1</w:t>
      </w:r>
      <w:r w:rsidR="00310E10" w:rsidRPr="007530E2">
        <w:rPr>
          <w:rFonts w:hint="eastAsia"/>
        </w:rPr>
        <w:t>的接口所在网段（</w:t>
      </w:r>
      <w:r w:rsidR="00310E10" w:rsidRPr="007530E2">
        <w:rPr>
          <w:rFonts w:hint="eastAsia"/>
        </w:rPr>
        <w:t>10.1.1.0/24</w:t>
      </w:r>
      <w:r w:rsidR="00310E10" w:rsidRPr="007530E2">
        <w:rPr>
          <w:rFonts w:hint="eastAsia"/>
        </w:rPr>
        <w:t>）的路由，但没有到达</w:t>
      </w:r>
      <w:r w:rsidR="00310E10" w:rsidRPr="007530E2">
        <w:rPr>
          <w:rFonts w:hint="eastAsia"/>
        </w:rPr>
        <w:t>CE</w:t>
      </w:r>
      <w:r w:rsidR="002A7AB2">
        <w:rPr>
          <w:rFonts w:hint="eastAsia"/>
        </w:rPr>
        <w:t xml:space="preserve"> </w:t>
      </w:r>
      <w:r w:rsidR="00310E10" w:rsidRPr="007530E2">
        <w:rPr>
          <w:rFonts w:hint="eastAsia"/>
        </w:rPr>
        <w:t>1</w:t>
      </w:r>
      <w:r w:rsidR="00310E10" w:rsidRPr="007530E2">
        <w:rPr>
          <w:rFonts w:hint="eastAsia"/>
        </w:rPr>
        <w:t>内部</w:t>
      </w:r>
      <w:r w:rsidR="00310E10" w:rsidRPr="007530E2">
        <w:rPr>
          <w:rFonts w:hint="eastAsia"/>
        </w:rPr>
        <w:t>VPN</w:t>
      </w:r>
      <w:r w:rsidR="00310E10" w:rsidRPr="007530E2">
        <w:rPr>
          <w:rFonts w:hint="eastAsia"/>
        </w:rPr>
        <w:t>（</w:t>
      </w:r>
      <w:r w:rsidR="00310E10" w:rsidRPr="007530E2">
        <w:rPr>
          <w:rFonts w:hint="eastAsia"/>
        </w:rPr>
        <w:t>100.1.1.0/24</w:t>
      </w:r>
      <w:r w:rsidR="00310E10" w:rsidRPr="007530E2">
        <w:rPr>
          <w:rFonts w:hint="eastAsia"/>
        </w:rPr>
        <w:t>）的路由。</w:t>
      </w:r>
      <w:r w:rsidR="00310E10" w:rsidRPr="007530E2">
        <w:rPr>
          <w:rFonts w:hint="eastAsia"/>
        </w:rPr>
        <w:t>CE</w:t>
      </w:r>
      <w:r w:rsidR="002A7AB2">
        <w:rPr>
          <w:rFonts w:hint="eastAsia"/>
        </w:rPr>
        <w:t xml:space="preserve"> </w:t>
      </w:r>
      <w:r w:rsidR="00310E10" w:rsidRPr="007530E2">
        <w:rPr>
          <w:rFonts w:hint="eastAsia"/>
        </w:rPr>
        <w:t>1</w:t>
      </w:r>
      <w:r w:rsidR="00310E10" w:rsidRPr="007530E2">
        <w:rPr>
          <w:rFonts w:hint="eastAsia"/>
        </w:rPr>
        <w:t>上也存在同样的现象。</w:t>
      </w:r>
    </w:p>
    <w:p w:rsidR="00310E10" w:rsidRPr="00707793" w:rsidRDefault="004F1BC6" w:rsidP="00B51350">
      <w:pPr>
        <w:pStyle w:val="TerminalDisplayIndent1"/>
      </w:pPr>
      <w:r>
        <w:rPr>
          <w:rFonts w:hint="eastAsia"/>
        </w:rPr>
        <w:t>&lt;</w:t>
      </w:r>
      <w:r w:rsidR="00310E10" w:rsidRPr="007530E2">
        <w:rPr>
          <w:rFonts w:hint="eastAsia"/>
        </w:rPr>
        <w:t>CE2</w:t>
      </w:r>
      <w:r>
        <w:rPr>
          <w:rFonts w:hint="eastAsia"/>
        </w:rPr>
        <w:t>&gt;</w:t>
      </w:r>
      <w:r w:rsidR="00310E10" w:rsidRPr="007530E2">
        <w:rPr>
          <w:rFonts w:hint="eastAsia"/>
        </w:rPr>
        <w:t xml:space="preserve"> </w:t>
      </w:r>
      <w:r w:rsidR="00310E10" w:rsidRPr="00B421C2">
        <w:rPr>
          <w:rFonts w:hint="eastAsia"/>
        </w:rPr>
        <w:t>display ip routing-table</w:t>
      </w:r>
    </w:p>
    <w:p w:rsidR="006C7AE0" w:rsidRDefault="006C7AE0" w:rsidP="00B51350">
      <w:pPr>
        <w:pStyle w:val="TerminalDisplayIndent1"/>
      </w:pPr>
    </w:p>
    <w:p w:rsidR="006C7AE0" w:rsidRDefault="006C7AE0" w:rsidP="00B51350">
      <w:pPr>
        <w:pStyle w:val="TerminalDisplayIndent1"/>
      </w:pPr>
      <w:r>
        <w:t xml:space="preserve">Destinations : </w:t>
      </w:r>
      <w:r w:rsidR="00195312">
        <w:t>1</w:t>
      </w:r>
      <w:r w:rsidR="00195312">
        <w:rPr>
          <w:rFonts w:hint="eastAsia"/>
        </w:rPr>
        <w:t>5</w:t>
      </w:r>
      <w:r w:rsidR="00195312">
        <w:t xml:space="preserve">        </w:t>
      </w:r>
      <w:r>
        <w:t xml:space="preserve">Routes : </w:t>
      </w:r>
      <w:r w:rsidR="00195312">
        <w:t>1</w:t>
      </w:r>
      <w:r w:rsidR="00195312">
        <w:rPr>
          <w:rFonts w:hint="eastAsia"/>
        </w:rPr>
        <w:t>5</w:t>
      </w:r>
    </w:p>
    <w:p w:rsidR="006C7AE0" w:rsidRDefault="006C7AE0" w:rsidP="00B51350">
      <w:pPr>
        <w:pStyle w:val="TerminalDisplayIndent1"/>
      </w:pPr>
    </w:p>
    <w:p w:rsidR="006C7AE0" w:rsidRDefault="006C7AE0" w:rsidP="00B51350">
      <w:pPr>
        <w:pStyle w:val="TerminalDisplayIndent1"/>
      </w:pPr>
      <w:r>
        <w:t>Destination/Mask    Proto  Pre  Cost         NextHop         Interface</w:t>
      </w:r>
    </w:p>
    <w:p w:rsidR="006C7AE0" w:rsidRDefault="006C7AE0" w:rsidP="00B51350">
      <w:pPr>
        <w:pStyle w:val="TerminalDisplayIndent1"/>
      </w:pPr>
      <w:r>
        <w:t>0.0.0.0/32          Direct 0    0            127.0.0.1       InLoop0</w:t>
      </w:r>
    </w:p>
    <w:p w:rsidR="006C7AE0" w:rsidRPr="006C7AE0" w:rsidRDefault="007F2FFE" w:rsidP="00B51350">
      <w:pPr>
        <w:pStyle w:val="TerminalDisplayIndent1"/>
        <w:rPr>
          <w:rStyle w:val="TerminalDisplayshading"/>
          <w:rFonts w:cs="Arial"/>
          <w:color w:val="000000"/>
          <w:szCs w:val="20"/>
          <w:lang w:eastAsia="en-US"/>
        </w:rPr>
      </w:pPr>
      <w:r w:rsidRPr="007F2FFE">
        <w:rPr>
          <w:rStyle w:val="TerminalDisplayshading"/>
        </w:rPr>
        <w:t xml:space="preserve">10.1.1.0/24         BGP    255  0            10.2.1.2  </w:t>
      </w:r>
      <w:r w:rsidRPr="00EB49A2">
        <w:rPr>
          <w:rStyle w:val="TerminalDisplayshading"/>
        </w:rPr>
        <w:t xml:space="preserve">      </w:t>
      </w:r>
      <w:r w:rsidR="00064113" w:rsidRPr="00A640C7">
        <w:rPr>
          <w:rStyle w:val="TerminalDisplayshading"/>
        </w:rPr>
        <w:t>GE</w:t>
      </w:r>
      <w:r w:rsidR="009C0B77">
        <w:rPr>
          <w:rStyle w:val="TerminalDisplayshading"/>
        </w:rPr>
        <w:t>3/1</w:t>
      </w:r>
      <w:r w:rsidR="00064113" w:rsidRPr="00A640C7">
        <w:rPr>
          <w:rStyle w:val="TerminalDisplayshading"/>
        </w:rPr>
        <w:t>/1</w:t>
      </w:r>
    </w:p>
    <w:p w:rsidR="006C7AE0" w:rsidRDefault="006C7AE0" w:rsidP="00B51350">
      <w:pPr>
        <w:pStyle w:val="TerminalDisplayIndent1"/>
      </w:pPr>
      <w:r w:rsidRPr="0080154C">
        <w:rPr>
          <w:rFonts w:hint="eastAsia"/>
        </w:rPr>
        <w:t xml:space="preserve">10.2.1.0/24         Direct 0    0        </w:t>
      </w:r>
      <w:r>
        <w:rPr>
          <w:rFonts w:hint="eastAsia"/>
        </w:rPr>
        <w:t xml:space="preserve">  </w:t>
      </w:r>
      <w:r w:rsidRPr="0080154C">
        <w:rPr>
          <w:rFonts w:hint="eastAsia"/>
        </w:rPr>
        <w:t xml:space="preserve">  10.2.1.1        </w:t>
      </w:r>
      <w:r w:rsidR="00064113">
        <w:t>GE</w:t>
      </w:r>
      <w:r w:rsidR="009C0B77">
        <w:t>3/1</w:t>
      </w:r>
      <w:r w:rsidR="00064113">
        <w:t>/1</w:t>
      </w:r>
    </w:p>
    <w:p w:rsidR="007B1BE2" w:rsidRPr="0080154C" w:rsidRDefault="007B1BE2" w:rsidP="00B51350">
      <w:pPr>
        <w:pStyle w:val="TerminalDisplayIndent1"/>
      </w:pPr>
      <w:r w:rsidRPr="0080154C">
        <w:rPr>
          <w:rFonts w:hint="eastAsia"/>
        </w:rPr>
        <w:t>10.2.1.0/</w:t>
      </w:r>
      <w:r>
        <w:rPr>
          <w:rFonts w:hint="eastAsia"/>
        </w:rPr>
        <w:t>32</w:t>
      </w:r>
      <w:r w:rsidRPr="0080154C">
        <w:rPr>
          <w:rFonts w:hint="eastAsia"/>
        </w:rPr>
        <w:t xml:space="preserve">         Direct 0    0        </w:t>
      </w:r>
      <w:r>
        <w:rPr>
          <w:rFonts w:hint="eastAsia"/>
        </w:rPr>
        <w:t xml:space="preserve">  </w:t>
      </w:r>
      <w:r w:rsidRPr="0080154C">
        <w:rPr>
          <w:rFonts w:hint="eastAsia"/>
        </w:rPr>
        <w:t xml:space="preserve">  10.2.1.1        </w:t>
      </w:r>
      <w:r w:rsidR="00064113">
        <w:t>GE</w:t>
      </w:r>
      <w:r w:rsidR="009C0B77">
        <w:t>3/1</w:t>
      </w:r>
      <w:r w:rsidR="00064113">
        <w:t>/1</w:t>
      </w:r>
    </w:p>
    <w:p w:rsidR="006C7AE0" w:rsidRPr="0080154C" w:rsidRDefault="006C7AE0" w:rsidP="00B51350">
      <w:pPr>
        <w:pStyle w:val="TerminalDisplayIndent1"/>
      </w:pPr>
      <w:r w:rsidRPr="0080154C">
        <w:rPr>
          <w:rFonts w:hint="eastAsia"/>
        </w:rPr>
        <w:t xml:space="preserve">10.2.1.1/32         Direct 0    0       </w:t>
      </w:r>
      <w:r>
        <w:rPr>
          <w:rFonts w:hint="eastAsia"/>
        </w:rPr>
        <w:t xml:space="preserve">  </w:t>
      </w:r>
      <w:r w:rsidRPr="0080154C">
        <w:rPr>
          <w:rFonts w:hint="eastAsia"/>
        </w:rPr>
        <w:t xml:space="preserve">   127.0.0.1       InLoop0</w:t>
      </w:r>
    </w:p>
    <w:p w:rsidR="006C7AE0" w:rsidRPr="0080154C" w:rsidRDefault="006C7AE0" w:rsidP="00B51350">
      <w:pPr>
        <w:pStyle w:val="TerminalDisplayIndent1"/>
      </w:pPr>
      <w:r>
        <w:rPr>
          <w:rFonts w:hint="eastAsia"/>
        </w:rPr>
        <w:t>10.2.1.255</w:t>
      </w:r>
      <w:r w:rsidRPr="0080154C">
        <w:rPr>
          <w:rFonts w:hint="eastAsia"/>
        </w:rPr>
        <w:t xml:space="preserve">/32       Direct 0    0       </w:t>
      </w:r>
      <w:r>
        <w:rPr>
          <w:rFonts w:hint="eastAsia"/>
        </w:rPr>
        <w:t xml:space="preserve">  </w:t>
      </w:r>
      <w:r w:rsidRPr="0080154C">
        <w:rPr>
          <w:rFonts w:hint="eastAsia"/>
        </w:rPr>
        <w:t xml:space="preserve">   </w:t>
      </w:r>
      <w:r w:rsidR="008178A2" w:rsidRPr="008178A2">
        <w:t>10.2.1.1</w:t>
      </w:r>
      <w:r w:rsidR="008178A2">
        <w:rPr>
          <w:rFonts w:hint="eastAsia"/>
        </w:rPr>
        <w:t xml:space="preserve"> </w:t>
      </w:r>
      <w:r w:rsidRPr="0080154C">
        <w:rPr>
          <w:rFonts w:hint="eastAsia"/>
        </w:rPr>
        <w:t xml:space="preserve">       </w:t>
      </w:r>
      <w:r w:rsidR="00064113">
        <w:t>GE</w:t>
      </w:r>
      <w:r w:rsidR="009C0B77">
        <w:t>3/1</w:t>
      </w:r>
      <w:r w:rsidR="00064113">
        <w:t>/1</w:t>
      </w:r>
    </w:p>
    <w:p w:rsidR="006C7AE0" w:rsidRDefault="006C7AE0" w:rsidP="00B51350">
      <w:pPr>
        <w:pStyle w:val="TerminalDisplayIndent1"/>
      </w:pPr>
      <w:r>
        <w:t>127.0.0.0/8         Direct 0    0            127.0.0.1       InLoop0</w:t>
      </w:r>
    </w:p>
    <w:p w:rsidR="006C7AE0" w:rsidRDefault="006C7AE0" w:rsidP="00B51350">
      <w:pPr>
        <w:pStyle w:val="TerminalDisplayIndent1"/>
      </w:pPr>
      <w:r>
        <w:t>127.0.0.0/32        Direct 0    0            127.0.0.1       InLoop0</w:t>
      </w:r>
    </w:p>
    <w:p w:rsidR="006C7AE0" w:rsidRDefault="006C7AE0" w:rsidP="00B51350">
      <w:pPr>
        <w:pStyle w:val="TerminalDisplayIndent1"/>
      </w:pPr>
      <w:r>
        <w:t>127.0.0.1/32        Direct 0    0            127.0.0.1       InLoop0</w:t>
      </w:r>
    </w:p>
    <w:p w:rsidR="006C7AE0" w:rsidRDefault="006C7AE0" w:rsidP="00B51350">
      <w:pPr>
        <w:pStyle w:val="TerminalDisplayIndent1"/>
      </w:pPr>
      <w:r>
        <w:t>127.255.255.255/32  Direct 0    0            127.0.0.1       InLoop0</w:t>
      </w:r>
    </w:p>
    <w:p w:rsidR="006C7AE0" w:rsidRDefault="006C7AE0" w:rsidP="00B51350">
      <w:pPr>
        <w:pStyle w:val="TerminalDisplayIndent1"/>
      </w:pPr>
      <w:r w:rsidRPr="007530E2">
        <w:rPr>
          <w:rFonts w:hint="eastAsia"/>
        </w:rPr>
        <w:t>200.1.1.0/24</w:t>
      </w:r>
      <w:r w:rsidRPr="0080154C">
        <w:rPr>
          <w:rFonts w:hint="eastAsia"/>
        </w:rPr>
        <w:t xml:space="preserve">        </w:t>
      </w:r>
      <w:r w:rsidRPr="007530E2">
        <w:rPr>
          <w:rFonts w:hint="eastAsia"/>
        </w:rPr>
        <w:t xml:space="preserve">Direct 0    0       </w:t>
      </w:r>
      <w:r>
        <w:rPr>
          <w:rFonts w:hint="eastAsia"/>
        </w:rPr>
        <w:t xml:space="preserve">  </w:t>
      </w:r>
      <w:r w:rsidRPr="007530E2">
        <w:rPr>
          <w:rFonts w:hint="eastAsia"/>
        </w:rPr>
        <w:t xml:space="preserve">   200.1.1.1       </w:t>
      </w:r>
      <w:r w:rsidR="00064113">
        <w:t>GE</w:t>
      </w:r>
      <w:r w:rsidR="009C0B77">
        <w:t>3/1</w:t>
      </w:r>
      <w:r w:rsidR="00064113">
        <w:t>/2</w:t>
      </w:r>
    </w:p>
    <w:p w:rsidR="007B1BE2" w:rsidRPr="007530E2" w:rsidRDefault="007B1BE2" w:rsidP="00B51350">
      <w:pPr>
        <w:pStyle w:val="TerminalDisplayIndent1"/>
      </w:pPr>
      <w:r w:rsidRPr="007530E2">
        <w:rPr>
          <w:rFonts w:hint="eastAsia"/>
        </w:rPr>
        <w:t>200.1.1.0/</w:t>
      </w:r>
      <w:r>
        <w:rPr>
          <w:rFonts w:hint="eastAsia"/>
        </w:rPr>
        <w:t>32</w:t>
      </w:r>
      <w:r w:rsidRPr="0080154C">
        <w:rPr>
          <w:rFonts w:hint="eastAsia"/>
        </w:rPr>
        <w:t xml:space="preserve">        </w:t>
      </w:r>
      <w:r w:rsidRPr="007530E2">
        <w:rPr>
          <w:rFonts w:hint="eastAsia"/>
        </w:rPr>
        <w:t xml:space="preserve">Direct 0    0       </w:t>
      </w:r>
      <w:r>
        <w:rPr>
          <w:rFonts w:hint="eastAsia"/>
        </w:rPr>
        <w:t xml:space="preserve">  </w:t>
      </w:r>
      <w:r w:rsidRPr="007530E2">
        <w:rPr>
          <w:rFonts w:hint="eastAsia"/>
        </w:rPr>
        <w:t xml:space="preserve">   200.1.1.1       </w:t>
      </w:r>
      <w:r w:rsidR="00064113">
        <w:t>GE</w:t>
      </w:r>
      <w:r w:rsidR="009C0B77">
        <w:t>3/1</w:t>
      </w:r>
      <w:r w:rsidR="00064113">
        <w:t>/2</w:t>
      </w:r>
    </w:p>
    <w:p w:rsidR="006C7AE0" w:rsidRDefault="006C7AE0" w:rsidP="00B51350">
      <w:pPr>
        <w:pStyle w:val="TerminalDisplayIndent1"/>
      </w:pPr>
      <w:r w:rsidRPr="007530E2">
        <w:rPr>
          <w:rFonts w:hint="eastAsia"/>
        </w:rPr>
        <w:t>200.1.1.1/32</w:t>
      </w:r>
      <w:r w:rsidRPr="0080154C">
        <w:rPr>
          <w:rFonts w:hint="eastAsia"/>
        </w:rPr>
        <w:t xml:space="preserve">        </w:t>
      </w:r>
      <w:r w:rsidRPr="007530E2">
        <w:rPr>
          <w:rFonts w:hint="eastAsia"/>
        </w:rPr>
        <w:t xml:space="preserve">Direct 0    0     </w:t>
      </w:r>
      <w:r>
        <w:rPr>
          <w:rFonts w:hint="eastAsia"/>
        </w:rPr>
        <w:t xml:space="preserve">  </w:t>
      </w:r>
      <w:r w:rsidRPr="007530E2">
        <w:rPr>
          <w:rFonts w:hint="eastAsia"/>
        </w:rPr>
        <w:t xml:space="preserve">     127.0.0.1       InLoop0</w:t>
      </w:r>
    </w:p>
    <w:p w:rsidR="006C7AE0" w:rsidRPr="006C7AE0" w:rsidRDefault="006C7AE0" w:rsidP="00B51350">
      <w:pPr>
        <w:pStyle w:val="TerminalDisplayIndent1"/>
      </w:pPr>
      <w:r w:rsidRPr="007530E2">
        <w:rPr>
          <w:rFonts w:hint="eastAsia"/>
        </w:rPr>
        <w:t>200.1.1.</w:t>
      </w:r>
      <w:r>
        <w:rPr>
          <w:rFonts w:hint="eastAsia"/>
        </w:rPr>
        <w:t>255</w:t>
      </w:r>
      <w:r w:rsidRPr="007530E2">
        <w:rPr>
          <w:rFonts w:hint="eastAsia"/>
        </w:rPr>
        <w:t>/24</w:t>
      </w:r>
      <w:r w:rsidRPr="0080154C">
        <w:rPr>
          <w:rFonts w:hint="eastAsia"/>
        </w:rPr>
        <w:t xml:space="preserve">      </w:t>
      </w:r>
      <w:r w:rsidRPr="007530E2">
        <w:rPr>
          <w:rFonts w:hint="eastAsia"/>
        </w:rPr>
        <w:t xml:space="preserve">Direct 0    0       </w:t>
      </w:r>
      <w:r>
        <w:rPr>
          <w:rFonts w:hint="eastAsia"/>
        </w:rPr>
        <w:t xml:space="preserve">  </w:t>
      </w:r>
      <w:r w:rsidRPr="007530E2">
        <w:rPr>
          <w:rFonts w:hint="eastAsia"/>
        </w:rPr>
        <w:t xml:space="preserve">   </w:t>
      </w:r>
      <w:r w:rsidR="008178A2" w:rsidRPr="008178A2">
        <w:t>200.1.1.1</w:t>
      </w:r>
      <w:r w:rsidRPr="007530E2">
        <w:rPr>
          <w:rFonts w:hint="eastAsia"/>
        </w:rPr>
        <w:t xml:space="preserve">       </w:t>
      </w:r>
      <w:r w:rsidR="00064113">
        <w:t>GE</w:t>
      </w:r>
      <w:r w:rsidR="009C0B77">
        <w:t>3/1</w:t>
      </w:r>
      <w:r w:rsidR="00064113">
        <w:t>/2</w:t>
      </w:r>
    </w:p>
    <w:p w:rsidR="009559DA" w:rsidRPr="007530E2" w:rsidRDefault="006C7AE0" w:rsidP="00B51350">
      <w:pPr>
        <w:pStyle w:val="TerminalDisplayIndent1"/>
      </w:pPr>
      <w:r>
        <w:t>255.255.255.255/32  Direct 0    0            127.0.0.1       InLoop0</w:t>
      </w:r>
    </w:p>
    <w:p w:rsidR="00310E10" w:rsidRPr="007530E2" w:rsidRDefault="00341BD4" w:rsidP="00B51350">
      <w:pPr>
        <w:pStyle w:val="ItemIndent1"/>
      </w:pPr>
      <w:r>
        <w:rPr>
          <w:rFonts w:hint="eastAsia"/>
        </w:rPr>
        <w:t xml:space="preserve"># </w:t>
      </w:r>
      <w:r w:rsidR="00310E10" w:rsidRPr="007530E2">
        <w:rPr>
          <w:rFonts w:hint="eastAsia"/>
        </w:rPr>
        <w:t>在</w:t>
      </w:r>
      <w:r w:rsidR="00310E10" w:rsidRPr="007530E2">
        <w:rPr>
          <w:rFonts w:hint="eastAsia"/>
        </w:rPr>
        <w:t>PE</w:t>
      </w:r>
      <w:r w:rsidR="00310E10" w:rsidRPr="007530E2">
        <w:rPr>
          <w:rFonts w:hint="eastAsia"/>
        </w:rPr>
        <w:t>上执行</w:t>
      </w:r>
      <w:r w:rsidR="00310E10" w:rsidRPr="00DA2C2B">
        <w:rPr>
          <w:rStyle w:val="commandkeywords"/>
          <w:rFonts w:hint="eastAsia"/>
        </w:rPr>
        <w:t>display ip routing-table vpn-instance</w:t>
      </w:r>
      <w:r w:rsidR="00310E10" w:rsidRPr="007530E2">
        <w:rPr>
          <w:rFonts w:hint="eastAsia"/>
        </w:rPr>
        <w:t>命令，可以看到</w:t>
      </w:r>
      <w:r w:rsidR="00310E10" w:rsidRPr="007530E2">
        <w:rPr>
          <w:rFonts w:hint="eastAsia"/>
        </w:rPr>
        <w:t>PE</w:t>
      </w:r>
      <w:r w:rsidR="00310E10" w:rsidRPr="007530E2">
        <w:rPr>
          <w:rFonts w:hint="eastAsia"/>
        </w:rPr>
        <w:t>的</w:t>
      </w:r>
      <w:r w:rsidR="00310E10" w:rsidRPr="007530E2">
        <w:rPr>
          <w:rFonts w:hint="eastAsia"/>
        </w:rPr>
        <w:t>VPN</w:t>
      </w:r>
      <w:r w:rsidR="00310E10" w:rsidRPr="007530E2">
        <w:rPr>
          <w:rFonts w:hint="eastAsia"/>
        </w:rPr>
        <w:t>实例中有到达对端</w:t>
      </w:r>
      <w:r w:rsidR="00310E10" w:rsidRPr="007530E2">
        <w:rPr>
          <w:rFonts w:hint="eastAsia"/>
        </w:rPr>
        <w:t>CE</w:t>
      </w:r>
      <w:r w:rsidR="00310E10" w:rsidRPr="007530E2">
        <w:rPr>
          <w:rFonts w:hint="eastAsia"/>
        </w:rPr>
        <w:t>内部</w:t>
      </w:r>
      <w:r w:rsidR="00310E10" w:rsidRPr="007530E2">
        <w:rPr>
          <w:rFonts w:hint="eastAsia"/>
        </w:rPr>
        <w:t>VPN</w:t>
      </w:r>
      <w:r w:rsidR="00310E10" w:rsidRPr="007530E2">
        <w:rPr>
          <w:rFonts w:hint="eastAsia"/>
        </w:rPr>
        <w:t>的路由。</w:t>
      </w:r>
    </w:p>
    <w:p w:rsidR="00310E10" w:rsidRPr="007530E2" w:rsidRDefault="00310E10" w:rsidP="00B51350">
      <w:pPr>
        <w:pStyle w:val="ItemIndent1"/>
      </w:pPr>
      <w:r w:rsidRPr="007530E2">
        <w:rPr>
          <w:rFonts w:hint="eastAsia"/>
        </w:rPr>
        <w:t>以</w:t>
      </w:r>
      <w:r w:rsidRPr="007530E2">
        <w:rPr>
          <w:rFonts w:hint="eastAsia"/>
        </w:rPr>
        <w:t>PE</w:t>
      </w:r>
      <w:r w:rsidR="002A7AB2"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为例：</w:t>
      </w:r>
    </w:p>
    <w:p w:rsidR="00310E10" w:rsidRPr="00707793" w:rsidRDefault="00E87388" w:rsidP="00B51350">
      <w:pPr>
        <w:pStyle w:val="TerminalDisplayIndent1"/>
      </w:pPr>
      <w:r>
        <w:rPr>
          <w:rFonts w:hint="eastAsia"/>
        </w:rPr>
        <w:t>&lt;</w:t>
      </w:r>
      <w:r w:rsidR="00310E10" w:rsidRPr="007530E2">
        <w:rPr>
          <w:rFonts w:hint="eastAsia"/>
        </w:rPr>
        <w:t>PE2</w:t>
      </w:r>
      <w:r>
        <w:rPr>
          <w:rFonts w:hint="eastAsia"/>
        </w:rPr>
        <w:t>&gt;</w:t>
      </w:r>
      <w:r w:rsidR="00310E10" w:rsidRPr="007530E2">
        <w:rPr>
          <w:rFonts w:hint="eastAsia"/>
        </w:rPr>
        <w:t xml:space="preserve"> </w:t>
      </w:r>
      <w:r w:rsidR="00310E10" w:rsidRPr="00B421C2">
        <w:rPr>
          <w:rFonts w:hint="eastAsia"/>
        </w:rPr>
        <w:t>display ip routing-table vpn-instance vpn1</w:t>
      </w:r>
    </w:p>
    <w:p w:rsidR="00437D03" w:rsidRDefault="00437D03" w:rsidP="00B51350">
      <w:pPr>
        <w:pStyle w:val="TerminalDisplayIndent1"/>
      </w:pPr>
    </w:p>
    <w:p w:rsidR="00437D03" w:rsidRDefault="00437D03" w:rsidP="00B51350">
      <w:pPr>
        <w:pStyle w:val="TerminalDisplayIndent1"/>
      </w:pPr>
      <w:r>
        <w:t xml:space="preserve">Destinations : </w:t>
      </w:r>
      <w:r w:rsidR="00195312">
        <w:t>1</w:t>
      </w:r>
      <w:r w:rsidR="00195312">
        <w:rPr>
          <w:rFonts w:hint="eastAsia"/>
        </w:rPr>
        <w:t>3</w:t>
      </w:r>
      <w:r w:rsidR="00195312">
        <w:t xml:space="preserve">        </w:t>
      </w:r>
      <w:r w:rsidR="00173CC3">
        <w:t xml:space="preserve">Routes : </w:t>
      </w:r>
      <w:r w:rsidR="00195312">
        <w:t>1</w:t>
      </w:r>
      <w:r w:rsidR="00195312">
        <w:rPr>
          <w:rFonts w:hint="eastAsia"/>
        </w:rPr>
        <w:t>3</w:t>
      </w:r>
    </w:p>
    <w:p w:rsidR="00437D03" w:rsidRDefault="00437D03" w:rsidP="00B51350">
      <w:pPr>
        <w:pStyle w:val="TerminalDisplayIndent1"/>
      </w:pPr>
    </w:p>
    <w:p w:rsidR="00437D03" w:rsidRDefault="00437D03" w:rsidP="00B51350">
      <w:pPr>
        <w:pStyle w:val="TerminalDisplayIndent1"/>
      </w:pPr>
      <w:r>
        <w:t>Destination/Mask    Proto  Pre  Cost         NextHop         Interface</w:t>
      </w:r>
    </w:p>
    <w:p w:rsidR="00437D03" w:rsidRDefault="00437D03" w:rsidP="00B51350">
      <w:pPr>
        <w:pStyle w:val="TerminalDisplayIndent1"/>
      </w:pPr>
      <w:r>
        <w:t>0.0.0.0/32          Direct 0    0            127.0.0.1       InLoop0</w:t>
      </w:r>
    </w:p>
    <w:p w:rsidR="00437D03" w:rsidRDefault="00437D03" w:rsidP="00B51350">
      <w:pPr>
        <w:pStyle w:val="TerminalDisplayIndent1"/>
      </w:pPr>
      <w:r>
        <w:t xml:space="preserve">10.1.1.0/24         BGP    255  0            1.1.1.9         </w:t>
      </w:r>
      <w:r w:rsidR="00064113">
        <w:t>GE</w:t>
      </w:r>
      <w:r w:rsidR="009C0B77">
        <w:t>3/1</w:t>
      </w:r>
      <w:r w:rsidR="00064113">
        <w:t>/2</w:t>
      </w:r>
    </w:p>
    <w:p w:rsidR="00437D03" w:rsidRDefault="00437D03" w:rsidP="00B51350">
      <w:pPr>
        <w:pStyle w:val="TerminalDisplayIndent1"/>
      </w:pPr>
      <w:r>
        <w:t xml:space="preserve">10.2.1.0/24         Direct 0    0            10.2.1.2        </w:t>
      </w:r>
      <w:r w:rsidR="00064113">
        <w:t>GE</w:t>
      </w:r>
      <w:r w:rsidR="009C0B77">
        <w:t>3/1</w:t>
      </w:r>
      <w:r w:rsidR="00064113">
        <w:t>/1</w:t>
      </w:r>
    </w:p>
    <w:p w:rsidR="00437D03" w:rsidRDefault="00437D03" w:rsidP="00B51350">
      <w:pPr>
        <w:pStyle w:val="TerminalDisplayIndent1"/>
      </w:pPr>
      <w:r>
        <w:t xml:space="preserve">10.2.1.0/32         Direct 0    0            10.2.1.2        </w:t>
      </w:r>
      <w:r w:rsidR="00064113">
        <w:t>GE</w:t>
      </w:r>
      <w:r w:rsidR="009C0B77">
        <w:t>3/1</w:t>
      </w:r>
      <w:r w:rsidR="00064113">
        <w:t>/1</w:t>
      </w:r>
    </w:p>
    <w:p w:rsidR="00437D03" w:rsidRDefault="00437D03" w:rsidP="00B51350">
      <w:pPr>
        <w:pStyle w:val="TerminalDisplayIndent1"/>
      </w:pPr>
      <w:r>
        <w:t>10.2.1.2/32         Direct 0    0            127.0.0.1       InLoop0</w:t>
      </w:r>
    </w:p>
    <w:p w:rsidR="00437D03" w:rsidRDefault="00437D03" w:rsidP="00B51350">
      <w:pPr>
        <w:pStyle w:val="TerminalDisplayIndent1"/>
      </w:pPr>
      <w:r>
        <w:t xml:space="preserve">10.2.1.255/32       Direct 0    0            10.2.1.2        </w:t>
      </w:r>
      <w:r w:rsidR="00064113">
        <w:t>GE</w:t>
      </w:r>
      <w:r w:rsidR="009C0B77">
        <w:t>3/1</w:t>
      </w:r>
      <w:r w:rsidR="00064113">
        <w:t>/1</w:t>
      </w:r>
    </w:p>
    <w:p w:rsidR="00437D03" w:rsidRPr="00173CC3" w:rsidRDefault="00DE4784" w:rsidP="00B51350">
      <w:pPr>
        <w:pStyle w:val="TerminalDisplayIndent1"/>
        <w:rPr>
          <w:rStyle w:val="TerminalDisplayshading"/>
        </w:rPr>
      </w:pPr>
      <w:r w:rsidRPr="00DE4784">
        <w:rPr>
          <w:rStyle w:val="TerminalDisplayshading"/>
        </w:rPr>
        <w:t xml:space="preserve">100.1.1.0/24        BGP    255  0            1.1.1.9    </w:t>
      </w:r>
      <w:r w:rsidRPr="00EB49A2">
        <w:rPr>
          <w:rStyle w:val="TerminalDisplayshading"/>
        </w:rPr>
        <w:t xml:space="preserve">     </w:t>
      </w:r>
      <w:r w:rsidR="00064113" w:rsidRPr="00A640C7">
        <w:rPr>
          <w:rStyle w:val="TerminalDisplayshading"/>
        </w:rPr>
        <w:t>GE</w:t>
      </w:r>
      <w:r w:rsidR="009C0B77">
        <w:rPr>
          <w:rStyle w:val="TerminalDisplayshading"/>
        </w:rPr>
        <w:t>3/1</w:t>
      </w:r>
      <w:r w:rsidR="00064113" w:rsidRPr="00A640C7">
        <w:rPr>
          <w:rStyle w:val="TerminalDisplayshading"/>
        </w:rPr>
        <w:t>/2</w:t>
      </w:r>
    </w:p>
    <w:p w:rsidR="00437D03" w:rsidRDefault="00437D03" w:rsidP="00B51350">
      <w:pPr>
        <w:pStyle w:val="TerminalDisplayIndent1"/>
      </w:pPr>
      <w:r>
        <w:t>127.0.0.0/8         Direct 0    0            127.0.0.1       InLoop0</w:t>
      </w:r>
    </w:p>
    <w:p w:rsidR="00437D03" w:rsidRDefault="00437D03" w:rsidP="00B51350">
      <w:pPr>
        <w:pStyle w:val="TerminalDisplayIndent1"/>
      </w:pPr>
      <w:r>
        <w:t>127.0.0.0/32        Direct 0    0            127.0.0.1       InLoop0</w:t>
      </w:r>
    </w:p>
    <w:p w:rsidR="00437D03" w:rsidRDefault="00437D03" w:rsidP="00B51350">
      <w:pPr>
        <w:pStyle w:val="TerminalDisplayIndent1"/>
      </w:pPr>
      <w:r>
        <w:t>127.0.0.1/32        Direct 0    0            127.0.0.1       InLoop0</w:t>
      </w:r>
    </w:p>
    <w:p w:rsidR="00437D03" w:rsidRDefault="00437D03" w:rsidP="00B51350">
      <w:pPr>
        <w:pStyle w:val="TerminalDisplayIndent1"/>
      </w:pPr>
      <w:r>
        <w:lastRenderedPageBreak/>
        <w:t>127.255.255.255/32  Direct 0    0            127.0.0.1       InLoop0</w:t>
      </w:r>
    </w:p>
    <w:p w:rsidR="00437D03" w:rsidRDefault="00437D03" w:rsidP="00B51350">
      <w:pPr>
        <w:pStyle w:val="TerminalDisplayIndent1"/>
      </w:pPr>
      <w:r>
        <w:t xml:space="preserve">200.1.1.0/24        BGP    255  0            10.2.1.1        </w:t>
      </w:r>
      <w:r w:rsidR="00064113">
        <w:t>GE</w:t>
      </w:r>
      <w:r w:rsidR="009C0B77">
        <w:t>3/1</w:t>
      </w:r>
      <w:r w:rsidR="00064113">
        <w:t>/1</w:t>
      </w:r>
    </w:p>
    <w:p w:rsidR="00437D03" w:rsidRDefault="00437D03" w:rsidP="00B51350">
      <w:pPr>
        <w:pStyle w:val="TerminalDisplayIndent1"/>
      </w:pPr>
      <w:r>
        <w:t>255.255.255.255/32  Direct 0    0            127.0.0.1       InLoop0</w:t>
      </w:r>
    </w:p>
    <w:p w:rsidR="00310E10" w:rsidRPr="007530E2" w:rsidRDefault="00341BD4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 xml:space="preserve"># </w:t>
      </w:r>
      <w:r w:rsidR="00310E10" w:rsidRPr="007530E2">
        <w:rPr>
          <w:rFonts w:hint="eastAsia"/>
          <w:lang w:eastAsia="zh-CN"/>
        </w:rPr>
        <w:t>在</w:t>
      </w:r>
      <w:r w:rsidR="00310E10" w:rsidRPr="007530E2">
        <w:rPr>
          <w:rFonts w:hint="eastAsia"/>
          <w:lang w:eastAsia="zh-CN"/>
        </w:rPr>
        <w:t>PE</w:t>
      </w:r>
      <w:r w:rsidR="002A7AB2">
        <w:rPr>
          <w:rFonts w:hint="eastAsia"/>
          <w:lang w:eastAsia="zh-CN"/>
        </w:rPr>
        <w:t xml:space="preserve"> </w:t>
      </w:r>
      <w:r w:rsidR="00310E10" w:rsidRPr="007530E2">
        <w:rPr>
          <w:rFonts w:hint="eastAsia"/>
          <w:lang w:eastAsia="zh-CN"/>
        </w:rPr>
        <w:t>2</w:t>
      </w:r>
      <w:r w:rsidR="00310E10" w:rsidRPr="007530E2">
        <w:rPr>
          <w:rFonts w:hint="eastAsia"/>
          <w:lang w:eastAsia="zh-CN"/>
        </w:rPr>
        <w:t>上打开</w:t>
      </w:r>
      <w:r w:rsidR="00310E10" w:rsidRPr="007530E2">
        <w:rPr>
          <w:rFonts w:hint="eastAsia"/>
          <w:lang w:eastAsia="zh-CN"/>
        </w:rPr>
        <w:t>BGP</w:t>
      </w:r>
      <w:r w:rsidR="00310E10" w:rsidRPr="007530E2">
        <w:rPr>
          <w:rFonts w:hint="eastAsia"/>
          <w:lang w:eastAsia="zh-CN"/>
        </w:rPr>
        <w:t>的</w:t>
      </w:r>
      <w:r w:rsidR="00310E10" w:rsidRPr="007530E2">
        <w:rPr>
          <w:rFonts w:hint="eastAsia"/>
          <w:lang w:eastAsia="zh-CN"/>
        </w:rPr>
        <w:t>Update</w:t>
      </w:r>
      <w:r w:rsidR="00310E10" w:rsidRPr="007530E2">
        <w:rPr>
          <w:rFonts w:hint="eastAsia"/>
          <w:lang w:eastAsia="zh-CN"/>
        </w:rPr>
        <w:t>报文调试信息开关，可以看到</w:t>
      </w:r>
      <w:r w:rsidR="00310E10" w:rsidRPr="007530E2">
        <w:rPr>
          <w:rFonts w:hint="eastAsia"/>
          <w:lang w:eastAsia="zh-CN"/>
        </w:rPr>
        <w:t>PE</w:t>
      </w:r>
      <w:r w:rsidR="002A7AB2">
        <w:rPr>
          <w:rFonts w:hint="eastAsia"/>
          <w:lang w:eastAsia="zh-CN"/>
        </w:rPr>
        <w:t xml:space="preserve"> </w:t>
      </w:r>
      <w:r w:rsidR="00310E10" w:rsidRPr="007530E2">
        <w:rPr>
          <w:rFonts w:hint="eastAsia"/>
          <w:lang w:eastAsia="zh-CN"/>
        </w:rPr>
        <w:t>2</w:t>
      </w:r>
      <w:r w:rsidR="00310E10" w:rsidRPr="007530E2">
        <w:rPr>
          <w:rFonts w:hint="eastAsia"/>
          <w:lang w:eastAsia="zh-CN"/>
        </w:rPr>
        <w:t>发布了去往</w:t>
      </w:r>
      <w:r w:rsidR="00310E10" w:rsidRPr="007530E2">
        <w:rPr>
          <w:rFonts w:hint="eastAsia"/>
          <w:lang w:eastAsia="zh-CN"/>
        </w:rPr>
        <w:t>100.1.1.</w:t>
      </w:r>
      <w:r w:rsidR="008178A2">
        <w:rPr>
          <w:rFonts w:hint="eastAsia"/>
          <w:lang w:eastAsia="zh-CN"/>
        </w:rPr>
        <w:t>0</w:t>
      </w:r>
      <w:r w:rsidR="00310E10" w:rsidRPr="007530E2">
        <w:rPr>
          <w:rFonts w:hint="eastAsia"/>
          <w:lang w:eastAsia="zh-CN"/>
        </w:rPr>
        <w:t>/</w:t>
      </w:r>
      <w:r w:rsidR="008178A2">
        <w:rPr>
          <w:rFonts w:hint="eastAsia"/>
          <w:lang w:eastAsia="zh-CN"/>
        </w:rPr>
        <w:t>24</w:t>
      </w:r>
      <w:r w:rsidR="00310E10" w:rsidRPr="007530E2">
        <w:rPr>
          <w:rFonts w:hint="eastAsia"/>
          <w:lang w:eastAsia="zh-CN"/>
        </w:rPr>
        <w:t>的路由，</w:t>
      </w:r>
      <w:r w:rsidR="00310E10" w:rsidRPr="007530E2">
        <w:rPr>
          <w:rFonts w:hint="eastAsia"/>
          <w:lang w:eastAsia="zh-CN"/>
        </w:rPr>
        <w:t>AS</w:t>
      </w:r>
      <w:r w:rsidR="00310E10" w:rsidRPr="007530E2">
        <w:rPr>
          <w:rFonts w:hint="eastAsia"/>
          <w:lang w:eastAsia="zh-CN"/>
        </w:rPr>
        <w:t>路径信息为“</w:t>
      </w:r>
      <w:r w:rsidR="00310E10" w:rsidRPr="007530E2">
        <w:rPr>
          <w:rFonts w:hint="eastAsia"/>
          <w:lang w:eastAsia="zh-CN"/>
        </w:rPr>
        <w:t>100 600</w:t>
      </w:r>
      <w:r w:rsidR="00310E10" w:rsidRPr="007530E2">
        <w:rPr>
          <w:rFonts w:hint="eastAsia"/>
          <w:lang w:eastAsia="zh-CN"/>
        </w:rPr>
        <w:t>”。</w:t>
      </w:r>
    </w:p>
    <w:p w:rsidR="00310E10" w:rsidRPr="007530E2" w:rsidRDefault="00310E10" w:rsidP="00B51350">
      <w:pPr>
        <w:pStyle w:val="TerminalDisplayIndent1"/>
      </w:pPr>
      <w:r w:rsidRPr="007530E2">
        <w:rPr>
          <w:rFonts w:hint="eastAsia"/>
        </w:rPr>
        <w:t xml:space="preserve">&lt;PE2&gt; </w:t>
      </w:r>
      <w:r w:rsidRPr="00B421C2">
        <w:rPr>
          <w:rFonts w:hint="eastAsia"/>
        </w:rPr>
        <w:t>terminal monitor</w:t>
      </w:r>
    </w:p>
    <w:p w:rsidR="00310E10" w:rsidRPr="007530E2" w:rsidRDefault="00310E10" w:rsidP="00B51350">
      <w:pPr>
        <w:pStyle w:val="TerminalDisplayIndent1"/>
      </w:pPr>
      <w:r w:rsidRPr="007530E2">
        <w:rPr>
          <w:rFonts w:hint="eastAsia"/>
        </w:rPr>
        <w:t xml:space="preserve">&lt;PE2&gt; </w:t>
      </w:r>
      <w:r w:rsidRPr="00B421C2">
        <w:rPr>
          <w:rFonts w:hint="eastAsia"/>
        </w:rPr>
        <w:t xml:space="preserve">terminal </w:t>
      </w:r>
      <w:r w:rsidR="00241F87" w:rsidRPr="00B421C2">
        <w:rPr>
          <w:rFonts w:hint="eastAsia"/>
        </w:rPr>
        <w:t>logging level 7</w:t>
      </w:r>
    </w:p>
    <w:p w:rsidR="00310E10" w:rsidRPr="00B421C2" w:rsidRDefault="00310E10" w:rsidP="00B51350">
      <w:pPr>
        <w:pStyle w:val="TerminalDisplayIndent1"/>
      </w:pPr>
      <w:r w:rsidRPr="00B421C2">
        <w:rPr>
          <w:rFonts w:hint="eastAsia"/>
        </w:rPr>
        <w:t xml:space="preserve">&lt;PE2&gt; debugging bgp update vpn-instance vpn1 </w:t>
      </w:r>
      <w:r w:rsidR="00D74671" w:rsidRPr="007530E2">
        <w:rPr>
          <w:rFonts w:hint="eastAsia"/>
        </w:rPr>
        <w:t>10.2.1.1</w:t>
      </w:r>
      <w:r w:rsidR="00D74671">
        <w:rPr>
          <w:rFonts w:hint="eastAsia"/>
        </w:rPr>
        <w:t xml:space="preserve"> </w:t>
      </w:r>
      <w:r w:rsidR="00D74671" w:rsidRPr="00B421C2">
        <w:rPr>
          <w:rFonts w:hint="eastAsia"/>
        </w:rPr>
        <w:t>ipv4</w:t>
      </w:r>
    </w:p>
    <w:p w:rsidR="00310E10" w:rsidRPr="00707793" w:rsidRDefault="00310E10" w:rsidP="00B51350">
      <w:pPr>
        <w:pStyle w:val="TerminalDisplayIndent1"/>
      </w:pPr>
      <w:r w:rsidRPr="007530E2">
        <w:rPr>
          <w:rFonts w:hint="eastAsia"/>
        </w:rPr>
        <w:t>&lt;PE2&gt;</w:t>
      </w:r>
      <w:r w:rsidRPr="007530E2">
        <w:t xml:space="preserve"> </w:t>
      </w:r>
      <w:r w:rsidR="0052710F" w:rsidRPr="0052710F">
        <w:t>refresh bgp all export ipv4 vpn-instance vpn1</w:t>
      </w:r>
    </w:p>
    <w:p w:rsidR="008B2C4B" w:rsidRDefault="008B2C4B" w:rsidP="00B51350">
      <w:pPr>
        <w:pStyle w:val="TerminalDisplayIndent1"/>
      </w:pPr>
      <w:r>
        <w:t xml:space="preserve">*Jun 13 16:12:52:096 2012 PE2 BGP/7/DEBUG: </w:t>
      </w:r>
      <w:r w:rsidR="003F4286">
        <w:t>-MDC</w:t>
      </w:r>
      <w:r>
        <w:t>=1;</w:t>
      </w:r>
    </w:p>
    <w:p w:rsidR="008B2C4B" w:rsidRDefault="008B2C4B" w:rsidP="00B51350">
      <w:pPr>
        <w:pStyle w:val="TerminalDisplayIndent1"/>
      </w:pPr>
      <w:r>
        <w:t xml:space="preserve">         BGP.vpn1: Send UPDATE to peer 10.2.1.1 for following destinations:</w:t>
      </w:r>
    </w:p>
    <w:p w:rsidR="008B2C4B" w:rsidRDefault="008B2C4B" w:rsidP="00B51350">
      <w:pPr>
        <w:pStyle w:val="TerminalDisplayIndent1"/>
      </w:pPr>
      <w:r>
        <w:t xml:space="preserve">         Origin       : Incomplete</w:t>
      </w:r>
    </w:p>
    <w:p w:rsidR="008B2C4B" w:rsidRDefault="008B2C4B" w:rsidP="00B51350">
      <w:pPr>
        <w:pStyle w:val="TerminalDisplayIndent1"/>
      </w:pPr>
      <w:r>
        <w:t xml:space="preserve">         AS Path      : 100 600</w:t>
      </w:r>
    </w:p>
    <w:p w:rsidR="008B2C4B" w:rsidRDefault="008B2C4B" w:rsidP="00B51350">
      <w:pPr>
        <w:pStyle w:val="TerminalDisplayIndent1"/>
      </w:pPr>
      <w:r>
        <w:t xml:space="preserve">         Next Hop     : 10.2.1.2</w:t>
      </w:r>
    </w:p>
    <w:p w:rsidR="00523854" w:rsidRDefault="008B2C4B" w:rsidP="00B51350">
      <w:pPr>
        <w:pStyle w:val="TerminalDisplayIndent1"/>
      </w:pPr>
      <w:r>
        <w:t xml:space="preserve">         100.1.1.0/24,</w:t>
      </w:r>
    </w:p>
    <w:p w:rsidR="00310E10" w:rsidRPr="007530E2" w:rsidRDefault="00341BD4" w:rsidP="00B51350">
      <w:pPr>
        <w:pStyle w:val="ItemIndent1"/>
      </w:pPr>
      <w:r>
        <w:rPr>
          <w:rFonts w:hint="eastAsia"/>
        </w:rPr>
        <w:t xml:space="preserve"># </w:t>
      </w:r>
      <w:r w:rsidR="00310E10" w:rsidRPr="007530E2">
        <w:rPr>
          <w:rFonts w:hint="eastAsia"/>
        </w:rPr>
        <w:t>在</w:t>
      </w:r>
      <w:r w:rsidR="00310E10" w:rsidRPr="007530E2">
        <w:rPr>
          <w:rFonts w:hint="eastAsia"/>
        </w:rPr>
        <w:t>CE</w:t>
      </w:r>
      <w:r w:rsidR="002A7AB2">
        <w:rPr>
          <w:rFonts w:hint="eastAsia"/>
        </w:rPr>
        <w:t xml:space="preserve"> </w:t>
      </w:r>
      <w:r w:rsidR="00310E10" w:rsidRPr="007530E2">
        <w:rPr>
          <w:rFonts w:hint="eastAsia"/>
        </w:rPr>
        <w:t>2</w:t>
      </w:r>
      <w:r w:rsidR="00310E10" w:rsidRPr="007530E2">
        <w:rPr>
          <w:rFonts w:hint="eastAsia"/>
        </w:rPr>
        <w:t>上执行</w:t>
      </w:r>
      <w:r w:rsidR="00310E10" w:rsidRPr="00DA2C2B">
        <w:rPr>
          <w:rStyle w:val="commandkeywords"/>
          <w:rFonts w:hint="eastAsia"/>
        </w:rPr>
        <w:t xml:space="preserve">display bgp routing-table </w:t>
      </w:r>
      <w:r w:rsidR="00854C01" w:rsidRPr="00DA2C2B">
        <w:rPr>
          <w:rStyle w:val="commandkeywords"/>
          <w:rFonts w:hint="eastAsia"/>
        </w:rPr>
        <w:t xml:space="preserve">ipv4 </w:t>
      </w:r>
      <w:r w:rsidR="00310E10" w:rsidRPr="00DA2C2B">
        <w:rPr>
          <w:rStyle w:val="commandkeywords"/>
          <w:rFonts w:hint="eastAsia"/>
        </w:rPr>
        <w:t>peer received-routes</w:t>
      </w:r>
      <w:r w:rsidR="00310E10" w:rsidRPr="007530E2">
        <w:rPr>
          <w:rFonts w:hint="eastAsia"/>
        </w:rPr>
        <w:t>命令，可以看到</w:t>
      </w:r>
      <w:r w:rsidR="00310E10" w:rsidRPr="007530E2">
        <w:rPr>
          <w:rFonts w:hint="eastAsia"/>
        </w:rPr>
        <w:t>CE</w:t>
      </w:r>
      <w:r w:rsidR="002A7AB2">
        <w:rPr>
          <w:rFonts w:hint="eastAsia"/>
        </w:rPr>
        <w:t xml:space="preserve"> </w:t>
      </w:r>
      <w:r w:rsidR="00310E10" w:rsidRPr="007530E2">
        <w:rPr>
          <w:rFonts w:hint="eastAsia"/>
        </w:rPr>
        <w:t>2</w:t>
      </w:r>
      <w:r w:rsidR="00310E10" w:rsidRPr="007530E2">
        <w:rPr>
          <w:rFonts w:hint="eastAsia"/>
        </w:rPr>
        <w:t>没有接收</w:t>
      </w:r>
      <w:r w:rsidR="00310E10" w:rsidRPr="007530E2">
        <w:rPr>
          <w:rFonts w:hint="eastAsia"/>
        </w:rPr>
        <w:t>100.1.1.</w:t>
      </w:r>
      <w:r w:rsidR="008178A2">
        <w:rPr>
          <w:rFonts w:hint="eastAsia"/>
        </w:rPr>
        <w:t>0</w:t>
      </w:r>
      <w:r w:rsidR="00310E10" w:rsidRPr="007530E2">
        <w:rPr>
          <w:rFonts w:hint="eastAsia"/>
        </w:rPr>
        <w:t>/</w:t>
      </w:r>
      <w:r w:rsidR="008178A2">
        <w:rPr>
          <w:rFonts w:hint="eastAsia"/>
        </w:rPr>
        <w:t>24</w:t>
      </w:r>
      <w:r w:rsidR="00310E10" w:rsidRPr="007530E2">
        <w:rPr>
          <w:rFonts w:hint="eastAsia"/>
        </w:rPr>
        <w:t>的路由。</w:t>
      </w:r>
    </w:p>
    <w:p w:rsidR="00310E10" w:rsidRPr="00B421C2" w:rsidRDefault="00E87388" w:rsidP="00B51350">
      <w:pPr>
        <w:pStyle w:val="TerminalDisplayIndent1"/>
      </w:pPr>
      <w:r>
        <w:rPr>
          <w:rFonts w:hint="eastAsia"/>
        </w:rPr>
        <w:t>&lt;</w:t>
      </w:r>
      <w:r w:rsidR="00310E10" w:rsidRPr="007530E2">
        <w:rPr>
          <w:rFonts w:hint="eastAsia"/>
        </w:rPr>
        <w:t>CE2</w:t>
      </w:r>
      <w:r>
        <w:rPr>
          <w:rFonts w:hint="eastAsia"/>
        </w:rPr>
        <w:t>&gt;</w:t>
      </w:r>
      <w:r w:rsidR="00310E10" w:rsidRPr="007530E2">
        <w:rPr>
          <w:rFonts w:hint="eastAsia"/>
        </w:rPr>
        <w:t xml:space="preserve"> </w:t>
      </w:r>
      <w:r w:rsidR="00310E10" w:rsidRPr="00B421C2">
        <w:rPr>
          <w:rFonts w:hint="eastAsia"/>
        </w:rPr>
        <w:t xml:space="preserve">display </w:t>
      </w:r>
      <w:r w:rsidR="00854C01" w:rsidRPr="00B421C2">
        <w:t>bgp routing-table ipv4 peer 10.2.1.2 received-routes</w:t>
      </w:r>
    </w:p>
    <w:p w:rsidR="00E651C6" w:rsidRDefault="00E651C6" w:rsidP="00B51350">
      <w:pPr>
        <w:pStyle w:val="TerminalDisplayIndent1"/>
      </w:pPr>
    </w:p>
    <w:p w:rsidR="00E651C6" w:rsidRDefault="00E651C6" w:rsidP="00B51350">
      <w:pPr>
        <w:pStyle w:val="TerminalDisplayIndent1"/>
      </w:pPr>
      <w:r>
        <w:t xml:space="preserve"> Total number of routes: 2</w:t>
      </w:r>
    </w:p>
    <w:p w:rsidR="00E651C6" w:rsidRDefault="00E651C6" w:rsidP="00B51350">
      <w:pPr>
        <w:pStyle w:val="TerminalDisplayIndent1"/>
      </w:pPr>
    </w:p>
    <w:p w:rsidR="00E651C6" w:rsidRDefault="00E651C6" w:rsidP="00B51350">
      <w:pPr>
        <w:pStyle w:val="TerminalDisplayIndent1"/>
      </w:pPr>
      <w:r>
        <w:t xml:space="preserve"> BGP local router ID is 200.1.1.1</w:t>
      </w:r>
    </w:p>
    <w:p w:rsidR="00E651C6" w:rsidRDefault="00E651C6" w:rsidP="00B51350">
      <w:pPr>
        <w:pStyle w:val="TerminalDisplayIndent1"/>
      </w:pPr>
      <w:r>
        <w:t xml:space="preserve"> Status codes: * - valid, &gt; - best, d - dampened, h - history,</w:t>
      </w:r>
    </w:p>
    <w:p w:rsidR="00E651C6" w:rsidRDefault="00E651C6" w:rsidP="00B51350">
      <w:pPr>
        <w:pStyle w:val="TerminalDisplayIndent1"/>
      </w:pPr>
      <w:r>
        <w:t xml:space="preserve">               s - suppressed, S - stale, i - internal, e - external</w:t>
      </w:r>
    </w:p>
    <w:p w:rsidR="00DF59D2" w:rsidRDefault="00DF59D2" w:rsidP="00DF59D2">
      <w:pPr>
        <w:pStyle w:val="TerminalDisplayIndent1"/>
      </w:pPr>
      <w:r w:rsidRPr="00000B46">
        <w:t xml:space="preserve">               a - additional-path</w:t>
      </w:r>
    </w:p>
    <w:p w:rsidR="00E651C6" w:rsidRDefault="00E651C6" w:rsidP="00B51350">
      <w:pPr>
        <w:pStyle w:val="TerminalDisplayIndent1"/>
      </w:pPr>
      <w:r>
        <w:t xml:space="preserve">               Origin: i - IGP, e - EGP, ? - incomplete</w:t>
      </w:r>
    </w:p>
    <w:p w:rsidR="00E651C6" w:rsidRDefault="00E651C6" w:rsidP="00B51350">
      <w:pPr>
        <w:pStyle w:val="TerminalDisplayIndent1"/>
      </w:pPr>
    </w:p>
    <w:p w:rsidR="00E651C6" w:rsidRDefault="00E651C6" w:rsidP="00B51350">
      <w:pPr>
        <w:pStyle w:val="TerminalDisplayIndent1"/>
      </w:pPr>
      <w:r>
        <w:t xml:space="preserve">     Network            NextHop         MED        LocPrf     PrefVal Path/Ogn</w:t>
      </w:r>
    </w:p>
    <w:p w:rsidR="00E651C6" w:rsidRDefault="00E651C6" w:rsidP="00B51350">
      <w:pPr>
        <w:pStyle w:val="TerminalDisplayIndent1"/>
      </w:pPr>
    </w:p>
    <w:p w:rsidR="00E651C6" w:rsidRDefault="00861EAB" w:rsidP="00B51350">
      <w:pPr>
        <w:pStyle w:val="TerminalDisplayIndent1"/>
      </w:pPr>
      <w:r>
        <w:rPr>
          <w:rFonts w:hint="eastAsia"/>
        </w:rPr>
        <w:t>*</w:t>
      </w:r>
      <w:r>
        <w:t xml:space="preserve"> </w:t>
      </w:r>
      <w:r w:rsidR="00E651C6">
        <w:t>&gt;e 10.1.1.0/24        10.2.1.2                              0       100?</w:t>
      </w:r>
    </w:p>
    <w:p w:rsidR="00310E10" w:rsidRPr="007530E2" w:rsidRDefault="00E651C6" w:rsidP="00B51350">
      <w:pPr>
        <w:pStyle w:val="TerminalDisplayIndent1"/>
      </w:pPr>
      <w:r>
        <w:t>*  e 10.2.1.0/24        10.2.1.2        0                     0       100?</w:t>
      </w:r>
    </w:p>
    <w:p w:rsidR="007D7DD4" w:rsidRDefault="00310E10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配置</w:t>
      </w:r>
      <w:r w:rsidRPr="00B421C2">
        <w:rPr>
          <w:rFonts w:hint="eastAsia"/>
          <w:lang w:eastAsia="zh-CN"/>
        </w:rPr>
        <w:t>BGP</w:t>
      </w:r>
      <w:r w:rsidRPr="00B421C2">
        <w:rPr>
          <w:rFonts w:hint="eastAsia"/>
          <w:lang w:eastAsia="zh-CN"/>
        </w:rPr>
        <w:t>的</w:t>
      </w:r>
      <w:r w:rsidRPr="00B421C2">
        <w:rPr>
          <w:rFonts w:hint="eastAsia"/>
          <w:lang w:eastAsia="zh-CN"/>
        </w:rPr>
        <w:t>AS</w:t>
      </w:r>
      <w:r w:rsidRPr="00B421C2">
        <w:rPr>
          <w:rFonts w:hint="eastAsia"/>
          <w:lang w:eastAsia="zh-CN"/>
        </w:rPr>
        <w:t>号替换功能</w:t>
      </w:r>
    </w:p>
    <w:p w:rsidR="00310E10" w:rsidRPr="007530E2" w:rsidRDefault="00310E10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在</w:t>
      </w:r>
      <w:r w:rsidRPr="007530E2">
        <w:rPr>
          <w:rFonts w:hint="eastAsia"/>
          <w:lang w:eastAsia="zh-CN"/>
        </w:rPr>
        <w:t>PE</w:t>
      </w:r>
      <w:r w:rsidR="002A7AB2">
        <w:rPr>
          <w:rFonts w:hint="eastAsia"/>
          <w:lang w:eastAsia="zh-CN"/>
        </w:rPr>
        <w:t xml:space="preserve"> </w:t>
      </w:r>
      <w:r w:rsidRPr="007530E2">
        <w:rPr>
          <w:rFonts w:hint="eastAsia"/>
          <w:lang w:eastAsia="zh-CN"/>
        </w:rPr>
        <w:t>2</w:t>
      </w:r>
      <w:r w:rsidRPr="007530E2">
        <w:rPr>
          <w:rFonts w:hint="eastAsia"/>
          <w:lang w:eastAsia="zh-CN"/>
        </w:rPr>
        <w:t>上配置</w:t>
      </w:r>
      <w:r w:rsidRPr="007530E2">
        <w:rPr>
          <w:rFonts w:hint="eastAsia"/>
          <w:lang w:eastAsia="zh-CN"/>
        </w:rPr>
        <w:t>BGP</w:t>
      </w:r>
      <w:r w:rsidRPr="007530E2">
        <w:rPr>
          <w:rFonts w:hint="eastAsia"/>
          <w:lang w:eastAsia="zh-CN"/>
        </w:rPr>
        <w:t>的</w:t>
      </w:r>
      <w:r w:rsidRPr="007530E2">
        <w:rPr>
          <w:rFonts w:hint="eastAsia"/>
          <w:lang w:eastAsia="zh-CN"/>
        </w:rPr>
        <w:t>AS</w:t>
      </w:r>
      <w:r w:rsidRPr="007530E2">
        <w:rPr>
          <w:rFonts w:hint="eastAsia"/>
          <w:lang w:eastAsia="zh-CN"/>
        </w:rPr>
        <w:t>号替换功能</w:t>
      </w:r>
      <w:r w:rsidR="00911CA4">
        <w:rPr>
          <w:rFonts w:hint="eastAsia"/>
          <w:lang w:eastAsia="zh-CN"/>
        </w:rPr>
        <w:t>。</w:t>
      </w:r>
    </w:p>
    <w:p w:rsidR="00C24DBC" w:rsidRPr="007530E2" w:rsidRDefault="00C24DBC" w:rsidP="00B51350">
      <w:pPr>
        <w:pStyle w:val="TerminalDisplayIndent1"/>
      </w:pPr>
      <w:r w:rsidRPr="007530E2">
        <w:t>&lt;PE</w:t>
      </w:r>
      <w:r>
        <w:rPr>
          <w:rFonts w:hint="eastAsia"/>
        </w:rPr>
        <w:t>2</w:t>
      </w:r>
      <w:r w:rsidRPr="007530E2">
        <w:t>&gt; system-view</w:t>
      </w:r>
    </w:p>
    <w:p w:rsidR="00310E10" w:rsidRPr="00707793" w:rsidRDefault="00310E10" w:rsidP="00B51350">
      <w:pPr>
        <w:pStyle w:val="TerminalDisplayIndent1"/>
      </w:pPr>
      <w:r w:rsidRPr="007530E2">
        <w:t xml:space="preserve">[PE2] </w:t>
      </w:r>
      <w:r w:rsidRPr="00B421C2">
        <w:t>bgp 100</w:t>
      </w:r>
    </w:p>
    <w:p w:rsidR="00310E10" w:rsidRPr="00707793" w:rsidRDefault="00310E10" w:rsidP="00B51350">
      <w:pPr>
        <w:pStyle w:val="TerminalDisplayIndent1"/>
      </w:pPr>
      <w:r w:rsidRPr="007530E2">
        <w:rPr>
          <w:rFonts w:hint="eastAsia"/>
        </w:rPr>
        <w:t>[PE2-</w:t>
      </w:r>
      <w:r w:rsidR="00F07E7A">
        <w:rPr>
          <w:rFonts w:hint="eastAsia"/>
        </w:rPr>
        <w:t>bgp-default</w:t>
      </w:r>
      <w:r w:rsidRPr="007530E2">
        <w:rPr>
          <w:rFonts w:hint="eastAsia"/>
        </w:rPr>
        <w:t xml:space="preserve">] </w:t>
      </w:r>
      <w:r w:rsidR="000F3DFE" w:rsidRPr="00B421C2">
        <w:t>ip vpn-instance vpn</w:t>
      </w:r>
      <w:r w:rsidRPr="00B421C2">
        <w:t>1</w:t>
      </w:r>
    </w:p>
    <w:p w:rsidR="00867D36" w:rsidRPr="00B421C2" w:rsidRDefault="00867D36" w:rsidP="00B51350">
      <w:pPr>
        <w:pStyle w:val="TerminalDisplayIndent1"/>
      </w:pPr>
      <w:r w:rsidRPr="007530E2">
        <w:rPr>
          <w:rFonts w:hint="eastAsia"/>
        </w:rPr>
        <w:t>[PE2-</w:t>
      </w:r>
      <w:r w:rsidR="00F07E7A">
        <w:rPr>
          <w:rFonts w:hint="eastAsia"/>
        </w:rPr>
        <w:t>bgp-default</w:t>
      </w:r>
      <w:r>
        <w:rPr>
          <w:rFonts w:hint="eastAsia"/>
        </w:rPr>
        <w:t>-vpn</w:t>
      </w:r>
      <w:r w:rsidRPr="007530E2">
        <w:rPr>
          <w:rFonts w:hint="eastAsia"/>
        </w:rPr>
        <w:t>1]</w:t>
      </w:r>
      <w:r w:rsidRPr="00B421C2">
        <w:rPr>
          <w:rFonts w:hint="eastAsia"/>
        </w:rPr>
        <w:t xml:space="preserve"> peer 10.2.1.1 substitute-as</w:t>
      </w:r>
    </w:p>
    <w:p w:rsidR="00380CF7" w:rsidRDefault="00380CF7" w:rsidP="00B51350">
      <w:pPr>
        <w:pStyle w:val="TerminalDisplayIndent1"/>
      </w:pPr>
      <w:r>
        <w:t>[PE</w:t>
      </w:r>
      <w:r>
        <w:rPr>
          <w:rFonts w:hint="eastAsia"/>
        </w:rPr>
        <w:t>2</w:t>
      </w:r>
      <w:r>
        <w:t>-</w:t>
      </w:r>
      <w:r w:rsidR="00F07E7A">
        <w:t>bgp-default</w:t>
      </w:r>
      <w:r>
        <w:t xml:space="preserve">-vpn1] </w:t>
      </w:r>
      <w:r w:rsidR="004F262E">
        <w:t>address-family ipv4</w:t>
      </w:r>
      <w:r>
        <w:t xml:space="preserve"> </w:t>
      </w:r>
      <w:r w:rsidR="006139B1">
        <w:t>unicast</w:t>
      </w:r>
    </w:p>
    <w:p w:rsidR="00310E10" w:rsidRPr="00B421C2" w:rsidRDefault="00310E10" w:rsidP="00B51350">
      <w:pPr>
        <w:pStyle w:val="TerminalDisplayIndent1"/>
      </w:pPr>
      <w:r w:rsidRPr="007530E2">
        <w:rPr>
          <w:rFonts w:hint="eastAsia"/>
        </w:rPr>
        <w:t>[PE2-</w:t>
      </w:r>
      <w:r w:rsidR="00F07E7A">
        <w:rPr>
          <w:rFonts w:hint="eastAsia"/>
        </w:rPr>
        <w:t>bgp-default</w:t>
      </w:r>
      <w:r w:rsidR="00B074EF">
        <w:rPr>
          <w:rFonts w:hint="eastAsia"/>
        </w:rPr>
        <w:t>-ipv4-vpn</w:t>
      </w:r>
      <w:r w:rsidRPr="007530E2">
        <w:rPr>
          <w:rFonts w:hint="eastAsia"/>
        </w:rPr>
        <w:t>1]</w:t>
      </w:r>
      <w:r w:rsidRPr="00B421C2">
        <w:rPr>
          <w:rFonts w:hint="eastAsia"/>
        </w:rPr>
        <w:t xml:space="preserve"> peer 10.2.1.1 </w:t>
      </w:r>
      <w:r w:rsidR="00867D36" w:rsidRPr="00B421C2">
        <w:rPr>
          <w:rFonts w:hint="eastAsia"/>
        </w:rPr>
        <w:t>enable</w:t>
      </w:r>
    </w:p>
    <w:p w:rsidR="00C24DBC" w:rsidRPr="00B421C2" w:rsidRDefault="00C24DBC" w:rsidP="00B51350">
      <w:pPr>
        <w:pStyle w:val="TerminalDisplayIndent1"/>
      </w:pPr>
      <w:r w:rsidRPr="00B421C2">
        <w:rPr>
          <w:rFonts w:hint="eastAsia"/>
        </w:rPr>
        <w:t>[PE2-</w:t>
      </w:r>
      <w:r w:rsidR="00F07E7A" w:rsidRPr="00B421C2">
        <w:rPr>
          <w:rFonts w:hint="eastAsia"/>
        </w:rPr>
        <w:t>bgp-default</w:t>
      </w:r>
      <w:r w:rsidR="00B074EF" w:rsidRPr="00B421C2">
        <w:rPr>
          <w:rFonts w:hint="eastAsia"/>
        </w:rPr>
        <w:t>-ipv4-vpn</w:t>
      </w:r>
      <w:r w:rsidRPr="00B421C2">
        <w:rPr>
          <w:rFonts w:hint="eastAsia"/>
        </w:rPr>
        <w:t>1] quit</w:t>
      </w:r>
    </w:p>
    <w:p w:rsidR="00380CF7" w:rsidRPr="00B421C2" w:rsidRDefault="00380CF7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-vpn1] quit</w:t>
      </w:r>
    </w:p>
    <w:p w:rsidR="00C24DBC" w:rsidRPr="00B421C2" w:rsidRDefault="00C24DBC" w:rsidP="00B51350">
      <w:pPr>
        <w:pStyle w:val="TerminalDisplayIndent1"/>
      </w:pPr>
      <w:r w:rsidRPr="00B421C2">
        <w:rPr>
          <w:rFonts w:hint="eastAsia"/>
        </w:rPr>
        <w:t>[PE2-</w:t>
      </w:r>
      <w:r w:rsidR="00F07E7A" w:rsidRPr="00B421C2">
        <w:rPr>
          <w:rFonts w:hint="eastAsia"/>
        </w:rPr>
        <w:t>bgp-default</w:t>
      </w:r>
      <w:r w:rsidRPr="00B421C2">
        <w:rPr>
          <w:rFonts w:hint="eastAsia"/>
        </w:rPr>
        <w:t>] quit</w:t>
      </w:r>
    </w:p>
    <w:p w:rsidR="007D7DD4" w:rsidRDefault="00AF1A8A" w:rsidP="00DD64CA">
      <w:pPr>
        <w:pStyle w:val="4"/>
      </w:pPr>
      <w:r w:rsidRPr="00B421C2">
        <w:rPr>
          <w:rFonts w:hint="eastAsia"/>
        </w:rPr>
        <w:t>验证配置</w:t>
      </w:r>
    </w:p>
    <w:p w:rsidR="00310E10" w:rsidRPr="00B421C2" w:rsidRDefault="00542B64" w:rsidP="00DD64CA">
      <w:r w:rsidRPr="00B421C2">
        <w:t xml:space="preserve"># </w:t>
      </w:r>
      <w:r w:rsidR="00310E10" w:rsidRPr="007530E2">
        <w:rPr>
          <w:rFonts w:hint="eastAsia"/>
        </w:rPr>
        <w:t>可以看到</w:t>
      </w:r>
      <w:r w:rsidR="00310E10" w:rsidRPr="00B421C2">
        <w:rPr>
          <w:rFonts w:hint="eastAsia"/>
        </w:rPr>
        <w:t>PE</w:t>
      </w:r>
      <w:r w:rsidR="002A7AB2" w:rsidRPr="00B421C2">
        <w:rPr>
          <w:rFonts w:hint="eastAsia"/>
        </w:rPr>
        <w:t xml:space="preserve"> </w:t>
      </w:r>
      <w:r w:rsidR="00310E10" w:rsidRPr="00B421C2">
        <w:rPr>
          <w:rFonts w:hint="eastAsia"/>
        </w:rPr>
        <w:t>2</w:t>
      </w:r>
      <w:r w:rsidR="00310E10" w:rsidRPr="007530E2">
        <w:rPr>
          <w:rFonts w:hint="eastAsia"/>
        </w:rPr>
        <w:t>向</w:t>
      </w:r>
      <w:r w:rsidR="00310E10" w:rsidRPr="00B421C2">
        <w:rPr>
          <w:rFonts w:hint="eastAsia"/>
        </w:rPr>
        <w:t>CE</w:t>
      </w:r>
      <w:r w:rsidR="002A7AB2" w:rsidRPr="00B421C2">
        <w:rPr>
          <w:rFonts w:hint="eastAsia"/>
        </w:rPr>
        <w:t xml:space="preserve"> </w:t>
      </w:r>
      <w:r w:rsidR="00310E10" w:rsidRPr="00B421C2">
        <w:rPr>
          <w:rFonts w:hint="eastAsia"/>
        </w:rPr>
        <w:t>2</w:t>
      </w:r>
      <w:r w:rsidR="00310E10" w:rsidRPr="007530E2">
        <w:rPr>
          <w:rFonts w:hint="eastAsia"/>
        </w:rPr>
        <w:t>发布的路由中</w:t>
      </w:r>
      <w:r w:rsidR="00310E10" w:rsidRPr="00B421C2">
        <w:rPr>
          <w:rFonts w:hint="eastAsia"/>
        </w:rPr>
        <w:t>，</w:t>
      </w:r>
      <w:r w:rsidR="00310E10" w:rsidRPr="00B421C2">
        <w:rPr>
          <w:rFonts w:hint="eastAsia"/>
        </w:rPr>
        <w:t>100.1.1.</w:t>
      </w:r>
      <w:r w:rsidR="008178A2" w:rsidRPr="00B421C2">
        <w:rPr>
          <w:rFonts w:hint="eastAsia"/>
        </w:rPr>
        <w:t>0</w:t>
      </w:r>
      <w:r w:rsidR="00310E10" w:rsidRPr="00B421C2">
        <w:rPr>
          <w:rFonts w:hint="eastAsia"/>
        </w:rPr>
        <w:t>/</w:t>
      </w:r>
      <w:r w:rsidR="008178A2" w:rsidRPr="00B421C2">
        <w:rPr>
          <w:rFonts w:hint="eastAsia"/>
        </w:rPr>
        <w:t>24</w:t>
      </w:r>
      <w:r w:rsidR="00310E10" w:rsidRPr="007530E2">
        <w:rPr>
          <w:rFonts w:hint="eastAsia"/>
        </w:rPr>
        <w:t>的</w:t>
      </w:r>
      <w:r w:rsidR="00310E10" w:rsidRPr="00B421C2">
        <w:rPr>
          <w:rFonts w:hint="eastAsia"/>
        </w:rPr>
        <w:t>AS</w:t>
      </w:r>
      <w:r w:rsidR="00310E10" w:rsidRPr="007530E2">
        <w:rPr>
          <w:rFonts w:hint="eastAsia"/>
        </w:rPr>
        <w:t>路径信息由</w:t>
      </w:r>
      <w:r w:rsidR="00310E10" w:rsidRPr="00B421C2">
        <w:rPr>
          <w:rFonts w:hint="eastAsia"/>
        </w:rPr>
        <w:t>“</w:t>
      </w:r>
      <w:r w:rsidR="00310E10" w:rsidRPr="00B421C2">
        <w:rPr>
          <w:rFonts w:hint="eastAsia"/>
        </w:rPr>
        <w:t>100 600</w:t>
      </w:r>
      <w:r w:rsidR="00310E10" w:rsidRPr="00B421C2">
        <w:rPr>
          <w:rFonts w:hint="eastAsia"/>
        </w:rPr>
        <w:t>”</w:t>
      </w:r>
      <w:r w:rsidR="00310E10" w:rsidRPr="007530E2">
        <w:rPr>
          <w:rFonts w:hint="eastAsia"/>
        </w:rPr>
        <w:t>变为</w:t>
      </w:r>
      <w:r w:rsidR="00310E10" w:rsidRPr="00B421C2">
        <w:rPr>
          <w:rFonts w:hint="eastAsia"/>
        </w:rPr>
        <w:t>“</w:t>
      </w:r>
      <w:r w:rsidR="00310E10" w:rsidRPr="00B421C2">
        <w:rPr>
          <w:rFonts w:hint="eastAsia"/>
        </w:rPr>
        <w:t>100 100</w:t>
      </w:r>
      <w:r w:rsidR="00310E10" w:rsidRPr="00B421C2">
        <w:rPr>
          <w:rFonts w:hint="eastAsia"/>
        </w:rPr>
        <w:t>”：</w:t>
      </w:r>
    </w:p>
    <w:p w:rsidR="009C26AC" w:rsidRDefault="009C26AC" w:rsidP="00DD64CA">
      <w:pPr>
        <w:pStyle w:val="TerminalDisplay"/>
      </w:pPr>
      <w:r>
        <w:t xml:space="preserve">*Jun 13 16:15:59:456 2012 PE2 BGP/7/DEBUG: </w:t>
      </w:r>
      <w:r w:rsidR="003F4286">
        <w:t>-MDC</w:t>
      </w:r>
      <w:r>
        <w:t>=1;</w:t>
      </w:r>
    </w:p>
    <w:p w:rsidR="009C26AC" w:rsidRDefault="009C26AC" w:rsidP="00DD64CA">
      <w:pPr>
        <w:pStyle w:val="TerminalDisplay"/>
      </w:pPr>
      <w:r>
        <w:t xml:space="preserve">         BGP.vpn1: Send UPDATE to peer 10.2.1.1 for following destinations:</w:t>
      </w:r>
    </w:p>
    <w:p w:rsidR="009C26AC" w:rsidRDefault="009C26AC" w:rsidP="00DD64CA">
      <w:pPr>
        <w:pStyle w:val="TerminalDisplay"/>
      </w:pPr>
      <w:r>
        <w:lastRenderedPageBreak/>
        <w:t xml:space="preserve">         Origin       : Incomplete</w:t>
      </w:r>
    </w:p>
    <w:p w:rsidR="009C26AC" w:rsidRDefault="009C26AC" w:rsidP="00DD64CA">
      <w:pPr>
        <w:pStyle w:val="TerminalDisplay"/>
      </w:pPr>
      <w:r>
        <w:t xml:space="preserve">         AS Path      : 100 100</w:t>
      </w:r>
    </w:p>
    <w:p w:rsidR="009C26AC" w:rsidRDefault="009C26AC" w:rsidP="00DD64CA">
      <w:pPr>
        <w:pStyle w:val="TerminalDisplay"/>
      </w:pPr>
      <w:r>
        <w:t xml:space="preserve">         Next Hop     : 10.2.1.2</w:t>
      </w:r>
    </w:p>
    <w:p w:rsidR="009C26AC" w:rsidRDefault="009C26AC" w:rsidP="00DD64CA">
      <w:pPr>
        <w:pStyle w:val="TerminalDisplay"/>
      </w:pPr>
      <w:r>
        <w:t xml:space="preserve">         100.1.1.0/24,</w:t>
      </w:r>
    </w:p>
    <w:p w:rsidR="00310E10" w:rsidRPr="007530E2" w:rsidRDefault="000C5BD0" w:rsidP="00DD64CA">
      <w:r>
        <w:rPr>
          <w:rFonts w:hint="eastAsia"/>
        </w:rPr>
        <w:t xml:space="preserve"># </w:t>
      </w:r>
      <w:r w:rsidR="00310E10" w:rsidRPr="007530E2">
        <w:rPr>
          <w:rFonts w:hint="eastAsia"/>
        </w:rPr>
        <w:t>再次查看</w:t>
      </w:r>
      <w:r w:rsidR="00310E10" w:rsidRPr="007530E2">
        <w:rPr>
          <w:rFonts w:hint="eastAsia"/>
        </w:rPr>
        <w:t>CE</w:t>
      </w:r>
      <w:r w:rsidR="002A7AB2">
        <w:rPr>
          <w:rFonts w:hint="eastAsia"/>
        </w:rPr>
        <w:t xml:space="preserve"> </w:t>
      </w:r>
      <w:r w:rsidR="00310E10" w:rsidRPr="007530E2">
        <w:rPr>
          <w:rFonts w:hint="eastAsia"/>
        </w:rPr>
        <w:t>2</w:t>
      </w:r>
      <w:r w:rsidR="00310E10" w:rsidRPr="007530E2">
        <w:rPr>
          <w:rFonts w:hint="eastAsia"/>
        </w:rPr>
        <w:t>接收的路由信息和路由表</w:t>
      </w:r>
      <w:r>
        <w:rPr>
          <w:rFonts w:hint="eastAsia"/>
        </w:rPr>
        <w:t>。</w:t>
      </w:r>
    </w:p>
    <w:p w:rsidR="00887D03" w:rsidRPr="00B421C2" w:rsidRDefault="00E87388" w:rsidP="00DD64CA">
      <w:pPr>
        <w:pStyle w:val="TerminalDisplay"/>
      </w:pPr>
      <w:r>
        <w:rPr>
          <w:rFonts w:hint="eastAsia"/>
        </w:rPr>
        <w:t>&lt;</w:t>
      </w:r>
      <w:r w:rsidR="00310E10" w:rsidRPr="007530E2">
        <w:rPr>
          <w:rFonts w:hint="eastAsia"/>
        </w:rPr>
        <w:t>CE2</w:t>
      </w:r>
      <w:r>
        <w:rPr>
          <w:rFonts w:hint="eastAsia"/>
        </w:rPr>
        <w:t>&gt;</w:t>
      </w:r>
      <w:r w:rsidR="00310E10" w:rsidRPr="007530E2">
        <w:rPr>
          <w:rFonts w:hint="eastAsia"/>
        </w:rPr>
        <w:t xml:space="preserve"> </w:t>
      </w:r>
      <w:r w:rsidR="00310E10" w:rsidRPr="00B421C2">
        <w:rPr>
          <w:rFonts w:hint="eastAsia"/>
        </w:rPr>
        <w:t xml:space="preserve">display </w:t>
      </w:r>
      <w:r w:rsidR="00887D03" w:rsidRPr="00B421C2">
        <w:t>bgp routing-table ipv4 peer 10.2.1.2 received-routes</w:t>
      </w:r>
    </w:p>
    <w:p w:rsidR="009C26AC" w:rsidRDefault="009C26AC" w:rsidP="00DD64CA">
      <w:pPr>
        <w:pStyle w:val="TerminalDisplay"/>
      </w:pPr>
    </w:p>
    <w:p w:rsidR="009C26AC" w:rsidRDefault="009C26AC" w:rsidP="00DD64CA">
      <w:pPr>
        <w:pStyle w:val="TerminalDisplay"/>
      </w:pPr>
      <w:r>
        <w:t xml:space="preserve"> Total number of routes: 3</w:t>
      </w:r>
    </w:p>
    <w:p w:rsidR="009C26AC" w:rsidRDefault="009C26AC" w:rsidP="00DD64CA">
      <w:pPr>
        <w:pStyle w:val="TerminalDisplay"/>
      </w:pPr>
    </w:p>
    <w:p w:rsidR="009C26AC" w:rsidRDefault="009C26AC" w:rsidP="00DD64CA">
      <w:pPr>
        <w:pStyle w:val="TerminalDisplay"/>
      </w:pPr>
      <w:r>
        <w:t xml:space="preserve"> BGP local router ID is 200.1.1.1</w:t>
      </w:r>
    </w:p>
    <w:p w:rsidR="009C26AC" w:rsidRDefault="009C26AC" w:rsidP="00DD64CA">
      <w:pPr>
        <w:pStyle w:val="TerminalDisplay"/>
      </w:pPr>
      <w:r>
        <w:t xml:space="preserve"> Status codes: * - valid, &gt; - best, d - dampened, h - history,</w:t>
      </w:r>
    </w:p>
    <w:p w:rsidR="009C26AC" w:rsidRDefault="009C26AC" w:rsidP="00DD64CA">
      <w:pPr>
        <w:pStyle w:val="TerminalDisplay"/>
      </w:pPr>
      <w:r>
        <w:t xml:space="preserve">               s - suppressed, S - stale, i - internal, e - external</w:t>
      </w:r>
    </w:p>
    <w:p w:rsidR="00DF59D2" w:rsidRDefault="00DF59D2" w:rsidP="00DF59D2">
      <w:pPr>
        <w:pStyle w:val="TerminalDisplay"/>
      </w:pPr>
      <w:r w:rsidRPr="00000B46">
        <w:t xml:space="preserve">               a - additional-path</w:t>
      </w:r>
    </w:p>
    <w:p w:rsidR="009C26AC" w:rsidRDefault="009C26AC" w:rsidP="00DD64CA">
      <w:pPr>
        <w:pStyle w:val="TerminalDisplay"/>
      </w:pPr>
      <w:r>
        <w:t xml:space="preserve">               Origin: i - IGP, e - EGP, ? - incomplete</w:t>
      </w:r>
    </w:p>
    <w:p w:rsidR="009C26AC" w:rsidRDefault="009C26AC" w:rsidP="00DD64CA">
      <w:pPr>
        <w:pStyle w:val="TerminalDisplay"/>
      </w:pPr>
    </w:p>
    <w:p w:rsidR="009C26AC" w:rsidRDefault="009C26AC" w:rsidP="00DD64CA">
      <w:pPr>
        <w:pStyle w:val="TerminalDisplay"/>
      </w:pPr>
      <w:r>
        <w:t xml:space="preserve">     Network            NextHop         MED        LocPrf     PrefVal Path/Ogn</w:t>
      </w:r>
    </w:p>
    <w:p w:rsidR="009C26AC" w:rsidRDefault="009C26AC" w:rsidP="00DD64CA">
      <w:pPr>
        <w:pStyle w:val="TerminalDisplay"/>
      </w:pPr>
    </w:p>
    <w:p w:rsidR="009C26AC" w:rsidRDefault="00861EAB" w:rsidP="00DD64CA">
      <w:pPr>
        <w:pStyle w:val="TerminalDisplay"/>
      </w:pPr>
      <w:r>
        <w:rPr>
          <w:rFonts w:hint="eastAsia"/>
        </w:rPr>
        <w:t>*</w:t>
      </w:r>
      <w:r w:rsidR="009C26AC">
        <w:t xml:space="preserve"> &gt;e 10.1.1.0/24        10.2.1.2                              0       100?</w:t>
      </w:r>
    </w:p>
    <w:p w:rsidR="009C26AC" w:rsidRDefault="009C26AC" w:rsidP="00DD64CA">
      <w:pPr>
        <w:pStyle w:val="TerminalDisplay"/>
      </w:pPr>
      <w:r>
        <w:t>*  e 10.2.1.0/24        10.2.1.2        0                     0       100?</w:t>
      </w:r>
    </w:p>
    <w:p w:rsidR="003D7C8E" w:rsidRPr="009C26AC" w:rsidRDefault="00861EAB" w:rsidP="00DD64CA">
      <w:pPr>
        <w:pStyle w:val="TerminalDisplay"/>
        <w:rPr>
          <w:rStyle w:val="TerminalDisplayshading"/>
        </w:rPr>
      </w:pPr>
      <w:r>
        <w:rPr>
          <w:rStyle w:val="TerminalDisplayshading"/>
          <w:rFonts w:hint="eastAsia"/>
        </w:rPr>
        <w:t>*</w:t>
      </w:r>
      <w:r w:rsidR="00DE4784" w:rsidRPr="00DE4784">
        <w:rPr>
          <w:rStyle w:val="TerminalDisplayshading"/>
        </w:rPr>
        <w:t xml:space="preserve"> &gt;e 100.1.1.0/24       10.2.1.2                              0       100 100?</w:t>
      </w:r>
    </w:p>
    <w:p w:rsidR="00310E10" w:rsidRPr="00B421C2" w:rsidRDefault="00E87388" w:rsidP="00DD64CA">
      <w:pPr>
        <w:pStyle w:val="TerminalDisplay"/>
      </w:pPr>
      <w:r w:rsidRPr="00B421C2">
        <w:rPr>
          <w:rFonts w:hint="eastAsia"/>
        </w:rPr>
        <w:t>&lt;</w:t>
      </w:r>
      <w:r w:rsidR="00310E10" w:rsidRPr="00B421C2">
        <w:rPr>
          <w:rFonts w:hint="eastAsia"/>
        </w:rPr>
        <w:t>CE2</w:t>
      </w:r>
      <w:r w:rsidRPr="00B421C2">
        <w:rPr>
          <w:rFonts w:hint="eastAsia"/>
        </w:rPr>
        <w:t>&gt;</w:t>
      </w:r>
      <w:r w:rsidR="00310E10" w:rsidRPr="00B421C2">
        <w:rPr>
          <w:rFonts w:hint="eastAsia"/>
        </w:rPr>
        <w:t xml:space="preserve"> display ip routing-table</w:t>
      </w:r>
    </w:p>
    <w:p w:rsidR="009C26AC" w:rsidRDefault="009C26AC" w:rsidP="00DD64CA">
      <w:pPr>
        <w:pStyle w:val="TerminalDisplay"/>
      </w:pPr>
    </w:p>
    <w:p w:rsidR="009C26AC" w:rsidRDefault="009C26AC" w:rsidP="00DD64CA">
      <w:pPr>
        <w:pStyle w:val="TerminalDisplay"/>
      </w:pPr>
      <w:r>
        <w:t xml:space="preserve">Destinations : </w:t>
      </w:r>
      <w:r w:rsidR="00DF59D2">
        <w:rPr>
          <w:rFonts w:hint="eastAsia"/>
        </w:rPr>
        <w:t>16</w:t>
      </w:r>
      <w:r w:rsidR="00DF59D2">
        <w:t xml:space="preserve">        </w:t>
      </w:r>
      <w:r>
        <w:t xml:space="preserve">Routes : </w:t>
      </w:r>
      <w:r w:rsidR="00DF59D2">
        <w:rPr>
          <w:rFonts w:hint="eastAsia"/>
        </w:rPr>
        <w:t>16</w:t>
      </w:r>
    </w:p>
    <w:p w:rsidR="009C26AC" w:rsidRDefault="009C26AC" w:rsidP="00DD64CA">
      <w:pPr>
        <w:pStyle w:val="TerminalDisplay"/>
      </w:pPr>
    </w:p>
    <w:p w:rsidR="009C26AC" w:rsidRDefault="009C26AC" w:rsidP="00DD64CA">
      <w:pPr>
        <w:pStyle w:val="TerminalDisplay"/>
      </w:pPr>
      <w:r>
        <w:t>Destination/Mask    Proto  Pre  Cost         NextHop         Interface</w:t>
      </w:r>
    </w:p>
    <w:p w:rsidR="009C26AC" w:rsidRDefault="009C26AC" w:rsidP="00DD64CA">
      <w:pPr>
        <w:pStyle w:val="TerminalDisplay"/>
      </w:pPr>
      <w:r>
        <w:t>0.0.0.0/32          Direct 0    0            127.0.0.1       InLoop0</w:t>
      </w:r>
    </w:p>
    <w:p w:rsidR="009C26AC" w:rsidRDefault="009C26AC" w:rsidP="00DD64CA">
      <w:pPr>
        <w:pStyle w:val="TerminalDisplay"/>
      </w:pPr>
      <w:r>
        <w:t xml:space="preserve">10.1.1.0/24         BGP    255  0            10.2.1.2        </w:t>
      </w:r>
      <w:r w:rsidR="00064113">
        <w:t>GE</w:t>
      </w:r>
      <w:r w:rsidR="009C0B77">
        <w:t>3/1</w:t>
      </w:r>
      <w:r w:rsidR="00064113">
        <w:t>/1</w:t>
      </w:r>
    </w:p>
    <w:p w:rsidR="009C26AC" w:rsidRDefault="009C26AC" w:rsidP="00DD64CA">
      <w:pPr>
        <w:pStyle w:val="TerminalDisplay"/>
      </w:pPr>
      <w:r>
        <w:t xml:space="preserve">10.2.1.0/24         Direct 0    0            10.2.1.1        </w:t>
      </w:r>
      <w:r w:rsidR="00064113">
        <w:t>GE</w:t>
      </w:r>
      <w:r w:rsidR="009C0B77">
        <w:t>3/1</w:t>
      </w:r>
      <w:r w:rsidR="00064113">
        <w:t>/1</w:t>
      </w:r>
    </w:p>
    <w:p w:rsidR="009C26AC" w:rsidRDefault="009C26AC" w:rsidP="00DD64CA">
      <w:pPr>
        <w:pStyle w:val="TerminalDisplay"/>
      </w:pPr>
      <w:r>
        <w:t xml:space="preserve">10.2.1.0/32         Direct 0    0            10.2.1.1        </w:t>
      </w:r>
      <w:r w:rsidR="00064113">
        <w:t>GE</w:t>
      </w:r>
      <w:r w:rsidR="009C0B77">
        <w:t>3/1</w:t>
      </w:r>
      <w:r w:rsidR="00064113">
        <w:t>/1</w:t>
      </w:r>
    </w:p>
    <w:p w:rsidR="009C26AC" w:rsidRDefault="009C26AC" w:rsidP="00DD64CA">
      <w:pPr>
        <w:pStyle w:val="TerminalDisplay"/>
      </w:pPr>
      <w:r>
        <w:t>10.2.1.1/32         Direct 0    0            127.0.0.1       InLoop0</w:t>
      </w:r>
    </w:p>
    <w:p w:rsidR="009C26AC" w:rsidRDefault="009C26AC" w:rsidP="00DD64CA">
      <w:pPr>
        <w:pStyle w:val="TerminalDisplay"/>
      </w:pPr>
      <w:r>
        <w:t xml:space="preserve">10.2.1.255/32       Direct 0    0            10.2.1.1        </w:t>
      </w:r>
      <w:r w:rsidR="00064113">
        <w:t>GE</w:t>
      </w:r>
      <w:r w:rsidR="009C0B77">
        <w:t>3/1</w:t>
      </w:r>
      <w:r w:rsidR="00064113">
        <w:t>/1</w:t>
      </w:r>
    </w:p>
    <w:p w:rsidR="009C26AC" w:rsidRPr="00D2218C" w:rsidRDefault="00DE4784" w:rsidP="00DD64CA">
      <w:pPr>
        <w:pStyle w:val="TerminalDisplay"/>
        <w:rPr>
          <w:rStyle w:val="TerminalDisplayshading"/>
        </w:rPr>
      </w:pPr>
      <w:r w:rsidRPr="00DE4784">
        <w:rPr>
          <w:rStyle w:val="TerminalDisplayshading"/>
        </w:rPr>
        <w:t xml:space="preserve">100.1.1.0/24        BGP    255  0            10.2.1.2  </w:t>
      </w:r>
      <w:r w:rsidRPr="00EB49A2">
        <w:rPr>
          <w:rStyle w:val="TerminalDisplayshading"/>
        </w:rPr>
        <w:t xml:space="preserve">      </w:t>
      </w:r>
      <w:r w:rsidR="00064113" w:rsidRPr="00A640C7">
        <w:rPr>
          <w:rStyle w:val="TerminalDisplayshading"/>
        </w:rPr>
        <w:t>GE</w:t>
      </w:r>
      <w:r w:rsidR="009C0B77">
        <w:rPr>
          <w:rStyle w:val="TerminalDisplayshading"/>
        </w:rPr>
        <w:t>3/1</w:t>
      </w:r>
      <w:r w:rsidR="00064113" w:rsidRPr="00A640C7">
        <w:rPr>
          <w:rStyle w:val="TerminalDisplayshading"/>
        </w:rPr>
        <w:t>/1</w:t>
      </w:r>
    </w:p>
    <w:p w:rsidR="009C26AC" w:rsidRDefault="009C26AC" w:rsidP="00DD64CA">
      <w:pPr>
        <w:pStyle w:val="TerminalDisplay"/>
      </w:pPr>
      <w:r>
        <w:t>127.0.0.0/8         Direct 0    0            127.0.0.1       InLoop0</w:t>
      </w:r>
    </w:p>
    <w:p w:rsidR="009C26AC" w:rsidRDefault="009C26AC" w:rsidP="00DD64CA">
      <w:pPr>
        <w:pStyle w:val="TerminalDisplay"/>
      </w:pPr>
      <w:r>
        <w:t>127.0.0.0/32        Direct 0    0            127.0.0.1       InLoop0</w:t>
      </w:r>
    </w:p>
    <w:p w:rsidR="009C26AC" w:rsidRDefault="009C26AC" w:rsidP="00DD64CA">
      <w:pPr>
        <w:pStyle w:val="TerminalDisplay"/>
      </w:pPr>
      <w:r>
        <w:t>127.0.0.1/32        Direct 0    0            127.0.0.1       InLoop0</w:t>
      </w:r>
    </w:p>
    <w:p w:rsidR="009C26AC" w:rsidRDefault="009C26AC" w:rsidP="00DD64CA">
      <w:pPr>
        <w:pStyle w:val="TerminalDisplay"/>
      </w:pPr>
      <w:r>
        <w:t>127.255.255.255/32  Direct 0    0            127.0.0.1       InLoop0</w:t>
      </w:r>
    </w:p>
    <w:p w:rsidR="009C26AC" w:rsidRDefault="009C26AC" w:rsidP="00DD64CA">
      <w:pPr>
        <w:pStyle w:val="TerminalDisplay"/>
      </w:pPr>
      <w:r>
        <w:t xml:space="preserve">200.1.1.0/24        Direct 0    0            200.1.1.1       </w:t>
      </w:r>
      <w:r w:rsidR="00064113">
        <w:t>GE</w:t>
      </w:r>
      <w:r w:rsidR="009C0B77">
        <w:t>3/1</w:t>
      </w:r>
      <w:r w:rsidR="00064113">
        <w:t>/2</w:t>
      </w:r>
    </w:p>
    <w:p w:rsidR="009C26AC" w:rsidRDefault="009C26AC" w:rsidP="00DD64CA">
      <w:pPr>
        <w:pStyle w:val="TerminalDisplay"/>
      </w:pPr>
      <w:r>
        <w:t xml:space="preserve">200.1.1.0/32        Direct 0    0            200.1.1.1       </w:t>
      </w:r>
      <w:r w:rsidR="00064113">
        <w:t>GE</w:t>
      </w:r>
      <w:r w:rsidR="009C0B77">
        <w:t>3/1</w:t>
      </w:r>
      <w:r w:rsidR="00064113">
        <w:t>/2</w:t>
      </w:r>
    </w:p>
    <w:p w:rsidR="009C26AC" w:rsidRDefault="009C26AC" w:rsidP="00DD64CA">
      <w:pPr>
        <w:pStyle w:val="TerminalDisplay"/>
      </w:pPr>
      <w:r>
        <w:t>200.1.1.1/32        Direct 0    0            127.0.0.1       InLoop0</w:t>
      </w:r>
    </w:p>
    <w:p w:rsidR="009C26AC" w:rsidRDefault="009C26AC" w:rsidP="00DD64CA">
      <w:pPr>
        <w:pStyle w:val="TerminalDisplay"/>
      </w:pPr>
      <w:r>
        <w:t xml:space="preserve">200.1.1.255/32      Direct 0    0            200.1.1.1       </w:t>
      </w:r>
      <w:r w:rsidR="00064113">
        <w:t>GE</w:t>
      </w:r>
      <w:r w:rsidR="009C0B77">
        <w:t>3/1</w:t>
      </w:r>
      <w:r w:rsidR="00064113">
        <w:t>/2</w:t>
      </w:r>
    </w:p>
    <w:p w:rsidR="0092359A" w:rsidRPr="00B421C2" w:rsidRDefault="009C26AC" w:rsidP="00DD64CA">
      <w:pPr>
        <w:pStyle w:val="TerminalDisplay"/>
      </w:pPr>
      <w:r>
        <w:t>255.255.255.255/32  Direct 0    0            127.0.0.1       InLoop0</w:t>
      </w:r>
    </w:p>
    <w:p w:rsidR="00310E10" w:rsidRPr="00B421C2" w:rsidRDefault="002049BC" w:rsidP="00DD64CA">
      <w:r w:rsidRPr="00B421C2">
        <w:t xml:space="preserve"># </w:t>
      </w:r>
      <w:r w:rsidR="00310E10" w:rsidRPr="007530E2">
        <w:rPr>
          <w:rFonts w:hint="eastAsia"/>
        </w:rPr>
        <w:t>在</w:t>
      </w:r>
      <w:r w:rsidRPr="00B421C2">
        <w:t>PE 1</w:t>
      </w:r>
      <w:r w:rsidR="00310E10" w:rsidRPr="007530E2">
        <w:rPr>
          <w:rFonts w:hint="eastAsia"/>
        </w:rPr>
        <w:t>上也配置</w:t>
      </w:r>
      <w:r w:rsidRPr="00B421C2">
        <w:t>BGP</w:t>
      </w:r>
      <w:r w:rsidR="00310E10" w:rsidRPr="007530E2">
        <w:rPr>
          <w:rFonts w:hint="eastAsia"/>
        </w:rPr>
        <w:t>的</w:t>
      </w:r>
      <w:r w:rsidRPr="00B421C2">
        <w:t>AS</w:t>
      </w:r>
      <w:r w:rsidR="00310E10" w:rsidRPr="007530E2">
        <w:rPr>
          <w:rFonts w:hint="eastAsia"/>
        </w:rPr>
        <w:t>号替换功能后</w:t>
      </w:r>
      <w:r w:rsidRPr="00B421C2">
        <w:rPr>
          <w:rFonts w:hint="eastAsia"/>
        </w:rPr>
        <w:t>，</w:t>
      </w:r>
      <w:r w:rsidRPr="00B421C2">
        <w:t>CE 1</w:t>
      </w:r>
      <w:r w:rsidR="00310E10" w:rsidRPr="007530E2">
        <w:rPr>
          <w:rFonts w:hint="eastAsia"/>
        </w:rPr>
        <w:t>和</w:t>
      </w:r>
      <w:r w:rsidRPr="00B421C2">
        <w:t>CE 2</w:t>
      </w:r>
      <w:r w:rsidR="00310E10" w:rsidRPr="007530E2">
        <w:rPr>
          <w:rFonts w:hint="eastAsia"/>
        </w:rPr>
        <w:t>的</w:t>
      </w:r>
      <w:r w:rsidR="00F35717" w:rsidRPr="00B421C2">
        <w:t>GigabitEthernet</w:t>
      </w:r>
      <w:r w:rsidR="00F35717" w:rsidRPr="00B421C2">
        <w:t>接口</w:t>
      </w:r>
      <w:r w:rsidR="00310E10" w:rsidRPr="007530E2">
        <w:rPr>
          <w:rFonts w:hint="eastAsia"/>
        </w:rPr>
        <w:t>能够相互</w:t>
      </w:r>
      <w:r w:rsidRPr="00B421C2">
        <w:t>Ping</w:t>
      </w:r>
      <w:r w:rsidR="00310E10" w:rsidRPr="007530E2">
        <w:rPr>
          <w:rFonts w:hint="eastAsia"/>
        </w:rPr>
        <w:t>通。</w:t>
      </w:r>
    </w:p>
    <w:p w:rsidR="007D7DD4" w:rsidRDefault="008B7E2E" w:rsidP="00DD64CA">
      <w:pPr>
        <w:pStyle w:val="3"/>
      </w:pPr>
      <w:bookmarkStart w:id="3324" w:name="_Toc355946489"/>
      <w:bookmarkStart w:id="3325" w:name="_Toc45106007"/>
      <w:r w:rsidRPr="00707793">
        <w:rPr>
          <w:rFonts w:hint="eastAsia"/>
        </w:rPr>
        <w:lastRenderedPageBreak/>
        <w:t>配置</w:t>
      </w:r>
      <w:r w:rsidRPr="00707793">
        <w:rPr>
          <w:rFonts w:hint="eastAsia"/>
        </w:rPr>
        <w:t>BGP</w:t>
      </w:r>
      <w:r w:rsidRPr="00707793">
        <w:rPr>
          <w:rFonts w:hint="eastAsia"/>
        </w:rPr>
        <w:t>的</w:t>
      </w:r>
      <w:r w:rsidRPr="00707793">
        <w:rPr>
          <w:rFonts w:hint="eastAsia"/>
        </w:rPr>
        <w:t>AS</w:t>
      </w:r>
      <w:r w:rsidRPr="00707793">
        <w:rPr>
          <w:rFonts w:hint="eastAsia"/>
        </w:rPr>
        <w:t>号替换</w:t>
      </w:r>
      <w:r>
        <w:rPr>
          <w:rFonts w:hint="eastAsia"/>
        </w:rPr>
        <w:t>和</w:t>
      </w:r>
      <w:r>
        <w:rPr>
          <w:rFonts w:hint="eastAsia"/>
        </w:rPr>
        <w:t>SoO</w:t>
      </w:r>
      <w:r>
        <w:rPr>
          <w:rFonts w:hint="eastAsia"/>
        </w:rPr>
        <w:t>属性</w:t>
      </w:r>
      <w:bookmarkEnd w:id="3324"/>
      <w:bookmarkEnd w:id="3325"/>
    </w:p>
    <w:p w:rsidR="007D7DD4" w:rsidRDefault="008B7E2E" w:rsidP="00DD64CA">
      <w:pPr>
        <w:pStyle w:val="4"/>
      </w:pPr>
      <w:r w:rsidRPr="007530E2">
        <w:rPr>
          <w:rFonts w:hint="eastAsia"/>
        </w:rPr>
        <w:t>组网需求</w:t>
      </w:r>
    </w:p>
    <w:p w:rsidR="008B7E2E" w:rsidRDefault="008B7E2E" w:rsidP="00DD64CA">
      <w:pPr>
        <w:pStyle w:val="ItemList"/>
      </w:pPr>
      <w:r>
        <w:t>CE 1</w:t>
      </w:r>
      <w:r w:rsidRPr="002232C3">
        <w:rPr>
          <w:rFonts w:hint="eastAsia"/>
        </w:rPr>
        <w:t>、</w:t>
      </w:r>
      <w:r>
        <w:t>CE 2</w:t>
      </w:r>
      <w:r w:rsidRPr="002232C3">
        <w:rPr>
          <w:rFonts w:hint="eastAsia"/>
        </w:rPr>
        <w:t>和</w:t>
      </w:r>
      <w:r>
        <w:t>CE 3</w:t>
      </w:r>
      <w:r w:rsidRPr="002232C3">
        <w:rPr>
          <w:rFonts w:hint="eastAsia"/>
        </w:rPr>
        <w:t>同属于</w:t>
      </w:r>
      <w:r>
        <w:t>VPN 1</w:t>
      </w:r>
      <w:r w:rsidRPr="002232C3">
        <w:rPr>
          <w:rFonts w:hint="eastAsia"/>
        </w:rPr>
        <w:t>，分别接入</w:t>
      </w:r>
      <w:r>
        <w:t>PE 1</w:t>
      </w:r>
      <w:r w:rsidRPr="002232C3">
        <w:rPr>
          <w:rFonts w:hint="eastAsia"/>
        </w:rPr>
        <w:t>、</w:t>
      </w:r>
      <w:r>
        <w:t>PE 2</w:t>
      </w:r>
      <w:r w:rsidRPr="002232C3">
        <w:rPr>
          <w:rFonts w:hint="eastAsia"/>
        </w:rPr>
        <w:t>和</w:t>
      </w:r>
      <w:r>
        <w:t>PE 3</w:t>
      </w:r>
      <w:r w:rsidRPr="002232C3">
        <w:rPr>
          <w:rFonts w:hint="eastAsia"/>
        </w:rPr>
        <w:t>。</w:t>
      </w:r>
    </w:p>
    <w:p w:rsidR="008B7E2E" w:rsidRPr="00B421C2" w:rsidRDefault="008B7E2E" w:rsidP="00DD64CA">
      <w:pPr>
        <w:pStyle w:val="ItemList"/>
        <w:rPr>
          <w:lang w:eastAsia="zh-CN"/>
        </w:rPr>
      </w:pPr>
      <w:r w:rsidRPr="00B421C2">
        <w:rPr>
          <w:lang w:eastAsia="zh-CN"/>
        </w:rPr>
        <w:t>CE 1</w:t>
      </w:r>
      <w:r w:rsidRPr="00B421C2">
        <w:rPr>
          <w:rFonts w:hint="eastAsia"/>
          <w:lang w:eastAsia="zh-CN"/>
        </w:rPr>
        <w:t>和</w:t>
      </w:r>
      <w:r w:rsidRPr="00B421C2">
        <w:rPr>
          <w:lang w:eastAsia="zh-CN"/>
        </w:rPr>
        <w:t>CE 2</w:t>
      </w:r>
      <w:r w:rsidRPr="00B421C2">
        <w:rPr>
          <w:rFonts w:hint="eastAsia"/>
          <w:lang w:eastAsia="zh-CN"/>
        </w:rPr>
        <w:t>位于同一个站点。</w:t>
      </w:r>
    </w:p>
    <w:p w:rsidR="008B7E2E" w:rsidRPr="00B421C2" w:rsidRDefault="008B7E2E" w:rsidP="00DD64CA">
      <w:pPr>
        <w:pStyle w:val="ItemList"/>
      </w:pPr>
      <w:r>
        <w:t>CE 1</w:t>
      </w:r>
      <w:r w:rsidRPr="002232C3">
        <w:rPr>
          <w:rFonts w:hint="eastAsia"/>
        </w:rPr>
        <w:t>、</w:t>
      </w:r>
      <w:r>
        <w:t>CE 2</w:t>
      </w:r>
      <w:r w:rsidRPr="002232C3">
        <w:rPr>
          <w:rFonts w:hint="eastAsia"/>
        </w:rPr>
        <w:t>和</w:t>
      </w:r>
      <w:r>
        <w:t>CE 3</w:t>
      </w:r>
      <w:r w:rsidRPr="002232C3">
        <w:rPr>
          <w:rFonts w:hint="eastAsia"/>
        </w:rPr>
        <w:t>复用</w:t>
      </w:r>
      <w:r>
        <w:t>AS</w:t>
      </w:r>
      <w:r w:rsidRPr="002232C3">
        <w:rPr>
          <w:rFonts w:hint="eastAsia"/>
        </w:rPr>
        <w:t>号</w:t>
      </w:r>
      <w:r>
        <w:t>600</w:t>
      </w:r>
      <w:r w:rsidRPr="002232C3">
        <w:rPr>
          <w:rFonts w:hint="eastAsia"/>
        </w:rPr>
        <w:t>。</w:t>
      </w:r>
    </w:p>
    <w:p w:rsidR="008B7E2E" w:rsidRPr="00B421C2" w:rsidRDefault="008B7E2E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为了避免路由丢失，在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上配置</w:t>
      </w:r>
      <w:r w:rsidRPr="00B421C2">
        <w:rPr>
          <w:lang w:eastAsia="zh-CN"/>
        </w:rPr>
        <w:t>AS</w:t>
      </w:r>
      <w:r w:rsidRPr="00B421C2">
        <w:rPr>
          <w:rFonts w:hint="eastAsia"/>
          <w:lang w:eastAsia="zh-CN"/>
        </w:rPr>
        <w:t>号替换；为了避免路由在</w:t>
      </w:r>
      <w:r w:rsidRPr="00B421C2">
        <w:rPr>
          <w:lang w:eastAsia="zh-CN"/>
        </w:rPr>
        <w:t>CE 1</w:t>
      </w:r>
      <w:r w:rsidRPr="00B421C2">
        <w:rPr>
          <w:rFonts w:hint="eastAsia"/>
          <w:lang w:eastAsia="zh-CN"/>
        </w:rPr>
        <w:t>和</w:t>
      </w:r>
      <w:r w:rsidRPr="00B421C2">
        <w:rPr>
          <w:lang w:eastAsia="zh-CN"/>
        </w:rPr>
        <w:t>CE 2</w:t>
      </w:r>
      <w:r w:rsidRPr="00B421C2">
        <w:rPr>
          <w:rFonts w:hint="eastAsia"/>
          <w:lang w:eastAsia="zh-CN"/>
        </w:rPr>
        <w:t>之间产生环路，在</w:t>
      </w:r>
      <w:r w:rsidRPr="00B421C2">
        <w:rPr>
          <w:lang w:eastAsia="zh-CN"/>
        </w:rPr>
        <w:t>PE 1</w:t>
      </w:r>
      <w:r w:rsidRPr="00B421C2">
        <w:rPr>
          <w:rFonts w:hint="eastAsia"/>
          <w:lang w:eastAsia="zh-CN"/>
        </w:rPr>
        <w:t>和</w:t>
      </w:r>
      <w:r w:rsidRPr="00B421C2">
        <w:rPr>
          <w:lang w:eastAsia="zh-CN"/>
        </w:rPr>
        <w:t>PE 2</w:t>
      </w:r>
      <w:r w:rsidRPr="00B421C2">
        <w:rPr>
          <w:rFonts w:hint="eastAsia"/>
          <w:lang w:eastAsia="zh-CN"/>
        </w:rPr>
        <w:t>上分别为</w:t>
      </w:r>
      <w:r w:rsidRPr="00B421C2">
        <w:rPr>
          <w:lang w:eastAsia="zh-CN"/>
        </w:rPr>
        <w:t>CE 1</w:t>
      </w:r>
      <w:r w:rsidRPr="00B421C2">
        <w:rPr>
          <w:rFonts w:hint="eastAsia"/>
          <w:lang w:eastAsia="zh-CN"/>
        </w:rPr>
        <w:t>和</w:t>
      </w:r>
      <w:r w:rsidRPr="00B421C2">
        <w:rPr>
          <w:lang w:eastAsia="zh-CN"/>
        </w:rPr>
        <w:t>CE 2</w:t>
      </w:r>
      <w:r w:rsidRPr="00B421C2">
        <w:rPr>
          <w:rFonts w:hint="eastAsia"/>
          <w:lang w:eastAsia="zh-CN"/>
        </w:rPr>
        <w:t>配置相同的</w:t>
      </w:r>
      <w:r w:rsidRPr="00B421C2">
        <w:rPr>
          <w:lang w:eastAsia="zh-CN"/>
        </w:rPr>
        <w:t>SoO</w:t>
      </w:r>
      <w:r w:rsidRPr="00B421C2">
        <w:rPr>
          <w:rFonts w:hint="eastAsia"/>
          <w:lang w:eastAsia="zh-CN"/>
        </w:rPr>
        <w:t>属性。</w:t>
      </w:r>
    </w:p>
    <w:p w:rsidR="007D7DD4" w:rsidRDefault="008B7E2E" w:rsidP="00DD64CA">
      <w:pPr>
        <w:pStyle w:val="4"/>
      </w:pPr>
      <w:r w:rsidRPr="007530E2">
        <w:rPr>
          <w:rFonts w:hint="eastAsia"/>
        </w:rPr>
        <w:lastRenderedPageBreak/>
        <w:t>组网图</w:t>
      </w:r>
    </w:p>
    <w:p w:rsidR="007D7DD4" w:rsidRDefault="008B7E2E" w:rsidP="00DD64CA">
      <w:pPr>
        <w:pStyle w:val="FigureDescription"/>
      </w:pPr>
      <w:bookmarkStart w:id="3326" w:name="_Toc418944428"/>
      <w:r w:rsidRPr="002D634A">
        <w:rPr>
          <w:rFonts w:hint="eastAsia"/>
        </w:rPr>
        <w:t>BGP</w:t>
      </w:r>
      <w:r w:rsidRPr="002D634A">
        <w:rPr>
          <w:rFonts w:hint="eastAsia"/>
        </w:rPr>
        <w:t>的</w:t>
      </w:r>
      <w:r w:rsidRPr="002D634A">
        <w:rPr>
          <w:rFonts w:hint="eastAsia"/>
        </w:rPr>
        <w:t>AS</w:t>
      </w:r>
      <w:r w:rsidRPr="002D634A">
        <w:rPr>
          <w:rFonts w:hint="eastAsia"/>
        </w:rPr>
        <w:t>号替换</w:t>
      </w:r>
      <w:r>
        <w:rPr>
          <w:rFonts w:hint="eastAsia"/>
        </w:rPr>
        <w:t>和</w:t>
      </w:r>
      <w:r>
        <w:rPr>
          <w:rFonts w:hint="eastAsia"/>
        </w:rPr>
        <w:t>SoO</w:t>
      </w:r>
      <w:r>
        <w:rPr>
          <w:rFonts w:hint="eastAsia"/>
        </w:rPr>
        <w:t>属性</w:t>
      </w:r>
      <w:r w:rsidRPr="002D634A">
        <w:rPr>
          <w:rFonts w:hint="eastAsia"/>
        </w:rPr>
        <w:t>组网图</w:t>
      </w:r>
      <w:bookmarkEnd w:id="3326"/>
    </w:p>
    <w:p w:rsidR="00F34E94" w:rsidRDefault="009C0B77" w:rsidP="00595D4C">
      <w:pPr>
        <w:pStyle w:val="Figure"/>
      </w:pPr>
      <w:commentRangeStart w:id="3327"/>
      <w:r w:rsidRPr="009C0B77">
        <w:rPr>
          <w:noProof/>
        </w:rPr>
        <w:drawing>
          <wp:inline distT="0" distB="0" distL="0" distR="0" wp14:anchorId="7FBA3787" wp14:editId="25F144B5">
            <wp:extent cx="5105400" cy="2838450"/>
            <wp:effectExtent l="0" t="0" r="0" b="0"/>
            <wp:docPr id="905" name="图片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327"/>
      <w:r w:rsidR="00F34E94">
        <w:rPr>
          <w:rStyle w:val="ac"/>
        </w:rPr>
        <w:commentReference w:id="3327"/>
      </w:r>
    </w:p>
    <w:p w:rsidR="00F34E94" w:rsidRDefault="00F34E94" w:rsidP="00595D4C">
      <w:pPr>
        <w:pStyle w:val="Figure"/>
      </w:pPr>
      <w:commentRangeStart w:id="3328"/>
      <w:r w:rsidRPr="00F34E94">
        <w:rPr>
          <w:rFonts w:hint="eastAsia"/>
          <w:noProof/>
        </w:rPr>
        <w:drawing>
          <wp:inline distT="0" distB="0" distL="0" distR="0" wp14:anchorId="33E5A79A" wp14:editId="0C5B7C3D">
            <wp:extent cx="5105400" cy="283845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328"/>
      <w:r>
        <w:rPr>
          <w:rStyle w:val="ac"/>
        </w:rPr>
        <w:commentReference w:id="3328"/>
      </w:r>
    </w:p>
    <w:p w:rsidR="00A271E4" w:rsidRDefault="00A271E4" w:rsidP="00595D4C">
      <w:pPr>
        <w:pStyle w:val="Figure"/>
      </w:pPr>
    </w:p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215"/>
        <w:gridCol w:w="1279"/>
        <w:gridCol w:w="1917"/>
        <w:gridCol w:w="1279"/>
        <w:gridCol w:w="1279"/>
        <w:gridCol w:w="2045"/>
      </w:tblGrid>
      <w:tr w:rsidR="008B7E2E" w:rsidRPr="00415A99" w:rsidTr="00B12603">
        <w:trPr>
          <w:tblHeader/>
        </w:trPr>
        <w:tc>
          <w:tcPr>
            <w:tcW w:w="1210" w:type="dxa"/>
          </w:tcPr>
          <w:p w:rsidR="008B7E2E" w:rsidRPr="00B421C2" w:rsidRDefault="008B7E2E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272" w:type="dxa"/>
          </w:tcPr>
          <w:p w:rsidR="008B7E2E" w:rsidRPr="00B421C2" w:rsidRDefault="008B7E2E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907" w:type="dxa"/>
          </w:tcPr>
          <w:p w:rsidR="008B7E2E" w:rsidRPr="00B421C2" w:rsidRDefault="008B7E2E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  <w:tc>
          <w:tcPr>
            <w:tcW w:w="1272" w:type="dxa"/>
          </w:tcPr>
          <w:p w:rsidR="008B7E2E" w:rsidRPr="00B421C2" w:rsidRDefault="008B7E2E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272" w:type="dxa"/>
          </w:tcPr>
          <w:p w:rsidR="008B7E2E" w:rsidRPr="00B421C2" w:rsidRDefault="008B7E2E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2035" w:type="dxa"/>
          </w:tcPr>
          <w:p w:rsidR="008B7E2E" w:rsidRPr="00B421C2" w:rsidRDefault="008B7E2E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</w:tr>
      <w:tr w:rsidR="008B7E2E" w:rsidRPr="00415A99" w:rsidTr="00B12603">
        <w:tc>
          <w:tcPr>
            <w:tcW w:w="1210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CE 1</w:t>
            </w:r>
          </w:p>
        </w:tc>
        <w:tc>
          <w:tcPr>
            <w:tcW w:w="1272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Loop0</w:t>
            </w:r>
          </w:p>
        </w:tc>
        <w:tc>
          <w:tcPr>
            <w:tcW w:w="1907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100.1.1.1/32</w:t>
            </w:r>
          </w:p>
        </w:tc>
        <w:tc>
          <w:tcPr>
            <w:tcW w:w="1272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CE 3</w:t>
            </w:r>
          </w:p>
        </w:tc>
        <w:tc>
          <w:tcPr>
            <w:tcW w:w="1272" w:type="dxa"/>
          </w:tcPr>
          <w:p w:rsidR="008B7E2E" w:rsidRPr="00B421C2" w:rsidRDefault="008B7E2E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2035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200.1.1.1 /32</w:t>
            </w:r>
          </w:p>
        </w:tc>
      </w:tr>
      <w:tr w:rsidR="008B7E2E" w:rsidTr="00B12603">
        <w:tc>
          <w:tcPr>
            <w:tcW w:w="1210" w:type="dxa"/>
          </w:tcPr>
          <w:p w:rsidR="008B7E2E" w:rsidRDefault="008B7E2E" w:rsidP="00DD64CA">
            <w:pPr>
              <w:pStyle w:val="FigureText"/>
            </w:pPr>
          </w:p>
        </w:tc>
        <w:tc>
          <w:tcPr>
            <w:tcW w:w="1272" w:type="dxa"/>
          </w:tcPr>
          <w:p w:rsidR="008B7E2E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907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10.1.1.1/24</w:t>
            </w:r>
          </w:p>
        </w:tc>
        <w:tc>
          <w:tcPr>
            <w:tcW w:w="1272" w:type="dxa"/>
          </w:tcPr>
          <w:p w:rsidR="008B7E2E" w:rsidRDefault="008B7E2E" w:rsidP="00DD64CA">
            <w:pPr>
              <w:pStyle w:val="FigureText"/>
            </w:pPr>
          </w:p>
        </w:tc>
        <w:tc>
          <w:tcPr>
            <w:tcW w:w="1272" w:type="dxa"/>
          </w:tcPr>
          <w:p w:rsidR="008B7E2E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2035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10</w:t>
            </w:r>
            <w:r w:rsidRPr="00B421C2">
              <w:rPr>
                <w:rFonts w:hint="eastAsia"/>
              </w:rPr>
              <w:t>.3.1.1/24</w:t>
            </w:r>
          </w:p>
        </w:tc>
      </w:tr>
      <w:tr w:rsidR="008B7E2E" w:rsidRPr="00415A99" w:rsidTr="00B12603">
        <w:tc>
          <w:tcPr>
            <w:tcW w:w="1210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CE 2</w:t>
            </w:r>
          </w:p>
        </w:tc>
        <w:tc>
          <w:tcPr>
            <w:tcW w:w="1272" w:type="dxa"/>
          </w:tcPr>
          <w:p w:rsidR="008B7E2E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907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10.2.1.1</w:t>
            </w:r>
            <w:r w:rsidRPr="00B421C2">
              <w:rPr>
                <w:rFonts w:hint="eastAsia"/>
              </w:rPr>
              <w:t>/24</w:t>
            </w:r>
          </w:p>
        </w:tc>
        <w:tc>
          <w:tcPr>
            <w:tcW w:w="1272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PE 2</w:t>
            </w:r>
          </w:p>
        </w:tc>
        <w:tc>
          <w:tcPr>
            <w:tcW w:w="1272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Loop0</w:t>
            </w:r>
          </w:p>
        </w:tc>
        <w:tc>
          <w:tcPr>
            <w:tcW w:w="2035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2.2.2.9/32</w:t>
            </w:r>
          </w:p>
        </w:tc>
      </w:tr>
      <w:tr w:rsidR="008B7E2E" w:rsidRPr="00415A99" w:rsidTr="00B12603">
        <w:tc>
          <w:tcPr>
            <w:tcW w:w="1210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PE 1</w:t>
            </w:r>
          </w:p>
        </w:tc>
        <w:tc>
          <w:tcPr>
            <w:tcW w:w="1272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Loop0</w:t>
            </w:r>
          </w:p>
        </w:tc>
        <w:tc>
          <w:tcPr>
            <w:tcW w:w="1907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1.1.1.9/32</w:t>
            </w:r>
          </w:p>
        </w:tc>
        <w:tc>
          <w:tcPr>
            <w:tcW w:w="1272" w:type="dxa"/>
          </w:tcPr>
          <w:p w:rsidR="008B7E2E" w:rsidRPr="00415A99" w:rsidRDefault="008B7E2E" w:rsidP="00DD64CA">
            <w:pPr>
              <w:pStyle w:val="FigureText"/>
            </w:pPr>
          </w:p>
        </w:tc>
        <w:tc>
          <w:tcPr>
            <w:tcW w:w="1272" w:type="dxa"/>
          </w:tcPr>
          <w:p w:rsidR="008B7E2E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2035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10.2.1.2/24</w:t>
            </w:r>
          </w:p>
        </w:tc>
      </w:tr>
      <w:tr w:rsidR="008B7E2E" w:rsidRPr="00415A99" w:rsidTr="00B12603">
        <w:tc>
          <w:tcPr>
            <w:tcW w:w="1210" w:type="dxa"/>
          </w:tcPr>
          <w:p w:rsidR="008B7E2E" w:rsidRPr="00415A99" w:rsidRDefault="008B7E2E" w:rsidP="00DD64CA">
            <w:pPr>
              <w:pStyle w:val="FigureText"/>
            </w:pPr>
          </w:p>
        </w:tc>
        <w:tc>
          <w:tcPr>
            <w:tcW w:w="1272" w:type="dxa"/>
          </w:tcPr>
          <w:p w:rsidR="008B7E2E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907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10.1.1.2/24</w:t>
            </w:r>
          </w:p>
        </w:tc>
        <w:tc>
          <w:tcPr>
            <w:tcW w:w="1272" w:type="dxa"/>
          </w:tcPr>
          <w:p w:rsidR="008B7E2E" w:rsidRPr="00415A99" w:rsidRDefault="008B7E2E" w:rsidP="00DD64CA">
            <w:pPr>
              <w:pStyle w:val="FigureText"/>
            </w:pPr>
          </w:p>
        </w:tc>
        <w:tc>
          <w:tcPr>
            <w:tcW w:w="1272" w:type="dxa"/>
          </w:tcPr>
          <w:p w:rsidR="008B7E2E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2035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40.1.1.1/24</w:t>
            </w:r>
          </w:p>
        </w:tc>
      </w:tr>
      <w:tr w:rsidR="008B7E2E" w:rsidRPr="00415A99" w:rsidTr="00B12603">
        <w:tc>
          <w:tcPr>
            <w:tcW w:w="1210" w:type="dxa"/>
          </w:tcPr>
          <w:p w:rsidR="008B7E2E" w:rsidRPr="00415A99" w:rsidRDefault="008B7E2E" w:rsidP="00DD64CA">
            <w:pPr>
              <w:pStyle w:val="FigureText"/>
            </w:pPr>
          </w:p>
        </w:tc>
        <w:tc>
          <w:tcPr>
            <w:tcW w:w="1272" w:type="dxa"/>
          </w:tcPr>
          <w:p w:rsidR="008B7E2E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1907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20.1.1.1/24</w:t>
            </w:r>
          </w:p>
        </w:tc>
        <w:tc>
          <w:tcPr>
            <w:tcW w:w="1272" w:type="dxa"/>
          </w:tcPr>
          <w:p w:rsidR="008B7E2E" w:rsidRPr="00415A99" w:rsidRDefault="008B7E2E" w:rsidP="00DD64CA">
            <w:pPr>
              <w:pStyle w:val="FigureText"/>
            </w:pPr>
          </w:p>
        </w:tc>
        <w:tc>
          <w:tcPr>
            <w:tcW w:w="1272" w:type="dxa"/>
          </w:tcPr>
          <w:p w:rsidR="008B7E2E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/3</w:t>
            </w:r>
          </w:p>
        </w:tc>
        <w:tc>
          <w:tcPr>
            <w:tcW w:w="2035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20.1.1.2/24</w:t>
            </w:r>
          </w:p>
        </w:tc>
      </w:tr>
      <w:tr w:rsidR="008B7E2E" w:rsidRPr="00415A99" w:rsidTr="00B12603">
        <w:tc>
          <w:tcPr>
            <w:tcW w:w="1210" w:type="dxa"/>
          </w:tcPr>
          <w:p w:rsidR="008B7E2E" w:rsidRPr="00415A99" w:rsidRDefault="008B7E2E" w:rsidP="00DD64CA">
            <w:pPr>
              <w:pStyle w:val="FigureText"/>
            </w:pPr>
          </w:p>
        </w:tc>
        <w:tc>
          <w:tcPr>
            <w:tcW w:w="1272" w:type="dxa"/>
          </w:tcPr>
          <w:p w:rsidR="008B7E2E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/3</w:t>
            </w:r>
          </w:p>
        </w:tc>
        <w:tc>
          <w:tcPr>
            <w:tcW w:w="1907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30.1.1.1/24</w:t>
            </w:r>
          </w:p>
        </w:tc>
        <w:tc>
          <w:tcPr>
            <w:tcW w:w="1272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P</w:t>
            </w:r>
          </w:p>
        </w:tc>
        <w:tc>
          <w:tcPr>
            <w:tcW w:w="1272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Loop0</w:t>
            </w:r>
          </w:p>
        </w:tc>
        <w:tc>
          <w:tcPr>
            <w:tcW w:w="2035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3.3.3.9/32</w:t>
            </w:r>
          </w:p>
        </w:tc>
      </w:tr>
      <w:tr w:rsidR="008B7E2E" w:rsidRPr="00415A99" w:rsidTr="00B12603">
        <w:tc>
          <w:tcPr>
            <w:tcW w:w="1210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PE 3</w:t>
            </w:r>
          </w:p>
        </w:tc>
        <w:tc>
          <w:tcPr>
            <w:tcW w:w="1272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Loop0</w:t>
            </w:r>
          </w:p>
        </w:tc>
        <w:tc>
          <w:tcPr>
            <w:tcW w:w="1907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4.4.4.9/32</w:t>
            </w:r>
          </w:p>
        </w:tc>
        <w:tc>
          <w:tcPr>
            <w:tcW w:w="1272" w:type="dxa"/>
          </w:tcPr>
          <w:p w:rsidR="008B7E2E" w:rsidRPr="00415A99" w:rsidRDefault="008B7E2E" w:rsidP="00DD64CA">
            <w:pPr>
              <w:pStyle w:val="FigureText"/>
            </w:pPr>
          </w:p>
        </w:tc>
        <w:tc>
          <w:tcPr>
            <w:tcW w:w="1272" w:type="dxa"/>
          </w:tcPr>
          <w:p w:rsidR="008B7E2E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2035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30.1.1.2/24</w:t>
            </w:r>
          </w:p>
        </w:tc>
      </w:tr>
      <w:tr w:rsidR="008B7E2E" w:rsidRPr="00415A99" w:rsidTr="00B12603">
        <w:tc>
          <w:tcPr>
            <w:tcW w:w="1210" w:type="dxa"/>
          </w:tcPr>
          <w:p w:rsidR="008B7E2E" w:rsidRPr="00415A99" w:rsidRDefault="008B7E2E" w:rsidP="00DD64CA">
            <w:pPr>
              <w:pStyle w:val="FigureText"/>
            </w:pPr>
          </w:p>
        </w:tc>
        <w:tc>
          <w:tcPr>
            <w:tcW w:w="1272" w:type="dxa"/>
          </w:tcPr>
          <w:p w:rsidR="008B7E2E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907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10.3.1.2/24</w:t>
            </w:r>
          </w:p>
        </w:tc>
        <w:tc>
          <w:tcPr>
            <w:tcW w:w="1272" w:type="dxa"/>
          </w:tcPr>
          <w:p w:rsidR="008B7E2E" w:rsidRPr="00415A99" w:rsidRDefault="008B7E2E" w:rsidP="00DD64CA">
            <w:pPr>
              <w:pStyle w:val="FigureText"/>
            </w:pPr>
          </w:p>
        </w:tc>
        <w:tc>
          <w:tcPr>
            <w:tcW w:w="1272" w:type="dxa"/>
          </w:tcPr>
          <w:p w:rsidR="008B7E2E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2035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40.1.1.2/24</w:t>
            </w:r>
          </w:p>
        </w:tc>
      </w:tr>
      <w:tr w:rsidR="008B7E2E" w:rsidRPr="00415A99" w:rsidTr="00B12603">
        <w:tc>
          <w:tcPr>
            <w:tcW w:w="1210" w:type="dxa"/>
          </w:tcPr>
          <w:p w:rsidR="008B7E2E" w:rsidRPr="00415A99" w:rsidRDefault="008B7E2E" w:rsidP="00DD64CA">
            <w:pPr>
              <w:pStyle w:val="FigureText"/>
            </w:pPr>
          </w:p>
        </w:tc>
        <w:tc>
          <w:tcPr>
            <w:tcW w:w="1272" w:type="dxa"/>
          </w:tcPr>
          <w:p w:rsidR="008B7E2E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1907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50.1.1.2/24</w:t>
            </w:r>
          </w:p>
        </w:tc>
        <w:tc>
          <w:tcPr>
            <w:tcW w:w="1272" w:type="dxa"/>
          </w:tcPr>
          <w:p w:rsidR="008B7E2E" w:rsidRPr="00415A99" w:rsidRDefault="008B7E2E" w:rsidP="00DD64CA">
            <w:pPr>
              <w:pStyle w:val="FigureText"/>
            </w:pPr>
          </w:p>
        </w:tc>
        <w:tc>
          <w:tcPr>
            <w:tcW w:w="1272" w:type="dxa"/>
          </w:tcPr>
          <w:p w:rsidR="008B7E2E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/3</w:t>
            </w:r>
          </w:p>
        </w:tc>
        <w:tc>
          <w:tcPr>
            <w:tcW w:w="2035" w:type="dxa"/>
          </w:tcPr>
          <w:p w:rsidR="008B7E2E" w:rsidRPr="00B421C2" w:rsidRDefault="008B7E2E" w:rsidP="00DD64CA">
            <w:pPr>
              <w:pStyle w:val="FigureText"/>
            </w:pPr>
            <w:r>
              <w:rPr>
                <w:rFonts w:hint="eastAsia"/>
              </w:rPr>
              <w:t>50.1.1.1/24</w:t>
            </w:r>
          </w:p>
        </w:tc>
      </w:tr>
    </w:tbl>
    <w:p w:rsidR="008B7E2E" w:rsidRPr="006A4A0B" w:rsidRDefault="008B7E2E" w:rsidP="00DD64CA"/>
    <w:p w:rsidR="007D7DD4" w:rsidRDefault="008B7E2E" w:rsidP="00DD64CA">
      <w:pPr>
        <w:pStyle w:val="4"/>
      </w:pPr>
      <w:r w:rsidRPr="007530E2">
        <w:rPr>
          <w:rFonts w:hint="eastAsia"/>
        </w:rPr>
        <w:t>配置步骤</w:t>
      </w:r>
    </w:p>
    <w:p w:rsidR="007D7DD4" w:rsidRDefault="008B7E2E" w:rsidP="00DD64CA">
      <w:pPr>
        <w:pStyle w:val="ItemStep"/>
      </w:pPr>
      <w:r w:rsidRPr="007530E2">
        <w:rPr>
          <w:rFonts w:hint="eastAsia"/>
        </w:rPr>
        <w:t>配置基本</w:t>
      </w:r>
      <w:r>
        <w:rPr>
          <w:rFonts w:hint="eastAsia"/>
        </w:rPr>
        <w:t>MPLS L3VPN</w:t>
      </w:r>
    </w:p>
    <w:p w:rsidR="008B7E2E" w:rsidRDefault="008B7E2E" w:rsidP="00DD64CA">
      <w:pPr>
        <w:pStyle w:val="ItemList"/>
      </w:pPr>
      <w:r w:rsidRPr="007530E2">
        <w:rPr>
          <w:rFonts w:hint="eastAsia"/>
        </w:rPr>
        <w:t>在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骨干网上配置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，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P</w:t>
      </w:r>
      <w:r w:rsidRPr="007530E2">
        <w:rPr>
          <w:rFonts w:hint="eastAsia"/>
        </w:rPr>
        <w:t>之间能够学到对方</w:t>
      </w:r>
      <w:r w:rsidRPr="007530E2">
        <w:rPr>
          <w:rFonts w:hint="eastAsia"/>
        </w:rPr>
        <w:t>Loopback</w:t>
      </w:r>
      <w:r w:rsidRPr="007530E2">
        <w:rPr>
          <w:rFonts w:hint="eastAsia"/>
        </w:rPr>
        <w:t>接口的路由；</w:t>
      </w:r>
    </w:p>
    <w:p w:rsidR="008B7E2E" w:rsidRDefault="008B7E2E" w:rsidP="00DD64CA">
      <w:pPr>
        <w:pStyle w:val="ItemList"/>
      </w:pPr>
      <w:r w:rsidRPr="007530E2">
        <w:rPr>
          <w:rFonts w:hint="eastAsia"/>
        </w:rPr>
        <w:t>在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骨干网上配置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基本能力和</w:t>
      </w:r>
      <w:r w:rsidRPr="007530E2">
        <w:rPr>
          <w:rFonts w:hint="eastAsia"/>
        </w:rPr>
        <w:t>MPLS LDP</w:t>
      </w:r>
      <w:r w:rsidRPr="007530E2">
        <w:rPr>
          <w:rFonts w:hint="eastAsia"/>
        </w:rPr>
        <w:t>，建立</w:t>
      </w:r>
      <w:r w:rsidRPr="007530E2">
        <w:rPr>
          <w:rFonts w:hint="eastAsia"/>
        </w:rPr>
        <w:t>LDP LSP</w:t>
      </w:r>
      <w:r w:rsidRPr="007530E2">
        <w:rPr>
          <w:rFonts w:hint="eastAsia"/>
        </w:rPr>
        <w:t>；</w:t>
      </w:r>
    </w:p>
    <w:p w:rsidR="008B7E2E" w:rsidRPr="00B421C2" w:rsidRDefault="008B7E2E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之间建立</w:t>
      </w:r>
      <w:r w:rsidRPr="00B421C2">
        <w:rPr>
          <w:rFonts w:hint="eastAsia"/>
          <w:lang w:eastAsia="zh-CN"/>
        </w:rPr>
        <w:t>MP-IBGP</w:t>
      </w:r>
      <w:r w:rsidRPr="00B421C2">
        <w:rPr>
          <w:rFonts w:hint="eastAsia"/>
          <w:lang w:eastAsia="zh-CN"/>
        </w:rPr>
        <w:t>对等体关系，发布</w:t>
      </w:r>
      <w:r w:rsidRPr="00B421C2">
        <w:rPr>
          <w:rFonts w:hint="eastAsia"/>
          <w:lang w:eastAsia="zh-CN"/>
        </w:rPr>
        <w:t>VPNv4</w:t>
      </w:r>
      <w:r w:rsidRPr="00B421C2">
        <w:rPr>
          <w:rFonts w:hint="eastAsia"/>
          <w:lang w:eastAsia="zh-CN"/>
        </w:rPr>
        <w:t>路由；</w:t>
      </w:r>
    </w:p>
    <w:p w:rsidR="008B7E2E" w:rsidRPr="00B421C2" w:rsidRDefault="008B7E2E" w:rsidP="00DD64CA">
      <w:pPr>
        <w:pStyle w:val="ItemList"/>
      </w:pPr>
      <w:r w:rsidRPr="002232C3">
        <w:rPr>
          <w:rFonts w:hint="eastAsia"/>
        </w:rPr>
        <w:t>在</w:t>
      </w:r>
      <w:r>
        <w:t>PE 1</w:t>
      </w:r>
      <w:r w:rsidRPr="002232C3">
        <w:rPr>
          <w:rFonts w:hint="eastAsia"/>
        </w:rPr>
        <w:t>上配置</w:t>
      </w:r>
      <w:r>
        <w:t>VPN 1</w:t>
      </w:r>
      <w:r w:rsidRPr="002232C3">
        <w:rPr>
          <w:rFonts w:hint="eastAsia"/>
        </w:rPr>
        <w:t>的</w:t>
      </w:r>
      <w:r>
        <w:t>VPN</w:t>
      </w:r>
      <w:r w:rsidRPr="002232C3">
        <w:rPr>
          <w:rFonts w:hint="eastAsia"/>
        </w:rPr>
        <w:t>实例，接入</w:t>
      </w:r>
      <w:r>
        <w:t>CE 1</w:t>
      </w:r>
      <w:r w:rsidRPr="00B421C2">
        <w:rPr>
          <w:rFonts w:hint="eastAsia"/>
        </w:rPr>
        <w:t>；</w:t>
      </w:r>
    </w:p>
    <w:p w:rsidR="008B7E2E" w:rsidRPr="007530E2" w:rsidRDefault="008B7E2E" w:rsidP="00DD64CA">
      <w:pPr>
        <w:pStyle w:val="ItemList"/>
      </w:pPr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上配置</w:t>
      </w:r>
      <w:r w:rsidRPr="007530E2">
        <w:rPr>
          <w:rFonts w:hint="eastAsia"/>
        </w:rPr>
        <w:t>VPN</w:t>
      </w:r>
      <w:r>
        <w:rPr>
          <w:rFonts w:hint="eastAsia"/>
        </w:rPr>
        <w:t xml:space="preserve"> 1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实例，接入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；</w:t>
      </w:r>
    </w:p>
    <w:p w:rsidR="008B7E2E" w:rsidRPr="007530E2" w:rsidRDefault="008B7E2E" w:rsidP="00DD64CA">
      <w:pPr>
        <w:pStyle w:val="ItemList"/>
      </w:pPr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B421C2">
        <w:rPr>
          <w:rFonts w:hint="eastAsia"/>
        </w:rPr>
        <w:t>3</w:t>
      </w:r>
      <w:r w:rsidRPr="007530E2">
        <w:rPr>
          <w:rFonts w:hint="eastAsia"/>
        </w:rPr>
        <w:t>上配置</w:t>
      </w:r>
      <w:r w:rsidRPr="007530E2">
        <w:rPr>
          <w:rFonts w:hint="eastAsia"/>
        </w:rPr>
        <w:t>VPN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实例，接入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B421C2">
        <w:rPr>
          <w:rFonts w:hint="eastAsia"/>
        </w:rPr>
        <w:t>3</w:t>
      </w:r>
      <w:r w:rsidRPr="007530E2">
        <w:rPr>
          <w:rFonts w:hint="eastAsia"/>
        </w:rPr>
        <w:t>；</w:t>
      </w:r>
    </w:p>
    <w:p w:rsidR="008B7E2E" w:rsidRDefault="008B7E2E" w:rsidP="00DD64CA">
      <w:pPr>
        <w:pStyle w:val="ItemList"/>
      </w:pP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、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B421C2">
        <w:rPr>
          <w:rFonts w:hint="eastAsia"/>
        </w:rPr>
        <w:t>、</w:t>
      </w:r>
      <w:r w:rsidRPr="00B421C2">
        <w:rPr>
          <w:rFonts w:hint="eastAsia"/>
        </w:rPr>
        <w:t>PE 3</w:t>
      </w:r>
      <w:r w:rsidRPr="00B421C2">
        <w:rPr>
          <w:rFonts w:hint="eastAsia"/>
        </w:rPr>
        <w:t>和</w:t>
      </w:r>
      <w:r w:rsidRPr="00B421C2">
        <w:rPr>
          <w:rFonts w:hint="eastAsia"/>
        </w:rPr>
        <w:t>CE 3</w:t>
      </w:r>
      <w:r w:rsidRPr="007530E2">
        <w:rPr>
          <w:rFonts w:hint="eastAsia"/>
        </w:rPr>
        <w:t>之间配置</w:t>
      </w:r>
      <w:r w:rsidRPr="007530E2">
        <w:rPr>
          <w:rFonts w:hint="eastAsia"/>
        </w:rPr>
        <w:t>BGP</w:t>
      </w:r>
      <w:r w:rsidRPr="007530E2">
        <w:rPr>
          <w:rFonts w:hint="eastAsia"/>
        </w:rPr>
        <w:t>，将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的路由引入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。</w:t>
      </w:r>
    </w:p>
    <w:p w:rsidR="008B7E2E" w:rsidRPr="00193D35" w:rsidRDefault="008B7E2E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上述配置可参考“</w:t>
      </w:r>
      <w:r w:rsidR="00D55D92">
        <w:fldChar w:fldCharType="begin"/>
      </w:r>
      <w:r w:rsidR="00D55D92">
        <w:rPr>
          <w:lang w:eastAsia="zh-CN"/>
        </w:rPr>
        <w:instrText xml:space="preserve">  REF _Ref353522264 \r \h \* MERGEFORMAT </w:instrText>
      </w:r>
      <w:r w:rsidR="00D55D92">
        <w:fldChar w:fldCharType="separate"/>
      </w:r>
      <w:r w:rsidR="00AD7D0A" w:rsidRPr="00AD7D0A">
        <w:rPr>
          <w:rStyle w:val="Reference-R0G144B200"/>
        </w:rPr>
        <w:t xml:space="preserve">1.29.1  </w:t>
      </w:r>
      <w:r w:rsidR="00D55D92">
        <w:fldChar w:fldCharType="end"/>
      </w:r>
      <w:r w:rsidR="00D55D92">
        <w:fldChar w:fldCharType="begin"/>
      </w:r>
      <w:r w:rsidR="00D55D92">
        <w:rPr>
          <w:lang w:eastAsia="zh-CN"/>
        </w:rPr>
        <w:instrText xml:space="preserve">  REF _Ref353522279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lang w:eastAsia="zh-CN"/>
        </w:rPr>
        <w:t>MPLS L3VPN</w:t>
      </w:r>
      <w:r w:rsidR="00AD7D0A" w:rsidRPr="00AD7D0A">
        <w:rPr>
          <w:rStyle w:val="Reference-R0G144B200"/>
          <w:rFonts w:hint="eastAsia"/>
          <w:lang w:eastAsia="zh-CN"/>
        </w:rPr>
        <w:t>示例</w:t>
      </w:r>
      <w:r w:rsidR="00D55D92">
        <w:fldChar w:fldCharType="end"/>
      </w:r>
      <w:r>
        <w:rPr>
          <w:rFonts w:hint="eastAsia"/>
          <w:lang w:eastAsia="zh-CN"/>
        </w:rPr>
        <w:t>”，具体配置过程略。</w:t>
      </w:r>
    </w:p>
    <w:p w:rsidR="007D7DD4" w:rsidRDefault="008B7E2E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配置</w:t>
      </w:r>
      <w:r w:rsidRPr="00B421C2">
        <w:rPr>
          <w:rFonts w:hint="eastAsia"/>
          <w:lang w:eastAsia="zh-CN"/>
        </w:rPr>
        <w:t>BGP</w:t>
      </w:r>
      <w:r w:rsidRPr="00B421C2">
        <w:rPr>
          <w:rFonts w:hint="eastAsia"/>
          <w:lang w:eastAsia="zh-CN"/>
        </w:rPr>
        <w:t>的</w:t>
      </w:r>
      <w:r w:rsidRPr="00B421C2">
        <w:rPr>
          <w:rFonts w:hint="eastAsia"/>
          <w:lang w:eastAsia="zh-CN"/>
        </w:rPr>
        <w:t>AS</w:t>
      </w:r>
      <w:r w:rsidRPr="00B421C2">
        <w:rPr>
          <w:rFonts w:hint="eastAsia"/>
          <w:lang w:eastAsia="zh-CN"/>
        </w:rPr>
        <w:t>号替换功能</w:t>
      </w:r>
    </w:p>
    <w:p w:rsidR="008B7E2E" w:rsidRDefault="008B7E2E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>#</w:t>
      </w:r>
      <w:r>
        <w:rPr>
          <w:rFonts w:hint="eastAsia"/>
          <w:lang w:eastAsia="zh-CN"/>
        </w:rPr>
        <w:t xml:space="preserve"> </w:t>
      </w:r>
      <w:r w:rsidRPr="002232C3">
        <w:rPr>
          <w:rFonts w:hint="eastAsia"/>
          <w:lang w:eastAsia="zh-CN"/>
        </w:rPr>
        <w:t>在</w:t>
      </w:r>
      <w:r>
        <w:rPr>
          <w:lang w:eastAsia="zh-CN"/>
        </w:rPr>
        <w:t>PE 1</w:t>
      </w:r>
      <w:r w:rsidRPr="002232C3">
        <w:rPr>
          <w:rFonts w:hint="eastAsia"/>
          <w:lang w:eastAsia="zh-CN"/>
        </w:rPr>
        <w:t>、</w:t>
      </w:r>
      <w:r>
        <w:rPr>
          <w:lang w:eastAsia="zh-CN"/>
        </w:rPr>
        <w:t>PE 2</w:t>
      </w:r>
      <w:r w:rsidRPr="002232C3">
        <w:rPr>
          <w:rFonts w:hint="eastAsia"/>
          <w:lang w:eastAsia="zh-CN"/>
        </w:rPr>
        <w:t>和</w:t>
      </w:r>
      <w:r>
        <w:rPr>
          <w:lang w:eastAsia="zh-CN"/>
        </w:rPr>
        <w:t>PE 3</w:t>
      </w:r>
      <w:r w:rsidRPr="002232C3">
        <w:rPr>
          <w:rFonts w:hint="eastAsia"/>
          <w:lang w:eastAsia="zh-CN"/>
        </w:rPr>
        <w:t>上配置</w:t>
      </w:r>
      <w:r>
        <w:rPr>
          <w:lang w:eastAsia="zh-CN"/>
        </w:rPr>
        <w:t>BGP</w:t>
      </w:r>
      <w:r w:rsidRPr="002232C3">
        <w:rPr>
          <w:rFonts w:hint="eastAsia"/>
          <w:lang w:eastAsia="zh-CN"/>
        </w:rPr>
        <w:t>的</w:t>
      </w:r>
      <w:r>
        <w:rPr>
          <w:lang w:eastAsia="zh-CN"/>
        </w:rPr>
        <w:t>AS</w:t>
      </w:r>
      <w:r w:rsidRPr="002232C3">
        <w:rPr>
          <w:rFonts w:hint="eastAsia"/>
          <w:lang w:eastAsia="zh-CN"/>
        </w:rPr>
        <w:t>号替换功能，具体配置参见“</w:t>
      </w:r>
      <w:r w:rsidR="00D55D92">
        <w:fldChar w:fldCharType="begin"/>
      </w:r>
      <w:r w:rsidR="00D55D92">
        <w:rPr>
          <w:lang w:eastAsia="zh-CN"/>
        </w:rPr>
        <w:instrText xml:space="preserve">  REF _Ref361927227 \r \h \* MERGEFORMAT </w:instrText>
      </w:r>
      <w:r w:rsidR="00D55D92">
        <w:fldChar w:fldCharType="separate"/>
      </w:r>
      <w:r w:rsidR="00AD7D0A" w:rsidRPr="00AD7D0A">
        <w:rPr>
          <w:rStyle w:val="Reference-R0G144B200"/>
        </w:rPr>
        <w:t xml:space="preserve">1.29.14  </w:t>
      </w:r>
      <w:r w:rsidR="00D55D92">
        <w:fldChar w:fldCharType="end"/>
      </w:r>
      <w:r w:rsidR="00D55D92">
        <w:fldChar w:fldCharType="begin"/>
      </w:r>
      <w:r w:rsidR="00D55D92">
        <w:rPr>
          <w:lang w:eastAsia="zh-CN"/>
        </w:rPr>
        <w:instrText xml:space="preserve">  REF _Ref361927235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rFonts w:hint="eastAsia"/>
          <w:lang w:eastAsia="zh-CN"/>
        </w:rPr>
        <w:t>BGP</w:t>
      </w:r>
      <w:r w:rsidR="00AD7D0A" w:rsidRPr="00AD7D0A">
        <w:rPr>
          <w:rStyle w:val="Reference-R0G144B200"/>
          <w:rFonts w:hint="eastAsia"/>
          <w:lang w:eastAsia="zh-CN"/>
        </w:rPr>
        <w:t>的</w:t>
      </w:r>
      <w:r w:rsidR="00AD7D0A" w:rsidRPr="00AD7D0A">
        <w:rPr>
          <w:rStyle w:val="Reference-R0G144B200"/>
          <w:rFonts w:hint="eastAsia"/>
          <w:lang w:eastAsia="zh-CN"/>
        </w:rPr>
        <w:t>AS</w:t>
      </w:r>
      <w:r w:rsidR="00AD7D0A" w:rsidRPr="00AD7D0A">
        <w:rPr>
          <w:rStyle w:val="Reference-R0G144B200"/>
          <w:rFonts w:hint="eastAsia"/>
          <w:lang w:eastAsia="zh-CN"/>
        </w:rPr>
        <w:t>号替换</w:t>
      </w:r>
      <w:r w:rsidR="00D55D92">
        <w:fldChar w:fldCharType="end"/>
      </w:r>
      <w:r w:rsidRPr="002232C3">
        <w:rPr>
          <w:rFonts w:hint="eastAsia"/>
          <w:lang w:eastAsia="zh-CN"/>
        </w:rPr>
        <w:t>”。</w:t>
      </w:r>
    </w:p>
    <w:p w:rsidR="008B7E2E" w:rsidRDefault="008B7E2E" w:rsidP="00B51350">
      <w:pPr>
        <w:pStyle w:val="ItemIndent1"/>
        <w:rPr>
          <w:lang w:eastAsia="zh-CN"/>
        </w:rPr>
      </w:pPr>
      <w:r w:rsidRPr="00F16203">
        <w:rPr>
          <w:rFonts w:hint="eastAsia"/>
          <w:lang w:eastAsia="zh-CN"/>
        </w:rPr>
        <w:t xml:space="preserve"># </w:t>
      </w:r>
      <w:r w:rsidRPr="00F16203">
        <w:rPr>
          <w:rFonts w:hint="eastAsia"/>
          <w:lang w:eastAsia="zh-CN"/>
        </w:rPr>
        <w:t>查看</w:t>
      </w:r>
      <w:r w:rsidRPr="00F16203">
        <w:rPr>
          <w:rFonts w:hint="eastAsia"/>
          <w:lang w:eastAsia="zh-CN"/>
        </w:rPr>
        <w:t>CE 2</w:t>
      </w:r>
      <w:r w:rsidRPr="00F16203">
        <w:rPr>
          <w:rFonts w:hint="eastAsia"/>
          <w:lang w:eastAsia="zh-CN"/>
        </w:rPr>
        <w:t>接收的路由信息，可以看到</w:t>
      </w:r>
      <w:r w:rsidRPr="00F16203">
        <w:rPr>
          <w:rFonts w:hint="eastAsia"/>
          <w:lang w:eastAsia="zh-CN"/>
        </w:rPr>
        <w:t>CE 1</w:t>
      </w:r>
      <w:r w:rsidRPr="00F16203">
        <w:rPr>
          <w:rFonts w:hint="eastAsia"/>
          <w:lang w:eastAsia="zh-CN"/>
        </w:rPr>
        <w:t>发来的路由</w:t>
      </w:r>
      <w:r w:rsidRPr="00F16203">
        <w:rPr>
          <w:rFonts w:hint="eastAsia"/>
          <w:lang w:eastAsia="zh-CN"/>
        </w:rPr>
        <w:t>100.1.1.1/32</w:t>
      </w:r>
      <w:r w:rsidRPr="00F16203">
        <w:rPr>
          <w:rFonts w:hint="eastAsia"/>
          <w:lang w:eastAsia="zh-CN"/>
        </w:rPr>
        <w:t>。可见，由于</w:t>
      </w:r>
      <w:r w:rsidRPr="00F16203">
        <w:rPr>
          <w:rFonts w:hint="eastAsia"/>
          <w:lang w:eastAsia="zh-CN"/>
        </w:rPr>
        <w:t>CE 1</w:t>
      </w:r>
      <w:r w:rsidRPr="00F16203">
        <w:rPr>
          <w:rFonts w:hint="eastAsia"/>
          <w:lang w:eastAsia="zh-CN"/>
        </w:rPr>
        <w:t>和</w:t>
      </w:r>
      <w:r w:rsidRPr="00F16203">
        <w:rPr>
          <w:rFonts w:hint="eastAsia"/>
          <w:lang w:eastAsia="zh-CN"/>
        </w:rPr>
        <w:t>CE 2</w:t>
      </w:r>
      <w:r w:rsidRPr="00F16203">
        <w:rPr>
          <w:rFonts w:hint="eastAsia"/>
          <w:lang w:eastAsia="zh-CN"/>
        </w:rPr>
        <w:t>位于同一站点，造成了路由环路。</w:t>
      </w:r>
    </w:p>
    <w:p w:rsidR="00687E8A" w:rsidRPr="00B421C2" w:rsidRDefault="008B7E2E" w:rsidP="00B51350">
      <w:pPr>
        <w:pStyle w:val="TerminalDisplayIndent1"/>
      </w:pPr>
      <w:r>
        <w:t xml:space="preserve">&lt;CE2&gt; </w:t>
      </w:r>
      <w:r w:rsidRPr="00B421C2">
        <w:t>dis</w:t>
      </w:r>
      <w:r w:rsidRPr="00B421C2">
        <w:rPr>
          <w:rFonts w:hint="eastAsia"/>
        </w:rPr>
        <w:t>play</w:t>
      </w:r>
      <w:r w:rsidRPr="00B421C2">
        <w:t xml:space="preserve"> bgp rou</w:t>
      </w:r>
      <w:r w:rsidRPr="00B421C2">
        <w:rPr>
          <w:rFonts w:hint="eastAsia"/>
        </w:rPr>
        <w:t>ting-table</w:t>
      </w:r>
      <w:r w:rsidRPr="00B421C2">
        <w:t xml:space="preserve"> ipv4 peer </w:t>
      </w:r>
      <w:r>
        <w:t>10.2.1.2</w:t>
      </w:r>
      <w:r w:rsidRPr="00B421C2">
        <w:t xml:space="preserve"> received-route</w:t>
      </w:r>
      <w:r w:rsidR="00687E8A" w:rsidRPr="00B421C2">
        <w:t>s</w:t>
      </w:r>
    </w:p>
    <w:p w:rsidR="008B7E2E" w:rsidRPr="00B421C2" w:rsidRDefault="008B7E2E" w:rsidP="00B51350">
      <w:pPr>
        <w:pStyle w:val="TerminalDisplayIndent1"/>
      </w:pPr>
    </w:p>
    <w:p w:rsidR="00687E8A" w:rsidRPr="002232C3" w:rsidRDefault="008B7E2E" w:rsidP="00B51350">
      <w:pPr>
        <w:pStyle w:val="TerminalDisplayIndent1"/>
      </w:pPr>
      <w:r w:rsidRPr="002232C3">
        <w:t xml:space="preserve">Total number of routes: </w:t>
      </w:r>
      <w:r w:rsidR="00687E8A" w:rsidRPr="002232C3">
        <w:t>6</w:t>
      </w:r>
    </w:p>
    <w:p w:rsidR="007F7284" w:rsidRPr="00B421C2" w:rsidRDefault="007F7284" w:rsidP="00B51350">
      <w:pPr>
        <w:pStyle w:val="TerminalDisplayIndent1"/>
      </w:pPr>
    </w:p>
    <w:p w:rsidR="00687E8A" w:rsidRPr="00B421C2" w:rsidRDefault="008B7E2E" w:rsidP="00B51350">
      <w:pPr>
        <w:pStyle w:val="TerminalDisplayIndent1"/>
      </w:pPr>
      <w:r w:rsidRPr="00B421C2">
        <w:t xml:space="preserve"> BGP local router ID is 1.1.1.</w:t>
      </w:r>
      <w:r w:rsidR="00687E8A" w:rsidRPr="00B421C2">
        <w:t>9</w:t>
      </w:r>
    </w:p>
    <w:p w:rsidR="00687E8A" w:rsidRPr="00B421C2" w:rsidRDefault="008B7E2E" w:rsidP="00B51350">
      <w:pPr>
        <w:pStyle w:val="TerminalDisplayIndent1"/>
      </w:pPr>
      <w:r w:rsidRPr="00B421C2">
        <w:t xml:space="preserve"> Status codes: * - valid, &gt; - best, d - dampened, h - history</w:t>
      </w:r>
      <w:r w:rsidR="00687E8A" w:rsidRPr="00B421C2">
        <w:t>,</w:t>
      </w:r>
    </w:p>
    <w:p w:rsidR="00687E8A" w:rsidRPr="00B421C2" w:rsidRDefault="008B7E2E" w:rsidP="00B51350">
      <w:pPr>
        <w:pStyle w:val="TerminalDisplayIndent1"/>
      </w:pPr>
      <w:r w:rsidRPr="00B421C2">
        <w:t xml:space="preserve">               s - suppressed, S - stale, i - internal, e - externa</w:t>
      </w:r>
      <w:r w:rsidR="00687E8A" w:rsidRPr="00B421C2">
        <w:t>l</w:t>
      </w:r>
    </w:p>
    <w:p w:rsidR="00DF59D2" w:rsidRPr="00B421C2" w:rsidRDefault="00DF59D2" w:rsidP="00DF59D2">
      <w:pPr>
        <w:pStyle w:val="TerminalDisplayIndent1"/>
      </w:pPr>
      <w:r w:rsidRPr="00000B46">
        <w:t xml:space="preserve">               a - additional-path</w:t>
      </w:r>
    </w:p>
    <w:p w:rsidR="00687E8A" w:rsidRPr="00B421C2" w:rsidRDefault="008B7E2E" w:rsidP="00B51350">
      <w:pPr>
        <w:pStyle w:val="TerminalDisplayIndent1"/>
      </w:pPr>
      <w:r w:rsidRPr="00B421C2">
        <w:t xml:space="preserve">               Origin: i - IGP, e - EGP, ? - incomplet</w:t>
      </w:r>
      <w:r w:rsidR="00687E8A" w:rsidRPr="00B421C2">
        <w:t>e</w:t>
      </w:r>
    </w:p>
    <w:p w:rsidR="007F7284" w:rsidRPr="00B421C2" w:rsidRDefault="007F7284" w:rsidP="00B51350">
      <w:pPr>
        <w:pStyle w:val="TerminalDisplayIndent1"/>
      </w:pPr>
    </w:p>
    <w:p w:rsidR="00687E8A" w:rsidRPr="00B421C2" w:rsidRDefault="008B7E2E" w:rsidP="00B51350">
      <w:pPr>
        <w:pStyle w:val="TerminalDisplayIndent1"/>
      </w:pPr>
      <w:r w:rsidRPr="00B421C2">
        <w:t xml:space="preserve">     Network            NextHop         MED        LocPrf     PrefVal Path/Og</w:t>
      </w:r>
      <w:r w:rsidR="00687E8A" w:rsidRPr="00B421C2">
        <w:t>n</w:t>
      </w:r>
    </w:p>
    <w:p w:rsidR="007F7284" w:rsidRPr="00B421C2" w:rsidRDefault="007F7284" w:rsidP="00B51350">
      <w:pPr>
        <w:pStyle w:val="TerminalDisplayIndent1"/>
      </w:pPr>
    </w:p>
    <w:p w:rsidR="008B7E2E" w:rsidRDefault="008B7E2E" w:rsidP="00B51350">
      <w:pPr>
        <w:pStyle w:val="TerminalDisplayIndent1"/>
      </w:pPr>
      <w:r>
        <w:rPr>
          <w:rFonts w:hint="eastAsia"/>
        </w:rPr>
        <w:t>*</w:t>
      </w:r>
      <w:r>
        <w:t xml:space="preserve"> &gt;e 10.1.1.0/24        10.2.1.2                              0       100?</w:t>
      </w:r>
    </w:p>
    <w:p w:rsidR="008B7E2E" w:rsidRDefault="008B7E2E" w:rsidP="00B51350">
      <w:pPr>
        <w:pStyle w:val="TerminalDisplayIndent1"/>
      </w:pPr>
      <w:r>
        <w:t xml:space="preserve">*  </w:t>
      </w:r>
      <w:r>
        <w:rPr>
          <w:rFonts w:hint="eastAsia"/>
        </w:rPr>
        <w:t xml:space="preserve"> </w:t>
      </w:r>
      <w:r>
        <w:t xml:space="preserve"> 10.2.1.0/24        10.2.1.2        0                     0       100?</w:t>
      </w:r>
    </w:p>
    <w:p w:rsidR="008B7E2E" w:rsidRDefault="008B7E2E" w:rsidP="00B51350">
      <w:pPr>
        <w:pStyle w:val="TerminalDisplayIndent1"/>
      </w:pPr>
      <w:r>
        <w:t xml:space="preserve">*  </w:t>
      </w:r>
      <w:r>
        <w:rPr>
          <w:rFonts w:hint="eastAsia"/>
        </w:rPr>
        <w:t xml:space="preserve"> </w:t>
      </w:r>
      <w:r>
        <w:t xml:space="preserve"> 10.2.1.</w:t>
      </w:r>
      <w:r>
        <w:rPr>
          <w:rFonts w:hint="eastAsia"/>
        </w:rPr>
        <w:t>1</w:t>
      </w:r>
      <w:r>
        <w:t>/</w:t>
      </w:r>
      <w:r>
        <w:rPr>
          <w:rFonts w:hint="eastAsia"/>
        </w:rPr>
        <w:t>32</w:t>
      </w:r>
      <w:r>
        <w:t xml:space="preserve">        10.2.1.2        0                     0       100?</w:t>
      </w:r>
    </w:p>
    <w:p w:rsidR="008B7E2E" w:rsidRDefault="008B7E2E" w:rsidP="00B51350">
      <w:pPr>
        <w:pStyle w:val="TerminalDisplayIndent1"/>
      </w:pPr>
      <w:r>
        <w:t xml:space="preserve">* </w:t>
      </w:r>
      <w:r w:rsidRPr="00395C1B">
        <w:t>&gt;</w:t>
      </w:r>
      <w:r>
        <w:rPr>
          <w:rFonts w:hint="eastAsia"/>
        </w:rPr>
        <w:t>e</w:t>
      </w:r>
      <w:r>
        <w:t xml:space="preserve"> 10.</w:t>
      </w:r>
      <w:r>
        <w:rPr>
          <w:rFonts w:hint="eastAsia"/>
        </w:rPr>
        <w:t>3</w:t>
      </w:r>
      <w:r>
        <w:t xml:space="preserve">.1.0/24        10.2.1.2        </w:t>
      </w:r>
      <w:r>
        <w:rPr>
          <w:rFonts w:hint="eastAsia"/>
        </w:rPr>
        <w:t xml:space="preserve"> </w:t>
      </w:r>
      <w:r>
        <w:t xml:space="preserve">                     0       100?</w:t>
      </w:r>
    </w:p>
    <w:p w:rsidR="008B7E2E" w:rsidRPr="007836EA" w:rsidRDefault="008B7E2E" w:rsidP="00B51350">
      <w:pPr>
        <w:pStyle w:val="TerminalDisplayIndent1"/>
        <w:rPr>
          <w:rStyle w:val="TerminalDisplayshading"/>
          <w:rFonts w:cs="Arial"/>
          <w:color w:val="000000"/>
          <w:szCs w:val="20"/>
          <w:lang w:eastAsia="en-US"/>
        </w:rPr>
      </w:pPr>
      <w:r w:rsidRPr="002232C3">
        <w:rPr>
          <w:rStyle w:val="TerminalDisplayshading"/>
        </w:rPr>
        <w:t>* &gt;e 100.1.1.</w:t>
      </w:r>
      <w:r>
        <w:rPr>
          <w:rStyle w:val="TerminalDisplayshading"/>
          <w:rFonts w:hint="eastAsia"/>
        </w:rPr>
        <w:t>1</w:t>
      </w:r>
      <w:r w:rsidRPr="002232C3">
        <w:rPr>
          <w:rStyle w:val="TerminalDisplayshading"/>
        </w:rPr>
        <w:t>/</w:t>
      </w:r>
      <w:r>
        <w:rPr>
          <w:rStyle w:val="TerminalDisplayshading"/>
          <w:rFonts w:hint="eastAsia"/>
        </w:rPr>
        <w:t>32</w:t>
      </w:r>
      <w:r w:rsidRPr="002232C3">
        <w:rPr>
          <w:rStyle w:val="TerminalDisplayshading"/>
        </w:rPr>
        <w:t xml:space="preserve">       10.2.1.2                              0       100 100?</w:t>
      </w:r>
    </w:p>
    <w:p w:rsidR="008B7E2E" w:rsidRPr="00395C1B" w:rsidRDefault="008B7E2E" w:rsidP="00B51350">
      <w:pPr>
        <w:pStyle w:val="TerminalDisplayIndent1"/>
      </w:pPr>
      <w:r w:rsidRPr="00395C1B">
        <w:rPr>
          <w:rFonts w:hint="eastAsia"/>
        </w:rPr>
        <w:t>*</w:t>
      </w:r>
      <w:r w:rsidRPr="00395C1B">
        <w:t xml:space="preserve"> &gt;e </w:t>
      </w:r>
      <w:r w:rsidRPr="00395C1B">
        <w:rPr>
          <w:rFonts w:hint="eastAsia"/>
        </w:rPr>
        <w:t>2</w:t>
      </w:r>
      <w:r w:rsidRPr="00395C1B">
        <w:t>00.1.1.</w:t>
      </w:r>
      <w:r>
        <w:rPr>
          <w:rFonts w:hint="eastAsia"/>
        </w:rPr>
        <w:t>1</w:t>
      </w:r>
      <w:r w:rsidRPr="00395C1B">
        <w:t>/</w:t>
      </w:r>
      <w:r>
        <w:rPr>
          <w:rFonts w:hint="eastAsia"/>
        </w:rPr>
        <w:t>32</w:t>
      </w:r>
      <w:r w:rsidRPr="00395C1B">
        <w:t xml:space="preserve">       10.2.1.2                              0       100 100?</w:t>
      </w:r>
    </w:p>
    <w:p w:rsidR="007D7DD4" w:rsidRDefault="008B7E2E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配置</w:t>
      </w:r>
      <w:r w:rsidRPr="00B421C2">
        <w:rPr>
          <w:rFonts w:hint="eastAsia"/>
          <w:lang w:eastAsia="zh-CN"/>
        </w:rPr>
        <w:t>BGP</w:t>
      </w:r>
      <w:r w:rsidRPr="00B421C2">
        <w:rPr>
          <w:rFonts w:hint="eastAsia"/>
          <w:lang w:eastAsia="zh-CN"/>
        </w:rPr>
        <w:t>的</w:t>
      </w:r>
      <w:r w:rsidRPr="00B421C2">
        <w:rPr>
          <w:rFonts w:hint="eastAsia"/>
          <w:lang w:eastAsia="zh-CN"/>
        </w:rPr>
        <w:t>SoO</w:t>
      </w:r>
      <w:r w:rsidRPr="00B421C2">
        <w:rPr>
          <w:rFonts w:hint="eastAsia"/>
          <w:lang w:eastAsia="zh-CN"/>
        </w:rPr>
        <w:t>属性</w:t>
      </w:r>
    </w:p>
    <w:p w:rsidR="008B7E2E" w:rsidRDefault="008B7E2E" w:rsidP="00B51350">
      <w:pPr>
        <w:pStyle w:val="ItemIndent1"/>
        <w:rPr>
          <w:lang w:eastAsia="zh-CN"/>
        </w:rPr>
      </w:pPr>
      <w:r w:rsidRPr="00E7619B">
        <w:rPr>
          <w:rFonts w:hint="eastAsia"/>
          <w:lang w:eastAsia="zh-CN"/>
        </w:rPr>
        <w:t xml:space="preserve"># </w:t>
      </w:r>
      <w:r w:rsidRPr="00E7619B">
        <w:rPr>
          <w:rFonts w:hint="eastAsia"/>
          <w:lang w:eastAsia="zh-CN"/>
        </w:rPr>
        <w:t>在</w:t>
      </w:r>
      <w:r w:rsidRPr="00E7619B">
        <w:rPr>
          <w:lang w:eastAsia="zh-CN"/>
        </w:rPr>
        <w:t>PE 1</w:t>
      </w:r>
      <w:r>
        <w:rPr>
          <w:rFonts w:hint="eastAsia"/>
          <w:lang w:eastAsia="zh-CN"/>
        </w:rPr>
        <w:t>上为对等体</w:t>
      </w:r>
      <w:r>
        <w:rPr>
          <w:rFonts w:hint="eastAsia"/>
          <w:lang w:eastAsia="zh-CN"/>
        </w:rPr>
        <w:t>CE 1</w:t>
      </w:r>
      <w:r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SoO</w:t>
      </w:r>
      <w:r>
        <w:rPr>
          <w:rFonts w:hint="eastAsia"/>
          <w:lang w:eastAsia="zh-CN"/>
        </w:rPr>
        <w:t>属性为</w:t>
      </w:r>
      <w:r>
        <w:rPr>
          <w:rFonts w:hint="eastAsia"/>
          <w:lang w:eastAsia="zh-CN"/>
        </w:rPr>
        <w:t>1:100</w:t>
      </w:r>
      <w:r>
        <w:rPr>
          <w:rFonts w:hint="eastAsia"/>
          <w:lang w:eastAsia="zh-CN"/>
        </w:rPr>
        <w:t>。</w:t>
      </w:r>
    </w:p>
    <w:p w:rsidR="008B7E2E" w:rsidRDefault="008B7E2E" w:rsidP="00B51350">
      <w:pPr>
        <w:pStyle w:val="TerminalDisplayIndent1"/>
      </w:pPr>
      <w:r>
        <w:t>&lt;PE1&gt; system-view</w:t>
      </w:r>
    </w:p>
    <w:p w:rsidR="008B7E2E" w:rsidRDefault="008B7E2E" w:rsidP="00B51350">
      <w:pPr>
        <w:pStyle w:val="TerminalDisplayIndent1"/>
      </w:pPr>
      <w:r>
        <w:t>[PE1] bgp 100</w:t>
      </w:r>
    </w:p>
    <w:p w:rsidR="008B7E2E" w:rsidRPr="00DA5198" w:rsidRDefault="008B7E2E" w:rsidP="00B51350">
      <w:pPr>
        <w:pStyle w:val="TerminalDisplayIndent1"/>
      </w:pPr>
      <w:r w:rsidRPr="002232C3">
        <w:t>[PE1-</w:t>
      </w:r>
      <w:r w:rsidR="00F07E7A">
        <w:t>bgp-default</w:t>
      </w:r>
      <w:r w:rsidRPr="002232C3">
        <w:t>] ip vpn-instance vpn1</w:t>
      </w:r>
    </w:p>
    <w:p w:rsidR="008B7E2E" w:rsidRPr="00DA5198" w:rsidRDefault="008B7E2E" w:rsidP="00B51350">
      <w:pPr>
        <w:pStyle w:val="TerminalDisplayIndent1"/>
      </w:pPr>
      <w:r w:rsidRPr="002232C3">
        <w:t>[PE1-</w:t>
      </w:r>
      <w:r w:rsidR="00F07E7A">
        <w:t>bgp-default</w:t>
      </w:r>
      <w:r w:rsidRPr="002232C3">
        <w:t>-vpn1] address-family ipv4</w:t>
      </w:r>
    </w:p>
    <w:p w:rsidR="008B7E2E" w:rsidRPr="00DA5198" w:rsidRDefault="008B7E2E" w:rsidP="00B51350">
      <w:pPr>
        <w:pStyle w:val="TerminalDisplayIndent1"/>
      </w:pPr>
      <w:r w:rsidRPr="002232C3">
        <w:t>[PE1-</w:t>
      </w:r>
      <w:r w:rsidR="00F07E7A">
        <w:t>bgp-default</w:t>
      </w:r>
      <w:r w:rsidRPr="002232C3">
        <w:t>-ipv4-vpn1] peer 10.1.1.1 soo 1:100</w:t>
      </w:r>
    </w:p>
    <w:p w:rsidR="008B7E2E" w:rsidRDefault="008B7E2E" w:rsidP="00B51350">
      <w:pPr>
        <w:pStyle w:val="ItemIndent1"/>
        <w:rPr>
          <w:lang w:eastAsia="zh-CN"/>
        </w:rPr>
      </w:pPr>
      <w:r w:rsidRPr="00E7619B">
        <w:rPr>
          <w:rFonts w:hint="eastAsia"/>
          <w:lang w:eastAsia="zh-CN"/>
        </w:rPr>
        <w:lastRenderedPageBreak/>
        <w:t xml:space="preserve"># </w:t>
      </w:r>
      <w:r w:rsidRPr="00E7619B">
        <w:rPr>
          <w:rFonts w:hint="eastAsia"/>
          <w:lang w:eastAsia="zh-CN"/>
        </w:rPr>
        <w:t>在</w:t>
      </w:r>
      <w:r w:rsidRPr="00E7619B">
        <w:rPr>
          <w:lang w:eastAsia="zh-CN"/>
        </w:rPr>
        <w:t xml:space="preserve">PE 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上为对等体</w:t>
      </w:r>
      <w:r>
        <w:rPr>
          <w:rFonts w:hint="eastAsia"/>
          <w:lang w:eastAsia="zh-CN"/>
        </w:rPr>
        <w:t>CE 2</w:t>
      </w:r>
      <w:r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SoO</w:t>
      </w:r>
      <w:r>
        <w:rPr>
          <w:rFonts w:hint="eastAsia"/>
          <w:lang w:eastAsia="zh-CN"/>
        </w:rPr>
        <w:t>属性为</w:t>
      </w:r>
      <w:r>
        <w:rPr>
          <w:rFonts w:hint="eastAsia"/>
          <w:lang w:eastAsia="zh-CN"/>
        </w:rPr>
        <w:t>1:100</w:t>
      </w:r>
      <w:r>
        <w:rPr>
          <w:rFonts w:hint="eastAsia"/>
          <w:lang w:eastAsia="zh-CN"/>
        </w:rPr>
        <w:t>。</w:t>
      </w:r>
    </w:p>
    <w:p w:rsidR="00673B89" w:rsidRDefault="00673B89" w:rsidP="00B51350">
      <w:pPr>
        <w:pStyle w:val="TerminalDisplayIndent1"/>
      </w:pPr>
      <w:r>
        <w:t>&lt;PE</w:t>
      </w:r>
      <w:r>
        <w:rPr>
          <w:rFonts w:hint="eastAsia"/>
        </w:rPr>
        <w:t>2</w:t>
      </w:r>
      <w:r>
        <w:t>&gt; system-view</w:t>
      </w:r>
    </w:p>
    <w:p w:rsidR="008B7E2E" w:rsidRPr="007530E2" w:rsidRDefault="008B7E2E" w:rsidP="00B51350">
      <w:pPr>
        <w:pStyle w:val="TerminalDisplayIndent1"/>
      </w:pPr>
      <w:r w:rsidRPr="007530E2">
        <w:t>[PE</w:t>
      </w:r>
      <w:r>
        <w:rPr>
          <w:rFonts w:hint="eastAsia"/>
        </w:rPr>
        <w:t>2</w:t>
      </w:r>
      <w:r w:rsidRPr="007530E2">
        <w:t xml:space="preserve">] </w:t>
      </w:r>
      <w:r>
        <w:rPr>
          <w:rFonts w:hint="eastAsia"/>
        </w:rPr>
        <w:t>bgp 100</w:t>
      </w:r>
    </w:p>
    <w:p w:rsidR="008B7E2E" w:rsidRPr="00B421C2" w:rsidRDefault="008B7E2E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2-</w:t>
      </w:r>
      <w:r w:rsidR="00F07E7A" w:rsidRPr="00B421C2">
        <w:rPr>
          <w:rFonts w:hint="eastAsia"/>
        </w:rPr>
        <w:t>bgp-default</w:t>
      </w:r>
      <w:r w:rsidRPr="00B421C2">
        <w:t>] ip vpn-instance vpn1</w:t>
      </w:r>
    </w:p>
    <w:p w:rsidR="008B7E2E" w:rsidRPr="00B421C2" w:rsidRDefault="008B7E2E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-vpn1] address-family ipv4</w:t>
      </w:r>
    </w:p>
    <w:p w:rsidR="008B7E2E" w:rsidRPr="00967CD5" w:rsidRDefault="008B7E2E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-ipv4-vpn1]</w:t>
      </w:r>
      <w:r w:rsidRPr="00B421C2">
        <w:rPr>
          <w:rFonts w:hint="eastAsia"/>
        </w:rPr>
        <w:t xml:space="preserve"> </w:t>
      </w:r>
      <w:r w:rsidRPr="00B421C2">
        <w:t>peer 10.</w:t>
      </w:r>
      <w:r w:rsidRPr="00B421C2">
        <w:rPr>
          <w:rFonts w:hint="eastAsia"/>
        </w:rPr>
        <w:t>2</w:t>
      </w:r>
      <w:r w:rsidRPr="00B421C2">
        <w:t>.1.1 soo 1:100</w:t>
      </w:r>
    </w:p>
    <w:p w:rsidR="007D7DD4" w:rsidRDefault="008B7E2E" w:rsidP="00DD64CA">
      <w:pPr>
        <w:pStyle w:val="4"/>
      </w:pPr>
      <w:r w:rsidRPr="00B421C2">
        <w:rPr>
          <w:rFonts w:hint="eastAsia"/>
        </w:rPr>
        <w:t>验证配置</w:t>
      </w:r>
    </w:p>
    <w:p w:rsidR="008B7E2E" w:rsidRPr="00B421C2" w:rsidRDefault="008B7E2E" w:rsidP="00DD64CA">
      <w:r w:rsidRPr="00B421C2">
        <w:rPr>
          <w:rFonts w:hint="eastAsia"/>
        </w:rPr>
        <w:t xml:space="preserve"># </w:t>
      </w:r>
      <w:r w:rsidRPr="00B421C2">
        <w:rPr>
          <w:rFonts w:hint="eastAsia"/>
        </w:rPr>
        <w:t>由于配置的</w:t>
      </w:r>
      <w:r w:rsidRPr="00B421C2">
        <w:rPr>
          <w:rFonts w:hint="eastAsia"/>
        </w:rPr>
        <w:t>SoO</w:t>
      </w:r>
      <w:r w:rsidRPr="00B421C2">
        <w:rPr>
          <w:rFonts w:hint="eastAsia"/>
        </w:rPr>
        <w:t>属性相同，</w:t>
      </w:r>
      <w:r w:rsidRPr="00B421C2">
        <w:rPr>
          <w:rFonts w:hint="eastAsia"/>
        </w:rPr>
        <w:t>PE 2</w:t>
      </w:r>
      <w:r w:rsidRPr="00B421C2">
        <w:rPr>
          <w:rFonts w:hint="eastAsia"/>
        </w:rPr>
        <w:t>不会将</w:t>
      </w:r>
      <w:r w:rsidRPr="00B421C2">
        <w:rPr>
          <w:rFonts w:hint="eastAsia"/>
        </w:rPr>
        <w:t>CE 1</w:t>
      </w:r>
      <w:r w:rsidRPr="00B421C2">
        <w:rPr>
          <w:rFonts w:hint="eastAsia"/>
        </w:rPr>
        <w:t>发过来的路由发布给</w:t>
      </w:r>
      <w:r w:rsidRPr="00B421C2">
        <w:rPr>
          <w:rFonts w:hint="eastAsia"/>
        </w:rPr>
        <w:t>CE 2</w:t>
      </w:r>
      <w:r w:rsidRPr="00B421C2">
        <w:rPr>
          <w:rFonts w:hint="eastAsia"/>
        </w:rPr>
        <w:t>。查看</w:t>
      </w:r>
      <w:r w:rsidRPr="00B421C2">
        <w:rPr>
          <w:rFonts w:hint="eastAsia"/>
        </w:rPr>
        <w:t>CE 2</w:t>
      </w:r>
      <w:r w:rsidRPr="00B421C2">
        <w:rPr>
          <w:rFonts w:hint="eastAsia"/>
        </w:rPr>
        <w:t>路由表，不会再看到</w:t>
      </w:r>
      <w:r w:rsidRPr="00B421C2">
        <w:rPr>
          <w:rFonts w:hint="eastAsia"/>
        </w:rPr>
        <w:t>100.1.1.1/32</w:t>
      </w:r>
      <w:r w:rsidRPr="00B421C2">
        <w:rPr>
          <w:rFonts w:hint="eastAsia"/>
        </w:rPr>
        <w:t>路由。</w:t>
      </w:r>
    </w:p>
    <w:p w:rsidR="00687E8A" w:rsidRPr="00B421C2" w:rsidRDefault="008B7E2E" w:rsidP="00DD64CA">
      <w:pPr>
        <w:pStyle w:val="TerminalDisplay"/>
      </w:pPr>
      <w:r w:rsidRPr="00B421C2">
        <w:rPr>
          <w:rFonts w:hint="eastAsia"/>
        </w:rPr>
        <w:t xml:space="preserve">&lt;CE2&gt; </w:t>
      </w:r>
      <w:r w:rsidRPr="00B421C2">
        <w:t>display ip routing-tabl</w:t>
      </w:r>
      <w:r w:rsidR="00687E8A" w:rsidRPr="00B421C2">
        <w:t>e</w:t>
      </w:r>
    </w:p>
    <w:p w:rsidR="007F7284" w:rsidRPr="00B421C2" w:rsidRDefault="007F7284" w:rsidP="00DD64CA">
      <w:pPr>
        <w:pStyle w:val="TerminalDisplay"/>
      </w:pPr>
    </w:p>
    <w:p w:rsidR="00687E8A" w:rsidRPr="00B421C2" w:rsidRDefault="008B7E2E" w:rsidP="00DD64CA">
      <w:pPr>
        <w:pStyle w:val="TerminalDisplay"/>
      </w:pPr>
      <w:r w:rsidRPr="00B421C2">
        <w:t xml:space="preserve">Destinations : </w:t>
      </w:r>
      <w:r w:rsidR="00DF59D2" w:rsidRPr="00B421C2">
        <w:t>1</w:t>
      </w:r>
      <w:r w:rsidR="00DF59D2">
        <w:rPr>
          <w:rFonts w:hint="eastAsia"/>
        </w:rPr>
        <w:t>2</w:t>
      </w:r>
      <w:r w:rsidR="00DF59D2" w:rsidRPr="00B421C2">
        <w:t xml:space="preserve">        </w:t>
      </w:r>
      <w:r w:rsidRPr="00B421C2">
        <w:t xml:space="preserve">Routes : </w:t>
      </w:r>
      <w:r w:rsidR="00DF59D2" w:rsidRPr="00B421C2">
        <w:t>1</w:t>
      </w:r>
      <w:r w:rsidR="00DF59D2">
        <w:rPr>
          <w:rFonts w:hint="eastAsia"/>
        </w:rPr>
        <w:t>2</w:t>
      </w:r>
    </w:p>
    <w:p w:rsidR="007F7284" w:rsidRPr="00B421C2" w:rsidRDefault="007F7284" w:rsidP="00DD64CA">
      <w:pPr>
        <w:pStyle w:val="TerminalDisplay"/>
      </w:pPr>
    </w:p>
    <w:p w:rsidR="00687E8A" w:rsidRPr="00B421C2" w:rsidRDefault="008B7E2E" w:rsidP="00DD64CA">
      <w:pPr>
        <w:pStyle w:val="TerminalDisplay"/>
      </w:pPr>
      <w:r w:rsidRPr="00B421C2">
        <w:t>Destination/Mask    Proto  Pre  Cost         NextHop         Interfac</w:t>
      </w:r>
      <w:r w:rsidR="00687E8A" w:rsidRPr="00B421C2">
        <w:t>e</w:t>
      </w:r>
    </w:p>
    <w:p w:rsidR="00687E8A" w:rsidRPr="00B421C2" w:rsidRDefault="008B7E2E" w:rsidP="00DD64CA">
      <w:pPr>
        <w:pStyle w:val="TerminalDisplay"/>
      </w:pPr>
      <w:r w:rsidRPr="00B421C2">
        <w:t>0.0.0.0/32          Direct 0    0            127.0.0.1       InLoop0</w:t>
      </w:r>
      <w:r w:rsidR="00687E8A" w:rsidRPr="00B421C2">
        <w:rPr>
          <w:rFonts w:hint="eastAsia"/>
        </w:rPr>
        <w:tab/>
      </w:r>
    </w:p>
    <w:p w:rsidR="00687E8A" w:rsidRPr="00B421C2" w:rsidRDefault="008B7E2E" w:rsidP="00DD64CA">
      <w:pPr>
        <w:pStyle w:val="TerminalDisplay"/>
      </w:pPr>
      <w:r w:rsidRPr="00B421C2">
        <w:rPr>
          <w:rFonts w:hint="eastAsia"/>
        </w:rPr>
        <w:t xml:space="preserve">10.2.1.0/24         Direct 0    0            10.2.1.1        </w:t>
      </w:r>
      <w:r w:rsidR="00064113">
        <w:t>GE</w:t>
      </w:r>
      <w:r w:rsidR="009C0B77">
        <w:t>3/1</w:t>
      </w:r>
      <w:r w:rsidR="00064113">
        <w:t>/1</w:t>
      </w:r>
    </w:p>
    <w:p w:rsidR="00687E8A" w:rsidRPr="00B421C2" w:rsidRDefault="008B7E2E" w:rsidP="00DD64CA">
      <w:pPr>
        <w:pStyle w:val="TerminalDisplay"/>
      </w:pPr>
      <w:r w:rsidRPr="00B421C2">
        <w:rPr>
          <w:rFonts w:hint="eastAsia"/>
        </w:rPr>
        <w:t xml:space="preserve">10.2.1.0/32         Direct 0    0            10.2.1.1        </w:t>
      </w:r>
      <w:r w:rsidR="00064113">
        <w:t>GE</w:t>
      </w:r>
      <w:r w:rsidR="009C0B77">
        <w:t>3/1</w:t>
      </w:r>
      <w:r w:rsidR="00064113">
        <w:t>/1</w:t>
      </w:r>
    </w:p>
    <w:p w:rsidR="00687E8A" w:rsidRPr="00B421C2" w:rsidRDefault="008B7E2E" w:rsidP="00DD64CA">
      <w:pPr>
        <w:pStyle w:val="TerminalDisplay"/>
      </w:pPr>
      <w:r w:rsidRPr="00B421C2">
        <w:rPr>
          <w:rFonts w:hint="eastAsia"/>
        </w:rPr>
        <w:t xml:space="preserve">10.2.1.1/32         Direct 0    0            </w:t>
      </w:r>
      <w:r w:rsidRPr="00B421C2">
        <w:t>127.0.0.1</w:t>
      </w:r>
      <w:r w:rsidRPr="00B421C2">
        <w:rPr>
          <w:rFonts w:hint="eastAsia"/>
        </w:rPr>
        <w:t xml:space="preserve">       Inloop</w:t>
      </w:r>
      <w:r w:rsidR="00687E8A" w:rsidRPr="00B421C2">
        <w:rPr>
          <w:rFonts w:hint="eastAsia"/>
        </w:rPr>
        <w:t>0</w:t>
      </w:r>
    </w:p>
    <w:p w:rsidR="00687E8A" w:rsidRPr="00B421C2" w:rsidRDefault="008B7E2E" w:rsidP="00DD64CA">
      <w:pPr>
        <w:pStyle w:val="TerminalDisplay"/>
      </w:pPr>
      <w:r w:rsidRPr="00B421C2">
        <w:rPr>
          <w:rFonts w:hint="eastAsia"/>
        </w:rPr>
        <w:t xml:space="preserve">10.2.1.255/32       Direct 0    0            10.2.1.1        </w:t>
      </w:r>
      <w:r w:rsidR="00064113">
        <w:t>GE</w:t>
      </w:r>
      <w:r w:rsidR="009C0B77">
        <w:t>3/1</w:t>
      </w:r>
      <w:r w:rsidR="00064113">
        <w:t>/1</w:t>
      </w:r>
    </w:p>
    <w:p w:rsidR="00687E8A" w:rsidRPr="00B421C2" w:rsidRDefault="008B7E2E" w:rsidP="00DD64CA">
      <w:pPr>
        <w:pStyle w:val="TerminalDisplay"/>
      </w:pPr>
      <w:r w:rsidRPr="00B421C2">
        <w:rPr>
          <w:rFonts w:hint="eastAsia"/>
        </w:rPr>
        <w:t xml:space="preserve">10.3.1.0/24         BGP    255  0            10.2.1.2        </w:t>
      </w:r>
      <w:r w:rsidR="00064113">
        <w:t>GE</w:t>
      </w:r>
      <w:r w:rsidR="009C0B77">
        <w:t>3/1</w:t>
      </w:r>
      <w:r w:rsidR="00064113">
        <w:t>/1</w:t>
      </w:r>
    </w:p>
    <w:p w:rsidR="00687E8A" w:rsidRPr="00B421C2" w:rsidRDefault="008B7E2E" w:rsidP="00DD64CA">
      <w:pPr>
        <w:pStyle w:val="TerminalDisplay"/>
      </w:pPr>
      <w:r w:rsidRPr="00B421C2">
        <w:t>127.0.0.0/8         Direct 0    0            127.0.0.1       InLoop</w:t>
      </w:r>
      <w:r w:rsidR="00687E8A" w:rsidRPr="00B421C2">
        <w:t>0</w:t>
      </w:r>
    </w:p>
    <w:p w:rsidR="00687E8A" w:rsidRPr="00B421C2" w:rsidRDefault="008B7E2E" w:rsidP="00DD64CA">
      <w:pPr>
        <w:pStyle w:val="TerminalDisplay"/>
      </w:pPr>
      <w:r w:rsidRPr="00B421C2">
        <w:t>127.0.0.0/32        Direct 0    0            127.0.0.1       InLoop</w:t>
      </w:r>
      <w:r w:rsidR="00687E8A" w:rsidRPr="00B421C2">
        <w:t>0</w:t>
      </w:r>
    </w:p>
    <w:p w:rsidR="00687E8A" w:rsidRPr="00B421C2" w:rsidRDefault="008B7E2E" w:rsidP="00DD64CA">
      <w:pPr>
        <w:pStyle w:val="TerminalDisplay"/>
      </w:pPr>
      <w:r w:rsidRPr="00B421C2">
        <w:t>127.0.0.1/32        Direct 0    0            127.0.0.1       InLoop</w:t>
      </w:r>
      <w:r w:rsidR="00687E8A" w:rsidRPr="00B421C2">
        <w:t>0</w:t>
      </w:r>
    </w:p>
    <w:p w:rsidR="00687E8A" w:rsidRPr="00B421C2" w:rsidRDefault="008B7E2E" w:rsidP="00DD64CA">
      <w:pPr>
        <w:pStyle w:val="TerminalDisplay"/>
      </w:pPr>
      <w:r w:rsidRPr="00B421C2">
        <w:t>127.255.255.255/32  Direct 0    0            127.0.0.1       InLoop</w:t>
      </w:r>
      <w:r w:rsidR="00687E8A" w:rsidRPr="00B421C2">
        <w:t>0</w:t>
      </w:r>
    </w:p>
    <w:p w:rsidR="00687E8A" w:rsidRPr="00B421C2" w:rsidRDefault="008B7E2E" w:rsidP="00DD64CA">
      <w:pPr>
        <w:pStyle w:val="TerminalDisplay"/>
      </w:pPr>
      <w:r w:rsidRPr="00B421C2">
        <w:rPr>
          <w:rFonts w:hint="eastAsia"/>
        </w:rPr>
        <w:t xml:space="preserve">200.1.1.1/32        BGP    255  0            10.2.1.2        </w:t>
      </w:r>
      <w:r w:rsidR="00064113">
        <w:t>GE</w:t>
      </w:r>
      <w:r w:rsidR="009C0B77">
        <w:t>3/1</w:t>
      </w:r>
      <w:r w:rsidR="00064113">
        <w:t>/1</w:t>
      </w:r>
    </w:p>
    <w:p w:rsidR="009A37DA" w:rsidRPr="00B421C2" w:rsidRDefault="008B7E2E" w:rsidP="00DD64CA">
      <w:pPr>
        <w:pStyle w:val="TerminalDisplay"/>
      </w:pPr>
      <w:r w:rsidRPr="00B421C2">
        <w:t>255.255.255.255/32  Direct 0    0            127.0.0.1       InLoop</w:t>
      </w:r>
      <w:bookmarkStart w:id="3329" w:name="_Toc316996021"/>
      <w:bookmarkStart w:id="3330" w:name="_Toc316996022"/>
      <w:bookmarkStart w:id="3331" w:name="_Toc316996023"/>
      <w:bookmarkStart w:id="3332" w:name="_Toc316996024"/>
      <w:bookmarkStart w:id="3333" w:name="_Toc316996025"/>
      <w:bookmarkStart w:id="3334" w:name="_Toc316996026"/>
      <w:bookmarkStart w:id="3335" w:name="_Toc316996027"/>
      <w:bookmarkStart w:id="3336" w:name="_Toc316996028"/>
      <w:bookmarkStart w:id="3337" w:name="_Toc316996029"/>
      <w:bookmarkStart w:id="3338" w:name="_Toc316996030"/>
      <w:bookmarkStart w:id="3339" w:name="_Toc316996031"/>
      <w:bookmarkStart w:id="3340" w:name="_Toc316996032"/>
      <w:bookmarkEnd w:id="3329"/>
      <w:bookmarkEnd w:id="3330"/>
      <w:bookmarkEnd w:id="3331"/>
      <w:bookmarkEnd w:id="3332"/>
      <w:bookmarkEnd w:id="3333"/>
      <w:bookmarkEnd w:id="3334"/>
      <w:bookmarkEnd w:id="3335"/>
      <w:bookmarkEnd w:id="3336"/>
      <w:bookmarkEnd w:id="3337"/>
      <w:bookmarkEnd w:id="3338"/>
      <w:bookmarkEnd w:id="3339"/>
      <w:bookmarkEnd w:id="3340"/>
      <w:r w:rsidR="00687E8A" w:rsidRPr="00B421C2">
        <w:t>0</w:t>
      </w:r>
    </w:p>
    <w:p w:rsidR="007D7DD4" w:rsidRDefault="007B6FA4" w:rsidP="00DD64CA">
      <w:pPr>
        <w:pStyle w:val="3"/>
      </w:pPr>
      <w:bookmarkStart w:id="3341" w:name="_Toc201647503"/>
      <w:bookmarkStart w:id="3342" w:name="_Toc354929419"/>
      <w:bookmarkStart w:id="3343" w:name="_Toc366235921"/>
      <w:bookmarkStart w:id="3344" w:name="_Toc45106008"/>
      <w:r>
        <w:rPr>
          <w:rFonts w:hint="eastAsia"/>
        </w:rPr>
        <w:t>配置</w:t>
      </w:r>
      <w:bookmarkEnd w:id="3341"/>
      <w:r w:rsidR="00B6274E" w:rsidRPr="003F58B4">
        <w:rPr>
          <w:rFonts w:hint="eastAsia"/>
        </w:rPr>
        <w:t>VPNv4</w:t>
      </w:r>
      <w:r w:rsidR="00B6274E" w:rsidRPr="003F58B4">
        <w:rPr>
          <w:rFonts w:hint="eastAsia"/>
        </w:rPr>
        <w:t>路由备份</w:t>
      </w:r>
      <w:r w:rsidR="00B6274E" w:rsidRPr="003F58B4">
        <w:rPr>
          <w:rFonts w:hint="eastAsia"/>
        </w:rPr>
        <w:t>VPNv4</w:t>
      </w:r>
      <w:r w:rsidR="00B6274E" w:rsidRPr="003F58B4">
        <w:rPr>
          <w:rFonts w:hint="eastAsia"/>
        </w:rPr>
        <w:t>路由</w:t>
      </w:r>
      <w:r w:rsidR="00B6274E">
        <w:rPr>
          <w:rFonts w:hint="eastAsia"/>
        </w:rPr>
        <w:t>方式的</w:t>
      </w:r>
      <w:r w:rsidRPr="00B421C2">
        <w:t>MPLS L3VPN</w:t>
      </w:r>
      <w:r>
        <w:rPr>
          <w:rFonts w:hint="eastAsia"/>
        </w:rPr>
        <w:t>快速重路由</w:t>
      </w:r>
      <w:bookmarkEnd w:id="3342"/>
      <w:bookmarkEnd w:id="3343"/>
      <w:bookmarkEnd w:id="3344"/>
    </w:p>
    <w:p w:rsidR="007D7DD4" w:rsidRDefault="007B6FA4" w:rsidP="00DD64CA">
      <w:pPr>
        <w:pStyle w:val="4"/>
      </w:pPr>
      <w:r>
        <w:rPr>
          <w:rFonts w:hint="eastAsia"/>
        </w:rPr>
        <w:t>组网需求</w:t>
      </w:r>
    </w:p>
    <w:p w:rsidR="007B6FA4" w:rsidRPr="005E0933" w:rsidRDefault="007B6FA4" w:rsidP="00DD64CA">
      <w:pPr>
        <w:pStyle w:val="ItemList"/>
      </w:pPr>
      <w:r w:rsidRPr="00170D9F">
        <w:t>CE 1</w:t>
      </w:r>
      <w:r w:rsidRPr="005E0933">
        <w:rPr>
          <w:rFonts w:hint="eastAsia"/>
        </w:rPr>
        <w:t>和</w:t>
      </w:r>
      <w:r w:rsidRPr="00170D9F">
        <w:t>CE 2</w:t>
      </w:r>
      <w:r w:rsidRPr="005E0933">
        <w:rPr>
          <w:rFonts w:hint="eastAsia"/>
        </w:rPr>
        <w:t>属于</w:t>
      </w:r>
      <w:r w:rsidRPr="00170D9F">
        <w:t>VPN 1</w:t>
      </w:r>
      <w:r w:rsidRPr="005E0933">
        <w:rPr>
          <w:rFonts w:hint="eastAsia"/>
        </w:rPr>
        <w:t>。</w:t>
      </w:r>
    </w:p>
    <w:p w:rsidR="007B6FA4" w:rsidRPr="00B421C2" w:rsidRDefault="007B6FA4" w:rsidP="00DD64CA">
      <w:pPr>
        <w:pStyle w:val="ItemList"/>
        <w:rPr>
          <w:lang w:eastAsia="zh-CN"/>
        </w:rPr>
      </w:pPr>
      <w:r w:rsidRPr="00B421C2">
        <w:rPr>
          <w:lang w:eastAsia="zh-CN"/>
        </w:rPr>
        <w:t>CE</w:t>
      </w:r>
      <w:r w:rsidRPr="00B421C2">
        <w:rPr>
          <w:rFonts w:hint="eastAsia"/>
          <w:lang w:eastAsia="zh-CN"/>
        </w:rPr>
        <w:t>与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之间配置</w:t>
      </w:r>
      <w:r w:rsidRPr="00B421C2">
        <w:rPr>
          <w:lang w:eastAsia="zh-CN"/>
        </w:rPr>
        <w:t>EBGP</w:t>
      </w:r>
      <w:r w:rsidRPr="00B421C2">
        <w:rPr>
          <w:rFonts w:hint="eastAsia"/>
          <w:lang w:eastAsia="zh-CN"/>
        </w:rPr>
        <w:t>交换</w:t>
      </w:r>
      <w:r w:rsidRPr="00B421C2">
        <w:rPr>
          <w:lang w:eastAsia="zh-CN"/>
        </w:rPr>
        <w:t>VPN</w:t>
      </w:r>
      <w:r w:rsidRPr="00B421C2">
        <w:rPr>
          <w:rFonts w:hint="eastAsia"/>
          <w:lang w:eastAsia="zh-CN"/>
        </w:rPr>
        <w:t>路由信息。</w:t>
      </w:r>
    </w:p>
    <w:p w:rsidR="007B6FA4" w:rsidRPr="00B421C2" w:rsidRDefault="007B6FA4" w:rsidP="00DD64CA">
      <w:pPr>
        <w:pStyle w:val="ItemList"/>
        <w:rPr>
          <w:lang w:eastAsia="zh-CN"/>
        </w:rPr>
      </w:pP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与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之间配置</w:t>
      </w:r>
      <w:r w:rsidRPr="00B421C2">
        <w:rPr>
          <w:lang w:eastAsia="zh-CN"/>
        </w:rPr>
        <w:t>OSPF</w:t>
      </w:r>
      <w:r w:rsidRPr="00B421C2">
        <w:rPr>
          <w:rFonts w:hint="eastAsia"/>
          <w:lang w:eastAsia="zh-CN"/>
        </w:rPr>
        <w:t>实现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内部的互通、配置</w:t>
      </w:r>
      <w:r w:rsidRPr="00B421C2">
        <w:rPr>
          <w:lang w:eastAsia="zh-CN"/>
        </w:rPr>
        <w:t>MP-IBGP</w:t>
      </w:r>
      <w:r w:rsidRPr="00B421C2">
        <w:rPr>
          <w:rFonts w:hint="eastAsia"/>
          <w:lang w:eastAsia="zh-CN"/>
        </w:rPr>
        <w:t>交换</w:t>
      </w:r>
      <w:r w:rsidRPr="00B421C2">
        <w:rPr>
          <w:lang w:eastAsia="zh-CN"/>
        </w:rPr>
        <w:t>VPN</w:t>
      </w:r>
      <w:r w:rsidRPr="00B421C2">
        <w:rPr>
          <w:rFonts w:hint="eastAsia"/>
          <w:lang w:eastAsia="zh-CN"/>
        </w:rPr>
        <w:t>v4</w:t>
      </w:r>
      <w:r w:rsidRPr="00B421C2">
        <w:rPr>
          <w:rFonts w:hint="eastAsia"/>
          <w:lang w:eastAsia="zh-CN"/>
        </w:rPr>
        <w:t>路由信息。</w:t>
      </w:r>
    </w:p>
    <w:p w:rsidR="007B6FA4" w:rsidRPr="00B421C2" w:rsidRDefault="007B6FA4" w:rsidP="00DD64CA">
      <w:pPr>
        <w:pStyle w:val="ItemList"/>
        <w:rPr>
          <w:lang w:eastAsia="zh-CN"/>
        </w:rPr>
      </w:pPr>
      <w:r w:rsidRPr="00B421C2">
        <w:rPr>
          <w:rFonts w:hint="eastAsia"/>
        </w:rPr>
        <w:t>在</w:t>
      </w:r>
      <w:r w:rsidRPr="00B421C2">
        <w:rPr>
          <w:rFonts w:hint="eastAsia"/>
        </w:rPr>
        <w:t>PE 1</w:t>
      </w:r>
      <w:r w:rsidRPr="00B421C2">
        <w:rPr>
          <w:rFonts w:hint="eastAsia"/>
        </w:rPr>
        <w:t>上配置</w:t>
      </w:r>
      <w:r w:rsidRPr="00B421C2">
        <w:rPr>
          <w:rFonts w:hint="eastAsia"/>
        </w:rPr>
        <w:t>MPLS L3VPN</w:t>
      </w:r>
      <w:r w:rsidRPr="00B421C2">
        <w:rPr>
          <w:rFonts w:hint="eastAsia"/>
        </w:rPr>
        <w:t>快速重路由功能。</w:t>
      </w: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PE 2</w:t>
      </w:r>
      <w:r w:rsidRPr="00B421C2">
        <w:rPr>
          <w:rFonts w:hint="eastAsia"/>
          <w:lang w:eastAsia="zh-CN"/>
        </w:rPr>
        <w:t>之间的路径正常工作时，</w:t>
      </w:r>
      <w:r w:rsidRPr="00B421C2">
        <w:rPr>
          <w:rFonts w:hint="eastAsia"/>
          <w:lang w:eastAsia="zh-CN"/>
        </w:rPr>
        <w:t>CE 1</w:t>
      </w:r>
      <w:r w:rsidRPr="00B421C2">
        <w:rPr>
          <w:rFonts w:hint="eastAsia"/>
          <w:lang w:eastAsia="zh-CN"/>
        </w:rPr>
        <w:t>通过路径</w:t>
      </w:r>
      <w:r w:rsidRPr="00B421C2">
        <w:rPr>
          <w:rFonts w:hint="eastAsia"/>
          <w:lang w:eastAsia="zh-CN"/>
        </w:rPr>
        <w:t>CE 1</w:t>
      </w:r>
      <w:r w:rsidRPr="00B421C2">
        <w:rPr>
          <w:rFonts w:hint="eastAsia"/>
          <w:lang w:eastAsia="zh-CN"/>
        </w:rPr>
        <w:t>—</w:t>
      </w: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—</w:t>
      </w:r>
      <w:r w:rsidRPr="00B421C2">
        <w:rPr>
          <w:rFonts w:hint="eastAsia"/>
          <w:lang w:eastAsia="zh-CN"/>
        </w:rPr>
        <w:t>PE 2</w:t>
      </w:r>
      <w:r w:rsidRPr="00B421C2">
        <w:rPr>
          <w:rFonts w:hint="eastAsia"/>
          <w:lang w:eastAsia="zh-CN"/>
        </w:rPr>
        <w:t>—</w:t>
      </w:r>
      <w:r w:rsidRPr="00B421C2">
        <w:rPr>
          <w:rFonts w:hint="eastAsia"/>
          <w:lang w:eastAsia="zh-CN"/>
        </w:rPr>
        <w:t>CE 2</w:t>
      </w:r>
      <w:r w:rsidRPr="00B421C2">
        <w:rPr>
          <w:rFonts w:hint="eastAsia"/>
          <w:lang w:eastAsia="zh-CN"/>
        </w:rPr>
        <w:t>将流量转发给</w:t>
      </w:r>
      <w:r w:rsidRPr="00B421C2">
        <w:rPr>
          <w:rFonts w:hint="eastAsia"/>
          <w:lang w:eastAsia="zh-CN"/>
        </w:rPr>
        <w:t>CE 2</w:t>
      </w:r>
      <w:r w:rsidRPr="00B421C2">
        <w:rPr>
          <w:rFonts w:hint="eastAsia"/>
          <w:lang w:eastAsia="zh-CN"/>
        </w:rPr>
        <w:t>；</w:t>
      </w: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通过</w:t>
      </w:r>
      <w:r w:rsidRPr="00B421C2">
        <w:rPr>
          <w:rFonts w:hint="eastAsia"/>
          <w:lang w:eastAsia="zh-CN"/>
        </w:rPr>
        <w:t>BFD</w:t>
      </w:r>
      <w:r w:rsidRPr="00B421C2">
        <w:rPr>
          <w:rFonts w:hint="eastAsia"/>
          <w:lang w:eastAsia="zh-CN"/>
        </w:rPr>
        <w:t>检测出</w:t>
      </w: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到</w:t>
      </w:r>
      <w:r w:rsidRPr="00B421C2">
        <w:rPr>
          <w:rFonts w:hint="eastAsia"/>
          <w:lang w:eastAsia="zh-CN"/>
        </w:rPr>
        <w:t>PE 2</w:t>
      </w:r>
      <w:r w:rsidRPr="00B421C2">
        <w:rPr>
          <w:rFonts w:hint="eastAsia"/>
          <w:lang w:eastAsia="zh-CN"/>
        </w:rPr>
        <w:t>的公网</w:t>
      </w:r>
      <w:r w:rsidRPr="00B421C2">
        <w:rPr>
          <w:rFonts w:hint="eastAsia"/>
          <w:lang w:eastAsia="zh-CN"/>
        </w:rPr>
        <w:t>LSP</w:t>
      </w:r>
      <w:r w:rsidRPr="00B421C2">
        <w:rPr>
          <w:rFonts w:hint="eastAsia"/>
          <w:lang w:eastAsia="zh-CN"/>
        </w:rPr>
        <w:t>出现故障后，将流量切换到备份路径，即</w:t>
      </w:r>
      <w:r w:rsidRPr="00B421C2">
        <w:rPr>
          <w:rFonts w:hint="eastAsia"/>
          <w:lang w:eastAsia="zh-CN"/>
        </w:rPr>
        <w:t>CE 1</w:t>
      </w:r>
      <w:r w:rsidRPr="00B421C2">
        <w:rPr>
          <w:rFonts w:hint="eastAsia"/>
          <w:lang w:eastAsia="zh-CN"/>
        </w:rPr>
        <w:t>通过路径</w:t>
      </w:r>
      <w:r w:rsidRPr="00B421C2">
        <w:rPr>
          <w:rFonts w:hint="eastAsia"/>
          <w:lang w:eastAsia="zh-CN"/>
        </w:rPr>
        <w:t>CE 1</w:t>
      </w:r>
      <w:r w:rsidRPr="00B421C2">
        <w:rPr>
          <w:rFonts w:hint="eastAsia"/>
          <w:lang w:eastAsia="zh-CN"/>
        </w:rPr>
        <w:t>—</w:t>
      </w: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—</w:t>
      </w:r>
      <w:r w:rsidRPr="00B421C2">
        <w:rPr>
          <w:rFonts w:hint="eastAsia"/>
          <w:lang w:eastAsia="zh-CN"/>
        </w:rPr>
        <w:t>PE 3</w:t>
      </w:r>
      <w:r w:rsidRPr="00B421C2">
        <w:rPr>
          <w:rFonts w:hint="eastAsia"/>
          <w:lang w:eastAsia="zh-CN"/>
        </w:rPr>
        <w:t>—</w:t>
      </w:r>
      <w:r w:rsidRPr="00B421C2">
        <w:rPr>
          <w:rFonts w:hint="eastAsia"/>
          <w:lang w:eastAsia="zh-CN"/>
        </w:rPr>
        <w:t>CE 2</w:t>
      </w:r>
      <w:r w:rsidRPr="00B421C2">
        <w:rPr>
          <w:rFonts w:hint="eastAsia"/>
          <w:lang w:eastAsia="zh-CN"/>
        </w:rPr>
        <w:t>将流量转发给</w:t>
      </w:r>
      <w:r w:rsidRPr="00B421C2">
        <w:rPr>
          <w:rFonts w:hint="eastAsia"/>
          <w:lang w:eastAsia="zh-CN"/>
        </w:rPr>
        <w:t>CE 2</w:t>
      </w:r>
      <w:r w:rsidRPr="00B421C2">
        <w:rPr>
          <w:rFonts w:hint="eastAsia"/>
          <w:lang w:eastAsia="zh-CN"/>
        </w:rPr>
        <w:t>，从而缩短故障恢复时间。</w:t>
      </w:r>
    </w:p>
    <w:p w:rsidR="007D7DD4" w:rsidRDefault="007B6FA4" w:rsidP="00DD64CA">
      <w:pPr>
        <w:pStyle w:val="4"/>
      </w:pPr>
      <w:r>
        <w:rPr>
          <w:rFonts w:hint="eastAsia"/>
        </w:rPr>
        <w:lastRenderedPageBreak/>
        <w:t>组网图</w:t>
      </w:r>
    </w:p>
    <w:p w:rsidR="007D7DD4" w:rsidRDefault="00B6274E" w:rsidP="00DD64CA">
      <w:pPr>
        <w:pStyle w:val="FigureDescription"/>
      </w:pPr>
      <w:bookmarkStart w:id="3345" w:name="_Ref201651596"/>
      <w:bookmarkStart w:id="3346" w:name="_Toc418944429"/>
      <w:r w:rsidRPr="003F58B4">
        <w:rPr>
          <w:rFonts w:hint="eastAsia"/>
        </w:rPr>
        <w:t>VPNv4</w:t>
      </w:r>
      <w:r w:rsidRPr="003F58B4">
        <w:rPr>
          <w:rFonts w:hint="eastAsia"/>
        </w:rPr>
        <w:t>路由备份</w:t>
      </w:r>
      <w:r w:rsidRPr="003F58B4">
        <w:rPr>
          <w:rFonts w:hint="eastAsia"/>
        </w:rPr>
        <w:t>VPNv4</w:t>
      </w:r>
      <w:r w:rsidRPr="003F58B4">
        <w:rPr>
          <w:rFonts w:hint="eastAsia"/>
        </w:rPr>
        <w:t>路由</w:t>
      </w:r>
      <w:r w:rsidR="007B6FA4">
        <w:rPr>
          <w:rFonts w:hint="eastAsia"/>
        </w:rPr>
        <w:t>组网图</w:t>
      </w:r>
      <w:bookmarkEnd w:id="3345"/>
      <w:bookmarkEnd w:id="3346"/>
    </w:p>
    <w:p w:rsidR="00F34E94" w:rsidRDefault="00224215" w:rsidP="00595D4C">
      <w:pPr>
        <w:pStyle w:val="Figure"/>
      </w:pPr>
      <w:commentRangeStart w:id="3347"/>
      <w:r w:rsidRPr="00224215">
        <w:rPr>
          <w:noProof/>
        </w:rPr>
        <w:drawing>
          <wp:inline distT="0" distB="0" distL="0" distR="0" wp14:anchorId="2CB9F9F7" wp14:editId="75B74F58">
            <wp:extent cx="4962525" cy="2209800"/>
            <wp:effectExtent l="0" t="0" r="9525" b="0"/>
            <wp:docPr id="906" name="图片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347"/>
      <w:r w:rsidR="00F34E94">
        <w:rPr>
          <w:rStyle w:val="ac"/>
        </w:rPr>
        <w:commentReference w:id="3347"/>
      </w:r>
    </w:p>
    <w:p w:rsidR="00F34E94" w:rsidRDefault="00F34E94" w:rsidP="00595D4C">
      <w:pPr>
        <w:pStyle w:val="Figure"/>
      </w:pPr>
      <w:commentRangeStart w:id="3348"/>
      <w:r w:rsidRPr="00F34E94">
        <w:rPr>
          <w:rFonts w:hint="eastAsia"/>
          <w:noProof/>
        </w:rPr>
        <w:drawing>
          <wp:inline distT="0" distB="0" distL="0" distR="0" wp14:anchorId="146BE246" wp14:editId="09D46249">
            <wp:extent cx="4962525" cy="2209800"/>
            <wp:effectExtent l="0" t="0" r="952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348"/>
      <w:r>
        <w:rPr>
          <w:rStyle w:val="ac"/>
        </w:rPr>
        <w:commentReference w:id="3348"/>
      </w:r>
    </w:p>
    <w:p w:rsidR="00A271E4" w:rsidRDefault="00A271E4" w:rsidP="00595D4C">
      <w:pPr>
        <w:pStyle w:val="Figure"/>
      </w:pPr>
    </w:p>
    <w:tbl>
      <w:tblPr>
        <w:tblStyle w:val="FigureTable"/>
        <w:tblW w:w="9014" w:type="dxa"/>
        <w:tblLook w:val="04A0" w:firstRow="1" w:lastRow="0" w:firstColumn="1" w:lastColumn="0" w:noHBand="0" w:noVBand="1"/>
      </w:tblPr>
      <w:tblGrid>
        <w:gridCol w:w="1215"/>
        <w:gridCol w:w="1278"/>
        <w:gridCol w:w="1917"/>
        <w:gridCol w:w="1279"/>
        <w:gridCol w:w="1279"/>
        <w:gridCol w:w="2046"/>
      </w:tblGrid>
      <w:tr w:rsidR="0038794B" w:rsidRPr="004A4129" w:rsidTr="00B12603">
        <w:trPr>
          <w:tblHeader/>
        </w:trPr>
        <w:tc>
          <w:tcPr>
            <w:tcW w:w="1216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278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4A4129">
              <w:rPr>
                <w:rFonts w:hint="eastAsia"/>
              </w:rPr>
              <w:t>接口</w:t>
            </w:r>
          </w:p>
        </w:tc>
        <w:tc>
          <w:tcPr>
            <w:tcW w:w="1917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4A4129">
              <w:t>IP</w:t>
            </w:r>
            <w:r w:rsidRPr="00B421C2">
              <w:rPr>
                <w:rFonts w:hint="eastAsia"/>
              </w:rPr>
              <w:t>地址</w:t>
            </w:r>
          </w:p>
        </w:tc>
        <w:tc>
          <w:tcPr>
            <w:tcW w:w="1279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279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4A4129">
              <w:rPr>
                <w:rFonts w:hint="eastAsia"/>
              </w:rPr>
              <w:t>接口</w:t>
            </w:r>
          </w:p>
        </w:tc>
        <w:tc>
          <w:tcPr>
            <w:tcW w:w="2046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4A4129">
              <w:t>IP</w:t>
            </w:r>
            <w:r w:rsidRPr="00B421C2">
              <w:rPr>
                <w:rFonts w:hint="eastAsia"/>
              </w:rPr>
              <w:t>地址</w:t>
            </w:r>
          </w:p>
        </w:tc>
      </w:tr>
      <w:tr w:rsidR="0038794B" w:rsidRPr="004A4129" w:rsidTr="00B12603">
        <w:tc>
          <w:tcPr>
            <w:tcW w:w="1216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CE 1</w:t>
            </w:r>
          </w:p>
        </w:tc>
        <w:tc>
          <w:tcPr>
            <w:tcW w:w="1278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Loop0</w:t>
            </w:r>
          </w:p>
        </w:tc>
        <w:tc>
          <w:tcPr>
            <w:tcW w:w="1917" w:type="dxa"/>
            <w:hideMark/>
          </w:tcPr>
          <w:p w:rsidR="007B6FA4" w:rsidRPr="00B421C2" w:rsidRDefault="007B6FA4" w:rsidP="00DD64CA">
            <w:pPr>
              <w:pStyle w:val="FigureText"/>
            </w:pPr>
            <w:r>
              <w:rPr>
                <w:rFonts w:hint="eastAsia"/>
              </w:rPr>
              <w:t>5.5.5.5</w:t>
            </w:r>
            <w:r w:rsidRPr="00B421C2">
              <w:t>/32</w:t>
            </w:r>
          </w:p>
        </w:tc>
        <w:tc>
          <w:tcPr>
            <w:tcW w:w="1279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4A4129">
              <w:t xml:space="preserve">PE </w:t>
            </w:r>
            <w:r w:rsidRPr="00B421C2">
              <w:rPr>
                <w:rFonts w:hint="eastAsia"/>
              </w:rPr>
              <w:t>1</w:t>
            </w:r>
          </w:p>
        </w:tc>
        <w:tc>
          <w:tcPr>
            <w:tcW w:w="1279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Loop0</w:t>
            </w:r>
          </w:p>
        </w:tc>
        <w:tc>
          <w:tcPr>
            <w:tcW w:w="2046" w:type="dxa"/>
            <w:hideMark/>
          </w:tcPr>
          <w:p w:rsidR="007B6FA4" w:rsidRPr="00B421C2" w:rsidRDefault="007B6FA4" w:rsidP="00DD64CA">
            <w:pPr>
              <w:pStyle w:val="FigureText"/>
            </w:pPr>
            <w:r>
              <w:rPr>
                <w:rFonts w:hint="eastAsia"/>
              </w:rPr>
              <w:t>1.1.1.1</w:t>
            </w:r>
            <w:r w:rsidRPr="00B421C2">
              <w:t>/32</w:t>
            </w:r>
          </w:p>
        </w:tc>
      </w:tr>
      <w:tr w:rsidR="0038794B" w:rsidRPr="004A4129" w:rsidTr="00B12603">
        <w:trPr>
          <w:trHeight w:val="190"/>
        </w:trPr>
        <w:tc>
          <w:tcPr>
            <w:tcW w:w="1216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1278" w:type="dxa"/>
            <w:hideMark/>
          </w:tcPr>
          <w:p w:rsidR="007B6FA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917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10.2.1.1/24</w:t>
            </w:r>
          </w:p>
        </w:tc>
        <w:tc>
          <w:tcPr>
            <w:tcW w:w="1279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1279" w:type="dxa"/>
            <w:hideMark/>
          </w:tcPr>
          <w:p w:rsidR="007B6FA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2046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10.2.1.2/24</w:t>
            </w:r>
          </w:p>
        </w:tc>
      </w:tr>
      <w:tr w:rsidR="0038794B" w:rsidRPr="004A4129" w:rsidTr="00B12603">
        <w:tc>
          <w:tcPr>
            <w:tcW w:w="1216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4A4129">
              <w:t xml:space="preserve">PE </w:t>
            </w:r>
            <w:r w:rsidRPr="00B421C2">
              <w:rPr>
                <w:rFonts w:hint="eastAsia"/>
              </w:rPr>
              <w:t>2</w:t>
            </w:r>
          </w:p>
        </w:tc>
        <w:tc>
          <w:tcPr>
            <w:tcW w:w="1278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Loop0</w:t>
            </w:r>
          </w:p>
        </w:tc>
        <w:tc>
          <w:tcPr>
            <w:tcW w:w="1917" w:type="dxa"/>
            <w:hideMark/>
          </w:tcPr>
          <w:p w:rsidR="007B6FA4" w:rsidRPr="00B421C2" w:rsidRDefault="007B6FA4" w:rsidP="00DD64CA">
            <w:pPr>
              <w:pStyle w:val="FigureText"/>
            </w:pPr>
            <w:r>
              <w:rPr>
                <w:rFonts w:hint="eastAsia"/>
              </w:rPr>
              <w:t>2.2.2.2/32</w:t>
            </w:r>
          </w:p>
        </w:tc>
        <w:tc>
          <w:tcPr>
            <w:tcW w:w="1279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1279" w:type="dxa"/>
            <w:hideMark/>
          </w:tcPr>
          <w:p w:rsidR="007B6FA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2046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172.1.1.1/24</w:t>
            </w:r>
          </w:p>
        </w:tc>
      </w:tr>
      <w:tr w:rsidR="0038794B" w:rsidRPr="004A4129" w:rsidTr="00B12603">
        <w:trPr>
          <w:trHeight w:val="53"/>
        </w:trPr>
        <w:tc>
          <w:tcPr>
            <w:tcW w:w="1216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1278" w:type="dxa"/>
            <w:hideMark/>
          </w:tcPr>
          <w:p w:rsidR="007B6FA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917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4A4129">
              <w:t>172.1.1.</w:t>
            </w:r>
            <w:r w:rsidRPr="00B421C2">
              <w:rPr>
                <w:rFonts w:hint="eastAsia"/>
              </w:rPr>
              <w:t>2</w:t>
            </w:r>
            <w:r w:rsidRPr="00B421C2">
              <w:t>/24</w:t>
            </w:r>
          </w:p>
        </w:tc>
        <w:tc>
          <w:tcPr>
            <w:tcW w:w="1279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1279" w:type="dxa"/>
            <w:hideMark/>
          </w:tcPr>
          <w:p w:rsidR="007B6FA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/3</w:t>
            </w:r>
          </w:p>
        </w:tc>
        <w:tc>
          <w:tcPr>
            <w:tcW w:w="2046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172.2.1.1/24</w:t>
            </w:r>
          </w:p>
        </w:tc>
      </w:tr>
      <w:tr w:rsidR="0038794B" w:rsidRPr="004A4129" w:rsidTr="00B12603">
        <w:tc>
          <w:tcPr>
            <w:tcW w:w="1216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1278" w:type="dxa"/>
            <w:hideMark/>
          </w:tcPr>
          <w:p w:rsidR="007B6FA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1917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10.1.1.2/24</w:t>
            </w:r>
          </w:p>
        </w:tc>
        <w:tc>
          <w:tcPr>
            <w:tcW w:w="1279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CE 2</w:t>
            </w:r>
          </w:p>
        </w:tc>
        <w:tc>
          <w:tcPr>
            <w:tcW w:w="1279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Loop0</w:t>
            </w:r>
          </w:p>
        </w:tc>
        <w:tc>
          <w:tcPr>
            <w:tcW w:w="2046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4.4.4.4/32</w:t>
            </w:r>
          </w:p>
        </w:tc>
      </w:tr>
      <w:tr w:rsidR="0038794B" w:rsidRPr="004A4129" w:rsidTr="00B12603">
        <w:tc>
          <w:tcPr>
            <w:tcW w:w="1216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PE 3</w:t>
            </w:r>
          </w:p>
        </w:tc>
        <w:tc>
          <w:tcPr>
            <w:tcW w:w="1278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Loop0</w:t>
            </w:r>
          </w:p>
        </w:tc>
        <w:tc>
          <w:tcPr>
            <w:tcW w:w="1917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3.3.3.3/32</w:t>
            </w:r>
          </w:p>
        </w:tc>
        <w:tc>
          <w:tcPr>
            <w:tcW w:w="1279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1279" w:type="dxa"/>
            <w:hideMark/>
          </w:tcPr>
          <w:p w:rsidR="007B6FA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2046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10.1.1.1/24</w:t>
            </w:r>
          </w:p>
        </w:tc>
      </w:tr>
      <w:tr w:rsidR="0038794B" w:rsidRPr="004A4129" w:rsidTr="00B12603">
        <w:tc>
          <w:tcPr>
            <w:tcW w:w="1216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1278" w:type="dxa"/>
            <w:hideMark/>
          </w:tcPr>
          <w:p w:rsidR="007B6FA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917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4A4129">
              <w:t>172.2.1.</w:t>
            </w:r>
            <w:r w:rsidRPr="00B421C2">
              <w:rPr>
                <w:rFonts w:hint="eastAsia"/>
              </w:rPr>
              <w:t>3</w:t>
            </w:r>
            <w:r w:rsidRPr="00B421C2">
              <w:t>/24</w:t>
            </w:r>
          </w:p>
        </w:tc>
        <w:tc>
          <w:tcPr>
            <w:tcW w:w="1279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1279" w:type="dxa"/>
            <w:hideMark/>
          </w:tcPr>
          <w:p w:rsidR="007B6FA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2046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10.3.1.1/24</w:t>
            </w:r>
          </w:p>
        </w:tc>
      </w:tr>
      <w:tr w:rsidR="0038794B" w:rsidRPr="004A4129" w:rsidTr="00B12603">
        <w:tc>
          <w:tcPr>
            <w:tcW w:w="1216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1278" w:type="dxa"/>
            <w:hideMark/>
          </w:tcPr>
          <w:p w:rsidR="007B6FA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1917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10.3.1.2/24</w:t>
            </w:r>
          </w:p>
        </w:tc>
        <w:tc>
          <w:tcPr>
            <w:tcW w:w="1279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1279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2046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</w:tr>
    </w:tbl>
    <w:p w:rsidR="007B6FA4" w:rsidRDefault="007B6FA4" w:rsidP="00DD64CA"/>
    <w:p w:rsidR="007D7DD4" w:rsidRDefault="007B6FA4" w:rsidP="00DD64CA">
      <w:pPr>
        <w:pStyle w:val="4"/>
      </w:pPr>
      <w:r>
        <w:rPr>
          <w:rFonts w:hint="eastAsia"/>
        </w:rPr>
        <w:t>配置步骤</w:t>
      </w:r>
    </w:p>
    <w:p w:rsidR="007D7DD4" w:rsidRDefault="007B6FA4" w:rsidP="00DD64CA">
      <w:pPr>
        <w:pStyle w:val="ItemStep"/>
      </w:pPr>
      <w:r w:rsidRPr="005E0933">
        <w:rPr>
          <w:rFonts w:hint="eastAsia"/>
        </w:rPr>
        <w:t>配置各路由器接口的</w:t>
      </w:r>
      <w:r w:rsidRPr="005E0933">
        <w:t>IP</w:t>
      </w:r>
      <w:r w:rsidRPr="005E0933">
        <w:rPr>
          <w:rFonts w:hint="eastAsia"/>
        </w:rPr>
        <w:t>地址、</w:t>
      </w:r>
      <w:r w:rsidRPr="005E0933">
        <w:t>BGP</w:t>
      </w:r>
      <w:r w:rsidRPr="005E0933">
        <w:rPr>
          <w:rFonts w:hint="eastAsia"/>
        </w:rPr>
        <w:t>路由协议和</w:t>
      </w:r>
      <w:r w:rsidRPr="005E0933">
        <w:t>MPLS L</w:t>
      </w:r>
      <w:r>
        <w:t>3VPN</w:t>
      </w:r>
    </w:p>
    <w:p w:rsidR="007B6FA4" w:rsidRDefault="007B6FA4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请按照上面的组网图配置各接口的</w:t>
      </w:r>
      <w:r>
        <w:rPr>
          <w:lang w:eastAsia="zh-CN"/>
        </w:rPr>
        <w:t>IP</w:t>
      </w:r>
      <w:r>
        <w:rPr>
          <w:rFonts w:hint="eastAsia"/>
          <w:lang w:eastAsia="zh-CN"/>
        </w:rPr>
        <w:t>地址和子网掩码。</w:t>
      </w:r>
    </w:p>
    <w:p w:rsidR="007B6FA4" w:rsidRDefault="007B6FA4" w:rsidP="00B51350">
      <w:pPr>
        <w:pStyle w:val="ItemIndent1"/>
        <w:rPr>
          <w:lang w:eastAsia="zh-CN"/>
        </w:rPr>
      </w:pPr>
      <w:r w:rsidRPr="00170D9F">
        <w:rPr>
          <w:rFonts w:hint="eastAsia"/>
          <w:lang w:eastAsia="zh-CN"/>
        </w:rPr>
        <w:t>完成</w:t>
      </w:r>
      <w:r>
        <w:rPr>
          <w:lang w:eastAsia="zh-CN"/>
        </w:rPr>
        <w:t>MPLS L3VPN</w:t>
      </w:r>
      <w:r w:rsidRPr="00170D9F">
        <w:rPr>
          <w:rFonts w:hint="eastAsia"/>
          <w:lang w:eastAsia="zh-CN"/>
        </w:rPr>
        <w:t>基本配置，</w:t>
      </w:r>
      <w:r>
        <w:rPr>
          <w:rFonts w:hint="eastAsia"/>
          <w:lang w:eastAsia="zh-CN"/>
        </w:rPr>
        <w:t>具体配置过程请参见“</w:t>
      </w:r>
      <w:r w:rsidR="00D55D92">
        <w:fldChar w:fldCharType="begin"/>
      </w:r>
      <w:r w:rsidR="00D55D92">
        <w:rPr>
          <w:lang w:eastAsia="zh-CN"/>
        </w:rPr>
        <w:instrText xml:space="preserve">  REF _Ref353522264 \r \h \* MERGEFORMAT </w:instrText>
      </w:r>
      <w:r w:rsidR="00D55D92">
        <w:fldChar w:fldCharType="separate"/>
      </w:r>
      <w:r w:rsidR="00AD7D0A" w:rsidRPr="00AD7D0A">
        <w:rPr>
          <w:rStyle w:val="Reference-R0G144B200"/>
        </w:rPr>
        <w:t xml:space="preserve">1.29.1  </w:t>
      </w:r>
      <w:r w:rsidR="00D55D92">
        <w:fldChar w:fldCharType="end"/>
      </w:r>
      <w:r w:rsidR="00D55D92">
        <w:fldChar w:fldCharType="begin"/>
      </w:r>
      <w:r w:rsidR="00D55D92">
        <w:rPr>
          <w:lang w:eastAsia="zh-CN"/>
        </w:rPr>
        <w:instrText xml:space="preserve">  REF _Ref353522279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lang w:eastAsia="zh-CN"/>
        </w:rPr>
        <w:t>MPLS L3VPN</w:t>
      </w:r>
      <w:r w:rsidR="00AD7D0A" w:rsidRPr="00AD7D0A">
        <w:rPr>
          <w:rStyle w:val="Reference-R0G144B200"/>
          <w:rFonts w:hint="eastAsia"/>
          <w:lang w:eastAsia="zh-CN"/>
        </w:rPr>
        <w:t>示例</w:t>
      </w:r>
      <w:r w:rsidR="00D55D92">
        <w:fldChar w:fldCharType="end"/>
      </w:r>
      <w:r>
        <w:rPr>
          <w:rFonts w:hint="eastAsia"/>
          <w:lang w:eastAsia="zh-CN"/>
        </w:rPr>
        <w:t>”。</w:t>
      </w:r>
    </w:p>
    <w:p w:rsidR="007D7DD4" w:rsidRDefault="007B6FA4" w:rsidP="00DD64CA">
      <w:pPr>
        <w:pStyle w:val="ItemStep"/>
      </w:pPr>
      <w:r w:rsidRPr="00B421C2">
        <w:rPr>
          <w:rFonts w:hint="eastAsia"/>
        </w:rPr>
        <w:t>配置</w:t>
      </w:r>
      <w:r w:rsidRPr="00B421C2">
        <w:rPr>
          <w:rFonts w:hint="eastAsia"/>
        </w:rPr>
        <w:t>MPLS L3VPN</w:t>
      </w:r>
      <w:r w:rsidRPr="00B421C2">
        <w:rPr>
          <w:rFonts w:hint="eastAsia"/>
        </w:rPr>
        <w:t>快速重路由</w:t>
      </w:r>
    </w:p>
    <w:p w:rsidR="007B6FA4" w:rsidRPr="00B421C2" w:rsidRDefault="007B6FA4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在</w:t>
      </w:r>
      <w:r>
        <w:rPr>
          <w:rFonts w:hint="eastAsia"/>
          <w:lang w:eastAsia="zh-CN"/>
        </w:rPr>
        <w:t>PE 1</w:t>
      </w:r>
      <w:r>
        <w:rPr>
          <w:rFonts w:hint="eastAsia"/>
          <w:lang w:eastAsia="zh-CN"/>
        </w:rPr>
        <w:t>上</w:t>
      </w:r>
      <w:r w:rsidRPr="008A0A3F">
        <w:rPr>
          <w:rFonts w:hint="eastAsia"/>
          <w:lang w:eastAsia="zh-CN"/>
        </w:rPr>
        <w:t>配置使用</w:t>
      </w:r>
      <w:r w:rsidRPr="008A0A3F">
        <w:rPr>
          <w:rFonts w:hint="eastAsia"/>
          <w:lang w:eastAsia="zh-CN"/>
        </w:rPr>
        <w:t>BFD</w:t>
      </w:r>
      <w:r w:rsidRPr="008A0A3F">
        <w:rPr>
          <w:rFonts w:hint="eastAsia"/>
          <w:lang w:eastAsia="zh-CN"/>
        </w:rPr>
        <w:t>检测到达</w:t>
      </w:r>
      <w:r w:rsidRPr="008A0A3F">
        <w:rPr>
          <w:rFonts w:hint="eastAsia"/>
          <w:lang w:eastAsia="zh-CN"/>
        </w:rPr>
        <w:t>2.2.2.2/32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PE 1</w:t>
      </w:r>
      <w:r>
        <w:rPr>
          <w:rFonts w:hint="eastAsia"/>
          <w:lang w:eastAsia="zh-CN"/>
        </w:rPr>
        <w:t>到达</w:t>
      </w:r>
      <w:r>
        <w:rPr>
          <w:rFonts w:hint="eastAsia"/>
          <w:lang w:eastAsia="zh-CN"/>
        </w:rPr>
        <w:t>PE 2</w:t>
      </w:r>
      <w:r>
        <w:rPr>
          <w:rFonts w:hint="eastAsia"/>
          <w:lang w:eastAsia="zh-CN"/>
        </w:rPr>
        <w:t>）</w:t>
      </w:r>
      <w:r w:rsidRPr="008A0A3F">
        <w:rPr>
          <w:rFonts w:hint="eastAsia"/>
          <w:lang w:eastAsia="zh-CN"/>
        </w:rPr>
        <w:t>的公网</w:t>
      </w:r>
      <w:r w:rsidRPr="008A0A3F">
        <w:rPr>
          <w:rFonts w:hint="eastAsia"/>
          <w:lang w:eastAsia="zh-CN"/>
        </w:rPr>
        <w:t>LSP</w:t>
      </w:r>
      <w:r w:rsidRPr="008A0A3F">
        <w:rPr>
          <w:rFonts w:hint="eastAsia"/>
          <w:lang w:eastAsia="zh-CN"/>
        </w:rPr>
        <w:t>的连通性</w:t>
      </w:r>
      <w:r>
        <w:rPr>
          <w:rFonts w:hint="eastAsia"/>
          <w:lang w:eastAsia="zh-CN"/>
        </w:rPr>
        <w:t>。</w:t>
      </w:r>
    </w:p>
    <w:p w:rsidR="007B6FA4" w:rsidRPr="00B421C2" w:rsidRDefault="007B6FA4" w:rsidP="00B51350">
      <w:pPr>
        <w:pStyle w:val="TerminalDisplayIndent1"/>
      </w:pPr>
      <w:r w:rsidRPr="00B421C2">
        <w:lastRenderedPageBreak/>
        <w:t>&lt;PE</w:t>
      </w:r>
      <w:r w:rsidRPr="00B421C2">
        <w:rPr>
          <w:rFonts w:hint="eastAsia"/>
        </w:rPr>
        <w:t>1</w:t>
      </w:r>
      <w:r w:rsidRPr="00B421C2">
        <w:t>&gt; system-view</w:t>
      </w:r>
    </w:p>
    <w:p w:rsidR="007B6FA4" w:rsidRPr="00B421C2" w:rsidRDefault="007B6FA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Pr="00B421C2">
        <w:t>] mpls bfd enable</w:t>
      </w:r>
    </w:p>
    <w:p w:rsidR="007B6FA4" w:rsidRPr="00B421C2" w:rsidRDefault="007B6FA4" w:rsidP="00B51350">
      <w:pPr>
        <w:pStyle w:val="TerminalDisplayIndent1"/>
      </w:pPr>
      <w:r w:rsidRPr="00B421C2">
        <w:rPr>
          <w:rFonts w:hint="eastAsia"/>
        </w:rPr>
        <w:t xml:space="preserve">[PE1] </w:t>
      </w:r>
      <w:r w:rsidRPr="00B421C2">
        <w:t xml:space="preserve">mpls bfd </w:t>
      </w:r>
      <w:r w:rsidRPr="00B421C2">
        <w:rPr>
          <w:rFonts w:hint="eastAsia"/>
        </w:rPr>
        <w:t>2.2.2.2</w:t>
      </w:r>
      <w:r w:rsidRPr="00B421C2">
        <w:t xml:space="preserve"> 32</w:t>
      </w:r>
    </w:p>
    <w:p w:rsidR="007B6FA4" w:rsidRPr="00B421C2" w:rsidRDefault="007B6FA4" w:rsidP="00B51350">
      <w:pPr>
        <w:pStyle w:val="ItemIndent1"/>
      </w:pPr>
      <w:r w:rsidRPr="00B421C2">
        <w:rPr>
          <w:rFonts w:hint="eastAsia"/>
        </w:rPr>
        <w:t xml:space="preserve"># </w:t>
      </w:r>
      <w:r w:rsidRPr="00170D9F">
        <w:rPr>
          <w:rFonts w:hint="eastAsia"/>
        </w:rPr>
        <w:t>在</w:t>
      </w:r>
      <w:r w:rsidRPr="00B421C2">
        <w:t>PE 1</w:t>
      </w:r>
      <w:r w:rsidRPr="00170D9F">
        <w:rPr>
          <w:rFonts w:hint="eastAsia"/>
        </w:rPr>
        <w:t>上创建路由策略</w:t>
      </w:r>
      <w:r w:rsidRPr="00B421C2">
        <w:t>frr</w:t>
      </w:r>
      <w:r w:rsidRPr="00B421C2">
        <w:rPr>
          <w:rFonts w:hint="eastAsia"/>
        </w:rPr>
        <w:t>，</w:t>
      </w:r>
      <w:r w:rsidRPr="00170D9F">
        <w:rPr>
          <w:rFonts w:hint="eastAsia"/>
        </w:rPr>
        <w:t>为路</w:t>
      </w:r>
      <w:r>
        <w:rPr>
          <w:rFonts w:hint="eastAsia"/>
        </w:rPr>
        <w:t>由</w:t>
      </w:r>
      <w:r w:rsidRPr="00B421C2">
        <w:t>4.4.4.4/32</w:t>
      </w:r>
      <w:r w:rsidRPr="00A3192F">
        <w:rPr>
          <w:rFonts w:hint="eastAsia"/>
        </w:rPr>
        <w:t>指定快速重路由的</w:t>
      </w:r>
      <w:r>
        <w:rPr>
          <w:rFonts w:hint="eastAsia"/>
        </w:rPr>
        <w:t>备份</w:t>
      </w:r>
      <w:r w:rsidRPr="00A3192F">
        <w:rPr>
          <w:rFonts w:hint="eastAsia"/>
        </w:rPr>
        <w:t>下一跳地址为</w:t>
      </w:r>
      <w:r w:rsidRPr="00B421C2">
        <w:t>3.3.3.3</w:t>
      </w:r>
      <w:r w:rsidRPr="00B421C2">
        <w:rPr>
          <w:rFonts w:hint="eastAsia"/>
        </w:rPr>
        <w:t>（</w:t>
      </w:r>
      <w:r w:rsidRPr="00B421C2">
        <w:t>PE 3</w:t>
      </w:r>
      <w:r>
        <w:rPr>
          <w:rFonts w:hint="eastAsia"/>
        </w:rPr>
        <w:t>的地址</w:t>
      </w:r>
      <w:r w:rsidRPr="00B421C2">
        <w:rPr>
          <w:rFonts w:hint="eastAsia"/>
        </w:rPr>
        <w:t>）</w:t>
      </w:r>
      <w:r w:rsidRPr="00952342">
        <w:rPr>
          <w:rFonts w:hint="eastAsia"/>
        </w:rPr>
        <w:t>。</w:t>
      </w:r>
    </w:p>
    <w:p w:rsidR="007B6FA4" w:rsidRPr="00B421C2" w:rsidRDefault="007B6FA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Pr="00B421C2">
        <w:t xml:space="preserve">] ip prefix-list abc index 10 permit </w:t>
      </w:r>
      <w:r w:rsidRPr="00B421C2">
        <w:rPr>
          <w:rFonts w:hint="eastAsia"/>
        </w:rPr>
        <w:t>4.4.4.4</w:t>
      </w:r>
      <w:r w:rsidRPr="00B421C2">
        <w:t xml:space="preserve"> 32</w:t>
      </w:r>
    </w:p>
    <w:p w:rsidR="007B6FA4" w:rsidRPr="00B421C2" w:rsidRDefault="007B6FA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Pr="00B421C2">
        <w:t>] route-policy frr permit node 10</w:t>
      </w:r>
    </w:p>
    <w:p w:rsidR="007B6FA4" w:rsidRPr="00B421C2" w:rsidRDefault="007B6FA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Pr="00B421C2">
        <w:t>-route-policy] if-match ip address prefix-list abc</w:t>
      </w:r>
    </w:p>
    <w:p w:rsidR="007B6FA4" w:rsidRPr="00B421C2" w:rsidRDefault="007B6FA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Pr="00B421C2">
        <w:t xml:space="preserve">-route-policy] apply fast-reroute backup-nexthop </w:t>
      </w:r>
      <w:r w:rsidRPr="00B421C2">
        <w:rPr>
          <w:rFonts w:hint="eastAsia"/>
        </w:rPr>
        <w:t>3.3.3.3</w:t>
      </w:r>
    </w:p>
    <w:p w:rsidR="007B6FA4" w:rsidRPr="00B421C2" w:rsidRDefault="007B6FA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Pr="00B421C2">
        <w:t>-route-policy] quit</w:t>
      </w:r>
    </w:p>
    <w:p w:rsidR="007B6FA4" w:rsidRPr="00B421C2" w:rsidRDefault="007B6FA4" w:rsidP="00B51350">
      <w:pPr>
        <w:pStyle w:val="ItemIndent1"/>
      </w:pPr>
      <w:r w:rsidRPr="00B421C2">
        <w:t>#</w:t>
      </w:r>
      <w:r w:rsidRPr="00B421C2">
        <w:rPr>
          <w:rFonts w:hint="eastAsia"/>
        </w:rPr>
        <w:t xml:space="preserve"> </w:t>
      </w:r>
      <w:r w:rsidRPr="00FD196D">
        <w:rPr>
          <w:rFonts w:hint="eastAsia"/>
        </w:rPr>
        <w:t>在</w:t>
      </w:r>
      <w:r w:rsidRPr="00B421C2">
        <w:t xml:space="preserve">PE </w:t>
      </w:r>
      <w:r w:rsidRPr="00B421C2">
        <w:rPr>
          <w:rFonts w:hint="eastAsia"/>
        </w:rPr>
        <w:t>1</w:t>
      </w:r>
      <w:r w:rsidRPr="00FD196D">
        <w:rPr>
          <w:rFonts w:hint="eastAsia"/>
        </w:rPr>
        <w:t>上配置</w:t>
      </w:r>
      <w:r w:rsidRPr="00B421C2">
        <w:rPr>
          <w:rFonts w:hint="eastAsia"/>
        </w:rPr>
        <w:t>VPN</w:t>
      </w:r>
      <w:r w:rsidRPr="00B421C2">
        <w:rPr>
          <w:rFonts w:hint="eastAsia"/>
        </w:rPr>
        <w:t>实例</w:t>
      </w:r>
      <w:r w:rsidRPr="00B421C2">
        <w:rPr>
          <w:rFonts w:hint="eastAsia"/>
        </w:rPr>
        <w:t>vpn1</w:t>
      </w:r>
      <w:r w:rsidRPr="00B421C2">
        <w:rPr>
          <w:rFonts w:hint="eastAsia"/>
        </w:rPr>
        <w:t>的快速重路由功能引用路由策略</w:t>
      </w:r>
      <w:r w:rsidRPr="00B421C2">
        <w:t>frr</w:t>
      </w:r>
      <w:r w:rsidRPr="00B421C2">
        <w:rPr>
          <w:rFonts w:hint="eastAsia"/>
        </w:rPr>
        <w:t>。</w:t>
      </w:r>
    </w:p>
    <w:p w:rsidR="007B6FA4" w:rsidRPr="00B421C2" w:rsidRDefault="007B6FA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Pr="00B421C2">
        <w:t>] bgp 100</w:t>
      </w:r>
    </w:p>
    <w:p w:rsidR="007B6FA4" w:rsidRPr="00B421C2" w:rsidRDefault="007B6FA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Pr="00B421C2">
        <w:t>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ip vpn-instance vpn1</w:t>
      </w:r>
    </w:p>
    <w:p w:rsidR="007B6FA4" w:rsidRPr="00B421C2" w:rsidRDefault="007B6FA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Pr="00B421C2">
        <w:t>-</w:t>
      </w:r>
      <w:r w:rsidR="00F07E7A" w:rsidRPr="00B421C2">
        <w:t>bgp-default</w:t>
      </w:r>
      <w:r w:rsidRPr="00B421C2">
        <w:t>-vpn1]</w:t>
      </w:r>
      <w:r w:rsidRPr="00B421C2">
        <w:rPr>
          <w:rFonts w:hint="eastAsia"/>
        </w:rPr>
        <w:t xml:space="preserve"> </w:t>
      </w:r>
      <w:r w:rsidRPr="00B421C2">
        <w:t>address-family ipv4 unicast</w:t>
      </w:r>
    </w:p>
    <w:p w:rsidR="007B6FA4" w:rsidRPr="00B421C2" w:rsidRDefault="007B6FA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Pr="00B421C2">
        <w:t>-</w:t>
      </w:r>
      <w:r w:rsidR="00F07E7A" w:rsidRPr="00B421C2">
        <w:t>bgp-default</w:t>
      </w:r>
      <w:r w:rsidRPr="00B421C2">
        <w:t>-ipv4-vpn1] fast-reroute route-policy frr</w:t>
      </w:r>
    </w:p>
    <w:p w:rsidR="007B6FA4" w:rsidRPr="00B421C2" w:rsidRDefault="007B6FA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Pr="00B421C2">
        <w:t>-</w:t>
      </w:r>
      <w:r w:rsidR="00F07E7A" w:rsidRPr="00B421C2">
        <w:t>bgp-default</w:t>
      </w:r>
      <w:r w:rsidRPr="00B421C2">
        <w:t>-ipv4-vpn1]</w:t>
      </w:r>
      <w:r w:rsidRPr="00B421C2">
        <w:rPr>
          <w:rFonts w:hint="eastAsia"/>
        </w:rPr>
        <w:t xml:space="preserve"> quit</w:t>
      </w:r>
    </w:p>
    <w:p w:rsidR="007B6FA4" w:rsidRPr="00B421C2" w:rsidRDefault="007B6FA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Pr="00B421C2">
        <w:t>-</w:t>
      </w:r>
      <w:r w:rsidR="00F07E7A" w:rsidRPr="00B421C2">
        <w:t>bgp-default</w:t>
      </w:r>
      <w:r w:rsidRPr="00B421C2">
        <w:t>-vpn1] quit</w:t>
      </w:r>
    </w:p>
    <w:p w:rsidR="007B6FA4" w:rsidRPr="00B421C2" w:rsidRDefault="007B6FA4" w:rsidP="00B51350">
      <w:pPr>
        <w:pStyle w:val="ItemIndent1"/>
      </w:pPr>
      <w:r w:rsidRPr="00B421C2">
        <w:t>#</w:t>
      </w:r>
      <w:r w:rsidRPr="00B421C2">
        <w:rPr>
          <w:rFonts w:hint="eastAsia"/>
        </w:rPr>
        <w:t xml:space="preserve"> </w:t>
      </w:r>
      <w:r w:rsidRPr="00B421C2">
        <w:rPr>
          <w:rFonts w:hint="eastAsia"/>
        </w:rPr>
        <w:t>在</w:t>
      </w:r>
      <w:r w:rsidRPr="00B421C2">
        <w:rPr>
          <w:rFonts w:hint="eastAsia"/>
        </w:rPr>
        <w:t>PE 1</w:t>
      </w:r>
      <w:r w:rsidRPr="00B421C2">
        <w:rPr>
          <w:rFonts w:hint="eastAsia"/>
        </w:rPr>
        <w:t>上配置从</w:t>
      </w:r>
      <w:r w:rsidRPr="00B421C2">
        <w:rPr>
          <w:rFonts w:hint="eastAsia"/>
        </w:rPr>
        <w:t>PE 2</w:t>
      </w:r>
      <w:r w:rsidRPr="00B421C2">
        <w:rPr>
          <w:rFonts w:hint="eastAsia"/>
        </w:rPr>
        <w:t>接收到的</w:t>
      </w:r>
      <w:r w:rsidRPr="00B421C2">
        <w:rPr>
          <w:rFonts w:hint="eastAsia"/>
        </w:rPr>
        <w:t>BGP VPNv4</w:t>
      </w:r>
      <w:r w:rsidRPr="00B421C2">
        <w:rPr>
          <w:rFonts w:hint="eastAsia"/>
        </w:rPr>
        <w:t>路由的首选值为</w:t>
      </w:r>
      <w:r w:rsidRPr="00B421C2">
        <w:rPr>
          <w:rFonts w:hint="eastAsia"/>
        </w:rPr>
        <w:t>100</w:t>
      </w:r>
      <w:r w:rsidRPr="00B421C2">
        <w:rPr>
          <w:rFonts w:hint="eastAsia"/>
        </w:rPr>
        <w:t>，大于从</w:t>
      </w:r>
      <w:r w:rsidRPr="00B421C2">
        <w:rPr>
          <w:rFonts w:hint="eastAsia"/>
        </w:rPr>
        <w:t>PE 3</w:t>
      </w:r>
      <w:r w:rsidRPr="00B421C2">
        <w:rPr>
          <w:rFonts w:hint="eastAsia"/>
        </w:rPr>
        <w:t>接收到的路由的首选值</w:t>
      </w:r>
      <w:r w:rsidRPr="00B421C2">
        <w:rPr>
          <w:rFonts w:hint="eastAsia"/>
        </w:rPr>
        <w:t>0</w:t>
      </w:r>
      <w:r w:rsidRPr="00B421C2">
        <w:rPr>
          <w:rFonts w:hint="eastAsia"/>
        </w:rPr>
        <w:t>，以保证</w:t>
      </w:r>
      <w:r w:rsidRPr="00B421C2">
        <w:rPr>
          <w:rFonts w:hint="eastAsia"/>
        </w:rPr>
        <w:t>PE 1</w:t>
      </w:r>
      <w:r w:rsidRPr="00B421C2">
        <w:rPr>
          <w:rFonts w:hint="eastAsia"/>
        </w:rPr>
        <w:t>优选从</w:t>
      </w:r>
      <w:r w:rsidRPr="00B421C2">
        <w:t>PE</w:t>
      </w:r>
      <w:r w:rsidRPr="00B421C2">
        <w:rPr>
          <w:rFonts w:hint="eastAsia"/>
        </w:rPr>
        <w:t xml:space="preserve"> </w:t>
      </w:r>
      <w:r w:rsidRPr="00B421C2">
        <w:t>2</w:t>
      </w:r>
      <w:r w:rsidRPr="00B421C2">
        <w:rPr>
          <w:rFonts w:hint="eastAsia"/>
        </w:rPr>
        <w:t>接收到的路由。</w:t>
      </w:r>
    </w:p>
    <w:p w:rsidR="007B6FA4" w:rsidRPr="00B421C2" w:rsidRDefault="007B6FA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Pr="00B421C2">
        <w:t>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address-family vpnv4</w:t>
      </w:r>
    </w:p>
    <w:p w:rsidR="007B6FA4" w:rsidRPr="00B421C2" w:rsidRDefault="007B6FA4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-vpnv4]</w:t>
      </w:r>
      <w:r w:rsidRPr="00B421C2">
        <w:rPr>
          <w:rFonts w:hint="eastAsia"/>
        </w:rPr>
        <w:t xml:space="preserve"> </w:t>
      </w:r>
      <w:r w:rsidRPr="00B421C2">
        <w:t>peer 2.2.2.2 preferred-value 100</w:t>
      </w:r>
    </w:p>
    <w:p w:rsidR="007B6FA4" w:rsidRPr="00B421C2" w:rsidRDefault="007B6FA4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-vpnv4]</w:t>
      </w:r>
      <w:r w:rsidRPr="00B421C2">
        <w:rPr>
          <w:rFonts w:hint="eastAsia"/>
        </w:rPr>
        <w:t xml:space="preserve"> quit</w:t>
      </w:r>
    </w:p>
    <w:p w:rsidR="007B6FA4" w:rsidRPr="00B421C2" w:rsidRDefault="007B6FA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Pr="00B421C2">
        <w:t>-</w:t>
      </w:r>
      <w:r w:rsidR="00F07E7A" w:rsidRPr="00B421C2">
        <w:t>bgp-default</w:t>
      </w:r>
      <w:r w:rsidRPr="00B421C2">
        <w:t>] quit</w:t>
      </w:r>
    </w:p>
    <w:p w:rsidR="007B6FA4" w:rsidRPr="00B421C2" w:rsidRDefault="007B6FA4" w:rsidP="00B51350">
      <w:pPr>
        <w:pStyle w:val="ItemIndent1"/>
      </w:pPr>
      <w:r w:rsidRPr="00B421C2">
        <w:t xml:space="preserve"># </w:t>
      </w:r>
      <w:r w:rsidRPr="005E0933">
        <w:rPr>
          <w:rFonts w:hint="eastAsia"/>
        </w:rPr>
        <w:t>在</w:t>
      </w:r>
      <w:r w:rsidR="00F55B9C" w:rsidRPr="00B421C2">
        <w:t xml:space="preserve"> PE 2</w:t>
      </w:r>
      <w:r w:rsidR="00F55B9C" w:rsidRPr="00F55B9C">
        <w:rPr>
          <w:rFonts w:hint="eastAsia"/>
        </w:rPr>
        <w:t>上</w:t>
      </w:r>
      <w:r w:rsidRPr="005E0933">
        <w:rPr>
          <w:rFonts w:hint="eastAsia"/>
        </w:rPr>
        <w:t>使能</w:t>
      </w:r>
      <w:r w:rsidRPr="00B421C2">
        <w:t xml:space="preserve">MPLS </w:t>
      </w:r>
      <w:r w:rsidR="00F55B9C" w:rsidRPr="00B421C2">
        <w:t>BFD</w:t>
      </w:r>
      <w:r w:rsidR="00F55B9C" w:rsidRPr="00F55B9C">
        <w:rPr>
          <w:rFonts w:hint="eastAsia"/>
        </w:rPr>
        <w:t>功能</w:t>
      </w:r>
      <w:r w:rsidRPr="005E0933">
        <w:rPr>
          <w:rFonts w:hint="eastAsia"/>
        </w:rPr>
        <w:t>。</w:t>
      </w:r>
    </w:p>
    <w:p w:rsidR="007B6FA4" w:rsidRPr="00B421C2" w:rsidRDefault="007B6FA4" w:rsidP="00B51350">
      <w:pPr>
        <w:pStyle w:val="TerminalDisplayIndent1"/>
      </w:pPr>
      <w:r w:rsidRPr="00B421C2">
        <w:t>&lt;PE</w:t>
      </w:r>
      <w:r w:rsidRPr="00B421C2">
        <w:rPr>
          <w:rFonts w:hint="eastAsia"/>
        </w:rPr>
        <w:t>2</w:t>
      </w:r>
      <w:r w:rsidRPr="00B421C2">
        <w:t>&gt; system-view</w:t>
      </w:r>
    </w:p>
    <w:p w:rsidR="007B6FA4" w:rsidRPr="00B421C2" w:rsidRDefault="007B6FA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] mpls bfd enable</w:t>
      </w:r>
    </w:p>
    <w:p w:rsidR="007D7DD4" w:rsidRDefault="007B6FA4" w:rsidP="00DD64CA">
      <w:pPr>
        <w:pStyle w:val="4"/>
      </w:pPr>
      <w:r>
        <w:rPr>
          <w:rFonts w:hint="eastAsia"/>
        </w:rPr>
        <w:t>验证配置</w:t>
      </w:r>
    </w:p>
    <w:p w:rsidR="007B6FA4" w:rsidRDefault="007B6FA4" w:rsidP="00DD64CA">
      <w:r>
        <w:t xml:space="preserve"># </w:t>
      </w:r>
      <w:r w:rsidR="00F55B9C" w:rsidRPr="00F55B9C">
        <w:rPr>
          <w:rFonts w:hint="eastAsia"/>
        </w:rPr>
        <w:t>在</w:t>
      </w:r>
      <w:r w:rsidR="00F55B9C" w:rsidRPr="00F55B9C">
        <w:t>PE 1</w:t>
      </w:r>
      <w:r w:rsidR="00F55B9C" w:rsidRPr="00F55B9C">
        <w:rPr>
          <w:rFonts w:hint="eastAsia"/>
        </w:rPr>
        <w:t>上查看私网</w:t>
      </w:r>
      <w:r w:rsidRPr="00170D9F">
        <w:rPr>
          <w:rFonts w:hint="eastAsia"/>
        </w:rPr>
        <w:t>路由</w:t>
      </w:r>
      <w:r>
        <w:t>4.4.4.4/32</w:t>
      </w:r>
      <w:r w:rsidRPr="00170D9F">
        <w:rPr>
          <w:rFonts w:hint="eastAsia"/>
        </w:rPr>
        <w:t>，可以看到备份下一跳信息。</w:t>
      </w:r>
    </w:p>
    <w:p w:rsidR="007B6FA4" w:rsidRDefault="007B6FA4" w:rsidP="00DD64CA">
      <w:pPr>
        <w:pStyle w:val="TerminalDisplay"/>
      </w:pPr>
      <w:r w:rsidRPr="0088307D">
        <w:t>[</w:t>
      </w:r>
      <w:r w:rsidRPr="00B421C2">
        <w:t>PE</w:t>
      </w:r>
      <w:r w:rsidRPr="00B421C2">
        <w:rPr>
          <w:rFonts w:hint="eastAsia"/>
        </w:rPr>
        <w:t>1</w:t>
      </w:r>
      <w:r w:rsidRPr="0088307D">
        <w:t>]</w:t>
      </w:r>
      <w:r>
        <w:rPr>
          <w:rFonts w:hint="eastAsia"/>
        </w:rPr>
        <w:t xml:space="preserve"> </w:t>
      </w:r>
      <w:r>
        <w:t>dis</w:t>
      </w:r>
      <w:r>
        <w:rPr>
          <w:rFonts w:hint="eastAsia"/>
        </w:rPr>
        <w:t>play</w:t>
      </w:r>
      <w:r>
        <w:t xml:space="preserve"> ip routing-table vpn-instance vpn1 4.4.4.4 32 verbose</w:t>
      </w:r>
    </w:p>
    <w:p w:rsidR="007B6FA4" w:rsidRDefault="007B6FA4" w:rsidP="00DD64CA">
      <w:pPr>
        <w:pStyle w:val="TerminalDisplay"/>
      </w:pPr>
    </w:p>
    <w:p w:rsidR="007B6FA4" w:rsidRDefault="007B6FA4" w:rsidP="00DD64CA">
      <w:pPr>
        <w:pStyle w:val="TerminalDisplay"/>
      </w:pPr>
      <w:r>
        <w:t>Summary Count : 1</w:t>
      </w:r>
    </w:p>
    <w:p w:rsidR="007B6FA4" w:rsidRDefault="007B6FA4" w:rsidP="00DD64CA">
      <w:pPr>
        <w:pStyle w:val="TerminalDisplay"/>
      </w:pPr>
    </w:p>
    <w:p w:rsidR="007B6FA4" w:rsidRDefault="007B6FA4" w:rsidP="00DD64CA">
      <w:pPr>
        <w:pStyle w:val="TerminalDisplay"/>
      </w:pPr>
      <w:r>
        <w:t>Destination: 4.4.4.4/32</w:t>
      </w:r>
    </w:p>
    <w:p w:rsidR="00101912" w:rsidRDefault="007B6FA4" w:rsidP="00DD64CA">
      <w:pPr>
        <w:pStyle w:val="TerminalDisplay"/>
      </w:pPr>
      <w:r>
        <w:t xml:space="preserve">   Protocol: BGP</w:t>
      </w:r>
    </w:p>
    <w:p w:rsidR="007B6FA4" w:rsidRDefault="007B6FA4" w:rsidP="00DD64CA">
      <w:pPr>
        <w:pStyle w:val="TerminalDisplay"/>
      </w:pPr>
      <w:r>
        <w:t xml:space="preserve"> Process ID: 0</w:t>
      </w:r>
    </w:p>
    <w:p w:rsidR="007B6FA4" w:rsidRDefault="007B6FA4" w:rsidP="00DD64CA">
      <w:pPr>
        <w:pStyle w:val="TerminalDisplay"/>
      </w:pPr>
      <w:r>
        <w:t xml:space="preserve">  SubProtID: 0x1                    Age: 00h00m03s</w:t>
      </w:r>
    </w:p>
    <w:p w:rsidR="007B6FA4" w:rsidRDefault="007B6FA4" w:rsidP="00DD64CA">
      <w:pPr>
        <w:pStyle w:val="TerminalDisplay"/>
      </w:pPr>
      <w:r>
        <w:t xml:space="preserve">       Cost: 0               Preference: 255</w:t>
      </w:r>
    </w:p>
    <w:p w:rsidR="002769F3" w:rsidRDefault="002769F3" w:rsidP="00DD64CA">
      <w:pPr>
        <w:pStyle w:val="TerminalDisplay"/>
      </w:pPr>
      <w:r w:rsidRPr="002769F3">
        <w:t xml:space="preserve">      IpPre: N/A             QosLocalID: N/A</w:t>
      </w:r>
    </w:p>
    <w:p w:rsidR="007B6FA4" w:rsidRDefault="007B6FA4" w:rsidP="00DD64CA">
      <w:pPr>
        <w:pStyle w:val="TerminalDisplay"/>
      </w:pPr>
      <w:r>
        <w:t xml:space="preserve">        Tag: 0                    State: Active Adv</w:t>
      </w:r>
    </w:p>
    <w:p w:rsidR="007B6FA4" w:rsidRDefault="007B6FA4" w:rsidP="00DD64CA">
      <w:pPr>
        <w:pStyle w:val="TerminalDisplay"/>
      </w:pPr>
      <w:r>
        <w:t xml:space="preserve">  OrigTblID: 0x0                OrigVrf: default-vrf</w:t>
      </w:r>
    </w:p>
    <w:p w:rsidR="007B6FA4" w:rsidRDefault="007B6FA4" w:rsidP="00DD64CA">
      <w:pPr>
        <w:pStyle w:val="TerminalDisplay"/>
      </w:pPr>
      <w:r>
        <w:t xml:space="preserve">    TableID: 0x102               OrigAs: 300</w:t>
      </w:r>
    </w:p>
    <w:p w:rsidR="007B6FA4" w:rsidRDefault="007B6FA4" w:rsidP="00DD64CA">
      <w:pPr>
        <w:pStyle w:val="TerminalDisplay"/>
      </w:pPr>
      <w:r>
        <w:t xml:space="preserve">      NibID: 0x15000002          LastAs: 300</w:t>
      </w:r>
    </w:p>
    <w:p w:rsidR="007B6FA4" w:rsidRDefault="007B6FA4" w:rsidP="00DD64CA">
      <w:pPr>
        <w:pStyle w:val="TerminalDisplay"/>
      </w:pPr>
      <w:r>
        <w:t xml:space="preserve">     AttrID: 0x2               Neighbor: 2.2.2.2</w:t>
      </w:r>
    </w:p>
    <w:p w:rsidR="007B6FA4" w:rsidRDefault="007B6FA4" w:rsidP="00DD64CA">
      <w:pPr>
        <w:pStyle w:val="TerminalDisplay"/>
      </w:pPr>
      <w:r>
        <w:t xml:space="preserve">      Flags: 0x110060       OrigNextHop: 2.2.2.2</w:t>
      </w:r>
    </w:p>
    <w:p w:rsidR="007B6FA4" w:rsidRDefault="007B6FA4" w:rsidP="00DD64CA">
      <w:pPr>
        <w:pStyle w:val="TerminalDisplay"/>
      </w:pPr>
      <w:r>
        <w:t xml:space="preserve">      Label: 1146           RealNextHop: </w:t>
      </w:r>
      <w:r w:rsidRPr="00BB5A9C">
        <w:t>172.1.1.2</w:t>
      </w:r>
    </w:p>
    <w:p w:rsidR="007B6FA4" w:rsidRDefault="007B6FA4" w:rsidP="00DD64CA">
      <w:pPr>
        <w:pStyle w:val="TerminalDisplay"/>
      </w:pPr>
      <w:r>
        <w:t xml:space="preserve">    BkLabel: 1275             BkNextHop: </w:t>
      </w:r>
      <w:r w:rsidRPr="00BB5A9C">
        <w:t>172.2.1.3</w:t>
      </w:r>
    </w:p>
    <w:p w:rsidR="00DF59D2" w:rsidRDefault="00DF59D2" w:rsidP="00DF59D2">
      <w:pPr>
        <w:pStyle w:val="TerminalDisplay"/>
      </w:pPr>
      <w:r w:rsidRPr="00B56918">
        <w:lastRenderedPageBreak/>
        <w:t xml:space="preserve">    SRLabel: NULL             BkSRLabel: NULL</w:t>
      </w:r>
    </w:p>
    <w:p w:rsidR="00FC79E6" w:rsidRDefault="00FC79E6" w:rsidP="00FC79E6">
      <w:pPr>
        <w:pStyle w:val="TerminalDisplay"/>
      </w:pPr>
      <w:r w:rsidRPr="00340EF9">
        <w:t xml:space="preserve">   SIDIndex: NULL               InLabel: NULL</w:t>
      </w:r>
    </w:p>
    <w:p w:rsidR="007B6FA4" w:rsidRDefault="007B6FA4" w:rsidP="00DD64CA">
      <w:pPr>
        <w:pStyle w:val="TerminalDisplay"/>
      </w:pPr>
      <w:r>
        <w:t xml:space="preserve">  Tunnel ID: </w:t>
      </w:r>
      <w:r w:rsidR="00641C61" w:rsidRPr="005E0933">
        <w:t>0x40</w:t>
      </w:r>
      <w:r w:rsidR="00641C61">
        <w:rPr>
          <w:rFonts w:hint="eastAsia"/>
        </w:rPr>
        <w:t xml:space="preserve">1   </w:t>
      </w:r>
      <w:r>
        <w:t xml:space="preserve">  </w:t>
      </w:r>
      <w:r w:rsidR="00641C61">
        <w:rPr>
          <w:rFonts w:hint="eastAsia"/>
        </w:rPr>
        <w:t xml:space="preserve"> </w:t>
      </w:r>
      <w:r>
        <w:t xml:space="preserve">      Interface: </w:t>
      </w:r>
      <w:r w:rsidR="00064113">
        <w:t>GE</w:t>
      </w:r>
      <w:r w:rsidR="009C0B77">
        <w:t>3/1</w:t>
      </w:r>
      <w:r w:rsidR="00064113">
        <w:t>/2</w:t>
      </w:r>
    </w:p>
    <w:p w:rsidR="007B6FA4" w:rsidRDefault="007B6FA4" w:rsidP="00DD64CA">
      <w:pPr>
        <w:pStyle w:val="TerminalDisplay"/>
      </w:pPr>
      <w:r>
        <w:t xml:space="preserve">BkTunnel ID: </w:t>
      </w:r>
      <w:r w:rsidR="00641C61" w:rsidRPr="005E0933">
        <w:t>0x409</w:t>
      </w:r>
      <w:r w:rsidR="00641C61">
        <w:rPr>
          <w:rFonts w:hint="eastAsia"/>
        </w:rPr>
        <w:t xml:space="preserve">   </w:t>
      </w:r>
      <w:r w:rsidR="00641C61">
        <w:t xml:space="preserve"> </w:t>
      </w:r>
      <w:r>
        <w:t xml:space="preserve">      BkInterface:</w:t>
      </w:r>
      <w:r w:rsidRPr="005E0933">
        <w:t xml:space="preserve"> </w:t>
      </w:r>
      <w:bookmarkStart w:id="3349" w:name="_Toc354929420"/>
      <w:r w:rsidR="00064113">
        <w:t>GE</w:t>
      </w:r>
      <w:r w:rsidR="009C0B77">
        <w:t>3/1</w:t>
      </w:r>
      <w:r w:rsidR="00064113">
        <w:t>/3</w:t>
      </w:r>
    </w:p>
    <w:p w:rsidR="000D3AAC" w:rsidRDefault="002769F3" w:rsidP="00DD64CA">
      <w:pPr>
        <w:pStyle w:val="TerminalDisplay"/>
      </w:pPr>
      <w:r w:rsidRPr="002769F3">
        <w:t xml:space="preserve">   FtnIndex: 0x</w:t>
      </w:r>
      <w:r w:rsidR="000D3AAC">
        <w:rPr>
          <w:rFonts w:hint="eastAsia"/>
        </w:rPr>
        <w:t>0</w:t>
      </w:r>
      <w:r w:rsidR="000D3AAC" w:rsidRPr="000D3AAC">
        <w:t xml:space="preserve">           TrafficIndex: N/A</w:t>
      </w:r>
    </w:p>
    <w:p w:rsidR="002769F3" w:rsidRDefault="000D3AAC" w:rsidP="00DD64CA">
      <w:pPr>
        <w:pStyle w:val="TerminalDisplay"/>
      </w:pPr>
      <w:r w:rsidRPr="000D3AAC">
        <w:t xml:space="preserve">  Connector: N/A</w:t>
      </w:r>
      <w:r w:rsidR="00BA4ADE" w:rsidRPr="00367872">
        <w:t xml:space="preserve">   </w:t>
      </w:r>
      <w:r w:rsidR="00BA4ADE" w:rsidRPr="00367872">
        <w:rPr>
          <w:rFonts w:hint="eastAsia"/>
        </w:rPr>
        <w:t xml:space="preserve">      </w:t>
      </w:r>
      <w:r w:rsidR="00BA4ADE" w:rsidRPr="00367872">
        <w:t xml:space="preserve">        PathID: 0x0</w:t>
      </w:r>
    </w:p>
    <w:p w:rsidR="007D7DD4" w:rsidRDefault="007B6FA4" w:rsidP="00DD64CA">
      <w:pPr>
        <w:pStyle w:val="3"/>
      </w:pPr>
      <w:bookmarkStart w:id="3350" w:name="_Toc366235922"/>
      <w:bookmarkStart w:id="3351" w:name="_Toc45106009"/>
      <w:r w:rsidRPr="00170D9F">
        <w:rPr>
          <w:rFonts w:hint="eastAsia"/>
        </w:rPr>
        <w:t>配置</w:t>
      </w:r>
      <w:r w:rsidR="00B6274E" w:rsidRPr="00B421C2">
        <w:rPr>
          <w:rFonts w:hint="eastAsia"/>
        </w:rPr>
        <w:t>VPNv4</w:t>
      </w:r>
      <w:r w:rsidR="00B6274E" w:rsidRPr="00B421C2">
        <w:rPr>
          <w:rFonts w:hint="eastAsia"/>
        </w:rPr>
        <w:t>路由备份</w:t>
      </w:r>
      <w:r w:rsidR="00B6274E" w:rsidRPr="00B421C2">
        <w:rPr>
          <w:rFonts w:hint="eastAsia"/>
        </w:rPr>
        <w:t>IPv4</w:t>
      </w:r>
      <w:r w:rsidR="00B6274E" w:rsidRPr="00B421C2">
        <w:rPr>
          <w:rFonts w:hint="eastAsia"/>
        </w:rPr>
        <w:t>路由方式的</w:t>
      </w:r>
      <w:r w:rsidRPr="00B421C2">
        <w:rPr>
          <w:rFonts w:hint="eastAsia"/>
        </w:rPr>
        <w:t>MPLS L3VPN</w:t>
      </w:r>
      <w:r w:rsidRPr="00B421C2">
        <w:rPr>
          <w:rFonts w:hint="eastAsia"/>
        </w:rPr>
        <w:t>快速重路由</w:t>
      </w:r>
      <w:bookmarkEnd w:id="3349"/>
      <w:bookmarkEnd w:id="3350"/>
      <w:bookmarkEnd w:id="3351"/>
    </w:p>
    <w:p w:rsidR="007D7DD4" w:rsidRDefault="007B6FA4" w:rsidP="00DD64CA">
      <w:pPr>
        <w:pStyle w:val="4"/>
      </w:pPr>
      <w:r>
        <w:rPr>
          <w:rFonts w:hint="eastAsia"/>
        </w:rPr>
        <w:t>组网需求</w:t>
      </w:r>
    </w:p>
    <w:p w:rsidR="007B6FA4" w:rsidRPr="005E0933" w:rsidRDefault="007B6FA4" w:rsidP="00DD64CA">
      <w:pPr>
        <w:pStyle w:val="ItemList"/>
      </w:pPr>
      <w:r w:rsidRPr="00170D9F">
        <w:t>C</w:t>
      </w:r>
      <w:r w:rsidRPr="005E0933">
        <w:t>E 1</w:t>
      </w:r>
      <w:r w:rsidRPr="005E0933">
        <w:rPr>
          <w:rFonts w:hint="eastAsia"/>
        </w:rPr>
        <w:t>和</w:t>
      </w:r>
      <w:r w:rsidRPr="005E0933">
        <w:t>CE 2</w:t>
      </w:r>
      <w:r w:rsidRPr="005E0933">
        <w:rPr>
          <w:rFonts w:hint="eastAsia"/>
        </w:rPr>
        <w:t>属于</w:t>
      </w:r>
      <w:r w:rsidRPr="005E0933">
        <w:t>VPN 1</w:t>
      </w:r>
      <w:r w:rsidRPr="005E0933">
        <w:rPr>
          <w:rFonts w:hint="eastAsia"/>
        </w:rPr>
        <w:t>。</w:t>
      </w:r>
    </w:p>
    <w:p w:rsidR="007B6FA4" w:rsidRPr="00B421C2" w:rsidRDefault="007B6FA4" w:rsidP="00DD64CA">
      <w:pPr>
        <w:pStyle w:val="ItemList"/>
        <w:rPr>
          <w:lang w:eastAsia="zh-CN"/>
        </w:rPr>
      </w:pPr>
      <w:r w:rsidRPr="00B421C2">
        <w:rPr>
          <w:lang w:eastAsia="zh-CN"/>
        </w:rPr>
        <w:t>CE</w:t>
      </w:r>
      <w:r w:rsidRPr="00B421C2">
        <w:rPr>
          <w:rFonts w:hint="eastAsia"/>
          <w:lang w:eastAsia="zh-CN"/>
        </w:rPr>
        <w:t>与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之间配置</w:t>
      </w:r>
      <w:r w:rsidRPr="00B421C2">
        <w:rPr>
          <w:lang w:eastAsia="zh-CN"/>
        </w:rPr>
        <w:t>EBGP</w:t>
      </w:r>
      <w:r w:rsidRPr="00B421C2">
        <w:rPr>
          <w:rFonts w:hint="eastAsia"/>
          <w:lang w:eastAsia="zh-CN"/>
        </w:rPr>
        <w:t>交换</w:t>
      </w:r>
      <w:r w:rsidRPr="00B421C2">
        <w:rPr>
          <w:lang w:eastAsia="zh-CN"/>
        </w:rPr>
        <w:t>VPN</w:t>
      </w:r>
      <w:r w:rsidRPr="00B421C2">
        <w:rPr>
          <w:rFonts w:hint="eastAsia"/>
          <w:lang w:eastAsia="zh-CN"/>
        </w:rPr>
        <w:t>路由信息。</w:t>
      </w:r>
    </w:p>
    <w:p w:rsidR="007B6FA4" w:rsidRPr="00B421C2" w:rsidRDefault="007B6FA4" w:rsidP="00DD64CA">
      <w:pPr>
        <w:pStyle w:val="ItemList"/>
        <w:rPr>
          <w:lang w:eastAsia="zh-CN"/>
        </w:rPr>
      </w:pP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与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之间配置</w:t>
      </w:r>
      <w:r w:rsidRPr="00B421C2">
        <w:rPr>
          <w:lang w:eastAsia="zh-CN"/>
        </w:rPr>
        <w:t>OSPF</w:t>
      </w:r>
      <w:r w:rsidRPr="00B421C2">
        <w:rPr>
          <w:rFonts w:hint="eastAsia"/>
          <w:lang w:eastAsia="zh-CN"/>
        </w:rPr>
        <w:t>实现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内部的互通、配置</w:t>
      </w:r>
      <w:r w:rsidRPr="00B421C2">
        <w:rPr>
          <w:lang w:eastAsia="zh-CN"/>
        </w:rPr>
        <w:t>MP-IBGP</w:t>
      </w:r>
      <w:r w:rsidRPr="00B421C2">
        <w:rPr>
          <w:rFonts w:hint="eastAsia"/>
          <w:lang w:eastAsia="zh-CN"/>
        </w:rPr>
        <w:t>交换</w:t>
      </w:r>
      <w:r w:rsidRPr="00B421C2">
        <w:rPr>
          <w:lang w:eastAsia="zh-CN"/>
        </w:rPr>
        <w:t>VPN</w:t>
      </w:r>
      <w:r w:rsidRPr="00B421C2">
        <w:rPr>
          <w:rFonts w:hint="eastAsia"/>
          <w:lang w:eastAsia="zh-CN"/>
        </w:rPr>
        <w:t>v4</w:t>
      </w:r>
      <w:r w:rsidRPr="00B421C2">
        <w:rPr>
          <w:rFonts w:hint="eastAsia"/>
          <w:lang w:eastAsia="zh-CN"/>
        </w:rPr>
        <w:t>路由信息。</w:t>
      </w:r>
    </w:p>
    <w:p w:rsidR="007B6FA4" w:rsidRPr="00B421C2" w:rsidRDefault="007B6FA4" w:rsidP="00DD64CA">
      <w:pPr>
        <w:pStyle w:val="ItemList"/>
        <w:rPr>
          <w:lang w:eastAsia="zh-CN"/>
        </w:rPr>
      </w:pPr>
      <w:r w:rsidRPr="00B421C2">
        <w:rPr>
          <w:rFonts w:hint="eastAsia"/>
        </w:rPr>
        <w:t>在</w:t>
      </w:r>
      <w:r w:rsidRPr="00B421C2">
        <w:rPr>
          <w:rFonts w:hint="eastAsia"/>
        </w:rPr>
        <w:t>PE 2</w:t>
      </w:r>
      <w:r w:rsidRPr="00B421C2">
        <w:rPr>
          <w:rFonts w:hint="eastAsia"/>
        </w:rPr>
        <w:t>上配置</w:t>
      </w:r>
      <w:r w:rsidRPr="00B421C2">
        <w:rPr>
          <w:rFonts w:hint="eastAsia"/>
        </w:rPr>
        <w:t>MPLS L3VPN</w:t>
      </w:r>
      <w:r w:rsidRPr="00B421C2">
        <w:rPr>
          <w:rFonts w:hint="eastAsia"/>
        </w:rPr>
        <w:t>快速重路由功能。</w:t>
      </w:r>
      <w:r w:rsidRPr="00B421C2">
        <w:rPr>
          <w:rFonts w:hint="eastAsia"/>
          <w:lang w:eastAsia="zh-CN"/>
        </w:rPr>
        <w:t>PE 2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CE 2</w:t>
      </w:r>
      <w:r w:rsidRPr="00B421C2">
        <w:rPr>
          <w:rFonts w:hint="eastAsia"/>
          <w:lang w:eastAsia="zh-CN"/>
        </w:rPr>
        <w:t>之间的路径正常工作时，</w:t>
      </w:r>
      <w:r w:rsidRPr="00B421C2">
        <w:rPr>
          <w:rFonts w:hint="eastAsia"/>
          <w:lang w:eastAsia="zh-CN"/>
        </w:rPr>
        <w:t>CE 1</w:t>
      </w:r>
      <w:r w:rsidRPr="00B421C2">
        <w:rPr>
          <w:rFonts w:hint="eastAsia"/>
          <w:lang w:eastAsia="zh-CN"/>
        </w:rPr>
        <w:t>通过路径</w:t>
      </w:r>
      <w:r w:rsidRPr="00B421C2">
        <w:rPr>
          <w:rFonts w:hint="eastAsia"/>
          <w:lang w:eastAsia="zh-CN"/>
        </w:rPr>
        <w:t>CE 1</w:t>
      </w:r>
      <w:r w:rsidRPr="00B421C2">
        <w:rPr>
          <w:rFonts w:hint="eastAsia"/>
          <w:lang w:eastAsia="zh-CN"/>
        </w:rPr>
        <w:t>—</w:t>
      </w: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—</w:t>
      </w:r>
      <w:r w:rsidRPr="00B421C2">
        <w:rPr>
          <w:rFonts w:hint="eastAsia"/>
          <w:lang w:eastAsia="zh-CN"/>
        </w:rPr>
        <w:t>PE 2</w:t>
      </w:r>
      <w:r w:rsidRPr="00B421C2">
        <w:rPr>
          <w:rFonts w:hint="eastAsia"/>
          <w:lang w:eastAsia="zh-CN"/>
        </w:rPr>
        <w:t>—</w:t>
      </w:r>
      <w:r w:rsidRPr="00B421C2">
        <w:rPr>
          <w:rFonts w:hint="eastAsia"/>
          <w:lang w:eastAsia="zh-CN"/>
        </w:rPr>
        <w:t>CE 2</w:t>
      </w:r>
      <w:r w:rsidRPr="00B421C2">
        <w:rPr>
          <w:rFonts w:hint="eastAsia"/>
          <w:lang w:eastAsia="zh-CN"/>
        </w:rPr>
        <w:t>将流量转发给</w:t>
      </w:r>
      <w:r w:rsidRPr="00B421C2">
        <w:rPr>
          <w:rFonts w:hint="eastAsia"/>
          <w:lang w:eastAsia="zh-CN"/>
        </w:rPr>
        <w:t>CE 2</w:t>
      </w:r>
      <w:r w:rsidRPr="00B421C2">
        <w:rPr>
          <w:rFonts w:hint="eastAsia"/>
          <w:lang w:eastAsia="zh-CN"/>
        </w:rPr>
        <w:t>；</w:t>
      </w:r>
      <w:r w:rsidRPr="00B421C2">
        <w:rPr>
          <w:rFonts w:hint="eastAsia"/>
          <w:lang w:eastAsia="zh-CN"/>
        </w:rPr>
        <w:t>PE 2</w:t>
      </w:r>
      <w:r w:rsidRPr="00B421C2">
        <w:rPr>
          <w:rFonts w:hint="eastAsia"/>
          <w:lang w:eastAsia="zh-CN"/>
        </w:rPr>
        <w:t>通过</w:t>
      </w:r>
      <w:r w:rsidRPr="00B421C2">
        <w:rPr>
          <w:rFonts w:hint="eastAsia"/>
          <w:lang w:eastAsia="zh-CN"/>
        </w:rPr>
        <w:t>BFD</w:t>
      </w:r>
      <w:r w:rsidRPr="00B421C2">
        <w:rPr>
          <w:rFonts w:hint="eastAsia"/>
          <w:lang w:eastAsia="zh-CN"/>
        </w:rPr>
        <w:t>检测出</w:t>
      </w:r>
      <w:r w:rsidRPr="00B421C2">
        <w:rPr>
          <w:rFonts w:hint="eastAsia"/>
          <w:lang w:eastAsia="zh-CN"/>
        </w:rPr>
        <w:t>PE 2</w:t>
      </w:r>
      <w:r w:rsidRPr="00B421C2">
        <w:rPr>
          <w:rFonts w:hint="eastAsia"/>
          <w:lang w:eastAsia="zh-CN"/>
        </w:rPr>
        <w:t>到</w:t>
      </w:r>
      <w:r w:rsidRPr="00B421C2">
        <w:rPr>
          <w:rFonts w:hint="eastAsia"/>
          <w:lang w:eastAsia="zh-CN"/>
        </w:rPr>
        <w:t>CE 2</w:t>
      </w:r>
      <w:r w:rsidRPr="00B421C2">
        <w:rPr>
          <w:rFonts w:hint="eastAsia"/>
          <w:lang w:eastAsia="zh-CN"/>
        </w:rPr>
        <w:t>这条路径出现故障后，将流量切换到备份路径，即</w:t>
      </w:r>
      <w:r w:rsidRPr="00B421C2">
        <w:rPr>
          <w:rFonts w:hint="eastAsia"/>
          <w:lang w:eastAsia="zh-CN"/>
        </w:rPr>
        <w:t>CE 1</w:t>
      </w:r>
      <w:r w:rsidRPr="00B421C2">
        <w:rPr>
          <w:rFonts w:hint="eastAsia"/>
          <w:lang w:eastAsia="zh-CN"/>
        </w:rPr>
        <w:t>通过路径</w:t>
      </w:r>
      <w:r w:rsidRPr="00B421C2">
        <w:rPr>
          <w:rFonts w:hint="eastAsia"/>
          <w:lang w:eastAsia="zh-CN"/>
        </w:rPr>
        <w:t>CE 1</w:t>
      </w:r>
      <w:r w:rsidRPr="00B421C2">
        <w:rPr>
          <w:rFonts w:hint="eastAsia"/>
          <w:lang w:eastAsia="zh-CN"/>
        </w:rPr>
        <w:t>—</w:t>
      </w: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—</w:t>
      </w:r>
      <w:r w:rsidRPr="00B421C2">
        <w:rPr>
          <w:rFonts w:hint="eastAsia"/>
          <w:lang w:eastAsia="zh-CN"/>
        </w:rPr>
        <w:t>PE 2</w:t>
      </w:r>
      <w:r w:rsidRPr="00B421C2">
        <w:rPr>
          <w:rFonts w:hint="eastAsia"/>
          <w:lang w:eastAsia="zh-CN"/>
        </w:rPr>
        <w:t>—</w:t>
      </w:r>
      <w:r w:rsidRPr="00B421C2">
        <w:rPr>
          <w:rFonts w:hint="eastAsia"/>
          <w:lang w:eastAsia="zh-CN"/>
        </w:rPr>
        <w:t>PE3</w:t>
      </w:r>
      <w:r w:rsidRPr="00B421C2">
        <w:rPr>
          <w:rFonts w:hint="eastAsia"/>
          <w:lang w:eastAsia="zh-CN"/>
        </w:rPr>
        <w:t>—</w:t>
      </w:r>
      <w:r w:rsidRPr="00B421C2">
        <w:rPr>
          <w:rFonts w:hint="eastAsia"/>
          <w:lang w:eastAsia="zh-CN"/>
        </w:rPr>
        <w:t>CE 2</w:t>
      </w:r>
      <w:r w:rsidRPr="00B421C2">
        <w:rPr>
          <w:rFonts w:hint="eastAsia"/>
          <w:lang w:eastAsia="zh-CN"/>
        </w:rPr>
        <w:t>将流量转发给</w:t>
      </w:r>
      <w:r w:rsidRPr="00B421C2">
        <w:rPr>
          <w:rFonts w:hint="eastAsia"/>
          <w:lang w:eastAsia="zh-CN"/>
        </w:rPr>
        <w:t>CE 2</w:t>
      </w:r>
      <w:r w:rsidRPr="00B421C2">
        <w:rPr>
          <w:rFonts w:hint="eastAsia"/>
          <w:lang w:eastAsia="zh-CN"/>
        </w:rPr>
        <w:t>，从而缩短故障恢复时间。</w:t>
      </w:r>
    </w:p>
    <w:p w:rsidR="007D7DD4" w:rsidRDefault="007B6FA4" w:rsidP="00DD64CA">
      <w:pPr>
        <w:pStyle w:val="4"/>
      </w:pPr>
      <w:r>
        <w:rPr>
          <w:rFonts w:hint="eastAsia"/>
        </w:rPr>
        <w:lastRenderedPageBreak/>
        <w:t>组网图</w:t>
      </w:r>
    </w:p>
    <w:p w:rsidR="007D7DD4" w:rsidRDefault="007B6FA4" w:rsidP="00DD64CA">
      <w:pPr>
        <w:pStyle w:val="FigureDescription"/>
      </w:pPr>
      <w:bookmarkStart w:id="3352" w:name="_Toc418944430"/>
      <w:r w:rsidRPr="008B40FF">
        <w:rPr>
          <w:rFonts w:hint="eastAsia"/>
        </w:rPr>
        <w:t>配置</w:t>
      </w:r>
      <w:r w:rsidRPr="00B421C2">
        <w:rPr>
          <w:rFonts w:hint="eastAsia"/>
        </w:rPr>
        <w:t>MPLS L3VPN</w:t>
      </w:r>
      <w:r w:rsidRPr="005E0933">
        <w:rPr>
          <w:rFonts w:hint="eastAsia"/>
        </w:rPr>
        <w:t>快速重路由示例二组网图</w:t>
      </w:r>
      <w:bookmarkEnd w:id="3352"/>
    </w:p>
    <w:p w:rsidR="00F34E94" w:rsidRDefault="00224215" w:rsidP="00595D4C">
      <w:pPr>
        <w:pStyle w:val="Figure"/>
      </w:pPr>
      <w:commentRangeStart w:id="3353"/>
      <w:r w:rsidRPr="00224215">
        <w:rPr>
          <w:noProof/>
        </w:rPr>
        <w:drawing>
          <wp:inline distT="0" distB="0" distL="0" distR="0" wp14:anchorId="33CB4F9B" wp14:editId="19B9B2EB">
            <wp:extent cx="4962525" cy="2228850"/>
            <wp:effectExtent l="0" t="0" r="9525" b="0"/>
            <wp:docPr id="908" name="图片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353"/>
      <w:r w:rsidR="00F34E94">
        <w:rPr>
          <w:rStyle w:val="ac"/>
        </w:rPr>
        <w:commentReference w:id="3353"/>
      </w:r>
    </w:p>
    <w:p w:rsidR="00F34E94" w:rsidRDefault="00F34E94" w:rsidP="00595D4C">
      <w:pPr>
        <w:pStyle w:val="Figure"/>
      </w:pPr>
      <w:commentRangeStart w:id="3354"/>
      <w:r w:rsidRPr="00F34E94">
        <w:rPr>
          <w:rFonts w:hint="eastAsia"/>
          <w:noProof/>
        </w:rPr>
        <w:drawing>
          <wp:inline distT="0" distB="0" distL="0" distR="0" wp14:anchorId="0411B166" wp14:editId="35CF493B">
            <wp:extent cx="4962525" cy="2228850"/>
            <wp:effectExtent l="0" t="0" r="952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354"/>
      <w:r>
        <w:rPr>
          <w:rStyle w:val="ac"/>
        </w:rPr>
        <w:commentReference w:id="3354"/>
      </w:r>
    </w:p>
    <w:p w:rsidR="00A271E4" w:rsidRDefault="00A271E4" w:rsidP="00595D4C">
      <w:pPr>
        <w:pStyle w:val="Figure"/>
      </w:pPr>
    </w:p>
    <w:tbl>
      <w:tblPr>
        <w:tblStyle w:val="FigureTable"/>
        <w:tblW w:w="9014" w:type="dxa"/>
        <w:tblLook w:val="04A0" w:firstRow="1" w:lastRow="0" w:firstColumn="1" w:lastColumn="0" w:noHBand="0" w:noVBand="1"/>
      </w:tblPr>
      <w:tblGrid>
        <w:gridCol w:w="1215"/>
        <w:gridCol w:w="1278"/>
        <w:gridCol w:w="1917"/>
        <w:gridCol w:w="1279"/>
        <w:gridCol w:w="1279"/>
        <w:gridCol w:w="2046"/>
      </w:tblGrid>
      <w:tr w:rsidR="0038794B" w:rsidRPr="004A4129" w:rsidTr="00B12603">
        <w:trPr>
          <w:tblHeader/>
        </w:trPr>
        <w:tc>
          <w:tcPr>
            <w:tcW w:w="1216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278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4A4129">
              <w:rPr>
                <w:rFonts w:hint="eastAsia"/>
              </w:rPr>
              <w:t>接口</w:t>
            </w:r>
          </w:p>
        </w:tc>
        <w:tc>
          <w:tcPr>
            <w:tcW w:w="1917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4A4129">
              <w:t>IP</w:t>
            </w:r>
            <w:r w:rsidRPr="00B421C2">
              <w:rPr>
                <w:rFonts w:hint="eastAsia"/>
              </w:rPr>
              <w:t>地址</w:t>
            </w:r>
          </w:p>
        </w:tc>
        <w:tc>
          <w:tcPr>
            <w:tcW w:w="1279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279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4A4129">
              <w:rPr>
                <w:rFonts w:hint="eastAsia"/>
              </w:rPr>
              <w:t>接口</w:t>
            </w:r>
          </w:p>
        </w:tc>
        <w:tc>
          <w:tcPr>
            <w:tcW w:w="2046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4A4129">
              <w:t>IP</w:t>
            </w:r>
            <w:r w:rsidRPr="00B421C2">
              <w:rPr>
                <w:rFonts w:hint="eastAsia"/>
              </w:rPr>
              <w:t>地址</w:t>
            </w:r>
          </w:p>
        </w:tc>
      </w:tr>
      <w:tr w:rsidR="0038794B" w:rsidRPr="004A4129" w:rsidTr="00B12603">
        <w:tc>
          <w:tcPr>
            <w:tcW w:w="1216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CE 1</w:t>
            </w:r>
          </w:p>
        </w:tc>
        <w:tc>
          <w:tcPr>
            <w:tcW w:w="1278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Loop0</w:t>
            </w:r>
          </w:p>
        </w:tc>
        <w:tc>
          <w:tcPr>
            <w:tcW w:w="1917" w:type="dxa"/>
            <w:hideMark/>
          </w:tcPr>
          <w:p w:rsidR="007B6FA4" w:rsidRPr="00B421C2" w:rsidRDefault="007B6FA4" w:rsidP="00DD64CA">
            <w:pPr>
              <w:pStyle w:val="FigureText"/>
            </w:pPr>
            <w:r>
              <w:rPr>
                <w:rFonts w:hint="eastAsia"/>
              </w:rPr>
              <w:t>5.5.5.5</w:t>
            </w:r>
            <w:r w:rsidRPr="00B421C2">
              <w:t>/32</w:t>
            </w:r>
          </w:p>
        </w:tc>
        <w:tc>
          <w:tcPr>
            <w:tcW w:w="1279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4A4129">
              <w:t xml:space="preserve">PE </w:t>
            </w:r>
            <w:r w:rsidRPr="00B421C2">
              <w:rPr>
                <w:rFonts w:hint="eastAsia"/>
              </w:rPr>
              <w:t>2</w:t>
            </w:r>
          </w:p>
        </w:tc>
        <w:tc>
          <w:tcPr>
            <w:tcW w:w="1279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Loop0</w:t>
            </w:r>
          </w:p>
        </w:tc>
        <w:tc>
          <w:tcPr>
            <w:tcW w:w="2046" w:type="dxa"/>
            <w:hideMark/>
          </w:tcPr>
          <w:p w:rsidR="007B6FA4" w:rsidRPr="00B421C2" w:rsidRDefault="007B6FA4" w:rsidP="00DD64CA">
            <w:pPr>
              <w:pStyle w:val="FigureText"/>
            </w:pPr>
            <w:r>
              <w:rPr>
                <w:rFonts w:hint="eastAsia"/>
              </w:rPr>
              <w:t>2.2.2.2/32</w:t>
            </w:r>
          </w:p>
        </w:tc>
      </w:tr>
      <w:tr w:rsidR="0038794B" w:rsidRPr="004A4129" w:rsidTr="00B12603">
        <w:trPr>
          <w:trHeight w:val="190"/>
        </w:trPr>
        <w:tc>
          <w:tcPr>
            <w:tcW w:w="1216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1278" w:type="dxa"/>
            <w:hideMark/>
          </w:tcPr>
          <w:p w:rsidR="007B6FA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917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10.2.1.1/24</w:t>
            </w:r>
          </w:p>
        </w:tc>
        <w:tc>
          <w:tcPr>
            <w:tcW w:w="1279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1279" w:type="dxa"/>
            <w:hideMark/>
          </w:tcPr>
          <w:p w:rsidR="007B6FA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2046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4A4129">
              <w:t>172.1.1.</w:t>
            </w:r>
            <w:r w:rsidRPr="00B421C2">
              <w:rPr>
                <w:rFonts w:hint="eastAsia"/>
              </w:rPr>
              <w:t>2</w:t>
            </w:r>
            <w:r w:rsidRPr="00B421C2">
              <w:t>/24</w:t>
            </w:r>
          </w:p>
        </w:tc>
      </w:tr>
      <w:tr w:rsidR="0038794B" w:rsidRPr="004A4129" w:rsidTr="00B12603">
        <w:tc>
          <w:tcPr>
            <w:tcW w:w="1216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4A4129">
              <w:t xml:space="preserve">PE </w:t>
            </w:r>
            <w:r w:rsidRPr="00B421C2">
              <w:rPr>
                <w:rFonts w:hint="eastAsia"/>
              </w:rPr>
              <w:t>1</w:t>
            </w:r>
          </w:p>
        </w:tc>
        <w:tc>
          <w:tcPr>
            <w:tcW w:w="1278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Loop0</w:t>
            </w:r>
          </w:p>
        </w:tc>
        <w:tc>
          <w:tcPr>
            <w:tcW w:w="1917" w:type="dxa"/>
            <w:hideMark/>
          </w:tcPr>
          <w:p w:rsidR="007B6FA4" w:rsidRPr="00B421C2" w:rsidRDefault="007B6FA4" w:rsidP="00DD64CA">
            <w:pPr>
              <w:pStyle w:val="FigureText"/>
            </w:pPr>
            <w:r>
              <w:rPr>
                <w:rFonts w:hint="eastAsia"/>
              </w:rPr>
              <w:t>1.1.1.1</w:t>
            </w:r>
            <w:r w:rsidRPr="00B421C2">
              <w:t>/32</w:t>
            </w:r>
          </w:p>
        </w:tc>
        <w:tc>
          <w:tcPr>
            <w:tcW w:w="1279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1279" w:type="dxa"/>
            <w:hideMark/>
          </w:tcPr>
          <w:p w:rsidR="007B6FA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2046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10.1.1.2/24</w:t>
            </w:r>
          </w:p>
        </w:tc>
      </w:tr>
      <w:tr w:rsidR="0038794B" w:rsidRPr="004A4129" w:rsidTr="00B12603">
        <w:trPr>
          <w:trHeight w:val="53"/>
        </w:trPr>
        <w:tc>
          <w:tcPr>
            <w:tcW w:w="1216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1278" w:type="dxa"/>
            <w:hideMark/>
          </w:tcPr>
          <w:p w:rsidR="007B6FA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917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10.2.1.2/24</w:t>
            </w:r>
          </w:p>
        </w:tc>
        <w:tc>
          <w:tcPr>
            <w:tcW w:w="1279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1279" w:type="dxa"/>
            <w:hideMark/>
          </w:tcPr>
          <w:p w:rsidR="007B6FA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/3</w:t>
            </w:r>
          </w:p>
        </w:tc>
        <w:tc>
          <w:tcPr>
            <w:tcW w:w="2046" w:type="dxa"/>
            <w:hideMark/>
          </w:tcPr>
          <w:p w:rsidR="007B6FA4" w:rsidRPr="00B421C2" w:rsidRDefault="007B6FA4" w:rsidP="00DD64CA">
            <w:pPr>
              <w:pStyle w:val="FigureText"/>
            </w:pPr>
            <w:r>
              <w:rPr>
                <w:rFonts w:hint="eastAsia"/>
              </w:rPr>
              <w:t>172.3.1.2/24</w:t>
            </w:r>
          </w:p>
        </w:tc>
      </w:tr>
      <w:tr w:rsidR="0038794B" w:rsidRPr="004A4129" w:rsidTr="00B12603">
        <w:tc>
          <w:tcPr>
            <w:tcW w:w="1216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1278" w:type="dxa"/>
            <w:hideMark/>
          </w:tcPr>
          <w:p w:rsidR="007B6FA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1917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172.1.1.1/24</w:t>
            </w:r>
          </w:p>
        </w:tc>
        <w:tc>
          <w:tcPr>
            <w:tcW w:w="1279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PE 3</w:t>
            </w:r>
          </w:p>
        </w:tc>
        <w:tc>
          <w:tcPr>
            <w:tcW w:w="1279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Loop0</w:t>
            </w:r>
          </w:p>
        </w:tc>
        <w:tc>
          <w:tcPr>
            <w:tcW w:w="2046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3.3.3.3/32</w:t>
            </w:r>
          </w:p>
        </w:tc>
      </w:tr>
      <w:tr w:rsidR="0038794B" w:rsidRPr="004A4129" w:rsidTr="00B12603">
        <w:tc>
          <w:tcPr>
            <w:tcW w:w="1216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1278" w:type="dxa"/>
            <w:hideMark/>
          </w:tcPr>
          <w:p w:rsidR="007B6FA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/3</w:t>
            </w:r>
          </w:p>
        </w:tc>
        <w:tc>
          <w:tcPr>
            <w:tcW w:w="1917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172.2.1.1/24</w:t>
            </w:r>
          </w:p>
        </w:tc>
        <w:tc>
          <w:tcPr>
            <w:tcW w:w="1279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1279" w:type="dxa"/>
            <w:hideMark/>
          </w:tcPr>
          <w:p w:rsidR="007B6FA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2046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4A4129">
              <w:t>172.2.1.</w:t>
            </w:r>
            <w:r w:rsidRPr="00B421C2">
              <w:rPr>
                <w:rFonts w:hint="eastAsia"/>
              </w:rPr>
              <w:t>3</w:t>
            </w:r>
            <w:r w:rsidRPr="00B421C2">
              <w:t>/24</w:t>
            </w:r>
          </w:p>
        </w:tc>
      </w:tr>
      <w:tr w:rsidR="0038794B" w:rsidRPr="004A4129" w:rsidTr="00B12603">
        <w:tc>
          <w:tcPr>
            <w:tcW w:w="1216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CE 2</w:t>
            </w:r>
          </w:p>
        </w:tc>
        <w:tc>
          <w:tcPr>
            <w:tcW w:w="1278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Loop0</w:t>
            </w:r>
          </w:p>
        </w:tc>
        <w:tc>
          <w:tcPr>
            <w:tcW w:w="1917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4.4.4.4/32</w:t>
            </w:r>
          </w:p>
        </w:tc>
        <w:tc>
          <w:tcPr>
            <w:tcW w:w="1279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1279" w:type="dxa"/>
            <w:hideMark/>
          </w:tcPr>
          <w:p w:rsidR="007B6FA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2046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10.3.1.2/24</w:t>
            </w:r>
          </w:p>
        </w:tc>
      </w:tr>
      <w:tr w:rsidR="0038794B" w:rsidRPr="004A4129" w:rsidTr="00B12603">
        <w:tc>
          <w:tcPr>
            <w:tcW w:w="1216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1278" w:type="dxa"/>
            <w:hideMark/>
          </w:tcPr>
          <w:p w:rsidR="007B6FA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917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10.1.1.1/24</w:t>
            </w:r>
          </w:p>
        </w:tc>
        <w:tc>
          <w:tcPr>
            <w:tcW w:w="1279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1279" w:type="dxa"/>
            <w:hideMark/>
          </w:tcPr>
          <w:p w:rsidR="007B6FA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/3</w:t>
            </w:r>
          </w:p>
        </w:tc>
        <w:tc>
          <w:tcPr>
            <w:tcW w:w="2046" w:type="dxa"/>
            <w:hideMark/>
          </w:tcPr>
          <w:p w:rsidR="007B6FA4" w:rsidRPr="00B421C2" w:rsidRDefault="007B6FA4" w:rsidP="00DD64CA">
            <w:pPr>
              <w:pStyle w:val="FigureText"/>
            </w:pPr>
            <w:r>
              <w:rPr>
                <w:rFonts w:hint="eastAsia"/>
              </w:rPr>
              <w:t>172.3.1.3/24</w:t>
            </w:r>
          </w:p>
        </w:tc>
      </w:tr>
      <w:tr w:rsidR="0038794B" w:rsidRPr="004A4129" w:rsidTr="00B12603">
        <w:tc>
          <w:tcPr>
            <w:tcW w:w="1216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1278" w:type="dxa"/>
            <w:hideMark/>
          </w:tcPr>
          <w:p w:rsidR="007B6FA4" w:rsidRPr="00B421C2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1917" w:type="dxa"/>
            <w:hideMark/>
          </w:tcPr>
          <w:p w:rsidR="007B6FA4" w:rsidRPr="004A4129" w:rsidRDefault="007B6FA4" w:rsidP="00DD64CA">
            <w:pPr>
              <w:pStyle w:val="FigureText"/>
            </w:pPr>
            <w:r w:rsidRPr="004A4129">
              <w:t>10.3.1.1/24</w:t>
            </w:r>
          </w:p>
        </w:tc>
        <w:tc>
          <w:tcPr>
            <w:tcW w:w="1279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1279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  <w:tc>
          <w:tcPr>
            <w:tcW w:w="2046" w:type="dxa"/>
            <w:hideMark/>
          </w:tcPr>
          <w:p w:rsidR="007B6FA4" w:rsidRPr="004A4129" w:rsidRDefault="007B6FA4" w:rsidP="00DD64CA">
            <w:pPr>
              <w:pStyle w:val="FigureText"/>
            </w:pPr>
          </w:p>
        </w:tc>
      </w:tr>
    </w:tbl>
    <w:p w:rsidR="007B6FA4" w:rsidRDefault="007B6FA4" w:rsidP="00DD64CA"/>
    <w:p w:rsidR="007D7DD4" w:rsidRDefault="007B6FA4" w:rsidP="00DD64CA">
      <w:pPr>
        <w:pStyle w:val="4"/>
      </w:pPr>
      <w:r>
        <w:rPr>
          <w:rFonts w:hint="eastAsia"/>
        </w:rPr>
        <w:t>配置步骤</w:t>
      </w:r>
    </w:p>
    <w:p w:rsidR="007D7DD4" w:rsidRDefault="007B6FA4" w:rsidP="00DD64CA">
      <w:pPr>
        <w:pStyle w:val="ItemStep"/>
      </w:pPr>
      <w:r>
        <w:rPr>
          <w:rFonts w:hint="eastAsia"/>
        </w:rPr>
        <w:t>配置各路由器接口的</w:t>
      </w:r>
      <w:r>
        <w:t>IP</w:t>
      </w:r>
      <w:r>
        <w:rPr>
          <w:rFonts w:hint="eastAsia"/>
        </w:rPr>
        <w:t>地址、</w:t>
      </w:r>
      <w:r>
        <w:t>BGP</w:t>
      </w:r>
      <w:r>
        <w:rPr>
          <w:rFonts w:hint="eastAsia"/>
        </w:rPr>
        <w:t>路由协议和</w:t>
      </w:r>
      <w:r>
        <w:t>MPLS L3VPN</w:t>
      </w:r>
    </w:p>
    <w:p w:rsidR="007B6FA4" w:rsidRDefault="007B6FA4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请按照上面的组网图配置各接口的</w:t>
      </w:r>
      <w:r>
        <w:rPr>
          <w:lang w:eastAsia="zh-CN"/>
        </w:rPr>
        <w:t>IP</w:t>
      </w:r>
      <w:r>
        <w:rPr>
          <w:rFonts w:hint="eastAsia"/>
          <w:lang w:eastAsia="zh-CN"/>
        </w:rPr>
        <w:t>地址和子网掩码。</w:t>
      </w:r>
    </w:p>
    <w:p w:rsidR="007B6FA4" w:rsidRDefault="007B6FA4" w:rsidP="00B51350">
      <w:pPr>
        <w:pStyle w:val="ItemIndent1"/>
        <w:rPr>
          <w:lang w:eastAsia="zh-CN"/>
        </w:rPr>
      </w:pPr>
      <w:r w:rsidRPr="00170D9F">
        <w:rPr>
          <w:rFonts w:hint="eastAsia"/>
          <w:lang w:eastAsia="zh-CN"/>
        </w:rPr>
        <w:t>完成</w:t>
      </w:r>
      <w:r>
        <w:rPr>
          <w:lang w:eastAsia="zh-CN"/>
        </w:rPr>
        <w:t>MPLS L3VPN</w:t>
      </w:r>
      <w:r w:rsidRPr="00170D9F">
        <w:rPr>
          <w:rFonts w:hint="eastAsia"/>
          <w:lang w:eastAsia="zh-CN"/>
        </w:rPr>
        <w:t>基本配置，</w:t>
      </w:r>
      <w:r>
        <w:rPr>
          <w:rFonts w:hint="eastAsia"/>
          <w:lang w:eastAsia="zh-CN"/>
        </w:rPr>
        <w:t>具体配置过程请参见“</w:t>
      </w:r>
      <w:r w:rsidR="00D55D92">
        <w:fldChar w:fldCharType="begin"/>
      </w:r>
      <w:r w:rsidR="00D55D92">
        <w:rPr>
          <w:lang w:eastAsia="zh-CN"/>
        </w:rPr>
        <w:instrText xml:space="preserve">  REF _Ref353522264 \r \h \* MERGEFORMAT </w:instrText>
      </w:r>
      <w:r w:rsidR="00D55D92">
        <w:fldChar w:fldCharType="separate"/>
      </w:r>
      <w:r w:rsidR="00AD7D0A" w:rsidRPr="00AD7D0A">
        <w:rPr>
          <w:rStyle w:val="Reference-R0G144B200"/>
        </w:rPr>
        <w:t xml:space="preserve">1.29.1  </w:t>
      </w:r>
      <w:r w:rsidR="00D55D92">
        <w:fldChar w:fldCharType="end"/>
      </w:r>
      <w:r w:rsidR="00D55D92">
        <w:fldChar w:fldCharType="begin"/>
      </w:r>
      <w:r w:rsidR="00D55D92">
        <w:rPr>
          <w:lang w:eastAsia="zh-CN"/>
        </w:rPr>
        <w:instrText xml:space="preserve">  REF _Ref353522279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lang w:eastAsia="zh-CN"/>
        </w:rPr>
        <w:t>MPLS L3VPN</w:t>
      </w:r>
      <w:r w:rsidR="00AD7D0A" w:rsidRPr="00AD7D0A">
        <w:rPr>
          <w:rStyle w:val="Reference-R0G144B200"/>
          <w:rFonts w:hint="eastAsia"/>
          <w:lang w:eastAsia="zh-CN"/>
        </w:rPr>
        <w:t>示例</w:t>
      </w:r>
      <w:r w:rsidR="00D55D92">
        <w:fldChar w:fldCharType="end"/>
      </w:r>
      <w:r>
        <w:rPr>
          <w:rFonts w:hint="eastAsia"/>
          <w:lang w:eastAsia="zh-CN"/>
        </w:rPr>
        <w:t>”。</w:t>
      </w:r>
    </w:p>
    <w:p w:rsidR="007D7DD4" w:rsidRDefault="007B6FA4" w:rsidP="00DD64CA">
      <w:pPr>
        <w:pStyle w:val="ItemStep"/>
      </w:pPr>
      <w:r w:rsidRPr="00B421C2">
        <w:rPr>
          <w:rFonts w:hint="eastAsia"/>
        </w:rPr>
        <w:lastRenderedPageBreak/>
        <w:t>配置</w:t>
      </w:r>
      <w:r w:rsidRPr="00B421C2">
        <w:rPr>
          <w:rFonts w:hint="eastAsia"/>
        </w:rPr>
        <w:t>MPLS L3VPN</w:t>
      </w:r>
      <w:r w:rsidRPr="00B421C2">
        <w:rPr>
          <w:rFonts w:hint="eastAsia"/>
        </w:rPr>
        <w:t>快速重路由</w:t>
      </w:r>
    </w:p>
    <w:p w:rsidR="007B6FA4" w:rsidRPr="00B421C2" w:rsidRDefault="007B6FA4" w:rsidP="00B51350">
      <w:pPr>
        <w:pStyle w:val="ItemIndent1"/>
      </w:pPr>
      <w:r w:rsidRPr="00B421C2">
        <w:t xml:space="preserve"># </w:t>
      </w:r>
      <w:r>
        <w:rPr>
          <w:rFonts w:hint="eastAsia"/>
        </w:rPr>
        <w:t>在</w:t>
      </w:r>
      <w:r w:rsidRPr="00B421C2">
        <w:t>PE 2</w:t>
      </w:r>
      <w:r>
        <w:rPr>
          <w:rFonts w:hint="eastAsia"/>
        </w:rPr>
        <w:t>上</w:t>
      </w:r>
      <w:r w:rsidRPr="008A0A3F">
        <w:rPr>
          <w:rFonts w:hint="eastAsia"/>
        </w:rPr>
        <w:t>配置</w:t>
      </w:r>
      <w:r w:rsidRPr="00B421C2">
        <w:t>BFD echo</w:t>
      </w:r>
      <w:r>
        <w:rPr>
          <w:rFonts w:hint="eastAsia"/>
        </w:rPr>
        <w:t>报文的源</w:t>
      </w:r>
      <w:r w:rsidRPr="00B421C2">
        <w:t>IP</w:t>
      </w:r>
      <w:r>
        <w:rPr>
          <w:rFonts w:hint="eastAsia"/>
        </w:rPr>
        <w:t>地址为</w:t>
      </w:r>
      <w:r w:rsidRPr="00B421C2">
        <w:t>12.1.1.1</w:t>
      </w:r>
      <w:r>
        <w:rPr>
          <w:rFonts w:hint="eastAsia"/>
        </w:rPr>
        <w:t>。</w:t>
      </w:r>
    </w:p>
    <w:p w:rsidR="007B6FA4" w:rsidRPr="00B421C2" w:rsidRDefault="007B6FA4" w:rsidP="00B51350">
      <w:pPr>
        <w:pStyle w:val="TerminalDisplayIndent1"/>
      </w:pPr>
      <w:r w:rsidRPr="00B421C2">
        <w:t>&lt;PE</w:t>
      </w:r>
      <w:r w:rsidRPr="00B421C2">
        <w:rPr>
          <w:rFonts w:hint="eastAsia"/>
        </w:rPr>
        <w:t>2</w:t>
      </w:r>
      <w:r w:rsidRPr="00B421C2">
        <w:t>&gt; system-view</w:t>
      </w:r>
    </w:p>
    <w:p w:rsidR="007B6FA4" w:rsidRPr="00B421C2" w:rsidRDefault="007B6FA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] bfd echo-source-ip 12.1.1.1</w:t>
      </w:r>
    </w:p>
    <w:p w:rsidR="007B6FA4" w:rsidRPr="00B421C2" w:rsidRDefault="007B6FA4" w:rsidP="00B51350">
      <w:pPr>
        <w:pStyle w:val="ItemIndent1"/>
        <w:rPr>
          <w:lang w:eastAsia="zh-CN"/>
        </w:rPr>
      </w:pPr>
      <w:r w:rsidRPr="00B421C2">
        <w:rPr>
          <w:rFonts w:hint="eastAsia"/>
          <w:lang w:eastAsia="zh-CN"/>
        </w:rPr>
        <w:t xml:space="preserve"># </w:t>
      </w:r>
      <w:r w:rsidRPr="00A3192F">
        <w:rPr>
          <w:rFonts w:hint="eastAsia"/>
          <w:lang w:eastAsia="zh-CN"/>
        </w:rPr>
        <w:t>在</w:t>
      </w:r>
      <w:r w:rsidRPr="00170D9F">
        <w:rPr>
          <w:lang w:eastAsia="zh-CN"/>
        </w:rPr>
        <w:t xml:space="preserve">PE </w:t>
      </w:r>
      <w:r w:rsidRPr="00170D9F">
        <w:rPr>
          <w:rFonts w:hint="eastAsia"/>
          <w:lang w:eastAsia="zh-CN"/>
        </w:rPr>
        <w:t>2</w:t>
      </w:r>
      <w:r w:rsidRPr="00170D9F">
        <w:rPr>
          <w:rFonts w:hint="eastAsia"/>
          <w:lang w:eastAsia="zh-CN"/>
        </w:rPr>
        <w:t>上创建路由策略</w:t>
      </w:r>
      <w:r w:rsidRPr="00170D9F">
        <w:rPr>
          <w:lang w:eastAsia="zh-CN"/>
        </w:rPr>
        <w:t>frr</w:t>
      </w:r>
      <w:r w:rsidRPr="00170D9F">
        <w:rPr>
          <w:rFonts w:hint="eastAsia"/>
          <w:lang w:eastAsia="zh-CN"/>
        </w:rPr>
        <w:t>，为路由</w:t>
      </w:r>
      <w:r w:rsidRPr="00170D9F">
        <w:rPr>
          <w:rFonts w:hint="eastAsia"/>
          <w:lang w:eastAsia="zh-CN"/>
        </w:rPr>
        <w:t>4.4</w:t>
      </w:r>
      <w:r>
        <w:rPr>
          <w:rFonts w:hint="eastAsia"/>
          <w:lang w:eastAsia="zh-CN"/>
        </w:rPr>
        <w:t>.4.4/32</w:t>
      </w:r>
      <w:r w:rsidRPr="00A3192F">
        <w:rPr>
          <w:rFonts w:hint="eastAsia"/>
          <w:lang w:eastAsia="zh-CN"/>
        </w:rPr>
        <w:t>指定快速重路由的</w:t>
      </w:r>
      <w:r>
        <w:rPr>
          <w:rFonts w:hint="eastAsia"/>
          <w:lang w:eastAsia="zh-CN"/>
        </w:rPr>
        <w:t>备份</w:t>
      </w:r>
      <w:r w:rsidRPr="00A3192F">
        <w:rPr>
          <w:rFonts w:hint="eastAsia"/>
          <w:lang w:eastAsia="zh-CN"/>
        </w:rPr>
        <w:t>下一跳地址为</w:t>
      </w:r>
      <w:r>
        <w:rPr>
          <w:rFonts w:hint="eastAsia"/>
          <w:lang w:eastAsia="zh-CN"/>
        </w:rPr>
        <w:t>3.3.3.3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PE 3</w:t>
      </w:r>
      <w:r>
        <w:rPr>
          <w:rFonts w:hint="eastAsia"/>
          <w:lang w:eastAsia="zh-CN"/>
        </w:rPr>
        <w:t>的地址）</w:t>
      </w:r>
      <w:r w:rsidRPr="00952342">
        <w:rPr>
          <w:rFonts w:hint="eastAsia"/>
          <w:lang w:eastAsia="zh-CN"/>
        </w:rPr>
        <w:t>。</w:t>
      </w:r>
    </w:p>
    <w:p w:rsidR="007B6FA4" w:rsidRPr="00B421C2" w:rsidRDefault="007B6FA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 xml:space="preserve">] ip prefix-list abc index 10 permit </w:t>
      </w:r>
      <w:r w:rsidRPr="00B421C2">
        <w:rPr>
          <w:rFonts w:hint="eastAsia"/>
        </w:rPr>
        <w:t>4.4.4.4</w:t>
      </w:r>
      <w:r w:rsidRPr="00B421C2">
        <w:t xml:space="preserve"> 32</w:t>
      </w:r>
    </w:p>
    <w:p w:rsidR="007B6FA4" w:rsidRPr="00B421C2" w:rsidRDefault="007B6FA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] route-policy frr permit node 10</w:t>
      </w:r>
    </w:p>
    <w:p w:rsidR="007B6FA4" w:rsidRPr="00B421C2" w:rsidRDefault="007B6FA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-route-policy] if-match ip address prefix-list abc</w:t>
      </w:r>
    </w:p>
    <w:p w:rsidR="007B6FA4" w:rsidRPr="00B421C2" w:rsidRDefault="007B6FA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 xml:space="preserve">-route-policy] apply fast-reroute backup-nexthop </w:t>
      </w:r>
      <w:r>
        <w:rPr>
          <w:rFonts w:hint="eastAsia"/>
        </w:rPr>
        <w:t>3.3.3.3</w:t>
      </w:r>
    </w:p>
    <w:p w:rsidR="007B6FA4" w:rsidRPr="00B421C2" w:rsidRDefault="007B6FA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-route-policy] quit</w:t>
      </w:r>
    </w:p>
    <w:p w:rsidR="002A25E9" w:rsidRPr="00B421C2" w:rsidRDefault="00F917A2" w:rsidP="00B51350">
      <w:pPr>
        <w:pStyle w:val="ItemIndent1"/>
      </w:pPr>
      <w:r w:rsidRPr="00B421C2">
        <w:rPr>
          <w:rFonts w:hint="eastAsia"/>
        </w:rPr>
        <w:t xml:space="preserve"># </w:t>
      </w:r>
      <w:r w:rsidRPr="00B421C2">
        <w:rPr>
          <w:rFonts w:hint="eastAsia"/>
        </w:rPr>
        <w:t>在</w:t>
      </w:r>
      <w:r w:rsidRPr="00B421C2">
        <w:rPr>
          <w:rFonts w:hint="eastAsia"/>
        </w:rPr>
        <w:t>PE 2</w:t>
      </w:r>
      <w:r w:rsidRPr="00B421C2">
        <w:rPr>
          <w:rFonts w:hint="eastAsia"/>
        </w:rPr>
        <w:t>上配置通过</w:t>
      </w:r>
      <w:r w:rsidRPr="00B421C2">
        <w:rPr>
          <w:rFonts w:hint="eastAsia"/>
        </w:rPr>
        <w:t>Echo</w:t>
      </w:r>
      <w:r w:rsidRPr="00B421C2">
        <w:rPr>
          <w:rFonts w:hint="eastAsia"/>
        </w:rPr>
        <w:t>方式的</w:t>
      </w:r>
      <w:r w:rsidRPr="00B421C2">
        <w:rPr>
          <w:rFonts w:hint="eastAsia"/>
        </w:rPr>
        <w:t>BFD</w:t>
      </w:r>
      <w:r w:rsidRPr="00B421C2">
        <w:rPr>
          <w:rFonts w:hint="eastAsia"/>
        </w:rPr>
        <w:t>会话检测主路由的下一跳是否可达。</w:t>
      </w:r>
    </w:p>
    <w:p w:rsidR="00F917A2" w:rsidRPr="00B421C2" w:rsidRDefault="00F917A2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] bgp 100</w:t>
      </w:r>
    </w:p>
    <w:p w:rsidR="00F917A2" w:rsidRPr="00B421C2" w:rsidRDefault="00F917A2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primary-path-detect bfd echo</w:t>
      </w:r>
    </w:p>
    <w:p w:rsidR="007B6FA4" w:rsidRPr="00B421C2" w:rsidRDefault="007B6FA4" w:rsidP="00B51350">
      <w:pPr>
        <w:pStyle w:val="ItemIndent1"/>
      </w:pPr>
      <w:r w:rsidRPr="00B421C2">
        <w:t xml:space="preserve"># </w:t>
      </w:r>
      <w:r w:rsidRPr="005E0933">
        <w:rPr>
          <w:rFonts w:hint="eastAsia"/>
        </w:rPr>
        <w:t>在</w:t>
      </w:r>
      <w:r w:rsidR="00F55B9C" w:rsidRPr="00B421C2">
        <w:t>PE 2</w:t>
      </w:r>
      <w:r w:rsidRPr="005E0933">
        <w:rPr>
          <w:rFonts w:hint="eastAsia"/>
        </w:rPr>
        <w:t>上配置</w:t>
      </w:r>
      <w:r w:rsidR="00F55B9C" w:rsidRPr="00B421C2">
        <w:t>VPN</w:t>
      </w:r>
      <w:r w:rsidR="00F55B9C" w:rsidRPr="00F55B9C">
        <w:rPr>
          <w:rFonts w:hint="eastAsia"/>
        </w:rPr>
        <w:t>实例</w:t>
      </w:r>
      <w:r w:rsidR="00F55B9C" w:rsidRPr="00B421C2">
        <w:t>vpn1</w:t>
      </w:r>
      <w:r w:rsidR="00F55B9C" w:rsidRPr="00F55B9C">
        <w:rPr>
          <w:rFonts w:hint="eastAsia"/>
        </w:rPr>
        <w:t>的快速重路由功能引用路由策略</w:t>
      </w:r>
      <w:r w:rsidR="00F55B9C" w:rsidRPr="00B421C2">
        <w:t>frr</w:t>
      </w:r>
      <w:r w:rsidR="00F55B9C" w:rsidRPr="00F55B9C">
        <w:rPr>
          <w:rFonts w:hint="eastAsia"/>
        </w:rPr>
        <w:t>。</w:t>
      </w:r>
    </w:p>
    <w:p w:rsidR="007B6FA4" w:rsidRPr="00B421C2" w:rsidRDefault="007B6FA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ip vpn-instance vpn1</w:t>
      </w:r>
    </w:p>
    <w:p w:rsidR="007B6FA4" w:rsidRPr="00B421C2" w:rsidRDefault="007B6FA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-vpn1]</w:t>
      </w:r>
      <w:r w:rsidRPr="00B421C2">
        <w:rPr>
          <w:rFonts w:hint="eastAsia"/>
        </w:rPr>
        <w:t xml:space="preserve"> </w:t>
      </w:r>
      <w:r w:rsidRPr="00B421C2">
        <w:t>address-family ipv4 unicast</w:t>
      </w:r>
    </w:p>
    <w:p w:rsidR="007B6FA4" w:rsidRPr="00B421C2" w:rsidRDefault="007B6FA4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-ipv4-vpn1] fast-reroute route-policy frr</w:t>
      </w:r>
    </w:p>
    <w:p w:rsidR="007B6FA4" w:rsidRPr="00B421C2" w:rsidRDefault="007B6FA4" w:rsidP="00B51350">
      <w:pPr>
        <w:pStyle w:val="ItemIndent1"/>
        <w:rPr>
          <w:lang w:eastAsia="zh-CN"/>
        </w:rPr>
      </w:pPr>
      <w:r w:rsidRPr="00B421C2">
        <w:rPr>
          <w:lang w:eastAsia="zh-CN"/>
        </w:rPr>
        <w:t>#</w:t>
      </w:r>
      <w:r w:rsidRPr="00B421C2">
        <w:rPr>
          <w:rFonts w:hint="eastAsia"/>
          <w:lang w:eastAsia="zh-CN"/>
        </w:rPr>
        <w:t xml:space="preserve"> </w:t>
      </w: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PE 2</w:t>
      </w:r>
      <w:r w:rsidRPr="00B421C2">
        <w:rPr>
          <w:rFonts w:hint="eastAsia"/>
          <w:lang w:eastAsia="zh-CN"/>
        </w:rPr>
        <w:t>上配置从</w:t>
      </w:r>
      <w:r w:rsidRPr="00B421C2">
        <w:rPr>
          <w:rFonts w:hint="eastAsia"/>
          <w:lang w:eastAsia="zh-CN"/>
        </w:rPr>
        <w:t>CE 2</w:t>
      </w:r>
      <w:r w:rsidRPr="00B421C2">
        <w:rPr>
          <w:rFonts w:hint="eastAsia"/>
          <w:lang w:eastAsia="zh-CN"/>
        </w:rPr>
        <w:t>接收到的</w:t>
      </w:r>
      <w:r w:rsidRPr="00B421C2">
        <w:rPr>
          <w:rFonts w:hint="eastAsia"/>
          <w:lang w:eastAsia="zh-CN"/>
        </w:rPr>
        <w:t>BGP</w:t>
      </w:r>
      <w:r w:rsidRPr="00B421C2">
        <w:rPr>
          <w:rFonts w:hint="eastAsia"/>
          <w:lang w:eastAsia="zh-CN"/>
        </w:rPr>
        <w:t>路由的首选值为</w:t>
      </w:r>
      <w:r w:rsidRPr="00B421C2">
        <w:rPr>
          <w:rFonts w:hint="eastAsia"/>
          <w:lang w:eastAsia="zh-CN"/>
        </w:rPr>
        <w:t>200</w:t>
      </w:r>
      <w:r w:rsidRPr="00B421C2">
        <w:rPr>
          <w:rFonts w:hint="eastAsia"/>
          <w:lang w:eastAsia="zh-CN"/>
        </w:rPr>
        <w:t>，大于从</w:t>
      </w:r>
      <w:r w:rsidRPr="00B421C2">
        <w:rPr>
          <w:rFonts w:hint="eastAsia"/>
          <w:lang w:eastAsia="zh-CN"/>
        </w:rPr>
        <w:t>PE 3</w:t>
      </w:r>
      <w:r w:rsidRPr="00B421C2">
        <w:rPr>
          <w:rFonts w:hint="eastAsia"/>
          <w:lang w:eastAsia="zh-CN"/>
        </w:rPr>
        <w:t>接收到的路由的首选值</w:t>
      </w:r>
      <w:r w:rsidRPr="00B421C2">
        <w:rPr>
          <w:rFonts w:hint="eastAsia"/>
          <w:lang w:eastAsia="zh-CN"/>
        </w:rPr>
        <w:t>0</w:t>
      </w:r>
      <w:r w:rsidRPr="00B421C2">
        <w:rPr>
          <w:rFonts w:hint="eastAsia"/>
          <w:lang w:eastAsia="zh-CN"/>
        </w:rPr>
        <w:t>，以保证</w:t>
      </w:r>
      <w:r w:rsidRPr="00B421C2">
        <w:rPr>
          <w:rFonts w:hint="eastAsia"/>
          <w:lang w:eastAsia="zh-CN"/>
        </w:rPr>
        <w:t>PE 2</w:t>
      </w:r>
      <w:r w:rsidRPr="00B421C2">
        <w:rPr>
          <w:rFonts w:hint="eastAsia"/>
          <w:lang w:eastAsia="zh-CN"/>
        </w:rPr>
        <w:t>优选从</w:t>
      </w:r>
      <w:r w:rsidRPr="00B421C2">
        <w:rPr>
          <w:rFonts w:hint="eastAsia"/>
          <w:lang w:eastAsia="zh-CN"/>
        </w:rPr>
        <w:t xml:space="preserve">CE </w:t>
      </w:r>
      <w:r w:rsidRPr="00B421C2">
        <w:rPr>
          <w:lang w:eastAsia="zh-CN"/>
        </w:rPr>
        <w:t>2</w:t>
      </w:r>
      <w:r w:rsidRPr="00B421C2">
        <w:rPr>
          <w:rFonts w:hint="eastAsia"/>
          <w:lang w:eastAsia="zh-CN"/>
        </w:rPr>
        <w:t>接收到的路由。</w:t>
      </w:r>
    </w:p>
    <w:p w:rsidR="007B6FA4" w:rsidRPr="005E0933" w:rsidRDefault="007B6FA4" w:rsidP="00B51350">
      <w:pPr>
        <w:pStyle w:val="TerminalDisplayIndent1"/>
      </w:pPr>
      <w:r w:rsidRPr="005E0933">
        <w:t>[PE</w:t>
      </w:r>
      <w:r w:rsidRPr="005E0933">
        <w:rPr>
          <w:rFonts w:hint="eastAsia"/>
        </w:rPr>
        <w:t>2</w:t>
      </w:r>
      <w:r w:rsidRPr="005E0933">
        <w:t>-</w:t>
      </w:r>
      <w:r w:rsidR="00F07E7A">
        <w:t>bgp-default</w:t>
      </w:r>
      <w:r w:rsidRPr="005E0933">
        <w:t>-ipv4-vpn1]</w:t>
      </w:r>
      <w:r w:rsidRPr="005E0933">
        <w:rPr>
          <w:rFonts w:hint="eastAsia"/>
        </w:rPr>
        <w:t xml:space="preserve"> </w:t>
      </w:r>
      <w:r w:rsidRPr="005E0933">
        <w:t xml:space="preserve">peer 10.1.1.1 preferred-value </w:t>
      </w:r>
      <w:r w:rsidRPr="005E0933">
        <w:rPr>
          <w:rFonts w:hint="eastAsia"/>
        </w:rPr>
        <w:t>2</w:t>
      </w:r>
      <w:r w:rsidRPr="005E0933">
        <w:t>00</w:t>
      </w:r>
    </w:p>
    <w:p w:rsidR="007B6FA4" w:rsidRPr="005E0933" w:rsidRDefault="007B6FA4" w:rsidP="00B51350">
      <w:pPr>
        <w:pStyle w:val="TerminalDisplayIndent1"/>
      </w:pPr>
      <w:r w:rsidRPr="005E0933">
        <w:t>[PE</w:t>
      </w:r>
      <w:r w:rsidRPr="005E0933">
        <w:rPr>
          <w:rFonts w:hint="eastAsia"/>
        </w:rPr>
        <w:t>2</w:t>
      </w:r>
      <w:r w:rsidRPr="005E0933">
        <w:t>-</w:t>
      </w:r>
      <w:r w:rsidR="00F07E7A">
        <w:t>bgp-default</w:t>
      </w:r>
      <w:r w:rsidRPr="005E0933">
        <w:t>-vpn1]</w:t>
      </w:r>
      <w:r w:rsidRPr="005E0933">
        <w:rPr>
          <w:rFonts w:hint="eastAsia"/>
        </w:rPr>
        <w:t xml:space="preserve"> quit</w:t>
      </w:r>
    </w:p>
    <w:p w:rsidR="007B6FA4" w:rsidRPr="005E0933" w:rsidRDefault="007B6FA4" w:rsidP="00B51350">
      <w:pPr>
        <w:pStyle w:val="TerminalDisplayIndent1"/>
      </w:pPr>
      <w:r w:rsidRPr="005E0933">
        <w:t>[PE</w:t>
      </w:r>
      <w:r w:rsidRPr="005E0933">
        <w:rPr>
          <w:rFonts w:hint="eastAsia"/>
        </w:rPr>
        <w:t>2</w:t>
      </w:r>
      <w:r w:rsidRPr="005E0933">
        <w:t>-</w:t>
      </w:r>
      <w:r w:rsidR="00F07E7A">
        <w:t>bgp-default</w:t>
      </w:r>
      <w:r w:rsidRPr="005E0933">
        <w:t>] quit</w:t>
      </w:r>
    </w:p>
    <w:p w:rsidR="007D7DD4" w:rsidRDefault="007B6FA4" w:rsidP="00DD64CA">
      <w:pPr>
        <w:pStyle w:val="4"/>
      </w:pPr>
      <w:r>
        <w:rPr>
          <w:rFonts w:hint="eastAsia"/>
        </w:rPr>
        <w:t>验证配置</w:t>
      </w:r>
    </w:p>
    <w:p w:rsidR="007B6FA4" w:rsidRDefault="007B6FA4" w:rsidP="00DD64CA">
      <w:r w:rsidRPr="005E0933">
        <w:t xml:space="preserve"># </w:t>
      </w:r>
      <w:r w:rsidRPr="005E0933">
        <w:rPr>
          <w:rFonts w:hint="eastAsia"/>
        </w:rPr>
        <w:t>在</w:t>
      </w:r>
      <w:r w:rsidRPr="005E0933">
        <w:t>PE</w:t>
      </w:r>
      <w:r w:rsidRPr="005E0933">
        <w:rPr>
          <w:rFonts w:hint="eastAsia"/>
        </w:rPr>
        <w:t xml:space="preserve"> 2</w:t>
      </w:r>
      <w:r w:rsidRPr="005E0933">
        <w:rPr>
          <w:rFonts w:hint="eastAsia"/>
        </w:rPr>
        <w:t>上查看私网路</w:t>
      </w:r>
      <w:r w:rsidRPr="00170D9F">
        <w:rPr>
          <w:rFonts w:hint="eastAsia"/>
        </w:rPr>
        <w:t>由</w:t>
      </w:r>
      <w:r>
        <w:t>4.4.4.4/32</w:t>
      </w:r>
      <w:r w:rsidRPr="00170D9F">
        <w:rPr>
          <w:rFonts w:hint="eastAsia"/>
        </w:rPr>
        <w:t>，可以看到备份下一跳信息。</w:t>
      </w:r>
    </w:p>
    <w:p w:rsidR="007B6FA4" w:rsidRDefault="007B6FA4" w:rsidP="00DD64CA">
      <w:pPr>
        <w:pStyle w:val="TerminalDisplay"/>
      </w:pPr>
      <w:r w:rsidRPr="00B421C2">
        <w:t>[PE</w:t>
      </w:r>
      <w:r w:rsidRPr="00B421C2">
        <w:rPr>
          <w:rFonts w:hint="eastAsia"/>
        </w:rPr>
        <w:t>2</w:t>
      </w:r>
      <w:r w:rsidRPr="00B421C2">
        <w:t xml:space="preserve">] </w:t>
      </w:r>
      <w:r>
        <w:t>dis</w:t>
      </w:r>
      <w:r>
        <w:rPr>
          <w:rFonts w:hint="eastAsia"/>
        </w:rPr>
        <w:t>play</w:t>
      </w:r>
      <w:r>
        <w:t xml:space="preserve"> ip routing-table vpn-instance vpn1 4.4.4.4 32 verbose</w:t>
      </w:r>
    </w:p>
    <w:p w:rsidR="007B6FA4" w:rsidRDefault="007B6FA4" w:rsidP="00DD64CA">
      <w:pPr>
        <w:pStyle w:val="TerminalDisplay"/>
      </w:pPr>
    </w:p>
    <w:p w:rsidR="007B6FA4" w:rsidRDefault="007B6FA4" w:rsidP="00DD64CA">
      <w:pPr>
        <w:pStyle w:val="TerminalDisplay"/>
      </w:pPr>
      <w:r>
        <w:t>Summary Count : 1</w:t>
      </w:r>
    </w:p>
    <w:p w:rsidR="007B6FA4" w:rsidRDefault="007B6FA4" w:rsidP="00DD64CA">
      <w:pPr>
        <w:pStyle w:val="TerminalDisplay"/>
      </w:pPr>
    </w:p>
    <w:p w:rsidR="007B6FA4" w:rsidRDefault="007B6FA4" w:rsidP="00DD64CA">
      <w:pPr>
        <w:pStyle w:val="TerminalDisplay"/>
      </w:pPr>
      <w:r>
        <w:t>Destination: 4.4.4.4/32</w:t>
      </w:r>
    </w:p>
    <w:p w:rsidR="00A5594A" w:rsidRDefault="007B6FA4" w:rsidP="00DD64CA">
      <w:pPr>
        <w:pStyle w:val="TerminalDisplay"/>
      </w:pPr>
      <w:r>
        <w:t xml:space="preserve">   Protocol: </w:t>
      </w:r>
      <w:r w:rsidR="00A5594A">
        <w:t>BGP</w:t>
      </w:r>
    </w:p>
    <w:p w:rsidR="007B6FA4" w:rsidRDefault="00A5594A" w:rsidP="00DD64CA">
      <w:pPr>
        <w:pStyle w:val="TerminalDisplay"/>
      </w:pPr>
      <w:r>
        <w:t xml:space="preserve"> </w:t>
      </w:r>
      <w:r w:rsidR="007B6FA4">
        <w:t>Process ID: 0</w:t>
      </w:r>
    </w:p>
    <w:p w:rsidR="007B6FA4" w:rsidRDefault="007B6FA4" w:rsidP="00DD64CA">
      <w:pPr>
        <w:pStyle w:val="TerminalDisplay"/>
      </w:pPr>
      <w:r>
        <w:t xml:space="preserve">  SubProtID: 0x2                    Age: 01h54m24s</w:t>
      </w:r>
    </w:p>
    <w:p w:rsidR="007B6FA4" w:rsidRDefault="007B6FA4" w:rsidP="00DD64CA">
      <w:pPr>
        <w:pStyle w:val="TerminalDisplay"/>
      </w:pPr>
      <w:r>
        <w:t xml:space="preserve">       Cost: 0               Preference: 10</w:t>
      </w:r>
    </w:p>
    <w:p w:rsidR="002769F3" w:rsidRDefault="002769F3" w:rsidP="00DD64CA">
      <w:pPr>
        <w:pStyle w:val="TerminalDisplay"/>
      </w:pPr>
      <w:r w:rsidRPr="002769F3">
        <w:t xml:space="preserve">      IpPre: N/A             QosLocalID: N/A</w:t>
      </w:r>
    </w:p>
    <w:p w:rsidR="007B6FA4" w:rsidRDefault="007B6FA4" w:rsidP="00DD64CA">
      <w:pPr>
        <w:pStyle w:val="TerminalDisplay"/>
      </w:pPr>
      <w:r>
        <w:t xml:space="preserve">        Tag: 0                    State: Active Adv</w:t>
      </w:r>
    </w:p>
    <w:p w:rsidR="007B6FA4" w:rsidRDefault="007B6FA4" w:rsidP="00DD64CA">
      <w:pPr>
        <w:pStyle w:val="TerminalDisplay"/>
      </w:pPr>
      <w:r>
        <w:t xml:space="preserve">  OrigTblID: 0x0                OrigVrf: vpn1</w:t>
      </w:r>
    </w:p>
    <w:p w:rsidR="007B6FA4" w:rsidRDefault="007B6FA4" w:rsidP="00DD64CA">
      <w:pPr>
        <w:pStyle w:val="TerminalDisplay"/>
      </w:pPr>
      <w:r>
        <w:t xml:space="preserve">    TableID: 0x102               OrigAs: 300</w:t>
      </w:r>
    </w:p>
    <w:p w:rsidR="007B6FA4" w:rsidRDefault="007B6FA4" w:rsidP="00DD64CA">
      <w:pPr>
        <w:pStyle w:val="TerminalDisplay"/>
      </w:pPr>
      <w:r>
        <w:t xml:space="preserve">      NibID: 0x15000002          LastAs: 300</w:t>
      </w:r>
    </w:p>
    <w:p w:rsidR="007B6FA4" w:rsidRDefault="007B6FA4" w:rsidP="00DD64CA">
      <w:pPr>
        <w:pStyle w:val="TerminalDisplay"/>
      </w:pPr>
      <w:r>
        <w:t xml:space="preserve">  </w:t>
      </w:r>
      <w:r>
        <w:rPr>
          <w:rFonts w:hint="eastAsia"/>
        </w:rPr>
        <w:t xml:space="preserve">  </w:t>
      </w:r>
      <w:r>
        <w:t xml:space="preserve"> AttrID: 0x0               Neighbor: 10.1.1.1</w:t>
      </w:r>
    </w:p>
    <w:p w:rsidR="007B6FA4" w:rsidRDefault="007B6FA4" w:rsidP="00DD64CA">
      <w:pPr>
        <w:pStyle w:val="TerminalDisplay"/>
      </w:pPr>
      <w:r>
        <w:t xml:space="preserve">      Flags: 0x10060        OrigNextHop: 10.1.1.1</w:t>
      </w:r>
    </w:p>
    <w:p w:rsidR="007B6FA4" w:rsidRPr="005E0933" w:rsidRDefault="007B6FA4" w:rsidP="00DD64CA">
      <w:pPr>
        <w:pStyle w:val="TerminalDisplay"/>
      </w:pPr>
      <w:r>
        <w:t xml:space="preserve">      Label: NUL</w:t>
      </w:r>
      <w:r w:rsidRPr="005E0933">
        <w:t>L           RealNextHop: 10.1.1.1</w:t>
      </w:r>
    </w:p>
    <w:p w:rsidR="007B6FA4" w:rsidRPr="005E0933" w:rsidRDefault="007B6FA4" w:rsidP="00DD64CA">
      <w:pPr>
        <w:pStyle w:val="TerminalDisplay"/>
      </w:pPr>
      <w:r w:rsidRPr="005E0933">
        <w:t xml:space="preserve">    BkLabel: 1275             BkNextHop: 172.3.1.3</w:t>
      </w:r>
    </w:p>
    <w:p w:rsidR="00DF59D2" w:rsidRDefault="00DF59D2" w:rsidP="00DF59D2">
      <w:pPr>
        <w:pStyle w:val="TerminalDisplay"/>
      </w:pPr>
      <w:r w:rsidRPr="00B56918">
        <w:t xml:space="preserve">    SRLabel: NULL             BkSRLabel: NULL</w:t>
      </w:r>
    </w:p>
    <w:p w:rsidR="00FC79E6" w:rsidRDefault="00FC79E6" w:rsidP="00FC79E6">
      <w:pPr>
        <w:pStyle w:val="TerminalDisplay"/>
      </w:pPr>
      <w:r w:rsidRPr="00340EF9">
        <w:t xml:space="preserve">   SIDIndex: NULL               InLabel: NULL</w:t>
      </w:r>
    </w:p>
    <w:p w:rsidR="007B6FA4" w:rsidRPr="005E0933" w:rsidRDefault="007B6FA4" w:rsidP="00DD64CA">
      <w:pPr>
        <w:pStyle w:val="TerminalDisplay"/>
      </w:pPr>
      <w:r w:rsidRPr="005E0933">
        <w:t xml:space="preserve">  Tunnel ID: Invalid          Interface: </w:t>
      </w:r>
      <w:r w:rsidR="00064113">
        <w:t>GE</w:t>
      </w:r>
      <w:r w:rsidR="009C0B77">
        <w:t>3/1</w:t>
      </w:r>
      <w:r w:rsidR="00064113">
        <w:t>/2</w:t>
      </w:r>
    </w:p>
    <w:p w:rsidR="007B6FA4" w:rsidRDefault="007B6FA4" w:rsidP="00DD64CA">
      <w:pPr>
        <w:pStyle w:val="TerminalDisplay"/>
      </w:pPr>
      <w:r w:rsidRPr="005E0933">
        <w:lastRenderedPageBreak/>
        <w:t xml:space="preserve">BkTunnel ID: 0x409          BkInterface: </w:t>
      </w:r>
      <w:r w:rsidR="00064113">
        <w:t>GE</w:t>
      </w:r>
      <w:r w:rsidR="009C0B77">
        <w:t>3/1</w:t>
      </w:r>
      <w:r w:rsidR="00064113">
        <w:t>/3</w:t>
      </w:r>
    </w:p>
    <w:p w:rsidR="00A5594A" w:rsidRDefault="002769F3" w:rsidP="00DD64CA">
      <w:pPr>
        <w:pStyle w:val="TerminalDisplay"/>
      </w:pPr>
      <w:r w:rsidRPr="002769F3">
        <w:t xml:space="preserve">   FtnIndex: 0x</w:t>
      </w:r>
      <w:r w:rsidR="00A5594A" w:rsidRPr="00A5594A">
        <w:t>0           TrafficIndex: N/A</w:t>
      </w:r>
    </w:p>
    <w:p w:rsidR="002769F3" w:rsidRPr="005E0933" w:rsidRDefault="00A5594A" w:rsidP="00DD64CA">
      <w:pPr>
        <w:pStyle w:val="TerminalDisplay"/>
      </w:pPr>
      <w:r w:rsidRPr="00A5594A">
        <w:t xml:space="preserve">  Connector: N/A</w:t>
      </w:r>
    </w:p>
    <w:p w:rsidR="007D7DD4" w:rsidRDefault="007B6FA4" w:rsidP="00DD64CA">
      <w:pPr>
        <w:pStyle w:val="3"/>
      </w:pPr>
      <w:bookmarkStart w:id="3355" w:name="_Toc354929421"/>
      <w:bookmarkStart w:id="3356" w:name="_Toc366235923"/>
      <w:bookmarkStart w:id="3357" w:name="_Toc45106010"/>
      <w:r>
        <w:rPr>
          <w:rFonts w:hint="eastAsia"/>
        </w:rPr>
        <w:t>配置</w:t>
      </w:r>
      <w:r w:rsidR="00B6274E">
        <w:t>IPv4</w:t>
      </w:r>
      <w:r w:rsidR="00B6274E" w:rsidRPr="005E0933">
        <w:rPr>
          <w:rFonts w:hint="eastAsia"/>
        </w:rPr>
        <w:t>路由备份</w:t>
      </w:r>
      <w:r w:rsidR="00B6274E">
        <w:t>VPNv4</w:t>
      </w:r>
      <w:r w:rsidR="00B6274E" w:rsidRPr="005E0933">
        <w:rPr>
          <w:rFonts w:hint="eastAsia"/>
        </w:rPr>
        <w:t>路由</w:t>
      </w:r>
      <w:r w:rsidR="00B6274E">
        <w:rPr>
          <w:rFonts w:hint="eastAsia"/>
        </w:rPr>
        <w:t>方式的</w:t>
      </w:r>
      <w:r w:rsidRPr="00B421C2">
        <w:rPr>
          <w:rFonts w:hint="eastAsia"/>
        </w:rPr>
        <w:t>MPLS L3VPN</w:t>
      </w:r>
      <w:r>
        <w:rPr>
          <w:rFonts w:hint="eastAsia"/>
        </w:rPr>
        <w:t>快速重路由</w:t>
      </w:r>
      <w:bookmarkEnd w:id="3355"/>
      <w:bookmarkEnd w:id="3356"/>
      <w:bookmarkEnd w:id="3357"/>
    </w:p>
    <w:p w:rsidR="007D7DD4" w:rsidRDefault="007B6FA4" w:rsidP="00DD64CA">
      <w:pPr>
        <w:pStyle w:val="4"/>
      </w:pPr>
      <w:r>
        <w:rPr>
          <w:rFonts w:hint="eastAsia"/>
        </w:rPr>
        <w:t>组网需求</w:t>
      </w:r>
    </w:p>
    <w:p w:rsidR="007B6FA4" w:rsidRPr="005E0933" w:rsidRDefault="007B6FA4" w:rsidP="00DD64CA">
      <w:pPr>
        <w:pStyle w:val="ItemList"/>
      </w:pPr>
      <w:r w:rsidRPr="00170D9F">
        <w:t>CE</w:t>
      </w:r>
      <w:r w:rsidRPr="005E0933">
        <w:t xml:space="preserve"> 1</w:t>
      </w:r>
      <w:r w:rsidRPr="005E0933">
        <w:rPr>
          <w:rFonts w:hint="eastAsia"/>
        </w:rPr>
        <w:t>和</w:t>
      </w:r>
      <w:r w:rsidRPr="005E0933">
        <w:t>CE 2</w:t>
      </w:r>
      <w:r w:rsidRPr="005E0933">
        <w:rPr>
          <w:rFonts w:hint="eastAsia"/>
        </w:rPr>
        <w:t>属于</w:t>
      </w:r>
      <w:r w:rsidRPr="005E0933">
        <w:t>VPN 1</w:t>
      </w:r>
      <w:r w:rsidRPr="005E0933">
        <w:rPr>
          <w:rFonts w:hint="eastAsia"/>
        </w:rPr>
        <w:t>；</w:t>
      </w:r>
    </w:p>
    <w:p w:rsidR="007B6FA4" w:rsidRPr="00B421C2" w:rsidRDefault="007B6FA4" w:rsidP="00DD64CA">
      <w:pPr>
        <w:pStyle w:val="ItemList"/>
        <w:rPr>
          <w:lang w:eastAsia="zh-CN"/>
        </w:rPr>
      </w:pPr>
      <w:r w:rsidRPr="00B421C2">
        <w:rPr>
          <w:lang w:eastAsia="zh-CN"/>
        </w:rPr>
        <w:t>CE</w:t>
      </w:r>
      <w:r w:rsidRPr="00B421C2">
        <w:rPr>
          <w:rFonts w:hint="eastAsia"/>
          <w:lang w:eastAsia="zh-CN"/>
        </w:rPr>
        <w:t>与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之间配置</w:t>
      </w:r>
      <w:r w:rsidRPr="00B421C2">
        <w:rPr>
          <w:lang w:eastAsia="zh-CN"/>
        </w:rPr>
        <w:t>EBGP</w:t>
      </w:r>
      <w:r w:rsidRPr="00B421C2">
        <w:rPr>
          <w:rFonts w:hint="eastAsia"/>
          <w:lang w:eastAsia="zh-CN"/>
        </w:rPr>
        <w:t>交换</w:t>
      </w:r>
      <w:r w:rsidRPr="00B421C2">
        <w:rPr>
          <w:lang w:eastAsia="zh-CN"/>
        </w:rPr>
        <w:t>VPN</w:t>
      </w:r>
      <w:r w:rsidRPr="00B421C2">
        <w:rPr>
          <w:rFonts w:hint="eastAsia"/>
          <w:lang w:eastAsia="zh-CN"/>
        </w:rPr>
        <w:t>路由信息；</w:t>
      </w:r>
    </w:p>
    <w:p w:rsidR="007B6FA4" w:rsidRPr="00B421C2" w:rsidRDefault="007B6FA4" w:rsidP="00DD64CA">
      <w:pPr>
        <w:pStyle w:val="ItemList"/>
        <w:rPr>
          <w:lang w:eastAsia="zh-CN"/>
        </w:rPr>
      </w:pP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与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之间配置</w:t>
      </w:r>
      <w:r w:rsidRPr="00B421C2">
        <w:rPr>
          <w:lang w:eastAsia="zh-CN"/>
        </w:rPr>
        <w:t>OSPF</w:t>
      </w:r>
      <w:r w:rsidRPr="00B421C2">
        <w:rPr>
          <w:rFonts w:hint="eastAsia"/>
          <w:lang w:eastAsia="zh-CN"/>
        </w:rPr>
        <w:t>实现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内部的互通、配置</w:t>
      </w:r>
      <w:r w:rsidRPr="00B421C2">
        <w:rPr>
          <w:lang w:eastAsia="zh-CN"/>
        </w:rPr>
        <w:t>MP-IBGP</w:t>
      </w:r>
      <w:r w:rsidRPr="00B421C2">
        <w:rPr>
          <w:rFonts w:hint="eastAsia"/>
          <w:lang w:eastAsia="zh-CN"/>
        </w:rPr>
        <w:t>交换</w:t>
      </w:r>
      <w:r w:rsidRPr="00B421C2">
        <w:rPr>
          <w:lang w:eastAsia="zh-CN"/>
        </w:rPr>
        <w:t>VPN</w:t>
      </w:r>
      <w:r w:rsidRPr="00B421C2">
        <w:rPr>
          <w:rFonts w:hint="eastAsia"/>
          <w:lang w:eastAsia="zh-CN"/>
        </w:rPr>
        <w:t>v4</w:t>
      </w:r>
      <w:r w:rsidRPr="00B421C2">
        <w:rPr>
          <w:rFonts w:hint="eastAsia"/>
          <w:lang w:eastAsia="zh-CN"/>
        </w:rPr>
        <w:t>路由信息。</w:t>
      </w:r>
    </w:p>
    <w:p w:rsidR="007B6FA4" w:rsidRPr="00B421C2" w:rsidRDefault="007B6FA4" w:rsidP="00DD64CA">
      <w:pPr>
        <w:pStyle w:val="ItemList"/>
        <w:rPr>
          <w:lang w:eastAsia="zh-CN"/>
        </w:rPr>
      </w:pPr>
      <w:r w:rsidRPr="00B421C2">
        <w:rPr>
          <w:rFonts w:hint="eastAsia"/>
        </w:rPr>
        <w:t>在</w:t>
      </w:r>
      <w:r w:rsidRPr="00B421C2">
        <w:rPr>
          <w:rFonts w:hint="eastAsia"/>
        </w:rPr>
        <w:t xml:space="preserve">PE </w:t>
      </w:r>
      <w:r w:rsidR="000C7474">
        <w:rPr>
          <w:rFonts w:hint="eastAsia"/>
        </w:rPr>
        <w:t>1</w:t>
      </w:r>
      <w:r w:rsidRPr="00B421C2">
        <w:rPr>
          <w:rFonts w:hint="eastAsia"/>
        </w:rPr>
        <w:t>上配置</w:t>
      </w:r>
      <w:r w:rsidRPr="00B421C2">
        <w:rPr>
          <w:rFonts w:hint="eastAsia"/>
        </w:rPr>
        <w:t>MPLS L3VPN</w:t>
      </w:r>
      <w:r w:rsidRPr="00B421C2">
        <w:rPr>
          <w:rFonts w:hint="eastAsia"/>
        </w:rPr>
        <w:t>快速重路由功能。</w:t>
      </w:r>
      <w:r w:rsidRPr="00B421C2">
        <w:rPr>
          <w:rFonts w:hint="eastAsia"/>
          <w:lang w:eastAsia="zh-CN"/>
        </w:rPr>
        <w:t xml:space="preserve">PE </w:t>
      </w:r>
      <w:r w:rsidR="000C7474">
        <w:rPr>
          <w:rFonts w:hint="eastAsia"/>
          <w:lang w:eastAsia="zh-CN"/>
        </w:rPr>
        <w:t>1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 xml:space="preserve">PE </w:t>
      </w:r>
      <w:r w:rsidR="000C7474">
        <w:rPr>
          <w:rFonts w:hint="eastAsia"/>
          <w:lang w:eastAsia="zh-CN"/>
        </w:rPr>
        <w:t>2</w:t>
      </w:r>
      <w:r w:rsidRPr="00B421C2">
        <w:rPr>
          <w:rFonts w:hint="eastAsia"/>
          <w:lang w:eastAsia="zh-CN"/>
        </w:rPr>
        <w:t>之间的路径正常工作时，</w:t>
      </w:r>
      <w:r w:rsidRPr="00B421C2">
        <w:rPr>
          <w:rFonts w:hint="eastAsia"/>
          <w:lang w:eastAsia="zh-CN"/>
        </w:rPr>
        <w:t>CE 1</w:t>
      </w:r>
      <w:r w:rsidRPr="00B421C2">
        <w:rPr>
          <w:rFonts w:hint="eastAsia"/>
          <w:lang w:eastAsia="zh-CN"/>
        </w:rPr>
        <w:t>通过路径</w:t>
      </w:r>
      <w:r w:rsidRPr="00B421C2">
        <w:rPr>
          <w:rFonts w:hint="eastAsia"/>
          <w:lang w:eastAsia="zh-CN"/>
        </w:rPr>
        <w:t>CE 1</w:t>
      </w:r>
      <w:r w:rsidRPr="00B421C2">
        <w:rPr>
          <w:rFonts w:hint="eastAsia"/>
          <w:lang w:eastAsia="zh-CN"/>
        </w:rPr>
        <w:t>—</w:t>
      </w: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—</w:t>
      </w:r>
      <w:r w:rsidRPr="00B421C2">
        <w:rPr>
          <w:rFonts w:hint="eastAsia"/>
          <w:lang w:eastAsia="zh-CN"/>
        </w:rPr>
        <w:t>PE 2</w:t>
      </w:r>
      <w:r w:rsidRPr="00B421C2">
        <w:rPr>
          <w:rFonts w:hint="eastAsia"/>
          <w:lang w:eastAsia="zh-CN"/>
        </w:rPr>
        <w:t>—</w:t>
      </w:r>
      <w:r w:rsidRPr="00B421C2">
        <w:rPr>
          <w:rFonts w:hint="eastAsia"/>
          <w:lang w:eastAsia="zh-CN"/>
        </w:rPr>
        <w:t>CE 2</w:t>
      </w:r>
      <w:r w:rsidRPr="00B421C2">
        <w:rPr>
          <w:rFonts w:hint="eastAsia"/>
          <w:lang w:eastAsia="zh-CN"/>
        </w:rPr>
        <w:t>将流量转发给</w:t>
      </w:r>
      <w:r w:rsidRPr="00B421C2">
        <w:rPr>
          <w:rFonts w:hint="eastAsia"/>
          <w:lang w:eastAsia="zh-CN"/>
        </w:rPr>
        <w:t>CE 2</w:t>
      </w:r>
      <w:r w:rsidRPr="00B421C2">
        <w:rPr>
          <w:rFonts w:hint="eastAsia"/>
          <w:lang w:eastAsia="zh-CN"/>
        </w:rPr>
        <w:t>；</w:t>
      </w:r>
      <w:r w:rsidRPr="00B421C2">
        <w:rPr>
          <w:rFonts w:hint="eastAsia"/>
          <w:lang w:eastAsia="zh-CN"/>
        </w:rPr>
        <w:t xml:space="preserve">PE </w:t>
      </w:r>
      <w:r w:rsidR="000C7474">
        <w:rPr>
          <w:rFonts w:hint="eastAsia"/>
          <w:lang w:eastAsia="zh-CN"/>
        </w:rPr>
        <w:t>1</w:t>
      </w:r>
      <w:r w:rsidRPr="00B421C2">
        <w:rPr>
          <w:rFonts w:hint="eastAsia"/>
          <w:lang w:eastAsia="zh-CN"/>
        </w:rPr>
        <w:t>通过</w:t>
      </w:r>
      <w:r w:rsidRPr="00B421C2">
        <w:rPr>
          <w:rFonts w:hint="eastAsia"/>
          <w:lang w:eastAsia="zh-CN"/>
        </w:rPr>
        <w:t>BFD</w:t>
      </w:r>
      <w:r w:rsidRPr="00B421C2">
        <w:rPr>
          <w:rFonts w:hint="eastAsia"/>
          <w:lang w:eastAsia="zh-CN"/>
        </w:rPr>
        <w:t>检测出</w:t>
      </w:r>
      <w:r w:rsidRPr="00B421C2">
        <w:rPr>
          <w:rFonts w:hint="eastAsia"/>
          <w:lang w:eastAsia="zh-CN"/>
        </w:rPr>
        <w:t xml:space="preserve">PE </w:t>
      </w:r>
      <w:r w:rsidR="000C7474">
        <w:rPr>
          <w:rFonts w:hint="eastAsia"/>
          <w:lang w:eastAsia="zh-CN"/>
        </w:rPr>
        <w:t>1</w:t>
      </w:r>
      <w:r w:rsidRPr="00B421C2">
        <w:rPr>
          <w:rFonts w:hint="eastAsia"/>
          <w:lang w:eastAsia="zh-CN"/>
        </w:rPr>
        <w:t>到</w:t>
      </w:r>
      <w:r w:rsidRPr="00B421C2">
        <w:rPr>
          <w:rFonts w:hint="eastAsia"/>
          <w:lang w:eastAsia="zh-CN"/>
        </w:rPr>
        <w:t xml:space="preserve">PE </w:t>
      </w:r>
      <w:r w:rsidR="000C7474">
        <w:rPr>
          <w:rFonts w:hint="eastAsia"/>
          <w:lang w:eastAsia="zh-CN"/>
        </w:rPr>
        <w:t>2</w:t>
      </w:r>
      <w:r w:rsidRPr="00B421C2">
        <w:rPr>
          <w:rFonts w:hint="eastAsia"/>
          <w:lang w:eastAsia="zh-CN"/>
        </w:rPr>
        <w:t>这条路径出现故障后，将流量切换到备份路径，即</w:t>
      </w:r>
      <w:r w:rsidRPr="00B421C2">
        <w:rPr>
          <w:rFonts w:hint="eastAsia"/>
          <w:lang w:eastAsia="zh-CN"/>
        </w:rPr>
        <w:t>CE 1</w:t>
      </w:r>
      <w:r w:rsidRPr="00B421C2">
        <w:rPr>
          <w:rFonts w:hint="eastAsia"/>
          <w:lang w:eastAsia="zh-CN"/>
        </w:rPr>
        <w:t>通过路径</w:t>
      </w:r>
      <w:r w:rsidRPr="00B421C2">
        <w:rPr>
          <w:rFonts w:hint="eastAsia"/>
          <w:lang w:eastAsia="zh-CN"/>
        </w:rPr>
        <w:t>CE 1</w:t>
      </w:r>
      <w:r w:rsidRPr="00B421C2">
        <w:rPr>
          <w:rFonts w:hint="eastAsia"/>
          <w:lang w:eastAsia="zh-CN"/>
        </w:rPr>
        <w:t>—</w:t>
      </w: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—</w:t>
      </w:r>
      <w:r w:rsidRPr="00B421C2">
        <w:rPr>
          <w:rFonts w:hint="eastAsia"/>
          <w:lang w:eastAsia="zh-CN"/>
        </w:rPr>
        <w:t>CE 2</w:t>
      </w:r>
      <w:r w:rsidRPr="00B421C2">
        <w:rPr>
          <w:rFonts w:hint="eastAsia"/>
          <w:lang w:eastAsia="zh-CN"/>
        </w:rPr>
        <w:t>将流量转发给</w:t>
      </w:r>
      <w:r w:rsidRPr="00B421C2">
        <w:rPr>
          <w:rFonts w:hint="eastAsia"/>
          <w:lang w:eastAsia="zh-CN"/>
        </w:rPr>
        <w:t>CE 2</w:t>
      </w:r>
      <w:r w:rsidRPr="00B421C2">
        <w:rPr>
          <w:rFonts w:hint="eastAsia"/>
          <w:lang w:eastAsia="zh-CN"/>
        </w:rPr>
        <w:t>，从而缩短故障恢复时间。</w:t>
      </w:r>
    </w:p>
    <w:p w:rsidR="007D7DD4" w:rsidRDefault="007B6FA4" w:rsidP="00DD64CA">
      <w:pPr>
        <w:pStyle w:val="4"/>
      </w:pPr>
      <w:r>
        <w:rPr>
          <w:rFonts w:hint="eastAsia"/>
        </w:rPr>
        <w:t>组网图</w:t>
      </w:r>
    </w:p>
    <w:p w:rsidR="007D7DD4" w:rsidRDefault="00B6274E" w:rsidP="00DD64CA">
      <w:pPr>
        <w:pStyle w:val="FigureDescription"/>
      </w:pPr>
      <w:bookmarkStart w:id="3358" w:name="_Toc418944431"/>
      <w:r>
        <w:t>IPv4</w:t>
      </w:r>
      <w:r w:rsidRPr="00B421C2">
        <w:rPr>
          <w:rFonts w:hint="eastAsia"/>
        </w:rPr>
        <w:t>路由备份</w:t>
      </w:r>
      <w:r w:rsidRPr="00B421C2">
        <w:t>VPNv4</w:t>
      </w:r>
      <w:r w:rsidRPr="00B421C2">
        <w:rPr>
          <w:rFonts w:hint="eastAsia"/>
        </w:rPr>
        <w:t>路由</w:t>
      </w:r>
      <w:r w:rsidR="007B6FA4" w:rsidRPr="00B421C2">
        <w:rPr>
          <w:rFonts w:hint="eastAsia"/>
        </w:rPr>
        <w:t>组网图</w:t>
      </w:r>
      <w:bookmarkEnd w:id="3358"/>
    </w:p>
    <w:p w:rsidR="00F34E94" w:rsidRDefault="00224215" w:rsidP="00595D4C">
      <w:pPr>
        <w:pStyle w:val="Figure"/>
      </w:pPr>
      <w:commentRangeStart w:id="3359"/>
      <w:r w:rsidRPr="00224215">
        <w:rPr>
          <w:noProof/>
        </w:rPr>
        <w:drawing>
          <wp:inline distT="0" distB="0" distL="0" distR="0" wp14:anchorId="6C393898" wp14:editId="6A3D0917">
            <wp:extent cx="4219575" cy="2209800"/>
            <wp:effectExtent l="0" t="0" r="9525" b="0"/>
            <wp:docPr id="913" name="图片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359"/>
      <w:r w:rsidR="00F34E94">
        <w:rPr>
          <w:rStyle w:val="ac"/>
        </w:rPr>
        <w:commentReference w:id="3359"/>
      </w:r>
    </w:p>
    <w:p w:rsidR="00F34E94" w:rsidRDefault="00F34E94" w:rsidP="00595D4C">
      <w:pPr>
        <w:pStyle w:val="Figure"/>
      </w:pPr>
      <w:commentRangeStart w:id="3360"/>
      <w:r w:rsidRPr="00F34E94">
        <w:rPr>
          <w:rFonts w:hint="eastAsia"/>
          <w:noProof/>
        </w:rPr>
        <w:drawing>
          <wp:inline distT="0" distB="0" distL="0" distR="0" wp14:anchorId="4292AA85" wp14:editId="0FA49121">
            <wp:extent cx="4219575" cy="2209800"/>
            <wp:effectExtent l="0" t="0" r="9525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360"/>
      <w:r>
        <w:rPr>
          <w:rStyle w:val="ac"/>
        </w:rPr>
        <w:commentReference w:id="3360"/>
      </w:r>
    </w:p>
    <w:p w:rsidR="00A271E4" w:rsidRDefault="00A271E4" w:rsidP="00595D4C">
      <w:pPr>
        <w:pStyle w:val="Figure"/>
      </w:pPr>
    </w:p>
    <w:tbl>
      <w:tblPr>
        <w:tblStyle w:val="FigureTable"/>
        <w:tblW w:w="9014" w:type="dxa"/>
        <w:tblLook w:val="04A0" w:firstRow="1" w:lastRow="0" w:firstColumn="1" w:lastColumn="0" w:noHBand="0" w:noVBand="1"/>
      </w:tblPr>
      <w:tblGrid>
        <w:gridCol w:w="1087"/>
        <w:gridCol w:w="1211"/>
        <w:gridCol w:w="1801"/>
        <w:gridCol w:w="1141"/>
        <w:gridCol w:w="1545"/>
        <w:gridCol w:w="2229"/>
      </w:tblGrid>
      <w:tr w:rsidR="006B006A" w:rsidRPr="004A4129" w:rsidTr="00B12603">
        <w:trPr>
          <w:tblHeader/>
        </w:trPr>
        <w:tc>
          <w:tcPr>
            <w:tcW w:w="1081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205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4A4129">
              <w:rPr>
                <w:rFonts w:hint="eastAsia"/>
              </w:rPr>
              <w:t>接口</w:t>
            </w:r>
          </w:p>
        </w:tc>
        <w:tc>
          <w:tcPr>
            <w:tcW w:w="1792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4A4129">
              <w:t>IP</w:t>
            </w:r>
            <w:r w:rsidRPr="00B421C2">
              <w:rPr>
                <w:rFonts w:hint="eastAsia"/>
              </w:rPr>
              <w:t>地址</w:t>
            </w:r>
          </w:p>
        </w:tc>
        <w:tc>
          <w:tcPr>
            <w:tcW w:w="1135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537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4A4129">
              <w:rPr>
                <w:rFonts w:hint="eastAsia"/>
              </w:rPr>
              <w:t>接口</w:t>
            </w:r>
          </w:p>
        </w:tc>
        <w:tc>
          <w:tcPr>
            <w:tcW w:w="2218" w:type="dxa"/>
            <w:hideMark/>
          </w:tcPr>
          <w:p w:rsidR="007B6FA4" w:rsidRPr="00B421C2" w:rsidRDefault="007B6FA4" w:rsidP="00DD64CA">
            <w:pPr>
              <w:pStyle w:val="FigureText"/>
            </w:pPr>
            <w:r w:rsidRPr="004A4129">
              <w:t>IP</w:t>
            </w:r>
            <w:r w:rsidRPr="00B421C2">
              <w:rPr>
                <w:rFonts w:hint="eastAsia"/>
              </w:rPr>
              <w:t>地址</w:t>
            </w:r>
          </w:p>
        </w:tc>
      </w:tr>
      <w:tr w:rsidR="006B006A" w:rsidRPr="004A4129" w:rsidTr="00B12603">
        <w:tc>
          <w:tcPr>
            <w:tcW w:w="1081" w:type="dxa"/>
            <w:hideMark/>
          </w:tcPr>
          <w:p w:rsidR="00AA0D58" w:rsidRPr="004A4129" w:rsidRDefault="00AA0D58" w:rsidP="00DD64CA">
            <w:pPr>
              <w:pStyle w:val="FigureText"/>
            </w:pPr>
            <w:r w:rsidRPr="004A4129">
              <w:t>CE 1</w:t>
            </w:r>
          </w:p>
        </w:tc>
        <w:tc>
          <w:tcPr>
            <w:tcW w:w="1205" w:type="dxa"/>
            <w:hideMark/>
          </w:tcPr>
          <w:p w:rsidR="00AA0D58" w:rsidRPr="004A4129" w:rsidRDefault="00AA0D58" w:rsidP="00DD64CA">
            <w:pPr>
              <w:pStyle w:val="FigureText"/>
            </w:pPr>
            <w:r w:rsidRPr="004A4129">
              <w:t>Loop0</w:t>
            </w:r>
          </w:p>
        </w:tc>
        <w:tc>
          <w:tcPr>
            <w:tcW w:w="1792" w:type="dxa"/>
            <w:hideMark/>
          </w:tcPr>
          <w:p w:rsidR="00AA0D58" w:rsidRPr="00AA0D58" w:rsidRDefault="00AA0D58" w:rsidP="00DD64CA">
            <w:pPr>
              <w:pStyle w:val="FigureText"/>
            </w:pPr>
            <w:r>
              <w:rPr>
                <w:rFonts w:hint="eastAsia"/>
              </w:rPr>
              <w:t>5.5.5.5</w:t>
            </w:r>
            <w:r w:rsidRPr="00AA0D58">
              <w:t>/32</w:t>
            </w:r>
          </w:p>
        </w:tc>
        <w:tc>
          <w:tcPr>
            <w:tcW w:w="1135" w:type="dxa"/>
            <w:hideMark/>
          </w:tcPr>
          <w:p w:rsidR="00AA0D58" w:rsidRPr="00AA0D58" w:rsidRDefault="00AA0D58" w:rsidP="00DD64CA">
            <w:pPr>
              <w:pStyle w:val="FigureText"/>
            </w:pPr>
            <w:r w:rsidRPr="004A4129">
              <w:t>CE 2</w:t>
            </w:r>
          </w:p>
        </w:tc>
        <w:tc>
          <w:tcPr>
            <w:tcW w:w="1537" w:type="dxa"/>
            <w:hideMark/>
          </w:tcPr>
          <w:p w:rsidR="00AA0D58" w:rsidRPr="00AA0D58" w:rsidRDefault="00AA0D58" w:rsidP="00DD64CA">
            <w:pPr>
              <w:pStyle w:val="FigureText"/>
            </w:pPr>
            <w:r w:rsidRPr="004A4129">
              <w:t>Loop0</w:t>
            </w:r>
          </w:p>
        </w:tc>
        <w:tc>
          <w:tcPr>
            <w:tcW w:w="2218" w:type="dxa"/>
            <w:hideMark/>
          </w:tcPr>
          <w:p w:rsidR="00AA0D58" w:rsidRPr="00AA0D58" w:rsidRDefault="00AA0D58" w:rsidP="00DD64CA">
            <w:pPr>
              <w:pStyle w:val="FigureText"/>
            </w:pPr>
            <w:r w:rsidRPr="004A4129">
              <w:t>4.4.4.4/32</w:t>
            </w:r>
          </w:p>
        </w:tc>
      </w:tr>
      <w:tr w:rsidR="006B006A" w:rsidRPr="004A4129" w:rsidTr="00B12603">
        <w:trPr>
          <w:trHeight w:val="190"/>
        </w:trPr>
        <w:tc>
          <w:tcPr>
            <w:tcW w:w="1081" w:type="dxa"/>
            <w:hideMark/>
          </w:tcPr>
          <w:p w:rsidR="00AA0D58" w:rsidRPr="004A4129" w:rsidRDefault="00AA0D58" w:rsidP="00DD64CA">
            <w:pPr>
              <w:pStyle w:val="FigureText"/>
            </w:pPr>
          </w:p>
        </w:tc>
        <w:tc>
          <w:tcPr>
            <w:tcW w:w="1205" w:type="dxa"/>
            <w:hideMark/>
          </w:tcPr>
          <w:p w:rsidR="00AA0D58" w:rsidRPr="00AA0D58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792" w:type="dxa"/>
            <w:hideMark/>
          </w:tcPr>
          <w:p w:rsidR="00AA0D58" w:rsidRPr="004A4129" w:rsidRDefault="00AA0D58" w:rsidP="00DD64CA">
            <w:pPr>
              <w:pStyle w:val="FigureText"/>
            </w:pPr>
            <w:r w:rsidRPr="004A4129">
              <w:t>10.2.1.1/24</w:t>
            </w:r>
          </w:p>
        </w:tc>
        <w:tc>
          <w:tcPr>
            <w:tcW w:w="1135" w:type="dxa"/>
            <w:hideMark/>
          </w:tcPr>
          <w:p w:rsidR="00AA0D58" w:rsidRPr="004A4129" w:rsidRDefault="00AA0D58" w:rsidP="00DD64CA">
            <w:pPr>
              <w:pStyle w:val="FigureText"/>
            </w:pPr>
          </w:p>
        </w:tc>
        <w:tc>
          <w:tcPr>
            <w:tcW w:w="1537" w:type="dxa"/>
            <w:hideMark/>
          </w:tcPr>
          <w:p w:rsidR="00AA0D58" w:rsidRPr="00AA0D58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2218" w:type="dxa"/>
            <w:hideMark/>
          </w:tcPr>
          <w:p w:rsidR="00AA0D58" w:rsidRPr="00AA0D58" w:rsidRDefault="006B006A" w:rsidP="00DD64CA">
            <w:pPr>
              <w:pStyle w:val="FigureText"/>
            </w:pPr>
            <w:r>
              <w:rPr>
                <w:rFonts w:hint="eastAsia"/>
              </w:rPr>
              <w:t>10.1.1.1</w:t>
            </w:r>
            <w:r w:rsidR="00AA0D58" w:rsidRPr="004A4129">
              <w:t>/24</w:t>
            </w:r>
          </w:p>
        </w:tc>
      </w:tr>
      <w:tr w:rsidR="006B006A" w:rsidRPr="004A4129" w:rsidTr="00B12603">
        <w:tc>
          <w:tcPr>
            <w:tcW w:w="1081" w:type="dxa"/>
            <w:hideMark/>
          </w:tcPr>
          <w:p w:rsidR="00AA0D58" w:rsidRPr="00AA0D58" w:rsidRDefault="00AA0D58" w:rsidP="00DD64CA">
            <w:pPr>
              <w:pStyle w:val="FigureText"/>
            </w:pPr>
            <w:r w:rsidRPr="004A4129">
              <w:lastRenderedPageBreak/>
              <w:t xml:space="preserve">PE </w:t>
            </w:r>
            <w:r w:rsidRPr="00AA0D58">
              <w:rPr>
                <w:rFonts w:hint="eastAsia"/>
              </w:rPr>
              <w:t>1</w:t>
            </w:r>
          </w:p>
        </w:tc>
        <w:tc>
          <w:tcPr>
            <w:tcW w:w="1205" w:type="dxa"/>
            <w:hideMark/>
          </w:tcPr>
          <w:p w:rsidR="00AA0D58" w:rsidRPr="004A4129" w:rsidRDefault="00AA0D58" w:rsidP="00DD64CA">
            <w:pPr>
              <w:pStyle w:val="FigureText"/>
            </w:pPr>
            <w:r w:rsidRPr="004A4129">
              <w:t>Loop0</w:t>
            </w:r>
          </w:p>
        </w:tc>
        <w:tc>
          <w:tcPr>
            <w:tcW w:w="1792" w:type="dxa"/>
            <w:hideMark/>
          </w:tcPr>
          <w:p w:rsidR="00AA0D58" w:rsidRPr="00AA0D58" w:rsidRDefault="00AA0D58" w:rsidP="00DD64CA">
            <w:pPr>
              <w:pStyle w:val="FigureText"/>
            </w:pPr>
            <w:r>
              <w:rPr>
                <w:rFonts w:hint="eastAsia"/>
              </w:rPr>
              <w:t>1.1.1.1</w:t>
            </w:r>
            <w:r w:rsidRPr="00AA0D58">
              <w:t>/32</w:t>
            </w:r>
          </w:p>
        </w:tc>
        <w:tc>
          <w:tcPr>
            <w:tcW w:w="1135" w:type="dxa"/>
            <w:hideMark/>
          </w:tcPr>
          <w:p w:rsidR="00AA0D58" w:rsidRPr="004A4129" w:rsidRDefault="00AA0D58" w:rsidP="00DD64CA">
            <w:pPr>
              <w:pStyle w:val="FigureText"/>
            </w:pPr>
          </w:p>
        </w:tc>
        <w:tc>
          <w:tcPr>
            <w:tcW w:w="1537" w:type="dxa"/>
            <w:hideMark/>
          </w:tcPr>
          <w:p w:rsidR="00AA0D58" w:rsidRPr="00AA0D58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2218" w:type="dxa"/>
            <w:hideMark/>
          </w:tcPr>
          <w:p w:rsidR="00AA0D58" w:rsidRPr="00AA0D58" w:rsidRDefault="00AA0D58" w:rsidP="00DD64CA">
            <w:pPr>
              <w:pStyle w:val="FigureText"/>
            </w:pPr>
            <w:r w:rsidRPr="004A4129">
              <w:t>10.3.1.1/24</w:t>
            </w:r>
          </w:p>
        </w:tc>
      </w:tr>
      <w:tr w:rsidR="006B006A" w:rsidRPr="004A4129" w:rsidTr="00B12603">
        <w:trPr>
          <w:trHeight w:val="53"/>
        </w:trPr>
        <w:tc>
          <w:tcPr>
            <w:tcW w:w="1081" w:type="dxa"/>
            <w:hideMark/>
          </w:tcPr>
          <w:p w:rsidR="00AA0D58" w:rsidRPr="004A4129" w:rsidRDefault="00AA0D58" w:rsidP="00DD64CA">
            <w:pPr>
              <w:pStyle w:val="FigureText"/>
            </w:pPr>
          </w:p>
        </w:tc>
        <w:tc>
          <w:tcPr>
            <w:tcW w:w="1205" w:type="dxa"/>
            <w:hideMark/>
          </w:tcPr>
          <w:p w:rsidR="00AA0D58" w:rsidRPr="00AA0D58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/1</w:t>
            </w:r>
          </w:p>
        </w:tc>
        <w:tc>
          <w:tcPr>
            <w:tcW w:w="1792" w:type="dxa"/>
            <w:hideMark/>
          </w:tcPr>
          <w:p w:rsidR="00AA0D58" w:rsidRPr="004A4129" w:rsidRDefault="00AA0D58" w:rsidP="00DD64CA">
            <w:pPr>
              <w:pStyle w:val="FigureText"/>
            </w:pPr>
            <w:r w:rsidRPr="004A4129">
              <w:t>10.2.1.2/24</w:t>
            </w:r>
          </w:p>
        </w:tc>
        <w:tc>
          <w:tcPr>
            <w:tcW w:w="1135" w:type="dxa"/>
            <w:hideMark/>
          </w:tcPr>
          <w:p w:rsidR="00AA0D58" w:rsidRPr="00AA0D58" w:rsidRDefault="00AA0D58" w:rsidP="00DD64CA">
            <w:pPr>
              <w:pStyle w:val="FigureText"/>
            </w:pPr>
            <w:r w:rsidRPr="004A4129">
              <w:t xml:space="preserve">PE </w:t>
            </w:r>
            <w:r w:rsidRPr="00AA0D58">
              <w:rPr>
                <w:rFonts w:hint="eastAsia"/>
              </w:rPr>
              <w:t>2</w:t>
            </w:r>
          </w:p>
        </w:tc>
        <w:tc>
          <w:tcPr>
            <w:tcW w:w="1537" w:type="dxa"/>
            <w:hideMark/>
          </w:tcPr>
          <w:p w:rsidR="00AA0D58" w:rsidRPr="00AA0D58" w:rsidRDefault="00AA0D58" w:rsidP="00DD64CA">
            <w:pPr>
              <w:pStyle w:val="FigureText"/>
            </w:pPr>
            <w:r w:rsidRPr="004A4129">
              <w:t>Loop0</w:t>
            </w:r>
          </w:p>
        </w:tc>
        <w:tc>
          <w:tcPr>
            <w:tcW w:w="2218" w:type="dxa"/>
            <w:hideMark/>
          </w:tcPr>
          <w:p w:rsidR="00AA0D58" w:rsidRPr="00AA0D58" w:rsidRDefault="00AA0D58" w:rsidP="00DD64CA">
            <w:pPr>
              <w:pStyle w:val="FigureText"/>
            </w:pPr>
            <w:r>
              <w:rPr>
                <w:rFonts w:hint="eastAsia"/>
              </w:rPr>
              <w:t>2.2.2.2/32</w:t>
            </w:r>
          </w:p>
        </w:tc>
      </w:tr>
      <w:tr w:rsidR="006B006A" w:rsidRPr="004A4129" w:rsidTr="00B12603">
        <w:tc>
          <w:tcPr>
            <w:tcW w:w="1081" w:type="dxa"/>
            <w:hideMark/>
          </w:tcPr>
          <w:p w:rsidR="00AA0D58" w:rsidRPr="004A4129" w:rsidRDefault="00AA0D58" w:rsidP="00DD64CA">
            <w:pPr>
              <w:pStyle w:val="FigureText"/>
            </w:pPr>
          </w:p>
        </w:tc>
        <w:tc>
          <w:tcPr>
            <w:tcW w:w="1205" w:type="dxa"/>
            <w:hideMark/>
          </w:tcPr>
          <w:p w:rsidR="00AA0D58" w:rsidRPr="00AA0D58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1792" w:type="dxa"/>
            <w:hideMark/>
          </w:tcPr>
          <w:p w:rsidR="00AA0D58" w:rsidRPr="004A4129" w:rsidRDefault="006B006A" w:rsidP="00DD64CA">
            <w:pPr>
              <w:pStyle w:val="FigureText"/>
            </w:pPr>
            <w:r>
              <w:rPr>
                <w:rFonts w:hint="eastAsia"/>
              </w:rPr>
              <w:t>10.1.1.2</w:t>
            </w:r>
            <w:r w:rsidR="00AA0D58" w:rsidRPr="004A4129">
              <w:t>/24</w:t>
            </w:r>
          </w:p>
        </w:tc>
        <w:tc>
          <w:tcPr>
            <w:tcW w:w="1135" w:type="dxa"/>
            <w:hideMark/>
          </w:tcPr>
          <w:p w:rsidR="00AA0D58" w:rsidRPr="00AA0D58" w:rsidRDefault="00AA0D58" w:rsidP="00DD64CA">
            <w:pPr>
              <w:pStyle w:val="FigureText"/>
            </w:pPr>
          </w:p>
        </w:tc>
        <w:tc>
          <w:tcPr>
            <w:tcW w:w="1537" w:type="dxa"/>
            <w:hideMark/>
          </w:tcPr>
          <w:p w:rsidR="00AA0D58" w:rsidRPr="00AA0D58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/2</w:t>
            </w:r>
          </w:p>
        </w:tc>
        <w:tc>
          <w:tcPr>
            <w:tcW w:w="2218" w:type="dxa"/>
            <w:hideMark/>
          </w:tcPr>
          <w:p w:rsidR="00AA0D58" w:rsidRPr="00AA0D58" w:rsidRDefault="00AA0D58" w:rsidP="00DD64CA">
            <w:pPr>
              <w:pStyle w:val="FigureText"/>
            </w:pPr>
            <w:r w:rsidRPr="004A4129">
              <w:t>10.</w:t>
            </w:r>
            <w:r>
              <w:rPr>
                <w:rFonts w:hint="eastAsia"/>
              </w:rPr>
              <w:t>3</w:t>
            </w:r>
            <w:r w:rsidRPr="004A4129">
              <w:t>.1.2/24</w:t>
            </w:r>
          </w:p>
        </w:tc>
      </w:tr>
      <w:tr w:rsidR="006B006A" w:rsidRPr="004A4129" w:rsidTr="00B12603">
        <w:tc>
          <w:tcPr>
            <w:tcW w:w="1081" w:type="dxa"/>
            <w:hideMark/>
          </w:tcPr>
          <w:p w:rsidR="00AA0D58" w:rsidRPr="004A4129" w:rsidRDefault="00AA0D58" w:rsidP="00DD64CA">
            <w:pPr>
              <w:pStyle w:val="FigureText"/>
            </w:pPr>
          </w:p>
        </w:tc>
        <w:tc>
          <w:tcPr>
            <w:tcW w:w="1205" w:type="dxa"/>
            <w:hideMark/>
          </w:tcPr>
          <w:p w:rsidR="00AA0D58" w:rsidRPr="00AA0D58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/3</w:t>
            </w:r>
          </w:p>
        </w:tc>
        <w:tc>
          <w:tcPr>
            <w:tcW w:w="1792" w:type="dxa"/>
            <w:hideMark/>
          </w:tcPr>
          <w:p w:rsidR="00AA0D58" w:rsidRPr="004A4129" w:rsidRDefault="00AA0D58" w:rsidP="00DD64CA">
            <w:pPr>
              <w:pStyle w:val="FigureText"/>
            </w:pPr>
            <w:r w:rsidRPr="004A4129">
              <w:t>172.2.1.1/24</w:t>
            </w:r>
          </w:p>
        </w:tc>
        <w:tc>
          <w:tcPr>
            <w:tcW w:w="1135" w:type="dxa"/>
            <w:hideMark/>
          </w:tcPr>
          <w:p w:rsidR="00AA0D58" w:rsidRPr="004A4129" w:rsidRDefault="00AA0D58" w:rsidP="00DD64CA">
            <w:pPr>
              <w:pStyle w:val="FigureText"/>
            </w:pPr>
          </w:p>
        </w:tc>
        <w:tc>
          <w:tcPr>
            <w:tcW w:w="1537" w:type="dxa"/>
            <w:hideMark/>
          </w:tcPr>
          <w:p w:rsidR="00AA0D58" w:rsidRPr="00AA0D58" w:rsidRDefault="00064113" w:rsidP="00DD64CA">
            <w:pPr>
              <w:pStyle w:val="FigureText"/>
            </w:pPr>
            <w:r>
              <w:t>GE</w:t>
            </w:r>
            <w:r w:rsidR="009C0B77">
              <w:t>3/1</w:t>
            </w:r>
            <w:r>
              <w:t>/3</w:t>
            </w:r>
          </w:p>
        </w:tc>
        <w:tc>
          <w:tcPr>
            <w:tcW w:w="2218" w:type="dxa"/>
            <w:hideMark/>
          </w:tcPr>
          <w:p w:rsidR="00AA0D58" w:rsidRPr="00AA0D58" w:rsidRDefault="00AA0D58" w:rsidP="00DD64CA">
            <w:pPr>
              <w:pStyle w:val="FigureText"/>
            </w:pPr>
            <w:r>
              <w:rPr>
                <w:rFonts w:hint="eastAsia"/>
              </w:rPr>
              <w:t>172.2.1.2/24</w:t>
            </w:r>
          </w:p>
        </w:tc>
      </w:tr>
    </w:tbl>
    <w:p w:rsidR="007B6FA4" w:rsidRDefault="007B6FA4" w:rsidP="00DD64CA"/>
    <w:p w:rsidR="007D7DD4" w:rsidRDefault="007B6FA4" w:rsidP="00DD64CA">
      <w:pPr>
        <w:pStyle w:val="4"/>
      </w:pPr>
      <w:r>
        <w:rPr>
          <w:rFonts w:hint="eastAsia"/>
        </w:rPr>
        <w:t>配置步骤</w:t>
      </w:r>
    </w:p>
    <w:p w:rsidR="007D7DD4" w:rsidRDefault="007B6FA4" w:rsidP="00DD64CA">
      <w:pPr>
        <w:pStyle w:val="ItemStep"/>
      </w:pPr>
      <w:r w:rsidRPr="005E0933">
        <w:rPr>
          <w:rFonts w:hint="eastAsia"/>
        </w:rPr>
        <w:t>配置各路由器接口的</w:t>
      </w:r>
      <w:r w:rsidRPr="005E0933">
        <w:t>IP</w:t>
      </w:r>
      <w:r w:rsidRPr="005E0933">
        <w:rPr>
          <w:rFonts w:hint="eastAsia"/>
        </w:rPr>
        <w:t>地址、</w:t>
      </w:r>
      <w:r w:rsidRPr="005E0933">
        <w:t>BGP</w:t>
      </w:r>
      <w:r w:rsidRPr="005E0933">
        <w:rPr>
          <w:rFonts w:hint="eastAsia"/>
        </w:rPr>
        <w:t>路由协议和</w:t>
      </w:r>
      <w:r w:rsidRPr="005E0933">
        <w:t>MPLS L3V</w:t>
      </w:r>
      <w:r>
        <w:t>PN</w:t>
      </w:r>
    </w:p>
    <w:p w:rsidR="007B6FA4" w:rsidRDefault="007B6FA4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请按照上面的组网图配置各接口的</w:t>
      </w:r>
      <w:r>
        <w:rPr>
          <w:lang w:eastAsia="zh-CN"/>
        </w:rPr>
        <w:t>IP</w:t>
      </w:r>
      <w:r>
        <w:rPr>
          <w:rFonts w:hint="eastAsia"/>
          <w:lang w:eastAsia="zh-CN"/>
        </w:rPr>
        <w:t>地址和子网掩码。</w:t>
      </w:r>
    </w:p>
    <w:p w:rsidR="007B6FA4" w:rsidRDefault="007B6FA4" w:rsidP="00B51350">
      <w:pPr>
        <w:pStyle w:val="ItemIndent1"/>
        <w:rPr>
          <w:lang w:eastAsia="zh-CN"/>
        </w:rPr>
      </w:pPr>
      <w:r w:rsidRPr="00170D9F">
        <w:rPr>
          <w:rFonts w:hint="eastAsia"/>
          <w:lang w:eastAsia="zh-CN"/>
        </w:rPr>
        <w:t>完成</w:t>
      </w:r>
      <w:r>
        <w:rPr>
          <w:lang w:eastAsia="zh-CN"/>
        </w:rPr>
        <w:t>MPLS L3VPN</w:t>
      </w:r>
      <w:r w:rsidRPr="00170D9F">
        <w:rPr>
          <w:rFonts w:hint="eastAsia"/>
          <w:lang w:eastAsia="zh-CN"/>
        </w:rPr>
        <w:t>基本配置</w:t>
      </w:r>
      <w:r w:rsidR="009770E6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具体配置过程请参见“</w:t>
      </w:r>
      <w:r w:rsidR="00D55D92">
        <w:fldChar w:fldCharType="begin"/>
      </w:r>
      <w:r w:rsidR="00D55D92">
        <w:rPr>
          <w:lang w:eastAsia="zh-CN"/>
        </w:rPr>
        <w:instrText xml:space="preserve">  REF _Ref353522264 \r \h \* MERGEFORMAT </w:instrText>
      </w:r>
      <w:r w:rsidR="00D55D92">
        <w:fldChar w:fldCharType="separate"/>
      </w:r>
      <w:r w:rsidR="00AD7D0A" w:rsidRPr="00AD7D0A">
        <w:rPr>
          <w:rStyle w:val="Reference-R0G144B200"/>
        </w:rPr>
        <w:t xml:space="preserve">1.29.1  </w:t>
      </w:r>
      <w:r w:rsidR="00D55D92">
        <w:fldChar w:fldCharType="end"/>
      </w:r>
      <w:r w:rsidR="00D55D92">
        <w:fldChar w:fldCharType="begin"/>
      </w:r>
      <w:r w:rsidR="00D55D92">
        <w:rPr>
          <w:lang w:eastAsia="zh-CN"/>
        </w:rPr>
        <w:instrText xml:space="preserve">  REF _Ref353522279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lang w:eastAsia="zh-CN"/>
        </w:rPr>
        <w:t>MPLS L3VPN</w:t>
      </w:r>
      <w:r w:rsidR="00AD7D0A" w:rsidRPr="00AD7D0A">
        <w:rPr>
          <w:rStyle w:val="Reference-R0G144B200"/>
          <w:rFonts w:hint="eastAsia"/>
          <w:lang w:eastAsia="zh-CN"/>
        </w:rPr>
        <w:t>示例</w:t>
      </w:r>
      <w:r w:rsidR="00D55D92">
        <w:fldChar w:fldCharType="end"/>
      </w:r>
      <w:r>
        <w:rPr>
          <w:rFonts w:hint="eastAsia"/>
          <w:lang w:eastAsia="zh-CN"/>
        </w:rPr>
        <w:t>”。</w:t>
      </w:r>
    </w:p>
    <w:p w:rsidR="007D7DD4" w:rsidRDefault="007B6FA4" w:rsidP="00DD64CA">
      <w:pPr>
        <w:pStyle w:val="ItemStep"/>
      </w:pPr>
      <w:r w:rsidRPr="00B421C2">
        <w:rPr>
          <w:rFonts w:hint="eastAsia"/>
        </w:rPr>
        <w:t>配置</w:t>
      </w:r>
      <w:r w:rsidRPr="00B421C2">
        <w:rPr>
          <w:rFonts w:hint="eastAsia"/>
        </w:rPr>
        <w:t>MPLS L3VPN</w:t>
      </w:r>
      <w:r w:rsidRPr="00B421C2">
        <w:rPr>
          <w:rFonts w:hint="eastAsia"/>
        </w:rPr>
        <w:t>快速重路由</w:t>
      </w:r>
    </w:p>
    <w:p w:rsidR="007B6FA4" w:rsidRDefault="007B6FA4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在</w:t>
      </w:r>
      <w:r>
        <w:rPr>
          <w:rFonts w:hint="eastAsia"/>
          <w:lang w:eastAsia="zh-CN"/>
        </w:rPr>
        <w:t xml:space="preserve">PE </w:t>
      </w:r>
      <w:r w:rsidR="00AA0D58"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上</w:t>
      </w:r>
      <w:r w:rsidRPr="008A0A3F">
        <w:rPr>
          <w:rFonts w:hint="eastAsia"/>
          <w:lang w:eastAsia="zh-CN"/>
        </w:rPr>
        <w:t>配置使用</w:t>
      </w:r>
      <w:r w:rsidRPr="008A0A3F">
        <w:rPr>
          <w:rFonts w:hint="eastAsia"/>
          <w:lang w:eastAsia="zh-CN"/>
        </w:rPr>
        <w:t>BFD</w:t>
      </w:r>
      <w:r w:rsidRPr="008A0A3F">
        <w:rPr>
          <w:rFonts w:hint="eastAsia"/>
          <w:lang w:eastAsia="zh-CN"/>
        </w:rPr>
        <w:t>检测到达</w:t>
      </w:r>
      <w:r w:rsidR="00AA0D58">
        <w:rPr>
          <w:rFonts w:hint="eastAsia"/>
          <w:lang w:eastAsia="zh-CN"/>
        </w:rPr>
        <w:t>2.2.2.2</w:t>
      </w:r>
      <w:r w:rsidRPr="008A0A3F">
        <w:rPr>
          <w:rFonts w:hint="eastAsia"/>
          <w:lang w:eastAsia="zh-CN"/>
        </w:rPr>
        <w:t>/32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 xml:space="preserve">PE </w:t>
      </w:r>
      <w:r w:rsidR="00AA0D58"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到达</w:t>
      </w:r>
      <w:r>
        <w:rPr>
          <w:rFonts w:hint="eastAsia"/>
          <w:lang w:eastAsia="zh-CN"/>
        </w:rPr>
        <w:t xml:space="preserve">PE </w:t>
      </w:r>
      <w:r w:rsidR="00AA0D58"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）</w:t>
      </w:r>
      <w:r w:rsidRPr="008A0A3F">
        <w:rPr>
          <w:rFonts w:hint="eastAsia"/>
          <w:lang w:eastAsia="zh-CN"/>
        </w:rPr>
        <w:t>的公网</w:t>
      </w:r>
      <w:r w:rsidRPr="008A0A3F">
        <w:rPr>
          <w:rFonts w:hint="eastAsia"/>
          <w:lang w:eastAsia="zh-CN"/>
        </w:rPr>
        <w:t>LSP</w:t>
      </w:r>
      <w:r w:rsidRPr="008A0A3F">
        <w:rPr>
          <w:rFonts w:hint="eastAsia"/>
          <w:lang w:eastAsia="zh-CN"/>
        </w:rPr>
        <w:t>的连通性</w:t>
      </w:r>
      <w:r>
        <w:rPr>
          <w:rFonts w:hint="eastAsia"/>
          <w:lang w:eastAsia="zh-CN"/>
        </w:rPr>
        <w:t>。</w:t>
      </w:r>
    </w:p>
    <w:p w:rsidR="007B6FA4" w:rsidRPr="00B421C2" w:rsidRDefault="007B6FA4" w:rsidP="00B51350">
      <w:pPr>
        <w:pStyle w:val="TerminalDisplayIndent1"/>
      </w:pPr>
      <w:r w:rsidRPr="00B421C2">
        <w:t>&lt;</w:t>
      </w:r>
      <w:r w:rsidR="00AA0D58" w:rsidRPr="00B421C2">
        <w:t>PE</w:t>
      </w:r>
      <w:r w:rsidR="00AA0D58">
        <w:rPr>
          <w:rFonts w:hint="eastAsia"/>
        </w:rPr>
        <w:t>1</w:t>
      </w:r>
      <w:r w:rsidRPr="00B421C2">
        <w:t>&gt; system-view</w:t>
      </w:r>
    </w:p>
    <w:p w:rsidR="007B6FA4" w:rsidRPr="00B421C2" w:rsidRDefault="007B6FA4" w:rsidP="00B51350">
      <w:pPr>
        <w:pStyle w:val="TerminalDisplayIndent1"/>
      </w:pPr>
      <w:r w:rsidRPr="00B421C2">
        <w:t>[</w:t>
      </w:r>
      <w:r w:rsidR="00AA0D58" w:rsidRPr="00B421C2">
        <w:t>PE</w:t>
      </w:r>
      <w:r w:rsidR="00AA0D58">
        <w:rPr>
          <w:rFonts w:hint="eastAsia"/>
        </w:rPr>
        <w:t>1</w:t>
      </w:r>
      <w:r w:rsidRPr="00B421C2">
        <w:t>] mpls bfd enable</w:t>
      </w:r>
    </w:p>
    <w:p w:rsidR="007B6FA4" w:rsidRPr="00B421C2" w:rsidRDefault="007B6FA4" w:rsidP="00B51350">
      <w:pPr>
        <w:pStyle w:val="TerminalDisplayIndent1"/>
      </w:pPr>
      <w:r w:rsidRPr="00B421C2">
        <w:rPr>
          <w:rFonts w:hint="eastAsia"/>
        </w:rPr>
        <w:t>[</w:t>
      </w:r>
      <w:r w:rsidR="00AA0D58" w:rsidRPr="00B421C2">
        <w:rPr>
          <w:rFonts w:hint="eastAsia"/>
        </w:rPr>
        <w:t>PE</w:t>
      </w:r>
      <w:r w:rsidR="00AA0D58">
        <w:rPr>
          <w:rFonts w:hint="eastAsia"/>
        </w:rPr>
        <w:t>1</w:t>
      </w:r>
      <w:r w:rsidRPr="00B421C2">
        <w:rPr>
          <w:rFonts w:hint="eastAsia"/>
        </w:rPr>
        <w:t xml:space="preserve">] </w:t>
      </w:r>
      <w:r w:rsidRPr="00B421C2">
        <w:t xml:space="preserve">mpls bfd </w:t>
      </w:r>
      <w:r w:rsidR="00AA0D58">
        <w:rPr>
          <w:rFonts w:hint="eastAsia"/>
        </w:rPr>
        <w:t>2.2.2.2</w:t>
      </w:r>
      <w:r w:rsidRPr="00B421C2">
        <w:t xml:space="preserve"> 32</w:t>
      </w:r>
    </w:p>
    <w:p w:rsidR="007B6FA4" w:rsidRPr="00B421C2" w:rsidRDefault="007B6FA4" w:rsidP="00B51350">
      <w:pPr>
        <w:pStyle w:val="ItemIndent1"/>
      </w:pPr>
      <w:r w:rsidRPr="00B421C2">
        <w:rPr>
          <w:rFonts w:hint="eastAsia"/>
        </w:rPr>
        <w:t xml:space="preserve"># </w:t>
      </w:r>
      <w:r w:rsidRPr="00170D9F">
        <w:rPr>
          <w:rFonts w:hint="eastAsia"/>
        </w:rPr>
        <w:t>在</w:t>
      </w:r>
      <w:r w:rsidRPr="00B421C2">
        <w:t xml:space="preserve">PE </w:t>
      </w:r>
      <w:r w:rsidR="00AA0D58">
        <w:rPr>
          <w:rFonts w:hint="eastAsia"/>
        </w:rPr>
        <w:t>1</w:t>
      </w:r>
      <w:r w:rsidRPr="00170D9F">
        <w:rPr>
          <w:rFonts w:hint="eastAsia"/>
        </w:rPr>
        <w:t>上创建路由策略</w:t>
      </w:r>
      <w:r w:rsidRPr="00B421C2">
        <w:t>frr</w:t>
      </w:r>
      <w:r w:rsidRPr="00B421C2">
        <w:rPr>
          <w:rFonts w:hint="eastAsia"/>
        </w:rPr>
        <w:t>，</w:t>
      </w:r>
      <w:r w:rsidRPr="00170D9F">
        <w:rPr>
          <w:rFonts w:hint="eastAsia"/>
        </w:rPr>
        <w:t>为路</w:t>
      </w:r>
      <w:r>
        <w:rPr>
          <w:rFonts w:hint="eastAsia"/>
        </w:rPr>
        <w:t>由</w:t>
      </w:r>
      <w:r w:rsidRPr="00B421C2">
        <w:rPr>
          <w:rFonts w:hint="eastAsia"/>
        </w:rPr>
        <w:t>4.4.4.4/32</w:t>
      </w:r>
      <w:r w:rsidRPr="00A3192F">
        <w:rPr>
          <w:rFonts w:hint="eastAsia"/>
        </w:rPr>
        <w:t>指定快速重路由的</w:t>
      </w:r>
      <w:r>
        <w:rPr>
          <w:rFonts w:hint="eastAsia"/>
        </w:rPr>
        <w:t>备份</w:t>
      </w:r>
      <w:r w:rsidRPr="00A3192F">
        <w:rPr>
          <w:rFonts w:hint="eastAsia"/>
        </w:rPr>
        <w:t>下一跳地址为</w:t>
      </w:r>
      <w:r w:rsidRPr="00B421C2">
        <w:rPr>
          <w:rFonts w:hint="eastAsia"/>
        </w:rPr>
        <w:t>10.1.1.1</w:t>
      </w:r>
      <w:r w:rsidRPr="00B421C2">
        <w:rPr>
          <w:rFonts w:hint="eastAsia"/>
        </w:rPr>
        <w:t>（</w:t>
      </w:r>
      <w:r w:rsidRPr="00B421C2">
        <w:rPr>
          <w:rFonts w:hint="eastAsia"/>
        </w:rPr>
        <w:t>CE 2</w:t>
      </w:r>
      <w:r>
        <w:rPr>
          <w:rFonts w:hint="eastAsia"/>
        </w:rPr>
        <w:t>的地址</w:t>
      </w:r>
      <w:r w:rsidRPr="00B421C2">
        <w:rPr>
          <w:rFonts w:hint="eastAsia"/>
        </w:rPr>
        <w:t>）</w:t>
      </w:r>
      <w:r w:rsidRPr="00952342">
        <w:rPr>
          <w:rFonts w:hint="eastAsia"/>
        </w:rPr>
        <w:t>。</w:t>
      </w:r>
    </w:p>
    <w:p w:rsidR="007B6FA4" w:rsidRPr="00B421C2" w:rsidRDefault="007B6FA4" w:rsidP="00B51350">
      <w:pPr>
        <w:pStyle w:val="TerminalDisplayIndent1"/>
      </w:pPr>
      <w:r w:rsidRPr="00B421C2">
        <w:t>[</w:t>
      </w:r>
      <w:r w:rsidR="00AA0D58">
        <w:t>PE1</w:t>
      </w:r>
      <w:r w:rsidRPr="00B421C2">
        <w:t xml:space="preserve">] ip prefix-list abc index 10 permit </w:t>
      </w:r>
      <w:r w:rsidRPr="00B421C2">
        <w:rPr>
          <w:rFonts w:hint="eastAsia"/>
        </w:rPr>
        <w:t>4.4.4.4</w:t>
      </w:r>
      <w:r w:rsidRPr="00B421C2">
        <w:t xml:space="preserve"> 32</w:t>
      </w:r>
    </w:p>
    <w:p w:rsidR="007B6FA4" w:rsidRPr="00B421C2" w:rsidRDefault="007B6FA4" w:rsidP="00B51350">
      <w:pPr>
        <w:pStyle w:val="TerminalDisplayIndent1"/>
      </w:pPr>
      <w:r w:rsidRPr="00B421C2">
        <w:t>[</w:t>
      </w:r>
      <w:r w:rsidR="00AA0D58">
        <w:t>PE1</w:t>
      </w:r>
      <w:r w:rsidRPr="00B421C2">
        <w:t>] route-policy frr permit node 10</w:t>
      </w:r>
    </w:p>
    <w:p w:rsidR="007B6FA4" w:rsidRPr="00B421C2" w:rsidRDefault="007B6FA4" w:rsidP="00B51350">
      <w:pPr>
        <w:pStyle w:val="TerminalDisplayIndent1"/>
      </w:pPr>
      <w:r w:rsidRPr="00B421C2">
        <w:t>[</w:t>
      </w:r>
      <w:r w:rsidR="00AA0D58">
        <w:t>PE1</w:t>
      </w:r>
      <w:r w:rsidRPr="00B421C2">
        <w:t>-route-policy] if-match ip address prefix-list abc</w:t>
      </w:r>
    </w:p>
    <w:p w:rsidR="007B6FA4" w:rsidRPr="00B421C2" w:rsidRDefault="007B6FA4" w:rsidP="00B51350">
      <w:pPr>
        <w:pStyle w:val="TerminalDisplayIndent1"/>
      </w:pPr>
      <w:r w:rsidRPr="00B421C2">
        <w:t>[</w:t>
      </w:r>
      <w:r w:rsidR="00AA0D58">
        <w:t>PE1</w:t>
      </w:r>
      <w:r w:rsidRPr="00B421C2">
        <w:t xml:space="preserve">-route-policy] apply fast-reroute backup-nexthop </w:t>
      </w:r>
      <w:r>
        <w:rPr>
          <w:rFonts w:hint="eastAsia"/>
        </w:rPr>
        <w:t>10.1.1.1</w:t>
      </w:r>
    </w:p>
    <w:p w:rsidR="007B6FA4" w:rsidRPr="00B421C2" w:rsidRDefault="007B6FA4" w:rsidP="00B51350">
      <w:pPr>
        <w:pStyle w:val="TerminalDisplayIndent1"/>
      </w:pPr>
      <w:r w:rsidRPr="00B421C2">
        <w:t>[</w:t>
      </w:r>
      <w:r w:rsidR="00AA0D58">
        <w:t>PE1</w:t>
      </w:r>
      <w:r w:rsidRPr="00B421C2">
        <w:t>-route-policy] quit</w:t>
      </w:r>
    </w:p>
    <w:p w:rsidR="007B6FA4" w:rsidRPr="00B421C2" w:rsidRDefault="007B6FA4" w:rsidP="00B51350">
      <w:pPr>
        <w:pStyle w:val="ItemIndent1"/>
      </w:pPr>
      <w:r w:rsidRPr="00B421C2">
        <w:t>#</w:t>
      </w:r>
      <w:r w:rsidRPr="00B421C2">
        <w:rPr>
          <w:rFonts w:hint="eastAsia"/>
        </w:rPr>
        <w:t xml:space="preserve"> </w:t>
      </w:r>
      <w:r w:rsidRPr="00FD196D">
        <w:rPr>
          <w:rFonts w:hint="eastAsia"/>
        </w:rPr>
        <w:t>在</w:t>
      </w:r>
      <w:r w:rsidRPr="00B421C2">
        <w:t xml:space="preserve">PE </w:t>
      </w:r>
      <w:r w:rsidR="00AA0D58">
        <w:rPr>
          <w:rFonts w:hint="eastAsia"/>
        </w:rPr>
        <w:t>1</w:t>
      </w:r>
      <w:r w:rsidRPr="00FD196D">
        <w:rPr>
          <w:rFonts w:hint="eastAsia"/>
        </w:rPr>
        <w:t>上配置</w:t>
      </w:r>
      <w:r w:rsidRPr="00B421C2">
        <w:rPr>
          <w:rFonts w:hint="eastAsia"/>
        </w:rPr>
        <w:t>VPN</w:t>
      </w:r>
      <w:r w:rsidRPr="00B421C2">
        <w:rPr>
          <w:rFonts w:hint="eastAsia"/>
        </w:rPr>
        <w:t>实例</w:t>
      </w:r>
      <w:r w:rsidRPr="00B421C2">
        <w:rPr>
          <w:rFonts w:hint="eastAsia"/>
        </w:rPr>
        <w:t>vpn1</w:t>
      </w:r>
      <w:r w:rsidRPr="00B421C2">
        <w:rPr>
          <w:rFonts w:hint="eastAsia"/>
        </w:rPr>
        <w:t>的快速重路由功能引用路由策略</w:t>
      </w:r>
      <w:r w:rsidRPr="00B421C2">
        <w:t>frr</w:t>
      </w:r>
      <w:r w:rsidRPr="00B421C2">
        <w:rPr>
          <w:rFonts w:hint="eastAsia"/>
        </w:rPr>
        <w:t>。</w:t>
      </w:r>
    </w:p>
    <w:p w:rsidR="007B6FA4" w:rsidRPr="005E0933" w:rsidRDefault="007B6FA4" w:rsidP="00B51350">
      <w:pPr>
        <w:pStyle w:val="TerminalDisplayIndent1"/>
      </w:pPr>
      <w:r w:rsidRPr="00B421C2">
        <w:t>[</w:t>
      </w:r>
      <w:r w:rsidR="00AA0D58">
        <w:t>PE1</w:t>
      </w:r>
      <w:r w:rsidRPr="00B421C2">
        <w:t>] bgp 100</w:t>
      </w:r>
    </w:p>
    <w:p w:rsidR="007B6FA4" w:rsidRPr="00B421C2" w:rsidRDefault="007B6FA4" w:rsidP="00B51350">
      <w:pPr>
        <w:pStyle w:val="TerminalDisplayIndent1"/>
      </w:pPr>
      <w:r w:rsidRPr="00B421C2">
        <w:t>[</w:t>
      </w:r>
      <w:r w:rsidR="00AA0D58">
        <w:t>PE1</w:t>
      </w:r>
      <w:r w:rsidRPr="00B421C2">
        <w:t>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ip vpn-instance vpn1</w:t>
      </w:r>
    </w:p>
    <w:p w:rsidR="007B6FA4" w:rsidRPr="00B421C2" w:rsidRDefault="007B6FA4" w:rsidP="00B51350">
      <w:pPr>
        <w:pStyle w:val="TerminalDisplayIndent1"/>
      </w:pPr>
      <w:r w:rsidRPr="00B421C2">
        <w:t>[</w:t>
      </w:r>
      <w:r w:rsidR="00AA0D58">
        <w:t>PE1</w:t>
      </w:r>
      <w:r w:rsidRPr="00B421C2">
        <w:t>-</w:t>
      </w:r>
      <w:r w:rsidR="00F07E7A" w:rsidRPr="00B421C2">
        <w:t>bgp-default</w:t>
      </w:r>
      <w:r w:rsidRPr="00B421C2">
        <w:t>-vpn1]</w:t>
      </w:r>
      <w:r w:rsidRPr="00B421C2">
        <w:rPr>
          <w:rFonts w:hint="eastAsia"/>
        </w:rPr>
        <w:t xml:space="preserve"> </w:t>
      </w:r>
      <w:r w:rsidRPr="00B421C2">
        <w:t>address-family ipv4 unicast</w:t>
      </w:r>
    </w:p>
    <w:p w:rsidR="007B6FA4" w:rsidRPr="00B421C2" w:rsidRDefault="007B6FA4" w:rsidP="00B51350">
      <w:pPr>
        <w:pStyle w:val="TerminalDisplayIndent1"/>
      </w:pPr>
      <w:r w:rsidRPr="00B421C2">
        <w:t>[</w:t>
      </w:r>
      <w:r w:rsidR="00AA0D58">
        <w:t>PE1</w:t>
      </w:r>
      <w:r w:rsidRPr="00B421C2">
        <w:t>-</w:t>
      </w:r>
      <w:r w:rsidR="00F07E7A" w:rsidRPr="00B421C2">
        <w:t>bgp-default</w:t>
      </w:r>
      <w:r w:rsidRPr="00B421C2">
        <w:t>-ipv4-vpn1] fast-reroute route-policy frr</w:t>
      </w:r>
    </w:p>
    <w:p w:rsidR="007B6FA4" w:rsidRPr="00B421C2" w:rsidRDefault="007B6FA4" w:rsidP="00B51350">
      <w:pPr>
        <w:pStyle w:val="TerminalDisplayIndent1"/>
      </w:pPr>
      <w:r w:rsidRPr="00B421C2">
        <w:t>[</w:t>
      </w:r>
      <w:r w:rsidR="00AA0D58">
        <w:t>PE1</w:t>
      </w:r>
      <w:r w:rsidRPr="00B421C2">
        <w:t>-</w:t>
      </w:r>
      <w:r w:rsidR="00F07E7A" w:rsidRPr="00B421C2">
        <w:t>bgp-default</w:t>
      </w:r>
      <w:r w:rsidRPr="00B421C2">
        <w:t>-ipv4-vpn1]</w:t>
      </w:r>
      <w:r w:rsidRPr="00B421C2">
        <w:rPr>
          <w:rFonts w:hint="eastAsia"/>
        </w:rPr>
        <w:t xml:space="preserve"> quit</w:t>
      </w:r>
    </w:p>
    <w:p w:rsidR="007B6FA4" w:rsidRPr="00B421C2" w:rsidRDefault="007B6FA4" w:rsidP="00B51350">
      <w:pPr>
        <w:pStyle w:val="TerminalDisplayIndent1"/>
      </w:pPr>
      <w:r w:rsidRPr="00B421C2">
        <w:t>[</w:t>
      </w:r>
      <w:r w:rsidR="00AA0D58">
        <w:t>PE1</w:t>
      </w:r>
      <w:r w:rsidRPr="00B421C2">
        <w:t>-</w:t>
      </w:r>
      <w:r w:rsidR="00F07E7A" w:rsidRPr="00B421C2">
        <w:t>bgp-default</w:t>
      </w:r>
      <w:r w:rsidRPr="00B421C2">
        <w:t>-vpn1] quit</w:t>
      </w:r>
    </w:p>
    <w:p w:rsidR="007B6FA4" w:rsidRPr="00B421C2" w:rsidRDefault="007B6FA4" w:rsidP="00B51350">
      <w:pPr>
        <w:pStyle w:val="ItemIndent1"/>
      </w:pPr>
      <w:r w:rsidRPr="00B421C2">
        <w:t>#</w:t>
      </w:r>
      <w:r w:rsidRPr="00B421C2">
        <w:rPr>
          <w:rFonts w:hint="eastAsia"/>
        </w:rPr>
        <w:t xml:space="preserve"> </w:t>
      </w:r>
      <w:r w:rsidRPr="00B421C2">
        <w:rPr>
          <w:rFonts w:hint="eastAsia"/>
        </w:rPr>
        <w:t>在</w:t>
      </w:r>
      <w:r w:rsidRPr="00B421C2">
        <w:rPr>
          <w:rFonts w:hint="eastAsia"/>
        </w:rPr>
        <w:t xml:space="preserve">PE </w:t>
      </w:r>
      <w:r w:rsidR="00AA0D58">
        <w:rPr>
          <w:rFonts w:hint="eastAsia"/>
        </w:rPr>
        <w:t>1</w:t>
      </w:r>
      <w:r w:rsidRPr="00B421C2">
        <w:rPr>
          <w:rFonts w:hint="eastAsia"/>
        </w:rPr>
        <w:t>上配置从</w:t>
      </w:r>
      <w:r w:rsidRPr="00B421C2">
        <w:rPr>
          <w:rFonts w:hint="eastAsia"/>
        </w:rPr>
        <w:t xml:space="preserve">PE </w:t>
      </w:r>
      <w:r w:rsidR="00AA0D58">
        <w:rPr>
          <w:rFonts w:hint="eastAsia"/>
        </w:rPr>
        <w:t>2</w:t>
      </w:r>
      <w:r w:rsidRPr="00B421C2">
        <w:rPr>
          <w:rFonts w:hint="eastAsia"/>
        </w:rPr>
        <w:t>接收到的</w:t>
      </w:r>
      <w:r w:rsidRPr="00B421C2">
        <w:rPr>
          <w:rFonts w:hint="eastAsia"/>
        </w:rPr>
        <w:t>BGP VPNv4</w:t>
      </w:r>
      <w:r w:rsidRPr="00B421C2">
        <w:rPr>
          <w:rFonts w:hint="eastAsia"/>
        </w:rPr>
        <w:t>路由的首选值为</w:t>
      </w:r>
      <w:r w:rsidRPr="00B421C2">
        <w:rPr>
          <w:rFonts w:hint="eastAsia"/>
        </w:rPr>
        <w:t>200</w:t>
      </w:r>
      <w:r w:rsidRPr="00B421C2">
        <w:rPr>
          <w:rFonts w:hint="eastAsia"/>
        </w:rPr>
        <w:t>，大于从</w:t>
      </w:r>
      <w:r w:rsidRPr="00B421C2">
        <w:rPr>
          <w:rFonts w:hint="eastAsia"/>
        </w:rPr>
        <w:t>CE 2</w:t>
      </w:r>
      <w:r w:rsidRPr="00B421C2">
        <w:rPr>
          <w:rFonts w:hint="eastAsia"/>
        </w:rPr>
        <w:t>接收到的</w:t>
      </w:r>
      <w:r w:rsidRPr="00B421C2">
        <w:rPr>
          <w:rFonts w:hint="eastAsia"/>
        </w:rPr>
        <w:t>IPv4</w:t>
      </w:r>
      <w:r w:rsidRPr="00B421C2">
        <w:rPr>
          <w:rFonts w:hint="eastAsia"/>
        </w:rPr>
        <w:t>单播路由的首选值</w:t>
      </w:r>
      <w:r w:rsidRPr="00B421C2">
        <w:rPr>
          <w:rFonts w:hint="eastAsia"/>
        </w:rPr>
        <w:t>0</w:t>
      </w:r>
      <w:r w:rsidRPr="00B421C2">
        <w:rPr>
          <w:rFonts w:hint="eastAsia"/>
        </w:rPr>
        <w:t>，以保证</w:t>
      </w:r>
      <w:r w:rsidRPr="00B421C2">
        <w:rPr>
          <w:rFonts w:hint="eastAsia"/>
        </w:rPr>
        <w:t xml:space="preserve">PE </w:t>
      </w:r>
      <w:r w:rsidR="00AA0D58">
        <w:rPr>
          <w:rFonts w:hint="eastAsia"/>
        </w:rPr>
        <w:t>1</w:t>
      </w:r>
      <w:r w:rsidRPr="00B421C2">
        <w:rPr>
          <w:rFonts w:hint="eastAsia"/>
        </w:rPr>
        <w:t>优选从</w:t>
      </w:r>
      <w:r w:rsidRPr="00B421C2">
        <w:t>PE</w:t>
      </w:r>
      <w:r w:rsidRPr="00B421C2">
        <w:rPr>
          <w:rFonts w:hint="eastAsia"/>
        </w:rPr>
        <w:t xml:space="preserve"> </w:t>
      </w:r>
      <w:r w:rsidR="00AA0D58">
        <w:rPr>
          <w:rFonts w:hint="eastAsia"/>
        </w:rPr>
        <w:t>2</w:t>
      </w:r>
      <w:r w:rsidRPr="00B421C2">
        <w:rPr>
          <w:rFonts w:hint="eastAsia"/>
        </w:rPr>
        <w:t>接收到的路由。</w:t>
      </w:r>
    </w:p>
    <w:p w:rsidR="007B6FA4" w:rsidRPr="005E0933" w:rsidRDefault="007B6FA4" w:rsidP="00B51350">
      <w:pPr>
        <w:pStyle w:val="TerminalDisplayIndent1"/>
      </w:pPr>
      <w:r w:rsidRPr="00B421C2">
        <w:t>[</w:t>
      </w:r>
      <w:r w:rsidR="00AA0D58">
        <w:t>PE1</w:t>
      </w:r>
      <w:r w:rsidRPr="00B421C2">
        <w:t>-</w:t>
      </w:r>
      <w:r w:rsidR="00F07E7A" w:rsidRPr="00B421C2">
        <w:t>bgp-default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address-family v</w:t>
      </w:r>
      <w:r w:rsidRPr="005E0933">
        <w:t>pnv4</w:t>
      </w:r>
    </w:p>
    <w:p w:rsidR="007B6FA4" w:rsidRPr="00B421C2" w:rsidRDefault="007B6FA4" w:rsidP="00B51350">
      <w:pPr>
        <w:pStyle w:val="TerminalDisplayIndent1"/>
      </w:pPr>
      <w:r w:rsidRPr="00B421C2">
        <w:t>[</w:t>
      </w:r>
      <w:r w:rsidR="00AA0D58">
        <w:t>PE1</w:t>
      </w:r>
      <w:r w:rsidRPr="00B421C2">
        <w:t>-</w:t>
      </w:r>
      <w:r w:rsidR="00F07E7A" w:rsidRPr="00B421C2">
        <w:t>bgp-default</w:t>
      </w:r>
      <w:r w:rsidRPr="00B421C2">
        <w:t>-vpnv4]</w:t>
      </w:r>
      <w:r w:rsidRPr="00B421C2">
        <w:rPr>
          <w:rFonts w:hint="eastAsia"/>
        </w:rPr>
        <w:t xml:space="preserve"> </w:t>
      </w:r>
      <w:r w:rsidRPr="00B421C2">
        <w:t xml:space="preserve">peer </w:t>
      </w:r>
      <w:r w:rsidR="00AA0D58">
        <w:rPr>
          <w:rFonts w:hint="eastAsia"/>
        </w:rPr>
        <w:t>2.2.2.2</w:t>
      </w:r>
      <w:r w:rsidRPr="00B421C2">
        <w:t xml:space="preserve"> preferred-value </w:t>
      </w:r>
      <w:r w:rsidRPr="00B421C2">
        <w:rPr>
          <w:rFonts w:hint="eastAsia"/>
        </w:rPr>
        <w:t>2</w:t>
      </w:r>
      <w:r w:rsidRPr="00B421C2">
        <w:t>00</w:t>
      </w:r>
    </w:p>
    <w:p w:rsidR="007B6FA4" w:rsidRPr="00B421C2" w:rsidRDefault="007B6FA4" w:rsidP="00B51350">
      <w:pPr>
        <w:pStyle w:val="TerminalDisplayIndent1"/>
      </w:pPr>
      <w:r w:rsidRPr="00B421C2">
        <w:t>[</w:t>
      </w:r>
      <w:r w:rsidR="00AA0D58">
        <w:t>PE1</w:t>
      </w:r>
      <w:r w:rsidRPr="00B421C2">
        <w:t>-</w:t>
      </w:r>
      <w:r w:rsidR="00F07E7A" w:rsidRPr="00B421C2">
        <w:t>bgp-default</w:t>
      </w:r>
      <w:r w:rsidRPr="00B421C2">
        <w:t>-vpnv4]</w:t>
      </w:r>
      <w:r w:rsidRPr="00B421C2">
        <w:rPr>
          <w:rFonts w:hint="eastAsia"/>
        </w:rPr>
        <w:t xml:space="preserve"> quit</w:t>
      </w:r>
    </w:p>
    <w:p w:rsidR="007B6FA4" w:rsidRPr="00B421C2" w:rsidRDefault="007B6FA4" w:rsidP="00B51350">
      <w:pPr>
        <w:pStyle w:val="TerminalDisplayIndent1"/>
      </w:pPr>
      <w:r w:rsidRPr="00B421C2">
        <w:t>[</w:t>
      </w:r>
      <w:r w:rsidR="00AA0D58">
        <w:t>PE1</w:t>
      </w:r>
      <w:r w:rsidRPr="00B421C2">
        <w:t>-</w:t>
      </w:r>
      <w:r w:rsidR="00F07E7A" w:rsidRPr="00B421C2">
        <w:t>bgp-default</w:t>
      </w:r>
      <w:r w:rsidRPr="00B421C2">
        <w:t>] quit</w:t>
      </w:r>
    </w:p>
    <w:p w:rsidR="007B6FA4" w:rsidRPr="00B421C2" w:rsidRDefault="007B6FA4" w:rsidP="00B51350">
      <w:pPr>
        <w:pStyle w:val="ItemIndent1"/>
      </w:pPr>
      <w:r w:rsidRPr="00B421C2">
        <w:t>#</w:t>
      </w:r>
      <w:r w:rsidRPr="00B421C2">
        <w:rPr>
          <w:rFonts w:hint="eastAsia"/>
        </w:rPr>
        <w:t xml:space="preserve"> </w:t>
      </w:r>
      <w:r w:rsidRPr="005E0933">
        <w:rPr>
          <w:rFonts w:hint="eastAsia"/>
        </w:rPr>
        <w:t>在</w:t>
      </w:r>
      <w:r w:rsidR="00F55B9C" w:rsidRPr="00B421C2">
        <w:t xml:space="preserve"> PE </w:t>
      </w:r>
      <w:r w:rsidR="00AA0D58">
        <w:rPr>
          <w:rFonts w:hint="eastAsia"/>
        </w:rPr>
        <w:t>2</w:t>
      </w:r>
      <w:r w:rsidR="00F55B9C" w:rsidRPr="00F55B9C">
        <w:rPr>
          <w:rFonts w:hint="eastAsia"/>
        </w:rPr>
        <w:t>上</w:t>
      </w:r>
      <w:r w:rsidRPr="005E0933">
        <w:rPr>
          <w:rFonts w:hint="eastAsia"/>
        </w:rPr>
        <w:t>使能</w:t>
      </w:r>
      <w:r w:rsidRPr="00B421C2">
        <w:t>MPLS BFD</w:t>
      </w:r>
      <w:r w:rsidR="00F55B9C" w:rsidRPr="00F55B9C">
        <w:rPr>
          <w:rFonts w:hint="eastAsia"/>
        </w:rPr>
        <w:t>功能</w:t>
      </w:r>
      <w:r w:rsidRPr="005E0933">
        <w:rPr>
          <w:rFonts w:hint="eastAsia"/>
        </w:rPr>
        <w:t>。</w:t>
      </w:r>
    </w:p>
    <w:p w:rsidR="007B6FA4" w:rsidRPr="00B421C2" w:rsidRDefault="007B6FA4" w:rsidP="00B51350">
      <w:pPr>
        <w:pStyle w:val="TerminalDisplayIndent1"/>
      </w:pPr>
      <w:r w:rsidRPr="00B421C2">
        <w:t>&lt;</w:t>
      </w:r>
      <w:r w:rsidR="00DE4705" w:rsidRPr="00B421C2">
        <w:t>PE</w:t>
      </w:r>
      <w:r w:rsidR="00DE4705">
        <w:rPr>
          <w:rFonts w:hint="eastAsia"/>
        </w:rPr>
        <w:t>2</w:t>
      </w:r>
      <w:r w:rsidRPr="00B421C2">
        <w:t>&gt; system-view</w:t>
      </w:r>
    </w:p>
    <w:p w:rsidR="007B6FA4" w:rsidRPr="00B421C2" w:rsidRDefault="007B6FA4" w:rsidP="00B51350">
      <w:pPr>
        <w:pStyle w:val="TerminalDisplayIndent1"/>
      </w:pPr>
      <w:r w:rsidRPr="00B421C2">
        <w:t>[</w:t>
      </w:r>
      <w:r w:rsidR="00DE4705" w:rsidRPr="00B421C2">
        <w:t>PE</w:t>
      </w:r>
      <w:r w:rsidR="00DE4705">
        <w:rPr>
          <w:rFonts w:hint="eastAsia"/>
        </w:rPr>
        <w:t>2</w:t>
      </w:r>
      <w:r w:rsidRPr="00B421C2">
        <w:t>] mpls bfd enable</w:t>
      </w:r>
    </w:p>
    <w:p w:rsidR="007D7DD4" w:rsidRDefault="007B6FA4" w:rsidP="00DD64CA">
      <w:pPr>
        <w:pStyle w:val="4"/>
      </w:pPr>
      <w:r>
        <w:rPr>
          <w:rFonts w:hint="eastAsia"/>
        </w:rPr>
        <w:t>验证配置</w:t>
      </w:r>
    </w:p>
    <w:p w:rsidR="007B6FA4" w:rsidRDefault="007B6FA4" w:rsidP="00DD64CA">
      <w:r w:rsidRPr="005E0933">
        <w:t xml:space="preserve"># </w:t>
      </w:r>
      <w:r w:rsidRPr="005E0933">
        <w:rPr>
          <w:rFonts w:hint="eastAsia"/>
        </w:rPr>
        <w:t>在</w:t>
      </w:r>
      <w:r w:rsidRPr="005E0933">
        <w:t>PE</w:t>
      </w:r>
      <w:r w:rsidRPr="005E0933">
        <w:rPr>
          <w:rFonts w:hint="eastAsia"/>
        </w:rPr>
        <w:t xml:space="preserve"> </w:t>
      </w:r>
      <w:r w:rsidR="00AA0D58">
        <w:rPr>
          <w:rFonts w:hint="eastAsia"/>
        </w:rPr>
        <w:t>1</w:t>
      </w:r>
      <w:r w:rsidRPr="005E0933">
        <w:rPr>
          <w:rFonts w:hint="eastAsia"/>
        </w:rPr>
        <w:t>上查看私网</w:t>
      </w:r>
      <w:r w:rsidRPr="00170D9F">
        <w:rPr>
          <w:rFonts w:hint="eastAsia"/>
        </w:rPr>
        <w:t>路由</w:t>
      </w:r>
      <w:r>
        <w:t>4.4.4.4/32</w:t>
      </w:r>
      <w:r w:rsidRPr="00170D9F">
        <w:rPr>
          <w:rFonts w:hint="eastAsia"/>
        </w:rPr>
        <w:t>，可以看到备份下一跳信息。</w:t>
      </w:r>
    </w:p>
    <w:p w:rsidR="007B6FA4" w:rsidRDefault="007B6FA4" w:rsidP="00DD64CA">
      <w:pPr>
        <w:pStyle w:val="TerminalDisplay"/>
      </w:pPr>
      <w:r w:rsidRPr="00B421C2">
        <w:t>[</w:t>
      </w:r>
      <w:r w:rsidR="00AA0D58">
        <w:t>PE1</w:t>
      </w:r>
      <w:r w:rsidRPr="00B421C2">
        <w:t>]</w:t>
      </w:r>
      <w:r w:rsidRPr="00B421C2">
        <w:rPr>
          <w:rFonts w:hint="eastAsia"/>
        </w:rPr>
        <w:t xml:space="preserve"> </w:t>
      </w:r>
      <w:r>
        <w:t>display ip routing-table vpn-instance vpn1 4.4.4.4 32 verbose</w:t>
      </w:r>
    </w:p>
    <w:p w:rsidR="007B6FA4" w:rsidRDefault="007B6FA4" w:rsidP="00DD64CA">
      <w:pPr>
        <w:pStyle w:val="TerminalDisplay"/>
      </w:pPr>
    </w:p>
    <w:p w:rsidR="007B6FA4" w:rsidRDefault="007B6FA4" w:rsidP="00DD64CA">
      <w:pPr>
        <w:pStyle w:val="TerminalDisplay"/>
      </w:pPr>
      <w:r>
        <w:t>Summary Count : 1</w:t>
      </w:r>
    </w:p>
    <w:p w:rsidR="007B6FA4" w:rsidRDefault="007B6FA4" w:rsidP="00DD64CA">
      <w:pPr>
        <w:pStyle w:val="TerminalDisplay"/>
      </w:pPr>
    </w:p>
    <w:p w:rsidR="007B6FA4" w:rsidRDefault="007B6FA4" w:rsidP="00DD64CA">
      <w:pPr>
        <w:pStyle w:val="TerminalDisplay"/>
      </w:pPr>
      <w:r>
        <w:lastRenderedPageBreak/>
        <w:t>Destination: 4.4.4.4/32</w:t>
      </w:r>
    </w:p>
    <w:p w:rsidR="00A5594A" w:rsidRDefault="007B6FA4" w:rsidP="00DD64CA">
      <w:pPr>
        <w:pStyle w:val="TerminalDisplay"/>
      </w:pPr>
      <w:r>
        <w:t xml:space="preserve">   Protocol: </w:t>
      </w:r>
      <w:r w:rsidR="00A5594A">
        <w:t>BGP</w:t>
      </w:r>
    </w:p>
    <w:p w:rsidR="007B6FA4" w:rsidRDefault="00A5594A" w:rsidP="00DD64CA">
      <w:pPr>
        <w:pStyle w:val="TerminalDisplay"/>
      </w:pPr>
      <w:r>
        <w:t xml:space="preserve"> </w:t>
      </w:r>
      <w:r w:rsidR="007B6FA4">
        <w:t>Process ID: 0</w:t>
      </w:r>
    </w:p>
    <w:p w:rsidR="007B6FA4" w:rsidRDefault="007B6FA4" w:rsidP="00DD64CA">
      <w:pPr>
        <w:pStyle w:val="TerminalDisplay"/>
      </w:pPr>
      <w:r>
        <w:t xml:space="preserve">  SubProtID: 0x1                    Age: 00h00m04s</w:t>
      </w:r>
    </w:p>
    <w:p w:rsidR="007B6FA4" w:rsidRDefault="007B6FA4" w:rsidP="00DD64CA">
      <w:pPr>
        <w:pStyle w:val="TerminalDisplay"/>
      </w:pPr>
      <w:r>
        <w:t xml:space="preserve">       Cost: 0               Preference: 255</w:t>
      </w:r>
    </w:p>
    <w:p w:rsidR="002769F3" w:rsidRDefault="002769F3" w:rsidP="00DD64CA">
      <w:pPr>
        <w:pStyle w:val="TerminalDisplay"/>
      </w:pPr>
      <w:r w:rsidRPr="002769F3">
        <w:t xml:space="preserve">      IpPre: N/A             QosLocalID: N/A</w:t>
      </w:r>
    </w:p>
    <w:p w:rsidR="007B6FA4" w:rsidRDefault="007B6FA4" w:rsidP="00DD64CA">
      <w:pPr>
        <w:pStyle w:val="TerminalDisplay"/>
      </w:pPr>
      <w:r>
        <w:t xml:space="preserve">        Tag: 0                    State: Active Adv</w:t>
      </w:r>
    </w:p>
    <w:p w:rsidR="007B6FA4" w:rsidRDefault="007B6FA4" w:rsidP="00DD64CA">
      <w:pPr>
        <w:pStyle w:val="TerminalDisplay"/>
      </w:pPr>
      <w:r>
        <w:t xml:space="preserve">  OrigTblID: 0x0                OrigVrf: default-vrf</w:t>
      </w:r>
    </w:p>
    <w:p w:rsidR="007B6FA4" w:rsidRDefault="007B6FA4" w:rsidP="00DD64CA">
      <w:pPr>
        <w:pStyle w:val="TerminalDisplay"/>
      </w:pPr>
      <w:r>
        <w:t xml:space="preserve">    TableID: 0x102               OrigAs: 300</w:t>
      </w:r>
    </w:p>
    <w:p w:rsidR="007B6FA4" w:rsidRDefault="007B6FA4" w:rsidP="00DD64CA">
      <w:pPr>
        <w:pStyle w:val="TerminalDisplay"/>
      </w:pPr>
      <w:r>
        <w:t xml:space="preserve">      NibID: 0x15000004          LastAs: 300</w:t>
      </w:r>
    </w:p>
    <w:p w:rsidR="007B6FA4" w:rsidRDefault="007B6FA4" w:rsidP="00DD64CA">
      <w:pPr>
        <w:pStyle w:val="TerminalDisplay"/>
      </w:pPr>
      <w:r>
        <w:t xml:space="preserve">     AttrID: 0x1               Neighbor: </w:t>
      </w:r>
      <w:r w:rsidR="00AA0D58">
        <w:rPr>
          <w:rFonts w:hint="eastAsia"/>
        </w:rPr>
        <w:t>2.2.2.2</w:t>
      </w:r>
    </w:p>
    <w:p w:rsidR="007B6FA4" w:rsidRDefault="007B6FA4" w:rsidP="00DD64CA">
      <w:pPr>
        <w:pStyle w:val="TerminalDisplay"/>
      </w:pPr>
      <w:r>
        <w:t xml:space="preserve">      Flags: 0x110060       OrigNextHop: </w:t>
      </w:r>
      <w:r w:rsidR="00AA0D58">
        <w:rPr>
          <w:rFonts w:hint="eastAsia"/>
        </w:rPr>
        <w:t>2.2.2.2</w:t>
      </w:r>
    </w:p>
    <w:p w:rsidR="007B6FA4" w:rsidRPr="005E0933" w:rsidRDefault="007B6FA4" w:rsidP="00DD64CA">
      <w:pPr>
        <w:pStyle w:val="TerminalDisplay"/>
      </w:pPr>
      <w:r w:rsidRPr="005E0933">
        <w:t xml:space="preserve">      Label: 1275           RealNextHop: 172.</w:t>
      </w:r>
      <w:r w:rsidR="00AA0D58">
        <w:rPr>
          <w:rFonts w:hint="eastAsia"/>
        </w:rPr>
        <w:t>2</w:t>
      </w:r>
      <w:r w:rsidRPr="005E0933">
        <w:t>.1.</w:t>
      </w:r>
      <w:r w:rsidR="00AA0D58">
        <w:rPr>
          <w:rFonts w:hint="eastAsia"/>
        </w:rPr>
        <w:t>2</w:t>
      </w:r>
    </w:p>
    <w:p w:rsidR="00DF59D2" w:rsidRDefault="00DF59D2" w:rsidP="00DF59D2">
      <w:pPr>
        <w:pStyle w:val="TerminalDisplay"/>
      </w:pPr>
      <w:r w:rsidRPr="00B56918">
        <w:t xml:space="preserve">    SRLabel: NULL             BkSRLabel: NULL</w:t>
      </w:r>
    </w:p>
    <w:p w:rsidR="00FC79E6" w:rsidRDefault="00FC79E6" w:rsidP="00FC79E6">
      <w:pPr>
        <w:pStyle w:val="TerminalDisplay"/>
      </w:pPr>
      <w:r w:rsidRPr="00340EF9">
        <w:t xml:space="preserve">   SIDIndex: NULL               InLabel: NULL</w:t>
      </w:r>
    </w:p>
    <w:p w:rsidR="007B6FA4" w:rsidRPr="005E0933" w:rsidRDefault="007B6FA4" w:rsidP="00DD64CA">
      <w:pPr>
        <w:pStyle w:val="TerminalDisplay"/>
      </w:pPr>
      <w:r w:rsidRPr="005E0933">
        <w:t xml:space="preserve">    BkLabel: NULL             BkNextHop: 10.1.1.1</w:t>
      </w:r>
    </w:p>
    <w:p w:rsidR="007B6FA4" w:rsidRPr="005E0933" w:rsidRDefault="007B6FA4" w:rsidP="00DD64CA">
      <w:pPr>
        <w:pStyle w:val="TerminalDisplay"/>
      </w:pPr>
      <w:r w:rsidRPr="005E0933">
        <w:t xml:space="preserve">  Tunnel ID: 0x409            Interface: </w:t>
      </w:r>
      <w:r w:rsidR="00064113">
        <w:t>GE</w:t>
      </w:r>
      <w:r w:rsidR="009C0B77">
        <w:t>3/1</w:t>
      </w:r>
      <w:r w:rsidR="00064113">
        <w:t>/3</w:t>
      </w:r>
    </w:p>
    <w:p w:rsidR="007B6FA4" w:rsidRDefault="007B6FA4" w:rsidP="00DD64CA">
      <w:pPr>
        <w:pStyle w:val="TerminalDisplay"/>
      </w:pPr>
      <w:r w:rsidRPr="005E0933">
        <w:t xml:space="preserve">BkTunnel ID: Invalid        BkInterface: </w:t>
      </w:r>
      <w:r w:rsidR="00064113">
        <w:t>GE</w:t>
      </w:r>
      <w:r w:rsidR="009C0B77">
        <w:t>3/1</w:t>
      </w:r>
      <w:r w:rsidR="00064113">
        <w:t>/2</w:t>
      </w:r>
    </w:p>
    <w:p w:rsidR="00A5594A" w:rsidRDefault="002769F3" w:rsidP="00DD64CA">
      <w:pPr>
        <w:pStyle w:val="TerminalDisplay"/>
      </w:pPr>
      <w:r w:rsidRPr="002769F3">
        <w:t xml:space="preserve">   FtnIndex: 0x</w:t>
      </w:r>
      <w:r w:rsidR="00A5594A" w:rsidRPr="00A5594A">
        <w:t>0           TrafficIndex: N/A</w:t>
      </w:r>
    </w:p>
    <w:p w:rsidR="002769F3" w:rsidRPr="007B6FA4" w:rsidRDefault="00A5594A" w:rsidP="00DD64CA">
      <w:pPr>
        <w:pStyle w:val="TerminalDisplay"/>
      </w:pPr>
      <w:r w:rsidRPr="00A5594A">
        <w:t xml:space="preserve">  Connector: N/A</w:t>
      </w:r>
      <w:r w:rsidR="00BA4ADE" w:rsidRPr="00367872">
        <w:t xml:space="preserve">   </w:t>
      </w:r>
      <w:r w:rsidR="00BA4ADE" w:rsidRPr="00367872">
        <w:rPr>
          <w:rFonts w:hint="eastAsia"/>
        </w:rPr>
        <w:t xml:space="preserve">      </w:t>
      </w:r>
      <w:r w:rsidR="00BA4ADE" w:rsidRPr="00367872">
        <w:t xml:space="preserve">        PathID: 0x0</w:t>
      </w:r>
    </w:p>
    <w:p w:rsidR="007D7DD4" w:rsidRPr="00D16331" w:rsidRDefault="00427BA2" w:rsidP="00DD64CA">
      <w:pPr>
        <w:pStyle w:val="1"/>
      </w:pPr>
      <w:bookmarkStart w:id="3361" w:name="_Toc308165957"/>
      <w:bookmarkStart w:id="3362" w:name="_Toc45106011"/>
      <w:r w:rsidRPr="00D16331">
        <w:rPr>
          <w:rFonts w:hint="eastAsia"/>
        </w:rPr>
        <w:t>IPv6 MPLS L3VPN</w:t>
      </w:r>
      <w:bookmarkEnd w:id="3361"/>
      <w:bookmarkEnd w:id="3362"/>
    </w:p>
    <w:p w:rsidR="007D7DD4" w:rsidRPr="00D16331" w:rsidRDefault="00427BA2" w:rsidP="00DD64CA">
      <w:pPr>
        <w:pStyle w:val="2"/>
      </w:pPr>
      <w:bookmarkStart w:id="3363" w:name="_Toc308165958"/>
      <w:bookmarkStart w:id="3364" w:name="_Toc45106012"/>
      <w:r w:rsidRPr="00D16331">
        <w:rPr>
          <w:rFonts w:hint="eastAsia"/>
        </w:rPr>
        <w:t>IPv6 MPLS L3VPN</w:t>
      </w:r>
      <w:r w:rsidRPr="00D16331">
        <w:rPr>
          <w:rFonts w:hint="eastAsia"/>
        </w:rPr>
        <w:t>简介</w:t>
      </w:r>
      <w:bookmarkEnd w:id="3363"/>
      <w:bookmarkEnd w:id="3364"/>
    </w:p>
    <w:p w:rsidR="00427BA2" w:rsidRDefault="00427BA2" w:rsidP="00DD64CA">
      <w:r>
        <w:rPr>
          <w:rFonts w:hint="eastAsia"/>
        </w:rPr>
        <w:t>MPLS L3VPN</w:t>
      </w:r>
      <w:r>
        <w:rPr>
          <w:rFonts w:hint="eastAsia"/>
        </w:rPr>
        <w:t>应用于</w:t>
      </w:r>
      <w:r>
        <w:rPr>
          <w:rFonts w:hint="eastAsia"/>
        </w:rPr>
        <w:t>IPv4</w:t>
      </w:r>
      <w:r>
        <w:rPr>
          <w:rFonts w:hint="eastAsia"/>
        </w:rPr>
        <w:t>组网环境，利用</w:t>
      </w:r>
      <w:r>
        <w:rPr>
          <w:rFonts w:hint="eastAsia"/>
        </w:rPr>
        <w:t>BGP</w:t>
      </w:r>
      <w:r>
        <w:rPr>
          <w:rFonts w:hint="eastAsia"/>
        </w:rPr>
        <w:t>在服务提供商骨干网上发布</w:t>
      </w:r>
      <w:r>
        <w:rPr>
          <w:rFonts w:hint="eastAsia"/>
        </w:rPr>
        <w:t>VPN</w:t>
      </w:r>
      <w:r>
        <w:rPr>
          <w:rFonts w:hint="eastAsia"/>
        </w:rPr>
        <w:t>的</w:t>
      </w:r>
      <w:r>
        <w:rPr>
          <w:rFonts w:hint="eastAsia"/>
        </w:rPr>
        <w:t>IPv4</w:t>
      </w:r>
      <w:r>
        <w:rPr>
          <w:rFonts w:hint="eastAsia"/>
        </w:rPr>
        <w:t>路由，利用</w:t>
      </w:r>
      <w:r>
        <w:rPr>
          <w:rFonts w:hint="eastAsia"/>
        </w:rPr>
        <w:t>MPLS</w:t>
      </w:r>
      <w:r>
        <w:rPr>
          <w:rFonts w:hint="eastAsia"/>
        </w:rPr>
        <w:t>在服务提供商骨干网上转发</w:t>
      </w:r>
      <w:r>
        <w:rPr>
          <w:rFonts w:hint="eastAsia"/>
        </w:rPr>
        <w:t>VPN</w:t>
      </w:r>
      <w:r>
        <w:rPr>
          <w:rFonts w:hint="eastAsia"/>
        </w:rPr>
        <w:t>的</w:t>
      </w:r>
      <w:r>
        <w:rPr>
          <w:rFonts w:hint="eastAsia"/>
        </w:rPr>
        <w:t>IPv4</w:t>
      </w:r>
      <w:r>
        <w:rPr>
          <w:rFonts w:hint="eastAsia"/>
        </w:rPr>
        <w:t>报文。</w:t>
      </w:r>
      <w:r>
        <w:rPr>
          <w:rFonts w:hint="eastAsia"/>
        </w:rPr>
        <w:t>IPv6 MPLS L3VPN</w:t>
      </w:r>
      <w:r>
        <w:rPr>
          <w:rFonts w:hint="eastAsia"/>
        </w:rPr>
        <w:t>的原理与</w:t>
      </w:r>
      <w:r>
        <w:rPr>
          <w:rFonts w:hint="eastAsia"/>
        </w:rPr>
        <w:t>MPLS L3VPN</w:t>
      </w:r>
      <w:r>
        <w:rPr>
          <w:rFonts w:hint="eastAsia"/>
        </w:rPr>
        <w:t>相同，所不同的是</w:t>
      </w:r>
      <w:r>
        <w:rPr>
          <w:rFonts w:hint="eastAsia"/>
        </w:rPr>
        <w:t>IPv6 MPLS L3VPN</w:t>
      </w:r>
      <w:r>
        <w:rPr>
          <w:rFonts w:hint="eastAsia"/>
        </w:rPr>
        <w:t>利用</w:t>
      </w:r>
      <w:r>
        <w:rPr>
          <w:rFonts w:hint="eastAsia"/>
        </w:rPr>
        <w:t>BGP</w:t>
      </w:r>
      <w:r>
        <w:rPr>
          <w:rFonts w:hint="eastAsia"/>
        </w:rPr>
        <w:t>在服务提供商骨干网上发布</w:t>
      </w:r>
      <w:r>
        <w:rPr>
          <w:rFonts w:hint="eastAsia"/>
        </w:rPr>
        <w:t>VPN</w:t>
      </w:r>
      <w:r>
        <w:rPr>
          <w:rFonts w:hint="eastAsia"/>
        </w:rPr>
        <w:t>的</w:t>
      </w:r>
      <w:r>
        <w:rPr>
          <w:rFonts w:hint="eastAsia"/>
        </w:rPr>
        <w:t>IPv6</w:t>
      </w:r>
      <w:r>
        <w:rPr>
          <w:rFonts w:hint="eastAsia"/>
        </w:rPr>
        <w:t>路由，利用</w:t>
      </w:r>
      <w:r>
        <w:rPr>
          <w:rFonts w:hint="eastAsia"/>
        </w:rPr>
        <w:t>MPLS</w:t>
      </w:r>
      <w:r>
        <w:rPr>
          <w:rFonts w:hint="eastAsia"/>
        </w:rPr>
        <w:t>在服务提供商骨干网上转发</w:t>
      </w:r>
      <w:r>
        <w:rPr>
          <w:rFonts w:hint="eastAsia"/>
        </w:rPr>
        <w:t>VPN</w:t>
      </w:r>
      <w:r>
        <w:rPr>
          <w:rFonts w:hint="eastAsia"/>
        </w:rPr>
        <w:t>的</w:t>
      </w:r>
      <w:r>
        <w:rPr>
          <w:rFonts w:hint="eastAsia"/>
        </w:rPr>
        <w:t>IPv6</w:t>
      </w:r>
      <w:r>
        <w:rPr>
          <w:rFonts w:hint="eastAsia"/>
        </w:rPr>
        <w:t>报文。</w:t>
      </w:r>
    </w:p>
    <w:p w:rsidR="00666912" w:rsidRDefault="00CC68F3" w:rsidP="00DD64CA">
      <w:pPr>
        <w:pStyle w:val="3"/>
      </w:pPr>
      <w:bookmarkStart w:id="3365" w:name="_Toc45106013"/>
      <w:r>
        <w:rPr>
          <w:rFonts w:hint="eastAsia"/>
        </w:rPr>
        <w:t>IPv6 MPLS L3VPN</w:t>
      </w:r>
      <w:r>
        <w:rPr>
          <w:rFonts w:hint="eastAsia"/>
        </w:rPr>
        <w:t>典型组网环境</w:t>
      </w:r>
      <w:bookmarkEnd w:id="3365"/>
    </w:p>
    <w:p w:rsidR="00427BA2" w:rsidRDefault="00427BA2" w:rsidP="00DD64CA">
      <w:r>
        <w:rPr>
          <w:rFonts w:hint="eastAsia"/>
        </w:rPr>
        <w:t>IPv6 MPLS L3VPN</w:t>
      </w:r>
      <w:r>
        <w:rPr>
          <w:rFonts w:hint="eastAsia"/>
        </w:rPr>
        <w:t>的典型组网环境如</w:t>
      </w:r>
      <w:r w:rsidR="00D55D92">
        <w:fldChar w:fldCharType="begin"/>
      </w:r>
      <w:r w:rsidR="00D55D92">
        <w:instrText xml:space="preserve">  REF _Ref269285364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2-1</w:t>
      </w:r>
      <w:r w:rsidR="00D55D92">
        <w:fldChar w:fldCharType="end"/>
      </w:r>
      <w:r>
        <w:rPr>
          <w:rFonts w:hint="eastAsia"/>
        </w:rPr>
        <w:t>所示。目前，</w:t>
      </w:r>
      <w:r>
        <w:rPr>
          <w:rFonts w:hint="eastAsia"/>
        </w:rPr>
        <w:t>IPv6 MPLS L3VPN</w:t>
      </w:r>
      <w:r>
        <w:rPr>
          <w:rFonts w:hint="eastAsia"/>
        </w:rPr>
        <w:t>组网中服务提供商骨干网应为</w:t>
      </w:r>
      <w:r>
        <w:rPr>
          <w:rFonts w:hint="eastAsia"/>
        </w:rPr>
        <w:t>IPv4</w:t>
      </w:r>
      <w:r>
        <w:rPr>
          <w:rFonts w:hint="eastAsia"/>
        </w:rPr>
        <w:t>网络。</w:t>
      </w:r>
      <w:r>
        <w:rPr>
          <w:rFonts w:hint="eastAsia"/>
        </w:rPr>
        <w:t>VPN</w:t>
      </w:r>
      <w:r>
        <w:rPr>
          <w:rFonts w:hint="eastAsia"/>
        </w:rPr>
        <w:t>内部及</w:t>
      </w:r>
      <w:r>
        <w:rPr>
          <w:rFonts w:hint="eastAsia"/>
        </w:rPr>
        <w:t>CE</w:t>
      </w:r>
      <w:r>
        <w:rPr>
          <w:rFonts w:hint="eastAsia"/>
        </w:rPr>
        <w:t>和</w:t>
      </w:r>
      <w:r>
        <w:rPr>
          <w:rFonts w:hint="eastAsia"/>
        </w:rPr>
        <w:t>PE</w:t>
      </w:r>
      <w:r>
        <w:rPr>
          <w:rFonts w:hint="eastAsia"/>
        </w:rPr>
        <w:t>之间运行</w:t>
      </w:r>
      <w:r>
        <w:rPr>
          <w:rFonts w:hint="eastAsia"/>
        </w:rPr>
        <w:t>IPv6</w:t>
      </w:r>
      <w:r>
        <w:rPr>
          <w:rFonts w:hint="eastAsia"/>
        </w:rPr>
        <w:t>协议，骨干网中</w:t>
      </w:r>
      <w:r>
        <w:rPr>
          <w:rFonts w:hint="eastAsia"/>
        </w:rPr>
        <w:t>PE</w:t>
      </w:r>
      <w:r>
        <w:rPr>
          <w:rFonts w:hint="eastAsia"/>
        </w:rPr>
        <w:t>和</w:t>
      </w:r>
      <w:r>
        <w:rPr>
          <w:rFonts w:hint="eastAsia"/>
        </w:rPr>
        <w:t>P</w:t>
      </w:r>
      <w:r>
        <w:rPr>
          <w:rFonts w:hint="eastAsia"/>
        </w:rPr>
        <w:t>设备之间运行</w:t>
      </w:r>
      <w:r>
        <w:rPr>
          <w:rFonts w:hint="eastAsia"/>
        </w:rPr>
        <w:t>IPv4</w:t>
      </w:r>
      <w:r>
        <w:rPr>
          <w:rFonts w:hint="eastAsia"/>
        </w:rPr>
        <w:t>协议。</w:t>
      </w:r>
      <w:r>
        <w:rPr>
          <w:rFonts w:hint="eastAsia"/>
        </w:rPr>
        <w:t>PE</w:t>
      </w:r>
      <w:r>
        <w:rPr>
          <w:rFonts w:hint="eastAsia"/>
        </w:rPr>
        <w:t>需要同时支持</w:t>
      </w:r>
      <w:r>
        <w:rPr>
          <w:rFonts w:hint="eastAsia"/>
        </w:rPr>
        <w:t>IPv4</w:t>
      </w:r>
      <w:r>
        <w:rPr>
          <w:rFonts w:hint="eastAsia"/>
        </w:rPr>
        <w:t>和</w:t>
      </w:r>
      <w:r>
        <w:rPr>
          <w:rFonts w:hint="eastAsia"/>
        </w:rPr>
        <w:t>IPv6</w:t>
      </w:r>
      <w:r>
        <w:rPr>
          <w:rFonts w:hint="eastAsia"/>
        </w:rPr>
        <w:t>协议，连接</w:t>
      </w:r>
      <w:r>
        <w:rPr>
          <w:rFonts w:hint="eastAsia"/>
        </w:rPr>
        <w:t>CE</w:t>
      </w:r>
      <w:r>
        <w:rPr>
          <w:rFonts w:hint="eastAsia"/>
        </w:rPr>
        <w:t>的接口上使用</w:t>
      </w:r>
      <w:r>
        <w:rPr>
          <w:rFonts w:hint="eastAsia"/>
        </w:rPr>
        <w:t>IPv6</w:t>
      </w:r>
      <w:r>
        <w:rPr>
          <w:rFonts w:hint="eastAsia"/>
        </w:rPr>
        <w:t>协议，连接骨干网的接口上使用</w:t>
      </w:r>
      <w:r>
        <w:rPr>
          <w:rFonts w:hint="eastAsia"/>
        </w:rPr>
        <w:t>IPv4</w:t>
      </w:r>
      <w:r>
        <w:rPr>
          <w:rFonts w:hint="eastAsia"/>
        </w:rPr>
        <w:t>协议。</w:t>
      </w:r>
    </w:p>
    <w:p w:rsidR="007D7DD4" w:rsidRDefault="00427BA2" w:rsidP="00DD64CA">
      <w:pPr>
        <w:pStyle w:val="FigureDescription"/>
      </w:pPr>
      <w:bookmarkStart w:id="3366" w:name="_Ref269285364"/>
      <w:bookmarkStart w:id="3367" w:name="_Toc418944449"/>
      <w:r>
        <w:rPr>
          <w:rFonts w:hint="eastAsia"/>
        </w:rPr>
        <w:lastRenderedPageBreak/>
        <w:t>IPv6 MPLS L3VPN</w:t>
      </w:r>
      <w:r>
        <w:rPr>
          <w:rFonts w:hint="eastAsia"/>
        </w:rPr>
        <w:t>应用组网图</w:t>
      </w:r>
      <w:bookmarkEnd w:id="3366"/>
      <w:bookmarkEnd w:id="3367"/>
    </w:p>
    <w:p w:rsidR="00427BA2" w:rsidRDefault="00720F06" w:rsidP="00DD64CA">
      <w:pPr>
        <w:pStyle w:val="Figure"/>
      </w:pPr>
      <w:r>
        <w:rPr>
          <w:noProof/>
        </w:rPr>
        <w:drawing>
          <wp:inline distT="0" distB="0" distL="0" distR="0" wp14:anchorId="3760462D" wp14:editId="0371061E">
            <wp:extent cx="4312920" cy="2729865"/>
            <wp:effectExtent l="1905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BA2" w:rsidRDefault="00427BA2" w:rsidP="00DD64CA"/>
    <w:p w:rsidR="007D7DD4" w:rsidRPr="00977F71" w:rsidRDefault="00427BA2" w:rsidP="00DD64CA">
      <w:pPr>
        <w:pStyle w:val="3"/>
      </w:pPr>
      <w:bookmarkStart w:id="3368" w:name="_Toc308165960"/>
      <w:bookmarkStart w:id="3369" w:name="_Toc45106014"/>
      <w:r w:rsidRPr="00977F71">
        <w:rPr>
          <w:rFonts w:hint="eastAsia"/>
        </w:rPr>
        <w:t>IPv6 MPLS L3VPN</w:t>
      </w:r>
      <w:r w:rsidRPr="00977F71">
        <w:rPr>
          <w:rFonts w:hint="eastAsia"/>
        </w:rPr>
        <w:t>的报文转发</w:t>
      </w:r>
      <w:bookmarkEnd w:id="3368"/>
      <w:bookmarkEnd w:id="3369"/>
    </w:p>
    <w:p w:rsidR="007D7DD4" w:rsidRDefault="00427BA2" w:rsidP="00DD64CA">
      <w:pPr>
        <w:pStyle w:val="FigureDescription"/>
      </w:pPr>
      <w:bookmarkStart w:id="3370" w:name="_Ref269285759"/>
      <w:bookmarkStart w:id="3371" w:name="_Toc418944450"/>
      <w:r>
        <w:rPr>
          <w:rFonts w:hint="eastAsia"/>
        </w:rPr>
        <w:t>IPv6 MPLS L3VPN</w:t>
      </w:r>
      <w:r>
        <w:rPr>
          <w:rFonts w:hint="eastAsia"/>
        </w:rPr>
        <w:t>报文转发示意图</w:t>
      </w:r>
      <w:bookmarkEnd w:id="3370"/>
      <w:bookmarkEnd w:id="3371"/>
    </w:p>
    <w:p w:rsidR="00427BA2" w:rsidRDefault="0098095C" w:rsidP="00DD64CA">
      <w:pPr>
        <w:pStyle w:val="Figure"/>
      </w:pPr>
      <w:r>
        <w:rPr>
          <w:noProof/>
        </w:rPr>
        <w:drawing>
          <wp:inline distT="0" distB="0" distL="0" distR="0" wp14:anchorId="2204513E" wp14:editId="1AAD6EAC">
            <wp:extent cx="4858385" cy="1797050"/>
            <wp:effectExtent l="19050" t="0" r="0" b="0"/>
            <wp:docPr id="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BA2" w:rsidRDefault="00427BA2" w:rsidP="00DD64CA"/>
    <w:p w:rsidR="00427BA2" w:rsidRDefault="00427BA2" w:rsidP="00DD64CA">
      <w:r>
        <w:rPr>
          <w:rFonts w:hint="eastAsia"/>
        </w:rPr>
        <w:t>如</w:t>
      </w:r>
      <w:r w:rsidR="00D55D92">
        <w:fldChar w:fldCharType="begin"/>
      </w:r>
      <w:r w:rsidR="00D55D92">
        <w:instrText xml:space="preserve">  REF _Ref269285759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2-2</w:t>
      </w:r>
      <w:r w:rsidR="00D55D92">
        <w:fldChar w:fldCharType="end"/>
      </w:r>
      <w:r>
        <w:rPr>
          <w:rFonts w:hint="eastAsia"/>
        </w:rPr>
        <w:t>所示，</w:t>
      </w:r>
      <w:r>
        <w:rPr>
          <w:rFonts w:hint="eastAsia"/>
        </w:rPr>
        <w:t>IPv6 MPLS L3VPN</w:t>
      </w:r>
      <w:r>
        <w:rPr>
          <w:rFonts w:hint="eastAsia"/>
        </w:rPr>
        <w:t>的报文转发过程为：</w:t>
      </w:r>
    </w:p>
    <w:p w:rsidR="00D16331" w:rsidRDefault="00427BA2" w:rsidP="00DD64CA">
      <w:pPr>
        <w:pStyle w:val="ItemStep"/>
        <w:numPr>
          <w:ilvl w:val="4"/>
          <w:numId w:val="28"/>
        </w:numPr>
        <w:rPr>
          <w:lang w:eastAsia="zh-CN"/>
        </w:rPr>
      </w:pPr>
      <w:r w:rsidRPr="00B421C2">
        <w:rPr>
          <w:rFonts w:hint="eastAsia"/>
          <w:lang w:eastAsia="zh-CN"/>
        </w:rPr>
        <w:t>Site 1</w:t>
      </w:r>
      <w:r w:rsidRPr="00B421C2">
        <w:rPr>
          <w:rFonts w:hint="eastAsia"/>
          <w:lang w:eastAsia="zh-CN"/>
        </w:rPr>
        <w:t>发出一个目的地址为</w:t>
      </w:r>
      <w:r w:rsidRPr="00B421C2">
        <w:rPr>
          <w:rFonts w:hint="eastAsia"/>
          <w:lang w:eastAsia="zh-CN"/>
        </w:rPr>
        <w:t>2001:2::1</w:t>
      </w:r>
      <w:r w:rsidRPr="00B421C2">
        <w:rPr>
          <w:rFonts w:hint="eastAsia"/>
          <w:lang w:eastAsia="zh-CN"/>
        </w:rPr>
        <w:t>的</w:t>
      </w:r>
      <w:r w:rsidRPr="00B421C2">
        <w:rPr>
          <w:rFonts w:hint="eastAsia"/>
          <w:lang w:eastAsia="zh-CN"/>
        </w:rPr>
        <w:t>IPv6</w:t>
      </w:r>
      <w:r w:rsidRPr="00B421C2">
        <w:rPr>
          <w:rFonts w:hint="eastAsia"/>
          <w:lang w:eastAsia="zh-CN"/>
        </w:rPr>
        <w:t>报文，由</w:t>
      </w:r>
      <w:r w:rsidRPr="00B421C2">
        <w:rPr>
          <w:rFonts w:hint="eastAsia"/>
          <w:lang w:eastAsia="zh-CN"/>
        </w:rPr>
        <w:t>CE 1</w:t>
      </w:r>
      <w:r w:rsidRPr="00B421C2">
        <w:rPr>
          <w:rFonts w:hint="eastAsia"/>
          <w:lang w:eastAsia="zh-CN"/>
        </w:rPr>
        <w:t>将报文发送至</w:t>
      </w: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。</w:t>
      </w:r>
    </w:p>
    <w:p w:rsidR="00D16331" w:rsidRDefault="00427BA2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根据报文到达的接口及目的地址查找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实例的路由表项，匹配后将报文转发出去，同时打上</w:t>
      </w:r>
      <w:r w:rsidR="009D7B73" w:rsidRPr="00B421C2">
        <w:rPr>
          <w:rFonts w:hint="eastAsia"/>
          <w:lang w:eastAsia="zh-CN"/>
        </w:rPr>
        <w:t>公网</w:t>
      </w:r>
      <w:r w:rsidRPr="00B421C2">
        <w:rPr>
          <w:rFonts w:hint="eastAsia"/>
          <w:lang w:eastAsia="zh-CN"/>
        </w:rPr>
        <w:t>和</w:t>
      </w:r>
      <w:r w:rsidR="009D7B73" w:rsidRPr="00B421C2">
        <w:rPr>
          <w:rFonts w:hint="eastAsia"/>
          <w:lang w:eastAsia="zh-CN"/>
        </w:rPr>
        <w:t>私网</w:t>
      </w:r>
      <w:r w:rsidRPr="00B421C2">
        <w:rPr>
          <w:rFonts w:hint="eastAsia"/>
          <w:lang w:eastAsia="zh-CN"/>
        </w:rPr>
        <w:t>两</w:t>
      </w:r>
      <w:r w:rsidR="009D7B73" w:rsidRPr="00B421C2">
        <w:rPr>
          <w:rFonts w:hint="eastAsia"/>
          <w:lang w:eastAsia="zh-CN"/>
        </w:rPr>
        <w:t>层</w:t>
      </w:r>
      <w:r w:rsidRPr="00B421C2">
        <w:rPr>
          <w:rFonts w:hint="eastAsia"/>
          <w:lang w:eastAsia="zh-CN"/>
        </w:rPr>
        <w:t>标签。</w:t>
      </w:r>
    </w:p>
    <w:p w:rsidR="00D16331" w:rsidRDefault="00427BA2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MPLS</w:t>
      </w:r>
      <w:r w:rsidRPr="00B421C2">
        <w:rPr>
          <w:rFonts w:hint="eastAsia"/>
          <w:lang w:eastAsia="zh-CN"/>
        </w:rPr>
        <w:t>网络利用报文的外层标签，将报文传送到</w:t>
      </w:r>
      <w:r w:rsidRPr="00B421C2">
        <w:rPr>
          <w:rFonts w:hint="eastAsia"/>
          <w:lang w:eastAsia="zh-CN"/>
        </w:rPr>
        <w:t>PE 2</w:t>
      </w:r>
      <w:r w:rsidRPr="00B421C2">
        <w:rPr>
          <w:rFonts w:hint="eastAsia"/>
          <w:lang w:eastAsia="zh-CN"/>
        </w:rPr>
        <w:t>。（报文在到达</w:t>
      </w:r>
      <w:r w:rsidRPr="00B421C2">
        <w:rPr>
          <w:rFonts w:hint="eastAsia"/>
          <w:lang w:eastAsia="zh-CN"/>
        </w:rPr>
        <w:t>PE 2</w:t>
      </w:r>
      <w:r w:rsidRPr="00B421C2">
        <w:rPr>
          <w:rFonts w:hint="eastAsia"/>
          <w:lang w:eastAsia="zh-CN"/>
        </w:rPr>
        <w:t>前一跳时已经被剥离外层标签，到达</w:t>
      </w:r>
      <w:r w:rsidRPr="00B421C2">
        <w:rPr>
          <w:rFonts w:hint="eastAsia"/>
          <w:lang w:eastAsia="zh-CN"/>
        </w:rPr>
        <w:t>PE 2</w:t>
      </w:r>
      <w:r w:rsidRPr="00B421C2">
        <w:rPr>
          <w:rFonts w:hint="eastAsia"/>
          <w:lang w:eastAsia="zh-CN"/>
        </w:rPr>
        <w:t>时仅含内层标签）</w:t>
      </w:r>
    </w:p>
    <w:p w:rsidR="00D16331" w:rsidRDefault="00427BA2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PE 2</w:t>
      </w:r>
      <w:r w:rsidRPr="00B421C2">
        <w:rPr>
          <w:rFonts w:hint="eastAsia"/>
          <w:lang w:eastAsia="zh-CN"/>
        </w:rPr>
        <w:t>根据内层标签和目的地址查找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实例的路由表项，确定报文的出接口，将报文转发至</w:t>
      </w:r>
      <w:r w:rsidRPr="00B421C2">
        <w:rPr>
          <w:rFonts w:hint="eastAsia"/>
          <w:lang w:eastAsia="zh-CN"/>
        </w:rPr>
        <w:t>CE 2</w:t>
      </w:r>
      <w:r w:rsidRPr="00B421C2">
        <w:rPr>
          <w:rFonts w:hint="eastAsia"/>
          <w:lang w:eastAsia="zh-CN"/>
        </w:rPr>
        <w:t>。</w:t>
      </w:r>
    </w:p>
    <w:p w:rsidR="00D16331" w:rsidRDefault="00427BA2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CE 2</w:t>
      </w:r>
      <w:r w:rsidRPr="00B421C2">
        <w:rPr>
          <w:rFonts w:hint="eastAsia"/>
          <w:lang w:eastAsia="zh-CN"/>
        </w:rPr>
        <w:t>根据正常的</w:t>
      </w:r>
      <w:r w:rsidRPr="00B421C2">
        <w:rPr>
          <w:rFonts w:hint="eastAsia"/>
          <w:lang w:eastAsia="zh-CN"/>
        </w:rPr>
        <w:t>IPv6</w:t>
      </w:r>
      <w:r w:rsidRPr="00B421C2">
        <w:rPr>
          <w:rFonts w:hint="eastAsia"/>
          <w:lang w:eastAsia="zh-CN"/>
        </w:rPr>
        <w:t>转发过程将报文传送到目的地。</w:t>
      </w:r>
    </w:p>
    <w:p w:rsidR="007D7DD4" w:rsidRPr="00977F71" w:rsidRDefault="00427BA2" w:rsidP="00DD64CA">
      <w:pPr>
        <w:pStyle w:val="3"/>
      </w:pPr>
      <w:bookmarkStart w:id="3372" w:name="_Toc308165961"/>
      <w:bookmarkStart w:id="3373" w:name="_Toc45106015"/>
      <w:r w:rsidRPr="00977F71">
        <w:rPr>
          <w:rFonts w:hint="eastAsia"/>
        </w:rPr>
        <w:lastRenderedPageBreak/>
        <w:t>IPv6 MPLS L3VPN</w:t>
      </w:r>
      <w:r w:rsidRPr="00977F71">
        <w:rPr>
          <w:rFonts w:hint="eastAsia"/>
        </w:rPr>
        <w:t>的路由发布</w:t>
      </w:r>
      <w:bookmarkEnd w:id="3372"/>
      <w:bookmarkEnd w:id="3373"/>
    </w:p>
    <w:p w:rsidR="00427BA2" w:rsidRDefault="00427BA2" w:rsidP="00DD64CA">
      <w:r>
        <w:rPr>
          <w:rFonts w:hint="eastAsia"/>
        </w:rPr>
        <w:t>VPN</w:t>
      </w:r>
      <w:r>
        <w:rPr>
          <w:rFonts w:hint="eastAsia"/>
        </w:rPr>
        <w:t>路由信息的发布过程包括三部分：本地</w:t>
      </w:r>
      <w:r>
        <w:rPr>
          <w:rFonts w:hint="eastAsia"/>
        </w:rPr>
        <w:t>CE</w:t>
      </w:r>
      <w:r>
        <w:rPr>
          <w:rFonts w:hint="eastAsia"/>
        </w:rPr>
        <w:t>到入口</w:t>
      </w:r>
      <w:r>
        <w:rPr>
          <w:rFonts w:hint="eastAsia"/>
        </w:rPr>
        <w:t>PE</w:t>
      </w:r>
      <w:r>
        <w:rPr>
          <w:rFonts w:hint="eastAsia"/>
        </w:rPr>
        <w:t>、入口</w:t>
      </w:r>
      <w:r>
        <w:rPr>
          <w:rFonts w:hint="eastAsia"/>
        </w:rPr>
        <w:t>PE</w:t>
      </w:r>
      <w:r>
        <w:rPr>
          <w:rFonts w:hint="eastAsia"/>
        </w:rPr>
        <w:t>到出口</w:t>
      </w:r>
      <w:r>
        <w:rPr>
          <w:rFonts w:hint="eastAsia"/>
        </w:rPr>
        <w:t>PE</w:t>
      </w:r>
      <w:r>
        <w:rPr>
          <w:rFonts w:hint="eastAsia"/>
        </w:rPr>
        <w:t>、出口</w:t>
      </w:r>
      <w:r>
        <w:rPr>
          <w:rFonts w:hint="eastAsia"/>
        </w:rPr>
        <w:t>PE</w:t>
      </w:r>
      <w:r>
        <w:rPr>
          <w:rFonts w:hint="eastAsia"/>
        </w:rPr>
        <w:t>到远端</w:t>
      </w:r>
      <w:r>
        <w:rPr>
          <w:rFonts w:hint="eastAsia"/>
        </w:rPr>
        <w:t>CE</w:t>
      </w:r>
      <w:r>
        <w:rPr>
          <w:rFonts w:hint="eastAsia"/>
        </w:rPr>
        <w:t>。完成这三部分后，本地</w:t>
      </w:r>
      <w:r>
        <w:rPr>
          <w:rFonts w:hint="eastAsia"/>
        </w:rPr>
        <w:t>CE</w:t>
      </w:r>
      <w:r>
        <w:rPr>
          <w:rFonts w:hint="eastAsia"/>
        </w:rPr>
        <w:t>与远端</w:t>
      </w:r>
      <w:r>
        <w:rPr>
          <w:rFonts w:hint="eastAsia"/>
        </w:rPr>
        <w:t>CE</w:t>
      </w:r>
      <w:r>
        <w:rPr>
          <w:rFonts w:hint="eastAsia"/>
        </w:rPr>
        <w:t>之间将建立可达路由，</w:t>
      </w:r>
      <w:r>
        <w:rPr>
          <w:rFonts w:hint="eastAsia"/>
        </w:rPr>
        <w:t>VPN</w:t>
      </w:r>
      <w:r>
        <w:rPr>
          <w:rFonts w:hint="eastAsia"/>
        </w:rPr>
        <w:t>私网路由信息能够在骨干网上发布。</w:t>
      </w:r>
    </w:p>
    <w:p w:rsidR="007D7DD4" w:rsidRDefault="00427BA2" w:rsidP="00DD64CA">
      <w:pPr>
        <w:pStyle w:val="4"/>
      </w:pPr>
      <w:r>
        <w:rPr>
          <w:rFonts w:hint="eastAsia"/>
        </w:rPr>
        <w:t>本地</w:t>
      </w:r>
      <w:r>
        <w:rPr>
          <w:rFonts w:hint="eastAsia"/>
        </w:rPr>
        <w:t>CE</w:t>
      </w:r>
      <w:r>
        <w:rPr>
          <w:rFonts w:hint="eastAsia"/>
        </w:rPr>
        <w:t>到入口</w:t>
      </w:r>
      <w:r>
        <w:rPr>
          <w:rFonts w:hint="eastAsia"/>
        </w:rPr>
        <w:t>PE</w:t>
      </w:r>
      <w:r>
        <w:rPr>
          <w:rFonts w:hint="eastAsia"/>
        </w:rPr>
        <w:t>的路由信息交换</w:t>
      </w:r>
    </w:p>
    <w:p w:rsidR="00427BA2" w:rsidRDefault="00EC69C5" w:rsidP="00DD64CA">
      <w:r w:rsidRPr="007530E2">
        <w:rPr>
          <w:rFonts w:hint="eastAsia"/>
        </w:rPr>
        <w:t>CE</w:t>
      </w:r>
      <w:r w:rsidRPr="007530E2">
        <w:rPr>
          <w:rFonts w:hint="eastAsia"/>
        </w:rPr>
        <w:t>使用</w:t>
      </w:r>
      <w:r>
        <w:rPr>
          <w:rFonts w:hint="eastAsia"/>
        </w:rPr>
        <w:t>IPv6</w:t>
      </w:r>
      <w:r>
        <w:rPr>
          <w:rFonts w:hint="eastAsia"/>
        </w:rPr>
        <w:t>静态路由、</w:t>
      </w:r>
      <w:r>
        <w:rPr>
          <w:rFonts w:hint="eastAsia"/>
        </w:rPr>
        <w:t>RIPng</w:t>
      </w:r>
      <w:r>
        <w:rPr>
          <w:rFonts w:hint="eastAsia"/>
        </w:rPr>
        <w:t>、</w:t>
      </w:r>
      <w:r>
        <w:rPr>
          <w:rFonts w:hint="eastAsia"/>
        </w:rPr>
        <w:t>OSPFv3</w:t>
      </w:r>
      <w:r>
        <w:rPr>
          <w:rFonts w:hint="eastAsia"/>
        </w:rPr>
        <w:t>、</w:t>
      </w:r>
      <w:r>
        <w:rPr>
          <w:rFonts w:hint="eastAsia"/>
        </w:rPr>
        <w:t>IPv6 IS-IS</w:t>
      </w:r>
      <w:r w:rsidR="00475E23">
        <w:rPr>
          <w:rFonts w:hint="eastAsia"/>
        </w:rPr>
        <w:t>、</w:t>
      </w:r>
      <w:r>
        <w:rPr>
          <w:rFonts w:hint="eastAsia"/>
        </w:rPr>
        <w:t>EBGP</w:t>
      </w:r>
      <w:r w:rsidR="00475E23">
        <w:rPr>
          <w:rFonts w:hint="eastAsia"/>
        </w:rPr>
        <w:t>或</w:t>
      </w:r>
      <w:r w:rsidR="00475E23">
        <w:rPr>
          <w:rFonts w:hint="eastAsia"/>
        </w:rPr>
        <w:t>IBGP</w:t>
      </w:r>
      <w:r>
        <w:rPr>
          <w:rFonts w:hint="eastAsia"/>
        </w:rPr>
        <w:t>路由协议，将</w:t>
      </w:r>
      <w:r w:rsidRPr="007530E2">
        <w:rPr>
          <w:rFonts w:hint="eastAsia"/>
        </w:rPr>
        <w:t>本站点的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路由发布给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。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发布给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的是标准的</w:t>
      </w:r>
      <w:r w:rsidRPr="007530E2">
        <w:rPr>
          <w:rFonts w:hint="eastAsia"/>
        </w:rPr>
        <w:t>IPv</w:t>
      </w:r>
      <w:r>
        <w:rPr>
          <w:rFonts w:hint="eastAsia"/>
        </w:rPr>
        <w:t>6</w:t>
      </w:r>
      <w:r w:rsidRPr="007530E2">
        <w:rPr>
          <w:rFonts w:hint="eastAsia"/>
        </w:rPr>
        <w:t>路由。</w:t>
      </w:r>
    </w:p>
    <w:p w:rsidR="007D7DD4" w:rsidRDefault="00427BA2" w:rsidP="00DD64CA">
      <w:pPr>
        <w:pStyle w:val="4"/>
      </w:pPr>
      <w:r>
        <w:rPr>
          <w:rFonts w:hint="eastAsia"/>
        </w:rPr>
        <w:t>入口</w:t>
      </w:r>
      <w:r>
        <w:rPr>
          <w:rFonts w:hint="eastAsia"/>
        </w:rPr>
        <w:t>PE</w:t>
      </w:r>
      <w:r>
        <w:rPr>
          <w:rFonts w:hint="eastAsia"/>
        </w:rPr>
        <w:t>到出口</w:t>
      </w:r>
      <w:r>
        <w:rPr>
          <w:rFonts w:hint="eastAsia"/>
        </w:rPr>
        <w:t>PE</w:t>
      </w:r>
      <w:r>
        <w:rPr>
          <w:rFonts w:hint="eastAsia"/>
        </w:rPr>
        <w:t>的路由信息交换</w:t>
      </w:r>
    </w:p>
    <w:p w:rsidR="00427BA2" w:rsidRDefault="00427BA2" w:rsidP="00DD64CA">
      <w:r>
        <w:rPr>
          <w:rFonts w:hint="eastAsia"/>
        </w:rPr>
        <w:t>PE</w:t>
      </w:r>
      <w:r>
        <w:rPr>
          <w:rFonts w:hint="eastAsia"/>
        </w:rPr>
        <w:t>从</w:t>
      </w:r>
      <w:r>
        <w:rPr>
          <w:rFonts w:hint="eastAsia"/>
        </w:rPr>
        <w:t>CE</w:t>
      </w:r>
      <w:r>
        <w:rPr>
          <w:rFonts w:hint="eastAsia"/>
        </w:rPr>
        <w:t>学到</w:t>
      </w:r>
      <w:r>
        <w:rPr>
          <w:rFonts w:hint="eastAsia"/>
        </w:rPr>
        <w:t>VPN</w:t>
      </w:r>
      <w:r>
        <w:rPr>
          <w:rFonts w:hint="eastAsia"/>
        </w:rPr>
        <w:t>的</w:t>
      </w:r>
      <w:r>
        <w:rPr>
          <w:rFonts w:hint="eastAsia"/>
        </w:rPr>
        <w:t>IPv6</w:t>
      </w:r>
      <w:r>
        <w:rPr>
          <w:rFonts w:hint="eastAsia"/>
        </w:rPr>
        <w:t>路由信息后，为这些标准</w:t>
      </w:r>
      <w:r>
        <w:rPr>
          <w:rFonts w:hint="eastAsia"/>
        </w:rPr>
        <w:t>IPv6</w:t>
      </w:r>
      <w:r>
        <w:rPr>
          <w:rFonts w:hint="eastAsia"/>
        </w:rPr>
        <w:t>路由增加</w:t>
      </w:r>
      <w:r>
        <w:rPr>
          <w:rFonts w:hint="eastAsia"/>
        </w:rPr>
        <w:t>RD</w:t>
      </w:r>
      <w:r>
        <w:rPr>
          <w:rFonts w:hint="eastAsia"/>
        </w:rPr>
        <w:t>和</w:t>
      </w:r>
      <w:r w:rsidR="00BA1455">
        <w:rPr>
          <w:rFonts w:hint="eastAsia"/>
        </w:rPr>
        <w:t>Route Target</w:t>
      </w:r>
      <w:r>
        <w:rPr>
          <w:rFonts w:hint="eastAsia"/>
        </w:rPr>
        <w:t>属性，形成</w:t>
      </w:r>
      <w:r>
        <w:rPr>
          <w:rFonts w:hint="eastAsia"/>
        </w:rPr>
        <w:t>VPN-IPv6</w:t>
      </w:r>
      <w:r>
        <w:rPr>
          <w:rFonts w:hint="eastAsia"/>
        </w:rPr>
        <w:t>路由，存放到为</w:t>
      </w:r>
      <w:r>
        <w:rPr>
          <w:rFonts w:hint="eastAsia"/>
        </w:rPr>
        <w:t>CE</w:t>
      </w:r>
      <w:r>
        <w:rPr>
          <w:rFonts w:hint="eastAsia"/>
        </w:rPr>
        <w:t>创建的</w:t>
      </w:r>
      <w:r>
        <w:rPr>
          <w:rFonts w:hint="eastAsia"/>
        </w:rPr>
        <w:t>VPN</w:t>
      </w:r>
      <w:r>
        <w:rPr>
          <w:rFonts w:hint="eastAsia"/>
        </w:rPr>
        <w:t>实例的路由表中，并为其分配私网标签。</w:t>
      </w:r>
    </w:p>
    <w:p w:rsidR="00427BA2" w:rsidRDefault="00427BA2" w:rsidP="00DD64CA">
      <w:r>
        <w:rPr>
          <w:rFonts w:hint="eastAsia"/>
        </w:rPr>
        <w:t>入口</w:t>
      </w:r>
      <w:r>
        <w:rPr>
          <w:rFonts w:hint="eastAsia"/>
        </w:rPr>
        <w:t>PE</w:t>
      </w:r>
      <w:r>
        <w:rPr>
          <w:rFonts w:hint="eastAsia"/>
        </w:rPr>
        <w:t>通过</w:t>
      </w:r>
      <w:r>
        <w:rPr>
          <w:rFonts w:hint="eastAsia"/>
        </w:rPr>
        <w:t>MP-BGP</w:t>
      </w:r>
      <w:r>
        <w:rPr>
          <w:rFonts w:hint="eastAsia"/>
        </w:rPr>
        <w:t>把</w:t>
      </w:r>
      <w:r>
        <w:rPr>
          <w:rFonts w:hint="eastAsia"/>
        </w:rPr>
        <w:t>VPN-IPv6</w:t>
      </w:r>
      <w:r>
        <w:rPr>
          <w:rFonts w:hint="eastAsia"/>
        </w:rPr>
        <w:t>路由发布给出口</w:t>
      </w:r>
      <w:r>
        <w:rPr>
          <w:rFonts w:hint="eastAsia"/>
        </w:rPr>
        <w:t>PE</w:t>
      </w:r>
      <w:r>
        <w:rPr>
          <w:rFonts w:hint="eastAsia"/>
        </w:rPr>
        <w:t>。出口</w:t>
      </w:r>
      <w:r>
        <w:rPr>
          <w:rFonts w:hint="eastAsia"/>
        </w:rPr>
        <w:t>PE</w:t>
      </w:r>
      <w:r>
        <w:rPr>
          <w:rFonts w:hint="eastAsia"/>
        </w:rPr>
        <w:t>根据</w:t>
      </w:r>
      <w:r>
        <w:rPr>
          <w:rFonts w:hint="eastAsia"/>
        </w:rPr>
        <w:t>VPN-IPv6</w:t>
      </w:r>
      <w:r>
        <w:rPr>
          <w:rFonts w:hint="eastAsia"/>
        </w:rPr>
        <w:t>路由的</w:t>
      </w:r>
      <w:r>
        <w:rPr>
          <w:rFonts w:hint="eastAsia"/>
        </w:rPr>
        <w:t>Export Target</w:t>
      </w:r>
      <w:r>
        <w:rPr>
          <w:rFonts w:hint="eastAsia"/>
        </w:rPr>
        <w:t>属性与自己维护的</w:t>
      </w:r>
      <w:r>
        <w:rPr>
          <w:rFonts w:hint="eastAsia"/>
        </w:rPr>
        <w:t>VPN</w:t>
      </w:r>
      <w:r>
        <w:rPr>
          <w:rFonts w:hint="eastAsia"/>
        </w:rPr>
        <w:t>实例的</w:t>
      </w:r>
      <w:r>
        <w:rPr>
          <w:rFonts w:hint="eastAsia"/>
        </w:rPr>
        <w:t>Import Target</w:t>
      </w:r>
      <w:r>
        <w:rPr>
          <w:rFonts w:hint="eastAsia"/>
        </w:rPr>
        <w:t>属性，决定是否将该路由加入到</w:t>
      </w:r>
      <w:r>
        <w:rPr>
          <w:rFonts w:hint="eastAsia"/>
        </w:rPr>
        <w:t>VPN</w:t>
      </w:r>
      <w:r>
        <w:rPr>
          <w:rFonts w:hint="eastAsia"/>
        </w:rPr>
        <w:t>实例的路由表。</w:t>
      </w:r>
    </w:p>
    <w:p w:rsidR="00427BA2" w:rsidRDefault="00427BA2" w:rsidP="00DD64CA">
      <w:r>
        <w:rPr>
          <w:rFonts w:hint="eastAsia"/>
        </w:rPr>
        <w:t>PE</w:t>
      </w:r>
      <w:r>
        <w:rPr>
          <w:rFonts w:hint="eastAsia"/>
        </w:rPr>
        <w:t>之间通过</w:t>
      </w:r>
      <w:r>
        <w:rPr>
          <w:rFonts w:hint="eastAsia"/>
        </w:rPr>
        <w:t>IGP</w:t>
      </w:r>
      <w:r>
        <w:rPr>
          <w:rFonts w:hint="eastAsia"/>
        </w:rPr>
        <w:t>来保证内部的连通性。</w:t>
      </w:r>
    </w:p>
    <w:p w:rsidR="007D7DD4" w:rsidRDefault="00427BA2" w:rsidP="00DD64CA">
      <w:pPr>
        <w:pStyle w:val="4"/>
      </w:pPr>
      <w:r>
        <w:rPr>
          <w:rFonts w:hint="eastAsia"/>
        </w:rPr>
        <w:t>出口</w:t>
      </w:r>
      <w:r>
        <w:rPr>
          <w:rFonts w:hint="eastAsia"/>
        </w:rPr>
        <w:t>PE</w:t>
      </w:r>
      <w:r>
        <w:rPr>
          <w:rFonts w:hint="eastAsia"/>
        </w:rPr>
        <w:t>到远端</w:t>
      </w:r>
      <w:r>
        <w:rPr>
          <w:rFonts w:hint="eastAsia"/>
        </w:rPr>
        <w:t>CE</w:t>
      </w:r>
      <w:r>
        <w:rPr>
          <w:rFonts w:hint="eastAsia"/>
        </w:rPr>
        <w:t>的路由信息交换</w:t>
      </w:r>
    </w:p>
    <w:p w:rsidR="00427BA2" w:rsidRDefault="00427BA2" w:rsidP="00DD64CA">
      <w:r>
        <w:rPr>
          <w:rFonts w:hint="eastAsia"/>
        </w:rPr>
        <w:t>与本地</w:t>
      </w:r>
      <w:r>
        <w:rPr>
          <w:rFonts w:hint="eastAsia"/>
        </w:rPr>
        <w:t>CE</w:t>
      </w:r>
      <w:r>
        <w:rPr>
          <w:rFonts w:hint="eastAsia"/>
        </w:rPr>
        <w:t>到入口</w:t>
      </w:r>
      <w:r>
        <w:rPr>
          <w:rFonts w:hint="eastAsia"/>
        </w:rPr>
        <w:t>PE</w:t>
      </w:r>
      <w:r>
        <w:rPr>
          <w:rFonts w:hint="eastAsia"/>
        </w:rPr>
        <w:t>的路由信息交换相同，远端</w:t>
      </w:r>
      <w:r>
        <w:rPr>
          <w:rFonts w:hint="eastAsia"/>
        </w:rPr>
        <w:t>CE</w:t>
      </w:r>
      <w:r>
        <w:rPr>
          <w:rFonts w:hint="eastAsia"/>
        </w:rPr>
        <w:t>有多种方式可以从出口</w:t>
      </w:r>
      <w:r>
        <w:rPr>
          <w:rFonts w:hint="eastAsia"/>
        </w:rPr>
        <w:t>PE</w:t>
      </w:r>
      <w:r>
        <w:rPr>
          <w:rFonts w:hint="eastAsia"/>
        </w:rPr>
        <w:t>学习</w:t>
      </w:r>
      <w:r>
        <w:rPr>
          <w:rFonts w:hint="eastAsia"/>
        </w:rPr>
        <w:t>VPN</w:t>
      </w:r>
      <w:r>
        <w:rPr>
          <w:rFonts w:hint="eastAsia"/>
        </w:rPr>
        <w:t>路由，包括</w:t>
      </w:r>
      <w:r>
        <w:rPr>
          <w:rFonts w:hint="eastAsia"/>
        </w:rPr>
        <w:t>IPv6</w:t>
      </w:r>
      <w:r>
        <w:rPr>
          <w:rFonts w:hint="eastAsia"/>
        </w:rPr>
        <w:t>静态路由、</w:t>
      </w:r>
      <w:r>
        <w:rPr>
          <w:rFonts w:hint="eastAsia"/>
        </w:rPr>
        <w:t>RIPng</w:t>
      </w:r>
      <w:r>
        <w:rPr>
          <w:rFonts w:hint="eastAsia"/>
        </w:rPr>
        <w:t>、</w:t>
      </w:r>
      <w:r>
        <w:rPr>
          <w:rFonts w:hint="eastAsia"/>
        </w:rPr>
        <w:t>OSPFv3</w:t>
      </w:r>
      <w:r>
        <w:rPr>
          <w:rFonts w:hint="eastAsia"/>
        </w:rPr>
        <w:t>、</w:t>
      </w:r>
      <w:r>
        <w:rPr>
          <w:rFonts w:hint="eastAsia"/>
        </w:rPr>
        <w:t>IPv6 IS-IS</w:t>
      </w:r>
      <w:r>
        <w:rPr>
          <w:rFonts w:hint="eastAsia"/>
        </w:rPr>
        <w:t>、</w:t>
      </w:r>
      <w:r>
        <w:rPr>
          <w:rFonts w:hint="eastAsia"/>
        </w:rPr>
        <w:t>EBGP</w:t>
      </w:r>
      <w:r w:rsidR="00475E23">
        <w:rPr>
          <w:rFonts w:hint="eastAsia"/>
        </w:rPr>
        <w:t>或</w:t>
      </w:r>
      <w:r w:rsidR="00475E23">
        <w:rPr>
          <w:rFonts w:hint="eastAsia"/>
        </w:rPr>
        <w:t>IBGP</w:t>
      </w:r>
      <w:r>
        <w:rPr>
          <w:rFonts w:hint="eastAsia"/>
        </w:rPr>
        <w:t>路由协议。</w:t>
      </w:r>
    </w:p>
    <w:p w:rsidR="007D7DD4" w:rsidRDefault="00427BA2" w:rsidP="00DD64CA">
      <w:pPr>
        <w:pStyle w:val="3"/>
      </w:pPr>
      <w:bookmarkStart w:id="3374" w:name="_Toc308165962"/>
      <w:bookmarkStart w:id="3375" w:name="_Toc45106016"/>
      <w:r>
        <w:rPr>
          <w:rFonts w:hint="eastAsia"/>
        </w:rPr>
        <w:t>IPv6 MPLS L3VPN</w:t>
      </w:r>
      <w:r>
        <w:rPr>
          <w:rFonts w:hint="eastAsia"/>
        </w:rPr>
        <w:t>支持的组网方案及功能</w:t>
      </w:r>
      <w:bookmarkEnd w:id="3374"/>
      <w:bookmarkEnd w:id="3375"/>
    </w:p>
    <w:p w:rsidR="00427BA2" w:rsidRDefault="00427BA2" w:rsidP="00DD64CA">
      <w:r>
        <w:rPr>
          <w:rFonts w:hint="eastAsia"/>
        </w:rPr>
        <w:t>目前，</w:t>
      </w:r>
      <w:r>
        <w:rPr>
          <w:rFonts w:hint="eastAsia"/>
        </w:rPr>
        <w:t>IPv6 MPLS L3VPN</w:t>
      </w:r>
      <w:r>
        <w:rPr>
          <w:rFonts w:hint="eastAsia"/>
        </w:rPr>
        <w:t>支持如下组网方案及功能：</w:t>
      </w:r>
    </w:p>
    <w:p w:rsidR="00427BA2" w:rsidRDefault="00427BA2" w:rsidP="00DD64CA">
      <w:pPr>
        <w:pStyle w:val="ItemList"/>
      </w:pPr>
      <w:r>
        <w:rPr>
          <w:rFonts w:hint="eastAsia"/>
        </w:rPr>
        <w:t>基本的</w:t>
      </w:r>
      <w:r>
        <w:rPr>
          <w:rFonts w:hint="eastAsia"/>
        </w:rPr>
        <w:t>VPN</w:t>
      </w:r>
      <w:r>
        <w:rPr>
          <w:rFonts w:hint="eastAsia"/>
        </w:rPr>
        <w:t>组网方案</w:t>
      </w:r>
    </w:p>
    <w:p w:rsidR="00427BA2" w:rsidRDefault="00427BA2" w:rsidP="00DD64CA">
      <w:pPr>
        <w:pStyle w:val="ItemList"/>
      </w:pPr>
      <w:r>
        <w:rPr>
          <w:rFonts w:hint="eastAsia"/>
        </w:rPr>
        <w:t>跨域</w:t>
      </w:r>
      <w:r>
        <w:rPr>
          <w:rFonts w:hint="eastAsia"/>
        </w:rPr>
        <w:t>VPN-OptionA</w:t>
      </w:r>
    </w:p>
    <w:p w:rsidR="00A334B1" w:rsidRDefault="00A334B1" w:rsidP="00DD64CA">
      <w:pPr>
        <w:pStyle w:val="ItemList"/>
      </w:pPr>
      <w:r>
        <w:rPr>
          <w:rFonts w:hint="eastAsia"/>
        </w:rPr>
        <w:t>跨域</w:t>
      </w:r>
      <w:r>
        <w:rPr>
          <w:rFonts w:hint="eastAsia"/>
        </w:rPr>
        <w:t>VPN-OptionB</w:t>
      </w:r>
    </w:p>
    <w:p w:rsidR="00427BA2" w:rsidRDefault="00427BA2" w:rsidP="00DD64CA">
      <w:pPr>
        <w:pStyle w:val="ItemList"/>
      </w:pPr>
      <w:r>
        <w:rPr>
          <w:rFonts w:hint="eastAsia"/>
        </w:rPr>
        <w:t>跨域</w:t>
      </w:r>
      <w:r>
        <w:rPr>
          <w:rFonts w:hint="eastAsia"/>
        </w:rPr>
        <w:t>VPN-OptionC</w:t>
      </w:r>
    </w:p>
    <w:p w:rsidR="00C90E1F" w:rsidRPr="00B421C2" w:rsidRDefault="00427BA2" w:rsidP="00DD64CA">
      <w:pPr>
        <w:pStyle w:val="ItemList"/>
      </w:pPr>
      <w:r>
        <w:rPr>
          <w:rFonts w:hint="eastAsia"/>
        </w:rPr>
        <w:t>运营商的运营商</w:t>
      </w:r>
    </w:p>
    <w:p w:rsidR="00DF59D2" w:rsidRPr="00B421C2" w:rsidRDefault="00DF59D2" w:rsidP="00DF59D2">
      <w:pPr>
        <w:pStyle w:val="ItemList"/>
      </w:pPr>
      <w:r w:rsidRPr="00B7690D">
        <w:t>HoVPN</w:t>
      </w:r>
    </w:p>
    <w:p w:rsidR="00435104" w:rsidRPr="00B421C2" w:rsidRDefault="00435104" w:rsidP="00DD64CA">
      <w:pPr>
        <w:pStyle w:val="ItemList"/>
      </w:pPr>
      <w:r>
        <w:rPr>
          <w:rFonts w:hint="eastAsia"/>
        </w:rPr>
        <w:t>OSPFv3 VPN</w:t>
      </w:r>
      <w:r>
        <w:rPr>
          <w:rFonts w:hint="eastAsia"/>
        </w:rPr>
        <w:t>扩展：与</w:t>
      </w:r>
      <w:r>
        <w:rPr>
          <w:rFonts w:hint="eastAsia"/>
        </w:rPr>
        <w:t>OSPF VPN</w:t>
      </w:r>
      <w:r>
        <w:rPr>
          <w:rFonts w:hint="eastAsia"/>
        </w:rPr>
        <w:t>扩展的不同之处为</w:t>
      </w:r>
      <w:r>
        <w:rPr>
          <w:rFonts w:hint="eastAsia"/>
        </w:rPr>
        <w:t>OSPFv3</w:t>
      </w:r>
      <w:r>
        <w:rPr>
          <w:rFonts w:hint="eastAsia"/>
        </w:rPr>
        <w:t>的</w:t>
      </w:r>
      <w:r>
        <w:rPr>
          <w:rFonts w:hint="eastAsia"/>
        </w:rPr>
        <w:t>Type-3</w:t>
      </w:r>
      <w:r>
        <w:rPr>
          <w:rFonts w:hint="eastAsia"/>
        </w:rPr>
        <w:t>、</w:t>
      </w:r>
      <w:r>
        <w:rPr>
          <w:rFonts w:hint="eastAsia"/>
        </w:rPr>
        <w:t>Type-5</w:t>
      </w:r>
      <w:r>
        <w:rPr>
          <w:rFonts w:hint="eastAsia"/>
        </w:rPr>
        <w:t>和</w:t>
      </w:r>
      <w:r>
        <w:rPr>
          <w:rFonts w:hint="eastAsia"/>
        </w:rPr>
        <w:t>Type-7 LSA</w:t>
      </w:r>
      <w:r>
        <w:rPr>
          <w:rFonts w:hint="eastAsia"/>
        </w:rPr>
        <w:t>均支持</w:t>
      </w:r>
      <w:r>
        <w:rPr>
          <w:rFonts w:hint="eastAsia"/>
        </w:rPr>
        <w:t>DN</w:t>
      </w:r>
      <w:r>
        <w:rPr>
          <w:rFonts w:hint="eastAsia"/>
        </w:rPr>
        <w:t>位，缺省情况下，均使用</w:t>
      </w:r>
      <w:r>
        <w:rPr>
          <w:rFonts w:hint="eastAsia"/>
        </w:rPr>
        <w:t>DN</w:t>
      </w:r>
      <w:r>
        <w:rPr>
          <w:rFonts w:hint="eastAsia"/>
        </w:rPr>
        <w:t>位避免路由环路</w:t>
      </w:r>
    </w:p>
    <w:p w:rsidR="00673B89" w:rsidRDefault="00673B89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BGP</w:t>
      </w:r>
      <w:r w:rsidRPr="00B421C2">
        <w:rPr>
          <w:rFonts w:hint="eastAsia"/>
          <w:lang w:eastAsia="zh-CN"/>
        </w:rPr>
        <w:t>的</w:t>
      </w:r>
      <w:r w:rsidRPr="00B421C2">
        <w:rPr>
          <w:rFonts w:hint="eastAsia"/>
          <w:lang w:eastAsia="zh-CN"/>
        </w:rPr>
        <w:t>AS</w:t>
      </w:r>
      <w:r w:rsidRPr="00B421C2">
        <w:rPr>
          <w:rFonts w:hint="eastAsia"/>
          <w:lang w:eastAsia="zh-CN"/>
        </w:rPr>
        <w:t>号替换和</w:t>
      </w:r>
      <w:r w:rsidRPr="00B421C2">
        <w:rPr>
          <w:rFonts w:hint="eastAsia"/>
          <w:lang w:eastAsia="zh-CN"/>
        </w:rPr>
        <w:t>SoO</w:t>
      </w:r>
      <w:r w:rsidRPr="00B421C2">
        <w:rPr>
          <w:rFonts w:hint="eastAsia"/>
          <w:lang w:eastAsia="zh-CN"/>
        </w:rPr>
        <w:t>组网</w:t>
      </w:r>
    </w:p>
    <w:p w:rsidR="00FA57E8" w:rsidRPr="00B421C2" w:rsidRDefault="00FA57E8" w:rsidP="00DD64CA">
      <w:pPr>
        <w:pStyle w:val="ItemList"/>
        <w:rPr>
          <w:lang w:eastAsia="zh-CN"/>
        </w:rPr>
      </w:pPr>
      <w:r>
        <w:rPr>
          <w:rFonts w:hint="eastAsia"/>
          <w:lang w:eastAsia="zh-CN"/>
        </w:rPr>
        <w:t>IPv6</w:t>
      </w:r>
      <w:r>
        <w:rPr>
          <w:rFonts w:hint="eastAsia"/>
        </w:rPr>
        <w:t xml:space="preserve"> </w:t>
      </w:r>
      <w:r w:rsidRPr="00704FC8">
        <w:rPr>
          <w:rFonts w:hint="eastAsia"/>
        </w:rPr>
        <w:t>MPLS L3VPN</w:t>
      </w:r>
      <w:r w:rsidRPr="00704FC8">
        <w:rPr>
          <w:rFonts w:hint="eastAsia"/>
        </w:rPr>
        <w:t>快速重路由</w:t>
      </w:r>
    </w:p>
    <w:p w:rsidR="007D7DD4" w:rsidRDefault="000A20FA" w:rsidP="00DD64CA">
      <w:pPr>
        <w:pStyle w:val="3"/>
      </w:pPr>
      <w:bookmarkStart w:id="3376" w:name="_Toc45106017"/>
      <w:r>
        <w:rPr>
          <w:rFonts w:hint="eastAsia"/>
        </w:rPr>
        <w:t>协议规范</w:t>
      </w:r>
      <w:bookmarkEnd w:id="3376"/>
    </w:p>
    <w:p w:rsidR="00C4330D" w:rsidRDefault="000A20FA" w:rsidP="00DD64CA">
      <w:r w:rsidRPr="000A20FA">
        <w:rPr>
          <w:rFonts w:hint="eastAsia"/>
        </w:rPr>
        <w:t>与</w:t>
      </w:r>
      <w:r>
        <w:rPr>
          <w:rFonts w:hint="eastAsia"/>
        </w:rPr>
        <w:t xml:space="preserve">IPv6 </w:t>
      </w:r>
      <w:r w:rsidRPr="000A20FA">
        <w:rPr>
          <w:rFonts w:hint="eastAsia"/>
        </w:rPr>
        <w:t>MPLS</w:t>
      </w:r>
      <w:r>
        <w:rPr>
          <w:rFonts w:hint="eastAsia"/>
        </w:rPr>
        <w:t xml:space="preserve"> L3VPN</w:t>
      </w:r>
      <w:r w:rsidRPr="000A20FA">
        <w:rPr>
          <w:rFonts w:hint="eastAsia"/>
        </w:rPr>
        <w:t>相关的协议规范有：</w:t>
      </w:r>
    </w:p>
    <w:p w:rsidR="007B1C18" w:rsidRDefault="000A20FA" w:rsidP="00DD64CA">
      <w:pPr>
        <w:pStyle w:val="ItemList"/>
      </w:pPr>
      <w:r w:rsidRPr="000A20FA">
        <w:t>RFC 4659</w:t>
      </w:r>
      <w:r w:rsidRPr="00B421C2">
        <w:rPr>
          <w:rFonts w:hint="eastAsia"/>
        </w:rPr>
        <w:t>：</w:t>
      </w:r>
      <w:r w:rsidRPr="000A20FA">
        <w:t>BGP-MPLS IP Virtual Private Network (VPN) Extension for IPv6 VPN</w:t>
      </w:r>
    </w:p>
    <w:p w:rsidR="009F4ED7" w:rsidRDefault="009F4ED7" w:rsidP="00DD64CA">
      <w:pPr>
        <w:pStyle w:val="ItemList"/>
      </w:pPr>
      <w:r>
        <w:rPr>
          <w:rFonts w:hint="eastAsia"/>
        </w:rPr>
        <w:t>RFC 6565</w:t>
      </w:r>
      <w:r>
        <w:rPr>
          <w:rFonts w:hint="eastAsia"/>
        </w:rPr>
        <w:t>：</w:t>
      </w:r>
      <w:r w:rsidRPr="00E829B9">
        <w:t>OSPFv3 as a Provider Edge to Customer Edge (PE-CE) Routing Protocol</w:t>
      </w:r>
    </w:p>
    <w:p w:rsidR="007D7DD4" w:rsidRDefault="00427BA2" w:rsidP="00DD64CA">
      <w:pPr>
        <w:pStyle w:val="2"/>
      </w:pPr>
      <w:bookmarkStart w:id="3377" w:name="_Toc308165963"/>
      <w:bookmarkStart w:id="3378" w:name="_Toc45106018"/>
      <w:r w:rsidRPr="00D16331">
        <w:rPr>
          <w:rFonts w:hint="eastAsia"/>
        </w:rPr>
        <w:lastRenderedPageBreak/>
        <w:t>IPv6 MPLS L3VPN</w:t>
      </w:r>
      <w:r w:rsidRPr="00D16331">
        <w:rPr>
          <w:rFonts w:hint="eastAsia"/>
        </w:rPr>
        <w:t>配置任务简介</w:t>
      </w:r>
      <w:bookmarkEnd w:id="3377"/>
      <w:bookmarkEnd w:id="3378"/>
    </w:p>
    <w:p w:rsidR="00BC3751" w:rsidRDefault="005A3786" w:rsidP="00B51350">
      <w:r w:rsidRPr="005A3786">
        <w:rPr>
          <w:rFonts w:hint="eastAsia"/>
        </w:rPr>
        <w:t>除特殊说明外，</w:t>
      </w:r>
      <w:r>
        <w:rPr>
          <w:rFonts w:hint="eastAsia"/>
        </w:rPr>
        <w:t xml:space="preserve">IPv6 </w:t>
      </w:r>
      <w:r w:rsidRPr="005A3786">
        <w:rPr>
          <w:rFonts w:hint="eastAsia"/>
        </w:rPr>
        <w:t>MPLS L3VPN</w:t>
      </w:r>
      <w:r w:rsidRPr="005A3786">
        <w:rPr>
          <w:rFonts w:hint="eastAsia"/>
        </w:rPr>
        <w:t>的配置均在</w:t>
      </w:r>
      <w:r w:rsidRPr="005A3786">
        <w:rPr>
          <w:rFonts w:hint="eastAsia"/>
        </w:rPr>
        <w:t>PE</w:t>
      </w:r>
      <w:r w:rsidRPr="005A3786">
        <w:rPr>
          <w:rFonts w:hint="eastAsia"/>
        </w:rPr>
        <w:t>设备上执行。</w:t>
      </w:r>
      <w:r w:rsidR="00BC3751">
        <w:rPr>
          <w:rFonts w:hint="eastAsia"/>
        </w:rPr>
        <w:t>IPv6</w:t>
      </w:r>
      <w:r w:rsidR="00BC3751" w:rsidRPr="00BC3751">
        <w:rPr>
          <w:rFonts w:hint="eastAsia"/>
        </w:rPr>
        <w:t xml:space="preserve"> MPLS L3VPN</w:t>
      </w:r>
      <w:r w:rsidR="00BC3751" w:rsidRPr="00BC3751">
        <w:rPr>
          <w:rFonts w:hint="eastAsia"/>
        </w:rPr>
        <w:t>配置</w:t>
      </w:r>
      <w:r w:rsidR="00BC3751">
        <w:rPr>
          <w:rFonts w:hint="eastAsia"/>
        </w:rPr>
        <w:t>任务如下：</w:t>
      </w:r>
    </w:p>
    <w:p w:rsidR="00BC3751" w:rsidRDefault="00BC3751" w:rsidP="00B51350">
      <w:pPr>
        <w:pStyle w:val="ItemStep"/>
      </w:pPr>
      <w:r w:rsidRPr="00BC3751">
        <w:rPr>
          <w:rFonts w:hint="eastAsia"/>
        </w:rPr>
        <w:t>配置</w:t>
      </w:r>
      <w:r w:rsidRPr="00BC3751">
        <w:rPr>
          <w:rFonts w:hint="eastAsia"/>
        </w:rPr>
        <w:t>IPv6 MPLS L3VPN</w:t>
      </w:r>
      <w:r w:rsidRPr="00BC3751">
        <w:rPr>
          <w:rFonts w:hint="eastAsia"/>
        </w:rPr>
        <w:t>基本</w:t>
      </w:r>
      <w:r>
        <w:rPr>
          <w:rFonts w:hint="eastAsia"/>
        </w:rPr>
        <w:t>功能</w:t>
      </w:r>
    </w:p>
    <w:p w:rsidR="00BC3751" w:rsidRPr="00AF3DDE" w:rsidRDefault="00411563" w:rsidP="00B51350">
      <w:pPr>
        <w:pStyle w:val="ItemStep2"/>
        <w:rPr>
          <w:rStyle w:val="Reference-R0G144B200"/>
        </w:rPr>
      </w:pPr>
      <w:r w:rsidRPr="00411563">
        <w:rPr>
          <w:rStyle w:val="Reference-R0G144B200"/>
        </w:rPr>
        <w:fldChar w:fldCharType="begin"/>
      </w:r>
      <w:r w:rsidRPr="00411563">
        <w:rPr>
          <w:rStyle w:val="Reference-R0G144B200"/>
        </w:rPr>
        <w:instrText xml:space="preserve"> REF _Ref494209229 \h </w:instrText>
      </w:r>
      <w:r>
        <w:rPr>
          <w:rStyle w:val="Reference-R0G144B200"/>
        </w:rPr>
        <w:instrText xml:space="preserve"> \* MERGEFORMAT </w:instrText>
      </w:r>
      <w:r w:rsidRPr="00411563">
        <w:rPr>
          <w:rStyle w:val="Reference-R0G144B200"/>
        </w:rPr>
      </w:r>
      <w:r w:rsidRPr="00411563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</w:rPr>
        <w:t>配置</w:t>
      </w:r>
      <w:r w:rsidR="00AD7D0A" w:rsidRPr="00AD7D0A">
        <w:rPr>
          <w:rStyle w:val="Reference-R0G144B200"/>
          <w:rFonts w:hint="eastAsia"/>
        </w:rPr>
        <w:t>VPN</w:t>
      </w:r>
      <w:r w:rsidR="00AD7D0A" w:rsidRPr="00AD7D0A">
        <w:rPr>
          <w:rStyle w:val="Reference-R0G144B200"/>
          <w:rFonts w:hint="eastAsia"/>
        </w:rPr>
        <w:t>实例</w:t>
      </w:r>
      <w:r w:rsidRPr="00411563">
        <w:rPr>
          <w:rStyle w:val="Reference-R0G144B200"/>
        </w:rPr>
        <w:fldChar w:fldCharType="end"/>
      </w:r>
    </w:p>
    <w:p w:rsidR="00BC3751" w:rsidRPr="00B51350" w:rsidRDefault="00BC3751" w:rsidP="00B51350">
      <w:pPr>
        <w:pStyle w:val="ItemStep2"/>
        <w:rPr>
          <w:rStyle w:val="Reference-R0G144B200"/>
          <w:lang w:eastAsia="zh-CN"/>
        </w:rPr>
      </w:pPr>
      <w:r w:rsidRPr="00B51350">
        <w:rPr>
          <w:rStyle w:val="Reference-R0G144B200"/>
        </w:rPr>
        <w:fldChar w:fldCharType="begin"/>
      </w:r>
      <w:r w:rsidRPr="00B51350">
        <w:rPr>
          <w:rStyle w:val="Reference-R0G144B200"/>
          <w:lang w:eastAsia="zh-CN"/>
        </w:rPr>
        <w:instrText xml:space="preserve"> REF _Ref476253094 \h </w:instrText>
      </w:r>
      <w:r>
        <w:rPr>
          <w:rStyle w:val="Reference-R0G144B200"/>
          <w:lang w:eastAsia="zh-CN"/>
        </w:rPr>
        <w:instrText xml:space="preserve"> \* MERGEFORMAT </w:instrText>
      </w:r>
      <w:r w:rsidRPr="00B51350">
        <w:rPr>
          <w:rStyle w:val="Reference-R0G144B200"/>
        </w:rPr>
      </w:r>
      <w:r w:rsidRPr="00B51350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rFonts w:hint="eastAsia"/>
          <w:lang w:eastAsia="zh-CN"/>
        </w:rPr>
        <w:t>PE-CE</w:t>
      </w:r>
      <w:r w:rsidR="00AD7D0A" w:rsidRPr="00AD7D0A">
        <w:rPr>
          <w:rStyle w:val="Reference-R0G144B200"/>
          <w:rFonts w:hint="eastAsia"/>
          <w:lang w:eastAsia="zh-CN"/>
        </w:rPr>
        <w:t>间的路由交换</w:t>
      </w:r>
      <w:r w:rsidRPr="00B51350">
        <w:rPr>
          <w:rStyle w:val="Reference-R0G144B200"/>
        </w:rPr>
        <w:fldChar w:fldCharType="end"/>
      </w:r>
    </w:p>
    <w:p w:rsidR="00BC3751" w:rsidRPr="00B51350" w:rsidRDefault="00BC3751" w:rsidP="00B51350">
      <w:pPr>
        <w:pStyle w:val="ItemStep2"/>
        <w:rPr>
          <w:rStyle w:val="Reference-R0G144B200"/>
          <w:lang w:eastAsia="zh-CN"/>
        </w:rPr>
      </w:pPr>
      <w:r w:rsidRPr="00B51350">
        <w:rPr>
          <w:rStyle w:val="Reference-R0G144B200"/>
        </w:rPr>
        <w:fldChar w:fldCharType="begin"/>
      </w:r>
      <w:r w:rsidRPr="00B51350">
        <w:rPr>
          <w:rStyle w:val="Reference-R0G144B200"/>
          <w:lang w:eastAsia="zh-CN"/>
        </w:rPr>
        <w:instrText xml:space="preserve"> REF _Ref476253103 \h </w:instrText>
      </w:r>
      <w:r>
        <w:rPr>
          <w:rStyle w:val="Reference-R0G144B200"/>
          <w:lang w:eastAsia="zh-CN"/>
        </w:rPr>
        <w:instrText xml:space="preserve"> \* MERGEFORMAT </w:instrText>
      </w:r>
      <w:r w:rsidRPr="00B51350">
        <w:rPr>
          <w:rStyle w:val="Reference-R0G144B200"/>
        </w:rPr>
      </w:r>
      <w:r w:rsidRPr="00B51350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rFonts w:hint="eastAsia"/>
          <w:lang w:eastAsia="zh-CN"/>
        </w:rPr>
        <w:t>PE-PE</w:t>
      </w:r>
      <w:r w:rsidR="00AD7D0A" w:rsidRPr="00AD7D0A">
        <w:rPr>
          <w:rStyle w:val="Reference-R0G144B200"/>
          <w:rFonts w:hint="eastAsia"/>
          <w:lang w:eastAsia="zh-CN"/>
        </w:rPr>
        <w:t>间的路由交换</w:t>
      </w:r>
      <w:r w:rsidRPr="00B51350">
        <w:rPr>
          <w:rStyle w:val="Reference-R0G144B200"/>
        </w:rPr>
        <w:fldChar w:fldCharType="end"/>
      </w:r>
    </w:p>
    <w:p w:rsidR="00BC3751" w:rsidRDefault="00BC3751" w:rsidP="00B51350">
      <w:pPr>
        <w:pStyle w:val="ItemStep2"/>
      </w:pPr>
      <w:r>
        <w:rPr>
          <w:rFonts w:hint="eastAsia"/>
        </w:rPr>
        <w:t>（可选）</w:t>
      </w:r>
      <w:r w:rsidRPr="00B51350">
        <w:rPr>
          <w:rStyle w:val="Reference-R0G144B200"/>
        </w:rPr>
        <w:fldChar w:fldCharType="begin"/>
      </w:r>
      <w:r w:rsidRPr="00B51350">
        <w:rPr>
          <w:rStyle w:val="Reference-R0G144B200"/>
        </w:rPr>
        <w:instrText xml:space="preserve"> REF _Ref476253107 \h </w:instrText>
      </w:r>
      <w:r>
        <w:rPr>
          <w:rStyle w:val="Reference-R0G144B200"/>
        </w:rPr>
        <w:instrText xml:space="preserve"> \* MERGEFORMAT </w:instrText>
      </w:r>
      <w:r w:rsidRPr="00B51350">
        <w:rPr>
          <w:rStyle w:val="Reference-R0G144B200"/>
        </w:rPr>
      </w:r>
      <w:r w:rsidRPr="00B51350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</w:rPr>
        <w:t>配置</w:t>
      </w:r>
      <w:r w:rsidR="00AD7D0A" w:rsidRPr="00AD7D0A">
        <w:rPr>
          <w:rStyle w:val="Reference-R0G144B200"/>
          <w:rFonts w:hint="eastAsia"/>
        </w:rPr>
        <w:t>BGP VPNv6</w:t>
      </w:r>
      <w:r w:rsidR="00AD7D0A" w:rsidRPr="00AD7D0A">
        <w:rPr>
          <w:rStyle w:val="Reference-R0G144B200"/>
          <w:rFonts w:hint="eastAsia"/>
        </w:rPr>
        <w:t>路由</w:t>
      </w:r>
      <w:r w:rsidRPr="00B51350">
        <w:rPr>
          <w:rStyle w:val="Reference-R0G144B200"/>
        </w:rPr>
        <w:fldChar w:fldCharType="end"/>
      </w:r>
    </w:p>
    <w:p w:rsidR="003B23E9" w:rsidRDefault="003B23E9" w:rsidP="003B23E9">
      <w:pPr>
        <w:pStyle w:val="ItemStep"/>
      </w:pPr>
      <w:r w:rsidRPr="00BC3751">
        <w:rPr>
          <w:rFonts w:hint="eastAsia"/>
        </w:rPr>
        <w:t>配置</w:t>
      </w:r>
      <w:r w:rsidRPr="00BC3751">
        <w:rPr>
          <w:rFonts w:hint="eastAsia"/>
        </w:rPr>
        <w:t>IPv6 MPLS L3VPN</w:t>
      </w:r>
      <w:r>
        <w:rPr>
          <w:rFonts w:hint="eastAsia"/>
        </w:rPr>
        <w:t>高级组网</w:t>
      </w:r>
    </w:p>
    <w:p w:rsidR="00BC3751" w:rsidRPr="00B51350" w:rsidRDefault="00BC3751" w:rsidP="00B51350">
      <w:pPr>
        <w:pStyle w:val="ItemList2"/>
        <w:rPr>
          <w:rStyle w:val="Reference-R0G144B200"/>
          <w:rFonts w:cs="Times New Roman"/>
          <w:szCs w:val="24"/>
        </w:rPr>
      </w:pPr>
      <w:r w:rsidRPr="00B51350">
        <w:rPr>
          <w:rStyle w:val="Reference-R0G144B200"/>
          <w:rFonts w:cs="Times New Roman"/>
          <w:szCs w:val="24"/>
        </w:rPr>
        <w:fldChar w:fldCharType="begin"/>
      </w:r>
      <w:r w:rsidRPr="00B51350">
        <w:rPr>
          <w:rStyle w:val="Reference-R0G144B200"/>
          <w:rFonts w:cs="Times New Roman"/>
          <w:szCs w:val="24"/>
        </w:rPr>
        <w:instrText xml:space="preserve"> REF _Ref476253113 \h </w:instrText>
      </w:r>
      <w:r>
        <w:rPr>
          <w:rStyle w:val="Reference-R0G144B200"/>
        </w:rPr>
        <w:instrText xml:space="preserve"> \* MERGEFORMAT </w:instrText>
      </w:r>
      <w:r w:rsidRPr="00B51350">
        <w:rPr>
          <w:rStyle w:val="Reference-R0G144B200"/>
          <w:rFonts w:cs="Times New Roman"/>
          <w:szCs w:val="24"/>
        </w:rPr>
      </w:r>
      <w:r w:rsidRPr="00B51350">
        <w:rPr>
          <w:rStyle w:val="Reference-R0G144B200"/>
          <w:rFonts w:cs="Times New Roman"/>
          <w:szCs w:val="24"/>
        </w:rPr>
        <w:fldChar w:fldCharType="separate"/>
      </w:r>
      <w:r w:rsidR="00AD7D0A" w:rsidRPr="00AD7D0A">
        <w:rPr>
          <w:rStyle w:val="Reference-R0G144B200"/>
          <w:rFonts w:hint="eastAsia"/>
        </w:rPr>
        <w:t>配置</w:t>
      </w:r>
      <w:r w:rsidR="00AD7D0A" w:rsidRPr="00AD7D0A">
        <w:rPr>
          <w:rStyle w:val="Reference-R0G144B200"/>
          <w:rFonts w:hint="eastAsia"/>
        </w:rPr>
        <w:t>IPv6</w:t>
      </w:r>
      <w:r w:rsidR="00AD7D0A" w:rsidRPr="00AD7D0A">
        <w:rPr>
          <w:rStyle w:val="Reference-R0G144B200"/>
          <w:rFonts w:hint="eastAsia"/>
        </w:rPr>
        <w:t>跨域</w:t>
      </w:r>
      <w:r w:rsidR="00AD7D0A" w:rsidRPr="00AD7D0A">
        <w:rPr>
          <w:rStyle w:val="Reference-R0G144B200"/>
          <w:rFonts w:hint="eastAsia"/>
        </w:rPr>
        <w:t>VPN</w:t>
      </w:r>
      <w:r w:rsidRPr="00B51350">
        <w:rPr>
          <w:rStyle w:val="Reference-R0G144B200"/>
          <w:rFonts w:cs="Times New Roman"/>
          <w:szCs w:val="24"/>
        </w:rPr>
        <w:fldChar w:fldCharType="end"/>
      </w:r>
    </w:p>
    <w:p w:rsidR="00BC3751" w:rsidRDefault="00BC3751" w:rsidP="00B51350">
      <w:pPr>
        <w:pStyle w:val="ItemIndent2"/>
        <w:rPr>
          <w:lang w:eastAsia="zh-CN"/>
        </w:rPr>
      </w:pPr>
      <w:r w:rsidRPr="00BC3751">
        <w:rPr>
          <w:rFonts w:hint="eastAsia"/>
          <w:lang w:eastAsia="zh-CN"/>
        </w:rPr>
        <w:t>如果承载</w:t>
      </w:r>
      <w:r w:rsidRPr="00BC3751">
        <w:rPr>
          <w:lang w:eastAsia="zh-CN"/>
        </w:rPr>
        <w:t>IPv6 VPN</w:t>
      </w:r>
      <w:r w:rsidRPr="00BC3751">
        <w:rPr>
          <w:rFonts w:hint="eastAsia"/>
          <w:lang w:eastAsia="zh-CN"/>
        </w:rPr>
        <w:t>路由的</w:t>
      </w:r>
      <w:r w:rsidRPr="00BC3751">
        <w:rPr>
          <w:lang w:eastAsia="zh-CN"/>
        </w:rPr>
        <w:t>MPLS</w:t>
      </w:r>
      <w:r w:rsidRPr="00BC3751">
        <w:rPr>
          <w:rFonts w:hint="eastAsia"/>
          <w:lang w:eastAsia="zh-CN"/>
        </w:rPr>
        <w:t>骨干网跨越多个</w:t>
      </w:r>
      <w:r w:rsidRPr="00BC3751">
        <w:rPr>
          <w:lang w:eastAsia="zh-CN"/>
        </w:rPr>
        <w:t>AS</w:t>
      </w:r>
      <w:r w:rsidRPr="00BC3751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则</w:t>
      </w:r>
      <w:r w:rsidRPr="00BC3751">
        <w:rPr>
          <w:rFonts w:hint="eastAsia"/>
          <w:lang w:eastAsia="zh-CN"/>
        </w:rPr>
        <w:t>需要</w:t>
      </w:r>
      <w:r>
        <w:rPr>
          <w:rFonts w:hint="eastAsia"/>
          <w:lang w:eastAsia="zh-CN"/>
        </w:rPr>
        <w:t>执行本</w:t>
      </w:r>
      <w:r w:rsidRPr="00BC3751"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。</w:t>
      </w:r>
    </w:p>
    <w:p w:rsidR="00471E31" w:rsidRPr="00471E31" w:rsidRDefault="00471E31" w:rsidP="00AD7D0A">
      <w:pPr>
        <w:pStyle w:val="ItemStep"/>
        <w:rPr>
          <w:lang w:eastAsia="zh-CN"/>
        </w:rPr>
      </w:pPr>
      <w:r>
        <w:rPr>
          <w:rFonts w:hint="eastAsia"/>
          <w:lang w:eastAsia="zh-CN"/>
        </w:rPr>
        <w:t>（可选）</w:t>
      </w:r>
      <w:r w:rsidRPr="009C7DE2">
        <w:rPr>
          <w:rStyle w:val="Reference-R0G144B200"/>
        </w:rPr>
        <w:fldChar w:fldCharType="begin"/>
      </w:r>
      <w:r w:rsidRPr="009C7DE2">
        <w:rPr>
          <w:rStyle w:val="Reference-R0G144B200"/>
        </w:rPr>
        <w:instrText xml:space="preserve"> </w:instrText>
      </w:r>
      <w:r w:rsidRPr="009C7DE2">
        <w:rPr>
          <w:rStyle w:val="Reference-R0G144B200"/>
          <w:rFonts w:hint="eastAsia"/>
        </w:rPr>
        <w:instrText>REF _Ref26177660 \h</w:instrText>
      </w:r>
      <w:r w:rsidRPr="009C7DE2">
        <w:rPr>
          <w:rStyle w:val="Reference-R0G144B200"/>
        </w:rPr>
        <w:instrText xml:space="preserve"> </w:instrText>
      </w:r>
      <w:r>
        <w:rPr>
          <w:rStyle w:val="Reference-R0G144B200"/>
        </w:rPr>
        <w:instrText xml:space="preserve"> \* MERGEFORMAT </w:instrText>
      </w:r>
      <w:r w:rsidRPr="009C7DE2">
        <w:rPr>
          <w:rStyle w:val="Reference-R0G144B200"/>
        </w:rPr>
      </w:r>
      <w:r w:rsidRPr="009C7DE2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</w:rPr>
        <w:t>配置</w:t>
      </w:r>
      <w:r w:rsidR="00AD7D0A" w:rsidRPr="00AD7D0A">
        <w:rPr>
          <w:rStyle w:val="Reference-R0G144B200"/>
          <w:rFonts w:hint="eastAsia"/>
        </w:rPr>
        <w:t xml:space="preserve">IPv6 </w:t>
      </w:r>
      <w:r w:rsidR="00AD7D0A" w:rsidRPr="00AD7D0A">
        <w:rPr>
          <w:rStyle w:val="Reference-R0G144B200"/>
        </w:rPr>
        <w:t>MPLS L3VPN</w:t>
      </w:r>
      <w:r w:rsidR="00AD7D0A" w:rsidRPr="00AD7D0A">
        <w:rPr>
          <w:rStyle w:val="Reference-R0G144B200"/>
          <w:rFonts w:hint="eastAsia"/>
        </w:rPr>
        <w:t>快速重路由</w:t>
      </w:r>
      <w:r w:rsidRPr="009C7DE2">
        <w:rPr>
          <w:rStyle w:val="Reference-R0G144B200"/>
        </w:rPr>
        <w:fldChar w:fldCharType="end"/>
      </w:r>
    </w:p>
    <w:p w:rsidR="00D9007F" w:rsidRPr="00D9007F" w:rsidRDefault="00D9007F" w:rsidP="00246E49">
      <w:pPr>
        <w:pStyle w:val="ItemStep"/>
        <w:rPr>
          <w:lang w:eastAsia="zh-CN"/>
        </w:rPr>
      </w:pPr>
      <w:r w:rsidRPr="00F72F71">
        <w:rPr>
          <w:rFonts w:hint="eastAsia"/>
          <w:lang w:eastAsia="zh-CN"/>
        </w:rPr>
        <w:t>（可选）控制</w:t>
      </w:r>
      <w:r w:rsidRPr="00F72F71">
        <w:rPr>
          <w:rFonts w:hint="eastAsia"/>
          <w:lang w:eastAsia="zh-CN"/>
        </w:rPr>
        <w:t>MPLS L3VPN</w:t>
      </w:r>
      <w:r w:rsidRPr="00F72F71">
        <w:rPr>
          <w:rFonts w:hint="eastAsia"/>
          <w:lang w:eastAsia="zh-CN"/>
        </w:rPr>
        <w:t>网络中路由的发布与接收</w:t>
      </w:r>
    </w:p>
    <w:p w:rsidR="00BC3751" w:rsidRPr="00B51350" w:rsidRDefault="00BC3751" w:rsidP="00246E49">
      <w:pPr>
        <w:pStyle w:val="ItemList2"/>
        <w:rPr>
          <w:rStyle w:val="Reference-R0G144B200"/>
          <w:lang w:eastAsia="zh-CN"/>
        </w:rPr>
      </w:pPr>
      <w:r w:rsidRPr="00B51350">
        <w:rPr>
          <w:rStyle w:val="Reference-R0G144B200"/>
        </w:rPr>
        <w:fldChar w:fldCharType="begin"/>
      </w:r>
      <w:r w:rsidRPr="00B51350">
        <w:rPr>
          <w:rStyle w:val="Reference-R0G144B200"/>
          <w:lang w:eastAsia="zh-CN"/>
        </w:rPr>
        <w:instrText xml:space="preserve"> REF _Ref476253122 \h </w:instrText>
      </w:r>
      <w:r>
        <w:rPr>
          <w:rStyle w:val="Reference-R0G144B200"/>
          <w:lang w:eastAsia="zh-CN"/>
        </w:rPr>
        <w:instrText xml:space="preserve"> \* MERGEFORMAT </w:instrText>
      </w:r>
      <w:r w:rsidRPr="00B51350">
        <w:rPr>
          <w:rStyle w:val="Reference-R0G144B200"/>
        </w:rPr>
      </w:r>
      <w:r w:rsidRPr="00B51350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rFonts w:hint="eastAsia"/>
          <w:lang w:eastAsia="zh-CN"/>
        </w:rPr>
        <w:t>OSPFv3</w:t>
      </w:r>
      <w:r w:rsidR="00AD7D0A" w:rsidRPr="00AD7D0A">
        <w:rPr>
          <w:rStyle w:val="Reference-R0G144B200"/>
          <w:rFonts w:hint="eastAsia"/>
          <w:lang w:eastAsia="zh-CN"/>
        </w:rPr>
        <w:t>伪连接</w:t>
      </w:r>
      <w:r w:rsidRPr="00B51350">
        <w:rPr>
          <w:rStyle w:val="Reference-R0G144B200"/>
        </w:rPr>
        <w:fldChar w:fldCharType="end"/>
      </w:r>
    </w:p>
    <w:p w:rsidR="00BC3751" w:rsidRDefault="00BC3751" w:rsidP="00246E49">
      <w:pPr>
        <w:pStyle w:val="ItemList2"/>
        <w:rPr>
          <w:rStyle w:val="Reference-R0G144B200"/>
          <w:lang w:eastAsia="zh-CN"/>
        </w:rPr>
      </w:pPr>
      <w:r w:rsidRPr="00B51350">
        <w:rPr>
          <w:rStyle w:val="Reference-R0G144B200"/>
        </w:rPr>
        <w:fldChar w:fldCharType="begin"/>
      </w:r>
      <w:r w:rsidRPr="00B51350">
        <w:rPr>
          <w:rStyle w:val="Reference-R0G144B200"/>
          <w:lang w:eastAsia="zh-CN"/>
        </w:rPr>
        <w:instrText xml:space="preserve"> REF _Ref361929112 \h </w:instrText>
      </w:r>
      <w:r>
        <w:rPr>
          <w:rStyle w:val="Reference-R0G144B200"/>
          <w:lang w:eastAsia="zh-CN"/>
        </w:rPr>
        <w:instrText xml:space="preserve"> \* MERGEFORMAT </w:instrText>
      </w:r>
      <w:r w:rsidRPr="00B51350">
        <w:rPr>
          <w:rStyle w:val="Reference-R0G144B200"/>
        </w:rPr>
      </w:r>
      <w:r w:rsidRPr="00B51350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rFonts w:hint="eastAsia"/>
          <w:lang w:eastAsia="zh-CN"/>
        </w:rPr>
        <w:t>BGP</w:t>
      </w:r>
      <w:r w:rsidR="00AD7D0A" w:rsidRPr="00AD7D0A">
        <w:rPr>
          <w:rStyle w:val="Reference-R0G144B200"/>
          <w:rFonts w:hint="eastAsia"/>
          <w:lang w:eastAsia="zh-CN"/>
        </w:rPr>
        <w:t>的</w:t>
      </w:r>
      <w:r w:rsidR="00AD7D0A" w:rsidRPr="00AD7D0A">
        <w:rPr>
          <w:rStyle w:val="Reference-R0G144B200"/>
          <w:rFonts w:hint="eastAsia"/>
          <w:lang w:eastAsia="zh-CN"/>
        </w:rPr>
        <w:t>AS</w:t>
      </w:r>
      <w:r w:rsidR="00AD7D0A" w:rsidRPr="00AD7D0A">
        <w:rPr>
          <w:rStyle w:val="Reference-R0G144B200"/>
          <w:rFonts w:hint="eastAsia"/>
          <w:lang w:eastAsia="zh-CN"/>
        </w:rPr>
        <w:t>号替换和</w:t>
      </w:r>
      <w:r w:rsidR="00AD7D0A" w:rsidRPr="00AD7D0A">
        <w:rPr>
          <w:rStyle w:val="Reference-R0G144B200"/>
          <w:rFonts w:hint="eastAsia"/>
          <w:lang w:eastAsia="zh-CN"/>
        </w:rPr>
        <w:t>SoO</w:t>
      </w:r>
      <w:r w:rsidR="00AD7D0A" w:rsidRPr="00AD7D0A">
        <w:rPr>
          <w:rStyle w:val="Reference-R0G144B200"/>
          <w:rFonts w:hint="eastAsia"/>
          <w:lang w:eastAsia="zh-CN"/>
        </w:rPr>
        <w:t>属性</w:t>
      </w:r>
      <w:r w:rsidRPr="00B51350">
        <w:rPr>
          <w:rStyle w:val="Reference-R0G144B200"/>
        </w:rPr>
        <w:fldChar w:fldCharType="end"/>
      </w:r>
    </w:p>
    <w:p w:rsidR="00D03765" w:rsidRPr="00D03765" w:rsidRDefault="00D03765" w:rsidP="00246E49">
      <w:pPr>
        <w:pStyle w:val="ItemList2"/>
        <w:rPr>
          <w:rStyle w:val="Reference-R0G144B200"/>
          <w:lang w:eastAsia="zh-CN"/>
        </w:rPr>
      </w:pPr>
      <w:r w:rsidRPr="00D03765">
        <w:rPr>
          <w:rStyle w:val="Reference-R0G144B200"/>
        </w:rPr>
        <w:fldChar w:fldCharType="begin"/>
      </w:r>
      <w:r w:rsidRPr="00D03765">
        <w:rPr>
          <w:rStyle w:val="Reference-R0G144B200"/>
          <w:lang w:eastAsia="zh-CN"/>
        </w:rPr>
        <w:instrText xml:space="preserve"> REF _Ref498701932 \h </w:instrText>
      </w:r>
      <w:r>
        <w:rPr>
          <w:rStyle w:val="Reference-R0G144B200"/>
          <w:lang w:eastAsia="zh-CN"/>
        </w:rPr>
        <w:instrText xml:space="preserve"> \* MERGEFORMAT </w:instrText>
      </w:r>
      <w:r w:rsidRPr="00D03765">
        <w:rPr>
          <w:rStyle w:val="Reference-R0G144B200"/>
        </w:rPr>
      </w:r>
      <w:r w:rsidRPr="00D03765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lang w:eastAsia="zh-CN"/>
        </w:rPr>
        <w:t>AIGP</w:t>
      </w:r>
      <w:r w:rsidR="00AD7D0A" w:rsidRPr="00AD7D0A">
        <w:rPr>
          <w:rStyle w:val="Reference-R0G144B200"/>
          <w:lang w:eastAsia="zh-CN"/>
        </w:rPr>
        <w:t>属性</w:t>
      </w:r>
      <w:r w:rsidRPr="00D03765">
        <w:rPr>
          <w:rStyle w:val="Reference-R0G144B200"/>
        </w:rPr>
        <w:fldChar w:fldCharType="end"/>
      </w:r>
    </w:p>
    <w:p w:rsidR="00BC3751" w:rsidRDefault="00BC3751" w:rsidP="00246E49">
      <w:pPr>
        <w:pStyle w:val="ItemList2"/>
        <w:rPr>
          <w:rStyle w:val="Reference-R0G144B200"/>
        </w:rPr>
      </w:pPr>
      <w:r w:rsidRPr="00B51350">
        <w:rPr>
          <w:rStyle w:val="Reference-R0G144B200"/>
        </w:rPr>
        <w:fldChar w:fldCharType="begin"/>
      </w:r>
      <w:r w:rsidRPr="00B51350">
        <w:rPr>
          <w:rStyle w:val="Reference-R0G144B200"/>
        </w:rPr>
        <w:instrText xml:space="preserve"> REF _Ref451883765 \h </w:instrText>
      </w:r>
      <w:r>
        <w:rPr>
          <w:rStyle w:val="Reference-R0G144B200"/>
        </w:rPr>
        <w:instrText xml:space="preserve"> \* MERGEFORMAT </w:instrText>
      </w:r>
      <w:r w:rsidRPr="00B51350">
        <w:rPr>
          <w:rStyle w:val="Reference-R0G144B200"/>
        </w:rPr>
      </w:r>
      <w:r w:rsidRPr="00B51350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</w:rPr>
        <w:t>配置</w:t>
      </w:r>
      <w:r w:rsidR="00AD7D0A" w:rsidRPr="00AD7D0A">
        <w:rPr>
          <w:rStyle w:val="Reference-R0G144B200"/>
          <w:rFonts w:hint="eastAsia"/>
        </w:rPr>
        <w:t>BGP Add-Path</w:t>
      </w:r>
      <w:r w:rsidRPr="00B51350">
        <w:rPr>
          <w:rStyle w:val="Reference-R0G144B200"/>
        </w:rPr>
        <w:fldChar w:fldCharType="end"/>
      </w:r>
    </w:p>
    <w:p w:rsidR="00D9007F" w:rsidRPr="00F72F71" w:rsidRDefault="00D9007F" w:rsidP="00D9007F">
      <w:pPr>
        <w:pStyle w:val="ItemList2"/>
        <w:rPr>
          <w:rStyle w:val="Reference-R0G144B200"/>
        </w:rPr>
      </w:pPr>
      <w:r w:rsidRPr="00F72F71">
        <w:rPr>
          <w:rStyle w:val="Reference-R0G144B200"/>
        </w:rPr>
        <w:fldChar w:fldCharType="begin"/>
      </w:r>
      <w:r w:rsidRPr="00F72F71">
        <w:rPr>
          <w:rStyle w:val="Reference-R0G144B200"/>
        </w:rPr>
        <w:instrText xml:space="preserve"> REF _Ref11915383 \h </w:instrText>
      </w:r>
      <w:r>
        <w:rPr>
          <w:rStyle w:val="Reference-R0G144B200"/>
        </w:rPr>
        <w:instrText xml:space="preserve"> \* MERGEFORMAT </w:instrText>
      </w:r>
      <w:r w:rsidRPr="00F72F71">
        <w:rPr>
          <w:rStyle w:val="Reference-R0G144B200"/>
        </w:rPr>
      </w:r>
      <w:r w:rsidRPr="00F72F71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</w:rPr>
        <w:t>配置路由信息引入功能</w:t>
      </w:r>
      <w:r w:rsidRPr="00F72F71">
        <w:rPr>
          <w:rStyle w:val="Reference-R0G144B200"/>
        </w:rPr>
        <w:fldChar w:fldCharType="end"/>
      </w:r>
    </w:p>
    <w:p w:rsidR="00D9007F" w:rsidRDefault="00D9007F" w:rsidP="00246E49">
      <w:pPr>
        <w:pStyle w:val="ItemIndent2"/>
        <w:rPr>
          <w:lang w:eastAsia="zh-CN"/>
        </w:rPr>
      </w:pPr>
      <w:r w:rsidRPr="00F72F71">
        <w:rPr>
          <w:rFonts w:hint="eastAsia"/>
          <w:lang w:eastAsia="zh-CN"/>
        </w:rPr>
        <w:t>本功能用来将公网或其他</w:t>
      </w:r>
      <w:r w:rsidRPr="00F72F71">
        <w:rPr>
          <w:rFonts w:hint="eastAsia"/>
          <w:lang w:eastAsia="zh-CN"/>
        </w:rPr>
        <w:t>VPN</w:t>
      </w:r>
      <w:r w:rsidRPr="00F72F71">
        <w:rPr>
          <w:rFonts w:hint="eastAsia"/>
          <w:lang w:eastAsia="zh-CN"/>
        </w:rPr>
        <w:t>实例的路由信息引入到指定</w:t>
      </w:r>
      <w:r w:rsidRPr="00F72F71">
        <w:rPr>
          <w:rFonts w:hint="eastAsia"/>
          <w:lang w:eastAsia="zh-CN"/>
        </w:rPr>
        <w:t>VPN</w:t>
      </w:r>
      <w:r w:rsidRPr="00F72F71">
        <w:rPr>
          <w:rFonts w:hint="eastAsia"/>
          <w:lang w:eastAsia="zh-CN"/>
        </w:rPr>
        <w:t>实例中，从而使指定</w:t>
      </w:r>
      <w:r w:rsidRPr="00F72F71">
        <w:rPr>
          <w:rFonts w:hint="eastAsia"/>
          <w:lang w:eastAsia="zh-CN"/>
        </w:rPr>
        <w:t>VPN</w:t>
      </w:r>
      <w:r w:rsidRPr="00F72F71">
        <w:rPr>
          <w:rFonts w:hint="eastAsia"/>
          <w:lang w:eastAsia="zh-CN"/>
        </w:rPr>
        <w:t>用户可以获取访问公网或其他</w:t>
      </w:r>
      <w:r w:rsidRPr="00F72F71">
        <w:rPr>
          <w:rFonts w:hint="eastAsia"/>
          <w:lang w:eastAsia="zh-CN"/>
        </w:rPr>
        <w:t>VPN</w:t>
      </w:r>
      <w:r w:rsidRPr="00F72F71">
        <w:rPr>
          <w:rFonts w:hint="eastAsia"/>
          <w:lang w:eastAsia="zh-CN"/>
        </w:rPr>
        <w:t>的路由。</w:t>
      </w:r>
    </w:p>
    <w:p w:rsidR="008D6022" w:rsidRPr="00573851" w:rsidRDefault="008D6022" w:rsidP="008D6022">
      <w:pPr>
        <w:pStyle w:val="ItemList2"/>
        <w:rPr>
          <w:rStyle w:val="Reference-R0G144B200"/>
          <w:lang w:eastAsia="zh-CN"/>
        </w:rPr>
      </w:pPr>
      <w:r w:rsidRPr="00573851">
        <w:rPr>
          <w:rStyle w:val="Reference-R0G144B200"/>
        </w:rPr>
        <w:fldChar w:fldCharType="begin"/>
      </w:r>
      <w:r w:rsidRPr="00573851">
        <w:rPr>
          <w:rStyle w:val="Reference-R0G144B200"/>
          <w:lang w:eastAsia="zh-CN"/>
        </w:rPr>
        <w:instrText xml:space="preserve"> REF _Ref27473024 \h </w:instrText>
      </w:r>
      <w:r>
        <w:rPr>
          <w:rStyle w:val="Reference-R0G144B200"/>
          <w:lang w:eastAsia="zh-CN"/>
        </w:rPr>
        <w:instrText xml:space="preserve"> \* MERGEFORMAT </w:instrText>
      </w:r>
      <w:r w:rsidRPr="00573851">
        <w:rPr>
          <w:rStyle w:val="Reference-R0G144B200"/>
        </w:rPr>
      </w:r>
      <w:r w:rsidRPr="00573851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配置公网和</w:t>
      </w:r>
      <w:r w:rsidR="00AD7D0A" w:rsidRPr="00AD7D0A">
        <w:rPr>
          <w:rStyle w:val="Reference-R0G144B200"/>
          <w:rFonts w:hint="eastAsia"/>
          <w:lang w:eastAsia="zh-CN"/>
        </w:rPr>
        <w:t>VPN</w:t>
      </w:r>
      <w:r w:rsidR="00AD7D0A" w:rsidRPr="00AD7D0A">
        <w:rPr>
          <w:rStyle w:val="Reference-R0G144B200"/>
          <w:rFonts w:hint="eastAsia"/>
          <w:lang w:eastAsia="zh-CN"/>
        </w:rPr>
        <w:t>实例的</w:t>
      </w:r>
      <w:r w:rsidR="00AD7D0A" w:rsidRPr="00AD7D0A">
        <w:rPr>
          <w:rStyle w:val="Reference-R0G144B200"/>
          <w:rFonts w:hint="eastAsia"/>
          <w:lang w:eastAsia="zh-CN"/>
        </w:rPr>
        <w:t>BGP</w:t>
      </w:r>
      <w:r w:rsidR="00AD7D0A" w:rsidRPr="00AD7D0A">
        <w:rPr>
          <w:rStyle w:val="Reference-R0G144B200"/>
          <w:rFonts w:hint="eastAsia"/>
          <w:lang w:eastAsia="zh-CN"/>
        </w:rPr>
        <w:t>路由互相引入功能</w:t>
      </w:r>
      <w:r w:rsidRPr="00573851">
        <w:rPr>
          <w:rStyle w:val="Reference-R0G144B200"/>
        </w:rPr>
        <w:fldChar w:fldCharType="end"/>
      </w:r>
    </w:p>
    <w:p w:rsidR="008D6022" w:rsidRDefault="008D6022" w:rsidP="00246E49">
      <w:pPr>
        <w:pStyle w:val="ItemIndent2"/>
        <w:rPr>
          <w:lang w:eastAsia="zh-CN"/>
        </w:rPr>
      </w:pPr>
      <w:r w:rsidRPr="00573851">
        <w:rPr>
          <w:rFonts w:hint="eastAsia"/>
          <w:lang w:eastAsia="zh-CN"/>
        </w:rPr>
        <w:t>本功能用来将公网和</w:t>
      </w:r>
      <w:r w:rsidRPr="00573851">
        <w:rPr>
          <w:rFonts w:hint="eastAsia"/>
          <w:lang w:eastAsia="zh-CN"/>
        </w:rPr>
        <w:t>VPN</w:t>
      </w:r>
      <w:r w:rsidRPr="00573851">
        <w:rPr>
          <w:rFonts w:hint="eastAsia"/>
          <w:lang w:eastAsia="zh-CN"/>
        </w:rPr>
        <w:t>实例的</w:t>
      </w:r>
      <w:r w:rsidRPr="00573851">
        <w:rPr>
          <w:rFonts w:hint="eastAsia"/>
          <w:lang w:eastAsia="zh-CN"/>
        </w:rPr>
        <w:t>BGP</w:t>
      </w:r>
      <w:r w:rsidRPr="00573851">
        <w:rPr>
          <w:rFonts w:hint="eastAsia"/>
          <w:lang w:eastAsia="zh-CN"/>
        </w:rPr>
        <w:t>路由信息互相引入，从而使</w:t>
      </w:r>
      <w:r w:rsidRPr="00573851">
        <w:rPr>
          <w:rFonts w:hint="eastAsia"/>
          <w:lang w:eastAsia="zh-CN"/>
        </w:rPr>
        <w:t>VPN</w:t>
      </w:r>
      <w:r w:rsidRPr="00573851">
        <w:rPr>
          <w:rFonts w:hint="eastAsia"/>
          <w:lang w:eastAsia="zh-CN"/>
        </w:rPr>
        <w:t>用户和公网用户可以互相访问。</w:t>
      </w:r>
    </w:p>
    <w:p w:rsidR="00B3744F" w:rsidRPr="00990F41" w:rsidRDefault="00B3744F" w:rsidP="00B3744F">
      <w:pPr>
        <w:pStyle w:val="ItemList2"/>
        <w:rPr>
          <w:rStyle w:val="Reference-R0G144B200"/>
          <w:lang w:eastAsia="zh-CN"/>
        </w:rPr>
      </w:pPr>
      <w:r w:rsidRPr="00990F41">
        <w:rPr>
          <w:rStyle w:val="Reference-R0G144B200"/>
        </w:rPr>
        <w:fldChar w:fldCharType="begin"/>
      </w:r>
      <w:r w:rsidRPr="00990F41">
        <w:rPr>
          <w:rStyle w:val="Reference-R0G144B200"/>
          <w:lang w:eastAsia="zh-CN"/>
        </w:rPr>
        <w:instrText xml:space="preserve"> REF _Ref29823279 \h </w:instrText>
      </w:r>
      <w:r>
        <w:rPr>
          <w:rStyle w:val="Reference-R0G144B200"/>
          <w:lang w:eastAsia="zh-CN"/>
        </w:rPr>
        <w:instrText xml:space="preserve"> \* MERGEFORMAT </w:instrText>
      </w:r>
      <w:r w:rsidRPr="00990F41">
        <w:rPr>
          <w:rStyle w:val="Reference-R0G144B200"/>
        </w:rPr>
      </w:r>
      <w:r w:rsidRPr="00990F41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开启</w:t>
      </w:r>
      <w:r w:rsidR="00AD7D0A" w:rsidRPr="00AD7D0A">
        <w:rPr>
          <w:rStyle w:val="Reference-R0G144B200"/>
          <w:rFonts w:hint="eastAsia"/>
          <w:lang w:eastAsia="zh-CN"/>
        </w:rPr>
        <w:t>VPN</w:t>
      </w:r>
      <w:r w:rsidR="00AD7D0A" w:rsidRPr="00AD7D0A">
        <w:rPr>
          <w:rStyle w:val="Reference-R0G144B200"/>
          <w:rFonts w:hint="eastAsia"/>
          <w:lang w:eastAsia="zh-CN"/>
        </w:rPr>
        <w:t>引入等价路由功能</w:t>
      </w:r>
      <w:r w:rsidRPr="00990F41">
        <w:rPr>
          <w:rStyle w:val="Reference-R0G144B200"/>
        </w:rPr>
        <w:fldChar w:fldCharType="end"/>
      </w:r>
    </w:p>
    <w:p w:rsidR="00B3744F" w:rsidRPr="00B3744F" w:rsidRDefault="00B3744F" w:rsidP="00246E49">
      <w:pPr>
        <w:pStyle w:val="ItemIndent2"/>
        <w:rPr>
          <w:rStyle w:val="Reference-R0G144B200"/>
          <w:kern w:val="2"/>
          <w:lang w:eastAsia="zh-CN"/>
        </w:rPr>
      </w:pPr>
      <w:r w:rsidRPr="00990F41">
        <w:rPr>
          <w:rFonts w:hint="eastAsia"/>
          <w:lang w:eastAsia="zh-CN"/>
        </w:rPr>
        <w:t>本功能用来将前缀和</w:t>
      </w:r>
      <w:r w:rsidRPr="00990F41">
        <w:rPr>
          <w:rFonts w:hint="eastAsia"/>
          <w:lang w:eastAsia="zh-CN"/>
        </w:rPr>
        <w:t>RD</w:t>
      </w:r>
      <w:r w:rsidRPr="00990F41">
        <w:rPr>
          <w:rFonts w:hint="eastAsia"/>
          <w:lang w:eastAsia="zh-CN"/>
        </w:rPr>
        <w:t>均相同的多条路由全部引入到</w:t>
      </w:r>
      <w:r w:rsidRPr="00990F41">
        <w:rPr>
          <w:rFonts w:hint="eastAsia"/>
          <w:lang w:eastAsia="zh-CN"/>
        </w:rPr>
        <w:t>VPN</w:t>
      </w:r>
      <w:r w:rsidRPr="00990F41">
        <w:rPr>
          <w:rFonts w:hint="eastAsia"/>
          <w:lang w:eastAsia="zh-CN"/>
        </w:rPr>
        <w:t>实例的路由表中，以便在这些路由之间形成等价路由或进行</w:t>
      </w:r>
      <w:r w:rsidRPr="00990F41">
        <w:rPr>
          <w:rFonts w:hint="eastAsia"/>
          <w:lang w:eastAsia="zh-CN"/>
        </w:rPr>
        <w:t>MPLS L3VPN</w:t>
      </w:r>
      <w:r w:rsidRPr="00990F41">
        <w:rPr>
          <w:rFonts w:hint="eastAsia"/>
          <w:lang w:eastAsia="zh-CN"/>
        </w:rPr>
        <w:t>快速重路由。</w:t>
      </w:r>
    </w:p>
    <w:p w:rsidR="00140E86" w:rsidRPr="00B51350" w:rsidRDefault="00140E86" w:rsidP="00246E49">
      <w:pPr>
        <w:pStyle w:val="ItemList2"/>
        <w:rPr>
          <w:rStyle w:val="Reference-R0G144B200"/>
          <w:lang w:eastAsia="zh-CN"/>
        </w:rPr>
      </w:pPr>
      <w:r w:rsidRPr="00CB12F8">
        <w:rPr>
          <w:rStyle w:val="Reference-R0G144B200"/>
        </w:rPr>
        <w:fldChar w:fldCharType="begin"/>
      </w:r>
      <w:r w:rsidRPr="00CB12F8">
        <w:rPr>
          <w:rStyle w:val="Reference-R0G144B200"/>
          <w:lang w:eastAsia="zh-CN"/>
        </w:rPr>
        <w:instrText xml:space="preserve"> </w:instrText>
      </w:r>
      <w:r w:rsidRPr="00CB12F8">
        <w:rPr>
          <w:rStyle w:val="Reference-R0G144B200"/>
          <w:rFonts w:hint="eastAsia"/>
          <w:lang w:eastAsia="zh-CN"/>
        </w:rPr>
        <w:instrText>REF _Ref522526038 \h</w:instrText>
      </w:r>
      <w:r w:rsidRPr="00CB12F8">
        <w:rPr>
          <w:rStyle w:val="Reference-R0G144B200"/>
          <w:lang w:eastAsia="zh-CN"/>
        </w:rPr>
        <w:instrText xml:space="preserve"> </w:instrText>
      </w:r>
      <w:r>
        <w:rPr>
          <w:rStyle w:val="Reference-R0G144B200"/>
          <w:lang w:eastAsia="zh-CN"/>
        </w:rPr>
        <w:instrText xml:space="preserve"> \* MERGEFORMAT </w:instrText>
      </w:r>
      <w:r w:rsidRPr="00CB12F8">
        <w:rPr>
          <w:rStyle w:val="Reference-R0G144B200"/>
        </w:rPr>
      </w:r>
      <w:r w:rsidRPr="00CB12F8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配置优先发送指定路由的撤销消息</w:t>
      </w:r>
      <w:r w:rsidRPr="00CB12F8">
        <w:rPr>
          <w:rStyle w:val="Reference-R0G144B200"/>
        </w:rPr>
        <w:fldChar w:fldCharType="end"/>
      </w:r>
    </w:p>
    <w:p w:rsidR="00BC3751" w:rsidRPr="00B51350" w:rsidRDefault="008905B7" w:rsidP="00B51350">
      <w:pPr>
        <w:pStyle w:val="ItemStep"/>
        <w:rPr>
          <w:rStyle w:val="Reference-R0G144B200"/>
          <w:lang w:eastAsia="zh-CN"/>
        </w:rPr>
      </w:pPr>
      <w:r w:rsidRPr="008905B7">
        <w:rPr>
          <w:rFonts w:hint="eastAsia"/>
          <w:lang w:eastAsia="zh-CN"/>
        </w:rPr>
        <w:t>（可选）</w:t>
      </w:r>
      <w:r w:rsidR="00BC3751" w:rsidRPr="00B51350">
        <w:rPr>
          <w:rStyle w:val="Reference-R0G144B200"/>
        </w:rPr>
        <w:fldChar w:fldCharType="begin"/>
      </w:r>
      <w:r w:rsidR="00BC3751" w:rsidRPr="00B51350">
        <w:rPr>
          <w:rStyle w:val="Reference-R0G144B200"/>
          <w:lang w:eastAsia="zh-CN"/>
        </w:rPr>
        <w:instrText xml:space="preserve"> REF _Ref422821332 \h </w:instrText>
      </w:r>
      <w:r w:rsidR="00BC3751">
        <w:rPr>
          <w:rStyle w:val="Reference-R0G144B200"/>
          <w:lang w:eastAsia="zh-CN"/>
        </w:rPr>
        <w:instrText xml:space="preserve"> \* MERGEFORMAT </w:instrText>
      </w:r>
      <w:r w:rsidR="00BC3751" w:rsidRPr="00B51350">
        <w:rPr>
          <w:rStyle w:val="Reference-R0G144B200"/>
        </w:rPr>
      </w:r>
      <w:r w:rsidR="00BC3751" w:rsidRPr="00B51350">
        <w:rPr>
          <w:rStyle w:val="Reference-R0G144B200"/>
        </w:rPr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使能</w:t>
      </w:r>
      <w:r w:rsidR="00AD7D0A" w:rsidRPr="00AD7D0A">
        <w:rPr>
          <w:rStyle w:val="Reference-R0G144B200"/>
          <w:rFonts w:hint="eastAsia"/>
          <w:lang w:eastAsia="zh-CN"/>
        </w:rPr>
        <w:t>B</w:t>
      </w:r>
      <w:r w:rsidR="00AD7D0A" w:rsidRPr="00AD7D0A">
        <w:rPr>
          <w:rStyle w:val="Reference-R0G144B200"/>
          <w:lang w:eastAsia="zh-CN"/>
        </w:rPr>
        <w:t>GP</w:t>
      </w:r>
      <w:r w:rsidR="00AD7D0A" w:rsidRPr="00AD7D0A">
        <w:rPr>
          <w:rStyle w:val="Reference-R0G144B200"/>
          <w:rFonts w:hint="eastAsia"/>
          <w:lang w:eastAsia="zh-CN"/>
        </w:rPr>
        <w:t>的路由抖动日志记录功能</w:t>
      </w:r>
      <w:r w:rsidR="00BC3751" w:rsidRPr="00B51350">
        <w:rPr>
          <w:rStyle w:val="Reference-R0G144B200"/>
        </w:rPr>
        <w:fldChar w:fldCharType="end"/>
      </w:r>
    </w:p>
    <w:p w:rsidR="00666912" w:rsidRDefault="00997AA2" w:rsidP="00DD64CA">
      <w:pPr>
        <w:pStyle w:val="2"/>
      </w:pPr>
      <w:bookmarkStart w:id="3379" w:name="_Toc476254775"/>
      <w:bookmarkStart w:id="3380" w:name="_Toc476256870"/>
      <w:bookmarkStart w:id="3381" w:name="_Toc476258851"/>
      <w:bookmarkStart w:id="3382" w:name="_Toc476254785"/>
      <w:bookmarkStart w:id="3383" w:name="_Toc476256880"/>
      <w:bookmarkStart w:id="3384" w:name="_Toc476258861"/>
      <w:bookmarkStart w:id="3385" w:name="_Toc476254790"/>
      <w:bookmarkStart w:id="3386" w:name="_Toc476256885"/>
      <w:bookmarkStart w:id="3387" w:name="_Toc476258866"/>
      <w:bookmarkStart w:id="3388" w:name="_Toc476254795"/>
      <w:bookmarkStart w:id="3389" w:name="_Toc476256890"/>
      <w:bookmarkStart w:id="3390" w:name="_Toc476258871"/>
      <w:bookmarkStart w:id="3391" w:name="_Toc271040113"/>
      <w:bookmarkStart w:id="3392" w:name="_Toc270577556"/>
      <w:bookmarkStart w:id="3393" w:name="_Toc271040108"/>
      <w:bookmarkStart w:id="3394" w:name="_Toc270577551"/>
      <w:bookmarkStart w:id="3395" w:name="_Toc476254824"/>
      <w:bookmarkStart w:id="3396" w:name="_Toc476256919"/>
      <w:bookmarkStart w:id="3397" w:name="_Toc476258900"/>
      <w:bookmarkStart w:id="3398" w:name="_Toc308165966"/>
      <w:bookmarkStart w:id="3399" w:name="_Toc45106019"/>
      <w:bookmarkEnd w:id="3379"/>
      <w:bookmarkEnd w:id="3380"/>
      <w:bookmarkEnd w:id="3381"/>
      <w:bookmarkEnd w:id="3382"/>
      <w:bookmarkEnd w:id="3383"/>
      <w:bookmarkEnd w:id="3384"/>
      <w:bookmarkEnd w:id="3385"/>
      <w:bookmarkEnd w:id="3386"/>
      <w:bookmarkEnd w:id="3387"/>
      <w:bookmarkEnd w:id="3388"/>
      <w:bookmarkEnd w:id="3389"/>
      <w:bookmarkEnd w:id="3390"/>
      <w:bookmarkEnd w:id="3391"/>
      <w:bookmarkEnd w:id="3392"/>
      <w:bookmarkEnd w:id="3393"/>
      <w:bookmarkEnd w:id="3394"/>
      <w:bookmarkEnd w:id="3395"/>
      <w:bookmarkEnd w:id="3396"/>
      <w:bookmarkEnd w:id="3397"/>
      <w:r>
        <w:rPr>
          <w:rFonts w:hint="eastAsia"/>
        </w:rPr>
        <w:t xml:space="preserve">IPv6 </w:t>
      </w:r>
      <w:r>
        <w:t>MPLS L3VPN</w:t>
      </w:r>
      <w:r w:rsidR="00427BA2" w:rsidRPr="007530E2">
        <w:rPr>
          <w:rFonts w:hint="eastAsia"/>
        </w:rPr>
        <w:t>配置准备</w:t>
      </w:r>
      <w:bookmarkEnd w:id="3398"/>
      <w:bookmarkEnd w:id="3399"/>
    </w:p>
    <w:p w:rsidR="00427BA2" w:rsidRPr="007530E2" w:rsidRDefault="00427BA2" w:rsidP="00DD64CA">
      <w:r w:rsidRPr="007530E2">
        <w:rPr>
          <w:rFonts w:hint="eastAsia"/>
        </w:rPr>
        <w:t>在配置</w:t>
      </w:r>
      <w:r>
        <w:rPr>
          <w:rFonts w:hint="eastAsia"/>
        </w:rPr>
        <w:t xml:space="preserve">IPv6 </w:t>
      </w:r>
      <w:r>
        <w:t>MPLS L3VPN</w:t>
      </w:r>
      <w:r w:rsidRPr="007530E2">
        <w:rPr>
          <w:rFonts w:hint="eastAsia"/>
        </w:rPr>
        <w:t>之前，需完成以下任务：</w:t>
      </w:r>
    </w:p>
    <w:p w:rsidR="00427BA2" w:rsidRPr="00B421C2" w:rsidRDefault="00427BA2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对</w:t>
      </w:r>
      <w:r w:rsidRPr="00B421C2">
        <w:rPr>
          <w:rFonts w:hint="eastAsia"/>
          <w:lang w:eastAsia="zh-CN"/>
        </w:rPr>
        <w:t>MPLS</w:t>
      </w:r>
      <w:r w:rsidRPr="00B421C2">
        <w:rPr>
          <w:rFonts w:hint="eastAsia"/>
          <w:lang w:eastAsia="zh-CN"/>
        </w:rPr>
        <w:t>骨干网（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、</w:t>
      </w:r>
      <w:r w:rsidRPr="00B421C2">
        <w:rPr>
          <w:rFonts w:hint="eastAsia"/>
          <w:lang w:eastAsia="zh-CN"/>
        </w:rPr>
        <w:t>P</w:t>
      </w:r>
      <w:r w:rsidRPr="00B421C2">
        <w:rPr>
          <w:rFonts w:hint="eastAsia"/>
          <w:lang w:eastAsia="zh-CN"/>
        </w:rPr>
        <w:t>）配置</w:t>
      </w:r>
      <w:r w:rsidRPr="00B421C2">
        <w:rPr>
          <w:rFonts w:hint="eastAsia"/>
          <w:lang w:eastAsia="zh-CN"/>
        </w:rPr>
        <w:t>IGP</w:t>
      </w:r>
      <w:r w:rsidRPr="00B421C2">
        <w:rPr>
          <w:rFonts w:hint="eastAsia"/>
          <w:lang w:eastAsia="zh-CN"/>
        </w:rPr>
        <w:t>，实现骨干网的</w:t>
      </w:r>
      <w:r w:rsidRPr="00B421C2">
        <w:rPr>
          <w:rFonts w:hint="eastAsia"/>
          <w:lang w:eastAsia="zh-CN"/>
        </w:rPr>
        <w:t>IP</w:t>
      </w:r>
      <w:r w:rsidRPr="00B421C2">
        <w:rPr>
          <w:rFonts w:hint="eastAsia"/>
          <w:lang w:eastAsia="zh-CN"/>
        </w:rPr>
        <w:t>连通性</w:t>
      </w:r>
    </w:p>
    <w:p w:rsidR="00427BA2" w:rsidRPr="007530E2" w:rsidRDefault="00427BA2" w:rsidP="00DD64CA">
      <w:pPr>
        <w:pStyle w:val="ItemList"/>
      </w:pPr>
      <w:r w:rsidRPr="007530E2">
        <w:rPr>
          <w:rFonts w:hint="eastAsia"/>
        </w:rPr>
        <w:t>对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骨干网（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、</w:t>
      </w:r>
      <w:r w:rsidRPr="007530E2">
        <w:rPr>
          <w:rFonts w:hint="eastAsia"/>
        </w:rPr>
        <w:t>P</w:t>
      </w:r>
      <w:r w:rsidRPr="007530E2">
        <w:rPr>
          <w:rFonts w:hint="eastAsia"/>
        </w:rPr>
        <w:t>）配置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基本能力</w:t>
      </w:r>
    </w:p>
    <w:p w:rsidR="00427BA2" w:rsidRDefault="00427BA2" w:rsidP="00DD64CA">
      <w:pPr>
        <w:pStyle w:val="ItemList"/>
      </w:pPr>
      <w:r w:rsidRPr="007530E2">
        <w:rPr>
          <w:rFonts w:hint="eastAsia"/>
        </w:rPr>
        <w:t>对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骨干网（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、</w:t>
      </w:r>
      <w:r w:rsidRPr="007530E2">
        <w:rPr>
          <w:rFonts w:hint="eastAsia"/>
        </w:rPr>
        <w:t>P</w:t>
      </w:r>
      <w:r w:rsidRPr="007530E2">
        <w:rPr>
          <w:rFonts w:hint="eastAsia"/>
        </w:rPr>
        <w:t>）配置</w:t>
      </w:r>
      <w:r w:rsidRPr="007530E2">
        <w:rPr>
          <w:rFonts w:hint="eastAsia"/>
        </w:rPr>
        <w:t>MPLS LDP</w:t>
      </w:r>
      <w:r w:rsidRPr="007530E2">
        <w:rPr>
          <w:rFonts w:hint="eastAsia"/>
        </w:rPr>
        <w:t>，建立</w:t>
      </w:r>
      <w:r w:rsidRPr="007530E2">
        <w:rPr>
          <w:rFonts w:hint="eastAsia"/>
        </w:rPr>
        <w:t>LDP LSP</w:t>
      </w:r>
    </w:p>
    <w:p w:rsidR="00E65670" w:rsidRDefault="00E65670" w:rsidP="00C12849">
      <w:pPr>
        <w:pStyle w:val="2"/>
      </w:pPr>
      <w:bookmarkStart w:id="3400" w:name="_Toc490137262"/>
      <w:bookmarkStart w:id="3401" w:name="_Ref490137326"/>
      <w:bookmarkStart w:id="3402" w:name="_Ref494209229"/>
      <w:bookmarkStart w:id="3403" w:name="_Ref270577150"/>
      <w:bookmarkStart w:id="3404" w:name="_Toc45106020"/>
      <w:bookmarkEnd w:id="3400"/>
      <w:r>
        <w:rPr>
          <w:rFonts w:hint="eastAsia"/>
        </w:rPr>
        <w:lastRenderedPageBreak/>
        <w:t>配置</w:t>
      </w:r>
      <w:r>
        <w:rPr>
          <w:rFonts w:hint="eastAsia"/>
        </w:rPr>
        <w:t>VPN</w:t>
      </w:r>
      <w:r>
        <w:rPr>
          <w:rFonts w:hint="eastAsia"/>
        </w:rPr>
        <w:t>实例</w:t>
      </w:r>
      <w:bookmarkEnd w:id="3401"/>
      <w:bookmarkEnd w:id="3402"/>
      <w:bookmarkEnd w:id="3404"/>
    </w:p>
    <w:p w:rsidR="00666912" w:rsidRDefault="00E65670" w:rsidP="00DD64CA">
      <w:pPr>
        <w:pStyle w:val="3"/>
      </w:pPr>
      <w:bookmarkStart w:id="3405" w:name="_Toc45106021"/>
      <w:r>
        <w:rPr>
          <w:rFonts w:hint="eastAsia"/>
        </w:rPr>
        <w:t>创建</w:t>
      </w:r>
      <w:r>
        <w:rPr>
          <w:rFonts w:hint="eastAsia"/>
        </w:rPr>
        <w:t>VPN</w:t>
      </w:r>
      <w:r>
        <w:rPr>
          <w:rFonts w:hint="eastAsia"/>
        </w:rPr>
        <w:t>实例</w:t>
      </w:r>
      <w:bookmarkEnd w:id="3403"/>
      <w:bookmarkEnd w:id="3405"/>
    </w:p>
    <w:p w:rsidR="0056783B" w:rsidRPr="0056783B" w:rsidRDefault="0056783B" w:rsidP="00B51350">
      <w:pPr>
        <w:pStyle w:val="4"/>
      </w:pPr>
      <w:r>
        <w:rPr>
          <w:rFonts w:hint="eastAsia"/>
        </w:rPr>
        <w:t>功能简介</w:t>
      </w:r>
    </w:p>
    <w:p w:rsidR="00427BA2" w:rsidRDefault="00427BA2" w:rsidP="00DD64CA">
      <w:r w:rsidRPr="007530E2">
        <w:t>VPN</w:t>
      </w:r>
      <w:r w:rsidRPr="007530E2">
        <w:t>实例</w:t>
      </w:r>
      <w:r w:rsidRPr="007530E2">
        <w:rPr>
          <w:rFonts w:hint="eastAsia"/>
        </w:rPr>
        <w:t>在实现中与</w:t>
      </w:r>
      <w:r>
        <w:t>Site</w:t>
      </w:r>
      <w:r w:rsidRPr="007530E2">
        <w:rPr>
          <w:rFonts w:hint="eastAsia"/>
        </w:rPr>
        <w:t>关联。</w:t>
      </w:r>
      <w:r w:rsidRPr="007530E2">
        <w:t>VPN</w:t>
      </w:r>
      <w:r w:rsidRPr="007530E2">
        <w:t>实例</w:t>
      </w:r>
      <w:r w:rsidRPr="007530E2">
        <w:rPr>
          <w:rFonts w:hint="eastAsia"/>
        </w:rPr>
        <w:t>不是直接对应于</w:t>
      </w:r>
      <w:r w:rsidRPr="007530E2">
        <w:t>VPN</w:t>
      </w:r>
      <w:r w:rsidRPr="007530E2">
        <w:rPr>
          <w:rFonts w:hint="eastAsia"/>
        </w:rPr>
        <w:t>，一个</w:t>
      </w:r>
      <w:r w:rsidRPr="007530E2">
        <w:t>VPN</w:t>
      </w:r>
      <w:r w:rsidRPr="007530E2">
        <w:t>实例</w:t>
      </w:r>
      <w:r w:rsidRPr="007530E2">
        <w:rPr>
          <w:rFonts w:hint="eastAsia"/>
        </w:rPr>
        <w:t>综合了和它所对应</w:t>
      </w:r>
      <w:r>
        <w:t>Site</w:t>
      </w:r>
      <w:r w:rsidRPr="007530E2">
        <w:rPr>
          <w:rFonts w:hint="eastAsia"/>
        </w:rPr>
        <w:t>的</w:t>
      </w:r>
      <w:r w:rsidRPr="007530E2">
        <w:t>VPN</w:t>
      </w:r>
      <w:r w:rsidRPr="007530E2">
        <w:rPr>
          <w:rFonts w:hint="eastAsia"/>
        </w:rPr>
        <w:t>成员关系和路由规则。</w:t>
      </w:r>
    </w:p>
    <w:p w:rsidR="00D9007F" w:rsidRDefault="00D9007F" w:rsidP="00D9007F">
      <w:pPr>
        <w:pStyle w:val="4"/>
      </w:pPr>
      <w:r>
        <w:rPr>
          <w:rFonts w:hint="eastAsia"/>
        </w:rPr>
        <w:t>配置限制和指导</w:t>
      </w:r>
    </w:p>
    <w:p w:rsidR="00D9007F" w:rsidRDefault="00D9007F" w:rsidP="00D9007F">
      <w:r>
        <w:rPr>
          <w:rFonts w:hint="eastAsia"/>
        </w:rPr>
        <w:t>在</w:t>
      </w:r>
      <w:r>
        <w:rPr>
          <w:rFonts w:hint="eastAsia"/>
        </w:rPr>
        <w:t>VPN</w:t>
      </w:r>
      <w:r>
        <w:rPr>
          <w:rFonts w:hint="eastAsia"/>
        </w:rPr>
        <w:t>实例视图下配置</w:t>
      </w:r>
      <w:r>
        <w:rPr>
          <w:rFonts w:hint="eastAsia"/>
        </w:rPr>
        <w:t>RD</w:t>
      </w:r>
      <w:r>
        <w:rPr>
          <w:rFonts w:hint="eastAsia"/>
        </w:rPr>
        <w:t>后，如果</w:t>
      </w:r>
      <w:r w:rsidRPr="00326436">
        <w:rPr>
          <w:rFonts w:hint="eastAsia"/>
        </w:rPr>
        <w:t>VPN</w:t>
      </w:r>
      <w:r w:rsidRPr="00326436">
        <w:rPr>
          <w:rFonts w:hint="eastAsia"/>
        </w:rPr>
        <w:t>实例所有地址族视图下</w:t>
      </w:r>
      <w:r>
        <w:rPr>
          <w:rFonts w:hint="eastAsia"/>
        </w:rPr>
        <w:t>不存在</w:t>
      </w:r>
      <w:r>
        <w:rPr>
          <w:rFonts w:hint="eastAsia"/>
        </w:rPr>
        <w:t>RD</w:t>
      </w:r>
      <w:r>
        <w:rPr>
          <w:rFonts w:hint="eastAsia"/>
        </w:rPr>
        <w:t>配置，则该配置会同步到</w:t>
      </w:r>
      <w:r>
        <w:rPr>
          <w:rFonts w:hint="eastAsia"/>
        </w:rPr>
        <w:t>VPN</w:t>
      </w:r>
      <w:r>
        <w:rPr>
          <w:rFonts w:hint="eastAsia"/>
        </w:rPr>
        <w:t>实例所有地址族视图下。此时如果删除某一地址族视图下的</w:t>
      </w:r>
      <w:r>
        <w:rPr>
          <w:rFonts w:hint="eastAsia"/>
        </w:rPr>
        <w:t>RD</w:t>
      </w:r>
      <w:r>
        <w:rPr>
          <w:rFonts w:hint="eastAsia"/>
        </w:rPr>
        <w:t>配置，则会同时删除</w:t>
      </w:r>
      <w:r>
        <w:rPr>
          <w:rFonts w:hint="eastAsia"/>
        </w:rPr>
        <w:t>VPN</w:t>
      </w:r>
      <w:r>
        <w:rPr>
          <w:rFonts w:hint="eastAsia"/>
        </w:rPr>
        <w:t>实例视图下的</w:t>
      </w:r>
      <w:r>
        <w:rPr>
          <w:rFonts w:hint="eastAsia"/>
        </w:rPr>
        <w:t>RD</w:t>
      </w:r>
      <w:r>
        <w:rPr>
          <w:rFonts w:hint="eastAsia"/>
        </w:rPr>
        <w:t>配置。</w:t>
      </w:r>
    </w:p>
    <w:p w:rsidR="00D9007F" w:rsidRPr="00D9007F" w:rsidRDefault="00D9007F" w:rsidP="00DD64CA">
      <w:r>
        <w:rPr>
          <w:rFonts w:hint="eastAsia"/>
        </w:rPr>
        <w:t>当</w:t>
      </w:r>
      <w:r>
        <w:rPr>
          <w:rFonts w:hint="eastAsia"/>
        </w:rPr>
        <w:t>VPN</w:t>
      </w:r>
      <w:r>
        <w:rPr>
          <w:rFonts w:hint="eastAsia"/>
        </w:rPr>
        <w:t>实例视图下没有配置</w:t>
      </w:r>
      <w:r>
        <w:rPr>
          <w:rFonts w:hint="eastAsia"/>
        </w:rPr>
        <w:t>DR</w:t>
      </w:r>
      <w:r>
        <w:rPr>
          <w:rFonts w:hint="eastAsia"/>
        </w:rPr>
        <w:t>时，允许用户在</w:t>
      </w:r>
      <w:r>
        <w:rPr>
          <w:rFonts w:hint="eastAsia"/>
        </w:rPr>
        <w:t>VPN</w:t>
      </w:r>
      <w:r>
        <w:rPr>
          <w:rFonts w:hint="eastAsia"/>
        </w:rPr>
        <w:t>实例各个地址族视图下分别配置</w:t>
      </w:r>
      <w:r>
        <w:rPr>
          <w:rFonts w:hint="eastAsia"/>
        </w:rPr>
        <w:t>RD</w:t>
      </w:r>
      <w:r>
        <w:rPr>
          <w:rFonts w:hint="eastAsia"/>
        </w:rPr>
        <w:t>，</w:t>
      </w:r>
      <w:r>
        <w:rPr>
          <w:rFonts w:hint="eastAsia"/>
        </w:rPr>
        <w:t>RD</w:t>
      </w:r>
      <w:r>
        <w:rPr>
          <w:rFonts w:hint="eastAsia"/>
        </w:rPr>
        <w:t>可以不同。此时如果在</w:t>
      </w:r>
      <w:r>
        <w:rPr>
          <w:rFonts w:hint="eastAsia"/>
        </w:rPr>
        <w:t>VPN</w:t>
      </w:r>
      <w:r>
        <w:rPr>
          <w:rFonts w:hint="eastAsia"/>
        </w:rPr>
        <w:t>实例视图下配置</w:t>
      </w:r>
      <w:r>
        <w:rPr>
          <w:rFonts w:hint="eastAsia"/>
        </w:rPr>
        <w:t>RD</w:t>
      </w:r>
      <w:r>
        <w:rPr>
          <w:rFonts w:hint="eastAsia"/>
        </w:rPr>
        <w:t>，则必须保证</w:t>
      </w:r>
      <w:r>
        <w:rPr>
          <w:rFonts w:hint="eastAsia"/>
        </w:rPr>
        <w:t>VPN</w:t>
      </w:r>
      <w:r>
        <w:rPr>
          <w:rFonts w:hint="eastAsia"/>
        </w:rPr>
        <w:t>实例视图下和</w:t>
      </w:r>
      <w:r>
        <w:rPr>
          <w:rFonts w:hint="eastAsia"/>
        </w:rPr>
        <w:t>VPN</w:t>
      </w:r>
      <w:r>
        <w:rPr>
          <w:rFonts w:hint="eastAsia"/>
        </w:rPr>
        <w:t>实例各个地址族视图下的</w:t>
      </w:r>
      <w:r>
        <w:rPr>
          <w:rFonts w:hint="eastAsia"/>
        </w:rPr>
        <w:t>RD</w:t>
      </w:r>
      <w:r>
        <w:rPr>
          <w:rFonts w:hint="eastAsia"/>
        </w:rPr>
        <w:t>配置一致，否则配置失败。</w:t>
      </w:r>
    </w:p>
    <w:p w:rsidR="0056783B" w:rsidRDefault="0056783B" w:rsidP="0056783B">
      <w:pPr>
        <w:pStyle w:val="4"/>
      </w:pPr>
      <w:r>
        <w:rPr>
          <w:rFonts w:hint="eastAsia"/>
        </w:rPr>
        <w:t>配置步骤</w:t>
      </w:r>
    </w:p>
    <w:p w:rsidR="0056783B" w:rsidRDefault="0056783B" w:rsidP="0056783B">
      <w:pPr>
        <w:pStyle w:val="ItemStep"/>
      </w:pPr>
      <w:r>
        <w:rPr>
          <w:rFonts w:hint="eastAsia"/>
        </w:rPr>
        <w:t>进入系统视图。</w:t>
      </w:r>
    </w:p>
    <w:p w:rsidR="0056783B" w:rsidRDefault="0056783B" w:rsidP="0056783B">
      <w:pPr>
        <w:pStyle w:val="ItemIndent1"/>
        <w:rPr>
          <w:rStyle w:val="commandkeywords"/>
          <w:lang w:eastAsia="zh-CN"/>
        </w:rPr>
      </w:pPr>
      <w:r w:rsidRPr="0056783B">
        <w:rPr>
          <w:rStyle w:val="commandkeywords"/>
          <w:rFonts w:hint="eastAsia"/>
        </w:rPr>
        <w:t>system-view</w:t>
      </w:r>
    </w:p>
    <w:p w:rsidR="00D9007F" w:rsidRPr="00E36374" w:rsidRDefault="00D9007F" w:rsidP="00D9007F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实例的</w:t>
      </w:r>
      <w:r>
        <w:rPr>
          <w:rFonts w:hint="eastAsia"/>
          <w:lang w:eastAsia="zh-CN"/>
        </w:rPr>
        <w:t>MPLS</w:t>
      </w:r>
      <w:r>
        <w:rPr>
          <w:rFonts w:hint="eastAsia"/>
          <w:lang w:eastAsia="zh-CN"/>
        </w:rPr>
        <w:t>标签范围。</w:t>
      </w:r>
    </w:p>
    <w:p w:rsidR="00D9007F" w:rsidRPr="004452FC" w:rsidRDefault="00D9007F" w:rsidP="00D9007F">
      <w:pPr>
        <w:pStyle w:val="ItemIndent1"/>
        <w:rPr>
          <w:rStyle w:val="commandparameter"/>
        </w:rPr>
      </w:pPr>
      <w:r>
        <w:rPr>
          <w:rStyle w:val="commandkeywords"/>
          <w:rFonts w:hint="eastAsia"/>
        </w:rPr>
        <w:t xml:space="preserve">mpls </w:t>
      </w:r>
      <w:r w:rsidRPr="0092450F">
        <w:rPr>
          <w:rStyle w:val="commandkeywords"/>
        </w:rPr>
        <w:t>per-</w:t>
      </w:r>
      <w:r>
        <w:rPr>
          <w:rStyle w:val="commandkeywords"/>
          <w:rFonts w:hint="eastAsia"/>
        </w:rPr>
        <w:t xml:space="preserve">vrf-label range </w:t>
      </w:r>
      <w:r w:rsidRPr="004452FC">
        <w:rPr>
          <w:rStyle w:val="commandparameter"/>
        </w:rPr>
        <w:t>minimum maximum</w:t>
      </w:r>
    </w:p>
    <w:p w:rsidR="00D9007F" w:rsidRPr="00D9007F" w:rsidRDefault="00D9007F" w:rsidP="0056783B">
      <w:pPr>
        <w:pStyle w:val="ItemIndent1"/>
        <w:rPr>
          <w:rStyle w:val="commandkeywords"/>
          <w:lang w:eastAsia="zh-CN"/>
        </w:rPr>
      </w:pPr>
      <w:r w:rsidRPr="009B42E1">
        <w:rPr>
          <w:rFonts w:hint="eastAsia"/>
          <w:lang w:eastAsia="zh-CN"/>
        </w:rPr>
        <w:t>缺省情况</w:t>
      </w:r>
      <w:r>
        <w:rPr>
          <w:rFonts w:hint="eastAsia"/>
          <w:lang w:eastAsia="zh-CN"/>
        </w:rPr>
        <w:t>下，未配置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实例的</w:t>
      </w:r>
      <w:r>
        <w:rPr>
          <w:rFonts w:hint="eastAsia"/>
          <w:lang w:eastAsia="zh-CN"/>
        </w:rPr>
        <w:t>MPLS</w:t>
      </w:r>
      <w:r>
        <w:rPr>
          <w:rFonts w:hint="eastAsia"/>
          <w:lang w:eastAsia="zh-CN"/>
        </w:rPr>
        <w:t>标签范围。</w:t>
      </w:r>
    </w:p>
    <w:p w:rsidR="0056783B" w:rsidRDefault="0056783B" w:rsidP="0056783B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实例，并进入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实例视图。</w:t>
      </w:r>
    </w:p>
    <w:p w:rsidR="0056783B" w:rsidRDefault="0056783B" w:rsidP="0056783B">
      <w:pPr>
        <w:pStyle w:val="ItemIndent1"/>
        <w:rPr>
          <w:rStyle w:val="commandparameter"/>
        </w:rPr>
      </w:pPr>
      <w:r w:rsidRPr="0056783B">
        <w:rPr>
          <w:rStyle w:val="commandkeywords"/>
        </w:rPr>
        <w:t>ip vpn-instance</w:t>
      </w:r>
      <w:r w:rsidRPr="0056783B">
        <w:t xml:space="preserve"> </w:t>
      </w:r>
      <w:r w:rsidRPr="0056783B">
        <w:rPr>
          <w:rStyle w:val="commandparameter"/>
        </w:rPr>
        <w:t>vpn-instance-name</w:t>
      </w:r>
    </w:p>
    <w:p w:rsidR="0056783B" w:rsidRDefault="0056783B" w:rsidP="0056783B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实例的</w:t>
      </w:r>
      <w:r>
        <w:rPr>
          <w:rFonts w:hint="eastAsia"/>
          <w:lang w:eastAsia="zh-CN"/>
        </w:rPr>
        <w:t>RD</w:t>
      </w:r>
      <w:r>
        <w:rPr>
          <w:rFonts w:hint="eastAsia"/>
          <w:lang w:eastAsia="zh-CN"/>
        </w:rPr>
        <w:t>。</w:t>
      </w:r>
    </w:p>
    <w:p w:rsidR="0056783B" w:rsidRDefault="0056783B" w:rsidP="0056783B">
      <w:pPr>
        <w:pStyle w:val="ItemIndent1"/>
        <w:rPr>
          <w:rStyle w:val="commandparameter"/>
        </w:rPr>
      </w:pPr>
      <w:r w:rsidRPr="0056783B">
        <w:rPr>
          <w:rStyle w:val="commandkeywords"/>
        </w:rPr>
        <w:t>route-distinguisher</w:t>
      </w:r>
      <w:r w:rsidRPr="0056783B">
        <w:t xml:space="preserve"> </w:t>
      </w:r>
      <w:r w:rsidRPr="0056783B">
        <w:rPr>
          <w:rStyle w:val="commandparameter"/>
        </w:rPr>
        <w:t>route-distinguisher</w:t>
      </w:r>
    </w:p>
    <w:p w:rsidR="0056783B" w:rsidRDefault="0056783B" w:rsidP="0056783B">
      <w:pPr>
        <w:pStyle w:val="ItemIndent1"/>
      </w:pPr>
      <w:r w:rsidRPr="0056783B">
        <w:rPr>
          <w:rFonts w:hint="eastAsia"/>
        </w:rPr>
        <w:t>缺省情况下，未配置</w:t>
      </w:r>
      <w:r w:rsidRPr="0056783B">
        <w:rPr>
          <w:rFonts w:hint="eastAsia"/>
        </w:rPr>
        <w:t>VPN</w:t>
      </w:r>
      <w:r w:rsidRPr="0056783B">
        <w:rPr>
          <w:rFonts w:hint="eastAsia"/>
        </w:rPr>
        <w:t>实例的</w:t>
      </w:r>
      <w:r w:rsidRPr="0056783B">
        <w:rPr>
          <w:rFonts w:hint="eastAsia"/>
        </w:rPr>
        <w:t>RD</w:t>
      </w:r>
      <w:r>
        <w:rPr>
          <w:rFonts w:hint="eastAsia"/>
        </w:rPr>
        <w:t>。</w:t>
      </w:r>
    </w:p>
    <w:p w:rsidR="0056783B" w:rsidRDefault="0056783B" w:rsidP="0056783B">
      <w:pPr>
        <w:pStyle w:val="ItemStep"/>
        <w:rPr>
          <w:lang w:eastAsia="zh-CN"/>
        </w:rPr>
      </w:pPr>
      <w:r>
        <w:rPr>
          <w:rFonts w:hint="eastAsia"/>
          <w:lang w:eastAsia="zh-CN"/>
        </w:rPr>
        <w:t>（可选）配置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实例的描述信息。</w:t>
      </w:r>
    </w:p>
    <w:p w:rsidR="0056783B" w:rsidRDefault="0056783B" w:rsidP="0056783B">
      <w:pPr>
        <w:pStyle w:val="ItemIndent1"/>
        <w:rPr>
          <w:rStyle w:val="commandparameter"/>
        </w:rPr>
      </w:pPr>
      <w:r w:rsidRPr="0056783B">
        <w:rPr>
          <w:rStyle w:val="commandkeywords"/>
        </w:rPr>
        <w:t>description</w:t>
      </w:r>
      <w:r w:rsidRPr="0056783B">
        <w:rPr>
          <w:rStyle w:val="commandparameter"/>
        </w:rPr>
        <w:t xml:space="preserve"> </w:t>
      </w:r>
      <w:r w:rsidRPr="0056783B">
        <w:rPr>
          <w:rStyle w:val="commandparameter"/>
          <w:rFonts w:hint="eastAsia"/>
        </w:rPr>
        <w:t>text</w:t>
      </w:r>
    </w:p>
    <w:p w:rsidR="0056783B" w:rsidRDefault="0056783B" w:rsidP="0056783B">
      <w:pPr>
        <w:pStyle w:val="ItemIndent1"/>
      </w:pPr>
      <w:r w:rsidRPr="0056783B">
        <w:rPr>
          <w:rFonts w:hint="eastAsia"/>
        </w:rPr>
        <w:t>缺省情况下，未配置</w:t>
      </w:r>
      <w:r w:rsidRPr="0056783B">
        <w:rPr>
          <w:rFonts w:hint="eastAsia"/>
        </w:rPr>
        <w:t>VPN</w:t>
      </w:r>
      <w:r w:rsidRPr="0056783B">
        <w:rPr>
          <w:rFonts w:hint="eastAsia"/>
        </w:rPr>
        <w:t>实例的描述信息</w:t>
      </w:r>
      <w:r>
        <w:rPr>
          <w:rFonts w:hint="eastAsia"/>
        </w:rPr>
        <w:t>。</w:t>
      </w:r>
    </w:p>
    <w:p w:rsidR="0056783B" w:rsidRDefault="0056783B" w:rsidP="0056783B">
      <w:pPr>
        <w:pStyle w:val="ItemStep"/>
        <w:rPr>
          <w:lang w:eastAsia="zh-CN"/>
        </w:rPr>
      </w:pPr>
      <w:r>
        <w:rPr>
          <w:rFonts w:hint="eastAsia"/>
          <w:lang w:eastAsia="zh-CN"/>
        </w:rPr>
        <w:t>（可选）配置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实例的</w:t>
      </w:r>
      <w:r>
        <w:rPr>
          <w:rFonts w:hint="eastAsia"/>
          <w:lang w:eastAsia="zh-CN"/>
        </w:rPr>
        <w:t>ID</w:t>
      </w:r>
      <w:r>
        <w:rPr>
          <w:rFonts w:hint="eastAsia"/>
          <w:lang w:eastAsia="zh-CN"/>
        </w:rPr>
        <w:t>。</w:t>
      </w:r>
    </w:p>
    <w:p w:rsidR="0056783B" w:rsidRDefault="0056783B" w:rsidP="0056783B">
      <w:pPr>
        <w:pStyle w:val="ItemIndent1"/>
        <w:rPr>
          <w:rStyle w:val="commandparameter"/>
        </w:rPr>
      </w:pPr>
      <w:r w:rsidRPr="0056783B">
        <w:rPr>
          <w:rStyle w:val="commandkeywords"/>
        </w:rPr>
        <w:t xml:space="preserve">vpn-id </w:t>
      </w:r>
      <w:r w:rsidRPr="0056783B">
        <w:rPr>
          <w:rStyle w:val="commandparameter"/>
        </w:rPr>
        <w:t>vpn-id</w:t>
      </w:r>
    </w:p>
    <w:p w:rsidR="0056783B" w:rsidRDefault="0056783B" w:rsidP="0056783B">
      <w:pPr>
        <w:pStyle w:val="ItemIndent1"/>
      </w:pPr>
      <w:r w:rsidRPr="0056783B">
        <w:rPr>
          <w:rFonts w:hint="eastAsia"/>
        </w:rPr>
        <w:t>缺省情况下，未配置</w:t>
      </w:r>
      <w:r w:rsidRPr="0056783B">
        <w:rPr>
          <w:rFonts w:hint="eastAsia"/>
        </w:rPr>
        <w:t>VPN</w:t>
      </w:r>
      <w:r w:rsidRPr="0056783B">
        <w:rPr>
          <w:rFonts w:hint="eastAsia"/>
        </w:rPr>
        <w:t>实例的</w:t>
      </w:r>
      <w:r w:rsidRPr="0056783B">
        <w:rPr>
          <w:rFonts w:hint="eastAsia"/>
        </w:rPr>
        <w:t>ID</w:t>
      </w:r>
      <w:r>
        <w:rPr>
          <w:rFonts w:hint="eastAsia"/>
        </w:rPr>
        <w:t>。</w:t>
      </w:r>
    </w:p>
    <w:p w:rsidR="0056783B" w:rsidRDefault="0056783B" w:rsidP="0056783B">
      <w:pPr>
        <w:pStyle w:val="ItemStep"/>
        <w:rPr>
          <w:lang w:eastAsia="zh-CN"/>
        </w:rPr>
      </w:pPr>
      <w:r>
        <w:rPr>
          <w:rFonts w:hint="eastAsia"/>
          <w:lang w:eastAsia="zh-CN"/>
        </w:rPr>
        <w:t>（可选）配置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实例的</w:t>
      </w:r>
      <w:r>
        <w:rPr>
          <w:rFonts w:hint="eastAsia"/>
          <w:lang w:eastAsia="zh-CN"/>
        </w:rPr>
        <w:t>SNMP</w:t>
      </w:r>
      <w:r>
        <w:rPr>
          <w:rFonts w:hint="eastAsia"/>
          <w:lang w:eastAsia="zh-CN"/>
        </w:rPr>
        <w:t>上下文。</w:t>
      </w:r>
    </w:p>
    <w:p w:rsidR="0056783B" w:rsidRDefault="0056783B" w:rsidP="0056783B">
      <w:pPr>
        <w:pStyle w:val="ItemIndent1"/>
        <w:rPr>
          <w:rStyle w:val="commandparameter"/>
        </w:rPr>
      </w:pPr>
      <w:r w:rsidRPr="0056783B">
        <w:rPr>
          <w:rStyle w:val="commandkeywords"/>
        </w:rPr>
        <w:t xml:space="preserve">snmp context-name </w:t>
      </w:r>
      <w:r w:rsidRPr="0056783B">
        <w:rPr>
          <w:rStyle w:val="commandparameter"/>
        </w:rPr>
        <w:t>context-name</w:t>
      </w:r>
    </w:p>
    <w:p w:rsidR="0056783B" w:rsidRDefault="0056783B" w:rsidP="00B51350">
      <w:pPr>
        <w:pStyle w:val="ItemIndent1"/>
        <w:rPr>
          <w:lang w:eastAsia="zh-CN"/>
        </w:rPr>
      </w:pPr>
      <w:r w:rsidRPr="0056783B">
        <w:rPr>
          <w:rFonts w:hint="eastAsia"/>
        </w:rPr>
        <w:t>缺省情况下，未配置</w:t>
      </w:r>
      <w:r w:rsidRPr="0056783B">
        <w:rPr>
          <w:rFonts w:hint="eastAsia"/>
        </w:rPr>
        <w:t>VPN</w:t>
      </w:r>
      <w:r w:rsidRPr="0056783B">
        <w:rPr>
          <w:rFonts w:hint="eastAsia"/>
        </w:rPr>
        <w:t>实例的</w:t>
      </w:r>
      <w:r w:rsidRPr="0056783B">
        <w:rPr>
          <w:rFonts w:hint="eastAsia"/>
        </w:rPr>
        <w:t>SNMP</w:t>
      </w:r>
      <w:r w:rsidRPr="0056783B">
        <w:rPr>
          <w:rFonts w:hint="eastAsia"/>
        </w:rPr>
        <w:t>上下文</w:t>
      </w:r>
      <w:r>
        <w:rPr>
          <w:rFonts w:hint="eastAsia"/>
        </w:rPr>
        <w:t>。</w:t>
      </w:r>
    </w:p>
    <w:p w:rsidR="00D9007F" w:rsidRPr="009D07A3" w:rsidRDefault="00D9007F" w:rsidP="00D9007F">
      <w:pPr>
        <w:pStyle w:val="ItemStep"/>
        <w:rPr>
          <w:lang w:eastAsia="zh-CN"/>
        </w:rPr>
      </w:pPr>
      <w:r w:rsidRPr="009D07A3">
        <w:rPr>
          <w:rFonts w:hint="eastAsia"/>
          <w:lang w:eastAsia="zh-CN"/>
        </w:rPr>
        <w:t>进入</w:t>
      </w:r>
      <w:r w:rsidRPr="009D07A3">
        <w:rPr>
          <w:rFonts w:hint="eastAsia"/>
          <w:lang w:eastAsia="zh-CN"/>
        </w:rPr>
        <w:t>VPN</w:t>
      </w:r>
      <w:r w:rsidRPr="009D07A3">
        <w:rPr>
          <w:rFonts w:hint="eastAsia"/>
          <w:lang w:eastAsia="zh-CN"/>
        </w:rPr>
        <w:t>实例</w:t>
      </w:r>
      <w:r w:rsidRPr="009D07A3">
        <w:rPr>
          <w:rFonts w:hint="eastAsia"/>
          <w:lang w:eastAsia="zh-CN"/>
        </w:rPr>
        <w:t>IPv</w:t>
      </w:r>
      <w:r>
        <w:rPr>
          <w:rFonts w:hint="eastAsia"/>
          <w:lang w:eastAsia="zh-CN"/>
        </w:rPr>
        <w:t>6</w:t>
      </w:r>
      <w:r w:rsidRPr="009D07A3">
        <w:rPr>
          <w:rFonts w:hint="eastAsia"/>
          <w:lang w:eastAsia="zh-CN"/>
        </w:rPr>
        <w:t>地址族视图。</w:t>
      </w:r>
    </w:p>
    <w:p w:rsidR="00D9007F" w:rsidRDefault="00D9007F" w:rsidP="00D9007F">
      <w:pPr>
        <w:pStyle w:val="ItemIndent1"/>
        <w:rPr>
          <w:rStyle w:val="commandkeywords"/>
        </w:rPr>
      </w:pPr>
      <w:r w:rsidRPr="00CB4387">
        <w:rPr>
          <w:rStyle w:val="commandkeywords"/>
        </w:rPr>
        <w:t>address-family ipv</w:t>
      </w:r>
      <w:r>
        <w:rPr>
          <w:rStyle w:val="commandkeywords"/>
          <w:rFonts w:hint="eastAsia"/>
          <w:lang w:eastAsia="zh-CN"/>
        </w:rPr>
        <w:t>6</w:t>
      </w:r>
    </w:p>
    <w:p w:rsidR="00D9007F" w:rsidRDefault="00D9007F" w:rsidP="00D9007F">
      <w:pPr>
        <w:pStyle w:val="ItemStep"/>
      </w:pPr>
      <w:r w:rsidRPr="00E53223">
        <w:rPr>
          <w:rFonts w:hint="eastAsia"/>
        </w:rPr>
        <w:t>配置</w:t>
      </w:r>
      <w:r w:rsidRPr="00E53223">
        <w:rPr>
          <w:rFonts w:hint="eastAsia"/>
        </w:rPr>
        <w:t>RD</w:t>
      </w:r>
      <w:r>
        <w:rPr>
          <w:rFonts w:hint="eastAsia"/>
        </w:rPr>
        <w:t>。</w:t>
      </w:r>
    </w:p>
    <w:p w:rsidR="00D9007F" w:rsidRDefault="00D9007F" w:rsidP="00D9007F">
      <w:pPr>
        <w:pStyle w:val="ItemIndent1"/>
        <w:rPr>
          <w:rStyle w:val="commandparameter"/>
        </w:rPr>
      </w:pPr>
      <w:r w:rsidRPr="00DA2C2B">
        <w:rPr>
          <w:rStyle w:val="commandkeywords"/>
        </w:rPr>
        <w:t>route-distinguisher</w:t>
      </w:r>
      <w:r w:rsidRPr="00855848">
        <w:t xml:space="preserve"> </w:t>
      </w:r>
      <w:r w:rsidRPr="00855848">
        <w:rPr>
          <w:rStyle w:val="commandparameter"/>
        </w:rPr>
        <w:t>route-distinguisher</w:t>
      </w:r>
    </w:p>
    <w:p w:rsidR="00D9007F" w:rsidRPr="009D07A3" w:rsidRDefault="00D9007F" w:rsidP="00D9007F">
      <w:pPr>
        <w:pStyle w:val="ItemIndent1"/>
        <w:rPr>
          <w:lang w:eastAsia="zh-CN"/>
        </w:rPr>
      </w:pPr>
      <w:r w:rsidRPr="009D07A3">
        <w:rPr>
          <w:rFonts w:hint="eastAsia"/>
          <w:lang w:eastAsia="zh-CN"/>
        </w:rPr>
        <w:t>缺省情况下，未配置</w:t>
      </w:r>
      <w:r w:rsidRPr="009D07A3">
        <w:rPr>
          <w:rFonts w:hint="eastAsia"/>
          <w:lang w:eastAsia="zh-CN"/>
        </w:rPr>
        <w:t>RD</w:t>
      </w:r>
      <w:r w:rsidRPr="009D07A3">
        <w:rPr>
          <w:rFonts w:hint="eastAsia"/>
          <w:lang w:eastAsia="zh-CN"/>
        </w:rPr>
        <w:t>。</w:t>
      </w:r>
    </w:p>
    <w:p w:rsidR="00D9007F" w:rsidRDefault="00D9007F" w:rsidP="00D9007F">
      <w:pPr>
        <w:pStyle w:val="ItemStep"/>
        <w:rPr>
          <w:lang w:eastAsia="zh-CN"/>
        </w:rPr>
      </w:pPr>
      <w:r w:rsidRPr="006E5B8F">
        <w:rPr>
          <w:rFonts w:hint="eastAsia"/>
          <w:lang w:eastAsia="zh-CN"/>
        </w:rPr>
        <w:lastRenderedPageBreak/>
        <w:t>配置</w:t>
      </w:r>
      <w:r w:rsidRPr="006E5B8F"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路由的</w:t>
      </w:r>
      <w:r>
        <w:rPr>
          <w:rFonts w:hint="eastAsia"/>
          <w:lang w:eastAsia="zh-CN"/>
        </w:rPr>
        <w:t>MPLS</w:t>
      </w:r>
      <w:r w:rsidRPr="006E5B8F">
        <w:rPr>
          <w:rFonts w:hint="eastAsia"/>
          <w:lang w:eastAsia="zh-CN"/>
        </w:rPr>
        <w:t>标签分配方式</w:t>
      </w:r>
      <w:r w:rsidRPr="009D07A3">
        <w:rPr>
          <w:rFonts w:hint="eastAsia"/>
          <w:lang w:eastAsia="zh-CN"/>
        </w:rPr>
        <w:t>。</w:t>
      </w:r>
    </w:p>
    <w:p w:rsidR="00D9007F" w:rsidRPr="00A1571E" w:rsidRDefault="00D9007F" w:rsidP="00D9007F">
      <w:pPr>
        <w:pStyle w:val="ItemIndent1"/>
      </w:pPr>
      <w:r w:rsidRPr="000E6F30">
        <w:rPr>
          <w:rStyle w:val="commandkeywords"/>
        </w:rPr>
        <w:t xml:space="preserve">apply-label </w:t>
      </w:r>
      <w:r w:rsidRPr="00D9315D">
        <w:rPr>
          <w:rStyle w:val="commandtext"/>
        </w:rPr>
        <w:t>{</w:t>
      </w:r>
      <w:r>
        <w:rPr>
          <w:rStyle w:val="commandkeywords"/>
        </w:rPr>
        <w:t xml:space="preserve"> </w:t>
      </w:r>
      <w:r w:rsidRPr="000E6F30">
        <w:rPr>
          <w:rStyle w:val="commandkeywords"/>
        </w:rPr>
        <w:t xml:space="preserve">per-instance </w:t>
      </w:r>
      <w:r w:rsidRPr="00D9315D">
        <w:rPr>
          <w:rStyle w:val="commandtext"/>
        </w:rPr>
        <w:t>[</w:t>
      </w:r>
      <w:r>
        <w:rPr>
          <w:rStyle w:val="commandkeywords"/>
        </w:rPr>
        <w:t xml:space="preserve"> </w:t>
      </w:r>
      <w:r w:rsidRPr="000E6F30">
        <w:rPr>
          <w:rStyle w:val="commandkeywords"/>
        </w:rPr>
        <w:t>static</w:t>
      </w:r>
      <w:r w:rsidRPr="000E6F30">
        <w:rPr>
          <w:rStyle w:val="ItalicText"/>
          <w:rFonts w:hint="eastAsia"/>
        </w:rPr>
        <w:t xml:space="preserve"> </w:t>
      </w:r>
      <w:r w:rsidRPr="000E6F30">
        <w:rPr>
          <w:rStyle w:val="commandparameter"/>
        </w:rPr>
        <w:t>static-label-value</w:t>
      </w:r>
      <w:r>
        <w:rPr>
          <w:rStyle w:val="commandparameter"/>
        </w:rPr>
        <w:t xml:space="preserve"> </w:t>
      </w:r>
      <w:r w:rsidRPr="00D9315D">
        <w:rPr>
          <w:rStyle w:val="commandtext"/>
        </w:rPr>
        <w:t>]</w:t>
      </w:r>
      <w:r>
        <w:rPr>
          <w:rStyle w:val="commandkeywords"/>
        </w:rPr>
        <w:t xml:space="preserve"> </w:t>
      </w:r>
      <w:r w:rsidRPr="00D9315D">
        <w:rPr>
          <w:rStyle w:val="commandtext"/>
        </w:rPr>
        <w:t>|</w:t>
      </w:r>
      <w:r>
        <w:rPr>
          <w:rStyle w:val="commandkeywords"/>
        </w:rPr>
        <w:t xml:space="preserve"> per-route </w:t>
      </w:r>
      <w:r w:rsidRPr="00D9315D">
        <w:rPr>
          <w:rStyle w:val="commandtext"/>
        </w:rPr>
        <w:t>}</w:t>
      </w:r>
    </w:p>
    <w:p w:rsidR="00D9007F" w:rsidRPr="00D9007F" w:rsidRDefault="00D9007F" w:rsidP="00B51350">
      <w:pPr>
        <w:pStyle w:val="ItemIndent1"/>
        <w:rPr>
          <w:lang w:eastAsia="zh-CN"/>
        </w:rPr>
      </w:pPr>
      <w:r w:rsidRPr="00F96F1A">
        <w:rPr>
          <w:rFonts w:hint="eastAsia"/>
          <w:lang w:eastAsia="zh-CN"/>
        </w:rPr>
        <w:t>缺省情况下，采用每下一跳每标签的标签分配方式，即</w:t>
      </w:r>
      <w:r w:rsidRPr="00F96F1A">
        <w:rPr>
          <w:rFonts w:hint="eastAsia"/>
          <w:lang w:eastAsia="zh-CN"/>
        </w:rPr>
        <w:t>BGP</w:t>
      </w:r>
      <w:r w:rsidRPr="00F96F1A">
        <w:rPr>
          <w:rFonts w:hint="eastAsia"/>
          <w:lang w:eastAsia="zh-CN"/>
        </w:rPr>
        <w:t>为</w:t>
      </w:r>
      <w:r w:rsidRPr="00F96F1A">
        <w:rPr>
          <w:rFonts w:hint="eastAsia"/>
          <w:lang w:eastAsia="zh-CN"/>
        </w:rPr>
        <w:t>VPN</w:t>
      </w:r>
      <w:r w:rsidRPr="00F96F1A">
        <w:rPr>
          <w:rFonts w:hint="eastAsia"/>
          <w:lang w:eastAsia="zh-CN"/>
        </w:rPr>
        <w:t>路由中的每个下一跳分配一个标签。</w:t>
      </w:r>
    </w:p>
    <w:p w:rsidR="00666912" w:rsidRDefault="00427BA2" w:rsidP="00DD64CA">
      <w:pPr>
        <w:pStyle w:val="3"/>
      </w:pPr>
      <w:bookmarkStart w:id="3406" w:name="_Toc476254829"/>
      <w:bookmarkStart w:id="3407" w:name="_Toc476256924"/>
      <w:bookmarkStart w:id="3408" w:name="_Toc476258905"/>
      <w:bookmarkStart w:id="3409" w:name="_Toc476254865"/>
      <w:bookmarkStart w:id="3410" w:name="_Toc476256960"/>
      <w:bookmarkStart w:id="3411" w:name="_Toc476258941"/>
      <w:bookmarkStart w:id="3412" w:name="_Ref270577162"/>
      <w:bookmarkStart w:id="3413" w:name="_Toc45106022"/>
      <w:bookmarkEnd w:id="3406"/>
      <w:bookmarkEnd w:id="3407"/>
      <w:bookmarkEnd w:id="3408"/>
      <w:bookmarkEnd w:id="3409"/>
      <w:bookmarkEnd w:id="3410"/>
      <w:bookmarkEnd w:id="3411"/>
      <w:r>
        <w:rPr>
          <w:rFonts w:hint="eastAsia"/>
        </w:rPr>
        <w:t>配置</w:t>
      </w:r>
      <w:r>
        <w:rPr>
          <w:rFonts w:hint="eastAsia"/>
        </w:rPr>
        <w:t>VPN</w:t>
      </w:r>
      <w:r>
        <w:rPr>
          <w:rFonts w:hint="eastAsia"/>
        </w:rPr>
        <w:t>实例与</w:t>
      </w:r>
      <w:r w:rsidR="000D47DA">
        <w:rPr>
          <w:rFonts w:hint="eastAsia"/>
        </w:rPr>
        <w:t>三层</w:t>
      </w:r>
      <w:r>
        <w:rPr>
          <w:rFonts w:hint="eastAsia"/>
        </w:rPr>
        <w:t>接口关联</w:t>
      </w:r>
      <w:bookmarkEnd w:id="3412"/>
      <w:bookmarkEnd w:id="3413"/>
    </w:p>
    <w:p w:rsidR="00666912" w:rsidRDefault="001378C6" w:rsidP="00DD64CA">
      <w:pPr>
        <w:pStyle w:val="4"/>
      </w:pPr>
      <w:r>
        <w:rPr>
          <w:rFonts w:hint="eastAsia"/>
        </w:rPr>
        <w:t>配置限制和指导</w:t>
      </w:r>
    </w:p>
    <w:p w:rsidR="001378C6" w:rsidRDefault="001378C6" w:rsidP="00DD64CA">
      <w:r w:rsidRPr="00371086">
        <w:t>如果主接口</w:t>
      </w:r>
      <w:r>
        <w:rPr>
          <w:rFonts w:hint="eastAsia"/>
        </w:rPr>
        <w:t>已经</w:t>
      </w:r>
      <w:r w:rsidRPr="00371086">
        <w:t>与</w:t>
      </w:r>
      <w:r w:rsidRPr="00371086">
        <w:t>VSI</w:t>
      </w:r>
      <w:r w:rsidRPr="00371086">
        <w:t>或</w:t>
      </w:r>
      <w:r w:rsidRPr="00371086">
        <w:t>MPLS L2VPN</w:t>
      </w:r>
      <w:r w:rsidRPr="00371086">
        <w:t>的交叉连接关联，则该接口或其子接口</w:t>
      </w:r>
      <w:r>
        <w:rPr>
          <w:rFonts w:hint="eastAsia"/>
        </w:rPr>
        <w:t>无法</w:t>
      </w:r>
      <w:r w:rsidRPr="00371086">
        <w:t>与</w:t>
      </w:r>
      <w:r w:rsidRPr="00371086">
        <w:t>VPN</w:t>
      </w:r>
      <w:r w:rsidRPr="00371086">
        <w:t>实例</w:t>
      </w:r>
      <w:r>
        <w:rPr>
          <w:rFonts w:hint="eastAsia"/>
        </w:rPr>
        <w:t>进行</w:t>
      </w:r>
      <w:r w:rsidRPr="00371086">
        <w:t>关联。</w:t>
      </w:r>
    </w:p>
    <w:p w:rsidR="001378C6" w:rsidRDefault="001378C6" w:rsidP="00DD64CA">
      <w:r w:rsidRPr="00371086">
        <w:t>如果子接口</w:t>
      </w:r>
      <w:r>
        <w:rPr>
          <w:rFonts w:hint="eastAsia"/>
        </w:rPr>
        <w:t>已经</w:t>
      </w:r>
      <w:r w:rsidRPr="00371086">
        <w:t>与</w:t>
      </w:r>
      <w:r w:rsidRPr="00371086">
        <w:t>VSI</w:t>
      </w:r>
      <w:r w:rsidRPr="00371086">
        <w:t>或</w:t>
      </w:r>
      <w:r w:rsidRPr="00371086">
        <w:t>MPLS L2VPN</w:t>
      </w:r>
      <w:r w:rsidRPr="00371086">
        <w:t>的交叉连接关联，则该子接口</w:t>
      </w:r>
      <w:r>
        <w:rPr>
          <w:rFonts w:hint="eastAsia"/>
        </w:rPr>
        <w:t>无法</w:t>
      </w:r>
      <w:r w:rsidRPr="00371086">
        <w:t>与</w:t>
      </w:r>
      <w:r w:rsidRPr="00371086">
        <w:t>VPN</w:t>
      </w:r>
      <w:r w:rsidRPr="00371086">
        <w:t>实例</w:t>
      </w:r>
      <w:r>
        <w:rPr>
          <w:rFonts w:hint="eastAsia"/>
        </w:rPr>
        <w:t>进行</w:t>
      </w:r>
      <w:r w:rsidRPr="00371086">
        <w:t>关联。</w:t>
      </w:r>
    </w:p>
    <w:p w:rsidR="0056783B" w:rsidRDefault="001378C6" w:rsidP="00DD64CA">
      <w:pPr>
        <w:pStyle w:val="4"/>
      </w:pPr>
      <w:r>
        <w:rPr>
          <w:rFonts w:hint="eastAsia"/>
        </w:rPr>
        <w:t>配置步骤</w:t>
      </w:r>
    </w:p>
    <w:p w:rsidR="0056783B" w:rsidRDefault="0056783B" w:rsidP="0056783B">
      <w:pPr>
        <w:pStyle w:val="ItemStep"/>
      </w:pPr>
      <w:r>
        <w:rPr>
          <w:rFonts w:hint="eastAsia"/>
        </w:rPr>
        <w:t>进入系统视图。</w:t>
      </w:r>
    </w:p>
    <w:p w:rsidR="0056783B" w:rsidRDefault="0056783B" w:rsidP="0056783B">
      <w:pPr>
        <w:pStyle w:val="ItemIndent1"/>
        <w:rPr>
          <w:rStyle w:val="commandkeywords"/>
        </w:rPr>
      </w:pPr>
      <w:r w:rsidRPr="0056783B">
        <w:rPr>
          <w:rStyle w:val="commandkeywords"/>
          <w:rFonts w:hint="eastAsia"/>
        </w:rPr>
        <w:t>system-view</w:t>
      </w:r>
    </w:p>
    <w:p w:rsidR="0056783B" w:rsidRDefault="0056783B" w:rsidP="0056783B">
      <w:pPr>
        <w:pStyle w:val="ItemStep"/>
      </w:pPr>
      <w:r>
        <w:rPr>
          <w:rFonts w:hint="eastAsia"/>
        </w:rPr>
        <w:t>进入接口视图。</w:t>
      </w:r>
    </w:p>
    <w:p w:rsidR="0056783B" w:rsidRDefault="0056783B" w:rsidP="0056783B">
      <w:pPr>
        <w:pStyle w:val="ItemIndent1"/>
        <w:rPr>
          <w:rStyle w:val="commandparameter"/>
        </w:rPr>
      </w:pPr>
      <w:r w:rsidRPr="0056783B">
        <w:rPr>
          <w:rStyle w:val="commandkeywords"/>
        </w:rPr>
        <w:t xml:space="preserve">interface </w:t>
      </w:r>
      <w:r w:rsidRPr="0056783B">
        <w:rPr>
          <w:rStyle w:val="commandparameter"/>
        </w:rPr>
        <w:t>interface-type interface-number</w:t>
      </w:r>
    </w:p>
    <w:p w:rsidR="0056783B" w:rsidRDefault="0056783B" w:rsidP="0056783B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配置接口与指定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实例关联。</w:t>
      </w:r>
    </w:p>
    <w:p w:rsidR="0056783B" w:rsidRDefault="0056783B" w:rsidP="0056783B">
      <w:pPr>
        <w:pStyle w:val="ItemIndent1"/>
        <w:rPr>
          <w:rStyle w:val="commandparameter"/>
        </w:rPr>
      </w:pPr>
      <w:r w:rsidRPr="0056783B">
        <w:rPr>
          <w:rStyle w:val="commandkeywords"/>
        </w:rPr>
        <w:t xml:space="preserve">ip binding </w:t>
      </w:r>
      <w:r w:rsidRPr="0056783B">
        <w:rPr>
          <w:rStyle w:val="commandkeywords"/>
          <w:rFonts w:hint="eastAsia"/>
        </w:rPr>
        <w:t>vpn</w:t>
      </w:r>
      <w:r w:rsidRPr="0056783B">
        <w:rPr>
          <w:rStyle w:val="commandkeywords"/>
        </w:rPr>
        <w:t xml:space="preserve">-instance </w:t>
      </w:r>
      <w:r w:rsidRPr="0056783B">
        <w:rPr>
          <w:rStyle w:val="commandparameter"/>
          <w:rFonts w:hint="eastAsia"/>
        </w:rPr>
        <w:t>vpn</w:t>
      </w:r>
      <w:r w:rsidRPr="0056783B">
        <w:rPr>
          <w:rStyle w:val="commandparameter"/>
        </w:rPr>
        <w:t>-instance-name</w:t>
      </w:r>
    </w:p>
    <w:p w:rsidR="0056783B" w:rsidRDefault="0056783B" w:rsidP="0056783B">
      <w:pPr>
        <w:pStyle w:val="ItemIndent1"/>
        <w:rPr>
          <w:lang w:eastAsia="zh-CN"/>
        </w:rPr>
      </w:pPr>
      <w:r w:rsidRPr="0056783B">
        <w:rPr>
          <w:rFonts w:hint="eastAsia"/>
          <w:lang w:eastAsia="zh-CN"/>
        </w:rPr>
        <w:t>缺省情况下，接口未关联</w:t>
      </w:r>
      <w:r w:rsidRPr="0056783B">
        <w:rPr>
          <w:rFonts w:hint="eastAsia"/>
          <w:lang w:eastAsia="zh-CN"/>
        </w:rPr>
        <w:t>VPN</w:t>
      </w:r>
      <w:r w:rsidRPr="0056783B">
        <w:rPr>
          <w:rFonts w:hint="eastAsia"/>
          <w:lang w:eastAsia="zh-CN"/>
        </w:rPr>
        <w:t>实例，接口属于公网</w:t>
      </w:r>
      <w:r>
        <w:rPr>
          <w:rFonts w:hint="eastAsia"/>
          <w:lang w:eastAsia="zh-CN"/>
        </w:rPr>
        <w:t>。</w:t>
      </w:r>
    </w:p>
    <w:p w:rsidR="00666912" w:rsidRPr="0056783B" w:rsidRDefault="0056783B" w:rsidP="00B51350">
      <w:pPr>
        <w:pStyle w:val="ItemIndent1"/>
        <w:rPr>
          <w:lang w:eastAsia="zh-CN"/>
        </w:rPr>
      </w:pPr>
      <w:r w:rsidRPr="0056783B">
        <w:rPr>
          <w:rFonts w:hint="eastAsia"/>
          <w:lang w:eastAsia="zh-CN"/>
        </w:rPr>
        <w:t>执行本命令将删除接口上已经配置的</w:t>
      </w:r>
      <w:r w:rsidRPr="0056783B">
        <w:rPr>
          <w:rFonts w:hint="eastAsia"/>
          <w:lang w:eastAsia="zh-CN"/>
        </w:rPr>
        <w:t>IPv6</w:t>
      </w:r>
      <w:r w:rsidRPr="0056783B">
        <w:rPr>
          <w:rFonts w:hint="eastAsia"/>
          <w:lang w:eastAsia="zh-CN"/>
        </w:rPr>
        <w:t>地址，因此需要重新配置接口的</w:t>
      </w:r>
      <w:r w:rsidRPr="0056783B">
        <w:rPr>
          <w:rFonts w:hint="eastAsia"/>
          <w:lang w:eastAsia="zh-CN"/>
        </w:rPr>
        <w:t>IPv6</w:t>
      </w:r>
      <w:r w:rsidRPr="0056783B">
        <w:rPr>
          <w:rFonts w:hint="eastAsia"/>
          <w:lang w:eastAsia="zh-CN"/>
        </w:rPr>
        <w:t>地址</w:t>
      </w:r>
      <w:r>
        <w:rPr>
          <w:rFonts w:hint="eastAsia"/>
          <w:lang w:eastAsia="zh-CN"/>
        </w:rPr>
        <w:t>。</w:t>
      </w:r>
    </w:p>
    <w:p w:rsidR="0056783B" w:rsidRDefault="00427BA2" w:rsidP="00DD64CA">
      <w:pPr>
        <w:pStyle w:val="3"/>
      </w:pPr>
      <w:bookmarkStart w:id="3414" w:name="_Toc476254867"/>
      <w:bookmarkStart w:id="3415" w:name="_Toc476256962"/>
      <w:bookmarkStart w:id="3416" w:name="_Toc476258943"/>
      <w:bookmarkStart w:id="3417" w:name="_Toc476254885"/>
      <w:bookmarkStart w:id="3418" w:name="_Toc476256980"/>
      <w:bookmarkStart w:id="3419" w:name="_Toc476258961"/>
      <w:bookmarkStart w:id="3420" w:name="_Ref270577174"/>
      <w:bookmarkStart w:id="3421" w:name="_Toc45106023"/>
      <w:bookmarkEnd w:id="3414"/>
      <w:bookmarkEnd w:id="3415"/>
      <w:bookmarkEnd w:id="3416"/>
      <w:bookmarkEnd w:id="3417"/>
      <w:bookmarkEnd w:id="3418"/>
      <w:bookmarkEnd w:id="3419"/>
      <w:r>
        <w:rPr>
          <w:rFonts w:hint="eastAsia"/>
        </w:rPr>
        <w:t>配置</w:t>
      </w:r>
      <w:r>
        <w:rPr>
          <w:rFonts w:hint="eastAsia"/>
        </w:rPr>
        <w:t>VPN</w:t>
      </w:r>
      <w:r>
        <w:rPr>
          <w:rFonts w:hint="eastAsia"/>
        </w:rPr>
        <w:t>实例的路由相关属性</w:t>
      </w:r>
      <w:bookmarkEnd w:id="3420"/>
      <w:bookmarkEnd w:id="3421"/>
    </w:p>
    <w:p w:rsidR="0056783B" w:rsidRPr="0056783B" w:rsidRDefault="0056783B" w:rsidP="0056783B">
      <w:pPr>
        <w:pStyle w:val="4"/>
      </w:pPr>
      <w:r w:rsidRPr="0056783B">
        <w:rPr>
          <w:rFonts w:hint="eastAsia"/>
        </w:rPr>
        <w:t>配置限制和指导</w:t>
      </w:r>
    </w:p>
    <w:p w:rsidR="0056783B" w:rsidRPr="0056783B" w:rsidRDefault="0056783B" w:rsidP="00B51350">
      <w:r w:rsidRPr="0056783B">
        <w:rPr>
          <w:rFonts w:hint="eastAsia"/>
        </w:rPr>
        <w:t>VPN</w:t>
      </w:r>
      <w:r w:rsidRPr="0056783B">
        <w:rPr>
          <w:rFonts w:hint="eastAsia"/>
        </w:rPr>
        <w:t>实例视图下配置的路由相关属性既可以用于</w:t>
      </w:r>
      <w:r w:rsidRPr="0056783B">
        <w:rPr>
          <w:rFonts w:hint="eastAsia"/>
        </w:rPr>
        <w:t>IPv4 VPN</w:t>
      </w:r>
      <w:r w:rsidRPr="0056783B">
        <w:rPr>
          <w:rFonts w:hint="eastAsia"/>
        </w:rPr>
        <w:t>，也可以用于</w:t>
      </w:r>
      <w:r w:rsidRPr="0056783B">
        <w:rPr>
          <w:rFonts w:hint="eastAsia"/>
        </w:rPr>
        <w:t>IPv6 VPN</w:t>
      </w:r>
      <w:r w:rsidRPr="0056783B">
        <w:rPr>
          <w:rFonts w:hint="eastAsia"/>
        </w:rPr>
        <w:t>。</w:t>
      </w:r>
    </w:p>
    <w:p w:rsidR="0056783B" w:rsidRDefault="0056783B" w:rsidP="0056783B">
      <w:r w:rsidRPr="0056783B">
        <w:rPr>
          <w:rFonts w:hint="eastAsia"/>
        </w:rPr>
        <w:t>VPN</w:t>
      </w:r>
      <w:r w:rsidRPr="0056783B">
        <w:rPr>
          <w:rFonts w:hint="eastAsia"/>
        </w:rPr>
        <w:t>实例视图和</w:t>
      </w:r>
      <w:r w:rsidR="00174D20">
        <w:rPr>
          <w:rFonts w:hint="eastAsia"/>
        </w:rPr>
        <w:t>VPN</w:t>
      </w:r>
      <w:r w:rsidR="00174D20">
        <w:rPr>
          <w:rFonts w:hint="eastAsia"/>
        </w:rPr>
        <w:t>实例</w:t>
      </w:r>
      <w:r w:rsidR="00174D20">
        <w:rPr>
          <w:rFonts w:hint="eastAsia"/>
        </w:rPr>
        <w:t>IPv6</w:t>
      </w:r>
      <w:r w:rsidR="00174D20">
        <w:rPr>
          <w:rFonts w:hint="eastAsia"/>
        </w:rPr>
        <w:t>地址族视图</w:t>
      </w:r>
      <w:r w:rsidRPr="0056783B">
        <w:rPr>
          <w:rFonts w:hint="eastAsia"/>
        </w:rPr>
        <w:t>下配置的路由相关属性均能用于</w:t>
      </w:r>
      <w:r w:rsidRPr="0056783B">
        <w:rPr>
          <w:rFonts w:hint="eastAsia"/>
        </w:rPr>
        <w:t>IPv</w:t>
      </w:r>
      <w:r>
        <w:rPr>
          <w:rFonts w:hint="eastAsia"/>
        </w:rPr>
        <w:t>6</w:t>
      </w:r>
      <w:r w:rsidRPr="0056783B">
        <w:rPr>
          <w:rFonts w:hint="eastAsia"/>
        </w:rPr>
        <w:t xml:space="preserve"> VPN</w:t>
      </w:r>
      <w:r w:rsidRPr="0056783B">
        <w:rPr>
          <w:rFonts w:hint="eastAsia"/>
        </w:rPr>
        <w:t>。如果同时配置二者，则</w:t>
      </w:r>
      <w:r w:rsidRPr="0056783B">
        <w:rPr>
          <w:rFonts w:hint="eastAsia"/>
        </w:rPr>
        <w:t>IPv</w:t>
      </w:r>
      <w:r>
        <w:rPr>
          <w:rFonts w:hint="eastAsia"/>
        </w:rPr>
        <w:t>6</w:t>
      </w:r>
      <w:r w:rsidRPr="0056783B">
        <w:rPr>
          <w:rFonts w:hint="eastAsia"/>
        </w:rPr>
        <w:t xml:space="preserve"> VPN</w:t>
      </w:r>
      <w:r w:rsidRPr="0056783B">
        <w:rPr>
          <w:rFonts w:hint="eastAsia"/>
        </w:rPr>
        <w:t>采用</w:t>
      </w:r>
      <w:r w:rsidR="00174D20">
        <w:rPr>
          <w:rFonts w:hint="eastAsia"/>
        </w:rPr>
        <w:t>VPN</w:t>
      </w:r>
      <w:r w:rsidR="00174D20">
        <w:rPr>
          <w:rFonts w:hint="eastAsia"/>
        </w:rPr>
        <w:t>实例</w:t>
      </w:r>
      <w:r w:rsidR="00174D20">
        <w:rPr>
          <w:rFonts w:hint="eastAsia"/>
        </w:rPr>
        <w:t>IPv6</w:t>
      </w:r>
      <w:r w:rsidR="00174D20">
        <w:rPr>
          <w:rFonts w:hint="eastAsia"/>
        </w:rPr>
        <w:t>地址族视图</w:t>
      </w:r>
      <w:r w:rsidRPr="0056783B">
        <w:rPr>
          <w:rFonts w:hint="eastAsia"/>
        </w:rPr>
        <w:t>下的配置。</w:t>
      </w:r>
    </w:p>
    <w:p w:rsidR="006F7B3A" w:rsidRDefault="006F7B3A" w:rsidP="006F7B3A">
      <w:pPr>
        <w:pStyle w:val="4"/>
      </w:pPr>
      <w:r>
        <w:rPr>
          <w:rFonts w:hint="eastAsia"/>
        </w:rPr>
        <w:t>配置准备</w:t>
      </w:r>
    </w:p>
    <w:p w:rsidR="006F7B3A" w:rsidRPr="006F7B3A" w:rsidRDefault="006F7B3A" w:rsidP="0056783B">
      <w:r>
        <w:rPr>
          <w:rFonts w:hint="eastAsia"/>
        </w:rPr>
        <w:t>在对</w:t>
      </w:r>
      <w:r w:rsidRPr="003B23E9">
        <w:rPr>
          <w:rFonts w:hint="eastAsia"/>
        </w:rPr>
        <w:t>VPN</w:t>
      </w:r>
      <w:r w:rsidRPr="003B23E9">
        <w:rPr>
          <w:rFonts w:hint="eastAsia"/>
        </w:rPr>
        <w:t>实例应用入方向</w:t>
      </w:r>
      <w:r>
        <w:rPr>
          <w:rFonts w:hint="eastAsia"/>
        </w:rPr>
        <w:t>或出方向</w:t>
      </w:r>
      <w:r w:rsidRPr="003B23E9">
        <w:rPr>
          <w:rFonts w:hint="eastAsia"/>
        </w:rPr>
        <w:t>路由策略</w:t>
      </w:r>
      <w:r>
        <w:rPr>
          <w:rFonts w:hint="eastAsia"/>
        </w:rPr>
        <w:t>时，还需要创建并配置路由策略，配置方法请参见“三层技术</w:t>
      </w:r>
      <w:r>
        <w:rPr>
          <w:rFonts w:hint="eastAsia"/>
        </w:rPr>
        <w:t>-IP</w:t>
      </w:r>
      <w:r>
        <w:rPr>
          <w:rFonts w:hint="eastAsia"/>
        </w:rPr>
        <w:t>路由配置指导”中的“路由策略”。</w:t>
      </w:r>
    </w:p>
    <w:p w:rsidR="0056783B" w:rsidRPr="0056783B" w:rsidRDefault="0056783B" w:rsidP="00B51350">
      <w:pPr>
        <w:pStyle w:val="4"/>
      </w:pPr>
      <w:r>
        <w:rPr>
          <w:rFonts w:hint="eastAsia"/>
        </w:rPr>
        <w:t>配置步骤</w:t>
      </w:r>
    </w:p>
    <w:p w:rsidR="0056783B" w:rsidRDefault="0056783B" w:rsidP="0056783B">
      <w:pPr>
        <w:pStyle w:val="ItemStep"/>
      </w:pPr>
      <w:r>
        <w:rPr>
          <w:rFonts w:hint="eastAsia"/>
        </w:rPr>
        <w:t>进入系统视图。</w:t>
      </w:r>
    </w:p>
    <w:p w:rsidR="0056783B" w:rsidRDefault="0056783B" w:rsidP="0056783B">
      <w:pPr>
        <w:pStyle w:val="ItemIndent1"/>
        <w:rPr>
          <w:rStyle w:val="commandkeywords"/>
        </w:rPr>
      </w:pPr>
      <w:r w:rsidRPr="0056783B">
        <w:rPr>
          <w:rStyle w:val="commandkeywords"/>
          <w:rFonts w:hint="eastAsia"/>
        </w:rPr>
        <w:t>system-view</w:t>
      </w:r>
    </w:p>
    <w:p w:rsidR="0056783B" w:rsidRPr="0056783B" w:rsidRDefault="0056783B" w:rsidP="0056783B">
      <w:pPr>
        <w:pStyle w:val="ItemStep"/>
        <w:rPr>
          <w:lang w:eastAsia="zh-CN"/>
        </w:rPr>
      </w:pPr>
      <w:r w:rsidRPr="0056783B">
        <w:rPr>
          <w:rFonts w:hint="eastAsia"/>
          <w:lang w:eastAsia="zh-CN"/>
        </w:rPr>
        <w:t>进入</w:t>
      </w:r>
      <w:r w:rsidRPr="0056783B">
        <w:rPr>
          <w:rFonts w:hint="eastAsia"/>
          <w:lang w:eastAsia="zh-CN"/>
        </w:rPr>
        <w:t>VPN</w:t>
      </w:r>
      <w:r w:rsidRPr="0056783B">
        <w:rPr>
          <w:rFonts w:hint="eastAsia"/>
          <w:lang w:eastAsia="zh-CN"/>
        </w:rPr>
        <w:t>实例</w:t>
      </w:r>
      <w:r w:rsidRPr="0056783B">
        <w:rPr>
          <w:lang w:eastAsia="zh-CN"/>
        </w:rPr>
        <w:t>视图</w:t>
      </w:r>
      <w:r w:rsidRPr="0056783B">
        <w:rPr>
          <w:rFonts w:hint="eastAsia"/>
          <w:lang w:eastAsia="zh-CN"/>
        </w:rPr>
        <w:t>或</w:t>
      </w:r>
      <w:r w:rsidR="00174D20">
        <w:rPr>
          <w:rFonts w:hint="eastAsia"/>
          <w:lang w:eastAsia="zh-CN"/>
        </w:rPr>
        <w:t>VPN</w:t>
      </w:r>
      <w:r w:rsidR="00174D20">
        <w:rPr>
          <w:rFonts w:hint="eastAsia"/>
          <w:lang w:eastAsia="zh-CN"/>
        </w:rPr>
        <w:t>实例</w:t>
      </w:r>
      <w:r w:rsidR="00174D20">
        <w:rPr>
          <w:rFonts w:hint="eastAsia"/>
          <w:lang w:eastAsia="zh-CN"/>
        </w:rPr>
        <w:t>IPv6</w:t>
      </w:r>
      <w:r w:rsidR="00174D20">
        <w:rPr>
          <w:rFonts w:hint="eastAsia"/>
          <w:lang w:eastAsia="zh-CN"/>
        </w:rPr>
        <w:t>地址族视图</w:t>
      </w:r>
      <w:r w:rsidRPr="0056783B">
        <w:rPr>
          <w:rFonts w:hint="eastAsia"/>
          <w:lang w:eastAsia="zh-CN"/>
        </w:rPr>
        <w:t>。</w:t>
      </w:r>
    </w:p>
    <w:p w:rsidR="0056783B" w:rsidRPr="0056783B" w:rsidRDefault="0056783B" w:rsidP="0056783B">
      <w:pPr>
        <w:pStyle w:val="ItemList2"/>
      </w:pPr>
      <w:r w:rsidRPr="0056783B">
        <w:rPr>
          <w:rFonts w:hint="eastAsia"/>
        </w:rPr>
        <w:t>进入</w:t>
      </w:r>
      <w:r w:rsidRPr="0056783B">
        <w:rPr>
          <w:rFonts w:hint="eastAsia"/>
        </w:rPr>
        <w:t>VPN</w:t>
      </w:r>
      <w:r w:rsidRPr="0056783B">
        <w:rPr>
          <w:rFonts w:hint="eastAsia"/>
        </w:rPr>
        <w:t>实例</w:t>
      </w:r>
      <w:r w:rsidRPr="0056783B">
        <w:t>视图</w:t>
      </w:r>
      <w:r w:rsidRPr="0056783B">
        <w:rPr>
          <w:rFonts w:hint="eastAsia"/>
        </w:rPr>
        <w:t>。</w:t>
      </w:r>
    </w:p>
    <w:p w:rsidR="0056783B" w:rsidRPr="0056783B" w:rsidRDefault="0056783B" w:rsidP="0056783B">
      <w:pPr>
        <w:pStyle w:val="ItemIndent2"/>
      </w:pPr>
      <w:r w:rsidRPr="0056783B">
        <w:rPr>
          <w:rStyle w:val="commandkeywords"/>
        </w:rPr>
        <w:t>ip vpn-instance</w:t>
      </w:r>
      <w:r w:rsidRPr="0056783B">
        <w:t xml:space="preserve"> </w:t>
      </w:r>
      <w:r w:rsidRPr="0056783B">
        <w:rPr>
          <w:rStyle w:val="commandparameter"/>
        </w:rPr>
        <w:t>vpn-instance-name</w:t>
      </w:r>
    </w:p>
    <w:p w:rsidR="0056783B" w:rsidRPr="0056783B" w:rsidRDefault="005A3786" w:rsidP="0056783B">
      <w:pPr>
        <w:pStyle w:val="ItemList2"/>
        <w:rPr>
          <w:lang w:eastAsia="zh-CN"/>
        </w:rPr>
      </w:pPr>
      <w:r>
        <w:rPr>
          <w:rFonts w:hint="eastAsia"/>
          <w:lang w:eastAsia="zh-CN"/>
        </w:rPr>
        <w:t>请依次执行以下命令</w:t>
      </w:r>
      <w:r w:rsidR="0056783B" w:rsidRPr="0056783B">
        <w:rPr>
          <w:rFonts w:hint="eastAsia"/>
          <w:lang w:eastAsia="zh-CN"/>
        </w:rPr>
        <w:t>进入</w:t>
      </w:r>
      <w:r w:rsidR="00174D20">
        <w:rPr>
          <w:rFonts w:hint="eastAsia"/>
          <w:lang w:eastAsia="zh-CN"/>
        </w:rPr>
        <w:t>VPN</w:t>
      </w:r>
      <w:r w:rsidR="00174D20">
        <w:rPr>
          <w:rFonts w:hint="eastAsia"/>
          <w:lang w:eastAsia="zh-CN"/>
        </w:rPr>
        <w:t>实例</w:t>
      </w:r>
      <w:r w:rsidR="00174D20">
        <w:rPr>
          <w:rFonts w:hint="eastAsia"/>
          <w:lang w:eastAsia="zh-CN"/>
        </w:rPr>
        <w:t>IPv6</w:t>
      </w:r>
      <w:r w:rsidR="00174D20">
        <w:rPr>
          <w:rFonts w:hint="eastAsia"/>
          <w:lang w:eastAsia="zh-CN"/>
        </w:rPr>
        <w:t>地址族视图</w:t>
      </w:r>
      <w:r w:rsidR="0056783B" w:rsidRPr="0056783B">
        <w:rPr>
          <w:rFonts w:hint="eastAsia"/>
          <w:lang w:eastAsia="zh-CN"/>
        </w:rPr>
        <w:t>。</w:t>
      </w:r>
    </w:p>
    <w:p w:rsidR="0056783B" w:rsidRPr="0056783B" w:rsidRDefault="0056783B" w:rsidP="0056783B">
      <w:pPr>
        <w:pStyle w:val="ItemIndent2"/>
        <w:rPr>
          <w:rStyle w:val="commandparameter"/>
        </w:rPr>
      </w:pPr>
      <w:r w:rsidRPr="0056783B">
        <w:rPr>
          <w:rStyle w:val="commandkeywords"/>
        </w:rPr>
        <w:t>ip vpn-instance</w:t>
      </w:r>
      <w:r w:rsidRPr="0056783B">
        <w:t xml:space="preserve"> </w:t>
      </w:r>
      <w:r w:rsidRPr="0056783B">
        <w:rPr>
          <w:rStyle w:val="commandparameter"/>
        </w:rPr>
        <w:t>vpn-instance-name</w:t>
      </w:r>
    </w:p>
    <w:p w:rsidR="0056783B" w:rsidRDefault="0056783B" w:rsidP="00B51350">
      <w:pPr>
        <w:pStyle w:val="ItemIndent2"/>
        <w:rPr>
          <w:rStyle w:val="commandkeywords"/>
          <w:kern w:val="2"/>
          <w:lang w:eastAsia="zh-CN"/>
        </w:rPr>
      </w:pPr>
      <w:r w:rsidRPr="0056783B">
        <w:rPr>
          <w:rStyle w:val="commandkeywords"/>
          <w:rFonts w:hint="eastAsia"/>
        </w:rPr>
        <w:t>address-family ipv</w:t>
      </w:r>
      <w:r>
        <w:rPr>
          <w:rStyle w:val="commandkeywords"/>
          <w:rFonts w:hint="eastAsia"/>
        </w:rPr>
        <w:t>6</w:t>
      </w:r>
    </w:p>
    <w:p w:rsidR="0056783B" w:rsidRDefault="0056783B" w:rsidP="0056783B">
      <w:pPr>
        <w:pStyle w:val="ItemStep"/>
      </w:pPr>
      <w:r>
        <w:rPr>
          <w:rFonts w:hint="eastAsia"/>
        </w:rPr>
        <w:lastRenderedPageBreak/>
        <w:t>配置</w:t>
      </w:r>
      <w:r w:rsidR="00BA1455">
        <w:rPr>
          <w:rFonts w:hint="eastAsia"/>
        </w:rPr>
        <w:t>Route Target</w:t>
      </w:r>
      <w:r>
        <w:rPr>
          <w:rFonts w:hint="eastAsia"/>
        </w:rPr>
        <w:t>。</w:t>
      </w:r>
    </w:p>
    <w:p w:rsidR="0056783B" w:rsidRDefault="0056783B" w:rsidP="0056783B">
      <w:pPr>
        <w:pStyle w:val="ItemIndent1"/>
        <w:rPr>
          <w:rStyle w:val="commandtext"/>
        </w:rPr>
      </w:pPr>
      <w:r w:rsidRPr="0056783B">
        <w:rPr>
          <w:rStyle w:val="commandkeywords"/>
          <w:rFonts w:hint="eastAsia"/>
        </w:rPr>
        <w:t>vpn</w:t>
      </w:r>
      <w:r w:rsidRPr="0056783B">
        <w:rPr>
          <w:rStyle w:val="commandkeywords"/>
        </w:rPr>
        <w:t>-target</w:t>
      </w:r>
      <w:r w:rsidRPr="0056783B">
        <w:rPr>
          <w:rStyle w:val="commandparameter"/>
        </w:rPr>
        <w:t xml:space="preserve"> </w:t>
      </w:r>
      <w:r w:rsidRPr="0056783B">
        <w:rPr>
          <w:rStyle w:val="commandparameter"/>
          <w:rFonts w:hint="eastAsia"/>
        </w:rPr>
        <w:t>vpn</w:t>
      </w:r>
      <w:r w:rsidRPr="0056783B">
        <w:rPr>
          <w:rStyle w:val="commandparameter"/>
        </w:rPr>
        <w:t>-target</w:t>
      </w:r>
      <w:r w:rsidRPr="0056783B">
        <w:rPr>
          <w:rStyle w:val="commandtext"/>
        </w:rPr>
        <w:t>&amp;&lt;1-8&gt;</w:t>
      </w:r>
      <w:r w:rsidRPr="0056783B">
        <w:rPr>
          <w:rFonts w:hint="eastAsia"/>
        </w:rPr>
        <w:t xml:space="preserve"> </w:t>
      </w:r>
      <w:r w:rsidRPr="0056783B">
        <w:rPr>
          <w:rStyle w:val="commandtext"/>
          <w:rFonts w:hint="eastAsia"/>
        </w:rPr>
        <w:t>[</w:t>
      </w:r>
      <w:r w:rsidRPr="0056783B">
        <w:t xml:space="preserve"> </w:t>
      </w:r>
      <w:r w:rsidRPr="0056783B">
        <w:rPr>
          <w:rStyle w:val="commandkeywords"/>
        </w:rPr>
        <w:t>both</w:t>
      </w:r>
      <w:r w:rsidRPr="0056783B">
        <w:t xml:space="preserve"> </w:t>
      </w:r>
      <w:r w:rsidRPr="0056783B">
        <w:rPr>
          <w:rStyle w:val="commandtext"/>
        </w:rPr>
        <w:t>|</w:t>
      </w:r>
      <w:r w:rsidRPr="0056783B">
        <w:t xml:space="preserve"> </w:t>
      </w:r>
      <w:r w:rsidRPr="0056783B">
        <w:rPr>
          <w:rStyle w:val="commandkeywords"/>
        </w:rPr>
        <w:t>export-extcommunity</w:t>
      </w:r>
      <w:r w:rsidRPr="0056783B">
        <w:t xml:space="preserve"> </w:t>
      </w:r>
      <w:r w:rsidRPr="0056783B">
        <w:rPr>
          <w:rStyle w:val="commandtext"/>
        </w:rPr>
        <w:t>|</w:t>
      </w:r>
      <w:r w:rsidRPr="0056783B">
        <w:t xml:space="preserve"> </w:t>
      </w:r>
      <w:r w:rsidRPr="0056783B">
        <w:rPr>
          <w:rStyle w:val="commandkeywords"/>
        </w:rPr>
        <w:t>import-extcommunity</w:t>
      </w:r>
      <w:r w:rsidRPr="0056783B">
        <w:t xml:space="preserve"> </w:t>
      </w:r>
      <w:r w:rsidRPr="0056783B">
        <w:rPr>
          <w:rStyle w:val="commandtext"/>
          <w:rFonts w:hint="eastAsia"/>
        </w:rPr>
        <w:t>]</w:t>
      </w:r>
    </w:p>
    <w:p w:rsidR="0056783B" w:rsidRDefault="0056783B" w:rsidP="0056783B">
      <w:pPr>
        <w:pStyle w:val="ItemIndent1"/>
      </w:pPr>
      <w:r w:rsidRPr="0056783B">
        <w:rPr>
          <w:rFonts w:hint="eastAsia"/>
        </w:rPr>
        <w:t>缺省情况下，未配置</w:t>
      </w:r>
      <w:r w:rsidRPr="0056783B">
        <w:rPr>
          <w:rFonts w:hint="eastAsia"/>
        </w:rPr>
        <w:t>VPN</w:t>
      </w:r>
      <w:r w:rsidRPr="0056783B">
        <w:rPr>
          <w:rFonts w:hint="eastAsia"/>
        </w:rPr>
        <w:t>实例的</w:t>
      </w:r>
      <w:r w:rsidR="00BA1455">
        <w:rPr>
          <w:rFonts w:hint="eastAsia"/>
        </w:rPr>
        <w:t>Route Target</w:t>
      </w:r>
      <w:r>
        <w:rPr>
          <w:rFonts w:hint="eastAsia"/>
        </w:rPr>
        <w:t>。</w:t>
      </w:r>
    </w:p>
    <w:p w:rsidR="0056783B" w:rsidRDefault="0056783B" w:rsidP="0056783B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配置支持的最大激活路由前缀数。</w:t>
      </w:r>
    </w:p>
    <w:p w:rsidR="0056783B" w:rsidRDefault="0056783B" w:rsidP="0056783B">
      <w:pPr>
        <w:pStyle w:val="ItemIndent1"/>
        <w:rPr>
          <w:rStyle w:val="commandtext"/>
        </w:rPr>
      </w:pPr>
      <w:r w:rsidRPr="0056783B">
        <w:rPr>
          <w:rStyle w:val="commandkeywords"/>
        </w:rPr>
        <w:t>routing-table</w:t>
      </w:r>
      <w:r w:rsidRPr="0056783B">
        <w:t xml:space="preserve"> </w:t>
      </w:r>
      <w:r w:rsidRPr="0056783B">
        <w:rPr>
          <w:rStyle w:val="commandkeywords"/>
        </w:rPr>
        <w:t>limit</w:t>
      </w:r>
      <w:r w:rsidRPr="0056783B">
        <w:t xml:space="preserve"> </w:t>
      </w:r>
      <w:r w:rsidRPr="0056783B">
        <w:rPr>
          <w:rStyle w:val="commandparameter"/>
        </w:rPr>
        <w:t>number</w:t>
      </w:r>
      <w:r w:rsidRPr="0056783B">
        <w:t xml:space="preserve"> </w:t>
      </w:r>
      <w:r w:rsidRPr="0056783B">
        <w:rPr>
          <w:rStyle w:val="commandtext"/>
        </w:rPr>
        <w:t>{</w:t>
      </w:r>
      <w:r w:rsidRPr="0056783B">
        <w:t xml:space="preserve"> </w:t>
      </w:r>
      <w:r w:rsidRPr="0056783B">
        <w:rPr>
          <w:rStyle w:val="commandparameter"/>
        </w:rPr>
        <w:t>warn</w:t>
      </w:r>
      <w:r w:rsidRPr="0056783B">
        <w:rPr>
          <w:rStyle w:val="commandparameter"/>
          <w:rFonts w:hint="eastAsia"/>
        </w:rPr>
        <w:t>-</w:t>
      </w:r>
      <w:r w:rsidRPr="0056783B">
        <w:rPr>
          <w:rStyle w:val="commandparameter"/>
        </w:rPr>
        <w:t>threshold</w:t>
      </w:r>
      <w:r w:rsidRPr="0056783B">
        <w:t xml:space="preserve"> </w:t>
      </w:r>
      <w:r w:rsidRPr="0056783B">
        <w:rPr>
          <w:rStyle w:val="commandtext"/>
        </w:rPr>
        <w:t>|</w:t>
      </w:r>
      <w:r w:rsidRPr="0056783B">
        <w:t xml:space="preserve"> </w:t>
      </w:r>
      <w:r w:rsidRPr="0056783B">
        <w:rPr>
          <w:rStyle w:val="commandkeywords"/>
        </w:rPr>
        <w:t>simply-alert</w:t>
      </w:r>
      <w:r w:rsidRPr="0056783B" w:rsidDel="00A95C46">
        <w:rPr>
          <w:rStyle w:val="commandkeywords"/>
        </w:rPr>
        <w:t xml:space="preserve"> </w:t>
      </w:r>
      <w:r w:rsidRPr="0056783B">
        <w:rPr>
          <w:rStyle w:val="commandtext"/>
        </w:rPr>
        <w:t>}</w:t>
      </w:r>
    </w:p>
    <w:p w:rsidR="0056783B" w:rsidRDefault="0056783B" w:rsidP="0056783B">
      <w:pPr>
        <w:pStyle w:val="ItemIndent1"/>
        <w:rPr>
          <w:lang w:eastAsia="zh-CN"/>
        </w:rPr>
      </w:pPr>
      <w:r w:rsidRPr="0056783B">
        <w:rPr>
          <w:rFonts w:hint="eastAsia"/>
          <w:lang w:eastAsia="zh-CN"/>
        </w:rPr>
        <w:t>缺省情况下，未限制</w:t>
      </w:r>
      <w:r w:rsidRPr="0056783B">
        <w:rPr>
          <w:lang w:eastAsia="zh-CN"/>
        </w:rPr>
        <w:t>VPN</w:t>
      </w:r>
      <w:r w:rsidRPr="0056783B">
        <w:rPr>
          <w:rFonts w:hint="eastAsia"/>
          <w:lang w:eastAsia="zh-CN"/>
        </w:rPr>
        <w:t>实例支持的最多激活路由前缀数</w:t>
      </w:r>
      <w:r>
        <w:rPr>
          <w:rFonts w:hint="eastAsia"/>
          <w:lang w:eastAsia="zh-CN"/>
        </w:rPr>
        <w:t>。</w:t>
      </w:r>
    </w:p>
    <w:p w:rsidR="0056783B" w:rsidRDefault="0056783B" w:rsidP="0056783B">
      <w:pPr>
        <w:pStyle w:val="ItemIndent1"/>
        <w:rPr>
          <w:lang w:eastAsia="zh-CN"/>
        </w:rPr>
      </w:pPr>
      <w:r w:rsidRPr="0056783B">
        <w:rPr>
          <w:rFonts w:hint="eastAsia"/>
          <w:lang w:eastAsia="zh-CN"/>
        </w:rPr>
        <w:t>通过本配置可以防止</w:t>
      </w:r>
      <w:r w:rsidRPr="0056783B">
        <w:rPr>
          <w:rFonts w:hint="eastAsia"/>
          <w:lang w:eastAsia="zh-CN"/>
        </w:rPr>
        <w:t>PE</w:t>
      </w:r>
      <w:r w:rsidRPr="0056783B">
        <w:rPr>
          <w:rFonts w:hint="eastAsia"/>
          <w:lang w:eastAsia="zh-CN"/>
        </w:rPr>
        <w:t>路由器上保存过多的激活路由前缀信息。</w:t>
      </w:r>
    </w:p>
    <w:p w:rsidR="0056783B" w:rsidRDefault="0056783B" w:rsidP="0056783B">
      <w:pPr>
        <w:pStyle w:val="ItemStep"/>
      </w:pPr>
      <w:r>
        <w:rPr>
          <w:rFonts w:hint="eastAsia"/>
        </w:rPr>
        <w:t>应用入方向路由策略。</w:t>
      </w:r>
    </w:p>
    <w:p w:rsidR="0056783B" w:rsidRDefault="0056783B" w:rsidP="0056783B">
      <w:pPr>
        <w:pStyle w:val="ItemIndent1"/>
        <w:rPr>
          <w:rStyle w:val="commandparameter"/>
        </w:rPr>
      </w:pPr>
      <w:r w:rsidRPr="0056783B">
        <w:rPr>
          <w:rStyle w:val="commandkeywords"/>
        </w:rPr>
        <w:t xml:space="preserve">import route-policy </w:t>
      </w:r>
      <w:r w:rsidRPr="0056783B">
        <w:rPr>
          <w:rStyle w:val="commandparameter"/>
        </w:rPr>
        <w:t>route-policy</w:t>
      </w:r>
    </w:p>
    <w:p w:rsidR="0056783B" w:rsidRDefault="0056783B" w:rsidP="0056783B">
      <w:pPr>
        <w:pStyle w:val="ItemIndent1"/>
      </w:pPr>
      <w:r w:rsidRPr="0056783B">
        <w:rPr>
          <w:rFonts w:hint="eastAsia"/>
        </w:rPr>
        <w:t>缺省情况下，接收所有</w:t>
      </w:r>
      <w:r w:rsidR="00BA1455">
        <w:rPr>
          <w:rFonts w:hint="eastAsia"/>
        </w:rPr>
        <w:t>Route Target</w:t>
      </w:r>
      <w:r w:rsidRPr="0056783B">
        <w:rPr>
          <w:rFonts w:hint="eastAsia"/>
        </w:rPr>
        <w:t>属性匹配的路由</w:t>
      </w:r>
      <w:r>
        <w:rPr>
          <w:rFonts w:hint="eastAsia"/>
        </w:rPr>
        <w:t>。</w:t>
      </w:r>
    </w:p>
    <w:p w:rsidR="0056783B" w:rsidRDefault="0056783B" w:rsidP="0056783B">
      <w:pPr>
        <w:pStyle w:val="ItemStep"/>
      </w:pPr>
      <w:r>
        <w:rPr>
          <w:rFonts w:hint="eastAsia"/>
        </w:rPr>
        <w:t>应用出方向路由策略。</w:t>
      </w:r>
    </w:p>
    <w:p w:rsidR="0056783B" w:rsidRDefault="0056783B" w:rsidP="0056783B">
      <w:pPr>
        <w:pStyle w:val="ItemIndent1"/>
        <w:rPr>
          <w:rStyle w:val="commandparameter"/>
        </w:rPr>
      </w:pPr>
      <w:r w:rsidRPr="0056783B">
        <w:rPr>
          <w:rStyle w:val="commandkeywords"/>
        </w:rPr>
        <w:t xml:space="preserve">export route-policy </w:t>
      </w:r>
      <w:r w:rsidRPr="0056783B">
        <w:rPr>
          <w:rStyle w:val="commandparameter"/>
        </w:rPr>
        <w:t>route-policy</w:t>
      </w:r>
    </w:p>
    <w:p w:rsidR="0056783B" w:rsidRDefault="0056783B" w:rsidP="0056783B">
      <w:pPr>
        <w:pStyle w:val="ItemIndent1"/>
        <w:rPr>
          <w:lang w:eastAsia="zh-CN"/>
        </w:rPr>
      </w:pPr>
      <w:r w:rsidRPr="0056783B">
        <w:rPr>
          <w:rFonts w:hint="eastAsia"/>
          <w:lang w:eastAsia="zh-CN"/>
        </w:rPr>
        <w:t>缺省情况下，不对发布的路由进行过滤</w:t>
      </w:r>
      <w:r>
        <w:rPr>
          <w:rFonts w:hint="eastAsia"/>
          <w:lang w:eastAsia="zh-CN"/>
        </w:rPr>
        <w:t>。</w:t>
      </w:r>
    </w:p>
    <w:p w:rsidR="0056783B" w:rsidRDefault="0056783B" w:rsidP="0056783B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实例的隧道策略。</w:t>
      </w:r>
    </w:p>
    <w:p w:rsidR="0056783B" w:rsidRDefault="0056783B" w:rsidP="0056783B">
      <w:pPr>
        <w:pStyle w:val="ItemIndent1"/>
        <w:rPr>
          <w:rStyle w:val="commandparameter"/>
        </w:rPr>
      </w:pPr>
      <w:r w:rsidRPr="0056783B">
        <w:rPr>
          <w:rStyle w:val="commandkeywords"/>
        </w:rPr>
        <w:t>tnl</w:t>
      </w:r>
      <w:r w:rsidRPr="0056783B">
        <w:rPr>
          <w:rStyle w:val="commandkeywords"/>
          <w:rFonts w:hint="eastAsia"/>
        </w:rPr>
        <w:t>-</w:t>
      </w:r>
      <w:r w:rsidRPr="0056783B">
        <w:rPr>
          <w:rStyle w:val="commandkeywords"/>
        </w:rPr>
        <w:t xml:space="preserve">policy </w:t>
      </w:r>
      <w:r w:rsidRPr="0056783B">
        <w:rPr>
          <w:rStyle w:val="commandparameter"/>
        </w:rPr>
        <w:t>tunnel-policy</w:t>
      </w:r>
      <w:r w:rsidRPr="0056783B">
        <w:rPr>
          <w:rStyle w:val="commandparameter"/>
          <w:rFonts w:hint="eastAsia"/>
        </w:rPr>
        <w:t>-name</w:t>
      </w:r>
    </w:p>
    <w:p w:rsidR="0056783B" w:rsidRDefault="0056783B" w:rsidP="0056783B">
      <w:pPr>
        <w:pStyle w:val="ItemIndent1"/>
        <w:rPr>
          <w:lang w:eastAsia="zh-CN"/>
        </w:rPr>
      </w:pPr>
      <w:r w:rsidRPr="0056783B">
        <w:rPr>
          <w:rFonts w:hint="eastAsia"/>
          <w:lang w:eastAsia="zh-CN"/>
        </w:rPr>
        <w:t>缺省情况下，隧道策略为按照</w:t>
      </w:r>
      <w:r w:rsidRPr="0056783B">
        <w:rPr>
          <w:rFonts w:hint="eastAsia"/>
          <w:lang w:eastAsia="zh-CN"/>
        </w:rPr>
        <w:t>LSP</w:t>
      </w:r>
      <w:r w:rsidRPr="0056783B">
        <w:rPr>
          <w:rFonts w:hint="eastAsia"/>
          <w:lang w:eastAsia="zh-CN"/>
        </w:rPr>
        <w:t>隧道－</w:t>
      </w:r>
      <w:r w:rsidRPr="0056783B">
        <w:rPr>
          <w:rFonts w:hint="eastAsia"/>
          <w:lang w:eastAsia="zh-CN"/>
        </w:rPr>
        <w:t>&gt;GRE</w:t>
      </w:r>
      <w:r w:rsidRPr="0056783B">
        <w:rPr>
          <w:rFonts w:hint="eastAsia"/>
          <w:lang w:eastAsia="zh-CN"/>
        </w:rPr>
        <w:t>隧道－</w:t>
      </w:r>
      <w:r w:rsidRPr="0056783B">
        <w:rPr>
          <w:rFonts w:hint="eastAsia"/>
          <w:lang w:eastAsia="zh-CN"/>
        </w:rPr>
        <w:t>&gt;</w:t>
      </w:r>
      <w:r w:rsidR="00DF59D2" w:rsidRPr="0056783B">
        <w:rPr>
          <w:rFonts w:hint="eastAsia"/>
          <w:lang w:eastAsia="zh-CN"/>
        </w:rPr>
        <w:t>CRLSP</w:t>
      </w:r>
      <w:r w:rsidR="00DF59D2">
        <w:rPr>
          <w:rFonts w:hint="eastAsia"/>
          <w:lang w:eastAsia="zh-CN"/>
        </w:rPr>
        <w:t>－</w:t>
      </w:r>
      <w:r w:rsidR="00DF59D2">
        <w:rPr>
          <w:rFonts w:hint="eastAsia"/>
          <w:lang w:eastAsia="zh-CN"/>
        </w:rPr>
        <w:t>&gt;</w:t>
      </w:r>
      <w:r w:rsidR="00DF59D2" w:rsidRPr="002A35F8">
        <w:rPr>
          <w:rFonts w:hint="eastAsia"/>
          <w:lang w:eastAsia="zh-CN"/>
        </w:rPr>
        <w:t>S</w:t>
      </w:r>
      <w:r w:rsidR="00DF59D2">
        <w:rPr>
          <w:rFonts w:hint="eastAsia"/>
          <w:lang w:eastAsia="zh-CN"/>
        </w:rPr>
        <w:t>RLSP</w:t>
      </w:r>
      <w:r w:rsidRPr="0056783B">
        <w:rPr>
          <w:rFonts w:hint="eastAsia"/>
          <w:lang w:eastAsia="zh-CN"/>
        </w:rPr>
        <w:t>隧道的优先级顺序选择隧道，负载分担条数为</w:t>
      </w:r>
      <w:r w:rsidRPr="0056783B"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。</w:t>
      </w:r>
    </w:p>
    <w:p w:rsidR="0056783B" w:rsidRPr="007530E2" w:rsidRDefault="0056783B" w:rsidP="00B51350">
      <w:pPr>
        <w:pStyle w:val="ItemIndent1"/>
        <w:rPr>
          <w:lang w:eastAsia="zh-CN"/>
        </w:rPr>
      </w:pPr>
      <w:r w:rsidRPr="0056783B">
        <w:rPr>
          <w:rFonts w:hint="eastAsia"/>
          <w:lang w:eastAsia="zh-CN"/>
        </w:rPr>
        <w:t>如果本配置中指定的隧道策略尚未创建，则采用缺省策略。隧道策略的创建及配置方法，请参见“</w:t>
      </w:r>
      <w:r w:rsidRPr="0056783B">
        <w:rPr>
          <w:rFonts w:hint="eastAsia"/>
          <w:lang w:eastAsia="zh-CN"/>
        </w:rPr>
        <w:t>MPLS</w:t>
      </w:r>
      <w:r w:rsidRPr="0056783B">
        <w:rPr>
          <w:rFonts w:hint="eastAsia"/>
          <w:lang w:eastAsia="zh-CN"/>
        </w:rPr>
        <w:t>配置指导”中的“隧道策略”</w:t>
      </w:r>
      <w:r>
        <w:rPr>
          <w:rFonts w:hint="eastAsia"/>
          <w:lang w:eastAsia="zh-CN"/>
        </w:rPr>
        <w:t>。</w:t>
      </w:r>
    </w:p>
    <w:p w:rsidR="00666912" w:rsidRDefault="00427BA2" w:rsidP="00DD64CA">
      <w:pPr>
        <w:pStyle w:val="2"/>
      </w:pPr>
      <w:bookmarkStart w:id="3422" w:name="_Toc271040138"/>
      <w:bookmarkStart w:id="3423" w:name="_Toc270577581"/>
      <w:bookmarkStart w:id="3424" w:name="_Toc271040136"/>
      <w:bookmarkStart w:id="3425" w:name="_Toc270577579"/>
      <w:bookmarkStart w:id="3426" w:name="_Toc271040135"/>
      <w:bookmarkStart w:id="3427" w:name="_Toc270577578"/>
      <w:bookmarkStart w:id="3428" w:name="_Toc271040134"/>
      <w:bookmarkStart w:id="3429" w:name="_Toc270577577"/>
      <w:bookmarkStart w:id="3430" w:name="_Toc271040133"/>
      <w:bookmarkStart w:id="3431" w:name="_Toc270577576"/>
      <w:bookmarkStart w:id="3432" w:name="_Toc271040132"/>
      <w:bookmarkStart w:id="3433" w:name="_Toc270577575"/>
      <w:bookmarkStart w:id="3434" w:name="_Toc324777132"/>
      <w:bookmarkStart w:id="3435" w:name="_Toc324777131"/>
      <w:bookmarkStart w:id="3436" w:name="_Toc324777130"/>
      <w:bookmarkStart w:id="3437" w:name="_Toc324777129"/>
      <w:bookmarkStart w:id="3438" w:name="_Toc326585390"/>
      <w:bookmarkStart w:id="3439" w:name="_Toc326583894"/>
      <w:bookmarkStart w:id="3440" w:name="_Toc326585389"/>
      <w:bookmarkStart w:id="3441" w:name="_Toc326583893"/>
      <w:bookmarkStart w:id="3442" w:name="_Toc326585388"/>
      <w:bookmarkStart w:id="3443" w:name="_Toc326583892"/>
      <w:bookmarkStart w:id="3444" w:name="_Toc326585387"/>
      <w:bookmarkStart w:id="3445" w:name="_Toc326583891"/>
      <w:bookmarkStart w:id="3446" w:name="_Toc326585386"/>
      <w:bookmarkStart w:id="3447" w:name="_Toc326583890"/>
      <w:bookmarkStart w:id="3448" w:name="_Toc326585385"/>
      <w:bookmarkStart w:id="3449" w:name="_Toc326583889"/>
      <w:bookmarkStart w:id="3450" w:name="_Ref270578617"/>
      <w:bookmarkStart w:id="3451" w:name="_Ref269393712"/>
      <w:bookmarkStart w:id="3452" w:name="_Toc308165968"/>
      <w:bookmarkStart w:id="3453" w:name="_Ref275765576"/>
      <w:bookmarkStart w:id="3454" w:name="_Ref275765569"/>
      <w:bookmarkStart w:id="3455" w:name="_Ref460416193"/>
      <w:bookmarkStart w:id="3456" w:name="_Ref476253094"/>
      <w:bookmarkStart w:id="3457" w:name="_Toc45106024"/>
      <w:bookmarkEnd w:id="3422"/>
      <w:bookmarkEnd w:id="3423"/>
      <w:bookmarkEnd w:id="3424"/>
      <w:bookmarkEnd w:id="3425"/>
      <w:bookmarkEnd w:id="3426"/>
      <w:bookmarkEnd w:id="3427"/>
      <w:bookmarkEnd w:id="3428"/>
      <w:bookmarkEnd w:id="3429"/>
      <w:bookmarkEnd w:id="3430"/>
      <w:bookmarkEnd w:id="3431"/>
      <w:bookmarkEnd w:id="3432"/>
      <w:bookmarkEnd w:id="3433"/>
      <w:bookmarkEnd w:id="3434"/>
      <w:bookmarkEnd w:id="3435"/>
      <w:bookmarkEnd w:id="3436"/>
      <w:bookmarkEnd w:id="3437"/>
      <w:bookmarkEnd w:id="3438"/>
      <w:bookmarkEnd w:id="3439"/>
      <w:bookmarkEnd w:id="3440"/>
      <w:bookmarkEnd w:id="3441"/>
      <w:bookmarkEnd w:id="3442"/>
      <w:bookmarkEnd w:id="3443"/>
      <w:bookmarkEnd w:id="3444"/>
      <w:bookmarkEnd w:id="3445"/>
      <w:bookmarkEnd w:id="3446"/>
      <w:bookmarkEnd w:id="3447"/>
      <w:bookmarkEnd w:id="3448"/>
      <w:bookmarkEnd w:id="3449"/>
      <w:r>
        <w:rPr>
          <w:rFonts w:hint="eastAsia"/>
        </w:rPr>
        <w:t>配置</w:t>
      </w:r>
      <w:r>
        <w:rPr>
          <w:rFonts w:hint="eastAsia"/>
        </w:rPr>
        <w:t>PE-CE</w:t>
      </w:r>
      <w:r>
        <w:rPr>
          <w:rFonts w:hint="eastAsia"/>
        </w:rPr>
        <w:t>间的路由</w:t>
      </w:r>
      <w:bookmarkEnd w:id="3450"/>
      <w:bookmarkEnd w:id="3451"/>
      <w:r>
        <w:rPr>
          <w:rFonts w:hint="eastAsia"/>
        </w:rPr>
        <w:t>交换</w:t>
      </w:r>
      <w:bookmarkEnd w:id="3452"/>
      <w:bookmarkEnd w:id="3453"/>
      <w:bookmarkEnd w:id="3454"/>
      <w:bookmarkEnd w:id="3455"/>
      <w:bookmarkEnd w:id="3456"/>
      <w:bookmarkEnd w:id="3457"/>
    </w:p>
    <w:p w:rsidR="00F965BE" w:rsidRDefault="00427BA2" w:rsidP="00DD64CA">
      <w:pPr>
        <w:pStyle w:val="3"/>
      </w:pPr>
      <w:bookmarkStart w:id="3458" w:name="_Toc476254888"/>
      <w:bookmarkStart w:id="3459" w:name="_Toc476256983"/>
      <w:bookmarkStart w:id="3460" w:name="_Toc476258964"/>
      <w:bookmarkStart w:id="3461" w:name="_Toc45106025"/>
      <w:bookmarkEnd w:id="3458"/>
      <w:bookmarkEnd w:id="3459"/>
      <w:bookmarkEnd w:id="3460"/>
      <w:r w:rsidRPr="007530E2">
        <w:rPr>
          <w:rFonts w:hint="eastAsia"/>
        </w:rPr>
        <w:t>配置</w:t>
      </w:r>
      <w:r w:rsidRPr="007530E2">
        <w:rPr>
          <w:rFonts w:hint="eastAsia"/>
        </w:rPr>
        <w:t>PE-CE</w:t>
      </w:r>
      <w:r w:rsidRPr="007530E2">
        <w:rPr>
          <w:rFonts w:hint="eastAsia"/>
        </w:rPr>
        <w:t>间使用</w:t>
      </w:r>
      <w:r>
        <w:rPr>
          <w:rFonts w:hint="eastAsia"/>
        </w:rPr>
        <w:t>IPv6</w:t>
      </w:r>
      <w:r w:rsidRPr="007530E2">
        <w:rPr>
          <w:rFonts w:hint="eastAsia"/>
        </w:rPr>
        <w:t>静态路由</w:t>
      </w:r>
      <w:bookmarkEnd w:id="3461"/>
    </w:p>
    <w:p w:rsidR="0056783B" w:rsidRDefault="0056783B" w:rsidP="00B51350">
      <w:pPr>
        <w:pStyle w:val="4"/>
      </w:pPr>
      <w:r>
        <w:rPr>
          <w:rFonts w:hint="eastAsia"/>
        </w:rPr>
        <w:t>功能简介</w:t>
      </w:r>
    </w:p>
    <w:p w:rsidR="0056783B" w:rsidRPr="0056783B" w:rsidRDefault="0056783B" w:rsidP="00B51350">
      <w:r>
        <w:rPr>
          <w:rFonts w:hint="eastAsia"/>
        </w:rPr>
        <w:t>本</w:t>
      </w:r>
      <w:r w:rsidRPr="0056783B">
        <w:rPr>
          <w:rFonts w:hint="eastAsia"/>
        </w:rPr>
        <w:t>配置在</w:t>
      </w:r>
      <w:r w:rsidRPr="0056783B">
        <w:rPr>
          <w:rFonts w:hint="eastAsia"/>
        </w:rPr>
        <w:t>PE</w:t>
      </w:r>
      <w:r w:rsidRPr="0056783B">
        <w:rPr>
          <w:rFonts w:hint="eastAsia"/>
        </w:rPr>
        <w:t>上进行，</w:t>
      </w:r>
      <w:r w:rsidRPr="0056783B">
        <w:rPr>
          <w:rFonts w:hint="eastAsia"/>
        </w:rPr>
        <w:t>CE</w:t>
      </w:r>
      <w:r w:rsidRPr="0056783B">
        <w:rPr>
          <w:rFonts w:hint="eastAsia"/>
        </w:rPr>
        <w:t>上的配置方法与普通</w:t>
      </w:r>
      <w:r w:rsidRPr="0056783B">
        <w:rPr>
          <w:rFonts w:hint="eastAsia"/>
        </w:rPr>
        <w:t>IPv6</w:t>
      </w:r>
      <w:r w:rsidRPr="0056783B">
        <w:rPr>
          <w:rFonts w:hint="eastAsia"/>
        </w:rPr>
        <w:t>静态路由相同。</w:t>
      </w:r>
    </w:p>
    <w:p w:rsidR="0056783B" w:rsidRPr="0056783B" w:rsidRDefault="0056783B" w:rsidP="00B51350">
      <w:r w:rsidRPr="0056783B">
        <w:rPr>
          <w:rFonts w:hint="eastAsia"/>
        </w:rPr>
        <w:t>有关</w:t>
      </w:r>
      <w:r w:rsidRPr="0056783B">
        <w:rPr>
          <w:rFonts w:hint="eastAsia"/>
        </w:rPr>
        <w:t>IPv6</w:t>
      </w:r>
      <w:r w:rsidRPr="0056783B">
        <w:rPr>
          <w:rFonts w:hint="eastAsia"/>
        </w:rPr>
        <w:t>静态路由的配置请参见“三层技术</w:t>
      </w:r>
      <w:r w:rsidRPr="0056783B">
        <w:rPr>
          <w:rFonts w:hint="eastAsia"/>
        </w:rPr>
        <w:t>-IP</w:t>
      </w:r>
      <w:r w:rsidRPr="0056783B">
        <w:rPr>
          <w:rFonts w:hint="eastAsia"/>
        </w:rPr>
        <w:t>路由配置指导”中的“</w:t>
      </w:r>
      <w:r w:rsidRPr="0056783B">
        <w:rPr>
          <w:rFonts w:hint="eastAsia"/>
        </w:rPr>
        <w:t>IPv6</w:t>
      </w:r>
      <w:r w:rsidRPr="0056783B">
        <w:rPr>
          <w:rFonts w:hint="eastAsia"/>
        </w:rPr>
        <w:t>静态路由”。</w:t>
      </w:r>
    </w:p>
    <w:p w:rsidR="0056783B" w:rsidRPr="0056783B" w:rsidRDefault="0056783B" w:rsidP="00B51350">
      <w:pPr>
        <w:pStyle w:val="4"/>
      </w:pPr>
      <w:r>
        <w:rPr>
          <w:rFonts w:hint="eastAsia"/>
        </w:rPr>
        <w:t>配置步骤</w:t>
      </w:r>
    </w:p>
    <w:p w:rsidR="00F965BE" w:rsidRDefault="00F965BE" w:rsidP="00F965BE">
      <w:pPr>
        <w:pStyle w:val="ItemStep"/>
      </w:pPr>
      <w:r>
        <w:rPr>
          <w:rFonts w:hint="eastAsia"/>
        </w:rPr>
        <w:t>进入系统视图。</w:t>
      </w:r>
    </w:p>
    <w:p w:rsidR="00F965BE" w:rsidRDefault="00F965BE" w:rsidP="00F965BE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F965BE" w:rsidRDefault="00F965BE" w:rsidP="00F965BE">
      <w:pPr>
        <w:pStyle w:val="ItemStep"/>
        <w:rPr>
          <w:lang w:eastAsia="zh-CN"/>
        </w:rPr>
      </w:pPr>
      <w:r>
        <w:rPr>
          <w:rFonts w:hint="eastAsia"/>
          <w:lang w:eastAsia="zh-CN"/>
        </w:rPr>
        <w:t>为指定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实例配置</w:t>
      </w:r>
      <w:r>
        <w:rPr>
          <w:rFonts w:hint="eastAsia"/>
          <w:lang w:eastAsia="zh-CN"/>
        </w:rPr>
        <w:t>IPv6</w:t>
      </w:r>
      <w:r>
        <w:rPr>
          <w:rFonts w:hint="eastAsia"/>
          <w:lang w:eastAsia="zh-CN"/>
        </w:rPr>
        <w:t>静态路由。</w:t>
      </w:r>
    </w:p>
    <w:p w:rsidR="00F965BE" w:rsidRDefault="00F965BE" w:rsidP="00F965BE">
      <w:pPr>
        <w:pStyle w:val="ItemIndent1"/>
        <w:rPr>
          <w:rStyle w:val="commandtext"/>
        </w:rPr>
      </w:pPr>
      <w:r w:rsidRPr="00DA2C2B">
        <w:rPr>
          <w:rStyle w:val="commandkeywords"/>
        </w:rPr>
        <w:t>ipv6 route-static</w:t>
      </w:r>
      <w:r w:rsidRPr="00F965BE">
        <w:t xml:space="preserve"> </w:t>
      </w:r>
      <w:r w:rsidRPr="00F965BE">
        <w:rPr>
          <w:rStyle w:val="commandkeywords"/>
          <w:rFonts w:hint="eastAsia"/>
        </w:rPr>
        <w:t>vpn-instance</w:t>
      </w:r>
      <w:r w:rsidRPr="00F965BE">
        <w:rPr>
          <w:rFonts w:hint="eastAsia"/>
        </w:rPr>
        <w:t xml:space="preserve"> </w:t>
      </w:r>
      <w:r w:rsidRPr="00F965BE">
        <w:rPr>
          <w:rStyle w:val="commandparameter"/>
        </w:rPr>
        <w:t>s-vpn-instance-name</w:t>
      </w:r>
      <w:r w:rsidRPr="00F965BE">
        <w:rPr>
          <w:rFonts w:hint="eastAsia"/>
        </w:rPr>
        <w:t xml:space="preserve"> </w:t>
      </w:r>
      <w:r w:rsidRPr="00F965BE">
        <w:rPr>
          <w:rStyle w:val="commandparameter"/>
        </w:rPr>
        <w:t>ip</w:t>
      </w:r>
      <w:r w:rsidRPr="00F965BE">
        <w:rPr>
          <w:rStyle w:val="commandparameter"/>
          <w:rFonts w:hint="eastAsia"/>
        </w:rPr>
        <w:t>v6</w:t>
      </w:r>
      <w:r w:rsidRPr="00F965BE">
        <w:rPr>
          <w:rStyle w:val="commandparameter"/>
        </w:rPr>
        <w:t xml:space="preserve">-address prefix-length </w:t>
      </w:r>
      <w:r w:rsidRPr="00F965BE">
        <w:rPr>
          <w:rStyle w:val="commandtext"/>
          <w:rFonts w:hint="eastAsia"/>
        </w:rPr>
        <w:t>{</w:t>
      </w:r>
      <w:r w:rsidRPr="00F965BE">
        <w:t xml:space="preserve"> </w:t>
      </w:r>
      <w:r w:rsidRPr="00F965BE">
        <w:rPr>
          <w:rStyle w:val="commandparameter"/>
        </w:rPr>
        <w:t>interface-</w:t>
      </w:r>
      <w:r w:rsidRPr="00F965BE">
        <w:rPr>
          <w:rStyle w:val="commandparameter"/>
          <w:rFonts w:hint="eastAsia"/>
        </w:rPr>
        <w:t xml:space="preserve">type interface-number </w:t>
      </w:r>
      <w:r w:rsidRPr="00F965BE">
        <w:rPr>
          <w:rStyle w:val="commandtext"/>
        </w:rPr>
        <w:t>[</w:t>
      </w:r>
      <w:r w:rsidRPr="00F965BE">
        <w:t xml:space="preserve"> </w:t>
      </w:r>
      <w:r w:rsidRPr="00F965BE">
        <w:rPr>
          <w:rStyle w:val="commandparameter"/>
        </w:rPr>
        <w:t>next-hop-address</w:t>
      </w:r>
      <w:r w:rsidRPr="00F965BE">
        <w:rPr>
          <w:rStyle w:val="commandparameter"/>
          <w:rFonts w:hint="eastAsia"/>
        </w:rPr>
        <w:t xml:space="preserve"> </w:t>
      </w:r>
      <w:r w:rsidRPr="00F965BE">
        <w:rPr>
          <w:rStyle w:val="commandtext"/>
        </w:rPr>
        <w:t>]</w:t>
      </w:r>
      <w:r w:rsidRPr="00F965BE">
        <w:rPr>
          <w:rFonts w:hint="eastAsia"/>
        </w:rPr>
        <w:t xml:space="preserve"> </w:t>
      </w:r>
      <w:r w:rsidRPr="00F965BE">
        <w:rPr>
          <w:rStyle w:val="commandtext"/>
          <w:rFonts w:hint="eastAsia"/>
        </w:rPr>
        <w:t>|</w:t>
      </w:r>
      <w:r w:rsidRPr="00F965BE">
        <w:rPr>
          <w:rFonts w:hint="eastAsia"/>
        </w:rPr>
        <w:t xml:space="preserve"> </w:t>
      </w:r>
      <w:r w:rsidRPr="00F965BE">
        <w:rPr>
          <w:rStyle w:val="commandparameter"/>
          <w:rFonts w:hint="eastAsia"/>
        </w:rPr>
        <w:t>nexthop-address</w:t>
      </w:r>
      <w:r w:rsidRPr="00F965BE">
        <w:rPr>
          <w:rFonts w:hint="eastAsia"/>
        </w:rPr>
        <w:t xml:space="preserve"> </w:t>
      </w:r>
      <w:r w:rsidRPr="00F965BE">
        <w:rPr>
          <w:rStyle w:val="commandtext"/>
          <w:rFonts w:hint="eastAsia"/>
        </w:rPr>
        <w:t>[</w:t>
      </w:r>
      <w:r w:rsidRPr="00F965BE">
        <w:rPr>
          <w:rFonts w:hint="eastAsia"/>
        </w:rPr>
        <w:t xml:space="preserve"> </w:t>
      </w:r>
      <w:r w:rsidRPr="00F965BE">
        <w:rPr>
          <w:rStyle w:val="commandkeywords"/>
          <w:rFonts w:hint="eastAsia"/>
        </w:rPr>
        <w:t>public</w:t>
      </w:r>
      <w:r w:rsidRPr="00F965BE">
        <w:rPr>
          <w:rFonts w:hint="eastAsia"/>
        </w:rPr>
        <w:t xml:space="preserve"> </w:t>
      </w:r>
      <w:r w:rsidRPr="00F965BE">
        <w:rPr>
          <w:rStyle w:val="commandtext"/>
          <w:rFonts w:hint="eastAsia"/>
        </w:rPr>
        <w:t>]</w:t>
      </w:r>
      <w:r w:rsidRPr="00F965BE">
        <w:t xml:space="preserve"> </w:t>
      </w:r>
      <w:r w:rsidRPr="00F965BE">
        <w:rPr>
          <w:rStyle w:val="commandtext"/>
          <w:rFonts w:hint="eastAsia"/>
        </w:rPr>
        <w:t>|</w:t>
      </w:r>
      <w:r w:rsidRPr="00F965BE">
        <w:rPr>
          <w:rFonts w:hint="eastAsia"/>
        </w:rPr>
        <w:t xml:space="preserve"> </w:t>
      </w:r>
      <w:r w:rsidRPr="00F965BE">
        <w:rPr>
          <w:rStyle w:val="commandkeywords"/>
        </w:rPr>
        <w:t>vpn-instance</w:t>
      </w:r>
      <w:r w:rsidRPr="00F965BE">
        <w:t xml:space="preserve"> </w:t>
      </w:r>
      <w:r w:rsidRPr="00F965BE">
        <w:rPr>
          <w:rStyle w:val="commandparameter"/>
        </w:rPr>
        <w:t>d-vpn-instance-name nexthop-address</w:t>
      </w:r>
      <w:r w:rsidRPr="00F965BE">
        <w:t xml:space="preserve"> </w:t>
      </w:r>
      <w:r w:rsidRPr="00F965BE">
        <w:rPr>
          <w:rStyle w:val="commandtext"/>
          <w:rFonts w:hint="eastAsia"/>
        </w:rPr>
        <w:t>}</w:t>
      </w:r>
      <w:r w:rsidRPr="00F965BE">
        <w:rPr>
          <w:rFonts w:hint="eastAsia"/>
        </w:rPr>
        <w:t xml:space="preserve"> </w:t>
      </w:r>
      <w:r w:rsidRPr="00F965BE">
        <w:rPr>
          <w:rStyle w:val="commandtext"/>
          <w:rFonts w:hint="eastAsia"/>
        </w:rPr>
        <w:t>[</w:t>
      </w:r>
      <w:r w:rsidRPr="00F965BE">
        <w:rPr>
          <w:rFonts w:hint="eastAsia"/>
        </w:rPr>
        <w:t xml:space="preserve"> </w:t>
      </w:r>
      <w:r w:rsidRPr="00F965BE">
        <w:rPr>
          <w:rStyle w:val="commandkeywords"/>
          <w:rFonts w:hint="eastAsia"/>
        </w:rPr>
        <w:t>permanent</w:t>
      </w:r>
      <w:r w:rsidRPr="00F965BE">
        <w:rPr>
          <w:rFonts w:hint="eastAsia"/>
        </w:rPr>
        <w:t xml:space="preserve"> </w:t>
      </w:r>
      <w:r w:rsidRPr="00F965BE">
        <w:rPr>
          <w:rStyle w:val="commandtext"/>
          <w:rFonts w:hint="eastAsia"/>
        </w:rPr>
        <w:t>]</w:t>
      </w:r>
      <w:r w:rsidRPr="00F965BE">
        <w:t xml:space="preserve"> </w:t>
      </w:r>
      <w:r w:rsidRPr="00F965BE">
        <w:rPr>
          <w:rStyle w:val="commandtext"/>
        </w:rPr>
        <w:t>[</w:t>
      </w:r>
      <w:r w:rsidRPr="00F965BE">
        <w:t xml:space="preserve"> </w:t>
      </w:r>
      <w:r w:rsidRPr="00F965BE">
        <w:rPr>
          <w:rStyle w:val="commandkeywords"/>
        </w:rPr>
        <w:t>preference</w:t>
      </w:r>
      <w:r w:rsidRPr="00F965BE">
        <w:t xml:space="preserve"> </w:t>
      </w:r>
      <w:r w:rsidRPr="00F965BE">
        <w:rPr>
          <w:rStyle w:val="commandparameter"/>
        </w:rPr>
        <w:t>preference</w:t>
      </w:r>
      <w:r w:rsidRPr="00F965BE">
        <w:t xml:space="preserve"> </w:t>
      </w:r>
      <w:r w:rsidRPr="00F965BE">
        <w:rPr>
          <w:rStyle w:val="commandtext"/>
        </w:rPr>
        <w:t>]</w:t>
      </w:r>
      <w:r w:rsidRPr="00F965BE">
        <w:t xml:space="preserve"> </w:t>
      </w:r>
      <w:r w:rsidRPr="00F965BE">
        <w:rPr>
          <w:rStyle w:val="commandtext"/>
        </w:rPr>
        <w:t>[</w:t>
      </w:r>
      <w:r w:rsidRPr="00F965BE">
        <w:t xml:space="preserve"> </w:t>
      </w:r>
      <w:r w:rsidRPr="00F965BE">
        <w:rPr>
          <w:rStyle w:val="commandkeywords"/>
        </w:rPr>
        <w:t>tag</w:t>
      </w:r>
      <w:r w:rsidRPr="00F965BE">
        <w:t xml:space="preserve"> </w:t>
      </w:r>
      <w:r w:rsidRPr="00F965BE">
        <w:rPr>
          <w:rStyle w:val="commandparameter"/>
        </w:rPr>
        <w:t>tag</w:t>
      </w:r>
      <w:r w:rsidRPr="00F965BE">
        <w:rPr>
          <w:rStyle w:val="commandparameter"/>
          <w:rFonts w:hint="eastAsia"/>
        </w:rPr>
        <w:t>-</w:t>
      </w:r>
      <w:r w:rsidRPr="00F965BE">
        <w:rPr>
          <w:rStyle w:val="commandparameter"/>
        </w:rPr>
        <w:t>value</w:t>
      </w:r>
      <w:r w:rsidRPr="00F965BE">
        <w:t xml:space="preserve"> </w:t>
      </w:r>
      <w:r w:rsidRPr="00F965BE">
        <w:rPr>
          <w:rStyle w:val="commandtext"/>
        </w:rPr>
        <w:t>]</w:t>
      </w:r>
      <w:r w:rsidRPr="00F965BE">
        <w:t xml:space="preserve"> </w:t>
      </w:r>
      <w:r w:rsidRPr="00F965BE">
        <w:rPr>
          <w:rStyle w:val="commandtext"/>
        </w:rPr>
        <w:t>[</w:t>
      </w:r>
      <w:r w:rsidRPr="00F965BE">
        <w:t xml:space="preserve"> </w:t>
      </w:r>
      <w:r w:rsidRPr="00F965BE">
        <w:rPr>
          <w:rStyle w:val="commandkeywords"/>
        </w:rPr>
        <w:t>description</w:t>
      </w:r>
      <w:r w:rsidRPr="00F965BE">
        <w:t xml:space="preserve"> </w:t>
      </w:r>
      <w:r w:rsidRPr="00F965BE">
        <w:rPr>
          <w:rStyle w:val="commandparameter"/>
        </w:rPr>
        <w:t>text</w:t>
      </w:r>
      <w:r w:rsidRPr="00F965BE">
        <w:rPr>
          <w:rStyle w:val="commandparameter"/>
          <w:rFonts w:hint="eastAsia"/>
        </w:rPr>
        <w:t xml:space="preserve"> </w:t>
      </w:r>
      <w:r w:rsidRPr="00F965BE">
        <w:rPr>
          <w:rStyle w:val="commandtext"/>
        </w:rPr>
        <w:t>]</w:t>
      </w:r>
    </w:p>
    <w:p w:rsidR="00666912" w:rsidRDefault="00427BA2" w:rsidP="00DD64CA">
      <w:pPr>
        <w:pStyle w:val="3"/>
      </w:pPr>
      <w:bookmarkStart w:id="3462" w:name="_Toc476254890"/>
      <w:bookmarkStart w:id="3463" w:name="_Toc476256985"/>
      <w:bookmarkStart w:id="3464" w:name="_Toc476258966"/>
      <w:bookmarkStart w:id="3465" w:name="_Toc476254891"/>
      <w:bookmarkStart w:id="3466" w:name="_Toc476256986"/>
      <w:bookmarkStart w:id="3467" w:name="_Toc476258967"/>
      <w:bookmarkStart w:id="3468" w:name="_Toc476254892"/>
      <w:bookmarkStart w:id="3469" w:name="_Toc476256987"/>
      <w:bookmarkStart w:id="3470" w:name="_Toc476258968"/>
      <w:bookmarkStart w:id="3471" w:name="_Toc476254893"/>
      <w:bookmarkStart w:id="3472" w:name="_Toc476256988"/>
      <w:bookmarkStart w:id="3473" w:name="_Toc476258969"/>
      <w:bookmarkStart w:id="3474" w:name="_Toc476254908"/>
      <w:bookmarkStart w:id="3475" w:name="_Toc476257003"/>
      <w:bookmarkStart w:id="3476" w:name="_Toc476258984"/>
      <w:bookmarkStart w:id="3477" w:name="_Toc45106026"/>
      <w:bookmarkEnd w:id="3462"/>
      <w:bookmarkEnd w:id="3463"/>
      <w:bookmarkEnd w:id="3464"/>
      <w:bookmarkEnd w:id="3465"/>
      <w:bookmarkEnd w:id="3466"/>
      <w:bookmarkEnd w:id="3467"/>
      <w:bookmarkEnd w:id="3468"/>
      <w:bookmarkEnd w:id="3469"/>
      <w:bookmarkEnd w:id="3470"/>
      <w:bookmarkEnd w:id="3471"/>
      <w:bookmarkEnd w:id="3472"/>
      <w:bookmarkEnd w:id="3473"/>
      <w:bookmarkEnd w:id="3474"/>
      <w:bookmarkEnd w:id="3475"/>
      <w:bookmarkEnd w:id="3476"/>
      <w:r w:rsidRPr="007530E2">
        <w:rPr>
          <w:rFonts w:hint="eastAsia"/>
        </w:rPr>
        <w:lastRenderedPageBreak/>
        <w:t>配置</w:t>
      </w:r>
      <w:r w:rsidRPr="007530E2">
        <w:rPr>
          <w:rFonts w:hint="eastAsia"/>
        </w:rPr>
        <w:t>PE-CE</w:t>
      </w:r>
      <w:r w:rsidRPr="007530E2">
        <w:rPr>
          <w:rFonts w:hint="eastAsia"/>
        </w:rPr>
        <w:t>间使用</w:t>
      </w:r>
      <w:r w:rsidRPr="007530E2">
        <w:rPr>
          <w:rFonts w:hint="eastAsia"/>
        </w:rPr>
        <w:t>RIP</w:t>
      </w:r>
      <w:r>
        <w:rPr>
          <w:rFonts w:hint="eastAsia"/>
        </w:rPr>
        <w:t>ng</w:t>
      </w:r>
      <w:bookmarkEnd w:id="3477"/>
    </w:p>
    <w:p w:rsidR="0056783B" w:rsidRPr="0056783B" w:rsidRDefault="0056783B" w:rsidP="00B51350">
      <w:pPr>
        <w:pStyle w:val="4"/>
      </w:pPr>
      <w:r>
        <w:rPr>
          <w:rFonts w:hint="eastAsia"/>
        </w:rPr>
        <w:t>功能简介</w:t>
      </w:r>
    </w:p>
    <w:p w:rsidR="0056783B" w:rsidRDefault="0056783B" w:rsidP="00DD64CA">
      <w:r>
        <w:rPr>
          <w:rFonts w:hint="eastAsia"/>
        </w:rPr>
        <w:t>本</w:t>
      </w:r>
      <w:r w:rsidRPr="0056783B">
        <w:rPr>
          <w:rFonts w:hint="eastAsia"/>
        </w:rPr>
        <w:t>配置在</w:t>
      </w:r>
      <w:r w:rsidRPr="0056783B">
        <w:rPr>
          <w:rFonts w:hint="eastAsia"/>
        </w:rPr>
        <w:t>PE</w:t>
      </w:r>
      <w:r w:rsidRPr="0056783B">
        <w:rPr>
          <w:rFonts w:hint="eastAsia"/>
        </w:rPr>
        <w:t>上进行，</w:t>
      </w:r>
      <w:r w:rsidRPr="0056783B">
        <w:rPr>
          <w:rFonts w:hint="eastAsia"/>
        </w:rPr>
        <w:t>CE</w:t>
      </w:r>
      <w:r w:rsidRPr="0056783B">
        <w:rPr>
          <w:rFonts w:hint="eastAsia"/>
        </w:rPr>
        <w:t>上配置普通</w:t>
      </w:r>
      <w:r w:rsidRPr="0056783B">
        <w:rPr>
          <w:rFonts w:hint="eastAsia"/>
        </w:rPr>
        <w:t>RIPng</w:t>
      </w:r>
      <w:r w:rsidRPr="0056783B">
        <w:rPr>
          <w:rFonts w:hint="eastAsia"/>
        </w:rPr>
        <w:t>即可。</w:t>
      </w:r>
    </w:p>
    <w:p w:rsidR="0056783B" w:rsidRDefault="00F257EB" w:rsidP="00DD64CA">
      <w:r w:rsidRPr="007530E2">
        <w:rPr>
          <w:rFonts w:hint="eastAsia"/>
        </w:rPr>
        <w:t>有关</w:t>
      </w:r>
      <w:r w:rsidRPr="007530E2">
        <w:rPr>
          <w:rFonts w:hint="eastAsia"/>
        </w:rPr>
        <w:t>RIP</w:t>
      </w:r>
      <w:r>
        <w:rPr>
          <w:rFonts w:hint="eastAsia"/>
        </w:rPr>
        <w:t>ng</w:t>
      </w:r>
      <w:r w:rsidRPr="007530E2">
        <w:rPr>
          <w:rFonts w:hint="eastAsia"/>
        </w:rPr>
        <w:t>的介绍和详细配置，请参见“</w:t>
      </w:r>
      <w:r w:rsidRPr="009C2209">
        <w:rPr>
          <w:rFonts w:hint="eastAsia"/>
        </w:rPr>
        <w:t>三层技术</w:t>
      </w:r>
      <w:r w:rsidRPr="009C2209">
        <w:rPr>
          <w:rFonts w:hint="eastAsia"/>
        </w:rPr>
        <w:t>-IP</w:t>
      </w:r>
      <w:r w:rsidRPr="009C2209">
        <w:rPr>
          <w:rFonts w:hint="eastAsia"/>
        </w:rPr>
        <w:t>路由配置指导</w:t>
      </w:r>
      <w:r w:rsidRPr="007530E2">
        <w:rPr>
          <w:rFonts w:hint="eastAsia"/>
        </w:rPr>
        <w:t>”中的“</w:t>
      </w:r>
      <w:r w:rsidRPr="007530E2">
        <w:rPr>
          <w:rFonts w:hint="eastAsia"/>
        </w:rPr>
        <w:t>RIP</w:t>
      </w:r>
      <w:r>
        <w:rPr>
          <w:rFonts w:hint="eastAsia"/>
        </w:rPr>
        <w:t>ng</w:t>
      </w:r>
      <w:r w:rsidRPr="007530E2">
        <w:rPr>
          <w:rFonts w:hint="eastAsia"/>
        </w:rPr>
        <w:t>”。</w:t>
      </w:r>
    </w:p>
    <w:p w:rsidR="0056783B" w:rsidRDefault="0056783B" w:rsidP="00B51350">
      <w:pPr>
        <w:pStyle w:val="4"/>
      </w:pPr>
      <w:r>
        <w:rPr>
          <w:rFonts w:hint="eastAsia"/>
        </w:rPr>
        <w:t>配置步骤</w:t>
      </w:r>
    </w:p>
    <w:p w:rsidR="0056783B" w:rsidRDefault="0056783B" w:rsidP="0056783B">
      <w:pPr>
        <w:pStyle w:val="ItemStep"/>
      </w:pPr>
      <w:r>
        <w:rPr>
          <w:rFonts w:hint="eastAsia"/>
        </w:rPr>
        <w:t>进入系统视图。</w:t>
      </w:r>
    </w:p>
    <w:p w:rsidR="0056783B" w:rsidRDefault="0056783B" w:rsidP="0056783B">
      <w:pPr>
        <w:pStyle w:val="ItemIndent1"/>
        <w:rPr>
          <w:rStyle w:val="commandkeywords"/>
        </w:rPr>
      </w:pPr>
      <w:r w:rsidRPr="0056783B">
        <w:rPr>
          <w:rStyle w:val="commandkeywords"/>
          <w:rFonts w:hint="eastAsia"/>
        </w:rPr>
        <w:t>system-view</w:t>
      </w:r>
    </w:p>
    <w:p w:rsidR="0056783B" w:rsidRDefault="0056783B" w:rsidP="0056783B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</w:t>
      </w:r>
      <w:r>
        <w:rPr>
          <w:rFonts w:hint="eastAsia"/>
          <w:lang w:eastAsia="zh-CN"/>
        </w:rPr>
        <w:t>PE-CE</w:t>
      </w:r>
      <w:r>
        <w:rPr>
          <w:rFonts w:hint="eastAsia"/>
          <w:lang w:eastAsia="zh-CN"/>
        </w:rPr>
        <w:t>间的</w:t>
      </w:r>
      <w:r>
        <w:rPr>
          <w:rFonts w:hint="eastAsia"/>
          <w:lang w:eastAsia="zh-CN"/>
        </w:rPr>
        <w:t>RIPng</w:t>
      </w:r>
      <w:r>
        <w:rPr>
          <w:rFonts w:hint="eastAsia"/>
          <w:lang w:eastAsia="zh-CN"/>
        </w:rPr>
        <w:t>实例，并进入</w:t>
      </w:r>
      <w:r>
        <w:rPr>
          <w:rFonts w:hint="eastAsia"/>
          <w:lang w:eastAsia="zh-CN"/>
        </w:rPr>
        <w:t>RIPng</w:t>
      </w:r>
      <w:r>
        <w:rPr>
          <w:rFonts w:hint="eastAsia"/>
          <w:lang w:eastAsia="zh-CN"/>
        </w:rPr>
        <w:t>视图。</w:t>
      </w:r>
    </w:p>
    <w:p w:rsidR="0056783B" w:rsidRDefault="0056783B" w:rsidP="0056783B">
      <w:pPr>
        <w:pStyle w:val="ItemIndent1"/>
        <w:rPr>
          <w:rStyle w:val="commandparameter"/>
        </w:rPr>
      </w:pPr>
      <w:r w:rsidRPr="0056783B">
        <w:rPr>
          <w:rStyle w:val="commandkeywords"/>
          <w:rFonts w:hint="eastAsia"/>
        </w:rPr>
        <w:t xml:space="preserve">ripng </w:t>
      </w:r>
      <w:r w:rsidRPr="0056783B">
        <w:rPr>
          <w:rStyle w:val="commandtext"/>
          <w:rFonts w:hint="eastAsia"/>
        </w:rPr>
        <w:t>[</w:t>
      </w:r>
      <w:r w:rsidRPr="0056783B">
        <w:rPr>
          <w:rFonts w:hint="eastAsia"/>
        </w:rPr>
        <w:t xml:space="preserve"> </w:t>
      </w:r>
      <w:r w:rsidRPr="0056783B">
        <w:rPr>
          <w:rStyle w:val="commandparameter"/>
          <w:rFonts w:hint="eastAsia"/>
        </w:rPr>
        <w:t xml:space="preserve">process-id </w:t>
      </w:r>
      <w:r w:rsidRPr="0056783B">
        <w:rPr>
          <w:rStyle w:val="commandtext"/>
          <w:rFonts w:hint="eastAsia"/>
        </w:rPr>
        <w:t>]</w:t>
      </w:r>
      <w:r w:rsidRPr="0056783B">
        <w:rPr>
          <w:rStyle w:val="commandkeywords"/>
          <w:rFonts w:hint="eastAsia"/>
        </w:rPr>
        <w:t xml:space="preserve"> vpn-instance</w:t>
      </w:r>
      <w:r w:rsidRPr="0056783B">
        <w:rPr>
          <w:rFonts w:hint="eastAsia"/>
        </w:rPr>
        <w:t xml:space="preserve"> </w:t>
      </w:r>
      <w:r w:rsidRPr="0056783B">
        <w:rPr>
          <w:rStyle w:val="commandparameter"/>
          <w:rFonts w:hint="eastAsia"/>
        </w:rPr>
        <w:t>vpn</w:t>
      </w:r>
      <w:r w:rsidRPr="0056783B">
        <w:rPr>
          <w:rStyle w:val="commandparameter"/>
        </w:rPr>
        <w:t>-instance-name</w:t>
      </w:r>
    </w:p>
    <w:p w:rsidR="0056783B" w:rsidRDefault="0056783B" w:rsidP="0056783B">
      <w:pPr>
        <w:pStyle w:val="ItemIndent1"/>
        <w:rPr>
          <w:lang w:eastAsia="zh-CN"/>
        </w:rPr>
      </w:pPr>
      <w:r w:rsidRPr="0056783B">
        <w:rPr>
          <w:rFonts w:hint="eastAsia"/>
          <w:lang w:eastAsia="zh-CN"/>
        </w:rPr>
        <w:t>一个</w:t>
      </w:r>
      <w:r w:rsidRPr="0056783B">
        <w:rPr>
          <w:rFonts w:hint="eastAsia"/>
          <w:lang w:eastAsia="zh-CN"/>
        </w:rPr>
        <w:t>RIPng</w:t>
      </w:r>
      <w:r w:rsidRPr="0056783B">
        <w:rPr>
          <w:rFonts w:hint="eastAsia"/>
          <w:lang w:eastAsia="zh-CN"/>
        </w:rPr>
        <w:t>进程只能属于一个</w:t>
      </w:r>
      <w:r w:rsidRPr="0056783B">
        <w:rPr>
          <w:rFonts w:hint="eastAsia"/>
          <w:lang w:eastAsia="zh-CN"/>
        </w:rPr>
        <w:t>VPN</w:t>
      </w:r>
      <w:r w:rsidRPr="0056783B">
        <w:rPr>
          <w:rFonts w:hint="eastAsia"/>
          <w:lang w:eastAsia="zh-CN"/>
        </w:rPr>
        <w:t>实例。</w:t>
      </w:r>
    </w:p>
    <w:p w:rsidR="0056783B" w:rsidRDefault="0056783B" w:rsidP="0056783B">
      <w:pPr>
        <w:pStyle w:val="ItemStep"/>
      </w:pPr>
      <w:r>
        <w:rPr>
          <w:rFonts w:hint="eastAsia"/>
        </w:rPr>
        <w:t>退回系统视图。</w:t>
      </w:r>
    </w:p>
    <w:p w:rsidR="0056783B" w:rsidRDefault="0056783B" w:rsidP="0056783B">
      <w:pPr>
        <w:pStyle w:val="ItemIndent1"/>
        <w:rPr>
          <w:rStyle w:val="commandkeywords"/>
        </w:rPr>
      </w:pPr>
      <w:r w:rsidRPr="0056783B">
        <w:rPr>
          <w:rStyle w:val="commandkeywords"/>
          <w:rFonts w:hint="eastAsia"/>
        </w:rPr>
        <w:t>quit</w:t>
      </w:r>
    </w:p>
    <w:p w:rsidR="0056783B" w:rsidRDefault="0056783B" w:rsidP="0056783B">
      <w:pPr>
        <w:pStyle w:val="ItemStep"/>
      </w:pPr>
      <w:r>
        <w:rPr>
          <w:rFonts w:hint="eastAsia"/>
        </w:rPr>
        <w:t>进入接口视图。</w:t>
      </w:r>
    </w:p>
    <w:p w:rsidR="0056783B" w:rsidRDefault="0056783B" w:rsidP="0056783B">
      <w:pPr>
        <w:pStyle w:val="ItemIndent1"/>
        <w:rPr>
          <w:rStyle w:val="commandparameter"/>
        </w:rPr>
      </w:pPr>
      <w:r w:rsidRPr="0056783B">
        <w:rPr>
          <w:rStyle w:val="commandkeywords"/>
        </w:rPr>
        <w:t xml:space="preserve">interface </w:t>
      </w:r>
      <w:r w:rsidRPr="0056783B">
        <w:rPr>
          <w:rStyle w:val="commandparameter"/>
        </w:rPr>
        <w:t>interface-type interface-number</w:t>
      </w:r>
    </w:p>
    <w:p w:rsidR="0056783B" w:rsidRDefault="0056783B" w:rsidP="0056783B">
      <w:pPr>
        <w:pStyle w:val="ItemStep"/>
        <w:rPr>
          <w:lang w:eastAsia="zh-CN"/>
        </w:rPr>
      </w:pPr>
      <w:r>
        <w:rPr>
          <w:rFonts w:hint="eastAsia"/>
          <w:lang w:eastAsia="zh-CN"/>
        </w:rPr>
        <w:t>在接口上使能</w:t>
      </w:r>
      <w:r>
        <w:rPr>
          <w:rFonts w:hint="eastAsia"/>
          <w:lang w:eastAsia="zh-CN"/>
        </w:rPr>
        <w:t>RIPng</w:t>
      </w:r>
      <w:r>
        <w:rPr>
          <w:rFonts w:hint="eastAsia"/>
          <w:lang w:eastAsia="zh-CN"/>
        </w:rPr>
        <w:t>路由协议。</w:t>
      </w:r>
    </w:p>
    <w:p w:rsidR="0056783B" w:rsidRDefault="0056783B" w:rsidP="0056783B">
      <w:pPr>
        <w:pStyle w:val="ItemIndent1"/>
        <w:rPr>
          <w:rStyle w:val="commandkeywords"/>
        </w:rPr>
      </w:pPr>
      <w:r w:rsidRPr="0056783B">
        <w:rPr>
          <w:rStyle w:val="commandkeywords"/>
          <w:rFonts w:hint="eastAsia"/>
        </w:rPr>
        <w:t>ripng</w:t>
      </w:r>
      <w:r w:rsidRPr="0056783B">
        <w:rPr>
          <w:rFonts w:hint="eastAsia"/>
        </w:rPr>
        <w:t xml:space="preserve"> </w:t>
      </w:r>
      <w:r w:rsidRPr="0056783B">
        <w:rPr>
          <w:rStyle w:val="commandparameter"/>
          <w:rFonts w:hint="eastAsia"/>
        </w:rPr>
        <w:t xml:space="preserve">process-id </w:t>
      </w:r>
      <w:r w:rsidRPr="0056783B">
        <w:rPr>
          <w:rStyle w:val="commandkeywords"/>
          <w:rFonts w:hint="eastAsia"/>
        </w:rPr>
        <w:t>enable</w:t>
      </w:r>
    </w:p>
    <w:p w:rsidR="00427BA2" w:rsidRPr="0056783B" w:rsidRDefault="0056783B" w:rsidP="00B51350">
      <w:pPr>
        <w:pStyle w:val="ItemIndent1"/>
      </w:pPr>
      <w:r w:rsidRPr="0056783B">
        <w:rPr>
          <w:rFonts w:hint="eastAsia"/>
        </w:rPr>
        <w:t>缺省情况下，接口禁用</w:t>
      </w:r>
      <w:r w:rsidRPr="0056783B">
        <w:rPr>
          <w:rFonts w:hint="eastAsia"/>
        </w:rPr>
        <w:t>RIPng</w:t>
      </w:r>
      <w:r w:rsidRPr="0056783B">
        <w:rPr>
          <w:rFonts w:hint="eastAsia"/>
        </w:rPr>
        <w:t>路由协议</w:t>
      </w:r>
      <w:r>
        <w:rPr>
          <w:rFonts w:hint="eastAsia"/>
        </w:rPr>
        <w:t>。</w:t>
      </w:r>
    </w:p>
    <w:p w:rsidR="00666912" w:rsidRDefault="00427BA2" w:rsidP="00DD64CA">
      <w:pPr>
        <w:pStyle w:val="3"/>
      </w:pPr>
      <w:bookmarkStart w:id="3478" w:name="_Toc476254910"/>
      <w:bookmarkStart w:id="3479" w:name="_Toc476257005"/>
      <w:bookmarkStart w:id="3480" w:name="_Toc476258986"/>
      <w:bookmarkStart w:id="3481" w:name="_Toc476254935"/>
      <w:bookmarkStart w:id="3482" w:name="_Toc476257030"/>
      <w:bookmarkStart w:id="3483" w:name="_Toc476259011"/>
      <w:bookmarkStart w:id="3484" w:name="_Toc45106027"/>
      <w:bookmarkEnd w:id="3478"/>
      <w:bookmarkEnd w:id="3479"/>
      <w:bookmarkEnd w:id="3480"/>
      <w:bookmarkEnd w:id="3481"/>
      <w:bookmarkEnd w:id="3482"/>
      <w:bookmarkEnd w:id="3483"/>
      <w:r w:rsidRPr="007530E2">
        <w:rPr>
          <w:rFonts w:hint="eastAsia"/>
        </w:rPr>
        <w:t>配置</w:t>
      </w:r>
      <w:r w:rsidRPr="007530E2">
        <w:rPr>
          <w:rFonts w:hint="eastAsia"/>
        </w:rPr>
        <w:t>PE-CE</w:t>
      </w:r>
      <w:r w:rsidRPr="007530E2">
        <w:rPr>
          <w:rFonts w:hint="eastAsia"/>
        </w:rPr>
        <w:t>间使用</w:t>
      </w:r>
      <w:r w:rsidRPr="007530E2">
        <w:rPr>
          <w:rFonts w:hint="eastAsia"/>
        </w:rPr>
        <w:t>OSPF</w:t>
      </w:r>
      <w:r>
        <w:rPr>
          <w:rFonts w:hint="eastAsia"/>
        </w:rPr>
        <w:t>v3</w:t>
      </w:r>
      <w:bookmarkEnd w:id="3484"/>
    </w:p>
    <w:p w:rsidR="0056783B" w:rsidRDefault="0056783B" w:rsidP="00B51350">
      <w:pPr>
        <w:pStyle w:val="4"/>
      </w:pPr>
      <w:r>
        <w:rPr>
          <w:rFonts w:hint="eastAsia"/>
        </w:rPr>
        <w:t>功能简介</w:t>
      </w:r>
    </w:p>
    <w:p w:rsidR="0056783B" w:rsidRDefault="0056783B" w:rsidP="00B51350">
      <w:r>
        <w:rPr>
          <w:rFonts w:hint="eastAsia"/>
        </w:rPr>
        <w:t>本</w:t>
      </w:r>
      <w:r w:rsidRPr="0056783B">
        <w:rPr>
          <w:rFonts w:hint="eastAsia"/>
        </w:rPr>
        <w:t>配置在</w:t>
      </w:r>
      <w:r w:rsidRPr="0056783B">
        <w:rPr>
          <w:rFonts w:hint="eastAsia"/>
        </w:rPr>
        <w:t>PE</w:t>
      </w:r>
      <w:r w:rsidRPr="0056783B">
        <w:rPr>
          <w:rFonts w:hint="eastAsia"/>
        </w:rPr>
        <w:t>上进行，</w:t>
      </w:r>
      <w:r w:rsidRPr="0056783B">
        <w:rPr>
          <w:rFonts w:hint="eastAsia"/>
        </w:rPr>
        <w:t>CE</w:t>
      </w:r>
      <w:r w:rsidRPr="0056783B">
        <w:rPr>
          <w:rFonts w:hint="eastAsia"/>
        </w:rPr>
        <w:t>上配置普通</w:t>
      </w:r>
      <w:r w:rsidRPr="0056783B">
        <w:rPr>
          <w:rFonts w:hint="eastAsia"/>
        </w:rPr>
        <w:t>OSPFv3</w:t>
      </w:r>
      <w:r w:rsidRPr="0056783B">
        <w:rPr>
          <w:rFonts w:hint="eastAsia"/>
        </w:rPr>
        <w:t>即可。</w:t>
      </w:r>
    </w:p>
    <w:p w:rsidR="0056783B" w:rsidRDefault="005B3B89" w:rsidP="00DD64CA">
      <w:r w:rsidRPr="007530E2">
        <w:rPr>
          <w:rFonts w:hint="eastAsia"/>
        </w:rPr>
        <w:t>有关</w:t>
      </w:r>
      <w:r w:rsidRPr="007530E2">
        <w:rPr>
          <w:rFonts w:hint="eastAsia"/>
        </w:rPr>
        <w:t>OSPF</w:t>
      </w:r>
      <w:r>
        <w:rPr>
          <w:rFonts w:hint="eastAsia"/>
        </w:rPr>
        <w:t>v3</w:t>
      </w:r>
      <w:r w:rsidRPr="007530E2">
        <w:rPr>
          <w:rFonts w:hint="eastAsia"/>
        </w:rPr>
        <w:t>的介绍和详细配置，请参见“</w:t>
      </w:r>
      <w:r w:rsidRPr="009C2209">
        <w:rPr>
          <w:rFonts w:hint="eastAsia"/>
        </w:rPr>
        <w:t>三层技术</w:t>
      </w:r>
      <w:r w:rsidRPr="009C2209">
        <w:rPr>
          <w:rFonts w:hint="eastAsia"/>
        </w:rPr>
        <w:t>-IP</w:t>
      </w:r>
      <w:r w:rsidRPr="009C2209">
        <w:rPr>
          <w:rFonts w:hint="eastAsia"/>
        </w:rPr>
        <w:t>路由配置指导</w:t>
      </w:r>
      <w:r w:rsidRPr="007530E2">
        <w:rPr>
          <w:rFonts w:hint="eastAsia"/>
        </w:rPr>
        <w:t>”中的“</w:t>
      </w:r>
      <w:r w:rsidRPr="007530E2">
        <w:rPr>
          <w:rFonts w:hint="eastAsia"/>
        </w:rPr>
        <w:t>OSPF</w:t>
      </w:r>
      <w:r>
        <w:rPr>
          <w:rFonts w:hint="eastAsia"/>
        </w:rPr>
        <w:t>v3</w:t>
      </w:r>
      <w:r w:rsidRPr="007530E2">
        <w:rPr>
          <w:rFonts w:hint="eastAsia"/>
        </w:rPr>
        <w:t>”</w:t>
      </w:r>
      <w:r>
        <w:rPr>
          <w:rFonts w:hint="eastAsia"/>
        </w:rPr>
        <w:t>。</w:t>
      </w:r>
    </w:p>
    <w:p w:rsidR="0056783B" w:rsidRDefault="0056783B" w:rsidP="00B51350">
      <w:pPr>
        <w:pStyle w:val="4"/>
      </w:pPr>
      <w:r>
        <w:rPr>
          <w:rFonts w:hint="eastAsia"/>
        </w:rPr>
        <w:t>配置步骤</w:t>
      </w:r>
    </w:p>
    <w:p w:rsidR="0056783B" w:rsidRDefault="0056783B" w:rsidP="0056783B">
      <w:pPr>
        <w:pStyle w:val="ItemStep"/>
      </w:pPr>
      <w:r>
        <w:rPr>
          <w:rFonts w:hint="eastAsia"/>
        </w:rPr>
        <w:t>进入系统视图。</w:t>
      </w:r>
    </w:p>
    <w:p w:rsidR="0056783B" w:rsidRDefault="0056783B" w:rsidP="0056783B">
      <w:pPr>
        <w:pStyle w:val="ItemIndent1"/>
        <w:rPr>
          <w:rStyle w:val="commandkeywords"/>
        </w:rPr>
      </w:pPr>
      <w:r w:rsidRPr="0056783B">
        <w:rPr>
          <w:rStyle w:val="commandkeywords"/>
          <w:rFonts w:hint="eastAsia"/>
        </w:rPr>
        <w:t>system-view</w:t>
      </w:r>
    </w:p>
    <w:p w:rsidR="0056783B" w:rsidRDefault="0056783B" w:rsidP="0056783B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</w:t>
      </w:r>
      <w:r>
        <w:rPr>
          <w:rFonts w:hint="eastAsia"/>
          <w:lang w:eastAsia="zh-CN"/>
        </w:rPr>
        <w:t>PE-CE</w:t>
      </w:r>
      <w:r>
        <w:rPr>
          <w:rFonts w:hint="eastAsia"/>
          <w:lang w:eastAsia="zh-CN"/>
        </w:rPr>
        <w:t>间的</w:t>
      </w:r>
      <w:r>
        <w:rPr>
          <w:rFonts w:hint="eastAsia"/>
          <w:lang w:eastAsia="zh-CN"/>
        </w:rPr>
        <w:t>OSPFv3</w:t>
      </w:r>
      <w:r>
        <w:rPr>
          <w:rFonts w:hint="eastAsia"/>
          <w:lang w:eastAsia="zh-CN"/>
        </w:rPr>
        <w:t>实例，并进入</w:t>
      </w:r>
      <w:r>
        <w:rPr>
          <w:rFonts w:hint="eastAsia"/>
          <w:lang w:eastAsia="zh-CN"/>
        </w:rPr>
        <w:t>OSPFv3</w:t>
      </w:r>
      <w:r>
        <w:rPr>
          <w:rFonts w:hint="eastAsia"/>
          <w:lang w:eastAsia="zh-CN"/>
        </w:rPr>
        <w:t>视图。</w:t>
      </w:r>
    </w:p>
    <w:p w:rsidR="0056783B" w:rsidRDefault="0056783B" w:rsidP="0056783B">
      <w:pPr>
        <w:pStyle w:val="ItemIndent1"/>
        <w:rPr>
          <w:rStyle w:val="commandtext"/>
        </w:rPr>
      </w:pPr>
      <w:r w:rsidRPr="0056783B">
        <w:rPr>
          <w:rStyle w:val="commandkeywords"/>
          <w:rFonts w:hint="eastAsia"/>
        </w:rPr>
        <w:t xml:space="preserve">ospfv3 </w:t>
      </w:r>
      <w:r w:rsidRPr="0056783B">
        <w:rPr>
          <w:rStyle w:val="commandtext"/>
          <w:rFonts w:hint="eastAsia"/>
        </w:rPr>
        <w:t>[</w:t>
      </w:r>
      <w:r w:rsidRPr="0056783B">
        <w:rPr>
          <w:rFonts w:hint="eastAsia"/>
        </w:rPr>
        <w:t xml:space="preserve"> </w:t>
      </w:r>
      <w:r w:rsidRPr="0056783B">
        <w:rPr>
          <w:rStyle w:val="commandparameter"/>
        </w:rPr>
        <w:t>process-id</w:t>
      </w:r>
      <w:r w:rsidRPr="0056783B">
        <w:rPr>
          <w:rFonts w:hint="eastAsia"/>
        </w:rPr>
        <w:t xml:space="preserve"> </w:t>
      </w:r>
      <w:r w:rsidRPr="0056783B">
        <w:rPr>
          <w:rStyle w:val="commandtext"/>
          <w:rFonts w:hint="eastAsia"/>
        </w:rPr>
        <w:t>|</w:t>
      </w:r>
      <w:r w:rsidRPr="0056783B">
        <w:rPr>
          <w:rFonts w:hint="eastAsia"/>
        </w:rPr>
        <w:t xml:space="preserve"> </w:t>
      </w:r>
      <w:r w:rsidRPr="0056783B">
        <w:rPr>
          <w:rStyle w:val="commandkeywords"/>
          <w:rFonts w:hint="eastAsia"/>
        </w:rPr>
        <w:t>vpn-instance</w:t>
      </w:r>
      <w:r w:rsidRPr="0056783B">
        <w:rPr>
          <w:rFonts w:hint="eastAsia"/>
        </w:rPr>
        <w:t xml:space="preserve"> </w:t>
      </w:r>
      <w:r w:rsidRPr="0056783B">
        <w:rPr>
          <w:rStyle w:val="commandparameter"/>
          <w:rFonts w:hint="eastAsia"/>
        </w:rPr>
        <w:t xml:space="preserve">vpn-instance-name </w:t>
      </w:r>
      <w:r w:rsidRPr="0056783B">
        <w:rPr>
          <w:rStyle w:val="commandtext"/>
          <w:rFonts w:hint="eastAsia"/>
        </w:rPr>
        <w:t>]</w:t>
      </w:r>
      <w:r w:rsidRPr="0056783B">
        <w:rPr>
          <w:rFonts w:hint="eastAsia"/>
        </w:rPr>
        <w:t xml:space="preserve"> </w:t>
      </w:r>
      <w:r w:rsidRPr="0056783B">
        <w:rPr>
          <w:rStyle w:val="commandtext"/>
          <w:rFonts w:hint="eastAsia"/>
        </w:rPr>
        <w:t>*</w:t>
      </w:r>
    </w:p>
    <w:p w:rsidR="0056783B" w:rsidRDefault="0056783B" w:rsidP="0056783B">
      <w:pPr>
        <w:pStyle w:val="ItemIndent1"/>
        <w:rPr>
          <w:lang w:eastAsia="zh-CN"/>
        </w:rPr>
      </w:pPr>
      <w:r w:rsidRPr="0056783B">
        <w:rPr>
          <w:rFonts w:hint="eastAsia"/>
          <w:lang w:eastAsia="zh-CN"/>
        </w:rPr>
        <w:t>一个</w:t>
      </w:r>
      <w:r w:rsidRPr="0056783B">
        <w:rPr>
          <w:rFonts w:hint="eastAsia"/>
          <w:lang w:eastAsia="zh-CN"/>
        </w:rPr>
        <w:t>OSPFv3</w:t>
      </w:r>
      <w:r w:rsidRPr="0056783B">
        <w:rPr>
          <w:rFonts w:hint="eastAsia"/>
          <w:lang w:eastAsia="zh-CN"/>
        </w:rPr>
        <w:t>进程只能属于一个</w:t>
      </w:r>
      <w:r w:rsidRPr="0056783B">
        <w:rPr>
          <w:rFonts w:hint="eastAsia"/>
          <w:lang w:eastAsia="zh-CN"/>
        </w:rPr>
        <w:t>VPN</w:t>
      </w:r>
      <w:r w:rsidRPr="0056783B">
        <w:rPr>
          <w:rFonts w:hint="eastAsia"/>
          <w:lang w:eastAsia="zh-CN"/>
        </w:rPr>
        <w:t>实例。</w:t>
      </w:r>
    </w:p>
    <w:p w:rsidR="006C6FDD" w:rsidRPr="00205B93" w:rsidRDefault="0056783B" w:rsidP="0056783B">
      <w:pPr>
        <w:pStyle w:val="ItemIndent1"/>
        <w:rPr>
          <w:lang w:eastAsia="zh-CN"/>
        </w:rPr>
      </w:pPr>
      <w:r w:rsidRPr="0056783B">
        <w:rPr>
          <w:rFonts w:hint="eastAsia"/>
          <w:lang w:eastAsia="zh-CN"/>
        </w:rPr>
        <w:t>删除</w:t>
      </w:r>
      <w:r w:rsidRPr="0056783B">
        <w:rPr>
          <w:rFonts w:hint="eastAsia"/>
          <w:lang w:eastAsia="zh-CN"/>
        </w:rPr>
        <w:t>VPN</w:t>
      </w:r>
      <w:r w:rsidRPr="0056783B">
        <w:rPr>
          <w:rFonts w:hint="eastAsia"/>
          <w:lang w:eastAsia="zh-CN"/>
        </w:rPr>
        <w:t>实例后，相关的所有</w:t>
      </w:r>
      <w:r w:rsidRPr="0056783B">
        <w:rPr>
          <w:rFonts w:hint="eastAsia"/>
          <w:lang w:eastAsia="zh-CN"/>
        </w:rPr>
        <w:t>OSPFv3</w:t>
      </w:r>
      <w:r w:rsidRPr="0056783B">
        <w:rPr>
          <w:rFonts w:hint="eastAsia"/>
          <w:lang w:eastAsia="zh-CN"/>
        </w:rPr>
        <w:t>进程也将全部被删除</w:t>
      </w:r>
      <w:r>
        <w:rPr>
          <w:rFonts w:hint="eastAsia"/>
          <w:lang w:eastAsia="zh-CN"/>
        </w:rPr>
        <w:t>。</w:t>
      </w:r>
    </w:p>
    <w:p w:rsidR="0056783B" w:rsidRDefault="0056783B" w:rsidP="0056783B">
      <w:pPr>
        <w:pStyle w:val="ItemStep"/>
      </w:pPr>
      <w:r>
        <w:rPr>
          <w:rFonts w:hint="eastAsia"/>
        </w:rPr>
        <w:t>配置</w:t>
      </w:r>
      <w:r>
        <w:rPr>
          <w:rFonts w:hint="eastAsia"/>
        </w:rPr>
        <w:t>Router ID</w:t>
      </w:r>
      <w:r>
        <w:rPr>
          <w:rFonts w:hint="eastAsia"/>
        </w:rPr>
        <w:t>。</w:t>
      </w:r>
    </w:p>
    <w:p w:rsidR="0056783B" w:rsidRDefault="0056783B" w:rsidP="0056783B">
      <w:pPr>
        <w:pStyle w:val="ItemIndent1"/>
        <w:rPr>
          <w:rStyle w:val="commandparameter"/>
        </w:rPr>
      </w:pPr>
      <w:r w:rsidRPr="0056783B">
        <w:rPr>
          <w:rStyle w:val="commandkeywords"/>
          <w:rFonts w:hint="eastAsia"/>
        </w:rPr>
        <w:t>router</w:t>
      </w:r>
      <w:r w:rsidRPr="0056783B">
        <w:rPr>
          <w:rStyle w:val="commandkeywords"/>
        </w:rPr>
        <w:t>-id</w:t>
      </w:r>
      <w:r w:rsidRPr="0056783B">
        <w:t xml:space="preserve"> </w:t>
      </w:r>
      <w:r w:rsidRPr="0056783B">
        <w:rPr>
          <w:rStyle w:val="commandparameter"/>
          <w:rFonts w:hint="eastAsia"/>
        </w:rPr>
        <w:t>router</w:t>
      </w:r>
      <w:r w:rsidRPr="0056783B">
        <w:rPr>
          <w:rStyle w:val="commandparameter"/>
        </w:rPr>
        <w:t>-id</w:t>
      </w:r>
    </w:p>
    <w:p w:rsidR="00205B93" w:rsidRDefault="00205B93" w:rsidP="00205B93">
      <w:pPr>
        <w:pStyle w:val="ItemStep"/>
      </w:pPr>
      <w:r w:rsidRPr="006C6FDD">
        <w:rPr>
          <w:rFonts w:hint="eastAsia"/>
        </w:rPr>
        <w:t>配置引入</w:t>
      </w:r>
      <w:r w:rsidRPr="006C6FDD">
        <w:rPr>
          <w:rFonts w:hint="eastAsia"/>
        </w:rPr>
        <w:t>BGP</w:t>
      </w:r>
      <w:r w:rsidRPr="006C6FDD">
        <w:rPr>
          <w:rFonts w:hint="eastAsia"/>
        </w:rPr>
        <w:t>路由。</w:t>
      </w:r>
    </w:p>
    <w:p w:rsidR="00205B93" w:rsidRDefault="00205B93" w:rsidP="00205B93">
      <w:pPr>
        <w:pStyle w:val="ItemIndent1"/>
        <w:rPr>
          <w:rStyle w:val="commandtext"/>
        </w:rPr>
      </w:pPr>
      <w:r w:rsidRPr="00B667D2">
        <w:rPr>
          <w:rStyle w:val="commandkeywords"/>
        </w:rPr>
        <w:t>import-route</w:t>
      </w:r>
      <w:r w:rsidRPr="00B667D2">
        <w:t xml:space="preserve"> </w:t>
      </w:r>
      <w:r w:rsidRPr="00B92664">
        <w:rPr>
          <w:rStyle w:val="commandkeywords"/>
          <w:rFonts w:hint="eastAsia"/>
        </w:rPr>
        <w:t>bgp</w:t>
      </w:r>
      <w:r>
        <w:rPr>
          <w:rStyle w:val="commandkeywords"/>
          <w:rFonts w:hint="eastAsia"/>
        </w:rPr>
        <w:t xml:space="preserve">4+ </w:t>
      </w:r>
      <w:r w:rsidRPr="00B667D2">
        <w:rPr>
          <w:rStyle w:val="commandtext"/>
        </w:rPr>
        <w:t>[</w:t>
      </w:r>
      <w:r w:rsidRPr="00B667D2">
        <w:t xml:space="preserve"> </w:t>
      </w:r>
      <w:r w:rsidRPr="00B667D2">
        <w:rPr>
          <w:rStyle w:val="commandparameter"/>
        </w:rPr>
        <w:t>as-number</w:t>
      </w:r>
      <w:r w:rsidRPr="00B667D2">
        <w:t xml:space="preserve"> </w:t>
      </w:r>
      <w:r w:rsidRPr="00B667D2">
        <w:rPr>
          <w:rStyle w:val="commandtext"/>
        </w:rPr>
        <w:t>]</w:t>
      </w:r>
      <w:r w:rsidRPr="00B667D2">
        <w:rPr>
          <w:rStyle w:val="commandtext"/>
          <w:rFonts w:hint="eastAsia"/>
        </w:rPr>
        <w:t xml:space="preserve"> [</w:t>
      </w:r>
      <w:r w:rsidRPr="00B667D2">
        <w:rPr>
          <w:rFonts w:hint="eastAsia"/>
        </w:rPr>
        <w:t xml:space="preserve"> </w:t>
      </w:r>
      <w:r w:rsidRPr="00B667D2">
        <w:rPr>
          <w:rStyle w:val="commandkeywords"/>
          <w:rFonts w:hint="eastAsia"/>
        </w:rPr>
        <w:t>allow-ibgp</w:t>
      </w:r>
      <w:r w:rsidRPr="00B667D2">
        <w:rPr>
          <w:rFonts w:hint="eastAsia"/>
        </w:rPr>
        <w:t xml:space="preserve"> </w:t>
      </w:r>
      <w:r w:rsidRPr="00B667D2">
        <w:rPr>
          <w:rStyle w:val="commandtext"/>
        </w:rPr>
        <w:t>]</w:t>
      </w:r>
      <w:r w:rsidRPr="00B667D2">
        <w:rPr>
          <w:rFonts w:hint="eastAsia"/>
        </w:rPr>
        <w:t xml:space="preserve"> </w:t>
      </w:r>
      <w:r w:rsidRPr="00B667D2">
        <w:rPr>
          <w:rStyle w:val="commandtext"/>
        </w:rPr>
        <w:t>[</w:t>
      </w:r>
      <w:r>
        <w:rPr>
          <w:rStyle w:val="commandtext"/>
          <w:rFonts w:hint="eastAsia"/>
        </w:rPr>
        <w:t xml:space="preserve"> </w:t>
      </w:r>
      <w:r w:rsidRPr="00B667D2">
        <w:rPr>
          <w:rStyle w:val="commandkeywords"/>
        </w:rPr>
        <w:t>cost</w:t>
      </w:r>
      <w:r w:rsidRPr="00B667D2">
        <w:t xml:space="preserve"> </w:t>
      </w:r>
      <w:r w:rsidRPr="00B667D2">
        <w:rPr>
          <w:rStyle w:val="commandparameter"/>
        </w:rPr>
        <w:t>cost</w:t>
      </w:r>
      <w:r w:rsidRPr="00B667D2">
        <w:rPr>
          <w:rStyle w:val="commandparameter"/>
          <w:rFonts w:hint="eastAsia"/>
        </w:rPr>
        <w:t>-value</w:t>
      </w:r>
      <w:r w:rsidRPr="00B667D2">
        <w:t xml:space="preserve"> </w:t>
      </w:r>
      <w:r w:rsidRPr="00B667D2">
        <w:rPr>
          <w:rStyle w:val="commandtext"/>
        </w:rPr>
        <w:t>|</w:t>
      </w:r>
      <w:r w:rsidRPr="00B667D2">
        <w:t xml:space="preserve"> </w:t>
      </w:r>
      <w:r w:rsidRPr="00B667D2">
        <w:rPr>
          <w:rStyle w:val="commandkeywords"/>
          <w:rFonts w:hint="eastAsia"/>
        </w:rPr>
        <w:t xml:space="preserve">nssa-only </w:t>
      </w:r>
      <w:r w:rsidRPr="00B667D2">
        <w:rPr>
          <w:rStyle w:val="commandtext"/>
          <w:rFonts w:hint="eastAsia"/>
        </w:rPr>
        <w:t>|</w:t>
      </w:r>
      <w:r w:rsidRPr="00B667D2">
        <w:rPr>
          <w:rFonts w:hint="eastAsia"/>
        </w:rPr>
        <w:t xml:space="preserve"> </w:t>
      </w:r>
      <w:r w:rsidRPr="00B667D2">
        <w:rPr>
          <w:rStyle w:val="commandkeywords"/>
        </w:rPr>
        <w:t xml:space="preserve">route-policy </w:t>
      </w:r>
      <w:r w:rsidRPr="00B667D2">
        <w:rPr>
          <w:rStyle w:val="commandparameter"/>
        </w:rPr>
        <w:t>route-policy-name</w:t>
      </w:r>
      <w:r w:rsidRPr="00B667D2">
        <w:t xml:space="preserve"> </w:t>
      </w:r>
      <w:r w:rsidRPr="00B667D2">
        <w:rPr>
          <w:rStyle w:val="commandtext"/>
        </w:rPr>
        <w:t>|</w:t>
      </w:r>
      <w:r w:rsidRPr="00B667D2">
        <w:rPr>
          <w:rStyle w:val="commandkeywords"/>
        </w:rPr>
        <w:t xml:space="preserve"> tag </w:t>
      </w:r>
      <w:r w:rsidRPr="00B667D2">
        <w:rPr>
          <w:rStyle w:val="commandparameter"/>
        </w:rPr>
        <w:t>tag</w:t>
      </w:r>
      <w:r w:rsidRPr="00B667D2">
        <w:t xml:space="preserve"> </w:t>
      </w:r>
      <w:r w:rsidRPr="00B667D2">
        <w:rPr>
          <w:rStyle w:val="commandtext"/>
        </w:rPr>
        <w:t>|</w:t>
      </w:r>
      <w:r w:rsidRPr="00B667D2">
        <w:t xml:space="preserve"> </w:t>
      </w:r>
      <w:r w:rsidRPr="00B667D2">
        <w:rPr>
          <w:rStyle w:val="commandkeywords"/>
        </w:rPr>
        <w:t>type</w:t>
      </w:r>
      <w:r w:rsidRPr="00B667D2">
        <w:t xml:space="preserve"> </w:t>
      </w:r>
      <w:r w:rsidRPr="00B667D2">
        <w:rPr>
          <w:rStyle w:val="commandparameter"/>
        </w:rPr>
        <w:t>type</w:t>
      </w:r>
      <w:r w:rsidRPr="00B667D2">
        <w:t xml:space="preserve"> </w:t>
      </w:r>
      <w:r w:rsidRPr="00B667D2">
        <w:rPr>
          <w:rStyle w:val="commandtext"/>
        </w:rPr>
        <w:t>]</w:t>
      </w:r>
      <w:r w:rsidRPr="00B667D2">
        <w:t xml:space="preserve"> </w:t>
      </w:r>
      <w:r w:rsidRPr="00B667D2">
        <w:rPr>
          <w:rStyle w:val="commandtext"/>
        </w:rPr>
        <w:t>*</w:t>
      </w:r>
    </w:p>
    <w:p w:rsidR="00205B93" w:rsidRPr="00205B93" w:rsidRDefault="00205B93" w:rsidP="00205B93">
      <w:pPr>
        <w:pStyle w:val="ItemIndent1"/>
        <w:rPr>
          <w:lang w:eastAsia="zh-CN"/>
        </w:rPr>
      </w:pPr>
      <w:r w:rsidRPr="00205B93">
        <w:rPr>
          <w:rFonts w:hint="eastAsia"/>
          <w:lang w:eastAsia="zh-CN"/>
        </w:rPr>
        <w:t>缺省情况下，没有引入其他协议的路由信息。</w:t>
      </w:r>
    </w:p>
    <w:p w:rsidR="00205B93" w:rsidRDefault="00205B93" w:rsidP="00205B93">
      <w:pPr>
        <w:pStyle w:val="ItemIndent1"/>
        <w:rPr>
          <w:rStyle w:val="commandparameter"/>
        </w:rPr>
      </w:pPr>
      <w:r w:rsidRPr="006C6FDD">
        <w:rPr>
          <w:rFonts w:hint="eastAsia"/>
        </w:rPr>
        <w:t>若在设备上配置</w:t>
      </w:r>
      <w:r w:rsidRPr="006C6FDD">
        <w:rPr>
          <w:rFonts w:hint="eastAsia"/>
        </w:rPr>
        <w:t>OSPF</w:t>
      </w:r>
      <w:r w:rsidRPr="00205B93">
        <w:rPr>
          <w:rFonts w:hint="eastAsia"/>
        </w:rPr>
        <w:t>v3</w:t>
      </w:r>
      <w:r w:rsidRPr="006C6FDD">
        <w:rPr>
          <w:rFonts w:hint="eastAsia"/>
        </w:rPr>
        <w:t>实例引入</w:t>
      </w:r>
      <w:r w:rsidRPr="006C6FDD">
        <w:rPr>
          <w:rFonts w:hint="eastAsia"/>
        </w:rPr>
        <w:t>BGP</w:t>
      </w:r>
      <w:r w:rsidRPr="006C6FDD">
        <w:rPr>
          <w:rFonts w:hint="eastAsia"/>
        </w:rPr>
        <w:t>路由，则该</w:t>
      </w:r>
      <w:r w:rsidRPr="006C6FDD">
        <w:rPr>
          <w:rFonts w:hint="eastAsia"/>
        </w:rPr>
        <w:t>OSPF</w:t>
      </w:r>
      <w:r w:rsidRPr="00205B93">
        <w:rPr>
          <w:rFonts w:hint="eastAsia"/>
        </w:rPr>
        <w:t>v3</w:t>
      </w:r>
      <w:r w:rsidRPr="006C6FDD">
        <w:rPr>
          <w:rFonts w:hint="eastAsia"/>
        </w:rPr>
        <w:t>实例下未配置</w:t>
      </w:r>
      <w:r w:rsidRPr="007C4908">
        <w:rPr>
          <w:rStyle w:val="commandkeywords"/>
        </w:rPr>
        <w:t>vpn-instance-capability</w:t>
      </w:r>
      <w:r w:rsidRPr="007C4908">
        <w:rPr>
          <w:rStyle w:val="commandkeywords"/>
          <w:rFonts w:hint="eastAsia"/>
        </w:rPr>
        <w:t xml:space="preserve"> simple</w:t>
      </w:r>
      <w:r w:rsidRPr="006C6FDD">
        <w:rPr>
          <w:rFonts w:hint="eastAsia"/>
        </w:rPr>
        <w:t>命令时，设备会将从</w:t>
      </w:r>
      <w:r w:rsidRPr="006C6FDD">
        <w:rPr>
          <w:rFonts w:hint="eastAsia"/>
        </w:rPr>
        <w:t>MP-IBGP</w:t>
      </w:r>
      <w:r w:rsidRPr="006C6FDD">
        <w:rPr>
          <w:rFonts w:hint="eastAsia"/>
        </w:rPr>
        <w:t>对等体学习到的</w:t>
      </w:r>
      <w:r w:rsidRPr="006C6FDD">
        <w:rPr>
          <w:rFonts w:hint="eastAsia"/>
        </w:rPr>
        <w:lastRenderedPageBreak/>
        <w:t>VPNv</w:t>
      </w:r>
      <w:r w:rsidRPr="00205B93">
        <w:rPr>
          <w:rFonts w:hint="eastAsia"/>
        </w:rPr>
        <w:t>6</w:t>
      </w:r>
      <w:r w:rsidRPr="006C6FDD">
        <w:rPr>
          <w:rFonts w:hint="eastAsia"/>
        </w:rPr>
        <w:t>路由引入到</w:t>
      </w:r>
      <w:r w:rsidRPr="006C6FDD">
        <w:rPr>
          <w:rFonts w:hint="eastAsia"/>
        </w:rPr>
        <w:t>OSPF</w:t>
      </w:r>
      <w:r w:rsidRPr="00205B93">
        <w:rPr>
          <w:rFonts w:hint="eastAsia"/>
        </w:rPr>
        <w:t>v3</w:t>
      </w:r>
      <w:r w:rsidRPr="006C6FDD">
        <w:rPr>
          <w:rFonts w:hint="eastAsia"/>
        </w:rPr>
        <w:t>实例，无需指定</w:t>
      </w:r>
      <w:r w:rsidRPr="006C6FDD">
        <w:rPr>
          <w:rStyle w:val="commandkeywords"/>
          <w:rFonts w:hint="eastAsia"/>
        </w:rPr>
        <w:t>allow-ibgp</w:t>
      </w:r>
      <w:r w:rsidRPr="006C6FDD">
        <w:t>参数</w:t>
      </w:r>
      <w:r w:rsidRPr="006C6FDD">
        <w:rPr>
          <w:rFonts w:hint="eastAsia"/>
        </w:rPr>
        <w:t>；否则，只有指定</w:t>
      </w:r>
      <w:r w:rsidRPr="006C6FDD">
        <w:rPr>
          <w:rStyle w:val="commandkeywords"/>
          <w:rFonts w:hint="eastAsia"/>
        </w:rPr>
        <w:t>allow-ibgp</w:t>
      </w:r>
      <w:r w:rsidRPr="006C6FDD">
        <w:t>参数</w:t>
      </w:r>
      <w:r w:rsidRPr="006C6FDD">
        <w:rPr>
          <w:rFonts w:hint="eastAsia"/>
        </w:rPr>
        <w:t>，</w:t>
      </w:r>
      <w:r w:rsidRPr="00410956">
        <w:rPr>
          <w:rFonts w:hint="eastAsia"/>
        </w:rPr>
        <w:t>设备</w:t>
      </w:r>
      <w:r w:rsidRPr="006C6FDD">
        <w:rPr>
          <w:rFonts w:hint="eastAsia"/>
        </w:rPr>
        <w:t>才</w:t>
      </w:r>
      <w:r w:rsidRPr="00410956">
        <w:rPr>
          <w:rFonts w:hint="eastAsia"/>
        </w:rPr>
        <w:t>会将从</w:t>
      </w:r>
      <w:r w:rsidRPr="006C6FDD">
        <w:rPr>
          <w:rFonts w:hint="eastAsia"/>
        </w:rPr>
        <w:t>MP-IBGP</w:t>
      </w:r>
      <w:r w:rsidRPr="00410956">
        <w:rPr>
          <w:rFonts w:hint="eastAsia"/>
        </w:rPr>
        <w:t>对等体学习到的</w:t>
      </w:r>
      <w:r w:rsidRPr="006C6FDD">
        <w:rPr>
          <w:rFonts w:hint="eastAsia"/>
        </w:rPr>
        <w:t>VPNv</w:t>
      </w:r>
      <w:r w:rsidRPr="00205B93">
        <w:rPr>
          <w:rFonts w:hint="eastAsia"/>
        </w:rPr>
        <w:t>6</w:t>
      </w:r>
      <w:r w:rsidRPr="00410956">
        <w:rPr>
          <w:rFonts w:hint="eastAsia"/>
        </w:rPr>
        <w:t>路由引入到</w:t>
      </w:r>
      <w:r w:rsidRPr="006C6FDD">
        <w:rPr>
          <w:rFonts w:hint="eastAsia"/>
        </w:rPr>
        <w:t>OSPF</w:t>
      </w:r>
      <w:r w:rsidRPr="00205B93">
        <w:rPr>
          <w:rFonts w:hint="eastAsia"/>
        </w:rPr>
        <w:t>v3</w:t>
      </w:r>
      <w:r w:rsidRPr="00410956">
        <w:rPr>
          <w:rFonts w:hint="eastAsia"/>
        </w:rPr>
        <w:t>实例</w:t>
      </w:r>
      <w:r w:rsidRPr="006C6FDD">
        <w:rPr>
          <w:rFonts w:hint="eastAsia"/>
        </w:rPr>
        <w:t>。</w:t>
      </w:r>
    </w:p>
    <w:p w:rsidR="0056783B" w:rsidRDefault="0056783B" w:rsidP="0056783B">
      <w:pPr>
        <w:pStyle w:val="ItemStep"/>
        <w:rPr>
          <w:lang w:eastAsia="zh-CN"/>
        </w:rPr>
      </w:pPr>
      <w:r w:rsidRPr="0056783B">
        <w:rPr>
          <w:rFonts w:hint="eastAsia"/>
          <w:lang w:eastAsia="zh-CN"/>
        </w:rPr>
        <w:t>（可选）</w:t>
      </w:r>
      <w:r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OSPF</w:t>
      </w:r>
      <w:r w:rsidR="00582627">
        <w:rPr>
          <w:rFonts w:hint="eastAsia"/>
          <w:lang w:eastAsia="zh-CN"/>
        </w:rPr>
        <w:t>v3</w:t>
      </w:r>
      <w:r>
        <w:rPr>
          <w:rFonts w:hint="eastAsia"/>
          <w:lang w:eastAsia="zh-CN"/>
        </w:rPr>
        <w:t>路由属性。</w:t>
      </w:r>
    </w:p>
    <w:p w:rsidR="0056783B" w:rsidRDefault="0056783B" w:rsidP="00B51350">
      <w:pPr>
        <w:pStyle w:val="ItemStep2"/>
        <w:rPr>
          <w:lang w:eastAsia="zh-CN"/>
        </w:rPr>
      </w:pPr>
      <w:r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OSPFv3</w:t>
      </w:r>
      <w:r>
        <w:rPr>
          <w:rFonts w:hint="eastAsia"/>
          <w:lang w:eastAsia="zh-CN"/>
        </w:rPr>
        <w:t>域标识符。</w:t>
      </w:r>
    </w:p>
    <w:p w:rsidR="0056783B" w:rsidRDefault="0056783B" w:rsidP="00B51350">
      <w:pPr>
        <w:pStyle w:val="ItemIndent2"/>
        <w:rPr>
          <w:rStyle w:val="commandtext"/>
          <w:kern w:val="2"/>
          <w:lang w:eastAsia="zh-CN"/>
        </w:rPr>
      </w:pPr>
      <w:r w:rsidRPr="0056783B">
        <w:rPr>
          <w:rStyle w:val="commandkeywords"/>
          <w:rFonts w:hint="eastAsia"/>
        </w:rPr>
        <w:t xml:space="preserve">domain-id </w:t>
      </w:r>
      <w:r w:rsidRPr="0056783B">
        <w:rPr>
          <w:rStyle w:val="commandtext"/>
          <w:rFonts w:hint="eastAsia"/>
        </w:rPr>
        <w:t>{</w:t>
      </w:r>
      <w:r w:rsidRPr="0056783B">
        <w:t xml:space="preserve"> </w:t>
      </w:r>
      <w:r w:rsidRPr="0056783B">
        <w:rPr>
          <w:rStyle w:val="commandparameter"/>
          <w:rFonts w:hint="eastAsia"/>
        </w:rPr>
        <w:t>domain-id</w:t>
      </w:r>
      <w:r w:rsidRPr="0056783B">
        <w:rPr>
          <w:rStyle w:val="commandparameter"/>
        </w:rPr>
        <w:t xml:space="preserve"> </w:t>
      </w:r>
      <w:r w:rsidRPr="0056783B">
        <w:rPr>
          <w:rStyle w:val="commandtext"/>
        </w:rPr>
        <w:t>[</w:t>
      </w:r>
      <w:r w:rsidRPr="0056783B">
        <w:t xml:space="preserve"> </w:t>
      </w:r>
      <w:r w:rsidRPr="0056783B">
        <w:rPr>
          <w:rStyle w:val="commandkeywords"/>
        </w:rPr>
        <w:t>s</w:t>
      </w:r>
      <w:r w:rsidRPr="0056783B">
        <w:rPr>
          <w:rStyle w:val="commandkeywords"/>
          <w:rFonts w:hint="eastAsia"/>
        </w:rPr>
        <w:t>econdary</w:t>
      </w:r>
      <w:r w:rsidRPr="0056783B">
        <w:rPr>
          <w:rFonts w:hint="eastAsia"/>
        </w:rPr>
        <w:t xml:space="preserve"> </w:t>
      </w:r>
      <w:r w:rsidRPr="0056783B">
        <w:rPr>
          <w:rStyle w:val="commandtext"/>
          <w:rFonts w:hint="eastAsia"/>
        </w:rPr>
        <w:t>]</w:t>
      </w:r>
      <w:r w:rsidRPr="0056783B">
        <w:rPr>
          <w:rFonts w:hint="eastAsia"/>
        </w:rPr>
        <w:t xml:space="preserve"> </w:t>
      </w:r>
      <w:r w:rsidRPr="0056783B">
        <w:rPr>
          <w:rStyle w:val="commandtext"/>
          <w:rFonts w:hint="eastAsia"/>
        </w:rPr>
        <w:t>|</w:t>
      </w:r>
      <w:r w:rsidRPr="0056783B">
        <w:rPr>
          <w:rFonts w:hint="eastAsia"/>
        </w:rPr>
        <w:t xml:space="preserve"> </w:t>
      </w:r>
      <w:r w:rsidRPr="0056783B">
        <w:rPr>
          <w:rStyle w:val="commandkeywords"/>
        </w:rPr>
        <w:t>n</w:t>
      </w:r>
      <w:r w:rsidRPr="0056783B">
        <w:rPr>
          <w:rStyle w:val="commandkeywords"/>
          <w:rFonts w:hint="eastAsia"/>
        </w:rPr>
        <w:t>ull</w:t>
      </w:r>
      <w:r w:rsidRPr="0056783B">
        <w:rPr>
          <w:rFonts w:hint="eastAsia"/>
        </w:rPr>
        <w:t xml:space="preserve"> </w:t>
      </w:r>
      <w:r w:rsidRPr="0056783B">
        <w:rPr>
          <w:rStyle w:val="commandtext"/>
          <w:rFonts w:hint="eastAsia"/>
        </w:rPr>
        <w:t>}</w:t>
      </w:r>
    </w:p>
    <w:p w:rsidR="0056783B" w:rsidRDefault="0056783B" w:rsidP="00B51350">
      <w:pPr>
        <w:pStyle w:val="ItemIndent2"/>
        <w:rPr>
          <w:lang w:eastAsia="zh-CN"/>
        </w:rPr>
      </w:pPr>
      <w:r w:rsidRPr="0056783B">
        <w:rPr>
          <w:rFonts w:hint="eastAsia"/>
          <w:lang w:eastAsia="zh-CN"/>
        </w:rPr>
        <w:t>缺省情况下，</w:t>
      </w:r>
      <w:r w:rsidRPr="0056783B">
        <w:rPr>
          <w:rFonts w:hint="eastAsia"/>
          <w:lang w:eastAsia="zh-CN"/>
        </w:rPr>
        <w:t>OSPFv3</w:t>
      </w:r>
      <w:r w:rsidRPr="0056783B">
        <w:rPr>
          <w:rFonts w:hint="eastAsia"/>
          <w:lang w:eastAsia="zh-CN"/>
        </w:rPr>
        <w:t>域标识符为</w:t>
      </w:r>
      <w:r w:rsidRPr="0056783B">
        <w:rPr>
          <w:rFonts w:hint="eastAsia"/>
          <w:lang w:eastAsia="zh-CN"/>
        </w:rPr>
        <w:t>0</w:t>
      </w:r>
      <w:r>
        <w:rPr>
          <w:rFonts w:hint="eastAsia"/>
          <w:lang w:eastAsia="zh-CN"/>
        </w:rPr>
        <w:t>。</w:t>
      </w:r>
    </w:p>
    <w:tbl>
      <w:tblPr>
        <w:tblStyle w:val="TableIndent2"/>
        <w:tblW w:w="8220" w:type="dxa"/>
        <w:tblLook w:val="04A0" w:firstRow="1" w:lastRow="0" w:firstColumn="1" w:lastColumn="0" w:noHBand="0" w:noVBand="1"/>
      </w:tblPr>
      <w:tblGrid>
        <w:gridCol w:w="4249"/>
        <w:gridCol w:w="3971"/>
      </w:tblGrid>
      <w:tr w:rsidR="0056783B" w:rsidRPr="000B2106" w:rsidTr="00B126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8"/>
          <w:tblHeader/>
        </w:trPr>
        <w:tc>
          <w:tcPr>
            <w:tcW w:w="42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6783B" w:rsidRPr="0056783B" w:rsidRDefault="0056783B" w:rsidP="0056783B">
            <w:pPr>
              <w:pStyle w:val="TableHeading"/>
            </w:pPr>
            <w:r w:rsidRPr="0056783B">
              <w:rPr>
                <w:rFonts w:hint="eastAsia"/>
              </w:rPr>
              <w:t>域标识符的作用</w:t>
            </w:r>
          </w:p>
        </w:tc>
        <w:tc>
          <w:tcPr>
            <w:tcW w:w="39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6783B" w:rsidRPr="0056783B" w:rsidRDefault="0056783B" w:rsidP="0056783B">
            <w:pPr>
              <w:pStyle w:val="TableHeading"/>
            </w:pPr>
            <w:r w:rsidRPr="0056783B">
              <w:rPr>
                <w:rFonts w:hint="eastAsia"/>
              </w:rPr>
              <w:t>域标识符配置注意事项</w:t>
            </w:r>
          </w:p>
        </w:tc>
      </w:tr>
      <w:tr w:rsidR="0056783B" w:rsidRPr="000B2106" w:rsidTr="00B12603">
        <w:trPr>
          <w:cantSplit/>
          <w:trHeight w:val="68"/>
        </w:trPr>
        <w:tc>
          <w:tcPr>
            <w:tcW w:w="4247" w:type="dxa"/>
          </w:tcPr>
          <w:p w:rsidR="0056783B" w:rsidRPr="0056783B" w:rsidRDefault="0056783B" w:rsidP="005A3786">
            <w:pPr>
              <w:pStyle w:val="TableText"/>
            </w:pPr>
            <w:r w:rsidRPr="0056783B">
              <w:rPr>
                <w:rFonts w:hint="eastAsia"/>
              </w:rPr>
              <w:t>OSPFv3</w:t>
            </w:r>
            <w:r w:rsidRPr="0056783B">
              <w:rPr>
                <w:rFonts w:hint="eastAsia"/>
              </w:rPr>
              <w:t>进程的域标识符包含在此进程生成的路由中，在将</w:t>
            </w:r>
            <w:r w:rsidRPr="0056783B">
              <w:rPr>
                <w:rFonts w:hint="eastAsia"/>
              </w:rPr>
              <w:t>OSPFv3</w:t>
            </w:r>
            <w:r w:rsidRPr="0056783B">
              <w:rPr>
                <w:rFonts w:hint="eastAsia"/>
              </w:rPr>
              <w:t>路由引入</w:t>
            </w:r>
            <w:r w:rsidRPr="0056783B">
              <w:rPr>
                <w:rFonts w:hint="eastAsia"/>
              </w:rPr>
              <w:t>BGP</w:t>
            </w:r>
            <w:r w:rsidRPr="0056783B">
              <w:rPr>
                <w:rFonts w:hint="eastAsia"/>
              </w:rPr>
              <w:t>时，域标识符被附加到</w:t>
            </w:r>
            <w:r w:rsidRPr="0056783B">
              <w:rPr>
                <w:rFonts w:hint="eastAsia"/>
              </w:rPr>
              <w:t>BGP</w:t>
            </w:r>
            <w:r w:rsidRPr="0056783B">
              <w:rPr>
                <w:rFonts w:hint="eastAsia"/>
              </w:rPr>
              <w:t>路由上，作为</w:t>
            </w:r>
            <w:r w:rsidRPr="0056783B">
              <w:rPr>
                <w:rFonts w:hint="eastAsia"/>
              </w:rPr>
              <w:t>BGP</w:t>
            </w:r>
            <w:r w:rsidRPr="0056783B">
              <w:rPr>
                <w:rFonts w:hint="eastAsia"/>
              </w:rPr>
              <w:t>的扩展团体属性传递</w:t>
            </w:r>
          </w:p>
        </w:tc>
        <w:tc>
          <w:tcPr>
            <w:tcW w:w="3969" w:type="dxa"/>
          </w:tcPr>
          <w:p w:rsidR="0056783B" w:rsidRPr="0056783B" w:rsidRDefault="0056783B" w:rsidP="005A3786">
            <w:pPr>
              <w:pStyle w:val="ItemListinTable"/>
              <w:rPr>
                <w:lang w:eastAsia="zh-CN"/>
              </w:rPr>
            </w:pPr>
            <w:r w:rsidRPr="0056783B">
              <w:rPr>
                <w:rFonts w:hint="eastAsia"/>
                <w:lang w:eastAsia="zh-CN"/>
              </w:rPr>
              <w:t>不同</w:t>
            </w:r>
            <w:r w:rsidRPr="0056783B">
              <w:rPr>
                <w:rFonts w:hint="eastAsia"/>
                <w:lang w:eastAsia="zh-CN"/>
              </w:rPr>
              <w:t>OSPFv3</w:t>
            </w:r>
            <w:r w:rsidRPr="0056783B">
              <w:rPr>
                <w:rFonts w:hint="eastAsia"/>
                <w:lang w:eastAsia="zh-CN"/>
              </w:rPr>
              <w:t>进程的域标识符可以相同</w:t>
            </w:r>
          </w:p>
          <w:p w:rsidR="0056783B" w:rsidRPr="0056783B" w:rsidRDefault="0056783B" w:rsidP="005A3786">
            <w:pPr>
              <w:pStyle w:val="ItemListinTable"/>
              <w:rPr>
                <w:lang w:eastAsia="zh-CN"/>
              </w:rPr>
            </w:pPr>
            <w:r w:rsidRPr="0056783B">
              <w:rPr>
                <w:rFonts w:hint="eastAsia"/>
                <w:lang w:eastAsia="zh-CN"/>
              </w:rPr>
              <w:t>同一</w:t>
            </w:r>
            <w:r w:rsidRPr="0056783B">
              <w:rPr>
                <w:rFonts w:hint="eastAsia"/>
                <w:lang w:eastAsia="zh-CN"/>
              </w:rPr>
              <w:t>VPN</w:t>
            </w:r>
            <w:r w:rsidRPr="0056783B">
              <w:rPr>
                <w:rFonts w:hint="eastAsia"/>
                <w:lang w:eastAsia="zh-CN"/>
              </w:rPr>
              <w:t>的所有</w:t>
            </w:r>
            <w:r w:rsidRPr="0056783B">
              <w:rPr>
                <w:rFonts w:hint="eastAsia"/>
                <w:lang w:eastAsia="zh-CN"/>
              </w:rPr>
              <w:t>OSPFv3</w:t>
            </w:r>
            <w:r w:rsidRPr="0056783B">
              <w:rPr>
                <w:rFonts w:hint="eastAsia"/>
                <w:lang w:eastAsia="zh-CN"/>
              </w:rPr>
              <w:t>进程应配置相同的域标识符，以保证路由发布的正确性</w:t>
            </w:r>
          </w:p>
        </w:tc>
      </w:tr>
    </w:tbl>
    <w:p w:rsidR="0056783B" w:rsidRPr="0056783B" w:rsidRDefault="0056783B" w:rsidP="00B51350">
      <w:pPr>
        <w:pStyle w:val="ItemIndent2"/>
        <w:rPr>
          <w:lang w:eastAsia="zh-CN"/>
        </w:rPr>
      </w:pPr>
    </w:p>
    <w:p w:rsidR="0056783B" w:rsidRDefault="0056783B" w:rsidP="00B51350">
      <w:pPr>
        <w:pStyle w:val="ItemStep2"/>
        <w:rPr>
          <w:lang w:eastAsia="zh-CN"/>
        </w:rPr>
      </w:pPr>
      <w:r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OSPFv3</w:t>
      </w:r>
      <w:r>
        <w:rPr>
          <w:rFonts w:hint="eastAsia"/>
          <w:lang w:eastAsia="zh-CN"/>
        </w:rPr>
        <w:t>扩展团体属性的类型编码。</w:t>
      </w:r>
    </w:p>
    <w:p w:rsidR="0056783B" w:rsidRDefault="0056783B" w:rsidP="00B51350">
      <w:pPr>
        <w:pStyle w:val="ItemIndent2"/>
        <w:rPr>
          <w:rStyle w:val="commandtext"/>
          <w:kern w:val="2"/>
          <w:sz w:val="18"/>
          <w:szCs w:val="18"/>
        </w:rPr>
      </w:pPr>
      <w:r w:rsidRPr="0056783B">
        <w:rPr>
          <w:rStyle w:val="commandkeywords"/>
        </w:rPr>
        <w:t>ext-community-type</w:t>
      </w:r>
      <w:r w:rsidRPr="0056783B">
        <w:rPr>
          <w:rStyle w:val="commandkeywords"/>
          <w:rFonts w:hint="eastAsia"/>
        </w:rPr>
        <w:t xml:space="preserve"> </w:t>
      </w:r>
      <w:r w:rsidRPr="0056783B">
        <w:rPr>
          <w:rStyle w:val="commandtext"/>
        </w:rPr>
        <w:t>{</w:t>
      </w:r>
      <w:r w:rsidRPr="0056783B">
        <w:t xml:space="preserve"> </w:t>
      </w:r>
      <w:r w:rsidRPr="0056783B">
        <w:rPr>
          <w:rStyle w:val="commandkeywords"/>
        </w:rPr>
        <w:t xml:space="preserve">domain-id </w:t>
      </w:r>
      <w:r w:rsidRPr="0056783B">
        <w:rPr>
          <w:rStyle w:val="commandparameter"/>
        </w:rPr>
        <w:t>type-code1</w:t>
      </w:r>
      <w:r w:rsidRPr="0056783B">
        <w:t xml:space="preserve"> </w:t>
      </w:r>
      <w:r w:rsidRPr="0056783B">
        <w:rPr>
          <w:rStyle w:val="commandtext"/>
        </w:rPr>
        <w:t>|</w:t>
      </w:r>
      <w:r w:rsidRPr="0056783B">
        <w:rPr>
          <w:rStyle w:val="commandkeywords"/>
        </w:rPr>
        <w:t xml:space="preserve"> route-type </w:t>
      </w:r>
      <w:r w:rsidRPr="0056783B">
        <w:rPr>
          <w:rStyle w:val="commandparameter"/>
        </w:rPr>
        <w:t>type-code</w:t>
      </w:r>
      <w:r w:rsidRPr="0056783B">
        <w:rPr>
          <w:rStyle w:val="commandparameter"/>
          <w:rFonts w:hint="eastAsia"/>
        </w:rPr>
        <w:t>2</w:t>
      </w:r>
      <w:r w:rsidRPr="0056783B">
        <w:t xml:space="preserve"> </w:t>
      </w:r>
      <w:r w:rsidRPr="0056783B">
        <w:rPr>
          <w:rStyle w:val="commandtext"/>
        </w:rPr>
        <w:t>|</w:t>
      </w:r>
      <w:r w:rsidRPr="0056783B">
        <w:t xml:space="preserve"> </w:t>
      </w:r>
      <w:r w:rsidRPr="0056783B">
        <w:rPr>
          <w:rStyle w:val="commandkeywords"/>
        </w:rPr>
        <w:t xml:space="preserve">router-id </w:t>
      </w:r>
      <w:r w:rsidRPr="0056783B">
        <w:rPr>
          <w:rStyle w:val="commandparameter"/>
        </w:rPr>
        <w:t>type-code</w:t>
      </w:r>
      <w:r w:rsidRPr="0056783B">
        <w:rPr>
          <w:rStyle w:val="commandparameter"/>
          <w:rFonts w:hint="eastAsia"/>
        </w:rPr>
        <w:t>3</w:t>
      </w:r>
      <w:r w:rsidRPr="0056783B">
        <w:t xml:space="preserve"> </w:t>
      </w:r>
      <w:r w:rsidRPr="0056783B">
        <w:rPr>
          <w:rStyle w:val="commandtext"/>
        </w:rPr>
        <w:t>}</w:t>
      </w:r>
    </w:p>
    <w:p w:rsidR="0056783B" w:rsidRDefault="0056783B" w:rsidP="00B51350">
      <w:pPr>
        <w:pStyle w:val="ItemIndent2"/>
      </w:pPr>
      <w:r w:rsidRPr="0056783B">
        <w:rPr>
          <w:rFonts w:hint="eastAsia"/>
        </w:rPr>
        <w:t>缺省情况下，</w:t>
      </w:r>
      <w:r w:rsidRPr="0056783B">
        <w:rPr>
          <w:rFonts w:hint="eastAsia"/>
        </w:rPr>
        <w:t>OSPFv3</w:t>
      </w:r>
      <w:r w:rsidRPr="0056783B">
        <w:rPr>
          <w:rFonts w:hint="eastAsia"/>
        </w:rPr>
        <w:t>扩展团体属性</w:t>
      </w:r>
      <w:r w:rsidRPr="0056783B">
        <w:rPr>
          <w:rFonts w:hint="eastAsia"/>
        </w:rPr>
        <w:t>Domain ID</w:t>
      </w:r>
      <w:r w:rsidRPr="0056783B">
        <w:rPr>
          <w:rFonts w:hint="eastAsia"/>
        </w:rPr>
        <w:t>的类型编码是</w:t>
      </w:r>
      <w:r w:rsidRPr="0056783B">
        <w:rPr>
          <w:rFonts w:hint="eastAsia"/>
        </w:rPr>
        <w:t>0x0005</w:t>
      </w:r>
      <w:r w:rsidRPr="0056783B">
        <w:rPr>
          <w:rFonts w:hint="eastAsia"/>
        </w:rPr>
        <w:t>，</w:t>
      </w:r>
      <w:r w:rsidRPr="0056783B">
        <w:rPr>
          <w:rFonts w:hint="eastAsia"/>
        </w:rPr>
        <w:t>Route Type</w:t>
      </w:r>
      <w:r w:rsidRPr="0056783B">
        <w:rPr>
          <w:rFonts w:hint="eastAsia"/>
        </w:rPr>
        <w:t>的类型编码是</w:t>
      </w:r>
      <w:r w:rsidRPr="0056783B">
        <w:rPr>
          <w:rFonts w:hint="eastAsia"/>
        </w:rPr>
        <w:t>0x0306</w:t>
      </w:r>
      <w:r w:rsidRPr="0056783B">
        <w:rPr>
          <w:rFonts w:hint="eastAsia"/>
        </w:rPr>
        <w:t>，</w:t>
      </w:r>
      <w:r w:rsidRPr="0056783B">
        <w:rPr>
          <w:rFonts w:hint="eastAsia"/>
        </w:rPr>
        <w:t>Router ID</w:t>
      </w:r>
      <w:r w:rsidRPr="0056783B">
        <w:rPr>
          <w:rFonts w:hint="eastAsia"/>
        </w:rPr>
        <w:t>的类型编码是</w:t>
      </w:r>
      <w:r w:rsidRPr="0056783B">
        <w:rPr>
          <w:rFonts w:hint="eastAsia"/>
        </w:rPr>
        <w:t>0x0107</w:t>
      </w:r>
      <w:r>
        <w:rPr>
          <w:rFonts w:hint="eastAsia"/>
        </w:rPr>
        <w:t>。</w:t>
      </w:r>
    </w:p>
    <w:p w:rsidR="0056783B" w:rsidRDefault="0056783B" w:rsidP="00B51350">
      <w:pPr>
        <w:pStyle w:val="ItemStep2"/>
        <w:rPr>
          <w:lang w:eastAsia="zh-CN"/>
        </w:rPr>
      </w:pPr>
      <w:r>
        <w:rPr>
          <w:rFonts w:hint="eastAsia"/>
          <w:lang w:eastAsia="zh-CN"/>
        </w:rPr>
        <w:t>在</w:t>
      </w:r>
      <w:r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>上配置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引入路由的外部路由标记值。</w:t>
      </w:r>
    </w:p>
    <w:p w:rsidR="0056783B" w:rsidRDefault="0056783B" w:rsidP="00B51350">
      <w:pPr>
        <w:pStyle w:val="ItemIndent2"/>
        <w:rPr>
          <w:rStyle w:val="commandparameter"/>
          <w:kern w:val="2"/>
          <w:sz w:val="18"/>
          <w:lang w:eastAsia="zh-CN"/>
        </w:rPr>
      </w:pPr>
      <w:r w:rsidRPr="0056783B">
        <w:rPr>
          <w:rStyle w:val="commandkeywords"/>
          <w:lang w:eastAsia="zh-CN"/>
        </w:rPr>
        <w:t>route-</w:t>
      </w:r>
      <w:r w:rsidRPr="0056783B">
        <w:rPr>
          <w:rStyle w:val="commandkeywords"/>
          <w:rFonts w:hint="eastAsia"/>
          <w:lang w:eastAsia="zh-CN"/>
        </w:rPr>
        <w:t xml:space="preserve">tag </w:t>
      </w:r>
      <w:r w:rsidRPr="0056783B">
        <w:rPr>
          <w:rStyle w:val="commandparameter"/>
          <w:lang w:eastAsia="zh-CN"/>
        </w:rPr>
        <w:t>tag-value</w:t>
      </w:r>
    </w:p>
    <w:p w:rsidR="0056783B" w:rsidRDefault="0056783B" w:rsidP="00B51350">
      <w:pPr>
        <w:pStyle w:val="ItemIndent2"/>
        <w:rPr>
          <w:lang w:eastAsia="zh-CN"/>
        </w:rPr>
      </w:pPr>
      <w:r w:rsidRPr="0056783B">
        <w:rPr>
          <w:rFonts w:hint="eastAsia"/>
          <w:lang w:eastAsia="zh-CN"/>
        </w:rPr>
        <w:t>缺省情况下，若本端配置了</w:t>
      </w:r>
      <w:r w:rsidRPr="0056783B">
        <w:rPr>
          <w:rFonts w:hint="eastAsia"/>
          <w:lang w:eastAsia="zh-CN"/>
        </w:rPr>
        <w:t>BGP</w:t>
      </w:r>
      <w:r w:rsidRPr="0056783B">
        <w:rPr>
          <w:rFonts w:hint="eastAsia"/>
          <w:lang w:eastAsia="zh-CN"/>
        </w:rPr>
        <w:t>路由协议，并且</w:t>
      </w:r>
      <w:r w:rsidRPr="0056783B">
        <w:rPr>
          <w:rFonts w:hint="eastAsia"/>
          <w:lang w:eastAsia="zh-CN"/>
        </w:rPr>
        <w:t>BGP</w:t>
      </w:r>
      <w:r w:rsidRPr="0056783B">
        <w:rPr>
          <w:rFonts w:hint="eastAsia"/>
          <w:lang w:eastAsia="zh-CN"/>
        </w:rPr>
        <w:t>的</w:t>
      </w:r>
      <w:r w:rsidRPr="0056783B">
        <w:rPr>
          <w:rFonts w:hint="eastAsia"/>
          <w:lang w:eastAsia="zh-CN"/>
        </w:rPr>
        <w:t>AS</w:t>
      </w:r>
      <w:r w:rsidRPr="0056783B">
        <w:rPr>
          <w:rFonts w:hint="eastAsia"/>
          <w:lang w:eastAsia="zh-CN"/>
        </w:rPr>
        <w:t>号不大于</w:t>
      </w:r>
      <w:r w:rsidRPr="0056783B">
        <w:rPr>
          <w:rFonts w:hint="eastAsia"/>
          <w:lang w:eastAsia="zh-CN"/>
        </w:rPr>
        <w:t>65535</w:t>
      </w:r>
      <w:r w:rsidRPr="0056783B">
        <w:rPr>
          <w:rFonts w:hint="eastAsia"/>
          <w:lang w:eastAsia="zh-CN"/>
        </w:rPr>
        <w:t>，则外部路由标记</w:t>
      </w:r>
      <w:r w:rsidRPr="0056783B">
        <w:rPr>
          <w:lang w:eastAsia="zh-CN"/>
        </w:rPr>
        <w:t>值</w:t>
      </w:r>
      <w:r w:rsidRPr="0056783B">
        <w:rPr>
          <w:rFonts w:hint="eastAsia"/>
          <w:lang w:eastAsia="zh-CN"/>
        </w:rPr>
        <w:t>的</w:t>
      </w:r>
      <w:r w:rsidRPr="0056783B">
        <w:rPr>
          <w:lang w:eastAsia="zh-CN"/>
        </w:rPr>
        <w:t>前面两个字节固定</w:t>
      </w:r>
      <w:r w:rsidRPr="0056783B">
        <w:rPr>
          <w:rFonts w:hint="eastAsia"/>
          <w:lang w:eastAsia="zh-CN"/>
        </w:rPr>
        <w:t>为</w:t>
      </w:r>
      <w:r w:rsidRPr="0056783B">
        <w:rPr>
          <w:lang w:eastAsia="zh-CN"/>
        </w:rPr>
        <w:t>0xD000</w:t>
      </w:r>
      <w:r w:rsidRPr="0056783B">
        <w:rPr>
          <w:lang w:eastAsia="zh-CN"/>
        </w:rPr>
        <w:t>，后面的两个字节为本端</w:t>
      </w:r>
      <w:r w:rsidRPr="0056783B">
        <w:rPr>
          <w:lang w:eastAsia="zh-CN"/>
        </w:rPr>
        <w:t>BGP</w:t>
      </w:r>
      <w:r w:rsidRPr="0056783B">
        <w:rPr>
          <w:lang w:eastAsia="zh-CN"/>
        </w:rPr>
        <w:t>的</w:t>
      </w:r>
      <w:r w:rsidRPr="0056783B">
        <w:rPr>
          <w:lang w:eastAsia="zh-CN"/>
        </w:rPr>
        <w:t>AS</w:t>
      </w:r>
      <w:r w:rsidRPr="0056783B">
        <w:rPr>
          <w:lang w:eastAsia="zh-CN"/>
        </w:rPr>
        <w:t>号</w:t>
      </w:r>
      <w:r w:rsidRPr="0056783B">
        <w:rPr>
          <w:rFonts w:hint="eastAsia"/>
          <w:lang w:eastAsia="zh-CN"/>
        </w:rPr>
        <w:t>；否则，外部路由标记值为</w:t>
      </w:r>
      <w:r w:rsidRPr="0056783B">
        <w:rPr>
          <w:rFonts w:hint="eastAsia"/>
          <w:lang w:eastAsia="zh-CN"/>
        </w:rPr>
        <w:t>0</w:t>
      </w:r>
      <w:r>
        <w:rPr>
          <w:rFonts w:hint="eastAsia"/>
          <w:lang w:eastAsia="zh-CN"/>
        </w:rPr>
        <w:t>。</w:t>
      </w:r>
    </w:p>
    <w:p w:rsidR="0056783B" w:rsidRDefault="0056783B" w:rsidP="00B51350">
      <w:pPr>
        <w:pStyle w:val="ItemStep2"/>
      </w:pPr>
      <w:r>
        <w:rPr>
          <w:rFonts w:hint="eastAsia"/>
        </w:rPr>
        <w:t>配置</w:t>
      </w:r>
      <w:r>
        <w:rPr>
          <w:rFonts w:hint="eastAsia"/>
        </w:rPr>
        <w:t>PE</w:t>
      </w:r>
      <w:r>
        <w:rPr>
          <w:rFonts w:hint="eastAsia"/>
        </w:rPr>
        <w:t>上不设置</w:t>
      </w:r>
      <w:r>
        <w:rPr>
          <w:rFonts w:hint="eastAsia"/>
        </w:rPr>
        <w:t>OSPFv3 LSA</w:t>
      </w:r>
      <w:r>
        <w:rPr>
          <w:rFonts w:hint="eastAsia"/>
        </w:rPr>
        <w:t>的</w:t>
      </w:r>
      <w:r>
        <w:rPr>
          <w:rFonts w:hint="eastAsia"/>
        </w:rPr>
        <w:t>DN</w:t>
      </w:r>
      <w:r>
        <w:rPr>
          <w:rFonts w:hint="eastAsia"/>
        </w:rPr>
        <w:t>位。</w:t>
      </w:r>
    </w:p>
    <w:p w:rsidR="0056783B" w:rsidRDefault="0056783B" w:rsidP="00B51350">
      <w:pPr>
        <w:pStyle w:val="ItemIndent2"/>
        <w:rPr>
          <w:rStyle w:val="commandkeywords"/>
          <w:kern w:val="2"/>
          <w:sz w:val="18"/>
        </w:rPr>
      </w:pPr>
      <w:r w:rsidRPr="0056783B">
        <w:rPr>
          <w:rStyle w:val="commandkeywords"/>
        </w:rPr>
        <w:t>disable-dn-bit-</w:t>
      </w:r>
      <w:r w:rsidRPr="0056783B">
        <w:rPr>
          <w:rStyle w:val="commandkeywords"/>
          <w:rFonts w:hint="eastAsia"/>
        </w:rPr>
        <w:t>set</w:t>
      </w:r>
    </w:p>
    <w:p w:rsidR="0056783B" w:rsidRDefault="0056783B" w:rsidP="00B51350">
      <w:pPr>
        <w:pStyle w:val="ItemIndent2"/>
        <w:rPr>
          <w:lang w:eastAsia="zh-CN"/>
        </w:rPr>
      </w:pPr>
      <w:r w:rsidRPr="0056783B">
        <w:rPr>
          <w:rFonts w:hint="eastAsia"/>
          <w:lang w:eastAsia="zh-CN"/>
        </w:rPr>
        <w:t>缺省情况下，将</w:t>
      </w:r>
      <w:r w:rsidRPr="0056783B">
        <w:rPr>
          <w:rFonts w:hint="eastAsia"/>
          <w:lang w:eastAsia="zh-CN"/>
        </w:rPr>
        <w:t>BGP</w:t>
      </w:r>
      <w:r w:rsidRPr="0056783B">
        <w:rPr>
          <w:rFonts w:hint="eastAsia"/>
          <w:lang w:eastAsia="zh-CN"/>
        </w:rPr>
        <w:t>路由引入</w:t>
      </w:r>
      <w:r w:rsidRPr="0056783B">
        <w:rPr>
          <w:rFonts w:hint="eastAsia"/>
          <w:lang w:eastAsia="zh-CN"/>
        </w:rPr>
        <w:t>OSPFv3</w:t>
      </w:r>
      <w:r w:rsidRPr="0056783B">
        <w:rPr>
          <w:rFonts w:hint="eastAsia"/>
          <w:lang w:eastAsia="zh-CN"/>
        </w:rPr>
        <w:t>，并生成</w:t>
      </w:r>
      <w:r w:rsidRPr="0056783B">
        <w:rPr>
          <w:rFonts w:hint="eastAsia"/>
          <w:lang w:eastAsia="zh-CN"/>
        </w:rPr>
        <w:t>OSPFv3 LSA</w:t>
      </w:r>
      <w:r w:rsidRPr="0056783B">
        <w:rPr>
          <w:rFonts w:hint="eastAsia"/>
          <w:lang w:eastAsia="zh-CN"/>
        </w:rPr>
        <w:t>时，设备为生成的</w:t>
      </w:r>
      <w:r w:rsidRPr="0056783B">
        <w:rPr>
          <w:rFonts w:hint="eastAsia"/>
          <w:lang w:eastAsia="zh-CN"/>
        </w:rPr>
        <w:t>LSA</w:t>
      </w:r>
      <w:r w:rsidRPr="0056783B">
        <w:rPr>
          <w:rFonts w:hint="eastAsia"/>
          <w:lang w:eastAsia="zh-CN"/>
        </w:rPr>
        <w:t>设置</w:t>
      </w:r>
      <w:r w:rsidRPr="0056783B">
        <w:rPr>
          <w:rFonts w:hint="eastAsia"/>
          <w:lang w:eastAsia="zh-CN"/>
        </w:rPr>
        <w:t>DN</w:t>
      </w:r>
      <w:r w:rsidRPr="0056783B">
        <w:rPr>
          <w:rFonts w:hint="eastAsia"/>
          <w:lang w:eastAsia="zh-CN"/>
        </w:rPr>
        <w:t>位</w:t>
      </w:r>
      <w:r>
        <w:rPr>
          <w:rFonts w:hint="eastAsia"/>
          <w:lang w:eastAsia="zh-CN"/>
        </w:rPr>
        <w:t>。</w:t>
      </w:r>
    </w:p>
    <w:p w:rsidR="0056783B" w:rsidRDefault="0056783B" w:rsidP="00B51350">
      <w:pPr>
        <w:pStyle w:val="ItemIndent2"/>
        <w:rPr>
          <w:lang w:eastAsia="zh-CN"/>
        </w:rPr>
      </w:pPr>
      <w:r w:rsidRPr="0056783B">
        <w:rPr>
          <w:rFonts w:hint="eastAsia"/>
          <w:lang w:eastAsia="zh-CN"/>
        </w:rPr>
        <w:t>配置该命令后，可能会导致路由环路，需谨慎使用</w:t>
      </w:r>
      <w:r>
        <w:rPr>
          <w:rFonts w:hint="eastAsia"/>
          <w:lang w:eastAsia="zh-CN"/>
        </w:rPr>
        <w:t>。</w:t>
      </w:r>
    </w:p>
    <w:p w:rsidR="0056783B" w:rsidRDefault="0056783B" w:rsidP="00B51350">
      <w:pPr>
        <w:pStyle w:val="ItemStep2"/>
      </w:pPr>
      <w:r>
        <w:rPr>
          <w:rFonts w:hint="eastAsia"/>
        </w:rPr>
        <w:t>配置</w:t>
      </w:r>
      <w:r>
        <w:rPr>
          <w:rFonts w:hint="eastAsia"/>
        </w:rPr>
        <w:t>PE</w:t>
      </w:r>
      <w:r>
        <w:rPr>
          <w:rFonts w:hint="eastAsia"/>
        </w:rPr>
        <w:t>上忽略</w:t>
      </w:r>
      <w:r>
        <w:rPr>
          <w:rFonts w:hint="eastAsia"/>
        </w:rPr>
        <w:t>OSPFv3 LSA</w:t>
      </w:r>
      <w:r>
        <w:rPr>
          <w:rFonts w:hint="eastAsia"/>
        </w:rPr>
        <w:t>的</w:t>
      </w:r>
      <w:r>
        <w:rPr>
          <w:rFonts w:hint="eastAsia"/>
        </w:rPr>
        <w:t>DN</w:t>
      </w:r>
      <w:r>
        <w:rPr>
          <w:rFonts w:hint="eastAsia"/>
        </w:rPr>
        <w:t>位检查。</w:t>
      </w:r>
    </w:p>
    <w:p w:rsidR="0056783B" w:rsidRDefault="0056783B" w:rsidP="00B51350">
      <w:pPr>
        <w:pStyle w:val="ItemIndent2"/>
        <w:rPr>
          <w:rStyle w:val="commandkeywords"/>
          <w:kern w:val="2"/>
          <w:sz w:val="18"/>
        </w:rPr>
      </w:pPr>
      <w:r w:rsidRPr="0056783B">
        <w:rPr>
          <w:rStyle w:val="commandkeywords"/>
        </w:rPr>
        <w:t>disable-dn-bit-</w:t>
      </w:r>
      <w:r w:rsidRPr="0056783B">
        <w:rPr>
          <w:rStyle w:val="commandkeywords"/>
          <w:rFonts w:hint="eastAsia"/>
        </w:rPr>
        <w:t>check</w:t>
      </w:r>
    </w:p>
    <w:p w:rsidR="0056783B" w:rsidRDefault="0056783B" w:rsidP="00B51350">
      <w:pPr>
        <w:pStyle w:val="ItemIndent2"/>
      </w:pPr>
      <w:r w:rsidRPr="0056783B">
        <w:rPr>
          <w:rFonts w:hint="eastAsia"/>
        </w:rPr>
        <w:t>缺省情况下，</w:t>
      </w:r>
      <w:r w:rsidRPr="0056783B">
        <w:rPr>
          <w:rFonts w:hint="eastAsia"/>
        </w:rPr>
        <w:t>PE</w:t>
      </w:r>
      <w:r w:rsidRPr="0056783B">
        <w:rPr>
          <w:rFonts w:hint="eastAsia"/>
        </w:rPr>
        <w:t>上检查</w:t>
      </w:r>
      <w:r w:rsidRPr="0056783B">
        <w:rPr>
          <w:rFonts w:hint="eastAsia"/>
        </w:rPr>
        <w:t>OSPFv3 LSA</w:t>
      </w:r>
      <w:r w:rsidRPr="0056783B">
        <w:rPr>
          <w:rFonts w:hint="eastAsia"/>
        </w:rPr>
        <w:t>的</w:t>
      </w:r>
      <w:r w:rsidRPr="0056783B">
        <w:rPr>
          <w:rFonts w:hint="eastAsia"/>
        </w:rPr>
        <w:t>DN</w:t>
      </w:r>
      <w:r w:rsidRPr="0056783B">
        <w:rPr>
          <w:rFonts w:hint="eastAsia"/>
        </w:rPr>
        <w:t>位</w:t>
      </w:r>
      <w:r>
        <w:rPr>
          <w:rFonts w:hint="eastAsia"/>
        </w:rPr>
        <w:t>。</w:t>
      </w:r>
    </w:p>
    <w:p w:rsidR="0056783B" w:rsidRDefault="0056783B" w:rsidP="00B51350">
      <w:pPr>
        <w:pStyle w:val="ItemIndent2"/>
        <w:rPr>
          <w:lang w:eastAsia="zh-CN"/>
        </w:rPr>
      </w:pPr>
      <w:r w:rsidRPr="0056783B">
        <w:rPr>
          <w:rFonts w:hint="eastAsia"/>
          <w:lang w:eastAsia="zh-CN"/>
        </w:rPr>
        <w:t>配置该命令后，可能会导致路由环路，需谨慎使用</w:t>
      </w:r>
      <w:r>
        <w:rPr>
          <w:rFonts w:hint="eastAsia"/>
          <w:lang w:eastAsia="zh-CN"/>
        </w:rPr>
        <w:t>。</w:t>
      </w:r>
    </w:p>
    <w:p w:rsidR="0056783B" w:rsidRDefault="0056783B" w:rsidP="00B51350">
      <w:pPr>
        <w:pStyle w:val="ItemStep2"/>
        <w:rPr>
          <w:lang w:eastAsia="zh-CN"/>
        </w:rPr>
      </w:pPr>
      <w:r>
        <w:rPr>
          <w:rFonts w:hint="eastAsia"/>
          <w:lang w:eastAsia="zh-CN"/>
        </w:rPr>
        <w:t>在</w:t>
      </w:r>
      <w:r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>上使能</w:t>
      </w:r>
      <w:r>
        <w:rPr>
          <w:rFonts w:hint="eastAsia"/>
          <w:lang w:eastAsia="zh-CN"/>
        </w:rPr>
        <w:t>OSPFv3 LSA</w:t>
      </w:r>
      <w:r>
        <w:rPr>
          <w:rFonts w:hint="eastAsia"/>
          <w:lang w:eastAsia="zh-CN"/>
        </w:rPr>
        <w:t>的外部路由标记检查。</w:t>
      </w:r>
    </w:p>
    <w:p w:rsidR="0056783B" w:rsidRDefault="0056783B" w:rsidP="00B51350">
      <w:pPr>
        <w:pStyle w:val="ItemIndent2"/>
        <w:rPr>
          <w:rStyle w:val="commandkeywords"/>
          <w:kern w:val="2"/>
          <w:sz w:val="18"/>
        </w:rPr>
      </w:pPr>
      <w:r w:rsidRPr="0056783B">
        <w:rPr>
          <w:rStyle w:val="commandkeywords"/>
          <w:rFonts w:hint="eastAsia"/>
        </w:rPr>
        <w:t>route-tag</w:t>
      </w:r>
      <w:r w:rsidRPr="0056783B">
        <w:rPr>
          <w:rStyle w:val="commandkeywords"/>
        </w:rPr>
        <w:t>-check</w:t>
      </w:r>
      <w:r w:rsidRPr="0056783B">
        <w:rPr>
          <w:rStyle w:val="commandkeywords"/>
          <w:rFonts w:hint="eastAsia"/>
        </w:rPr>
        <w:t xml:space="preserve"> enable</w:t>
      </w:r>
    </w:p>
    <w:p w:rsidR="0056783B" w:rsidRDefault="0056783B" w:rsidP="00B51350">
      <w:pPr>
        <w:pStyle w:val="ItemIndent2"/>
        <w:rPr>
          <w:lang w:eastAsia="zh-CN"/>
        </w:rPr>
      </w:pPr>
      <w:r w:rsidRPr="0056783B">
        <w:rPr>
          <w:rFonts w:hint="eastAsia"/>
          <w:lang w:eastAsia="zh-CN"/>
        </w:rPr>
        <w:t>缺省情况下，</w:t>
      </w:r>
      <w:r w:rsidRPr="0056783B">
        <w:rPr>
          <w:rFonts w:hint="eastAsia"/>
          <w:lang w:eastAsia="zh-CN"/>
        </w:rPr>
        <w:t>PE</w:t>
      </w:r>
      <w:r w:rsidRPr="0056783B">
        <w:rPr>
          <w:rFonts w:hint="eastAsia"/>
          <w:lang w:eastAsia="zh-CN"/>
        </w:rPr>
        <w:t>上不检查</w:t>
      </w:r>
      <w:r w:rsidRPr="0056783B">
        <w:rPr>
          <w:rFonts w:hint="eastAsia"/>
          <w:lang w:eastAsia="zh-CN"/>
        </w:rPr>
        <w:t>OSPFv3 LSA</w:t>
      </w:r>
      <w:r w:rsidRPr="0056783B">
        <w:rPr>
          <w:rFonts w:hint="eastAsia"/>
          <w:lang w:eastAsia="zh-CN"/>
        </w:rPr>
        <w:t>的外部路由标记，通过</w:t>
      </w:r>
      <w:r w:rsidRPr="0056783B">
        <w:rPr>
          <w:rFonts w:hint="eastAsia"/>
          <w:lang w:eastAsia="zh-CN"/>
        </w:rPr>
        <w:t>DN</w:t>
      </w:r>
      <w:r w:rsidRPr="0056783B">
        <w:rPr>
          <w:rFonts w:hint="eastAsia"/>
          <w:lang w:eastAsia="zh-CN"/>
        </w:rPr>
        <w:t>位检查避免路由环路</w:t>
      </w:r>
      <w:r>
        <w:rPr>
          <w:rFonts w:hint="eastAsia"/>
          <w:lang w:eastAsia="zh-CN"/>
        </w:rPr>
        <w:t>。</w:t>
      </w:r>
    </w:p>
    <w:p w:rsidR="0056783B" w:rsidRDefault="0056783B" w:rsidP="00B51350">
      <w:pPr>
        <w:pStyle w:val="ItemIndent2"/>
        <w:rPr>
          <w:lang w:eastAsia="zh-CN"/>
        </w:rPr>
      </w:pPr>
      <w:r w:rsidRPr="0056783B">
        <w:rPr>
          <w:rFonts w:hint="eastAsia"/>
          <w:lang w:eastAsia="zh-CN"/>
        </w:rPr>
        <w:t>该命令是为了兼容旧的协议（</w:t>
      </w:r>
      <w:r w:rsidRPr="0056783B">
        <w:rPr>
          <w:rFonts w:hint="eastAsia"/>
          <w:lang w:eastAsia="zh-CN"/>
        </w:rPr>
        <w:t>RFC 4577</w:t>
      </w:r>
      <w:r w:rsidRPr="0056783B">
        <w:rPr>
          <w:rFonts w:hint="eastAsia"/>
          <w:lang w:eastAsia="zh-CN"/>
        </w:rPr>
        <w:t>），现在不建议使用</w:t>
      </w:r>
      <w:r>
        <w:rPr>
          <w:rFonts w:hint="eastAsia"/>
          <w:lang w:eastAsia="zh-CN"/>
        </w:rPr>
        <w:t>。</w:t>
      </w:r>
    </w:p>
    <w:p w:rsidR="0056783B" w:rsidRDefault="0056783B" w:rsidP="00B51350">
      <w:pPr>
        <w:pStyle w:val="ItemStep2"/>
      </w:pPr>
      <w:r>
        <w:rPr>
          <w:rFonts w:hint="eastAsia"/>
        </w:rPr>
        <w:t>退回系统视图。</w:t>
      </w:r>
    </w:p>
    <w:p w:rsidR="0056783B" w:rsidRDefault="0056783B" w:rsidP="00B51350">
      <w:pPr>
        <w:pStyle w:val="ItemIndent2"/>
        <w:rPr>
          <w:rStyle w:val="commandkeywords"/>
          <w:kern w:val="2"/>
          <w:sz w:val="18"/>
        </w:rPr>
      </w:pPr>
      <w:r w:rsidRPr="0056783B">
        <w:rPr>
          <w:rStyle w:val="commandkeywords"/>
          <w:rFonts w:hint="eastAsia"/>
        </w:rPr>
        <w:t>quit</w:t>
      </w:r>
    </w:p>
    <w:p w:rsidR="0056783B" w:rsidRDefault="0056783B" w:rsidP="0056783B">
      <w:pPr>
        <w:pStyle w:val="ItemStep"/>
      </w:pPr>
      <w:r>
        <w:rPr>
          <w:rFonts w:hint="eastAsia"/>
        </w:rPr>
        <w:t>进入接口视图。</w:t>
      </w:r>
    </w:p>
    <w:p w:rsidR="0056783B" w:rsidRDefault="0056783B" w:rsidP="0056783B">
      <w:pPr>
        <w:pStyle w:val="ItemIndent1"/>
        <w:rPr>
          <w:rStyle w:val="commandparameter"/>
        </w:rPr>
      </w:pPr>
      <w:r w:rsidRPr="0056783B">
        <w:rPr>
          <w:rStyle w:val="commandkeywords"/>
        </w:rPr>
        <w:t xml:space="preserve">interface </w:t>
      </w:r>
      <w:r w:rsidRPr="0056783B">
        <w:rPr>
          <w:rStyle w:val="commandparameter"/>
        </w:rPr>
        <w:t>interface-type interface-number</w:t>
      </w:r>
    </w:p>
    <w:p w:rsidR="0056783B" w:rsidRDefault="0056783B" w:rsidP="0056783B">
      <w:pPr>
        <w:pStyle w:val="ItemStep"/>
      </w:pPr>
      <w:r>
        <w:rPr>
          <w:rFonts w:hint="eastAsia"/>
        </w:rPr>
        <w:lastRenderedPageBreak/>
        <w:t>在接口上使能</w:t>
      </w:r>
      <w:r>
        <w:rPr>
          <w:rFonts w:hint="eastAsia"/>
        </w:rPr>
        <w:t>OSPFv3</w:t>
      </w:r>
      <w:r>
        <w:rPr>
          <w:rFonts w:hint="eastAsia"/>
        </w:rPr>
        <w:t>。</w:t>
      </w:r>
    </w:p>
    <w:p w:rsidR="0056783B" w:rsidRDefault="0056783B" w:rsidP="0056783B">
      <w:pPr>
        <w:pStyle w:val="ItemIndent1"/>
        <w:rPr>
          <w:rStyle w:val="commandtext"/>
        </w:rPr>
      </w:pPr>
      <w:r w:rsidRPr="0056783B">
        <w:rPr>
          <w:rStyle w:val="commandkeywords"/>
          <w:rFonts w:hint="eastAsia"/>
        </w:rPr>
        <w:t xml:space="preserve">ospfv3 </w:t>
      </w:r>
      <w:r w:rsidRPr="0056783B">
        <w:rPr>
          <w:rStyle w:val="commandparameter"/>
        </w:rPr>
        <w:t>process-id</w:t>
      </w:r>
      <w:r w:rsidRPr="0056783B">
        <w:rPr>
          <w:rFonts w:hint="eastAsia"/>
        </w:rPr>
        <w:t xml:space="preserve"> </w:t>
      </w:r>
      <w:r w:rsidRPr="0056783B">
        <w:rPr>
          <w:rStyle w:val="commandkeywords"/>
          <w:rFonts w:hint="eastAsia"/>
        </w:rPr>
        <w:t>area</w:t>
      </w:r>
      <w:r w:rsidRPr="0056783B">
        <w:rPr>
          <w:rFonts w:hint="eastAsia"/>
        </w:rPr>
        <w:t xml:space="preserve"> </w:t>
      </w:r>
      <w:r w:rsidRPr="0056783B">
        <w:rPr>
          <w:rStyle w:val="commandparameter"/>
          <w:rFonts w:hint="eastAsia"/>
        </w:rPr>
        <w:t>area-id</w:t>
      </w:r>
      <w:r w:rsidRPr="0056783B">
        <w:rPr>
          <w:rFonts w:hint="eastAsia"/>
        </w:rPr>
        <w:t xml:space="preserve"> </w:t>
      </w:r>
      <w:r w:rsidRPr="0056783B">
        <w:rPr>
          <w:rStyle w:val="commandtext"/>
          <w:rFonts w:hint="eastAsia"/>
        </w:rPr>
        <w:t>[</w:t>
      </w:r>
      <w:r w:rsidRPr="0056783B">
        <w:rPr>
          <w:rFonts w:hint="eastAsia"/>
        </w:rPr>
        <w:t xml:space="preserve"> </w:t>
      </w:r>
      <w:r w:rsidRPr="0056783B">
        <w:rPr>
          <w:rStyle w:val="commandkeywords"/>
          <w:rFonts w:hint="eastAsia"/>
        </w:rPr>
        <w:t xml:space="preserve">instance </w:t>
      </w:r>
      <w:r w:rsidRPr="0056783B">
        <w:rPr>
          <w:rStyle w:val="commandparameter"/>
          <w:rFonts w:hint="eastAsia"/>
        </w:rPr>
        <w:t>instance-id</w:t>
      </w:r>
      <w:r w:rsidRPr="0056783B">
        <w:rPr>
          <w:rFonts w:hint="eastAsia"/>
        </w:rPr>
        <w:t xml:space="preserve"> </w:t>
      </w:r>
      <w:r w:rsidRPr="0056783B">
        <w:rPr>
          <w:rStyle w:val="commandtext"/>
          <w:rFonts w:hint="eastAsia"/>
        </w:rPr>
        <w:t>]</w:t>
      </w:r>
    </w:p>
    <w:p w:rsidR="009B1609" w:rsidRDefault="0056783B" w:rsidP="009B1609">
      <w:pPr>
        <w:pStyle w:val="ItemIndent1"/>
        <w:rPr>
          <w:lang w:eastAsia="zh-CN"/>
        </w:rPr>
      </w:pPr>
      <w:r w:rsidRPr="0056783B">
        <w:rPr>
          <w:rFonts w:hint="eastAsia"/>
          <w:lang w:eastAsia="zh-CN"/>
        </w:rPr>
        <w:t>缺省情况下，接口上没有使能</w:t>
      </w:r>
      <w:r w:rsidRPr="0056783B">
        <w:rPr>
          <w:rFonts w:hint="eastAsia"/>
          <w:lang w:eastAsia="zh-CN"/>
        </w:rPr>
        <w:t>OSPFv3</w:t>
      </w:r>
      <w:r>
        <w:rPr>
          <w:rFonts w:hint="eastAsia"/>
          <w:lang w:eastAsia="zh-CN"/>
        </w:rPr>
        <w:t>。</w:t>
      </w:r>
    </w:p>
    <w:p w:rsidR="009B1609" w:rsidRPr="009B1609" w:rsidRDefault="009B1609" w:rsidP="009B1609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配置</w:t>
      </w:r>
      <w:r w:rsidRPr="00EC4935">
        <w:rPr>
          <w:rFonts w:hint="eastAsia"/>
          <w:lang w:eastAsia="zh-CN"/>
        </w:rPr>
        <w:t>本命令时，需要确保</w:t>
      </w:r>
      <w:r w:rsidRPr="00EC4935">
        <w:rPr>
          <w:lang w:eastAsia="zh-CN"/>
        </w:rPr>
        <w:t>OSPFv3</w:t>
      </w:r>
      <w:r w:rsidRPr="00EC4935">
        <w:rPr>
          <w:rFonts w:hint="eastAsia"/>
          <w:lang w:eastAsia="zh-CN"/>
        </w:rPr>
        <w:t>进程所属的</w:t>
      </w:r>
      <w:r w:rsidRPr="00EC4935">
        <w:rPr>
          <w:lang w:eastAsia="zh-CN"/>
        </w:rPr>
        <w:t>VPN</w:t>
      </w:r>
      <w:r w:rsidRPr="00EC4935">
        <w:rPr>
          <w:rFonts w:hint="eastAsia"/>
          <w:lang w:eastAsia="zh-CN"/>
        </w:rPr>
        <w:t>实例与接口绑定的</w:t>
      </w:r>
      <w:r w:rsidRPr="00EC4935">
        <w:rPr>
          <w:lang w:eastAsia="zh-CN"/>
        </w:rPr>
        <w:t>VPN</w:t>
      </w:r>
      <w:r w:rsidRPr="00EC4935">
        <w:rPr>
          <w:rFonts w:hint="eastAsia"/>
          <w:lang w:eastAsia="zh-CN"/>
        </w:rPr>
        <w:t>实例相同，否则，命令会执行失败。</w:t>
      </w:r>
    </w:p>
    <w:p w:rsidR="00666912" w:rsidRDefault="00427BA2" w:rsidP="00DD64CA">
      <w:pPr>
        <w:pStyle w:val="3"/>
      </w:pPr>
      <w:bookmarkStart w:id="3485" w:name="_Toc476254937"/>
      <w:bookmarkStart w:id="3486" w:name="_Toc476257032"/>
      <w:bookmarkStart w:id="3487" w:name="_Toc476259013"/>
      <w:bookmarkStart w:id="3488" w:name="_Toc476255006"/>
      <w:bookmarkStart w:id="3489" w:name="_Toc476257101"/>
      <w:bookmarkStart w:id="3490" w:name="_Toc476259082"/>
      <w:bookmarkStart w:id="3491" w:name="_Toc45106028"/>
      <w:bookmarkEnd w:id="3485"/>
      <w:bookmarkEnd w:id="3486"/>
      <w:bookmarkEnd w:id="3487"/>
      <w:bookmarkEnd w:id="3488"/>
      <w:bookmarkEnd w:id="3489"/>
      <w:bookmarkEnd w:id="3490"/>
      <w:r w:rsidRPr="007530E2">
        <w:rPr>
          <w:rFonts w:hint="eastAsia"/>
        </w:rPr>
        <w:t>配置</w:t>
      </w:r>
      <w:r w:rsidRPr="007530E2">
        <w:rPr>
          <w:rFonts w:hint="eastAsia"/>
        </w:rPr>
        <w:t>PE-CE</w:t>
      </w:r>
      <w:r w:rsidRPr="007530E2">
        <w:rPr>
          <w:rFonts w:hint="eastAsia"/>
        </w:rPr>
        <w:t>间使用</w:t>
      </w:r>
      <w:r>
        <w:rPr>
          <w:rFonts w:hint="eastAsia"/>
        </w:rPr>
        <w:t xml:space="preserve">IPv6 </w:t>
      </w:r>
      <w:r w:rsidRPr="007530E2">
        <w:rPr>
          <w:rFonts w:hint="eastAsia"/>
        </w:rPr>
        <w:t>IS-IS</w:t>
      </w:r>
      <w:bookmarkEnd w:id="3491"/>
    </w:p>
    <w:p w:rsidR="00582627" w:rsidRDefault="00582627" w:rsidP="00B51350">
      <w:pPr>
        <w:pStyle w:val="4"/>
      </w:pPr>
      <w:r>
        <w:rPr>
          <w:rFonts w:hint="eastAsia"/>
        </w:rPr>
        <w:t>功能简介</w:t>
      </w:r>
    </w:p>
    <w:p w:rsidR="00582627" w:rsidRPr="00582627" w:rsidRDefault="00582627" w:rsidP="00B51350">
      <w:r w:rsidRPr="00582627">
        <w:rPr>
          <w:rFonts w:hint="eastAsia"/>
        </w:rPr>
        <w:t>该配置在</w:t>
      </w:r>
      <w:r w:rsidRPr="00582627">
        <w:rPr>
          <w:rFonts w:hint="eastAsia"/>
        </w:rPr>
        <w:t>PE</w:t>
      </w:r>
      <w:r w:rsidRPr="00582627">
        <w:rPr>
          <w:rFonts w:hint="eastAsia"/>
        </w:rPr>
        <w:t>上进行，</w:t>
      </w:r>
      <w:r w:rsidRPr="00582627">
        <w:rPr>
          <w:rFonts w:hint="eastAsia"/>
        </w:rPr>
        <w:t>CE</w:t>
      </w:r>
      <w:r w:rsidRPr="00582627">
        <w:rPr>
          <w:rFonts w:hint="eastAsia"/>
        </w:rPr>
        <w:t>上配置普通</w:t>
      </w:r>
      <w:r w:rsidRPr="00582627">
        <w:rPr>
          <w:rFonts w:hint="eastAsia"/>
        </w:rPr>
        <w:t>IPv6 IS-IS</w:t>
      </w:r>
      <w:r w:rsidRPr="00582627">
        <w:rPr>
          <w:rFonts w:hint="eastAsia"/>
        </w:rPr>
        <w:t>即可。</w:t>
      </w:r>
    </w:p>
    <w:p w:rsidR="00582627" w:rsidRDefault="007F7B45" w:rsidP="00DD64CA">
      <w:r w:rsidRPr="007530E2">
        <w:rPr>
          <w:rFonts w:hint="eastAsia"/>
        </w:rPr>
        <w:t>有关</w:t>
      </w:r>
      <w:r>
        <w:rPr>
          <w:rFonts w:hint="eastAsia"/>
        </w:rPr>
        <w:t xml:space="preserve">IPv6 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的介绍和详细配置，请参见“</w:t>
      </w:r>
      <w:r w:rsidRPr="009C2209">
        <w:rPr>
          <w:rFonts w:hint="eastAsia"/>
        </w:rPr>
        <w:t>三层技术</w:t>
      </w:r>
      <w:r w:rsidRPr="009C2209">
        <w:rPr>
          <w:rFonts w:hint="eastAsia"/>
        </w:rPr>
        <w:t>-IP</w:t>
      </w:r>
      <w:r w:rsidRPr="009C2209">
        <w:rPr>
          <w:rFonts w:hint="eastAsia"/>
        </w:rPr>
        <w:t>路由配置指导</w:t>
      </w:r>
      <w:r w:rsidRPr="007530E2">
        <w:rPr>
          <w:rFonts w:hint="eastAsia"/>
        </w:rPr>
        <w:t>”中的“</w:t>
      </w:r>
      <w:r>
        <w:rPr>
          <w:rFonts w:hint="eastAsia"/>
        </w:rPr>
        <w:t xml:space="preserve">IPv6 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”</w:t>
      </w:r>
      <w:r>
        <w:rPr>
          <w:rFonts w:hint="eastAsia"/>
        </w:rPr>
        <w:t>。</w:t>
      </w:r>
    </w:p>
    <w:p w:rsidR="00582627" w:rsidRDefault="00582627" w:rsidP="00B51350">
      <w:pPr>
        <w:pStyle w:val="4"/>
      </w:pPr>
      <w:r>
        <w:rPr>
          <w:rFonts w:hint="eastAsia"/>
        </w:rPr>
        <w:t>配置步骤</w:t>
      </w:r>
    </w:p>
    <w:p w:rsidR="00582627" w:rsidRDefault="00582627" w:rsidP="00582627">
      <w:pPr>
        <w:pStyle w:val="ItemStep"/>
      </w:pPr>
      <w:r>
        <w:rPr>
          <w:rFonts w:hint="eastAsia"/>
        </w:rPr>
        <w:t>进入系统视图。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>system-view</w:t>
      </w:r>
    </w:p>
    <w:p w:rsidR="00582627" w:rsidRDefault="00582627" w:rsidP="00582627">
      <w:pPr>
        <w:pStyle w:val="ItemStep"/>
      </w:pPr>
      <w:r>
        <w:rPr>
          <w:rFonts w:hint="eastAsia"/>
        </w:rPr>
        <w:t>创建</w:t>
      </w:r>
      <w:r>
        <w:rPr>
          <w:rFonts w:hint="eastAsia"/>
        </w:rPr>
        <w:t>PE-CE</w:t>
      </w:r>
      <w:r>
        <w:rPr>
          <w:rFonts w:hint="eastAsia"/>
        </w:rPr>
        <w:t>间的</w:t>
      </w:r>
      <w:r>
        <w:rPr>
          <w:rFonts w:hint="eastAsia"/>
        </w:rPr>
        <w:t>IPv6 IS-IS</w:t>
      </w:r>
      <w:r>
        <w:rPr>
          <w:rFonts w:hint="eastAsia"/>
        </w:rPr>
        <w:t>实例，并进入</w:t>
      </w:r>
      <w:r>
        <w:rPr>
          <w:rFonts w:hint="eastAsia"/>
        </w:rPr>
        <w:t>IS-IS</w:t>
      </w:r>
      <w:r>
        <w:rPr>
          <w:rFonts w:hint="eastAsia"/>
        </w:rPr>
        <w:t>视图。</w:t>
      </w:r>
    </w:p>
    <w:p w:rsidR="00582627" w:rsidRDefault="00582627" w:rsidP="00582627">
      <w:pPr>
        <w:pStyle w:val="ItemIndent1"/>
        <w:rPr>
          <w:rStyle w:val="commandparameter"/>
        </w:rPr>
      </w:pPr>
      <w:r w:rsidRPr="00582627">
        <w:rPr>
          <w:rStyle w:val="commandkeywords"/>
          <w:rFonts w:hint="eastAsia"/>
        </w:rPr>
        <w:t>isis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process-id </w:t>
      </w:r>
      <w:r w:rsidRPr="00582627">
        <w:rPr>
          <w:rStyle w:val="commandtext"/>
          <w:rFonts w:hint="eastAsia"/>
        </w:rPr>
        <w:t>]</w:t>
      </w:r>
      <w:r w:rsidRPr="00582627">
        <w:rPr>
          <w:rStyle w:val="commandkeywords"/>
          <w:rFonts w:hint="eastAsia"/>
        </w:rPr>
        <w:t xml:space="preserve"> vpn-instance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>vpn</w:t>
      </w:r>
      <w:r w:rsidRPr="00582627">
        <w:rPr>
          <w:rStyle w:val="commandparameter"/>
        </w:rPr>
        <w:t>-instance-name</w:t>
      </w:r>
    </w:p>
    <w:p w:rsidR="00582627" w:rsidRDefault="00582627" w:rsidP="00582627">
      <w:pPr>
        <w:pStyle w:val="ItemIndent1"/>
      </w:pPr>
      <w:r w:rsidRPr="00582627">
        <w:rPr>
          <w:rFonts w:hint="eastAsia"/>
        </w:rPr>
        <w:t>一个</w:t>
      </w:r>
      <w:r w:rsidRPr="00582627">
        <w:rPr>
          <w:rFonts w:hint="eastAsia"/>
        </w:rPr>
        <w:t>IPv6 IS-IS</w:t>
      </w:r>
      <w:r w:rsidRPr="00582627">
        <w:rPr>
          <w:rFonts w:hint="eastAsia"/>
        </w:rPr>
        <w:t>进程只能属于一个</w:t>
      </w:r>
      <w:r w:rsidRPr="00582627">
        <w:rPr>
          <w:rFonts w:hint="eastAsia"/>
        </w:rPr>
        <w:t>VPN</w:t>
      </w:r>
      <w:r w:rsidRPr="00582627">
        <w:rPr>
          <w:rFonts w:hint="eastAsia"/>
        </w:rPr>
        <w:t>实例。</w:t>
      </w:r>
    </w:p>
    <w:p w:rsidR="00582627" w:rsidRDefault="00582627" w:rsidP="00582627">
      <w:pPr>
        <w:pStyle w:val="ItemStep"/>
      </w:pPr>
      <w:r>
        <w:rPr>
          <w:rFonts w:hint="eastAsia"/>
        </w:rPr>
        <w:t>配置网络实体名称。</w:t>
      </w:r>
    </w:p>
    <w:p w:rsidR="00582627" w:rsidRDefault="00582627" w:rsidP="00582627">
      <w:pPr>
        <w:pStyle w:val="ItemIndent1"/>
        <w:rPr>
          <w:rStyle w:val="commandparameter"/>
        </w:rPr>
      </w:pPr>
      <w:r w:rsidRPr="00582627">
        <w:rPr>
          <w:rStyle w:val="commandkeywords"/>
          <w:rFonts w:hint="eastAsia"/>
        </w:rPr>
        <w:t xml:space="preserve">network-entity </w:t>
      </w:r>
      <w:r w:rsidRPr="00582627">
        <w:rPr>
          <w:rStyle w:val="commandparameter"/>
          <w:rFonts w:hint="eastAsia"/>
        </w:rPr>
        <w:t>net</w:t>
      </w:r>
    </w:p>
    <w:p w:rsid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缺省情况下，未配置网络实体名称</w:t>
      </w:r>
      <w:r>
        <w:rPr>
          <w:rFonts w:hint="eastAsia"/>
          <w:lang w:eastAsia="zh-CN"/>
        </w:rPr>
        <w:t>。</w:t>
      </w:r>
    </w:p>
    <w:p w:rsidR="00582627" w:rsidRDefault="00582627" w:rsidP="00582627">
      <w:pPr>
        <w:pStyle w:val="ItemStep"/>
      </w:pPr>
      <w:r>
        <w:rPr>
          <w:rFonts w:hint="eastAsia"/>
        </w:rPr>
        <w:t>创建并进入</w:t>
      </w:r>
      <w:r>
        <w:rPr>
          <w:rFonts w:hint="eastAsia"/>
        </w:rPr>
        <w:t>IS-IS IPv6</w:t>
      </w:r>
      <w:r>
        <w:rPr>
          <w:rFonts w:hint="eastAsia"/>
        </w:rPr>
        <w:t>单播地址族视图。</w:t>
      </w:r>
    </w:p>
    <w:p w:rsid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 xml:space="preserve">address-family ipv6 </w:t>
      </w:r>
      <w:r w:rsidRPr="00582627">
        <w:rPr>
          <w:rStyle w:val="commandtext"/>
        </w:rPr>
        <w:t>[</w:t>
      </w:r>
      <w:r w:rsidRPr="00582627">
        <w:t xml:space="preserve"> </w:t>
      </w:r>
      <w:r w:rsidRPr="00582627">
        <w:rPr>
          <w:rStyle w:val="commandkeywords"/>
        </w:rPr>
        <w:t>unicast</w:t>
      </w:r>
      <w:r w:rsidRPr="00582627">
        <w:t xml:space="preserve"> </w:t>
      </w:r>
      <w:r w:rsidRPr="00582627">
        <w:rPr>
          <w:rStyle w:val="commandtext"/>
        </w:rPr>
        <w:t>]</w:t>
      </w:r>
    </w:p>
    <w:p w:rsidR="00582627" w:rsidRDefault="00582627" w:rsidP="00582627">
      <w:pPr>
        <w:pStyle w:val="ItemStep"/>
      </w:pPr>
      <w:r>
        <w:rPr>
          <w:rFonts w:hint="eastAsia"/>
        </w:rPr>
        <w:t>退回系统视图。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>quit</w:t>
      </w:r>
    </w:p>
    <w:p w:rsidR="00582627" w:rsidRDefault="00582627" w:rsidP="00582627">
      <w:pPr>
        <w:pStyle w:val="ItemStep"/>
      </w:pPr>
      <w:r>
        <w:rPr>
          <w:rFonts w:hint="eastAsia"/>
        </w:rPr>
        <w:t>进入接口视图。</w:t>
      </w:r>
    </w:p>
    <w:p w:rsidR="00582627" w:rsidRDefault="00582627" w:rsidP="00582627">
      <w:pPr>
        <w:pStyle w:val="ItemIndent1"/>
        <w:rPr>
          <w:rStyle w:val="commandparameter"/>
        </w:rPr>
      </w:pPr>
      <w:r w:rsidRPr="00582627">
        <w:rPr>
          <w:rStyle w:val="commandkeywords"/>
        </w:rPr>
        <w:t xml:space="preserve">interface </w:t>
      </w:r>
      <w:r w:rsidRPr="00582627">
        <w:rPr>
          <w:rStyle w:val="commandparameter"/>
        </w:rPr>
        <w:t>interface-type interface-number</w:t>
      </w:r>
    </w:p>
    <w:p w:rsidR="00582627" w:rsidRDefault="00582627" w:rsidP="00582627">
      <w:pPr>
        <w:pStyle w:val="ItemStep"/>
      </w:pPr>
      <w:r>
        <w:rPr>
          <w:rFonts w:hint="eastAsia"/>
        </w:rPr>
        <w:t>使能接口</w:t>
      </w:r>
      <w:r>
        <w:rPr>
          <w:rFonts w:hint="eastAsia"/>
        </w:rPr>
        <w:t>IS-IS</w:t>
      </w:r>
      <w:r>
        <w:rPr>
          <w:rFonts w:hint="eastAsia"/>
        </w:rPr>
        <w:t>路由进程的</w:t>
      </w:r>
      <w:r>
        <w:rPr>
          <w:rFonts w:hint="eastAsia"/>
        </w:rPr>
        <w:t>IPv6</w:t>
      </w:r>
      <w:r>
        <w:rPr>
          <w:rFonts w:hint="eastAsia"/>
        </w:rPr>
        <w:t>能力，并指定要关联的</w:t>
      </w:r>
      <w:r>
        <w:rPr>
          <w:rFonts w:hint="eastAsia"/>
        </w:rPr>
        <w:t>IS-IS</w:t>
      </w:r>
      <w:r>
        <w:rPr>
          <w:rFonts w:hint="eastAsia"/>
        </w:rPr>
        <w:t>进程号。</w:t>
      </w:r>
    </w:p>
    <w:p w:rsid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 xml:space="preserve">isis </w:t>
      </w:r>
      <w:r w:rsidRPr="00582627">
        <w:rPr>
          <w:rStyle w:val="commandkeywords"/>
          <w:rFonts w:hint="eastAsia"/>
        </w:rPr>
        <w:t xml:space="preserve">ipv6 </w:t>
      </w:r>
      <w:r w:rsidRPr="00582627">
        <w:rPr>
          <w:rStyle w:val="commandkeywords"/>
        </w:rPr>
        <w:t>enable</w:t>
      </w:r>
      <w:r w:rsidRPr="00582627">
        <w:t xml:space="preserve"> </w:t>
      </w:r>
      <w:r w:rsidRPr="00582627">
        <w:rPr>
          <w:rStyle w:val="commandtext"/>
        </w:rPr>
        <w:t>[</w:t>
      </w:r>
      <w:r w:rsidRPr="00582627">
        <w:t xml:space="preserve"> </w:t>
      </w:r>
      <w:r w:rsidRPr="00582627">
        <w:rPr>
          <w:rStyle w:val="commandparameter"/>
        </w:rPr>
        <w:t>process-id</w:t>
      </w:r>
      <w:r w:rsidRPr="00582627">
        <w:t xml:space="preserve"> </w:t>
      </w:r>
      <w:r w:rsidRPr="00582627">
        <w:rPr>
          <w:rStyle w:val="commandtext"/>
        </w:rPr>
        <w:t>]</w:t>
      </w:r>
    </w:p>
    <w:p w:rsidR="00427BA2" w:rsidRPr="00582627" w:rsidRDefault="00582627" w:rsidP="00B51350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缺省情况下，接口上没有使能</w:t>
      </w:r>
      <w:r w:rsidRPr="00582627">
        <w:rPr>
          <w:rFonts w:hint="eastAsia"/>
          <w:lang w:eastAsia="zh-CN"/>
        </w:rPr>
        <w:t>IS-IS</w:t>
      </w:r>
      <w:r w:rsidRPr="00582627">
        <w:rPr>
          <w:rFonts w:hint="eastAsia"/>
          <w:lang w:eastAsia="zh-CN"/>
        </w:rPr>
        <w:t>路由进程的</w:t>
      </w:r>
      <w:r w:rsidRPr="00582627">
        <w:rPr>
          <w:rFonts w:hint="eastAsia"/>
          <w:lang w:eastAsia="zh-CN"/>
        </w:rPr>
        <w:t>IPv6</w:t>
      </w:r>
      <w:r w:rsidRPr="00582627">
        <w:rPr>
          <w:rFonts w:hint="eastAsia"/>
          <w:lang w:eastAsia="zh-CN"/>
        </w:rPr>
        <w:t>能力</w:t>
      </w:r>
      <w:r>
        <w:rPr>
          <w:rFonts w:hint="eastAsia"/>
          <w:lang w:eastAsia="zh-CN"/>
        </w:rPr>
        <w:t>。</w:t>
      </w:r>
    </w:p>
    <w:p w:rsidR="00666912" w:rsidRDefault="00427BA2" w:rsidP="00DD64CA">
      <w:pPr>
        <w:pStyle w:val="3"/>
      </w:pPr>
      <w:bookmarkStart w:id="3492" w:name="_Toc476255008"/>
      <w:bookmarkStart w:id="3493" w:name="_Toc476257103"/>
      <w:bookmarkStart w:id="3494" w:name="_Toc476259084"/>
      <w:bookmarkStart w:id="3495" w:name="_Toc476255041"/>
      <w:bookmarkStart w:id="3496" w:name="_Toc476257136"/>
      <w:bookmarkStart w:id="3497" w:name="_Toc476259117"/>
      <w:bookmarkStart w:id="3498" w:name="_Toc45106029"/>
      <w:bookmarkEnd w:id="3492"/>
      <w:bookmarkEnd w:id="3493"/>
      <w:bookmarkEnd w:id="3494"/>
      <w:bookmarkEnd w:id="3495"/>
      <w:bookmarkEnd w:id="3496"/>
      <w:bookmarkEnd w:id="3497"/>
      <w:r w:rsidRPr="007530E2">
        <w:rPr>
          <w:rFonts w:hint="eastAsia"/>
        </w:rPr>
        <w:t>配置</w:t>
      </w:r>
      <w:r w:rsidRPr="007530E2">
        <w:rPr>
          <w:rFonts w:hint="eastAsia"/>
        </w:rPr>
        <w:t>PE-CE</w:t>
      </w:r>
      <w:r w:rsidRPr="007530E2">
        <w:rPr>
          <w:rFonts w:hint="eastAsia"/>
        </w:rPr>
        <w:t>间使用</w:t>
      </w:r>
      <w:r w:rsidRPr="007530E2">
        <w:rPr>
          <w:rFonts w:hint="eastAsia"/>
        </w:rPr>
        <w:t>EBGP</w:t>
      </w:r>
      <w:bookmarkEnd w:id="3498"/>
    </w:p>
    <w:p w:rsidR="008B6D04" w:rsidRPr="00D54570" w:rsidRDefault="008B6D04" w:rsidP="008B6D04">
      <w:pPr>
        <w:pStyle w:val="4"/>
      </w:pPr>
      <w:r w:rsidRPr="00D54570">
        <w:rPr>
          <w:rFonts w:hint="eastAsia"/>
        </w:rPr>
        <w:t>配置限制和指导</w:t>
      </w:r>
    </w:p>
    <w:p w:rsidR="008B6D04" w:rsidRPr="00D54570" w:rsidRDefault="008B6D04" w:rsidP="008B6D04">
      <w:r>
        <w:rPr>
          <w:rFonts w:hint="eastAsia"/>
        </w:rPr>
        <w:t>修改</w:t>
      </w:r>
      <w:r w:rsidRPr="00114E3C">
        <w:rPr>
          <w:rFonts w:hint="eastAsia"/>
        </w:rPr>
        <w:t>或删除</w:t>
      </w:r>
      <w:r w:rsidRPr="00114E3C">
        <w:rPr>
          <w:rFonts w:hint="eastAsia"/>
        </w:rPr>
        <w:t>VPN</w:t>
      </w:r>
      <w:r w:rsidRPr="00114E3C">
        <w:rPr>
          <w:rFonts w:hint="eastAsia"/>
        </w:rPr>
        <w:t>实例视图</w:t>
      </w:r>
      <w:r w:rsidRPr="00114E3C">
        <w:rPr>
          <w:rFonts w:hint="eastAsia"/>
        </w:rPr>
        <w:t>/VPN</w:t>
      </w:r>
      <w:r w:rsidRPr="00114E3C">
        <w:rPr>
          <w:rFonts w:hint="eastAsia"/>
        </w:rPr>
        <w:t>实例</w:t>
      </w:r>
      <w:r w:rsidRPr="00114E3C">
        <w:rPr>
          <w:rFonts w:hint="eastAsia"/>
        </w:rPr>
        <w:t>IPv</w:t>
      </w:r>
      <w:r>
        <w:rPr>
          <w:rFonts w:hint="eastAsia"/>
        </w:rPr>
        <w:t>6</w:t>
      </w:r>
      <w:r w:rsidRPr="00114E3C">
        <w:rPr>
          <w:rFonts w:hint="eastAsia"/>
        </w:rPr>
        <w:t>地址族视图下的</w:t>
      </w:r>
      <w:r w:rsidRPr="00114E3C">
        <w:rPr>
          <w:rFonts w:hint="eastAsia"/>
        </w:rPr>
        <w:t>RD</w:t>
      </w:r>
      <w:r w:rsidRPr="00114E3C">
        <w:rPr>
          <w:rFonts w:hint="eastAsia"/>
        </w:rPr>
        <w:t>配置后，设备会自动删除</w:t>
      </w:r>
      <w:r w:rsidRPr="00114E3C">
        <w:rPr>
          <w:rFonts w:hint="eastAsia"/>
        </w:rPr>
        <w:t>BGP-VPN IPv</w:t>
      </w:r>
      <w:r>
        <w:rPr>
          <w:rFonts w:hint="eastAsia"/>
        </w:rPr>
        <w:t>6</w:t>
      </w:r>
      <w:r w:rsidRPr="00114E3C">
        <w:rPr>
          <w:rFonts w:hint="eastAsia"/>
        </w:rPr>
        <w:t>单播地址族及其地址族下的配置。因此，</w:t>
      </w:r>
      <w:r w:rsidRPr="00D54570">
        <w:rPr>
          <w:rFonts w:hint="eastAsia"/>
        </w:rPr>
        <w:t>PE-CE</w:t>
      </w:r>
      <w:r w:rsidRPr="00D54570">
        <w:rPr>
          <w:rFonts w:hint="eastAsia"/>
        </w:rPr>
        <w:t>间使用</w:t>
      </w:r>
      <w:r w:rsidRPr="00D54570">
        <w:rPr>
          <w:rFonts w:hint="eastAsia"/>
        </w:rPr>
        <w:t>EBGP</w:t>
      </w:r>
      <w:r w:rsidRPr="00D54570">
        <w:rPr>
          <w:rFonts w:hint="eastAsia"/>
        </w:rPr>
        <w:t>进行路由交换时，请谨慎修改或删除</w:t>
      </w:r>
      <w:r w:rsidRPr="00D54570">
        <w:rPr>
          <w:rFonts w:hint="eastAsia"/>
        </w:rPr>
        <w:t>RD</w:t>
      </w:r>
      <w:r w:rsidRPr="00D54570">
        <w:rPr>
          <w:rFonts w:hint="eastAsia"/>
        </w:rPr>
        <w:t>配置，避免引起路由震荡。</w:t>
      </w:r>
    </w:p>
    <w:p w:rsidR="00582627" w:rsidRDefault="00427BA2" w:rsidP="00DD64CA">
      <w:pPr>
        <w:pStyle w:val="4"/>
      </w:pPr>
      <w:r w:rsidRPr="007530E2">
        <w:rPr>
          <w:rFonts w:hint="eastAsia"/>
        </w:rPr>
        <w:t>配置</w:t>
      </w:r>
      <w:r w:rsidR="00582627" w:rsidRPr="00582627">
        <w:rPr>
          <w:rFonts w:hint="eastAsia"/>
        </w:rPr>
        <w:t>PE</w:t>
      </w:r>
    </w:p>
    <w:p w:rsidR="00582627" w:rsidRDefault="00582627" w:rsidP="00582627">
      <w:pPr>
        <w:pStyle w:val="ItemStep"/>
      </w:pPr>
      <w:r>
        <w:rPr>
          <w:rFonts w:hint="eastAsia"/>
        </w:rPr>
        <w:t>进入系统视图。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>system-view</w:t>
      </w:r>
    </w:p>
    <w:p w:rsidR="00582627" w:rsidRDefault="0013391F" w:rsidP="00582627">
      <w:pPr>
        <w:pStyle w:val="ItemStep"/>
        <w:rPr>
          <w:lang w:eastAsia="zh-CN"/>
        </w:rPr>
      </w:pPr>
      <w:r w:rsidRPr="0013391F">
        <w:rPr>
          <w:rFonts w:hint="eastAsia"/>
          <w:lang w:eastAsia="zh-CN"/>
        </w:rPr>
        <w:lastRenderedPageBreak/>
        <w:t>启动</w:t>
      </w:r>
      <w:r w:rsidRPr="0013391F">
        <w:rPr>
          <w:lang w:eastAsia="zh-CN"/>
        </w:rPr>
        <w:t>BGP</w:t>
      </w:r>
      <w:r w:rsidRPr="0013391F">
        <w:rPr>
          <w:rFonts w:hint="eastAsia"/>
          <w:lang w:eastAsia="zh-CN"/>
        </w:rPr>
        <w:t>实例，</w:t>
      </w:r>
      <w:r w:rsidR="00582627">
        <w:rPr>
          <w:rFonts w:hint="eastAsia"/>
          <w:lang w:eastAsia="zh-CN"/>
        </w:rPr>
        <w:t>进入</w:t>
      </w:r>
      <w:r w:rsidR="00582627">
        <w:rPr>
          <w:rFonts w:hint="eastAsia"/>
          <w:lang w:eastAsia="zh-CN"/>
        </w:rPr>
        <w:t>BGP</w:t>
      </w:r>
      <w:r w:rsidR="00582627">
        <w:rPr>
          <w:rFonts w:hint="eastAsia"/>
          <w:lang w:eastAsia="zh-CN"/>
        </w:rPr>
        <w:t>实例视图。</w:t>
      </w:r>
    </w:p>
    <w:p w:rsid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 xml:space="preserve">bgp </w:t>
      </w:r>
      <w:r w:rsidRPr="00582627">
        <w:rPr>
          <w:rStyle w:val="commandparameter"/>
        </w:rPr>
        <w:t>as-number</w:t>
      </w:r>
      <w:r w:rsidRPr="00582627">
        <w:t xml:space="preserve"> </w:t>
      </w:r>
      <w:r w:rsidRPr="00582627">
        <w:rPr>
          <w:rStyle w:val="commandtext"/>
          <w:rFonts w:hint="eastAsia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  <w:rFonts w:hint="eastAsia"/>
        </w:rPr>
        <w:t>instance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>instance-name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]</w:t>
      </w:r>
    </w:p>
    <w:p w:rsidR="0013391F" w:rsidRDefault="0013391F" w:rsidP="00582627">
      <w:pPr>
        <w:pStyle w:val="ItemIndent1"/>
        <w:rPr>
          <w:rStyle w:val="commandtext"/>
          <w:lang w:eastAsia="zh-CN"/>
        </w:rPr>
      </w:pPr>
      <w:r w:rsidRPr="0013391F">
        <w:rPr>
          <w:rFonts w:hint="eastAsia"/>
          <w:lang w:eastAsia="zh-CN"/>
        </w:rPr>
        <w:t>缺省情况下，没有运行</w:t>
      </w:r>
      <w:r w:rsidRPr="0013391F">
        <w:rPr>
          <w:lang w:eastAsia="zh-CN"/>
        </w:rPr>
        <w:t>BGP</w:t>
      </w:r>
      <w:r w:rsidRPr="0013391F">
        <w:rPr>
          <w:rFonts w:hint="eastAsia"/>
          <w:lang w:eastAsia="zh-CN"/>
        </w:rPr>
        <w:t>。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BGP-VPN</w:t>
      </w:r>
      <w:r>
        <w:rPr>
          <w:rFonts w:hint="eastAsia"/>
          <w:lang w:eastAsia="zh-CN"/>
        </w:rPr>
        <w:t>实例视图。</w:t>
      </w:r>
    </w:p>
    <w:p w:rsidR="00582627" w:rsidRDefault="00582627" w:rsidP="00582627">
      <w:pPr>
        <w:pStyle w:val="ItemIndent1"/>
        <w:rPr>
          <w:rStyle w:val="commandparameter"/>
        </w:rPr>
      </w:pPr>
      <w:r w:rsidRPr="00582627">
        <w:rPr>
          <w:rStyle w:val="commandkeywords"/>
        </w:rPr>
        <w:t xml:space="preserve">ip </w:t>
      </w:r>
      <w:r w:rsidRPr="00582627">
        <w:rPr>
          <w:rStyle w:val="commandkeywords"/>
          <w:rFonts w:hint="eastAsia"/>
        </w:rPr>
        <w:t>vpn</w:t>
      </w:r>
      <w:r w:rsidRPr="00582627">
        <w:rPr>
          <w:rStyle w:val="commandkeywords"/>
        </w:rPr>
        <w:t>-instance</w:t>
      </w:r>
      <w:r w:rsidRPr="00582627">
        <w:t xml:space="preserve"> </w:t>
      </w:r>
      <w:r w:rsidRPr="00582627">
        <w:rPr>
          <w:rStyle w:val="commandparameter"/>
          <w:rFonts w:hint="eastAsia"/>
        </w:rPr>
        <w:t>vpn</w:t>
      </w:r>
      <w:r w:rsidRPr="00582627">
        <w:rPr>
          <w:rStyle w:val="commandparameter"/>
        </w:rPr>
        <w:t>-instance-name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将</w:t>
      </w:r>
      <w:r>
        <w:rPr>
          <w:rFonts w:hint="eastAsia"/>
          <w:lang w:eastAsia="zh-CN"/>
        </w:rPr>
        <w:t>CE</w:t>
      </w:r>
      <w:r>
        <w:rPr>
          <w:rFonts w:hint="eastAsia"/>
          <w:lang w:eastAsia="zh-CN"/>
        </w:rPr>
        <w:t>配置为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私网</w:t>
      </w:r>
      <w:r>
        <w:rPr>
          <w:rFonts w:hint="eastAsia"/>
          <w:lang w:eastAsia="zh-CN"/>
        </w:rPr>
        <w:t>EBGP</w:t>
      </w:r>
      <w:r>
        <w:rPr>
          <w:rFonts w:hint="eastAsia"/>
          <w:lang w:eastAsia="zh-CN"/>
        </w:rPr>
        <w:t>对等体。</w:t>
      </w:r>
    </w:p>
    <w:p w:rsidR="00582627" w:rsidRDefault="00582627" w:rsidP="00582627">
      <w:pPr>
        <w:pStyle w:val="ItemIndent1"/>
        <w:rPr>
          <w:rStyle w:val="commandparameter"/>
        </w:rPr>
      </w:pPr>
      <w:r w:rsidRPr="00582627">
        <w:rPr>
          <w:rStyle w:val="commandkeywords"/>
          <w:rFonts w:hint="eastAsia"/>
        </w:rPr>
        <w:t>p</w:t>
      </w:r>
      <w:r w:rsidRPr="00582627">
        <w:rPr>
          <w:rStyle w:val="commandkeywords"/>
        </w:rPr>
        <w:t>eer</w:t>
      </w:r>
      <w:r w:rsidRPr="00582627">
        <w:rPr>
          <w:rStyle w:val="commandkeywords"/>
          <w:rFonts w:hint="eastAsia"/>
        </w:rPr>
        <w:t xml:space="preserve"> </w:t>
      </w:r>
      <w:r w:rsidRPr="00582627">
        <w:rPr>
          <w:rStyle w:val="commandtext"/>
        </w:rPr>
        <w:t>{</w:t>
      </w:r>
      <w:r w:rsidRPr="00582627">
        <w:t xml:space="preserve"> </w:t>
      </w:r>
      <w:r w:rsidRPr="00582627">
        <w:rPr>
          <w:rStyle w:val="commandparameter"/>
        </w:rPr>
        <w:t xml:space="preserve">group-name </w:t>
      </w:r>
      <w:r w:rsidRPr="00582627">
        <w:rPr>
          <w:rStyle w:val="commandtext"/>
          <w:rFonts w:hint="eastAsia"/>
        </w:rPr>
        <w:t>|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ipv6-address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prefix-length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}</w:t>
      </w:r>
      <w:r w:rsidRPr="00582627">
        <w:rPr>
          <w:rStyle w:val="commandparameter"/>
        </w:rPr>
        <w:t xml:space="preserve"> </w:t>
      </w:r>
      <w:r w:rsidRPr="00582627">
        <w:rPr>
          <w:rStyle w:val="commandkeywords"/>
        </w:rPr>
        <w:t>as-number</w:t>
      </w:r>
      <w:r w:rsidRPr="00582627">
        <w:t xml:space="preserve"> </w:t>
      </w:r>
      <w:r w:rsidRPr="00582627">
        <w:rPr>
          <w:rStyle w:val="commandparameter"/>
        </w:rPr>
        <w:t>as-number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</w:t>
      </w:r>
      <w:r>
        <w:rPr>
          <w:rFonts w:hint="eastAsia"/>
          <w:lang w:eastAsia="zh-CN"/>
        </w:rPr>
        <w:t>BGP-VPN IPv6</w:t>
      </w:r>
      <w:r>
        <w:rPr>
          <w:rFonts w:hint="eastAsia"/>
          <w:lang w:eastAsia="zh-CN"/>
        </w:rPr>
        <w:t>单播地址族，并进入</w:t>
      </w:r>
      <w:r>
        <w:rPr>
          <w:rFonts w:hint="eastAsia"/>
          <w:lang w:eastAsia="zh-CN"/>
        </w:rPr>
        <w:t>BGP-VPN IPv6</w:t>
      </w:r>
      <w:r>
        <w:rPr>
          <w:rFonts w:hint="eastAsia"/>
          <w:lang w:eastAsia="zh-CN"/>
        </w:rPr>
        <w:t>单播地址族视图。</w:t>
      </w:r>
    </w:p>
    <w:p w:rsid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 xml:space="preserve">address-family ipv6 </w:t>
      </w:r>
      <w:r w:rsidRPr="00582627">
        <w:rPr>
          <w:rStyle w:val="commandtext"/>
          <w:rFonts w:hint="eastAsia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</w:rPr>
        <w:t>unicast</w:t>
      </w:r>
      <w:r w:rsidRPr="00582627">
        <w:rPr>
          <w:rStyle w:val="commandkeywords"/>
          <w:rFonts w:hint="eastAsia"/>
        </w:rPr>
        <w:t xml:space="preserve"> </w:t>
      </w:r>
      <w:r w:rsidRPr="00582627">
        <w:rPr>
          <w:rStyle w:val="commandtext"/>
          <w:rFonts w:hint="eastAsia"/>
        </w:rPr>
        <w:t>]</w:t>
      </w:r>
    </w:p>
    <w:p w:rsidR="00582627" w:rsidRDefault="00582627" w:rsidP="00582627">
      <w:pPr>
        <w:pStyle w:val="ItemIndent1"/>
      </w:pPr>
      <w:r w:rsidRPr="00582627">
        <w:rPr>
          <w:rFonts w:hint="eastAsia"/>
        </w:rPr>
        <w:t>BGP-VPN IPv6</w:t>
      </w:r>
      <w:r w:rsidRPr="00582627">
        <w:rPr>
          <w:rFonts w:hint="eastAsia"/>
        </w:rPr>
        <w:t>单播地址族视图下的配置命令与</w:t>
      </w:r>
      <w:r w:rsidRPr="00582627">
        <w:rPr>
          <w:rFonts w:hint="eastAsia"/>
        </w:rPr>
        <w:t>BGP IPv6</w:t>
      </w:r>
      <w:r w:rsidRPr="00582627">
        <w:rPr>
          <w:rFonts w:hint="eastAsia"/>
        </w:rPr>
        <w:t>单播地址族视图下的配置命令相同。本文只列举了部分命令，更多的命令请参见“三层技术</w:t>
      </w:r>
      <w:r w:rsidRPr="00582627">
        <w:rPr>
          <w:rFonts w:hint="eastAsia"/>
        </w:rPr>
        <w:t>-IP</w:t>
      </w:r>
      <w:r w:rsidRPr="00582627">
        <w:rPr>
          <w:rFonts w:hint="eastAsia"/>
        </w:rPr>
        <w:t>路由配置指导”中的“</w:t>
      </w:r>
      <w:r w:rsidRPr="00582627">
        <w:rPr>
          <w:rFonts w:hint="eastAsia"/>
        </w:rPr>
        <w:t>BGP</w:t>
      </w:r>
      <w:r w:rsidRPr="00582627">
        <w:rPr>
          <w:rFonts w:hint="eastAsia"/>
        </w:rPr>
        <w:t>”</w:t>
      </w:r>
      <w:r>
        <w:rPr>
          <w:rFonts w:hint="eastAsia"/>
        </w:rPr>
        <w:t>。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使能本地路由器与指定对等体交换</w:t>
      </w:r>
      <w:r>
        <w:rPr>
          <w:rFonts w:hint="eastAsia"/>
          <w:lang w:eastAsia="zh-CN"/>
        </w:rPr>
        <w:t>IPv6</w:t>
      </w:r>
      <w:r>
        <w:rPr>
          <w:rFonts w:hint="eastAsia"/>
          <w:lang w:eastAsia="zh-CN"/>
        </w:rPr>
        <w:t>单播路由信息的能力。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>p</w:t>
      </w:r>
      <w:r w:rsidRPr="00582627">
        <w:rPr>
          <w:rStyle w:val="commandkeywords"/>
        </w:rPr>
        <w:t>eer</w:t>
      </w:r>
      <w:r w:rsidRPr="00582627">
        <w:rPr>
          <w:rStyle w:val="commandkeywords"/>
          <w:rFonts w:hint="eastAsia"/>
        </w:rPr>
        <w:t xml:space="preserve"> </w:t>
      </w:r>
      <w:r w:rsidRPr="00582627">
        <w:rPr>
          <w:rStyle w:val="commandtext"/>
        </w:rPr>
        <w:t>{</w:t>
      </w:r>
      <w:r w:rsidRPr="00582627">
        <w:t xml:space="preserve"> </w:t>
      </w:r>
      <w:r w:rsidRPr="00582627">
        <w:rPr>
          <w:rStyle w:val="commandparameter"/>
        </w:rPr>
        <w:t xml:space="preserve">group-name </w:t>
      </w:r>
      <w:r w:rsidRPr="00582627">
        <w:rPr>
          <w:rStyle w:val="commandtext"/>
          <w:rFonts w:hint="eastAsia"/>
        </w:rPr>
        <w:t>|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ipv6-address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prefix-length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}</w:t>
      </w:r>
      <w:r w:rsidRPr="00582627">
        <w:rPr>
          <w:rStyle w:val="commandparameter"/>
          <w:rFonts w:hint="eastAsia"/>
        </w:rPr>
        <w:t xml:space="preserve"> </w:t>
      </w:r>
      <w:r w:rsidRPr="00582627">
        <w:rPr>
          <w:rStyle w:val="commandkeywords"/>
          <w:rFonts w:hint="eastAsia"/>
        </w:rPr>
        <w:t>enable</w:t>
      </w:r>
    </w:p>
    <w:p w:rsid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缺省情况下，本地路由器不能与对等体交换</w:t>
      </w:r>
      <w:r w:rsidRPr="00582627">
        <w:rPr>
          <w:rFonts w:hint="eastAsia"/>
          <w:lang w:eastAsia="zh-CN"/>
        </w:rPr>
        <w:t>IPv6</w:t>
      </w:r>
      <w:r w:rsidRPr="00582627">
        <w:rPr>
          <w:rFonts w:hint="eastAsia"/>
          <w:lang w:eastAsia="zh-CN"/>
        </w:rPr>
        <w:t>单播路由信息</w:t>
      </w:r>
      <w:r>
        <w:rPr>
          <w:rFonts w:hint="eastAsia"/>
          <w:lang w:eastAsia="zh-CN"/>
        </w:rPr>
        <w:t>。</w:t>
      </w:r>
    </w:p>
    <w:p w:rsidR="00582627" w:rsidRDefault="00582627" w:rsidP="00582627">
      <w:pPr>
        <w:pStyle w:val="ItemStep"/>
      </w:pPr>
      <w:r>
        <w:rPr>
          <w:rFonts w:hint="eastAsia"/>
        </w:rPr>
        <w:t>引入本端</w:t>
      </w:r>
      <w:r>
        <w:rPr>
          <w:rFonts w:hint="eastAsia"/>
        </w:rPr>
        <w:t>CE</w:t>
      </w:r>
      <w:r>
        <w:rPr>
          <w:rFonts w:hint="eastAsia"/>
        </w:rPr>
        <w:t>路由。</w:t>
      </w:r>
    </w:p>
    <w:p w:rsid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>import-route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>protocol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{</w:t>
      </w:r>
      <w:r w:rsidRPr="00582627">
        <w:t xml:space="preserve"> </w:t>
      </w:r>
      <w:r w:rsidRPr="00582627">
        <w:rPr>
          <w:rStyle w:val="commandparameter"/>
        </w:rPr>
        <w:t>process-id</w:t>
      </w:r>
      <w:r w:rsidRPr="00582627">
        <w:t xml:space="preserve"> </w:t>
      </w:r>
      <w:r w:rsidRPr="00582627">
        <w:rPr>
          <w:rStyle w:val="commandtext"/>
        </w:rPr>
        <w:t>|</w:t>
      </w:r>
      <w:r w:rsidRPr="00582627">
        <w:rPr>
          <w:rStyle w:val="commandkeywords"/>
        </w:rPr>
        <w:t xml:space="preserve"> all-processes</w:t>
      </w:r>
      <w:r w:rsidRPr="00582627">
        <w:rPr>
          <w:rStyle w:val="commandparameter"/>
        </w:rPr>
        <w:t xml:space="preserve"> </w:t>
      </w:r>
      <w:r w:rsidRPr="00582627">
        <w:rPr>
          <w:rStyle w:val="commandtext"/>
        </w:rPr>
        <w:t>}</w:t>
      </w:r>
      <w:r w:rsidRPr="00582627" w:rsidDel="006F1C14">
        <w:rPr>
          <w:rFonts w:hint="eastAsia"/>
        </w:rPr>
        <w:t xml:space="preserve">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  <w:rFonts w:hint="eastAsia"/>
        </w:rPr>
        <w:t xml:space="preserve">allow-direct </w:t>
      </w:r>
      <w:r w:rsidRPr="00582627">
        <w:rPr>
          <w:rStyle w:val="commandtext"/>
          <w:rFonts w:hint="eastAsia"/>
        </w:rPr>
        <w:t>|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</w:rPr>
        <w:t xml:space="preserve">med </w:t>
      </w:r>
      <w:r w:rsidRPr="00582627">
        <w:rPr>
          <w:rStyle w:val="commandparameter"/>
        </w:rPr>
        <w:t>med-value</w:t>
      </w:r>
      <w:r w:rsidRPr="00582627">
        <w:rPr>
          <w:rStyle w:val="commandkeywords"/>
        </w:rPr>
        <w:t xml:space="preserve"> </w:t>
      </w:r>
      <w:r w:rsidRPr="00582627">
        <w:rPr>
          <w:rStyle w:val="commandtext"/>
        </w:rPr>
        <w:t>|</w:t>
      </w:r>
      <w:r w:rsidRPr="00582627">
        <w:t xml:space="preserve"> </w:t>
      </w:r>
      <w:r w:rsidRPr="00582627">
        <w:rPr>
          <w:rStyle w:val="commandkeywords"/>
        </w:rPr>
        <w:t>route-policy</w:t>
      </w:r>
      <w:r w:rsidRPr="00582627">
        <w:rPr>
          <w:rStyle w:val="commandparameter"/>
        </w:rPr>
        <w:t xml:space="preserve"> route-policy-name </w:t>
      </w:r>
      <w:r w:rsidRPr="00582627">
        <w:rPr>
          <w:rStyle w:val="commandtext"/>
        </w:rPr>
        <w:t>]</w:t>
      </w:r>
      <w:r w:rsidRPr="00582627">
        <w:t xml:space="preserve"> </w:t>
      </w:r>
      <w:r w:rsidRPr="00582627">
        <w:rPr>
          <w:rStyle w:val="commandtext"/>
        </w:rPr>
        <w:t>*</w:t>
      </w:r>
      <w:r w:rsidRPr="00582627">
        <w:t xml:space="preserve"> </w:t>
      </w:r>
      <w:r w:rsidRPr="00582627">
        <w:rPr>
          <w:rStyle w:val="commandtext"/>
        </w:rPr>
        <w:t>]</w:t>
      </w:r>
    </w:p>
    <w:p w:rsid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PE</w:t>
      </w:r>
      <w:r w:rsidRPr="00582627">
        <w:rPr>
          <w:rFonts w:hint="eastAsia"/>
          <w:lang w:eastAsia="zh-CN"/>
        </w:rPr>
        <w:t>需要将到本端</w:t>
      </w:r>
      <w:r w:rsidRPr="00582627">
        <w:rPr>
          <w:rFonts w:hint="eastAsia"/>
          <w:lang w:eastAsia="zh-CN"/>
        </w:rPr>
        <w:t>CE</w:t>
      </w:r>
      <w:r w:rsidRPr="00582627">
        <w:rPr>
          <w:rFonts w:hint="eastAsia"/>
          <w:lang w:eastAsia="zh-CN"/>
        </w:rPr>
        <w:t>的路由引入</w:t>
      </w:r>
      <w:r w:rsidRPr="00582627">
        <w:rPr>
          <w:rFonts w:hint="eastAsia"/>
          <w:lang w:eastAsia="zh-CN"/>
        </w:rPr>
        <w:t>VPN</w:t>
      </w:r>
      <w:r w:rsidRPr="00582627">
        <w:rPr>
          <w:rFonts w:hint="eastAsia"/>
          <w:lang w:eastAsia="zh-CN"/>
        </w:rPr>
        <w:t>路由表中，以发布给对端</w:t>
      </w:r>
      <w:r w:rsidRPr="00582627"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>。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（可选）配置允许本地</w:t>
      </w:r>
      <w:r>
        <w:rPr>
          <w:rFonts w:hint="eastAsia"/>
          <w:lang w:eastAsia="zh-CN"/>
        </w:rPr>
        <w:t>AS</w:t>
      </w:r>
      <w:r>
        <w:rPr>
          <w:rFonts w:hint="eastAsia"/>
          <w:lang w:eastAsia="zh-CN"/>
        </w:rPr>
        <w:t>号在所接收的路由的</w:t>
      </w:r>
      <w:r>
        <w:rPr>
          <w:rFonts w:hint="eastAsia"/>
          <w:lang w:eastAsia="zh-CN"/>
        </w:rPr>
        <w:t>AS_PATH</w:t>
      </w:r>
      <w:r>
        <w:rPr>
          <w:rFonts w:hint="eastAsia"/>
          <w:lang w:eastAsia="zh-CN"/>
        </w:rPr>
        <w:t>属性中出现，并可同时配置允许重复的次数。</w:t>
      </w:r>
    </w:p>
    <w:p w:rsid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>peer</w:t>
      </w:r>
      <w:r w:rsidRPr="00582627">
        <w:t xml:space="preserve"> </w:t>
      </w:r>
      <w:r w:rsidRPr="00582627">
        <w:rPr>
          <w:rStyle w:val="commandtext"/>
        </w:rPr>
        <w:t>{</w:t>
      </w:r>
      <w:r w:rsidRPr="00582627">
        <w:t xml:space="preserve"> </w:t>
      </w:r>
      <w:r w:rsidRPr="00582627">
        <w:rPr>
          <w:rStyle w:val="commandparameter"/>
        </w:rPr>
        <w:t xml:space="preserve">group-name </w:t>
      </w:r>
      <w:r w:rsidRPr="00582627">
        <w:rPr>
          <w:rStyle w:val="commandtext"/>
        </w:rPr>
        <w:t>|</w:t>
      </w:r>
      <w:r w:rsidRPr="00582627">
        <w:rPr>
          <w:rStyle w:val="commandparameter"/>
        </w:rPr>
        <w:t xml:space="preserve"> </w:t>
      </w:r>
      <w:r w:rsidRPr="00582627">
        <w:rPr>
          <w:rStyle w:val="commandparameter"/>
          <w:rFonts w:hint="eastAsia"/>
        </w:rPr>
        <w:t xml:space="preserve">ipv6-address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prefix-length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}</w:t>
      </w:r>
      <w:r w:rsidRPr="00582627">
        <w:t xml:space="preserve"> </w:t>
      </w:r>
      <w:r w:rsidRPr="00582627">
        <w:rPr>
          <w:rStyle w:val="commandkeywords"/>
        </w:rPr>
        <w:t>allow-as-loop</w:t>
      </w:r>
      <w:r w:rsidRPr="00582627">
        <w:t xml:space="preserve"> </w:t>
      </w:r>
      <w:r w:rsidRPr="00582627">
        <w:rPr>
          <w:rStyle w:val="commandtext"/>
        </w:rPr>
        <w:t>[</w:t>
      </w:r>
      <w:r w:rsidRPr="00582627">
        <w:t xml:space="preserve"> </w:t>
      </w:r>
      <w:r w:rsidRPr="00582627">
        <w:rPr>
          <w:rStyle w:val="commandparameter"/>
        </w:rPr>
        <w:t xml:space="preserve">number </w:t>
      </w:r>
      <w:r w:rsidRPr="00582627">
        <w:rPr>
          <w:rStyle w:val="commandtext"/>
        </w:rPr>
        <w:t>]</w:t>
      </w:r>
    </w:p>
    <w:p w:rsid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缺省情况下，不允许本地</w:t>
      </w:r>
      <w:r w:rsidRPr="00582627">
        <w:rPr>
          <w:rFonts w:hint="eastAsia"/>
          <w:lang w:eastAsia="zh-CN"/>
        </w:rPr>
        <w:t>AS</w:t>
      </w:r>
      <w:r w:rsidRPr="00582627">
        <w:rPr>
          <w:rFonts w:hint="eastAsia"/>
          <w:lang w:eastAsia="zh-CN"/>
        </w:rPr>
        <w:t>号在接收路由的</w:t>
      </w:r>
      <w:r w:rsidRPr="00582627">
        <w:rPr>
          <w:rFonts w:hint="eastAsia"/>
          <w:lang w:eastAsia="zh-CN"/>
        </w:rPr>
        <w:t>AS_PATH</w:t>
      </w:r>
      <w:r w:rsidRPr="00582627">
        <w:rPr>
          <w:rFonts w:hint="eastAsia"/>
          <w:lang w:eastAsia="zh-CN"/>
        </w:rPr>
        <w:t>属性中出现</w:t>
      </w:r>
      <w:r>
        <w:rPr>
          <w:rFonts w:hint="eastAsia"/>
          <w:lang w:eastAsia="zh-CN"/>
        </w:rPr>
        <w:t>。</w:t>
      </w:r>
    </w:p>
    <w:p w:rsidR="00666912" w:rsidRPr="00582627" w:rsidRDefault="00582627" w:rsidP="00B51350">
      <w:pPr>
        <w:pStyle w:val="ItemIndent1"/>
      </w:pPr>
      <w:r w:rsidRPr="00582627">
        <w:rPr>
          <w:rFonts w:hint="eastAsia"/>
        </w:rPr>
        <w:t>H</w:t>
      </w:r>
      <w:r w:rsidRPr="00582627">
        <w:t>ub&amp;</w:t>
      </w:r>
      <w:r w:rsidRPr="00582627">
        <w:rPr>
          <w:rFonts w:hint="eastAsia"/>
        </w:rPr>
        <w:t>S</w:t>
      </w:r>
      <w:r w:rsidRPr="00582627">
        <w:t>poke</w:t>
      </w:r>
      <w:r w:rsidRPr="00582627">
        <w:rPr>
          <w:rFonts w:hint="eastAsia"/>
        </w:rPr>
        <w:t>组网中，如果在</w:t>
      </w:r>
      <w:r w:rsidRPr="00582627">
        <w:rPr>
          <w:rFonts w:hint="eastAsia"/>
        </w:rPr>
        <w:t>Hub-</w:t>
      </w:r>
      <w:r w:rsidRPr="00582627">
        <w:t>PE</w:t>
      </w:r>
      <w:r w:rsidRPr="00582627">
        <w:rPr>
          <w:rFonts w:hint="eastAsia"/>
        </w:rPr>
        <w:t>和</w:t>
      </w:r>
      <w:r w:rsidRPr="00582627">
        <w:rPr>
          <w:rFonts w:hint="eastAsia"/>
        </w:rPr>
        <w:t>Hub-</w:t>
      </w:r>
      <w:r w:rsidRPr="00582627">
        <w:t>CE</w:t>
      </w:r>
      <w:r w:rsidRPr="00582627">
        <w:rPr>
          <w:rFonts w:hint="eastAsia"/>
        </w:rPr>
        <w:t>之间运行</w:t>
      </w:r>
      <w:r w:rsidRPr="00582627">
        <w:t>EBGP</w:t>
      </w:r>
      <w:r w:rsidRPr="00582627">
        <w:rPr>
          <w:rFonts w:hint="eastAsia"/>
        </w:rPr>
        <w:t>，则需要在</w:t>
      </w:r>
      <w:r w:rsidRPr="00582627">
        <w:rPr>
          <w:rFonts w:hint="eastAsia"/>
        </w:rPr>
        <w:t>Hub-PE</w:t>
      </w:r>
      <w:r w:rsidRPr="00582627">
        <w:rPr>
          <w:rFonts w:hint="eastAsia"/>
        </w:rPr>
        <w:t>上执行本配置，否则</w:t>
      </w:r>
      <w:r w:rsidRPr="00582627">
        <w:rPr>
          <w:rFonts w:hint="eastAsia"/>
        </w:rPr>
        <w:t>Hub-PE</w:t>
      </w:r>
      <w:r w:rsidRPr="00582627">
        <w:rPr>
          <w:rFonts w:hint="eastAsia"/>
        </w:rPr>
        <w:t>不能接受</w:t>
      </w:r>
      <w:r w:rsidRPr="00582627">
        <w:rPr>
          <w:rFonts w:hint="eastAsia"/>
        </w:rPr>
        <w:t>Hub-CE</w:t>
      </w:r>
      <w:r w:rsidRPr="00582627">
        <w:rPr>
          <w:rFonts w:hint="eastAsia"/>
        </w:rPr>
        <w:t>返回的路由更新信息。</w:t>
      </w:r>
    </w:p>
    <w:p w:rsidR="00582627" w:rsidRDefault="00427BA2" w:rsidP="00DD64CA">
      <w:pPr>
        <w:pStyle w:val="4"/>
      </w:pPr>
      <w:r w:rsidRPr="007530E2">
        <w:rPr>
          <w:rFonts w:hint="eastAsia"/>
        </w:rPr>
        <w:t>配置</w:t>
      </w:r>
      <w:r w:rsidR="00582627" w:rsidRPr="00582627">
        <w:rPr>
          <w:rFonts w:hint="eastAsia"/>
        </w:rPr>
        <w:t>CE</w:t>
      </w:r>
    </w:p>
    <w:p w:rsidR="00582627" w:rsidRDefault="00582627" w:rsidP="00582627">
      <w:pPr>
        <w:pStyle w:val="ItemStep"/>
      </w:pPr>
      <w:r>
        <w:rPr>
          <w:rFonts w:hint="eastAsia"/>
        </w:rPr>
        <w:t>进入系统视图。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>system-view</w:t>
      </w:r>
    </w:p>
    <w:p w:rsidR="00582627" w:rsidRDefault="00582627" w:rsidP="00582627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 xml:space="preserve">bgp </w:t>
      </w:r>
      <w:r w:rsidRPr="00582627">
        <w:rPr>
          <w:rStyle w:val="commandparameter"/>
        </w:rPr>
        <w:t>as-number</w:t>
      </w:r>
      <w:r w:rsidRPr="00582627">
        <w:t xml:space="preserve"> </w:t>
      </w:r>
      <w:r w:rsidRPr="00582627">
        <w:rPr>
          <w:rStyle w:val="commandtext"/>
          <w:rFonts w:hint="eastAsia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  <w:rFonts w:hint="eastAsia"/>
        </w:rPr>
        <w:t>instance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>instance-name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]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将</w:t>
      </w:r>
      <w:r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>配置为</w:t>
      </w:r>
      <w:r>
        <w:rPr>
          <w:rFonts w:hint="eastAsia"/>
          <w:lang w:eastAsia="zh-CN"/>
        </w:rPr>
        <w:t>EBGP</w:t>
      </w:r>
      <w:r>
        <w:rPr>
          <w:rFonts w:hint="eastAsia"/>
          <w:lang w:eastAsia="zh-CN"/>
        </w:rPr>
        <w:t>对等体。</w:t>
      </w:r>
    </w:p>
    <w:p w:rsidR="00582627" w:rsidRDefault="00582627" w:rsidP="00582627">
      <w:pPr>
        <w:pStyle w:val="ItemIndent1"/>
        <w:rPr>
          <w:rStyle w:val="commandparameter"/>
        </w:rPr>
      </w:pPr>
      <w:r w:rsidRPr="00582627">
        <w:rPr>
          <w:rStyle w:val="commandkeywords"/>
          <w:rFonts w:hint="eastAsia"/>
        </w:rPr>
        <w:t>p</w:t>
      </w:r>
      <w:r w:rsidRPr="00582627">
        <w:rPr>
          <w:rStyle w:val="commandkeywords"/>
        </w:rPr>
        <w:t>eer</w:t>
      </w:r>
      <w:r w:rsidRPr="00582627">
        <w:rPr>
          <w:rStyle w:val="commandkeywords"/>
          <w:rFonts w:hint="eastAsia"/>
        </w:rPr>
        <w:t xml:space="preserve"> </w:t>
      </w:r>
      <w:r w:rsidRPr="00582627">
        <w:rPr>
          <w:rStyle w:val="commandtext"/>
        </w:rPr>
        <w:t>{</w:t>
      </w:r>
      <w:r w:rsidRPr="00582627">
        <w:t xml:space="preserve"> </w:t>
      </w:r>
      <w:r w:rsidRPr="00582627">
        <w:rPr>
          <w:rStyle w:val="commandparameter"/>
        </w:rPr>
        <w:t xml:space="preserve">group-name </w:t>
      </w:r>
      <w:r w:rsidRPr="00582627">
        <w:rPr>
          <w:rStyle w:val="commandtext"/>
          <w:rFonts w:hint="eastAsia"/>
        </w:rPr>
        <w:t>|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ipv6-address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prefix-length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}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</w:rPr>
        <w:t>as-number</w:t>
      </w:r>
      <w:r w:rsidRPr="00582627">
        <w:t xml:space="preserve"> </w:t>
      </w:r>
      <w:r w:rsidRPr="00582627">
        <w:rPr>
          <w:rStyle w:val="commandparameter"/>
        </w:rPr>
        <w:t>as-number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</w:t>
      </w:r>
      <w:r>
        <w:rPr>
          <w:rFonts w:hint="eastAsia"/>
          <w:lang w:eastAsia="zh-CN"/>
        </w:rPr>
        <w:t>BGP IPv6</w:t>
      </w:r>
      <w:r>
        <w:rPr>
          <w:rFonts w:hint="eastAsia"/>
          <w:lang w:eastAsia="zh-CN"/>
        </w:rPr>
        <w:t>单播地址族，并进入</w:t>
      </w:r>
      <w:r>
        <w:rPr>
          <w:rFonts w:hint="eastAsia"/>
          <w:lang w:eastAsia="zh-CN"/>
        </w:rPr>
        <w:t>BGP IPv6</w:t>
      </w:r>
      <w:r>
        <w:rPr>
          <w:rFonts w:hint="eastAsia"/>
          <w:lang w:eastAsia="zh-CN"/>
        </w:rPr>
        <w:t>单播地址族视图。</w:t>
      </w:r>
    </w:p>
    <w:p w:rsid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  <w:rFonts w:hint="eastAsia"/>
        </w:rPr>
        <w:t>address-family ipv6</w:t>
      </w:r>
      <w:r w:rsidRPr="00582627">
        <w:rPr>
          <w:rStyle w:val="commandkeywords"/>
        </w:rPr>
        <w:t xml:space="preserve"> </w:t>
      </w:r>
      <w:r w:rsidRPr="00582627">
        <w:rPr>
          <w:rStyle w:val="commandtext"/>
          <w:rFonts w:hint="eastAsia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</w:rPr>
        <w:t>unicast</w:t>
      </w:r>
      <w:r w:rsidRPr="00582627">
        <w:rPr>
          <w:rStyle w:val="commandkeywords"/>
          <w:rFonts w:hint="eastAsia"/>
        </w:rPr>
        <w:t xml:space="preserve"> </w:t>
      </w:r>
      <w:r w:rsidRPr="00582627">
        <w:rPr>
          <w:rStyle w:val="commandtext"/>
          <w:rFonts w:hint="eastAsia"/>
        </w:rPr>
        <w:t>]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使能本地路由器与指定对等体交换</w:t>
      </w:r>
      <w:r>
        <w:rPr>
          <w:rFonts w:hint="eastAsia"/>
          <w:lang w:eastAsia="zh-CN"/>
        </w:rPr>
        <w:t>IPv6</w:t>
      </w:r>
      <w:r>
        <w:rPr>
          <w:rFonts w:hint="eastAsia"/>
          <w:lang w:eastAsia="zh-CN"/>
        </w:rPr>
        <w:t>单播路由信息的能力。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>p</w:t>
      </w:r>
      <w:r w:rsidRPr="00582627">
        <w:rPr>
          <w:rStyle w:val="commandkeywords"/>
        </w:rPr>
        <w:t>eer</w:t>
      </w:r>
      <w:r w:rsidRPr="00582627">
        <w:rPr>
          <w:rStyle w:val="commandkeywords"/>
          <w:rFonts w:hint="eastAsia"/>
        </w:rPr>
        <w:t xml:space="preserve"> </w:t>
      </w:r>
      <w:r w:rsidRPr="00582627">
        <w:rPr>
          <w:rStyle w:val="commandtext"/>
        </w:rPr>
        <w:t>{</w:t>
      </w:r>
      <w:r w:rsidRPr="00582627">
        <w:t xml:space="preserve"> </w:t>
      </w:r>
      <w:r w:rsidRPr="00582627">
        <w:rPr>
          <w:rStyle w:val="commandparameter"/>
        </w:rPr>
        <w:t xml:space="preserve">group-name </w:t>
      </w:r>
      <w:r w:rsidRPr="00582627">
        <w:rPr>
          <w:rStyle w:val="commandtext"/>
          <w:rFonts w:hint="eastAsia"/>
        </w:rPr>
        <w:t>|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ipv6-address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prefix-length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}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  <w:rFonts w:hint="eastAsia"/>
        </w:rPr>
        <w:t>enable</w:t>
      </w:r>
    </w:p>
    <w:p w:rsid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缺省情况下，本地路由器不能与对等体交换</w:t>
      </w:r>
      <w:r w:rsidRPr="00582627">
        <w:rPr>
          <w:rFonts w:hint="eastAsia"/>
          <w:lang w:eastAsia="zh-CN"/>
        </w:rPr>
        <w:t>IPv6</w:t>
      </w:r>
      <w:r w:rsidRPr="00582627">
        <w:rPr>
          <w:rFonts w:hint="eastAsia"/>
          <w:lang w:eastAsia="zh-CN"/>
        </w:rPr>
        <w:t>单播路由信息</w:t>
      </w:r>
      <w:r>
        <w:rPr>
          <w:rFonts w:hint="eastAsia"/>
          <w:lang w:eastAsia="zh-CN"/>
        </w:rPr>
        <w:t>。</w:t>
      </w:r>
    </w:p>
    <w:p w:rsidR="00582627" w:rsidRDefault="00582627" w:rsidP="00582627">
      <w:pPr>
        <w:pStyle w:val="ItemStep"/>
      </w:pPr>
      <w:r>
        <w:rPr>
          <w:rFonts w:hint="eastAsia"/>
        </w:rPr>
        <w:t>配置路由引入。</w:t>
      </w:r>
    </w:p>
    <w:p w:rsid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lastRenderedPageBreak/>
        <w:t>import-route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>protocol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{</w:t>
      </w:r>
      <w:r w:rsidRPr="00582627">
        <w:t xml:space="preserve"> </w:t>
      </w:r>
      <w:r w:rsidRPr="00582627">
        <w:rPr>
          <w:rStyle w:val="commandparameter"/>
        </w:rPr>
        <w:t>process-id</w:t>
      </w:r>
      <w:r w:rsidRPr="00582627">
        <w:t xml:space="preserve"> </w:t>
      </w:r>
      <w:r w:rsidRPr="00582627">
        <w:rPr>
          <w:rStyle w:val="commandtext"/>
        </w:rPr>
        <w:t>|</w:t>
      </w:r>
      <w:r w:rsidRPr="00582627">
        <w:rPr>
          <w:rStyle w:val="commandkeywords"/>
        </w:rPr>
        <w:t xml:space="preserve"> all-processes</w:t>
      </w:r>
      <w:r w:rsidRPr="00582627">
        <w:rPr>
          <w:rStyle w:val="commandparameter"/>
        </w:rPr>
        <w:t xml:space="preserve"> </w:t>
      </w:r>
      <w:r w:rsidRPr="00582627">
        <w:rPr>
          <w:rStyle w:val="commandtext"/>
        </w:rPr>
        <w:t>}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  <w:rFonts w:hint="eastAsia"/>
        </w:rPr>
        <w:t>allow-direct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|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</w:rPr>
        <w:t xml:space="preserve">med </w:t>
      </w:r>
      <w:r w:rsidRPr="00582627">
        <w:rPr>
          <w:rStyle w:val="commandparameter"/>
        </w:rPr>
        <w:t>med-value</w:t>
      </w:r>
      <w:r w:rsidRPr="00582627">
        <w:rPr>
          <w:rStyle w:val="commandkeywords"/>
        </w:rPr>
        <w:t xml:space="preserve"> </w:t>
      </w:r>
      <w:r w:rsidRPr="00582627">
        <w:rPr>
          <w:rStyle w:val="commandtext"/>
        </w:rPr>
        <w:t>|</w:t>
      </w:r>
      <w:r w:rsidRPr="00582627">
        <w:t xml:space="preserve"> </w:t>
      </w:r>
      <w:r w:rsidRPr="00582627">
        <w:rPr>
          <w:rStyle w:val="commandkeywords"/>
        </w:rPr>
        <w:t>route-policy</w:t>
      </w:r>
      <w:r w:rsidRPr="00582627">
        <w:rPr>
          <w:rStyle w:val="commandparameter"/>
        </w:rPr>
        <w:t xml:space="preserve"> route-policy-name </w:t>
      </w:r>
      <w:r w:rsidRPr="00582627">
        <w:rPr>
          <w:rStyle w:val="commandtext"/>
        </w:rPr>
        <w:t>]</w:t>
      </w:r>
      <w:r w:rsidRPr="00582627">
        <w:t xml:space="preserve"> </w:t>
      </w:r>
      <w:r w:rsidRPr="00582627">
        <w:rPr>
          <w:rStyle w:val="commandtext"/>
        </w:rPr>
        <w:t>*</w:t>
      </w:r>
      <w:r w:rsidRPr="00582627">
        <w:t xml:space="preserve"> </w:t>
      </w:r>
      <w:r w:rsidRPr="00582627">
        <w:rPr>
          <w:rStyle w:val="commandtext"/>
        </w:rPr>
        <w:t>]</w:t>
      </w:r>
    </w:p>
    <w:p w:rsidR="00666912" w:rsidRPr="00582627" w:rsidRDefault="00582627" w:rsidP="00B51350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CE</w:t>
      </w:r>
      <w:r w:rsidRPr="00582627">
        <w:rPr>
          <w:rFonts w:hint="eastAsia"/>
          <w:lang w:eastAsia="zh-CN"/>
        </w:rPr>
        <w:t>需要将自己所能到达的</w:t>
      </w:r>
      <w:r w:rsidRPr="00582627">
        <w:rPr>
          <w:rFonts w:hint="eastAsia"/>
          <w:lang w:eastAsia="zh-CN"/>
        </w:rPr>
        <w:t>VPN</w:t>
      </w:r>
      <w:r w:rsidRPr="00582627">
        <w:rPr>
          <w:rFonts w:hint="eastAsia"/>
          <w:lang w:eastAsia="zh-CN"/>
        </w:rPr>
        <w:t>网段地址发布给接入的</w:t>
      </w:r>
      <w:r w:rsidRPr="00582627">
        <w:rPr>
          <w:rFonts w:hint="eastAsia"/>
          <w:lang w:eastAsia="zh-CN"/>
        </w:rPr>
        <w:t>PE</w:t>
      </w:r>
      <w:r w:rsidRPr="00582627">
        <w:rPr>
          <w:rFonts w:hint="eastAsia"/>
          <w:lang w:eastAsia="zh-CN"/>
        </w:rPr>
        <w:t>，通过</w:t>
      </w:r>
      <w:r w:rsidRPr="00582627">
        <w:rPr>
          <w:rFonts w:hint="eastAsia"/>
          <w:lang w:eastAsia="zh-CN"/>
        </w:rPr>
        <w:t>PE</w:t>
      </w:r>
      <w:r w:rsidRPr="00582627">
        <w:rPr>
          <w:rFonts w:hint="eastAsia"/>
          <w:lang w:eastAsia="zh-CN"/>
        </w:rPr>
        <w:t>发布给对端</w:t>
      </w:r>
      <w:r w:rsidRPr="00582627">
        <w:rPr>
          <w:rFonts w:hint="eastAsia"/>
          <w:lang w:eastAsia="zh-CN"/>
        </w:rPr>
        <w:t>CE</w:t>
      </w:r>
      <w:r>
        <w:rPr>
          <w:rFonts w:hint="eastAsia"/>
          <w:lang w:eastAsia="zh-CN"/>
        </w:rPr>
        <w:t>。</w:t>
      </w:r>
    </w:p>
    <w:p w:rsidR="00666912" w:rsidRDefault="00DE5E3E" w:rsidP="00DD64CA">
      <w:pPr>
        <w:pStyle w:val="3"/>
      </w:pPr>
      <w:bookmarkStart w:id="3499" w:name="_Toc476255043"/>
      <w:bookmarkStart w:id="3500" w:name="_Toc476257138"/>
      <w:bookmarkStart w:id="3501" w:name="_Toc476259119"/>
      <w:bookmarkStart w:id="3502" w:name="_Toc476255072"/>
      <w:bookmarkStart w:id="3503" w:name="_Toc476257167"/>
      <w:bookmarkStart w:id="3504" w:name="_Toc476259148"/>
      <w:bookmarkStart w:id="3505" w:name="_Toc45106030"/>
      <w:bookmarkEnd w:id="3499"/>
      <w:bookmarkEnd w:id="3500"/>
      <w:bookmarkEnd w:id="3501"/>
      <w:bookmarkEnd w:id="3502"/>
      <w:bookmarkEnd w:id="3503"/>
      <w:bookmarkEnd w:id="3504"/>
      <w:r w:rsidRPr="007530E2">
        <w:rPr>
          <w:rFonts w:hint="eastAsia"/>
        </w:rPr>
        <w:t>配置</w:t>
      </w:r>
      <w:r w:rsidRPr="007530E2">
        <w:rPr>
          <w:rFonts w:hint="eastAsia"/>
        </w:rPr>
        <w:t>PE-CE</w:t>
      </w:r>
      <w:r w:rsidRPr="007530E2">
        <w:rPr>
          <w:rFonts w:hint="eastAsia"/>
        </w:rPr>
        <w:t>间使用</w:t>
      </w:r>
      <w:r>
        <w:rPr>
          <w:rFonts w:hint="eastAsia"/>
        </w:rPr>
        <w:t>I</w:t>
      </w:r>
      <w:r w:rsidRPr="007530E2">
        <w:rPr>
          <w:rFonts w:hint="eastAsia"/>
        </w:rPr>
        <w:t>BGP</w:t>
      </w:r>
      <w:bookmarkEnd w:id="3505"/>
    </w:p>
    <w:p w:rsidR="00666912" w:rsidRDefault="00997AA2" w:rsidP="00DD64CA">
      <w:pPr>
        <w:pStyle w:val="4"/>
      </w:pPr>
      <w:r>
        <w:rPr>
          <w:rFonts w:hint="eastAsia"/>
        </w:rPr>
        <w:t>配置限制和指导</w:t>
      </w:r>
    </w:p>
    <w:p w:rsidR="00997AA2" w:rsidRDefault="00997AA2" w:rsidP="00DD64CA">
      <w:r w:rsidRPr="00B421C2">
        <w:rPr>
          <w:rFonts w:hint="eastAsia"/>
        </w:rPr>
        <w:t>PE</w:t>
      </w:r>
      <w:r w:rsidRPr="00B421C2">
        <w:rPr>
          <w:rFonts w:hint="eastAsia"/>
        </w:rPr>
        <w:t>和</w:t>
      </w:r>
      <w:r w:rsidRPr="00B421C2">
        <w:rPr>
          <w:rFonts w:hint="eastAsia"/>
        </w:rPr>
        <w:t>CE</w:t>
      </w:r>
      <w:r w:rsidRPr="00B421C2">
        <w:rPr>
          <w:rFonts w:hint="eastAsia"/>
        </w:rPr>
        <w:t>之间使用</w:t>
      </w:r>
      <w:r w:rsidRPr="00B421C2">
        <w:rPr>
          <w:rFonts w:hint="eastAsia"/>
        </w:rPr>
        <w:t>IBGP</w:t>
      </w:r>
      <w:r w:rsidRPr="00B421C2">
        <w:rPr>
          <w:rFonts w:hint="eastAsia"/>
        </w:rPr>
        <w:t>路由协议只适用于基本的</w:t>
      </w:r>
      <w:r w:rsidRPr="00B421C2">
        <w:rPr>
          <w:rFonts w:hint="eastAsia"/>
        </w:rPr>
        <w:t>IPv6 MPLS L3VPN</w:t>
      </w:r>
      <w:r w:rsidRPr="00B421C2">
        <w:rPr>
          <w:rFonts w:hint="eastAsia"/>
        </w:rPr>
        <w:t>组网环境，跨域</w:t>
      </w:r>
      <w:r w:rsidRPr="00B421C2">
        <w:rPr>
          <w:rFonts w:hint="eastAsia"/>
        </w:rPr>
        <w:t>VPN</w:t>
      </w:r>
      <w:r w:rsidRPr="00B421C2">
        <w:rPr>
          <w:rFonts w:hint="eastAsia"/>
        </w:rPr>
        <w:t>和运营商的运营商组网中，</w:t>
      </w:r>
      <w:r w:rsidRPr="00B421C2">
        <w:rPr>
          <w:rFonts w:hint="eastAsia"/>
        </w:rPr>
        <w:t>PE</w:t>
      </w:r>
      <w:r w:rsidRPr="00B421C2">
        <w:rPr>
          <w:rFonts w:hint="eastAsia"/>
        </w:rPr>
        <w:t>和</w:t>
      </w:r>
      <w:r w:rsidRPr="00B421C2">
        <w:rPr>
          <w:rFonts w:hint="eastAsia"/>
        </w:rPr>
        <w:t>CE</w:t>
      </w:r>
      <w:r w:rsidRPr="00B421C2">
        <w:rPr>
          <w:rFonts w:hint="eastAsia"/>
        </w:rPr>
        <w:t>之间不能配置</w:t>
      </w:r>
      <w:r w:rsidRPr="00B421C2">
        <w:rPr>
          <w:rFonts w:hint="eastAsia"/>
        </w:rPr>
        <w:t>IBGP</w:t>
      </w:r>
      <w:r w:rsidRPr="00B421C2">
        <w:rPr>
          <w:rFonts w:hint="eastAsia"/>
        </w:rPr>
        <w:t>。</w:t>
      </w:r>
    </w:p>
    <w:p w:rsidR="008B6D04" w:rsidRPr="008B6D04" w:rsidRDefault="008B6D04" w:rsidP="00DD64CA">
      <w:r>
        <w:rPr>
          <w:rFonts w:hint="eastAsia"/>
        </w:rPr>
        <w:t>修改</w:t>
      </w:r>
      <w:r w:rsidRPr="00114E3C">
        <w:rPr>
          <w:rFonts w:hint="eastAsia"/>
        </w:rPr>
        <w:t>或删除</w:t>
      </w:r>
      <w:r w:rsidRPr="00114E3C">
        <w:rPr>
          <w:rFonts w:hint="eastAsia"/>
        </w:rPr>
        <w:t>VPN</w:t>
      </w:r>
      <w:r w:rsidRPr="00114E3C">
        <w:rPr>
          <w:rFonts w:hint="eastAsia"/>
        </w:rPr>
        <w:t>实例视图</w:t>
      </w:r>
      <w:r w:rsidRPr="00114E3C">
        <w:rPr>
          <w:rFonts w:hint="eastAsia"/>
        </w:rPr>
        <w:t>/VPN</w:t>
      </w:r>
      <w:r w:rsidRPr="00114E3C">
        <w:rPr>
          <w:rFonts w:hint="eastAsia"/>
        </w:rPr>
        <w:t>实例</w:t>
      </w:r>
      <w:r w:rsidRPr="00114E3C">
        <w:rPr>
          <w:rFonts w:hint="eastAsia"/>
        </w:rPr>
        <w:t>IPv</w:t>
      </w:r>
      <w:r>
        <w:rPr>
          <w:rFonts w:hint="eastAsia"/>
        </w:rPr>
        <w:t>6</w:t>
      </w:r>
      <w:r w:rsidRPr="00114E3C">
        <w:rPr>
          <w:rFonts w:hint="eastAsia"/>
        </w:rPr>
        <w:t>地址族视图下的</w:t>
      </w:r>
      <w:r w:rsidRPr="00114E3C">
        <w:rPr>
          <w:rFonts w:hint="eastAsia"/>
        </w:rPr>
        <w:t>RD</w:t>
      </w:r>
      <w:r w:rsidRPr="00114E3C">
        <w:rPr>
          <w:rFonts w:hint="eastAsia"/>
        </w:rPr>
        <w:t>配置后，设备会自动删除</w:t>
      </w:r>
      <w:r w:rsidRPr="00114E3C">
        <w:rPr>
          <w:rFonts w:hint="eastAsia"/>
        </w:rPr>
        <w:t>BGP-VPN IPv</w:t>
      </w:r>
      <w:r>
        <w:rPr>
          <w:rFonts w:hint="eastAsia"/>
        </w:rPr>
        <w:t>6</w:t>
      </w:r>
      <w:r w:rsidRPr="00114E3C">
        <w:rPr>
          <w:rFonts w:hint="eastAsia"/>
        </w:rPr>
        <w:t>单播地址族及其地址族下的配置。因此，</w:t>
      </w:r>
      <w:r w:rsidRPr="00D54570">
        <w:rPr>
          <w:rFonts w:hint="eastAsia"/>
        </w:rPr>
        <w:t>PE-CE</w:t>
      </w:r>
      <w:r w:rsidRPr="00D54570">
        <w:rPr>
          <w:rFonts w:hint="eastAsia"/>
        </w:rPr>
        <w:t>间使用</w:t>
      </w:r>
      <w:r>
        <w:rPr>
          <w:rFonts w:hint="eastAsia"/>
        </w:rPr>
        <w:t>I</w:t>
      </w:r>
      <w:r w:rsidRPr="00D54570">
        <w:rPr>
          <w:rFonts w:hint="eastAsia"/>
        </w:rPr>
        <w:t>BGP</w:t>
      </w:r>
      <w:r w:rsidRPr="00D54570">
        <w:rPr>
          <w:rFonts w:hint="eastAsia"/>
        </w:rPr>
        <w:t>进行路由交换时，请谨慎修改或删除</w:t>
      </w:r>
      <w:r w:rsidRPr="00D54570">
        <w:rPr>
          <w:rFonts w:hint="eastAsia"/>
        </w:rPr>
        <w:t>RD</w:t>
      </w:r>
      <w:r w:rsidRPr="00D54570">
        <w:rPr>
          <w:rFonts w:hint="eastAsia"/>
        </w:rPr>
        <w:t>配置，避免引起路由震荡。</w:t>
      </w:r>
    </w:p>
    <w:p w:rsidR="00582627" w:rsidRDefault="00DE5E3E" w:rsidP="00DD64CA">
      <w:pPr>
        <w:pStyle w:val="4"/>
      </w:pPr>
      <w:r w:rsidRPr="007530E2">
        <w:rPr>
          <w:rFonts w:hint="eastAsia"/>
        </w:rPr>
        <w:t>配置</w:t>
      </w:r>
      <w:r w:rsidR="00582627" w:rsidRPr="00582627">
        <w:rPr>
          <w:rFonts w:hint="eastAsia"/>
        </w:rPr>
        <w:t>PE</w:t>
      </w:r>
    </w:p>
    <w:p w:rsidR="00582627" w:rsidRDefault="00582627" w:rsidP="00582627">
      <w:pPr>
        <w:pStyle w:val="ItemStep"/>
      </w:pPr>
      <w:r>
        <w:rPr>
          <w:rFonts w:hint="eastAsia"/>
        </w:rPr>
        <w:t>进入系统视图。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>system-view</w:t>
      </w:r>
    </w:p>
    <w:p w:rsidR="00582627" w:rsidRDefault="00582627" w:rsidP="00582627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 xml:space="preserve">bgp </w:t>
      </w:r>
      <w:r w:rsidRPr="00582627">
        <w:rPr>
          <w:rStyle w:val="commandparameter"/>
        </w:rPr>
        <w:t>as-number</w:t>
      </w:r>
      <w:r w:rsidRPr="00582627">
        <w:t xml:space="preserve"> </w:t>
      </w:r>
      <w:r w:rsidRPr="00582627">
        <w:rPr>
          <w:rStyle w:val="commandtext"/>
          <w:rFonts w:hint="eastAsia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  <w:rFonts w:hint="eastAsia"/>
        </w:rPr>
        <w:t>instance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>instance-name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]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BGP-VPN</w:t>
      </w:r>
      <w:r>
        <w:rPr>
          <w:rFonts w:hint="eastAsia"/>
          <w:lang w:eastAsia="zh-CN"/>
        </w:rPr>
        <w:t>实例视图。</w:t>
      </w:r>
    </w:p>
    <w:p w:rsidR="00582627" w:rsidRDefault="00582627" w:rsidP="00582627">
      <w:pPr>
        <w:pStyle w:val="ItemIndent1"/>
        <w:rPr>
          <w:rStyle w:val="commandparameter"/>
        </w:rPr>
      </w:pPr>
      <w:r w:rsidRPr="00582627">
        <w:rPr>
          <w:rStyle w:val="commandkeywords"/>
        </w:rPr>
        <w:t xml:space="preserve">ip </w:t>
      </w:r>
      <w:r w:rsidRPr="00582627">
        <w:rPr>
          <w:rStyle w:val="commandkeywords"/>
          <w:rFonts w:hint="eastAsia"/>
        </w:rPr>
        <w:t>vpn</w:t>
      </w:r>
      <w:r w:rsidRPr="00582627">
        <w:rPr>
          <w:rStyle w:val="commandkeywords"/>
        </w:rPr>
        <w:t>-instance</w:t>
      </w:r>
      <w:r w:rsidRPr="00582627">
        <w:t xml:space="preserve"> </w:t>
      </w:r>
      <w:r w:rsidRPr="00582627">
        <w:rPr>
          <w:rStyle w:val="commandparameter"/>
          <w:rFonts w:hint="eastAsia"/>
        </w:rPr>
        <w:t>vpn</w:t>
      </w:r>
      <w:r w:rsidRPr="00582627">
        <w:rPr>
          <w:rStyle w:val="commandparameter"/>
        </w:rPr>
        <w:t>-instance-name</w:t>
      </w:r>
    </w:p>
    <w:p w:rsid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BGP-VPN</w:t>
      </w:r>
      <w:r w:rsidRPr="00582627">
        <w:rPr>
          <w:rFonts w:hint="eastAsia"/>
          <w:lang w:eastAsia="zh-CN"/>
        </w:rPr>
        <w:t>实例视图下的配置任务与</w:t>
      </w:r>
      <w:r w:rsidRPr="00582627">
        <w:rPr>
          <w:rFonts w:hint="eastAsia"/>
          <w:lang w:eastAsia="zh-CN"/>
        </w:rPr>
        <w:t>BGP</w:t>
      </w:r>
      <w:r w:rsidRPr="00582627">
        <w:rPr>
          <w:rFonts w:hint="eastAsia"/>
          <w:lang w:eastAsia="zh-CN"/>
        </w:rPr>
        <w:t>实例视图下的相同，有关介绍和详细配置，请参见“三层技术</w:t>
      </w:r>
      <w:r w:rsidRPr="00582627">
        <w:rPr>
          <w:rFonts w:hint="eastAsia"/>
          <w:lang w:eastAsia="zh-CN"/>
        </w:rPr>
        <w:t>-IP</w:t>
      </w:r>
      <w:r w:rsidRPr="00582627">
        <w:rPr>
          <w:rFonts w:hint="eastAsia"/>
          <w:lang w:eastAsia="zh-CN"/>
        </w:rPr>
        <w:t>路由配置指导”中的“</w:t>
      </w:r>
      <w:r w:rsidRPr="00582627">
        <w:rPr>
          <w:rFonts w:hint="eastAsia"/>
          <w:lang w:eastAsia="zh-CN"/>
        </w:rPr>
        <w:t>BGP</w:t>
      </w:r>
      <w:r w:rsidRPr="00582627">
        <w:rPr>
          <w:rFonts w:hint="eastAsia"/>
          <w:lang w:eastAsia="zh-CN"/>
        </w:rPr>
        <w:t>”</w:t>
      </w:r>
      <w:r>
        <w:rPr>
          <w:rFonts w:hint="eastAsia"/>
          <w:lang w:eastAsia="zh-CN"/>
        </w:rPr>
        <w:t>。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将</w:t>
      </w:r>
      <w:r>
        <w:rPr>
          <w:rFonts w:hint="eastAsia"/>
          <w:lang w:eastAsia="zh-CN"/>
        </w:rPr>
        <w:t>CE</w:t>
      </w:r>
      <w:r>
        <w:rPr>
          <w:rFonts w:hint="eastAsia"/>
          <w:lang w:eastAsia="zh-CN"/>
        </w:rPr>
        <w:t>配置为</w:t>
      </w:r>
      <w:r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私网</w:t>
      </w:r>
      <w:r>
        <w:rPr>
          <w:rFonts w:hint="eastAsia"/>
          <w:lang w:eastAsia="zh-CN"/>
        </w:rPr>
        <w:t>IBGP</w:t>
      </w:r>
      <w:r>
        <w:rPr>
          <w:rFonts w:hint="eastAsia"/>
          <w:lang w:eastAsia="zh-CN"/>
        </w:rPr>
        <w:t>对等体。</w:t>
      </w:r>
    </w:p>
    <w:p w:rsidR="00582627" w:rsidRDefault="00582627" w:rsidP="00582627">
      <w:pPr>
        <w:pStyle w:val="ItemIndent1"/>
        <w:rPr>
          <w:rStyle w:val="commandparameter"/>
        </w:rPr>
      </w:pPr>
      <w:r w:rsidRPr="00582627">
        <w:rPr>
          <w:rStyle w:val="commandkeywords"/>
          <w:rFonts w:hint="eastAsia"/>
        </w:rPr>
        <w:t>p</w:t>
      </w:r>
      <w:r w:rsidRPr="00582627">
        <w:rPr>
          <w:rStyle w:val="commandkeywords"/>
        </w:rPr>
        <w:t>eer</w:t>
      </w:r>
      <w:r w:rsidRPr="00582627">
        <w:rPr>
          <w:rStyle w:val="commandkeywords"/>
          <w:rFonts w:hint="eastAsia"/>
        </w:rPr>
        <w:t xml:space="preserve"> </w:t>
      </w:r>
      <w:r w:rsidRPr="00582627">
        <w:rPr>
          <w:rStyle w:val="commandtext"/>
          <w:rFonts w:hint="eastAsia"/>
        </w:rPr>
        <w:t>{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group-name </w:t>
      </w:r>
      <w:r w:rsidRPr="00582627">
        <w:rPr>
          <w:rStyle w:val="commandtext"/>
          <w:rFonts w:hint="eastAsia"/>
        </w:rPr>
        <w:t>|</w:t>
      </w:r>
      <w:r w:rsidRPr="00582627">
        <w:rPr>
          <w:rStyle w:val="commandparameter"/>
          <w:rFonts w:hint="eastAsia"/>
        </w:rPr>
        <w:t xml:space="preserve"> </w:t>
      </w:r>
      <w:r w:rsidRPr="00582627">
        <w:rPr>
          <w:rStyle w:val="commandparameter"/>
        </w:rPr>
        <w:t>ip</w:t>
      </w:r>
      <w:r w:rsidRPr="00582627">
        <w:rPr>
          <w:rStyle w:val="commandparameter"/>
          <w:rFonts w:hint="eastAsia"/>
        </w:rPr>
        <w:t>v6</w:t>
      </w:r>
      <w:r w:rsidRPr="00582627">
        <w:rPr>
          <w:rStyle w:val="commandparameter"/>
        </w:rPr>
        <w:t xml:space="preserve">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prefix-length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}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</w:rPr>
        <w:t>as-number</w:t>
      </w:r>
      <w:r w:rsidRPr="00582627">
        <w:t xml:space="preserve"> </w:t>
      </w:r>
      <w:r w:rsidRPr="00582627">
        <w:rPr>
          <w:rStyle w:val="commandparameter"/>
        </w:rPr>
        <w:t>as-number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</w:t>
      </w:r>
      <w:r>
        <w:rPr>
          <w:rFonts w:hint="eastAsia"/>
          <w:lang w:eastAsia="zh-CN"/>
        </w:rPr>
        <w:t>BGP-VPN IPv6</w:t>
      </w:r>
      <w:r>
        <w:rPr>
          <w:rFonts w:hint="eastAsia"/>
          <w:lang w:eastAsia="zh-CN"/>
        </w:rPr>
        <w:t>单播地址族，并进入</w:t>
      </w:r>
      <w:r>
        <w:rPr>
          <w:rFonts w:hint="eastAsia"/>
          <w:lang w:eastAsia="zh-CN"/>
        </w:rPr>
        <w:t>BGP-VPN IPv6</w:t>
      </w:r>
      <w:r>
        <w:rPr>
          <w:rFonts w:hint="eastAsia"/>
          <w:lang w:eastAsia="zh-CN"/>
        </w:rPr>
        <w:t>单播地址族视图。</w:t>
      </w:r>
    </w:p>
    <w:p w:rsid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>address-family ipv</w:t>
      </w:r>
      <w:r w:rsidRPr="00582627">
        <w:rPr>
          <w:rStyle w:val="commandkeywords"/>
          <w:rFonts w:hint="eastAsia"/>
        </w:rPr>
        <w:t>6</w:t>
      </w:r>
      <w:r w:rsidRPr="00582627">
        <w:rPr>
          <w:rStyle w:val="commandkeywords"/>
        </w:rPr>
        <w:t xml:space="preserve"> </w:t>
      </w:r>
      <w:r w:rsidRPr="00582627">
        <w:rPr>
          <w:rStyle w:val="commandtext"/>
          <w:rFonts w:hint="eastAsia"/>
        </w:rPr>
        <w:t>[</w:t>
      </w:r>
      <w:r w:rsidRPr="00582627">
        <w:rPr>
          <w:rStyle w:val="commandkeywords"/>
          <w:rFonts w:hint="eastAsia"/>
        </w:rPr>
        <w:t xml:space="preserve"> </w:t>
      </w:r>
      <w:r w:rsidRPr="00582627">
        <w:rPr>
          <w:rStyle w:val="commandkeywords"/>
        </w:rPr>
        <w:t>unicast</w:t>
      </w:r>
      <w:r w:rsidRPr="00582627">
        <w:rPr>
          <w:rStyle w:val="commandkeywords"/>
          <w:rFonts w:hint="eastAsia"/>
        </w:rPr>
        <w:t xml:space="preserve"> </w:t>
      </w:r>
      <w:r w:rsidRPr="00582627">
        <w:rPr>
          <w:rStyle w:val="commandtext"/>
          <w:rFonts w:hint="eastAsia"/>
        </w:rPr>
        <w:t>]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使能本地路由器与指定对等体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对等体组交换</w:t>
      </w:r>
      <w:r>
        <w:rPr>
          <w:rFonts w:hint="eastAsia"/>
          <w:lang w:eastAsia="zh-CN"/>
        </w:rPr>
        <w:t>IPv6</w:t>
      </w:r>
      <w:r>
        <w:rPr>
          <w:rFonts w:hint="eastAsia"/>
          <w:lang w:eastAsia="zh-CN"/>
        </w:rPr>
        <w:t>单播路由信息的能力。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 xml:space="preserve">peer </w:t>
      </w:r>
      <w:r w:rsidRPr="00582627">
        <w:rPr>
          <w:rStyle w:val="commandtext"/>
          <w:rFonts w:hint="eastAsia"/>
        </w:rPr>
        <w:t>{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group-name </w:t>
      </w:r>
      <w:r w:rsidRPr="00582627">
        <w:rPr>
          <w:rStyle w:val="commandtext"/>
          <w:rFonts w:hint="eastAsia"/>
        </w:rPr>
        <w:t>|</w:t>
      </w:r>
      <w:r w:rsidRPr="00582627">
        <w:rPr>
          <w:rStyle w:val="commandparameter"/>
          <w:rFonts w:hint="eastAsia"/>
        </w:rPr>
        <w:t xml:space="preserve"> </w:t>
      </w:r>
      <w:r w:rsidRPr="00582627">
        <w:rPr>
          <w:rStyle w:val="commandparameter"/>
        </w:rPr>
        <w:t>ip</w:t>
      </w:r>
      <w:r w:rsidRPr="00582627">
        <w:rPr>
          <w:rStyle w:val="commandparameter"/>
          <w:rFonts w:hint="eastAsia"/>
        </w:rPr>
        <w:t>v6</w:t>
      </w:r>
      <w:r w:rsidRPr="00582627">
        <w:rPr>
          <w:rStyle w:val="commandparameter"/>
        </w:rPr>
        <w:t xml:space="preserve">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prefix-length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}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  <w:rFonts w:hint="eastAsia"/>
        </w:rPr>
        <w:t>enable</w:t>
      </w:r>
    </w:p>
    <w:p w:rsid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缺省情况下，本地路由器不能与对等体交换</w:t>
      </w:r>
      <w:r w:rsidRPr="00582627">
        <w:rPr>
          <w:rFonts w:hint="eastAsia"/>
          <w:lang w:eastAsia="zh-CN"/>
        </w:rPr>
        <w:t>IPv6</w:t>
      </w:r>
      <w:r w:rsidRPr="00582627">
        <w:rPr>
          <w:rFonts w:hint="eastAsia"/>
          <w:lang w:eastAsia="zh-CN"/>
        </w:rPr>
        <w:t>单播路由信息</w:t>
      </w:r>
      <w:r>
        <w:rPr>
          <w:rFonts w:hint="eastAsia"/>
          <w:lang w:eastAsia="zh-CN"/>
        </w:rPr>
        <w:t>。</w:t>
      </w:r>
    </w:p>
    <w:p w:rsid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将</w:t>
      </w:r>
      <w:r w:rsidRPr="00582627">
        <w:rPr>
          <w:rFonts w:hint="eastAsia"/>
          <w:lang w:eastAsia="zh-CN"/>
        </w:rPr>
        <w:t>CE</w:t>
      </w:r>
      <w:r w:rsidRPr="00582627">
        <w:rPr>
          <w:rFonts w:hint="eastAsia"/>
          <w:lang w:eastAsia="zh-CN"/>
        </w:rPr>
        <w:t>配置为路由反射器的客户端，以便</w:t>
      </w:r>
      <w:r w:rsidRPr="00582627">
        <w:rPr>
          <w:rFonts w:hint="eastAsia"/>
          <w:lang w:eastAsia="zh-CN"/>
        </w:rPr>
        <w:t>PE</w:t>
      </w:r>
      <w:r w:rsidRPr="00582627">
        <w:rPr>
          <w:rFonts w:hint="eastAsia"/>
          <w:lang w:eastAsia="zh-CN"/>
        </w:rPr>
        <w:t>将从</w:t>
      </w:r>
      <w:r w:rsidRPr="00582627">
        <w:rPr>
          <w:rFonts w:hint="eastAsia"/>
          <w:lang w:eastAsia="zh-CN"/>
        </w:rPr>
        <w:t>CE</w:t>
      </w:r>
      <w:r w:rsidRPr="00582627">
        <w:rPr>
          <w:rFonts w:hint="eastAsia"/>
          <w:lang w:eastAsia="zh-CN"/>
        </w:rPr>
        <w:t>学习的路由发送给其他</w:t>
      </w:r>
      <w:r w:rsidRPr="00582627">
        <w:rPr>
          <w:rFonts w:hint="eastAsia"/>
          <w:lang w:eastAsia="zh-CN"/>
        </w:rPr>
        <w:t>IBGP</w:t>
      </w:r>
      <w:r w:rsidRPr="00582627">
        <w:rPr>
          <w:rFonts w:hint="eastAsia"/>
          <w:lang w:eastAsia="zh-CN"/>
        </w:rPr>
        <w:t>对等体</w:t>
      </w:r>
      <w:r>
        <w:rPr>
          <w:rFonts w:hint="eastAsia"/>
          <w:lang w:eastAsia="zh-CN"/>
        </w:rPr>
        <w:t>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>p</w:t>
      </w:r>
      <w:r w:rsidRPr="00582627">
        <w:rPr>
          <w:rStyle w:val="commandkeywords"/>
        </w:rPr>
        <w:t>eer</w:t>
      </w:r>
      <w:r w:rsidRPr="00582627">
        <w:rPr>
          <w:rStyle w:val="commandkeywords"/>
          <w:rFonts w:hint="eastAsia"/>
        </w:rPr>
        <w:t xml:space="preserve"> </w:t>
      </w:r>
      <w:r w:rsidRPr="00582627">
        <w:rPr>
          <w:rStyle w:val="commandtext"/>
          <w:rFonts w:hint="eastAsia"/>
        </w:rPr>
        <w:t>{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group-name </w:t>
      </w:r>
      <w:r w:rsidRPr="00582627">
        <w:rPr>
          <w:rStyle w:val="commandtext"/>
          <w:rFonts w:hint="eastAsia"/>
        </w:rPr>
        <w:t>|</w:t>
      </w:r>
      <w:r w:rsidRPr="00582627">
        <w:rPr>
          <w:rStyle w:val="commandparameter"/>
          <w:rFonts w:hint="eastAsia"/>
        </w:rPr>
        <w:t xml:space="preserve"> </w:t>
      </w:r>
      <w:r w:rsidRPr="00582627">
        <w:rPr>
          <w:rStyle w:val="commandparameter"/>
        </w:rPr>
        <w:t>ip</w:t>
      </w:r>
      <w:r w:rsidRPr="00582627">
        <w:rPr>
          <w:rStyle w:val="commandparameter"/>
          <w:rFonts w:hint="eastAsia"/>
        </w:rPr>
        <w:t>v6</w:t>
      </w:r>
      <w:r w:rsidRPr="00582627">
        <w:rPr>
          <w:rStyle w:val="commandparameter"/>
        </w:rPr>
        <w:t xml:space="preserve">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prefix-length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}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</w:rPr>
        <w:t>reflect-client</w:t>
      </w:r>
    </w:p>
    <w:p w:rsid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缺省情况下，未配置路由发射器及其客户端</w:t>
      </w:r>
      <w:r>
        <w:rPr>
          <w:rFonts w:hint="eastAsia"/>
          <w:lang w:eastAsia="zh-CN"/>
        </w:rPr>
        <w:t>。</w:t>
      </w:r>
    </w:p>
    <w:p w:rsid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配置路由反射器后不会修改路由的下一跳。如果需要修改下一跳，则需在路由的接收端通过入策略进行修改</w:t>
      </w:r>
      <w:r>
        <w:rPr>
          <w:rFonts w:hint="eastAsia"/>
          <w:lang w:eastAsia="zh-CN"/>
        </w:rPr>
        <w:t>。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（可选）允许路由反射器在客户机之间反射路由。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</w:rPr>
        <w:t>reflect between-clients</w:t>
      </w:r>
    </w:p>
    <w:p w:rsidR="00582627" w:rsidRDefault="00582627" w:rsidP="00582627">
      <w:pPr>
        <w:pStyle w:val="ItemIndent1"/>
      </w:pPr>
      <w:r w:rsidRPr="00582627">
        <w:rPr>
          <w:rFonts w:hint="eastAsia"/>
        </w:rPr>
        <w:t>缺省情况下，允许路由反射器在客户机之间反射路由</w:t>
      </w:r>
      <w:r>
        <w:rPr>
          <w:rFonts w:hint="eastAsia"/>
        </w:rPr>
        <w:t>。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（可选）配置路由反射器的集群</w:t>
      </w:r>
      <w:r>
        <w:rPr>
          <w:rFonts w:hint="eastAsia"/>
          <w:lang w:eastAsia="zh-CN"/>
        </w:rPr>
        <w:t>ID</w:t>
      </w:r>
      <w:r>
        <w:rPr>
          <w:rFonts w:hint="eastAsia"/>
          <w:lang w:eastAsia="zh-CN"/>
        </w:rPr>
        <w:t>。</w:t>
      </w:r>
    </w:p>
    <w:p w:rsid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>reflector cluster-id</w:t>
      </w:r>
      <w:r w:rsidRPr="00582627">
        <w:t xml:space="preserve"> </w:t>
      </w:r>
      <w:r w:rsidRPr="00582627">
        <w:rPr>
          <w:rStyle w:val="commandtext"/>
        </w:rPr>
        <w:t>{</w:t>
      </w:r>
      <w:r w:rsidRPr="00582627">
        <w:t xml:space="preserve"> </w:t>
      </w:r>
      <w:r w:rsidRPr="00582627">
        <w:rPr>
          <w:rStyle w:val="commandparameter"/>
        </w:rPr>
        <w:t>cluster-id</w:t>
      </w:r>
      <w:r w:rsidRPr="00582627">
        <w:t xml:space="preserve"> </w:t>
      </w:r>
      <w:r w:rsidRPr="00582627">
        <w:rPr>
          <w:rStyle w:val="commandtext"/>
        </w:rPr>
        <w:t>|</w:t>
      </w:r>
      <w:r w:rsidRPr="00582627">
        <w:t xml:space="preserve"> </w:t>
      </w:r>
      <w:r w:rsidRPr="00582627">
        <w:rPr>
          <w:rStyle w:val="commandparameter"/>
        </w:rPr>
        <w:t>ip-address</w:t>
      </w:r>
      <w:r w:rsidRPr="00582627">
        <w:t xml:space="preserve"> </w:t>
      </w:r>
      <w:r w:rsidRPr="00582627">
        <w:rPr>
          <w:rStyle w:val="commandtext"/>
        </w:rPr>
        <w:t>}</w:t>
      </w:r>
    </w:p>
    <w:p w:rsid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</w:t>
      </w:r>
      <w:r w:rsidRPr="00582627">
        <w:rPr>
          <w:lang w:eastAsia="zh-CN"/>
        </w:rPr>
        <w:t>每个路由反射器</w:t>
      </w:r>
      <w:r w:rsidRPr="00582627">
        <w:rPr>
          <w:rFonts w:hint="eastAsia"/>
          <w:lang w:eastAsia="zh-CN"/>
        </w:rPr>
        <w:t>都</w:t>
      </w:r>
      <w:r w:rsidRPr="00582627">
        <w:rPr>
          <w:lang w:eastAsia="zh-CN"/>
        </w:rPr>
        <w:t>使用自己的</w:t>
      </w:r>
      <w:r w:rsidRPr="00582627">
        <w:rPr>
          <w:rFonts w:hint="eastAsia"/>
          <w:lang w:eastAsia="zh-CN"/>
        </w:rPr>
        <w:t xml:space="preserve">Router </w:t>
      </w:r>
      <w:r w:rsidRPr="00582627">
        <w:rPr>
          <w:lang w:eastAsia="zh-CN"/>
        </w:rPr>
        <w:t>ID</w:t>
      </w:r>
      <w:r w:rsidRPr="00582627">
        <w:rPr>
          <w:lang w:eastAsia="zh-CN"/>
        </w:rPr>
        <w:t>作为集群</w:t>
      </w:r>
      <w:r w:rsidRPr="00582627">
        <w:rPr>
          <w:lang w:eastAsia="zh-CN"/>
        </w:rPr>
        <w:t>ID</w:t>
      </w:r>
      <w:r>
        <w:rPr>
          <w:rFonts w:hint="eastAsia"/>
          <w:lang w:eastAsia="zh-CN"/>
        </w:rPr>
        <w:t>。</w:t>
      </w:r>
    </w:p>
    <w:p w:rsidR="00666912" w:rsidRPr="00582627" w:rsidRDefault="00582627" w:rsidP="00B51350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lastRenderedPageBreak/>
        <w:t>如果一个集群中配置了多个路由反射器，请使用本命令为所有的路由反射器配置相同的集群</w:t>
      </w:r>
      <w:r w:rsidRPr="00582627">
        <w:rPr>
          <w:rFonts w:hint="eastAsia"/>
          <w:lang w:eastAsia="zh-CN"/>
        </w:rPr>
        <w:t>ID</w:t>
      </w:r>
      <w:r w:rsidRPr="00582627">
        <w:rPr>
          <w:rFonts w:hint="eastAsia"/>
          <w:lang w:eastAsia="zh-CN"/>
        </w:rPr>
        <w:t>，以避免产生路由环路</w:t>
      </w:r>
      <w:r>
        <w:rPr>
          <w:rFonts w:hint="eastAsia"/>
          <w:lang w:eastAsia="zh-CN"/>
        </w:rPr>
        <w:t>。</w:t>
      </w:r>
    </w:p>
    <w:p w:rsidR="00582627" w:rsidRDefault="00DE5E3E" w:rsidP="00DD64CA">
      <w:pPr>
        <w:pStyle w:val="4"/>
      </w:pPr>
      <w:r w:rsidRPr="007530E2">
        <w:rPr>
          <w:rFonts w:hint="eastAsia"/>
        </w:rPr>
        <w:t>配置</w:t>
      </w:r>
      <w:r w:rsidR="00582627" w:rsidRPr="00582627">
        <w:rPr>
          <w:rFonts w:hint="eastAsia"/>
        </w:rPr>
        <w:t>CE</w:t>
      </w:r>
    </w:p>
    <w:p w:rsidR="00582627" w:rsidRDefault="00582627" w:rsidP="00582627">
      <w:pPr>
        <w:pStyle w:val="ItemStep"/>
      </w:pPr>
      <w:r>
        <w:rPr>
          <w:rFonts w:hint="eastAsia"/>
        </w:rPr>
        <w:t>进入系统视图。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>system-view</w:t>
      </w:r>
    </w:p>
    <w:p w:rsidR="00582627" w:rsidRDefault="00582627" w:rsidP="00582627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 xml:space="preserve">bgp </w:t>
      </w:r>
      <w:r w:rsidRPr="00582627">
        <w:rPr>
          <w:rStyle w:val="commandparameter"/>
        </w:rPr>
        <w:t>as-number</w:t>
      </w:r>
      <w:r w:rsidRPr="00582627">
        <w:t xml:space="preserve"> </w:t>
      </w:r>
      <w:r w:rsidRPr="00582627">
        <w:rPr>
          <w:rStyle w:val="commandtext"/>
          <w:rFonts w:hint="eastAsia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  <w:rFonts w:hint="eastAsia"/>
        </w:rPr>
        <w:t>instance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>instance-name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]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将</w:t>
      </w:r>
      <w:r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>配置为</w:t>
      </w:r>
      <w:r>
        <w:rPr>
          <w:rFonts w:hint="eastAsia"/>
          <w:lang w:eastAsia="zh-CN"/>
        </w:rPr>
        <w:t>IBGP</w:t>
      </w:r>
      <w:r>
        <w:rPr>
          <w:rFonts w:hint="eastAsia"/>
          <w:lang w:eastAsia="zh-CN"/>
        </w:rPr>
        <w:t>对等体。</w:t>
      </w:r>
    </w:p>
    <w:p w:rsidR="00582627" w:rsidRDefault="00582627" w:rsidP="00582627">
      <w:pPr>
        <w:pStyle w:val="ItemIndent1"/>
        <w:rPr>
          <w:rStyle w:val="commandparameter"/>
        </w:rPr>
      </w:pPr>
      <w:r w:rsidRPr="00582627">
        <w:rPr>
          <w:rStyle w:val="commandkeywords"/>
          <w:rFonts w:hint="eastAsia"/>
        </w:rPr>
        <w:t>p</w:t>
      </w:r>
      <w:r w:rsidRPr="00582627">
        <w:rPr>
          <w:rStyle w:val="commandkeywords"/>
        </w:rPr>
        <w:t>eer</w:t>
      </w:r>
      <w:r w:rsidRPr="00582627">
        <w:rPr>
          <w:rStyle w:val="commandkeywords"/>
          <w:rFonts w:hint="eastAsia"/>
        </w:rPr>
        <w:t xml:space="preserve"> </w:t>
      </w:r>
      <w:r w:rsidRPr="00582627">
        <w:rPr>
          <w:rStyle w:val="commandtext"/>
          <w:rFonts w:hint="eastAsia"/>
        </w:rPr>
        <w:t>{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group-name </w:t>
      </w:r>
      <w:r w:rsidRPr="00582627">
        <w:rPr>
          <w:rStyle w:val="commandtext"/>
          <w:rFonts w:hint="eastAsia"/>
        </w:rPr>
        <w:t>|</w:t>
      </w:r>
      <w:r w:rsidRPr="00582627">
        <w:rPr>
          <w:rStyle w:val="commandparameter"/>
          <w:rFonts w:hint="eastAsia"/>
        </w:rPr>
        <w:t xml:space="preserve"> </w:t>
      </w:r>
      <w:r w:rsidRPr="00582627">
        <w:rPr>
          <w:rStyle w:val="commandparameter"/>
        </w:rPr>
        <w:t>ip</w:t>
      </w:r>
      <w:r w:rsidRPr="00582627">
        <w:rPr>
          <w:rStyle w:val="commandparameter"/>
          <w:rFonts w:hint="eastAsia"/>
        </w:rPr>
        <w:t>v6</w:t>
      </w:r>
      <w:r w:rsidRPr="00582627">
        <w:rPr>
          <w:rStyle w:val="commandparameter"/>
        </w:rPr>
        <w:t xml:space="preserve">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prefix-length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}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</w:rPr>
        <w:t>as-number</w:t>
      </w:r>
      <w:r w:rsidRPr="00582627">
        <w:t xml:space="preserve"> </w:t>
      </w:r>
      <w:r w:rsidRPr="00582627">
        <w:rPr>
          <w:rStyle w:val="commandparameter"/>
        </w:rPr>
        <w:t>as-number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</w:t>
      </w:r>
      <w:r>
        <w:rPr>
          <w:rFonts w:hint="eastAsia"/>
          <w:lang w:eastAsia="zh-CN"/>
        </w:rPr>
        <w:t>BGP IPv6</w:t>
      </w:r>
      <w:r>
        <w:rPr>
          <w:rFonts w:hint="eastAsia"/>
          <w:lang w:eastAsia="zh-CN"/>
        </w:rPr>
        <w:t>单播地址族，并进入</w:t>
      </w:r>
      <w:r>
        <w:rPr>
          <w:rFonts w:hint="eastAsia"/>
          <w:lang w:eastAsia="zh-CN"/>
        </w:rPr>
        <w:t>BGP IPv6</w:t>
      </w:r>
      <w:r>
        <w:rPr>
          <w:rFonts w:hint="eastAsia"/>
          <w:lang w:eastAsia="zh-CN"/>
        </w:rPr>
        <w:t>单播地址族视图。</w:t>
      </w:r>
    </w:p>
    <w:p w:rsid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>address-family ipv</w:t>
      </w:r>
      <w:r w:rsidRPr="00582627">
        <w:rPr>
          <w:rStyle w:val="commandkeywords"/>
          <w:rFonts w:hint="eastAsia"/>
        </w:rPr>
        <w:t>6</w:t>
      </w:r>
      <w:r w:rsidRPr="00582627">
        <w:rPr>
          <w:rStyle w:val="commandkeywords"/>
        </w:rPr>
        <w:t xml:space="preserve"> </w:t>
      </w:r>
      <w:r w:rsidRPr="00582627">
        <w:rPr>
          <w:rStyle w:val="commandtext"/>
          <w:rFonts w:hint="eastAsia"/>
        </w:rPr>
        <w:t>[</w:t>
      </w:r>
      <w:r w:rsidRPr="00582627">
        <w:rPr>
          <w:rStyle w:val="commandkeywords"/>
          <w:rFonts w:hint="eastAsia"/>
        </w:rPr>
        <w:t xml:space="preserve"> </w:t>
      </w:r>
      <w:r w:rsidRPr="00582627">
        <w:rPr>
          <w:rStyle w:val="commandkeywords"/>
        </w:rPr>
        <w:t>unicast</w:t>
      </w:r>
      <w:r w:rsidRPr="00582627">
        <w:rPr>
          <w:rStyle w:val="commandkeywords"/>
          <w:rFonts w:hint="eastAsia"/>
        </w:rPr>
        <w:t xml:space="preserve"> </w:t>
      </w:r>
      <w:r w:rsidRPr="00582627">
        <w:rPr>
          <w:rStyle w:val="commandtext"/>
          <w:rFonts w:hint="eastAsia"/>
        </w:rPr>
        <w:t>]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使能本地路由器与指定对等体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对等体组交换</w:t>
      </w:r>
      <w:r>
        <w:rPr>
          <w:rFonts w:hint="eastAsia"/>
          <w:lang w:eastAsia="zh-CN"/>
        </w:rPr>
        <w:t>IPv6</w:t>
      </w:r>
      <w:r>
        <w:rPr>
          <w:rFonts w:hint="eastAsia"/>
          <w:lang w:eastAsia="zh-CN"/>
        </w:rPr>
        <w:t>单播路由信息的能力。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 xml:space="preserve">peer </w:t>
      </w:r>
      <w:r w:rsidRPr="00582627">
        <w:rPr>
          <w:rStyle w:val="commandtext"/>
          <w:rFonts w:hint="eastAsia"/>
        </w:rPr>
        <w:t>{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group-name </w:t>
      </w:r>
      <w:r w:rsidRPr="00582627">
        <w:rPr>
          <w:rStyle w:val="commandtext"/>
          <w:rFonts w:hint="eastAsia"/>
        </w:rPr>
        <w:t>|</w:t>
      </w:r>
      <w:r w:rsidRPr="00582627">
        <w:rPr>
          <w:rStyle w:val="commandparameter"/>
          <w:rFonts w:hint="eastAsia"/>
        </w:rPr>
        <w:t xml:space="preserve"> </w:t>
      </w:r>
      <w:r w:rsidRPr="00582627">
        <w:rPr>
          <w:rStyle w:val="commandparameter"/>
        </w:rPr>
        <w:t>ip</w:t>
      </w:r>
      <w:r w:rsidRPr="00582627">
        <w:rPr>
          <w:rStyle w:val="commandparameter"/>
          <w:rFonts w:hint="eastAsia"/>
        </w:rPr>
        <w:t>v6</w:t>
      </w:r>
      <w:r w:rsidRPr="00582627">
        <w:rPr>
          <w:rStyle w:val="commandparameter"/>
        </w:rPr>
        <w:t xml:space="preserve">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prefix-length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}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  <w:rFonts w:hint="eastAsia"/>
        </w:rPr>
        <w:t>enable</w:t>
      </w:r>
    </w:p>
    <w:p w:rsid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缺省情况下，本地路由器不能与对等体交换</w:t>
      </w:r>
      <w:r w:rsidRPr="00582627">
        <w:rPr>
          <w:rFonts w:hint="eastAsia"/>
          <w:lang w:eastAsia="zh-CN"/>
        </w:rPr>
        <w:t>IPv6</w:t>
      </w:r>
      <w:r w:rsidRPr="00582627">
        <w:rPr>
          <w:rFonts w:hint="eastAsia"/>
          <w:lang w:eastAsia="zh-CN"/>
        </w:rPr>
        <w:t>单播路由信息</w:t>
      </w:r>
      <w:r>
        <w:rPr>
          <w:rFonts w:hint="eastAsia"/>
          <w:lang w:eastAsia="zh-CN"/>
        </w:rPr>
        <w:t>。</w:t>
      </w:r>
    </w:p>
    <w:p w:rsidR="00582627" w:rsidRDefault="00582627" w:rsidP="00582627">
      <w:pPr>
        <w:pStyle w:val="ItemStep"/>
      </w:pPr>
      <w:r>
        <w:rPr>
          <w:rFonts w:hint="eastAsia"/>
        </w:rPr>
        <w:t>配置路由引入。</w:t>
      </w:r>
    </w:p>
    <w:p w:rsid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>import-route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>protocol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{</w:t>
      </w:r>
      <w:r w:rsidRPr="00582627">
        <w:t xml:space="preserve"> </w:t>
      </w:r>
      <w:r w:rsidRPr="00582627">
        <w:rPr>
          <w:rStyle w:val="commandparameter"/>
        </w:rPr>
        <w:t>process-id</w:t>
      </w:r>
      <w:r w:rsidRPr="00582627">
        <w:t xml:space="preserve"> </w:t>
      </w:r>
      <w:r w:rsidRPr="00582627">
        <w:rPr>
          <w:rStyle w:val="commandtext"/>
        </w:rPr>
        <w:t>|</w:t>
      </w:r>
      <w:r w:rsidRPr="00582627">
        <w:rPr>
          <w:rStyle w:val="commandkeywords"/>
        </w:rPr>
        <w:t xml:space="preserve"> all-processes</w:t>
      </w:r>
      <w:r w:rsidRPr="00582627">
        <w:rPr>
          <w:rStyle w:val="commandparameter"/>
        </w:rPr>
        <w:t xml:space="preserve"> </w:t>
      </w:r>
      <w:r w:rsidRPr="00582627">
        <w:rPr>
          <w:rStyle w:val="commandtext"/>
        </w:rPr>
        <w:t>}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  <w:rFonts w:hint="eastAsia"/>
        </w:rPr>
        <w:t>allow-direct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|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</w:rPr>
        <w:t xml:space="preserve">med </w:t>
      </w:r>
      <w:r w:rsidRPr="00582627">
        <w:rPr>
          <w:rStyle w:val="commandparameter"/>
        </w:rPr>
        <w:t>med-value</w:t>
      </w:r>
      <w:r w:rsidRPr="00582627">
        <w:rPr>
          <w:rStyle w:val="commandkeywords"/>
        </w:rPr>
        <w:t xml:space="preserve"> </w:t>
      </w:r>
      <w:r w:rsidRPr="00582627">
        <w:rPr>
          <w:rStyle w:val="commandtext"/>
        </w:rPr>
        <w:t>|</w:t>
      </w:r>
      <w:r w:rsidRPr="00582627">
        <w:t xml:space="preserve"> </w:t>
      </w:r>
      <w:r w:rsidRPr="00582627">
        <w:rPr>
          <w:rStyle w:val="commandkeywords"/>
        </w:rPr>
        <w:t>route-policy</w:t>
      </w:r>
      <w:r w:rsidRPr="00582627">
        <w:rPr>
          <w:rStyle w:val="commandparameter"/>
        </w:rPr>
        <w:t xml:space="preserve"> route-policy-name </w:t>
      </w:r>
      <w:r w:rsidRPr="00582627">
        <w:rPr>
          <w:rStyle w:val="commandtext"/>
        </w:rPr>
        <w:t>]</w:t>
      </w:r>
      <w:r w:rsidRPr="00582627">
        <w:t xml:space="preserve"> </w:t>
      </w:r>
      <w:r w:rsidRPr="00582627">
        <w:rPr>
          <w:rStyle w:val="commandtext"/>
        </w:rPr>
        <w:t>*</w:t>
      </w:r>
      <w:r w:rsidRPr="00582627">
        <w:t xml:space="preserve"> </w:t>
      </w:r>
      <w:r w:rsidRPr="00582627">
        <w:rPr>
          <w:rStyle w:val="commandtext"/>
        </w:rPr>
        <w:t>]</w:t>
      </w:r>
    </w:p>
    <w:p w:rsidR="00666912" w:rsidRPr="00582627" w:rsidRDefault="00582627" w:rsidP="00B51350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CE</w:t>
      </w:r>
      <w:r w:rsidRPr="00582627">
        <w:rPr>
          <w:rFonts w:hint="eastAsia"/>
          <w:lang w:eastAsia="zh-CN"/>
        </w:rPr>
        <w:t>需要将自己所能到达的</w:t>
      </w:r>
      <w:r w:rsidRPr="00582627">
        <w:rPr>
          <w:rFonts w:hint="eastAsia"/>
          <w:lang w:eastAsia="zh-CN"/>
        </w:rPr>
        <w:t>VPN</w:t>
      </w:r>
      <w:r w:rsidRPr="00582627">
        <w:rPr>
          <w:rFonts w:hint="eastAsia"/>
          <w:lang w:eastAsia="zh-CN"/>
        </w:rPr>
        <w:t>网段地址发布给接入的</w:t>
      </w:r>
      <w:r w:rsidRPr="00582627">
        <w:rPr>
          <w:rFonts w:hint="eastAsia"/>
          <w:lang w:eastAsia="zh-CN"/>
        </w:rPr>
        <w:t>PE</w:t>
      </w:r>
      <w:r w:rsidRPr="00582627">
        <w:rPr>
          <w:rFonts w:hint="eastAsia"/>
          <w:lang w:eastAsia="zh-CN"/>
        </w:rPr>
        <w:t>，通过</w:t>
      </w:r>
      <w:r w:rsidRPr="00582627">
        <w:rPr>
          <w:rFonts w:hint="eastAsia"/>
          <w:lang w:eastAsia="zh-CN"/>
        </w:rPr>
        <w:t>PE</w:t>
      </w:r>
      <w:r w:rsidRPr="00582627">
        <w:rPr>
          <w:rFonts w:hint="eastAsia"/>
          <w:lang w:eastAsia="zh-CN"/>
        </w:rPr>
        <w:t>发布给对端</w:t>
      </w:r>
      <w:r w:rsidRPr="00582627">
        <w:rPr>
          <w:rFonts w:hint="eastAsia"/>
          <w:lang w:eastAsia="zh-CN"/>
        </w:rPr>
        <w:t>CE</w:t>
      </w:r>
      <w:r>
        <w:rPr>
          <w:rFonts w:hint="eastAsia"/>
          <w:lang w:eastAsia="zh-CN"/>
        </w:rPr>
        <w:t>。</w:t>
      </w:r>
    </w:p>
    <w:p w:rsidR="00582627" w:rsidRDefault="00427BA2" w:rsidP="00DD64CA">
      <w:pPr>
        <w:pStyle w:val="2"/>
      </w:pPr>
      <w:bookmarkStart w:id="3506" w:name="_Toc476255074"/>
      <w:bookmarkStart w:id="3507" w:name="_Toc476257169"/>
      <w:bookmarkStart w:id="3508" w:name="_Toc476259150"/>
      <w:bookmarkStart w:id="3509" w:name="_Toc476255103"/>
      <w:bookmarkStart w:id="3510" w:name="_Toc476257198"/>
      <w:bookmarkStart w:id="3511" w:name="_Toc476259179"/>
      <w:bookmarkStart w:id="3512" w:name="_Toc326585395"/>
      <w:bookmarkStart w:id="3513" w:name="_Toc326583899"/>
      <w:bookmarkStart w:id="3514" w:name="_Toc326308165"/>
      <w:bookmarkStart w:id="3515" w:name="_Toc326585394"/>
      <w:bookmarkStart w:id="3516" w:name="_Toc326583898"/>
      <w:bookmarkStart w:id="3517" w:name="_Toc326308164"/>
      <w:bookmarkStart w:id="3518" w:name="_Toc326585393"/>
      <w:bookmarkStart w:id="3519" w:name="_Toc326583897"/>
      <w:bookmarkStart w:id="3520" w:name="_Toc326308163"/>
      <w:bookmarkStart w:id="3521" w:name="_Toc326585392"/>
      <w:bookmarkStart w:id="3522" w:name="_Toc326583896"/>
      <w:bookmarkStart w:id="3523" w:name="_Toc326308162"/>
      <w:bookmarkStart w:id="3524" w:name="_Ref269393738"/>
      <w:bookmarkStart w:id="3525" w:name="_Toc308165969"/>
      <w:bookmarkStart w:id="3526" w:name="_Ref460416203"/>
      <w:bookmarkStart w:id="3527" w:name="_Ref476253103"/>
      <w:bookmarkStart w:id="3528" w:name="_Toc45106031"/>
      <w:bookmarkEnd w:id="3506"/>
      <w:bookmarkEnd w:id="3507"/>
      <w:bookmarkEnd w:id="3508"/>
      <w:bookmarkEnd w:id="3509"/>
      <w:bookmarkEnd w:id="3510"/>
      <w:bookmarkEnd w:id="3511"/>
      <w:bookmarkEnd w:id="3512"/>
      <w:bookmarkEnd w:id="3513"/>
      <w:bookmarkEnd w:id="3514"/>
      <w:bookmarkEnd w:id="3515"/>
      <w:bookmarkEnd w:id="3516"/>
      <w:bookmarkEnd w:id="3517"/>
      <w:bookmarkEnd w:id="3518"/>
      <w:bookmarkEnd w:id="3519"/>
      <w:bookmarkEnd w:id="3520"/>
      <w:bookmarkEnd w:id="3521"/>
      <w:bookmarkEnd w:id="3522"/>
      <w:bookmarkEnd w:id="3523"/>
      <w:r w:rsidRPr="007530E2">
        <w:rPr>
          <w:rFonts w:hint="eastAsia"/>
        </w:rPr>
        <w:t>配置</w:t>
      </w:r>
      <w:r w:rsidRPr="007530E2">
        <w:rPr>
          <w:rFonts w:hint="eastAsia"/>
        </w:rPr>
        <w:t>PE-PE</w:t>
      </w:r>
      <w:r w:rsidRPr="007530E2">
        <w:rPr>
          <w:rFonts w:hint="eastAsia"/>
        </w:rPr>
        <w:t>间的路由</w:t>
      </w:r>
      <w:bookmarkEnd w:id="3524"/>
      <w:r>
        <w:rPr>
          <w:rFonts w:hint="eastAsia"/>
        </w:rPr>
        <w:t>交换</w:t>
      </w:r>
      <w:bookmarkEnd w:id="3525"/>
      <w:bookmarkEnd w:id="3526"/>
      <w:bookmarkEnd w:id="3527"/>
      <w:bookmarkEnd w:id="3528"/>
    </w:p>
    <w:p w:rsidR="00582627" w:rsidRDefault="00582627" w:rsidP="00582627">
      <w:pPr>
        <w:pStyle w:val="ItemStep"/>
      </w:pPr>
      <w:r>
        <w:rPr>
          <w:rFonts w:hint="eastAsia"/>
        </w:rPr>
        <w:t>进入系统视图。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>system-view</w:t>
      </w:r>
    </w:p>
    <w:p w:rsidR="00582627" w:rsidRDefault="00582627" w:rsidP="00582627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 xml:space="preserve">bgp </w:t>
      </w:r>
      <w:r w:rsidRPr="00582627">
        <w:rPr>
          <w:rStyle w:val="commandparameter"/>
        </w:rPr>
        <w:t>as-number</w:t>
      </w:r>
      <w:r w:rsidRPr="00582627">
        <w:t xml:space="preserve"> </w:t>
      </w:r>
      <w:r w:rsidRPr="00582627">
        <w:rPr>
          <w:rStyle w:val="commandtext"/>
          <w:rFonts w:hint="eastAsia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  <w:rFonts w:hint="eastAsia"/>
        </w:rPr>
        <w:t>instance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>instance-name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]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将对端</w:t>
      </w:r>
      <w:r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>配置为对等体。</w:t>
      </w:r>
    </w:p>
    <w:p w:rsidR="00582627" w:rsidRDefault="00582627" w:rsidP="00582627">
      <w:pPr>
        <w:pStyle w:val="ItemIndent1"/>
        <w:rPr>
          <w:rStyle w:val="commandparameter"/>
        </w:rPr>
      </w:pPr>
      <w:r w:rsidRPr="00582627">
        <w:rPr>
          <w:rStyle w:val="commandkeywords"/>
          <w:rFonts w:hint="eastAsia"/>
        </w:rPr>
        <w:t>p</w:t>
      </w:r>
      <w:r w:rsidRPr="00582627">
        <w:rPr>
          <w:rStyle w:val="commandkeywords"/>
        </w:rPr>
        <w:t>eer</w:t>
      </w:r>
      <w:r w:rsidRPr="00582627">
        <w:rPr>
          <w:rStyle w:val="commandkeywords"/>
          <w:rFonts w:hint="eastAsia"/>
        </w:rPr>
        <w:t xml:space="preserve"> </w:t>
      </w:r>
      <w:r w:rsidRPr="00582627">
        <w:rPr>
          <w:rStyle w:val="commandtext"/>
        </w:rPr>
        <w:t>{</w:t>
      </w:r>
      <w:r w:rsidRPr="00582627">
        <w:rPr>
          <w:rStyle w:val="commandparameter"/>
        </w:rPr>
        <w:t xml:space="preserve"> group-name </w:t>
      </w:r>
      <w:r w:rsidRPr="00582627">
        <w:rPr>
          <w:rStyle w:val="commandtext"/>
        </w:rPr>
        <w:t>|</w:t>
      </w:r>
      <w:r w:rsidRPr="00582627">
        <w:rPr>
          <w:rStyle w:val="commandparameter"/>
        </w:rPr>
        <w:t xml:space="preserve"> ipv4-address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mask-length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}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</w:rPr>
        <w:t>as-number</w:t>
      </w:r>
      <w:r w:rsidRPr="00582627">
        <w:t xml:space="preserve"> </w:t>
      </w:r>
      <w:r w:rsidRPr="00582627">
        <w:rPr>
          <w:rStyle w:val="commandparameter"/>
        </w:rPr>
        <w:t>as-number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指定与对等体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对等体组创建</w:t>
      </w:r>
      <w:r>
        <w:rPr>
          <w:rFonts w:hint="eastAsia"/>
          <w:lang w:eastAsia="zh-CN"/>
        </w:rPr>
        <w:t>BGP</w:t>
      </w:r>
      <w:r>
        <w:rPr>
          <w:rFonts w:hint="eastAsia"/>
          <w:lang w:eastAsia="zh-CN"/>
        </w:rPr>
        <w:t>会话时建立</w:t>
      </w:r>
      <w:r>
        <w:rPr>
          <w:rFonts w:hint="eastAsia"/>
          <w:lang w:eastAsia="zh-CN"/>
        </w:rPr>
        <w:t>TCP</w:t>
      </w:r>
      <w:r>
        <w:rPr>
          <w:rFonts w:hint="eastAsia"/>
          <w:lang w:eastAsia="zh-CN"/>
        </w:rPr>
        <w:t>连接使用的源接口。</w:t>
      </w:r>
    </w:p>
    <w:p w:rsidR="00582627" w:rsidRDefault="00582627" w:rsidP="00582627">
      <w:pPr>
        <w:pStyle w:val="ItemIndent1"/>
        <w:rPr>
          <w:rStyle w:val="commandparameter"/>
        </w:rPr>
      </w:pPr>
      <w:r w:rsidRPr="00582627">
        <w:rPr>
          <w:rStyle w:val="commandkeywords"/>
        </w:rPr>
        <w:t>peer</w:t>
      </w:r>
      <w:r w:rsidRPr="00582627">
        <w:t xml:space="preserve"> </w:t>
      </w:r>
      <w:r w:rsidRPr="00582627">
        <w:rPr>
          <w:rStyle w:val="commandtext"/>
        </w:rPr>
        <w:t>{</w:t>
      </w:r>
      <w:r w:rsidRPr="00582627">
        <w:rPr>
          <w:rStyle w:val="commandparameter"/>
        </w:rPr>
        <w:t xml:space="preserve"> group-name </w:t>
      </w:r>
      <w:r w:rsidRPr="00582627">
        <w:rPr>
          <w:rStyle w:val="commandtext"/>
        </w:rPr>
        <w:t>|</w:t>
      </w:r>
      <w:r w:rsidRPr="00582627">
        <w:rPr>
          <w:rStyle w:val="commandparameter"/>
        </w:rPr>
        <w:t xml:space="preserve"> ipv4-address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mask-length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}</w:t>
      </w:r>
      <w:r w:rsidRPr="00582627">
        <w:t xml:space="preserve"> </w:t>
      </w:r>
      <w:r w:rsidRPr="00582627">
        <w:rPr>
          <w:rStyle w:val="commandkeywords"/>
        </w:rPr>
        <w:t>connect-</w:t>
      </w:r>
      <w:r w:rsidRPr="00582627">
        <w:rPr>
          <w:rStyle w:val="commandkeywords"/>
          <w:rFonts w:hint="eastAsia"/>
        </w:rPr>
        <w:t>interface</w:t>
      </w:r>
      <w:r w:rsidRPr="00582627">
        <w:t xml:space="preserve"> </w:t>
      </w:r>
      <w:r w:rsidRPr="00582627">
        <w:rPr>
          <w:rStyle w:val="commandparameter"/>
        </w:rPr>
        <w:t>interface-type</w:t>
      </w:r>
      <w:r w:rsidRPr="00582627">
        <w:t xml:space="preserve"> </w:t>
      </w:r>
      <w:r w:rsidRPr="00582627">
        <w:rPr>
          <w:rStyle w:val="commandparameter"/>
        </w:rPr>
        <w:t>interface-</w:t>
      </w:r>
      <w:r w:rsidRPr="00582627">
        <w:rPr>
          <w:rStyle w:val="commandparameter"/>
          <w:rFonts w:hint="eastAsia"/>
        </w:rPr>
        <w:t>number</w:t>
      </w:r>
    </w:p>
    <w:p w:rsid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</w:t>
      </w:r>
      <w:r w:rsidRPr="00582627">
        <w:rPr>
          <w:lang w:eastAsia="zh-CN"/>
        </w:rPr>
        <w:t>BGP</w:t>
      </w:r>
      <w:r w:rsidRPr="00582627">
        <w:rPr>
          <w:rFonts w:hint="eastAsia"/>
          <w:lang w:eastAsia="zh-CN"/>
        </w:rPr>
        <w:t>使用到达</w:t>
      </w:r>
      <w:r w:rsidRPr="00582627">
        <w:rPr>
          <w:rFonts w:hint="eastAsia"/>
          <w:lang w:eastAsia="zh-CN"/>
        </w:rPr>
        <w:t>BGP</w:t>
      </w:r>
      <w:r w:rsidRPr="00582627">
        <w:rPr>
          <w:rFonts w:hint="eastAsia"/>
          <w:lang w:eastAsia="zh-CN"/>
        </w:rPr>
        <w:t>对等体的最佳路由的出接口作为与对等体</w:t>
      </w:r>
      <w:r w:rsidRPr="00582627">
        <w:rPr>
          <w:rFonts w:hint="eastAsia"/>
          <w:lang w:eastAsia="zh-CN"/>
        </w:rPr>
        <w:t>/</w:t>
      </w:r>
      <w:r w:rsidRPr="00582627">
        <w:rPr>
          <w:rFonts w:hint="eastAsia"/>
          <w:lang w:eastAsia="zh-CN"/>
        </w:rPr>
        <w:t>对等体组创建</w:t>
      </w:r>
      <w:r w:rsidRPr="00582627">
        <w:rPr>
          <w:rFonts w:hint="eastAsia"/>
          <w:lang w:eastAsia="zh-CN"/>
        </w:rPr>
        <w:t>BGP</w:t>
      </w:r>
      <w:r w:rsidRPr="00582627">
        <w:rPr>
          <w:rFonts w:hint="eastAsia"/>
          <w:lang w:eastAsia="zh-CN"/>
        </w:rPr>
        <w:t>会话时建立</w:t>
      </w:r>
      <w:r w:rsidRPr="00582627">
        <w:rPr>
          <w:rFonts w:hint="eastAsia"/>
          <w:lang w:eastAsia="zh-CN"/>
        </w:rPr>
        <w:t>TCP</w:t>
      </w:r>
      <w:r w:rsidRPr="00582627">
        <w:rPr>
          <w:rFonts w:hint="eastAsia"/>
          <w:lang w:eastAsia="zh-CN"/>
        </w:rPr>
        <w:t>连接的源接口</w:t>
      </w:r>
      <w:r>
        <w:rPr>
          <w:rFonts w:hint="eastAsia"/>
          <w:lang w:eastAsia="zh-CN"/>
        </w:rPr>
        <w:t>。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</w:t>
      </w:r>
      <w:r>
        <w:rPr>
          <w:rFonts w:hint="eastAsia"/>
          <w:lang w:eastAsia="zh-CN"/>
        </w:rPr>
        <w:t>BGP VPNv6</w:t>
      </w:r>
      <w:r>
        <w:rPr>
          <w:rFonts w:hint="eastAsia"/>
          <w:lang w:eastAsia="zh-CN"/>
        </w:rPr>
        <w:t>地址族，并进入</w:t>
      </w:r>
      <w:r>
        <w:rPr>
          <w:rFonts w:hint="eastAsia"/>
          <w:lang w:eastAsia="zh-CN"/>
        </w:rPr>
        <w:t>BGP VPNv6</w:t>
      </w:r>
      <w:r>
        <w:rPr>
          <w:rFonts w:hint="eastAsia"/>
          <w:lang w:eastAsia="zh-CN"/>
        </w:rPr>
        <w:t>地址族视图。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</w:rPr>
        <w:t>address-family vpnv6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使能本地路由器与指定对等体交换</w:t>
      </w:r>
      <w:r>
        <w:rPr>
          <w:rFonts w:hint="eastAsia"/>
          <w:lang w:eastAsia="zh-CN"/>
        </w:rPr>
        <w:t>VPNv6</w:t>
      </w:r>
      <w:r>
        <w:rPr>
          <w:rFonts w:hint="eastAsia"/>
          <w:lang w:eastAsia="zh-CN"/>
        </w:rPr>
        <w:t>路由信息的能力。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</w:rPr>
        <w:t>peer</w:t>
      </w:r>
      <w:r w:rsidRPr="00582627">
        <w:t xml:space="preserve"> </w:t>
      </w:r>
      <w:r w:rsidRPr="00582627">
        <w:rPr>
          <w:rStyle w:val="commandtext"/>
        </w:rPr>
        <w:t>{</w:t>
      </w:r>
      <w:r w:rsidRPr="00582627">
        <w:rPr>
          <w:rStyle w:val="commandparameter"/>
        </w:rPr>
        <w:t xml:space="preserve"> group-name </w:t>
      </w:r>
      <w:r w:rsidRPr="00582627">
        <w:rPr>
          <w:rStyle w:val="commandtext"/>
        </w:rPr>
        <w:t>|</w:t>
      </w:r>
      <w:r w:rsidRPr="00582627">
        <w:rPr>
          <w:rStyle w:val="commandparameter"/>
        </w:rPr>
        <w:t xml:space="preserve"> ipv4-address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mask-length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}</w:t>
      </w:r>
      <w:r w:rsidRPr="00582627">
        <w:t xml:space="preserve"> </w:t>
      </w:r>
      <w:r w:rsidRPr="00582627">
        <w:rPr>
          <w:rStyle w:val="commandkeywords"/>
          <w:rFonts w:hint="eastAsia"/>
        </w:rPr>
        <w:t>enable</w:t>
      </w:r>
    </w:p>
    <w:p w:rsidR="00666912" w:rsidRPr="00582627" w:rsidRDefault="00582627" w:rsidP="00B51350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缺省情况下，本地路由器不能与对等体交换</w:t>
      </w:r>
      <w:r w:rsidRPr="00582627">
        <w:rPr>
          <w:rFonts w:hint="eastAsia"/>
          <w:lang w:eastAsia="zh-CN"/>
        </w:rPr>
        <w:t>VPNv6</w:t>
      </w:r>
      <w:r w:rsidRPr="00582627">
        <w:rPr>
          <w:rFonts w:hint="eastAsia"/>
          <w:lang w:eastAsia="zh-CN"/>
        </w:rPr>
        <w:t>路由信息</w:t>
      </w:r>
      <w:r>
        <w:rPr>
          <w:rFonts w:hint="eastAsia"/>
          <w:lang w:eastAsia="zh-CN"/>
        </w:rPr>
        <w:t>。</w:t>
      </w:r>
    </w:p>
    <w:p w:rsidR="00666912" w:rsidRDefault="00427BA2" w:rsidP="00DD64CA">
      <w:pPr>
        <w:pStyle w:val="2"/>
      </w:pPr>
      <w:bookmarkStart w:id="3529" w:name="_Toc476255105"/>
      <w:bookmarkStart w:id="3530" w:name="_Toc476257200"/>
      <w:bookmarkStart w:id="3531" w:name="_Toc476259181"/>
      <w:bookmarkStart w:id="3532" w:name="_Toc476255134"/>
      <w:bookmarkStart w:id="3533" w:name="_Toc476257229"/>
      <w:bookmarkStart w:id="3534" w:name="_Toc476259210"/>
      <w:bookmarkStart w:id="3535" w:name="_Toc308165970"/>
      <w:bookmarkStart w:id="3536" w:name="_Ref269393764"/>
      <w:bookmarkStart w:id="3537" w:name="_Ref460416206"/>
      <w:bookmarkStart w:id="3538" w:name="_Ref476253107"/>
      <w:bookmarkStart w:id="3539" w:name="_Toc45106032"/>
      <w:bookmarkEnd w:id="3529"/>
      <w:bookmarkEnd w:id="3530"/>
      <w:bookmarkEnd w:id="3531"/>
      <w:bookmarkEnd w:id="3532"/>
      <w:bookmarkEnd w:id="3533"/>
      <w:bookmarkEnd w:id="3534"/>
      <w:r>
        <w:rPr>
          <w:rFonts w:hint="eastAsia"/>
        </w:rPr>
        <w:lastRenderedPageBreak/>
        <w:t>配置</w:t>
      </w:r>
      <w:r>
        <w:rPr>
          <w:rFonts w:hint="eastAsia"/>
        </w:rPr>
        <w:t>BGP</w:t>
      </w:r>
      <w:r w:rsidR="00FE19E6">
        <w:rPr>
          <w:rFonts w:hint="eastAsia"/>
        </w:rPr>
        <w:t xml:space="preserve"> </w:t>
      </w:r>
      <w:r>
        <w:rPr>
          <w:rFonts w:hint="eastAsia"/>
        </w:rPr>
        <w:t>VPNv6</w:t>
      </w:r>
      <w:r>
        <w:rPr>
          <w:rFonts w:hint="eastAsia"/>
        </w:rPr>
        <w:t>路由</w:t>
      </w:r>
      <w:bookmarkEnd w:id="3535"/>
      <w:bookmarkEnd w:id="3536"/>
      <w:bookmarkEnd w:id="3537"/>
      <w:bookmarkEnd w:id="3538"/>
      <w:bookmarkEnd w:id="3539"/>
    </w:p>
    <w:p w:rsidR="00582627" w:rsidRPr="00582627" w:rsidRDefault="00582627" w:rsidP="00B51350">
      <w:pPr>
        <w:pStyle w:val="3"/>
      </w:pPr>
      <w:bookmarkStart w:id="3540" w:name="_Toc45106033"/>
      <w:r>
        <w:rPr>
          <w:rFonts w:hint="eastAsia"/>
        </w:rPr>
        <w:t>功能简介</w:t>
      </w:r>
      <w:bookmarkEnd w:id="3540"/>
    </w:p>
    <w:p w:rsidR="00582627" w:rsidRDefault="008E6464" w:rsidP="00DD64CA">
      <w:r>
        <w:rPr>
          <w:rFonts w:hint="eastAsia"/>
        </w:rPr>
        <w:t>BGP VPNv6</w:t>
      </w:r>
      <w:r>
        <w:rPr>
          <w:rFonts w:hint="eastAsia"/>
        </w:rPr>
        <w:t>路由的属性需要在</w:t>
      </w:r>
      <w:r>
        <w:rPr>
          <w:rFonts w:hint="eastAsia"/>
        </w:rPr>
        <w:t xml:space="preserve">BGP </w:t>
      </w:r>
      <w:r w:rsidR="006A2B45">
        <w:rPr>
          <w:rFonts w:hint="eastAsia"/>
        </w:rPr>
        <w:t>VPNv6</w:t>
      </w:r>
      <w:r w:rsidR="006A2B45">
        <w:rPr>
          <w:rFonts w:hint="eastAsia"/>
        </w:rPr>
        <w:t>地址族视图</w:t>
      </w:r>
      <w:r>
        <w:rPr>
          <w:rFonts w:hint="eastAsia"/>
        </w:rPr>
        <w:t>下配置。</w:t>
      </w:r>
      <w:r>
        <w:rPr>
          <w:rFonts w:hint="eastAsia"/>
        </w:rPr>
        <w:t>BGP VPNv6</w:t>
      </w:r>
      <w:r>
        <w:rPr>
          <w:rFonts w:hint="eastAsia"/>
        </w:rPr>
        <w:t>路由的很多配置都与</w:t>
      </w:r>
      <w:r>
        <w:rPr>
          <w:rFonts w:hint="eastAsia"/>
        </w:rPr>
        <w:t>BGP IPv6</w:t>
      </w:r>
      <w:r>
        <w:rPr>
          <w:rFonts w:hint="eastAsia"/>
        </w:rPr>
        <w:t>单播路由相同，</w:t>
      </w:r>
      <w:r w:rsidRPr="007530E2">
        <w:rPr>
          <w:rFonts w:hint="eastAsia"/>
        </w:rPr>
        <w:t>详细配置请参见“</w:t>
      </w:r>
      <w:r w:rsidRPr="00193AE2">
        <w:rPr>
          <w:rFonts w:hint="eastAsia"/>
        </w:rPr>
        <w:t>三层技术</w:t>
      </w:r>
      <w:r w:rsidRPr="00193AE2">
        <w:rPr>
          <w:rFonts w:hint="eastAsia"/>
        </w:rPr>
        <w:t>-IP</w:t>
      </w:r>
      <w:r w:rsidRPr="00193AE2">
        <w:rPr>
          <w:rFonts w:hint="eastAsia"/>
        </w:rPr>
        <w:t>路由配置指导</w:t>
      </w:r>
      <w:r w:rsidRPr="007530E2">
        <w:rPr>
          <w:rFonts w:hint="eastAsia"/>
        </w:rPr>
        <w:t>”中的“</w:t>
      </w:r>
      <w:r w:rsidRPr="007530E2">
        <w:rPr>
          <w:rFonts w:hint="eastAsia"/>
        </w:rPr>
        <w:t>BGP</w:t>
      </w:r>
      <w:r w:rsidRPr="007530E2">
        <w:rPr>
          <w:rFonts w:hint="eastAsia"/>
        </w:rPr>
        <w:t>”</w:t>
      </w:r>
      <w:r>
        <w:rPr>
          <w:rFonts w:hint="eastAsia"/>
        </w:rPr>
        <w:t>。</w:t>
      </w:r>
    </w:p>
    <w:p w:rsidR="00FA57E8" w:rsidRDefault="00FA57E8" w:rsidP="00FA57E8">
      <w:pPr>
        <w:pStyle w:val="3"/>
      </w:pPr>
      <w:bookmarkStart w:id="3541" w:name="_Toc20214979"/>
      <w:bookmarkStart w:id="3542" w:name="_Toc26177815"/>
      <w:bookmarkStart w:id="3543" w:name="_Toc45106034"/>
      <w:r>
        <w:rPr>
          <w:rFonts w:hint="eastAsia"/>
        </w:rPr>
        <w:t>控制</w:t>
      </w:r>
      <w:r>
        <w:rPr>
          <w:rFonts w:hint="eastAsia"/>
        </w:rPr>
        <w:t>BGP VPNv6</w:t>
      </w:r>
      <w:r>
        <w:rPr>
          <w:rFonts w:hint="eastAsia"/>
        </w:rPr>
        <w:t>路由的保存</w:t>
      </w:r>
      <w:bookmarkEnd w:id="3541"/>
      <w:bookmarkEnd w:id="3542"/>
      <w:bookmarkEnd w:id="3543"/>
    </w:p>
    <w:p w:rsidR="00FA57E8" w:rsidRPr="00C75E97" w:rsidRDefault="00FA57E8" w:rsidP="00FA57E8">
      <w:pPr>
        <w:pStyle w:val="ItemStep"/>
      </w:pPr>
      <w:r w:rsidRPr="00C75E97">
        <w:rPr>
          <w:rFonts w:hint="eastAsia"/>
        </w:rPr>
        <w:t>进入系统视图。</w:t>
      </w:r>
    </w:p>
    <w:p w:rsidR="00FA57E8" w:rsidRPr="00C75E97" w:rsidRDefault="00FA57E8" w:rsidP="00FA57E8">
      <w:pPr>
        <w:pStyle w:val="ItemIndent1"/>
        <w:rPr>
          <w:rStyle w:val="commandkeywords"/>
        </w:rPr>
      </w:pPr>
      <w:r w:rsidRPr="00C75E97">
        <w:rPr>
          <w:rStyle w:val="commandkeywords"/>
          <w:rFonts w:hint="eastAsia"/>
        </w:rPr>
        <w:t>system-view</w:t>
      </w:r>
    </w:p>
    <w:p w:rsidR="00FA57E8" w:rsidRPr="00C75E97" w:rsidRDefault="00FA57E8" w:rsidP="00FA57E8">
      <w:pPr>
        <w:pStyle w:val="ItemStep"/>
      </w:pPr>
      <w:r w:rsidRPr="00C75E97">
        <w:rPr>
          <w:rFonts w:hint="eastAsia"/>
        </w:rPr>
        <w:t>进入</w:t>
      </w:r>
      <w:r w:rsidRPr="00C75E97">
        <w:rPr>
          <w:rFonts w:hint="eastAsia"/>
        </w:rPr>
        <w:t>BGP</w:t>
      </w:r>
      <w:r w:rsidRPr="00C75E97">
        <w:rPr>
          <w:rFonts w:hint="eastAsia"/>
        </w:rPr>
        <w:t>实例视图。</w:t>
      </w:r>
    </w:p>
    <w:p w:rsidR="00FA57E8" w:rsidRPr="00C75E97" w:rsidRDefault="00FA57E8" w:rsidP="00FA57E8">
      <w:pPr>
        <w:pStyle w:val="ItemIndent1"/>
        <w:rPr>
          <w:rStyle w:val="commandtext"/>
        </w:rPr>
      </w:pPr>
      <w:r w:rsidRPr="00C75E97">
        <w:rPr>
          <w:rStyle w:val="commandkeywords"/>
        </w:rPr>
        <w:t xml:space="preserve">bgp </w:t>
      </w:r>
      <w:r w:rsidRPr="00C75E97">
        <w:rPr>
          <w:rStyle w:val="commandparameter"/>
        </w:rPr>
        <w:t>as-number</w:t>
      </w:r>
      <w:r w:rsidRPr="00C75E97">
        <w:t xml:space="preserve"> </w:t>
      </w:r>
      <w:r w:rsidRPr="00C75E97">
        <w:rPr>
          <w:rStyle w:val="commandtext"/>
          <w:rFonts w:hint="eastAsia"/>
        </w:rPr>
        <w:t>[</w:t>
      </w:r>
      <w:r w:rsidRPr="00C75E97">
        <w:rPr>
          <w:rFonts w:hint="eastAsia"/>
        </w:rPr>
        <w:t xml:space="preserve"> </w:t>
      </w:r>
      <w:r w:rsidRPr="00C75E97">
        <w:rPr>
          <w:rStyle w:val="commandkeywords"/>
          <w:rFonts w:hint="eastAsia"/>
        </w:rPr>
        <w:t>instance</w:t>
      </w:r>
      <w:r w:rsidRPr="00C75E97">
        <w:rPr>
          <w:rFonts w:hint="eastAsia"/>
        </w:rPr>
        <w:t xml:space="preserve"> </w:t>
      </w:r>
      <w:r w:rsidRPr="00C75E97">
        <w:rPr>
          <w:rStyle w:val="commandparameter"/>
          <w:rFonts w:hint="eastAsia"/>
        </w:rPr>
        <w:t>instance-name</w:t>
      </w:r>
      <w:r w:rsidRPr="00C75E97">
        <w:rPr>
          <w:rFonts w:hint="eastAsia"/>
        </w:rPr>
        <w:t xml:space="preserve"> </w:t>
      </w:r>
      <w:r w:rsidRPr="00C75E97">
        <w:rPr>
          <w:rStyle w:val="commandtext"/>
          <w:rFonts w:hint="eastAsia"/>
        </w:rPr>
        <w:t>]</w:t>
      </w:r>
    </w:p>
    <w:p w:rsidR="00FA57E8" w:rsidRPr="00FD4EE5" w:rsidRDefault="00FA57E8" w:rsidP="00FA57E8">
      <w:pPr>
        <w:pStyle w:val="ItemStep"/>
        <w:rPr>
          <w:lang w:eastAsia="zh-CN"/>
        </w:rPr>
      </w:pPr>
      <w:r w:rsidRPr="00FD4EE5">
        <w:rPr>
          <w:rFonts w:hint="eastAsia"/>
          <w:lang w:eastAsia="zh-CN"/>
        </w:rPr>
        <w:t>进入</w:t>
      </w:r>
      <w:r w:rsidRPr="00FD4EE5">
        <w:rPr>
          <w:rFonts w:hint="eastAsia"/>
          <w:lang w:eastAsia="zh-CN"/>
        </w:rPr>
        <w:t>BGP VPNv6</w:t>
      </w:r>
      <w:r w:rsidRPr="00FD4EE5">
        <w:rPr>
          <w:rFonts w:hint="eastAsia"/>
          <w:lang w:eastAsia="zh-CN"/>
        </w:rPr>
        <w:t>地址族视图。</w:t>
      </w:r>
    </w:p>
    <w:p w:rsidR="00FA57E8" w:rsidRPr="00C75E97" w:rsidRDefault="00FA57E8" w:rsidP="00FA57E8">
      <w:pPr>
        <w:pStyle w:val="ItemIndent1"/>
        <w:rPr>
          <w:rStyle w:val="commandkeywords"/>
        </w:rPr>
      </w:pPr>
      <w:r w:rsidRPr="00C75E97">
        <w:rPr>
          <w:rStyle w:val="commandkeywords"/>
        </w:rPr>
        <w:t>address-family vpnv</w:t>
      </w:r>
      <w:r w:rsidRPr="00FD4EE5">
        <w:rPr>
          <w:rStyle w:val="commandkeywords"/>
          <w:rFonts w:hint="eastAsia"/>
        </w:rPr>
        <w:t>6</w:t>
      </w:r>
    </w:p>
    <w:p w:rsidR="00FA57E8" w:rsidRPr="00FD4EE5" w:rsidRDefault="00FA57E8" w:rsidP="00FA57E8">
      <w:pPr>
        <w:pStyle w:val="ItemStep"/>
        <w:rPr>
          <w:lang w:eastAsia="zh-CN"/>
        </w:rPr>
      </w:pPr>
      <w:r w:rsidRPr="00FD4EE5">
        <w:rPr>
          <w:rFonts w:hint="eastAsia"/>
          <w:lang w:eastAsia="zh-CN"/>
        </w:rPr>
        <w:t>保存所有来自指定对等体</w:t>
      </w:r>
      <w:r w:rsidRPr="00FD4EE5">
        <w:rPr>
          <w:rFonts w:hint="eastAsia"/>
          <w:lang w:eastAsia="zh-CN"/>
        </w:rPr>
        <w:t>/</w:t>
      </w:r>
      <w:r w:rsidRPr="00FD4EE5">
        <w:rPr>
          <w:rFonts w:hint="eastAsia"/>
          <w:lang w:eastAsia="zh-CN"/>
        </w:rPr>
        <w:t>对等体组的原始路由更新信息，不管这些路由是否通过了路由策略的过滤。</w:t>
      </w:r>
    </w:p>
    <w:p w:rsidR="00FA57E8" w:rsidRPr="00C75E97" w:rsidRDefault="00FA57E8" w:rsidP="00FA57E8">
      <w:pPr>
        <w:pStyle w:val="ItemIndent1"/>
        <w:rPr>
          <w:rStyle w:val="commandkeywords"/>
        </w:rPr>
      </w:pPr>
      <w:r w:rsidRPr="00C75E97">
        <w:rPr>
          <w:rStyle w:val="commandkeywords"/>
        </w:rPr>
        <w:t>peer</w:t>
      </w:r>
      <w:r w:rsidRPr="00C75E97">
        <w:t xml:space="preserve"> </w:t>
      </w:r>
      <w:r w:rsidRPr="00C75E97">
        <w:rPr>
          <w:rStyle w:val="commandtext"/>
        </w:rPr>
        <w:t>{</w:t>
      </w:r>
      <w:r w:rsidRPr="00C75E97">
        <w:rPr>
          <w:rStyle w:val="commandparameter"/>
        </w:rPr>
        <w:t xml:space="preserve"> group-name </w:t>
      </w:r>
      <w:r w:rsidRPr="00C75E97">
        <w:rPr>
          <w:rStyle w:val="commandtext"/>
        </w:rPr>
        <w:t>|</w:t>
      </w:r>
      <w:r w:rsidRPr="00C75E97">
        <w:rPr>
          <w:rStyle w:val="commandparameter"/>
        </w:rPr>
        <w:t xml:space="preserve"> ipv4-address </w:t>
      </w:r>
      <w:r w:rsidRPr="00C75E97">
        <w:rPr>
          <w:rStyle w:val="commandtext"/>
        </w:rPr>
        <w:t>[</w:t>
      </w:r>
      <w:r w:rsidRPr="00C75E97">
        <w:rPr>
          <w:rFonts w:hint="eastAsia"/>
        </w:rPr>
        <w:t xml:space="preserve"> </w:t>
      </w:r>
      <w:r w:rsidRPr="00C75E97">
        <w:rPr>
          <w:rStyle w:val="commandparameter"/>
          <w:rFonts w:hint="eastAsia"/>
        </w:rPr>
        <w:t xml:space="preserve">mask-length </w:t>
      </w:r>
      <w:r w:rsidRPr="00C75E97">
        <w:rPr>
          <w:rStyle w:val="commandtext"/>
        </w:rPr>
        <w:t>]</w:t>
      </w:r>
      <w:r w:rsidRPr="00C75E97">
        <w:rPr>
          <w:rFonts w:hint="eastAsia"/>
        </w:rPr>
        <w:t xml:space="preserve"> </w:t>
      </w:r>
      <w:r w:rsidRPr="00C75E97">
        <w:rPr>
          <w:rStyle w:val="commandtext"/>
        </w:rPr>
        <w:t>}</w:t>
      </w:r>
      <w:r w:rsidRPr="00C75E97">
        <w:t xml:space="preserve"> </w:t>
      </w:r>
      <w:r w:rsidRPr="00C75E97">
        <w:rPr>
          <w:rStyle w:val="commandkeywords"/>
        </w:rPr>
        <w:t>keep-all-routes</w:t>
      </w:r>
    </w:p>
    <w:p w:rsidR="00FA57E8" w:rsidRDefault="00FA57E8" w:rsidP="00AD7D0A">
      <w:pPr>
        <w:pStyle w:val="ItemIndent1"/>
      </w:pPr>
      <w:r w:rsidRPr="00FD4EE5">
        <w:rPr>
          <w:rFonts w:hint="eastAsia"/>
          <w:lang w:eastAsia="zh-CN"/>
        </w:rPr>
        <w:t>缺省情况下，不保存来自对等体</w:t>
      </w:r>
      <w:r w:rsidRPr="00FD4EE5">
        <w:rPr>
          <w:rFonts w:hint="eastAsia"/>
          <w:lang w:eastAsia="zh-CN"/>
        </w:rPr>
        <w:t>/</w:t>
      </w:r>
      <w:r w:rsidRPr="00FD4EE5">
        <w:rPr>
          <w:rFonts w:hint="eastAsia"/>
          <w:lang w:eastAsia="zh-CN"/>
        </w:rPr>
        <w:t>对等体组的原始路由更新信息。</w:t>
      </w:r>
    </w:p>
    <w:p w:rsidR="00582627" w:rsidRDefault="00582627" w:rsidP="00B51350">
      <w:pPr>
        <w:pStyle w:val="3"/>
      </w:pPr>
      <w:bookmarkStart w:id="3544" w:name="_Toc45106035"/>
      <w:r w:rsidRPr="00582627">
        <w:rPr>
          <w:rFonts w:hint="eastAsia"/>
        </w:rPr>
        <w:t>配置</w:t>
      </w:r>
      <w:r w:rsidRPr="00582627">
        <w:rPr>
          <w:rFonts w:hint="eastAsia"/>
        </w:rPr>
        <w:t>BGP VPNv6</w:t>
      </w:r>
      <w:r w:rsidRPr="00582627">
        <w:rPr>
          <w:rFonts w:hint="eastAsia"/>
        </w:rPr>
        <w:t>路由</w:t>
      </w:r>
      <w:r>
        <w:rPr>
          <w:rFonts w:hint="eastAsia"/>
        </w:rPr>
        <w:t>的首选值</w:t>
      </w:r>
      <w:bookmarkEnd w:id="3544"/>
    </w:p>
    <w:p w:rsidR="00582627" w:rsidRPr="00582627" w:rsidRDefault="00582627" w:rsidP="00582627">
      <w:pPr>
        <w:pStyle w:val="ItemStep"/>
      </w:pPr>
      <w:r w:rsidRPr="00582627">
        <w:rPr>
          <w:rFonts w:hint="eastAsia"/>
        </w:rPr>
        <w:t>进入系统视图。</w:t>
      </w:r>
    </w:p>
    <w:p w:rsidR="00582627" w:rsidRP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>system-view</w:t>
      </w:r>
    </w:p>
    <w:p w:rsidR="00582627" w:rsidRPr="00582627" w:rsidRDefault="00582627" w:rsidP="00582627">
      <w:pPr>
        <w:pStyle w:val="ItemStep"/>
      </w:pPr>
      <w:r w:rsidRPr="00582627">
        <w:rPr>
          <w:rFonts w:hint="eastAsia"/>
        </w:rPr>
        <w:t>进入</w:t>
      </w:r>
      <w:r w:rsidRPr="00582627">
        <w:rPr>
          <w:rFonts w:hint="eastAsia"/>
        </w:rPr>
        <w:t>BGP</w:t>
      </w:r>
      <w:r w:rsidRPr="00582627">
        <w:rPr>
          <w:rFonts w:hint="eastAsia"/>
        </w:rPr>
        <w:t>实例视图。</w:t>
      </w:r>
    </w:p>
    <w:p w:rsidR="00582627" w:rsidRP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 xml:space="preserve">bgp </w:t>
      </w:r>
      <w:r w:rsidRPr="00582627">
        <w:rPr>
          <w:rStyle w:val="commandparameter"/>
        </w:rPr>
        <w:t>as-number</w:t>
      </w:r>
      <w:r w:rsidRPr="00582627">
        <w:t xml:space="preserve"> </w:t>
      </w:r>
      <w:r w:rsidRPr="00582627">
        <w:rPr>
          <w:rStyle w:val="commandtext"/>
          <w:rFonts w:hint="eastAsia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  <w:rFonts w:hint="eastAsia"/>
        </w:rPr>
        <w:t>instance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>instance-name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]</w:t>
      </w:r>
    </w:p>
    <w:p w:rsidR="00582627" w:rsidRP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进入</w:t>
      </w:r>
      <w:r w:rsidRPr="00582627">
        <w:rPr>
          <w:rFonts w:hint="eastAsia"/>
          <w:lang w:eastAsia="zh-CN"/>
        </w:rPr>
        <w:t>BGP VPNv6</w:t>
      </w:r>
      <w:r w:rsidRPr="00582627">
        <w:rPr>
          <w:rFonts w:hint="eastAsia"/>
          <w:lang w:eastAsia="zh-CN"/>
        </w:rPr>
        <w:t>地址族视图。</w:t>
      </w:r>
    </w:p>
    <w:p w:rsidR="00582627" w:rsidRP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</w:rPr>
        <w:t>address-family vpnv6</w:t>
      </w:r>
    </w:p>
    <w:p w:rsidR="00582627" w:rsidRP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为从对等体</w:t>
      </w:r>
      <w:r w:rsidRPr="00582627">
        <w:rPr>
          <w:rFonts w:hint="eastAsia"/>
          <w:lang w:eastAsia="zh-CN"/>
        </w:rPr>
        <w:t>/</w:t>
      </w:r>
      <w:r w:rsidRPr="00582627">
        <w:rPr>
          <w:rFonts w:hint="eastAsia"/>
          <w:lang w:eastAsia="zh-CN"/>
        </w:rPr>
        <w:t>对等体组接收的路由分配首选值。</w:t>
      </w:r>
    </w:p>
    <w:p w:rsidR="00582627" w:rsidRPr="00582627" w:rsidRDefault="00582627" w:rsidP="00582627">
      <w:pPr>
        <w:pStyle w:val="ItemIndent1"/>
        <w:rPr>
          <w:rStyle w:val="commandparameter"/>
        </w:rPr>
      </w:pPr>
      <w:r w:rsidRPr="00582627">
        <w:rPr>
          <w:rStyle w:val="commandkeywords"/>
          <w:rFonts w:hint="eastAsia"/>
        </w:rPr>
        <w:t>peer</w:t>
      </w:r>
      <w:r w:rsidRPr="00582627">
        <w:t xml:space="preserve"> </w:t>
      </w:r>
      <w:r w:rsidRPr="00582627">
        <w:rPr>
          <w:rStyle w:val="commandtext"/>
        </w:rPr>
        <w:t>{</w:t>
      </w:r>
      <w:r w:rsidRPr="00582627">
        <w:rPr>
          <w:rStyle w:val="commandparameter"/>
        </w:rPr>
        <w:t xml:space="preserve"> group-name </w:t>
      </w:r>
      <w:r w:rsidRPr="00582627">
        <w:rPr>
          <w:rStyle w:val="commandtext"/>
        </w:rPr>
        <w:t>|</w:t>
      </w:r>
      <w:r w:rsidRPr="00582627">
        <w:rPr>
          <w:rStyle w:val="commandparameter"/>
        </w:rPr>
        <w:t xml:space="preserve"> ipv4-address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mask-length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}</w:t>
      </w:r>
      <w:r w:rsidRPr="00582627">
        <w:t xml:space="preserve"> </w:t>
      </w:r>
      <w:r w:rsidRPr="00582627">
        <w:rPr>
          <w:rStyle w:val="commandkeywords"/>
        </w:rPr>
        <w:t>preferred-value</w:t>
      </w:r>
      <w:r w:rsidRPr="00582627">
        <w:t xml:space="preserve"> </w:t>
      </w:r>
      <w:r w:rsidRPr="00582627">
        <w:rPr>
          <w:rStyle w:val="commandparameter"/>
        </w:rPr>
        <w:t>value</w:t>
      </w:r>
    </w:p>
    <w:p w:rsid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缺省情况下，从对等体</w:t>
      </w:r>
      <w:r w:rsidRPr="00582627">
        <w:rPr>
          <w:rFonts w:hint="eastAsia"/>
          <w:lang w:eastAsia="zh-CN"/>
        </w:rPr>
        <w:t>/</w:t>
      </w:r>
      <w:r w:rsidRPr="00582627">
        <w:rPr>
          <w:rFonts w:hint="eastAsia"/>
          <w:lang w:eastAsia="zh-CN"/>
        </w:rPr>
        <w:t>对等体组接收的路由的首选值为</w:t>
      </w:r>
      <w:r w:rsidRPr="00582627">
        <w:rPr>
          <w:rFonts w:hint="eastAsia"/>
          <w:lang w:eastAsia="zh-CN"/>
        </w:rPr>
        <w:t>0</w:t>
      </w:r>
      <w:r w:rsidRPr="00582627">
        <w:rPr>
          <w:rFonts w:hint="eastAsia"/>
          <w:lang w:eastAsia="zh-CN"/>
        </w:rPr>
        <w:t>。</w:t>
      </w:r>
    </w:p>
    <w:p w:rsidR="00582627" w:rsidRDefault="00582627" w:rsidP="00B51350">
      <w:pPr>
        <w:pStyle w:val="3"/>
      </w:pPr>
      <w:bookmarkStart w:id="3545" w:name="_Toc45106036"/>
      <w:r>
        <w:rPr>
          <w:rFonts w:hint="eastAsia"/>
        </w:rPr>
        <w:t>配置</w:t>
      </w:r>
      <w:r w:rsidRPr="00582627">
        <w:rPr>
          <w:rFonts w:hint="eastAsia"/>
        </w:rPr>
        <w:t>允许从指定对等体</w:t>
      </w:r>
      <w:r w:rsidRPr="00582627">
        <w:rPr>
          <w:rFonts w:hint="eastAsia"/>
        </w:rPr>
        <w:t>/</w:t>
      </w:r>
      <w:r w:rsidRPr="00582627">
        <w:rPr>
          <w:rFonts w:hint="eastAsia"/>
        </w:rPr>
        <w:t>对等体组收到的路由数量</w:t>
      </w:r>
      <w:bookmarkEnd w:id="3545"/>
    </w:p>
    <w:p w:rsidR="00582627" w:rsidRPr="00582627" w:rsidRDefault="00582627" w:rsidP="00582627">
      <w:pPr>
        <w:pStyle w:val="ItemStep"/>
      </w:pPr>
      <w:r w:rsidRPr="00582627">
        <w:rPr>
          <w:rFonts w:hint="eastAsia"/>
        </w:rPr>
        <w:t>进入系统视图。</w:t>
      </w:r>
    </w:p>
    <w:p w:rsidR="00582627" w:rsidRP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>system-view</w:t>
      </w:r>
    </w:p>
    <w:p w:rsidR="00582627" w:rsidRPr="00582627" w:rsidRDefault="00582627" w:rsidP="00582627">
      <w:pPr>
        <w:pStyle w:val="ItemStep"/>
      </w:pPr>
      <w:r w:rsidRPr="00582627">
        <w:rPr>
          <w:rFonts w:hint="eastAsia"/>
        </w:rPr>
        <w:t>进入</w:t>
      </w:r>
      <w:r w:rsidRPr="00582627">
        <w:rPr>
          <w:rFonts w:hint="eastAsia"/>
        </w:rPr>
        <w:t>BGP</w:t>
      </w:r>
      <w:r w:rsidRPr="00582627">
        <w:rPr>
          <w:rFonts w:hint="eastAsia"/>
        </w:rPr>
        <w:t>实例视图。</w:t>
      </w:r>
    </w:p>
    <w:p w:rsidR="00582627" w:rsidRP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 xml:space="preserve">bgp </w:t>
      </w:r>
      <w:r w:rsidRPr="00582627">
        <w:rPr>
          <w:rStyle w:val="commandparameter"/>
        </w:rPr>
        <w:t>as-number</w:t>
      </w:r>
      <w:r w:rsidRPr="00582627">
        <w:t xml:space="preserve"> </w:t>
      </w:r>
      <w:r w:rsidRPr="00582627">
        <w:rPr>
          <w:rStyle w:val="commandtext"/>
          <w:rFonts w:hint="eastAsia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  <w:rFonts w:hint="eastAsia"/>
        </w:rPr>
        <w:t>instance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>instance-name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]</w:t>
      </w:r>
    </w:p>
    <w:p w:rsidR="00582627" w:rsidRP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进入</w:t>
      </w:r>
      <w:r w:rsidRPr="00582627">
        <w:rPr>
          <w:rFonts w:hint="eastAsia"/>
          <w:lang w:eastAsia="zh-CN"/>
        </w:rPr>
        <w:t>BGP VPNv6</w:t>
      </w:r>
      <w:r w:rsidRPr="00582627">
        <w:rPr>
          <w:rFonts w:hint="eastAsia"/>
          <w:lang w:eastAsia="zh-CN"/>
        </w:rPr>
        <w:t>地址族视图。</w:t>
      </w:r>
    </w:p>
    <w:p w:rsidR="00582627" w:rsidRP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</w:rPr>
        <w:t>address-family vpnv6</w:t>
      </w:r>
    </w:p>
    <w:p w:rsidR="00582627" w:rsidRP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设置允许从指定对等体</w:t>
      </w:r>
      <w:r w:rsidRPr="00582627">
        <w:rPr>
          <w:rFonts w:hint="eastAsia"/>
          <w:lang w:eastAsia="zh-CN"/>
        </w:rPr>
        <w:t>/</w:t>
      </w:r>
      <w:r w:rsidRPr="00582627">
        <w:rPr>
          <w:rFonts w:hint="eastAsia"/>
          <w:lang w:eastAsia="zh-CN"/>
        </w:rPr>
        <w:t>对等体组收到的路由数量。</w:t>
      </w:r>
    </w:p>
    <w:p w:rsidR="00582627" w:rsidRP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lastRenderedPageBreak/>
        <w:t>peer</w:t>
      </w:r>
      <w:r w:rsidRPr="00582627">
        <w:rPr>
          <w:rStyle w:val="commandkeywords"/>
          <w:rFonts w:hint="eastAsia"/>
        </w:rPr>
        <w:t xml:space="preserve"> </w:t>
      </w:r>
      <w:r w:rsidRPr="00582627">
        <w:rPr>
          <w:rStyle w:val="commandtext"/>
        </w:rPr>
        <w:t>{</w:t>
      </w:r>
      <w:r w:rsidRPr="00582627">
        <w:t xml:space="preserve"> </w:t>
      </w:r>
      <w:r w:rsidRPr="00582627">
        <w:rPr>
          <w:rStyle w:val="commandparameter"/>
        </w:rPr>
        <w:t>group-name</w:t>
      </w:r>
      <w:r w:rsidRPr="00582627">
        <w:t xml:space="preserve"> </w:t>
      </w:r>
      <w:r w:rsidRPr="00582627">
        <w:rPr>
          <w:rStyle w:val="commandtext"/>
        </w:rPr>
        <w:t>|</w:t>
      </w:r>
      <w:r w:rsidRPr="00582627">
        <w:t xml:space="preserve"> </w:t>
      </w:r>
      <w:r w:rsidRPr="00582627">
        <w:rPr>
          <w:rStyle w:val="commandparameter"/>
        </w:rPr>
        <w:t>ipv4-address</w:t>
      </w:r>
      <w:r w:rsidRPr="00582627">
        <w:t xml:space="preserve">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mask-length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}</w:t>
      </w:r>
      <w:r w:rsidRPr="00582627">
        <w:t xml:space="preserve"> </w:t>
      </w:r>
      <w:r w:rsidRPr="00582627">
        <w:rPr>
          <w:rStyle w:val="commandkeywords"/>
        </w:rPr>
        <w:t>route-limit</w:t>
      </w:r>
      <w:r w:rsidRPr="00582627">
        <w:rPr>
          <w:rStyle w:val="commandkeywords"/>
          <w:rFonts w:hint="eastAsia"/>
        </w:rPr>
        <w:t xml:space="preserve"> </w:t>
      </w:r>
      <w:r w:rsidRPr="00582627">
        <w:rPr>
          <w:rStyle w:val="commandparameter"/>
        </w:rPr>
        <w:t>prefix-number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{</w:t>
      </w:r>
      <w:r w:rsidRPr="00582627">
        <w:t xml:space="preserve"> </w:t>
      </w:r>
      <w:r w:rsidRPr="00582627">
        <w:rPr>
          <w:rStyle w:val="commandkeywords"/>
        </w:rPr>
        <w:t>alert-only</w:t>
      </w:r>
      <w:r w:rsidRPr="00582627">
        <w:t xml:space="preserve"> </w:t>
      </w:r>
      <w:r w:rsidRPr="00582627">
        <w:rPr>
          <w:rStyle w:val="commandtext"/>
          <w:rFonts w:hint="eastAsia"/>
        </w:rPr>
        <w:t>|</w:t>
      </w:r>
      <w:r w:rsidRPr="00582627">
        <w:t xml:space="preserve"> </w:t>
      </w:r>
      <w:r w:rsidRPr="00582627">
        <w:rPr>
          <w:rStyle w:val="commandkeywords"/>
          <w:rFonts w:hint="eastAsia"/>
        </w:rPr>
        <w:t>discard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|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</w:rPr>
        <w:t>reconnect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</w:rPr>
        <w:t>reconnect-time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}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|</w:t>
      </w:r>
      <w:r w:rsidRPr="00582627">
        <w:rPr>
          <w:rStyle w:val="commandparameter"/>
          <w:rFonts w:hint="eastAsia"/>
        </w:rPr>
        <w:t xml:space="preserve"> </w:t>
      </w:r>
      <w:r w:rsidRPr="00582627">
        <w:rPr>
          <w:rStyle w:val="commandparameter"/>
        </w:rPr>
        <w:t>percentage-value</w:t>
      </w:r>
      <w:r w:rsidRPr="00582627">
        <w:rPr>
          <w:rStyle w:val="commandparameter"/>
          <w:rFonts w:hint="eastAsia"/>
        </w:rPr>
        <w:t xml:space="preserve"> </w:t>
      </w:r>
      <w:r w:rsidRPr="00582627">
        <w:rPr>
          <w:rStyle w:val="commandtext"/>
          <w:rFonts w:hint="eastAsia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*</w:t>
      </w:r>
    </w:p>
    <w:p w:rsid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缺省情况下，不限制</w:t>
      </w:r>
      <w:r w:rsidRPr="00582627">
        <w:rPr>
          <w:lang w:eastAsia="zh-CN"/>
        </w:rPr>
        <w:t>从</w:t>
      </w:r>
      <w:r w:rsidRPr="00582627">
        <w:rPr>
          <w:rFonts w:hint="eastAsia"/>
          <w:lang w:eastAsia="zh-CN"/>
        </w:rPr>
        <w:t>对等体</w:t>
      </w:r>
      <w:r w:rsidRPr="00582627">
        <w:rPr>
          <w:rFonts w:hint="eastAsia"/>
          <w:lang w:eastAsia="zh-CN"/>
        </w:rPr>
        <w:t>/</w:t>
      </w:r>
      <w:r w:rsidRPr="00582627">
        <w:rPr>
          <w:rFonts w:hint="eastAsia"/>
          <w:lang w:eastAsia="zh-CN"/>
        </w:rPr>
        <w:t>对等体组接收的路由数量。</w:t>
      </w:r>
    </w:p>
    <w:p w:rsidR="00582627" w:rsidRPr="00582627" w:rsidRDefault="00582627" w:rsidP="00582627">
      <w:pPr>
        <w:pStyle w:val="3"/>
      </w:pPr>
      <w:bookmarkStart w:id="3546" w:name="_Toc45106037"/>
      <w:r w:rsidRPr="00582627">
        <w:rPr>
          <w:rFonts w:hint="eastAsia"/>
        </w:rPr>
        <w:t>配置</w:t>
      </w:r>
      <w:r w:rsidRPr="00582627">
        <w:rPr>
          <w:rFonts w:hint="eastAsia"/>
        </w:rPr>
        <w:t>BGP VPNv6</w:t>
      </w:r>
      <w:r w:rsidRPr="00582627">
        <w:rPr>
          <w:rFonts w:hint="eastAsia"/>
        </w:rPr>
        <w:t>路由反射</w:t>
      </w:r>
      <w:bookmarkEnd w:id="3546"/>
    </w:p>
    <w:p w:rsidR="00582627" w:rsidRPr="00582627" w:rsidRDefault="00582627" w:rsidP="00582627">
      <w:pPr>
        <w:pStyle w:val="4"/>
      </w:pPr>
      <w:r w:rsidRPr="00582627">
        <w:rPr>
          <w:rFonts w:hint="eastAsia"/>
        </w:rPr>
        <w:t>功能简介</w:t>
      </w:r>
    </w:p>
    <w:p w:rsidR="00582627" w:rsidRPr="00582627" w:rsidRDefault="00582627" w:rsidP="00582627">
      <w:r w:rsidRPr="00582627">
        <w:rPr>
          <w:rFonts w:hint="eastAsia"/>
        </w:rPr>
        <w:t>为保证</w:t>
      </w:r>
      <w:r w:rsidRPr="00582627">
        <w:t>IBGP</w:t>
      </w:r>
      <w:r w:rsidRPr="00582627">
        <w:rPr>
          <w:rFonts w:hint="eastAsia"/>
        </w:rPr>
        <w:t>对等体之间的连通性，需要在</w:t>
      </w:r>
      <w:r w:rsidRPr="00582627">
        <w:t>IBGP</w:t>
      </w:r>
      <w:r w:rsidRPr="00582627">
        <w:rPr>
          <w:rFonts w:hint="eastAsia"/>
        </w:rPr>
        <w:t>对等体之间建立全连接关系。当</w:t>
      </w:r>
      <w:r w:rsidRPr="00582627">
        <w:t>IBGP</w:t>
      </w:r>
      <w:r w:rsidRPr="00582627">
        <w:rPr>
          <w:rFonts w:hint="eastAsia"/>
        </w:rPr>
        <w:t>对等体数目很多时，网络资源和</w:t>
      </w:r>
      <w:r w:rsidRPr="00582627">
        <w:t>CPU</w:t>
      </w:r>
      <w:r w:rsidRPr="00582627">
        <w:rPr>
          <w:rFonts w:hint="eastAsia"/>
        </w:rPr>
        <w:t>资源的消耗都很大。</w:t>
      </w:r>
    </w:p>
    <w:p w:rsidR="00582627" w:rsidRPr="00582627" w:rsidRDefault="00582627" w:rsidP="00582627">
      <w:r w:rsidRPr="00582627">
        <w:rPr>
          <w:rFonts w:hint="eastAsia"/>
        </w:rPr>
        <w:t>利用路由反射可以解决这一问题。在一个</w:t>
      </w:r>
      <w:r w:rsidRPr="00582627">
        <w:t>AS</w:t>
      </w:r>
      <w:r w:rsidRPr="00582627">
        <w:rPr>
          <w:rFonts w:hint="eastAsia"/>
        </w:rPr>
        <w:t>内，其中一台路由器作为</w:t>
      </w:r>
      <w:r w:rsidRPr="00582627">
        <w:t>RR</w:t>
      </w:r>
      <w:r w:rsidRPr="00582627">
        <w:rPr>
          <w:rFonts w:hint="eastAsia"/>
        </w:rPr>
        <w:t>（</w:t>
      </w:r>
      <w:r w:rsidRPr="00582627">
        <w:t>Route Reflector</w:t>
      </w:r>
      <w:r w:rsidRPr="00582627">
        <w:rPr>
          <w:rFonts w:hint="eastAsia"/>
        </w:rPr>
        <w:t>，路由反射器），作为客户机（</w:t>
      </w:r>
      <w:r w:rsidRPr="00582627">
        <w:t>Client</w:t>
      </w:r>
      <w:r w:rsidRPr="00582627">
        <w:rPr>
          <w:rFonts w:hint="eastAsia"/>
        </w:rPr>
        <w:t>）的路由器与路由反射器之间建立</w:t>
      </w:r>
      <w:r w:rsidRPr="00582627">
        <w:t>IBGP</w:t>
      </w:r>
      <w:r w:rsidRPr="00582627">
        <w:rPr>
          <w:rFonts w:hint="eastAsia"/>
        </w:rPr>
        <w:t>连接。路由反射器从客户机接收到路由后，将其传递（反射）给所有其他的客户机，从而保证客户机之间不需要建立</w:t>
      </w:r>
      <w:r w:rsidRPr="00582627">
        <w:rPr>
          <w:rFonts w:hint="eastAsia"/>
        </w:rPr>
        <w:t>I</w:t>
      </w:r>
      <w:r w:rsidRPr="00582627">
        <w:t>BGP</w:t>
      </w:r>
      <w:r w:rsidRPr="00582627">
        <w:rPr>
          <w:rFonts w:hint="eastAsia"/>
        </w:rPr>
        <w:t>连接，就可以学习到彼此的路由。</w:t>
      </w:r>
    </w:p>
    <w:p w:rsidR="00582627" w:rsidRPr="00582627" w:rsidRDefault="00582627" w:rsidP="00582627">
      <w:pPr>
        <w:pStyle w:val="4"/>
      </w:pPr>
      <w:r w:rsidRPr="00582627">
        <w:rPr>
          <w:rFonts w:hint="eastAsia"/>
        </w:rPr>
        <w:t>配置步骤</w:t>
      </w:r>
    </w:p>
    <w:p w:rsidR="00582627" w:rsidRPr="00582627" w:rsidRDefault="00582627" w:rsidP="00582627">
      <w:pPr>
        <w:pStyle w:val="ItemStep"/>
      </w:pPr>
      <w:r w:rsidRPr="00582627">
        <w:rPr>
          <w:rFonts w:hint="eastAsia"/>
        </w:rPr>
        <w:t>进入系统视图。</w:t>
      </w:r>
    </w:p>
    <w:p w:rsidR="00582627" w:rsidRP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>system-view</w:t>
      </w:r>
    </w:p>
    <w:p w:rsidR="00582627" w:rsidRPr="00582627" w:rsidRDefault="00582627" w:rsidP="00582627">
      <w:pPr>
        <w:pStyle w:val="ItemStep"/>
      </w:pPr>
      <w:r w:rsidRPr="00582627">
        <w:rPr>
          <w:rFonts w:hint="eastAsia"/>
        </w:rPr>
        <w:t>进入</w:t>
      </w:r>
      <w:r w:rsidRPr="00582627">
        <w:rPr>
          <w:rFonts w:hint="eastAsia"/>
        </w:rPr>
        <w:t>BGP</w:t>
      </w:r>
      <w:r w:rsidRPr="00582627">
        <w:rPr>
          <w:rFonts w:hint="eastAsia"/>
        </w:rPr>
        <w:t>实例视图。</w:t>
      </w:r>
    </w:p>
    <w:p w:rsidR="00582627" w:rsidRP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 xml:space="preserve">bgp </w:t>
      </w:r>
      <w:r w:rsidRPr="00582627">
        <w:rPr>
          <w:rStyle w:val="commandparameter"/>
        </w:rPr>
        <w:t>as-number</w:t>
      </w:r>
      <w:r w:rsidRPr="00582627">
        <w:t xml:space="preserve"> </w:t>
      </w:r>
      <w:r w:rsidRPr="00582627">
        <w:rPr>
          <w:rStyle w:val="commandtext"/>
          <w:rFonts w:hint="eastAsia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  <w:rFonts w:hint="eastAsia"/>
        </w:rPr>
        <w:t>instance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>instance-name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]</w:t>
      </w:r>
    </w:p>
    <w:p w:rsidR="00582627" w:rsidRP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进入</w:t>
      </w:r>
      <w:r w:rsidRPr="00582627">
        <w:rPr>
          <w:rFonts w:hint="eastAsia"/>
          <w:lang w:eastAsia="zh-CN"/>
        </w:rPr>
        <w:t>BGP VPNv6</w:t>
      </w:r>
      <w:r w:rsidRPr="00582627">
        <w:rPr>
          <w:rFonts w:hint="eastAsia"/>
          <w:lang w:eastAsia="zh-CN"/>
        </w:rPr>
        <w:t>地址族视图。</w:t>
      </w:r>
    </w:p>
    <w:p w:rsidR="00582627" w:rsidRP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</w:rPr>
        <w:t>address-family vpnv6</w:t>
      </w:r>
    </w:p>
    <w:p w:rsidR="00582627" w:rsidRP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配置将本机作为路由反射器，并将对等体作为路由反射器的客户。</w:t>
      </w:r>
    </w:p>
    <w:p w:rsidR="00582627" w:rsidRP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</w:rPr>
        <w:t>peer</w:t>
      </w:r>
      <w:r w:rsidRPr="00582627">
        <w:t xml:space="preserve"> </w:t>
      </w:r>
      <w:r w:rsidRPr="00582627">
        <w:rPr>
          <w:rStyle w:val="commandtext"/>
        </w:rPr>
        <w:t>{</w:t>
      </w:r>
      <w:r w:rsidRPr="00582627">
        <w:t xml:space="preserve"> </w:t>
      </w:r>
      <w:r w:rsidRPr="00582627">
        <w:rPr>
          <w:rStyle w:val="commandparameter"/>
        </w:rPr>
        <w:t xml:space="preserve">group-name </w:t>
      </w:r>
      <w:r w:rsidRPr="00582627">
        <w:rPr>
          <w:rStyle w:val="commandtext"/>
        </w:rPr>
        <w:t>|</w:t>
      </w:r>
      <w:r w:rsidRPr="00582627">
        <w:rPr>
          <w:rStyle w:val="commandparameter"/>
        </w:rPr>
        <w:t xml:space="preserve"> ipv4-address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mask-length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}</w:t>
      </w:r>
      <w:r w:rsidRPr="00582627">
        <w:rPr>
          <w:rStyle w:val="commandparameter"/>
        </w:rPr>
        <w:t xml:space="preserve"> </w:t>
      </w:r>
      <w:r w:rsidRPr="00582627">
        <w:rPr>
          <w:rStyle w:val="commandkeywords"/>
        </w:rPr>
        <w:t>reflect-client</w:t>
      </w:r>
    </w:p>
    <w:p w:rsidR="00582627" w:rsidRP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缺省情况下，未配置路由反射器及其客户。</w:t>
      </w:r>
    </w:p>
    <w:p w:rsidR="00582627" w:rsidRP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（可选）允许路由反射器在客户机之间反射路由。</w:t>
      </w:r>
    </w:p>
    <w:p w:rsidR="00582627" w:rsidRP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</w:rPr>
        <w:t>reflect between-clients</w:t>
      </w:r>
    </w:p>
    <w:p w:rsidR="00582627" w:rsidRPr="00582627" w:rsidRDefault="00582627" w:rsidP="00582627">
      <w:pPr>
        <w:pStyle w:val="ItemIndent1"/>
      </w:pPr>
      <w:r w:rsidRPr="00582627">
        <w:rPr>
          <w:rFonts w:hint="eastAsia"/>
        </w:rPr>
        <w:t>缺省情况下，允许路由反射器在客户机之间反射路由。</w:t>
      </w:r>
    </w:p>
    <w:p w:rsidR="00582627" w:rsidRP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（可选）配置路由反射器的集群</w:t>
      </w:r>
      <w:r w:rsidRPr="00582627">
        <w:rPr>
          <w:rFonts w:hint="eastAsia"/>
          <w:lang w:eastAsia="zh-CN"/>
        </w:rPr>
        <w:t>ID</w:t>
      </w:r>
      <w:r w:rsidRPr="00582627">
        <w:rPr>
          <w:rFonts w:hint="eastAsia"/>
          <w:lang w:eastAsia="zh-CN"/>
        </w:rPr>
        <w:t>。</w:t>
      </w:r>
    </w:p>
    <w:p w:rsidR="00582627" w:rsidRP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>reflector cluster-id</w:t>
      </w:r>
      <w:r w:rsidRPr="00582627">
        <w:t xml:space="preserve"> </w:t>
      </w:r>
      <w:r w:rsidRPr="00582627">
        <w:rPr>
          <w:rStyle w:val="commandtext"/>
        </w:rPr>
        <w:t>{</w:t>
      </w:r>
      <w:r w:rsidRPr="00582627">
        <w:t xml:space="preserve"> </w:t>
      </w:r>
      <w:r w:rsidRPr="00582627">
        <w:rPr>
          <w:rStyle w:val="commandparameter"/>
        </w:rPr>
        <w:t>cluster-id</w:t>
      </w:r>
      <w:r w:rsidRPr="00582627">
        <w:t xml:space="preserve"> </w:t>
      </w:r>
      <w:r w:rsidRPr="00582627">
        <w:rPr>
          <w:rStyle w:val="commandtext"/>
        </w:rPr>
        <w:t>|</w:t>
      </w:r>
      <w:r w:rsidRPr="00582627">
        <w:t xml:space="preserve"> </w:t>
      </w:r>
      <w:r w:rsidRPr="00582627">
        <w:rPr>
          <w:rStyle w:val="commandparameter"/>
        </w:rPr>
        <w:t>ip-address</w:t>
      </w:r>
      <w:r w:rsidRPr="00582627">
        <w:t xml:space="preserve"> </w:t>
      </w:r>
      <w:r w:rsidRPr="00582627">
        <w:rPr>
          <w:rStyle w:val="commandtext"/>
        </w:rPr>
        <w:t>}</w:t>
      </w:r>
    </w:p>
    <w:p w:rsidR="00582627" w:rsidRP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</w:t>
      </w:r>
      <w:r w:rsidRPr="00582627">
        <w:rPr>
          <w:lang w:eastAsia="zh-CN"/>
        </w:rPr>
        <w:t>每个路由反射器</w:t>
      </w:r>
      <w:r w:rsidRPr="00582627">
        <w:rPr>
          <w:rFonts w:hint="eastAsia"/>
          <w:lang w:eastAsia="zh-CN"/>
        </w:rPr>
        <w:t>都</w:t>
      </w:r>
      <w:r w:rsidRPr="00582627">
        <w:rPr>
          <w:lang w:eastAsia="zh-CN"/>
        </w:rPr>
        <w:t>使用自己的</w:t>
      </w:r>
      <w:r w:rsidRPr="00582627">
        <w:rPr>
          <w:rFonts w:hint="eastAsia"/>
          <w:lang w:eastAsia="zh-CN"/>
        </w:rPr>
        <w:t xml:space="preserve">Router </w:t>
      </w:r>
      <w:r w:rsidRPr="00582627">
        <w:rPr>
          <w:lang w:eastAsia="zh-CN"/>
        </w:rPr>
        <w:t>ID</w:t>
      </w:r>
      <w:r w:rsidRPr="00582627">
        <w:rPr>
          <w:lang w:eastAsia="zh-CN"/>
        </w:rPr>
        <w:t>作为集群</w:t>
      </w:r>
      <w:r w:rsidRPr="00582627">
        <w:rPr>
          <w:lang w:eastAsia="zh-CN"/>
        </w:rPr>
        <w:t>ID</w:t>
      </w:r>
      <w:r w:rsidRPr="00582627">
        <w:rPr>
          <w:rFonts w:hint="eastAsia"/>
          <w:lang w:eastAsia="zh-CN"/>
        </w:rPr>
        <w:t>。</w:t>
      </w:r>
    </w:p>
    <w:p w:rsidR="00582627" w:rsidRP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如果一个集群中配置了多个路由反射器，请使用本命令为所有的路由反射器配置相同的集群</w:t>
      </w:r>
      <w:r w:rsidRPr="00582627">
        <w:rPr>
          <w:rFonts w:hint="eastAsia"/>
          <w:lang w:eastAsia="zh-CN"/>
        </w:rPr>
        <w:t>ID</w:t>
      </w:r>
      <w:r w:rsidRPr="00582627">
        <w:rPr>
          <w:rFonts w:hint="eastAsia"/>
          <w:lang w:eastAsia="zh-CN"/>
        </w:rPr>
        <w:t>，以避免产生路由环路。</w:t>
      </w:r>
    </w:p>
    <w:p w:rsidR="00582627" w:rsidRP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（可选）创建路由反射器的反射策略。</w:t>
      </w:r>
    </w:p>
    <w:p w:rsidR="00582627" w:rsidRPr="00582627" w:rsidRDefault="00582627" w:rsidP="00582627">
      <w:pPr>
        <w:pStyle w:val="ItemIndent1"/>
        <w:rPr>
          <w:rStyle w:val="commandparameter"/>
        </w:rPr>
      </w:pPr>
      <w:r w:rsidRPr="00582627">
        <w:rPr>
          <w:rStyle w:val="commandkeywords"/>
        </w:rPr>
        <w:t xml:space="preserve">rr-filter </w:t>
      </w:r>
      <w:r w:rsidR="00424857" w:rsidRPr="00304D1E">
        <w:rPr>
          <w:rStyle w:val="commandtext"/>
          <w:rFonts w:hint="eastAsia"/>
        </w:rPr>
        <w:t xml:space="preserve">{ </w:t>
      </w:r>
      <w:r w:rsidR="00424857" w:rsidRPr="00582627">
        <w:rPr>
          <w:rStyle w:val="commandparameter"/>
        </w:rPr>
        <w:t>ext-comm-list-number</w:t>
      </w:r>
      <w:r w:rsidR="00424857" w:rsidRPr="00304D1E">
        <w:rPr>
          <w:rStyle w:val="commandkeywords"/>
          <w:rFonts w:hint="eastAsia"/>
        </w:rPr>
        <w:t xml:space="preserve"> </w:t>
      </w:r>
      <w:r w:rsidR="00424857" w:rsidRPr="00304D1E">
        <w:rPr>
          <w:rStyle w:val="commandtext"/>
          <w:rFonts w:hint="eastAsia"/>
        </w:rPr>
        <w:t>|</w:t>
      </w:r>
      <w:r w:rsidR="00424857" w:rsidRPr="00304D1E">
        <w:rPr>
          <w:rStyle w:val="commandkeywords"/>
          <w:rFonts w:hint="eastAsia"/>
        </w:rPr>
        <w:t xml:space="preserve"> </w:t>
      </w:r>
      <w:r w:rsidR="00424857" w:rsidRPr="00304D1E">
        <w:rPr>
          <w:rStyle w:val="commandparameter"/>
        </w:rPr>
        <w:t>ext-comm-list-name</w:t>
      </w:r>
      <w:r w:rsidR="00424857" w:rsidRPr="00304D1E">
        <w:rPr>
          <w:rStyle w:val="commandtext"/>
          <w:rFonts w:hint="eastAsia"/>
        </w:rPr>
        <w:t xml:space="preserve"> }</w:t>
      </w:r>
    </w:p>
    <w:p w:rsidR="00582627" w:rsidRP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缺省情况下，路由反射器不会对反射的路由进行过滤。</w:t>
      </w:r>
    </w:p>
    <w:p w:rsidR="00582627" w:rsidRP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执行本命令后，只有与本命令配置的扩展团体属性号匹配的</w:t>
      </w:r>
      <w:r w:rsidRPr="00582627">
        <w:rPr>
          <w:rFonts w:hint="eastAsia"/>
          <w:lang w:eastAsia="zh-CN"/>
        </w:rPr>
        <w:t>IBGP</w:t>
      </w:r>
      <w:r w:rsidRPr="00582627">
        <w:rPr>
          <w:rFonts w:hint="eastAsia"/>
          <w:lang w:eastAsia="zh-CN"/>
        </w:rPr>
        <w:t>路由才会被反射。</w:t>
      </w:r>
    </w:p>
    <w:p w:rsid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通过在不同的路由反射器上配置不同的反射策略，可以实现路由反射器之间的负载分担。</w:t>
      </w:r>
    </w:p>
    <w:p w:rsidR="009446D2" w:rsidRPr="005A290D" w:rsidRDefault="009446D2" w:rsidP="009446D2">
      <w:pPr>
        <w:pStyle w:val="ItemStep"/>
        <w:rPr>
          <w:lang w:eastAsia="zh-CN"/>
        </w:rPr>
      </w:pPr>
      <w:r w:rsidRPr="005A290D">
        <w:rPr>
          <w:rFonts w:hint="eastAsia"/>
          <w:lang w:eastAsia="zh-CN"/>
        </w:rPr>
        <w:t>（可选）</w:t>
      </w:r>
      <w:r>
        <w:rPr>
          <w:rFonts w:hint="eastAsia"/>
          <w:lang w:eastAsia="zh-CN"/>
        </w:rPr>
        <w:t>允许</w:t>
      </w:r>
      <w:r w:rsidRPr="00EE5221">
        <w:rPr>
          <w:rFonts w:hint="eastAsia"/>
          <w:lang w:eastAsia="zh-CN"/>
        </w:rPr>
        <w:t>路由反射器反射路由时修改路由属性</w:t>
      </w:r>
      <w:r w:rsidRPr="005A290D">
        <w:rPr>
          <w:rFonts w:hint="eastAsia"/>
          <w:lang w:eastAsia="zh-CN"/>
        </w:rPr>
        <w:t>。</w:t>
      </w:r>
    </w:p>
    <w:p w:rsidR="009446D2" w:rsidRDefault="009446D2" w:rsidP="009446D2">
      <w:pPr>
        <w:pStyle w:val="ItemIndent1"/>
      </w:pPr>
      <w:r w:rsidRPr="00EE5221">
        <w:rPr>
          <w:rStyle w:val="commandkeywords"/>
        </w:rPr>
        <w:t>reflect change-path-attribute</w:t>
      </w:r>
    </w:p>
    <w:p w:rsidR="009446D2" w:rsidRDefault="009446D2" w:rsidP="00582627">
      <w:pPr>
        <w:pStyle w:val="ItemIndent1"/>
        <w:rPr>
          <w:lang w:eastAsia="zh-CN"/>
        </w:rPr>
      </w:pPr>
      <w:r w:rsidRPr="00EE5221">
        <w:rPr>
          <w:rFonts w:hint="eastAsia"/>
        </w:rPr>
        <w:lastRenderedPageBreak/>
        <w:t>缺省情况下，</w:t>
      </w:r>
      <w:r w:rsidRPr="00DE74BB">
        <w:rPr>
          <w:rFonts w:hint="eastAsia"/>
        </w:rPr>
        <w:t>不允许路由反射器反射路由时修改路由属性</w:t>
      </w:r>
      <w:r w:rsidRPr="00EE5221">
        <w:rPr>
          <w:rFonts w:hint="eastAsia"/>
        </w:rPr>
        <w:t>。</w:t>
      </w:r>
    </w:p>
    <w:p w:rsidR="00174D20" w:rsidRPr="00423721" w:rsidRDefault="00174D20" w:rsidP="00174D20">
      <w:pPr>
        <w:pStyle w:val="ItemStep"/>
        <w:rPr>
          <w:lang w:eastAsia="zh-CN"/>
        </w:rPr>
      </w:pPr>
      <w:r w:rsidRPr="00423721">
        <w:rPr>
          <w:rFonts w:hint="eastAsia"/>
          <w:lang w:eastAsia="zh-CN"/>
        </w:rPr>
        <w:t>（可选）配置将指定对等体</w:t>
      </w:r>
      <w:r w:rsidRPr="00423721">
        <w:rPr>
          <w:rFonts w:hint="eastAsia"/>
          <w:lang w:eastAsia="zh-CN"/>
        </w:rPr>
        <w:t>/</w:t>
      </w:r>
      <w:r w:rsidRPr="00423721">
        <w:rPr>
          <w:rFonts w:hint="eastAsia"/>
          <w:lang w:eastAsia="zh-CN"/>
        </w:rPr>
        <w:t>对等体组加入就近反射组。</w:t>
      </w:r>
    </w:p>
    <w:p w:rsidR="00174D20" w:rsidRDefault="00174D20" w:rsidP="00174D20">
      <w:pPr>
        <w:pStyle w:val="ItemIndent1"/>
        <w:rPr>
          <w:rStyle w:val="commandkeywords"/>
        </w:rPr>
      </w:pPr>
      <w:r w:rsidRPr="002E215B">
        <w:rPr>
          <w:rStyle w:val="commandkeywords"/>
          <w:rFonts w:hint="eastAsia"/>
        </w:rPr>
        <w:t xml:space="preserve">peer </w:t>
      </w:r>
      <w:r w:rsidRPr="00422423">
        <w:rPr>
          <w:rStyle w:val="commandtext"/>
          <w:rFonts w:hint="eastAsia"/>
        </w:rPr>
        <w:t xml:space="preserve">{ </w:t>
      </w:r>
      <w:r w:rsidRPr="00422423">
        <w:rPr>
          <w:rStyle w:val="commandparameter"/>
        </w:rPr>
        <w:t>group</w:t>
      </w:r>
      <w:r w:rsidRPr="00422423">
        <w:rPr>
          <w:rStyle w:val="commandparameter"/>
          <w:rFonts w:hint="eastAsia"/>
        </w:rPr>
        <w:t>-</w:t>
      </w:r>
      <w:r w:rsidRPr="00422423">
        <w:rPr>
          <w:rStyle w:val="commandparameter"/>
        </w:rPr>
        <w:t>name</w:t>
      </w:r>
      <w:r w:rsidRPr="00422423">
        <w:rPr>
          <w:rStyle w:val="commandkeywords"/>
          <w:rFonts w:hint="eastAsia"/>
        </w:rPr>
        <w:t xml:space="preserve"> </w:t>
      </w:r>
      <w:r w:rsidRPr="00422423">
        <w:rPr>
          <w:rStyle w:val="commandtext"/>
          <w:rFonts w:hint="eastAsia"/>
        </w:rPr>
        <w:t>|</w:t>
      </w:r>
      <w:r w:rsidRPr="00422423">
        <w:rPr>
          <w:rStyle w:val="commandkeywords"/>
          <w:rFonts w:hint="eastAsia"/>
        </w:rPr>
        <w:t xml:space="preserve"> </w:t>
      </w:r>
      <w:r w:rsidRPr="00422423">
        <w:rPr>
          <w:rStyle w:val="commandparameter"/>
        </w:rPr>
        <w:t>ipv4-address</w:t>
      </w:r>
      <w:r w:rsidRPr="00422423">
        <w:rPr>
          <w:rStyle w:val="commandkeywords"/>
          <w:rFonts w:hint="eastAsia"/>
        </w:rPr>
        <w:t xml:space="preserve"> </w:t>
      </w:r>
      <w:r w:rsidRPr="00422423">
        <w:rPr>
          <w:rStyle w:val="commandtext"/>
          <w:rFonts w:hint="eastAsia"/>
        </w:rPr>
        <w:t xml:space="preserve">[ </w:t>
      </w:r>
      <w:r w:rsidRPr="00422423">
        <w:rPr>
          <w:rStyle w:val="commandparameter"/>
        </w:rPr>
        <w:t>mask-length</w:t>
      </w:r>
      <w:r w:rsidRPr="00422423">
        <w:rPr>
          <w:rStyle w:val="commandkeywords"/>
          <w:rFonts w:hint="eastAsia"/>
        </w:rPr>
        <w:t xml:space="preserve"> </w:t>
      </w:r>
      <w:r w:rsidRPr="00422423">
        <w:rPr>
          <w:rStyle w:val="commandtext"/>
          <w:rFonts w:hint="eastAsia"/>
        </w:rPr>
        <w:t>] }</w:t>
      </w:r>
      <w:r w:rsidRPr="00422423">
        <w:rPr>
          <w:rStyle w:val="commandkeywords"/>
          <w:rFonts w:hint="eastAsia"/>
        </w:rPr>
        <w:t xml:space="preserve"> reflect-nearby-group</w:t>
      </w:r>
    </w:p>
    <w:p w:rsidR="00174D20" w:rsidRPr="00C74A92" w:rsidRDefault="00174D20" w:rsidP="00174D20">
      <w:pPr>
        <w:pStyle w:val="ItemIndent1"/>
        <w:rPr>
          <w:lang w:eastAsia="zh-CN"/>
        </w:rPr>
      </w:pPr>
      <w:r w:rsidRPr="00C74A92">
        <w:rPr>
          <w:rFonts w:hint="eastAsia"/>
          <w:lang w:eastAsia="zh-CN"/>
        </w:rPr>
        <w:t>缺省情况下，就近反射组中不存在任何对等体或对等体组</w:t>
      </w:r>
      <w:r w:rsidRPr="00B60814">
        <w:rPr>
          <w:rFonts w:hint="eastAsia"/>
          <w:lang w:eastAsia="zh-CN"/>
        </w:rPr>
        <w:t>。</w:t>
      </w:r>
    </w:p>
    <w:p w:rsidR="00174D20" w:rsidRPr="00174D20" w:rsidRDefault="00174D20" w:rsidP="00582627">
      <w:pPr>
        <w:pStyle w:val="ItemIndent1"/>
        <w:rPr>
          <w:lang w:eastAsia="zh-CN"/>
        </w:rPr>
      </w:pPr>
      <w:r w:rsidRPr="00C74A92">
        <w:rPr>
          <w:rFonts w:hint="eastAsia"/>
          <w:lang w:eastAsia="zh-CN"/>
        </w:rPr>
        <w:t>路由</w:t>
      </w:r>
      <w:r w:rsidRPr="009672D7">
        <w:rPr>
          <w:rFonts w:hint="eastAsia"/>
          <w:lang w:eastAsia="zh-CN"/>
        </w:rPr>
        <w:t>反</w:t>
      </w:r>
      <w:r w:rsidRPr="00C74A92">
        <w:rPr>
          <w:rFonts w:hint="eastAsia"/>
          <w:lang w:eastAsia="zh-CN"/>
        </w:rPr>
        <w:t>射器在就近反射组内的对等体</w:t>
      </w:r>
      <w:r w:rsidRPr="00C74A92">
        <w:rPr>
          <w:rFonts w:hint="eastAsia"/>
          <w:lang w:eastAsia="zh-CN"/>
        </w:rPr>
        <w:t>/</w:t>
      </w:r>
      <w:r w:rsidRPr="00C74A92">
        <w:rPr>
          <w:rFonts w:hint="eastAsia"/>
          <w:lang w:eastAsia="zh-CN"/>
        </w:rPr>
        <w:t>对等体组之间反射路由时，不修改下一跳属性。</w:t>
      </w:r>
    </w:p>
    <w:p w:rsidR="00582627" w:rsidRDefault="00582627" w:rsidP="00B51350">
      <w:pPr>
        <w:pStyle w:val="3"/>
      </w:pPr>
      <w:bookmarkStart w:id="3547" w:name="_Toc45106038"/>
      <w:r>
        <w:rPr>
          <w:rFonts w:hint="eastAsia"/>
        </w:rPr>
        <w:t>配置</w:t>
      </w:r>
      <w:r>
        <w:rPr>
          <w:rFonts w:hint="eastAsia"/>
        </w:rPr>
        <w:t>BGP VPNv6</w:t>
      </w:r>
      <w:r>
        <w:rPr>
          <w:rFonts w:hint="eastAsia"/>
        </w:rPr>
        <w:t>路由属性</w:t>
      </w:r>
      <w:bookmarkEnd w:id="3547"/>
    </w:p>
    <w:p w:rsidR="00582627" w:rsidRPr="00582627" w:rsidRDefault="00582627" w:rsidP="00582627">
      <w:pPr>
        <w:pStyle w:val="ItemStep"/>
      </w:pPr>
      <w:r w:rsidRPr="00582627">
        <w:rPr>
          <w:rFonts w:hint="eastAsia"/>
        </w:rPr>
        <w:t>进入系统视图。</w:t>
      </w:r>
    </w:p>
    <w:p w:rsidR="00582627" w:rsidRP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>system-view</w:t>
      </w:r>
    </w:p>
    <w:p w:rsidR="00582627" w:rsidRPr="00582627" w:rsidRDefault="00582627" w:rsidP="00582627">
      <w:pPr>
        <w:pStyle w:val="ItemStep"/>
      </w:pPr>
      <w:r w:rsidRPr="00582627">
        <w:rPr>
          <w:rFonts w:hint="eastAsia"/>
        </w:rPr>
        <w:t>进入</w:t>
      </w:r>
      <w:r w:rsidRPr="00582627">
        <w:rPr>
          <w:rFonts w:hint="eastAsia"/>
        </w:rPr>
        <w:t>BGP</w:t>
      </w:r>
      <w:r w:rsidRPr="00582627">
        <w:rPr>
          <w:rFonts w:hint="eastAsia"/>
        </w:rPr>
        <w:t>实例视图。</w:t>
      </w:r>
    </w:p>
    <w:p w:rsidR="00582627" w:rsidRP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 xml:space="preserve">bgp </w:t>
      </w:r>
      <w:r w:rsidRPr="00582627">
        <w:rPr>
          <w:rStyle w:val="commandparameter"/>
        </w:rPr>
        <w:t>as-number</w:t>
      </w:r>
      <w:r w:rsidRPr="00582627">
        <w:t xml:space="preserve"> </w:t>
      </w:r>
      <w:r w:rsidRPr="00582627">
        <w:rPr>
          <w:rStyle w:val="commandtext"/>
          <w:rFonts w:hint="eastAsia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  <w:rFonts w:hint="eastAsia"/>
        </w:rPr>
        <w:t>instance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>instance-name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]</w:t>
      </w:r>
    </w:p>
    <w:p w:rsidR="00582627" w:rsidRP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进入</w:t>
      </w:r>
      <w:r w:rsidRPr="00582627">
        <w:rPr>
          <w:rFonts w:hint="eastAsia"/>
          <w:lang w:eastAsia="zh-CN"/>
        </w:rPr>
        <w:t>BGP VPNv6</w:t>
      </w:r>
      <w:r w:rsidRPr="00582627">
        <w:rPr>
          <w:rFonts w:hint="eastAsia"/>
          <w:lang w:eastAsia="zh-CN"/>
        </w:rPr>
        <w:t>地址族视图。</w:t>
      </w:r>
    </w:p>
    <w:p w:rsidR="00582627" w:rsidRP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</w:rPr>
        <w:t>address-family vpnv6</w:t>
      </w:r>
    </w:p>
    <w:p w:rsidR="00582627" w:rsidRDefault="00582627" w:rsidP="00582627">
      <w:pPr>
        <w:pStyle w:val="ItemStep"/>
      </w:pPr>
      <w:r>
        <w:rPr>
          <w:rFonts w:hint="eastAsia"/>
        </w:rPr>
        <w:t>配置</w:t>
      </w:r>
      <w:r>
        <w:rPr>
          <w:rFonts w:hint="eastAsia"/>
        </w:rPr>
        <w:t>NEXT_HOP</w:t>
      </w:r>
      <w:r>
        <w:rPr>
          <w:rFonts w:hint="eastAsia"/>
        </w:rPr>
        <w:t>属性。</w:t>
      </w:r>
    </w:p>
    <w:p w:rsidR="00582627" w:rsidRPr="00582627" w:rsidRDefault="00582627" w:rsidP="00B51350">
      <w:pPr>
        <w:pStyle w:val="ItemList2"/>
        <w:rPr>
          <w:lang w:eastAsia="zh-CN"/>
        </w:rPr>
      </w:pPr>
      <w:r w:rsidRPr="00582627">
        <w:rPr>
          <w:rFonts w:hint="eastAsia"/>
          <w:lang w:eastAsia="zh-CN"/>
        </w:rPr>
        <w:t>配置向对等体</w:t>
      </w:r>
      <w:r w:rsidRPr="00582627">
        <w:rPr>
          <w:rFonts w:hint="eastAsia"/>
          <w:lang w:eastAsia="zh-CN"/>
        </w:rPr>
        <w:t>/</w:t>
      </w:r>
      <w:r w:rsidRPr="00582627">
        <w:rPr>
          <w:rFonts w:hint="eastAsia"/>
          <w:lang w:eastAsia="zh-CN"/>
        </w:rPr>
        <w:t>对等体组发布路由时，将下一跳属性修改为自身的地址。</w:t>
      </w:r>
    </w:p>
    <w:p w:rsidR="00582627" w:rsidRPr="00582627" w:rsidRDefault="00582627" w:rsidP="00B51350">
      <w:pPr>
        <w:pStyle w:val="ItemIndent2"/>
        <w:rPr>
          <w:rStyle w:val="commandkeywords"/>
          <w:kern w:val="2"/>
          <w:lang w:eastAsia="zh-CN"/>
        </w:rPr>
      </w:pPr>
      <w:r w:rsidRPr="00582627">
        <w:rPr>
          <w:rStyle w:val="commandkeywords"/>
        </w:rPr>
        <w:t>peer</w:t>
      </w:r>
      <w:r w:rsidRPr="00582627">
        <w:t xml:space="preserve"> </w:t>
      </w:r>
      <w:r w:rsidRPr="00582627">
        <w:rPr>
          <w:rStyle w:val="commandtext"/>
        </w:rPr>
        <w:t>{</w:t>
      </w:r>
      <w:r w:rsidRPr="00582627">
        <w:rPr>
          <w:rStyle w:val="commandparameter"/>
        </w:rPr>
        <w:t xml:space="preserve"> group-name </w:t>
      </w:r>
      <w:r w:rsidRPr="00582627">
        <w:rPr>
          <w:rStyle w:val="commandtext"/>
        </w:rPr>
        <w:t>|</w:t>
      </w:r>
      <w:r w:rsidRPr="00582627">
        <w:rPr>
          <w:rStyle w:val="commandparameter"/>
        </w:rPr>
        <w:t xml:space="preserve"> ipv4-address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mask-length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}</w:t>
      </w:r>
      <w:r w:rsidRPr="00582627">
        <w:t xml:space="preserve"> </w:t>
      </w:r>
      <w:r w:rsidRPr="00582627">
        <w:rPr>
          <w:rStyle w:val="commandkeywords"/>
        </w:rPr>
        <w:t>next-hop-local</w:t>
      </w:r>
    </w:p>
    <w:p w:rsidR="00582627" w:rsidRPr="00582627" w:rsidRDefault="00582627" w:rsidP="00B51350">
      <w:pPr>
        <w:pStyle w:val="ItemList2"/>
        <w:rPr>
          <w:lang w:eastAsia="zh-CN"/>
        </w:rPr>
      </w:pPr>
      <w:r w:rsidRPr="00582627">
        <w:rPr>
          <w:rFonts w:hint="eastAsia"/>
          <w:lang w:eastAsia="zh-CN"/>
        </w:rPr>
        <w:t>配置向对等体</w:t>
      </w:r>
      <w:r w:rsidRPr="00582627">
        <w:rPr>
          <w:rFonts w:hint="eastAsia"/>
          <w:lang w:eastAsia="zh-CN"/>
        </w:rPr>
        <w:t>/</w:t>
      </w:r>
      <w:r w:rsidRPr="00582627">
        <w:rPr>
          <w:rFonts w:hint="eastAsia"/>
          <w:lang w:eastAsia="zh-CN"/>
        </w:rPr>
        <w:t>对等体组发布路由时不改变下一跳。</w:t>
      </w:r>
    </w:p>
    <w:p w:rsidR="00582627" w:rsidRPr="00582627" w:rsidRDefault="00582627" w:rsidP="00B51350">
      <w:pPr>
        <w:pStyle w:val="ItemIndent2"/>
        <w:rPr>
          <w:rStyle w:val="commandkeywords"/>
          <w:kern w:val="2"/>
          <w:lang w:eastAsia="zh-CN"/>
        </w:rPr>
      </w:pPr>
      <w:r w:rsidRPr="00582627">
        <w:rPr>
          <w:rStyle w:val="commandkeywords"/>
          <w:rFonts w:hint="eastAsia"/>
        </w:rPr>
        <w:t>peer</w:t>
      </w:r>
      <w:r w:rsidRPr="00582627">
        <w:t xml:space="preserve"> </w:t>
      </w:r>
      <w:r w:rsidRPr="00582627">
        <w:rPr>
          <w:rStyle w:val="commandtext"/>
          <w:rFonts w:hint="eastAsia"/>
        </w:rPr>
        <w:t>{</w:t>
      </w:r>
      <w:r w:rsidRPr="00582627">
        <w:t xml:space="preserve"> </w:t>
      </w:r>
      <w:r w:rsidRPr="00582627">
        <w:rPr>
          <w:rStyle w:val="commandparameter"/>
        </w:rPr>
        <w:t xml:space="preserve">group-name </w:t>
      </w:r>
      <w:r w:rsidRPr="00582627">
        <w:rPr>
          <w:rStyle w:val="commandtext"/>
        </w:rPr>
        <w:t>|</w:t>
      </w:r>
      <w:r w:rsidRPr="00582627">
        <w:rPr>
          <w:rStyle w:val="commandparameter"/>
        </w:rPr>
        <w:t xml:space="preserve"> ip</w:t>
      </w:r>
      <w:r w:rsidRPr="00582627">
        <w:rPr>
          <w:rStyle w:val="commandparameter"/>
          <w:rFonts w:hint="eastAsia"/>
        </w:rPr>
        <w:t>v4</w:t>
      </w:r>
      <w:r w:rsidRPr="00582627">
        <w:rPr>
          <w:rStyle w:val="commandparameter"/>
        </w:rPr>
        <w:t xml:space="preserve">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mask-length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}</w:t>
      </w:r>
      <w:r w:rsidRPr="00582627">
        <w:t xml:space="preserve"> </w:t>
      </w:r>
      <w:r w:rsidRPr="00582627">
        <w:rPr>
          <w:rStyle w:val="commandkeywords"/>
          <w:rFonts w:hint="eastAsia"/>
        </w:rPr>
        <w:t>next-hop-invariable</w:t>
      </w:r>
    </w:p>
    <w:p w:rsidR="00582627" w:rsidRP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缺省情况下，向对等体</w:t>
      </w:r>
      <w:r w:rsidRPr="00582627">
        <w:rPr>
          <w:rFonts w:hint="eastAsia"/>
          <w:lang w:eastAsia="zh-CN"/>
        </w:rPr>
        <w:t>/</w:t>
      </w:r>
      <w:r w:rsidRPr="00582627">
        <w:rPr>
          <w:rFonts w:hint="eastAsia"/>
          <w:lang w:eastAsia="zh-CN"/>
        </w:rPr>
        <w:t>对等体组发布路由时会将下一跳改为</w:t>
      </w:r>
      <w:r>
        <w:rPr>
          <w:rFonts w:hint="eastAsia"/>
          <w:lang w:eastAsia="zh-CN"/>
        </w:rPr>
        <w:t>自身</w:t>
      </w:r>
      <w:r w:rsidRPr="00582627">
        <w:rPr>
          <w:rFonts w:hint="eastAsia"/>
          <w:lang w:eastAsia="zh-CN"/>
        </w:rPr>
        <w:t>的地址。</w:t>
      </w:r>
    </w:p>
    <w:p w:rsidR="00582627" w:rsidRDefault="00582627" w:rsidP="00B51350">
      <w:pPr>
        <w:pStyle w:val="ItemIndent1"/>
      </w:pPr>
      <w:r w:rsidRPr="00582627">
        <w:rPr>
          <w:rFonts w:hint="eastAsia"/>
        </w:rPr>
        <w:t>如果在跨域</w:t>
      </w:r>
      <w:r w:rsidRPr="00582627">
        <w:rPr>
          <w:rFonts w:hint="eastAsia"/>
        </w:rPr>
        <w:t>VPN OptionC</w:t>
      </w:r>
      <w:r w:rsidRPr="00582627">
        <w:rPr>
          <w:rFonts w:hint="eastAsia"/>
        </w:rPr>
        <w:t>组网中使用</w:t>
      </w:r>
      <w:r w:rsidRPr="00582627">
        <w:rPr>
          <w:rFonts w:hint="eastAsia"/>
        </w:rPr>
        <w:t>RR</w:t>
      </w:r>
      <w:r w:rsidRPr="00582627">
        <w:rPr>
          <w:rFonts w:hint="eastAsia"/>
        </w:rPr>
        <w:t>通告</w:t>
      </w:r>
      <w:r w:rsidRPr="00582627">
        <w:rPr>
          <w:rFonts w:hint="eastAsia"/>
        </w:rPr>
        <w:t>VPNv6</w:t>
      </w:r>
      <w:r w:rsidRPr="00582627">
        <w:rPr>
          <w:rFonts w:hint="eastAsia"/>
        </w:rPr>
        <w:t>路由，则需要在</w:t>
      </w:r>
      <w:r>
        <w:rPr>
          <w:rFonts w:hint="eastAsia"/>
        </w:rPr>
        <w:t>RR</w:t>
      </w:r>
      <w:r w:rsidRPr="00582627">
        <w:rPr>
          <w:rFonts w:hint="eastAsia"/>
        </w:rPr>
        <w:t>上配置向</w:t>
      </w:r>
      <w:r w:rsidRPr="00582627">
        <w:rPr>
          <w:rFonts w:hint="eastAsia"/>
        </w:rPr>
        <w:t>BGP</w:t>
      </w:r>
      <w:r w:rsidRPr="00582627">
        <w:rPr>
          <w:rFonts w:hint="eastAsia"/>
        </w:rPr>
        <w:t>邻居和</w:t>
      </w:r>
      <w:r>
        <w:rPr>
          <w:rFonts w:hint="eastAsia"/>
        </w:rPr>
        <w:t>客户机</w:t>
      </w:r>
      <w:r w:rsidRPr="00582627">
        <w:rPr>
          <w:rFonts w:hint="eastAsia"/>
        </w:rPr>
        <w:t>通告</w:t>
      </w:r>
      <w:r w:rsidRPr="00582627">
        <w:rPr>
          <w:rFonts w:hint="eastAsia"/>
        </w:rPr>
        <w:t>VPNv6</w:t>
      </w:r>
      <w:r w:rsidRPr="00582627">
        <w:rPr>
          <w:rFonts w:hint="eastAsia"/>
        </w:rPr>
        <w:t>路由时，不改变路由的下一跳，以保证私网路由下一跳不会被修改。</w:t>
      </w:r>
    </w:p>
    <w:p w:rsidR="00582627" w:rsidRDefault="00582627" w:rsidP="00582627">
      <w:pPr>
        <w:pStyle w:val="ItemStep"/>
      </w:pPr>
      <w:r>
        <w:rPr>
          <w:rFonts w:hint="eastAsia"/>
        </w:rPr>
        <w:t>配置</w:t>
      </w:r>
      <w:r w:rsidRPr="00582627">
        <w:rPr>
          <w:rFonts w:hint="eastAsia"/>
        </w:rPr>
        <w:t>AS_PATH</w:t>
      </w:r>
      <w:r w:rsidRPr="00582627">
        <w:rPr>
          <w:rFonts w:hint="eastAsia"/>
        </w:rPr>
        <w:t>属性</w:t>
      </w:r>
      <w:r>
        <w:rPr>
          <w:rFonts w:hint="eastAsia"/>
        </w:rPr>
        <w:t>。</w:t>
      </w:r>
    </w:p>
    <w:p w:rsidR="00582627" w:rsidRPr="00582627" w:rsidRDefault="00582627" w:rsidP="00B51350">
      <w:pPr>
        <w:pStyle w:val="ItemList2"/>
        <w:rPr>
          <w:lang w:eastAsia="zh-CN"/>
        </w:rPr>
      </w:pPr>
      <w:r w:rsidRPr="00582627">
        <w:rPr>
          <w:rFonts w:hint="eastAsia"/>
          <w:lang w:eastAsia="zh-CN"/>
        </w:rPr>
        <w:t>配置对于从对等体</w:t>
      </w:r>
      <w:r w:rsidRPr="00582627">
        <w:rPr>
          <w:rFonts w:hint="eastAsia"/>
          <w:lang w:eastAsia="zh-CN"/>
        </w:rPr>
        <w:t>/</w:t>
      </w:r>
      <w:r w:rsidRPr="00582627">
        <w:rPr>
          <w:rFonts w:hint="eastAsia"/>
          <w:lang w:eastAsia="zh-CN"/>
        </w:rPr>
        <w:t>对等体组接收的路由，允许本地</w:t>
      </w:r>
      <w:r w:rsidRPr="00582627">
        <w:rPr>
          <w:rFonts w:hint="eastAsia"/>
          <w:lang w:eastAsia="zh-CN"/>
        </w:rPr>
        <w:t>AS</w:t>
      </w:r>
      <w:r w:rsidRPr="00582627">
        <w:rPr>
          <w:rFonts w:hint="eastAsia"/>
          <w:lang w:eastAsia="zh-CN"/>
        </w:rPr>
        <w:t>号在接收路由的</w:t>
      </w:r>
      <w:r w:rsidRPr="00582627">
        <w:rPr>
          <w:rFonts w:hint="eastAsia"/>
          <w:lang w:eastAsia="zh-CN"/>
        </w:rPr>
        <w:t>AS_PATH</w:t>
      </w:r>
      <w:r w:rsidRPr="00582627">
        <w:rPr>
          <w:rFonts w:hint="eastAsia"/>
          <w:lang w:eastAsia="zh-CN"/>
        </w:rPr>
        <w:t>属性中出现，并配置允许出现的次数。</w:t>
      </w:r>
    </w:p>
    <w:p w:rsidR="00582627" w:rsidRPr="00582627" w:rsidRDefault="00582627" w:rsidP="00B51350">
      <w:pPr>
        <w:pStyle w:val="ItemIndent2"/>
        <w:rPr>
          <w:rStyle w:val="commandtext"/>
          <w:kern w:val="2"/>
          <w:lang w:eastAsia="zh-CN"/>
        </w:rPr>
      </w:pPr>
      <w:r w:rsidRPr="00582627">
        <w:rPr>
          <w:rStyle w:val="commandkeywords"/>
        </w:rPr>
        <w:t>peer</w:t>
      </w:r>
      <w:r w:rsidRPr="00582627">
        <w:t xml:space="preserve"> </w:t>
      </w:r>
      <w:r w:rsidRPr="00582627">
        <w:rPr>
          <w:rStyle w:val="commandtext"/>
        </w:rPr>
        <w:t>{</w:t>
      </w:r>
      <w:r w:rsidRPr="00582627">
        <w:t xml:space="preserve"> </w:t>
      </w:r>
      <w:r w:rsidRPr="00582627">
        <w:rPr>
          <w:rStyle w:val="commandparameter"/>
        </w:rPr>
        <w:t xml:space="preserve">group-name </w:t>
      </w:r>
      <w:r w:rsidRPr="00582627">
        <w:rPr>
          <w:rStyle w:val="commandtext"/>
        </w:rPr>
        <w:t>|</w:t>
      </w:r>
      <w:r w:rsidRPr="00582627">
        <w:rPr>
          <w:rStyle w:val="commandparameter"/>
        </w:rPr>
        <w:t xml:space="preserve"> ip</w:t>
      </w:r>
      <w:r w:rsidRPr="00582627">
        <w:rPr>
          <w:rStyle w:val="commandparameter"/>
          <w:rFonts w:hint="eastAsia"/>
        </w:rPr>
        <w:t>v4</w:t>
      </w:r>
      <w:r w:rsidRPr="00582627">
        <w:rPr>
          <w:rStyle w:val="commandparameter"/>
        </w:rPr>
        <w:t xml:space="preserve">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mask-length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}</w:t>
      </w:r>
      <w:r w:rsidRPr="00582627">
        <w:t xml:space="preserve"> </w:t>
      </w:r>
      <w:r w:rsidRPr="00582627">
        <w:rPr>
          <w:rStyle w:val="commandkeywords"/>
        </w:rPr>
        <w:t>allow-as-loop</w:t>
      </w:r>
      <w:r w:rsidRPr="00582627">
        <w:t xml:space="preserve"> </w:t>
      </w:r>
      <w:r w:rsidRPr="00582627">
        <w:rPr>
          <w:rStyle w:val="commandtext"/>
        </w:rPr>
        <w:t>[</w:t>
      </w:r>
      <w:r w:rsidRPr="00582627">
        <w:t xml:space="preserve"> </w:t>
      </w:r>
      <w:r w:rsidRPr="00582627">
        <w:rPr>
          <w:rStyle w:val="commandparameter"/>
        </w:rPr>
        <w:t xml:space="preserve">number </w:t>
      </w:r>
      <w:r w:rsidRPr="00582627">
        <w:rPr>
          <w:rStyle w:val="commandtext"/>
        </w:rPr>
        <w:t>]</w:t>
      </w:r>
    </w:p>
    <w:p w:rsidR="00582627" w:rsidRPr="00582627" w:rsidRDefault="00582627" w:rsidP="00B51350">
      <w:pPr>
        <w:pStyle w:val="ItemIndent2"/>
        <w:rPr>
          <w:lang w:eastAsia="zh-CN"/>
        </w:rPr>
      </w:pPr>
      <w:r w:rsidRPr="00582627">
        <w:rPr>
          <w:rFonts w:hint="eastAsia"/>
          <w:lang w:eastAsia="zh-CN"/>
        </w:rPr>
        <w:t>缺省情况下，不允许本地</w:t>
      </w:r>
      <w:r w:rsidRPr="00582627">
        <w:rPr>
          <w:rFonts w:hint="eastAsia"/>
          <w:lang w:eastAsia="zh-CN"/>
        </w:rPr>
        <w:t>AS</w:t>
      </w:r>
      <w:r w:rsidRPr="00582627">
        <w:rPr>
          <w:rFonts w:hint="eastAsia"/>
          <w:lang w:eastAsia="zh-CN"/>
        </w:rPr>
        <w:t>号在接收路由的</w:t>
      </w:r>
      <w:r w:rsidRPr="00582627">
        <w:rPr>
          <w:rFonts w:hint="eastAsia"/>
          <w:lang w:eastAsia="zh-CN"/>
        </w:rPr>
        <w:t>AS_PATH</w:t>
      </w:r>
      <w:r w:rsidRPr="00582627">
        <w:rPr>
          <w:rFonts w:hint="eastAsia"/>
          <w:lang w:eastAsia="zh-CN"/>
        </w:rPr>
        <w:t>属性中出现。</w:t>
      </w:r>
    </w:p>
    <w:p w:rsidR="00582627" w:rsidRPr="00582627" w:rsidRDefault="00582627" w:rsidP="00B51350">
      <w:pPr>
        <w:pStyle w:val="ItemList2"/>
        <w:rPr>
          <w:lang w:eastAsia="zh-CN"/>
        </w:rPr>
      </w:pPr>
      <w:r w:rsidRPr="00582627">
        <w:rPr>
          <w:rFonts w:hint="eastAsia"/>
          <w:lang w:eastAsia="zh-CN"/>
        </w:rPr>
        <w:t>向指定</w:t>
      </w:r>
      <w:r w:rsidRPr="00582627">
        <w:rPr>
          <w:rFonts w:hint="eastAsia"/>
          <w:lang w:eastAsia="zh-CN"/>
        </w:rPr>
        <w:t>EBGP</w:t>
      </w:r>
      <w:r w:rsidRPr="00582627">
        <w:rPr>
          <w:rFonts w:hint="eastAsia"/>
          <w:lang w:eastAsia="zh-CN"/>
        </w:rPr>
        <w:t>对等体</w:t>
      </w:r>
      <w:r w:rsidRPr="00582627">
        <w:rPr>
          <w:rFonts w:hint="eastAsia"/>
          <w:lang w:eastAsia="zh-CN"/>
        </w:rPr>
        <w:t>/</w:t>
      </w:r>
      <w:r w:rsidRPr="00582627">
        <w:rPr>
          <w:rFonts w:hint="eastAsia"/>
          <w:lang w:eastAsia="zh-CN"/>
        </w:rPr>
        <w:t>对等体组发送</w:t>
      </w:r>
      <w:r w:rsidRPr="00582627">
        <w:rPr>
          <w:rFonts w:hint="eastAsia"/>
          <w:lang w:eastAsia="zh-CN"/>
        </w:rPr>
        <w:t>BGP</w:t>
      </w:r>
      <w:r w:rsidRPr="00582627">
        <w:rPr>
          <w:rFonts w:hint="eastAsia"/>
          <w:lang w:eastAsia="zh-CN"/>
        </w:rPr>
        <w:t>更新消息时只携带公有</w:t>
      </w:r>
      <w:r w:rsidRPr="00582627">
        <w:rPr>
          <w:rFonts w:hint="eastAsia"/>
          <w:lang w:eastAsia="zh-CN"/>
        </w:rPr>
        <w:t>AS</w:t>
      </w:r>
      <w:r w:rsidRPr="00582627">
        <w:rPr>
          <w:rFonts w:hint="eastAsia"/>
          <w:lang w:eastAsia="zh-CN"/>
        </w:rPr>
        <w:t>号，不携带私有</w:t>
      </w:r>
      <w:r w:rsidRPr="00582627">
        <w:rPr>
          <w:rFonts w:hint="eastAsia"/>
          <w:lang w:eastAsia="zh-CN"/>
        </w:rPr>
        <w:t>AS</w:t>
      </w:r>
      <w:r w:rsidRPr="00582627">
        <w:rPr>
          <w:rFonts w:hint="eastAsia"/>
          <w:lang w:eastAsia="zh-CN"/>
        </w:rPr>
        <w:t>号。</w:t>
      </w:r>
    </w:p>
    <w:p w:rsidR="00582627" w:rsidRPr="00582627" w:rsidRDefault="00582627" w:rsidP="00B51350">
      <w:pPr>
        <w:pStyle w:val="ItemIndent2"/>
        <w:rPr>
          <w:rStyle w:val="commandkeywords"/>
          <w:kern w:val="2"/>
          <w:lang w:eastAsia="zh-CN"/>
        </w:rPr>
      </w:pPr>
      <w:r w:rsidRPr="00582627">
        <w:rPr>
          <w:rStyle w:val="commandkeywords"/>
          <w:rFonts w:hint="eastAsia"/>
        </w:rPr>
        <w:t>peer</w:t>
      </w:r>
      <w:r w:rsidRPr="00582627">
        <w:t xml:space="preserve"> </w:t>
      </w:r>
      <w:r w:rsidRPr="00582627">
        <w:rPr>
          <w:rStyle w:val="commandtext"/>
        </w:rPr>
        <w:t>{</w:t>
      </w:r>
      <w:r w:rsidRPr="00582627">
        <w:rPr>
          <w:rStyle w:val="commandparameter"/>
        </w:rPr>
        <w:t xml:space="preserve"> group-name </w:t>
      </w:r>
      <w:r w:rsidRPr="00582627">
        <w:rPr>
          <w:rStyle w:val="commandtext"/>
        </w:rPr>
        <w:t>|</w:t>
      </w:r>
      <w:r w:rsidRPr="00582627">
        <w:rPr>
          <w:rStyle w:val="commandparameter"/>
        </w:rPr>
        <w:t xml:space="preserve"> ipv4-address</w:t>
      </w:r>
      <w:r w:rsidRPr="00582627">
        <w:t xml:space="preserve">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mask-length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}</w:t>
      </w:r>
      <w:r w:rsidRPr="00582627">
        <w:t xml:space="preserve"> </w:t>
      </w:r>
      <w:r w:rsidRPr="00582627">
        <w:rPr>
          <w:rStyle w:val="commandkeywords"/>
        </w:rPr>
        <w:t>public-as-only</w:t>
      </w:r>
    </w:p>
    <w:p w:rsidR="00582627" w:rsidRPr="00582627" w:rsidRDefault="00582627" w:rsidP="00B51350">
      <w:pPr>
        <w:pStyle w:val="ItemIndent2"/>
        <w:rPr>
          <w:lang w:eastAsia="zh-CN"/>
        </w:rPr>
      </w:pPr>
      <w:r w:rsidRPr="00582627">
        <w:rPr>
          <w:rFonts w:hint="eastAsia"/>
          <w:lang w:eastAsia="zh-CN"/>
        </w:rPr>
        <w:t>缺省情况下，向</w:t>
      </w:r>
      <w:r w:rsidRPr="00582627">
        <w:rPr>
          <w:rFonts w:hint="eastAsia"/>
          <w:lang w:eastAsia="zh-CN"/>
        </w:rPr>
        <w:t>EBGP</w:t>
      </w:r>
      <w:r w:rsidRPr="00582627">
        <w:rPr>
          <w:rFonts w:hint="eastAsia"/>
          <w:lang w:eastAsia="zh-CN"/>
        </w:rPr>
        <w:t>对等体</w:t>
      </w:r>
      <w:r w:rsidRPr="00582627">
        <w:rPr>
          <w:rFonts w:hint="eastAsia"/>
          <w:lang w:eastAsia="zh-CN"/>
        </w:rPr>
        <w:t>/</w:t>
      </w:r>
      <w:r w:rsidRPr="00582627">
        <w:rPr>
          <w:rFonts w:hint="eastAsia"/>
          <w:lang w:eastAsia="zh-CN"/>
        </w:rPr>
        <w:t>对等体组发送</w:t>
      </w:r>
      <w:r w:rsidRPr="00582627">
        <w:rPr>
          <w:rFonts w:hint="eastAsia"/>
          <w:lang w:eastAsia="zh-CN"/>
        </w:rPr>
        <w:t>BGP</w:t>
      </w:r>
      <w:r w:rsidRPr="00582627">
        <w:rPr>
          <w:rFonts w:hint="eastAsia"/>
          <w:lang w:eastAsia="zh-CN"/>
        </w:rPr>
        <w:t>更新消息时，既可以携带公有</w:t>
      </w:r>
      <w:r w:rsidRPr="00582627">
        <w:rPr>
          <w:rFonts w:hint="eastAsia"/>
          <w:lang w:eastAsia="zh-CN"/>
        </w:rPr>
        <w:t>AS</w:t>
      </w:r>
      <w:r w:rsidRPr="00582627">
        <w:rPr>
          <w:rFonts w:hint="eastAsia"/>
          <w:lang w:eastAsia="zh-CN"/>
        </w:rPr>
        <w:t>号，又可以携带私有</w:t>
      </w:r>
      <w:r w:rsidRPr="00582627">
        <w:rPr>
          <w:rFonts w:hint="eastAsia"/>
          <w:lang w:eastAsia="zh-CN"/>
        </w:rPr>
        <w:t>AS</w:t>
      </w:r>
      <w:r w:rsidRPr="00582627">
        <w:rPr>
          <w:rFonts w:hint="eastAsia"/>
          <w:lang w:eastAsia="zh-CN"/>
        </w:rPr>
        <w:t>号。</w:t>
      </w:r>
    </w:p>
    <w:p w:rsidR="00582627" w:rsidRP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配置向对等体</w:t>
      </w:r>
      <w:r w:rsidRPr="00582627">
        <w:rPr>
          <w:rFonts w:hint="eastAsia"/>
          <w:lang w:eastAsia="zh-CN"/>
        </w:rPr>
        <w:t>/</w:t>
      </w:r>
      <w:r w:rsidRPr="00582627">
        <w:rPr>
          <w:rFonts w:hint="eastAsia"/>
          <w:lang w:eastAsia="zh-CN"/>
        </w:rPr>
        <w:t>对等体组发布团体属性。</w:t>
      </w:r>
    </w:p>
    <w:p w:rsidR="00582627" w:rsidRP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</w:rPr>
        <w:t>peer</w:t>
      </w:r>
      <w:r w:rsidRPr="00582627">
        <w:t xml:space="preserve"> </w:t>
      </w:r>
      <w:r w:rsidRPr="00582627">
        <w:rPr>
          <w:rStyle w:val="commandtext"/>
        </w:rPr>
        <w:t>{</w:t>
      </w:r>
      <w:r w:rsidRPr="00582627">
        <w:rPr>
          <w:rStyle w:val="commandparameter"/>
        </w:rPr>
        <w:t xml:space="preserve"> group-name </w:t>
      </w:r>
      <w:r w:rsidRPr="00582627">
        <w:rPr>
          <w:rStyle w:val="commandtext"/>
        </w:rPr>
        <w:t>|</w:t>
      </w:r>
      <w:r w:rsidRPr="00582627">
        <w:rPr>
          <w:rStyle w:val="commandparameter"/>
        </w:rPr>
        <w:t xml:space="preserve"> ipv4-address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mask-length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}</w:t>
      </w:r>
      <w:r w:rsidRPr="00582627">
        <w:t xml:space="preserve"> </w:t>
      </w:r>
      <w:r w:rsidRPr="00582627">
        <w:rPr>
          <w:rStyle w:val="commandkeywords"/>
        </w:rPr>
        <w:t>advertise-community</w:t>
      </w:r>
    </w:p>
    <w:p w:rsidR="00582627" w:rsidRP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缺省情况下，不向对等体</w:t>
      </w:r>
      <w:r w:rsidRPr="00582627">
        <w:rPr>
          <w:lang w:eastAsia="zh-CN"/>
        </w:rPr>
        <w:t>/</w:t>
      </w:r>
      <w:r w:rsidRPr="00582627">
        <w:rPr>
          <w:rFonts w:hint="eastAsia"/>
          <w:lang w:eastAsia="zh-CN"/>
        </w:rPr>
        <w:t>对等体组发布团体属性。</w:t>
      </w:r>
    </w:p>
    <w:p w:rsidR="00582627" w:rsidRP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为</w:t>
      </w:r>
      <w:r w:rsidRPr="00582627">
        <w:rPr>
          <w:rFonts w:hint="eastAsia"/>
          <w:lang w:eastAsia="zh-CN"/>
        </w:rPr>
        <w:t>BGP</w:t>
      </w:r>
      <w:r w:rsidRPr="00582627">
        <w:rPr>
          <w:rFonts w:hint="eastAsia"/>
          <w:lang w:eastAsia="zh-CN"/>
        </w:rPr>
        <w:t>对等体</w:t>
      </w:r>
      <w:r w:rsidRPr="00582627">
        <w:rPr>
          <w:rFonts w:hint="eastAsia"/>
          <w:lang w:eastAsia="zh-CN"/>
        </w:rPr>
        <w:t>/</w:t>
      </w:r>
      <w:r w:rsidRPr="00582627">
        <w:rPr>
          <w:rFonts w:hint="eastAsia"/>
          <w:lang w:eastAsia="zh-CN"/>
        </w:rPr>
        <w:t>对等体组配置</w:t>
      </w:r>
      <w:r w:rsidRPr="00582627">
        <w:rPr>
          <w:rFonts w:hint="eastAsia"/>
          <w:lang w:eastAsia="zh-CN"/>
        </w:rPr>
        <w:t>SoO</w:t>
      </w:r>
      <w:r w:rsidRPr="00582627">
        <w:rPr>
          <w:rFonts w:hint="eastAsia"/>
          <w:lang w:eastAsia="zh-CN"/>
        </w:rPr>
        <w:t>属性。</w:t>
      </w:r>
    </w:p>
    <w:p w:rsidR="00582627" w:rsidRPr="00582627" w:rsidRDefault="00582627" w:rsidP="00582627">
      <w:pPr>
        <w:pStyle w:val="ItemIndent1"/>
        <w:rPr>
          <w:rStyle w:val="commandparameter"/>
        </w:rPr>
      </w:pPr>
      <w:r w:rsidRPr="00582627">
        <w:rPr>
          <w:rStyle w:val="commandkeywords"/>
        </w:rPr>
        <w:t>peer</w:t>
      </w:r>
      <w:r w:rsidRPr="00582627">
        <w:t xml:space="preserve"> </w:t>
      </w:r>
      <w:r w:rsidRPr="00582627">
        <w:rPr>
          <w:rStyle w:val="commandtext"/>
        </w:rPr>
        <w:t>{</w:t>
      </w:r>
      <w:r w:rsidRPr="00582627">
        <w:t xml:space="preserve"> </w:t>
      </w:r>
      <w:r w:rsidRPr="00582627">
        <w:rPr>
          <w:rStyle w:val="commandparameter"/>
        </w:rPr>
        <w:t>group-name</w:t>
      </w:r>
      <w:r w:rsidRPr="00582627">
        <w:t xml:space="preserve"> </w:t>
      </w:r>
      <w:r w:rsidRPr="00582627">
        <w:rPr>
          <w:rStyle w:val="commandtext"/>
        </w:rPr>
        <w:t>|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</w:rPr>
        <w:t>ipv4-address</w:t>
      </w:r>
      <w:r w:rsidRPr="00582627">
        <w:t xml:space="preserve">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mask-length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}</w:t>
      </w:r>
      <w:r w:rsidRPr="00582627">
        <w:t xml:space="preserve"> </w:t>
      </w:r>
      <w:r w:rsidRPr="00582627">
        <w:rPr>
          <w:rStyle w:val="commandkeywords"/>
          <w:rFonts w:hint="eastAsia"/>
        </w:rPr>
        <w:t xml:space="preserve">soo </w:t>
      </w:r>
      <w:r w:rsidRPr="00582627">
        <w:rPr>
          <w:rStyle w:val="commandparameter"/>
        </w:rPr>
        <w:t>site-of-origin</w:t>
      </w:r>
    </w:p>
    <w:p w:rsidR="00582627" w:rsidRDefault="00582627" w:rsidP="00B51350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缺省情况下，没有为</w:t>
      </w:r>
      <w:r w:rsidRPr="00582627">
        <w:rPr>
          <w:rFonts w:hint="eastAsia"/>
          <w:lang w:eastAsia="zh-CN"/>
        </w:rPr>
        <w:t>BGP</w:t>
      </w:r>
      <w:r w:rsidRPr="00582627">
        <w:rPr>
          <w:rFonts w:hint="eastAsia"/>
          <w:lang w:eastAsia="zh-CN"/>
        </w:rPr>
        <w:t>对等体</w:t>
      </w:r>
      <w:r w:rsidRPr="00582627">
        <w:rPr>
          <w:rFonts w:hint="eastAsia"/>
          <w:lang w:eastAsia="zh-CN"/>
        </w:rPr>
        <w:t>/</w:t>
      </w:r>
      <w:r w:rsidRPr="00582627">
        <w:rPr>
          <w:rFonts w:hint="eastAsia"/>
          <w:lang w:eastAsia="zh-CN"/>
        </w:rPr>
        <w:t>对等体组配置</w:t>
      </w:r>
      <w:r w:rsidRPr="00582627">
        <w:rPr>
          <w:rFonts w:hint="eastAsia"/>
          <w:lang w:eastAsia="zh-CN"/>
        </w:rPr>
        <w:t>SoO</w:t>
      </w:r>
      <w:r w:rsidRPr="00582627">
        <w:rPr>
          <w:rFonts w:hint="eastAsia"/>
          <w:lang w:eastAsia="zh-CN"/>
        </w:rPr>
        <w:t>属性。</w:t>
      </w:r>
    </w:p>
    <w:p w:rsidR="00FC79E6" w:rsidRPr="00FD2A91" w:rsidRDefault="00FC79E6" w:rsidP="00FC79E6">
      <w:pPr>
        <w:pStyle w:val="ItemStep"/>
        <w:rPr>
          <w:lang w:eastAsia="zh-CN"/>
        </w:rPr>
      </w:pPr>
      <w:r w:rsidRPr="00FD2A91">
        <w:rPr>
          <w:rFonts w:hint="eastAsia"/>
          <w:lang w:eastAsia="zh-CN"/>
        </w:rPr>
        <w:lastRenderedPageBreak/>
        <w:t>为</w:t>
      </w:r>
      <w:r w:rsidRPr="00FD2A91">
        <w:rPr>
          <w:rFonts w:hint="eastAsia"/>
          <w:lang w:eastAsia="zh-CN"/>
        </w:rPr>
        <w:t>BGP</w:t>
      </w:r>
      <w:r w:rsidRPr="00FD2A91">
        <w:rPr>
          <w:rFonts w:hint="eastAsia"/>
          <w:lang w:eastAsia="zh-CN"/>
        </w:rPr>
        <w:t>对等体</w:t>
      </w:r>
      <w:r w:rsidRPr="00FD2A91">
        <w:rPr>
          <w:rFonts w:hint="eastAsia"/>
          <w:lang w:eastAsia="zh-CN"/>
        </w:rPr>
        <w:t>/</w:t>
      </w:r>
      <w:r w:rsidRPr="00FD2A91">
        <w:rPr>
          <w:rFonts w:hint="eastAsia"/>
          <w:lang w:eastAsia="zh-CN"/>
        </w:rPr>
        <w:t>对等体组配置</w:t>
      </w:r>
      <w:r>
        <w:rPr>
          <w:rFonts w:hint="eastAsia"/>
          <w:lang w:eastAsia="zh-CN"/>
        </w:rPr>
        <w:t>链路带宽</w:t>
      </w:r>
      <w:r w:rsidRPr="00FD2A91">
        <w:rPr>
          <w:rFonts w:hint="eastAsia"/>
          <w:lang w:eastAsia="zh-CN"/>
        </w:rPr>
        <w:t>属性。</w:t>
      </w:r>
    </w:p>
    <w:p w:rsidR="00FC79E6" w:rsidRPr="00ED357B" w:rsidRDefault="00FC79E6" w:rsidP="00FC79E6">
      <w:pPr>
        <w:pStyle w:val="ItemIndent1"/>
        <w:rPr>
          <w:rStyle w:val="commandparameter"/>
        </w:rPr>
      </w:pPr>
      <w:r w:rsidRPr="00ED357B">
        <w:rPr>
          <w:rStyle w:val="commandkeywords"/>
        </w:rPr>
        <w:t>peer</w:t>
      </w:r>
      <w:r w:rsidRPr="006972EA">
        <w:t xml:space="preserve"> </w:t>
      </w:r>
      <w:r w:rsidRPr="009672EB">
        <w:rPr>
          <w:rStyle w:val="commandtext"/>
        </w:rPr>
        <w:t>{</w:t>
      </w:r>
      <w:r w:rsidRPr="006972EA">
        <w:t xml:space="preserve"> </w:t>
      </w:r>
      <w:r w:rsidRPr="00ED357B">
        <w:rPr>
          <w:rStyle w:val="commandparameter"/>
        </w:rPr>
        <w:t>group-name</w:t>
      </w:r>
      <w:r w:rsidRPr="006972EA">
        <w:t xml:space="preserve"> </w:t>
      </w:r>
      <w:r w:rsidRPr="009672EB">
        <w:rPr>
          <w:rStyle w:val="commandtext"/>
        </w:rPr>
        <w:t>|</w:t>
      </w:r>
      <w:r w:rsidRPr="006972EA">
        <w:rPr>
          <w:rFonts w:hint="eastAsia"/>
        </w:rPr>
        <w:t xml:space="preserve"> </w:t>
      </w:r>
      <w:r w:rsidRPr="00ED357B">
        <w:rPr>
          <w:rStyle w:val="commandparameter"/>
        </w:rPr>
        <w:t>ipv4-address</w:t>
      </w:r>
      <w:r w:rsidRPr="006972EA">
        <w:t xml:space="preserve"> </w:t>
      </w:r>
      <w:r w:rsidRPr="009672EB">
        <w:rPr>
          <w:rStyle w:val="commandtext"/>
        </w:rPr>
        <w:t>[</w:t>
      </w:r>
      <w:r w:rsidRPr="006972EA">
        <w:rPr>
          <w:rFonts w:hint="eastAsia"/>
        </w:rPr>
        <w:t xml:space="preserve"> </w:t>
      </w:r>
      <w:r w:rsidRPr="00ED357B">
        <w:rPr>
          <w:rStyle w:val="commandparameter"/>
          <w:rFonts w:hint="eastAsia"/>
        </w:rPr>
        <w:t xml:space="preserve">mask-length </w:t>
      </w:r>
      <w:r w:rsidRPr="009672EB">
        <w:rPr>
          <w:rStyle w:val="commandtext"/>
        </w:rPr>
        <w:t>]</w:t>
      </w:r>
      <w:r w:rsidRPr="006972EA">
        <w:rPr>
          <w:rFonts w:hint="eastAsia"/>
        </w:rPr>
        <w:t xml:space="preserve"> </w:t>
      </w:r>
      <w:r w:rsidRPr="009672EB">
        <w:rPr>
          <w:rStyle w:val="commandtext"/>
        </w:rPr>
        <w:t>}</w:t>
      </w:r>
      <w:r w:rsidRPr="006972EA">
        <w:t xml:space="preserve"> </w:t>
      </w:r>
      <w:r w:rsidRPr="002358B8">
        <w:rPr>
          <w:rStyle w:val="commandkeywords"/>
        </w:rPr>
        <w:t>bandwi</w:t>
      </w:r>
      <w:r>
        <w:rPr>
          <w:rStyle w:val="commandkeywords"/>
        </w:rPr>
        <w:t>d</w:t>
      </w:r>
      <w:r w:rsidRPr="002358B8">
        <w:rPr>
          <w:rStyle w:val="commandkeywords"/>
        </w:rPr>
        <w:t>th</w:t>
      </w:r>
    </w:p>
    <w:p w:rsidR="00FC79E6" w:rsidRPr="00582627" w:rsidRDefault="00FC79E6" w:rsidP="00FC79E6">
      <w:pPr>
        <w:pStyle w:val="ItemIndent1"/>
        <w:rPr>
          <w:lang w:eastAsia="zh-CN"/>
        </w:rPr>
      </w:pPr>
      <w:r w:rsidRPr="00FD2A91">
        <w:rPr>
          <w:rFonts w:hint="eastAsia"/>
          <w:lang w:eastAsia="zh-CN"/>
        </w:rPr>
        <w:t>缺省情况下，</w:t>
      </w:r>
      <w:r>
        <w:rPr>
          <w:rFonts w:hint="eastAsia"/>
          <w:lang w:eastAsia="zh-CN"/>
        </w:rPr>
        <w:t>没有</w:t>
      </w:r>
      <w:r w:rsidRPr="00061E93">
        <w:rPr>
          <w:rFonts w:hint="eastAsia"/>
          <w:lang w:eastAsia="zh-CN"/>
        </w:rPr>
        <w:t>为对等体</w:t>
      </w:r>
      <w:r w:rsidRPr="00061E93">
        <w:rPr>
          <w:rFonts w:hint="eastAsia"/>
          <w:lang w:eastAsia="zh-CN"/>
        </w:rPr>
        <w:t>/</w:t>
      </w:r>
      <w:r w:rsidRPr="00061E93">
        <w:rPr>
          <w:rFonts w:hint="eastAsia"/>
          <w:lang w:eastAsia="zh-CN"/>
        </w:rPr>
        <w:t>对等体组配置</w:t>
      </w:r>
      <w:r w:rsidRPr="002358B8">
        <w:rPr>
          <w:lang w:eastAsia="zh-CN"/>
        </w:rPr>
        <w:t>链路带宽</w:t>
      </w:r>
      <w:r w:rsidRPr="002358B8">
        <w:rPr>
          <w:rFonts w:hint="eastAsia"/>
          <w:lang w:eastAsia="zh-CN"/>
        </w:rPr>
        <w:t>属性</w:t>
      </w:r>
      <w:r w:rsidRPr="00FD2A91">
        <w:rPr>
          <w:rFonts w:hint="eastAsia"/>
          <w:lang w:eastAsia="zh-CN"/>
        </w:rPr>
        <w:t>。</w:t>
      </w:r>
    </w:p>
    <w:p w:rsidR="00582627" w:rsidRDefault="00582627" w:rsidP="00B51350">
      <w:pPr>
        <w:pStyle w:val="3"/>
      </w:pPr>
      <w:bookmarkStart w:id="3548" w:name="_Toc45106039"/>
      <w:r>
        <w:rPr>
          <w:rFonts w:hint="eastAsia"/>
        </w:rPr>
        <w:t>配置</w:t>
      </w:r>
      <w:r>
        <w:rPr>
          <w:rFonts w:hint="eastAsia"/>
        </w:rPr>
        <w:t>BGP VPNv6</w:t>
      </w:r>
      <w:r>
        <w:rPr>
          <w:rFonts w:hint="eastAsia"/>
        </w:rPr>
        <w:t>路由过滤</w:t>
      </w:r>
      <w:bookmarkEnd w:id="3548"/>
    </w:p>
    <w:p w:rsidR="00582627" w:rsidRPr="00582627" w:rsidRDefault="00582627" w:rsidP="00582627">
      <w:pPr>
        <w:pStyle w:val="ItemStep"/>
      </w:pPr>
      <w:r w:rsidRPr="00582627">
        <w:rPr>
          <w:rFonts w:hint="eastAsia"/>
        </w:rPr>
        <w:t>进入系统视图。</w:t>
      </w:r>
    </w:p>
    <w:p w:rsidR="00582627" w:rsidRP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>system-view</w:t>
      </w:r>
    </w:p>
    <w:p w:rsidR="00582627" w:rsidRPr="00582627" w:rsidRDefault="00582627" w:rsidP="00582627">
      <w:pPr>
        <w:pStyle w:val="ItemStep"/>
      </w:pPr>
      <w:r w:rsidRPr="00582627">
        <w:rPr>
          <w:rFonts w:hint="eastAsia"/>
        </w:rPr>
        <w:t>进入</w:t>
      </w:r>
      <w:r w:rsidRPr="00582627">
        <w:rPr>
          <w:rFonts w:hint="eastAsia"/>
        </w:rPr>
        <w:t>BGP</w:t>
      </w:r>
      <w:r w:rsidRPr="00582627">
        <w:rPr>
          <w:rFonts w:hint="eastAsia"/>
        </w:rPr>
        <w:t>实例视图。</w:t>
      </w:r>
    </w:p>
    <w:p w:rsidR="00582627" w:rsidRP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 xml:space="preserve">bgp </w:t>
      </w:r>
      <w:r w:rsidRPr="00582627">
        <w:rPr>
          <w:rStyle w:val="commandparameter"/>
        </w:rPr>
        <w:t>as-number</w:t>
      </w:r>
      <w:r w:rsidRPr="00582627">
        <w:t xml:space="preserve"> </w:t>
      </w:r>
      <w:r w:rsidRPr="00582627">
        <w:rPr>
          <w:rStyle w:val="commandtext"/>
          <w:rFonts w:hint="eastAsia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  <w:rFonts w:hint="eastAsia"/>
        </w:rPr>
        <w:t>instance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>instance-name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]</w:t>
      </w:r>
    </w:p>
    <w:p w:rsidR="00582627" w:rsidRP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进入</w:t>
      </w:r>
      <w:r w:rsidRPr="00582627">
        <w:rPr>
          <w:rFonts w:hint="eastAsia"/>
          <w:lang w:eastAsia="zh-CN"/>
        </w:rPr>
        <w:t>BGP VPNv6</w:t>
      </w:r>
      <w:r w:rsidRPr="00582627">
        <w:rPr>
          <w:rFonts w:hint="eastAsia"/>
          <w:lang w:eastAsia="zh-CN"/>
        </w:rPr>
        <w:t>地址族视图。</w:t>
      </w:r>
    </w:p>
    <w:p w:rsidR="00582627" w:rsidRP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</w:rPr>
        <w:t>address-family vpnv6</w:t>
      </w:r>
    </w:p>
    <w:p w:rsidR="00582627" w:rsidRP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配置对发布的路由信息进行过滤。</w:t>
      </w:r>
    </w:p>
    <w:p w:rsidR="00582627" w:rsidRP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>filter-policy</w:t>
      </w:r>
      <w:r w:rsidRPr="00582627">
        <w:t xml:space="preserve"> </w:t>
      </w:r>
      <w:r w:rsidRPr="00582627">
        <w:rPr>
          <w:rStyle w:val="commandtext"/>
        </w:rPr>
        <w:t>{</w:t>
      </w:r>
      <w:r w:rsidRPr="00582627">
        <w:rPr>
          <w:rStyle w:val="commandparameter"/>
        </w:rPr>
        <w:t xml:space="preserve"> ipv</w:t>
      </w:r>
      <w:r w:rsidRPr="00582627">
        <w:rPr>
          <w:rStyle w:val="commandparameter"/>
          <w:rFonts w:hint="eastAsia"/>
        </w:rPr>
        <w:t>6</w:t>
      </w:r>
      <w:r w:rsidRPr="00582627">
        <w:rPr>
          <w:rFonts w:hint="eastAsia"/>
        </w:rPr>
        <w:t>-</w:t>
      </w:r>
      <w:r w:rsidRPr="00582627">
        <w:rPr>
          <w:rStyle w:val="commandparameter"/>
        </w:rPr>
        <w:t>acl-number</w:t>
      </w:r>
      <w:r w:rsidRPr="00582627">
        <w:t xml:space="preserve"> </w:t>
      </w:r>
      <w:r w:rsidRPr="00582627">
        <w:rPr>
          <w:rStyle w:val="commandtext"/>
        </w:rPr>
        <w:t>|</w:t>
      </w:r>
      <w:r w:rsidRPr="00582627">
        <w:t xml:space="preserve"> </w:t>
      </w:r>
      <w:r w:rsidR="00DF59D2" w:rsidRPr="00E65D9E">
        <w:rPr>
          <w:rStyle w:val="commandkeywords"/>
          <w:rFonts w:hint="eastAsia"/>
        </w:rPr>
        <w:t>nam</w:t>
      </w:r>
      <w:r w:rsidR="00DF59D2" w:rsidRPr="00E65D9E">
        <w:rPr>
          <w:rStyle w:val="commandkeywords"/>
        </w:rPr>
        <w:t xml:space="preserve">e </w:t>
      </w:r>
      <w:r w:rsidR="00DF59D2" w:rsidRPr="00E65D9E">
        <w:rPr>
          <w:rStyle w:val="commandparameter"/>
          <w:rFonts w:hint="eastAsia"/>
        </w:rPr>
        <w:t>ipv6-acl-name</w:t>
      </w:r>
      <w:r w:rsidR="00DF59D2" w:rsidRPr="00E65D9E">
        <w:rPr>
          <w:rStyle w:val="commandtext"/>
          <w:rFonts w:hint="eastAsia"/>
        </w:rPr>
        <w:t xml:space="preserve"> </w:t>
      </w:r>
      <w:r w:rsidR="00DF59D2" w:rsidRPr="00582627">
        <w:rPr>
          <w:rStyle w:val="commandtext"/>
        </w:rPr>
        <w:t>|</w:t>
      </w:r>
      <w:r w:rsidR="00DF59D2" w:rsidRPr="00582627">
        <w:t xml:space="preserve"> </w:t>
      </w:r>
      <w:r w:rsidRPr="00582627">
        <w:rPr>
          <w:rStyle w:val="commandkeywords"/>
        </w:rPr>
        <w:t>prefix</w:t>
      </w:r>
      <w:r w:rsidRPr="00582627">
        <w:rPr>
          <w:rStyle w:val="commandkeywords"/>
          <w:rFonts w:hint="eastAsia"/>
        </w:rPr>
        <w:t>-list</w:t>
      </w:r>
      <w:r w:rsidRPr="00582627">
        <w:t xml:space="preserve"> </w:t>
      </w:r>
      <w:r w:rsidRPr="00582627">
        <w:rPr>
          <w:rStyle w:val="commandparameter"/>
          <w:rFonts w:hint="eastAsia"/>
        </w:rPr>
        <w:t>ipv6-</w:t>
      </w:r>
      <w:r w:rsidRPr="00582627">
        <w:rPr>
          <w:rStyle w:val="commandparameter"/>
        </w:rPr>
        <w:t>prefix-name</w:t>
      </w:r>
      <w:r w:rsidRPr="00582627">
        <w:t xml:space="preserve"> </w:t>
      </w:r>
      <w:r w:rsidRPr="00582627">
        <w:rPr>
          <w:rStyle w:val="commandtext"/>
        </w:rPr>
        <w:t>}</w:t>
      </w:r>
      <w:r w:rsidRPr="00582627">
        <w:t xml:space="preserve"> </w:t>
      </w:r>
      <w:r w:rsidRPr="00582627">
        <w:rPr>
          <w:rStyle w:val="commandkeywords"/>
        </w:rPr>
        <w:t>export</w:t>
      </w:r>
      <w:r w:rsidRPr="00582627">
        <w:t xml:space="preserve"> </w:t>
      </w:r>
      <w:r w:rsidRPr="00582627">
        <w:rPr>
          <w:rStyle w:val="commandtext"/>
        </w:rPr>
        <w:t>[</w:t>
      </w:r>
      <w:r w:rsidRPr="00582627">
        <w:t xml:space="preserve"> </w:t>
      </w:r>
      <w:r w:rsidRPr="00582627">
        <w:rPr>
          <w:rStyle w:val="commandparameter"/>
        </w:rPr>
        <w:t>protocol process-id</w:t>
      </w:r>
      <w:r w:rsidRPr="00582627">
        <w:t xml:space="preserve"> </w:t>
      </w:r>
      <w:r w:rsidRPr="00582627">
        <w:rPr>
          <w:rStyle w:val="commandtext"/>
        </w:rPr>
        <w:t>]</w:t>
      </w:r>
    </w:p>
    <w:p w:rsidR="00582627" w:rsidRP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缺省情况下，不对发布的路由信息进行过滤。</w:t>
      </w:r>
    </w:p>
    <w:p w:rsidR="00582627" w:rsidRP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配置对接收的路由信息进行过滤。</w:t>
      </w:r>
    </w:p>
    <w:p w:rsidR="00582627" w:rsidRP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</w:rPr>
        <w:t xml:space="preserve">filter-policy </w:t>
      </w:r>
      <w:r w:rsidRPr="00582627">
        <w:rPr>
          <w:rStyle w:val="commandtext"/>
        </w:rPr>
        <w:t>{</w:t>
      </w:r>
      <w:r w:rsidRPr="00582627">
        <w:t xml:space="preserve"> </w:t>
      </w:r>
      <w:r w:rsidRPr="00582627">
        <w:rPr>
          <w:rStyle w:val="commandparameter"/>
        </w:rPr>
        <w:t>ipv</w:t>
      </w:r>
      <w:r w:rsidRPr="00582627">
        <w:rPr>
          <w:rStyle w:val="commandparameter"/>
          <w:rFonts w:hint="eastAsia"/>
        </w:rPr>
        <w:t>6</w:t>
      </w:r>
      <w:r w:rsidRPr="00582627">
        <w:rPr>
          <w:rFonts w:hint="eastAsia"/>
        </w:rPr>
        <w:t>-</w:t>
      </w:r>
      <w:r w:rsidRPr="00582627">
        <w:rPr>
          <w:rStyle w:val="commandparameter"/>
        </w:rPr>
        <w:t>acl-number</w:t>
      </w:r>
      <w:r w:rsidRPr="00582627">
        <w:t xml:space="preserve"> </w:t>
      </w:r>
      <w:r w:rsidRPr="00582627">
        <w:rPr>
          <w:rStyle w:val="commandtext"/>
        </w:rPr>
        <w:t>|</w:t>
      </w:r>
      <w:r w:rsidRPr="00582627">
        <w:t xml:space="preserve"> </w:t>
      </w:r>
      <w:r w:rsidR="00DF59D2" w:rsidRPr="00E65D9E">
        <w:rPr>
          <w:rStyle w:val="commandkeywords"/>
          <w:rFonts w:hint="eastAsia"/>
        </w:rPr>
        <w:t>nam</w:t>
      </w:r>
      <w:r w:rsidR="00DF59D2" w:rsidRPr="00E65D9E">
        <w:rPr>
          <w:rStyle w:val="commandkeywords"/>
        </w:rPr>
        <w:t xml:space="preserve">e </w:t>
      </w:r>
      <w:r w:rsidR="00DF59D2" w:rsidRPr="00E65D9E">
        <w:rPr>
          <w:rStyle w:val="commandparameter"/>
          <w:rFonts w:hint="eastAsia"/>
        </w:rPr>
        <w:t>ipv6-acl-name</w:t>
      </w:r>
      <w:r w:rsidR="00DF59D2" w:rsidRPr="00E65D9E">
        <w:rPr>
          <w:rStyle w:val="commandtext"/>
          <w:rFonts w:hint="eastAsia"/>
        </w:rPr>
        <w:t xml:space="preserve"> </w:t>
      </w:r>
      <w:r w:rsidR="00DF59D2" w:rsidRPr="00582627">
        <w:rPr>
          <w:rStyle w:val="commandtext"/>
        </w:rPr>
        <w:t>|</w:t>
      </w:r>
      <w:r w:rsidR="00DF59D2" w:rsidRPr="00582627">
        <w:t xml:space="preserve"> </w:t>
      </w:r>
      <w:r w:rsidRPr="00582627">
        <w:rPr>
          <w:rStyle w:val="commandkeywords"/>
        </w:rPr>
        <w:t>prefix</w:t>
      </w:r>
      <w:r w:rsidRPr="00582627">
        <w:rPr>
          <w:rStyle w:val="commandkeywords"/>
          <w:rFonts w:hint="eastAsia"/>
        </w:rPr>
        <w:t>-list</w:t>
      </w:r>
      <w:r w:rsidRPr="00582627">
        <w:rPr>
          <w:rStyle w:val="commandkeywords"/>
        </w:rPr>
        <w:t xml:space="preserve"> </w:t>
      </w:r>
      <w:r w:rsidRPr="00582627">
        <w:rPr>
          <w:rStyle w:val="commandparameter"/>
        </w:rPr>
        <w:t>ip</w:t>
      </w:r>
      <w:r w:rsidRPr="00582627">
        <w:rPr>
          <w:rStyle w:val="commandparameter"/>
          <w:rFonts w:hint="eastAsia"/>
        </w:rPr>
        <w:t>v6</w:t>
      </w:r>
      <w:r w:rsidRPr="00582627">
        <w:rPr>
          <w:rStyle w:val="commandparameter"/>
        </w:rPr>
        <w:t>-prefix-name</w:t>
      </w:r>
      <w:r w:rsidRPr="00582627">
        <w:t xml:space="preserve"> </w:t>
      </w:r>
      <w:r w:rsidRPr="00582627">
        <w:rPr>
          <w:rStyle w:val="commandtext"/>
        </w:rPr>
        <w:t>}</w:t>
      </w:r>
      <w:r w:rsidRPr="00582627">
        <w:t xml:space="preserve"> </w:t>
      </w:r>
      <w:r w:rsidRPr="00582627">
        <w:rPr>
          <w:rStyle w:val="commandkeywords"/>
        </w:rPr>
        <w:t>import</w:t>
      </w:r>
    </w:p>
    <w:p w:rsidR="00582627" w:rsidRP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缺省情况下，不对接收的路由信息进行过滤。</w:t>
      </w:r>
    </w:p>
    <w:p w:rsidR="00582627" w:rsidRP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为对等体</w:t>
      </w:r>
      <w:r w:rsidRPr="00582627">
        <w:rPr>
          <w:rFonts w:hint="eastAsia"/>
          <w:lang w:eastAsia="zh-CN"/>
        </w:rPr>
        <w:t>/</w:t>
      </w:r>
      <w:r w:rsidRPr="00582627">
        <w:rPr>
          <w:rFonts w:hint="eastAsia"/>
          <w:lang w:eastAsia="zh-CN"/>
        </w:rPr>
        <w:t>对等体组设置基于</w:t>
      </w:r>
      <w:r w:rsidRPr="00582627">
        <w:rPr>
          <w:rFonts w:hint="eastAsia"/>
          <w:lang w:eastAsia="zh-CN"/>
        </w:rPr>
        <w:t>AS</w:t>
      </w:r>
      <w:r w:rsidRPr="00582627">
        <w:rPr>
          <w:rFonts w:hint="eastAsia"/>
          <w:lang w:eastAsia="zh-CN"/>
        </w:rPr>
        <w:t>路径过滤列表的</w:t>
      </w:r>
      <w:r w:rsidRPr="00582627">
        <w:rPr>
          <w:rFonts w:hint="eastAsia"/>
          <w:lang w:eastAsia="zh-CN"/>
        </w:rPr>
        <w:t>BGP</w:t>
      </w:r>
      <w:r w:rsidRPr="00582627">
        <w:rPr>
          <w:rFonts w:hint="eastAsia"/>
          <w:lang w:eastAsia="zh-CN"/>
        </w:rPr>
        <w:t>路由过滤策略。</w:t>
      </w:r>
    </w:p>
    <w:p w:rsidR="00582627" w:rsidRP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>peer</w:t>
      </w:r>
      <w:r w:rsidRPr="00582627">
        <w:t xml:space="preserve"> </w:t>
      </w:r>
      <w:r w:rsidRPr="00582627">
        <w:rPr>
          <w:rStyle w:val="commandtext"/>
        </w:rPr>
        <w:t>{</w:t>
      </w:r>
      <w:r w:rsidRPr="00582627">
        <w:rPr>
          <w:rStyle w:val="commandparameter"/>
        </w:rPr>
        <w:t xml:space="preserve"> group-name</w:t>
      </w:r>
      <w:r w:rsidRPr="00582627">
        <w:t xml:space="preserve"> </w:t>
      </w:r>
      <w:r w:rsidRPr="00582627">
        <w:rPr>
          <w:rStyle w:val="commandtext"/>
        </w:rPr>
        <w:t>|</w:t>
      </w:r>
      <w:r w:rsidRPr="00582627">
        <w:t xml:space="preserve"> </w:t>
      </w:r>
      <w:r w:rsidRPr="00582627">
        <w:rPr>
          <w:rStyle w:val="commandparameter"/>
        </w:rPr>
        <w:t xml:space="preserve">ipv4-address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mask-length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}</w:t>
      </w:r>
      <w:r w:rsidRPr="00582627">
        <w:t xml:space="preserve"> </w:t>
      </w:r>
      <w:r w:rsidRPr="00582627">
        <w:rPr>
          <w:rStyle w:val="commandkeywords"/>
        </w:rPr>
        <w:t>as-path-acl</w:t>
      </w:r>
      <w:r w:rsidRPr="00582627">
        <w:t xml:space="preserve"> </w:t>
      </w:r>
      <w:r w:rsidRPr="00582627">
        <w:rPr>
          <w:rStyle w:val="commandparameter"/>
        </w:rPr>
        <w:t>as-path-acl-number</w:t>
      </w:r>
      <w:r w:rsidRPr="00582627">
        <w:t xml:space="preserve"> </w:t>
      </w:r>
      <w:r w:rsidRPr="00582627">
        <w:rPr>
          <w:rStyle w:val="commandtext"/>
        </w:rPr>
        <w:t>{</w:t>
      </w:r>
      <w:r w:rsidRPr="00582627">
        <w:rPr>
          <w:rStyle w:val="commandkeywords"/>
        </w:rPr>
        <w:t xml:space="preserve"> export</w:t>
      </w:r>
      <w:r w:rsidRPr="00582627">
        <w:t xml:space="preserve"> </w:t>
      </w:r>
      <w:r w:rsidRPr="00582627">
        <w:rPr>
          <w:rStyle w:val="commandtext"/>
        </w:rPr>
        <w:t>|</w:t>
      </w:r>
      <w:r w:rsidRPr="00582627">
        <w:rPr>
          <w:rStyle w:val="commandkeywords"/>
        </w:rPr>
        <w:t xml:space="preserve"> import </w:t>
      </w:r>
      <w:r w:rsidRPr="00582627">
        <w:rPr>
          <w:rStyle w:val="commandtext"/>
        </w:rPr>
        <w:t>}</w:t>
      </w:r>
    </w:p>
    <w:p w:rsidR="00582627" w:rsidRP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缺省情况下，未配置基于</w:t>
      </w:r>
      <w:r w:rsidRPr="00582627">
        <w:rPr>
          <w:lang w:eastAsia="zh-CN"/>
        </w:rPr>
        <w:t>AS</w:t>
      </w:r>
      <w:r w:rsidRPr="00582627">
        <w:rPr>
          <w:rFonts w:hint="eastAsia"/>
          <w:lang w:eastAsia="zh-CN"/>
        </w:rPr>
        <w:t>路径过滤列表的</w:t>
      </w:r>
      <w:r w:rsidRPr="00582627">
        <w:rPr>
          <w:lang w:eastAsia="zh-CN"/>
        </w:rPr>
        <w:t>BGP</w:t>
      </w:r>
      <w:r w:rsidRPr="00582627">
        <w:rPr>
          <w:rFonts w:hint="eastAsia"/>
          <w:lang w:eastAsia="zh-CN"/>
        </w:rPr>
        <w:t>路由过滤策略。</w:t>
      </w:r>
    </w:p>
    <w:p w:rsidR="00582627" w:rsidRP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为对等体</w:t>
      </w:r>
      <w:r w:rsidRPr="00582627">
        <w:rPr>
          <w:rFonts w:hint="eastAsia"/>
          <w:lang w:eastAsia="zh-CN"/>
        </w:rPr>
        <w:t>/</w:t>
      </w:r>
      <w:r w:rsidRPr="00582627">
        <w:rPr>
          <w:rFonts w:hint="eastAsia"/>
          <w:lang w:eastAsia="zh-CN"/>
        </w:rPr>
        <w:t>对等体组设置基于</w:t>
      </w:r>
      <w:r w:rsidRPr="00582627">
        <w:rPr>
          <w:rFonts w:hint="eastAsia"/>
          <w:lang w:eastAsia="zh-CN"/>
        </w:rPr>
        <w:t>ACL</w:t>
      </w:r>
      <w:r w:rsidRPr="00582627">
        <w:rPr>
          <w:rFonts w:hint="eastAsia"/>
          <w:lang w:eastAsia="zh-CN"/>
        </w:rPr>
        <w:t>的</w:t>
      </w:r>
      <w:r w:rsidRPr="00582627">
        <w:rPr>
          <w:rFonts w:hint="eastAsia"/>
          <w:lang w:eastAsia="zh-CN"/>
        </w:rPr>
        <w:t>BGP</w:t>
      </w:r>
      <w:r w:rsidRPr="00582627">
        <w:rPr>
          <w:rFonts w:hint="eastAsia"/>
          <w:lang w:eastAsia="zh-CN"/>
        </w:rPr>
        <w:t>路由过滤策略。</w:t>
      </w:r>
    </w:p>
    <w:p w:rsidR="00582627" w:rsidRP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>peer</w:t>
      </w:r>
      <w:r w:rsidRPr="00582627">
        <w:t xml:space="preserve"> </w:t>
      </w:r>
      <w:r w:rsidRPr="00582627">
        <w:rPr>
          <w:rStyle w:val="commandtext"/>
        </w:rPr>
        <w:t>{</w:t>
      </w:r>
      <w:r w:rsidRPr="00582627">
        <w:t xml:space="preserve"> </w:t>
      </w:r>
      <w:r w:rsidRPr="00582627">
        <w:rPr>
          <w:rStyle w:val="commandparameter"/>
        </w:rPr>
        <w:t xml:space="preserve">group-name </w:t>
      </w:r>
      <w:r w:rsidRPr="00582627">
        <w:rPr>
          <w:rStyle w:val="commandtext"/>
        </w:rPr>
        <w:t>|</w:t>
      </w:r>
      <w:r w:rsidRPr="00582627">
        <w:rPr>
          <w:rStyle w:val="commandparameter"/>
        </w:rPr>
        <w:t xml:space="preserve"> ipv4-address</w:t>
      </w:r>
      <w:r w:rsidRPr="00582627">
        <w:rPr>
          <w:rStyle w:val="commandparameter"/>
          <w:rFonts w:hint="eastAsia"/>
        </w:rPr>
        <w:t xml:space="preserve">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mask-length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}</w:t>
      </w:r>
      <w:r w:rsidRPr="00582627">
        <w:t xml:space="preserve"> </w:t>
      </w:r>
      <w:r w:rsidRPr="00582627">
        <w:rPr>
          <w:rStyle w:val="commandkeywords"/>
        </w:rPr>
        <w:t>filter-policy</w:t>
      </w:r>
      <w:r w:rsidRPr="00582627">
        <w:t xml:space="preserve"> </w:t>
      </w:r>
      <w:r w:rsidR="00DF59D2" w:rsidRPr="00E65D9E">
        <w:rPr>
          <w:rStyle w:val="commandtext"/>
        </w:rPr>
        <w:t>{</w:t>
      </w:r>
      <w:r w:rsidR="00DF59D2" w:rsidRPr="00E65D9E">
        <w:rPr>
          <w:rStyle w:val="commandparameter"/>
        </w:rPr>
        <w:t xml:space="preserve"> </w:t>
      </w:r>
      <w:r w:rsidR="00DF59D2" w:rsidRPr="00582627">
        <w:rPr>
          <w:rStyle w:val="commandparameter"/>
        </w:rPr>
        <w:t>ipv</w:t>
      </w:r>
      <w:r w:rsidR="00DF59D2" w:rsidRPr="00582627">
        <w:rPr>
          <w:rStyle w:val="commandparameter"/>
          <w:rFonts w:hint="eastAsia"/>
        </w:rPr>
        <w:t>6</w:t>
      </w:r>
      <w:r w:rsidR="00DF59D2" w:rsidRPr="00582627">
        <w:rPr>
          <w:rFonts w:hint="eastAsia"/>
        </w:rPr>
        <w:t>-</w:t>
      </w:r>
      <w:r w:rsidR="00DF59D2" w:rsidRPr="00582627">
        <w:rPr>
          <w:rStyle w:val="commandparameter"/>
        </w:rPr>
        <w:t>acl-number</w:t>
      </w:r>
      <w:r w:rsidR="00DF59D2" w:rsidRPr="00E65D9E">
        <w:t xml:space="preserve"> </w:t>
      </w:r>
      <w:r w:rsidR="00DF59D2" w:rsidRPr="00E65D9E">
        <w:rPr>
          <w:rStyle w:val="commandtext"/>
        </w:rPr>
        <w:t>|</w:t>
      </w:r>
      <w:r w:rsidR="00DF59D2" w:rsidRPr="00E65D9E">
        <w:t xml:space="preserve"> </w:t>
      </w:r>
      <w:r w:rsidR="00DF59D2" w:rsidRPr="00E65D9E">
        <w:rPr>
          <w:rStyle w:val="commandkeywords"/>
          <w:rFonts w:hint="eastAsia"/>
        </w:rPr>
        <w:t>nam</w:t>
      </w:r>
      <w:r w:rsidR="00DF59D2" w:rsidRPr="00E65D9E">
        <w:rPr>
          <w:rStyle w:val="commandkeywords"/>
        </w:rPr>
        <w:t xml:space="preserve">e </w:t>
      </w:r>
      <w:r w:rsidR="00DF59D2" w:rsidRPr="00E65D9E">
        <w:rPr>
          <w:rStyle w:val="commandparameter"/>
          <w:rFonts w:hint="eastAsia"/>
        </w:rPr>
        <w:t>ipv6-acl-name</w:t>
      </w:r>
      <w:r w:rsidR="00DF59D2" w:rsidRPr="00E65D9E">
        <w:t xml:space="preserve"> </w:t>
      </w:r>
      <w:r w:rsidR="00DF59D2" w:rsidRPr="00E65D9E">
        <w:rPr>
          <w:rStyle w:val="commandtext"/>
        </w:rPr>
        <w:t>}</w:t>
      </w:r>
      <w:r w:rsidRPr="00582627">
        <w:t xml:space="preserve"> </w:t>
      </w:r>
      <w:r w:rsidRPr="00582627">
        <w:rPr>
          <w:rStyle w:val="commandtext"/>
        </w:rPr>
        <w:t>{</w:t>
      </w:r>
      <w:r w:rsidRPr="00582627">
        <w:t xml:space="preserve"> </w:t>
      </w:r>
      <w:r w:rsidRPr="00582627">
        <w:rPr>
          <w:rStyle w:val="commandkeywords"/>
        </w:rPr>
        <w:t xml:space="preserve">export </w:t>
      </w:r>
      <w:r w:rsidRPr="00582627">
        <w:rPr>
          <w:rStyle w:val="commandtext"/>
        </w:rPr>
        <w:t>|</w:t>
      </w:r>
      <w:r w:rsidRPr="00582627">
        <w:t xml:space="preserve"> </w:t>
      </w:r>
      <w:r w:rsidRPr="00582627">
        <w:rPr>
          <w:rStyle w:val="commandkeywords"/>
        </w:rPr>
        <w:t>import</w:t>
      </w:r>
      <w:r w:rsidRPr="00582627">
        <w:t xml:space="preserve"> </w:t>
      </w:r>
      <w:r w:rsidRPr="00582627">
        <w:rPr>
          <w:rStyle w:val="commandtext"/>
        </w:rPr>
        <w:t>}</w:t>
      </w:r>
    </w:p>
    <w:p w:rsidR="00582627" w:rsidRP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缺省情况下，未配置基于</w:t>
      </w:r>
      <w:r w:rsidRPr="00582627">
        <w:rPr>
          <w:lang w:eastAsia="zh-CN"/>
        </w:rPr>
        <w:t>ACL</w:t>
      </w:r>
      <w:r w:rsidRPr="00582627">
        <w:rPr>
          <w:rFonts w:hint="eastAsia"/>
          <w:lang w:eastAsia="zh-CN"/>
        </w:rPr>
        <w:t>的</w:t>
      </w:r>
      <w:r w:rsidRPr="00582627">
        <w:rPr>
          <w:rFonts w:hint="eastAsia"/>
          <w:lang w:eastAsia="zh-CN"/>
        </w:rPr>
        <w:t>BGP</w:t>
      </w:r>
      <w:r w:rsidRPr="00582627">
        <w:rPr>
          <w:rFonts w:hint="eastAsia"/>
          <w:lang w:eastAsia="zh-CN"/>
        </w:rPr>
        <w:t>路由过滤策略。</w:t>
      </w:r>
    </w:p>
    <w:p w:rsidR="00582627" w:rsidRP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为对等体</w:t>
      </w:r>
      <w:r w:rsidRPr="00582627">
        <w:rPr>
          <w:rFonts w:hint="eastAsia"/>
          <w:lang w:eastAsia="zh-CN"/>
        </w:rPr>
        <w:t>/</w:t>
      </w:r>
      <w:r w:rsidRPr="00582627">
        <w:rPr>
          <w:rFonts w:hint="eastAsia"/>
          <w:lang w:eastAsia="zh-CN"/>
        </w:rPr>
        <w:t>对等体组设置基于</w:t>
      </w:r>
      <w:r w:rsidRPr="00582627">
        <w:rPr>
          <w:rFonts w:hint="eastAsia"/>
          <w:lang w:eastAsia="zh-CN"/>
        </w:rPr>
        <w:t>IPv6</w:t>
      </w:r>
      <w:r w:rsidRPr="00582627">
        <w:rPr>
          <w:rFonts w:hint="eastAsia"/>
          <w:lang w:eastAsia="zh-CN"/>
        </w:rPr>
        <w:t>地址前缀列表的</w:t>
      </w:r>
      <w:r w:rsidRPr="00582627">
        <w:rPr>
          <w:rFonts w:hint="eastAsia"/>
          <w:lang w:eastAsia="zh-CN"/>
        </w:rPr>
        <w:t>BGP</w:t>
      </w:r>
      <w:r w:rsidRPr="00582627">
        <w:rPr>
          <w:rFonts w:hint="eastAsia"/>
          <w:lang w:eastAsia="zh-CN"/>
        </w:rPr>
        <w:t>路由过滤策略。</w:t>
      </w:r>
    </w:p>
    <w:p w:rsidR="00582627" w:rsidRP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>peer</w:t>
      </w:r>
      <w:r w:rsidRPr="00582627">
        <w:t xml:space="preserve"> </w:t>
      </w:r>
      <w:r w:rsidRPr="00582627">
        <w:rPr>
          <w:rStyle w:val="commandtext"/>
        </w:rPr>
        <w:t>{</w:t>
      </w:r>
      <w:r w:rsidRPr="00582627">
        <w:t xml:space="preserve"> </w:t>
      </w:r>
      <w:r w:rsidRPr="00582627">
        <w:rPr>
          <w:rStyle w:val="commandparameter"/>
        </w:rPr>
        <w:t xml:space="preserve">group-name </w:t>
      </w:r>
      <w:r w:rsidRPr="00582627">
        <w:rPr>
          <w:rStyle w:val="commandtext"/>
        </w:rPr>
        <w:t>|</w:t>
      </w:r>
      <w:r w:rsidRPr="00582627">
        <w:rPr>
          <w:rStyle w:val="commandparameter"/>
        </w:rPr>
        <w:t xml:space="preserve"> ipv4-address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mask-length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}</w:t>
      </w:r>
      <w:r w:rsidRPr="00582627">
        <w:t xml:space="preserve"> </w:t>
      </w:r>
      <w:r w:rsidRPr="00582627">
        <w:rPr>
          <w:rStyle w:val="commandkeywords"/>
        </w:rPr>
        <w:t>prefix</w:t>
      </w:r>
      <w:r w:rsidRPr="00582627">
        <w:rPr>
          <w:rStyle w:val="commandkeywords"/>
          <w:rFonts w:hint="eastAsia"/>
        </w:rPr>
        <w:t>-list</w:t>
      </w:r>
      <w:r w:rsidRPr="00582627">
        <w:t xml:space="preserve"> </w:t>
      </w:r>
      <w:r w:rsidRPr="00582627">
        <w:rPr>
          <w:rStyle w:val="commandparameter"/>
          <w:rFonts w:hint="eastAsia"/>
        </w:rPr>
        <w:t>ipv6-</w:t>
      </w:r>
      <w:r w:rsidRPr="00582627">
        <w:rPr>
          <w:rStyle w:val="commandparameter"/>
        </w:rPr>
        <w:t>prefix-name</w:t>
      </w:r>
      <w:r w:rsidRPr="00582627">
        <w:t xml:space="preserve"> </w:t>
      </w:r>
      <w:r w:rsidRPr="00582627">
        <w:rPr>
          <w:rStyle w:val="commandtext"/>
        </w:rPr>
        <w:t>{</w:t>
      </w:r>
      <w:r w:rsidRPr="00582627">
        <w:t xml:space="preserve"> </w:t>
      </w:r>
      <w:r w:rsidRPr="00582627">
        <w:rPr>
          <w:rStyle w:val="commandkeywords"/>
        </w:rPr>
        <w:t xml:space="preserve">export </w:t>
      </w:r>
      <w:r w:rsidRPr="00582627">
        <w:rPr>
          <w:rStyle w:val="commandtext"/>
        </w:rPr>
        <w:t>|</w:t>
      </w:r>
      <w:r w:rsidRPr="00582627">
        <w:t xml:space="preserve"> </w:t>
      </w:r>
      <w:r w:rsidRPr="00582627">
        <w:rPr>
          <w:rStyle w:val="commandkeywords"/>
        </w:rPr>
        <w:t>import</w:t>
      </w:r>
      <w:r w:rsidRPr="00582627">
        <w:t xml:space="preserve"> </w:t>
      </w:r>
      <w:r w:rsidRPr="00582627">
        <w:rPr>
          <w:rStyle w:val="commandtext"/>
        </w:rPr>
        <w:t>}</w:t>
      </w:r>
    </w:p>
    <w:p w:rsidR="00582627" w:rsidRP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缺省情况下，未配置基于</w:t>
      </w:r>
      <w:r w:rsidRPr="00582627">
        <w:rPr>
          <w:rFonts w:hint="eastAsia"/>
          <w:lang w:eastAsia="zh-CN"/>
        </w:rPr>
        <w:t>IPv6</w:t>
      </w:r>
      <w:r w:rsidRPr="00582627">
        <w:rPr>
          <w:rFonts w:hint="eastAsia"/>
          <w:lang w:eastAsia="zh-CN"/>
        </w:rPr>
        <w:t>地址前缀列表的</w:t>
      </w:r>
      <w:r w:rsidRPr="00582627">
        <w:rPr>
          <w:rFonts w:hint="eastAsia"/>
          <w:lang w:eastAsia="zh-CN"/>
        </w:rPr>
        <w:t>BGP</w:t>
      </w:r>
      <w:r w:rsidRPr="00582627">
        <w:rPr>
          <w:rFonts w:hint="eastAsia"/>
          <w:lang w:eastAsia="zh-CN"/>
        </w:rPr>
        <w:t>路由过滤策略。</w:t>
      </w:r>
    </w:p>
    <w:p w:rsidR="00582627" w:rsidRPr="00582627" w:rsidRDefault="00582627" w:rsidP="00582627">
      <w:pPr>
        <w:pStyle w:val="ItemStep"/>
        <w:rPr>
          <w:lang w:eastAsia="zh-CN"/>
        </w:rPr>
      </w:pPr>
      <w:r w:rsidRPr="00582627">
        <w:rPr>
          <w:rFonts w:hint="eastAsia"/>
          <w:lang w:eastAsia="zh-CN"/>
        </w:rPr>
        <w:t>对来自对等体</w:t>
      </w:r>
      <w:r w:rsidRPr="00582627">
        <w:rPr>
          <w:rFonts w:hint="eastAsia"/>
          <w:lang w:eastAsia="zh-CN"/>
        </w:rPr>
        <w:t>/</w:t>
      </w:r>
      <w:r w:rsidRPr="00582627">
        <w:rPr>
          <w:rFonts w:hint="eastAsia"/>
          <w:lang w:eastAsia="zh-CN"/>
        </w:rPr>
        <w:t>对等体组的路由或发布给对等体</w:t>
      </w:r>
      <w:r w:rsidRPr="00582627">
        <w:rPr>
          <w:rFonts w:hint="eastAsia"/>
          <w:lang w:eastAsia="zh-CN"/>
        </w:rPr>
        <w:t>/</w:t>
      </w:r>
      <w:r w:rsidRPr="00582627">
        <w:rPr>
          <w:rFonts w:hint="eastAsia"/>
          <w:lang w:eastAsia="zh-CN"/>
        </w:rPr>
        <w:t>对等体组的路由应用路由策略。</w:t>
      </w:r>
    </w:p>
    <w:p w:rsidR="00582627" w:rsidRP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>peer</w:t>
      </w:r>
      <w:r w:rsidRPr="00582627">
        <w:t xml:space="preserve"> </w:t>
      </w:r>
      <w:r w:rsidRPr="00582627">
        <w:rPr>
          <w:rStyle w:val="commandtext"/>
        </w:rPr>
        <w:t>{</w:t>
      </w:r>
      <w:r w:rsidRPr="00582627">
        <w:rPr>
          <w:rStyle w:val="commandparameter"/>
        </w:rPr>
        <w:t xml:space="preserve"> group-name </w:t>
      </w:r>
      <w:r w:rsidRPr="00582627">
        <w:rPr>
          <w:rStyle w:val="commandtext"/>
        </w:rPr>
        <w:t>|</w:t>
      </w:r>
      <w:r w:rsidRPr="00582627">
        <w:rPr>
          <w:rStyle w:val="commandparameter"/>
        </w:rPr>
        <w:t xml:space="preserve"> ipv4-address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mask-length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}</w:t>
      </w:r>
      <w:r w:rsidRPr="00582627">
        <w:t xml:space="preserve"> </w:t>
      </w:r>
      <w:r w:rsidRPr="00582627">
        <w:rPr>
          <w:rStyle w:val="commandkeywords"/>
        </w:rPr>
        <w:t>route-policy</w:t>
      </w:r>
      <w:r w:rsidRPr="00582627">
        <w:t xml:space="preserve"> </w:t>
      </w:r>
      <w:r w:rsidRPr="00582627">
        <w:rPr>
          <w:rStyle w:val="commandparameter"/>
          <w:rFonts w:hint="eastAsia"/>
        </w:rPr>
        <w:t>route-</w:t>
      </w:r>
      <w:r w:rsidRPr="00582627">
        <w:rPr>
          <w:rStyle w:val="commandparameter"/>
        </w:rPr>
        <w:t>policy-name</w:t>
      </w:r>
      <w:r w:rsidRPr="00582627">
        <w:t xml:space="preserve"> </w:t>
      </w:r>
      <w:r w:rsidRPr="00582627">
        <w:rPr>
          <w:rStyle w:val="commandtext"/>
        </w:rPr>
        <w:t>{</w:t>
      </w:r>
      <w:r w:rsidRPr="00582627">
        <w:t xml:space="preserve"> </w:t>
      </w:r>
      <w:r w:rsidRPr="00582627">
        <w:rPr>
          <w:rStyle w:val="commandkeywords"/>
          <w:rFonts w:hint="eastAsia"/>
        </w:rPr>
        <w:t>expor</w:t>
      </w:r>
      <w:r w:rsidRPr="00582627">
        <w:rPr>
          <w:rStyle w:val="commandkeywords"/>
        </w:rPr>
        <w:t>t</w:t>
      </w:r>
      <w:r w:rsidRPr="00582627">
        <w:t xml:space="preserve"> </w:t>
      </w:r>
      <w:r w:rsidRPr="00582627">
        <w:rPr>
          <w:rStyle w:val="commandtext"/>
        </w:rPr>
        <w:t>|</w:t>
      </w:r>
      <w:r w:rsidRPr="00582627">
        <w:t xml:space="preserve"> </w:t>
      </w:r>
      <w:r w:rsidRPr="00582627">
        <w:rPr>
          <w:rStyle w:val="commandkeywords"/>
        </w:rPr>
        <w:t>i</w:t>
      </w:r>
      <w:r w:rsidRPr="00582627">
        <w:rPr>
          <w:rStyle w:val="commandkeywords"/>
          <w:rFonts w:hint="eastAsia"/>
        </w:rPr>
        <w:t>mport</w:t>
      </w:r>
      <w:r w:rsidRPr="00582627">
        <w:t xml:space="preserve"> </w:t>
      </w:r>
      <w:r w:rsidRPr="00582627">
        <w:rPr>
          <w:rStyle w:val="commandtext"/>
        </w:rPr>
        <w:t>}</w:t>
      </w:r>
    </w:p>
    <w:p w:rsidR="00582627" w:rsidRP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缺省情况下，没有为对等体</w:t>
      </w:r>
      <w:r w:rsidRPr="00582627">
        <w:rPr>
          <w:rFonts w:hint="eastAsia"/>
          <w:lang w:eastAsia="zh-CN"/>
        </w:rPr>
        <w:t>/</w:t>
      </w:r>
      <w:r w:rsidRPr="00582627">
        <w:rPr>
          <w:rFonts w:hint="eastAsia"/>
          <w:lang w:eastAsia="zh-CN"/>
        </w:rPr>
        <w:t>对等体组指定路由策略。</w:t>
      </w:r>
    </w:p>
    <w:p w:rsidR="00582627" w:rsidRPr="00582627" w:rsidRDefault="00582627" w:rsidP="00582627">
      <w:pPr>
        <w:pStyle w:val="ItemStep"/>
      </w:pPr>
      <w:r w:rsidRPr="00582627">
        <w:rPr>
          <w:rFonts w:hint="eastAsia"/>
        </w:rPr>
        <w:t>配置对接收到的</w:t>
      </w:r>
      <w:r w:rsidRPr="00582627">
        <w:rPr>
          <w:rFonts w:hint="eastAsia"/>
        </w:rPr>
        <w:t>VPNv6</w:t>
      </w:r>
      <w:r w:rsidRPr="00582627">
        <w:rPr>
          <w:rFonts w:hint="eastAsia"/>
        </w:rPr>
        <w:t>路由进行</w:t>
      </w:r>
      <w:r w:rsidR="0013391F">
        <w:rPr>
          <w:rFonts w:hint="eastAsia"/>
        </w:rPr>
        <w:t>Route Target</w:t>
      </w:r>
      <w:r w:rsidRPr="00582627">
        <w:rPr>
          <w:rFonts w:hint="eastAsia"/>
        </w:rPr>
        <w:t>过滤。</w:t>
      </w:r>
    </w:p>
    <w:p w:rsidR="00582627" w:rsidRP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</w:rPr>
        <w:t>po</w:t>
      </w:r>
      <w:r w:rsidRPr="00582627">
        <w:rPr>
          <w:rStyle w:val="commandkeywords"/>
          <w:rFonts w:hint="eastAsia"/>
        </w:rPr>
        <w:t>licy</w:t>
      </w:r>
      <w:r w:rsidRPr="00582627">
        <w:rPr>
          <w:rStyle w:val="commandkeywords"/>
        </w:rPr>
        <w:t xml:space="preserve"> </w:t>
      </w:r>
      <w:r w:rsidRPr="00582627">
        <w:rPr>
          <w:rStyle w:val="commandkeywords"/>
          <w:rFonts w:hint="eastAsia"/>
        </w:rPr>
        <w:t>vpn</w:t>
      </w:r>
      <w:r w:rsidRPr="00582627">
        <w:rPr>
          <w:rStyle w:val="commandkeywords"/>
        </w:rPr>
        <w:t>-target</w:t>
      </w:r>
    </w:p>
    <w:p w:rsid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</w:rPr>
        <w:t>缺省情况下，对接收到的</w:t>
      </w:r>
      <w:r w:rsidRPr="00582627">
        <w:rPr>
          <w:rFonts w:hint="eastAsia"/>
        </w:rPr>
        <w:t>VPNv6</w:t>
      </w:r>
      <w:r w:rsidRPr="00582627">
        <w:rPr>
          <w:rFonts w:hint="eastAsia"/>
        </w:rPr>
        <w:t>路由进行</w:t>
      </w:r>
      <w:r w:rsidR="0013391F">
        <w:t>Route Target</w:t>
      </w:r>
      <w:r w:rsidRPr="00582627">
        <w:rPr>
          <w:rFonts w:hint="eastAsia"/>
        </w:rPr>
        <w:t>过滤，即只将</w:t>
      </w:r>
      <w:r w:rsidRPr="00582627">
        <w:rPr>
          <w:rFonts w:hint="eastAsia"/>
        </w:rPr>
        <w:t>Ex</w:t>
      </w:r>
      <w:r w:rsidRPr="00582627">
        <w:t>port Route Target</w:t>
      </w:r>
      <w:r w:rsidRPr="00582627">
        <w:rPr>
          <w:rFonts w:hint="eastAsia"/>
        </w:rPr>
        <w:t>属性与本地</w:t>
      </w:r>
      <w:r w:rsidRPr="00582627">
        <w:t>Import Route Target</w:t>
      </w:r>
      <w:r w:rsidRPr="00582627">
        <w:rPr>
          <w:rFonts w:hint="eastAsia"/>
        </w:rPr>
        <w:t>属性匹配的</w:t>
      </w:r>
      <w:r w:rsidRPr="00582627">
        <w:rPr>
          <w:rFonts w:hint="eastAsia"/>
        </w:rPr>
        <w:t>VPNv6</w:t>
      </w:r>
      <w:r w:rsidRPr="00582627">
        <w:rPr>
          <w:rFonts w:hint="eastAsia"/>
        </w:rPr>
        <w:t>路由加入到路由表。</w:t>
      </w:r>
    </w:p>
    <w:p w:rsidR="00FC79E6" w:rsidRPr="003A20D3" w:rsidRDefault="00FC79E6" w:rsidP="00FC79E6">
      <w:pPr>
        <w:pStyle w:val="3"/>
      </w:pPr>
      <w:bookmarkStart w:id="3549" w:name="_Toc527550110"/>
      <w:bookmarkStart w:id="3550" w:name="_Toc530466964"/>
      <w:bookmarkStart w:id="3551" w:name="_Toc45106040"/>
      <w:r w:rsidRPr="003A20D3">
        <w:rPr>
          <w:rFonts w:hint="eastAsia"/>
        </w:rPr>
        <w:lastRenderedPageBreak/>
        <w:t>配置</w:t>
      </w:r>
      <w:r>
        <w:rPr>
          <w:rFonts w:hint="eastAsia"/>
        </w:rPr>
        <w:t>BGP VPNv6</w:t>
      </w:r>
      <w:r w:rsidRPr="003A20D3">
        <w:rPr>
          <w:rFonts w:hint="eastAsia"/>
        </w:rPr>
        <w:t>路由延迟优选</w:t>
      </w:r>
      <w:bookmarkEnd w:id="3549"/>
      <w:bookmarkEnd w:id="3550"/>
      <w:bookmarkEnd w:id="3551"/>
    </w:p>
    <w:p w:rsidR="00FC79E6" w:rsidRPr="003A20D3" w:rsidRDefault="00FC79E6" w:rsidP="00FC79E6">
      <w:pPr>
        <w:pStyle w:val="ItemStep"/>
      </w:pPr>
      <w:r w:rsidRPr="003A20D3">
        <w:rPr>
          <w:rFonts w:hint="eastAsia"/>
        </w:rPr>
        <w:t>进入系统视图。</w:t>
      </w:r>
    </w:p>
    <w:p w:rsidR="00FC79E6" w:rsidRPr="003A20D3" w:rsidRDefault="00FC79E6" w:rsidP="00FC79E6">
      <w:pPr>
        <w:pStyle w:val="ItemIndent1"/>
        <w:rPr>
          <w:rStyle w:val="commandkeywords"/>
        </w:rPr>
      </w:pPr>
      <w:r w:rsidRPr="003A20D3">
        <w:rPr>
          <w:rStyle w:val="commandkeywords"/>
          <w:rFonts w:hint="eastAsia"/>
        </w:rPr>
        <w:t>system-view</w:t>
      </w:r>
    </w:p>
    <w:p w:rsidR="00FC79E6" w:rsidRPr="003A20D3" w:rsidRDefault="00FC79E6" w:rsidP="00FC79E6">
      <w:pPr>
        <w:pStyle w:val="ItemStep"/>
      </w:pPr>
      <w:r w:rsidRPr="003A20D3">
        <w:rPr>
          <w:rFonts w:hint="eastAsia"/>
        </w:rPr>
        <w:t>进入</w:t>
      </w:r>
      <w:r w:rsidRPr="003A20D3">
        <w:rPr>
          <w:rFonts w:hint="eastAsia"/>
        </w:rPr>
        <w:t>BGP</w:t>
      </w:r>
      <w:r w:rsidRPr="003A20D3">
        <w:rPr>
          <w:rFonts w:hint="eastAsia"/>
        </w:rPr>
        <w:t>实例视图。</w:t>
      </w:r>
    </w:p>
    <w:p w:rsidR="00FC79E6" w:rsidRPr="003A20D3" w:rsidRDefault="00FC79E6" w:rsidP="00FC79E6">
      <w:pPr>
        <w:pStyle w:val="ItemIndent1"/>
        <w:rPr>
          <w:rStyle w:val="commandtext"/>
        </w:rPr>
      </w:pPr>
      <w:r w:rsidRPr="003A20D3">
        <w:rPr>
          <w:rStyle w:val="commandkeywords"/>
        </w:rPr>
        <w:t xml:space="preserve">bgp </w:t>
      </w:r>
      <w:r w:rsidRPr="003A20D3">
        <w:rPr>
          <w:rStyle w:val="commandparameter"/>
        </w:rPr>
        <w:t>as-number</w:t>
      </w:r>
      <w:r w:rsidRPr="003A20D3">
        <w:t xml:space="preserve"> </w:t>
      </w:r>
      <w:r w:rsidRPr="003A20D3">
        <w:rPr>
          <w:rStyle w:val="commandtext"/>
          <w:rFonts w:hint="eastAsia"/>
        </w:rPr>
        <w:t>[</w:t>
      </w:r>
      <w:r w:rsidRPr="003A20D3">
        <w:rPr>
          <w:rFonts w:hint="eastAsia"/>
        </w:rPr>
        <w:t xml:space="preserve"> </w:t>
      </w:r>
      <w:r w:rsidRPr="003A20D3">
        <w:rPr>
          <w:rStyle w:val="commandkeywords"/>
          <w:rFonts w:hint="eastAsia"/>
        </w:rPr>
        <w:t>instance</w:t>
      </w:r>
      <w:r w:rsidRPr="003A20D3">
        <w:rPr>
          <w:rFonts w:hint="eastAsia"/>
        </w:rPr>
        <w:t xml:space="preserve"> </w:t>
      </w:r>
      <w:r w:rsidRPr="003A20D3">
        <w:rPr>
          <w:rStyle w:val="commandparameter"/>
          <w:rFonts w:hint="eastAsia"/>
        </w:rPr>
        <w:t>instance-name</w:t>
      </w:r>
      <w:r w:rsidRPr="003A20D3">
        <w:rPr>
          <w:rFonts w:hint="eastAsia"/>
        </w:rPr>
        <w:t xml:space="preserve"> </w:t>
      </w:r>
      <w:r w:rsidRPr="003A20D3">
        <w:rPr>
          <w:rStyle w:val="commandtext"/>
          <w:rFonts w:hint="eastAsia"/>
        </w:rPr>
        <w:t>]</w:t>
      </w:r>
    </w:p>
    <w:p w:rsidR="00FC79E6" w:rsidRPr="003A20D3" w:rsidRDefault="00FC79E6" w:rsidP="00FC79E6">
      <w:pPr>
        <w:pStyle w:val="ItemStep"/>
        <w:rPr>
          <w:lang w:eastAsia="zh-CN"/>
        </w:rPr>
      </w:pPr>
      <w:r w:rsidRPr="003A20D3">
        <w:rPr>
          <w:rFonts w:hint="eastAsia"/>
          <w:lang w:eastAsia="zh-CN"/>
        </w:rPr>
        <w:t>进入</w:t>
      </w:r>
      <w:r w:rsidRPr="003A20D3">
        <w:rPr>
          <w:rFonts w:hint="eastAsia"/>
          <w:lang w:eastAsia="zh-CN"/>
        </w:rPr>
        <w:t>BGP VPNv6</w:t>
      </w:r>
      <w:r w:rsidRPr="003A20D3">
        <w:rPr>
          <w:rFonts w:hint="eastAsia"/>
          <w:lang w:eastAsia="zh-CN"/>
        </w:rPr>
        <w:t>地址族视图。</w:t>
      </w:r>
    </w:p>
    <w:p w:rsidR="00FC79E6" w:rsidRPr="003A20D3" w:rsidRDefault="00FC79E6" w:rsidP="00FC79E6">
      <w:pPr>
        <w:pStyle w:val="ItemIndent1"/>
        <w:rPr>
          <w:rStyle w:val="commandkeywords"/>
        </w:rPr>
      </w:pPr>
      <w:r w:rsidRPr="003A20D3">
        <w:rPr>
          <w:rStyle w:val="commandkeywords"/>
        </w:rPr>
        <w:t>address-family vpnv6</w:t>
      </w:r>
    </w:p>
    <w:p w:rsidR="00FC79E6" w:rsidRPr="003A20D3" w:rsidRDefault="00FC79E6" w:rsidP="00FC79E6">
      <w:pPr>
        <w:pStyle w:val="ItemStep"/>
        <w:rPr>
          <w:lang w:eastAsia="zh-CN"/>
        </w:rPr>
      </w:pPr>
      <w:r w:rsidRPr="003A20D3">
        <w:rPr>
          <w:rFonts w:hint="eastAsia"/>
          <w:lang w:eastAsia="zh-CN"/>
        </w:rPr>
        <w:t>配置</w:t>
      </w:r>
      <w:r w:rsidRPr="003A20D3">
        <w:rPr>
          <w:rFonts w:hint="eastAsia"/>
          <w:lang w:eastAsia="zh-CN"/>
        </w:rPr>
        <w:t>BGP</w:t>
      </w:r>
      <w:r>
        <w:rPr>
          <w:rFonts w:hint="eastAsia"/>
          <w:lang w:eastAsia="zh-CN"/>
        </w:rPr>
        <w:t xml:space="preserve"> VPNv</w:t>
      </w:r>
      <w:r w:rsidRPr="00C71FDB">
        <w:rPr>
          <w:rFonts w:hint="eastAsia"/>
          <w:lang w:eastAsia="zh-CN"/>
        </w:rPr>
        <w:t>6</w:t>
      </w:r>
      <w:r w:rsidRPr="003A20D3">
        <w:rPr>
          <w:rFonts w:hint="eastAsia"/>
          <w:lang w:eastAsia="zh-CN"/>
        </w:rPr>
        <w:t>路由延迟优选时间。</w:t>
      </w:r>
    </w:p>
    <w:p w:rsidR="00FC79E6" w:rsidRPr="003A20D3" w:rsidRDefault="00FC79E6" w:rsidP="00FC79E6">
      <w:pPr>
        <w:pStyle w:val="ItemIndent1"/>
      </w:pPr>
      <w:r w:rsidRPr="003A20D3">
        <w:rPr>
          <w:rStyle w:val="commandkeywords"/>
          <w:rFonts w:hint="eastAsia"/>
        </w:rPr>
        <w:t xml:space="preserve">route-select delay </w:t>
      </w:r>
      <w:r w:rsidRPr="003A20D3">
        <w:rPr>
          <w:rStyle w:val="commandparameter"/>
          <w:rFonts w:hint="eastAsia"/>
        </w:rPr>
        <w:t>delay-value</w:t>
      </w:r>
    </w:p>
    <w:p w:rsidR="00FC79E6" w:rsidRDefault="00FC79E6" w:rsidP="00FC79E6">
      <w:pPr>
        <w:pStyle w:val="ItemIndent1"/>
        <w:rPr>
          <w:lang w:eastAsia="zh-CN"/>
        </w:rPr>
      </w:pPr>
      <w:r w:rsidRPr="003A20D3">
        <w:rPr>
          <w:rFonts w:hint="eastAsia"/>
          <w:lang w:eastAsia="zh-CN"/>
        </w:rPr>
        <w:t>缺省情况下，延迟时间为</w:t>
      </w:r>
      <w:r w:rsidRPr="003A20D3">
        <w:rPr>
          <w:rFonts w:hint="eastAsia"/>
          <w:lang w:eastAsia="zh-CN"/>
        </w:rPr>
        <w:t>0</w:t>
      </w:r>
      <w:r w:rsidRPr="003A20D3">
        <w:rPr>
          <w:rFonts w:hint="eastAsia"/>
          <w:lang w:eastAsia="zh-CN"/>
        </w:rPr>
        <w:t>秒，即路由优选不延迟。</w:t>
      </w:r>
    </w:p>
    <w:p w:rsidR="00D9007F" w:rsidRDefault="00D9007F" w:rsidP="00D9007F">
      <w:pPr>
        <w:pStyle w:val="3"/>
      </w:pPr>
      <w:bookmarkStart w:id="3552" w:name="_Toc45106041"/>
      <w:r>
        <w:rPr>
          <w:rFonts w:hint="eastAsia"/>
        </w:rPr>
        <w:t>配置</w:t>
      </w:r>
      <w:r>
        <w:rPr>
          <w:rFonts w:hint="eastAsia"/>
        </w:rPr>
        <w:t>BGP VPNv6</w:t>
      </w:r>
      <w:r w:rsidRPr="001217D0">
        <w:rPr>
          <w:rFonts w:hint="eastAsia"/>
        </w:rPr>
        <w:t>下一跳路由迭代变化延迟响应功能。</w:t>
      </w:r>
      <w:bookmarkEnd w:id="3552"/>
    </w:p>
    <w:p w:rsidR="00D9007F" w:rsidRDefault="00D9007F" w:rsidP="00D9007F">
      <w:pPr>
        <w:pStyle w:val="ItemStep"/>
      </w:pPr>
      <w:r>
        <w:rPr>
          <w:rFonts w:hint="eastAsia"/>
        </w:rPr>
        <w:t>进入系统视图。</w:t>
      </w:r>
    </w:p>
    <w:p w:rsidR="00D9007F" w:rsidRDefault="00D9007F" w:rsidP="00D9007F">
      <w:pPr>
        <w:pStyle w:val="ItemIndent1"/>
        <w:rPr>
          <w:rStyle w:val="commandkeywords"/>
        </w:rPr>
      </w:pPr>
      <w:r w:rsidRPr="00702099">
        <w:rPr>
          <w:rStyle w:val="commandkeywords"/>
          <w:rFonts w:hint="eastAsia"/>
        </w:rPr>
        <w:t>system-view</w:t>
      </w:r>
    </w:p>
    <w:p w:rsidR="00D9007F" w:rsidRDefault="00D9007F" w:rsidP="00D9007F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D9007F" w:rsidRDefault="00D9007F" w:rsidP="00D9007F">
      <w:pPr>
        <w:pStyle w:val="ItemIndent1"/>
        <w:rPr>
          <w:rStyle w:val="commandtext"/>
        </w:rPr>
      </w:pPr>
      <w:r w:rsidRPr="00702099">
        <w:rPr>
          <w:rStyle w:val="commandkeywords"/>
        </w:rPr>
        <w:t xml:space="preserve">bgp </w:t>
      </w:r>
      <w:r w:rsidRPr="00702099">
        <w:rPr>
          <w:rStyle w:val="commandparameter"/>
        </w:rPr>
        <w:t>as-number</w:t>
      </w:r>
      <w:r w:rsidRPr="00702099">
        <w:t xml:space="preserve"> </w:t>
      </w:r>
      <w:r w:rsidRPr="00702099">
        <w:rPr>
          <w:rStyle w:val="commandtext"/>
          <w:rFonts w:hint="eastAsia"/>
        </w:rPr>
        <w:t>[</w:t>
      </w:r>
      <w:r w:rsidRPr="00702099">
        <w:rPr>
          <w:rFonts w:hint="eastAsia"/>
        </w:rPr>
        <w:t xml:space="preserve"> </w:t>
      </w:r>
      <w:r w:rsidRPr="00702099">
        <w:rPr>
          <w:rStyle w:val="commandkeywords"/>
          <w:rFonts w:hint="eastAsia"/>
        </w:rPr>
        <w:t>instance</w:t>
      </w:r>
      <w:r w:rsidRPr="00702099">
        <w:rPr>
          <w:rFonts w:hint="eastAsia"/>
        </w:rPr>
        <w:t xml:space="preserve"> </w:t>
      </w:r>
      <w:r w:rsidRPr="00702099">
        <w:rPr>
          <w:rStyle w:val="commandparameter"/>
          <w:rFonts w:hint="eastAsia"/>
        </w:rPr>
        <w:t>instance-name</w:t>
      </w:r>
      <w:r w:rsidRPr="00702099">
        <w:rPr>
          <w:rFonts w:hint="eastAsia"/>
        </w:rPr>
        <w:t xml:space="preserve"> </w:t>
      </w:r>
      <w:r w:rsidRPr="00702099">
        <w:rPr>
          <w:rStyle w:val="commandtext"/>
          <w:rFonts w:hint="eastAsia"/>
        </w:rPr>
        <w:t>]</w:t>
      </w:r>
    </w:p>
    <w:p w:rsidR="00D9007F" w:rsidRPr="00E27D02" w:rsidRDefault="00D9007F" w:rsidP="00D9007F">
      <w:pPr>
        <w:pStyle w:val="ItemStep"/>
        <w:rPr>
          <w:lang w:eastAsia="zh-CN"/>
        </w:rPr>
      </w:pPr>
      <w:r w:rsidRPr="00E27D02">
        <w:rPr>
          <w:rFonts w:hint="eastAsia"/>
          <w:lang w:eastAsia="zh-CN"/>
        </w:rPr>
        <w:t>进入</w:t>
      </w:r>
      <w:r w:rsidRPr="00E27D02">
        <w:rPr>
          <w:rFonts w:hint="eastAsia"/>
          <w:lang w:eastAsia="zh-CN"/>
        </w:rPr>
        <w:t>BGP VPNv</w:t>
      </w:r>
      <w:r>
        <w:rPr>
          <w:rFonts w:hint="eastAsia"/>
          <w:lang w:eastAsia="zh-CN"/>
        </w:rPr>
        <w:t>6</w:t>
      </w:r>
      <w:r w:rsidRPr="00E27D02">
        <w:rPr>
          <w:rFonts w:hint="eastAsia"/>
          <w:lang w:eastAsia="zh-CN"/>
        </w:rPr>
        <w:t>地址族视图。</w:t>
      </w:r>
    </w:p>
    <w:p w:rsidR="00D9007F" w:rsidRDefault="00D9007F" w:rsidP="00D9007F">
      <w:pPr>
        <w:pStyle w:val="ItemIndent1"/>
        <w:rPr>
          <w:rStyle w:val="commandkeywords"/>
        </w:rPr>
      </w:pPr>
      <w:r w:rsidRPr="00702099">
        <w:rPr>
          <w:rStyle w:val="commandkeywords"/>
        </w:rPr>
        <w:t>address-family vpnv</w:t>
      </w:r>
      <w:r>
        <w:rPr>
          <w:rStyle w:val="commandkeywords"/>
          <w:rFonts w:hint="eastAsia"/>
          <w:lang w:eastAsia="zh-CN"/>
        </w:rPr>
        <w:t>3</w:t>
      </w:r>
    </w:p>
    <w:p w:rsidR="00D9007F" w:rsidRPr="001217D0" w:rsidRDefault="00D9007F" w:rsidP="00D9007F">
      <w:pPr>
        <w:pStyle w:val="ItemStep"/>
        <w:rPr>
          <w:lang w:eastAsia="zh-CN"/>
        </w:rPr>
      </w:pPr>
      <w:r w:rsidRPr="00E27D02">
        <w:rPr>
          <w:rFonts w:hint="eastAsia"/>
          <w:lang w:eastAsia="zh-CN"/>
        </w:rPr>
        <w:t>开启</w:t>
      </w:r>
      <w:r w:rsidRPr="001217D0">
        <w:rPr>
          <w:rFonts w:hint="eastAsia"/>
          <w:lang w:eastAsia="zh-CN"/>
        </w:rPr>
        <w:t>下一跳路由迭代变化延迟响应功能。</w:t>
      </w:r>
    </w:p>
    <w:p w:rsidR="00D9007F" w:rsidRPr="001217D0" w:rsidRDefault="00D9007F" w:rsidP="00D9007F">
      <w:pPr>
        <w:pStyle w:val="ItemIndent1"/>
        <w:rPr>
          <w:rStyle w:val="commandparameter"/>
        </w:rPr>
      </w:pPr>
      <w:r w:rsidRPr="001217D0">
        <w:rPr>
          <w:rStyle w:val="commandkeywords"/>
        </w:rPr>
        <w:t>nexthop recursive-lookup</w:t>
      </w:r>
      <w:r w:rsidRPr="001217D0">
        <w:t xml:space="preserve"> </w:t>
      </w:r>
      <w:r w:rsidRPr="001217D0">
        <w:rPr>
          <w:rStyle w:val="commandtext"/>
        </w:rPr>
        <w:t>[</w:t>
      </w:r>
      <w:r w:rsidRPr="001217D0">
        <w:rPr>
          <w:rStyle w:val="commandkeywords"/>
        </w:rPr>
        <w:t xml:space="preserve"> non-critical-event </w:t>
      </w:r>
      <w:r w:rsidRPr="001217D0">
        <w:rPr>
          <w:rStyle w:val="commandtext"/>
        </w:rPr>
        <w:t xml:space="preserve">] </w:t>
      </w:r>
      <w:r w:rsidRPr="001217D0">
        <w:rPr>
          <w:rStyle w:val="commandkeywords"/>
        </w:rPr>
        <w:t xml:space="preserve">delay </w:t>
      </w:r>
      <w:r w:rsidRPr="001217D0">
        <w:rPr>
          <w:rStyle w:val="commandtext"/>
        </w:rPr>
        <w:t>[</w:t>
      </w:r>
      <w:r w:rsidRPr="001217D0">
        <w:rPr>
          <w:rStyle w:val="commandkeywords"/>
        </w:rPr>
        <w:t xml:space="preserve"> </w:t>
      </w:r>
      <w:r w:rsidRPr="001217D0">
        <w:rPr>
          <w:rStyle w:val="commandparameter"/>
        </w:rPr>
        <w:t>delay-value</w:t>
      </w:r>
      <w:r w:rsidRPr="001217D0">
        <w:rPr>
          <w:rStyle w:val="commandkeywords"/>
        </w:rPr>
        <w:t xml:space="preserve"> </w:t>
      </w:r>
      <w:r w:rsidRPr="001217D0">
        <w:rPr>
          <w:rStyle w:val="commandtext"/>
        </w:rPr>
        <w:t>]</w:t>
      </w:r>
    </w:p>
    <w:p w:rsidR="00D9007F" w:rsidRDefault="00D9007F" w:rsidP="00FC79E6">
      <w:pPr>
        <w:pStyle w:val="ItemIndent1"/>
        <w:rPr>
          <w:lang w:eastAsia="zh-CN"/>
        </w:rPr>
      </w:pPr>
      <w:r w:rsidRPr="001217D0">
        <w:rPr>
          <w:rFonts w:hint="eastAsia"/>
          <w:lang w:eastAsia="zh-CN"/>
        </w:rPr>
        <w:t>缺省情况下，下一跳路由迭代变化延迟响应功能</w:t>
      </w:r>
      <w:r w:rsidRPr="00E27D02">
        <w:rPr>
          <w:rFonts w:hint="eastAsia"/>
          <w:lang w:eastAsia="zh-CN"/>
        </w:rPr>
        <w:t>处于关闭状态</w:t>
      </w:r>
      <w:r w:rsidRPr="001217D0">
        <w:rPr>
          <w:rFonts w:hint="eastAsia"/>
          <w:lang w:eastAsia="zh-CN"/>
        </w:rPr>
        <w:t>。</w:t>
      </w:r>
    </w:p>
    <w:p w:rsidR="00424857" w:rsidRPr="00454E73" w:rsidRDefault="00424857" w:rsidP="00424857">
      <w:pPr>
        <w:pStyle w:val="3"/>
      </w:pPr>
      <w:bookmarkStart w:id="3553" w:name="_Toc16148350"/>
      <w:bookmarkStart w:id="3554" w:name="_Ref16147985"/>
      <w:bookmarkStart w:id="3555" w:name="_Toc45106042"/>
      <w:r>
        <w:rPr>
          <w:rFonts w:hint="eastAsia"/>
        </w:rPr>
        <w:t>配置</w:t>
      </w:r>
      <w:r w:rsidRPr="00454E73">
        <w:rPr>
          <w:rFonts w:hint="eastAsia"/>
        </w:rPr>
        <w:t>VPNv</w:t>
      </w:r>
      <w:r>
        <w:rPr>
          <w:rFonts w:hint="eastAsia"/>
        </w:rPr>
        <w:t>6</w:t>
      </w:r>
      <w:r w:rsidRPr="00454E73">
        <w:rPr>
          <w:rFonts w:hint="eastAsia"/>
        </w:rPr>
        <w:t>路由的下一跳指向私网</w:t>
      </w:r>
      <w:bookmarkEnd w:id="3553"/>
      <w:bookmarkEnd w:id="3554"/>
      <w:bookmarkEnd w:id="3555"/>
    </w:p>
    <w:p w:rsidR="00424857" w:rsidRDefault="00424857" w:rsidP="00424857">
      <w:pPr>
        <w:pStyle w:val="4"/>
      </w:pPr>
      <w:r>
        <w:rPr>
          <w:rFonts w:hint="eastAsia"/>
        </w:rPr>
        <w:t>功能简介</w:t>
      </w:r>
    </w:p>
    <w:p w:rsidR="00424857" w:rsidRDefault="00424857" w:rsidP="00424857">
      <w:r w:rsidRPr="00C83DF1">
        <w:rPr>
          <w:rFonts w:hint="eastAsia"/>
        </w:rPr>
        <w:t>缺省情况下，设备接收到</w:t>
      </w:r>
      <w:r w:rsidRPr="00C83DF1">
        <w:rPr>
          <w:rFonts w:hint="eastAsia"/>
        </w:rPr>
        <w:t>VPNv6</w:t>
      </w:r>
      <w:r w:rsidRPr="00C83DF1">
        <w:rPr>
          <w:rFonts w:hint="eastAsia"/>
        </w:rPr>
        <w:t>路由时不修改路由的下一跳属性，即</w:t>
      </w:r>
      <w:r w:rsidRPr="00C83DF1">
        <w:rPr>
          <w:rFonts w:hint="eastAsia"/>
        </w:rPr>
        <w:t>VPNv6</w:t>
      </w:r>
      <w:r w:rsidRPr="00C83DF1">
        <w:rPr>
          <w:rFonts w:hint="eastAsia"/>
        </w:rPr>
        <w:t>路由的下一跳为公网地址。配置本命令后，设备接收到</w:t>
      </w:r>
      <w:r w:rsidRPr="00C83DF1">
        <w:rPr>
          <w:rFonts w:hint="eastAsia"/>
        </w:rPr>
        <w:t>VPNv6</w:t>
      </w:r>
      <w:r w:rsidRPr="00C83DF1">
        <w:rPr>
          <w:rFonts w:hint="eastAsia"/>
        </w:rPr>
        <w:t>路由时，将</w:t>
      </w:r>
      <w:r w:rsidRPr="00C83DF1">
        <w:rPr>
          <w:rFonts w:hint="eastAsia"/>
        </w:rPr>
        <w:t>VPNv6</w:t>
      </w:r>
      <w:r w:rsidRPr="00C83DF1">
        <w:rPr>
          <w:rFonts w:hint="eastAsia"/>
        </w:rPr>
        <w:t>路由的下一跳指向私网，并将出标签修改为无效值。例如，设备收到</w:t>
      </w:r>
      <w:r w:rsidRPr="00C83DF1">
        <w:rPr>
          <w:rFonts w:hint="eastAsia"/>
        </w:rPr>
        <w:t>VPNv6</w:t>
      </w:r>
      <w:r w:rsidRPr="00C83DF1">
        <w:rPr>
          <w:rFonts w:hint="eastAsia"/>
        </w:rPr>
        <w:t>路由的下一跳为公网地址</w:t>
      </w:r>
      <w:r w:rsidRPr="00C83DF1">
        <w:rPr>
          <w:rFonts w:hint="eastAsia"/>
        </w:rPr>
        <w:t>10.1.1.1</w:t>
      </w:r>
      <w:r w:rsidRPr="00C83DF1">
        <w:rPr>
          <w:rFonts w:hint="eastAsia"/>
        </w:rPr>
        <w:t>，配置本命令后，将</w:t>
      </w:r>
      <w:r w:rsidRPr="00C83DF1">
        <w:rPr>
          <w:rFonts w:hint="eastAsia"/>
        </w:rPr>
        <w:t>VPNv6</w:t>
      </w:r>
      <w:r w:rsidRPr="00C83DF1">
        <w:rPr>
          <w:rFonts w:hint="eastAsia"/>
        </w:rPr>
        <w:t>路由的下一跳指向私网</w:t>
      </w:r>
      <w:r w:rsidRPr="00C83DF1">
        <w:rPr>
          <w:rFonts w:hint="eastAsia"/>
        </w:rPr>
        <w:t>10.1.1.1</w:t>
      </w:r>
      <w:r w:rsidRPr="00C83DF1">
        <w:rPr>
          <w:rFonts w:hint="eastAsia"/>
        </w:rPr>
        <w:t>。</w:t>
      </w:r>
    </w:p>
    <w:p w:rsidR="00424857" w:rsidRDefault="00424857" w:rsidP="00424857">
      <w:pPr>
        <w:pStyle w:val="4"/>
      </w:pPr>
      <w:r>
        <w:rPr>
          <w:rFonts w:hint="eastAsia"/>
        </w:rPr>
        <w:t>配置限制和指导</w:t>
      </w:r>
    </w:p>
    <w:p w:rsidR="00424857" w:rsidRDefault="00424857" w:rsidP="00424857">
      <w:r>
        <w:rPr>
          <w:rFonts w:hint="eastAsia"/>
        </w:rPr>
        <w:t>执行本配置后：</w:t>
      </w:r>
    </w:p>
    <w:p w:rsidR="00424857" w:rsidRPr="006A3CFE" w:rsidRDefault="00424857" w:rsidP="00424857">
      <w:pPr>
        <w:pStyle w:val="ItemList"/>
        <w:rPr>
          <w:lang w:eastAsia="zh-CN"/>
        </w:rPr>
      </w:pPr>
      <w:r w:rsidRPr="006A3CFE">
        <w:rPr>
          <w:rFonts w:hint="eastAsia"/>
          <w:lang w:eastAsia="zh-CN"/>
        </w:rPr>
        <w:t>设备将删除并重新建立与指定对等体的</w:t>
      </w:r>
      <w:r w:rsidRPr="006A3CFE">
        <w:rPr>
          <w:rFonts w:hint="eastAsia"/>
          <w:lang w:eastAsia="zh-CN"/>
        </w:rPr>
        <w:t>BGP</w:t>
      </w:r>
      <w:r w:rsidRPr="006A3CFE">
        <w:rPr>
          <w:rFonts w:hint="eastAsia"/>
          <w:lang w:eastAsia="zh-CN"/>
        </w:rPr>
        <w:t>会话，会造成</w:t>
      </w:r>
      <w:r w:rsidRPr="006A3CFE">
        <w:rPr>
          <w:rFonts w:hint="eastAsia"/>
          <w:lang w:eastAsia="zh-CN"/>
        </w:rPr>
        <w:t>BGP</w:t>
      </w:r>
      <w:r w:rsidRPr="006A3CFE">
        <w:rPr>
          <w:rFonts w:hint="eastAsia"/>
          <w:lang w:eastAsia="zh-CN"/>
        </w:rPr>
        <w:t>会话短暂中断。</w:t>
      </w:r>
    </w:p>
    <w:p w:rsidR="00424857" w:rsidRPr="006A3CFE" w:rsidRDefault="00424857" w:rsidP="00424857">
      <w:pPr>
        <w:pStyle w:val="ItemList"/>
        <w:rPr>
          <w:lang w:eastAsia="zh-CN"/>
        </w:rPr>
      </w:pPr>
      <w:r w:rsidRPr="006A3CFE">
        <w:rPr>
          <w:rFonts w:hint="eastAsia"/>
          <w:lang w:eastAsia="zh-CN"/>
        </w:rPr>
        <w:t>设备只接收</w:t>
      </w:r>
      <w:r w:rsidRPr="006A3CFE">
        <w:rPr>
          <w:rFonts w:hint="eastAsia"/>
          <w:lang w:eastAsia="zh-CN"/>
        </w:rPr>
        <w:t>RD</w:t>
      </w:r>
      <w:r w:rsidRPr="006A3CFE">
        <w:rPr>
          <w:rFonts w:hint="eastAsia"/>
          <w:lang w:eastAsia="zh-CN"/>
        </w:rPr>
        <w:t>与本地已存在的</w:t>
      </w:r>
      <w:r w:rsidRPr="006A3CFE">
        <w:rPr>
          <w:rFonts w:hint="eastAsia"/>
          <w:lang w:eastAsia="zh-CN"/>
        </w:rPr>
        <w:t>RD</w:t>
      </w:r>
      <w:r w:rsidRPr="006A3CFE">
        <w:rPr>
          <w:rFonts w:hint="eastAsia"/>
          <w:lang w:eastAsia="zh-CN"/>
        </w:rPr>
        <w:t>相同的</w:t>
      </w:r>
      <w:r w:rsidRPr="006A3CFE">
        <w:rPr>
          <w:rFonts w:hint="eastAsia"/>
          <w:lang w:eastAsia="zh-CN"/>
        </w:rPr>
        <w:t>VPNv6</w:t>
      </w:r>
      <w:r w:rsidRPr="006A3CFE">
        <w:rPr>
          <w:rFonts w:hint="eastAsia"/>
          <w:lang w:eastAsia="zh-CN"/>
        </w:rPr>
        <w:t>路由。</w:t>
      </w:r>
    </w:p>
    <w:p w:rsidR="00424857" w:rsidRPr="006A3CFE" w:rsidRDefault="00424857" w:rsidP="00424857">
      <w:pPr>
        <w:pStyle w:val="ItemList"/>
        <w:rPr>
          <w:lang w:eastAsia="zh-CN"/>
        </w:rPr>
      </w:pPr>
      <w:r w:rsidRPr="006A3CFE">
        <w:rPr>
          <w:rFonts w:hint="eastAsia"/>
          <w:lang w:eastAsia="zh-CN"/>
        </w:rPr>
        <w:t>设备将从指定对等体</w:t>
      </w:r>
      <w:r w:rsidRPr="006A3CFE">
        <w:rPr>
          <w:rFonts w:hint="eastAsia"/>
          <w:lang w:eastAsia="zh-CN"/>
        </w:rPr>
        <w:t>/</w:t>
      </w:r>
      <w:r w:rsidRPr="006A3CFE">
        <w:rPr>
          <w:rFonts w:hint="eastAsia"/>
          <w:lang w:eastAsia="zh-CN"/>
        </w:rPr>
        <w:t>对等体组接收到的</w:t>
      </w:r>
      <w:r w:rsidRPr="006A3CFE">
        <w:rPr>
          <w:rFonts w:hint="eastAsia"/>
          <w:lang w:eastAsia="zh-CN"/>
        </w:rPr>
        <w:t>VPNv6</w:t>
      </w:r>
      <w:r w:rsidRPr="006A3CFE">
        <w:rPr>
          <w:rFonts w:hint="eastAsia"/>
          <w:lang w:eastAsia="zh-CN"/>
        </w:rPr>
        <w:t>路由发送给其对等体时，路由</w:t>
      </w:r>
      <w:r w:rsidRPr="006A3CFE">
        <w:rPr>
          <w:rFonts w:hint="eastAsia"/>
          <w:lang w:eastAsia="zh-CN"/>
        </w:rPr>
        <w:t>RT</w:t>
      </w:r>
      <w:r w:rsidRPr="006A3CFE">
        <w:rPr>
          <w:rFonts w:hint="eastAsia"/>
          <w:lang w:eastAsia="zh-CN"/>
        </w:rPr>
        <w:t>属性将保持原有属性，不使用所在</w:t>
      </w:r>
      <w:r w:rsidRPr="006A3CFE">
        <w:rPr>
          <w:rFonts w:hint="eastAsia"/>
          <w:lang w:eastAsia="zh-CN"/>
        </w:rPr>
        <w:t>VPN</w:t>
      </w:r>
      <w:r w:rsidRPr="006A3CFE">
        <w:rPr>
          <w:rFonts w:hint="eastAsia"/>
          <w:lang w:eastAsia="zh-CN"/>
        </w:rPr>
        <w:t>的</w:t>
      </w:r>
      <w:r w:rsidRPr="006A3CFE">
        <w:rPr>
          <w:rFonts w:hint="eastAsia"/>
          <w:lang w:eastAsia="zh-CN"/>
        </w:rPr>
        <w:t>RT</w:t>
      </w:r>
      <w:r w:rsidRPr="006A3CFE">
        <w:rPr>
          <w:rFonts w:hint="eastAsia"/>
          <w:lang w:eastAsia="zh-CN"/>
        </w:rPr>
        <w:t>属性进行替换。</w:t>
      </w:r>
    </w:p>
    <w:p w:rsidR="00424857" w:rsidRPr="006A3CFE" w:rsidRDefault="00424857" w:rsidP="00424857">
      <w:pPr>
        <w:pStyle w:val="ItemList"/>
        <w:rPr>
          <w:lang w:eastAsia="zh-CN"/>
        </w:rPr>
      </w:pPr>
      <w:r w:rsidRPr="006A3CFE">
        <w:rPr>
          <w:rFonts w:hint="eastAsia"/>
          <w:lang w:eastAsia="zh-CN"/>
        </w:rPr>
        <w:t>本地删除</w:t>
      </w:r>
      <w:r w:rsidRPr="006A3CFE">
        <w:rPr>
          <w:rFonts w:hint="eastAsia"/>
          <w:lang w:eastAsia="zh-CN"/>
        </w:rPr>
        <w:t>VPN</w:t>
      </w:r>
      <w:r w:rsidRPr="006A3CFE">
        <w:rPr>
          <w:rFonts w:hint="eastAsia"/>
          <w:lang w:eastAsia="zh-CN"/>
        </w:rPr>
        <w:t>实例或</w:t>
      </w:r>
      <w:r w:rsidRPr="006A3CFE">
        <w:rPr>
          <w:rFonts w:hint="eastAsia"/>
          <w:lang w:eastAsia="zh-CN"/>
        </w:rPr>
        <w:t>VPN</w:t>
      </w:r>
      <w:r w:rsidRPr="006A3CFE">
        <w:rPr>
          <w:rFonts w:hint="eastAsia"/>
          <w:lang w:eastAsia="zh-CN"/>
        </w:rPr>
        <w:t>实例的</w:t>
      </w:r>
      <w:r w:rsidRPr="006A3CFE">
        <w:rPr>
          <w:rFonts w:hint="eastAsia"/>
          <w:lang w:eastAsia="zh-CN"/>
        </w:rPr>
        <w:t>RD</w:t>
      </w:r>
      <w:r w:rsidRPr="006A3CFE">
        <w:rPr>
          <w:rFonts w:hint="eastAsia"/>
          <w:lang w:eastAsia="zh-CN"/>
        </w:rPr>
        <w:t>时，从指定对等体</w:t>
      </w:r>
      <w:r w:rsidRPr="006A3CFE">
        <w:rPr>
          <w:rFonts w:hint="eastAsia"/>
          <w:lang w:eastAsia="zh-CN"/>
        </w:rPr>
        <w:t>/</w:t>
      </w:r>
      <w:r w:rsidRPr="006A3CFE">
        <w:rPr>
          <w:rFonts w:hint="eastAsia"/>
          <w:lang w:eastAsia="zh-CN"/>
        </w:rPr>
        <w:t>对等体组收到的属于该</w:t>
      </w:r>
      <w:r w:rsidRPr="006A3CFE">
        <w:rPr>
          <w:rFonts w:hint="eastAsia"/>
          <w:lang w:eastAsia="zh-CN"/>
        </w:rPr>
        <w:t>VPN</w:t>
      </w:r>
      <w:r w:rsidRPr="006A3CFE">
        <w:rPr>
          <w:rFonts w:hint="eastAsia"/>
          <w:lang w:eastAsia="zh-CN"/>
        </w:rPr>
        <w:t>实例的</w:t>
      </w:r>
      <w:r w:rsidRPr="006A3CFE">
        <w:rPr>
          <w:rFonts w:hint="eastAsia"/>
          <w:lang w:eastAsia="zh-CN"/>
        </w:rPr>
        <w:t>VPNv6</w:t>
      </w:r>
      <w:r w:rsidRPr="006A3CFE">
        <w:rPr>
          <w:rFonts w:hint="eastAsia"/>
          <w:lang w:eastAsia="zh-CN"/>
        </w:rPr>
        <w:t>路由将被删除。</w:t>
      </w:r>
    </w:p>
    <w:p w:rsidR="00424857" w:rsidRDefault="00424857" w:rsidP="00424857">
      <w:pPr>
        <w:pStyle w:val="4"/>
      </w:pPr>
      <w:r>
        <w:rPr>
          <w:rFonts w:hint="eastAsia"/>
        </w:rPr>
        <w:lastRenderedPageBreak/>
        <w:t>配置步骤</w:t>
      </w:r>
    </w:p>
    <w:p w:rsidR="00424857" w:rsidRDefault="00424857" w:rsidP="00424857">
      <w:pPr>
        <w:pStyle w:val="ItemStep"/>
      </w:pPr>
      <w:r>
        <w:rPr>
          <w:rFonts w:hint="eastAsia"/>
        </w:rPr>
        <w:t>进入系统视图。</w:t>
      </w:r>
    </w:p>
    <w:p w:rsidR="00424857" w:rsidRDefault="00424857" w:rsidP="00424857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424857" w:rsidRDefault="00424857" w:rsidP="00424857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424857" w:rsidRDefault="00424857" w:rsidP="00424857">
      <w:pPr>
        <w:pStyle w:val="ItemIndent1"/>
      </w:pPr>
      <w:r w:rsidRPr="00DA2C2B">
        <w:rPr>
          <w:rStyle w:val="commandkeywords"/>
        </w:rPr>
        <w:t>bgp</w:t>
      </w:r>
      <w:r w:rsidRPr="00B56B66">
        <w:rPr>
          <w:rStyle w:val="commandparameter"/>
        </w:rPr>
        <w:t xml:space="preserve"> as-number</w:t>
      </w:r>
      <w:r w:rsidRPr="00B56B66">
        <w:rPr>
          <w:rStyle w:val="commandparameter"/>
          <w:rFonts w:hint="eastAsia"/>
        </w:rPr>
        <w:t xml:space="preserve"> </w:t>
      </w:r>
      <w:r w:rsidRPr="00E0216C">
        <w:rPr>
          <w:rStyle w:val="commandtext"/>
          <w:rFonts w:hint="eastAsia"/>
        </w:rPr>
        <w:t>[</w:t>
      </w:r>
      <w:r w:rsidRPr="00B56B66">
        <w:rPr>
          <w:rFonts w:hint="eastAsia"/>
        </w:rPr>
        <w:t xml:space="preserve"> </w:t>
      </w:r>
      <w:r w:rsidRPr="00B56B66">
        <w:rPr>
          <w:rStyle w:val="commandkeywords"/>
        </w:rPr>
        <w:t>instance</w:t>
      </w:r>
      <w:r w:rsidRPr="00B56B66">
        <w:rPr>
          <w:rStyle w:val="commandparameter"/>
          <w:rFonts w:hint="eastAsia"/>
        </w:rPr>
        <w:t xml:space="preserve"> instance-name </w:t>
      </w:r>
      <w:r w:rsidRPr="00E0216C">
        <w:rPr>
          <w:rStyle w:val="commandtext"/>
          <w:rFonts w:hint="eastAsia"/>
        </w:rPr>
        <w:t>]</w:t>
      </w:r>
    </w:p>
    <w:p w:rsidR="00424857" w:rsidRPr="006A3CFE" w:rsidRDefault="00424857" w:rsidP="00424857">
      <w:pPr>
        <w:pStyle w:val="ItemStep"/>
        <w:rPr>
          <w:lang w:eastAsia="zh-CN"/>
        </w:rPr>
      </w:pPr>
      <w:r w:rsidRPr="006A3CFE">
        <w:rPr>
          <w:rFonts w:hint="eastAsia"/>
          <w:lang w:eastAsia="zh-CN"/>
        </w:rPr>
        <w:t>进入</w:t>
      </w:r>
      <w:r w:rsidRPr="006A3CFE">
        <w:rPr>
          <w:rFonts w:hint="eastAsia"/>
          <w:lang w:eastAsia="zh-CN"/>
        </w:rPr>
        <w:t>BGP VPNv6</w:t>
      </w:r>
      <w:r w:rsidRPr="006A3CFE">
        <w:rPr>
          <w:rFonts w:hint="eastAsia"/>
          <w:lang w:eastAsia="zh-CN"/>
        </w:rPr>
        <w:t>地址族视图。</w:t>
      </w:r>
    </w:p>
    <w:p w:rsidR="00424857" w:rsidRDefault="00424857" w:rsidP="00424857">
      <w:pPr>
        <w:pStyle w:val="ItemIndent1"/>
        <w:rPr>
          <w:rStyle w:val="commandkeywords"/>
        </w:rPr>
      </w:pPr>
      <w:r w:rsidRPr="00DA2C2B">
        <w:rPr>
          <w:rStyle w:val="commandkeywords"/>
        </w:rPr>
        <w:t xml:space="preserve">address-family </w:t>
      </w:r>
      <w:r w:rsidRPr="00B56B66">
        <w:rPr>
          <w:rStyle w:val="commandkeywords"/>
          <w:rFonts w:hint="eastAsia"/>
        </w:rPr>
        <w:t>vpn</w:t>
      </w:r>
      <w:r w:rsidRPr="00B56B66">
        <w:rPr>
          <w:rStyle w:val="commandkeywords"/>
        </w:rPr>
        <w:t>v</w:t>
      </w:r>
      <w:r w:rsidRPr="00B56B66">
        <w:rPr>
          <w:rStyle w:val="commandkeywords"/>
          <w:rFonts w:hint="eastAsia"/>
        </w:rPr>
        <w:t>6</w:t>
      </w:r>
    </w:p>
    <w:p w:rsidR="00424857" w:rsidRPr="006A3CFE" w:rsidRDefault="00424857" w:rsidP="00424857">
      <w:pPr>
        <w:pStyle w:val="ItemStep"/>
      </w:pPr>
      <w:r w:rsidRPr="006A3CFE">
        <w:rPr>
          <w:rFonts w:hint="eastAsia"/>
        </w:rPr>
        <w:t>配置</w:t>
      </w:r>
      <w:r w:rsidRPr="00454E73">
        <w:rPr>
          <w:rFonts w:hint="eastAsia"/>
        </w:rPr>
        <w:t>VPNv</w:t>
      </w:r>
      <w:r>
        <w:rPr>
          <w:rFonts w:hint="eastAsia"/>
        </w:rPr>
        <w:t>6</w:t>
      </w:r>
      <w:r w:rsidRPr="00454E73">
        <w:rPr>
          <w:rFonts w:hint="eastAsia"/>
        </w:rPr>
        <w:t>路由的下一跳指向私网</w:t>
      </w:r>
      <w:r w:rsidRPr="006A3CFE">
        <w:rPr>
          <w:rFonts w:hint="eastAsia"/>
        </w:rPr>
        <w:t>。</w:t>
      </w:r>
    </w:p>
    <w:p w:rsidR="00424857" w:rsidRPr="00454E73" w:rsidRDefault="00424857" w:rsidP="00424857">
      <w:pPr>
        <w:pStyle w:val="ItemIndent1"/>
      </w:pPr>
      <w:r>
        <w:rPr>
          <w:rStyle w:val="commandkeywords"/>
          <w:rFonts w:hint="eastAsia"/>
        </w:rPr>
        <w:t xml:space="preserve">peer </w:t>
      </w:r>
      <w:r w:rsidRPr="000434B1">
        <w:rPr>
          <w:rStyle w:val="commandtext"/>
          <w:rFonts w:hint="eastAsia"/>
        </w:rPr>
        <w:t>{</w:t>
      </w:r>
      <w:r>
        <w:rPr>
          <w:rStyle w:val="commandkeywords"/>
          <w:rFonts w:hint="eastAsia"/>
        </w:rPr>
        <w:t xml:space="preserve"> </w:t>
      </w:r>
      <w:r w:rsidRPr="00FD3CF1">
        <w:rPr>
          <w:rStyle w:val="commandparameter"/>
          <w:rFonts w:hint="eastAsia"/>
        </w:rPr>
        <w:t>group-name</w:t>
      </w:r>
      <w:r>
        <w:rPr>
          <w:rStyle w:val="commandkeywords"/>
          <w:rFonts w:hint="eastAsia"/>
        </w:rPr>
        <w:t xml:space="preserve"> </w:t>
      </w:r>
      <w:r w:rsidRPr="000434B1">
        <w:rPr>
          <w:rStyle w:val="commandtext"/>
          <w:rFonts w:hint="eastAsia"/>
        </w:rPr>
        <w:t>|</w:t>
      </w:r>
      <w:r>
        <w:rPr>
          <w:rStyle w:val="commandkeywords"/>
          <w:rFonts w:hint="eastAsia"/>
        </w:rPr>
        <w:t xml:space="preserve"> </w:t>
      </w:r>
      <w:r w:rsidRPr="00FD3CF1">
        <w:rPr>
          <w:rStyle w:val="commandparameter"/>
          <w:rFonts w:hint="eastAsia"/>
        </w:rPr>
        <w:t>ipv4-address</w:t>
      </w:r>
      <w:r>
        <w:rPr>
          <w:rStyle w:val="commandkeywords"/>
          <w:rFonts w:hint="eastAsia"/>
        </w:rPr>
        <w:t xml:space="preserve"> </w:t>
      </w:r>
      <w:r w:rsidRPr="000434B1">
        <w:rPr>
          <w:rStyle w:val="commandtext"/>
          <w:rFonts w:hint="eastAsia"/>
        </w:rPr>
        <w:t>[</w:t>
      </w:r>
      <w:r>
        <w:rPr>
          <w:rStyle w:val="commandkeywords"/>
          <w:rFonts w:hint="eastAsia"/>
        </w:rPr>
        <w:t xml:space="preserve"> </w:t>
      </w:r>
      <w:r w:rsidRPr="00FD3CF1">
        <w:rPr>
          <w:rStyle w:val="commandparameter"/>
          <w:rFonts w:hint="eastAsia"/>
        </w:rPr>
        <w:t>mask-length</w:t>
      </w:r>
      <w:r>
        <w:rPr>
          <w:rStyle w:val="commandkeywords"/>
          <w:rFonts w:hint="eastAsia"/>
        </w:rPr>
        <w:t xml:space="preserve"> </w:t>
      </w:r>
      <w:r w:rsidRPr="000434B1">
        <w:rPr>
          <w:rStyle w:val="commandtext"/>
          <w:rFonts w:hint="eastAsia"/>
        </w:rPr>
        <w:t>]</w:t>
      </w:r>
      <w:r>
        <w:rPr>
          <w:rStyle w:val="commandkeywords"/>
          <w:rFonts w:hint="eastAsia"/>
        </w:rPr>
        <w:t xml:space="preserve"> </w:t>
      </w:r>
      <w:r w:rsidRPr="000434B1">
        <w:rPr>
          <w:rStyle w:val="commandtext"/>
          <w:rFonts w:hint="eastAsia"/>
        </w:rPr>
        <w:t>}</w:t>
      </w:r>
      <w:r>
        <w:rPr>
          <w:rStyle w:val="commandkeywords"/>
          <w:rFonts w:hint="eastAsia"/>
        </w:rPr>
        <w:t xml:space="preserve"> next-hop-vpn</w:t>
      </w:r>
    </w:p>
    <w:p w:rsidR="00424857" w:rsidRPr="00424857" w:rsidRDefault="00424857" w:rsidP="00FC79E6">
      <w:pPr>
        <w:pStyle w:val="ItemIndent1"/>
        <w:rPr>
          <w:lang w:eastAsia="zh-CN"/>
        </w:rPr>
      </w:pPr>
      <w:r w:rsidRPr="006A3CFE">
        <w:rPr>
          <w:rFonts w:hint="eastAsia"/>
          <w:lang w:eastAsia="zh-CN"/>
        </w:rPr>
        <w:t>缺省情况下，设备接收到</w:t>
      </w:r>
      <w:r w:rsidRPr="006A3CFE">
        <w:rPr>
          <w:rFonts w:hint="eastAsia"/>
          <w:lang w:eastAsia="zh-CN"/>
        </w:rPr>
        <w:t>VPNv6</w:t>
      </w:r>
      <w:r w:rsidRPr="006A3CFE">
        <w:rPr>
          <w:rFonts w:hint="eastAsia"/>
          <w:lang w:eastAsia="zh-CN"/>
        </w:rPr>
        <w:t>路由时不修改路由的下一跳属性。</w:t>
      </w:r>
    </w:p>
    <w:p w:rsidR="007D7DD4" w:rsidRPr="00D16331" w:rsidRDefault="00427BA2" w:rsidP="00DD64CA">
      <w:pPr>
        <w:pStyle w:val="2"/>
      </w:pPr>
      <w:bookmarkStart w:id="3556" w:name="_Toc476255142"/>
      <w:bookmarkStart w:id="3557" w:name="_Toc476257237"/>
      <w:bookmarkStart w:id="3558" w:name="_Toc476259218"/>
      <w:bookmarkStart w:id="3559" w:name="_Toc476255143"/>
      <w:bookmarkStart w:id="3560" w:name="_Toc476257238"/>
      <w:bookmarkStart w:id="3561" w:name="_Toc476259219"/>
      <w:bookmarkStart w:id="3562" w:name="_Toc476255240"/>
      <w:bookmarkStart w:id="3563" w:name="_Toc476257335"/>
      <w:bookmarkStart w:id="3564" w:name="_Toc476259316"/>
      <w:bookmarkStart w:id="3565" w:name="_Toc326585400"/>
      <w:bookmarkStart w:id="3566" w:name="_Toc326583904"/>
      <w:bookmarkStart w:id="3567" w:name="_Toc326308170"/>
      <w:bookmarkStart w:id="3568" w:name="_Toc326585399"/>
      <w:bookmarkStart w:id="3569" w:name="_Toc326583903"/>
      <w:bookmarkStart w:id="3570" w:name="_Toc326308169"/>
      <w:bookmarkStart w:id="3571" w:name="_Toc326585398"/>
      <w:bookmarkStart w:id="3572" w:name="_Toc326583902"/>
      <w:bookmarkStart w:id="3573" w:name="_Toc326308168"/>
      <w:bookmarkStart w:id="3574" w:name="_Toc308165971"/>
      <w:bookmarkStart w:id="3575" w:name="_Ref269315591"/>
      <w:bookmarkStart w:id="3576" w:name="_Ref476253113"/>
      <w:bookmarkStart w:id="3577" w:name="_Toc45106043"/>
      <w:bookmarkEnd w:id="3556"/>
      <w:bookmarkEnd w:id="3557"/>
      <w:bookmarkEnd w:id="3558"/>
      <w:bookmarkEnd w:id="3559"/>
      <w:bookmarkEnd w:id="3560"/>
      <w:bookmarkEnd w:id="3561"/>
      <w:bookmarkEnd w:id="3562"/>
      <w:bookmarkEnd w:id="3563"/>
      <w:bookmarkEnd w:id="3564"/>
      <w:bookmarkEnd w:id="3565"/>
      <w:bookmarkEnd w:id="3566"/>
      <w:bookmarkEnd w:id="3567"/>
      <w:bookmarkEnd w:id="3568"/>
      <w:bookmarkEnd w:id="3569"/>
      <w:bookmarkEnd w:id="3570"/>
      <w:bookmarkEnd w:id="3571"/>
      <w:bookmarkEnd w:id="3572"/>
      <w:bookmarkEnd w:id="3573"/>
      <w:r w:rsidRPr="00D16331">
        <w:rPr>
          <w:rFonts w:hint="eastAsia"/>
        </w:rPr>
        <w:t>配置</w:t>
      </w:r>
      <w:r w:rsidRPr="00D16331">
        <w:rPr>
          <w:rFonts w:hint="eastAsia"/>
        </w:rPr>
        <w:t>IPv6</w:t>
      </w:r>
      <w:r w:rsidRPr="00D16331">
        <w:rPr>
          <w:rFonts w:hint="eastAsia"/>
        </w:rPr>
        <w:t>跨域</w:t>
      </w:r>
      <w:r w:rsidRPr="00D16331">
        <w:rPr>
          <w:rFonts w:hint="eastAsia"/>
        </w:rPr>
        <w:t>VPN</w:t>
      </w:r>
      <w:bookmarkEnd w:id="3574"/>
      <w:bookmarkEnd w:id="3575"/>
      <w:bookmarkEnd w:id="3576"/>
      <w:bookmarkEnd w:id="3577"/>
    </w:p>
    <w:p w:rsidR="007D7DD4" w:rsidRDefault="00427BA2" w:rsidP="00DD64CA">
      <w:pPr>
        <w:pStyle w:val="3"/>
      </w:pPr>
      <w:bookmarkStart w:id="3578" w:name="_Toc476255242"/>
      <w:bookmarkStart w:id="3579" w:name="_Toc476257337"/>
      <w:bookmarkStart w:id="3580" w:name="_Toc476259318"/>
      <w:bookmarkStart w:id="3581" w:name="_Toc476255243"/>
      <w:bookmarkStart w:id="3582" w:name="_Toc476257338"/>
      <w:bookmarkStart w:id="3583" w:name="_Toc476259319"/>
      <w:bookmarkStart w:id="3584" w:name="_Toc326585405"/>
      <w:bookmarkStart w:id="3585" w:name="_Toc326583909"/>
      <w:bookmarkStart w:id="3586" w:name="_Toc326585404"/>
      <w:bookmarkStart w:id="3587" w:name="_Toc326583908"/>
      <w:bookmarkStart w:id="3588" w:name="_Toc326585403"/>
      <w:bookmarkStart w:id="3589" w:name="_Toc326583907"/>
      <w:bookmarkStart w:id="3590" w:name="_Toc308165973"/>
      <w:bookmarkStart w:id="3591" w:name="_Toc45106044"/>
      <w:bookmarkEnd w:id="3578"/>
      <w:bookmarkEnd w:id="3579"/>
      <w:bookmarkEnd w:id="3580"/>
      <w:bookmarkEnd w:id="3581"/>
      <w:bookmarkEnd w:id="3582"/>
      <w:bookmarkEnd w:id="3583"/>
      <w:bookmarkEnd w:id="3584"/>
      <w:bookmarkEnd w:id="3585"/>
      <w:bookmarkEnd w:id="3586"/>
      <w:bookmarkEnd w:id="3587"/>
      <w:bookmarkEnd w:id="3588"/>
      <w:bookmarkEnd w:id="3589"/>
      <w:r>
        <w:rPr>
          <w:rFonts w:hint="eastAsia"/>
        </w:rPr>
        <w:t>配置</w:t>
      </w:r>
      <w:r w:rsidRPr="00B421C2">
        <w:rPr>
          <w:rFonts w:hint="eastAsia"/>
        </w:rPr>
        <w:t>IPv6</w:t>
      </w:r>
      <w:r>
        <w:rPr>
          <w:rFonts w:hint="eastAsia"/>
        </w:rPr>
        <w:t>跨域</w:t>
      </w:r>
      <w:r w:rsidRPr="00B421C2">
        <w:rPr>
          <w:rFonts w:hint="eastAsia"/>
        </w:rPr>
        <w:t>VPN-OptionA</w:t>
      </w:r>
      <w:bookmarkEnd w:id="3590"/>
      <w:bookmarkEnd w:id="3591"/>
    </w:p>
    <w:p w:rsidR="00427BA2" w:rsidRDefault="00427BA2" w:rsidP="00DD64CA">
      <w:r>
        <w:rPr>
          <w:rFonts w:hint="eastAsia"/>
        </w:rPr>
        <w:t>IPv6</w:t>
      </w:r>
      <w:r w:rsidRPr="007530E2">
        <w:rPr>
          <w:rFonts w:hint="eastAsia"/>
        </w:rPr>
        <w:t>跨域</w:t>
      </w:r>
      <w:r w:rsidRPr="007530E2">
        <w:rPr>
          <w:rFonts w:hint="eastAsia"/>
        </w:rPr>
        <w:t>VPN-OptionA</w:t>
      </w:r>
      <w:r w:rsidRPr="007530E2">
        <w:rPr>
          <w:rFonts w:hint="eastAsia"/>
        </w:rPr>
        <w:t>的实现比较简单，当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上的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数量及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路由数量都比较少时可以采用这种方案。</w:t>
      </w:r>
    </w:p>
    <w:p w:rsidR="00427BA2" w:rsidRDefault="00427BA2" w:rsidP="00DD64CA">
      <w:r>
        <w:rPr>
          <w:rFonts w:hint="eastAsia"/>
        </w:rPr>
        <w:t>IPv6</w:t>
      </w:r>
      <w:r w:rsidRPr="007530E2">
        <w:rPr>
          <w:rFonts w:hint="eastAsia"/>
        </w:rPr>
        <w:t>跨域</w:t>
      </w:r>
      <w:r w:rsidRPr="007530E2">
        <w:rPr>
          <w:rFonts w:hint="eastAsia"/>
        </w:rPr>
        <w:t>VPN-OptionA</w:t>
      </w:r>
      <w:r w:rsidRPr="007530E2">
        <w:rPr>
          <w:rFonts w:hint="eastAsia"/>
        </w:rPr>
        <w:t>的配置可以描述为：</w:t>
      </w:r>
    </w:p>
    <w:p w:rsidR="00427BA2" w:rsidRDefault="00427BA2" w:rsidP="00DD64CA">
      <w:pPr>
        <w:pStyle w:val="ItemList"/>
      </w:pPr>
      <w:r w:rsidRPr="007530E2">
        <w:rPr>
          <w:rFonts w:hint="eastAsia"/>
        </w:rPr>
        <w:t>对各</w:t>
      </w:r>
      <w:r w:rsidRPr="007530E2">
        <w:rPr>
          <w:rFonts w:hint="eastAsia"/>
        </w:rPr>
        <w:t>AS</w:t>
      </w:r>
      <w:r w:rsidRPr="007530E2">
        <w:rPr>
          <w:rFonts w:hint="eastAsia"/>
        </w:rPr>
        <w:t>分别进行基本</w:t>
      </w:r>
      <w:r>
        <w:rPr>
          <w:rFonts w:hint="eastAsia"/>
        </w:rPr>
        <w:t>IPv6 MPLS L3VPN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。</w:t>
      </w:r>
    </w:p>
    <w:p w:rsidR="00427BA2" w:rsidRDefault="00427BA2" w:rsidP="00DD64CA">
      <w:pPr>
        <w:pStyle w:val="ItemList"/>
      </w:pPr>
      <w:r w:rsidRPr="007530E2">
        <w:rPr>
          <w:rFonts w:hint="eastAsia"/>
        </w:rPr>
        <w:t>对于</w:t>
      </w:r>
      <w:r w:rsidRPr="007530E2">
        <w:rPr>
          <w:rFonts w:hint="eastAsia"/>
        </w:rPr>
        <w:t>ASBR-PE</w:t>
      </w:r>
      <w:r w:rsidRPr="007530E2">
        <w:rPr>
          <w:rFonts w:hint="eastAsia"/>
        </w:rPr>
        <w:t>，将对端</w:t>
      </w:r>
      <w:r w:rsidRPr="007530E2">
        <w:rPr>
          <w:rFonts w:hint="eastAsia"/>
        </w:rPr>
        <w:t>ASBR-PE</w:t>
      </w:r>
      <w:r w:rsidRPr="007530E2">
        <w:rPr>
          <w:rFonts w:hint="eastAsia"/>
        </w:rPr>
        <w:t>看作自己的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配置即可。即：</w:t>
      </w:r>
      <w:r>
        <w:rPr>
          <w:rFonts w:hint="eastAsia"/>
        </w:rPr>
        <w:t>IPv6</w:t>
      </w:r>
      <w:r w:rsidRPr="007530E2">
        <w:rPr>
          <w:rFonts w:hint="eastAsia"/>
        </w:rPr>
        <w:t>跨域</w:t>
      </w:r>
      <w:r w:rsidRPr="007530E2">
        <w:rPr>
          <w:rFonts w:hint="eastAsia"/>
        </w:rPr>
        <w:t>VPN-OptionA</w:t>
      </w:r>
      <w:r w:rsidRPr="007530E2">
        <w:rPr>
          <w:rFonts w:hint="eastAsia"/>
        </w:rPr>
        <w:t>方式需要在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ASBR-PE</w:t>
      </w:r>
      <w:r w:rsidRPr="007530E2">
        <w:rPr>
          <w:rFonts w:hint="eastAsia"/>
        </w:rPr>
        <w:t>上分别配置</w:t>
      </w:r>
      <w:r>
        <w:rPr>
          <w:rFonts w:hint="eastAsia"/>
        </w:rPr>
        <w:t xml:space="preserve">IPv6 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实例，前者用于接入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，后者用于接入对端</w:t>
      </w:r>
      <w:r w:rsidRPr="007530E2">
        <w:t>ASBR-PE</w:t>
      </w:r>
      <w:r w:rsidRPr="007530E2">
        <w:rPr>
          <w:rFonts w:hint="eastAsia"/>
        </w:rPr>
        <w:t>。</w:t>
      </w:r>
    </w:p>
    <w:p w:rsidR="00427BA2" w:rsidRDefault="00427BA2" w:rsidP="00DD64CA">
      <w:r w:rsidRPr="008F651C">
        <w:rPr>
          <w:rFonts w:hint="eastAsia"/>
        </w:rPr>
        <w:t>在</w:t>
      </w:r>
      <w:r w:rsidRPr="008F651C">
        <w:rPr>
          <w:rFonts w:hint="eastAsia"/>
        </w:rPr>
        <w:t>IPv6</w:t>
      </w:r>
      <w:r w:rsidRPr="008F651C">
        <w:rPr>
          <w:rFonts w:hint="eastAsia"/>
        </w:rPr>
        <w:t>跨域</w:t>
      </w:r>
      <w:r w:rsidRPr="008F651C">
        <w:rPr>
          <w:rFonts w:hint="eastAsia"/>
        </w:rPr>
        <w:t>VPN-OptionA</w:t>
      </w:r>
      <w:r w:rsidRPr="008F651C">
        <w:rPr>
          <w:rFonts w:hint="eastAsia"/>
        </w:rPr>
        <w:t>方式中，对于同一个</w:t>
      </w:r>
      <w:r w:rsidRPr="008F651C">
        <w:rPr>
          <w:rFonts w:hint="eastAsia"/>
        </w:rPr>
        <w:t>IPv6 VPN</w:t>
      </w:r>
      <w:r w:rsidRPr="008F651C">
        <w:rPr>
          <w:rFonts w:hint="eastAsia"/>
        </w:rPr>
        <w:t>，同一</w:t>
      </w:r>
      <w:r w:rsidRPr="008F651C">
        <w:rPr>
          <w:rFonts w:hint="eastAsia"/>
        </w:rPr>
        <w:t>AS</w:t>
      </w:r>
      <w:r w:rsidRPr="008F651C">
        <w:rPr>
          <w:rFonts w:hint="eastAsia"/>
        </w:rPr>
        <w:t>内的</w:t>
      </w:r>
      <w:r w:rsidRPr="008F651C">
        <w:rPr>
          <w:rFonts w:hint="eastAsia"/>
        </w:rPr>
        <w:t>ASBR-PE</w:t>
      </w:r>
      <w:r>
        <w:rPr>
          <w:rFonts w:hint="eastAsia"/>
        </w:rPr>
        <w:t>和</w:t>
      </w:r>
      <w:r w:rsidRPr="008F651C">
        <w:rPr>
          <w:rFonts w:hint="eastAsia"/>
        </w:rPr>
        <w:t>PE</w:t>
      </w:r>
      <w:r>
        <w:rPr>
          <w:rFonts w:hint="eastAsia"/>
        </w:rPr>
        <w:t>上配置</w:t>
      </w:r>
      <w:r w:rsidRPr="008F651C">
        <w:rPr>
          <w:rFonts w:hint="eastAsia"/>
        </w:rPr>
        <w:t>的</w:t>
      </w:r>
      <w:r w:rsidR="00BA1455">
        <w:rPr>
          <w:rFonts w:hint="eastAsia"/>
        </w:rPr>
        <w:t>Route Target</w:t>
      </w:r>
      <w:r w:rsidRPr="008F651C">
        <w:rPr>
          <w:rFonts w:hint="eastAsia"/>
        </w:rPr>
        <w:t>应能匹配</w:t>
      </w:r>
      <w:r>
        <w:rPr>
          <w:rFonts w:hint="eastAsia"/>
        </w:rPr>
        <w:t>，即</w:t>
      </w:r>
      <w:r w:rsidR="00BA1455">
        <w:rPr>
          <w:rFonts w:hint="eastAsia"/>
        </w:rPr>
        <w:t>Route Target</w:t>
      </w:r>
      <w:r>
        <w:rPr>
          <w:rFonts w:hint="eastAsia"/>
        </w:rPr>
        <w:t>的配置应能保证</w:t>
      </w:r>
      <w:r>
        <w:rPr>
          <w:rFonts w:hint="eastAsia"/>
        </w:rPr>
        <w:t>PE</w:t>
      </w:r>
      <w:r>
        <w:rPr>
          <w:rFonts w:hint="eastAsia"/>
        </w:rPr>
        <w:t>（或</w:t>
      </w:r>
      <w:r>
        <w:rPr>
          <w:rFonts w:hint="eastAsia"/>
        </w:rPr>
        <w:t>ASBR-PE</w:t>
      </w:r>
      <w:r>
        <w:rPr>
          <w:rFonts w:hint="eastAsia"/>
        </w:rPr>
        <w:t>）发送的</w:t>
      </w:r>
      <w:r>
        <w:rPr>
          <w:rFonts w:hint="eastAsia"/>
        </w:rPr>
        <w:t>VPN</w:t>
      </w:r>
      <w:r>
        <w:rPr>
          <w:rFonts w:hint="eastAsia"/>
        </w:rPr>
        <w:t>路由能够被</w:t>
      </w:r>
      <w:r>
        <w:rPr>
          <w:rFonts w:hint="eastAsia"/>
        </w:rPr>
        <w:t>ASBR-PE</w:t>
      </w:r>
      <w:r>
        <w:rPr>
          <w:rFonts w:hint="eastAsia"/>
        </w:rPr>
        <w:t>（或</w:t>
      </w:r>
      <w:r>
        <w:rPr>
          <w:rFonts w:hint="eastAsia"/>
        </w:rPr>
        <w:t>PE</w:t>
      </w:r>
      <w:r>
        <w:rPr>
          <w:rFonts w:hint="eastAsia"/>
        </w:rPr>
        <w:t>）接受</w:t>
      </w:r>
      <w:r w:rsidRPr="008F651C">
        <w:rPr>
          <w:rFonts w:hint="eastAsia"/>
        </w:rPr>
        <w:t>；不同</w:t>
      </w:r>
      <w:r w:rsidRPr="008F651C">
        <w:rPr>
          <w:rFonts w:hint="eastAsia"/>
        </w:rPr>
        <w:t>AS</w:t>
      </w:r>
      <w:r w:rsidRPr="008F651C">
        <w:rPr>
          <w:rFonts w:hint="eastAsia"/>
        </w:rPr>
        <w:t>的</w:t>
      </w:r>
      <w:r w:rsidRPr="008F651C">
        <w:rPr>
          <w:rFonts w:hint="eastAsia"/>
        </w:rPr>
        <w:t>PE</w:t>
      </w:r>
      <w:r>
        <w:rPr>
          <w:rFonts w:hint="eastAsia"/>
        </w:rPr>
        <w:t>上配置</w:t>
      </w:r>
      <w:r w:rsidRPr="008F651C">
        <w:rPr>
          <w:rFonts w:hint="eastAsia"/>
        </w:rPr>
        <w:t>的</w:t>
      </w:r>
      <w:r w:rsidR="00BA1455">
        <w:rPr>
          <w:rFonts w:hint="eastAsia"/>
        </w:rPr>
        <w:t>Route Target</w:t>
      </w:r>
      <w:r w:rsidRPr="008F651C">
        <w:rPr>
          <w:rFonts w:hint="eastAsia"/>
        </w:rPr>
        <w:t>则不需要匹配。</w:t>
      </w:r>
    </w:p>
    <w:p w:rsidR="00810FD6" w:rsidRDefault="00810FD6" w:rsidP="00DD64CA">
      <w:pPr>
        <w:pStyle w:val="3"/>
      </w:pPr>
      <w:bookmarkStart w:id="3592" w:name="_Toc45106045"/>
      <w:r w:rsidRPr="007530E2">
        <w:rPr>
          <w:rFonts w:hint="eastAsia"/>
        </w:rPr>
        <w:t>配置</w:t>
      </w:r>
      <w:r w:rsidR="00F5018E">
        <w:rPr>
          <w:rFonts w:hint="eastAsia"/>
        </w:rPr>
        <w:t>IPv6</w:t>
      </w:r>
      <w:r w:rsidRPr="007530E2">
        <w:rPr>
          <w:rFonts w:hint="eastAsia"/>
        </w:rPr>
        <w:t>跨域</w:t>
      </w:r>
      <w:r w:rsidRPr="007530E2">
        <w:rPr>
          <w:rFonts w:hint="eastAsia"/>
        </w:rPr>
        <w:t>VPN-OptionB</w:t>
      </w:r>
      <w:bookmarkEnd w:id="3592"/>
    </w:p>
    <w:p w:rsidR="00666912" w:rsidRDefault="00CC495F" w:rsidP="00DD64CA">
      <w:pPr>
        <w:pStyle w:val="4"/>
      </w:pPr>
      <w:r>
        <w:rPr>
          <w:rFonts w:hint="eastAsia"/>
        </w:rPr>
        <w:t>配置限制和指导</w:t>
      </w:r>
    </w:p>
    <w:p w:rsidR="00CC495F" w:rsidRDefault="00CC495F" w:rsidP="00DD64CA">
      <w:r>
        <w:rPr>
          <w:rFonts w:hint="eastAsia"/>
        </w:rPr>
        <w:t>配置</w:t>
      </w:r>
      <w:r w:rsidRPr="007530E2">
        <w:rPr>
          <w:rFonts w:hint="eastAsia"/>
        </w:rPr>
        <w:t>跨域</w:t>
      </w:r>
      <w:r w:rsidRPr="007530E2">
        <w:rPr>
          <w:rFonts w:hint="eastAsia"/>
        </w:rPr>
        <w:t>VPN-OptionB</w:t>
      </w:r>
      <w:r>
        <w:rPr>
          <w:rFonts w:hint="eastAsia"/>
        </w:rPr>
        <w:t>时，需要注意：</w:t>
      </w:r>
      <w:r>
        <w:rPr>
          <w:rFonts w:hint="eastAsia"/>
        </w:rPr>
        <w:t>ASBR</w:t>
      </w:r>
      <w:r>
        <w:rPr>
          <w:rFonts w:hint="eastAsia"/>
        </w:rPr>
        <w:t>在将</w:t>
      </w:r>
      <w:r>
        <w:rPr>
          <w:rFonts w:hint="eastAsia"/>
        </w:rPr>
        <w:t>VPNv6</w:t>
      </w:r>
      <w:r w:rsidRPr="007530E2">
        <w:rPr>
          <w:rFonts w:hint="eastAsia"/>
        </w:rPr>
        <w:t>路由</w:t>
      </w:r>
      <w:r>
        <w:rPr>
          <w:rFonts w:hint="eastAsia"/>
        </w:rPr>
        <w:t>发布给</w:t>
      </w:r>
      <w:r w:rsidRPr="007530E2">
        <w:rPr>
          <w:rFonts w:hint="eastAsia"/>
        </w:rPr>
        <w:t>MP-IBGP</w:t>
      </w:r>
      <w:r>
        <w:rPr>
          <w:rFonts w:hint="eastAsia"/>
        </w:rPr>
        <w:t>对等体</w:t>
      </w:r>
      <w:r w:rsidRPr="007530E2">
        <w:rPr>
          <w:rFonts w:hint="eastAsia"/>
        </w:rPr>
        <w:t>时</w:t>
      </w:r>
      <w:r>
        <w:rPr>
          <w:rFonts w:hint="eastAsia"/>
        </w:rPr>
        <w:t>，始终会将下一跳</w:t>
      </w:r>
      <w:r w:rsidRPr="007530E2">
        <w:rPr>
          <w:rFonts w:hint="eastAsia"/>
        </w:rPr>
        <w:t>修改</w:t>
      </w:r>
      <w:r>
        <w:rPr>
          <w:rFonts w:hint="eastAsia"/>
        </w:rPr>
        <w:t>为自身的地址</w:t>
      </w:r>
      <w:r w:rsidR="002007F8" w:rsidRPr="002007F8">
        <w:rPr>
          <w:rFonts w:hint="eastAsia"/>
        </w:rPr>
        <w:t>，不受</w:t>
      </w:r>
      <w:r w:rsidR="002007F8" w:rsidRPr="002007F8">
        <w:rPr>
          <w:rStyle w:val="commandkeywords"/>
          <w:rFonts w:hint="eastAsia"/>
        </w:rPr>
        <w:t>peer</w:t>
      </w:r>
      <w:r w:rsidR="002007F8" w:rsidRPr="002007F8">
        <w:rPr>
          <w:rFonts w:hint="eastAsia"/>
        </w:rPr>
        <w:t xml:space="preserve"> </w:t>
      </w:r>
      <w:r w:rsidR="002007F8" w:rsidRPr="002007F8">
        <w:rPr>
          <w:rStyle w:val="commandkeywords"/>
          <w:rFonts w:hint="eastAsia"/>
        </w:rPr>
        <w:t>next-hop-local</w:t>
      </w:r>
      <w:r w:rsidR="002007F8" w:rsidRPr="002007F8">
        <w:rPr>
          <w:rFonts w:hint="eastAsia"/>
        </w:rPr>
        <w:t>命令的控制</w:t>
      </w:r>
      <w:r w:rsidRPr="007530E2">
        <w:rPr>
          <w:rFonts w:hint="eastAsia"/>
        </w:rPr>
        <w:t>。</w:t>
      </w:r>
    </w:p>
    <w:p w:rsidR="00666912" w:rsidRDefault="00CC495F" w:rsidP="00DD64CA">
      <w:pPr>
        <w:pStyle w:val="4"/>
      </w:pPr>
      <w:r>
        <w:rPr>
          <w:rFonts w:hint="eastAsia"/>
        </w:rPr>
        <w:t>配置</w:t>
      </w:r>
      <w:r>
        <w:rPr>
          <w:rFonts w:hint="eastAsia"/>
        </w:rPr>
        <w:t>PE</w:t>
      </w:r>
    </w:p>
    <w:p w:rsidR="00666912" w:rsidRDefault="00810FD6" w:rsidP="00DD64CA">
      <w:r>
        <w:rPr>
          <w:rFonts w:hint="eastAsia"/>
        </w:rPr>
        <w:t>配置基本</w:t>
      </w:r>
      <w:r w:rsidRPr="008F651C">
        <w:rPr>
          <w:rFonts w:hint="eastAsia"/>
        </w:rPr>
        <w:t>IPv6</w:t>
      </w:r>
      <w:r>
        <w:rPr>
          <w:rFonts w:hint="eastAsia"/>
        </w:rPr>
        <w:t xml:space="preserve"> MPLS L3VPN</w:t>
      </w:r>
      <w:r>
        <w:rPr>
          <w:rFonts w:hint="eastAsia"/>
        </w:rPr>
        <w:t>，并指定同一</w:t>
      </w:r>
      <w:r>
        <w:rPr>
          <w:rFonts w:hint="eastAsia"/>
        </w:rPr>
        <w:t>AS</w:t>
      </w:r>
      <w:r>
        <w:rPr>
          <w:rFonts w:hint="eastAsia"/>
        </w:rPr>
        <w:t>内的</w:t>
      </w:r>
      <w:r>
        <w:rPr>
          <w:rFonts w:hint="eastAsia"/>
        </w:rPr>
        <w:t>ASBR</w:t>
      </w:r>
      <w:r>
        <w:rPr>
          <w:rFonts w:hint="eastAsia"/>
        </w:rPr>
        <w:t>为</w:t>
      </w:r>
      <w:r>
        <w:rPr>
          <w:rFonts w:hint="eastAsia"/>
        </w:rPr>
        <w:t>MP-IBGP</w:t>
      </w:r>
      <w:r>
        <w:rPr>
          <w:rFonts w:hint="eastAsia"/>
        </w:rPr>
        <w:t>对等体。</w:t>
      </w:r>
      <w:r w:rsidRPr="007530E2">
        <w:rPr>
          <w:rFonts w:hint="eastAsia"/>
        </w:rPr>
        <w:t>对于同一个</w:t>
      </w:r>
      <w:r w:rsidRPr="008F651C">
        <w:rPr>
          <w:rFonts w:hint="eastAsia"/>
        </w:rPr>
        <w:t>IPv6</w:t>
      </w:r>
      <w:r>
        <w:rPr>
          <w:rFonts w:hint="eastAsia"/>
        </w:rPr>
        <w:t xml:space="preserve"> 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，不同</w:t>
      </w:r>
      <w:r w:rsidRPr="007530E2">
        <w:rPr>
          <w:rFonts w:hint="eastAsia"/>
        </w:rPr>
        <w:t>AS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PE</w:t>
      </w:r>
      <w:r>
        <w:rPr>
          <w:rFonts w:hint="eastAsia"/>
        </w:rPr>
        <w:t>上为该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</w:t>
      </w:r>
      <w:r>
        <w:rPr>
          <w:rFonts w:hint="eastAsia"/>
        </w:rPr>
        <w:t>配置</w:t>
      </w:r>
      <w:r w:rsidRPr="007530E2">
        <w:rPr>
          <w:rFonts w:hint="eastAsia"/>
        </w:rPr>
        <w:t>的</w:t>
      </w:r>
      <w:r w:rsidR="00BA1455">
        <w:rPr>
          <w:rFonts w:hint="eastAsia"/>
        </w:rPr>
        <w:t>Route Target</w:t>
      </w:r>
      <w:r w:rsidRPr="007530E2">
        <w:rPr>
          <w:rFonts w:hint="eastAsia"/>
        </w:rPr>
        <w:t>需要匹配。</w:t>
      </w:r>
    </w:p>
    <w:p w:rsidR="00582627" w:rsidRDefault="00CC495F" w:rsidP="00DD64CA">
      <w:pPr>
        <w:pStyle w:val="4"/>
      </w:pPr>
      <w:r>
        <w:rPr>
          <w:rFonts w:hint="eastAsia"/>
        </w:rPr>
        <w:t>配置</w:t>
      </w:r>
      <w:r w:rsidR="00810FD6">
        <w:rPr>
          <w:rFonts w:hint="eastAsia"/>
        </w:rPr>
        <w:t>ASBR</w:t>
      </w:r>
    </w:p>
    <w:p w:rsidR="00582627" w:rsidRDefault="00582627" w:rsidP="00582627">
      <w:pPr>
        <w:pStyle w:val="ItemStep"/>
      </w:pPr>
      <w:r>
        <w:rPr>
          <w:rFonts w:hint="eastAsia"/>
        </w:rPr>
        <w:t>进入系统视图。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>system-view</w:t>
      </w:r>
    </w:p>
    <w:p w:rsidR="002007F8" w:rsidRPr="002007F8" w:rsidRDefault="002007F8" w:rsidP="002007F8">
      <w:pPr>
        <w:pStyle w:val="ItemStep"/>
        <w:rPr>
          <w:lang w:eastAsia="zh-CN"/>
        </w:rPr>
      </w:pPr>
      <w:r w:rsidRPr="002007F8">
        <w:rPr>
          <w:rFonts w:hint="eastAsia"/>
          <w:lang w:eastAsia="zh-CN"/>
        </w:rPr>
        <w:t>在连接</w:t>
      </w:r>
      <w:r w:rsidRPr="002007F8">
        <w:rPr>
          <w:rFonts w:hint="eastAsia"/>
          <w:lang w:eastAsia="zh-CN"/>
        </w:rPr>
        <w:t>AS</w:t>
      </w:r>
      <w:r w:rsidRPr="002007F8">
        <w:rPr>
          <w:rFonts w:hint="eastAsia"/>
          <w:lang w:eastAsia="zh-CN"/>
        </w:rPr>
        <w:t>内部路由器的接口上使能</w:t>
      </w:r>
      <w:r w:rsidRPr="002007F8">
        <w:rPr>
          <w:rFonts w:hint="eastAsia"/>
          <w:lang w:eastAsia="zh-CN"/>
        </w:rPr>
        <w:t>MPLS</w:t>
      </w:r>
      <w:r w:rsidRPr="002007F8">
        <w:rPr>
          <w:rFonts w:hint="eastAsia"/>
          <w:lang w:eastAsia="zh-CN"/>
        </w:rPr>
        <w:t>和</w:t>
      </w:r>
      <w:r w:rsidRPr="002007F8">
        <w:rPr>
          <w:rFonts w:hint="eastAsia"/>
          <w:lang w:eastAsia="zh-CN"/>
        </w:rPr>
        <w:t>LDP</w:t>
      </w:r>
      <w:r w:rsidRPr="002007F8">
        <w:rPr>
          <w:rFonts w:hint="eastAsia"/>
          <w:lang w:eastAsia="zh-CN"/>
        </w:rPr>
        <w:t>能力。</w:t>
      </w:r>
    </w:p>
    <w:p w:rsidR="002007F8" w:rsidRPr="002007F8" w:rsidRDefault="002007F8" w:rsidP="002007F8">
      <w:pPr>
        <w:pStyle w:val="ItemStep2"/>
        <w:rPr>
          <w:lang w:eastAsia="zh-CN"/>
        </w:rPr>
      </w:pPr>
      <w:r w:rsidRPr="002007F8">
        <w:rPr>
          <w:rFonts w:hint="eastAsia"/>
          <w:lang w:eastAsia="zh-CN"/>
        </w:rPr>
        <w:t>配置本节点的</w:t>
      </w:r>
      <w:r w:rsidRPr="002007F8">
        <w:rPr>
          <w:rFonts w:hint="eastAsia"/>
          <w:lang w:eastAsia="zh-CN"/>
        </w:rPr>
        <w:t>LSR ID</w:t>
      </w:r>
      <w:r w:rsidRPr="002007F8">
        <w:rPr>
          <w:rFonts w:hint="eastAsia"/>
          <w:lang w:eastAsia="zh-CN"/>
        </w:rPr>
        <w:t>。</w:t>
      </w:r>
    </w:p>
    <w:p w:rsidR="002007F8" w:rsidRPr="002007F8" w:rsidRDefault="002007F8" w:rsidP="002007F8">
      <w:pPr>
        <w:pStyle w:val="ItemIndent2"/>
        <w:rPr>
          <w:rStyle w:val="commandparameter"/>
        </w:rPr>
      </w:pPr>
      <w:r w:rsidRPr="002007F8">
        <w:rPr>
          <w:rStyle w:val="commandkeywords"/>
        </w:rPr>
        <w:t>mpls lsr-id</w:t>
      </w:r>
      <w:r w:rsidRPr="002007F8">
        <w:rPr>
          <w:rFonts w:hint="eastAsia"/>
        </w:rPr>
        <w:t xml:space="preserve"> </w:t>
      </w:r>
      <w:r w:rsidRPr="002007F8">
        <w:rPr>
          <w:rStyle w:val="commandparameter"/>
        </w:rPr>
        <w:t>lsr-id</w:t>
      </w:r>
    </w:p>
    <w:p w:rsidR="002007F8" w:rsidRPr="002007F8" w:rsidRDefault="002007F8" w:rsidP="002007F8">
      <w:pPr>
        <w:pStyle w:val="ItemIndent2"/>
      </w:pPr>
      <w:r w:rsidRPr="002007F8">
        <w:rPr>
          <w:rFonts w:hint="eastAsia"/>
        </w:rPr>
        <w:lastRenderedPageBreak/>
        <w:t>缺省情况下，未配置</w:t>
      </w:r>
      <w:r w:rsidRPr="002007F8">
        <w:rPr>
          <w:rFonts w:hint="eastAsia"/>
        </w:rPr>
        <w:t>LSR ID</w:t>
      </w:r>
      <w:r w:rsidRPr="002007F8">
        <w:rPr>
          <w:rFonts w:hint="eastAsia"/>
        </w:rPr>
        <w:t>。</w:t>
      </w:r>
    </w:p>
    <w:p w:rsidR="002007F8" w:rsidRPr="002007F8" w:rsidRDefault="002007F8" w:rsidP="002007F8">
      <w:pPr>
        <w:pStyle w:val="ItemStep2"/>
        <w:rPr>
          <w:lang w:eastAsia="zh-CN"/>
        </w:rPr>
      </w:pPr>
      <w:r w:rsidRPr="002007F8">
        <w:rPr>
          <w:rFonts w:hint="eastAsia"/>
          <w:lang w:eastAsia="zh-CN"/>
        </w:rPr>
        <w:t>使能本节点的</w:t>
      </w:r>
      <w:r w:rsidRPr="002007F8">
        <w:rPr>
          <w:rFonts w:hint="eastAsia"/>
          <w:lang w:eastAsia="zh-CN"/>
        </w:rPr>
        <w:t>LDP</w:t>
      </w:r>
      <w:r w:rsidRPr="002007F8">
        <w:rPr>
          <w:rFonts w:hint="eastAsia"/>
          <w:lang w:eastAsia="zh-CN"/>
        </w:rPr>
        <w:t>能力，并进入</w:t>
      </w:r>
      <w:r w:rsidRPr="002007F8">
        <w:rPr>
          <w:rFonts w:hint="eastAsia"/>
          <w:lang w:eastAsia="zh-CN"/>
        </w:rPr>
        <w:t>LDP</w:t>
      </w:r>
      <w:r w:rsidRPr="002007F8">
        <w:rPr>
          <w:rFonts w:hint="eastAsia"/>
          <w:lang w:eastAsia="zh-CN"/>
        </w:rPr>
        <w:t>视图。</w:t>
      </w:r>
    </w:p>
    <w:p w:rsidR="002007F8" w:rsidRPr="002007F8" w:rsidRDefault="002007F8" w:rsidP="002007F8">
      <w:pPr>
        <w:pStyle w:val="ItemIndent2"/>
        <w:rPr>
          <w:rStyle w:val="commandkeywords"/>
          <w:lang w:eastAsia="zh-CN"/>
        </w:rPr>
      </w:pPr>
      <w:r w:rsidRPr="002007F8">
        <w:rPr>
          <w:rStyle w:val="commandkeywords"/>
          <w:rFonts w:hint="eastAsia"/>
          <w:lang w:eastAsia="zh-CN"/>
        </w:rPr>
        <w:t>mpls ldp</w:t>
      </w:r>
    </w:p>
    <w:p w:rsidR="002007F8" w:rsidRPr="002007F8" w:rsidRDefault="002007F8" w:rsidP="002007F8">
      <w:pPr>
        <w:pStyle w:val="ItemIndent2"/>
        <w:rPr>
          <w:lang w:eastAsia="zh-CN"/>
        </w:rPr>
      </w:pPr>
      <w:r w:rsidRPr="002007F8">
        <w:rPr>
          <w:rFonts w:hint="eastAsia"/>
          <w:lang w:eastAsia="zh-CN"/>
        </w:rPr>
        <w:t>缺省情况下，</w:t>
      </w:r>
      <w:r w:rsidRPr="002007F8">
        <w:rPr>
          <w:rFonts w:hint="eastAsia"/>
          <w:lang w:eastAsia="zh-CN"/>
        </w:rPr>
        <w:t>LDP</w:t>
      </w:r>
      <w:r w:rsidRPr="002007F8">
        <w:rPr>
          <w:rFonts w:hint="eastAsia"/>
          <w:lang w:eastAsia="zh-CN"/>
        </w:rPr>
        <w:t>能力处于关闭状态。</w:t>
      </w:r>
    </w:p>
    <w:p w:rsidR="002007F8" w:rsidRPr="002007F8" w:rsidRDefault="002007F8" w:rsidP="002007F8">
      <w:pPr>
        <w:pStyle w:val="ItemStep2"/>
      </w:pPr>
      <w:r w:rsidRPr="002007F8">
        <w:rPr>
          <w:rFonts w:hint="eastAsia"/>
        </w:rPr>
        <w:t>退回系统视图。</w:t>
      </w:r>
    </w:p>
    <w:p w:rsidR="002007F8" w:rsidRPr="002007F8" w:rsidRDefault="002007F8" w:rsidP="002007F8">
      <w:pPr>
        <w:pStyle w:val="ItemIndent2"/>
        <w:rPr>
          <w:rStyle w:val="commandkeywords"/>
        </w:rPr>
      </w:pPr>
      <w:r w:rsidRPr="002007F8">
        <w:rPr>
          <w:rStyle w:val="commandkeywords"/>
        </w:rPr>
        <w:t>quit</w:t>
      </w:r>
    </w:p>
    <w:p w:rsidR="002007F8" w:rsidRPr="002007F8" w:rsidRDefault="002007F8" w:rsidP="002007F8">
      <w:pPr>
        <w:pStyle w:val="ItemStep2"/>
        <w:rPr>
          <w:lang w:eastAsia="zh-CN"/>
        </w:rPr>
      </w:pPr>
      <w:r w:rsidRPr="002007F8">
        <w:rPr>
          <w:rFonts w:hint="eastAsia"/>
          <w:lang w:eastAsia="zh-CN"/>
        </w:rPr>
        <w:t>进入连接</w:t>
      </w:r>
      <w:r w:rsidRPr="002007F8">
        <w:rPr>
          <w:rFonts w:hint="eastAsia"/>
          <w:lang w:eastAsia="zh-CN"/>
        </w:rPr>
        <w:t>AS</w:t>
      </w:r>
      <w:r w:rsidRPr="002007F8">
        <w:rPr>
          <w:rFonts w:hint="eastAsia"/>
          <w:lang w:eastAsia="zh-CN"/>
        </w:rPr>
        <w:t>内部路由器接口的接口视图。</w:t>
      </w:r>
    </w:p>
    <w:p w:rsidR="002007F8" w:rsidRPr="002007F8" w:rsidRDefault="002007F8" w:rsidP="002007F8">
      <w:pPr>
        <w:pStyle w:val="ItemIndent2"/>
        <w:rPr>
          <w:rStyle w:val="commandparameter"/>
        </w:rPr>
      </w:pPr>
      <w:r w:rsidRPr="002007F8">
        <w:rPr>
          <w:rStyle w:val="commandkeywords"/>
        </w:rPr>
        <w:t xml:space="preserve">interface </w:t>
      </w:r>
      <w:r w:rsidRPr="002007F8">
        <w:rPr>
          <w:rStyle w:val="commandparameter"/>
        </w:rPr>
        <w:t>interface-type interface-number</w:t>
      </w:r>
    </w:p>
    <w:p w:rsidR="002007F8" w:rsidRPr="002007F8" w:rsidRDefault="002007F8" w:rsidP="002007F8">
      <w:pPr>
        <w:pStyle w:val="ItemStep2"/>
      </w:pPr>
      <w:r w:rsidRPr="002007F8">
        <w:rPr>
          <w:rFonts w:hint="eastAsia"/>
        </w:rPr>
        <w:t>使能接口的</w:t>
      </w:r>
      <w:r w:rsidRPr="002007F8">
        <w:rPr>
          <w:rFonts w:hint="eastAsia"/>
        </w:rPr>
        <w:t>MPLS</w:t>
      </w:r>
      <w:r w:rsidRPr="002007F8">
        <w:rPr>
          <w:rFonts w:hint="eastAsia"/>
        </w:rPr>
        <w:t>能力。</w:t>
      </w:r>
    </w:p>
    <w:p w:rsidR="002007F8" w:rsidRPr="002007F8" w:rsidRDefault="002007F8" w:rsidP="002007F8">
      <w:pPr>
        <w:pStyle w:val="ItemIndent2"/>
        <w:rPr>
          <w:rStyle w:val="commandkeywords"/>
        </w:rPr>
      </w:pPr>
      <w:r w:rsidRPr="002007F8">
        <w:rPr>
          <w:rStyle w:val="commandkeywords"/>
        </w:rPr>
        <w:t>mpls enable</w:t>
      </w:r>
    </w:p>
    <w:p w:rsidR="002007F8" w:rsidRPr="002007F8" w:rsidRDefault="002007F8" w:rsidP="002007F8">
      <w:pPr>
        <w:pStyle w:val="ItemIndent2"/>
        <w:rPr>
          <w:lang w:eastAsia="zh-CN"/>
        </w:rPr>
      </w:pPr>
      <w:r w:rsidRPr="002007F8">
        <w:rPr>
          <w:rFonts w:hint="eastAsia"/>
          <w:lang w:eastAsia="zh-CN"/>
        </w:rPr>
        <w:t>缺省情况下，接口的</w:t>
      </w:r>
      <w:r w:rsidRPr="002007F8">
        <w:rPr>
          <w:rFonts w:hint="eastAsia"/>
          <w:lang w:eastAsia="zh-CN"/>
        </w:rPr>
        <w:t>MPLS</w:t>
      </w:r>
      <w:r w:rsidRPr="002007F8">
        <w:rPr>
          <w:rFonts w:hint="eastAsia"/>
          <w:lang w:eastAsia="zh-CN"/>
        </w:rPr>
        <w:t>能力处于关闭状态。</w:t>
      </w:r>
    </w:p>
    <w:p w:rsidR="002007F8" w:rsidRPr="002007F8" w:rsidRDefault="002007F8" w:rsidP="002007F8">
      <w:pPr>
        <w:pStyle w:val="ItemStep2"/>
      </w:pPr>
      <w:r w:rsidRPr="002007F8">
        <w:rPr>
          <w:rFonts w:hint="eastAsia"/>
        </w:rPr>
        <w:t>使能接口的</w:t>
      </w:r>
      <w:r w:rsidRPr="002007F8">
        <w:rPr>
          <w:rFonts w:hint="eastAsia"/>
        </w:rPr>
        <w:t>LDP</w:t>
      </w:r>
      <w:r w:rsidRPr="002007F8">
        <w:rPr>
          <w:rFonts w:hint="eastAsia"/>
        </w:rPr>
        <w:t>能力。</w:t>
      </w:r>
    </w:p>
    <w:p w:rsidR="002007F8" w:rsidRPr="002007F8" w:rsidRDefault="002007F8" w:rsidP="002007F8">
      <w:pPr>
        <w:pStyle w:val="ItemIndent2"/>
        <w:rPr>
          <w:rStyle w:val="commandkeywords"/>
        </w:rPr>
      </w:pPr>
      <w:r w:rsidRPr="002007F8">
        <w:rPr>
          <w:rStyle w:val="commandkeywords"/>
        </w:rPr>
        <w:t xml:space="preserve">mpls </w:t>
      </w:r>
      <w:r w:rsidRPr="002007F8">
        <w:rPr>
          <w:rStyle w:val="commandkeywords"/>
          <w:rFonts w:hint="eastAsia"/>
        </w:rPr>
        <w:t xml:space="preserve">ldp </w:t>
      </w:r>
      <w:r w:rsidRPr="002007F8">
        <w:rPr>
          <w:rStyle w:val="commandkeywords"/>
        </w:rPr>
        <w:t>enable</w:t>
      </w:r>
    </w:p>
    <w:p w:rsidR="002007F8" w:rsidRPr="002007F8" w:rsidRDefault="002007F8" w:rsidP="002007F8">
      <w:pPr>
        <w:pStyle w:val="ItemIndent2"/>
        <w:rPr>
          <w:lang w:eastAsia="zh-CN"/>
        </w:rPr>
      </w:pPr>
      <w:r w:rsidRPr="002007F8">
        <w:rPr>
          <w:rFonts w:hint="eastAsia"/>
          <w:lang w:eastAsia="zh-CN"/>
        </w:rPr>
        <w:t>缺省情况下，接口的</w:t>
      </w:r>
      <w:r w:rsidRPr="002007F8">
        <w:rPr>
          <w:rFonts w:hint="eastAsia"/>
          <w:lang w:eastAsia="zh-CN"/>
        </w:rPr>
        <w:t>LDP</w:t>
      </w:r>
      <w:r w:rsidRPr="002007F8">
        <w:rPr>
          <w:rFonts w:hint="eastAsia"/>
          <w:lang w:eastAsia="zh-CN"/>
        </w:rPr>
        <w:t>能力处于关闭状态。</w:t>
      </w:r>
    </w:p>
    <w:p w:rsidR="002007F8" w:rsidRPr="002007F8" w:rsidRDefault="002007F8" w:rsidP="002007F8">
      <w:pPr>
        <w:pStyle w:val="ItemStep2"/>
      </w:pPr>
      <w:r w:rsidRPr="002007F8">
        <w:rPr>
          <w:rFonts w:hint="eastAsia"/>
        </w:rPr>
        <w:t>退回系统视图。</w:t>
      </w:r>
    </w:p>
    <w:p w:rsidR="002007F8" w:rsidRPr="002007F8" w:rsidRDefault="002007F8" w:rsidP="002007F8">
      <w:pPr>
        <w:pStyle w:val="ItemIndent2"/>
        <w:rPr>
          <w:rStyle w:val="commandkeywords"/>
        </w:rPr>
      </w:pPr>
      <w:r w:rsidRPr="002007F8">
        <w:rPr>
          <w:rStyle w:val="commandkeywords"/>
        </w:rPr>
        <w:t>quit</w:t>
      </w:r>
    </w:p>
    <w:p w:rsidR="002007F8" w:rsidRPr="002007F8" w:rsidRDefault="002007F8" w:rsidP="002007F8">
      <w:pPr>
        <w:pStyle w:val="ItemStep"/>
      </w:pPr>
      <w:r w:rsidRPr="002007F8">
        <w:rPr>
          <w:rFonts w:hint="eastAsia"/>
        </w:rPr>
        <w:t>在连接对端</w:t>
      </w:r>
      <w:r w:rsidRPr="002007F8">
        <w:rPr>
          <w:rFonts w:hint="eastAsia"/>
        </w:rPr>
        <w:t>ASBR</w:t>
      </w:r>
      <w:r w:rsidRPr="002007F8">
        <w:rPr>
          <w:rFonts w:hint="eastAsia"/>
        </w:rPr>
        <w:t>的接口上使能</w:t>
      </w:r>
      <w:r w:rsidRPr="002007F8">
        <w:rPr>
          <w:rFonts w:hint="eastAsia"/>
        </w:rPr>
        <w:t>MPLS</w:t>
      </w:r>
      <w:r w:rsidRPr="002007F8">
        <w:rPr>
          <w:rFonts w:hint="eastAsia"/>
        </w:rPr>
        <w:t>能力。</w:t>
      </w:r>
    </w:p>
    <w:p w:rsidR="002007F8" w:rsidRPr="002007F8" w:rsidRDefault="002007F8" w:rsidP="002007F8">
      <w:pPr>
        <w:pStyle w:val="ItemStep2"/>
        <w:rPr>
          <w:lang w:eastAsia="zh-CN"/>
        </w:rPr>
      </w:pPr>
      <w:r w:rsidRPr="002007F8">
        <w:rPr>
          <w:rFonts w:hint="eastAsia"/>
          <w:lang w:eastAsia="zh-CN"/>
        </w:rPr>
        <w:t>进入连接对端</w:t>
      </w:r>
      <w:r w:rsidRPr="002007F8">
        <w:rPr>
          <w:rFonts w:hint="eastAsia"/>
          <w:lang w:eastAsia="zh-CN"/>
        </w:rPr>
        <w:t>ASBR</w:t>
      </w:r>
      <w:r w:rsidRPr="002007F8">
        <w:rPr>
          <w:rFonts w:hint="eastAsia"/>
          <w:lang w:eastAsia="zh-CN"/>
        </w:rPr>
        <w:t>接口的接口视图。</w:t>
      </w:r>
    </w:p>
    <w:p w:rsidR="002007F8" w:rsidRPr="002007F8" w:rsidRDefault="002007F8" w:rsidP="002007F8">
      <w:pPr>
        <w:pStyle w:val="ItemIndent2"/>
        <w:rPr>
          <w:rStyle w:val="commandparameter"/>
        </w:rPr>
      </w:pPr>
      <w:r w:rsidRPr="002007F8">
        <w:rPr>
          <w:rStyle w:val="commandkeywords"/>
          <w:rFonts w:hint="eastAsia"/>
        </w:rPr>
        <w:t xml:space="preserve">interface </w:t>
      </w:r>
      <w:r w:rsidRPr="002007F8">
        <w:rPr>
          <w:rStyle w:val="commandparameter"/>
          <w:rFonts w:hint="eastAsia"/>
        </w:rPr>
        <w:t>interface-type interface-number</w:t>
      </w:r>
    </w:p>
    <w:p w:rsidR="002007F8" w:rsidRPr="002007F8" w:rsidRDefault="002007F8" w:rsidP="002007F8">
      <w:pPr>
        <w:pStyle w:val="ItemStep2"/>
      </w:pPr>
      <w:r w:rsidRPr="002007F8">
        <w:rPr>
          <w:rFonts w:hint="eastAsia"/>
        </w:rPr>
        <w:t>使能接口的</w:t>
      </w:r>
      <w:r w:rsidRPr="002007F8">
        <w:rPr>
          <w:rFonts w:hint="eastAsia"/>
        </w:rPr>
        <w:t>MPLS</w:t>
      </w:r>
      <w:r w:rsidRPr="002007F8">
        <w:rPr>
          <w:rFonts w:hint="eastAsia"/>
        </w:rPr>
        <w:t>能力。</w:t>
      </w:r>
    </w:p>
    <w:p w:rsidR="002007F8" w:rsidRPr="002007F8" w:rsidRDefault="002007F8" w:rsidP="002007F8">
      <w:pPr>
        <w:pStyle w:val="ItemIndent2"/>
        <w:rPr>
          <w:rStyle w:val="commandkeywords"/>
        </w:rPr>
      </w:pPr>
      <w:r w:rsidRPr="002007F8">
        <w:rPr>
          <w:rStyle w:val="commandkeywords"/>
        </w:rPr>
        <w:t>mpls enable</w:t>
      </w:r>
    </w:p>
    <w:p w:rsidR="002007F8" w:rsidRPr="002007F8" w:rsidRDefault="002007F8" w:rsidP="002007F8">
      <w:pPr>
        <w:pStyle w:val="ItemIndent2"/>
        <w:rPr>
          <w:lang w:eastAsia="zh-CN"/>
        </w:rPr>
      </w:pPr>
      <w:r w:rsidRPr="002007F8">
        <w:rPr>
          <w:rFonts w:hint="eastAsia"/>
          <w:lang w:eastAsia="zh-CN"/>
        </w:rPr>
        <w:t>缺省情况下，接口的</w:t>
      </w:r>
      <w:r w:rsidRPr="002007F8">
        <w:rPr>
          <w:rFonts w:hint="eastAsia"/>
          <w:lang w:eastAsia="zh-CN"/>
        </w:rPr>
        <w:t>MPLS</w:t>
      </w:r>
      <w:r w:rsidRPr="002007F8">
        <w:rPr>
          <w:rFonts w:hint="eastAsia"/>
          <w:lang w:eastAsia="zh-CN"/>
        </w:rPr>
        <w:t>能力处于关闭状态。</w:t>
      </w:r>
    </w:p>
    <w:p w:rsidR="002007F8" w:rsidRPr="002007F8" w:rsidRDefault="002007F8" w:rsidP="002007F8">
      <w:pPr>
        <w:pStyle w:val="ItemStep2"/>
      </w:pPr>
      <w:r w:rsidRPr="002007F8">
        <w:rPr>
          <w:rFonts w:hint="eastAsia"/>
        </w:rPr>
        <w:t>退回系统视图。</w:t>
      </w:r>
    </w:p>
    <w:p w:rsidR="002007F8" w:rsidRDefault="002007F8" w:rsidP="00B51350">
      <w:pPr>
        <w:pStyle w:val="ItemIndent2"/>
        <w:rPr>
          <w:rStyle w:val="commandkeywords"/>
          <w:kern w:val="2"/>
          <w:lang w:eastAsia="zh-CN"/>
        </w:rPr>
      </w:pPr>
      <w:r w:rsidRPr="002007F8">
        <w:rPr>
          <w:rStyle w:val="commandkeywords"/>
        </w:rPr>
        <w:t>quit</w:t>
      </w:r>
    </w:p>
    <w:p w:rsidR="00582627" w:rsidRDefault="00582627" w:rsidP="00582627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 xml:space="preserve">bgp </w:t>
      </w:r>
      <w:r w:rsidRPr="00582627">
        <w:rPr>
          <w:rStyle w:val="commandparameter"/>
        </w:rPr>
        <w:t>as-number</w:t>
      </w:r>
      <w:r w:rsidRPr="00582627">
        <w:t xml:space="preserve"> </w:t>
      </w:r>
      <w:r w:rsidRPr="00582627">
        <w:rPr>
          <w:rStyle w:val="commandtext"/>
          <w:rFonts w:hint="eastAsia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  <w:rFonts w:hint="eastAsia"/>
        </w:rPr>
        <w:t>instance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>instance-name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]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</w:t>
      </w:r>
      <w:r>
        <w:rPr>
          <w:rFonts w:hint="eastAsia"/>
          <w:lang w:eastAsia="zh-CN"/>
        </w:rPr>
        <w:t>BGP</w:t>
      </w:r>
      <w:r>
        <w:rPr>
          <w:rFonts w:hint="eastAsia"/>
          <w:lang w:eastAsia="zh-CN"/>
        </w:rPr>
        <w:t>对等体</w:t>
      </w:r>
      <w:r w:rsidR="002007F8">
        <w:rPr>
          <w:rFonts w:hint="eastAsia"/>
          <w:lang w:eastAsia="zh-CN"/>
        </w:rPr>
        <w:t>，</w:t>
      </w:r>
      <w:r w:rsidR="002007F8" w:rsidRPr="002007F8">
        <w:rPr>
          <w:rFonts w:hint="eastAsia"/>
          <w:lang w:eastAsia="zh-CN"/>
        </w:rPr>
        <w:t>将同一</w:t>
      </w:r>
      <w:r w:rsidR="002007F8" w:rsidRPr="002007F8">
        <w:rPr>
          <w:rFonts w:hint="eastAsia"/>
          <w:lang w:eastAsia="zh-CN"/>
        </w:rPr>
        <w:t>AS</w:t>
      </w:r>
      <w:r w:rsidR="002007F8" w:rsidRPr="002007F8">
        <w:rPr>
          <w:rFonts w:hint="eastAsia"/>
          <w:lang w:eastAsia="zh-CN"/>
        </w:rPr>
        <w:t>的</w:t>
      </w:r>
      <w:r w:rsidR="002007F8" w:rsidRPr="002007F8">
        <w:rPr>
          <w:rFonts w:hint="eastAsia"/>
          <w:lang w:eastAsia="zh-CN"/>
        </w:rPr>
        <w:t>PE</w:t>
      </w:r>
      <w:r w:rsidR="002007F8" w:rsidRPr="002007F8">
        <w:rPr>
          <w:rFonts w:hint="eastAsia"/>
          <w:lang w:eastAsia="zh-CN"/>
        </w:rPr>
        <w:t>配置为</w:t>
      </w:r>
      <w:r w:rsidR="002007F8" w:rsidRPr="002007F8">
        <w:rPr>
          <w:rFonts w:hint="eastAsia"/>
          <w:lang w:eastAsia="zh-CN"/>
        </w:rPr>
        <w:t>IBGP</w:t>
      </w:r>
      <w:r w:rsidR="002007F8" w:rsidRPr="002007F8">
        <w:rPr>
          <w:rFonts w:hint="eastAsia"/>
          <w:lang w:eastAsia="zh-CN"/>
        </w:rPr>
        <w:t>对等体，</w:t>
      </w:r>
      <w:r w:rsidR="002007F8">
        <w:rPr>
          <w:rFonts w:hint="eastAsia"/>
          <w:lang w:eastAsia="zh-CN"/>
        </w:rPr>
        <w:t>将</w:t>
      </w:r>
      <w:r w:rsidR="002007F8" w:rsidRPr="002007F8">
        <w:rPr>
          <w:rFonts w:hint="eastAsia"/>
          <w:lang w:eastAsia="zh-CN"/>
        </w:rPr>
        <w:t>不同</w:t>
      </w:r>
      <w:r w:rsidR="002007F8" w:rsidRPr="002007F8">
        <w:rPr>
          <w:rFonts w:hint="eastAsia"/>
          <w:lang w:eastAsia="zh-CN"/>
        </w:rPr>
        <w:t>AS</w:t>
      </w:r>
      <w:r w:rsidR="002007F8" w:rsidRPr="002007F8">
        <w:rPr>
          <w:rFonts w:hint="eastAsia"/>
          <w:lang w:eastAsia="zh-CN"/>
        </w:rPr>
        <w:t>的</w:t>
      </w:r>
      <w:r w:rsidR="002007F8" w:rsidRPr="002007F8">
        <w:rPr>
          <w:rFonts w:hint="eastAsia"/>
          <w:lang w:eastAsia="zh-CN"/>
        </w:rPr>
        <w:t>ASBR</w:t>
      </w:r>
      <w:r w:rsidR="002007F8" w:rsidRPr="002007F8">
        <w:rPr>
          <w:rFonts w:hint="eastAsia"/>
          <w:lang w:eastAsia="zh-CN"/>
        </w:rPr>
        <w:t>配置为</w:t>
      </w:r>
      <w:r w:rsidR="002007F8" w:rsidRPr="002007F8">
        <w:rPr>
          <w:rFonts w:hint="eastAsia"/>
          <w:lang w:eastAsia="zh-CN"/>
        </w:rPr>
        <w:t>EBGP</w:t>
      </w:r>
      <w:r w:rsidR="002007F8" w:rsidRPr="002007F8">
        <w:rPr>
          <w:rFonts w:hint="eastAsia"/>
          <w:lang w:eastAsia="zh-CN"/>
        </w:rPr>
        <w:t>对等体</w:t>
      </w:r>
      <w:r>
        <w:rPr>
          <w:rFonts w:hint="eastAsia"/>
          <w:lang w:eastAsia="zh-CN"/>
        </w:rPr>
        <w:t>。</w:t>
      </w:r>
    </w:p>
    <w:p w:rsidR="00582627" w:rsidRDefault="00582627" w:rsidP="00582627">
      <w:pPr>
        <w:pStyle w:val="ItemIndent1"/>
        <w:rPr>
          <w:rStyle w:val="commandparameter"/>
        </w:rPr>
      </w:pPr>
      <w:r w:rsidRPr="00582627">
        <w:rPr>
          <w:rStyle w:val="commandkeywords"/>
        </w:rPr>
        <w:t>peer</w:t>
      </w:r>
      <w:r w:rsidRPr="00582627">
        <w:rPr>
          <w:rStyle w:val="commandparameter"/>
        </w:rPr>
        <w:t xml:space="preserve"> </w:t>
      </w:r>
      <w:r w:rsidRPr="00582627">
        <w:rPr>
          <w:rStyle w:val="commandtext"/>
          <w:rFonts w:hint="eastAsia"/>
        </w:rPr>
        <w:t>{</w:t>
      </w:r>
      <w:r w:rsidRPr="00582627">
        <w:t xml:space="preserve"> </w:t>
      </w:r>
      <w:r w:rsidRPr="00582627">
        <w:rPr>
          <w:rStyle w:val="commandparameter"/>
        </w:rPr>
        <w:t xml:space="preserve">group-name </w:t>
      </w:r>
      <w:r w:rsidRPr="00582627">
        <w:rPr>
          <w:rStyle w:val="commandtext"/>
        </w:rPr>
        <w:t>|</w:t>
      </w:r>
      <w:r w:rsidRPr="00582627">
        <w:rPr>
          <w:rStyle w:val="commandparameter"/>
        </w:rPr>
        <w:t xml:space="preserve"> ipv4-address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mask-length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}</w:t>
      </w:r>
      <w:r w:rsidRPr="00582627">
        <w:t xml:space="preserve"> </w:t>
      </w:r>
      <w:r w:rsidRPr="00582627">
        <w:rPr>
          <w:rStyle w:val="commandkeywords"/>
        </w:rPr>
        <w:t>as-number</w:t>
      </w:r>
      <w:r w:rsidRPr="00582627">
        <w:t xml:space="preserve"> </w:t>
      </w:r>
      <w:r w:rsidRPr="00582627">
        <w:rPr>
          <w:rStyle w:val="commandparameter"/>
        </w:rPr>
        <w:t>as-number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BGP VPNv6</w:t>
      </w:r>
      <w:r>
        <w:rPr>
          <w:rFonts w:hint="eastAsia"/>
          <w:lang w:eastAsia="zh-CN"/>
        </w:rPr>
        <w:t>地址族视图。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</w:rPr>
        <w:t>address-family vpnv</w:t>
      </w:r>
      <w:r w:rsidRPr="00582627">
        <w:rPr>
          <w:rStyle w:val="commandkeywords"/>
          <w:rFonts w:hint="eastAsia"/>
        </w:rPr>
        <w:t>6</w:t>
      </w:r>
    </w:p>
    <w:p w:rsidR="00582627" w:rsidRDefault="00582627" w:rsidP="00582627">
      <w:pPr>
        <w:pStyle w:val="ItemStep"/>
      </w:pPr>
      <w:r>
        <w:rPr>
          <w:rFonts w:hint="eastAsia"/>
        </w:rPr>
        <w:t>使能本地路由器与同一</w:t>
      </w:r>
      <w:r>
        <w:rPr>
          <w:rFonts w:hint="eastAsia"/>
        </w:rPr>
        <w:t>AS</w:t>
      </w:r>
      <w:r>
        <w:rPr>
          <w:rFonts w:hint="eastAsia"/>
        </w:rPr>
        <w:t>的</w:t>
      </w:r>
      <w:r>
        <w:rPr>
          <w:rFonts w:hint="eastAsia"/>
        </w:rPr>
        <w:t>PE</w:t>
      </w:r>
      <w:r>
        <w:rPr>
          <w:rFonts w:hint="eastAsia"/>
        </w:rPr>
        <w:t>、不同</w:t>
      </w:r>
      <w:r>
        <w:rPr>
          <w:rFonts w:hint="eastAsia"/>
        </w:rPr>
        <w:t>AS</w:t>
      </w:r>
      <w:r>
        <w:rPr>
          <w:rFonts w:hint="eastAsia"/>
        </w:rPr>
        <w:t>的</w:t>
      </w:r>
      <w:r>
        <w:rPr>
          <w:rFonts w:hint="eastAsia"/>
        </w:rPr>
        <w:t>ASBR</w:t>
      </w:r>
      <w:r>
        <w:rPr>
          <w:rFonts w:hint="eastAsia"/>
        </w:rPr>
        <w:t>交换</w:t>
      </w:r>
      <w:r>
        <w:rPr>
          <w:rFonts w:hint="eastAsia"/>
        </w:rPr>
        <w:t>VPNv6</w:t>
      </w:r>
      <w:r>
        <w:rPr>
          <w:rFonts w:hint="eastAsia"/>
        </w:rPr>
        <w:t>路由信息的能力。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 xml:space="preserve">peer </w:t>
      </w:r>
      <w:r w:rsidRPr="00582627">
        <w:rPr>
          <w:rStyle w:val="commandtext"/>
          <w:rFonts w:hint="eastAsia"/>
        </w:rPr>
        <w:t>{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group-name </w:t>
      </w:r>
      <w:r w:rsidRPr="00582627">
        <w:rPr>
          <w:rStyle w:val="commandtext"/>
          <w:rFonts w:hint="eastAsia"/>
        </w:rPr>
        <w:t>|</w:t>
      </w:r>
      <w:r w:rsidRPr="00582627">
        <w:rPr>
          <w:rStyle w:val="commandparameter"/>
          <w:rFonts w:hint="eastAsia"/>
        </w:rPr>
        <w:t xml:space="preserve"> </w:t>
      </w:r>
      <w:r w:rsidRPr="00582627">
        <w:rPr>
          <w:rStyle w:val="commandparameter"/>
        </w:rPr>
        <w:t xml:space="preserve">ipv4-address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mask-length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}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  <w:rFonts w:hint="eastAsia"/>
        </w:rPr>
        <w:t>enable</w:t>
      </w:r>
    </w:p>
    <w:p w:rsid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缺省情况下，本地路由器不能与对等体交换</w:t>
      </w:r>
      <w:r w:rsidRPr="00582627">
        <w:rPr>
          <w:rFonts w:hint="eastAsia"/>
          <w:lang w:eastAsia="zh-CN"/>
        </w:rPr>
        <w:t>VPNv6</w:t>
      </w:r>
      <w:r w:rsidRPr="00582627">
        <w:rPr>
          <w:rFonts w:hint="eastAsia"/>
          <w:lang w:eastAsia="zh-CN"/>
        </w:rPr>
        <w:t>路由信息</w:t>
      </w:r>
      <w:r>
        <w:rPr>
          <w:rFonts w:hint="eastAsia"/>
          <w:lang w:eastAsia="zh-CN"/>
        </w:rPr>
        <w:t>。</w:t>
      </w:r>
    </w:p>
    <w:p w:rsidR="00582627" w:rsidRDefault="00582627" w:rsidP="00582627">
      <w:pPr>
        <w:pStyle w:val="ItemStep"/>
      </w:pPr>
      <w:r>
        <w:rPr>
          <w:rFonts w:hint="eastAsia"/>
        </w:rPr>
        <w:t>配置对接收到的</w:t>
      </w:r>
      <w:r>
        <w:rPr>
          <w:rFonts w:hint="eastAsia"/>
        </w:rPr>
        <w:t>VPNv6</w:t>
      </w:r>
      <w:r>
        <w:rPr>
          <w:rFonts w:hint="eastAsia"/>
        </w:rPr>
        <w:t>路由不进行</w:t>
      </w:r>
      <w:r w:rsidR="00BA1455">
        <w:rPr>
          <w:rFonts w:hint="eastAsia"/>
        </w:rPr>
        <w:t>Route Target</w:t>
      </w:r>
      <w:r>
        <w:rPr>
          <w:rFonts w:hint="eastAsia"/>
        </w:rPr>
        <w:t>过滤。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</w:rPr>
        <w:t>undo po</w:t>
      </w:r>
      <w:r w:rsidRPr="00582627">
        <w:rPr>
          <w:rStyle w:val="commandkeywords"/>
          <w:rFonts w:hint="eastAsia"/>
        </w:rPr>
        <w:t>licy</w:t>
      </w:r>
      <w:r w:rsidRPr="00582627">
        <w:rPr>
          <w:rStyle w:val="commandkeywords"/>
        </w:rPr>
        <w:t xml:space="preserve"> </w:t>
      </w:r>
      <w:r w:rsidRPr="00582627">
        <w:rPr>
          <w:rStyle w:val="commandkeywords"/>
          <w:rFonts w:hint="eastAsia"/>
        </w:rPr>
        <w:t>vpn</w:t>
      </w:r>
      <w:r w:rsidRPr="00582627">
        <w:rPr>
          <w:rStyle w:val="commandkeywords"/>
        </w:rPr>
        <w:t>-target</w:t>
      </w:r>
    </w:p>
    <w:p w:rsidR="00666912" w:rsidRPr="00582627" w:rsidRDefault="00582627" w:rsidP="00B51350">
      <w:pPr>
        <w:pStyle w:val="ItemIndent1"/>
      </w:pPr>
      <w:r w:rsidRPr="00582627">
        <w:rPr>
          <w:rFonts w:hint="eastAsia"/>
        </w:rPr>
        <w:t>缺省情况下，对接收到的</w:t>
      </w:r>
      <w:r w:rsidRPr="00582627">
        <w:rPr>
          <w:rFonts w:hint="eastAsia"/>
        </w:rPr>
        <w:t>VPNv6</w:t>
      </w:r>
      <w:r w:rsidRPr="00582627">
        <w:rPr>
          <w:rFonts w:hint="eastAsia"/>
        </w:rPr>
        <w:t>路由进行</w:t>
      </w:r>
      <w:r w:rsidR="00BA1455">
        <w:rPr>
          <w:rFonts w:hint="eastAsia"/>
        </w:rPr>
        <w:t>Route Target</w:t>
      </w:r>
      <w:r w:rsidRPr="00582627">
        <w:rPr>
          <w:rFonts w:hint="eastAsia"/>
        </w:rPr>
        <w:t>过滤</w:t>
      </w:r>
      <w:r>
        <w:rPr>
          <w:rFonts w:hint="eastAsia"/>
        </w:rPr>
        <w:t>。</w:t>
      </w:r>
    </w:p>
    <w:p w:rsidR="007D7DD4" w:rsidRDefault="00427BA2" w:rsidP="00DD64CA">
      <w:pPr>
        <w:pStyle w:val="3"/>
      </w:pPr>
      <w:bookmarkStart w:id="3593" w:name="_Toc476255246"/>
      <w:bookmarkStart w:id="3594" w:name="_Toc476257341"/>
      <w:bookmarkStart w:id="3595" w:name="_Toc476259322"/>
      <w:bookmarkStart w:id="3596" w:name="_Toc476255304"/>
      <w:bookmarkStart w:id="3597" w:name="_Toc476257399"/>
      <w:bookmarkStart w:id="3598" w:name="_Toc476259380"/>
      <w:bookmarkStart w:id="3599" w:name="_Toc308165974"/>
      <w:bookmarkStart w:id="3600" w:name="_Toc45106046"/>
      <w:bookmarkEnd w:id="3593"/>
      <w:bookmarkEnd w:id="3594"/>
      <w:bookmarkEnd w:id="3595"/>
      <w:bookmarkEnd w:id="3596"/>
      <w:bookmarkEnd w:id="3597"/>
      <w:bookmarkEnd w:id="3598"/>
      <w:r>
        <w:rPr>
          <w:rFonts w:hint="eastAsia"/>
        </w:rPr>
        <w:lastRenderedPageBreak/>
        <w:t>配置</w:t>
      </w:r>
      <w:r>
        <w:rPr>
          <w:rFonts w:hint="eastAsia"/>
        </w:rPr>
        <w:t>IPv6</w:t>
      </w:r>
      <w:r>
        <w:rPr>
          <w:rFonts w:hint="eastAsia"/>
        </w:rPr>
        <w:t>跨域</w:t>
      </w:r>
      <w:r>
        <w:rPr>
          <w:rFonts w:hint="eastAsia"/>
        </w:rPr>
        <w:t>VPN-OptionC</w:t>
      </w:r>
      <w:bookmarkEnd w:id="3599"/>
      <w:r w:rsidR="00174D20">
        <w:rPr>
          <w:rFonts w:hint="eastAsia"/>
        </w:rPr>
        <w:t>（方式一）</w:t>
      </w:r>
      <w:bookmarkEnd w:id="3600"/>
    </w:p>
    <w:p w:rsidR="00A94866" w:rsidRPr="00A94866" w:rsidRDefault="00A94866" w:rsidP="00A94866">
      <w:pPr>
        <w:pStyle w:val="4"/>
      </w:pPr>
      <w:r w:rsidRPr="00A94866">
        <w:rPr>
          <w:rFonts w:hint="eastAsia"/>
        </w:rPr>
        <w:t>配置准备</w:t>
      </w:r>
    </w:p>
    <w:p w:rsidR="00A94866" w:rsidRPr="00A94866" w:rsidRDefault="00A94866" w:rsidP="00A94866">
      <w:r w:rsidRPr="00A94866">
        <w:rPr>
          <w:rFonts w:hint="eastAsia"/>
        </w:rPr>
        <w:t>执行本配置前，需要在</w:t>
      </w:r>
      <w:r w:rsidRPr="00A94866">
        <w:rPr>
          <w:rFonts w:hint="eastAsia"/>
        </w:rPr>
        <w:t>PE</w:t>
      </w:r>
      <w:r w:rsidRPr="00A94866">
        <w:rPr>
          <w:rFonts w:hint="eastAsia"/>
        </w:rPr>
        <w:t>或</w:t>
      </w:r>
      <w:r w:rsidRPr="00A94866">
        <w:rPr>
          <w:rFonts w:hint="eastAsia"/>
        </w:rPr>
        <w:t>ASBR</w:t>
      </w:r>
      <w:r w:rsidRPr="00A94866">
        <w:rPr>
          <w:rFonts w:hint="eastAsia"/>
        </w:rPr>
        <w:t>上配置通过</w:t>
      </w:r>
      <w:r w:rsidRPr="00A94866">
        <w:rPr>
          <w:rFonts w:hint="eastAsia"/>
        </w:rPr>
        <w:t>BGP</w:t>
      </w:r>
      <w:r w:rsidRPr="00A94866">
        <w:rPr>
          <w:rFonts w:hint="eastAsia"/>
        </w:rPr>
        <w:t>发布</w:t>
      </w:r>
      <w:r w:rsidRPr="00A94866">
        <w:rPr>
          <w:rFonts w:hint="eastAsia"/>
        </w:rPr>
        <w:t>PE</w:t>
      </w:r>
      <w:r w:rsidRPr="00A94866">
        <w:rPr>
          <w:rFonts w:hint="eastAsia"/>
        </w:rPr>
        <w:t>地址对应的路由，配置方法请参见“三层技术</w:t>
      </w:r>
      <w:r w:rsidRPr="00A94866">
        <w:rPr>
          <w:rFonts w:hint="eastAsia"/>
        </w:rPr>
        <w:t>-IP</w:t>
      </w:r>
      <w:r w:rsidRPr="00A94866">
        <w:rPr>
          <w:rFonts w:hint="eastAsia"/>
        </w:rPr>
        <w:t>路由配置指导”中的“</w:t>
      </w:r>
      <w:r w:rsidRPr="00A94866">
        <w:rPr>
          <w:rFonts w:hint="eastAsia"/>
        </w:rPr>
        <w:t>BGP</w:t>
      </w:r>
      <w:r w:rsidRPr="00A94866">
        <w:rPr>
          <w:rFonts w:hint="eastAsia"/>
        </w:rPr>
        <w:t>”。</w:t>
      </w:r>
    </w:p>
    <w:p w:rsidR="00A94866" w:rsidRPr="00A94866" w:rsidRDefault="00A94866" w:rsidP="00A94866">
      <w:r w:rsidRPr="00A94866">
        <w:rPr>
          <w:rFonts w:hint="eastAsia"/>
        </w:rPr>
        <w:t>PE</w:t>
      </w:r>
      <w:r w:rsidRPr="00A94866">
        <w:rPr>
          <w:rFonts w:hint="eastAsia"/>
        </w:rPr>
        <w:t>上还需完成以下操作：</w:t>
      </w:r>
    </w:p>
    <w:p w:rsidR="00A94866" w:rsidRPr="00A94866" w:rsidRDefault="00A94866" w:rsidP="00A94866">
      <w:pPr>
        <w:pStyle w:val="ItemList"/>
      </w:pPr>
      <w:r w:rsidRPr="00A94866">
        <w:rPr>
          <w:rFonts w:hint="eastAsia"/>
        </w:rPr>
        <w:t>配置</w:t>
      </w:r>
      <w:r w:rsidRPr="00A94866">
        <w:rPr>
          <w:rFonts w:hint="eastAsia"/>
        </w:rPr>
        <w:t>VPN</w:t>
      </w:r>
      <w:r w:rsidRPr="00A94866">
        <w:rPr>
          <w:rFonts w:hint="eastAsia"/>
        </w:rPr>
        <w:t>实例</w:t>
      </w:r>
    </w:p>
    <w:p w:rsidR="00A94866" w:rsidRPr="00A94866" w:rsidRDefault="00A94866" w:rsidP="00B51350">
      <w:pPr>
        <w:pStyle w:val="ItemList"/>
        <w:rPr>
          <w:lang w:eastAsia="zh-CN"/>
        </w:rPr>
      </w:pPr>
      <w:r w:rsidRPr="00A94866">
        <w:rPr>
          <w:rFonts w:hint="eastAsia"/>
          <w:lang w:eastAsia="zh-CN"/>
        </w:rPr>
        <w:t>配置</w:t>
      </w:r>
      <w:r w:rsidRPr="00A94866">
        <w:rPr>
          <w:rFonts w:hint="eastAsia"/>
          <w:lang w:eastAsia="zh-CN"/>
        </w:rPr>
        <w:t>PE-CE</w:t>
      </w:r>
      <w:r w:rsidRPr="00A94866">
        <w:rPr>
          <w:rFonts w:hint="eastAsia"/>
          <w:lang w:eastAsia="zh-CN"/>
        </w:rPr>
        <w:t>之间的路由交换</w:t>
      </w:r>
    </w:p>
    <w:p w:rsidR="00A94866" w:rsidRDefault="00427BA2" w:rsidP="00B51350">
      <w:pPr>
        <w:pStyle w:val="4"/>
      </w:pPr>
      <w:r>
        <w:rPr>
          <w:rFonts w:hint="eastAsia"/>
        </w:rPr>
        <w:t>配置</w:t>
      </w:r>
      <w:r>
        <w:rPr>
          <w:rFonts w:hint="eastAsia"/>
        </w:rPr>
        <w:t>PE</w:t>
      </w:r>
    </w:p>
    <w:p w:rsidR="00582627" w:rsidRDefault="00582627" w:rsidP="00582627">
      <w:pPr>
        <w:pStyle w:val="ItemStep"/>
      </w:pPr>
      <w:r>
        <w:rPr>
          <w:rFonts w:hint="eastAsia"/>
        </w:rPr>
        <w:t>进入系统视图。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>system-view</w:t>
      </w:r>
    </w:p>
    <w:p w:rsidR="00582627" w:rsidRDefault="00582627" w:rsidP="00582627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 xml:space="preserve">bgp </w:t>
      </w:r>
      <w:r w:rsidRPr="00582627">
        <w:rPr>
          <w:rStyle w:val="commandparameter"/>
        </w:rPr>
        <w:t>as-number</w:t>
      </w:r>
      <w:r w:rsidRPr="00582627">
        <w:t xml:space="preserve"> </w:t>
      </w:r>
      <w:r w:rsidRPr="00582627">
        <w:rPr>
          <w:rStyle w:val="commandtext"/>
          <w:rFonts w:hint="eastAsia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  <w:rFonts w:hint="eastAsia"/>
        </w:rPr>
        <w:t>instance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>instance-name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]</w:t>
      </w:r>
    </w:p>
    <w:p w:rsidR="00582627" w:rsidRDefault="00A94866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</w:t>
      </w:r>
      <w:r>
        <w:rPr>
          <w:rFonts w:hint="eastAsia"/>
          <w:lang w:eastAsia="zh-CN"/>
        </w:rPr>
        <w:t>BGP</w:t>
      </w:r>
      <w:r>
        <w:rPr>
          <w:rFonts w:hint="eastAsia"/>
          <w:lang w:eastAsia="zh-CN"/>
        </w:rPr>
        <w:t>对等体，将</w:t>
      </w:r>
      <w:r w:rsidR="00582627">
        <w:rPr>
          <w:rFonts w:hint="eastAsia"/>
          <w:lang w:eastAsia="zh-CN"/>
        </w:rPr>
        <w:t>本</w:t>
      </w:r>
      <w:r w:rsidR="00582627">
        <w:rPr>
          <w:rFonts w:hint="eastAsia"/>
          <w:lang w:eastAsia="zh-CN"/>
        </w:rPr>
        <w:t>AS</w:t>
      </w:r>
      <w:r w:rsidR="00582627">
        <w:rPr>
          <w:rFonts w:hint="eastAsia"/>
          <w:lang w:eastAsia="zh-CN"/>
        </w:rPr>
        <w:t>的</w:t>
      </w:r>
      <w:r w:rsidR="00582627">
        <w:rPr>
          <w:rFonts w:hint="eastAsia"/>
          <w:lang w:eastAsia="zh-CN"/>
        </w:rPr>
        <w:t>ASBR-PE</w:t>
      </w:r>
      <w:r>
        <w:rPr>
          <w:rFonts w:hint="eastAsia"/>
          <w:lang w:eastAsia="zh-CN"/>
        </w:rPr>
        <w:t>配置</w:t>
      </w:r>
      <w:r w:rsidR="00582627">
        <w:rPr>
          <w:rFonts w:hint="eastAsia"/>
          <w:lang w:eastAsia="zh-CN"/>
        </w:rPr>
        <w:t>为</w:t>
      </w:r>
      <w:r w:rsidR="00582627">
        <w:rPr>
          <w:rFonts w:hint="eastAsia"/>
          <w:lang w:eastAsia="zh-CN"/>
        </w:rPr>
        <w:t>IBGP</w:t>
      </w:r>
      <w:r w:rsidR="00582627">
        <w:rPr>
          <w:rFonts w:hint="eastAsia"/>
          <w:lang w:eastAsia="zh-CN"/>
        </w:rPr>
        <w:t>对等体</w:t>
      </w:r>
      <w:r>
        <w:rPr>
          <w:rFonts w:hint="eastAsia"/>
          <w:lang w:eastAsia="zh-CN"/>
        </w:rPr>
        <w:t>，将</w:t>
      </w:r>
      <w:r w:rsidRPr="00A94866">
        <w:rPr>
          <w:rFonts w:hint="eastAsia"/>
          <w:lang w:eastAsia="zh-CN"/>
        </w:rPr>
        <w:t>另一</w:t>
      </w:r>
      <w:r w:rsidRPr="00A94866">
        <w:rPr>
          <w:rFonts w:hint="eastAsia"/>
          <w:lang w:eastAsia="zh-CN"/>
        </w:rPr>
        <w:t>AS</w:t>
      </w:r>
      <w:r w:rsidRPr="00A94866">
        <w:rPr>
          <w:rFonts w:hint="eastAsia"/>
          <w:lang w:eastAsia="zh-CN"/>
        </w:rPr>
        <w:t>的</w:t>
      </w:r>
      <w:r w:rsidRPr="00A94866">
        <w:rPr>
          <w:rFonts w:hint="eastAsia"/>
          <w:lang w:eastAsia="zh-CN"/>
        </w:rPr>
        <w:t>PE</w:t>
      </w:r>
      <w:r w:rsidRPr="00A94866">
        <w:rPr>
          <w:rFonts w:hint="eastAsia"/>
          <w:lang w:eastAsia="zh-CN"/>
        </w:rPr>
        <w:t>配置为</w:t>
      </w:r>
      <w:r w:rsidRPr="00A94866">
        <w:rPr>
          <w:rFonts w:hint="eastAsia"/>
          <w:lang w:eastAsia="zh-CN"/>
        </w:rPr>
        <w:t>EBGP</w:t>
      </w:r>
      <w:r w:rsidRPr="00A94866">
        <w:rPr>
          <w:rFonts w:hint="eastAsia"/>
          <w:lang w:eastAsia="zh-CN"/>
        </w:rPr>
        <w:t>对等体</w:t>
      </w:r>
      <w:r w:rsidR="00582627">
        <w:rPr>
          <w:rFonts w:hint="eastAsia"/>
          <w:lang w:eastAsia="zh-CN"/>
        </w:rPr>
        <w:t>。</w:t>
      </w:r>
    </w:p>
    <w:p w:rsidR="00582627" w:rsidRDefault="00582627" w:rsidP="00582627">
      <w:pPr>
        <w:pStyle w:val="ItemIndent1"/>
        <w:rPr>
          <w:rStyle w:val="commandparameter"/>
        </w:rPr>
      </w:pPr>
      <w:r w:rsidRPr="00582627">
        <w:rPr>
          <w:rStyle w:val="commandkeywords"/>
        </w:rPr>
        <w:t>peer</w:t>
      </w:r>
      <w:r w:rsidRPr="00582627">
        <w:rPr>
          <w:rStyle w:val="commandparameter"/>
        </w:rPr>
        <w:t xml:space="preserve"> </w:t>
      </w:r>
      <w:r w:rsidRPr="00582627">
        <w:rPr>
          <w:rStyle w:val="commandtext"/>
          <w:rFonts w:hint="eastAsia"/>
        </w:rPr>
        <w:t>{</w:t>
      </w:r>
      <w:r w:rsidRPr="00582627">
        <w:t xml:space="preserve"> </w:t>
      </w:r>
      <w:r w:rsidRPr="00582627">
        <w:rPr>
          <w:rStyle w:val="commandparameter"/>
        </w:rPr>
        <w:t xml:space="preserve">group-name </w:t>
      </w:r>
      <w:r w:rsidRPr="00582627">
        <w:rPr>
          <w:rStyle w:val="commandtext"/>
        </w:rPr>
        <w:t>|</w:t>
      </w:r>
      <w:r w:rsidRPr="00582627">
        <w:rPr>
          <w:rStyle w:val="commandparameter"/>
        </w:rPr>
        <w:t xml:space="preserve"> ipv4-address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mask-length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}</w:t>
      </w:r>
      <w:r w:rsidRPr="00582627">
        <w:t xml:space="preserve"> </w:t>
      </w:r>
      <w:r w:rsidRPr="00582627">
        <w:rPr>
          <w:rStyle w:val="commandkeywords"/>
        </w:rPr>
        <w:t>as-number</w:t>
      </w:r>
      <w:r w:rsidRPr="00582627">
        <w:t xml:space="preserve"> </w:t>
      </w:r>
      <w:r w:rsidRPr="00582627">
        <w:rPr>
          <w:rStyle w:val="commandparameter"/>
        </w:rPr>
        <w:t>as-number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BGP IPv4</w:t>
      </w:r>
      <w:r>
        <w:rPr>
          <w:rFonts w:hint="eastAsia"/>
          <w:lang w:eastAsia="zh-CN"/>
        </w:rPr>
        <w:t>单播地址族视图。</w:t>
      </w:r>
    </w:p>
    <w:p w:rsidR="00582627" w:rsidRDefault="00582627" w:rsidP="00582627">
      <w:pPr>
        <w:pStyle w:val="ItemIndent1"/>
        <w:rPr>
          <w:rStyle w:val="commandtext"/>
        </w:rPr>
      </w:pPr>
      <w:r w:rsidRPr="00582627">
        <w:rPr>
          <w:rStyle w:val="commandkeywords"/>
        </w:rPr>
        <w:t xml:space="preserve">address-family ipv4 </w:t>
      </w:r>
      <w:r w:rsidRPr="00582627">
        <w:rPr>
          <w:rStyle w:val="commandtext"/>
          <w:rFonts w:hint="eastAsia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</w:rPr>
        <w:t>unicast</w:t>
      </w:r>
      <w:r w:rsidRPr="00582627">
        <w:rPr>
          <w:rStyle w:val="commandkeywords"/>
          <w:rFonts w:hint="eastAsia"/>
        </w:rPr>
        <w:t xml:space="preserve"> </w:t>
      </w:r>
      <w:r w:rsidRPr="00582627">
        <w:rPr>
          <w:rStyle w:val="commandtext"/>
          <w:rFonts w:hint="eastAsia"/>
        </w:rPr>
        <w:t>]</w:t>
      </w:r>
    </w:p>
    <w:p w:rsidR="00582627" w:rsidRDefault="00582627" w:rsidP="00582627">
      <w:pPr>
        <w:pStyle w:val="ItemStep"/>
      </w:pPr>
      <w:r>
        <w:rPr>
          <w:rFonts w:hint="eastAsia"/>
        </w:rPr>
        <w:t>使能与本</w:t>
      </w:r>
      <w:r>
        <w:rPr>
          <w:rFonts w:hint="eastAsia"/>
        </w:rPr>
        <w:t>AS</w:t>
      </w:r>
      <w:r>
        <w:rPr>
          <w:rFonts w:hint="eastAsia"/>
        </w:rPr>
        <w:t>的</w:t>
      </w:r>
      <w:r>
        <w:rPr>
          <w:rFonts w:hint="eastAsia"/>
        </w:rPr>
        <w:t>ASBR-PE</w:t>
      </w:r>
      <w:r>
        <w:rPr>
          <w:rFonts w:hint="eastAsia"/>
        </w:rPr>
        <w:t>交换</w:t>
      </w:r>
      <w:r>
        <w:rPr>
          <w:rFonts w:hint="eastAsia"/>
        </w:rPr>
        <w:t>BGP IPv4</w:t>
      </w:r>
      <w:r>
        <w:rPr>
          <w:rFonts w:hint="eastAsia"/>
        </w:rPr>
        <w:t>单播路由的能力。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>peer</w:t>
      </w:r>
      <w:r w:rsidRPr="00582627">
        <w:rPr>
          <w:rStyle w:val="commandparameter"/>
        </w:rPr>
        <w:t xml:space="preserve"> </w:t>
      </w:r>
      <w:r w:rsidRPr="00582627">
        <w:rPr>
          <w:rStyle w:val="commandtext"/>
          <w:rFonts w:hint="eastAsia"/>
        </w:rPr>
        <w:t>{</w:t>
      </w:r>
      <w:r w:rsidRPr="00582627">
        <w:t xml:space="preserve"> </w:t>
      </w:r>
      <w:r w:rsidRPr="00582627">
        <w:rPr>
          <w:rStyle w:val="commandparameter"/>
        </w:rPr>
        <w:t xml:space="preserve">group-name </w:t>
      </w:r>
      <w:r w:rsidRPr="00582627">
        <w:rPr>
          <w:rStyle w:val="commandtext"/>
        </w:rPr>
        <w:t>|</w:t>
      </w:r>
      <w:r w:rsidRPr="00582627">
        <w:rPr>
          <w:rStyle w:val="commandparameter"/>
        </w:rPr>
        <w:t xml:space="preserve"> ipv4-address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mask-length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}</w:t>
      </w:r>
      <w:r w:rsidRPr="00582627">
        <w:rPr>
          <w:rStyle w:val="commandkeywords"/>
          <w:rFonts w:hint="eastAsia"/>
        </w:rPr>
        <w:t xml:space="preserve"> enable</w:t>
      </w:r>
    </w:p>
    <w:p w:rsidR="00582627" w:rsidRDefault="00582627" w:rsidP="00582627">
      <w:pPr>
        <w:pStyle w:val="ItemIndent1"/>
      </w:pPr>
      <w:r w:rsidRPr="00582627">
        <w:rPr>
          <w:rFonts w:hint="eastAsia"/>
        </w:rPr>
        <w:t>缺省情况下，不能与本</w:t>
      </w:r>
      <w:r w:rsidRPr="00582627">
        <w:rPr>
          <w:rFonts w:hint="eastAsia"/>
        </w:rPr>
        <w:t>AS</w:t>
      </w:r>
      <w:r w:rsidRPr="00582627">
        <w:rPr>
          <w:rFonts w:hint="eastAsia"/>
        </w:rPr>
        <w:t>的</w:t>
      </w:r>
      <w:r w:rsidRPr="00582627">
        <w:rPr>
          <w:rFonts w:hint="eastAsia"/>
        </w:rPr>
        <w:t>ASBR-PE</w:t>
      </w:r>
      <w:r w:rsidRPr="00582627">
        <w:rPr>
          <w:rFonts w:hint="eastAsia"/>
        </w:rPr>
        <w:t>交换</w:t>
      </w:r>
      <w:r w:rsidRPr="00582627">
        <w:rPr>
          <w:rFonts w:hint="eastAsia"/>
        </w:rPr>
        <w:t>BGP IPv4</w:t>
      </w:r>
      <w:r w:rsidRPr="00582627">
        <w:rPr>
          <w:rFonts w:hint="eastAsia"/>
        </w:rPr>
        <w:t>单播路由</w:t>
      </w:r>
      <w:r>
        <w:rPr>
          <w:rFonts w:hint="eastAsia"/>
        </w:rPr>
        <w:t>。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配置与本</w:t>
      </w:r>
      <w:r>
        <w:rPr>
          <w:rFonts w:hint="eastAsia"/>
          <w:lang w:eastAsia="zh-CN"/>
        </w:rPr>
        <w:t>AS</w:t>
      </w:r>
      <w:r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ASBR-PE</w:t>
      </w:r>
      <w:r>
        <w:rPr>
          <w:rFonts w:hint="eastAsia"/>
          <w:lang w:eastAsia="zh-CN"/>
        </w:rPr>
        <w:t>之间能够交换带标签的路由。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>peer</w:t>
      </w:r>
      <w:r w:rsidRPr="00582627">
        <w:rPr>
          <w:rStyle w:val="commandparameter"/>
        </w:rPr>
        <w:t xml:space="preserve"> </w:t>
      </w:r>
      <w:r w:rsidRPr="00582627">
        <w:rPr>
          <w:rStyle w:val="commandtext"/>
          <w:rFonts w:hint="eastAsia"/>
        </w:rPr>
        <w:t>{</w:t>
      </w:r>
      <w:r w:rsidRPr="00582627">
        <w:t xml:space="preserve"> </w:t>
      </w:r>
      <w:r w:rsidRPr="00582627">
        <w:rPr>
          <w:rStyle w:val="commandparameter"/>
        </w:rPr>
        <w:t xml:space="preserve">group-name </w:t>
      </w:r>
      <w:r w:rsidRPr="00582627">
        <w:rPr>
          <w:rStyle w:val="commandtext"/>
        </w:rPr>
        <w:t>|</w:t>
      </w:r>
      <w:r w:rsidRPr="00582627">
        <w:rPr>
          <w:rStyle w:val="commandparameter"/>
        </w:rPr>
        <w:t xml:space="preserve"> ipv4-address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mask-length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}</w:t>
      </w:r>
      <w:r w:rsidRPr="00582627">
        <w:rPr>
          <w:rStyle w:val="commandkeywords"/>
          <w:rFonts w:hint="eastAsia"/>
        </w:rPr>
        <w:t xml:space="preserve"> label-route-capability</w:t>
      </w:r>
    </w:p>
    <w:p w:rsid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缺省情况下，不向</w:t>
      </w:r>
      <w:r w:rsidRPr="00582627">
        <w:rPr>
          <w:rFonts w:hint="eastAsia"/>
          <w:lang w:eastAsia="zh-CN"/>
        </w:rPr>
        <w:t>IPv4</w:t>
      </w:r>
      <w:r w:rsidRPr="00582627">
        <w:rPr>
          <w:rFonts w:hint="eastAsia"/>
          <w:lang w:eastAsia="zh-CN"/>
        </w:rPr>
        <w:t>对等体</w:t>
      </w:r>
      <w:r w:rsidRPr="00582627">
        <w:rPr>
          <w:rFonts w:hint="eastAsia"/>
          <w:lang w:eastAsia="zh-CN"/>
        </w:rPr>
        <w:t>/</w:t>
      </w:r>
      <w:r w:rsidRPr="00582627">
        <w:rPr>
          <w:rFonts w:hint="eastAsia"/>
          <w:lang w:eastAsia="zh-CN"/>
        </w:rPr>
        <w:t>对等体组发送标签路由</w:t>
      </w:r>
      <w:r>
        <w:rPr>
          <w:rFonts w:hint="eastAsia"/>
          <w:lang w:eastAsia="zh-CN"/>
        </w:rPr>
        <w:t>。</w:t>
      </w:r>
    </w:p>
    <w:p w:rsidR="00582627" w:rsidRDefault="00582627" w:rsidP="00582627">
      <w:pPr>
        <w:pStyle w:val="ItemStep"/>
      </w:pPr>
      <w:r>
        <w:rPr>
          <w:rFonts w:hint="eastAsia"/>
        </w:rPr>
        <w:t>退回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>quit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BGP VPNv6</w:t>
      </w:r>
      <w:r>
        <w:rPr>
          <w:rFonts w:hint="eastAsia"/>
          <w:lang w:eastAsia="zh-CN"/>
        </w:rPr>
        <w:t>地址族视图。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</w:rPr>
        <w:t>address-family vpnv6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使能本地路由器与</w:t>
      </w:r>
      <w:r w:rsidR="00A94866" w:rsidRPr="00A94866">
        <w:rPr>
          <w:rFonts w:hint="eastAsia"/>
          <w:lang w:eastAsia="zh-CN"/>
        </w:rPr>
        <w:t>另一</w:t>
      </w:r>
      <w:r w:rsidR="00A94866" w:rsidRPr="00A94866">
        <w:rPr>
          <w:rFonts w:hint="eastAsia"/>
          <w:lang w:eastAsia="zh-CN"/>
        </w:rPr>
        <w:t>AS</w:t>
      </w:r>
      <w:r w:rsidR="00A94866" w:rsidRPr="00A94866">
        <w:rPr>
          <w:rFonts w:hint="eastAsia"/>
          <w:lang w:eastAsia="zh-CN"/>
        </w:rPr>
        <w:t>的</w:t>
      </w:r>
      <w:r w:rsidR="00A94866" w:rsidRPr="00A94866"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>交换</w:t>
      </w:r>
      <w:r>
        <w:rPr>
          <w:rFonts w:hint="eastAsia"/>
          <w:lang w:eastAsia="zh-CN"/>
        </w:rPr>
        <w:t>VPNv6</w:t>
      </w:r>
      <w:r>
        <w:rPr>
          <w:rFonts w:hint="eastAsia"/>
          <w:lang w:eastAsia="zh-CN"/>
        </w:rPr>
        <w:t>路由信息的能力。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</w:rPr>
        <w:t xml:space="preserve">peer </w:t>
      </w:r>
      <w:r w:rsidRPr="00582627">
        <w:rPr>
          <w:rStyle w:val="commandparameter"/>
        </w:rPr>
        <w:t>ipv4-address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mask-length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  <w:rFonts w:hint="eastAsia"/>
        </w:rPr>
        <w:t>enable</w:t>
      </w:r>
    </w:p>
    <w:p w:rsid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缺省情况下，本地路由器不能与对等体交换</w:t>
      </w:r>
      <w:r w:rsidRPr="00582627">
        <w:rPr>
          <w:rFonts w:hint="eastAsia"/>
          <w:lang w:eastAsia="zh-CN"/>
        </w:rPr>
        <w:t>VPNv6</w:t>
      </w:r>
      <w:r w:rsidRPr="00582627">
        <w:rPr>
          <w:rFonts w:hint="eastAsia"/>
          <w:lang w:eastAsia="zh-CN"/>
        </w:rPr>
        <w:t>路由信息</w:t>
      </w:r>
      <w:r>
        <w:rPr>
          <w:rFonts w:hint="eastAsia"/>
          <w:lang w:eastAsia="zh-CN"/>
        </w:rPr>
        <w:t>。</w:t>
      </w:r>
    </w:p>
    <w:p w:rsidR="00582627" w:rsidRDefault="00582627" w:rsidP="00582627">
      <w:pPr>
        <w:pStyle w:val="ItemStep"/>
        <w:rPr>
          <w:lang w:eastAsia="zh-CN"/>
        </w:rPr>
      </w:pPr>
      <w:r>
        <w:rPr>
          <w:rFonts w:hint="eastAsia"/>
          <w:lang w:eastAsia="zh-CN"/>
        </w:rPr>
        <w:t>（可选）配置向对等体发送路由时不改变下一跳。</w:t>
      </w:r>
    </w:p>
    <w:p w:rsidR="00582627" w:rsidRDefault="00582627" w:rsidP="00582627">
      <w:pPr>
        <w:pStyle w:val="ItemIndent1"/>
        <w:rPr>
          <w:rStyle w:val="commandkeywords"/>
        </w:rPr>
      </w:pPr>
      <w:r w:rsidRPr="00582627">
        <w:rPr>
          <w:rStyle w:val="commandkeywords"/>
        </w:rPr>
        <w:t xml:space="preserve">peer </w:t>
      </w:r>
      <w:r w:rsidRPr="00582627">
        <w:rPr>
          <w:rStyle w:val="commandtext"/>
          <w:rFonts w:hint="eastAsia"/>
        </w:rPr>
        <w:t>{</w:t>
      </w:r>
      <w:r w:rsidRPr="00582627">
        <w:t xml:space="preserve"> </w:t>
      </w:r>
      <w:r w:rsidRPr="00582627">
        <w:rPr>
          <w:rStyle w:val="commandparameter"/>
        </w:rPr>
        <w:t xml:space="preserve">group-name </w:t>
      </w:r>
      <w:r w:rsidRPr="00582627">
        <w:rPr>
          <w:rStyle w:val="commandtext"/>
        </w:rPr>
        <w:t>|</w:t>
      </w:r>
      <w:r w:rsidRPr="00582627">
        <w:rPr>
          <w:rStyle w:val="commandparameter"/>
        </w:rPr>
        <w:t xml:space="preserve"> ipv4-address </w:t>
      </w:r>
      <w:r w:rsidRPr="00582627">
        <w:rPr>
          <w:rStyle w:val="commandtext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 xml:space="preserve">mask-length </w:t>
      </w:r>
      <w:r w:rsidRPr="00582627">
        <w:rPr>
          <w:rStyle w:val="commandtext"/>
        </w:rPr>
        <w:t>]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}</w:t>
      </w:r>
      <w:r w:rsidRPr="00582627">
        <w:rPr>
          <w:rStyle w:val="commandkeywords"/>
        </w:rPr>
        <w:t xml:space="preserve"> next-hop-invariable</w:t>
      </w:r>
    </w:p>
    <w:p w:rsidR="00582627" w:rsidRDefault="00582627" w:rsidP="00582627">
      <w:pPr>
        <w:pStyle w:val="ItemIndent1"/>
        <w:rPr>
          <w:lang w:eastAsia="zh-CN"/>
        </w:rPr>
      </w:pPr>
      <w:r w:rsidRPr="00582627">
        <w:rPr>
          <w:rFonts w:hint="eastAsia"/>
          <w:lang w:eastAsia="zh-CN"/>
        </w:rPr>
        <w:t>缺省情况下，向对等体</w:t>
      </w:r>
      <w:r w:rsidRPr="00582627">
        <w:rPr>
          <w:lang w:eastAsia="zh-CN"/>
        </w:rPr>
        <w:t>/</w:t>
      </w:r>
      <w:r w:rsidRPr="00582627">
        <w:rPr>
          <w:rFonts w:hint="eastAsia"/>
          <w:lang w:eastAsia="zh-CN"/>
        </w:rPr>
        <w:t>对等体组发布路由时会将下一跳改为自己的地址</w:t>
      </w:r>
      <w:r>
        <w:rPr>
          <w:rFonts w:hint="eastAsia"/>
          <w:lang w:eastAsia="zh-CN"/>
        </w:rPr>
        <w:t>。</w:t>
      </w:r>
    </w:p>
    <w:p w:rsidR="00427BA2" w:rsidRPr="00582627" w:rsidRDefault="00A94866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本配置</w:t>
      </w:r>
      <w:r w:rsidR="00582627" w:rsidRPr="00582627">
        <w:rPr>
          <w:rFonts w:hint="eastAsia"/>
          <w:lang w:eastAsia="zh-CN"/>
        </w:rPr>
        <w:t>用于使用</w:t>
      </w:r>
      <w:r w:rsidR="00582627" w:rsidRPr="00582627">
        <w:rPr>
          <w:rFonts w:hint="eastAsia"/>
          <w:lang w:eastAsia="zh-CN"/>
        </w:rPr>
        <w:t>RR</w:t>
      </w:r>
      <w:r w:rsidR="00582627" w:rsidRPr="00582627">
        <w:rPr>
          <w:rFonts w:hint="eastAsia"/>
          <w:lang w:eastAsia="zh-CN"/>
        </w:rPr>
        <w:t>通告</w:t>
      </w:r>
      <w:r w:rsidR="00582627" w:rsidRPr="00582627">
        <w:rPr>
          <w:rFonts w:hint="eastAsia"/>
          <w:lang w:eastAsia="zh-CN"/>
        </w:rPr>
        <w:t>VPNv6</w:t>
      </w:r>
      <w:r w:rsidR="00582627" w:rsidRPr="00582627">
        <w:rPr>
          <w:rFonts w:hint="eastAsia"/>
          <w:lang w:eastAsia="zh-CN"/>
        </w:rPr>
        <w:t>路由的情况：在</w:t>
      </w:r>
      <w:r w:rsidR="00582627" w:rsidRPr="00582627">
        <w:rPr>
          <w:rFonts w:hint="eastAsia"/>
          <w:lang w:eastAsia="zh-CN"/>
        </w:rPr>
        <w:t>RR</w:t>
      </w:r>
      <w:r w:rsidR="00582627" w:rsidRPr="00582627">
        <w:rPr>
          <w:rFonts w:hint="eastAsia"/>
          <w:lang w:eastAsia="zh-CN"/>
        </w:rPr>
        <w:t>上执行本配置，使得</w:t>
      </w:r>
      <w:r w:rsidR="00582627" w:rsidRPr="00582627">
        <w:rPr>
          <w:rFonts w:hint="eastAsia"/>
          <w:lang w:eastAsia="zh-CN"/>
        </w:rPr>
        <w:t>RR</w:t>
      </w:r>
      <w:r w:rsidR="00582627" w:rsidRPr="00582627">
        <w:rPr>
          <w:rFonts w:hint="eastAsia"/>
          <w:lang w:eastAsia="zh-CN"/>
        </w:rPr>
        <w:t>之间通告</w:t>
      </w:r>
      <w:r w:rsidR="00582627" w:rsidRPr="00582627">
        <w:rPr>
          <w:rFonts w:hint="eastAsia"/>
          <w:lang w:eastAsia="zh-CN"/>
        </w:rPr>
        <w:t>VPNv6</w:t>
      </w:r>
      <w:r w:rsidR="00582627" w:rsidRPr="00582627">
        <w:rPr>
          <w:rFonts w:hint="eastAsia"/>
          <w:lang w:eastAsia="zh-CN"/>
        </w:rPr>
        <w:t>路由时，路由的下一跳不会被改变</w:t>
      </w:r>
      <w:r w:rsidR="00582627">
        <w:rPr>
          <w:rFonts w:hint="eastAsia"/>
          <w:lang w:eastAsia="zh-CN"/>
        </w:rPr>
        <w:t>。</w:t>
      </w:r>
    </w:p>
    <w:p w:rsidR="007D7DD4" w:rsidRPr="002C1580" w:rsidRDefault="00427BA2" w:rsidP="00DD64CA">
      <w:pPr>
        <w:pStyle w:val="4"/>
      </w:pPr>
      <w:r w:rsidRPr="002C1580">
        <w:rPr>
          <w:rFonts w:hint="eastAsia"/>
        </w:rPr>
        <w:lastRenderedPageBreak/>
        <w:t>配置</w:t>
      </w:r>
      <w:r w:rsidRPr="002C1580">
        <w:rPr>
          <w:rFonts w:hint="eastAsia"/>
        </w:rPr>
        <w:t>ASBR-PE</w:t>
      </w:r>
    </w:p>
    <w:p w:rsidR="00A94866" w:rsidRPr="00A94866" w:rsidRDefault="00A94866" w:rsidP="00A94866">
      <w:pPr>
        <w:pStyle w:val="ItemStep"/>
      </w:pPr>
      <w:r w:rsidRPr="00A94866">
        <w:rPr>
          <w:rFonts w:hint="eastAsia"/>
        </w:rPr>
        <w:t>进入系统视图。</w:t>
      </w:r>
    </w:p>
    <w:p w:rsidR="00A94866" w:rsidRPr="00A94866" w:rsidRDefault="00A94866" w:rsidP="00A94866">
      <w:pPr>
        <w:pStyle w:val="ItemIndent1"/>
        <w:rPr>
          <w:rStyle w:val="commandkeywords"/>
        </w:rPr>
      </w:pPr>
      <w:r w:rsidRPr="00A94866">
        <w:rPr>
          <w:rStyle w:val="commandkeywords"/>
          <w:rFonts w:hint="eastAsia"/>
        </w:rPr>
        <w:t>system-view</w:t>
      </w:r>
    </w:p>
    <w:p w:rsidR="00A94866" w:rsidRPr="00A94866" w:rsidRDefault="00A94866" w:rsidP="00A94866">
      <w:pPr>
        <w:pStyle w:val="ItemStep"/>
      </w:pPr>
      <w:r w:rsidRPr="00A94866">
        <w:rPr>
          <w:rFonts w:hint="eastAsia"/>
        </w:rPr>
        <w:t>配置路由策略。</w:t>
      </w:r>
    </w:p>
    <w:p w:rsidR="00A94866" w:rsidRPr="00A94866" w:rsidRDefault="00A94866" w:rsidP="00A94866">
      <w:pPr>
        <w:pStyle w:val="ItemStep2"/>
        <w:rPr>
          <w:lang w:eastAsia="zh-CN"/>
        </w:rPr>
      </w:pPr>
      <w:r w:rsidRPr="00A94866">
        <w:rPr>
          <w:rFonts w:hint="eastAsia"/>
          <w:lang w:eastAsia="zh-CN"/>
        </w:rPr>
        <w:t>创建路由策略，并进入路由策略视图。</w:t>
      </w:r>
    </w:p>
    <w:p w:rsidR="00A94866" w:rsidRPr="00A94866" w:rsidRDefault="00A94866" w:rsidP="00A94866">
      <w:pPr>
        <w:pStyle w:val="ItemIndent2"/>
        <w:rPr>
          <w:rStyle w:val="commandparameter"/>
        </w:rPr>
      </w:pPr>
      <w:r w:rsidRPr="00A94866">
        <w:rPr>
          <w:rStyle w:val="commandkeywords"/>
        </w:rPr>
        <w:t>route-policy</w:t>
      </w:r>
      <w:r w:rsidRPr="00A94866">
        <w:t xml:space="preserve"> </w:t>
      </w:r>
      <w:r w:rsidRPr="00A94866">
        <w:rPr>
          <w:rStyle w:val="commandparameter"/>
          <w:rFonts w:hint="eastAsia"/>
        </w:rPr>
        <w:t>route-</w:t>
      </w:r>
      <w:r w:rsidRPr="00A94866">
        <w:rPr>
          <w:rStyle w:val="commandparameter"/>
        </w:rPr>
        <w:t>policy-name</w:t>
      </w:r>
      <w:r w:rsidRPr="00A94866">
        <w:t xml:space="preserve"> </w:t>
      </w:r>
      <w:r w:rsidRPr="00A94866">
        <w:rPr>
          <w:rStyle w:val="commandtext"/>
        </w:rPr>
        <w:t>{</w:t>
      </w:r>
      <w:r w:rsidRPr="00A94866">
        <w:rPr>
          <w:rStyle w:val="commandkeywords"/>
        </w:rPr>
        <w:t xml:space="preserve"> deny </w:t>
      </w:r>
      <w:r w:rsidRPr="00A94866">
        <w:rPr>
          <w:rStyle w:val="commandtext"/>
        </w:rPr>
        <w:t>|</w:t>
      </w:r>
      <w:r w:rsidRPr="00A94866">
        <w:t xml:space="preserve"> </w:t>
      </w:r>
      <w:r w:rsidRPr="00A94866">
        <w:rPr>
          <w:rStyle w:val="commandkeywords"/>
        </w:rPr>
        <w:t>permit</w:t>
      </w:r>
      <w:r w:rsidRPr="00A94866">
        <w:t xml:space="preserve"> </w:t>
      </w:r>
      <w:r w:rsidRPr="00A94866">
        <w:rPr>
          <w:rStyle w:val="commandtext"/>
        </w:rPr>
        <w:t>}</w:t>
      </w:r>
      <w:r w:rsidRPr="00A94866">
        <w:t xml:space="preserve"> </w:t>
      </w:r>
      <w:r w:rsidRPr="00A94866">
        <w:rPr>
          <w:rStyle w:val="commandkeywords"/>
        </w:rPr>
        <w:t>node</w:t>
      </w:r>
      <w:r w:rsidRPr="00A94866">
        <w:t xml:space="preserve"> </w:t>
      </w:r>
      <w:r w:rsidRPr="00A94866">
        <w:rPr>
          <w:rStyle w:val="commandparameter"/>
        </w:rPr>
        <w:t>node-number</w:t>
      </w:r>
    </w:p>
    <w:p w:rsidR="00A94866" w:rsidRPr="00A94866" w:rsidRDefault="00A94866" w:rsidP="00A94866">
      <w:pPr>
        <w:pStyle w:val="ItemStep2"/>
        <w:rPr>
          <w:lang w:eastAsia="zh-CN"/>
        </w:rPr>
      </w:pPr>
      <w:r w:rsidRPr="00A94866">
        <w:rPr>
          <w:rFonts w:hint="eastAsia"/>
          <w:lang w:eastAsia="zh-CN"/>
        </w:rPr>
        <w:t>匹配带标签的</w:t>
      </w:r>
      <w:r w:rsidRPr="00A94866">
        <w:rPr>
          <w:rFonts w:hint="eastAsia"/>
          <w:lang w:eastAsia="zh-CN"/>
        </w:rPr>
        <w:t>IPv4</w:t>
      </w:r>
      <w:r w:rsidRPr="00A94866">
        <w:rPr>
          <w:rFonts w:hint="eastAsia"/>
          <w:lang w:eastAsia="zh-CN"/>
        </w:rPr>
        <w:t>路由。</w:t>
      </w:r>
    </w:p>
    <w:p w:rsidR="00A94866" w:rsidRPr="00A94866" w:rsidRDefault="00A94866" w:rsidP="00A94866">
      <w:pPr>
        <w:pStyle w:val="ItemIndent2"/>
        <w:rPr>
          <w:rStyle w:val="commandkeywords"/>
        </w:rPr>
      </w:pPr>
      <w:r w:rsidRPr="00A94866">
        <w:rPr>
          <w:rStyle w:val="commandkeywords"/>
        </w:rPr>
        <w:t>if-match mpls-label</w:t>
      </w:r>
    </w:p>
    <w:p w:rsidR="00A94866" w:rsidRPr="00A94866" w:rsidRDefault="00A94866" w:rsidP="00A94866">
      <w:pPr>
        <w:pStyle w:val="ItemIndent2"/>
      </w:pPr>
      <w:r w:rsidRPr="00A94866">
        <w:rPr>
          <w:rFonts w:hint="eastAsia"/>
        </w:rPr>
        <w:t>缺省情况下，不匹配路由信息的</w:t>
      </w:r>
      <w:r w:rsidRPr="00A94866">
        <w:rPr>
          <w:rFonts w:hint="eastAsia"/>
        </w:rPr>
        <w:t>MPLS</w:t>
      </w:r>
      <w:r w:rsidRPr="00A94866">
        <w:rPr>
          <w:rFonts w:hint="eastAsia"/>
        </w:rPr>
        <w:t>标签。</w:t>
      </w:r>
    </w:p>
    <w:p w:rsidR="00A94866" w:rsidRPr="00A94866" w:rsidRDefault="00A94866" w:rsidP="00A94866">
      <w:pPr>
        <w:pStyle w:val="ItemIndent2"/>
      </w:pPr>
      <w:r w:rsidRPr="00A94866">
        <w:rPr>
          <w:rFonts w:hint="eastAsia"/>
        </w:rPr>
        <w:t>在路由策略中，还可以配置其他的</w:t>
      </w:r>
      <w:r w:rsidRPr="00A94866">
        <w:rPr>
          <w:rStyle w:val="commandkeywords"/>
        </w:rPr>
        <w:t>if-match</w:t>
      </w:r>
      <w:r w:rsidRPr="00A94866">
        <w:rPr>
          <w:rFonts w:hint="eastAsia"/>
        </w:rPr>
        <w:t>子句，以实现只对满足某些条件的路由分配标签，其它路由仍作为普通</w:t>
      </w:r>
      <w:r w:rsidRPr="00A94866">
        <w:rPr>
          <w:rFonts w:hint="eastAsia"/>
        </w:rPr>
        <w:t>IPv4</w:t>
      </w:r>
      <w:r w:rsidRPr="00A94866">
        <w:rPr>
          <w:rFonts w:hint="eastAsia"/>
        </w:rPr>
        <w:t>路由发布。</w:t>
      </w:r>
    </w:p>
    <w:p w:rsidR="00A94866" w:rsidRPr="00A94866" w:rsidRDefault="00A94866" w:rsidP="00A94866">
      <w:pPr>
        <w:pStyle w:val="ItemStep2"/>
        <w:rPr>
          <w:lang w:eastAsia="zh-CN"/>
        </w:rPr>
      </w:pPr>
      <w:r w:rsidRPr="00A94866">
        <w:rPr>
          <w:rFonts w:hint="eastAsia"/>
          <w:lang w:eastAsia="zh-CN"/>
        </w:rPr>
        <w:t>为</w:t>
      </w:r>
      <w:r w:rsidRPr="00A94866">
        <w:rPr>
          <w:rFonts w:hint="eastAsia"/>
          <w:lang w:eastAsia="zh-CN"/>
        </w:rPr>
        <w:t>IPv4</w:t>
      </w:r>
      <w:r w:rsidRPr="00A94866">
        <w:rPr>
          <w:rFonts w:hint="eastAsia"/>
          <w:lang w:eastAsia="zh-CN"/>
        </w:rPr>
        <w:t>路由分配标签。</w:t>
      </w:r>
    </w:p>
    <w:p w:rsidR="00A94866" w:rsidRPr="00A94866" w:rsidRDefault="00A94866" w:rsidP="00A94866">
      <w:pPr>
        <w:pStyle w:val="ItemIndent2"/>
        <w:rPr>
          <w:rStyle w:val="commandkeywords"/>
        </w:rPr>
      </w:pPr>
      <w:r w:rsidRPr="00A94866">
        <w:rPr>
          <w:rStyle w:val="commandkeywords"/>
          <w:rFonts w:hint="eastAsia"/>
        </w:rPr>
        <w:t xml:space="preserve">apply </w:t>
      </w:r>
      <w:r w:rsidRPr="00A94866">
        <w:rPr>
          <w:rStyle w:val="commandkeywords"/>
        </w:rPr>
        <w:t>mpls-label</w:t>
      </w:r>
    </w:p>
    <w:p w:rsidR="00A94866" w:rsidRPr="00A94866" w:rsidRDefault="00A94866" w:rsidP="00A94866">
      <w:pPr>
        <w:pStyle w:val="ItemIndent2"/>
      </w:pPr>
      <w:r w:rsidRPr="00A94866">
        <w:rPr>
          <w:rFonts w:hint="eastAsia"/>
        </w:rPr>
        <w:t>缺省情况下，没有为</w:t>
      </w:r>
      <w:r w:rsidRPr="00A94866">
        <w:rPr>
          <w:rFonts w:hint="eastAsia"/>
        </w:rPr>
        <w:t>IPv4</w:t>
      </w:r>
      <w:r w:rsidRPr="00A94866">
        <w:rPr>
          <w:rFonts w:hint="eastAsia"/>
        </w:rPr>
        <w:t>路由分配标签。</w:t>
      </w:r>
    </w:p>
    <w:p w:rsidR="00A94866" w:rsidRPr="00A94866" w:rsidRDefault="00A94866" w:rsidP="00A94866">
      <w:pPr>
        <w:pStyle w:val="ItemStep2"/>
      </w:pPr>
      <w:r w:rsidRPr="00A94866">
        <w:rPr>
          <w:rFonts w:hint="eastAsia"/>
        </w:rPr>
        <w:t>退回系统视图。</w:t>
      </w:r>
    </w:p>
    <w:p w:rsidR="00A94866" w:rsidRPr="00A94866" w:rsidRDefault="00A94866" w:rsidP="00A94866">
      <w:pPr>
        <w:pStyle w:val="ItemIndent2"/>
        <w:rPr>
          <w:rStyle w:val="commandkeywords"/>
        </w:rPr>
      </w:pPr>
      <w:r w:rsidRPr="00A94866">
        <w:rPr>
          <w:rStyle w:val="commandkeywords"/>
          <w:rFonts w:hint="eastAsia"/>
        </w:rPr>
        <w:t>quit</w:t>
      </w:r>
    </w:p>
    <w:p w:rsidR="00A94866" w:rsidRPr="00A94866" w:rsidRDefault="00A94866" w:rsidP="00A94866">
      <w:pPr>
        <w:pStyle w:val="ItemStep"/>
        <w:rPr>
          <w:lang w:eastAsia="zh-CN"/>
        </w:rPr>
      </w:pPr>
      <w:r w:rsidRPr="00A94866">
        <w:rPr>
          <w:rFonts w:hint="eastAsia"/>
          <w:lang w:eastAsia="zh-CN"/>
        </w:rPr>
        <w:t>在连接</w:t>
      </w:r>
      <w:r w:rsidRPr="00A94866">
        <w:rPr>
          <w:rFonts w:hint="eastAsia"/>
          <w:lang w:eastAsia="zh-CN"/>
        </w:rPr>
        <w:t>AS</w:t>
      </w:r>
      <w:r w:rsidRPr="00A94866">
        <w:rPr>
          <w:rFonts w:hint="eastAsia"/>
          <w:lang w:eastAsia="zh-CN"/>
        </w:rPr>
        <w:t>内部路由器的接口上使能</w:t>
      </w:r>
      <w:r w:rsidRPr="00A94866">
        <w:rPr>
          <w:rFonts w:hint="eastAsia"/>
          <w:lang w:eastAsia="zh-CN"/>
        </w:rPr>
        <w:t>MPLS</w:t>
      </w:r>
      <w:r w:rsidRPr="00A94866">
        <w:rPr>
          <w:rFonts w:hint="eastAsia"/>
          <w:lang w:eastAsia="zh-CN"/>
        </w:rPr>
        <w:t>和</w:t>
      </w:r>
      <w:r w:rsidRPr="00A94866">
        <w:rPr>
          <w:rFonts w:hint="eastAsia"/>
          <w:lang w:eastAsia="zh-CN"/>
        </w:rPr>
        <w:t>LDP</w:t>
      </w:r>
      <w:r w:rsidRPr="00A94866">
        <w:rPr>
          <w:rFonts w:hint="eastAsia"/>
          <w:lang w:eastAsia="zh-CN"/>
        </w:rPr>
        <w:t>能力。</w:t>
      </w:r>
    </w:p>
    <w:p w:rsidR="00A94866" w:rsidRPr="00A94866" w:rsidRDefault="00A94866" w:rsidP="00A94866">
      <w:pPr>
        <w:pStyle w:val="ItemStep2"/>
        <w:rPr>
          <w:lang w:eastAsia="zh-CN"/>
        </w:rPr>
      </w:pPr>
      <w:r w:rsidRPr="00A94866">
        <w:rPr>
          <w:rFonts w:hint="eastAsia"/>
          <w:lang w:eastAsia="zh-CN"/>
        </w:rPr>
        <w:t>配置本节点的</w:t>
      </w:r>
      <w:r w:rsidRPr="00A94866">
        <w:rPr>
          <w:rFonts w:hint="eastAsia"/>
          <w:lang w:eastAsia="zh-CN"/>
        </w:rPr>
        <w:t>LSR ID</w:t>
      </w:r>
      <w:r w:rsidRPr="00A94866">
        <w:rPr>
          <w:rFonts w:hint="eastAsia"/>
          <w:lang w:eastAsia="zh-CN"/>
        </w:rPr>
        <w:t>。</w:t>
      </w:r>
    </w:p>
    <w:p w:rsidR="00A94866" w:rsidRPr="00A94866" w:rsidRDefault="00A94866" w:rsidP="00A94866">
      <w:pPr>
        <w:pStyle w:val="ItemIndent2"/>
        <w:rPr>
          <w:rStyle w:val="commandparameter"/>
        </w:rPr>
      </w:pPr>
      <w:r w:rsidRPr="00A94866">
        <w:rPr>
          <w:rStyle w:val="commandkeywords"/>
        </w:rPr>
        <w:t>mpls lsr-id</w:t>
      </w:r>
      <w:r w:rsidRPr="00A94866">
        <w:rPr>
          <w:rFonts w:hint="eastAsia"/>
        </w:rPr>
        <w:t xml:space="preserve"> </w:t>
      </w:r>
      <w:r w:rsidRPr="00A94866">
        <w:rPr>
          <w:rStyle w:val="commandparameter"/>
        </w:rPr>
        <w:t>lsr-id</w:t>
      </w:r>
    </w:p>
    <w:p w:rsidR="00A94866" w:rsidRPr="00A94866" w:rsidRDefault="00A94866" w:rsidP="00A94866">
      <w:pPr>
        <w:pStyle w:val="ItemIndent2"/>
      </w:pPr>
      <w:r w:rsidRPr="00A94866">
        <w:rPr>
          <w:rFonts w:hint="eastAsia"/>
        </w:rPr>
        <w:t>缺省情况下，未配置</w:t>
      </w:r>
      <w:r w:rsidRPr="00A94866">
        <w:rPr>
          <w:rFonts w:hint="eastAsia"/>
        </w:rPr>
        <w:t>LSR ID</w:t>
      </w:r>
      <w:r w:rsidRPr="00A94866">
        <w:rPr>
          <w:rFonts w:hint="eastAsia"/>
        </w:rPr>
        <w:t>。</w:t>
      </w:r>
    </w:p>
    <w:p w:rsidR="00A94866" w:rsidRPr="00A94866" w:rsidRDefault="00A94866" w:rsidP="00A94866">
      <w:pPr>
        <w:pStyle w:val="ItemStep2"/>
        <w:rPr>
          <w:lang w:eastAsia="zh-CN"/>
        </w:rPr>
      </w:pPr>
      <w:r w:rsidRPr="00A94866">
        <w:rPr>
          <w:rFonts w:hint="eastAsia"/>
          <w:lang w:eastAsia="zh-CN"/>
        </w:rPr>
        <w:t>使能本节点的</w:t>
      </w:r>
      <w:r w:rsidRPr="00A94866">
        <w:rPr>
          <w:rFonts w:hint="eastAsia"/>
          <w:lang w:eastAsia="zh-CN"/>
        </w:rPr>
        <w:t>LDP</w:t>
      </w:r>
      <w:r w:rsidRPr="00A94866">
        <w:rPr>
          <w:rFonts w:hint="eastAsia"/>
          <w:lang w:eastAsia="zh-CN"/>
        </w:rPr>
        <w:t>能力，并进入</w:t>
      </w:r>
      <w:r w:rsidRPr="00A94866">
        <w:rPr>
          <w:rFonts w:hint="eastAsia"/>
          <w:lang w:eastAsia="zh-CN"/>
        </w:rPr>
        <w:t>LDP</w:t>
      </w:r>
      <w:r w:rsidRPr="00A94866">
        <w:rPr>
          <w:rFonts w:hint="eastAsia"/>
          <w:lang w:eastAsia="zh-CN"/>
        </w:rPr>
        <w:t>视图。</w:t>
      </w:r>
    </w:p>
    <w:p w:rsidR="00A94866" w:rsidRPr="00A94866" w:rsidRDefault="00A94866" w:rsidP="00A94866">
      <w:pPr>
        <w:pStyle w:val="ItemIndent2"/>
        <w:rPr>
          <w:rStyle w:val="commandkeywords"/>
          <w:lang w:eastAsia="zh-CN"/>
        </w:rPr>
      </w:pPr>
      <w:r w:rsidRPr="00A94866">
        <w:rPr>
          <w:rStyle w:val="commandkeywords"/>
          <w:rFonts w:hint="eastAsia"/>
          <w:lang w:eastAsia="zh-CN"/>
        </w:rPr>
        <w:t>mpls ldp</w:t>
      </w:r>
    </w:p>
    <w:p w:rsidR="00A94866" w:rsidRPr="00A94866" w:rsidRDefault="00A94866" w:rsidP="00A94866">
      <w:pPr>
        <w:pStyle w:val="ItemIndent2"/>
        <w:rPr>
          <w:lang w:eastAsia="zh-CN"/>
        </w:rPr>
      </w:pPr>
      <w:r w:rsidRPr="00A94866">
        <w:rPr>
          <w:rFonts w:hint="eastAsia"/>
          <w:lang w:eastAsia="zh-CN"/>
        </w:rPr>
        <w:t>缺省情况下，</w:t>
      </w:r>
      <w:r w:rsidRPr="00A94866">
        <w:rPr>
          <w:rFonts w:hint="eastAsia"/>
          <w:lang w:eastAsia="zh-CN"/>
        </w:rPr>
        <w:t>LDP</w:t>
      </w:r>
      <w:r w:rsidRPr="00A94866">
        <w:rPr>
          <w:rFonts w:hint="eastAsia"/>
          <w:lang w:eastAsia="zh-CN"/>
        </w:rPr>
        <w:t>能力处于关闭状态。</w:t>
      </w:r>
    </w:p>
    <w:p w:rsidR="00A94866" w:rsidRPr="00A94866" w:rsidRDefault="00A94866" w:rsidP="00A94866">
      <w:pPr>
        <w:pStyle w:val="ItemStep2"/>
      </w:pPr>
      <w:r w:rsidRPr="00A94866">
        <w:rPr>
          <w:rFonts w:hint="eastAsia"/>
        </w:rPr>
        <w:t>退回系统视图。</w:t>
      </w:r>
    </w:p>
    <w:p w:rsidR="00A94866" w:rsidRPr="00A94866" w:rsidRDefault="00A94866" w:rsidP="00A94866">
      <w:pPr>
        <w:pStyle w:val="ItemIndent2"/>
        <w:rPr>
          <w:rStyle w:val="commandkeywords"/>
        </w:rPr>
      </w:pPr>
      <w:r w:rsidRPr="00A94866">
        <w:rPr>
          <w:rStyle w:val="commandkeywords"/>
        </w:rPr>
        <w:t>quit</w:t>
      </w:r>
    </w:p>
    <w:p w:rsidR="00A94866" w:rsidRPr="00A94866" w:rsidRDefault="00A94866" w:rsidP="00A94866">
      <w:pPr>
        <w:pStyle w:val="ItemStep2"/>
        <w:rPr>
          <w:lang w:eastAsia="zh-CN"/>
        </w:rPr>
      </w:pPr>
      <w:r w:rsidRPr="00A94866">
        <w:rPr>
          <w:rFonts w:hint="eastAsia"/>
          <w:lang w:eastAsia="zh-CN"/>
        </w:rPr>
        <w:t>进入连接</w:t>
      </w:r>
      <w:r w:rsidRPr="00A94866">
        <w:rPr>
          <w:rFonts w:hint="eastAsia"/>
          <w:lang w:eastAsia="zh-CN"/>
        </w:rPr>
        <w:t>AS</w:t>
      </w:r>
      <w:r w:rsidRPr="00A94866">
        <w:rPr>
          <w:rFonts w:hint="eastAsia"/>
          <w:lang w:eastAsia="zh-CN"/>
        </w:rPr>
        <w:t>内部路由器接口的接口视图。</w:t>
      </w:r>
    </w:p>
    <w:p w:rsidR="00A94866" w:rsidRPr="00A94866" w:rsidRDefault="00A94866" w:rsidP="00A94866">
      <w:pPr>
        <w:pStyle w:val="ItemIndent2"/>
        <w:rPr>
          <w:rStyle w:val="commandparameter"/>
        </w:rPr>
      </w:pPr>
      <w:r w:rsidRPr="00A94866">
        <w:rPr>
          <w:rStyle w:val="commandkeywords"/>
          <w:rFonts w:hint="eastAsia"/>
        </w:rPr>
        <w:t xml:space="preserve">interface </w:t>
      </w:r>
      <w:r w:rsidRPr="00A94866">
        <w:rPr>
          <w:rStyle w:val="commandparameter"/>
          <w:rFonts w:hint="eastAsia"/>
        </w:rPr>
        <w:t>interface-type interface-number</w:t>
      </w:r>
    </w:p>
    <w:p w:rsidR="00A94866" w:rsidRPr="00A94866" w:rsidRDefault="00A94866" w:rsidP="00A94866">
      <w:pPr>
        <w:pStyle w:val="ItemStep2"/>
      </w:pPr>
      <w:r w:rsidRPr="00A94866">
        <w:rPr>
          <w:rFonts w:hint="eastAsia"/>
        </w:rPr>
        <w:t>使能接口的</w:t>
      </w:r>
      <w:r w:rsidRPr="00A94866">
        <w:rPr>
          <w:rFonts w:hint="eastAsia"/>
        </w:rPr>
        <w:t>MPLS</w:t>
      </w:r>
      <w:r w:rsidRPr="00A94866">
        <w:rPr>
          <w:rFonts w:hint="eastAsia"/>
        </w:rPr>
        <w:t>能力。</w:t>
      </w:r>
    </w:p>
    <w:p w:rsidR="00A94866" w:rsidRPr="00A94866" w:rsidRDefault="00A94866" w:rsidP="00A94866">
      <w:pPr>
        <w:pStyle w:val="ItemIndent2"/>
        <w:rPr>
          <w:rStyle w:val="commandkeywords"/>
        </w:rPr>
      </w:pPr>
      <w:r w:rsidRPr="00A94866">
        <w:rPr>
          <w:rStyle w:val="commandkeywords"/>
        </w:rPr>
        <w:t>mpls enable</w:t>
      </w:r>
    </w:p>
    <w:p w:rsidR="00A94866" w:rsidRPr="00A94866" w:rsidRDefault="00A94866" w:rsidP="00A94866">
      <w:pPr>
        <w:pStyle w:val="ItemIndent2"/>
        <w:rPr>
          <w:lang w:eastAsia="zh-CN"/>
        </w:rPr>
      </w:pPr>
      <w:r w:rsidRPr="00A94866">
        <w:rPr>
          <w:rFonts w:hint="eastAsia"/>
          <w:lang w:eastAsia="zh-CN"/>
        </w:rPr>
        <w:t>缺省情况下，接口的</w:t>
      </w:r>
      <w:r w:rsidRPr="00A94866">
        <w:rPr>
          <w:rFonts w:hint="eastAsia"/>
          <w:lang w:eastAsia="zh-CN"/>
        </w:rPr>
        <w:t>MPLS</w:t>
      </w:r>
      <w:r w:rsidRPr="00A94866">
        <w:rPr>
          <w:rFonts w:hint="eastAsia"/>
          <w:lang w:eastAsia="zh-CN"/>
        </w:rPr>
        <w:t>能力处于关闭状态。</w:t>
      </w:r>
    </w:p>
    <w:p w:rsidR="00A94866" w:rsidRPr="00A94866" w:rsidRDefault="00A94866" w:rsidP="00A94866">
      <w:pPr>
        <w:pStyle w:val="ItemStep2"/>
      </w:pPr>
      <w:r w:rsidRPr="00A94866">
        <w:rPr>
          <w:rFonts w:hint="eastAsia"/>
        </w:rPr>
        <w:t>使能接口的</w:t>
      </w:r>
      <w:r w:rsidRPr="00A94866">
        <w:rPr>
          <w:rFonts w:hint="eastAsia"/>
        </w:rPr>
        <w:t>LDP</w:t>
      </w:r>
      <w:r w:rsidRPr="00A94866">
        <w:rPr>
          <w:rFonts w:hint="eastAsia"/>
        </w:rPr>
        <w:t>能力。</w:t>
      </w:r>
    </w:p>
    <w:p w:rsidR="00A94866" w:rsidRPr="00A94866" w:rsidRDefault="00A94866" w:rsidP="00A94866">
      <w:pPr>
        <w:pStyle w:val="ItemIndent2"/>
        <w:rPr>
          <w:rStyle w:val="commandkeywords"/>
        </w:rPr>
      </w:pPr>
      <w:r w:rsidRPr="00A94866">
        <w:rPr>
          <w:rStyle w:val="commandkeywords"/>
        </w:rPr>
        <w:t xml:space="preserve">mpls </w:t>
      </w:r>
      <w:r w:rsidRPr="00A94866">
        <w:rPr>
          <w:rStyle w:val="commandkeywords"/>
          <w:rFonts w:hint="eastAsia"/>
        </w:rPr>
        <w:t xml:space="preserve">ldp </w:t>
      </w:r>
      <w:r w:rsidRPr="00A94866">
        <w:rPr>
          <w:rStyle w:val="commandkeywords"/>
        </w:rPr>
        <w:t>enable</w:t>
      </w:r>
    </w:p>
    <w:p w:rsidR="00A94866" w:rsidRPr="00A94866" w:rsidRDefault="00A94866" w:rsidP="00A94866">
      <w:pPr>
        <w:pStyle w:val="ItemIndent2"/>
        <w:rPr>
          <w:lang w:eastAsia="zh-CN"/>
        </w:rPr>
      </w:pPr>
      <w:r w:rsidRPr="00A94866">
        <w:rPr>
          <w:rFonts w:hint="eastAsia"/>
          <w:lang w:eastAsia="zh-CN"/>
        </w:rPr>
        <w:t>缺省情况下，接口的</w:t>
      </w:r>
      <w:r w:rsidRPr="00A94866">
        <w:rPr>
          <w:rFonts w:hint="eastAsia"/>
          <w:lang w:eastAsia="zh-CN"/>
        </w:rPr>
        <w:t>LDP</w:t>
      </w:r>
      <w:r w:rsidRPr="00A94866">
        <w:rPr>
          <w:rFonts w:hint="eastAsia"/>
          <w:lang w:eastAsia="zh-CN"/>
        </w:rPr>
        <w:t>能力处于关闭状态。</w:t>
      </w:r>
    </w:p>
    <w:p w:rsidR="00A94866" w:rsidRPr="00A94866" w:rsidRDefault="00A94866" w:rsidP="00A94866">
      <w:pPr>
        <w:pStyle w:val="ItemStep2"/>
      </w:pPr>
      <w:r w:rsidRPr="00A94866">
        <w:rPr>
          <w:rFonts w:hint="eastAsia"/>
        </w:rPr>
        <w:t>退回系统视图。</w:t>
      </w:r>
    </w:p>
    <w:p w:rsidR="00A94866" w:rsidRPr="00A94866" w:rsidRDefault="00A94866" w:rsidP="00A94866">
      <w:pPr>
        <w:pStyle w:val="ItemIndent2"/>
        <w:rPr>
          <w:rStyle w:val="commandkeywords"/>
        </w:rPr>
      </w:pPr>
      <w:r w:rsidRPr="00A94866">
        <w:rPr>
          <w:rStyle w:val="commandkeywords"/>
        </w:rPr>
        <w:t>quit</w:t>
      </w:r>
    </w:p>
    <w:p w:rsidR="00A94866" w:rsidRPr="00A94866" w:rsidRDefault="00A94866" w:rsidP="00A94866">
      <w:pPr>
        <w:pStyle w:val="ItemStep"/>
      </w:pPr>
      <w:r w:rsidRPr="00A94866">
        <w:rPr>
          <w:rFonts w:hint="eastAsia"/>
        </w:rPr>
        <w:t>在连接对端</w:t>
      </w:r>
      <w:r w:rsidRPr="00A94866">
        <w:rPr>
          <w:rFonts w:hint="eastAsia"/>
        </w:rPr>
        <w:t>ASBR</w:t>
      </w:r>
      <w:r w:rsidRPr="00A94866">
        <w:rPr>
          <w:rFonts w:hint="eastAsia"/>
        </w:rPr>
        <w:t>的接口上使能</w:t>
      </w:r>
      <w:r w:rsidRPr="00A94866">
        <w:rPr>
          <w:rFonts w:hint="eastAsia"/>
        </w:rPr>
        <w:t>MPLS</w:t>
      </w:r>
      <w:r w:rsidRPr="00A94866">
        <w:rPr>
          <w:rFonts w:hint="eastAsia"/>
        </w:rPr>
        <w:t>能力。</w:t>
      </w:r>
    </w:p>
    <w:p w:rsidR="00A94866" w:rsidRPr="00A94866" w:rsidRDefault="00A94866" w:rsidP="00A94866">
      <w:pPr>
        <w:pStyle w:val="ItemStep2"/>
        <w:rPr>
          <w:lang w:eastAsia="zh-CN"/>
        </w:rPr>
      </w:pPr>
      <w:r w:rsidRPr="00A94866">
        <w:rPr>
          <w:rFonts w:hint="eastAsia"/>
          <w:lang w:eastAsia="zh-CN"/>
        </w:rPr>
        <w:t>进入连接对端</w:t>
      </w:r>
      <w:r w:rsidRPr="00A94866">
        <w:rPr>
          <w:rFonts w:hint="eastAsia"/>
          <w:lang w:eastAsia="zh-CN"/>
        </w:rPr>
        <w:t>ASBR</w:t>
      </w:r>
      <w:r w:rsidRPr="00A94866">
        <w:rPr>
          <w:rFonts w:hint="eastAsia"/>
          <w:lang w:eastAsia="zh-CN"/>
        </w:rPr>
        <w:t>接口的接口视图。</w:t>
      </w:r>
    </w:p>
    <w:p w:rsidR="00A94866" w:rsidRPr="00A94866" w:rsidRDefault="00A94866" w:rsidP="00A94866">
      <w:pPr>
        <w:pStyle w:val="ItemIndent2"/>
        <w:rPr>
          <w:rStyle w:val="commandparameter"/>
        </w:rPr>
      </w:pPr>
      <w:r w:rsidRPr="00A94866">
        <w:rPr>
          <w:rStyle w:val="commandkeywords"/>
          <w:rFonts w:hint="eastAsia"/>
        </w:rPr>
        <w:t xml:space="preserve">interface </w:t>
      </w:r>
      <w:r w:rsidRPr="00A94866">
        <w:rPr>
          <w:rStyle w:val="commandparameter"/>
          <w:rFonts w:hint="eastAsia"/>
        </w:rPr>
        <w:t>interface-type interface-number</w:t>
      </w:r>
    </w:p>
    <w:p w:rsidR="00A94866" w:rsidRPr="00A94866" w:rsidRDefault="00A94866" w:rsidP="00A94866">
      <w:pPr>
        <w:pStyle w:val="ItemStep2"/>
      </w:pPr>
      <w:r w:rsidRPr="00A94866">
        <w:rPr>
          <w:rFonts w:hint="eastAsia"/>
        </w:rPr>
        <w:lastRenderedPageBreak/>
        <w:t>使能接口的</w:t>
      </w:r>
      <w:r w:rsidRPr="00A94866">
        <w:rPr>
          <w:rFonts w:hint="eastAsia"/>
        </w:rPr>
        <w:t>MPLS</w:t>
      </w:r>
      <w:r w:rsidRPr="00A94866">
        <w:rPr>
          <w:rFonts w:hint="eastAsia"/>
        </w:rPr>
        <w:t>能力。</w:t>
      </w:r>
    </w:p>
    <w:p w:rsidR="00A94866" w:rsidRPr="00A94866" w:rsidRDefault="00A94866" w:rsidP="00A94866">
      <w:pPr>
        <w:pStyle w:val="ItemIndent2"/>
        <w:rPr>
          <w:rStyle w:val="commandkeywords"/>
        </w:rPr>
      </w:pPr>
      <w:r w:rsidRPr="00A94866">
        <w:rPr>
          <w:rStyle w:val="commandkeywords"/>
        </w:rPr>
        <w:t>mpls enable</w:t>
      </w:r>
    </w:p>
    <w:p w:rsidR="00A94866" w:rsidRPr="00A94866" w:rsidRDefault="00A94866" w:rsidP="00A94866">
      <w:pPr>
        <w:pStyle w:val="ItemIndent2"/>
        <w:rPr>
          <w:lang w:eastAsia="zh-CN"/>
        </w:rPr>
      </w:pPr>
      <w:r w:rsidRPr="00A94866">
        <w:rPr>
          <w:rFonts w:hint="eastAsia"/>
          <w:lang w:eastAsia="zh-CN"/>
        </w:rPr>
        <w:t>缺省情况下，接口的</w:t>
      </w:r>
      <w:r w:rsidRPr="00A94866">
        <w:rPr>
          <w:rFonts w:hint="eastAsia"/>
          <w:lang w:eastAsia="zh-CN"/>
        </w:rPr>
        <w:t>MPLS</w:t>
      </w:r>
      <w:r w:rsidRPr="00A94866">
        <w:rPr>
          <w:rFonts w:hint="eastAsia"/>
          <w:lang w:eastAsia="zh-CN"/>
        </w:rPr>
        <w:t>能力处于关闭状态。</w:t>
      </w:r>
    </w:p>
    <w:p w:rsidR="00A94866" w:rsidRPr="00A94866" w:rsidRDefault="00A94866" w:rsidP="00A94866">
      <w:pPr>
        <w:pStyle w:val="ItemStep2"/>
      </w:pPr>
      <w:r w:rsidRPr="00A94866">
        <w:rPr>
          <w:rFonts w:hint="eastAsia"/>
        </w:rPr>
        <w:t>退回系统视图。</w:t>
      </w:r>
    </w:p>
    <w:p w:rsidR="00A94866" w:rsidRPr="00A94866" w:rsidRDefault="00A94866" w:rsidP="00A94866">
      <w:pPr>
        <w:pStyle w:val="ItemIndent2"/>
        <w:rPr>
          <w:rStyle w:val="commandkeywords"/>
        </w:rPr>
      </w:pPr>
      <w:r w:rsidRPr="00A94866">
        <w:rPr>
          <w:rStyle w:val="commandkeywords"/>
        </w:rPr>
        <w:t>quit</w:t>
      </w:r>
    </w:p>
    <w:p w:rsidR="00A94866" w:rsidRPr="00A94866" w:rsidRDefault="00A94866" w:rsidP="00A94866">
      <w:pPr>
        <w:pStyle w:val="ItemStep"/>
      </w:pPr>
      <w:r w:rsidRPr="00A94866">
        <w:rPr>
          <w:rFonts w:hint="eastAsia"/>
        </w:rPr>
        <w:t>进入</w:t>
      </w:r>
      <w:r w:rsidRPr="00A94866">
        <w:rPr>
          <w:rFonts w:hint="eastAsia"/>
        </w:rPr>
        <w:t>BGP</w:t>
      </w:r>
      <w:r w:rsidRPr="00A94866">
        <w:rPr>
          <w:rFonts w:hint="eastAsia"/>
        </w:rPr>
        <w:t>实例视图。</w:t>
      </w:r>
    </w:p>
    <w:p w:rsidR="00A94866" w:rsidRPr="00A94866" w:rsidRDefault="00A94866" w:rsidP="00A94866">
      <w:pPr>
        <w:pStyle w:val="ItemIndent1"/>
        <w:rPr>
          <w:rStyle w:val="commandtext"/>
        </w:rPr>
      </w:pPr>
      <w:r w:rsidRPr="00A94866">
        <w:rPr>
          <w:rStyle w:val="commandkeywords"/>
        </w:rPr>
        <w:t xml:space="preserve">bgp </w:t>
      </w:r>
      <w:r w:rsidRPr="00A94866">
        <w:rPr>
          <w:rStyle w:val="commandparameter"/>
        </w:rPr>
        <w:t>as-number</w:t>
      </w:r>
      <w:r w:rsidRPr="00A94866">
        <w:t xml:space="preserve"> </w:t>
      </w:r>
      <w:r w:rsidRPr="00A94866">
        <w:rPr>
          <w:rStyle w:val="commandtext"/>
          <w:rFonts w:hint="eastAsia"/>
        </w:rPr>
        <w:t>[</w:t>
      </w:r>
      <w:r w:rsidRPr="00A94866">
        <w:rPr>
          <w:rFonts w:hint="eastAsia"/>
        </w:rPr>
        <w:t xml:space="preserve"> </w:t>
      </w:r>
      <w:r w:rsidRPr="00A94866">
        <w:rPr>
          <w:rStyle w:val="commandkeywords"/>
          <w:rFonts w:hint="eastAsia"/>
        </w:rPr>
        <w:t>instance</w:t>
      </w:r>
      <w:r w:rsidRPr="00A94866">
        <w:rPr>
          <w:rFonts w:hint="eastAsia"/>
        </w:rPr>
        <w:t xml:space="preserve"> </w:t>
      </w:r>
      <w:r w:rsidRPr="00A94866">
        <w:rPr>
          <w:rStyle w:val="commandparameter"/>
          <w:rFonts w:hint="eastAsia"/>
        </w:rPr>
        <w:t>instance-name</w:t>
      </w:r>
      <w:r w:rsidRPr="00A94866">
        <w:rPr>
          <w:rFonts w:hint="eastAsia"/>
        </w:rPr>
        <w:t xml:space="preserve"> </w:t>
      </w:r>
      <w:r w:rsidRPr="00A94866">
        <w:rPr>
          <w:rStyle w:val="commandtext"/>
          <w:rFonts w:hint="eastAsia"/>
        </w:rPr>
        <w:t>]</w:t>
      </w:r>
    </w:p>
    <w:p w:rsidR="00A94866" w:rsidRPr="00A94866" w:rsidRDefault="00A94866" w:rsidP="00A94866">
      <w:pPr>
        <w:pStyle w:val="ItemStep"/>
        <w:rPr>
          <w:lang w:eastAsia="zh-CN"/>
        </w:rPr>
      </w:pPr>
      <w:r w:rsidRPr="00A94866">
        <w:rPr>
          <w:rFonts w:hint="eastAsia"/>
          <w:lang w:eastAsia="zh-CN"/>
        </w:rPr>
        <w:t>创建</w:t>
      </w:r>
      <w:r w:rsidRPr="00A94866">
        <w:rPr>
          <w:rFonts w:hint="eastAsia"/>
          <w:lang w:eastAsia="zh-CN"/>
        </w:rPr>
        <w:t>BGP</w:t>
      </w:r>
      <w:r w:rsidRPr="00A94866">
        <w:rPr>
          <w:rFonts w:hint="eastAsia"/>
          <w:lang w:eastAsia="zh-CN"/>
        </w:rPr>
        <w:t>对等体，将本</w:t>
      </w:r>
      <w:r w:rsidRPr="00A94866">
        <w:rPr>
          <w:rFonts w:hint="eastAsia"/>
          <w:lang w:eastAsia="zh-CN"/>
        </w:rPr>
        <w:t>AS</w:t>
      </w:r>
      <w:r w:rsidRPr="00A94866">
        <w:rPr>
          <w:rFonts w:hint="eastAsia"/>
          <w:lang w:eastAsia="zh-CN"/>
        </w:rPr>
        <w:t>的</w:t>
      </w:r>
      <w:r w:rsidRPr="00A94866">
        <w:rPr>
          <w:rFonts w:hint="eastAsia"/>
          <w:lang w:eastAsia="zh-CN"/>
        </w:rPr>
        <w:t>PE</w:t>
      </w:r>
      <w:r w:rsidRPr="00A94866">
        <w:rPr>
          <w:rFonts w:hint="eastAsia"/>
          <w:lang w:eastAsia="zh-CN"/>
        </w:rPr>
        <w:t>配置为</w:t>
      </w:r>
      <w:r w:rsidRPr="00A94866">
        <w:rPr>
          <w:rFonts w:hint="eastAsia"/>
          <w:lang w:eastAsia="zh-CN"/>
        </w:rPr>
        <w:t>IBGP</w:t>
      </w:r>
      <w:r w:rsidRPr="00A94866">
        <w:rPr>
          <w:rFonts w:hint="eastAsia"/>
          <w:lang w:eastAsia="zh-CN"/>
        </w:rPr>
        <w:t>对等体，将另一</w:t>
      </w:r>
      <w:r w:rsidRPr="00A94866">
        <w:rPr>
          <w:rFonts w:hint="eastAsia"/>
          <w:lang w:eastAsia="zh-CN"/>
        </w:rPr>
        <w:t>AS</w:t>
      </w:r>
      <w:r w:rsidRPr="00A94866">
        <w:rPr>
          <w:rFonts w:hint="eastAsia"/>
          <w:lang w:eastAsia="zh-CN"/>
        </w:rPr>
        <w:t>的</w:t>
      </w:r>
      <w:r w:rsidRPr="00A94866">
        <w:rPr>
          <w:rFonts w:hint="eastAsia"/>
          <w:lang w:eastAsia="zh-CN"/>
        </w:rPr>
        <w:t>ASBR</w:t>
      </w:r>
      <w:r w:rsidRPr="00A94866">
        <w:rPr>
          <w:rFonts w:hint="eastAsia"/>
          <w:lang w:eastAsia="zh-CN"/>
        </w:rPr>
        <w:t>配置为</w:t>
      </w:r>
      <w:r w:rsidRPr="00A94866">
        <w:rPr>
          <w:rFonts w:hint="eastAsia"/>
          <w:lang w:eastAsia="zh-CN"/>
        </w:rPr>
        <w:t>EBGP</w:t>
      </w:r>
      <w:r w:rsidRPr="00A94866">
        <w:rPr>
          <w:rFonts w:hint="eastAsia"/>
          <w:lang w:eastAsia="zh-CN"/>
        </w:rPr>
        <w:t>对等体。</w:t>
      </w:r>
    </w:p>
    <w:p w:rsidR="00A94866" w:rsidRPr="00A94866" w:rsidRDefault="00A94866" w:rsidP="00A94866">
      <w:pPr>
        <w:pStyle w:val="ItemIndent1"/>
        <w:rPr>
          <w:rStyle w:val="commandparameter"/>
        </w:rPr>
      </w:pPr>
      <w:r w:rsidRPr="00A94866">
        <w:rPr>
          <w:rStyle w:val="commandkeywords"/>
        </w:rPr>
        <w:t xml:space="preserve">peer </w:t>
      </w:r>
      <w:r w:rsidRPr="00A94866">
        <w:rPr>
          <w:rStyle w:val="commandtext"/>
          <w:rFonts w:hint="eastAsia"/>
        </w:rPr>
        <w:t>{</w:t>
      </w:r>
      <w:r w:rsidRPr="00A94866">
        <w:t xml:space="preserve"> </w:t>
      </w:r>
      <w:r w:rsidRPr="00A94866">
        <w:rPr>
          <w:rStyle w:val="commandparameter"/>
        </w:rPr>
        <w:t xml:space="preserve">group-name </w:t>
      </w:r>
      <w:r w:rsidRPr="00A94866">
        <w:rPr>
          <w:rStyle w:val="commandtext"/>
        </w:rPr>
        <w:t>|</w:t>
      </w:r>
      <w:r w:rsidRPr="00A94866">
        <w:rPr>
          <w:rStyle w:val="commandparameter"/>
        </w:rPr>
        <w:t xml:space="preserve"> ipv4-address </w:t>
      </w:r>
      <w:r w:rsidRPr="00A94866">
        <w:rPr>
          <w:rStyle w:val="commandtext"/>
        </w:rPr>
        <w:t>[</w:t>
      </w:r>
      <w:r w:rsidRPr="00A94866">
        <w:rPr>
          <w:rFonts w:hint="eastAsia"/>
        </w:rPr>
        <w:t xml:space="preserve"> </w:t>
      </w:r>
      <w:r w:rsidRPr="00A94866">
        <w:rPr>
          <w:rStyle w:val="commandparameter"/>
          <w:rFonts w:hint="eastAsia"/>
        </w:rPr>
        <w:t xml:space="preserve">mask-length </w:t>
      </w:r>
      <w:r w:rsidRPr="00A94866">
        <w:rPr>
          <w:rStyle w:val="commandtext"/>
        </w:rPr>
        <w:t>]</w:t>
      </w:r>
      <w:r w:rsidRPr="00A94866">
        <w:rPr>
          <w:rFonts w:hint="eastAsia"/>
        </w:rPr>
        <w:t xml:space="preserve"> </w:t>
      </w:r>
      <w:r w:rsidRPr="00A94866">
        <w:rPr>
          <w:rStyle w:val="commandtext"/>
          <w:rFonts w:hint="eastAsia"/>
        </w:rPr>
        <w:t>}</w:t>
      </w:r>
      <w:r w:rsidRPr="00A94866">
        <w:t xml:space="preserve"> </w:t>
      </w:r>
      <w:r w:rsidRPr="00A94866">
        <w:rPr>
          <w:rStyle w:val="commandkeywords"/>
        </w:rPr>
        <w:t>as-number</w:t>
      </w:r>
      <w:r w:rsidRPr="00A94866">
        <w:t xml:space="preserve"> </w:t>
      </w:r>
      <w:r w:rsidRPr="00A94866">
        <w:rPr>
          <w:rStyle w:val="commandparameter"/>
        </w:rPr>
        <w:t>as-number</w:t>
      </w:r>
    </w:p>
    <w:p w:rsidR="00A94866" w:rsidRPr="00A94866" w:rsidRDefault="00A94866" w:rsidP="00A94866">
      <w:pPr>
        <w:pStyle w:val="ItemStep"/>
        <w:rPr>
          <w:lang w:eastAsia="zh-CN"/>
        </w:rPr>
      </w:pPr>
      <w:r w:rsidRPr="00A94866">
        <w:rPr>
          <w:rFonts w:hint="eastAsia"/>
          <w:lang w:eastAsia="zh-CN"/>
        </w:rPr>
        <w:t>创建</w:t>
      </w:r>
      <w:r w:rsidRPr="00A94866">
        <w:rPr>
          <w:rFonts w:hint="eastAsia"/>
          <w:lang w:eastAsia="zh-CN"/>
        </w:rPr>
        <w:t>BGP IPv4</w:t>
      </w:r>
      <w:r w:rsidRPr="00A94866">
        <w:rPr>
          <w:rFonts w:hint="eastAsia"/>
          <w:lang w:eastAsia="zh-CN"/>
        </w:rPr>
        <w:t>单播地址族，并进入</w:t>
      </w:r>
      <w:r w:rsidRPr="00A94866">
        <w:rPr>
          <w:rFonts w:hint="eastAsia"/>
          <w:lang w:eastAsia="zh-CN"/>
        </w:rPr>
        <w:t>BGP IPv4</w:t>
      </w:r>
      <w:r w:rsidRPr="00A94866">
        <w:rPr>
          <w:rFonts w:hint="eastAsia"/>
          <w:lang w:eastAsia="zh-CN"/>
        </w:rPr>
        <w:t>单播地址族视图。</w:t>
      </w:r>
    </w:p>
    <w:p w:rsidR="00A94866" w:rsidRPr="00A94866" w:rsidRDefault="00A94866" w:rsidP="00A94866">
      <w:pPr>
        <w:pStyle w:val="ItemIndent1"/>
        <w:rPr>
          <w:rStyle w:val="commandtext"/>
        </w:rPr>
      </w:pPr>
      <w:r w:rsidRPr="00A94866">
        <w:rPr>
          <w:rStyle w:val="commandkeywords"/>
        </w:rPr>
        <w:t xml:space="preserve">address-family ipv4 </w:t>
      </w:r>
      <w:r w:rsidRPr="00A94866">
        <w:rPr>
          <w:rStyle w:val="commandtext"/>
          <w:rFonts w:hint="eastAsia"/>
        </w:rPr>
        <w:t>[</w:t>
      </w:r>
      <w:r w:rsidRPr="00A94866">
        <w:rPr>
          <w:rStyle w:val="commandkeywords"/>
          <w:rFonts w:hint="eastAsia"/>
        </w:rPr>
        <w:t xml:space="preserve"> </w:t>
      </w:r>
      <w:r w:rsidRPr="00A94866">
        <w:rPr>
          <w:rStyle w:val="commandkeywords"/>
        </w:rPr>
        <w:t>unicast</w:t>
      </w:r>
      <w:r w:rsidRPr="00A94866">
        <w:rPr>
          <w:rStyle w:val="commandkeywords"/>
          <w:rFonts w:hint="eastAsia"/>
        </w:rPr>
        <w:t xml:space="preserve"> </w:t>
      </w:r>
      <w:r w:rsidRPr="00A94866">
        <w:rPr>
          <w:rStyle w:val="commandtext"/>
          <w:rFonts w:hint="eastAsia"/>
        </w:rPr>
        <w:t>]</w:t>
      </w:r>
    </w:p>
    <w:p w:rsidR="00A94866" w:rsidRPr="00A94866" w:rsidRDefault="00A94866" w:rsidP="00A94866">
      <w:pPr>
        <w:pStyle w:val="ItemStep"/>
      </w:pPr>
      <w:r w:rsidRPr="00A94866">
        <w:rPr>
          <w:rFonts w:hint="eastAsia"/>
        </w:rPr>
        <w:t>使能本地路由器与本</w:t>
      </w:r>
      <w:r w:rsidRPr="00A94866">
        <w:rPr>
          <w:rFonts w:hint="eastAsia"/>
        </w:rPr>
        <w:t>AS</w:t>
      </w:r>
      <w:r w:rsidRPr="00A94866">
        <w:rPr>
          <w:rFonts w:hint="eastAsia"/>
        </w:rPr>
        <w:t>的</w:t>
      </w:r>
      <w:r w:rsidRPr="00A94866">
        <w:rPr>
          <w:rFonts w:hint="eastAsia"/>
        </w:rPr>
        <w:t>PE</w:t>
      </w:r>
      <w:r w:rsidRPr="00A94866">
        <w:rPr>
          <w:rFonts w:hint="eastAsia"/>
        </w:rPr>
        <w:t>、另一</w:t>
      </w:r>
      <w:r w:rsidRPr="00A94866">
        <w:rPr>
          <w:rFonts w:hint="eastAsia"/>
        </w:rPr>
        <w:t>AS</w:t>
      </w:r>
      <w:r w:rsidRPr="00A94866">
        <w:rPr>
          <w:rFonts w:hint="eastAsia"/>
        </w:rPr>
        <w:t>的</w:t>
      </w:r>
      <w:r w:rsidRPr="00A94866">
        <w:rPr>
          <w:rFonts w:hint="eastAsia"/>
        </w:rPr>
        <w:t>ASBR</w:t>
      </w:r>
      <w:r w:rsidRPr="00A94866">
        <w:rPr>
          <w:rFonts w:hint="eastAsia"/>
        </w:rPr>
        <w:t>交换</w:t>
      </w:r>
      <w:r w:rsidRPr="00A94866">
        <w:rPr>
          <w:rFonts w:hint="eastAsia"/>
        </w:rPr>
        <w:t>IPv4</w:t>
      </w:r>
      <w:r w:rsidRPr="00A94866">
        <w:rPr>
          <w:rFonts w:hint="eastAsia"/>
        </w:rPr>
        <w:t>单播路由信息的能力。</w:t>
      </w:r>
    </w:p>
    <w:p w:rsidR="00A94866" w:rsidRPr="00A94866" w:rsidRDefault="00A94866" w:rsidP="00A94866">
      <w:pPr>
        <w:pStyle w:val="ItemIndent1"/>
        <w:rPr>
          <w:rStyle w:val="commandkeywords"/>
        </w:rPr>
      </w:pPr>
      <w:r w:rsidRPr="00A94866">
        <w:rPr>
          <w:rStyle w:val="commandkeywords"/>
          <w:rFonts w:hint="eastAsia"/>
        </w:rPr>
        <w:t xml:space="preserve">peer </w:t>
      </w:r>
      <w:r w:rsidRPr="00A94866">
        <w:rPr>
          <w:rStyle w:val="commandtext"/>
          <w:rFonts w:hint="eastAsia"/>
        </w:rPr>
        <w:t>{</w:t>
      </w:r>
      <w:r w:rsidRPr="00A94866">
        <w:rPr>
          <w:rFonts w:hint="eastAsia"/>
        </w:rPr>
        <w:t xml:space="preserve"> </w:t>
      </w:r>
      <w:r w:rsidRPr="00A94866">
        <w:rPr>
          <w:rStyle w:val="commandparameter"/>
          <w:rFonts w:hint="eastAsia"/>
        </w:rPr>
        <w:t xml:space="preserve">group-name </w:t>
      </w:r>
      <w:r w:rsidRPr="00A94866">
        <w:rPr>
          <w:rStyle w:val="commandtext"/>
          <w:rFonts w:hint="eastAsia"/>
        </w:rPr>
        <w:t>|</w:t>
      </w:r>
      <w:r w:rsidRPr="00A94866">
        <w:rPr>
          <w:rStyle w:val="commandparameter"/>
          <w:rFonts w:hint="eastAsia"/>
        </w:rPr>
        <w:t xml:space="preserve"> </w:t>
      </w:r>
      <w:r w:rsidRPr="00A94866">
        <w:rPr>
          <w:rStyle w:val="commandparameter"/>
        </w:rPr>
        <w:t xml:space="preserve">ipv4-address </w:t>
      </w:r>
      <w:r w:rsidRPr="00A94866">
        <w:rPr>
          <w:rStyle w:val="commandtext"/>
        </w:rPr>
        <w:t>[</w:t>
      </w:r>
      <w:r w:rsidRPr="00A94866">
        <w:rPr>
          <w:rFonts w:hint="eastAsia"/>
        </w:rPr>
        <w:t xml:space="preserve"> </w:t>
      </w:r>
      <w:r w:rsidRPr="00A94866">
        <w:rPr>
          <w:rStyle w:val="commandparameter"/>
          <w:rFonts w:hint="eastAsia"/>
        </w:rPr>
        <w:t xml:space="preserve">mask-length </w:t>
      </w:r>
      <w:r w:rsidRPr="00A94866">
        <w:rPr>
          <w:rStyle w:val="commandtext"/>
        </w:rPr>
        <w:t>]</w:t>
      </w:r>
      <w:r w:rsidRPr="00A94866">
        <w:rPr>
          <w:rFonts w:hint="eastAsia"/>
        </w:rPr>
        <w:t xml:space="preserve"> </w:t>
      </w:r>
      <w:r w:rsidRPr="00A94866">
        <w:rPr>
          <w:rStyle w:val="commandtext"/>
          <w:rFonts w:hint="eastAsia"/>
        </w:rPr>
        <w:t>}</w:t>
      </w:r>
      <w:r w:rsidRPr="00A94866">
        <w:rPr>
          <w:rFonts w:hint="eastAsia"/>
        </w:rPr>
        <w:t xml:space="preserve"> </w:t>
      </w:r>
      <w:r w:rsidRPr="00A94866">
        <w:rPr>
          <w:rStyle w:val="commandkeywords"/>
          <w:rFonts w:hint="eastAsia"/>
        </w:rPr>
        <w:t>enable</w:t>
      </w:r>
    </w:p>
    <w:p w:rsidR="00A94866" w:rsidRPr="00A94866" w:rsidRDefault="00A94866" w:rsidP="00A94866">
      <w:pPr>
        <w:pStyle w:val="ItemIndent1"/>
        <w:rPr>
          <w:lang w:eastAsia="zh-CN"/>
        </w:rPr>
      </w:pPr>
      <w:r w:rsidRPr="00A94866">
        <w:rPr>
          <w:rFonts w:hint="eastAsia"/>
          <w:lang w:eastAsia="zh-CN"/>
        </w:rPr>
        <w:t>缺省情况下，本地路由器不能与对等体交换</w:t>
      </w:r>
      <w:r w:rsidRPr="00A94866">
        <w:rPr>
          <w:rFonts w:hint="eastAsia"/>
          <w:lang w:eastAsia="zh-CN"/>
        </w:rPr>
        <w:t>IPv4</w:t>
      </w:r>
      <w:r w:rsidRPr="00A94866">
        <w:rPr>
          <w:rFonts w:hint="eastAsia"/>
          <w:lang w:eastAsia="zh-CN"/>
        </w:rPr>
        <w:t>单播路由信息。</w:t>
      </w:r>
    </w:p>
    <w:p w:rsidR="00A94866" w:rsidRPr="00A94866" w:rsidRDefault="00A94866" w:rsidP="00A94866">
      <w:pPr>
        <w:pStyle w:val="ItemStep"/>
        <w:rPr>
          <w:lang w:eastAsia="zh-CN"/>
        </w:rPr>
      </w:pPr>
      <w:r w:rsidRPr="00A94866">
        <w:rPr>
          <w:rFonts w:hint="eastAsia"/>
          <w:lang w:eastAsia="zh-CN"/>
        </w:rPr>
        <w:t>配置与本</w:t>
      </w:r>
      <w:r w:rsidRPr="00A94866">
        <w:rPr>
          <w:rFonts w:hint="eastAsia"/>
          <w:lang w:eastAsia="zh-CN"/>
        </w:rPr>
        <w:t>AS</w:t>
      </w:r>
      <w:r w:rsidRPr="00A94866">
        <w:rPr>
          <w:rFonts w:hint="eastAsia"/>
          <w:lang w:eastAsia="zh-CN"/>
        </w:rPr>
        <w:t>的</w:t>
      </w:r>
      <w:r w:rsidRPr="00A94866">
        <w:rPr>
          <w:rFonts w:hint="eastAsia"/>
          <w:lang w:eastAsia="zh-CN"/>
        </w:rPr>
        <w:t>PE</w:t>
      </w:r>
      <w:r w:rsidRPr="00A94866">
        <w:rPr>
          <w:rFonts w:hint="eastAsia"/>
          <w:lang w:eastAsia="zh-CN"/>
        </w:rPr>
        <w:t>及另一</w:t>
      </w:r>
      <w:r w:rsidRPr="00A94866">
        <w:rPr>
          <w:rFonts w:hint="eastAsia"/>
          <w:lang w:eastAsia="zh-CN"/>
        </w:rPr>
        <w:t>AS</w:t>
      </w:r>
      <w:r w:rsidRPr="00A94866">
        <w:rPr>
          <w:rFonts w:hint="eastAsia"/>
          <w:lang w:eastAsia="zh-CN"/>
        </w:rPr>
        <w:t>的</w:t>
      </w:r>
      <w:r w:rsidRPr="00A94866">
        <w:rPr>
          <w:rFonts w:hint="eastAsia"/>
          <w:lang w:eastAsia="zh-CN"/>
        </w:rPr>
        <w:t>ASBR</w:t>
      </w:r>
      <w:r w:rsidRPr="00A94866">
        <w:rPr>
          <w:rFonts w:hint="eastAsia"/>
          <w:lang w:eastAsia="zh-CN"/>
        </w:rPr>
        <w:t>之间能够交换带标签的</w:t>
      </w:r>
      <w:r w:rsidRPr="00A94866">
        <w:rPr>
          <w:rFonts w:hint="eastAsia"/>
          <w:lang w:eastAsia="zh-CN"/>
        </w:rPr>
        <w:t>IPv4</w:t>
      </w:r>
      <w:r w:rsidRPr="00A94866">
        <w:rPr>
          <w:rFonts w:hint="eastAsia"/>
          <w:lang w:eastAsia="zh-CN"/>
        </w:rPr>
        <w:t>路由。</w:t>
      </w:r>
    </w:p>
    <w:p w:rsidR="00A94866" w:rsidRPr="00A94866" w:rsidRDefault="00A94866" w:rsidP="00A94866">
      <w:pPr>
        <w:pStyle w:val="ItemIndent1"/>
        <w:rPr>
          <w:rStyle w:val="commandkeywords"/>
        </w:rPr>
      </w:pPr>
      <w:r w:rsidRPr="00A94866">
        <w:rPr>
          <w:rStyle w:val="commandkeywords"/>
          <w:rFonts w:hint="eastAsia"/>
        </w:rPr>
        <w:t xml:space="preserve">peer </w:t>
      </w:r>
      <w:r w:rsidRPr="00A94866">
        <w:rPr>
          <w:rStyle w:val="commandtext"/>
          <w:rFonts w:hint="eastAsia"/>
        </w:rPr>
        <w:t>{</w:t>
      </w:r>
      <w:r w:rsidRPr="00A94866">
        <w:t xml:space="preserve"> </w:t>
      </w:r>
      <w:r w:rsidRPr="00A94866">
        <w:rPr>
          <w:rStyle w:val="commandparameter"/>
        </w:rPr>
        <w:t xml:space="preserve">group-name </w:t>
      </w:r>
      <w:r w:rsidRPr="00A94866">
        <w:rPr>
          <w:rStyle w:val="commandtext"/>
        </w:rPr>
        <w:t>|</w:t>
      </w:r>
      <w:r w:rsidRPr="00A94866">
        <w:rPr>
          <w:rStyle w:val="commandparameter"/>
        </w:rPr>
        <w:t xml:space="preserve"> ipv4-address </w:t>
      </w:r>
      <w:r w:rsidRPr="00A94866">
        <w:rPr>
          <w:rStyle w:val="commandtext"/>
        </w:rPr>
        <w:t>[</w:t>
      </w:r>
      <w:r w:rsidRPr="00A94866">
        <w:rPr>
          <w:rFonts w:hint="eastAsia"/>
        </w:rPr>
        <w:t xml:space="preserve"> </w:t>
      </w:r>
      <w:r w:rsidRPr="00A94866">
        <w:rPr>
          <w:rStyle w:val="commandparameter"/>
          <w:rFonts w:hint="eastAsia"/>
        </w:rPr>
        <w:t xml:space="preserve">mask-length </w:t>
      </w:r>
      <w:r w:rsidRPr="00A94866">
        <w:rPr>
          <w:rStyle w:val="commandtext"/>
        </w:rPr>
        <w:t>]</w:t>
      </w:r>
      <w:r w:rsidRPr="00A94866">
        <w:rPr>
          <w:rFonts w:hint="eastAsia"/>
        </w:rPr>
        <w:t xml:space="preserve"> </w:t>
      </w:r>
      <w:r w:rsidRPr="00A94866">
        <w:rPr>
          <w:rStyle w:val="commandtext"/>
          <w:rFonts w:hint="eastAsia"/>
        </w:rPr>
        <w:t>}</w:t>
      </w:r>
      <w:r w:rsidRPr="00A94866">
        <w:rPr>
          <w:rStyle w:val="commandkeywords"/>
          <w:rFonts w:hint="eastAsia"/>
        </w:rPr>
        <w:t xml:space="preserve"> label-route-capability</w:t>
      </w:r>
    </w:p>
    <w:p w:rsidR="00A94866" w:rsidRPr="00A94866" w:rsidRDefault="00A94866" w:rsidP="00A94866">
      <w:pPr>
        <w:pStyle w:val="ItemIndent1"/>
        <w:rPr>
          <w:lang w:eastAsia="zh-CN"/>
        </w:rPr>
      </w:pPr>
      <w:r w:rsidRPr="00A94866">
        <w:rPr>
          <w:rFonts w:hint="eastAsia"/>
          <w:lang w:eastAsia="zh-CN"/>
        </w:rPr>
        <w:t>缺省情况下，不具有与对等体</w:t>
      </w:r>
      <w:r w:rsidRPr="00A94866">
        <w:rPr>
          <w:rFonts w:hint="eastAsia"/>
          <w:lang w:eastAsia="zh-CN"/>
        </w:rPr>
        <w:t>/</w:t>
      </w:r>
      <w:r w:rsidRPr="00A94866">
        <w:rPr>
          <w:rFonts w:hint="eastAsia"/>
          <w:lang w:eastAsia="zh-CN"/>
        </w:rPr>
        <w:t>对等体组交换带标签</w:t>
      </w:r>
      <w:r w:rsidRPr="00A94866">
        <w:rPr>
          <w:rFonts w:hint="eastAsia"/>
          <w:lang w:eastAsia="zh-CN"/>
        </w:rPr>
        <w:t>IPv4</w:t>
      </w:r>
      <w:r w:rsidRPr="00A94866">
        <w:rPr>
          <w:rFonts w:hint="eastAsia"/>
          <w:lang w:eastAsia="zh-CN"/>
        </w:rPr>
        <w:t>路由的能力。</w:t>
      </w:r>
    </w:p>
    <w:p w:rsidR="00A94866" w:rsidRPr="00A94866" w:rsidRDefault="00A94866" w:rsidP="00A94866">
      <w:pPr>
        <w:pStyle w:val="ItemStep"/>
        <w:rPr>
          <w:lang w:eastAsia="zh-CN"/>
        </w:rPr>
      </w:pPr>
      <w:r w:rsidRPr="00A94866">
        <w:rPr>
          <w:rFonts w:hint="eastAsia"/>
          <w:lang w:eastAsia="zh-CN"/>
        </w:rPr>
        <w:t>配置向本</w:t>
      </w:r>
      <w:r w:rsidRPr="00A94866">
        <w:rPr>
          <w:rFonts w:hint="eastAsia"/>
          <w:lang w:eastAsia="zh-CN"/>
        </w:rPr>
        <w:t>AS</w:t>
      </w:r>
      <w:r w:rsidRPr="00A94866">
        <w:rPr>
          <w:rFonts w:hint="eastAsia"/>
          <w:lang w:eastAsia="zh-CN"/>
        </w:rPr>
        <w:t>的</w:t>
      </w:r>
      <w:r w:rsidRPr="00A94866">
        <w:rPr>
          <w:rFonts w:hint="eastAsia"/>
          <w:lang w:eastAsia="zh-CN"/>
        </w:rPr>
        <w:t>PE</w:t>
      </w:r>
      <w:r w:rsidRPr="00A94866">
        <w:rPr>
          <w:rFonts w:hint="eastAsia"/>
          <w:lang w:eastAsia="zh-CN"/>
        </w:rPr>
        <w:t>发布路由时将下一跳改为自己的地址。</w:t>
      </w:r>
    </w:p>
    <w:p w:rsidR="00A94866" w:rsidRPr="00A94866" w:rsidRDefault="00A94866" w:rsidP="00A94866">
      <w:pPr>
        <w:pStyle w:val="ItemIndent1"/>
        <w:rPr>
          <w:rStyle w:val="commandkeywords"/>
        </w:rPr>
      </w:pPr>
      <w:r w:rsidRPr="00A94866">
        <w:rPr>
          <w:rStyle w:val="commandkeywords"/>
          <w:rFonts w:hint="eastAsia"/>
        </w:rPr>
        <w:t xml:space="preserve">peer </w:t>
      </w:r>
      <w:r w:rsidRPr="00A94866">
        <w:rPr>
          <w:rStyle w:val="commandtext"/>
          <w:rFonts w:hint="eastAsia"/>
        </w:rPr>
        <w:t>{</w:t>
      </w:r>
      <w:r w:rsidRPr="00A94866">
        <w:t xml:space="preserve"> </w:t>
      </w:r>
      <w:r w:rsidRPr="00A94866">
        <w:rPr>
          <w:rStyle w:val="commandparameter"/>
        </w:rPr>
        <w:t xml:space="preserve">group-name </w:t>
      </w:r>
      <w:r w:rsidRPr="00A94866">
        <w:rPr>
          <w:rStyle w:val="commandtext"/>
        </w:rPr>
        <w:t>|</w:t>
      </w:r>
      <w:r w:rsidRPr="00A94866">
        <w:rPr>
          <w:rStyle w:val="commandparameter"/>
        </w:rPr>
        <w:t xml:space="preserve"> ipv4-address </w:t>
      </w:r>
      <w:r w:rsidRPr="00A94866">
        <w:rPr>
          <w:rStyle w:val="commandtext"/>
        </w:rPr>
        <w:t>[</w:t>
      </w:r>
      <w:r w:rsidRPr="00A94866">
        <w:rPr>
          <w:rFonts w:hint="eastAsia"/>
        </w:rPr>
        <w:t xml:space="preserve"> </w:t>
      </w:r>
      <w:r w:rsidRPr="00A94866">
        <w:rPr>
          <w:rStyle w:val="commandparameter"/>
          <w:rFonts w:hint="eastAsia"/>
        </w:rPr>
        <w:t xml:space="preserve">mask-length </w:t>
      </w:r>
      <w:r w:rsidRPr="00A94866">
        <w:rPr>
          <w:rStyle w:val="commandtext"/>
        </w:rPr>
        <w:t>]</w:t>
      </w:r>
      <w:r w:rsidRPr="00A94866">
        <w:rPr>
          <w:rFonts w:hint="eastAsia"/>
        </w:rPr>
        <w:t xml:space="preserve"> </w:t>
      </w:r>
      <w:r w:rsidRPr="00A94866">
        <w:rPr>
          <w:rStyle w:val="commandtext"/>
          <w:rFonts w:hint="eastAsia"/>
        </w:rPr>
        <w:t>}</w:t>
      </w:r>
      <w:r w:rsidRPr="00A94866">
        <w:rPr>
          <w:rStyle w:val="commandkeywords"/>
          <w:rFonts w:hint="eastAsia"/>
        </w:rPr>
        <w:t xml:space="preserve"> next-hop-local</w:t>
      </w:r>
    </w:p>
    <w:p w:rsidR="00A94866" w:rsidRPr="00A94866" w:rsidRDefault="00A94866" w:rsidP="00A94866">
      <w:pPr>
        <w:pStyle w:val="ItemIndent1"/>
        <w:rPr>
          <w:lang w:eastAsia="zh-CN"/>
        </w:rPr>
      </w:pPr>
      <w:r w:rsidRPr="00A94866">
        <w:rPr>
          <w:rFonts w:hint="eastAsia"/>
          <w:lang w:eastAsia="zh-CN"/>
        </w:rPr>
        <w:t>缺省情况下，在向</w:t>
      </w:r>
      <w:r w:rsidRPr="00A94866">
        <w:rPr>
          <w:rFonts w:hint="eastAsia"/>
          <w:lang w:eastAsia="zh-CN"/>
        </w:rPr>
        <w:t>IBGP</w:t>
      </w:r>
      <w:r w:rsidRPr="00A94866">
        <w:rPr>
          <w:rFonts w:hint="eastAsia"/>
          <w:lang w:eastAsia="zh-CN"/>
        </w:rPr>
        <w:t>对等体</w:t>
      </w:r>
      <w:r w:rsidRPr="00A94866">
        <w:rPr>
          <w:rFonts w:hint="eastAsia"/>
          <w:lang w:eastAsia="zh-CN"/>
        </w:rPr>
        <w:t>/</w:t>
      </w:r>
      <w:r w:rsidRPr="00A94866">
        <w:rPr>
          <w:rFonts w:hint="eastAsia"/>
          <w:lang w:eastAsia="zh-CN"/>
        </w:rPr>
        <w:t>对等体组发布路由时不会将下一跳改为自己的地址。</w:t>
      </w:r>
    </w:p>
    <w:p w:rsidR="00A94866" w:rsidRPr="00A94866" w:rsidRDefault="00A94866" w:rsidP="00A94866">
      <w:pPr>
        <w:pStyle w:val="ItemStep"/>
        <w:rPr>
          <w:lang w:eastAsia="zh-CN"/>
        </w:rPr>
      </w:pPr>
      <w:r w:rsidRPr="00A94866">
        <w:rPr>
          <w:rFonts w:hint="eastAsia"/>
          <w:lang w:eastAsia="zh-CN"/>
        </w:rPr>
        <w:t>对来自对等体</w:t>
      </w:r>
      <w:r w:rsidRPr="00A94866">
        <w:rPr>
          <w:rFonts w:hint="eastAsia"/>
          <w:lang w:eastAsia="zh-CN"/>
        </w:rPr>
        <w:t>/</w:t>
      </w:r>
      <w:r w:rsidRPr="00A94866">
        <w:rPr>
          <w:rFonts w:hint="eastAsia"/>
          <w:lang w:eastAsia="zh-CN"/>
        </w:rPr>
        <w:t>对等体组的路由或发布给对等体</w:t>
      </w:r>
      <w:r w:rsidRPr="00A94866">
        <w:rPr>
          <w:rFonts w:hint="eastAsia"/>
          <w:lang w:eastAsia="zh-CN"/>
        </w:rPr>
        <w:t>/</w:t>
      </w:r>
      <w:r w:rsidRPr="00A94866">
        <w:rPr>
          <w:rFonts w:hint="eastAsia"/>
          <w:lang w:eastAsia="zh-CN"/>
        </w:rPr>
        <w:t>对等体组的路由应用路由策略。</w:t>
      </w:r>
    </w:p>
    <w:p w:rsidR="00A94866" w:rsidRPr="00A94866" w:rsidRDefault="00A94866" w:rsidP="00A94866">
      <w:pPr>
        <w:pStyle w:val="ItemIndent1"/>
        <w:rPr>
          <w:rStyle w:val="commandtext"/>
        </w:rPr>
      </w:pPr>
      <w:r w:rsidRPr="00A94866">
        <w:rPr>
          <w:rStyle w:val="commandkeywords"/>
        </w:rPr>
        <w:t>peer</w:t>
      </w:r>
      <w:r w:rsidRPr="00A94866">
        <w:t xml:space="preserve"> </w:t>
      </w:r>
      <w:r w:rsidRPr="00A94866">
        <w:rPr>
          <w:rStyle w:val="commandtext"/>
        </w:rPr>
        <w:t>{</w:t>
      </w:r>
      <w:r w:rsidRPr="00A94866">
        <w:rPr>
          <w:rStyle w:val="commandparameter"/>
        </w:rPr>
        <w:t xml:space="preserve"> group-name </w:t>
      </w:r>
      <w:r w:rsidRPr="00A94866">
        <w:rPr>
          <w:rStyle w:val="commandtext"/>
        </w:rPr>
        <w:t>|</w:t>
      </w:r>
      <w:r w:rsidRPr="00A94866">
        <w:rPr>
          <w:rStyle w:val="commandparameter"/>
        </w:rPr>
        <w:t xml:space="preserve"> ipv4-address </w:t>
      </w:r>
      <w:r w:rsidRPr="00A94866">
        <w:rPr>
          <w:rStyle w:val="commandtext"/>
        </w:rPr>
        <w:t>[</w:t>
      </w:r>
      <w:r w:rsidRPr="00A94866">
        <w:rPr>
          <w:rFonts w:hint="eastAsia"/>
        </w:rPr>
        <w:t xml:space="preserve"> </w:t>
      </w:r>
      <w:r w:rsidRPr="00A94866">
        <w:rPr>
          <w:rStyle w:val="commandparameter"/>
          <w:rFonts w:hint="eastAsia"/>
        </w:rPr>
        <w:t xml:space="preserve">mask-length </w:t>
      </w:r>
      <w:r w:rsidRPr="00A94866">
        <w:rPr>
          <w:rStyle w:val="commandtext"/>
        </w:rPr>
        <w:t>]</w:t>
      </w:r>
      <w:r w:rsidRPr="00A94866">
        <w:rPr>
          <w:rFonts w:hint="eastAsia"/>
        </w:rPr>
        <w:t xml:space="preserve"> </w:t>
      </w:r>
      <w:r w:rsidRPr="00A94866">
        <w:rPr>
          <w:rStyle w:val="commandtext"/>
        </w:rPr>
        <w:t>}</w:t>
      </w:r>
      <w:r w:rsidRPr="00A94866">
        <w:t xml:space="preserve"> </w:t>
      </w:r>
      <w:r w:rsidRPr="00A94866">
        <w:rPr>
          <w:rStyle w:val="commandkeywords"/>
        </w:rPr>
        <w:t>route-policy</w:t>
      </w:r>
      <w:r w:rsidRPr="00A94866">
        <w:t xml:space="preserve"> </w:t>
      </w:r>
      <w:r w:rsidRPr="00A94866">
        <w:rPr>
          <w:rStyle w:val="commandparameter"/>
        </w:rPr>
        <w:t>route-policy-name</w:t>
      </w:r>
      <w:r w:rsidRPr="00A94866">
        <w:t xml:space="preserve"> </w:t>
      </w:r>
      <w:r w:rsidRPr="00A94866">
        <w:rPr>
          <w:rStyle w:val="commandtext"/>
        </w:rPr>
        <w:t>{</w:t>
      </w:r>
      <w:r w:rsidRPr="00A94866">
        <w:t xml:space="preserve"> </w:t>
      </w:r>
      <w:r w:rsidRPr="00A94866">
        <w:rPr>
          <w:rStyle w:val="commandkeywords"/>
        </w:rPr>
        <w:t xml:space="preserve">export </w:t>
      </w:r>
      <w:r w:rsidRPr="00A94866">
        <w:rPr>
          <w:rStyle w:val="commandtext"/>
        </w:rPr>
        <w:t>|</w:t>
      </w:r>
      <w:r w:rsidRPr="00A94866">
        <w:t xml:space="preserve"> </w:t>
      </w:r>
      <w:r w:rsidRPr="00A94866">
        <w:rPr>
          <w:rStyle w:val="commandkeywords"/>
        </w:rPr>
        <w:t>import</w:t>
      </w:r>
      <w:r w:rsidRPr="00A94866">
        <w:t xml:space="preserve"> </w:t>
      </w:r>
      <w:r w:rsidRPr="00A94866">
        <w:rPr>
          <w:rStyle w:val="commandtext"/>
        </w:rPr>
        <w:t>}</w:t>
      </w:r>
    </w:p>
    <w:p w:rsidR="00A94866" w:rsidRDefault="00A94866" w:rsidP="00A94866">
      <w:pPr>
        <w:pStyle w:val="ItemIndent1"/>
        <w:rPr>
          <w:lang w:eastAsia="zh-CN"/>
        </w:rPr>
      </w:pPr>
      <w:r w:rsidRPr="00A94866">
        <w:rPr>
          <w:rFonts w:hint="eastAsia"/>
          <w:lang w:eastAsia="zh-CN"/>
        </w:rPr>
        <w:t>缺省情况下，没有为对等体</w:t>
      </w:r>
      <w:r w:rsidRPr="00A94866">
        <w:rPr>
          <w:rFonts w:hint="eastAsia"/>
          <w:lang w:eastAsia="zh-CN"/>
        </w:rPr>
        <w:t>/</w:t>
      </w:r>
      <w:r w:rsidRPr="00A94866">
        <w:rPr>
          <w:rFonts w:hint="eastAsia"/>
          <w:lang w:eastAsia="zh-CN"/>
        </w:rPr>
        <w:t>对等体组指定路由策略。</w:t>
      </w:r>
    </w:p>
    <w:p w:rsidR="00174D20" w:rsidRPr="00E44ABC" w:rsidRDefault="00174D20" w:rsidP="00174D20">
      <w:pPr>
        <w:pStyle w:val="3"/>
      </w:pPr>
      <w:bookmarkStart w:id="3601" w:name="_Toc1640648"/>
      <w:bookmarkStart w:id="3602" w:name="_Toc45106047"/>
      <w:r w:rsidRPr="00E44ABC">
        <w:rPr>
          <w:rFonts w:hint="eastAsia"/>
        </w:rPr>
        <w:t>配置</w:t>
      </w:r>
      <w:r w:rsidRPr="00E44ABC">
        <w:rPr>
          <w:rFonts w:hint="eastAsia"/>
        </w:rPr>
        <w:t>IPv6</w:t>
      </w:r>
      <w:r w:rsidRPr="00E44ABC">
        <w:rPr>
          <w:rFonts w:hint="eastAsia"/>
        </w:rPr>
        <w:t>跨域</w:t>
      </w:r>
      <w:r w:rsidRPr="00E44ABC">
        <w:rPr>
          <w:rFonts w:hint="eastAsia"/>
        </w:rPr>
        <w:t>VPN-OptionC</w:t>
      </w:r>
      <w:r w:rsidRPr="00E44ABC">
        <w:rPr>
          <w:rFonts w:hint="eastAsia"/>
        </w:rPr>
        <w:t>（方式</w:t>
      </w:r>
      <w:r>
        <w:rPr>
          <w:rFonts w:hint="eastAsia"/>
        </w:rPr>
        <w:t>二</w:t>
      </w:r>
      <w:r w:rsidRPr="00E44ABC">
        <w:rPr>
          <w:rFonts w:hint="eastAsia"/>
        </w:rPr>
        <w:t>）</w:t>
      </w:r>
      <w:bookmarkEnd w:id="3601"/>
      <w:bookmarkEnd w:id="3602"/>
    </w:p>
    <w:p w:rsidR="00174D20" w:rsidRPr="00E44ABC" w:rsidRDefault="00174D20" w:rsidP="00174D20">
      <w:pPr>
        <w:pStyle w:val="4"/>
      </w:pPr>
      <w:r w:rsidRPr="00E44ABC">
        <w:rPr>
          <w:rFonts w:hint="eastAsia"/>
        </w:rPr>
        <w:t>配置准备</w:t>
      </w:r>
    </w:p>
    <w:p w:rsidR="00174D20" w:rsidRPr="00E44ABC" w:rsidRDefault="00174D20" w:rsidP="00174D20">
      <w:r w:rsidRPr="00E44ABC">
        <w:rPr>
          <w:rFonts w:hint="eastAsia"/>
        </w:rPr>
        <w:t>执行本配置前，需要在</w:t>
      </w:r>
      <w:r w:rsidRPr="00E44ABC">
        <w:rPr>
          <w:rFonts w:hint="eastAsia"/>
        </w:rPr>
        <w:t>PE</w:t>
      </w:r>
      <w:r w:rsidRPr="00E44ABC">
        <w:rPr>
          <w:rFonts w:hint="eastAsia"/>
        </w:rPr>
        <w:t>或</w:t>
      </w:r>
      <w:r w:rsidRPr="00E44ABC">
        <w:rPr>
          <w:rFonts w:hint="eastAsia"/>
        </w:rPr>
        <w:t>ASBR</w:t>
      </w:r>
      <w:r w:rsidRPr="00E44ABC">
        <w:rPr>
          <w:rFonts w:hint="eastAsia"/>
        </w:rPr>
        <w:t>上配置通过</w:t>
      </w:r>
      <w:r w:rsidRPr="00E44ABC">
        <w:rPr>
          <w:rFonts w:hint="eastAsia"/>
        </w:rPr>
        <w:t>BGP</w:t>
      </w:r>
      <w:r w:rsidRPr="00E44ABC">
        <w:rPr>
          <w:rFonts w:hint="eastAsia"/>
        </w:rPr>
        <w:t>发布</w:t>
      </w:r>
      <w:r w:rsidRPr="00E44ABC">
        <w:rPr>
          <w:rFonts w:hint="eastAsia"/>
        </w:rPr>
        <w:t>PE</w:t>
      </w:r>
      <w:r w:rsidRPr="00E44ABC">
        <w:rPr>
          <w:rFonts w:hint="eastAsia"/>
        </w:rPr>
        <w:t>地址对应的路由，配置方法请参见“三层技术</w:t>
      </w:r>
      <w:r w:rsidRPr="00E44ABC">
        <w:rPr>
          <w:rFonts w:hint="eastAsia"/>
        </w:rPr>
        <w:t>-IP</w:t>
      </w:r>
      <w:r w:rsidRPr="00E44ABC">
        <w:rPr>
          <w:rFonts w:hint="eastAsia"/>
        </w:rPr>
        <w:t>路由配置指导”中的“</w:t>
      </w:r>
      <w:r w:rsidRPr="00E44ABC">
        <w:rPr>
          <w:rFonts w:hint="eastAsia"/>
        </w:rPr>
        <w:t>BGP</w:t>
      </w:r>
      <w:r w:rsidRPr="00E44ABC">
        <w:rPr>
          <w:rFonts w:hint="eastAsia"/>
        </w:rPr>
        <w:t>”。</w:t>
      </w:r>
    </w:p>
    <w:p w:rsidR="00174D20" w:rsidRPr="00E44ABC" w:rsidRDefault="00174D20" w:rsidP="00174D20">
      <w:r w:rsidRPr="00E44ABC">
        <w:rPr>
          <w:rFonts w:hint="eastAsia"/>
        </w:rPr>
        <w:t>PE</w:t>
      </w:r>
      <w:r w:rsidRPr="00E44ABC">
        <w:rPr>
          <w:rFonts w:hint="eastAsia"/>
        </w:rPr>
        <w:t>上还需完成以下操作：</w:t>
      </w:r>
    </w:p>
    <w:p w:rsidR="00174D20" w:rsidRPr="00E44ABC" w:rsidRDefault="00174D20" w:rsidP="00174D20">
      <w:pPr>
        <w:pStyle w:val="ItemList"/>
      </w:pPr>
      <w:r w:rsidRPr="00E44ABC">
        <w:rPr>
          <w:rFonts w:hint="eastAsia"/>
        </w:rPr>
        <w:t>配置</w:t>
      </w:r>
      <w:r w:rsidRPr="00E44ABC">
        <w:rPr>
          <w:rFonts w:hint="eastAsia"/>
        </w:rPr>
        <w:t>VPN</w:t>
      </w:r>
      <w:r w:rsidRPr="00E44ABC">
        <w:rPr>
          <w:rFonts w:hint="eastAsia"/>
        </w:rPr>
        <w:t>实例</w:t>
      </w:r>
    </w:p>
    <w:p w:rsidR="00174D20" w:rsidRPr="00E44ABC" w:rsidRDefault="00174D20" w:rsidP="00174D20">
      <w:pPr>
        <w:pStyle w:val="ItemList"/>
        <w:rPr>
          <w:lang w:eastAsia="zh-CN"/>
        </w:rPr>
      </w:pPr>
      <w:r w:rsidRPr="00E44ABC">
        <w:rPr>
          <w:rFonts w:hint="eastAsia"/>
          <w:lang w:eastAsia="zh-CN"/>
        </w:rPr>
        <w:t>配置</w:t>
      </w:r>
      <w:r w:rsidRPr="00E44ABC">
        <w:rPr>
          <w:rFonts w:hint="eastAsia"/>
          <w:lang w:eastAsia="zh-CN"/>
        </w:rPr>
        <w:t>PE-CE</w:t>
      </w:r>
      <w:r w:rsidRPr="00E44ABC">
        <w:rPr>
          <w:rFonts w:hint="eastAsia"/>
          <w:lang w:eastAsia="zh-CN"/>
        </w:rPr>
        <w:t>之间的路由交换</w:t>
      </w:r>
    </w:p>
    <w:p w:rsidR="00174D20" w:rsidRPr="00E44ABC" w:rsidRDefault="00174D20" w:rsidP="00174D20">
      <w:pPr>
        <w:pStyle w:val="4"/>
      </w:pPr>
      <w:r w:rsidRPr="00E44ABC">
        <w:rPr>
          <w:rFonts w:hint="eastAsia"/>
        </w:rPr>
        <w:t>配置</w:t>
      </w:r>
      <w:r w:rsidRPr="00E44ABC">
        <w:rPr>
          <w:rFonts w:hint="eastAsia"/>
        </w:rPr>
        <w:t>PE</w:t>
      </w:r>
    </w:p>
    <w:p w:rsidR="00174D20" w:rsidRPr="00E44ABC" w:rsidRDefault="00174D20" w:rsidP="00174D20">
      <w:pPr>
        <w:pStyle w:val="ItemStep"/>
      </w:pPr>
      <w:r w:rsidRPr="00E44ABC">
        <w:rPr>
          <w:rFonts w:hint="eastAsia"/>
        </w:rPr>
        <w:t>进入系统视图。</w:t>
      </w:r>
    </w:p>
    <w:p w:rsidR="00174D20" w:rsidRPr="00E44ABC" w:rsidRDefault="00174D20" w:rsidP="00174D20">
      <w:pPr>
        <w:pStyle w:val="ItemIndent1"/>
        <w:rPr>
          <w:rStyle w:val="commandkeywords"/>
        </w:rPr>
      </w:pPr>
      <w:r w:rsidRPr="00E44ABC">
        <w:rPr>
          <w:rStyle w:val="commandkeywords"/>
          <w:rFonts w:hint="eastAsia"/>
        </w:rPr>
        <w:t>system-view</w:t>
      </w:r>
    </w:p>
    <w:p w:rsidR="00174D20" w:rsidRPr="00E44ABC" w:rsidRDefault="00174D20" w:rsidP="00174D20">
      <w:pPr>
        <w:pStyle w:val="ItemStep"/>
      </w:pPr>
      <w:r w:rsidRPr="00E44ABC">
        <w:rPr>
          <w:rFonts w:hint="eastAsia"/>
        </w:rPr>
        <w:t>进入</w:t>
      </w:r>
      <w:r w:rsidRPr="00E44ABC">
        <w:rPr>
          <w:rFonts w:hint="eastAsia"/>
        </w:rPr>
        <w:t>BGP</w:t>
      </w:r>
      <w:r w:rsidRPr="00E44ABC">
        <w:rPr>
          <w:rFonts w:hint="eastAsia"/>
        </w:rPr>
        <w:t>实例视图。</w:t>
      </w:r>
    </w:p>
    <w:p w:rsidR="00174D20" w:rsidRPr="00E44ABC" w:rsidRDefault="00174D20" w:rsidP="00174D20">
      <w:pPr>
        <w:pStyle w:val="ItemIndent1"/>
        <w:rPr>
          <w:rStyle w:val="commandtext"/>
        </w:rPr>
      </w:pPr>
      <w:r w:rsidRPr="00E44ABC">
        <w:rPr>
          <w:rStyle w:val="commandkeywords"/>
        </w:rPr>
        <w:lastRenderedPageBreak/>
        <w:t xml:space="preserve">bgp </w:t>
      </w:r>
      <w:r w:rsidRPr="00E44ABC">
        <w:rPr>
          <w:rStyle w:val="commandparameter"/>
        </w:rPr>
        <w:t>as-number</w:t>
      </w:r>
      <w:r w:rsidRPr="00E44ABC">
        <w:t xml:space="preserve"> </w:t>
      </w:r>
      <w:r w:rsidRPr="00E44ABC">
        <w:rPr>
          <w:rStyle w:val="commandtext"/>
          <w:rFonts w:hint="eastAsia"/>
        </w:rPr>
        <w:t>[</w:t>
      </w:r>
      <w:r w:rsidRPr="00E44ABC">
        <w:rPr>
          <w:rFonts w:hint="eastAsia"/>
        </w:rPr>
        <w:t xml:space="preserve"> </w:t>
      </w:r>
      <w:r w:rsidRPr="00E44ABC">
        <w:rPr>
          <w:rStyle w:val="commandkeywords"/>
          <w:rFonts w:hint="eastAsia"/>
        </w:rPr>
        <w:t>instance</w:t>
      </w:r>
      <w:r w:rsidRPr="00E44ABC">
        <w:rPr>
          <w:rFonts w:hint="eastAsia"/>
        </w:rPr>
        <w:t xml:space="preserve"> </w:t>
      </w:r>
      <w:r w:rsidRPr="00E44ABC">
        <w:rPr>
          <w:rStyle w:val="commandparameter"/>
          <w:rFonts w:hint="eastAsia"/>
        </w:rPr>
        <w:t>instance-name</w:t>
      </w:r>
      <w:r w:rsidRPr="00E44ABC">
        <w:rPr>
          <w:rFonts w:hint="eastAsia"/>
        </w:rPr>
        <w:t xml:space="preserve"> </w:t>
      </w:r>
      <w:r w:rsidRPr="00E44ABC">
        <w:rPr>
          <w:rStyle w:val="commandtext"/>
          <w:rFonts w:hint="eastAsia"/>
        </w:rPr>
        <w:t>]</w:t>
      </w:r>
    </w:p>
    <w:p w:rsidR="00174D20" w:rsidRPr="00E44ABC" w:rsidRDefault="00174D20" w:rsidP="00174D20">
      <w:pPr>
        <w:pStyle w:val="ItemStep"/>
        <w:rPr>
          <w:lang w:eastAsia="zh-CN"/>
        </w:rPr>
      </w:pPr>
      <w:r w:rsidRPr="00E44ABC">
        <w:rPr>
          <w:rFonts w:hint="eastAsia"/>
          <w:lang w:eastAsia="zh-CN"/>
        </w:rPr>
        <w:t>创建</w:t>
      </w:r>
      <w:r w:rsidRPr="00E44ABC">
        <w:rPr>
          <w:rFonts w:hint="eastAsia"/>
          <w:lang w:eastAsia="zh-CN"/>
        </w:rPr>
        <w:t>BGP</w:t>
      </w:r>
      <w:r w:rsidRPr="00E44ABC">
        <w:rPr>
          <w:rFonts w:hint="eastAsia"/>
          <w:lang w:eastAsia="zh-CN"/>
        </w:rPr>
        <w:t>对等体，将另一</w:t>
      </w:r>
      <w:r w:rsidRPr="00E44ABC">
        <w:rPr>
          <w:rFonts w:hint="eastAsia"/>
          <w:lang w:eastAsia="zh-CN"/>
        </w:rPr>
        <w:t>AS</w:t>
      </w:r>
      <w:r w:rsidRPr="00E44ABC">
        <w:rPr>
          <w:rFonts w:hint="eastAsia"/>
          <w:lang w:eastAsia="zh-CN"/>
        </w:rPr>
        <w:t>的</w:t>
      </w:r>
      <w:r w:rsidRPr="00E44ABC">
        <w:rPr>
          <w:rFonts w:hint="eastAsia"/>
          <w:lang w:eastAsia="zh-CN"/>
        </w:rPr>
        <w:t>PE</w:t>
      </w:r>
      <w:r w:rsidRPr="00E44ABC">
        <w:rPr>
          <w:rFonts w:hint="eastAsia"/>
          <w:lang w:eastAsia="zh-CN"/>
        </w:rPr>
        <w:t>配置为</w:t>
      </w:r>
      <w:r w:rsidRPr="00E44ABC">
        <w:rPr>
          <w:rFonts w:hint="eastAsia"/>
          <w:lang w:eastAsia="zh-CN"/>
        </w:rPr>
        <w:t>EBGP</w:t>
      </w:r>
      <w:r w:rsidRPr="00E44ABC">
        <w:rPr>
          <w:rFonts w:hint="eastAsia"/>
          <w:lang w:eastAsia="zh-CN"/>
        </w:rPr>
        <w:t>对等体。</w:t>
      </w:r>
    </w:p>
    <w:p w:rsidR="00174D20" w:rsidRPr="00E44ABC" w:rsidRDefault="00174D20" w:rsidP="00174D20">
      <w:pPr>
        <w:pStyle w:val="ItemIndent1"/>
        <w:rPr>
          <w:rStyle w:val="commandparameter"/>
        </w:rPr>
      </w:pPr>
      <w:r w:rsidRPr="00E44ABC">
        <w:rPr>
          <w:rStyle w:val="commandkeywords"/>
        </w:rPr>
        <w:t>peer</w:t>
      </w:r>
      <w:r w:rsidRPr="00E44ABC">
        <w:rPr>
          <w:rStyle w:val="commandparameter"/>
        </w:rPr>
        <w:t xml:space="preserve"> </w:t>
      </w:r>
      <w:r w:rsidRPr="00E44ABC">
        <w:rPr>
          <w:rStyle w:val="commandtext"/>
          <w:rFonts w:hint="eastAsia"/>
        </w:rPr>
        <w:t>{</w:t>
      </w:r>
      <w:r w:rsidRPr="00E44ABC">
        <w:t xml:space="preserve"> </w:t>
      </w:r>
      <w:r w:rsidRPr="00E44ABC">
        <w:rPr>
          <w:rStyle w:val="commandparameter"/>
        </w:rPr>
        <w:t xml:space="preserve">group-name </w:t>
      </w:r>
      <w:r w:rsidRPr="00E44ABC">
        <w:rPr>
          <w:rStyle w:val="commandtext"/>
        </w:rPr>
        <w:t>|</w:t>
      </w:r>
      <w:r w:rsidRPr="00E44ABC">
        <w:rPr>
          <w:rStyle w:val="commandparameter"/>
        </w:rPr>
        <w:t xml:space="preserve"> ipv4-address </w:t>
      </w:r>
      <w:r w:rsidRPr="00E44ABC">
        <w:rPr>
          <w:rStyle w:val="commandtext"/>
        </w:rPr>
        <w:t>[</w:t>
      </w:r>
      <w:r w:rsidRPr="00E44ABC">
        <w:rPr>
          <w:rFonts w:hint="eastAsia"/>
        </w:rPr>
        <w:t xml:space="preserve"> </w:t>
      </w:r>
      <w:r w:rsidRPr="00E44ABC">
        <w:rPr>
          <w:rStyle w:val="commandparameter"/>
          <w:rFonts w:hint="eastAsia"/>
        </w:rPr>
        <w:t xml:space="preserve">mask-length </w:t>
      </w:r>
      <w:r w:rsidRPr="00E44ABC">
        <w:rPr>
          <w:rStyle w:val="commandtext"/>
        </w:rPr>
        <w:t>]</w:t>
      </w:r>
      <w:r w:rsidRPr="00E44ABC">
        <w:rPr>
          <w:rFonts w:hint="eastAsia"/>
        </w:rPr>
        <w:t xml:space="preserve"> </w:t>
      </w:r>
      <w:r w:rsidRPr="00E44ABC">
        <w:rPr>
          <w:rStyle w:val="commandtext"/>
          <w:rFonts w:hint="eastAsia"/>
        </w:rPr>
        <w:t>}</w:t>
      </w:r>
      <w:r w:rsidRPr="00E44ABC">
        <w:t xml:space="preserve"> </w:t>
      </w:r>
      <w:r w:rsidRPr="00E44ABC">
        <w:rPr>
          <w:rStyle w:val="commandkeywords"/>
        </w:rPr>
        <w:t>as-number</w:t>
      </w:r>
      <w:r w:rsidRPr="00E44ABC">
        <w:t xml:space="preserve"> </w:t>
      </w:r>
      <w:r w:rsidRPr="00E44ABC">
        <w:rPr>
          <w:rStyle w:val="commandparameter"/>
        </w:rPr>
        <w:t>as-number</w:t>
      </w:r>
    </w:p>
    <w:p w:rsidR="00174D20" w:rsidRPr="00E44ABC" w:rsidRDefault="00174D20" w:rsidP="00174D20">
      <w:pPr>
        <w:pStyle w:val="ItemStep"/>
        <w:rPr>
          <w:lang w:eastAsia="zh-CN"/>
        </w:rPr>
      </w:pPr>
      <w:r w:rsidRPr="00E44ABC">
        <w:rPr>
          <w:rFonts w:hint="eastAsia"/>
          <w:lang w:eastAsia="zh-CN"/>
        </w:rPr>
        <w:t>进入</w:t>
      </w:r>
      <w:r w:rsidRPr="00E44ABC">
        <w:rPr>
          <w:rFonts w:hint="eastAsia"/>
          <w:lang w:eastAsia="zh-CN"/>
        </w:rPr>
        <w:t>BGP VPNv6</w:t>
      </w:r>
      <w:r w:rsidRPr="00E44ABC">
        <w:rPr>
          <w:rFonts w:hint="eastAsia"/>
          <w:lang w:eastAsia="zh-CN"/>
        </w:rPr>
        <w:t>地址族视图。</w:t>
      </w:r>
    </w:p>
    <w:p w:rsidR="00174D20" w:rsidRPr="00E44ABC" w:rsidRDefault="00174D20" w:rsidP="00174D20">
      <w:pPr>
        <w:pStyle w:val="ItemIndent1"/>
        <w:rPr>
          <w:rStyle w:val="commandkeywords"/>
        </w:rPr>
      </w:pPr>
      <w:r w:rsidRPr="00E44ABC">
        <w:rPr>
          <w:rStyle w:val="commandkeywords"/>
        </w:rPr>
        <w:t>address-family vpnv6</w:t>
      </w:r>
    </w:p>
    <w:p w:rsidR="00174D20" w:rsidRPr="00E44ABC" w:rsidRDefault="00174D20" w:rsidP="00174D20">
      <w:pPr>
        <w:pStyle w:val="ItemStep"/>
      </w:pPr>
      <w:r w:rsidRPr="00E44ABC">
        <w:rPr>
          <w:rFonts w:hint="eastAsia"/>
        </w:rPr>
        <w:t>使能本地路由器与另一</w:t>
      </w:r>
      <w:r w:rsidRPr="00E44ABC">
        <w:rPr>
          <w:rFonts w:hint="eastAsia"/>
        </w:rPr>
        <w:t>AS</w:t>
      </w:r>
      <w:r w:rsidRPr="00E44ABC">
        <w:rPr>
          <w:rFonts w:hint="eastAsia"/>
        </w:rPr>
        <w:t>的</w:t>
      </w:r>
      <w:r w:rsidRPr="00E44ABC">
        <w:rPr>
          <w:rFonts w:hint="eastAsia"/>
        </w:rPr>
        <w:t>PE</w:t>
      </w:r>
      <w:r w:rsidRPr="00E44ABC">
        <w:rPr>
          <w:rFonts w:hint="eastAsia"/>
        </w:rPr>
        <w:t>交换</w:t>
      </w:r>
      <w:r w:rsidRPr="00E44ABC">
        <w:rPr>
          <w:rFonts w:hint="eastAsia"/>
        </w:rPr>
        <w:t>VPNv6</w:t>
      </w:r>
      <w:r w:rsidRPr="00E44ABC">
        <w:rPr>
          <w:rFonts w:hint="eastAsia"/>
        </w:rPr>
        <w:t>路由信息的能力。</w:t>
      </w:r>
    </w:p>
    <w:p w:rsidR="00174D20" w:rsidRPr="00E44ABC" w:rsidRDefault="00174D20" w:rsidP="00174D20">
      <w:pPr>
        <w:pStyle w:val="ItemIndent1"/>
        <w:rPr>
          <w:rStyle w:val="commandkeywords"/>
        </w:rPr>
      </w:pPr>
      <w:r w:rsidRPr="00E44ABC">
        <w:rPr>
          <w:rStyle w:val="commandkeywords"/>
        </w:rPr>
        <w:t xml:space="preserve">peer </w:t>
      </w:r>
      <w:r w:rsidRPr="00E44ABC">
        <w:rPr>
          <w:rStyle w:val="commandparameter"/>
        </w:rPr>
        <w:t>ipv4-address</w:t>
      </w:r>
      <w:r w:rsidRPr="00E44ABC">
        <w:rPr>
          <w:rFonts w:hint="eastAsia"/>
        </w:rPr>
        <w:t xml:space="preserve"> </w:t>
      </w:r>
      <w:r w:rsidRPr="00E44ABC">
        <w:rPr>
          <w:rStyle w:val="commandtext"/>
        </w:rPr>
        <w:t>[</w:t>
      </w:r>
      <w:r w:rsidRPr="00E44ABC">
        <w:rPr>
          <w:rFonts w:hint="eastAsia"/>
        </w:rPr>
        <w:t xml:space="preserve"> </w:t>
      </w:r>
      <w:r w:rsidRPr="00E44ABC">
        <w:rPr>
          <w:rStyle w:val="commandparameter"/>
          <w:rFonts w:hint="eastAsia"/>
        </w:rPr>
        <w:t xml:space="preserve">mask-length </w:t>
      </w:r>
      <w:r w:rsidRPr="00E44ABC">
        <w:rPr>
          <w:rStyle w:val="commandtext"/>
        </w:rPr>
        <w:t>]</w:t>
      </w:r>
      <w:r w:rsidRPr="00E44ABC">
        <w:rPr>
          <w:rFonts w:hint="eastAsia"/>
        </w:rPr>
        <w:t xml:space="preserve"> </w:t>
      </w:r>
      <w:r w:rsidRPr="00E44ABC">
        <w:rPr>
          <w:rStyle w:val="commandkeywords"/>
          <w:rFonts w:hint="eastAsia"/>
        </w:rPr>
        <w:t>enable</w:t>
      </w:r>
    </w:p>
    <w:p w:rsidR="00174D20" w:rsidRPr="00E44ABC" w:rsidRDefault="00174D20" w:rsidP="00174D20">
      <w:pPr>
        <w:pStyle w:val="ItemIndent1"/>
        <w:rPr>
          <w:lang w:eastAsia="zh-CN"/>
        </w:rPr>
      </w:pPr>
      <w:r w:rsidRPr="00E44ABC">
        <w:rPr>
          <w:rFonts w:hint="eastAsia"/>
          <w:lang w:eastAsia="zh-CN"/>
        </w:rPr>
        <w:t>缺省情况下，本地路由器不能与对等体交换</w:t>
      </w:r>
      <w:r w:rsidRPr="00E44ABC">
        <w:rPr>
          <w:rFonts w:hint="eastAsia"/>
          <w:lang w:eastAsia="zh-CN"/>
        </w:rPr>
        <w:t>VPNv6</w:t>
      </w:r>
      <w:r w:rsidRPr="00E44ABC">
        <w:rPr>
          <w:rFonts w:hint="eastAsia"/>
          <w:lang w:eastAsia="zh-CN"/>
        </w:rPr>
        <w:t>路由信息。</w:t>
      </w:r>
    </w:p>
    <w:p w:rsidR="00174D20" w:rsidRPr="00E44ABC" w:rsidRDefault="00174D20" w:rsidP="00174D20">
      <w:pPr>
        <w:pStyle w:val="ItemStep"/>
        <w:rPr>
          <w:lang w:eastAsia="zh-CN"/>
        </w:rPr>
      </w:pPr>
      <w:r w:rsidRPr="00E44ABC">
        <w:rPr>
          <w:rFonts w:hint="eastAsia"/>
          <w:lang w:eastAsia="zh-CN"/>
        </w:rPr>
        <w:t>（可选）配置向对等体发送路由时不改变下一跳。</w:t>
      </w:r>
    </w:p>
    <w:p w:rsidR="00174D20" w:rsidRPr="00E44ABC" w:rsidRDefault="00174D20" w:rsidP="00174D20">
      <w:pPr>
        <w:pStyle w:val="ItemIndent1"/>
        <w:rPr>
          <w:rStyle w:val="commandkeywords"/>
        </w:rPr>
      </w:pPr>
      <w:r w:rsidRPr="00E44ABC">
        <w:rPr>
          <w:rStyle w:val="commandkeywords"/>
        </w:rPr>
        <w:t xml:space="preserve">peer </w:t>
      </w:r>
      <w:r w:rsidRPr="00E44ABC">
        <w:rPr>
          <w:rStyle w:val="commandtext"/>
          <w:rFonts w:hint="eastAsia"/>
        </w:rPr>
        <w:t>{</w:t>
      </w:r>
      <w:r w:rsidRPr="00E44ABC">
        <w:t xml:space="preserve"> </w:t>
      </w:r>
      <w:r w:rsidRPr="00E44ABC">
        <w:rPr>
          <w:rStyle w:val="commandparameter"/>
        </w:rPr>
        <w:t xml:space="preserve">group-name </w:t>
      </w:r>
      <w:r w:rsidRPr="00E44ABC">
        <w:rPr>
          <w:rStyle w:val="commandtext"/>
        </w:rPr>
        <w:t>|</w:t>
      </w:r>
      <w:r w:rsidRPr="00E44ABC">
        <w:rPr>
          <w:rStyle w:val="commandparameter"/>
        </w:rPr>
        <w:t xml:space="preserve"> ipv4-address </w:t>
      </w:r>
      <w:r w:rsidRPr="00E44ABC">
        <w:rPr>
          <w:rStyle w:val="commandtext"/>
        </w:rPr>
        <w:t>[</w:t>
      </w:r>
      <w:r w:rsidRPr="00E44ABC">
        <w:rPr>
          <w:rFonts w:hint="eastAsia"/>
        </w:rPr>
        <w:t xml:space="preserve"> </w:t>
      </w:r>
      <w:r w:rsidRPr="00E44ABC">
        <w:rPr>
          <w:rStyle w:val="commandparameter"/>
          <w:rFonts w:hint="eastAsia"/>
        </w:rPr>
        <w:t xml:space="preserve">mask-length </w:t>
      </w:r>
      <w:r w:rsidRPr="00E44ABC">
        <w:rPr>
          <w:rStyle w:val="commandtext"/>
        </w:rPr>
        <w:t>]</w:t>
      </w:r>
      <w:r w:rsidRPr="00E44ABC">
        <w:rPr>
          <w:rFonts w:hint="eastAsia"/>
        </w:rPr>
        <w:t xml:space="preserve"> </w:t>
      </w:r>
      <w:r w:rsidRPr="00E44ABC">
        <w:rPr>
          <w:rStyle w:val="commandtext"/>
          <w:rFonts w:hint="eastAsia"/>
        </w:rPr>
        <w:t>}</w:t>
      </w:r>
      <w:r w:rsidRPr="00E44ABC">
        <w:rPr>
          <w:rStyle w:val="commandkeywords"/>
        </w:rPr>
        <w:t xml:space="preserve"> next-hop-invariable</w:t>
      </w:r>
    </w:p>
    <w:p w:rsidR="00174D20" w:rsidRPr="00E44ABC" w:rsidRDefault="00174D20" w:rsidP="00174D20">
      <w:pPr>
        <w:pStyle w:val="ItemIndent1"/>
        <w:rPr>
          <w:lang w:eastAsia="zh-CN"/>
        </w:rPr>
      </w:pPr>
      <w:r w:rsidRPr="00E44ABC">
        <w:rPr>
          <w:rFonts w:hint="eastAsia"/>
          <w:lang w:eastAsia="zh-CN"/>
        </w:rPr>
        <w:t>缺省情况下，向对等体</w:t>
      </w:r>
      <w:r w:rsidRPr="00E44ABC">
        <w:rPr>
          <w:lang w:eastAsia="zh-CN"/>
        </w:rPr>
        <w:t>/</w:t>
      </w:r>
      <w:r w:rsidRPr="00E44ABC">
        <w:rPr>
          <w:rFonts w:hint="eastAsia"/>
          <w:lang w:eastAsia="zh-CN"/>
        </w:rPr>
        <w:t>对等体组发布路由时会将下一跳改为自己的地址。</w:t>
      </w:r>
    </w:p>
    <w:p w:rsidR="00174D20" w:rsidRPr="00E44ABC" w:rsidRDefault="00174D20" w:rsidP="00174D20">
      <w:pPr>
        <w:pStyle w:val="ItemIndent1"/>
        <w:rPr>
          <w:lang w:eastAsia="zh-CN"/>
        </w:rPr>
      </w:pPr>
      <w:r w:rsidRPr="00E44ABC">
        <w:rPr>
          <w:rFonts w:hint="eastAsia"/>
          <w:lang w:eastAsia="zh-CN"/>
        </w:rPr>
        <w:t>本配置用于使用</w:t>
      </w:r>
      <w:r w:rsidRPr="00E44ABC">
        <w:rPr>
          <w:rFonts w:hint="eastAsia"/>
          <w:lang w:eastAsia="zh-CN"/>
        </w:rPr>
        <w:t>RR</w:t>
      </w:r>
      <w:r w:rsidRPr="00E44ABC">
        <w:rPr>
          <w:rFonts w:hint="eastAsia"/>
          <w:lang w:eastAsia="zh-CN"/>
        </w:rPr>
        <w:t>通告</w:t>
      </w:r>
      <w:r w:rsidRPr="00E44ABC">
        <w:rPr>
          <w:rFonts w:hint="eastAsia"/>
          <w:lang w:eastAsia="zh-CN"/>
        </w:rPr>
        <w:t>VPNv6</w:t>
      </w:r>
      <w:r w:rsidRPr="00E44ABC">
        <w:rPr>
          <w:rFonts w:hint="eastAsia"/>
          <w:lang w:eastAsia="zh-CN"/>
        </w:rPr>
        <w:t>路由的情况：在</w:t>
      </w:r>
      <w:r w:rsidRPr="00E44ABC">
        <w:rPr>
          <w:rFonts w:hint="eastAsia"/>
          <w:lang w:eastAsia="zh-CN"/>
        </w:rPr>
        <w:t>RR</w:t>
      </w:r>
      <w:r w:rsidRPr="00E44ABC">
        <w:rPr>
          <w:rFonts w:hint="eastAsia"/>
          <w:lang w:eastAsia="zh-CN"/>
        </w:rPr>
        <w:t>上执行本配置，使得</w:t>
      </w:r>
      <w:r w:rsidRPr="00E44ABC">
        <w:rPr>
          <w:rFonts w:hint="eastAsia"/>
          <w:lang w:eastAsia="zh-CN"/>
        </w:rPr>
        <w:t>RR</w:t>
      </w:r>
      <w:r w:rsidRPr="00E44ABC">
        <w:rPr>
          <w:rFonts w:hint="eastAsia"/>
          <w:lang w:eastAsia="zh-CN"/>
        </w:rPr>
        <w:t>之间通告</w:t>
      </w:r>
      <w:r w:rsidRPr="00E44ABC">
        <w:rPr>
          <w:rFonts w:hint="eastAsia"/>
          <w:lang w:eastAsia="zh-CN"/>
        </w:rPr>
        <w:t>VPNv6</w:t>
      </w:r>
      <w:r w:rsidRPr="00E44ABC">
        <w:rPr>
          <w:rFonts w:hint="eastAsia"/>
          <w:lang w:eastAsia="zh-CN"/>
        </w:rPr>
        <w:t>路由时，路由的下一跳不会被改变。</w:t>
      </w:r>
    </w:p>
    <w:p w:rsidR="00174D20" w:rsidRPr="00E44ABC" w:rsidRDefault="00174D20" w:rsidP="00174D20">
      <w:pPr>
        <w:pStyle w:val="4"/>
      </w:pPr>
      <w:r w:rsidRPr="00E44ABC">
        <w:rPr>
          <w:rFonts w:hint="eastAsia"/>
        </w:rPr>
        <w:t>配置</w:t>
      </w:r>
      <w:r w:rsidRPr="00E44ABC">
        <w:rPr>
          <w:rFonts w:hint="eastAsia"/>
        </w:rPr>
        <w:t>ASBR-PE</w:t>
      </w:r>
    </w:p>
    <w:p w:rsidR="00174D20" w:rsidRPr="00E44ABC" w:rsidRDefault="00174D20" w:rsidP="00174D20">
      <w:pPr>
        <w:pStyle w:val="ItemStep"/>
      </w:pPr>
      <w:r w:rsidRPr="00E44ABC">
        <w:rPr>
          <w:rFonts w:hint="eastAsia"/>
        </w:rPr>
        <w:t>进入系统视图。</w:t>
      </w:r>
    </w:p>
    <w:p w:rsidR="00174D20" w:rsidRPr="00E44ABC" w:rsidRDefault="00174D20" w:rsidP="00174D20">
      <w:pPr>
        <w:pStyle w:val="ItemIndent1"/>
        <w:rPr>
          <w:rStyle w:val="commandkeywords"/>
        </w:rPr>
      </w:pPr>
      <w:r w:rsidRPr="00E44ABC">
        <w:rPr>
          <w:rStyle w:val="commandkeywords"/>
          <w:rFonts w:hint="eastAsia"/>
        </w:rPr>
        <w:t>system-view</w:t>
      </w:r>
    </w:p>
    <w:p w:rsidR="00174D20" w:rsidRPr="00E44ABC" w:rsidRDefault="00174D20" w:rsidP="00174D20">
      <w:pPr>
        <w:pStyle w:val="ItemStep"/>
      </w:pPr>
      <w:r w:rsidRPr="00E44ABC">
        <w:rPr>
          <w:rFonts w:hint="eastAsia"/>
        </w:rPr>
        <w:t>配置路由策略。</w:t>
      </w:r>
    </w:p>
    <w:p w:rsidR="00174D20" w:rsidRPr="00E44ABC" w:rsidRDefault="00174D20" w:rsidP="00174D20">
      <w:pPr>
        <w:pStyle w:val="ItemStep2"/>
        <w:rPr>
          <w:lang w:eastAsia="zh-CN"/>
        </w:rPr>
      </w:pPr>
      <w:r w:rsidRPr="00E44ABC">
        <w:rPr>
          <w:rFonts w:hint="eastAsia"/>
          <w:lang w:eastAsia="zh-CN"/>
        </w:rPr>
        <w:t>创建路由策略，并进入路由策略视图。</w:t>
      </w:r>
    </w:p>
    <w:p w:rsidR="00174D20" w:rsidRPr="00E44ABC" w:rsidRDefault="00174D20" w:rsidP="00174D20">
      <w:pPr>
        <w:pStyle w:val="ItemIndent2"/>
        <w:rPr>
          <w:rStyle w:val="commandparameter"/>
        </w:rPr>
      </w:pPr>
      <w:r w:rsidRPr="00E44ABC">
        <w:rPr>
          <w:rStyle w:val="commandkeywords"/>
        </w:rPr>
        <w:t>route-policy</w:t>
      </w:r>
      <w:r w:rsidRPr="00E44ABC">
        <w:t xml:space="preserve"> </w:t>
      </w:r>
      <w:r w:rsidRPr="00E44ABC">
        <w:rPr>
          <w:rStyle w:val="commandparameter"/>
          <w:rFonts w:hint="eastAsia"/>
        </w:rPr>
        <w:t>route-</w:t>
      </w:r>
      <w:r w:rsidRPr="00E44ABC">
        <w:rPr>
          <w:rStyle w:val="commandparameter"/>
        </w:rPr>
        <w:t>policy-name</w:t>
      </w:r>
      <w:r w:rsidRPr="00E44ABC">
        <w:t xml:space="preserve"> </w:t>
      </w:r>
      <w:r w:rsidRPr="00E44ABC">
        <w:rPr>
          <w:rStyle w:val="commandtext"/>
        </w:rPr>
        <w:t>{</w:t>
      </w:r>
      <w:r w:rsidRPr="00E44ABC">
        <w:rPr>
          <w:rStyle w:val="commandkeywords"/>
        </w:rPr>
        <w:t xml:space="preserve"> deny </w:t>
      </w:r>
      <w:r w:rsidRPr="00E44ABC">
        <w:rPr>
          <w:rStyle w:val="commandtext"/>
        </w:rPr>
        <w:t>|</w:t>
      </w:r>
      <w:r w:rsidRPr="00E44ABC">
        <w:t xml:space="preserve"> </w:t>
      </w:r>
      <w:r w:rsidRPr="00E44ABC">
        <w:rPr>
          <w:rStyle w:val="commandkeywords"/>
        </w:rPr>
        <w:t>permit</w:t>
      </w:r>
      <w:r w:rsidRPr="00E44ABC">
        <w:t xml:space="preserve"> </w:t>
      </w:r>
      <w:r w:rsidRPr="00E44ABC">
        <w:rPr>
          <w:rStyle w:val="commandtext"/>
        </w:rPr>
        <w:t>}</w:t>
      </w:r>
      <w:r w:rsidRPr="00E44ABC">
        <w:t xml:space="preserve"> </w:t>
      </w:r>
      <w:r w:rsidRPr="00E44ABC">
        <w:rPr>
          <w:rStyle w:val="commandkeywords"/>
        </w:rPr>
        <w:t>node</w:t>
      </w:r>
      <w:r w:rsidRPr="00E44ABC">
        <w:t xml:space="preserve"> </w:t>
      </w:r>
      <w:r w:rsidRPr="00E44ABC">
        <w:rPr>
          <w:rStyle w:val="commandparameter"/>
        </w:rPr>
        <w:t>node-number</w:t>
      </w:r>
    </w:p>
    <w:p w:rsidR="00174D20" w:rsidRPr="00E44ABC" w:rsidRDefault="00174D20" w:rsidP="00174D20">
      <w:pPr>
        <w:pStyle w:val="ItemStep2"/>
        <w:rPr>
          <w:lang w:eastAsia="zh-CN"/>
        </w:rPr>
      </w:pPr>
      <w:r w:rsidRPr="00E44ABC">
        <w:rPr>
          <w:rFonts w:hint="eastAsia"/>
          <w:lang w:eastAsia="zh-CN"/>
        </w:rPr>
        <w:t>匹配带标签的</w:t>
      </w:r>
      <w:r w:rsidRPr="00E44ABC">
        <w:rPr>
          <w:rFonts w:hint="eastAsia"/>
          <w:lang w:eastAsia="zh-CN"/>
        </w:rPr>
        <w:t>IPv4</w:t>
      </w:r>
      <w:r w:rsidRPr="00E44ABC">
        <w:rPr>
          <w:rFonts w:hint="eastAsia"/>
          <w:lang w:eastAsia="zh-CN"/>
        </w:rPr>
        <w:t>路由。</w:t>
      </w:r>
    </w:p>
    <w:p w:rsidR="00174D20" w:rsidRPr="00E44ABC" w:rsidRDefault="00174D20" w:rsidP="00174D20">
      <w:pPr>
        <w:pStyle w:val="ItemIndent2"/>
        <w:rPr>
          <w:rStyle w:val="commandkeywords"/>
        </w:rPr>
      </w:pPr>
      <w:r w:rsidRPr="00E44ABC">
        <w:rPr>
          <w:rStyle w:val="commandkeywords"/>
        </w:rPr>
        <w:t>if-match mpls-label</w:t>
      </w:r>
    </w:p>
    <w:p w:rsidR="00174D20" w:rsidRPr="00E44ABC" w:rsidRDefault="00174D20" w:rsidP="00174D20">
      <w:pPr>
        <w:pStyle w:val="ItemIndent2"/>
      </w:pPr>
      <w:r w:rsidRPr="00E44ABC">
        <w:rPr>
          <w:rFonts w:hint="eastAsia"/>
        </w:rPr>
        <w:t>缺省情况下，不匹配路由信息的</w:t>
      </w:r>
      <w:r w:rsidRPr="00E44ABC">
        <w:rPr>
          <w:rFonts w:hint="eastAsia"/>
        </w:rPr>
        <w:t>MPLS</w:t>
      </w:r>
      <w:r w:rsidRPr="00E44ABC">
        <w:rPr>
          <w:rFonts w:hint="eastAsia"/>
        </w:rPr>
        <w:t>标签。</w:t>
      </w:r>
    </w:p>
    <w:p w:rsidR="00174D20" w:rsidRPr="00E44ABC" w:rsidRDefault="00174D20" w:rsidP="00174D20">
      <w:pPr>
        <w:pStyle w:val="ItemIndent2"/>
      </w:pPr>
      <w:r w:rsidRPr="00E44ABC">
        <w:rPr>
          <w:rFonts w:hint="eastAsia"/>
        </w:rPr>
        <w:t>在路由策略中，还可以配置其他的</w:t>
      </w:r>
      <w:r w:rsidRPr="00E44ABC">
        <w:rPr>
          <w:rStyle w:val="commandkeywords"/>
        </w:rPr>
        <w:t>if-match</w:t>
      </w:r>
      <w:r w:rsidRPr="00E44ABC">
        <w:rPr>
          <w:rFonts w:hint="eastAsia"/>
        </w:rPr>
        <w:t>子句，以实现只对满足某些条件的路由分配标签，其它路由仍作为普通</w:t>
      </w:r>
      <w:r w:rsidRPr="00E44ABC">
        <w:rPr>
          <w:rFonts w:hint="eastAsia"/>
        </w:rPr>
        <w:t>IPv4</w:t>
      </w:r>
      <w:r w:rsidRPr="00E44ABC">
        <w:rPr>
          <w:rFonts w:hint="eastAsia"/>
        </w:rPr>
        <w:t>路由发布。</w:t>
      </w:r>
    </w:p>
    <w:p w:rsidR="00174D20" w:rsidRPr="00E44ABC" w:rsidRDefault="00174D20" w:rsidP="00174D20">
      <w:pPr>
        <w:pStyle w:val="ItemStep2"/>
        <w:rPr>
          <w:lang w:eastAsia="zh-CN"/>
        </w:rPr>
      </w:pPr>
      <w:r w:rsidRPr="00E44ABC">
        <w:rPr>
          <w:rFonts w:hint="eastAsia"/>
          <w:lang w:eastAsia="zh-CN"/>
        </w:rPr>
        <w:t>为</w:t>
      </w:r>
      <w:r w:rsidRPr="00E44ABC">
        <w:rPr>
          <w:rFonts w:hint="eastAsia"/>
          <w:lang w:eastAsia="zh-CN"/>
        </w:rPr>
        <w:t>IPv4</w:t>
      </w:r>
      <w:r w:rsidRPr="00E44ABC">
        <w:rPr>
          <w:rFonts w:hint="eastAsia"/>
          <w:lang w:eastAsia="zh-CN"/>
        </w:rPr>
        <w:t>路由分配标签。</w:t>
      </w:r>
    </w:p>
    <w:p w:rsidR="00174D20" w:rsidRPr="00E44ABC" w:rsidRDefault="00174D20" w:rsidP="00174D20">
      <w:pPr>
        <w:pStyle w:val="ItemIndent2"/>
        <w:rPr>
          <w:rStyle w:val="commandkeywords"/>
        </w:rPr>
      </w:pPr>
      <w:r w:rsidRPr="00E44ABC">
        <w:rPr>
          <w:rStyle w:val="commandkeywords"/>
          <w:rFonts w:hint="eastAsia"/>
        </w:rPr>
        <w:t xml:space="preserve">apply </w:t>
      </w:r>
      <w:r w:rsidRPr="00E44ABC">
        <w:rPr>
          <w:rStyle w:val="commandkeywords"/>
        </w:rPr>
        <w:t>mpls-label</w:t>
      </w:r>
    </w:p>
    <w:p w:rsidR="00174D20" w:rsidRPr="00E44ABC" w:rsidRDefault="00174D20" w:rsidP="00174D20">
      <w:pPr>
        <w:pStyle w:val="ItemIndent2"/>
      </w:pPr>
      <w:r w:rsidRPr="00E44ABC">
        <w:rPr>
          <w:rFonts w:hint="eastAsia"/>
        </w:rPr>
        <w:t>缺省情况下，没有为</w:t>
      </w:r>
      <w:r w:rsidRPr="00E44ABC">
        <w:rPr>
          <w:rFonts w:hint="eastAsia"/>
        </w:rPr>
        <w:t>IPv4</w:t>
      </w:r>
      <w:r w:rsidRPr="00E44ABC">
        <w:rPr>
          <w:rFonts w:hint="eastAsia"/>
        </w:rPr>
        <w:t>路由分配标签。</w:t>
      </w:r>
    </w:p>
    <w:p w:rsidR="00174D20" w:rsidRPr="00E44ABC" w:rsidRDefault="00174D20" w:rsidP="00174D20">
      <w:pPr>
        <w:pStyle w:val="ItemStep2"/>
      </w:pPr>
      <w:r w:rsidRPr="00E44ABC">
        <w:rPr>
          <w:rFonts w:hint="eastAsia"/>
        </w:rPr>
        <w:t>退回系统视图。</w:t>
      </w:r>
    </w:p>
    <w:p w:rsidR="00174D20" w:rsidRPr="00E44ABC" w:rsidRDefault="00174D20" w:rsidP="00174D20">
      <w:pPr>
        <w:pStyle w:val="ItemIndent2"/>
        <w:rPr>
          <w:rStyle w:val="commandkeywords"/>
        </w:rPr>
      </w:pPr>
      <w:r w:rsidRPr="00E44ABC">
        <w:rPr>
          <w:rStyle w:val="commandkeywords"/>
          <w:rFonts w:hint="eastAsia"/>
        </w:rPr>
        <w:t>quit</w:t>
      </w:r>
    </w:p>
    <w:p w:rsidR="00174D20" w:rsidRPr="00E44ABC" w:rsidRDefault="00174D20" w:rsidP="00174D20">
      <w:pPr>
        <w:pStyle w:val="ItemStep"/>
        <w:rPr>
          <w:lang w:eastAsia="zh-CN"/>
        </w:rPr>
      </w:pPr>
      <w:r w:rsidRPr="00E44ABC">
        <w:rPr>
          <w:rFonts w:hint="eastAsia"/>
          <w:lang w:eastAsia="zh-CN"/>
        </w:rPr>
        <w:t>在连接</w:t>
      </w:r>
      <w:r w:rsidRPr="00E44ABC">
        <w:rPr>
          <w:rFonts w:hint="eastAsia"/>
          <w:lang w:eastAsia="zh-CN"/>
        </w:rPr>
        <w:t>AS</w:t>
      </w:r>
      <w:r w:rsidRPr="00E44ABC">
        <w:rPr>
          <w:rFonts w:hint="eastAsia"/>
          <w:lang w:eastAsia="zh-CN"/>
        </w:rPr>
        <w:t>内部路由器的接口上使能</w:t>
      </w:r>
      <w:r w:rsidRPr="00E44ABC">
        <w:rPr>
          <w:rFonts w:hint="eastAsia"/>
          <w:lang w:eastAsia="zh-CN"/>
        </w:rPr>
        <w:t>MPLS</w:t>
      </w:r>
      <w:r w:rsidRPr="00E44ABC">
        <w:rPr>
          <w:rFonts w:hint="eastAsia"/>
          <w:lang w:eastAsia="zh-CN"/>
        </w:rPr>
        <w:t>和</w:t>
      </w:r>
      <w:r w:rsidRPr="00E44ABC">
        <w:rPr>
          <w:rFonts w:hint="eastAsia"/>
          <w:lang w:eastAsia="zh-CN"/>
        </w:rPr>
        <w:t>LDP</w:t>
      </w:r>
      <w:r w:rsidRPr="00E44ABC">
        <w:rPr>
          <w:rFonts w:hint="eastAsia"/>
          <w:lang w:eastAsia="zh-CN"/>
        </w:rPr>
        <w:t>能力。</w:t>
      </w:r>
    </w:p>
    <w:p w:rsidR="00174D20" w:rsidRPr="00E44ABC" w:rsidRDefault="00174D20" w:rsidP="00174D20">
      <w:pPr>
        <w:pStyle w:val="ItemStep2"/>
        <w:rPr>
          <w:lang w:eastAsia="zh-CN"/>
        </w:rPr>
      </w:pPr>
      <w:r w:rsidRPr="00E44ABC">
        <w:rPr>
          <w:rFonts w:hint="eastAsia"/>
          <w:lang w:eastAsia="zh-CN"/>
        </w:rPr>
        <w:t>配置本节点的</w:t>
      </w:r>
      <w:r w:rsidRPr="00E44ABC">
        <w:rPr>
          <w:rFonts w:hint="eastAsia"/>
          <w:lang w:eastAsia="zh-CN"/>
        </w:rPr>
        <w:t>LSR ID</w:t>
      </w:r>
      <w:r w:rsidRPr="00E44ABC">
        <w:rPr>
          <w:rFonts w:hint="eastAsia"/>
          <w:lang w:eastAsia="zh-CN"/>
        </w:rPr>
        <w:t>。</w:t>
      </w:r>
    </w:p>
    <w:p w:rsidR="00174D20" w:rsidRPr="00E44ABC" w:rsidRDefault="00174D20" w:rsidP="00174D20">
      <w:pPr>
        <w:pStyle w:val="ItemIndent2"/>
        <w:rPr>
          <w:rStyle w:val="commandparameter"/>
        </w:rPr>
      </w:pPr>
      <w:r w:rsidRPr="00E44ABC">
        <w:rPr>
          <w:rStyle w:val="commandkeywords"/>
        </w:rPr>
        <w:t>mpls lsr-id</w:t>
      </w:r>
      <w:r w:rsidRPr="00E44ABC">
        <w:rPr>
          <w:rFonts w:hint="eastAsia"/>
        </w:rPr>
        <w:t xml:space="preserve"> </w:t>
      </w:r>
      <w:r w:rsidRPr="00E44ABC">
        <w:rPr>
          <w:rStyle w:val="commandparameter"/>
        </w:rPr>
        <w:t>lsr-id</w:t>
      </w:r>
    </w:p>
    <w:p w:rsidR="00174D20" w:rsidRPr="00E44ABC" w:rsidRDefault="00174D20" w:rsidP="00174D20">
      <w:pPr>
        <w:pStyle w:val="ItemIndent2"/>
      </w:pPr>
      <w:r w:rsidRPr="00E44ABC">
        <w:rPr>
          <w:rFonts w:hint="eastAsia"/>
        </w:rPr>
        <w:t>缺省情况下，未配置</w:t>
      </w:r>
      <w:r w:rsidRPr="00E44ABC">
        <w:rPr>
          <w:rFonts w:hint="eastAsia"/>
        </w:rPr>
        <w:t>LSR ID</w:t>
      </w:r>
      <w:r w:rsidRPr="00E44ABC">
        <w:rPr>
          <w:rFonts w:hint="eastAsia"/>
        </w:rPr>
        <w:t>。</w:t>
      </w:r>
    </w:p>
    <w:p w:rsidR="00174D20" w:rsidRPr="00E44ABC" w:rsidRDefault="00174D20" w:rsidP="00174D20">
      <w:pPr>
        <w:pStyle w:val="ItemStep2"/>
        <w:rPr>
          <w:lang w:eastAsia="zh-CN"/>
        </w:rPr>
      </w:pPr>
      <w:r w:rsidRPr="00E44ABC">
        <w:rPr>
          <w:rFonts w:hint="eastAsia"/>
          <w:lang w:eastAsia="zh-CN"/>
        </w:rPr>
        <w:t>使能本节点的</w:t>
      </w:r>
      <w:r w:rsidRPr="00E44ABC">
        <w:rPr>
          <w:rFonts w:hint="eastAsia"/>
          <w:lang w:eastAsia="zh-CN"/>
        </w:rPr>
        <w:t>LDP</w:t>
      </w:r>
      <w:r w:rsidRPr="00E44ABC">
        <w:rPr>
          <w:rFonts w:hint="eastAsia"/>
          <w:lang w:eastAsia="zh-CN"/>
        </w:rPr>
        <w:t>能力，并进入</w:t>
      </w:r>
      <w:r w:rsidRPr="00E44ABC">
        <w:rPr>
          <w:rFonts w:hint="eastAsia"/>
          <w:lang w:eastAsia="zh-CN"/>
        </w:rPr>
        <w:t>LDP</w:t>
      </w:r>
      <w:r w:rsidRPr="00E44ABC">
        <w:rPr>
          <w:rFonts w:hint="eastAsia"/>
          <w:lang w:eastAsia="zh-CN"/>
        </w:rPr>
        <w:t>视图。</w:t>
      </w:r>
    </w:p>
    <w:p w:rsidR="00174D20" w:rsidRPr="00E44ABC" w:rsidRDefault="00174D20" w:rsidP="00174D20">
      <w:pPr>
        <w:pStyle w:val="ItemIndent2"/>
        <w:rPr>
          <w:rStyle w:val="commandkeywords"/>
          <w:lang w:eastAsia="zh-CN"/>
        </w:rPr>
      </w:pPr>
      <w:r w:rsidRPr="00E44ABC">
        <w:rPr>
          <w:rStyle w:val="commandkeywords"/>
          <w:rFonts w:hint="eastAsia"/>
          <w:lang w:eastAsia="zh-CN"/>
        </w:rPr>
        <w:t>mpls ldp</w:t>
      </w:r>
    </w:p>
    <w:p w:rsidR="00174D20" w:rsidRPr="00E44ABC" w:rsidRDefault="00174D20" w:rsidP="00174D20">
      <w:pPr>
        <w:pStyle w:val="ItemIndent2"/>
        <w:rPr>
          <w:lang w:eastAsia="zh-CN"/>
        </w:rPr>
      </w:pPr>
      <w:r w:rsidRPr="00E44ABC">
        <w:rPr>
          <w:rFonts w:hint="eastAsia"/>
          <w:lang w:eastAsia="zh-CN"/>
        </w:rPr>
        <w:t>缺省情况下，</w:t>
      </w:r>
      <w:r w:rsidRPr="00E44ABC">
        <w:rPr>
          <w:rFonts w:hint="eastAsia"/>
          <w:lang w:eastAsia="zh-CN"/>
        </w:rPr>
        <w:t>LDP</w:t>
      </w:r>
      <w:r w:rsidRPr="00E44ABC">
        <w:rPr>
          <w:rFonts w:hint="eastAsia"/>
          <w:lang w:eastAsia="zh-CN"/>
        </w:rPr>
        <w:t>能力处于关闭状态。</w:t>
      </w:r>
    </w:p>
    <w:p w:rsidR="00174D20" w:rsidRPr="00E44ABC" w:rsidRDefault="00174D20" w:rsidP="00174D20">
      <w:pPr>
        <w:pStyle w:val="ItemStep2"/>
      </w:pPr>
      <w:r w:rsidRPr="00E44ABC">
        <w:rPr>
          <w:rFonts w:hint="eastAsia"/>
        </w:rPr>
        <w:t>退回系统视图。</w:t>
      </w:r>
    </w:p>
    <w:p w:rsidR="00174D20" w:rsidRPr="00E44ABC" w:rsidRDefault="00174D20" w:rsidP="00174D20">
      <w:pPr>
        <w:pStyle w:val="ItemIndent2"/>
        <w:rPr>
          <w:rStyle w:val="commandkeywords"/>
        </w:rPr>
      </w:pPr>
      <w:r w:rsidRPr="00E44ABC">
        <w:rPr>
          <w:rStyle w:val="commandkeywords"/>
        </w:rPr>
        <w:t>quit</w:t>
      </w:r>
    </w:p>
    <w:p w:rsidR="00174D20" w:rsidRPr="00E44ABC" w:rsidRDefault="00174D20" w:rsidP="00174D20">
      <w:pPr>
        <w:pStyle w:val="ItemStep2"/>
        <w:rPr>
          <w:lang w:eastAsia="zh-CN"/>
        </w:rPr>
      </w:pPr>
      <w:r w:rsidRPr="00E44ABC">
        <w:rPr>
          <w:rFonts w:hint="eastAsia"/>
          <w:lang w:eastAsia="zh-CN"/>
        </w:rPr>
        <w:lastRenderedPageBreak/>
        <w:t>进入连接</w:t>
      </w:r>
      <w:r w:rsidRPr="00E44ABC">
        <w:rPr>
          <w:rFonts w:hint="eastAsia"/>
          <w:lang w:eastAsia="zh-CN"/>
        </w:rPr>
        <w:t>AS</w:t>
      </w:r>
      <w:r w:rsidRPr="00E44ABC">
        <w:rPr>
          <w:rFonts w:hint="eastAsia"/>
          <w:lang w:eastAsia="zh-CN"/>
        </w:rPr>
        <w:t>内部路由器接口的接口视图。</w:t>
      </w:r>
    </w:p>
    <w:p w:rsidR="00174D20" w:rsidRPr="00E44ABC" w:rsidRDefault="00174D20" w:rsidP="00174D20">
      <w:pPr>
        <w:pStyle w:val="ItemIndent2"/>
        <w:rPr>
          <w:rStyle w:val="commandparameter"/>
        </w:rPr>
      </w:pPr>
      <w:r w:rsidRPr="00E44ABC">
        <w:rPr>
          <w:rStyle w:val="commandkeywords"/>
          <w:rFonts w:hint="eastAsia"/>
        </w:rPr>
        <w:t xml:space="preserve">interface </w:t>
      </w:r>
      <w:r w:rsidRPr="00E44ABC">
        <w:rPr>
          <w:rStyle w:val="commandparameter"/>
          <w:rFonts w:hint="eastAsia"/>
        </w:rPr>
        <w:t>interface-type interface-number</w:t>
      </w:r>
    </w:p>
    <w:p w:rsidR="00174D20" w:rsidRPr="00E44ABC" w:rsidRDefault="00174D20" w:rsidP="00174D20">
      <w:pPr>
        <w:pStyle w:val="ItemStep2"/>
      </w:pPr>
      <w:r w:rsidRPr="00E44ABC">
        <w:rPr>
          <w:rFonts w:hint="eastAsia"/>
        </w:rPr>
        <w:t>使能接口的</w:t>
      </w:r>
      <w:r w:rsidRPr="00E44ABC">
        <w:rPr>
          <w:rFonts w:hint="eastAsia"/>
        </w:rPr>
        <w:t>MPLS</w:t>
      </w:r>
      <w:r w:rsidRPr="00E44ABC">
        <w:rPr>
          <w:rFonts w:hint="eastAsia"/>
        </w:rPr>
        <w:t>能力。</w:t>
      </w:r>
    </w:p>
    <w:p w:rsidR="00174D20" w:rsidRPr="00E44ABC" w:rsidRDefault="00174D20" w:rsidP="00174D20">
      <w:pPr>
        <w:pStyle w:val="ItemIndent2"/>
        <w:rPr>
          <w:rStyle w:val="commandkeywords"/>
        </w:rPr>
      </w:pPr>
      <w:r w:rsidRPr="00E44ABC">
        <w:rPr>
          <w:rStyle w:val="commandkeywords"/>
        </w:rPr>
        <w:t>mpls enable</w:t>
      </w:r>
    </w:p>
    <w:p w:rsidR="00174D20" w:rsidRPr="00E44ABC" w:rsidRDefault="00174D20" w:rsidP="00174D20">
      <w:pPr>
        <w:pStyle w:val="ItemIndent2"/>
        <w:rPr>
          <w:lang w:eastAsia="zh-CN"/>
        </w:rPr>
      </w:pPr>
      <w:r w:rsidRPr="00E44ABC">
        <w:rPr>
          <w:rFonts w:hint="eastAsia"/>
          <w:lang w:eastAsia="zh-CN"/>
        </w:rPr>
        <w:t>缺省情况下，接口的</w:t>
      </w:r>
      <w:r w:rsidRPr="00E44ABC">
        <w:rPr>
          <w:rFonts w:hint="eastAsia"/>
          <w:lang w:eastAsia="zh-CN"/>
        </w:rPr>
        <w:t>MPLS</w:t>
      </w:r>
      <w:r w:rsidRPr="00E44ABC">
        <w:rPr>
          <w:rFonts w:hint="eastAsia"/>
          <w:lang w:eastAsia="zh-CN"/>
        </w:rPr>
        <w:t>能力处于关闭状态。</w:t>
      </w:r>
    </w:p>
    <w:p w:rsidR="00174D20" w:rsidRPr="00E44ABC" w:rsidRDefault="00174D20" w:rsidP="00174D20">
      <w:pPr>
        <w:pStyle w:val="ItemStep2"/>
      </w:pPr>
      <w:r w:rsidRPr="00E44ABC">
        <w:rPr>
          <w:rFonts w:hint="eastAsia"/>
        </w:rPr>
        <w:t>使能接口的</w:t>
      </w:r>
      <w:r w:rsidRPr="00E44ABC">
        <w:rPr>
          <w:rFonts w:hint="eastAsia"/>
        </w:rPr>
        <w:t>LDP</w:t>
      </w:r>
      <w:r w:rsidRPr="00E44ABC">
        <w:rPr>
          <w:rFonts w:hint="eastAsia"/>
        </w:rPr>
        <w:t>能力。</w:t>
      </w:r>
    </w:p>
    <w:p w:rsidR="00174D20" w:rsidRPr="00E44ABC" w:rsidRDefault="00174D20" w:rsidP="00174D20">
      <w:pPr>
        <w:pStyle w:val="ItemIndent2"/>
        <w:rPr>
          <w:rStyle w:val="commandkeywords"/>
        </w:rPr>
      </w:pPr>
      <w:r w:rsidRPr="00E44ABC">
        <w:rPr>
          <w:rStyle w:val="commandkeywords"/>
        </w:rPr>
        <w:t xml:space="preserve">mpls </w:t>
      </w:r>
      <w:r w:rsidRPr="00E44ABC">
        <w:rPr>
          <w:rStyle w:val="commandkeywords"/>
          <w:rFonts w:hint="eastAsia"/>
        </w:rPr>
        <w:t xml:space="preserve">ldp </w:t>
      </w:r>
      <w:r w:rsidRPr="00E44ABC">
        <w:rPr>
          <w:rStyle w:val="commandkeywords"/>
        </w:rPr>
        <w:t>enable</w:t>
      </w:r>
    </w:p>
    <w:p w:rsidR="00174D20" w:rsidRPr="00E44ABC" w:rsidRDefault="00174D20" w:rsidP="00174D20">
      <w:pPr>
        <w:pStyle w:val="ItemIndent2"/>
        <w:rPr>
          <w:lang w:eastAsia="zh-CN"/>
        </w:rPr>
      </w:pPr>
      <w:r w:rsidRPr="00E44ABC">
        <w:rPr>
          <w:rFonts w:hint="eastAsia"/>
          <w:lang w:eastAsia="zh-CN"/>
        </w:rPr>
        <w:t>缺省情况下，接口的</w:t>
      </w:r>
      <w:r w:rsidRPr="00E44ABC">
        <w:rPr>
          <w:rFonts w:hint="eastAsia"/>
          <w:lang w:eastAsia="zh-CN"/>
        </w:rPr>
        <w:t>LDP</w:t>
      </w:r>
      <w:r w:rsidRPr="00E44ABC">
        <w:rPr>
          <w:rFonts w:hint="eastAsia"/>
          <w:lang w:eastAsia="zh-CN"/>
        </w:rPr>
        <w:t>能力处于关闭状态。</w:t>
      </w:r>
    </w:p>
    <w:p w:rsidR="00174D20" w:rsidRPr="00E44ABC" w:rsidRDefault="00174D20" w:rsidP="00174D20">
      <w:pPr>
        <w:pStyle w:val="ItemStep2"/>
      </w:pPr>
      <w:r w:rsidRPr="00E44ABC">
        <w:rPr>
          <w:rFonts w:hint="eastAsia"/>
        </w:rPr>
        <w:t>退回系统视图。</w:t>
      </w:r>
    </w:p>
    <w:p w:rsidR="00174D20" w:rsidRPr="00E44ABC" w:rsidRDefault="00174D20" w:rsidP="00174D20">
      <w:pPr>
        <w:pStyle w:val="ItemIndent2"/>
        <w:rPr>
          <w:rStyle w:val="commandkeywords"/>
        </w:rPr>
      </w:pPr>
      <w:r w:rsidRPr="00E44ABC">
        <w:rPr>
          <w:rStyle w:val="commandkeywords"/>
        </w:rPr>
        <w:t>quit</w:t>
      </w:r>
    </w:p>
    <w:p w:rsidR="00174D20" w:rsidRPr="00E44ABC" w:rsidRDefault="00174D20" w:rsidP="00174D20">
      <w:pPr>
        <w:pStyle w:val="ItemStep"/>
      </w:pPr>
      <w:r w:rsidRPr="00E44ABC">
        <w:rPr>
          <w:rFonts w:hint="eastAsia"/>
        </w:rPr>
        <w:t>在连接对端</w:t>
      </w:r>
      <w:r w:rsidRPr="00E44ABC">
        <w:rPr>
          <w:rFonts w:hint="eastAsia"/>
        </w:rPr>
        <w:t>ASBR</w:t>
      </w:r>
      <w:r w:rsidRPr="00E44ABC">
        <w:rPr>
          <w:rFonts w:hint="eastAsia"/>
        </w:rPr>
        <w:t>的接口上使能</w:t>
      </w:r>
      <w:r w:rsidRPr="00E44ABC">
        <w:rPr>
          <w:rFonts w:hint="eastAsia"/>
        </w:rPr>
        <w:t>MPLS</w:t>
      </w:r>
      <w:r w:rsidRPr="00E44ABC">
        <w:rPr>
          <w:rFonts w:hint="eastAsia"/>
        </w:rPr>
        <w:t>能力。</w:t>
      </w:r>
    </w:p>
    <w:p w:rsidR="00174D20" w:rsidRPr="00E44ABC" w:rsidRDefault="00174D20" w:rsidP="00174D20">
      <w:pPr>
        <w:pStyle w:val="ItemStep2"/>
        <w:rPr>
          <w:lang w:eastAsia="zh-CN"/>
        </w:rPr>
      </w:pPr>
      <w:r w:rsidRPr="00E44ABC">
        <w:rPr>
          <w:rFonts w:hint="eastAsia"/>
          <w:lang w:eastAsia="zh-CN"/>
        </w:rPr>
        <w:t>进入连接对端</w:t>
      </w:r>
      <w:r w:rsidRPr="00E44ABC">
        <w:rPr>
          <w:rFonts w:hint="eastAsia"/>
          <w:lang w:eastAsia="zh-CN"/>
        </w:rPr>
        <w:t>ASBR</w:t>
      </w:r>
      <w:r w:rsidRPr="00E44ABC">
        <w:rPr>
          <w:rFonts w:hint="eastAsia"/>
          <w:lang w:eastAsia="zh-CN"/>
        </w:rPr>
        <w:t>接口的接口视图。</w:t>
      </w:r>
    </w:p>
    <w:p w:rsidR="00174D20" w:rsidRPr="00E44ABC" w:rsidRDefault="00174D20" w:rsidP="00174D20">
      <w:pPr>
        <w:pStyle w:val="ItemIndent2"/>
        <w:rPr>
          <w:rStyle w:val="commandparameter"/>
        </w:rPr>
      </w:pPr>
      <w:r w:rsidRPr="00E44ABC">
        <w:rPr>
          <w:rStyle w:val="commandkeywords"/>
          <w:rFonts w:hint="eastAsia"/>
        </w:rPr>
        <w:t xml:space="preserve">interface </w:t>
      </w:r>
      <w:r w:rsidRPr="00E44ABC">
        <w:rPr>
          <w:rStyle w:val="commandparameter"/>
          <w:rFonts w:hint="eastAsia"/>
        </w:rPr>
        <w:t>interface-type interface-number</w:t>
      </w:r>
    </w:p>
    <w:p w:rsidR="00174D20" w:rsidRPr="00E44ABC" w:rsidRDefault="00174D20" w:rsidP="00174D20">
      <w:pPr>
        <w:pStyle w:val="ItemStep2"/>
      </w:pPr>
      <w:r w:rsidRPr="00E44ABC">
        <w:rPr>
          <w:rFonts w:hint="eastAsia"/>
        </w:rPr>
        <w:t>使能接口的</w:t>
      </w:r>
      <w:r w:rsidRPr="00E44ABC">
        <w:rPr>
          <w:rFonts w:hint="eastAsia"/>
        </w:rPr>
        <w:t>MPLS</w:t>
      </w:r>
      <w:r w:rsidRPr="00E44ABC">
        <w:rPr>
          <w:rFonts w:hint="eastAsia"/>
        </w:rPr>
        <w:t>能力。</w:t>
      </w:r>
    </w:p>
    <w:p w:rsidR="00174D20" w:rsidRPr="00E44ABC" w:rsidRDefault="00174D20" w:rsidP="00174D20">
      <w:pPr>
        <w:pStyle w:val="ItemIndent2"/>
        <w:rPr>
          <w:rStyle w:val="commandkeywords"/>
        </w:rPr>
      </w:pPr>
      <w:r w:rsidRPr="00E44ABC">
        <w:rPr>
          <w:rStyle w:val="commandkeywords"/>
        </w:rPr>
        <w:t>mpls enable</w:t>
      </w:r>
    </w:p>
    <w:p w:rsidR="00174D20" w:rsidRPr="00E44ABC" w:rsidRDefault="00174D20" w:rsidP="00174D20">
      <w:pPr>
        <w:pStyle w:val="ItemIndent2"/>
        <w:rPr>
          <w:lang w:eastAsia="zh-CN"/>
        </w:rPr>
      </w:pPr>
      <w:r w:rsidRPr="00E44ABC">
        <w:rPr>
          <w:rFonts w:hint="eastAsia"/>
          <w:lang w:eastAsia="zh-CN"/>
        </w:rPr>
        <w:t>缺省情况下，接口的</w:t>
      </w:r>
      <w:r w:rsidRPr="00E44ABC">
        <w:rPr>
          <w:rFonts w:hint="eastAsia"/>
          <w:lang w:eastAsia="zh-CN"/>
        </w:rPr>
        <w:t>MPLS</w:t>
      </w:r>
      <w:r w:rsidRPr="00E44ABC">
        <w:rPr>
          <w:rFonts w:hint="eastAsia"/>
          <w:lang w:eastAsia="zh-CN"/>
        </w:rPr>
        <w:t>能力处于关闭状态。</w:t>
      </w:r>
    </w:p>
    <w:p w:rsidR="00174D20" w:rsidRPr="00E44ABC" w:rsidRDefault="00174D20" w:rsidP="00174D20">
      <w:pPr>
        <w:pStyle w:val="ItemStep2"/>
      </w:pPr>
      <w:r w:rsidRPr="00E44ABC">
        <w:rPr>
          <w:rFonts w:hint="eastAsia"/>
        </w:rPr>
        <w:t>退回系统视图。</w:t>
      </w:r>
    </w:p>
    <w:p w:rsidR="00174D20" w:rsidRPr="00E44ABC" w:rsidRDefault="00174D20" w:rsidP="00174D20">
      <w:pPr>
        <w:pStyle w:val="ItemIndent2"/>
        <w:rPr>
          <w:rStyle w:val="commandkeywords"/>
        </w:rPr>
      </w:pPr>
      <w:r w:rsidRPr="00E44ABC">
        <w:rPr>
          <w:rStyle w:val="commandkeywords"/>
        </w:rPr>
        <w:t>quit</w:t>
      </w:r>
    </w:p>
    <w:p w:rsidR="00174D20" w:rsidRPr="00E44ABC" w:rsidRDefault="00174D20" w:rsidP="00174D20">
      <w:pPr>
        <w:pStyle w:val="ItemStep"/>
      </w:pPr>
      <w:r w:rsidRPr="00E44ABC">
        <w:rPr>
          <w:rFonts w:hint="eastAsia"/>
        </w:rPr>
        <w:t>进入</w:t>
      </w:r>
      <w:r w:rsidRPr="00E44ABC">
        <w:rPr>
          <w:rFonts w:hint="eastAsia"/>
        </w:rPr>
        <w:t>BGP</w:t>
      </w:r>
      <w:r w:rsidRPr="00E44ABC">
        <w:rPr>
          <w:rFonts w:hint="eastAsia"/>
        </w:rPr>
        <w:t>实例视图。</w:t>
      </w:r>
    </w:p>
    <w:p w:rsidR="00174D20" w:rsidRPr="00E44ABC" w:rsidRDefault="00174D20" w:rsidP="00174D20">
      <w:pPr>
        <w:pStyle w:val="ItemIndent1"/>
        <w:rPr>
          <w:rStyle w:val="commandtext"/>
        </w:rPr>
      </w:pPr>
      <w:r w:rsidRPr="00E44ABC">
        <w:rPr>
          <w:rStyle w:val="commandkeywords"/>
        </w:rPr>
        <w:t xml:space="preserve">bgp </w:t>
      </w:r>
      <w:r w:rsidRPr="00E44ABC">
        <w:rPr>
          <w:rStyle w:val="commandparameter"/>
        </w:rPr>
        <w:t>as-number</w:t>
      </w:r>
      <w:r w:rsidRPr="00E44ABC">
        <w:t xml:space="preserve"> </w:t>
      </w:r>
      <w:r w:rsidRPr="00E44ABC">
        <w:rPr>
          <w:rStyle w:val="commandtext"/>
          <w:rFonts w:hint="eastAsia"/>
        </w:rPr>
        <w:t>[</w:t>
      </w:r>
      <w:r w:rsidRPr="00E44ABC">
        <w:rPr>
          <w:rFonts w:hint="eastAsia"/>
        </w:rPr>
        <w:t xml:space="preserve"> </w:t>
      </w:r>
      <w:r w:rsidRPr="00E44ABC">
        <w:rPr>
          <w:rStyle w:val="commandkeywords"/>
          <w:rFonts w:hint="eastAsia"/>
        </w:rPr>
        <w:t>instance</w:t>
      </w:r>
      <w:r w:rsidRPr="00E44ABC">
        <w:rPr>
          <w:rFonts w:hint="eastAsia"/>
        </w:rPr>
        <w:t xml:space="preserve"> </w:t>
      </w:r>
      <w:r w:rsidRPr="00E44ABC">
        <w:rPr>
          <w:rStyle w:val="commandparameter"/>
          <w:rFonts w:hint="eastAsia"/>
        </w:rPr>
        <w:t>instance-name</w:t>
      </w:r>
      <w:r w:rsidRPr="00E44ABC">
        <w:rPr>
          <w:rFonts w:hint="eastAsia"/>
        </w:rPr>
        <w:t xml:space="preserve"> </w:t>
      </w:r>
      <w:r w:rsidRPr="00E44ABC">
        <w:rPr>
          <w:rStyle w:val="commandtext"/>
          <w:rFonts w:hint="eastAsia"/>
        </w:rPr>
        <w:t>]</w:t>
      </w:r>
    </w:p>
    <w:p w:rsidR="00174D20" w:rsidRPr="00E44ABC" w:rsidRDefault="00174D20" w:rsidP="00174D20">
      <w:pPr>
        <w:pStyle w:val="ItemStep"/>
        <w:rPr>
          <w:lang w:eastAsia="zh-CN"/>
        </w:rPr>
      </w:pPr>
      <w:r w:rsidRPr="00E44ABC">
        <w:rPr>
          <w:rFonts w:hint="eastAsia"/>
          <w:lang w:eastAsia="zh-CN"/>
        </w:rPr>
        <w:t>创建</w:t>
      </w:r>
      <w:r w:rsidRPr="00E44ABC">
        <w:rPr>
          <w:rFonts w:hint="eastAsia"/>
          <w:lang w:eastAsia="zh-CN"/>
        </w:rPr>
        <w:t>BGP</w:t>
      </w:r>
      <w:r w:rsidRPr="00E44ABC">
        <w:rPr>
          <w:rFonts w:hint="eastAsia"/>
          <w:lang w:eastAsia="zh-CN"/>
        </w:rPr>
        <w:t>对等体，将另一</w:t>
      </w:r>
      <w:r w:rsidRPr="00E44ABC">
        <w:rPr>
          <w:rFonts w:hint="eastAsia"/>
          <w:lang w:eastAsia="zh-CN"/>
        </w:rPr>
        <w:t>AS</w:t>
      </w:r>
      <w:r w:rsidRPr="00E44ABC">
        <w:rPr>
          <w:rFonts w:hint="eastAsia"/>
          <w:lang w:eastAsia="zh-CN"/>
        </w:rPr>
        <w:t>的</w:t>
      </w:r>
      <w:r w:rsidRPr="00E44ABC">
        <w:rPr>
          <w:rFonts w:hint="eastAsia"/>
          <w:lang w:eastAsia="zh-CN"/>
        </w:rPr>
        <w:t>ASBR</w:t>
      </w:r>
      <w:r w:rsidRPr="00E44ABC">
        <w:rPr>
          <w:rFonts w:hint="eastAsia"/>
          <w:lang w:eastAsia="zh-CN"/>
        </w:rPr>
        <w:t>配置为</w:t>
      </w:r>
      <w:r w:rsidRPr="00E44ABC">
        <w:rPr>
          <w:rFonts w:hint="eastAsia"/>
          <w:lang w:eastAsia="zh-CN"/>
        </w:rPr>
        <w:t>EBGP</w:t>
      </w:r>
      <w:r w:rsidRPr="00E44ABC">
        <w:rPr>
          <w:rFonts w:hint="eastAsia"/>
          <w:lang w:eastAsia="zh-CN"/>
        </w:rPr>
        <w:t>对等体。</w:t>
      </w:r>
    </w:p>
    <w:p w:rsidR="00174D20" w:rsidRPr="00E44ABC" w:rsidRDefault="00174D20" w:rsidP="00174D20">
      <w:pPr>
        <w:pStyle w:val="ItemIndent1"/>
        <w:rPr>
          <w:rStyle w:val="commandparameter"/>
        </w:rPr>
      </w:pPr>
      <w:r w:rsidRPr="00E44ABC">
        <w:rPr>
          <w:rStyle w:val="commandkeywords"/>
        </w:rPr>
        <w:t xml:space="preserve">peer </w:t>
      </w:r>
      <w:r w:rsidRPr="00E44ABC">
        <w:rPr>
          <w:rStyle w:val="commandtext"/>
          <w:rFonts w:hint="eastAsia"/>
        </w:rPr>
        <w:t>{</w:t>
      </w:r>
      <w:r w:rsidRPr="00E44ABC">
        <w:t xml:space="preserve"> </w:t>
      </w:r>
      <w:r w:rsidRPr="00E44ABC">
        <w:rPr>
          <w:rStyle w:val="commandparameter"/>
        </w:rPr>
        <w:t xml:space="preserve">group-name </w:t>
      </w:r>
      <w:r w:rsidRPr="00E44ABC">
        <w:rPr>
          <w:rStyle w:val="commandtext"/>
        </w:rPr>
        <w:t>|</w:t>
      </w:r>
      <w:r w:rsidRPr="00E44ABC">
        <w:rPr>
          <w:rStyle w:val="commandparameter"/>
        </w:rPr>
        <w:t xml:space="preserve"> ipv4-address </w:t>
      </w:r>
      <w:r w:rsidRPr="00E44ABC">
        <w:rPr>
          <w:rStyle w:val="commandtext"/>
        </w:rPr>
        <w:t>[</w:t>
      </w:r>
      <w:r w:rsidRPr="00E44ABC">
        <w:rPr>
          <w:rFonts w:hint="eastAsia"/>
        </w:rPr>
        <w:t xml:space="preserve"> </w:t>
      </w:r>
      <w:r w:rsidRPr="00E44ABC">
        <w:rPr>
          <w:rStyle w:val="commandparameter"/>
          <w:rFonts w:hint="eastAsia"/>
        </w:rPr>
        <w:t xml:space="preserve">mask-length </w:t>
      </w:r>
      <w:r w:rsidRPr="00E44ABC">
        <w:rPr>
          <w:rStyle w:val="commandtext"/>
        </w:rPr>
        <w:t>]</w:t>
      </w:r>
      <w:r w:rsidRPr="00E44ABC">
        <w:rPr>
          <w:rFonts w:hint="eastAsia"/>
        </w:rPr>
        <w:t xml:space="preserve"> </w:t>
      </w:r>
      <w:r w:rsidRPr="00E44ABC">
        <w:rPr>
          <w:rStyle w:val="commandtext"/>
          <w:rFonts w:hint="eastAsia"/>
        </w:rPr>
        <w:t>}</w:t>
      </w:r>
      <w:r w:rsidRPr="00E44ABC">
        <w:t xml:space="preserve"> </w:t>
      </w:r>
      <w:r w:rsidRPr="00E44ABC">
        <w:rPr>
          <w:rStyle w:val="commandkeywords"/>
        </w:rPr>
        <w:t>as-number</w:t>
      </w:r>
      <w:r w:rsidRPr="00E44ABC">
        <w:t xml:space="preserve"> </w:t>
      </w:r>
      <w:r w:rsidRPr="00E44ABC">
        <w:rPr>
          <w:rStyle w:val="commandparameter"/>
        </w:rPr>
        <w:t>as-number</w:t>
      </w:r>
    </w:p>
    <w:p w:rsidR="00174D20" w:rsidRPr="00E44ABC" w:rsidRDefault="00174D20" w:rsidP="00174D20">
      <w:pPr>
        <w:pStyle w:val="ItemStep"/>
        <w:rPr>
          <w:lang w:eastAsia="zh-CN"/>
        </w:rPr>
      </w:pPr>
      <w:r w:rsidRPr="00E44ABC">
        <w:rPr>
          <w:rFonts w:hint="eastAsia"/>
          <w:lang w:eastAsia="zh-CN"/>
        </w:rPr>
        <w:t>创建</w:t>
      </w:r>
      <w:r w:rsidRPr="00E44ABC">
        <w:rPr>
          <w:rFonts w:hint="eastAsia"/>
          <w:lang w:eastAsia="zh-CN"/>
        </w:rPr>
        <w:t>BGP IPv4</w:t>
      </w:r>
      <w:r w:rsidRPr="00E44ABC">
        <w:rPr>
          <w:rFonts w:hint="eastAsia"/>
          <w:lang w:eastAsia="zh-CN"/>
        </w:rPr>
        <w:t>单播地址族，并进入</w:t>
      </w:r>
      <w:r w:rsidRPr="00E44ABC">
        <w:rPr>
          <w:rFonts w:hint="eastAsia"/>
          <w:lang w:eastAsia="zh-CN"/>
        </w:rPr>
        <w:t>BGP IPv4</w:t>
      </w:r>
      <w:r w:rsidRPr="00E44ABC">
        <w:rPr>
          <w:rFonts w:hint="eastAsia"/>
          <w:lang w:eastAsia="zh-CN"/>
        </w:rPr>
        <w:t>单播地址族视图。</w:t>
      </w:r>
    </w:p>
    <w:p w:rsidR="00174D20" w:rsidRPr="00E44ABC" w:rsidRDefault="00174D20" w:rsidP="00174D20">
      <w:pPr>
        <w:pStyle w:val="ItemIndent1"/>
        <w:rPr>
          <w:rStyle w:val="commandtext"/>
        </w:rPr>
      </w:pPr>
      <w:r w:rsidRPr="00E44ABC">
        <w:rPr>
          <w:rStyle w:val="commandkeywords"/>
        </w:rPr>
        <w:t xml:space="preserve">address-family ipv4 </w:t>
      </w:r>
      <w:r w:rsidRPr="00E44ABC">
        <w:rPr>
          <w:rStyle w:val="commandtext"/>
          <w:rFonts w:hint="eastAsia"/>
        </w:rPr>
        <w:t>[</w:t>
      </w:r>
      <w:r w:rsidRPr="00E44ABC">
        <w:rPr>
          <w:rStyle w:val="commandkeywords"/>
          <w:rFonts w:hint="eastAsia"/>
        </w:rPr>
        <w:t xml:space="preserve"> </w:t>
      </w:r>
      <w:r w:rsidRPr="00E44ABC">
        <w:rPr>
          <w:rStyle w:val="commandkeywords"/>
        </w:rPr>
        <w:t>unicast</w:t>
      </w:r>
      <w:r w:rsidRPr="00E44ABC">
        <w:rPr>
          <w:rStyle w:val="commandkeywords"/>
          <w:rFonts w:hint="eastAsia"/>
        </w:rPr>
        <w:t xml:space="preserve"> </w:t>
      </w:r>
      <w:r w:rsidRPr="00E44ABC">
        <w:rPr>
          <w:rStyle w:val="commandtext"/>
          <w:rFonts w:hint="eastAsia"/>
        </w:rPr>
        <w:t>]</w:t>
      </w:r>
    </w:p>
    <w:p w:rsidR="00174D20" w:rsidRPr="00E44ABC" w:rsidRDefault="00174D20" w:rsidP="00174D20">
      <w:pPr>
        <w:pStyle w:val="ItemStep"/>
      </w:pPr>
      <w:r w:rsidRPr="00E44ABC">
        <w:rPr>
          <w:rFonts w:hint="eastAsia"/>
        </w:rPr>
        <w:t>使能本地路由器与另一</w:t>
      </w:r>
      <w:r w:rsidRPr="00E44ABC">
        <w:rPr>
          <w:rFonts w:hint="eastAsia"/>
        </w:rPr>
        <w:t>AS</w:t>
      </w:r>
      <w:r w:rsidRPr="00E44ABC">
        <w:rPr>
          <w:rFonts w:hint="eastAsia"/>
        </w:rPr>
        <w:t>的</w:t>
      </w:r>
      <w:r w:rsidRPr="00E44ABC">
        <w:rPr>
          <w:rFonts w:hint="eastAsia"/>
        </w:rPr>
        <w:t>ASBR</w:t>
      </w:r>
      <w:r w:rsidRPr="00E44ABC">
        <w:rPr>
          <w:rFonts w:hint="eastAsia"/>
        </w:rPr>
        <w:t>交换</w:t>
      </w:r>
      <w:r w:rsidRPr="00E44ABC">
        <w:rPr>
          <w:rFonts w:hint="eastAsia"/>
        </w:rPr>
        <w:t>IPv4</w:t>
      </w:r>
      <w:r w:rsidRPr="00E44ABC">
        <w:rPr>
          <w:rFonts w:hint="eastAsia"/>
        </w:rPr>
        <w:t>单播路由信息的能力。</w:t>
      </w:r>
    </w:p>
    <w:p w:rsidR="00174D20" w:rsidRPr="00E44ABC" w:rsidRDefault="00174D20" w:rsidP="00174D20">
      <w:pPr>
        <w:pStyle w:val="ItemIndent1"/>
        <w:rPr>
          <w:rStyle w:val="commandkeywords"/>
        </w:rPr>
      </w:pPr>
      <w:r w:rsidRPr="00E44ABC">
        <w:rPr>
          <w:rStyle w:val="commandkeywords"/>
          <w:rFonts w:hint="eastAsia"/>
        </w:rPr>
        <w:t xml:space="preserve">peer </w:t>
      </w:r>
      <w:r w:rsidRPr="00E44ABC">
        <w:rPr>
          <w:rStyle w:val="commandtext"/>
          <w:rFonts w:hint="eastAsia"/>
        </w:rPr>
        <w:t>{</w:t>
      </w:r>
      <w:r w:rsidRPr="00E44ABC">
        <w:rPr>
          <w:rFonts w:hint="eastAsia"/>
        </w:rPr>
        <w:t xml:space="preserve"> </w:t>
      </w:r>
      <w:r w:rsidRPr="00E44ABC">
        <w:rPr>
          <w:rStyle w:val="commandparameter"/>
          <w:rFonts w:hint="eastAsia"/>
        </w:rPr>
        <w:t xml:space="preserve">group-name </w:t>
      </w:r>
      <w:r w:rsidRPr="00E44ABC">
        <w:rPr>
          <w:rStyle w:val="commandtext"/>
          <w:rFonts w:hint="eastAsia"/>
        </w:rPr>
        <w:t>|</w:t>
      </w:r>
      <w:r w:rsidRPr="00E44ABC">
        <w:rPr>
          <w:rStyle w:val="commandparameter"/>
          <w:rFonts w:hint="eastAsia"/>
        </w:rPr>
        <w:t xml:space="preserve"> </w:t>
      </w:r>
      <w:r w:rsidRPr="00E44ABC">
        <w:rPr>
          <w:rStyle w:val="commandparameter"/>
        </w:rPr>
        <w:t xml:space="preserve">ipv4-address </w:t>
      </w:r>
      <w:r w:rsidRPr="00E44ABC">
        <w:rPr>
          <w:rStyle w:val="commandtext"/>
        </w:rPr>
        <w:t>[</w:t>
      </w:r>
      <w:r w:rsidRPr="00E44ABC">
        <w:rPr>
          <w:rFonts w:hint="eastAsia"/>
        </w:rPr>
        <w:t xml:space="preserve"> </w:t>
      </w:r>
      <w:r w:rsidRPr="00E44ABC">
        <w:rPr>
          <w:rStyle w:val="commandparameter"/>
          <w:rFonts w:hint="eastAsia"/>
        </w:rPr>
        <w:t xml:space="preserve">mask-length </w:t>
      </w:r>
      <w:r w:rsidRPr="00E44ABC">
        <w:rPr>
          <w:rStyle w:val="commandtext"/>
        </w:rPr>
        <w:t>]</w:t>
      </w:r>
      <w:r w:rsidRPr="00E44ABC">
        <w:rPr>
          <w:rFonts w:hint="eastAsia"/>
        </w:rPr>
        <w:t xml:space="preserve"> </w:t>
      </w:r>
      <w:r w:rsidRPr="00E44ABC">
        <w:rPr>
          <w:rStyle w:val="commandtext"/>
          <w:rFonts w:hint="eastAsia"/>
        </w:rPr>
        <w:t>}</w:t>
      </w:r>
      <w:r w:rsidRPr="00E44ABC">
        <w:rPr>
          <w:rFonts w:hint="eastAsia"/>
        </w:rPr>
        <w:t xml:space="preserve"> </w:t>
      </w:r>
      <w:r w:rsidRPr="00E44ABC">
        <w:rPr>
          <w:rStyle w:val="commandkeywords"/>
          <w:rFonts w:hint="eastAsia"/>
        </w:rPr>
        <w:t>enable</w:t>
      </w:r>
    </w:p>
    <w:p w:rsidR="00174D20" w:rsidRPr="00E44ABC" w:rsidRDefault="00174D20" w:rsidP="00174D20">
      <w:pPr>
        <w:pStyle w:val="ItemIndent1"/>
        <w:rPr>
          <w:lang w:eastAsia="zh-CN"/>
        </w:rPr>
      </w:pPr>
      <w:r w:rsidRPr="00E44ABC">
        <w:rPr>
          <w:rFonts w:hint="eastAsia"/>
          <w:lang w:eastAsia="zh-CN"/>
        </w:rPr>
        <w:t>缺省情况下，本地路由器不能与对等体交换</w:t>
      </w:r>
      <w:r w:rsidRPr="00E44ABC">
        <w:rPr>
          <w:rFonts w:hint="eastAsia"/>
          <w:lang w:eastAsia="zh-CN"/>
        </w:rPr>
        <w:t>IPv4</w:t>
      </w:r>
      <w:r w:rsidRPr="00E44ABC">
        <w:rPr>
          <w:rFonts w:hint="eastAsia"/>
          <w:lang w:eastAsia="zh-CN"/>
        </w:rPr>
        <w:t>单播路由信息。</w:t>
      </w:r>
    </w:p>
    <w:p w:rsidR="00174D20" w:rsidRPr="00E44ABC" w:rsidRDefault="00174D20" w:rsidP="00174D20">
      <w:pPr>
        <w:pStyle w:val="ItemStep"/>
        <w:rPr>
          <w:lang w:eastAsia="zh-CN"/>
        </w:rPr>
      </w:pPr>
      <w:r w:rsidRPr="00E44ABC">
        <w:rPr>
          <w:rFonts w:hint="eastAsia"/>
          <w:lang w:eastAsia="zh-CN"/>
        </w:rPr>
        <w:t>配置与另一</w:t>
      </w:r>
      <w:r w:rsidRPr="00E44ABC">
        <w:rPr>
          <w:rFonts w:hint="eastAsia"/>
          <w:lang w:eastAsia="zh-CN"/>
        </w:rPr>
        <w:t>AS</w:t>
      </w:r>
      <w:r w:rsidRPr="00E44ABC">
        <w:rPr>
          <w:rFonts w:hint="eastAsia"/>
          <w:lang w:eastAsia="zh-CN"/>
        </w:rPr>
        <w:t>的</w:t>
      </w:r>
      <w:r w:rsidRPr="00E44ABC">
        <w:rPr>
          <w:rFonts w:hint="eastAsia"/>
          <w:lang w:eastAsia="zh-CN"/>
        </w:rPr>
        <w:t>ASBR</w:t>
      </w:r>
      <w:r w:rsidRPr="00E44ABC">
        <w:rPr>
          <w:rFonts w:hint="eastAsia"/>
          <w:lang w:eastAsia="zh-CN"/>
        </w:rPr>
        <w:t>之间能够交换带标签的</w:t>
      </w:r>
      <w:r w:rsidRPr="00E44ABC">
        <w:rPr>
          <w:rFonts w:hint="eastAsia"/>
          <w:lang w:eastAsia="zh-CN"/>
        </w:rPr>
        <w:t>IPv4</w:t>
      </w:r>
      <w:r w:rsidRPr="00E44ABC">
        <w:rPr>
          <w:rFonts w:hint="eastAsia"/>
          <w:lang w:eastAsia="zh-CN"/>
        </w:rPr>
        <w:t>路由。</w:t>
      </w:r>
    </w:p>
    <w:p w:rsidR="00174D20" w:rsidRPr="00E44ABC" w:rsidRDefault="00174D20" w:rsidP="00174D20">
      <w:pPr>
        <w:pStyle w:val="ItemIndent1"/>
        <w:rPr>
          <w:rStyle w:val="commandkeywords"/>
        </w:rPr>
      </w:pPr>
      <w:r w:rsidRPr="00E44ABC">
        <w:rPr>
          <w:rStyle w:val="commandkeywords"/>
          <w:rFonts w:hint="eastAsia"/>
        </w:rPr>
        <w:t xml:space="preserve">peer </w:t>
      </w:r>
      <w:r w:rsidRPr="00E44ABC">
        <w:rPr>
          <w:rStyle w:val="commandtext"/>
          <w:rFonts w:hint="eastAsia"/>
        </w:rPr>
        <w:t>{</w:t>
      </w:r>
      <w:r w:rsidRPr="00E44ABC">
        <w:t xml:space="preserve"> </w:t>
      </w:r>
      <w:r w:rsidRPr="00E44ABC">
        <w:rPr>
          <w:rStyle w:val="commandparameter"/>
        </w:rPr>
        <w:t xml:space="preserve">group-name </w:t>
      </w:r>
      <w:r w:rsidRPr="00E44ABC">
        <w:rPr>
          <w:rStyle w:val="commandtext"/>
        </w:rPr>
        <w:t>|</w:t>
      </w:r>
      <w:r w:rsidRPr="00E44ABC">
        <w:rPr>
          <w:rStyle w:val="commandparameter"/>
        </w:rPr>
        <w:t xml:space="preserve"> ipv4-address </w:t>
      </w:r>
      <w:r w:rsidRPr="00E44ABC">
        <w:rPr>
          <w:rStyle w:val="commandtext"/>
        </w:rPr>
        <w:t>[</w:t>
      </w:r>
      <w:r w:rsidRPr="00E44ABC">
        <w:rPr>
          <w:rFonts w:hint="eastAsia"/>
        </w:rPr>
        <w:t xml:space="preserve"> </w:t>
      </w:r>
      <w:r w:rsidRPr="00E44ABC">
        <w:rPr>
          <w:rStyle w:val="commandparameter"/>
          <w:rFonts w:hint="eastAsia"/>
        </w:rPr>
        <w:t xml:space="preserve">mask-length </w:t>
      </w:r>
      <w:r w:rsidRPr="00E44ABC">
        <w:rPr>
          <w:rStyle w:val="commandtext"/>
        </w:rPr>
        <w:t>]</w:t>
      </w:r>
      <w:r w:rsidRPr="00E44ABC">
        <w:rPr>
          <w:rFonts w:hint="eastAsia"/>
        </w:rPr>
        <w:t xml:space="preserve"> </w:t>
      </w:r>
      <w:r w:rsidRPr="00E44ABC">
        <w:rPr>
          <w:rStyle w:val="commandtext"/>
          <w:rFonts w:hint="eastAsia"/>
        </w:rPr>
        <w:t>}</w:t>
      </w:r>
      <w:r w:rsidRPr="00E44ABC">
        <w:rPr>
          <w:rStyle w:val="commandkeywords"/>
          <w:rFonts w:hint="eastAsia"/>
        </w:rPr>
        <w:t xml:space="preserve"> label-route-capability</w:t>
      </w:r>
    </w:p>
    <w:p w:rsidR="00174D20" w:rsidRPr="00E44ABC" w:rsidRDefault="00174D20" w:rsidP="00174D20">
      <w:pPr>
        <w:pStyle w:val="ItemIndent1"/>
        <w:rPr>
          <w:lang w:eastAsia="zh-CN"/>
        </w:rPr>
      </w:pPr>
      <w:r w:rsidRPr="00E44ABC">
        <w:rPr>
          <w:rFonts w:hint="eastAsia"/>
          <w:lang w:eastAsia="zh-CN"/>
        </w:rPr>
        <w:t>缺省情况下，不具有与对等体</w:t>
      </w:r>
      <w:r w:rsidRPr="00E44ABC">
        <w:rPr>
          <w:rFonts w:hint="eastAsia"/>
          <w:lang w:eastAsia="zh-CN"/>
        </w:rPr>
        <w:t>/</w:t>
      </w:r>
      <w:r w:rsidRPr="00E44ABC">
        <w:rPr>
          <w:rFonts w:hint="eastAsia"/>
          <w:lang w:eastAsia="zh-CN"/>
        </w:rPr>
        <w:t>对等体组交换带标签</w:t>
      </w:r>
      <w:r w:rsidRPr="00E44ABC">
        <w:rPr>
          <w:rFonts w:hint="eastAsia"/>
          <w:lang w:eastAsia="zh-CN"/>
        </w:rPr>
        <w:t>IPv4</w:t>
      </w:r>
      <w:r w:rsidRPr="00E44ABC">
        <w:rPr>
          <w:rFonts w:hint="eastAsia"/>
          <w:lang w:eastAsia="zh-CN"/>
        </w:rPr>
        <w:t>路由的能力。</w:t>
      </w:r>
    </w:p>
    <w:p w:rsidR="00174D20" w:rsidRPr="00E44ABC" w:rsidRDefault="00174D20" w:rsidP="00174D20">
      <w:pPr>
        <w:pStyle w:val="ItemStep"/>
        <w:rPr>
          <w:lang w:eastAsia="zh-CN"/>
        </w:rPr>
      </w:pPr>
      <w:r w:rsidRPr="00E44ABC">
        <w:rPr>
          <w:rFonts w:hint="eastAsia"/>
          <w:lang w:eastAsia="zh-CN"/>
        </w:rPr>
        <w:t>配置向本</w:t>
      </w:r>
      <w:r w:rsidRPr="00E44ABC">
        <w:rPr>
          <w:rFonts w:hint="eastAsia"/>
          <w:lang w:eastAsia="zh-CN"/>
        </w:rPr>
        <w:t>AS</w:t>
      </w:r>
      <w:r w:rsidRPr="00E44ABC">
        <w:rPr>
          <w:rFonts w:hint="eastAsia"/>
          <w:lang w:eastAsia="zh-CN"/>
        </w:rPr>
        <w:t>的</w:t>
      </w:r>
      <w:r w:rsidRPr="00E44ABC">
        <w:rPr>
          <w:rFonts w:hint="eastAsia"/>
          <w:lang w:eastAsia="zh-CN"/>
        </w:rPr>
        <w:t>PE</w:t>
      </w:r>
      <w:r w:rsidRPr="00E44ABC">
        <w:rPr>
          <w:rFonts w:hint="eastAsia"/>
          <w:lang w:eastAsia="zh-CN"/>
        </w:rPr>
        <w:t>发布路由时将下一跳改为自己的地址。</w:t>
      </w:r>
    </w:p>
    <w:p w:rsidR="00174D20" w:rsidRPr="00E44ABC" w:rsidRDefault="00174D20" w:rsidP="00174D20">
      <w:pPr>
        <w:pStyle w:val="ItemIndent1"/>
        <w:rPr>
          <w:rStyle w:val="commandkeywords"/>
        </w:rPr>
      </w:pPr>
      <w:r w:rsidRPr="00E44ABC">
        <w:rPr>
          <w:rStyle w:val="commandkeywords"/>
          <w:rFonts w:hint="eastAsia"/>
        </w:rPr>
        <w:t xml:space="preserve">peer </w:t>
      </w:r>
      <w:r w:rsidRPr="00E44ABC">
        <w:rPr>
          <w:rStyle w:val="commandtext"/>
          <w:rFonts w:hint="eastAsia"/>
        </w:rPr>
        <w:t>{</w:t>
      </w:r>
      <w:r w:rsidRPr="00E44ABC">
        <w:t xml:space="preserve"> </w:t>
      </w:r>
      <w:r w:rsidRPr="00E44ABC">
        <w:rPr>
          <w:rStyle w:val="commandparameter"/>
        </w:rPr>
        <w:t xml:space="preserve">group-name </w:t>
      </w:r>
      <w:r w:rsidRPr="00E44ABC">
        <w:rPr>
          <w:rStyle w:val="commandtext"/>
        </w:rPr>
        <w:t>|</w:t>
      </w:r>
      <w:r w:rsidRPr="00E44ABC">
        <w:rPr>
          <w:rStyle w:val="commandparameter"/>
        </w:rPr>
        <w:t xml:space="preserve"> ipv4-address </w:t>
      </w:r>
      <w:r w:rsidRPr="00E44ABC">
        <w:rPr>
          <w:rStyle w:val="commandtext"/>
        </w:rPr>
        <w:t>[</w:t>
      </w:r>
      <w:r w:rsidRPr="00E44ABC">
        <w:rPr>
          <w:rFonts w:hint="eastAsia"/>
        </w:rPr>
        <w:t xml:space="preserve"> </w:t>
      </w:r>
      <w:r w:rsidRPr="00E44ABC">
        <w:rPr>
          <w:rStyle w:val="commandparameter"/>
          <w:rFonts w:hint="eastAsia"/>
        </w:rPr>
        <w:t xml:space="preserve">mask-length </w:t>
      </w:r>
      <w:r w:rsidRPr="00E44ABC">
        <w:rPr>
          <w:rStyle w:val="commandtext"/>
        </w:rPr>
        <w:t>]</w:t>
      </w:r>
      <w:r w:rsidRPr="00E44ABC">
        <w:rPr>
          <w:rFonts w:hint="eastAsia"/>
        </w:rPr>
        <w:t xml:space="preserve"> </w:t>
      </w:r>
      <w:r w:rsidRPr="00E44ABC">
        <w:rPr>
          <w:rStyle w:val="commandtext"/>
          <w:rFonts w:hint="eastAsia"/>
        </w:rPr>
        <w:t>}</w:t>
      </w:r>
      <w:r w:rsidRPr="00E44ABC">
        <w:rPr>
          <w:rStyle w:val="commandkeywords"/>
          <w:rFonts w:hint="eastAsia"/>
        </w:rPr>
        <w:t xml:space="preserve"> next-hop-local</w:t>
      </w:r>
    </w:p>
    <w:p w:rsidR="00174D20" w:rsidRPr="00E44ABC" w:rsidRDefault="00174D20" w:rsidP="00174D20">
      <w:pPr>
        <w:pStyle w:val="ItemIndent1"/>
        <w:rPr>
          <w:lang w:eastAsia="zh-CN"/>
        </w:rPr>
      </w:pPr>
      <w:r w:rsidRPr="00E44ABC">
        <w:rPr>
          <w:rFonts w:hint="eastAsia"/>
          <w:lang w:eastAsia="zh-CN"/>
        </w:rPr>
        <w:t>缺省情况下，在向</w:t>
      </w:r>
      <w:r w:rsidRPr="00E44ABC">
        <w:rPr>
          <w:rFonts w:hint="eastAsia"/>
          <w:lang w:eastAsia="zh-CN"/>
        </w:rPr>
        <w:t>IBGP</w:t>
      </w:r>
      <w:r w:rsidRPr="00E44ABC">
        <w:rPr>
          <w:rFonts w:hint="eastAsia"/>
          <w:lang w:eastAsia="zh-CN"/>
        </w:rPr>
        <w:t>对等体</w:t>
      </w:r>
      <w:r w:rsidRPr="00E44ABC">
        <w:rPr>
          <w:rFonts w:hint="eastAsia"/>
          <w:lang w:eastAsia="zh-CN"/>
        </w:rPr>
        <w:t>/</w:t>
      </w:r>
      <w:r w:rsidRPr="00E44ABC">
        <w:rPr>
          <w:rFonts w:hint="eastAsia"/>
          <w:lang w:eastAsia="zh-CN"/>
        </w:rPr>
        <w:t>对等体组发布路由时不会将下一跳改为自己的地址。</w:t>
      </w:r>
    </w:p>
    <w:p w:rsidR="00174D20" w:rsidRPr="00E44ABC" w:rsidRDefault="00174D20" w:rsidP="00174D20">
      <w:pPr>
        <w:pStyle w:val="ItemStep"/>
        <w:rPr>
          <w:lang w:eastAsia="zh-CN"/>
        </w:rPr>
      </w:pPr>
      <w:r w:rsidRPr="00E44ABC">
        <w:rPr>
          <w:rFonts w:hint="eastAsia"/>
          <w:lang w:eastAsia="zh-CN"/>
        </w:rPr>
        <w:t>对来自对等体</w:t>
      </w:r>
      <w:r w:rsidRPr="00E44ABC">
        <w:rPr>
          <w:rFonts w:hint="eastAsia"/>
          <w:lang w:eastAsia="zh-CN"/>
        </w:rPr>
        <w:t>/</w:t>
      </w:r>
      <w:r w:rsidRPr="00E44ABC">
        <w:rPr>
          <w:rFonts w:hint="eastAsia"/>
          <w:lang w:eastAsia="zh-CN"/>
        </w:rPr>
        <w:t>对等体组的路由或发布给对等体</w:t>
      </w:r>
      <w:r w:rsidRPr="00E44ABC">
        <w:rPr>
          <w:rFonts w:hint="eastAsia"/>
          <w:lang w:eastAsia="zh-CN"/>
        </w:rPr>
        <w:t>/</w:t>
      </w:r>
      <w:r w:rsidRPr="00E44ABC">
        <w:rPr>
          <w:rFonts w:hint="eastAsia"/>
          <w:lang w:eastAsia="zh-CN"/>
        </w:rPr>
        <w:t>对等体组的路由应用路由策略。</w:t>
      </w:r>
    </w:p>
    <w:p w:rsidR="00174D20" w:rsidRPr="00E44ABC" w:rsidRDefault="00174D20" w:rsidP="00174D20">
      <w:pPr>
        <w:pStyle w:val="ItemIndent1"/>
        <w:rPr>
          <w:rStyle w:val="commandtext"/>
        </w:rPr>
      </w:pPr>
      <w:r w:rsidRPr="00E44ABC">
        <w:rPr>
          <w:rStyle w:val="commandkeywords"/>
        </w:rPr>
        <w:t>peer</w:t>
      </w:r>
      <w:r w:rsidRPr="00E44ABC">
        <w:t xml:space="preserve"> </w:t>
      </w:r>
      <w:r w:rsidRPr="00E44ABC">
        <w:rPr>
          <w:rStyle w:val="commandtext"/>
        </w:rPr>
        <w:t>{</w:t>
      </w:r>
      <w:r w:rsidRPr="00E44ABC">
        <w:rPr>
          <w:rStyle w:val="commandparameter"/>
        </w:rPr>
        <w:t xml:space="preserve"> group-name </w:t>
      </w:r>
      <w:r w:rsidRPr="00E44ABC">
        <w:rPr>
          <w:rStyle w:val="commandtext"/>
        </w:rPr>
        <w:t>|</w:t>
      </w:r>
      <w:r w:rsidRPr="00E44ABC">
        <w:rPr>
          <w:rStyle w:val="commandparameter"/>
        </w:rPr>
        <w:t xml:space="preserve"> ipv4-address </w:t>
      </w:r>
      <w:r w:rsidRPr="00E44ABC">
        <w:rPr>
          <w:rStyle w:val="commandtext"/>
        </w:rPr>
        <w:t>[</w:t>
      </w:r>
      <w:r w:rsidRPr="00E44ABC">
        <w:rPr>
          <w:rFonts w:hint="eastAsia"/>
        </w:rPr>
        <w:t xml:space="preserve"> </w:t>
      </w:r>
      <w:r w:rsidRPr="00E44ABC">
        <w:rPr>
          <w:rStyle w:val="commandparameter"/>
          <w:rFonts w:hint="eastAsia"/>
        </w:rPr>
        <w:t xml:space="preserve">mask-length </w:t>
      </w:r>
      <w:r w:rsidRPr="00E44ABC">
        <w:rPr>
          <w:rStyle w:val="commandtext"/>
        </w:rPr>
        <w:t>]</w:t>
      </w:r>
      <w:r w:rsidRPr="00E44ABC">
        <w:rPr>
          <w:rFonts w:hint="eastAsia"/>
        </w:rPr>
        <w:t xml:space="preserve"> </w:t>
      </w:r>
      <w:r w:rsidRPr="00E44ABC">
        <w:rPr>
          <w:rStyle w:val="commandtext"/>
        </w:rPr>
        <w:t>}</w:t>
      </w:r>
      <w:r w:rsidRPr="00E44ABC">
        <w:t xml:space="preserve"> </w:t>
      </w:r>
      <w:r w:rsidRPr="00E44ABC">
        <w:rPr>
          <w:rStyle w:val="commandkeywords"/>
        </w:rPr>
        <w:t>route-policy</w:t>
      </w:r>
      <w:r w:rsidRPr="00E44ABC">
        <w:t xml:space="preserve"> </w:t>
      </w:r>
      <w:r w:rsidRPr="00E44ABC">
        <w:rPr>
          <w:rStyle w:val="commandparameter"/>
        </w:rPr>
        <w:t>route-policy-name</w:t>
      </w:r>
      <w:r w:rsidRPr="00E44ABC">
        <w:t xml:space="preserve"> </w:t>
      </w:r>
      <w:r w:rsidRPr="00E44ABC">
        <w:rPr>
          <w:rStyle w:val="commandtext"/>
        </w:rPr>
        <w:t>{</w:t>
      </w:r>
      <w:r w:rsidRPr="00E44ABC">
        <w:t xml:space="preserve"> </w:t>
      </w:r>
      <w:r w:rsidRPr="00E44ABC">
        <w:rPr>
          <w:rStyle w:val="commandkeywords"/>
        </w:rPr>
        <w:t xml:space="preserve">export </w:t>
      </w:r>
      <w:r w:rsidRPr="00E44ABC">
        <w:rPr>
          <w:rStyle w:val="commandtext"/>
        </w:rPr>
        <w:t>|</w:t>
      </w:r>
      <w:r w:rsidRPr="00E44ABC">
        <w:t xml:space="preserve"> </w:t>
      </w:r>
      <w:r w:rsidRPr="00E44ABC">
        <w:rPr>
          <w:rStyle w:val="commandkeywords"/>
        </w:rPr>
        <w:t>import</w:t>
      </w:r>
      <w:r w:rsidRPr="00E44ABC">
        <w:t xml:space="preserve"> </w:t>
      </w:r>
      <w:r w:rsidRPr="00E44ABC">
        <w:rPr>
          <w:rStyle w:val="commandtext"/>
        </w:rPr>
        <w:t>}</w:t>
      </w:r>
    </w:p>
    <w:p w:rsidR="00174D20" w:rsidRPr="00174D20" w:rsidRDefault="00174D20" w:rsidP="00A94866">
      <w:pPr>
        <w:pStyle w:val="ItemIndent1"/>
        <w:rPr>
          <w:lang w:eastAsia="zh-CN"/>
        </w:rPr>
      </w:pPr>
      <w:r w:rsidRPr="00E44ABC">
        <w:rPr>
          <w:rFonts w:hint="eastAsia"/>
          <w:lang w:eastAsia="zh-CN"/>
        </w:rPr>
        <w:t>缺省情况下，没有为对等体</w:t>
      </w:r>
      <w:r w:rsidRPr="00E44ABC">
        <w:rPr>
          <w:rFonts w:hint="eastAsia"/>
          <w:lang w:eastAsia="zh-CN"/>
        </w:rPr>
        <w:t>/</w:t>
      </w:r>
      <w:r w:rsidRPr="00E44ABC">
        <w:rPr>
          <w:rFonts w:hint="eastAsia"/>
          <w:lang w:eastAsia="zh-CN"/>
        </w:rPr>
        <w:t>对等体组指定路由策略。</w:t>
      </w:r>
    </w:p>
    <w:p w:rsidR="00140E86" w:rsidRPr="00C541CB" w:rsidRDefault="00140E86" w:rsidP="00140E86">
      <w:pPr>
        <w:pStyle w:val="2"/>
      </w:pPr>
      <w:bookmarkStart w:id="3603" w:name="_Toc516495147"/>
      <w:bookmarkStart w:id="3604" w:name="_Toc531095512"/>
      <w:bookmarkStart w:id="3605" w:name="_Toc45106048"/>
      <w:r w:rsidRPr="00C541CB">
        <w:rPr>
          <w:rFonts w:hint="eastAsia"/>
        </w:rPr>
        <w:lastRenderedPageBreak/>
        <w:t>配置</w:t>
      </w:r>
      <w:r w:rsidRPr="00C541CB">
        <w:t>HoVPN</w:t>
      </w:r>
      <w:bookmarkEnd w:id="3603"/>
      <w:bookmarkEnd w:id="3604"/>
      <w:bookmarkEnd w:id="3605"/>
    </w:p>
    <w:p w:rsidR="00140E86" w:rsidRPr="00C541CB" w:rsidRDefault="00140E86" w:rsidP="00140E86">
      <w:pPr>
        <w:pStyle w:val="3"/>
      </w:pPr>
      <w:bookmarkStart w:id="3606" w:name="_Toc516495148"/>
      <w:bookmarkStart w:id="3607" w:name="_Toc531095513"/>
      <w:bookmarkStart w:id="3608" w:name="_Toc45106049"/>
      <w:r w:rsidRPr="00C541CB">
        <w:rPr>
          <w:rFonts w:hint="eastAsia"/>
        </w:rPr>
        <w:t>配置</w:t>
      </w:r>
      <w:r w:rsidRPr="00C541CB">
        <w:rPr>
          <w:rFonts w:hint="eastAsia"/>
        </w:rPr>
        <w:t>UPE</w:t>
      </w:r>
      <w:bookmarkEnd w:id="3606"/>
      <w:bookmarkEnd w:id="3607"/>
      <w:bookmarkEnd w:id="3608"/>
    </w:p>
    <w:p w:rsidR="00140E86" w:rsidRPr="00C541CB" w:rsidRDefault="00140E86" w:rsidP="00140E86">
      <w:r w:rsidRPr="00C541CB">
        <w:rPr>
          <w:rFonts w:hint="eastAsia"/>
        </w:rPr>
        <w:t>UPE</w:t>
      </w:r>
      <w:r w:rsidRPr="00C541CB">
        <w:rPr>
          <w:rFonts w:hint="eastAsia"/>
        </w:rPr>
        <w:t>上仅需进行</w:t>
      </w:r>
      <w:r w:rsidRPr="00C541CB">
        <w:rPr>
          <w:rFonts w:hint="eastAsia"/>
        </w:rPr>
        <w:t>MPLS L3VPN</w:t>
      </w:r>
      <w:r w:rsidRPr="00C541CB">
        <w:rPr>
          <w:rFonts w:hint="eastAsia"/>
        </w:rPr>
        <w:t>基本配置。</w:t>
      </w:r>
    </w:p>
    <w:p w:rsidR="00140E86" w:rsidRPr="00C541CB" w:rsidRDefault="00140E86" w:rsidP="00140E86">
      <w:pPr>
        <w:pStyle w:val="3"/>
      </w:pPr>
      <w:bookmarkStart w:id="3609" w:name="_Toc516495149"/>
      <w:bookmarkStart w:id="3610" w:name="_Toc531095514"/>
      <w:bookmarkStart w:id="3611" w:name="_Toc45106050"/>
      <w:r w:rsidRPr="00C541CB">
        <w:rPr>
          <w:rFonts w:hint="eastAsia"/>
        </w:rPr>
        <w:t>配置</w:t>
      </w:r>
      <w:r w:rsidRPr="00C541CB">
        <w:rPr>
          <w:rFonts w:hint="eastAsia"/>
        </w:rPr>
        <w:t>SPE</w:t>
      </w:r>
      <w:bookmarkEnd w:id="3609"/>
      <w:bookmarkEnd w:id="3610"/>
      <w:bookmarkEnd w:id="3611"/>
    </w:p>
    <w:p w:rsidR="00140E86" w:rsidRPr="00C541CB" w:rsidRDefault="00140E86" w:rsidP="00140E86">
      <w:pPr>
        <w:pStyle w:val="ItemStep"/>
      </w:pPr>
      <w:r w:rsidRPr="00C541CB">
        <w:rPr>
          <w:rFonts w:hint="eastAsia"/>
        </w:rPr>
        <w:t>进入系统视图。</w:t>
      </w:r>
    </w:p>
    <w:p w:rsidR="00140E86" w:rsidRPr="00C541CB" w:rsidRDefault="00140E86" w:rsidP="00140E86">
      <w:pPr>
        <w:pStyle w:val="ItemIndent1"/>
        <w:rPr>
          <w:rStyle w:val="commandkeywords"/>
        </w:rPr>
      </w:pPr>
      <w:r w:rsidRPr="00C541CB">
        <w:rPr>
          <w:rStyle w:val="commandkeywords"/>
          <w:rFonts w:hint="eastAsia"/>
        </w:rPr>
        <w:t>system-view</w:t>
      </w:r>
    </w:p>
    <w:p w:rsidR="00140E86" w:rsidRPr="00C541CB" w:rsidRDefault="00140E86" w:rsidP="00140E86">
      <w:pPr>
        <w:pStyle w:val="ItemStep"/>
      </w:pPr>
      <w:r w:rsidRPr="00C541CB">
        <w:rPr>
          <w:rFonts w:hint="eastAsia"/>
        </w:rPr>
        <w:t>进入</w:t>
      </w:r>
      <w:r w:rsidRPr="00C541CB">
        <w:rPr>
          <w:rFonts w:hint="eastAsia"/>
        </w:rPr>
        <w:t>BGP</w:t>
      </w:r>
      <w:r w:rsidRPr="00C541CB">
        <w:rPr>
          <w:rFonts w:hint="eastAsia"/>
        </w:rPr>
        <w:t>实例视图。</w:t>
      </w:r>
    </w:p>
    <w:p w:rsidR="00140E86" w:rsidRPr="00C541CB" w:rsidRDefault="00140E86" w:rsidP="00140E86">
      <w:pPr>
        <w:pStyle w:val="ItemIndent1"/>
      </w:pPr>
      <w:r w:rsidRPr="00C541CB">
        <w:rPr>
          <w:rStyle w:val="commandkeywords"/>
        </w:rPr>
        <w:t xml:space="preserve">bgp </w:t>
      </w:r>
      <w:r w:rsidRPr="00C541CB">
        <w:rPr>
          <w:rStyle w:val="commandparameter"/>
        </w:rPr>
        <w:t>as-number</w:t>
      </w:r>
      <w:r w:rsidRPr="00C541CB">
        <w:t xml:space="preserve"> </w:t>
      </w:r>
      <w:r w:rsidRPr="00C541CB">
        <w:rPr>
          <w:rStyle w:val="commandtext"/>
          <w:rFonts w:hint="eastAsia"/>
        </w:rPr>
        <w:t>[</w:t>
      </w:r>
      <w:r w:rsidRPr="00C541CB">
        <w:rPr>
          <w:rFonts w:hint="eastAsia"/>
        </w:rPr>
        <w:t xml:space="preserve"> </w:t>
      </w:r>
      <w:r w:rsidRPr="00C541CB">
        <w:rPr>
          <w:rStyle w:val="commandkeywords"/>
          <w:rFonts w:hint="eastAsia"/>
        </w:rPr>
        <w:t>instance</w:t>
      </w:r>
      <w:r w:rsidRPr="00C541CB">
        <w:rPr>
          <w:rFonts w:hint="eastAsia"/>
        </w:rPr>
        <w:t xml:space="preserve"> </w:t>
      </w:r>
      <w:r w:rsidRPr="00C541CB">
        <w:rPr>
          <w:rStyle w:val="commandparameter"/>
          <w:rFonts w:hint="eastAsia"/>
        </w:rPr>
        <w:t>instance-name</w:t>
      </w:r>
      <w:r w:rsidRPr="00C541CB">
        <w:rPr>
          <w:rFonts w:hint="eastAsia"/>
        </w:rPr>
        <w:t xml:space="preserve"> </w:t>
      </w:r>
      <w:r w:rsidRPr="00C541CB">
        <w:rPr>
          <w:rStyle w:val="commandtext"/>
          <w:rFonts w:hint="eastAsia"/>
        </w:rPr>
        <w:t>]</w:t>
      </w:r>
    </w:p>
    <w:p w:rsidR="00140E86" w:rsidRPr="00C541CB" w:rsidRDefault="00140E86" w:rsidP="00140E86">
      <w:pPr>
        <w:pStyle w:val="ItemStep"/>
      </w:pPr>
      <w:r w:rsidRPr="00C541CB">
        <w:rPr>
          <w:rFonts w:hint="eastAsia"/>
        </w:rPr>
        <w:t>创建</w:t>
      </w:r>
      <w:r w:rsidRPr="00C541CB">
        <w:rPr>
          <w:rFonts w:hint="eastAsia"/>
        </w:rPr>
        <w:t>BGP</w:t>
      </w:r>
      <w:r w:rsidRPr="00C541CB">
        <w:rPr>
          <w:rFonts w:hint="eastAsia"/>
        </w:rPr>
        <w:t>对等体。</w:t>
      </w:r>
    </w:p>
    <w:p w:rsidR="00140E86" w:rsidRPr="00C541CB" w:rsidRDefault="00140E86" w:rsidP="00140E86">
      <w:pPr>
        <w:pStyle w:val="ItemIndent1"/>
        <w:rPr>
          <w:rStyle w:val="commandparameter"/>
        </w:rPr>
      </w:pPr>
      <w:r w:rsidRPr="00C541CB">
        <w:rPr>
          <w:rStyle w:val="commandkeywords"/>
          <w:rFonts w:hint="eastAsia"/>
        </w:rPr>
        <w:t xml:space="preserve">peer </w:t>
      </w:r>
      <w:r w:rsidRPr="00C541CB">
        <w:rPr>
          <w:rStyle w:val="commandtext"/>
          <w:rFonts w:hint="eastAsia"/>
        </w:rPr>
        <w:t>{</w:t>
      </w:r>
      <w:r w:rsidRPr="00C541CB">
        <w:t xml:space="preserve"> </w:t>
      </w:r>
      <w:r w:rsidRPr="00C541CB">
        <w:rPr>
          <w:rStyle w:val="commandparameter"/>
        </w:rPr>
        <w:t>group-name</w:t>
      </w:r>
      <w:r w:rsidRPr="00C541CB">
        <w:t xml:space="preserve"> </w:t>
      </w:r>
      <w:r w:rsidRPr="00C541CB">
        <w:rPr>
          <w:rStyle w:val="commandtext"/>
        </w:rPr>
        <w:t>|</w:t>
      </w:r>
      <w:r w:rsidRPr="00C541CB">
        <w:t xml:space="preserve"> </w:t>
      </w:r>
      <w:r w:rsidRPr="00C541CB">
        <w:rPr>
          <w:rStyle w:val="commandparameter"/>
        </w:rPr>
        <w:t>ipv4</w:t>
      </w:r>
      <w:r w:rsidRPr="00C541CB">
        <w:rPr>
          <w:rStyle w:val="commandparameter"/>
          <w:rFonts w:hint="eastAsia"/>
        </w:rPr>
        <w:t>-address</w:t>
      </w:r>
      <w:r w:rsidRPr="00C541CB">
        <w:t xml:space="preserve"> </w:t>
      </w:r>
      <w:r w:rsidRPr="00C541CB">
        <w:rPr>
          <w:rStyle w:val="commandtext"/>
        </w:rPr>
        <w:t>[</w:t>
      </w:r>
      <w:r w:rsidRPr="00C541CB">
        <w:rPr>
          <w:rFonts w:hint="eastAsia"/>
        </w:rPr>
        <w:t xml:space="preserve"> </w:t>
      </w:r>
      <w:r w:rsidRPr="00C541CB">
        <w:rPr>
          <w:rStyle w:val="commandparameter"/>
          <w:rFonts w:hint="eastAsia"/>
        </w:rPr>
        <w:t xml:space="preserve">mask-length </w:t>
      </w:r>
      <w:r w:rsidRPr="00C541CB">
        <w:rPr>
          <w:rStyle w:val="commandtext"/>
        </w:rPr>
        <w:t>]</w:t>
      </w:r>
      <w:r w:rsidRPr="00C541CB">
        <w:rPr>
          <w:rFonts w:hint="eastAsia"/>
        </w:rPr>
        <w:t xml:space="preserve"> </w:t>
      </w:r>
      <w:r w:rsidRPr="00C541CB">
        <w:rPr>
          <w:rStyle w:val="commandtext"/>
          <w:rFonts w:hint="eastAsia"/>
        </w:rPr>
        <w:t>}</w:t>
      </w:r>
      <w:r w:rsidRPr="00C541CB">
        <w:rPr>
          <w:rFonts w:hint="eastAsia"/>
        </w:rPr>
        <w:t xml:space="preserve"> </w:t>
      </w:r>
      <w:r w:rsidRPr="00C541CB">
        <w:rPr>
          <w:rStyle w:val="commandkeywords"/>
        </w:rPr>
        <w:t>as-number</w:t>
      </w:r>
      <w:r w:rsidRPr="00C541CB">
        <w:rPr>
          <w:rStyle w:val="commandkeywords"/>
          <w:rFonts w:hint="eastAsia"/>
        </w:rPr>
        <w:t xml:space="preserve"> </w:t>
      </w:r>
      <w:r w:rsidRPr="00C541CB">
        <w:rPr>
          <w:rStyle w:val="commandparameter"/>
          <w:rFonts w:hint="eastAsia"/>
        </w:rPr>
        <w:t>as-number</w:t>
      </w:r>
    </w:p>
    <w:p w:rsidR="00140E86" w:rsidRPr="00C541CB" w:rsidRDefault="00140E86" w:rsidP="00140E86">
      <w:pPr>
        <w:pStyle w:val="ItemStep"/>
        <w:rPr>
          <w:lang w:eastAsia="zh-CN"/>
        </w:rPr>
      </w:pPr>
      <w:r w:rsidRPr="00C541CB">
        <w:rPr>
          <w:rFonts w:hint="eastAsia"/>
          <w:lang w:eastAsia="zh-CN"/>
        </w:rPr>
        <w:t>进入</w:t>
      </w:r>
      <w:r w:rsidRPr="00C541CB">
        <w:rPr>
          <w:rFonts w:hint="eastAsia"/>
          <w:lang w:eastAsia="zh-CN"/>
        </w:rPr>
        <w:t>BGP VPNv6</w:t>
      </w:r>
      <w:r w:rsidRPr="00C541CB">
        <w:rPr>
          <w:rFonts w:hint="eastAsia"/>
          <w:lang w:eastAsia="zh-CN"/>
        </w:rPr>
        <w:t>地址族视图。</w:t>
      </w:r>
    </w:p>
    <w:p w:rsidR="00140E86" w:rsidRPr="00C541CB" w:rsidRDefault="00140E86" w:rsidP="00140E86">
      <w:pPr>
        <w:pStyle w:val="ItemIndent1"/>
        <w:rPr>
          <w:rStyle w:val="commandkeywords"/>
        </w:rPr>
      </w:pPr>
      <w:r w:rsidRPr="00C541CB">
        <w:rPr>
          <w:rStyle w:val="commandkeywords"/>
        </w:rPr>
        <w:t>address-family vpnv</w:t>
      </w:r>
      <w:r w:rsidRPr="00C541CB">
        <w:rPr>
          <w:rStyle w:val="commandkeywords"/>
          <w:rFonts w:hint="eastAsia"/>
        </w:rPr>
        <w:t>6</w:t>
      </w:r>
    </w:p>
    <w:p w:rsidR="00140E86" w:rsidRPr="00C541CB" w:rsidRDefault="00140E86" w:rsidP="00140E86">
      <w:pPr>
        <w:pStyle w:val="ItemStep"/>
        <w:rPr>
          <w:lang w:eastAsia="zh-CN"/>
        </w:rPr>
      </w:pPr>
      <w:r w:rsidRPr="00C541CB">
        <w:rPr>
          <w:rFonts w:hint="eastAsia"/>
          <w:lang w:eastAsia="zh-CN"/>
        </w:rPr>
        <w:t>使能本地路由器与指定对等体交换</w:t>
      </w:r>
      <w:r w:rsidRPr="00C541CB">
        <w:rPr>
          <w:rFonts w:hint="eastAsia"/>
          <w:lang w:eastAsia="zh-CN"/>
        </w:rPr>
        <w:t>VPNv4</w:t>
      </w:r>
      <w:r w:rsidRPr="00C541CB">
        <w:rPr>
          <w:rFonts w:hint="eastAsia"/>
          <w:lang w:eastAsia="zh-CN"/>
        </w:rPr>
        <w:t>路由信息的能力。</w:t>
      </w:r>
    </w:p>
    <w:p w:rsidR="00140E86" w:rsidRPr="00C541CB" w:rsidRDefault="00140E86" w:rsidP="00140E86">
      <w:pPr>
        <w:pStyle w:val="ItemIndent1"/>
        <w:rPr>
          <w:rStyle w:val="commandkeywords"/>
        </w:rPr>
      </w:pPr>
      <w:r w:rsidRPr="00C541CB">
        <w:rPr>
          <w:rStyle w:val="commandkeywords"/>
        </w:rPr>
        <w:t xml:space="preserve">peer </w:t>
      </w:r>
      <w:r w:rsidRPr="00C541CB">
        <w:rPr>
          <w:rStyle w:val="commandtext"/>
          <w:rFonts w:hint="eastAsia"/>
        </w:rPr>
        <w:t>{</w:t>
      </w:r>
      <w:r w:rsidRPr="00C541CB">
        <w:t xml:space="preserve"> </w:t>
      </w:r>
      <w:r w:rsidRPr="00C541CB">
        <w:rPr>
          <w:rStyle w:val="commandparameter"/>
        </w:rPr>
        <w:t xml:space="preserve">group-name </w:t>
      </w:r>
      <w:r w:rsidRPr="00C541CB">
        <w:rPr>
          <w:rStyle w:val="commandtext"/>
        </w:rPr>
        <w:t>|</w:t>
      </w:r>
      <w:r w:rsidRPr="00C541CB">
        <w:rPr>
          <w:rStyle w:val="commandparameter"/>
        </w:rPr>
        <w:t xml:space="preserve"> ipv4-address </w:t>
      </w:r>
      <w:r w:rsidRPr="00C541CB">
        <w:rPr>
          <w:rStyle w:val="commandtext"/>
        </w:rPr>
        <w:t>[</w:t>
      </w:r>
      <w:r w:rsidRPr="00C541CB">
        <w:rPr>
          <w:rFonts w:hint="eastAsia"/>
        </w:rPr>
        <w:t xml:space="preserve"> </w:t>
      </w:r>
      <w:r w:rsidRPr="00C541CB">
        <w:rPr>
          <w:rStyle w:val="commandparameter"/>
          <w:rFonts w:hint="eastAsia"/>
        </w:rPr>
        <w:t xml:space="preserve">mask-length </w:t>
      </w:r>
      <w:r w:rsidRPr="00C541CB">
        <w:rPr>
          <w:rStyle w:val="commandtext"/>
        </w:rPr>
        <w:t>]</w:t>
      </w:r>
      <w:r w:rsidRPr="00C541CB">
        <w:rPr>
          <w:rFonts w:hint="eastAsia"/>
        </w:rPr>
        <w:t xml:space="preserve"> </w:t>
      </w:r>
      <w:r w:rsidRPr="00C541CB">
        <w:rPr>
          <w:rStyle w:val="commandtext"/>
          <w:rFonts w:hint="eastAsia"/>
        </w:rPr>
        <w:t>}</w:t>
      </w:r>
      <w:r w:rsidRPr="00C541CB">
        <w:t xml:space="preserve"> </w:t>
      </w:r>
      <w:r w:rsidRPr="00C541CB">
        <w:rPr>
          <w:rStyle w:val="commandkeywords"/>
          <w:rFonts w:hint="eastAsia"/>
        </w:rPr>
        <w:t>enable</w:t>
      </w:r>
    </w:p>
    <w:p w:rsidR="00140E86" w:rsidRPr="00C541CB" w:rsidRDefault="00140E86" w:rsidP="00140E86">
      <w:pPr>
        <w:pStyle w:val="ItemIndent1"/>
        <w:rPr>
          <w:lang w:eastAsia="zh-CN"/>
        </w:rPr>
      </w:pPr>
      <w:r w:rsidRPr="00C541CB">
        <w:rPr>
          <w:rFonts w:hint="eastAsia"/>
          <w:lang w:eastAsia="zh-CN"/>
        </w:rPr>
        <w:t>缺省情况下，本地路由器不能与对等体交换</w:t>
      </w:r>
      <w:r w:rsidRPr="00C541CB">
        <w:rPr>
          <w:rFonts w:hint="eastAsia"/>
          <w:lang w:eastAsia="zh-CN"/>
        </w:rPr>
        <w:t>VPNv6</w:t>
      </w:r>
      <w:r w:rsidRPr="00C541CB">
        <w:rPr>
          <w:rFonts w:hint="eastAsia"/>
          <w:lang w:eastAsia="zh-CN"/>
        </w:rPr>
        <w:t>路由信息。</w:t>
      </w:r>
    </w:p>
    <w:p w:rsidR="00140E86" w:rsidRPr="00C541CB" w:rsidRDefault="00140E86" w:rsidP="00140E86">
      <w:pPr>
        <w:pStyle w:val="ItemStep"/>
        <w:rPr>
          <w:lang w:eastAsia="zh-CN"/>
        </w:rPr>
      </w:pPr>
      <w:r w:rsidRPr="00C541CB">
        <w:rPr>
          <w:rFonts w:hint="eastAsia"/>
          <w:lang w:eastAsia="zh-CN"/>
        </w:rPr>
        <w:t>配置</w:t>
      </w:r>
      <w:r w:rsidRPr="00C541CB">
        <w:rPr>
          <w:rFonts w:hint="eastAsia"/>
          <w:lang w:eastAsia="zh-CN"/>
        </w:rPr>
        <w:t>BGP</w:t>
      </w:r>
      <w:r w:rsidRPr="00C541CB">
        <w:rPr>
          <w:rFonts w:hint="eastAsia"/>
          <w:lang w:eastAsia="zh-CN"/>
        </w:rPr>
        <w:t>对等体或对等体组为</w:t>
      </w:r>
      <w:r w:rsidRPr="00C541CB">
        <w:rPr>
          <w:rFonts w:hint="eastAsia"/>
          <w:lang w:eastAsia="zh-CN"/>
        </w:rPr>
        <w:t>UPE</w:t>
      </w:r>
      <w:r w:rsidRPr="00C541CB">
        <w:rPr>
          <w:rFonts w:hint="eastAsia"/>
          <w:lang w:eastAsia="zh-CN"/>
        </w:rPr>
        <w:t>。</w:t>
      </w:r>
    </w:p>
    <w:p w:rsidR="00140E86" w:rsidRPr="00C541CB" w:rsidRDefault="00140E86" w:rsidP="00140E86">
      <w:pPr>
        <w:pStyle w:val="ItemIndent1"/>
        <w:rPr>
          <w:rStyle w:val="commandkeywords"/>
        </w:rPr>
      </w:pPr>
      <w:r w:rsidRPr="00C541CB">
        <w:rPr>
          <w:rStyle w:val="commandkeywords"/>
        </w:rPr>
        <w:t>peer</w:t>
      </w:r>
      <w:r w:rsidRPr="00C541CB">
        <w:t xml:space="preserve"> </w:t>
      </w:r>
      <w:r w:rsidRPr="00C541CB">
        <w:rPr>
          <w:rStyle w:val="commandtext"/>
        </w:rPr>
        <w:t>{</w:t>
      </w:r>
      <w:r w:rsidRPr="00C541CB">
        <w:rPr>
          <w:rStyle w:val="commandparameter"/>
        </w:rPr>
        <w:t xml:space="preserve"> group-name </w:t>
      </w:r>
      <w:r w:rsidRPr="00C541CB">
        <w:rPr>
          <w:rStyle w:val="commandtext"/>
        </w:rPr>
        <w:t>|</w:t>
      </w:r>
      <w:r w:rsidRPr="00C541CB">
        <w:rPr>
          <w:rStyle w:val="commandparameter"/>
        </w:rPr>
        <w:t xml:space="preserve"> ipv4-address</w:t>
      </w:r>
      <w:r w:rsidRPr="00C541CB">
        <w:rPr>
          <w:rStyle w:val="commandparameter"/>
          <w:rFonts w:hint="eastAsia"/>
        </w:rPr>
        <w:t xml:space="preserve"> </w:t>
      </w:r>
      <w:r w:rsidRPr="00C541CB">
        <w:rPr>
          <w:rStyle w:val="commandtext"/>
        </w:rPr>
        <w:t>[</w:t>
      </w:r>
      <w:r w:rsidRPr="00C541CB">
        <w:rPr>
          <w:rFonts w:hint="eastAsia"/>
        </w:rPr>
        <w:t xml:space="preserve"> </w:t>
      </w:r>
      <w:r w:rsidRPr="00C541CB">
        <w:rPr>
          <w:rStyle w:val="commandparameter"/>
          <w:rFonts w:hint="eastAsia"/>
        </w:rPr>
        <w:t xml:space="preserve">mask-length </w:t>
      </w:r>
      <w:r w:rsidRPr="00C541CB">
        <w:rPr>
          <w:rStyle w:val="commandtext"/>
        </w:rPr>
        <w:t>]</w:t>
      </w:r>
      <w:r w:rsidRPr="00C541CB">
        <w:rPr>
          <w:rFonts w:hint="eastAsia"/>
        </w:rPr>
        <w:t xml:space="preserve"> </w:t>
      </w:r>
      <w:r w:rsidRPr="00C541CB">
        <w:rPr>
          <w:rStyle w:val="commandtext"/>
        </w:rPr>
        <w:t>}</w:t>
      </w:r>
      <w:r w:rsidRPr="00C541CB">
        <w:t xml:space="preserve"> </w:t>
      </w:r>
      <w:r w:rsidRPr="00C541CB">
        <w:rPr>
          <w:rStyle w:val="commandkeywords"/>
          <w:rFonts w:hint="eastAsia"/>
        </w:rPr>
        <w:t>upe</w:t>
      </w:r>
    </w:p>
    <w:p w:rsidR="00140E86" w:rsidRPr="00C541CB" w:rsidRDefault="00140E86" w:rsidP="00140E86">
      <w:pPr>
        <w:pStyle w:val="ItemIndent1"/>
        <w:rPr>
          <w:lang w:eastAsia="zh-CN"/>
        </w:rPr>
      </w:pPr>
      <w:r w:rsidRPr="00C541CB">
        <w:rPr>
          <w:rFonts w:hint="eastAsia"/>
          <w:lang w:eastAsia="zh-CN"/>
        </w:rPr>
        <w:t>缺省情况下，</w:t>
      </w:r>
      <w:r w:rsidRPr="00C541CB">
        <w:rPr>
          <w:lang w:eastAsia="zh-CN"/>
        </w:rPr>
        <w:t>BGP</w:t>
      </w:r>
      <w:r w:rsidRPr="00C541CB">
        <w:rPr>
          <w:rFonts w:hint="eastAsia"/>
          <w:lang w:eastAsia="zh-CN"/>
        </w:rPr>
        <w:t>对等体或对等体组不是</w:t>
      </w:r>
      <w:r w:rsidRPr="00C541CB">
        <w:rPr>
          <w:lang w:eastAsia="zh-CN"/>
        </w:rPr>
        <w:t>HoVPN</w:t>
      </w:r>
      <w:r w:rsidRPr="00C541CB">
        <w:rPr>
          <w:rFonts w:hint="eastAsia"/>
          <w:lang w:eastAsia="zh-CN"/>
        </w:rPr>
        <w:t>的</w:t>
      </w:r>
      <w:r w:rsidRPr="00C541CB">
        <w:rPr>
          <w:rFonts w:hint="eastAsia"/>
          <w:lang w:eastAsia="zh-CN"/>
        </w:rPr>
        <w:t>UPE</w:t>
      </w:r>
      <w:r w:rsidRPr="00C541CB">
        <w:rPr>
          <w:rFonts w:hint="eastAsia"/>
          <w:lang w:eastAsia="zh-CN"/>
        </w:rPr>
        <w:t>。</w:t>
      </w:r>
    </w:p>
    <w:p w:rsidR="00140E86" w:rsidRPr="00C541CB" w:rsidRDefault="00140E86" w:rsidP="00140E86">
      <w:pPr>
        <w:pStyle w:val="ItemStep"/>
      </w:pPr>
      <w:r w:rsidRPr="00C541CB">
        <w:rPr>
          <w:rFonts w:hint="eastAsia"/>
        </w:rPr>
        <w:t>向</w:t>
      </w:r>
      <w:r w:rsidRPr="00C541CB">
        <w:rPr>
          <w:rFonts w:hint="eastAsia"/>
        </w:rPr>
        <w:t>UPE</w:t>
      </w:r>
      <w:r w:rsidRPr="00C541CB">
        <w:rPr>
          <w:rFonts w:hint="eastAsia"/>
        </w:rPr>
        <w:t>发送路由。</w:t>
      </w:r>
    </w:p>
    <w:p w:rsidR="00140E86" w:rsidRPr="00C541CB" w:rsidRDefault="00140E86" w:rsidP="00140E86">
      <w:pPr>
        <w:pStyle w:val="ItemList2"/>
        <w:rPr>
          <w:lang w:eastAsia="zh-CN"/>
        </w:rPr>
      </w:pPr>
      <w:r w:rsidRPr="00C541CB">
        <w:rPr>
          <w:rFonts w:hint="eastAsia"/>
          <w:lang w:eastAsia="zh-CN"/>
        </w:rPr>
        <w:t>向</w:t>
      </w:r>
      <w:r w:rsidRPr="00C541CB">
        <w:rPr>
          <w:rFonts w:hint="eastAsia"/>
          <w:lang w:eastAsia="zh-CN"/>
        </w:rPr>
        <w:t>UPE</w:t>
      </w:r>
      <w:r w:rsidRPr="00C541CB">
        <w:rPr>
          <w:rFonts w:hint="eastAsia"/>
          <w:lang w:eastAsia="zh-CN"/>
        </w:rPr>
        <w:t>发送指定</w:t>
      </w:r>
      <w:r w:rsidRPr="00C541CB">
        <w:rPr>
          <w:rFonts w:hint="eastAsia"/>
          <w:lang w:eastAsia="zh-CN"/>
        </w:rPr>
        <w:t>VPN</w:t>
      </w:r>
      <w:r w:rsidRPr="00C541CB">
        <w:rPr>
          <w:rFonts w:hint="eastAsia"/>
          <w:lang w:eastAsia="zh-CN"/>
        </w:rPr>
        <w:t>实例的缺省路由。</w:t>
      </w:r>
    </w:p>
    <w:p w:rsidR="00140E86" w:rsidRPr="00C541CB" w:rsidRDefault="00140E86" w:rsidP="00140E86">
      <w:pPr>
        <w:pStyle w:val="ItemIndent2"/>
        <w:rPr>
          <w:rStyle w:val="commandparameter"/>
        </w:rPr>
      </w:pPr>
      <w:r w:rsidRPr="00C541CB">
        <w:rPr>
          <w:rStyle w:val="commandkeywords"/>
        </w:rPr>
        <w:t>peer</w:t>
      </w:r>
      <w:r w:rsidRPr="00C541CB">
        <w:t xml:space="preserve"> </w:t>
      </w:r>
      <w:r w:rsidRPr="00C541CB">
        <w:rPr>
          <w:rStyle w:val="commandtext"/>
          <w:rFonts w:hint="eastAsia"/>
        </w:rPr>
        <w:t>{</w:t>
      </w:r>
      <w:r w:rsidRPr="00C541CB">
        <w:t xml:space="preserve"> </w:t>
      </w:r>
      <w:r w:rsidRPr="00C541CB">
        <w:rPr>
          <w:rStyle w:val="commandparameter"/>
        </w:rPr>
        <w:t xml:space="preserve">group-name </w:t>
      </w:r>
      <w:r w:rsidRPr="00C541CB">
        <w:rPr>
          <w:rStyle w:val="commandtext"/>
        </w:rPr>
        <w:t>|</w:t>
      </w:r>
      <w:r w:rsidRPr="00C541CB">
        <w:rPr>
          <w:rStyle w:val="commandparameter"/>
        </w:rPr>
        <w:t xml:space="preserve"> ipv4-address </w:t>
      </w:r>
      <w:r w:rsidRPr="00C541CB">
        <w:rPr>
          <w:rStyle w:val="commandtext"/>
        </w:rPr>
        <w:t>[</w:t>
      </w:r>
      <w:r w:rsidRPr="00C541CB">
        <w:rPr>
          <w:rFonts w:hint="eastAsia"/>
        </w:rPr>
        <w:t xml:space="preserve"> </w:t>
      </w:r>
      <w:r w:rsidRPr="00C541CB">
        <w:rPr>
          <w:rStyle w:val="commandparameter"/>
          <w:rFonts w:hint="eastAsia"/>
        </w:rPr>
        <w:t xml:space="preserve">mask-length </w:t>
      </w:r>
      <w:r w:rsidRPr="00C541CB">
        <w:rPr>
          <w:rStyle w:val="commandtext"/>
        </w:rPr>
        <w:t>]</w:t>
      </w:r>
      <w:r w:rsidRPr="00C541CB">
        <w:rPr>
          <w:rFonts w:hint="eastAsia"/>
        </w:rPr>
        <w:t xml:space="preserve"> </w:t>
      </w:r>
      <w:r w:rsidRPr="00C541CB">
        <w:rPr>
          <w:rStyle w:val="commandtext"/>
          <w:rFonts w:hint="eastAsia"/>
        </w:rPr>
        <w:t>}</w:t>
      </w:r>
      <w:r w:rsidRPr="00C541CB">
        <w:t xml:space="preserve"> </w:t>
      </w:r>
      <w:r w:rsidRPr="00C541CB">
        <w:rPr>
          <w:rStyle w:val="commandkeywords"/>
        </w:rPr>
        <w:t>default-route-advertise</w:t>
      </w:r>
      <w:r w:rsidRPr="00C541CB">
        <w:t xml:space="preserve"> </w:t>
      </w:r>
      <w:r w:rsidRPr="00C541CB">
        <w:rPr>
          <w:rStyle w:val="commandkeywords"/>
        </w:rPr>
        <w:t>vpn-instance</w:t>
      </w:r>
      <w:r w:rsidRPr="00C541CB">
        <w:t xml:space="preserve"> </w:t>
      </w:r>
      <w:r w:rsidRPr="00C541CB">
        <w:rPr>
          <w:rStyle w:val="commandparameter"/>
        </w:rPr>
        <w:t>vpn-instance-name</w:t>
      </w:r>
    </w:p>
    <w:p w:rsidR="00140E86" w:rsidRPr="00C541CB" w:rsidRDefault="00140E86" w:rsidP="00140E86">
      <w:pPr>
        <w:pStyle w:val="ItemIndent2"/>
        <w:rPr>
          <w:rStyle w:val="commandparameter"/>
          <w:lang w:eastAsia="zh-CN"/>
        </w:rPr>
      </w:pPr>
      <w:r w:rsidRPr="00C541CB">
        <w:rPr>
          <w:rFonts w:hint="eastAsia"/>
          <w:lang w:eastAsia="zh-CN"/>
        </w:rPr>
        <w:t>如果</w:t>
      </w:r>
      <w:r w:rsidRPr="00C541CB">
        <w:rPr>
          <w:rFonts w:hint="eastAsia"/>
          <w:lang w:eastAsia="zh-CN"/>
        </w:rPr>
        <w:t>BGP</w:t>
      </w:r>
      <w:r w:rsidRPr="00C541CB">
        <w:rPr>
          <w:rFonts w:hint="eastAsia"/>
          <w:lang w:eastAsia="zh-CN"/>
        </w:rPr>
        <w:t>对等体</w:t>
      </w:r>
      <w:r w:rsidRPr="00C541CB">
        <w:rPr>
          <w:rFonts w:hint="eastAsia"/>
          <w:lang w:eastAsia="zh-CN"/>
        </w:rPr>
        <w:t>/</w:t>
      </w:r>
      <w:r w:rsidRPr="00C541CB">
        <w:rPr>
          <w:rFonts w:hint="eastAsia"/>
          <w:lang w:eastAsia="zh-CN"/>
        </w:rPr>
        <w:t>对等体组为</w:t>
      </w:r>
      <w:r w:rsidRPr="00C541CB">
        <w:rPr>
          <w:rFonts w:hint="eastAsia"/>
          <w:lang w:eastAsia="zh-CN"/>
        </w:rPr>
        <w:t>UPE</w:t>
      </w:r>
      <w:r w:rsidRPr="00C541CB">
        <w:rPr>
          <w:rFonts w:hint="eastAsia"/>
          <w:lang w:eastAsia="zh-CN"/>
        </w:rPr>
        <w:t>时，只有执行本命令后，设备才会向其发布</w:t>
      </w:r>
      <w:r w:rsidRPr="00C541CB">
        <w:rPr>
          <w:rFonts w:hint="eastAsia"/>
          <w:lang w:eastAsia="zh-CN"/>
        </w:rPr>
        <w:t>VPN</w:t>
      </w:r>
      <w:r w:rsidRPr="00C541CB">
        <w:rPr>
          <w:rFonts w:hint="eastAsia"/>
          <w:lang w:eastAsia="zh-CN"/>
        </w:rPr>
        <w:t>实例缺省路由，下一跳为本地地址。不论本地路由表中是否存在缺省路由，都会发布该缺省路由。</w:t>
      </w:r>
    </w:p>
    <w:p w:rsidR="00140E86" w:rsidRPr="00C541CB" w:rsidRDefault="00140E86" w:rsidP="00140E86">
      <w:pPr>
        <w:pStyle w:val="ItemList2"/>
        <w:rPr>
          <w:lang w:eastAsia="zh-CN"/>
        </w:rPr>
      </w:pPr>
      <w:r w:rsidRPr="00C541CB">
        <w:rPr>
          <w:rFonts w:hint="eastAsia"/>
          <w:lang w:eastAsia="zh-CN"/>
        </w:rPr>
        <w:t>向</w:t>
      </w:r>
      <w:r w:rsidRPr="00C541CB">
        <w:rPr>
          <w:rFonts w:hint="eastAsia"/>
          <w:lang w:eastAsia="zh-CN"/>
        </w:rPr>
        <w:t>UPE</w:t>
      </w:r>
      <w:r w:rsidRPr="00C541CB">
        <w:rPr>
          <w:rFonts w:hint="eastAsia"/>
          <w:lang w:eastAsia="zh-CN"/>
        </w:rPr>
        <w:t>发送通过路由策略的路由。</w:t>
      </w:r>
    </w:p>
    <w:p w:rsidR="00140E86" w:rsidRPr="00C541CB" w:rsidRDefault="00140E86" w:rsidP="00140E86">
      <w:pPr>
        <w:pStyle w:val="ItemIndent2"/>
        <w:rPr>
          <w:rStyle w:val="commandkeywords"/>
        </w:rPr>
      </w:pPr>
      <w:r w:rsidRPr="00C541CB">
        <w:rPr>
          <w:rStyle w:val="commandkeywords"/>
        </w:rPr>
        <w:t>peer</w:t>
      </w:r>
      <w:r w:rsidRPr="00C541CB">
        <w:t xml:space="preserve"> </w:t>
      </w:r>
      <w:r w:rsidRPr="00C541CB">
        <w:rPr>
          <w:rStyle w:val="commandtext"/>
          <w:rFonts w:hint="eastAsia"/>
        </w:rPr>
        <w:t>{</w:t>
      </w:r>
      <w:r w:rsidRPr="00C541CB">
        <w:t xml:space="preserve"> </w:t>
      </w:r>
      <w:r w:rsidRPr="00C541CB">
        <w:rPr>
          <w:rStyle w:val="commandparameter"/>
        </w:rPr>
        <w:t xml:space="preserve">group-name </w:t>
      </w:r>
      <w:r w:rsidRPr="00C541CB">
        <w:rPr>
          <w:rStyle w:val="commandtext"/>
        </w:rPr>
        <w:t>|</w:t>
      </w:r>
      <w:r w:rsidRPr="00C541CB">
        <w:rPr>
          <w:rStyle w:val="commandparameter"/>
        </w:rPr>
        <w:t xml:space="preserve"> ipv4-address </w:t>
      </w:r>
      <w:r w:rsidRPr="00C541CB">
        <w:rPr>
          <w:rStyle w:val="commandtext"/>
        </w:rPr>
        <w:t>[</w:t>
      </w:r>
      <w:r w:rsidRPr="00C541CB">
        <w:rPr>
          <w:rFonts w:hint="eastAsia"/>
        </w:rPr>
        <w:t xml:space="preserve"> </w:t>
      </w:r>
      <w:r w:rsidRPr="00C541CB">
        <w:rPr>
          <w:rStyle w:val="commandparameter"/>
          <w:rFonts w:hint="eastAsia"/>
        </w:rPr>
        <w:t xml:space="preserve">mask-length </w:t>
      </w:r>
      <w:r w:rsidRPr="00C541CB">
        <w:rPr>
          <w:rStyle w:val="commandtext"/>
        </w:rPr>
        <w:t>]</w:t>
      </w:r>
      <w:r w:rsidRPr="00C541CB">
        <w:rPr>
          <w:rFonts w:hint="eastAsia"/>
        </w:rPr>
        <w:t xml:space="preserve"> </w:t>
      </w:r>
      <w:r w:rsidRPr="00C541CB">
        <w:rPr>
          <w:rStyle w:val="commandtext"/>
          <w:rFonts w:hint="eastAsia"/>
        </w:rPr>
        <w:t>}</w:t>
      </w:r>
      <w:r w:rsidRPr="00C541CB">
        <w:t xml:space="preserve"> </w:t>
      </w:r>
      <w:r w:rsidRPr="00C541CB">
        <w:rPr>
          <w:rStyle w:val="commandkeywords"/>
        </w:rPr>
        <w:t xml:space="preserve">upe route-policy </w:t>
      </w:r>
      <w:r w:rsidRPr="00C541CB">
        <w:rPr>
          <w:rStyle w:val="commandparameter"/>
        </w:rPr>
        <w:t>route-policy-name</w:t>
      </w:r>
      <w:r w:rsidRPr="00C541CB">
        <w:rPr>
          <w:rStyle w:val="commandparameter"/>
          <w:rFonts w:hint="eastAsia"/>
        </w:rPr>
        <w:t xml:space="preserve"> </w:t>
      </w:r>
      <w:r w:rsidRPr="00C541CB">
        <w:rPr>
          <w:rStyle w:val="commandkeywords"/>
        </w:rPr>
        <w:t>export</w:t>
      </w:r>
    </w:p>
    <w:p w:rsidR="00140E86" w:rsidRPr="00C541CB" w:rsidRDefault="00140E86" w:rsidP="00140E86">
      <w:pPr>
        <w:pStyle w:val="ItemIndent1"/>
        <w:rPr>
          <w:rStyle w:val="commandkeywords"/>
          <w:lang w:eastAsia="zh-CN"/>
        </w:rPr>
      </w:pPr>
      <w:r w:rsidRPr="00C541CB">
        <w:rPr>
          <w:rFonts w:hint="eastAsia"/>
          <w:lang w:eastAsia="zh-CN"/>
        </w:rPr>
        <w:t>缺省情况下，不向对等体发布路由。</w:t>
      </w:r>
    </w:p>
    <w:p w:rsidR="00140E86" w:rsidRPr="00C541CB" w:rsidRDefault="00140E86" w:rsidP="00140E86">
      <w:pPr>
        <w:pStyle w:val="ItemIndent1"/>
      </w:pPr>
      <w:r w:rsidRPr="00C541CB">
        <w:rPr>
          <w:rFonts w:hint="eastAsia"/>
        </w:rPr>
        <w:t>建议不要同时配置</w:t>
      </w:r>
      <w:r w:rsidRPr="00C541CB">
        <w:rPr>
          <w:rStyle w:val="commandkeywords"/>
        </w:rPr>
        <w:t>peer default-route-advertise vpn-instance</w:t>
      </w:r>
      <w:r w:rsidRPr="00C541CB">
        <w:rPr>
          <w:rFonts w:hint="eastAsia"/>
        </w:rPr>
        <w:t>命令和</w:t>
      </w:r>
      <w:r w:rsidRPr="00C541CB">
        <w:rPr>
          <w:rStyle w:val="commandkeywords"/>
        </w:rPr>
        <w:t>peer upe route-policy</w:t>
      </w:r>
      <w:r w:rsidRPr="00C541CB">
        <w:rPr>
          <w:rFonts w:hint="eastAsia"/>
        </w:rPr>
        <w:t>命令。</w:t>
      </w:r>
    </w:p>
    <w:p w:rsidR="00140E86" w:rsidRPr="00C541CB" w:rsidRDefault="00140E86" w:rsidP="00140E86">
      <w:pPr>
        <w:pStyle w:val="ItemStep"/>
      </w:pPr>
      <w:r w:rsidRPr="00C541CB">
        <w:rPr>
          <w:rFonts w:hint="eastAsia"/>
        </w:rPr>
        <w:t>退回</w:t>
      </w:r>
      <w:r w:rsidRPr="00C541CB">
        <w:rPr>
          <w:rFonts w:hint="eastAsia"/>
        </w:rPr>
        <w:t>BGP</w:t>
      </w:r>
      <w:r w:rsidRPr="00C541CB">
        <w:rPr>
          <w:rFonts w:hint="eastAsia"/>
        </w:rPr>
        <w:t>实例视图。</w:t>
      </w:r>
    </w:p>
    <w:p w:rsidR="00140E86" w:rsidRPr="00C541CB" w:rsidRDefault="00140E86" w:rsidP="00140E86">
      <w:pPr>
        <w:pStyle w:val="ItemIndent1"/>
      </w:pPr>
      <w:r w:rsidRPr="00C541CB">
        <w:rPr>
          <w:rStyle w:val="commandkeywords"/>
          <w:rFonts w:hint="eastAsia"/>
        </w:rPr>
        <w:t>quit</w:t>
      </w:r>
    </w:p>
    <w:p w:rsidR="00140E86" w:rsidRPr="00C541CB" w:rsidRDefault="00140E86" w:rsidP="00140E86">
      <w:pPr>
        <w:pStyle w:val="ItemStep"/>
        <w:rPr>
          <w:lang w:eastAsia="zh-CN"/>
        </w:rPr>
      </w:pPr>
      <w:r w:rsidRPr="00C541CB">
        <w:rPr>
          <w:rFonts w:hint="eastAsia"/>
          <w:lang w:eastAsia="zh-CN"/>
        </w:rPr>
        <w:t>创建</w:t>
      </w:r>
      <w:r w:rsidRPr="00C541CB">
        <w:rPr>
          <w:rFonts w:hint="eastAsia"/>
          <w:lang w:eastAsia="zh-CN"/>
        </w:rPr>
        <w:t>BGP-VPN</w:t>
      </w:r>
      <w:r w:rsidRPr="00C541CB">
        <w:rPr>
          <w:rFonts w:hint="eastAsia"/>
          <w:lang w:eastAsia="zh-CN"/>
        </w:rPr>
        <w:t>实例，并进入</w:t>
      </w:r>
      <w:r w:rsidRPr="00C541CB">
        <w:rPr>
          <w:lang w:eastAsia="zh-CN"/>
        </w:rPr>
        <w:t>BGP-VPN</w:t>
      </w:r>
      <w:r w:rsidRPr="00C541CB">
        <w:rPr>
          <w:lang w:eastAsia="zh-CN"/>
        </w:rPr>
        <w:t>实例视图</w:t>
      </w:r>
      <w:r w:rsidRPr="00C541CB">
        <w:rPr>
          <w:rFonts w:hint="eastAsia"/>
          <w:lang w:eastAsia="zh-CN"/>
        </w:rPr>
        <w:t>。</w:t>
      </w:r>
    </w:p>
    <w:p w:rsidR="00140E86" w:rsidRPr="00C541CB" w:rsidRDefault="00140E86" w:rsidP="00140E86">
      <w:pPr>
        <w:pStyle w:val="ItemIndent1"/>
        <w:rPr>
          <w:rStyle w:val="commandparameter"/>
        </w:rPr>
      </w:pPr>
      <w:r w:rsidRPr="00C541CB">
        <w:rPr>
          <w:rStyle w:val="commandkeywords"/>
        </w:rPr>
        <w:t xml:space="preserve">ip vpn-instance </w:t>
      </w:r>
      <w:r w:rsidRPr="00C541CB">
        <w:rPr>
          <w:rStyle w:val="commandparameter"/>
        </w:rPr>
        <w:t>vpn-instance-name</w:t>
      </w:r>
    </w:p>
    <w:p w:rsidR="00140E86" w:rsidRDefault="00140E86" w:rsidP="00140E86">
      <w:pPr>
        <w:pStyle w:val="ItemIndent1"/>
        <w:rPr>
          <w:lang w:eastAsia="zh-CN"/>
        </w:rPr>
      </w:pPr>
      <w:r w:rsidRPr="00C541CB">
        <w:rPr>
          <w:rFonts w:hint="eastAsia"/>
          <w:lang w:eastAsia="zh-CN"/>
        </w:rPr>
        <w:lastRenderedPageBreak/>
        <w:t>由于</w:t>
      </w:r>
      <w:r w:rsidRPr="00C541CB">
        <w:rPr>
          <w:rFonts w:hint="eastAsia"/>
          <w:lang w:eastAsia="zh-CN"/>
        </w:rPr>
        <w:t>SPE</w:t>
      </w:r>
      <w:r w:rsidRPr="00C541CB">
        <w:rPr>
          <w:rFonts w:hint="eastAsia"/>
          <w:lang w:eastAsia="zh-CN"/>
        </w:rPr>
        <w:t>上没有接口与用户网络直接相连，因此，</w:t>
      </w:r>
      <w:r w:rsidRPr="00C541CB">
        <w:rPr>
          <w:rFonts w:hint="eastAsia"/>
          <w:lang w:eastAsia="zh-CN"/>
        </w:rPr>
        <w:t>SPE</w:t>
      </w:r>
      <w:r w:rsidRPr="00C541CB">
        <w:rPr>
          <w:rFonts w:hint="eastAsia"/>
          <w:lang w:eastAsia="zh-CN"/>
        </w:rPr>
        <w:t>上不需要配置</w:t>
      </w:r>
      <w:r w:rsidRPr="00C541CB">
        <w:rPr>
          <w:rFonts w:hint="eastAsia"/>
          <w:lang w:eastAsia="zh-CN"/>
        </w:rPr>
        <w:t>VPN</w:t>
      </w:r>
      <w:r w:rsidRPr="00C541CB">
        <w:rPr>
          <w:rFonts w:hint="eastAsia"/>
          <w:lang w:eastAsia="zh-CN"/>
        </w:rPr>
        <w:t>实例与接口关联。</w:t>
      </w:r>
      <w:r w:rsidRPr="00C541CB">
        <w:rPr>
          <w:rFonts w:hint="eastAsia"/>
        </w:rPr>
        <w:t>本配置仅用于根据</w:t>
      </w:r>
      <w:r w:rsidRPr="00C541CB">
        <w:rPr>
          <w:rFonts w:hint="eastAsia"/>
        </w:rPr>
        <w:t>Route Target</w:t>
      </w:r>
      <w:r w:rsidRPr="00C541CB">
        <w:rPr>
          <w:rFonts w:hint="eastAsia"/>
        </w:rPr>
        <w:t>属性将学习到的</w:t>
      </w:r>
      <w:r w:rsidRPr="00C541CB">
        <w:rPr>
          <w:rFonts w:hint="eastAsia"/>
        </w:rPr>
        <w:t>VPNv4</w:t>
      </w:r>
      <w:r w:rsidRPr="00C541CB">
        <w:rPr>
          <w:rFonts w:hint="eastAsia"/>
        </w:rPr>
        <w:t>路由添加到相应</w:t>
      </w:r>
      <w:r w:rsidRPr="00C541CB">
        <w:rPr>
          <w:rFonts w:hint="eastAsia"/>
        </w:rPr>
        <w:t>VPN</w:t>
      </w:r>
      <w:r w:rsidRPr="00C541CB">
        <w:rPr>
          <w:rFonts w:hint="eastAsia"/>
        </w:rPr>
        <w:t>实例的</w:t>
      </w:r>
      <w:r w:rsidRPr="00C541CB">
        <w:rPr>
          <w:rFonts w:hint="eastAsia"/>
        </w:rPr>
        <w:t>BGP</w:t>
      </w:r>
      <w:r w:rsidRPr="00C541CB">
        <w:rPr>
          <w:rFonts w:hint="eastAsia"/>
        </w:rPr>
        <w:t>路由表中。</w:t>
      </w:r>
    </w:p>
    <w:p w:rsidR="00FA57E8" w:rsidRPr="004D3C92" w:rsidRDefault="00FA57E8" w:rsidP="00FA57E8">
      <w:pPr>
        <w:pStyle w:val="2"/>
      </w:pPr>
      <w:bookmarkStart w:id="3612" w:name="_Toc17826983"/>
      <w:bookmarkStart w:id="3613" w:name="_Ref26177660"/>
      <w:bookmarkStart w:id="3614" w:name="_Toc26177836"/>
      <w:bookmarkStart w:id="3615" w:name="_Toc45106051"/>
      <w:r w:rsidRPr="004D3C92">
        <w:rPr>
          <w:rFonts w:hint="eastAsia"/>
        </w:rPr>
        <w:t>配置</w:t>
      </w:r>
      <w:r w:rsidRPr="004D3C92">
        <w:rPr>
          <w:rFonts w:hint="eastAsia"/>
        </w:rPr>
        <w:t xml:space="preserve">IPv6 </w:t>
      </w:r>
      <w:r w:rsidRPr="004D3C92">
        <w:t>MPLS L3VPN</w:t>
      </w:r>
      <w:r w:rsidRPr="004D3C92">
        <w:rPr>
          <w:rFonts w:hint="eastAsia"/>
        </w:rPr>
        <w:t>快速重路由</w:t>
      </w:r>
      <w:bookmarkEnd w:id="3612"/>
      <w:bookmarkEnd w:id="3613"/>
      <w:bookmarkEnd w:id="3614"/>
      <w:bookmarkEnd w:id="3615"/>
    </w:p>
    <w:p w:rsidR="00FA57E8" w:rsidRPr="004D3C92" w:rsidRDefault="00FA57E8" w:rsidP="00FA57E8">
      <w:pPr>
        <w:pStyle w:val="3"/>
      </w:pPr>
      <w:bookmarkStart w:id="3616" w:name="_Toc17826984"/>
      <w:bookmarkStart w:id="3617" w:name="_Toc26177837"/>
      <w:bookmarkStart w:id="3618" w:name="_Toc45106052"/>
      <w:r w:rsidRPr="004D3C92">
        <w:rPr>
          <w:rFonts w:hint="eastAsia"/>
        </w:rPr>
        <w:t>功能简介</w:t>
      </w:r>
      <w:bookmarkEnd w:id="3616"/>
      <w:bookmarkEnd w:id="3617"/>
      <w:bookmarkEnd w:id="3618"/>
    </w:p>
    <w:p w:rsidR="00FA57E8" w:rsidRPr="004D3C92" w:rsidRDefault="00FA57E8" w:rsidP="00FA57E8">
      <w:r w:rsidRPr="004D3C92">
        <w:rPr>
          <w:rFonts w:hint="eastAsia"/>
        </w:rPr>
        <w:t>开启</w:t>
      </w:r>
      <w:r w:rsidRPr="004D3C92">
        <w:rPr>
          <w:rFonts w:hint="eastAsia"/>
        </w:rPr>
        <w:t>IPv6 MPLS L3VPN</w:t>
      </w:r>
      <w:r w:rsidRPr="004D3C92">
        <w:rPr>
          <w:rFonts w:hint="eastAsia"/>
        </w:rPr>
        <w:t>快速重路由功能的方法有如下两种：</w:t>
      </w:r>
    </w:p>
    <w:p w:rsidR="00FA57E8" w:rsidRPr="004D3C92" w:rsidRDefault="00FA57E8" w:rsidP="00FA57E8">
      <w:pPr>
        <w:pStyle w:val="ItemList"/>
        <w:rPr>
          <w:lang w:eastAsia="zh-CN"/>
        </w:rPr>
      </w:pPr>
      <w:r w:rsidRPr="004D3C92">
        <w:rPr>
          <w:rFonts w:hint="eastAsia"/>
          <w:lang w:eastAsia="zh-CN"/>
        </w:rPr>
        <w:t>在路由策略中指定快速重路由的备份下一跳，并在</w:t>
      </w:r>
      <w:r w:rsidRPr="004D3C92">
        <w:rPr>
          <w:rFonts w:hint="eastAsia"/>
          <w:lang w:eastAsia="zh-CN"/>
        </w:rPr>
        <w:t>BGP-VPN IPv6</w:t>
      </w:r>
      <w:r w:rsidRPr="004D3C92">
        <w:rPr>
          <w:rFonts w:hint="eastAsia"/>
          <w:lang w:eastAsia="zh-CN"/>
        </w:rPr>
        <w:t>单播地址族视图下配置快速重路由引用该路由策略。采用这种方式时，只有为主路由计算出的备份下一跳地址与指定的地址相同时，才会为其生成备份下一跳；否则，不会为主路由生成备份下一跳。在引用的路由策略中，还可以配置</w:t>
      </w:r>
      <w:r w:rsidRPr="004D3C92">
        <w:rPr>
          <w:rStyle w:val="commandkeywords"/>
          <w:rFonts w:hint="eastAsia"/>
          <w:lang w:eastAsia="zh-CN"/>
        </w:rPr>
        <w:t>if-match</w:t>
      </w:r>
      <w:r w:rsidRPr="004D3C92">
        <w:rPr>
          <w:rFonts w:hint="eastAsia"/>
          <w:lang w:eastAsia="zh-CN"/>
        </w:rPr>
        <w:t>子句，用来决定哪些路由可以进行快速重路由保护，设备只会为通过</w:t>
      </w:r>
      <w:r w:rsidRPr="004D3C92">
        <w:rPr>
          <w:rStyle w:val="commandkeywords"/>
          <w:rFonts w:hint="eastAsia"/>
          <w:lang w:eastAsia="zh-CN"/>
        </w:rPr>
        <w:t>if-match</w:t>
      </w:r>
      <w:r w:rsidRPr="004D3C92">
        <w:rPr>
          <w:rFonts w:hint="eastAsia"/>
          <w:lang w:eastAsia="zh-CN"/>
        </w:rPr>
        <w:t>子句过滤的路由生成备份下一跳。</w:t>
      </w:r>
    </w:p>
    <w:p w:rsidR="00FA57E8" w:rsidRPr="004D3C92" w:rsidRDefault="00FA57E8" w:rsidP="00FA57E8">
      <w:pPr>
        <w:pStyle w:val="ItemList"/>
        <w:rPr>
          <w:lang w:eastAsia="zh-CN"/>
        </w:rPr>
      </w:pPr>
      <w:r w:rsidRPr="004D3C92">
        <w:rPr>
          <w:rFonts w:hint="eastAsia"/>
          <w:lang w:eastAsia="zh-CN"/>
        </w:rPr>
        <w:t>在</w:t>
      </w:r>
      <w:r w:rsidRPr="004D3C92">
        <w:rPr>
          <w:rFonts w:hint="eastAsia"/>
          <w:lang w:eastAsia="zh-CN"/>
        </w:rPr>
        <w:t>BGP-VPN IPv6</w:t>
      </w:r>
      <w:r w:rsidRPr="004D3C92">
        <w:rPr>
          <w:rFonts w:hint="eastAsia"/>
          <w:lang w:eastAsia="zh-CN"/>
        </w:rPr>
        <w:t>单播地址族视图</w:t>
      </w:r>
      <w:r w:rsidRPr="004D3C92">
        <w:rPr>
          <w:rFonts w:hint="eastAsia"/>
          <w:lang w:eastAsia="zh-CN"/>
        </w:rPr>
        <w:t>/BGP VPNv6</w:t>
      </w:r>
      <w:r w:rsidRPr="004D3C92">
        <w:rPr>
          <w:rFonts w:hint="eastAsia"/>
          <w:lang w:eastAsia="zh-CN"/>
        </w:rPr>
        <w:t>地址族视图下开启该地址族的快速重路由功能。采用这种方式时，设备会为当前</w:t>
      </w:r>
      <w:r w:rsidRPr="004D3C92">
        <w:rPr>
          <w:rFonts w:hint="eastAsia"/>
          <w:lang w:eastAsia="zh-CN"/>
        </w:rPr>
        <w:t>VPN</w:t>
      </w:r>
      <w:r w:rsidRPr="004D3C92">
        <w:rPr>
          <w:rFonts w:hint="eastAsia"/>
          <w:lang w:eastAsia="zh-CN"/>
        </w:rPr>
        <w:t>实例的所有</w:t>
      </w:r>
      <w:r w:rsidRPr="004D3C92">
        <w:rPr>
          <w:rFonts w:hint="eastAsia"/>
          <w:lang w:eastAsia="zh-CN"/>
        </w:rPr>
        <w:t>BGP</w:t>
      </w:r>
      <w:r w:rsidRPr="004D3C92">
        <w:rPr>
          <w:rFonts w:hint="eastAsia"/>
          <w:lang w:eastAsia="zh-CN"/>
        </w:rPr>
        <w:t>路由自动计算备份下一跳，即只要从不同</w:t>
      </w:r>
      <w:r w:rsidRPr="004D3C92">
        <w:rPr>
          <w:rFonts w:hint="eastAsia"/>
          <w:lang w:eastAsia="zh-CN"/>
        </w:rPr>
        <w:t>BGP</w:t>
      </w:r>
      <w:r w:rsidRPr="004D3C92">
        <w:rPr>
          <w:rFonts w:hint="eastAsia"/>
          <w:lang w:eastAsia="zh-CN"/>
        </w:rPr>
        <w:t>对等体学习到了到达同一目的网络的路由，且这些路由不等价，就会生成主备两条路由。</w:t>
      </w:r>
    </w:p>
    <w:p w:rsidR="00FA57E8" w:rsidRPr="004D3C92" w:rsidRDefault="00FA57E8" w:rsidP="00FA57E8">
      <w:r w:rsidRPr="004D3C92">
        <w:rPr>
          <w:rFonts w:hint="eastAsia"/>
        </w:rPr>
        <w:t>路由策略方式的优先级高于开启地址族快速重路由功能方式。</w:t>
      </w:r>
    </w:p>
    <w:p w:rsidR="00FA57E8" w:rsidRPr="004D3C92" w:rsidRDefault="00FA57E8" w:rsidP="00FA57E8">
      <w:pPr>
        <w:pStyle w:val="3"/>
      </w:pPr>
      <w:bookmarkStart w:id="3619" w:name="_Toc17826985"/>
      <w:bookmarkStart w:id="3620" w:name="_Toc26177838"/>
      <w:bookmarkStart w:id="3621" w:name="_Toc45106053"/>
      <w:r w:rsidRPr="004D3C92">
        <w:rPr>
          <w:rFonts w:hint="eastAsia"/>
        </w:rPr>
        <w:t>配置限制和指导</w:t>
      </w:r>
      <w:bookmarkEnd w:id="3619"/>
      <w:bookmarkEnd w:id="3620"/>
      <w:bookmarkEnd w:id="3621"/>
    </w:p>
    <w:p w:rsidR="00FA57E8" w:rsidRPr="004D3C92" w:rsidRDefault="00FA57E8" w:rsidP="00FA57E8">
      <w:r w:rsidRPr="004D3C92">
        <w:rPr>
          <w:rFonts w:hint="eastAsia"/>
        </w:rPr>
        <w:t>在某些组网情况下，在</w:t>
      </w:r>
      <w:r w:rsidRPr="004D3C92">
        <w:rPr>
          <w:rFonts w:hint="eastAsia"/>
        </w:rPr>
        <w:t>BGP-VPN IPv6</w:t>
      </w:r>
      <w:r w:rsidRPr="004D3C92">
        <w:rPr>
          <w:rFonts w:hint="eastAsia"/>
        </w:rPr>
        <w:t>单播地址族视图</w:t>
      </w:r>
      <w:r w:rsidRPr="004D3C92">
        <w:rPr>
          <w:rFonts w:hint="eastAsia"/>
        </w:rPr>
        <w:t>/BGP VPNv6</w:t>
      </w:r>
      <w:r w:rsidRPr="004D3C92">
        <w:rPr>
          <w:rFonts w:hint="eastAsia"/>
        </w:rPr>
        <w:t>地址族视图下执行</w:t>
      </w:r>
      <w:r w:rsidRPr="004D3C92">
        <w:rPr>
          <w:rStyle w:val="commandkeywords"/>
          <w:rFonts w:hint="eastAsia"/>
        </w:rPr>
        <w:t>pic</w:t>
      </w:r>
      <w:r w:rsidRPr="004D3C92">
        <w:rPr>
          <w:rFonts w:hint="eastAsia"/>
        </w:rPr>
        <w:t>命令开启该地址族的快速重路由功能，为所有</w:t>
      </w:r>
      <w:r w:rsidRPr="004D3C92">
        <w:rPr>
          <w:rFonts w:hint="eastAsia"/>
        </w:rPr>
        <w:t>BGP</w:t>
      </w:r>
      <w:r w:rsidRPr="004D3C92">
        <w:rPr>
          <w:rFonts w:hint="eastAsia"/>
        </w:rPr>
        <w:t>路由生成备份下一跳后，可能会导致路由环路，请谨慎使用本命令。</w:t>
      </w:r>
    </w:p>
    <w:p w:rsidR="00FA57E8" w:rsidRPr="004D3C92" w:rsidRDefault="00FA57E8" w:rsidP="00FA57E8">
      <w:pPr>
        <w:pStyle w:val="3"/>
      </w:pPr>
      <w:bookmarkStart w:id="3622" w:name="_Toc17826986"/>
      <w:bookmarkStart w:id="3623" w:name="_Toc26177839"/>
      <w:bookmarkStart w:id="3624" w:name="_Toc45106054"/>
      <w:r w:rsidRPr="004D3C92">
        <w:rPr>
          <w:rFonts w:hint="eastAsia"/>
        </w:rPr>
        <w:t>通过路由策略配置快速重路由功能</w:t>
      </w:r>
      <w:bookmarkEnd w:id="3622"/>
      <w:bookmarkEnd w:id="3623"/>
      <w:bookmarkEnd w:id="3624"/>
    </w:p>
    <w:p w:rsidR="00FA57E8" w:rsidRPr="004D3C92" w:rsidRDefault="00FA57E8" w:rsidP="00FA57E8">
      <w:pPr>
        <w:pStyle w:val="ItemStep"/>
      </w:pPr>
      <w:r w:rsidRPr="004D3C92">
        <w:rPr>
          <w:rFonts w:hint="eastAsia"/>
        </w:rPr>
        <w:t>进入系统视图。</w:t>
      </w:r>
    </w:p>
    <w:p w:rsidR="00FA57E8" w:rsidRPr="004D3C92" w:rsidRDefault="00FA57E8" w:rsidP="00FA57E8">
      <w:pPr>
        <w:pStyle w:val="ItemIndent1"/>
        <w:rPr>
          <w:rStyle w:val="commandkeywords"/>
        </w:rPr>
      </w:pPr>
      <w:r w:rsidRPr="004D3C92">
        <w:rPr>
          <w:rStyle w:val="commandkeywords"/>
          <w:rFonts w:hint="eastAsia"/>
        </w:rPr>
        <w:t>system-view</w:t>
      </w:r>
    </w:p>
    <w:p w:rsidR="00FA57E8" w:rsidRPr="004D3C92" w:rsidRDefault="00FA57E8" w:rsidP="00FA57E8">
      <w:pPr>
        <w:pStyle w:val="ItemStep"/>
      </w:pPr>
      <w:r w:rsidRPr="004D3C92">
        <w:rPr>
          <w:rFonts w:hint="eastAsia"/>
        </w:rPr>
        <w:t>配置</w:t>
      </w:r>
      <w:r w:rsidRPr="004D3C92">
        <w:rPr>
          <w:rFonts w:hint="eastAsia"/>
        </w:rPr>
        <w:t>BFD</w:t>
      </w:r>
      <w:r w:rsidRPr="004D3C92">
        <w:rPr>
          <w:rFonts w:hint="eastAsia"/>
        </w:rPr>
        <w:t>检测。</w:t>
      </w:r>
    </w:p>
    <w:p w:rsidR="00FA57E8" w:rsidRPr="004D3C92" w:rsidRDefault="00FA57E8" w:rsidP="00FA57E8">
      <w:pPr>
        <w:pStyle w:val="ItemList2"/>
      </w:pPr>
      <w:r w:rsidRPr="004D3C92">
        <w:rPr>
          <w:rFonts w:hint="eastAsia"/>
        </w:rPr>
        <w:t>使能</w:t>
      </w:r>
      <w:r w:rsidRPr="004D3C92">
        <w:rPr>
          <w:rFonts w:hint="eastAsia"/>
        </w:rPr>
        <w:t>MPLS BFD</w:t>
      </w:r>
      <w:r w:rsidRPr="004D3C92">
        <w:rPr>
          <w:rFonts w:hint="eastAsia"/>
        </w:rPr>
        <w:t>功能。</w:t>
      </w:r>
    </w:p>
    <w:p w:rsidR="00FA57E8" w:rsidRPr="004D3C92" w:rsidRDefault="00FA57E8" w:rsidP="00FA57E8">
      <w:pPr>
        <w:pStyle w:val="ItemIndent2"/>
        <w:rPr>
          <w:rStyle w:val="commandkeywords"/>
        </w:rPr>
      </w:pPr>
      <w:r w:rsidRPr="004D3C92">
        <w:rPr>
          <w:rStyle w:val="commandkeywords"/>
        </w:rPr>
        <w:t>mpls bfd enable</w:t>
      </w:r>
    </w:p>
    <w:p w:rsidR="00FA57E8" w:rsidRPr="004D3C92" w:rsidRDefault="00FA57E8" w:rsidP="00FA57E8">
      <w:pPr>
        <w:pStyle w:val="ItemIndent2"/>
        <w:rPr>
          <w:rStyle w:val="commandkeywords"/>
          <w:lang w:eastAsia="zh-CN"/>
        </w:rPr>
      </w:pPr>
      <w:r w:rsidRPr="004D3C92">
        <w:rPr>
          <w:rFonts w:hint="eastAsia"/>
          <w:lang w:eastAsia="zh-CN"/>
        </w:rPr>
        <w:t>缺省情况下，</w:t>
      </w:r>
      <w:r w:rsidRPr="004D3C92">
        <w:rPr>
          <w:lang w:eastAsia="zh-CN"/>
        </w:rPr>
        <w:t>MPLS</w:t>
      </w:r>
      <w:r w:rsidRPr="004D3C92">
        <w:rPr>
          <w:rFonts w:hint="eastAsia"/>
          <w:lang w:eastAsia="zh-CN"/>
        </w:rPr>
        <w:t>与</w:t>
      </w:r>
      <w:r w:rsidRPr="004D3C92">
        <w:rPr>
          <w:lang w:eastAsia="zh-CN"/>
        </w:rPr>
        <w:t>BFD</w:t>
      </w:r>
      <w:r w:rsidRPr="004D3C92">
        <w:rPr>
          <w:rFonts w:hint="eastAsia"/>
          <w:lang w:eastAsia="zh-CN"/>
        </w:rPr>
        <w:t>联动功能处于关闭状态。</w:t>
      </w:r>
    </w:p>
    <w:p w:rsidR="00FA57E8" w:rsidRPr="004D3C92" w:rsidRDefault="00FA57E8" w:rsidP="00FA57E8">
      <w:pPr>
        <w:pStyle w:val="ItemIndent2"/>
        <w:rPr>
          <w:lang w:eastAsia="zh-CN"/>
        </w:rPr>
      </w:pPr>
      <w:r w:rsidRPr="004D3C92">
        <w:rPr>
          <w:rFonts w:hint="eastAsia"/>
          <w:lang w:eastAsia="zh-CN"/>
        </w:rPr>
        <w:t>在</w:t>
      </w:r>
      <w:r w:rsidRPr="004D3C92">
        <w:rPr>
          <w:rFonts w:hint="eastAsia"/>
          <w:lang w:eastAsia="zh-CN"/>
        </w:rPr>
        <w:t>VPNv6</w:t>
      </w:r>
      <w:r w:rsidRPr="004D3C92">
        <w:rPr>
          <w:rFonts w:hint="eastAsia"/>
          <w:lang w:eastAsia="zh-CN"/>
        </w:rPr>
        <w:t>路由备份</w:t>
      </w:r>
      <w:r w:rsidRPr="004D3C92">
        <w:rPr>
          <w:rFonts w:hint="eastAsia"/>
          <w:lang w:eastAsia="zh-CN"/>
        </w:rPr>
        <w:t>VPNv</w:t>
      </w:r>
      <w:r>
        <w:rPr>
          <w:rFonts w:hint="eastAsia"/>
          <w:lang w:eastAsia="zh-CN"/>
        </w:rPr>
        <w:t>6</w:t>
      </w:r>
      <w:r w:rsidRPr="004D3C92">
        <w:rPr>
          <w:rFonts w:hint="eastAsia"/>
          <w:lang w:eastAsia="zh-CN"/>
        </w:rPr>
        <w:t>路由、</w:t>
      </w:r>
      <w:r w:rsidRPr="004D3C92">
        <w:rPr>
          <w:rFonts w:hint="eastAsia"/>
          <w:lang w:eastAsia="zh-CN"/>
        </w:rPr>
        <w:t>IPv</w:t>
      </w:r>
      <w:r>
        <w:rPr>
          <w:rFonts w:hint="eastAsia"/>
          <w:lang w:eastAsia="zh-CN"/>
        </w:rPr>
        <w:t>6</w:t>
      </w:r>
      <w:r w:rsidRPr="004D3C92">
        <w:rPr>
          <w:rFonts w:hint="eastAsia"/>
          <w:lang w:eastAsia="zh-CN"/>
        </w:rPr>
        <w:t>路由备份</w:t>
      </w:r>
      <w:r w:rsidRPr="004D3C92">
        <w:rPr>
          <w:rFonts w:hint="eastAsia"/>
          <w:lang w:eastAsia="zh-CN"/>
        </w:rPr>
        <w:t>VPNv6</w:t>
      </w:r>
      <w:r w:rsidRPr="004D3C92">
        <w:rPr>
          <w:rFonts w:hint="eastAsia"/>
          <w:lang w:eastAsia="zh-CN"/>
        </w:rPr>
        <w:t>路由组网中，需要执行本命令。本命令的详细介绍，请参见“</w:t>
      </w:r>
      <w:r w:rsidRPr="004D3C92">
        <w:rPr>
          <w:rFonts w:hint="eastAsia"/>
          <w:lang w:eastAsia="zh-CN"/>
        </w:rPr>
        <w:t>MPLS</w:t>
      </w:r>
      <w:r w:rsidRPr="004D3C92">
        <w:rPr>
          <w:rFonts w:hint="eastAsia"/>
          <w:lang w:eastAsia="zh-CN"/>
        </w:rPr>
        <w:t>命令参考”中的“</w:t>
      </w:r>
      <w:r w:rsidRPr="004D3C92">
        <w:rPr>
          <w:rFonts w:hint="eastAsia"/>
          <w:lang w:eastAsia="zh-CN"/>
        </w:rPr>
        <w:t>MPLS OAM</w:t>
      </w:r>
      <w:r w:rsidRPr="004D3C92">
        <w:rPr>
          <w:rFonts w:hint="eastAsia"/>
          <w:lang w:eastAsia="zh-CN"/>
        </w:rPr>
        <w:t>”。</w:t>
      </w:r>
    </w:p>
    <w:p w:rsidR="00FA57E8" w:rsidRPr="004D3C92" w:rsidRDefault="00FA57E8" w:rsidP="00FA57E8">
      <w:pPr>
        <w:pStyle w:val="ItemList2"/>
      </w:pPr>
      <w:r w:rsidRPr="004D3C92">
        <w:rPr>
          <w:rFonts w:hint="eastAsia"/>
        </w:rPr>
        <w:t>配置</w:t>
      </w:r>
      <w:r w:rsidRPr="004D3C92">
        <w:t>echo</w:t>
      </w:r>
      <w:r w:rsidRPr="004D3C92">
        <w:rPr>
          <w:rFonts w:hint="eastAsia"/>
        </w:rPr>
        <w:t>报文的源</w:t>
      </w:r>
      <w:r w:rsidRPr="004D3C92">
        <w:t>IP</w:t>
      </w:r>
      <w:r w:rsidRPr="004D3C92">
        <w:rPr>
          <w:rFonts w:hint="eastAsia"/>
        </w:rPr>
        <w:t>地址。</w:t>
      </w:r>
    </w:p>
    <w:p w:rsidR="00FA57E8" w:rsidRPr="004D3C92" w:rsidRDefault="00FA57E8" w:rsidP="00FA57E8">
      <w:pPr>
        <w:pStyle w:val="ItemIndent2"/>
        <w:rPr>
          <w:rStyle w:val="commandparameter"/>
        </w:rPr>
      </w:pPr>
      <w:r w:rsidRPr="004D3C92">
        <w:rPr>
          <w:rStyle w:val="commandkeywords"/>
        </w:rPr>
        <w:t>bfd echo-source-ip</w:t>
      </w:r>
      <w:r w:rsidRPr="004D3C92">
        <w:rPr>
          <w:rStyle w:val="commandparameter"/>
        </w:rPr>
        <w:t xml:space="preserve"> ip-address</w:t>
      </w:r>
    </w:p>
    <w:p w:rsidR="00FA57E8" w:rsidRPr="004D3C92" w:rsidRDefault="00FA57E8" w:rsidP="00FA57E8">
      <w:pPr>
        <w:pStyle w:val="ItemIndent2"/>
        <w:rPr>
          <w:lang w:eastAsia="zh-CN"/>
        </w:rPr>
      </w:pPr>
      <w:r w:rsidRPr="004D3C92">
        <w:rPr>
          <w:rFonts w:hint="eastAsia"/>
          <w:lang w:eastAsia="zh-CN"/>
        </w:rPr>
        <w:t>缺省情况下，未配置</w:t>
      </w:r>
      <w:r w:rsidRPr="004D3C92">
        <w:rPr>
          <w:lang w:eastAsia="zh-CN"/>
        </w:rPr>
        <w:t>echo</w:t>
      </w:r>
      <w:r w:rsidRPr="004D3C92">
        <w:rPr>
          <w:rFonts w:hint="eastAsia"/>
          <w:lang w:eastAsia="zh-CN"/>
        </w:rPr>
        <w:t>报文的源</w:t>
      </w:r>
      <w:r w:rsidRPr="004D3C92">
        <w:rPr>
          <w:lang w:eastAsia="zh-CN"/>
        </w:rPr>
        <w:t>IP</w:t>
      </w:r>
      <w:r w:rsidRPr="004D3C92">
        <w:rPr>
          <w:rFonts w:hint="eastAsia"/>
          <w:lang w:eastAsia="zh-CN"/>
        </w:rPr>
        <w:t>地址。</w:t>
      </w:r>
    </w:p>
    <w:p w:rsidR="00FA57E8" w:rsidRPr="004D3C92" w:rsidRDefault="00FA57E8" w:rsidP="00FA57E8">
      <w:pPr>
        <w:pStyle w:val="ItemIndent2"/>
        <w:rPr>
          <w:lang w:eastAsia="zh-CN"/>
        </w:rPr>
      </w:pPr>
      <w:r w:rsidRPr="004D3C92">
        <w:rPr>
          <w:rFonts w:hint="eastAsia"/>
          <w:lang w:eastAsia="zh-CN"/>
        </w:rPr>
        <w:t>VPNv6</w:t>
      </w:r>
      <w:r w:rsidRPr="004D3C92">
        <w:rPr>
          <w:rFonts w:hint="eastAsia"/>
          <w:lang w:eastAsia="zh-CN"/>
        </w:rPr>
        <w:t>路由备份</w:t>
      </w:r>
      <w:r w:rsidRPr="004D3C92">
        <w:rPr>
          <w:rFonts w:hint="eastAsia"/>
          <w:lang w:eastAsia="zh-CN"/>
        </w:rPr>
        <w:t>IPv</w:t>
      </w:r>
      <w:r>
        <w:rPr>
          <w:rFonts w:hint="eastAsia"/>
          <w:lang w:eastAsia="zh-CN"/>
        </w:rPr>
        <w:t>6</w:t>
      </w:r>
      <w:r w:rsidRPr="004D3C92">
        <w:rPr>
          <w:rFonts w:hint="eastAsia"/>
          <w:lang w:eastAsia="zh-CN"/>
        </w:rPr>
        <w:t>路由组网中，若通过</w:t>
      </w:r>
      <w:r w:rsidRPr="004D3C92">
        <w:rPr>
          <w:rFonts w:hint="eastAsia"/>
          <w:lang w:eastAsia="zh-CN"/>
        </w:rPr>
        <w:t>Echo</w:t>
      </w:r>
      <w:r w:rsidRPr="004D3C92">
        <w:rPr>
          <w:rFonts w:hint="eastAsia"/>
          <w:lang w:eastAsia="zh-CN"/>
        </w:rPr>
        <w:t>方式的</w:t>
      </w:r>
      <w:r w:rsidRPr="004D3C92">
        <w:rPr>
          <w:rFonts w:hint="eastAsia"/>
          <w:lang w:eastAsia="zh-CN"/>
        </w:rPr>
        <w:t>BFD</w:t>
      </w:r>
      <w:r w:rsidRPr="004D3C92">
        <w:rPr>
          <w:rFonts w:hint="eastAsia"/>
          <w:lang w:eastAsia="zh-CN"/>
        </w:rPr>
        <w:t>会话检测主路由的下一跳是否可达，则需要执行本命令。本命令的详细介绍，请参见“可靠性命令参考”中的“</w:t>
      </w:r>
      <w:r w:rsidRPr="004D3C92">
        <w:rPr>
          <w:rFonts w:hint="eastAsia"/>
          <w:lang w:eastAsia="zh-CN"/>
        </w:rPr>
        <w:t>BFD</w:t>
      </w:r>
      <w:r w:rsidRPr="004D3C92">
        <w:rPr>
          <w:rFonts w:hint="eastAsia"/>
          <w:lang w:eastAsia="zh-CN"/>
        </w:rPr>
        <w:t>”。</w:t>
      </w:r>
    </w:p>
    <w:p w:rsidR="00FA57E8" w:rsidRPr="004D3C92" w:rsidRDefault="00FA57E8" w:rsidP="00FA57E8">
      <w:pPr>
        <w:pStyle w:val="ItemStep"/>
      </w:pPr>
      <w:r w:rsidRPr="004D3C92">
        <w:rPr>
          <w:rFonts w:hint="eastAsia"/>
        </w:rPr>
        <w:t>配置使用</w:t>
      </w:r>
      <w:r w:rsidRPr="004D3C92">
        <w:rPr>
          <w:rFonts w:hint="eastAsia"/>
        </w:rPr>
        <w:t>BFD</w:t>
      </w:r>
      <w:r w:rsidRPr="004D3C92">
        <w:rPr>
          <w:rFonts w:hint="eastAsia"/>
        </w:rPr>
        <w:t>检测公网</w:t>
      </w:r>
      <w:r w:rsidRPr="004D3C92">
        <w:rPr>
          <w:rFonts w:hint="eastAsia"/>
        </w:rPr>
        <w:t>LSP</w:t>
      </w:r>
      <w:r w:rsidRPr="004D3C92">
        <w:rPr>
          <w:rFonts w:hint="eastAsia"/>
        </w:rPr>
        <w:t>或</w:t>
      </w:r>
      <w:r w:rsidRPr="004D3C92">
        <w:rPr>
          <w:rFonts w:hint="eastAsia"/>
        </w:rPr>
        <w:t>MPLS TE</w:t>
      </w:r>
      <w:r w:rsidRPr="004D3C92">
        <w:rPr>
          <w:rFonts w:hint="eastAsia"/>
        </w:rPr>
        <w:t>隧道的连通性。</w:t>
      </w:r>
    </w:p>
    <w:p w:rsidR="00FA57E8" w:rsidRPr="004D3C92" w:rsidRDefault="00FA57E8" w:rsidP="00FA57E8">
      <w:pPr>
        <w:pStyle w:val="ItemList2"/>
        <w:rPr>
          <w:lang w:eastAsia="zh-CN"/>
        </w:rPr>
      </w:pPr>
      <w:r w:rsidRPr="004D3C92">
        <w:rPr>
          <w:rFonts w:hint="eastAsia"/>
          <w:lang w:eastAsia="zh-CN"/>
        </w:rPr>
        <w:lastRenderedPageBreak/>
        <w:t>配置使用</w:t>
      </w:r>
      <w:r w:rsidRPr="004D3C92">
        <w:rPr>
          <w:lang w:eastAsia="zh-CN"/>
        </w:rPr>
        <w:t>BFD</w:t>
      </w:r>
      <w:r w:rsidRPr="004D3C92">
        <w:rPr>
          <w:rFonts w:hint="eastAsia"/>
          <w:lang w:eastAsia="zh-CN"/>
        </w:rPr>
        <w:t>检测指定</w:t>
      </w:r>
      <w:r w:rsidRPr="004D3C92">
        <w:rPr>
          <w:lang w:eastAsia="zh-CN"/>
        </w:rPr>
        <w:t>FEC</w:t>
      </w:r>
      <w:r w:rsidRPr="004D3C92">
        <w:rPr>
          <w:rFonts w:hint="eastAsia"/>
          <w:lang w:eastAsia="zh-CN"/>
        </w:rPr>
        <w:t>对应</w:t>
      </w:r>
      <w:r w:rsidRPr="004D3C92">
        <w:rPr>
          <w:lang w:eastAsia="zh-CN"/>
        </w:rPr>
        <w:t>LSP</w:t>
      </w:r>
      <w:r w:rsidRPr="004D3C92">
        <w:rPr>
          <w:rFonts w:hint="eastAsia"/>
          <w:lang w:eastAsia="zh-CN"/>
        </w:rPr>
        <w:t>的连通性。</w:t>
      </w:r>
    </w:p>
    <w:p w:rsidR="00FA57E8" w:rsidRPr="004D3C92" w:rsidRDefault="00FA57E8" w:rsidP="00FA57E8">
      <w:pPr>
        <w:pStyle w:val="ItemIndent2"/>
        <w:rPr>
          <w:rStyle w:val="commandtext"/>
        </w:rPr>
      </w:pPr>
      <w:r w:rsidRPr="004D3C92">
        <w:rPr>
          <w:rStyle w:val="commandkeywords"/>
          <w:rFonts w:hint="eastAsia"/>
        </w:rPr>
        <w:t xml:space="preserve">mpls bfd </w:t>
      </w:r>
      <w:r w:rsidRPr="004D3C92">
        <w:rPr>
          <w:rStyle w:val="commandparameter"/>
        </w:rPr>
        <w:t>dest-addr</w:t>
      </w:r>
      <w:r w:rsidRPr="004D3C92">
        <w:t xml:space="preserve"> </w:t>
      </w:r>
      <w:r w:rsidRPr="004D3C92">
        <w:rPr>
          <w:rStyle w:val="commandparameter"/>
        </w:rPr>
        <w:t>mask-length</w:t>
      </w:r>
      <w:r w:rsidRPr="004D3C92">
        <w:rPr>
          <w:rFonts w:hint="eastAsia"/>
        </w:rPr>
        <w:t xml:space="preserve"> </w:t>
      </w:r>
      <w:r w:rsidRPr="004D3C92">
        <w:rPr>
          <w:rStyle w:val="commandtext"/>
          <w:rFonts w:hint="eastAsia"/>
        </w:rPr>
        <w:t>[</w:t>
      </w:r>
      <w:r w:rsidRPr="004D3C92">
        <w:rPr>
          <w:rStyle w:val="commandkeywords"/>
        </w:rPr>
        <w:t xml:space="preserve"> nexthop</w:t>
      </w:r>
      <w:r w:rsidRPr="004D3C92">
        <w:t xml:space="preserve"> </w:t>
      </w:r>
      <w:r w:rsidRPr="004D3C92">
        <w:rPr>
          <w:rStyle w:val="commandparameter"/>
        </w:rPr>
        <w:t>nexthop-address</w:t>
      </w:r>
      <w:r w:rsidRPr="004D3C92">
        <w:rPr>
          <w:rFonts w:hint="eastAsia"/>
        </w:rPr>
        <w:t xml:space="preserve"> </w:t>
      </w:r>
      <w:r w:rsidRPr="004D3C92">
        <w:rPr>
          <w:rStyle w:val="commandtext"/>
          <w:rFonts w:hint="eastAsia"/>
        </w:rPr>
        <w:t>[</w:t>
      </w:r>
      <w:r w:rsidRPr="004D3C92">
        <w:rPr>
          <w:rStyle w:val="commandkeywords"/>
          <w:rFonts w:hint="eastAsia"/>
        </w:rPr>
        <w:t xml:space="preserve"> </w:t>
      </w:r>
      <w:r w:rsidRPr="004D3C92">
        <w:rPr>
          <w:rStyle w:val="commandkeywords"/>
        </w:rPr>
        <w:t xml:space="preserve">discriminator local </w:t>
      </w:r>
      <w:r w:rsidRPr="004D3C92">
        <w:rPr>
          <w:rStyle w:val="commandparameter"/>
        </w:rPr>
        <w:t>local-id</w:t>
      </w:r>
      <w:r w:rsidRPr="004D3C92">
        <w:t xml:space="preserve"> </w:t>
      </w:r>
      <w:r w:rsidRPr="004D3C92">
        <w:rPr>
          <w:rStyle w:val="commandkeywords"/>
        </w:rPr>
        <w:t>remote</w:t>
      </w:r>
      <w:r w:rsidRPr="004D3C92">
        <w:t xml:space="preserve"> </w:t>
      </w:r>
      <w:r w:rsidRPr="004D3C92">
        <w:rPr>
          <w:rStyle w:val="commandparameter"/>
        </w:rPr>
        <w:t>remote-id</w:t>
      </w:r>
      <w:r w:rsidRPr="004D3C92">
        <w:rPr>
          <w:rStyle w:val="commandparameter"/>
          <w:rFonts w:hint="eastAsia"/>
        </w:rPr>
        <w:t xml:space="preserve"> </w:t>
      </w:r>
      <w:r w:rsidRPr="004D3C92">
        <w:rPr>
          <w:rStyle w:val="commandtext"/>
          <w:rFonts w:hint="eastAsia"/>
        </w:rPr>
        <w:t>]</w:t>
      </w:r>
      <w:r w:rsidRPr="004D3C92">
        <w:rPr>
          <w:rFonts w:hint="eastAsia"/>
        </w:rPr>
        <w:t xml:space="preserve"> </w:t>
      </w:r>
      <w:r w:rsidRPr="004D3C92">
        <w:rPr>
          <w:rStyle w:val="commandtext"/>
          <w:rFonts w:hint="eastAsia"/>
        </w:rPr>
        <w:t>]</w:t>
      </w:r>
      <w:r w:rsidRPr="004D3C92">
        <w:rPr>
          <w:rFonts w:hint="eastAsia"/>
        </w:rPr>
        <w:t xml:space="preserve"> </w:t>
      </w:r>
      <w:r w:rsidRPr="004D3C92">
        <w:rPr>
          <w:rStyle w:val="commandtext"/>
          <w:rFonts w:hint="eastAsia"/>
        </w:rPr>
        <w:t>[</w:t>
      </w:r>
      <w:r w:rsidRPr="004D3C92">
        <w:rPr>
          <w:rFonts w:hint="eastAsia"/>
        </w:rPr>
        <w:t xml:space="preserve"> </w:t>
      </w:r>
      <w:r w:rsidRPr="004D3C92">
        <w:rPr>
          <w:rStyle w:val="commandkeywords"/>
        </w:rPr>
        <w:t xml:space="preserve">template </w:t>
      </w:r>
      <w:r w:rsidRPr="004D3C92">
        <w:rPr>
          <w:rStyle w:val="commandparameter"/>
          <w:rFonts w:hint="eastAsia"/>
        </w:rPr>
        <w:t>template-</w:t>
      </w:r>
      <w:r w:rsidRPr="004D3C92">
        <w:rPr>
          <w:rStyle w:val="commandparameter"/>
        </w:rPr>
        <w:t>name</w:t>
      </w:r>
      <w:r w:rsidRPr="004D3C92">
        <w:rPr>
          <w:rFonts w:hint="eastAsia"/>
        </w:rPr>
        <w:t xml:space="preserve"> </w:t>
      </w:r>
      <w:r w:rsidRPr="004D3C92">
        <w:rPr>
          <w:rStyle w:val="commandtext"/>
          <w:rFonts w:hint="eastAsia"/>
        </w:rPr>
        <w:t>]</w:t>
      </w:r>
    </w:p>
    <w:p w:rsidR="00FA57E8" w:rsidRPr="004D3C92" w:rsidRDefault="00FA57E8" w:rsidP="00FA57E8">
      <w:pPr>
        <w:pStyle w:val="ItemList2"/>
        <w:rPr>
          <w:lang w:eastAsia="zh-CN"/>
        </w:rPr>
      </w:pPr>
      <w:r w:rsidRPr="004D3C92">
        <w:rPr>
          <w:rFonts w:hint="eastAsia"/>
          <w:lang w:eastAsia="zh-CN"/>
        </w:rPr>
        <w:t>依次执行以下命令配置使用</w:t>
      </w:r>
      <w:r w:rsidRPr="004D3C92">
        <w:rPr>
          <w:rFonts w:hint="eastAsia"/>
          <w:lang w:eastAsia="zh-CN"/>
        </w:rPr>
        <w:t>BFD</w:t>
      </w:r>
      <w:r w:rsidRPr="004D3C92">
        <w:rPr>
          <w:rFonts w:hint="eastAsia"/>
          <w:lang w:eastAsia="zh-CN"/>
        </w:rPr>
        <w:t>检测当前隧道接口对应</w:t>
      </w:r>
      <w:r w:rsidRPr="004D3C92">
        <w:rPr>
          <w:lang w:eastAsia="zh-CN"/>
        </w:rPr>
        <w:t>MPLS TE</w:t>
      </w:r>
      <w:r w:rsidRPr="004D3C92">
        <w:rPr>
          <w:rFonts w:hint="eastAsia"/>
          <w:lang w:eastAsia="zh-CN"/>
        </w:rPr>
        <w:t>隧道的连通性。</w:t>
      </w:r>
    </w:p>
    <w:p w:rsidR="00FA57E8" w:rsidRPr="004D3C92" w:rsidRDefault="00FA57E8" w:rsidP="00FA57E8">
      <w:pPr>
        <w:pStyle w:val="ItemIndent2"/>
        <w:rPr>
          <w:rStyle w:val="commandkeywords"/>
        </w:rPr>
      </w:pPr>
      <w:r w:rsidRPr="004D3C92">
        <w:rPr>
          <w:rStyle w:val="commandkeywords"/>
        </w:rPr>
        <w:t>interface tunnel</w:t>
      </w:r>
      <w:r w:rsidRPr="004D3C92">
        <w:t xml:space="preserve"> </w:t>
      </w:r>
      <w:r w:rsidRPr="004D3C92">
        <w:rPr>
          <w:rStyle w:val="commandparameter"/>
          <w:rFonts w:hint="eastAsia"/>
        </w:rPr>
        <w:t xml:space="preserve">number </w:t>
      </w:r>
      <w:r w:rsidRPr="004D3C92">
        <w:rPr>
          <w:rStyle w:val="commandkeywords"/>
        </w:rPr>
        <w:t>mode mpls-te</w:t>
      </w:r>
    </w:p>
    <w:p w:rsidR="00FA57E8" w:rsidRPr="004D3C92" w:rsidRDefault="00FA57E8" w:rsidP="00FA57E8">
      <w:pPr>
        <w:pStyle w:val="ItemIndent2"/>
        <w:rPr>
          <w:rStyle w:val="commandtext"/>
        </w:rPr>
      </w:pPr>
      <w:r w:rsidRPr="004D3C92">
        <w:rPr>
          <w:rStyle w:val="commandkeywords"/>
          <w:rFonts w:hint="eastAsia"/>
        </w:rPr>
        <w:t xml:space="preserve">mpls bfd </w:t>
      </w:r>
      <w:r w:rsidRPr="004D3C92">
        <w:rPr>
          <w:rStyle w:val="commandtext"/>
          <w:rFonts w:hint="eastAsia"/>
        </w:rPr>
        <w:t>[</w:t>
      </w:r>
      <w:r w:rsidRPr="004D3C92">
        <w:rPr>
          <w:rStyle w:val="commandkeywords"/>
          <w:rFonts w:hint="eastAsia"/>
        </w:rPr>
        <w:t xml:space="preserve"> </w:t>
      </w:r>
      <w:r w:rsidRPr="004D3C92">
        <w:rPr>
          <w:rStyle w:val="commandkeywords"/>
        </w:rPr>
        <w:t>discriminator local</w:t>
      </w:r>
      <w:r w:rsidRPr="004D3C92">
        <w:t xml:space="preserve"> </w:t>
      </w:r>
      <w:r w:rsidRPr="004D3C92">
        <w:rPr>
          <w:rStyle w:val="commandparameter"/>
        </w:rPr>
        <w:t>local-id</w:t>
      </w:r>
      <w:r w:rsidRPr="004D3C92">
        <w:t xml:space="preserve"> </w:t>
      </w:r>
      <w:r w:rsidRPr="004D3C92">
        <w:rPr>
          <w:rStyle w:val="commandkeywords"/>
        </w:rPr>
        <w:t>remote</w:t>
      </w:r>
      <w:r w:rsidRPr="004D3C92">
        <w:t xml:space="preserve"> </w:t>
      </w:r>
      <w:r w:rsidRPr="004D3C92">
        <w:rPr>
          <w:rStyle w:val="commandparameter"/>
        </w:rPr>
        <w:t>remote-id</w:t>
      </w:r>
      <w:r w:rsidRPr="004D3C92">
        <w:rPr>
          <w:rFonts w:hint="eastAsia"/>
        </w:rPr>
        <w:t xml:space="preserve"> </w:t>
      </w:r>
      <w:r w:rsidRPr="004D3C92">
        <w:rPr>
          <w:rStyle w:val="commandtext"/>
          <w:rFonts w:hint="eastAsia"/>
        </w:rPr>
        <w:t>]</w:t>
      </w:r>
      <w:r w:rsidRPr="004D3C92">
        <w:rPr>
          <w:rFonts w:hint="eastAsia"/>
        </w:rPr>
        <w:t xml:space="preserve"> </w:t>
      </w:r>
      <w:r w:rsidRPr="004D3C92">
        <w:rPr>
          <w:rStyle w:val="commandtext"/>
          <w:rFonts w:hint="eastAsia"/>
        </w:rPr>
        <w:t>[</w:t>
      </w:r>
      <w:r w:rsidRPr="004D3C92">
        <w:rPr>
          <w:rFonts w:hint="eastAsia"/>
        </w:rPr>
        <w:t xml:space="preserve"> </w:t>
      </w:r>
      <w:r w:rsidRPr="004D3C92">
        <w:rPr>
          <w:rStyle w:val="commandkeywords"/>
        </w:rPr>
        <w:t>template</w:t>
      </w:r>
      <w:r w:rsidRPr="004D3C92">
        <w:t xml:space="preserve"> </w:t>
      </w:r>
      <w:r w:rsidRPr="004D3C92">
        <w:rPr>
          <w:rStyle w:val="commandparameter"/>
          <w:rFonts w:hint="eastAsia"/>
        </w:rPr>
        <w:t>template-</w:t>
      </w:r>
      <w:r w:rsidRPr="004D3C92">
        <w:rPr>
          <w:rStyle w:val="commandparameter"/>
        </w:rPr>
        <w:t>name</w:t>
      </w:r>
      <w:r w:rsidRPr="004D3C92">
        <w:rPr>
          <w:rStyle w:val="commandparameter"/>
          <w:rFonts w:hint="eastAsia"/>
        </w:rPr>
        <w:t xml:space="preserve"> </w:t>
      </w:r>
      <w:r w:rsidRPr="004D3C92">
        <w:rPr>
          <w:rStyle w:val="commandtext"/>
          <w:rFonts w:hint="eastAsia"/>
        </w:rPr>
        <w:t>]</w:t>
      </w:r>
    </w:p>
    <w:p w:rsidR="00FA57E8" w:rsidRPr="004D3C92" w:rsidRDefault="00FA57E8" w:rsidP="00FA57E8">
      <w:pPr>
        <w:pStyle w:val="ItemIndent2"/>
        <w:rPr>
          <w:rStyle w:val="commandkeywords"/>
        </w:rPr>
      </w:pPr>
      <w:r w:rsidRPr="004D3C92">
        <w:rPr>
          <w:rStyle w:val="commandkeywords"/>
          <w:rFonts w:hint="eastAsia"/>
        </w:rPr>
        <w:t>quit</w:t>
      </w:r>
    </w:p>
    <w:p w:rsidR="00FA57E8" w:rsidRPr="004D3C92" w:rsidRDefault="00FA57E8" w:rsidP="00FA57E8">
      <w:pPr>
        <w:pStyle w:val="ItemIndent1"/>
      </w:pPr>
      <w:r w:rsidRPr="004D3C92">
        <w:rPr>
          <w:rFonts w:hint="eastAsia"/>
        </w:rPr>
        <w:t>缺省情况下，未使用</w:t>
      </w:r>
      <w:r w:rsidRPr="004D3C92">
        <w:t>BFD</w:t>
      </w:r>
      <w:r w:rsidRPr="004D3C92">
        <w:rPr>
          <w:rFonts w:hint="eastAsia"/>
        </w:rPr>
        <w:t>检测公网</w:t>
      </w:r>
      <w:r w:rsidRPr="004D3C92">
        <w:t>LSP</w:t>
      </w:r>
      <w:r w:rsidRPr="004D3C92">
        <w:rPr>
          <w:rFonts w:hint="eastAsia"/>
        </w:rPr>
        <w:t>和</w:t>
      </w:r>
      <w:r w:rsidRPr="004D3C92">
        <w:rPr>
          <w:rFonts w:hint="eastAsia"/>
        </w:rPr>
        <w:t>MPLS TE</w:t>
      </w:r>
      <w:r w:rsidRPr="004D3C92">
        <w:rPr>
          <w:rFonts w:hint="eastAsia"/>
        </w:rPr>
        <w:t>隧道的连通性。</w:t>
      </w:r>
    </w:p>
    <w:p w:rsidR="00FA57E8" w:rsidRPr="004D3C92" w:rsidRDefault="00FA57E8" w:rsidP="00FA57E8">
      <w:pPr>
        <w:pStyle w:val="ItemIndent1"/>
        <w:rPr>
          <w:lang w:eastAsia="zh-CN"/>
        </w:rPr>
      </w:pPr>
      <w:r w:rsidRPr="004D3C92">
        <w:rPr>
          <w:rFonts w:hint="eastAsia"/>
          <w:lang w:eastAsia="zh-CN"/>
        </w:rPr>
        <w:t>在</w:t>
      </w:r>
      <w:r w:rsidRPr="004D3C92">
        <w:rPr>
          <w:rFonts w:hint="eastAsia"/>
          <w:lang w:eastAsia="zh-CN"/>
        </w:rPr>
        <w:t>VPNv6</w:t>
      </w:r>
      <w:r w:rsidRPr="004D3C92">
        <w:rPr>
          <w:rFonts w:hint="eastAsia"/>
          <w:lang w:eastAsia="zh-CN"/>
        </w:rPr>
        <w:t>路由备份</w:t>
      </w:r>
      <w:r w:rsidRPr="004D3C92">
        <w:rPr>
          <w:rFonts w:hint="eastAsia"/>
          <w:lang w:eastAsia="zh-CN"/>
        </w:rPr>
        <w:t>VPNv6</w:t>
      </w:r>
      <w:r w:rsidRPr="004D3C92">
        <w:rPr>
          <w:rFonts w:hint="eastAsia"/>
          <w:lang w:eastAsia="zh-CN"/>
        </w:rPr>
        <w:t>路由、</w:t>
      </w:r>
      <w:r w:rsidRPr="004D3C92">
        <w:rPr>
          <w:rFonts w:hint="eastAsia"/>
          <w:lang w:eastAsia="zh-CN"/>
        </w:rPr>
        <w:t>IPv</w:t>
      </w:r>
      <w:r>
        <w:rPr>
          <w:rFonts w:hint="eastAsia"/>
          <w:lang w:eastAsia="zh-CN"/>
        </w:rPr>
        <w:t>6</w:t>
      </w:r>
      <w:r w:rsidRPr="004D3C92">
        <w:rPr>
          <w:rFonts w:hint="eastAsia"/>
          <w:lang w:eastAsia="zh-CN"/>
        </w:rPr>
        <w:t>路由备份</w:t>
      </w:r>
      <w:r w:rsidRPr="004D3C92">
        <w:rPr>
          <w:rFonts w:hint="eastAsia"/>
          <w:lang w:eastAsia="zh-CN"/>
        </w:rPr>
        <w:t>VPNv6</w:t>
      </w:r>
      <w:r w:rsidRPr="004D3C92">
        <w:rPr>
          <w:rFonts w:hint="eastAsia"/>
          <w:lang w:eastAsia="zh-CN"/>
        </w:rPr>
        <w:t>路由组网中，需要执行本配置；</w:t>
      </w:r>
      <w:r w:rsidRPr="004D3C92">
        <w:rPr>
          <w:rFonts w:hint="eastAsia"/>
          <w:lang w:eastAsia="zh-CN"/>
        </w:rPr>
        <w:t>VPNv6</w:t>
      </w:r>
      <w:r w:rsidRPr="004D3C92">
        <w:rPr>
          <w:rFonts w:hint="eastAsia"/>
          <w:lang w:eastAsia="zh-CN"/>
        </w:rPr>
        <w:t>路由备份</w:t>
      </w:r>
      <w:r w:rsidRPr="004D3C92">
        <w:rPr>
          <w:rFonts w:hint="eastAsia"/>
          <w:lang w:eastAsia="zh-CN"/>
        </w:rPr>
        <w:t>IPv</w:t>
      </w:r>
      <w:r>
        <w:rPr>
          <w:rFonts w:hint="eastAsia"/>
          <w:lang w:eastAsia="zh-CN"/>
        </w:rPr>
        <w:t>6</w:t>
      </w:r>
      <w:r w:rsidRPr="004D3C92">
        <w:rPr>
          <w:rFonts w:hint="eastAsia"/>
          <w:lang w:eastAsia="zh-CN"/>
        </w:rPr>
        <w:t>路由组网中，不需要执行本配置。</w:t>
      </w:r>
    </w:p>
    <w:p w:rsidR="00FA57E8" w:rsidRPr="004D3C92" w:rsidRDefault="00FA57E8" w:rsidP="00FA57E8">
      <w:pPr>
        <w:pStyle w:val="ItemIndent1"/>
        <w:rPr>
          <w:lang w:eastAsia="zh-CN"/>
        </w:rPr>
      </w:pPr>
      <w:r w:rsidRPr="004D3C92">
        <w:rPr>
          <w:rFonts w:hint="eastAsia"/>
          <w:lang w:eastAsia="zh-CN"/>
        </w:rPr>
        <w:t>本配置中各命令的详细介绍，请参见“</w:t>
      </w:r>
      <w:r w:rsidRPr="004D3C92">
        <w:rPr>
          <w:rFonts w:hint="eastAsia"/>
          <w:lang w:eastAsia="zh-CN"/>
        </w:rPr>
        <w:t>MPLS</w:t>
      </w:r>
      <w:r w:rsidRPr="004D3C92">
        <w:rPr>
          <w:rFonts w:hint="eastAsia"/>
          <w:lang w:eastAsia="zh-CN"/>
        </w:rPr>
        <w:t>命令参考”中的“</w:t>
      </w:r>
      <w:r w:rsidRPr="004D3C92">
        <w:rPr>
          <w:rFonts w:hint="eastAsia"/>
          <w:lang w:eastAsia="zh-CN"/>
        </w:rPr>
        <w:t>MPLS OAM</w:t>
      </w:r>
      <w:r w:rsidRPr="004D3C92">
        <w:rPr>
          <w:rFonts w:hint="eastAsia"/>
          <w:lang w:eastAsia="zh-CN"/>
        </w:rPr>
        <w:t>”。</w:t>
      </w:r>
    </w:p>
    <w:p w:rsidR="00FA57E8" w:rsidRPr="004D3C92" w:rsidRDefault="00FA57E8" w:rsidP="00FA57E8">
      <w:pPr>
        <w:pStyle w:val="ItemStep"/>
      </w:pPr>
      <w:r w:rsidRPr="004D3C92">
        <w:rPr>
          <w:rFonts w:hint="eastAsia"/>
        </w:rPr>
        <w:t>配置路由策略。</w:t>
      </w:r>
    </w:p>
    <w:p w:rsidR="00FA57E8" w:rsidRPr="004D3C92" w:rsidRDefault="00FA57E8" w:rsidP="00FA57E8">
      <w:pPr>
        <w:pStyle w:val="ItemStep2"/>
        <w:rPr>
          <w:lang w:eastAsia="zh-CN"/>
        </w:rPr>
      </w:pPr>
      <w:r w:rsidRPr="004D3C92">
        <w:rPr>
          <w:rFonts w:hint="eastAsia"/>
          <w:lang w:eastAsia="zh-CN"/>
        </w:rPr>
        <w:t>创建路由策略，并进入路由策略视图。</w:t>
      </w:r>
    </w:p>
    <w:p w:rsidR="00FA57E8" w:rsidRPr="004D3C92" w:rsidRDefault="00FA57E8" w:rsidP="00FA57E8">
      <w:pPr>
        <w:pStyle w:val="ItemIndent2"/>
        <w:rPr>
          <w:rStyle w:val="commandparameter"/>
        </w:rPr>
      </w:pPr>
      <w:r w:rsidRPr="004D3C92">
        <w:rPr>
          <w:rStyle w:val="commandkeywords"/>
        </w:rPr>
        <w:t>route-policy</w:t>
      </w:r>
      <w:r w:rsidRPr="004D3C92">
        <w:t xml:space="preserve"> </w:t>
      </w:r>
      <w:r w:rsidRPr="004D3C92">
        <w:rPr>
          <w:rStyle w:val="commandparameter"/>
        </w:rPr>
        <w:t>route-policy-name</w:t>
      </w:r>
      <w:r w:rsidRPr="004D3C92">
        <w:rPr>
          <w:rStyle w:val="commandkeywords"/>
        </w:rPr>
        <w:t xml:space="preserve"> permit node </w:t>
      </w:r>
      <w:r w:rsidRPr="004D3C92">
        <w:rPr>
          <w:rStyle w:val="commandparameter"/>
        </w:rPr>
        <w:t>node-number</w:t>
      </w:r>
    </w:p>
    <w:p w:rsidR="00FA57E8" w:rsidRPr="004D3C92" w:rsidRDefault="00FA57E8" w:rsidP="00FA57E8">
      <w:pPr>
        <w:pStyle w:val="ItemStep2"/>
        <w:rPr>
          <w:lang w:eastAsia="zh-CN"/>
        </w:rPr>
      </w:pPr>
      <w:r w:rsidRPr="004D3C92">
        <w:rPr>
          <w:rFonts w:hint="eastAsia"/>
          <w:lang w:eastAsia="zh-CN"/>
        </w:rPr>
        <w:t>配置快速重路由的备份下一跳地址。</w:t>
      </w:r>
    </w:p>
    <w:p w:rsidR="00FA57E8" w:rsidRPr="004D3C92" w:rsidRDefault="00FA57E8" w:rsidP="00FA57E8">
      <w:pPr>
        <w:pStyle w:val="ItemIndent2"/>
        <w:rPr>
          <w:rStyle w:val="commandparameter"/>
        </w:rPr>
      </w:pPr>
      <w:r w:rsidRPr="004D3C92">
        <w:rPr>
          <w:rStyle w:val="commandkeywords"/>
        </w:rPr>
        <w:t>apply</w:t>
      </w:r>
      <w:r w:rsidRPr="004D3C92">
        <w:rPr>
          <w:rFonts w:hint="eastAsia"/>
        </w:rPr>
        <w:t xml:space="preserve"> </w:t>
      </w:r>
      <w:r w:rsidRPr="004D3C92">
        <w:rPr>
          <w:rStyle w:val="commandkeywords"/>
          <w:rFonts w:hint="eastAsia"/>
        </w:rPr>
        <w:t>fast-reroute</w:t>
      </w:r>
      <w:r w:rsidRPr="004D3C92">
        <w:rPr>
          <w:rFonts w:hint="eastAsia"/>
        </w:rPr>
        <w:t xml:space="preserve"> </w:t>
      </w:r>
      <w:r w:rsidRPr="004D3C92">
        <w:rPr>
          <w:rStyle w:val="commandkeywords"/>
          <w:rFonts w:hint="eastAsia"/>
        </w:rPr>
        <w:t>backup-</w:t>
      </w:r>
      <w:r w:rsidRPr="004D3C92">
        <w:rPr>
          <w:rStyle w:val="commandkeywords"/>
        </w:rPr>
        <w:t>next</w:t>
      </w:r>
      <w:r w:rsidRPr="004D3C92">
        <w:rPr>
          <w:rStyle w:val="commandkeywords"/>
          <w:rFonts w:hint="eastAsia"/>
        </w:rPr>
        <w:t>h</w:t>
      </w:r>
      <w:r w:rsidRPr="004D3C92">
        <w:rPr>
          <w:rStyle w:val="commandkeywords"/>
        </w:rPr>
        <w:t>op</w:t>
      </w:r>
      <w:r w:rsidRPr="004D3C92">
        <w:rPr>
          <w:rStyle w:val="commandparameter"/>
        </w:rPr>
        <w:t xml:space="preserve"> ip-address</w:t>
      </w:r>
    </w:p>
    <w:p w:rsidR="00FA57E8" w:rsidRPr="004D3C92" w:rsidRDefault="00FA57E8" w:rsidP="00FA57E8">
      <w:pPr>
        <w:pStyle w:val="ItemIndent2"/>
        <w:rPr>
          <w:lang w:eastAsia="zh-CN"/>
        </w:rPr>
      </w:pPr>
      <w:r w:rsidRPr="004D3C92">
        <w:rPr>
          <w:rFonts w:hint="eastAsia"/>
          <w:lang w:eastAsia="zh-CN"/>
        </w:rPr>
        <w:t>缺省情况下，未配置快速重路由的备份下一跳地址。</w:t>
      </w:r>
    </w:p>
    <w:p w:rsidR="00FA57E8" w:rsidRPr="004D3C92" w:rsidRDefault="00FA57E8" w:rsidP="00FA57E8">
      <w:pPr>
        <w:pStyle w:val="ItemStep2"/>
      </w:pPr>
      <w:r w:rsidRPr="004D3C92">
        <w:rPr>
          <w:rFonts w:hint="eastAsia"/>
        </w:rPr>
        <w:t>退回系统视图。</w:t>
      </w:r>
    </w:p>
    <w:p w:rsidR="00FA57E8" w:rsidRPr="004D3C92" w:rsidRDefault="00FA57E8" w:rsidP="00FA57E8">
      <w:pPr>
        <w:pStyle w:val="ItemIndent2"/>
      </w:pPr>
      <w:r w:rsidRPr="004D3C92">
        <w:rPr>
          <w:rStyle w:val="commandkeywords"/>
        </w:rPr>
        <w:t>quit</w:t>
      </w:r>
    </w:p>
    <w:p w:rsidR="00FA57E8" w:rsidRPr="004D3C92" w:rsidRDefault="00FA57E8" w:rsidP="00FA57E8">
      <w:pPr>
        <w:pStyle w:val="ItemIndent1"/>
        <w:rPr>
          <w:lang w:eastAsia="zh-CN"/>
        </w:rPr>
      </w:pPr>
      <w:r w:rsidRPr="004D3C92">
        <w:rPr>
          <w:rFonts w:hint="eastAsia"/>
          <w:lang w:eastAsia="zh-CN"/>
        </w:rPr>
        <w:t>本配置中各命令的详细介绍，请参见“三层技术</w:t>
      </w:r>
      <w:r w:rsidRPr="004D3C92">
        <w:rPr>
          <w:lang w:eastAsia="zh-CN"/>
        </w:rPr>
        <w:t>-IP</w:t>
      </w:r>
      <w:r w:rsidRPr="004D3C92">
        <w:rPr>
          <w:rFonts w:hint="eastAsia"/>
          <w:lang w:eastAsia="zh-CN"/>
        </w:rPr>
        <w:t>路由命令参考”中的“路由策略”。</w:t>
      </w:r>
    </w:p>
    <w:p w:rsidR="00FA57E8" w:rsidRPr="004D3C92" w:rsidRDefault="00FA57E8" w:rsidP="00FA57E8">
      <w:pPr>
        <w:pStyle w:val="ItemStep"/>
      </w:pPr>
      <w:r w:rsidRPr="004D3C92">
        <w:rPr>
          <w:rFonts w:hint="eastAsia"/>
        </w:rPr>
        <w:t>进入</w:t>
      </w:r>
      <w:r w:rsidRPr="004D3C92">
        <w:t>BGP</w:t>
      </w:r>
      <w:r w:rsidRPr="004D3C92">
        <w:t>实例视图</w:t>
      </w:r>
      <w:r w:rsidRPr="004D3C92">
        <w:rPr>
          <w:rFonts w:hint="eastAsia"/>
        </w:rPr>
        <w:t>。</w:t>
      </w:r>
    </w:p>
    <w:p w:rsidR="00FA57E8" w:rsidRPr="004D3C92" w:rsidRDefault="00FA57E8" w:rsidP="00FA57E8">
      <w:pPr>
        <w:pStyle w:val="ItemIndent1"/>
        <w:rPr>
          <w:rStyle w:val="commandtext"/>
        </w:rPr>
      </w:pPr>
      <w:r w:rsidRPr="004D3C92">
        <w:rPr>
          <w:rStyle w:val="commandkeywords"/>
        </w:rPr>
        <w:t>bgp</w:t>
      </w:r>
      <w:r w:rsidRPr="004D3C92">
        <w:t xml:space="preserve"> </w:t>
      </w:r>
      <w:r w:rsidRPr="004D3C92">
        <w:rPr>
          <w:rStyle w:val="commandparameter"/>
        </w:rPr>
        <w:t>as-number</w:t>
      </w:r>
      <w:r w:rsidRPr="004D3C92">
        <w:t xml:space="preserve"> </w:t>
      </w:r>
      <w:r w:rsidRPr="004D3C92">
        <w:rPr>
          <w:rStyle w:val="commandtext"/>
          <w:rFonts w:hint="eastAsia"/>
        </w:rPr>
        <w:t>[</w:t>
      </w:r>
      <w:r w:rsidRPr="004D3C92">
        <w:rPr>
          <w:rFonts w:hint="eastAsia"/>
        </w:rPr>
        <w:t xml:space="preserve"> </w:t>
      </w:r>
      <w:r w:rsidRPr="004D3C92">
        <w:rPr>
          <w:rStyle w:val="commandkeywords"/>
          <w:rFonts w:hint="eastAsia"/>
        </w:rPr>
        <w:t>instance</w:t>
      </w:r>
      <w:r w:rsidRPr="004D3C92">
        <w:rPr>
          <w:rFonts w:hint="eastAsia"/>
        </w:rPr>
        <w:t xml:space="preserve"> </w:t>
      </w:r>
      <w:r w:rsidRPr="004D3C92">
        <w:rPr>
          <w:rStyle w:val="commandparameter"/>
          <w:rFonts w:hint="eastAsia"/>
        </w:rPr>
        <w:t>instance-name</w:t>
      </w:r>
      <w:r w:rsidRPr="004D3C92">
        <w:rPr>
          <w:rFonts w:hint="eastAsia"/>
        </w:rPr>
        <w:t xml:space="preserve"> </w:t>
      </w:r>
      <w:r w:rsidRPr="004D3C92">
        <w:rPr>
          <w:rStyle w:val="commandtext"/>
          <w:rFonts w:hint="eastAsia"/>
        </w:rPr>
        <w:t>]</w:t>
      </w:r>
    </w:p>
    <w:p w:rsidR="00FA57E8" w:rsidRPr="004D3C92" w:rsidRDefault="00FA57E8" w:rsidP="00FA57E8">
      <w:pPr>
        <w:pStyle w:val="ItemStep"/>
        <w:rPr>
          <w:lang w:eastAsia="zh-CN"/>
        </w:rPr>
      </w:pPr>
      <w:r w:rsidRPr="004D3C92">
        <w:rPr>
          <w:rFonts w:hint="eastAsia"/>
          <w:lang w:eastAsia="zh-CN"/>
        </w:rPr>
        <w:t>（可选）配置通过</w:t>
      </w:r>
      <w:r w:rsidRPr="004D3C92">
        <w:rPr>
          <w:lang w:eastAsia="zh-CN"/>
        </w:rPr>
        <w:t>Echo</w:t>
      </w:r>
      <w:r w:rsidRPr="004D3C92">
        <w:rPr>
          <w:rFonts w:hint="eastAsia"/>
          <w:lang w:eastAsia="zh-CN"/>
        </w:rPr>
        <w:t>方式的</w:t>
      </w:r>
      <w:r w:rsidRPr="004D3C92">
        <w:rPr>
          <w:lang w:eastAsia="zh-CN"/>
        </w:rPr>
        <w:t>BFD</w:t>
      </w:r>
      <w:r w:rsidRPr="004D3C92">
        <w:rPr>
          <w:rFonts w:hint="eastAsia"/>
          <w:lang w:eastAsia="zh-CN"/>
        </w:rPr>
        <w:t>会话检测主路由的下一跳是否可达。</w:t>
      </w:r>
    </w:p>
    <w:p w:rsidR="00FA57E8" w:rsidRPr="004D3C92" w:rsidRDefault="00FA57E8" w:rsidP="00FA57E8">
      <w:pPr>
        <w:pStyle w:val="ItemIndent1"/>
        <w:rPr>
          <w:rStyle w:val="commandkeywords"/>
        </w:rPr>
      </w:pPr>
      <w:r w:rsidRPr="004D3C92">
        <w:rPr>
          <w:rStyle w:val="commandkeywords"/>
        </w:rPr>
        <w:t>primary-path-detect bfd echo</w:t>
      </w:r>
    </w:p>
    <w:p w:rsidR="00FA57E8" w:rsidRPr="004D3C92" w:rsidRDefault="00FA57E8" w:rsidP="00FA57E8">
      <w:pPr>
        <w:pStyle w:val="ItemIndent1"/>
      </w:pPr>
      <w:r w:rsidRPr="004D3C92">
        <w:rPr>
          <w:rFonts w:hint="eastAsia"/>
        </w:rPr>
        <w:t>缺省情况下，通过</w:t>
      </w:r>
      <w:r w:rsidRPr="004D3C92">
        <w:rPr>
          <w:rFonts w:hint="eastAsia"/>
        </w:rPr>
        <w:t>ARP</w:t>
      </w:r>
      <w:r w:rsidRPr="004D3C92">
        <w:rPr>
          <w:rFonts w:hint="eastAsia"/>
        </w:rPr>
        <w:t>检测主路由的下一跳是否可达。</w:t>
      </w:r>
    </w:p>
    <w:p w:rsidR="00FA57E8" w:rsidRPr="004D3C92" w:rsidRDefault="00FA57E8" w:rsidP="00FA57E8">
      <w:pPr>
        <w:pStyle w:val="ItemIndent1"/>
      </w:pPr>
      <w:r w:rsidRPr="004D3C92">
        <w:rPr>
          <w:rFonts w:hint="eastAsia"/>
        </w:rPr>
        <w:t>VPNv6</w:t>
      </w:r>
      <w:r w:rsidRPr="004D3C92">
        <w:rPr>
          <w:rFonts w:hint="eastAsia"/>
        </w:rPr>
        <w:t>路由备份</w:t>
      </w:r>
      <w:r w:rsidRPr="004D3C92">
        <w:rPr>
          <w:rFonts w:hint="eastAsia"/>
        </w:rPr>
        <w:t>IPv</w:t>
      </w:r>
      <w:r>
        <w:rPr>
          <w:rFonts w:hint="eastAsia"/>
          <w:lang w:eastAsia="zh-CN"/>
        </w:rPr>
        <w:t>6</w:t>
      </w:r>
      <w:r w:rsidRPr="004D3C92">
        <w:rPr>
          <w:rFonts w:hint="eastAsia"/>
        </w:rPr>
        <w:t>路由组网中，可以根据实际情况选择是否执行本配置；其他组网中，无需执行本配置。</w:t>
      </w:r>
    </w:p>
    <w:p w:rsidR="00FA57E8" w:rsidRPr="004D3C92" w:rsidRDefault="00FA57E8" w:rsidP="00FA57E8">
      <w:pPr>
        <w:pStyle w:val="ItemIndent1"/>
        <w:rPr>
          <w:lang w:eastAsia="zh-CN"/>
        </w:rPr>
      </w:pPr>
      <w:r w:rsidRPr="004D3C92">
        <w:rPr>
          <w:rFonts w:hint="eastAsia"/>
          <w:lang w:eastAsia="zh-CN"/>
        </w:rPr>
        <w:t>本命令的详细介绍，请参见“三层技术</w:t>
      </w:r>
      <w:r w:rsidRPr="004D3C92">
        <w:rPr>
          <w:lang w:eastAsia="zh-CN"/>
        </w:rPr>
        <w:t>-IP</w:t>
      </w:r>
      <w:r w:rsidRPr="004D3C92">
        <w:rPr>
          <w:rFonts w:hint="eastAsia"/>
          <w:lang w:eastAsia="zh-CN"/>
        </w:rPr>
        <w:t>路由命令参考”中的“</w:t>
      </w:r>
      <w:r w:rsidRPr="004D3C92">
        <w:rPr>
          <w:rFonts w:hint="eastAsia"/>
          <w:lang w:eastAsia="zh-CN"/>
        </w:rPr>
        <w:t>BGP</w:t>
      </w:r>
      <w:r w:rsidRPr="004D3C92">
        <w:rPr>
          <w:rFonts w:hint="eastAsia"/>
          <w:lang w:eastAsia="zh-CN"/>
        </w:rPr>
        <w:t>”。</w:t>
      </w:r>
    </w:p>
    <w:p w:rsidR="00FA57E8" w:rsidRPr="004D3C92" w:rsidRDefault="00FA57E8" w:rsidP="00FA57E8">
      <w:pPr>
        <w:pStyle w:val="ItemStep"/>
        <w:rPr>
          <w:lang w:eastAsia="zh-CN"/>
        </w:rPr>
      </w:pPr>
      <w:r w:rsidRPr="004D3C92">
        <w:rPr>
          <w:rFonts w:hint="eastAsia"/>
          <w:lang w:eastAsia="zh-CN"/>
        </w:rPr>
        <w:t>进入</w:t>
      </w:r>
      <w:r w:rsidRPr="004D3C92">
        <w:rPr>
          <w:rFonts w:hint="eastAsia"/>
          <w:lang w:eastAsia="zh-CN"/>
        </w:rPr>
        <w:t>BGP-</w:t>
      </w:r>
      <w:r w:rsidRPr="004D3C92">
        <w:rPr>
          <w:lang w:eastAsia="zh-CN"/>
        </w:rPr>
        <w:t>VPN</w:t>
      </w:r>
      <w:r w:rsidRPr="004D3C92">
        <w:rPr>
          <w:rFonts w:hint="eastAsia"/>
          <w:lang w:eastAsia="zh-CN"/>
        </w:rPr>
        <w:t>实例视图。</w:t>
      </w:r>
    </w:p>
    <w:p w:rsidR="00FA57E8" w:rsidRPr="004D3C92" w:rsidRDefault="00FA57E8" w:rsidP="00FA57E8">
      <w:pPr>
        <w:pStyle w:val="ItemIndent1"/>
        <w:rPr>
          <w:rStyle w:val="commandparameter"/>
        </w:rPr>
      </w:pPr>
      <w:r w:rsidRPr="004D3C92">
        <w:rPr>
          <w:rStyle w:val="commandkeywords"/>
        </w:rPr>
        <w:t xml:space="preserve">ip vpn-instance </w:t>
      </w:r>
      <w:r w:rsidRPr="004D3C92">
        <w:rPr>
          <w:rStyle w:val="commandparameter"/>
        </w:rPr>
        <w:t>vpn-instance-name</w:t>
      </w:r>
    </w:p>
    <w:p w:rsidR="00FA57E8" w:rsidRPr="004D3C92" w:rsidRDefault="00FA57E8" w:rsidP="00FA57E8">
      <w:pPr>
        <w:pStyle w:val="ItemStep"/>
        <w:rPr>
          <w:lang w:eastAsia="zh-CN"/>
        </w:rPr>
      </w:pPr>
      <w:r w:rsidRPr="004D3C92">
        <w:rPr>
          <w:rFonts w:hint="eastAsia"/>
          <w:lang w:eastAsia="zh-CN"/>
        </w:rPr>
        <w:t>进入</w:t>
      </w:r>
      <w:r w:rsidRPr="004D3C92">
        <w:rPr>
          <w:rFonts w:hint="eastAsia"/>
          <w:lang w:eastAsia="zh-CN"/>
        </w:rPr>
        <w:t>BGP-VPN IPv6</w:t>
      </w:r>
      <w:r w:rsidRPr="004D3C92">
        <w:rPr>
          <w:rFonts w:hint="eastAsia"/>
          <w:lang w:eastAsia="zh-CN"/>
        </w:rPr>
        <w:t>单播地址族视图。</w:t>
      </w:r>
    </w:p>
    <w:p w:rsidR="00FA57E8" w:rsidRPr="004D3C92" w:rsidRDefault="00FA57E8" w:rsidP="00FA57E8">
      <w:pPr>
        <w:pStyle w:val="ItemIndent1"/>
        <w:rPr>
          <w:rStyle w:val="commandtext"/>
        </w:rPr>
      </w:pPr>
      <w:r w:rsidRPr="004D3C92">
        <w:rPr>
          <w:rStyle w:val="commandkeywords"/>
        </w:rPr>
        <w:t>address-family ipv</w:t>
      </w:r>
      <w:r w:rsidRPr="004D3C92">
        <w:rPr>
          <w:rStyle w:val="commandkeywords"/>
          <w:rFonts w:hint="eastAsia"/>
        </w:rPr>
        <w:t>6</w:t>
      </w:r>
      <w:r w:rsidRPr="004D3C92">
        <w:rPr>
          <w:rStyle w:val="commandkeywords"/>
        </w:rPr>
        <w:t xml:space="preserve"> </w:t>
      </w:r>
      <w:r w:rsidRPr="004D3C92">
        <w:rPr>
          <w:rStyle w:val="commandtext"/>
          <w:rFonts w:hint="eastAsia"/>
        </w:rPr>
        <w:t>[</w:t>
      </w:r>
      <w:r w:rsidRPr="004D3C92">
        <w:rPr>
          <w:rFonts w:hint="eastAsia"/>
        </w:rPr>
        <w:t xml:space="preserve"> </w:t>
      </w:r>
      <w:r w:rsidRPr="004D3C92">
        <w:rPr>
          <w:rStyle w:val="commandkeywords"/>
        </w:rPr>
        <w:t>unicast</w:t>
      </w:r>
      <w:r w:rsidRPr="004D3C92">
        <w:rPr>
          <w:rStyle w:val="commandkeywords"/>
          <w:rFonts w:hint="eastAsia"/>
        </w:rPr>
        <w:t xml:space="preserve"> </w:t>
      </w:r>
      <w:r w:rsidRPr="004D3C92">
        <w:rPr>
          <w:rStyle w:val="commandtext"/>
          <w:rFonts w:hint="eastAsia"/>
        </w:rPr>
        <w:t>]</w:t>
      </w:r>
    </w:p>
    <w:p w:rsidR="00FA57E8" w:rsidRPr="004D3C92" w:rsidRDefault="00FA57E8" w:rsidP="00FA57E8">
      <w:pPr>
        <w:pStyle w:val="ItemStep"/>
        <w:rPr>
          <w:lang w:eastAsia="zh-CN"/>
        </w:rPr>
      </w:pPr>
      <w:r w:rsidRPr="004D3C92">
        <w:rPr>
          <w:rFonts w:hint="eastAsia"/>
          <w:lang w:eastAsia="zh-CN"/>
        </w:rPr>
        <w:t>在当前地址族视图下指定快速重路由引用的路由策略。</w:t>
      </w:r>
    </w:p>
    <w:p w:rsidR="00FA57E8" w:rsidRPr="004D3C92" w:rsidRDefault="00FA57E8" w:rsidP="00FA57E8">
      <w:pPr>
        <w:pStyle w:val="ItemIndent1"/>
        <w:rPr>
          <w:rStyle w:val="commandparameter"/>
        </w:rPr>
      </w:pPr>
      <w:r w:rsidRPr="004D3C92">
        <w:rPr>
          <w:rStyle w:val="commandkeywords"/>
        </w:rPr>
        <w:t xml:space="preserve">fast-reroute route-policy </w:t>
      </w:r>
      <w:r w:rsidRPr="004D3C92">
        <w:rPr>
          <w:rStyle w:val="commandparameter"/>
        </w:rPr>
        <w:t>route-policy-name</w:t>
      </w:r>
    </w:p>
    <w:p w:rsidR="00FA57E8" w:rsidRPr="004D3C92" w:rsidRDefault="00FA57E8" w:rsidP="00FA57E8">
      <w:pPr>
        <w:pStyle w:val="ItemIndent1"/>
        <w:rPr>
          <w:lang w:eastAsia="zh-CN"/>
        </w:rPr>
      </w:pPr>
      <w:r w:rsidRPr="004D3C92">
        <w:rPr>
          <w:rFonts w:hint="eastAsia"/>
          <w:lang w:eastAsia="zh-CN"/>
        </w:rPr>
        <w:t>缺省情况下，快速重路由未引用任何路由策略。</w:t>
      </w:r>
    </w:p>
    <w:p w:rsidR="00FA57E8" w:rsidRPr="004D3C92" w:rsidRDefault="00FA57E8" w:rsidP="00FA57E8">
      <w:pPr>
        <w:pStyle w:val="ItemIndent1"/>
      </w:pPr>
      <w:r w:rsidRPr="004D3C92">
        <w:rPr>
          <w:rFonts w:hint="eastAsia"/>
        </w:rPr>
        <w:t>引用的路由策略中，只有</w:t>
      </w:r>
      <w:r w:rsidRPr="004D3C92">
        <w:rPr>
          <w:rStyle w:val="commandkeywords"/>
        </w:rPr>
        <w:t>apply fast-reroute</w:t>
      </w:r>
      <w:r w:rsidRPr="004D3C92">
        <w:rPr>
          <w:rStyle w:val="commandkeywords"/>
          <w:rFonts w:hint="eastAsia"/>
        </w:rPr>
        <w:t xml:space="preserve"> backup-</w:t>
      </w:r>
      <w:r w:rsidRPr="004D3C92">
        <w:rPr>
          <w:rStyle w:val="commandkeywords"/>
        </w:rPr>
        <w:t>nexthop</w:t>
      </w:r>
      <w:r w:rsidRPr="004D3C92">
        <w:rPr>
          <w:rFonts w:hint="eastAsia"/>
        </w:rPr>
        <w:t>命令生效，其他</w:t>
      </w:r>
      <w:r w:rsidRPr="004D3C92">
        <w:rPr>
          <w:rStyle w:val="commandkeywords"/>
        </w:rPr>
        <w:t>apply</w:t>
      </w:r>
      <w:r w:rsidRPr="004D3C92">
        <w:rPr>
          <w:rFonts w:hint="eastAsia"/>
        </w:rPr>
        <w:t>子句不会生效。</w:t>
      </w:r>
    </w:p>
    <w:p w:rsidR="00FA57E8" w:rsidRPr="004D3C92" w:rsidRDefault="00FA57E8" w:rsidP="00AD7D0A">
      <w:pPr>
        <w:pStyle w:val="ItemIndent1"/>
      </w:pPr>
      <w:r w:rsidRPr="004D3C92">
        <w:rPr>
          <w:rFonts w:hint="eastAsia"/>
        </w:rPr>
        <w:lastRenderedPageBreak/>
        <w:t>本命令的详细介绍，请参见“三层技术</w:t>
      </w:r>
      <w:r w:rsidRPr="004D3C92">
        <w:t>-IP</w:t>
      </w:r>
      <w:r w:rsidRPr="004D3C92">
        <w:rPr>
          <w:rFonts w:hint="eastAsia"/>
        </w:rPr>
        <w:t>路由命令参考”中的“</w:t>
      </w:r>
      <w:r w:rsidRPr="004D3C92">
        <w:rPr>
          <w:rFonts w:hint="eastAsia"/>
        </w:rPr>
        <w:t>BGP</w:t>
      </w:r>
      <w:r w:rsidRPr="004D3C92">
        <w:rPr>
          <w:rFonts w:hint="eastAsia"/>
        </w:rPr>
        <w:t>”。</w:t>
      </w:r>
    </w:p>
    <w:p w:rsidR="00FA57E8" w:rsidRPr="004D3C92" w:rsidRDefault="00FA57E8" w:rsidP="00FA57E8">
      <w:pPr>
        <w:pStyle w:val="3"/>
      </w:pPr>
      <w:bookmarkStart w:id="3625" w:name="_Toc17826987"/>
      <w:bookmarkStart w:id="3626" w:name="_Toc26177840"/>
      <w:bookmarkStart w:id="3627" w:name="_Toc45106055"/>
      <w:r w:rsidRPr="004D3C92">
        <w:rPr>
          <w:rFonts w:hint="eastAsia"/>
        </w:rPr>
        <w:t>开启地址族快速重路由功能</w:t>
      </w:r>
      <w:bookmarkEnd w:id="3625"/>
      <w:bookmarkEnd w:id="3626"/>
      <w:bookmarkEnd w:id="3627"/>
    </w:p>
    <w:p w:rsidR="00FA57E8" w:rsidRPr="004D3C92" w:rsidRDefault="00FA57E8" w:rsidP="00FA57E8">
      <w:pPr>
        <w:pStyle w:val="ItemStep"/>
      </w:pPr>
      <w:r w:rsidRPr="004D3C92">
        <w:rPr>
          <w:rFonts w:hint="eastAsia"/>
        </w:rPr>
        <w:t>进入系统视图。</w:t>
      </w:r>
    </w:p>
    <w:p w:rsidR="00FA57E8" w:rsidRPr="004D3C92" w:rsidRDefault="00FA57E8" w:rsidP="00FA57E8">
      <w:pPr>
        <w:pStyle w:val="ItemIndent1"/>
        <w:rPr>
          <w:rStyle w:val="commandkeywords"/>
        </w:rPr>
      </w:pPr>
      <w:r w:rsidRPr="004D3C92">
        <w:rPr>
          <w:rStyle w:val="commandkeywords"/>
          <w:rFonts w:hint="eastAsia"/>
        </w:rPr>
        <w:t>system-view</w:t>
      </w:r>
    </w:p>
    <w:p w:rsidR="00FA57E8" w:rsidRPr="004D3C92" w:rsidRDefault="00FA57E8" w:rsidP="00FA57E8">
      <w:pPr>
        <w:pStyle w:val="ItemStep"/>
      </w:pPr>
      <w:r w:rsidRPr="004D3C92">
        <w:rPr>
          <w:rFonts w:hint="eastAsia"/>
        </w:rPr>
        <w:t>配置</w:t>
      </w:r>
      <w:r w:rsidRPr="004D3C92">
        <w:rPr>
          <w:rFonts w:hint="eastAsia"/>
        </w:rPr>
        <w:t>BFD</w:t>
      </w:r>
      <w:r w:rsidRPr="004D3C92">
        <w:rPr>
          <w:rFonts w:hint="eastAsia"/>
        </w:rPr>
        <w:t>检测。</w:t>
      </w:r>
    </w:p>
    <w:p w:rsidR="00FA57E8" w:rsidRPr="004D3C92" w:rsidRDefault="00FA57E8" w:rsidP="00FA57E8">
      <w:pPr>
        <w:pStyle w:val="ItemList2"/>
      </w:pPr>
      <w:r w:rsidRPr="004D3C92">
        <w:rPr>
          <w:rFonts w:hint="eastAsia"/>
        </w:rPr>
        <w:t>使能</w:t>
      </w:r>
      <w:r w:rsidRPr="004D3C92">
        <w:rPr>
          <w:rFonts w:hint="eastAsia"/>
        </w:rPr>
        <w:t>MPLS BFD</w:t>
      </w:r>
      <w:r w:rsidRPr="004D3C92">
        <w:rPr>
          <w:rFonts w:hint="eastAsia"/>
        </w:rPr>
        <w:t>功能。</w:t>
      </w:r>
    </w:p>
    <w:p w:rsidR="00FA57E8" w:rsidRPr="004D3C92" w:rsidRDefault="00FA57E8" w:rsidP="00FA57E8">
      <w:pPr>
        <w:pStyle w:val="ItemIndent2"/>
        <w:rPr>
          <w:rStyle w:val="commandkeywords"/>
        </w:rPr>
      </w:pPr>
      <w:r w:rsidRPr="004D3C92">
        <w:rPr>
          <w:rStyle w:val="commandkeywords"/>
        </w:rPr>
        <w:t>mpls bfd enable</w:t>
      </w:r>
    </w:p>
    <w:p w:rsidR="00FA57E8" w:rsidRPr="004D3C92" w:rsidRDefault="00FA57E8" w:rsidP="00FA57E8">
      <w:pPr>
        <w:pStyle w:val="ItemIndent2"/>
        <w:rPr>
          <w:rStyle w:val="commandkeywords"/>
          <w:lang w:eastAsia="zh-CN"/>
        </w:rPr>
      </w:pPr>
      <w:r w:rsidRPr="004D3C92">
        <w:rPr>
          <w:rFonts w:hint="eastAsia"/>
          <w:lang w:eastAsia="zh-CN"/>
        </w:rPr>
        <w:t>缺省情况下，</w:t>
      </w:r>
      <w:r w:rsidRPr="004D3C92">
        <w:rPr>
          <w:lang w:eastAsia="zh-CN"/>
        </w:rPr>
        <w:t>MPLS</w:t>
      </w:r>
      <w:r w:rsidRPr="004D3C92">
        <w:rPr>
          <w:rFonts w:hint="eastAsia"/>
          <w:lang w:eastAsia="zh-CN"/>
        </w:rPr>
        <w:t>与</w:t>
      </w:r>
      <w:r w:rsidRPr="004D3C92">
        <w:rPr>
          <w:lang w:eastAsia="zh-CN"/>
        </w:rPr>
        <w:t>BFD</w:t>
      </w:r>
      <w:r w:rsidRPr="004D3C92">
        <w:rPr>
          <w:rFonts w:hint="eastAsia"/>
          <w:lang w:eastAsia="zh-CN"/>
        </w:rPr>
        <w:t>联动功能处于关闭状态。</w:t>
      </w:r>
    </w:p>
    <w:p w:rsidR="00FA57E8" w:rsidRPr="004D3C92" w:rsidRDefault="00FA57E8" w:rsidP="00FA57E8">
      <w:pPr>
        <w:pStyle w:val="ItemIndent2"/>
        <w:rPr>
          <w:lang w:eastAsia="zh-CN"/>
        </w:rPr>
      </w:pPr>
      <w:r w:rsidRPr="004D3C92">
        <w:rPr>
          <w:rFonts w:hint="eastAsia"/>
          <w:lang w:eastAsia="zh-CN"/>
        </w:rPr>
        <w:t>在</w:t>
      </w:r>
      <w:r w:rsidRPr="004D3C92">
        <w:rPr>
          <w:rFonts w:hint="eastAsia"/>
          <w:lang w:eastAsia="zh-CN"/>
        </w:rPr>
        <w:t>VPNv6</w:t>
      </w:r>
      <w:r w:rsidRPr="004D3C92">
        <w:rPr>
          <w:rFonts w:hint="eastAsia"/>
          <w:lang w:eastAsia="zh-CN"/>
        </w:rPr>
        <w:t>路由备份</w:t>
      </w:r>
      <w:r w:rsidRPr="004D3C92">
        <w:rPr>
          <w:rFonts w:hint="eastAsia"/>
          <w:lang w:eastAsia="zh-CN"/>
        </w:rPr>
        <w:t>VPNv</w:t>
      </w:r>
      <w:r>
        <w:rPr>
          <w:rFonts w:hint="eastAsia"/>
          <w:lang w:eastAsia="zh-CN"/>
        </w:rPr>
        <w:t>6</w:t>
      </w:r>
      <w:r w:rsidRPr="004D3C92">
        <w:rPr>
          <w:rFonts w:hint="eastAsia"/>
          <w:lang w:eastAsia="zh-CN"/>
        </w:rPr>
        <w:t>路由、</w:t>
      </w:r>
      <w:r w:rsidRPr="004D3C92">
        <w:rPr>
          <w:rFonts w:hint="eastAsia"/>
          <w:lang w:eastAsia="zh-CN"/>
        </w:rPr>
        <w:t>IPv</w:t>
      </w:r>
      <w:r>
        <w:rPr>
          <w:rFonts w:hint="eastAsia"/>
          <w:lang w:eastAsia="zh-CN"/>
        </w:rPr>
        <w:t>6</w:t>
      </w:r>
      <w:r w:rsidRPr="004D3C92">
        <w:rPr>
          <w:rFonts w:hint="eastAsia"/>
          <w:lang w:eastAsia="zh-CN"/>
        </w:rPr>
        <w:t>路由备份</w:t>
      </w:r>
      <w:r w:rsidRPr="004D3C92">
        <w:rPr>
          <w:rFonts w:hint="eastAsia"/>
          <w:lang w:eastAsia="zh-CN"/>
        </w:rPr>
        <w:t>VPNv6</w:t>
      </w:r>
      <w:r w:rsidRPr="004D3C92">
        <w:rPr>
          <w:rFonts w:hint="eastAsia"/>
          <w:lang w:eastAsia="zh-CN"/>
        </w:rPr>
        <w:t>路由组网中，需要执行本命令。本命令的详细介绍，请参见“</w:t>
      </w:r>
      <w:r w:rsidRPr="004D3C92">
        <w:rPr>
          <w:rFonts w:hint="eastAsia"/>
          <w:lang w:eastAsia="zh-CN"/>
        </w:rPr>
        <w:t>MPLS</w:t>
      </w:r>
      <w:r w:rsidRPr="004D3C92">
        <w:rPr>
          <w:rFonts w:hint="eastAsia"/>
          <w:lang w:eastAsia="zh-CN"/>
        </w:rPr>
        <w:t>命令参考”中的“</w:t>
      </w:r>
      <w:r w:rsidRPr="004D3C92">
        <w:rPr>
          <w:rFonts w:hint="eastAsia"/>
          <w:lang w:eastAsia="zh-CN"/>
        </w:rPr>
        <w:t>MPLS OAM</w:t>
      </w:r>
      <w:r w:rsidRPr="004D3C92">
        <w:rPr>
          <w:rFonts w:hint="eastAsia"/>
          <w:lang w:eastAsia="zh-CN"/>
        </w:rPr>
        <w:t>”。</w:t>
      </w:r>
    </w:p>
    <w:p w:rsidR="00FA57E8" w:rsidRPr="004D3C92" w:rsidRDefault="00FA57E8" w:rsidP="00FA57E8">
      <w:pPr>
        <w:pStyle w:val="ItemList2"/>
      </w:pPr>
      <w:r w:rsidRPr="004D3C92">
        <w:rPr>
          <w:rFonts w:hint="eastAsia"/>
        </w:rPr>
        <w:t>配置</w:t>
      </w:r>
      <w:r w:rsidRPr="004D3C92">
        <w:t>echo</w:t>
      </w:r>
      <w:r w:rsidRPr="004D3C92">
        <w:rPr>
          <w:rFonts w:hint="eastAsia"/>
        </w:rPr>
        <w:t>报文的源</w:t>
      </w:r>
      <w:r w:rsidRPr="004D3C92">
        <w:t>IP</w:t>
      </w:r>
      <w:r w:rsidRPr="004D3C92">
        <w:rPr>
          <w:rFonts w:hint="eastAsia"/>
        </w:rPr>
        <w:t>地址。</w:t>
      </w:r>
    </w:p>
    <w:p w:rsidR="00FA57E8" w:rsidRPr="004D3C92" w:rsidRDefault="00FA57E8" w:rsidP="00FA57E8">
      <w:pPr>
        <w:pStyle w:val="ItemIndent2"/>
        <w:rPr>
          <w:rStyle w:val="commandparameter"/>
        </w:rPr>
      </w:pPr>
      <w:r w:rsidRPr="004D3C92">
        <w:rPr>
          <w:rStyle w:val="commandkeywords"/>
        </w:rPr>
        <w:t>bfd echo-source-ip</w:t>
      </w:r>
      <w:r w:rsidRPr="004D3C92">
        <w:rPr>
          <w:rStyle w:val="commandparameter"/>
        </w:rPr>
        <w:t xml:space="preserve"> ip-address</w:t>
      </w:r>
    </w:p>
    <w:p w:rsidR="00FA57E8" w:rsidRPr="004D3C92" w:rsidRDefault="00FA57E8" w:rsidP="00FA57E8">
      <w:pPr>
        <w:pStyle w:val="ItemIndent2"/>
        <w:rPr>
          <w:lang w:eastAsia="zh-CN"/>
        </w:rPr>
      </w:pPr>
      <w:r w:rsidRPr="004D3C92">
        <w:rPr>
          <w:rFonts w:hint="eastAsia"/>
          <w:lang w:eastAsia="zh-CN"/>
        </w:rPr>
        <w:t>缺省情况下，未配置</w:t>
      </w:r>
      <w:r w:rsidRPr="004D3C92">
        <w:rPr>
          <w:lang w:eastAsia="zh-CN"/>
        </w:rPr>
        <w:t>echo</w:t>
      </w:r>
      <w:r w:rsidRPr="004D3C92">
        <w:rPr>
          <w:rFonts w:hint="eastAsia"/>
          <w:lang w:eastAsia="zh-CN"/>
        </w:rPr>
        <w:t>报文的源</w:t>
      </w:r>
      <w:r w:rsidRPr="004D3C92">
        <w:rPr>
          <w:lang w:eastAsia="zh-CN"/>
        </w:rPr>
        <w:t>IP</w:t>
      </w:r>
      <w:r w:rsidRPr="004D3C92">
        <w:rPr>
          <w:rFonts w:hint="eastAsia"/>
          <w:lang w:eastAsia="zh-CN"/>
        </w:rPr>
        <w:t>地址。</w:t>
      </w:r>
    </w:p>
    <w:p w:rsidR="00FA57E8" w:rsidRPr="004D3C92" w:rsidRDefault="00FA57E8" w:rsidP="00FA57E8">
      <w:pPr>
        <w:pStyle w:val="ItemIndent2"/>
        <w:rPr>
          <w:lang w:eastAsia="zh-CN"/>
        </w:rPr>
      </w:pPr>
      <w:r w:rsidRPr="004D3C92">
        <w:rPr>
          <w:rFonts w:hint="eastAsia"/>
          <w:lang w:eastAsia="zh-CN"/>
        </w:rPr>
        <w:t>VPNv6</w:t>
      </w:r>
      <w:r w:rsidRPr="004D3C92">
        <w:rPr>
          <w:rFonts w:hint="eastAsia"/>
          <w:lang w:eastAsia="zh-CN"/>
        </w:rPr>
        <w:t>路由备份</w:t>
      </w:r>
      <w:r w:rsidRPr="004D3C92">
        <w:rPr>
          <w:rFonts w:hint="eastAsia"/>
          <w:lang w:eastAsia="zh-CN"/>
        </w:rPr>
        <w:t>IPv</w:t>
      </w:r>
      <w:r>
        <w:rPr>
          <w:rFonts w:hint="eastAsia"/>
          <w:lang w:eastAsia="zh-CN"/>
        </w:rPr>
        <w:t>6</w:t>
      </w:r>
      <w:r w:rsidRPr="004D3C92">
        <w:rPr>
          <w:rFonts w:hint="eastAsia"/>
          <w:lang w:eastAsia="zh-CN"/>
        </w:rPr>
        <w:t>路由组网中，若通过</w:t>
      </w:r>
      <w:r w:rsidRPr="004D3C92">
        <w:rPr>
          <w:rFonts w:hint="eastAsia"/>
          <w:lang w:eastAsia="zh-CN"/>
        </w:rPr>
        <w:t>Echo</w:t>
      </w:r>
      <w:r w:rsidRPr="004D3C92">
        <w:rPr>
          <w:rFonts w:hint="eastAsia"/>
          <w:lang w:eastAsia="zh-CN"/>
        </w:rPr>
        <w:t>方式的</w:t>
      </w:r>
      <w:r w:rsidRPr="004D3C92">
        <w:rPr>
          <w:rFonts w:hint="eastAsia"/>
          <w:lang w:eastAsia="zh-CN"/>
        </w:rPr>
        <w:t>BFD</w:t>
      </w:r>
      <w:r w:rsidRPr="004D3C92">
        <w:rPr>
          <w:rFonts w:hint="eastAsia"/>
          <w:lang w:eastAsia="zh-CN"/>
        </w:rPr>
        <w:t>会话检测主路由的下一跳是否可达，则需要执行本命令。本命令的详细介绍，请参见“可靠性命令参考”中的“</w:t>
      </w:r>
      <w:r w:rsidRPr="004D3C92">
        <w:rPr>
          <w:rFonts w:hint="eastAsia"/>
          <w:lang w:eastAsia="zh-CN"/>
        </w:rPr>
        <w:t>BFD</w:t>
      </w:r>
      <w:r w:rsidRPr="004D3C92">
        <w:rPr>
          <w:rFonts w:hint="eastAsia"/>
          <w:lang w:eastAsia="zh-CN"/>
        </w:rPr>
        <w:t>”。</w:t>
      </w:r>
    </w:p>
    <w:p w:rsidR="00FA57E8" w:rsidRPr="004D3C92" w:rsidRDefault="00FA57E8" w:rsidP="00FA57E8">
      <w:pPr>
        <w:pStyle w:val="ItemStep"/>
      </w:pPr>
      <w:r w:rsidRPr="004D3C92">
        <w:rPr>
          <w:rFonts w:hint="eastAsia"/>
        </w:rPr>
        <w:t>配置使用</w:t>
      </w:r>
      <w:r w:rsidRPr="004D3C92">
        <w:rPr>
          <w:rFonts w:hint="eastAsia"/>
        </w:rPr>
        <w:t>BFD</w:t>
      </w:r>
      <w:r w:rsidRPr="004D3C92">
        <w:rPr>
          <w:rFonts w:hint="eastAsia"/>
        </w:rPr>
        <w:t>检测公网</w:t>
      </w:r>
      <w:r w:rsidRPr="004D3C92">
        <w:rPr>
          <w:rFonts w:hint="eastAsia"/>
        </w:rPr>
        <w:t>LSP</w:t>
      </w:r>
      <w:r w:rsidRPr="004D3C92">
        <w:rPr>
          <w:rFonts w:hint="eastAsia"/>
        </w:rPr>
        <w:t>或</w:t>
      </w:r>
      <w:r w:rsidRPr="004D3C92">
        <w:rPr>
          <w:rFonts w:hint="eastAsia"/>
        </w:rPr>
        <w:t>MPLS TE</w:t>
      </w:r>
      <w:r w:rsidRPr="004D3C92">
        <w:rPr>
          <w:rFonts w:hint="eastAsia"/>
        </w:rPr>
        <w:t>隧道的连通性。</w:t>
      </w:r>
    </w:p>
    <w:p w:rsidR="00FA57E8" w:rsidRPr="004D3C92" w:rsidRDefault="00FA57E8" w:rsidP="00FA57E8">
      <w:pPr>
        <w:pStyle w:val="ItemList2"/>
        <w:rPr>
          <w:lang w:eastAsia="zh-CN"/>
        </w:rPr>
      </w:pPr>
      <w:r w:rsidRPr="004D3C92">
        <w:rPr>
          <w:rFonts w:hint="eastAsia"/>
          <w:lang w:eastAsia="zh-CN"/>
        </w:rPr>
        <w:t>配置使用</w:t>
      </w:r>
      <w:r w:rsidRPr="004D3C92">
        <w:rPr>
          <w:lang w:eastAsia="zh-CN"/>
        </w:rPr>
        <w:t>BFD</w:t>
      </w:r>
      <w:r w:rsidRPr="004D3C92">
        <w:rPr>
          <w:rFonts w:hint="eastAsia"/>
          <w:lang w:eastAsia="zh-CN"/>
        </w:rPr>
        <w:t>检测指定</w:t>
      </w:r>
      <w:r w:rsidRPr="004D3C92">
        <w:rPr>
          <w:lang w:eastAsia="zh-CN"/>
        </w:rPr>
        <w:t>FEC</w:t>
      </w:r>
      <w:r w:rsidRPr="004D3C92">
        <w:rPr>
          <w:rFonts w:hint="eastAsia"/>
          <w:lang w:eastAsia="zh-CN"/>
        </w:rPr>
        <w:t>对应</w:t>
      </w:r>
      <w:r w:rsidRPr="004D3C92">
        <w:rPr>
          <w:lang w:eastAsia="zh-CN"/>
        </w:rPr>
        <w:t>LSP</w:t>
      </w:r>
      <w:r w:rsidRPr="004D3C92">
        <w:rPr>
          <w:rFonts w:hint="eastAsia"/>
          <w:lang w:eastAsia="zh-CN"/>
        </w:rPr>
        <w:t>的连通性。</w:t>
      </w:r>
    </w:p>
    <w:p w:rsidR="00FA57E8" w:rsidRPr="004D3C92" w:rsidRDefault="00FA57E8" w:rsidP="00FA57E8">
      <w:pPr>
        <w:pStyle w:val="ItemIndent2"/>
        <w:rPr>
          <w:rStyle w:val="commandtext"/>
        </w:rPr>
      </w:pPr>
      <w:r w:rsidRPr="004D3C92">
        <w:rPr>
          <w:rStyle w:val="commandkeywords"/>
          <w:rFonts w:hint="eastAsia"/>
        </w:rPr>
        <w:t xml:space="preserve">mpls bfd </w:t>
      </w:r>
      <w:r w:rsidRPr="004D3C92">
        <w:rPr>
          <w:rStyle w:val="commandparameter"/>
        </w:rPr>
        <w:t>dest-addr</w:t>
      </w:r>
      <w:r w:rsidRPr="004D3C92">
        <w:t xml:space="preserve"> </w:t>
      </w:r>
      <w:r w:rsidRPr="004D3C92">
        <w:rPr>
          <w:rStyle w:val="commandparameter"/>
        </w:rPr>
        <w:t>mask-length</w:t>
      </w:r>
      <w:r w:rsidRPr="004D3C92">
        <w:rPr>
          <w:rFonts w:hint="eastAsia"/>
        </w:rPr>
        <w:t xml:space="preserve"> </w:t>
      </w:r>
      <w:r w:rsidRPr="004D3C92">
        <w:rPr>
          <w:rStyle w:val="commandtext"/>
          <w:rFonts w:hint="eastAsia"/>
        </w:rPr>
        <w:t>[</w:t>
      </w:r>
      <w:r w:rsidRPr="004D3C92">
        <w:rPr>
          <w:rStyle w:val="commandkeywords"/>
        </w:rPr>
        <w:t xml:space="preserve"> nexthop</w:t>
      </w:r>
      <w:r w:rsidRPr="004D3C92">
        <w:t xml:space="preserve"> </w:t>
      </w:r>
      <w:r w:rsidRPr="004D3C92">
        <w:rPr>
          <w:rStyle w:val="commandparameter"/>
        </w:rPr>
        <w:t>nexthop-address</w:t>
      </w:r>
      <w:r w:rsidRPr="004D3C92">
        <w:rPr>
          <w:rFonts w:hint="eastAsia"/>
        </w:rPr>
        <w:t xml:space="preserve"> </w:t>
      </w:r>
      <w:r w:rsidRPr="004D3C92">
        <w:rPr>
          <w:rStyle w:val="commandtext"/>
          <w:rFonts w:hint="eastAsia"/>
        </w:rPr>
        <w:t>[</w:t>
      </w:r>
      <w:r w:rsidRPr="004D3C92">
        <w:rPr>
          <w:rStyle w:val="commandkeywords"/>
          <w:rFonts w:hint="eastAsia"/>
        </w:rPr>
        <w:t xml:space="preserve"> </w:t>
      </w:r>
      <w:r w:rsidRPr="004D3C92">
        <w:rPr>
          <w:rStyle w:val="commandkeywords"/>
        </w:rPr>
        <w:t xml:space="preserve">discriminator local </w:t>
      </w:r>
      <w:r w:rsidRPr="004D3C92">
        <w:rPr>
          <w:rStyle w:val="commandparameter"/>
        </w:rPr>
        <w:t>local-id</w:t>
      </w:r>
      <w:r w:rsidRPr="004D3C92">
        <w:t xml:space="preserve"> </w:t>
      </w:r>
      <w:r w:rsidRPr="004D3C92">
        <w:rPr>
          <w:rStyle w:val="commandkeywords"/>
        </w:rPr>
        <w:t>remote</w:t>
      </w:r>
      <w:r w:rsidRPr="004D3C92">
        <w:t xml:space="preserve"> </w:t>
      </w:r>
      <w:r w:rsidRPr="004D3C92">
        <w:rPr>
          <w:rStyle w:val="commandparameter"/>
        </w:rPr>
        <w:t>remote-id</w:t>
      </w:r>
      <w:r w:rsidRPr="004D3C92">
        <w:rPr>
          <w:rStyle w:val="commandparameter"/>
          <w:rFonts w:hint="eastAsia"/>
        </w:rPr>
        <w:t xml:space="preserve"> </w:t>
      </w:r>
      <w:r w:rsidRPr="004D3C92">
        <w:rPr>
          <w:rStyle w:val="commandtext"/>
          <w:rFonts w:hint="eastAsia"/>
        </w:rPr>
        <w:t>]</w:t>
      </w:r>
      <w:r w:rsidRPr="004D3C92">
        <w:rPr>
          <w:rFonts w:hint="eastAsia"/>
        </w:rPr>
        <w:t xml:space="preserve"> </w:t>
      </w:r>
      <w:r w:rsidRPr="004D3C92">
        <w:rPr>
          <w:rStyle w:val="commandtext"/>
          <w:rFonts w:hint="eastAsia"/>
        </w:rPr>
        <w:t>]</w:t>
      </w:r>
      <w:r w:rsidRPr="004D3C92">
        <w:rPr>
          <w:rFonts w:hint="eastAsia"/>
        </w:rPr>
        <w:t xml:space="preserve"> </w:t>
      </w:r>
      <w:r w:rsidRPr="004D3C92">
        <w:rPr>
          <w:rStyle w:val="commandtext"/>
          <w:rFonts w:hint="eastAsia"/>
        </w:rPr>
        <w:t>[</w:t>
      </w:r>
      <w:r w:rsidRPr="004D3C92">
        <w:rPr>
          <w:rFonts w:hint="eastAsia"/>
        </w:rPr>
        <w:t xml:space="preserve"> </w:t>
      </w:r>
      <w:r w:rsidRPr="004D3C92">
        <w:rPr>
          <w:rStyle w:val="commandkeywords"/>
        </w:rPr>
        <w:t xml:space="preserve">template </w:t>
      </w:r>
      <w:r w:rsidRPr="004D3C92">
        <w:rPr>
          <w:rStyle w:val="commandparameter"/>
          <w:rFonts w:hint="eastAsia"/>
        </w:rPr>
        <w:t>template-</w:t>
      </w:r>
      <w:r w:rsidRPr="004D3C92">
        <w:rPr>
          <w:rStyle w:val="commandparameter"/>
        </w:rPr>
        <w:t>name</w:t>
      </w:r>
      <w:r w:rsidRPr="004D3C92">
        <w:rPr>
          <w:rFonts w:hint="eastAsia"/>
        </w:rPr>
        <w:t xml:space="preserve"> </w:t>
      </w:r>
      <w:r w:rsidRPr="004D3C92">
        <w:rPr>
          <w:rStyle w:val="commandtext"/>
          <w:rFonts w:hint="eastAsia"/>
        </w:rPr>
        <w:t>]</w:t>
      </w:r>
    </w:p>
    <w:p w:rsidR="00FA57E8" w:rsidRPr="004D3C92" w:rsidRDefault="00FA57E8" w:rsidP="00FA57E8">
      <w:pPr>
        <w:pStyle w:val="ItemList2"/>
        <w:rPr>
          <w:lang w:eastAsia="zh-CN"/>
        </w:rPr>
      </w:pPr>
      <w:r w:rsidRPr="004D3C92">
        <w:rPr>
          <w:rFonts w:hint="eastAsia"/>
          <w:lang w:eastAsia="zh-CN"/>
        </w:rPr>
        <w:t>依次执行本命令配置使用</w:t>
      </w:r>
      <w:r w:rsidRPr="004D3C92">
        <w:rPr>
          <w:rFonts w:hint="eastAsia"/>
          <w:lang w:eastAsia="zh-CN"/>
        </w:rPr>
        <w:t>BFD</w:t>
      </w:r>
      <w:r w:rsidRPr="004D3C92">
        <w:rPr>
          <w:rFonts w:hint="eastAsia"/>
          <w:lang w:eastAsia="zh-CN"/>
        </w:rPr>
        <w:t>检测当前隧道接口对应</w:t>
      </w:r>
      <w:r w:rsidRPr="004D3C92">
        <w:rPr>
          <w:lang w:eastAsia="zh-CN"/>
        </w:rPr>
        <w:t>MPLS TE</w:t>
      </w:r>
      <w:r w:rsidRPr="004D3C92">
        <w:rPr>
          <w:rFonts w:hint="eastAsia"/>
          <w:lang w:eastAsia="zh-CN"/>
        </w:rPr>
        <w:t>隧道的连通性。</w:t>
      </w:r>
    </w:p>
    <w:p w:rsidR="00FA57E8" w:rsidRPr="004D3C92" w:rsidRDefault="00FA57E8" w:rsidP="00FA57E8">
      <w:pPr>
        <w:pStyle w:val="ItemIndent2"/>
        <w:rPr>
          <w:rStyle w:val="commandkeywords"/>
        </w:rPr>
      </w:pPr>
      <w:r w:rsidRPr="004D3C92">
        <w:rPr>
          <w:rStyle w:val="commandkeywords"/>
        </w:rPr>
        <w:t>interface tunnel</w:t>
      </w:r>
      <w:r w:rsidRPr="004D3C92">
        <w:t xml:space="preserve"> </w:t>
      </w:r>
      <w:r w:rsidRPr="004D3C92">
        <w:rPr>
          <w:rStyle w:val="commandparameter"/>
          <w:rFonts w:hint="eastAsia"/>
        </w:rPr>
        <w:t xml:space="preserve">number </w:t>
      </w:r>
      <w:r w:rsidRPr="004D3C92">
        <w:rPr>
          <w:rStyle w:val="commandkeywords"/>
        </w:rPr>
        <w:t>mode mpls-te</w:t>
      </w:r>
    </w:p>
    <w:p w:rsidR="00FA57E8" w:rsidRPr="004D3C92" w:rsidRDefault="00FA57E8" w:rsidP="00FA57E8">
      <w:pPr>
        <w:pStyle w:val="ItemIndent2"/>
        <w:rPr>
          <w:rStyle w:val="commandtext"/>
        </w:rPr>
      </w:pPr>
      <w:r w:rsidRPr="004D3C92">
        <w:rPr>
          <w:rStyle w:val="commandkeywords"/>
          <w:rFonts w:hint="eastAsia"/>
        </w:rPr>
        <w:t xml:space="preserve">mpls bfd </w:t>
      </w:r>
      <w:r w:rsidRPr="004D3C92">
        <w:rPr>
          <w:rStyle w:val="commandtext"/>
          <w:rFonts w:hint="eastAsia"/>
        </w:rPr>
        <w:t>[</w:t>
      </w:r>
      <w:r w:rsidRPr="004D3C92">
        <w:rPr>
          <w:rStyle w:val="commandkeywords"/>
          <w:rFonts w:hint="eastAsia"/>
        </w:rPr>
        <w:t xml:space="preserve"> </w:t>
      </w:r>
      <w:r w:rsidRPr="004D3C92">
        <w:rPr>
          <w:rStyle w:val="commandkeywords"/>
        </w:rPr>
        <w:t>discriminator local</w:t>
      </w:r>
      <w:r w:rsidRPr="004D3C92">
        <w:t xml:space="preserve"> </w:t>
      </w:r>
      <w:r w:rsidRPr="004D3C92">
        <w:rPr>
          <w:rStyle w:val="commandparameter"/>
        </w:rPr>
        <w:t>local-id</w:t>
      </w:r>
      <w:r w:rsidRPr="004D3C92">
        <w:t xml:space="preserve"> </w:t>
      </w:r>
      <w:r w:rsidRPr="004D3C92">
        <w:rPr>
          <w:rStyle w:val="commandkeywords"/>
        </w:rPr>
        <w:t>remote</w:t>
      </w:r>
      <w:r w:rsidRPr="004D3C92">
        <w:t xml:space="preserve"> </w:t>
      </w:r>
      <w:r w:rsidRPr="004D3C92">
        <w:rPr>
          <w:rStyle w:val="commandparameter"/>
        </w:rPr>
        <w:t>remote-id</w:t>
      </w:r>
      <w:r w:rsidRPr="004D3C92">
        <w:rPr>
          <w:rFonts w:hint="eastAsia"/>
        </w:rPr>
        <w:t xml:space="preserve"> </w:t>
      </w:r>
      <w:r w:rsidRPr="004D3C92">
        <w:rPr>
          <w:rStyle w:val="commandtext"/>
          <w:rFonts w:hint="eastAsia"/>
        </w:rPr>
        <w:t>]</w:t>
      </w:r>
      <w:r w:rsidRPr="004D3C92">
        <w:rPr>
          <w:rFonts w:hint="eastAsia"/>
        </w:rPr>
        <w:t xml:space="preserve"> </w:t>
      </w:r>
      <w:r w:rsidRPr="004D3C92">
        <w:rPr>
          <w:rStyle w:val="commandtext"/>
          <w:rFonts w:hint="eastAsia"/>
        </w:rPr>
        <w:t>[</w:t>
      </w:r>
      <w:r w:rsidRPr="004D3C92">
        <w:rPr>
          <w:rFonts w:hint="eastAsia"/>
        </w:rPr>
        <w:t xml:space="preserve"> </w:t>
      </w:r>
      <w:r w:rsidRPr="004D3C92">
        <w:rPr>
          <w:rStyle w:val="commandkeywords"/>
        </w:rPr>
        <w:t>template</w:t>
      </w:r>
      <w:r w:rsidRPr="004D3C92">
        <w:t xml:space="preserve"> </w:t>
      </w:r>
      <w:r w:rsidRPr="004D3C92">
        <w:rPr>
          <w:rStyle w:val="commandparameter"/>
          <w:rFonts w:hint="eastAsia"/>
        </w:rPr>
        <w:t>template-</w:t>
      </w:r>
      <w:r w:rsidRPr="004D3C92">
        <w:rPr>
          <w:rStyle w:val="commandparameter"/>
        </w:rPr>
        <w:t>name</w:t>
      </w:r>
      <w:r w:rsidRPr="004D3C92">
        <w:rPr>
          <w:rStyle w:val="commandparameter"/>
          <w:rFonts w:hint="eastAsia"/>
        </w:rPr>
        <w:t xml:space="preserve"> </w:t>
      </w:r>
      <w:r w:rsidRPr="004D3C92">
        <w:rPr>
          <w:rStyle w:val="commandtext"/>
          <w:rFonts w:hint="eastAsia"/>
        </w:rPr>
        <w:t>]</w:t>
      </w:r>
    </w:p>
    <w:p w:rsidR="00FA57E8" w:rsidRPr="004D3C92" w:rsidRDefault="00FA57E8" w:rsidP="00FA57E8">
      <w:pPr>
        <w:pStyle w:val="ItemIndent2"/>
        <w:rPr>
          <w:rStyle w:val="commandkeywords"/>
        </w:rPr>
      </w:pPr>
      <w:r w:rsidRPr="004D3C92">
        <w:rPr>
          <w:rStyle w:val="commandkeywords"/>
          <w:rFonts w:hint="eastAsia"/>
        </w:rPr>
        <w:t>quit</w:t>
      </w:r>
    </w:p>
    <w:p w:rsidR="00FA57E8" w:rsidRPr="004D3C92" w:rsidRDefault="00FA57E8" w:rsidP="00FA57E8">
      <w:pPr>
        <w:pStyle w:val="ItemIndent1"/>
      </w:pPr>
      <w:r w:rsidRPr="004D3C92">
        <w:rPr>
          <w:rFonts w:hint="eastAsia"/>
        </w:rPr>
        <w:t>缺省情况下，未使用</w:t>
      </w:r>
      <w:r w:rsidRPr="004D3C92">
        <w:t>BFD</w:t>
      </w:r>
      <w:r w:rsidRPr="004D3C92">
        <w:rPr>
          <w:rFonts w:hint="eastAsia"/>
        </w:rPr>
        <w:t>检测公网</w:t>
      </w:r>
      <w:r w:rsidRPr="004D3C92">
        <w:t>LSP</w:t>
      </w:r>
      <w:r w:rsidRPr="004D3C92">
        <w:rPr>
          <w:rFonts w:hint="eastAsia"/>
        </w:rPr>
        <w:t>和</w:t>
      </w:r>
      <w:r w:rsidRPr="004D3C92">
        <w:rPr>
          <w:rFonts w:hint="eastAsia"/>
        </w:rPr>
        <w:t>MPLS TE</w:t>
      </w:r>
      <w:r w:rsidRPr="004D3C92">
        <w:rPr>
          <w:rFonts w:hint="eastAsia"/>
        </w:rPr>
        <w:t>隧道的连通性。</w:t>
      </w:r>
    </w:p>
    <w:p w:rsidR="00FA57E8" w:rsidRPr="004D3C92" w:rsidRDefault="00FA57E8" w:rsidP="00FA57E8">
      <w:pPr>
        <w:pStyle w:val="ItemIndent1"/>
      </w:pPr>
      <w:r w:rsidRPr="004D3C92">
        <w:rPr>
          <w:rFonts w:hint="eastAsia"/>
        </w:rPr>
        <w:t>在</w:t>
      </w:r>
      <w:r w:rsidRPr="004D3C92">
        <w:rPr>
          <w:rFonts w:hint="eastAsia"/>
        </w:rPr>
        <w:t>VPNv6</w:t>
      </w:r>
      <w:r w:rsidRPr="004D3C92">
        <w:rPr>
          <w:rFonts w:hint="eastAsia"/>
        </w:rPr>
        <w:t>路由备份</w:t>
      </w:r>
      <w:r w:rsidRPr="004D3C92">
        <w:rPr>
          <w:rFonts w:hint="eastAsia"/>
        </w:rPr>
        <w:t>VPNv</w:t>
      </w:r>
      <w:r>
        <w:rPr>
          <w:rFonts w:hint="eastAsia"/>
          <w:lang w:eastAsia="zh-CN"/>
        </w:rPr>
        <w:t>6</w:t>
      </w:r>
      <w:r w:rsidRPr="004D3C92">
        <w:rPr>
          <w:rFonts w:hint="eastAsia"/>
        </w:rPr>
        <w:t>路由、</w:t>
      </w:r>
      <w:r w:rsidRPr="004D3C92">
        <w:rPr>
          <w:rFonts w:hint="eastAsia"/>
        </w:rPr>
        <w:t>IPv</w:t>
      </w:r>
      <w:r>
        <w:rPr>
          <w:rFonts w:hint="eastAsia"/>
          <w:lang w:eastAsia="zh-CN"/>
        </w:rPr>
        <w:t>6</w:t>
      </w:r>
      <w:r w:rsidRPr="004D3C92">
        <w:rPr>
          <w:rFonts w:hint="eastAsia"/>
        </w:rPr>
        <w:t>路由备份</w:t>
      </w:r>
      <w:r w:rsidRPr="004D3C92">
        <w:rPr>
          <w:rFonts w:hint="eastAsia"/>
        </w:rPr>
        <w:t>VPNv6</w:t>
      </w:r>
      <w:r w:rsidRPr="004D3C92">
        <w:rPr>
          <w:rFonts w:hint="eastAsia"/>
        </w:rPr>
        <w:t>路由组网中，需要执行本配置；</w:t>
      </w:r>
      <w:r w:rsidRPr="004D3C92">
        <w:rPr>
          <w:rFonts w:hint="eastAsia"/>
        </w:rPr>
        <w:t>VPNv6</w:t>
      </w:r>
      <w:r w:rsidRPr="004D3C92">
        <w:rPr>
          <w:rFonts w:hint="eastAsia"/>
        </w:rPr>
        <w:t>路由备份</w:t>
      </w:r>
      <w:r w:rsidRPr="004D3C92">
        <w:rPr>
          <w:rFonts w:hint="eastAsia"/>
        </w:rPr>
        <w:t>IPv</w:t>
      </w:r>
      <w:r>
        <w:rPr>
          <w:rFonts w:hint="eastAsia"/>
          <w:lang w:eastAsia="zh-CN"/>
        </w:rPr>
        <w:t>6</w:t>
      </w:r>
      <w:r w:rsidRPr="004D3C92">
        <w:rPr>
          <w:rFonts w:hint="eastAsia"/>
        </w:rPr>
        <w:t>路由组网中，不需要执行本配置。</w:t>
      </w:r>
    </w:p>
    <w:p w:rsidR="00FA57E8" w:rsidRPr="004D3C92" w:rsidRDefault="00FA57E8" w:rsidP="00FA57E8">
      <w:pPr>
        <w:pStyle w:val="ItemIndent1"/>
        <w:rPr>
          <w:lang w:eastAsia="zh-CN"/>
        </w:rPr>
      </w:pPr>
      <w:r w:rsidRPr="004D3C92">
        <w:rPr>
          <w:rFonts w:hint="eastAsia"/>
          <w:lang w:eastAsia="zh-CN"/>
        </w:rPr>
        <w:t>本配置中各命令的详细介绍，请参见“</w:t>
      </w:r>
      <w:r w:rsidRPr="004D3C92">
        <w:rPr>
          <w:rFonts w:hint="eastAsia"/>
          <w:lang w:eastAsia="zh-CN"/>
        </w:rPr>
        <w:t>MPLS</w:t>
      </w:r>
      <w:r w:rsidRPr="004D3C92">
        <w:rPr>
          <w:rFonts w:hint="eastAsia"/>
          <w:lang w:eastAsia="zh-CN"/>
        </w:rPr>
        <w:t>命令参考”中的“</w:t>
      </w:r>
      <w:r w:rsidRPr="004D3C92">
        <w:rPr>
          <w:rFonts w:hint="eastAsia"/>
          <w:lang w:eastAsia="zh-CN"/>
        </w:rPr>
        <w:t>MPLS OAM</w:t>
      </w:r>
      <w:r w:rsidRPr="004D3C92">
        <w:rPr>
          <w:rFonts w:hint="eastAsia"/>
          <w:lang w:eastAsia="zh-CN"/>
        </w:rPr>
        <w:t>”。</w:t>
      </w:r>
    </w:p>
    <w:p w:rsidR="00FA57E8" w:rsidRPr="004D3C92" w:rsidRDefault="00FA57E8" w:rsidP="00FA57E8">
      <w:pPr>
        <w:pStyle w:val="ItemStep"/>
      </w:pPr>
      <w:r w:rsidRPr="004D3C92">
        <w:rPr>
          <w:rFonts w:hint="eastAsia"/>
        </w:rPr>
        <w:t>进入</w:t>
      </w:r>
      <w:r w:rsidRPr="004D3C92">
        <w:t>BGP</w:t>
      </w:r>
      <w:r w:rsidRPr="004D3C92">
        <w:t>实例视图</w:t>
      </w:r>
      <w:r w:rsidRPr="004D3C92">
        <w:rPr>
          <w:rFonts w:hint="eastAsia"/>
        </w:rPr>
        <w:t>。</w:t>
      </w:r>
    </w:p>
    <w:p w:rsidR="00FA57E8" w:rsidRPr="004D3C92" w:rsidRDefault="00FA57E8" w:rsidP="00FA57E8">
      <w:pPr>
        <w:pStyle w:val="ItemIndent1"/>
        <w:rPr>
          <w:rStyle w:val="commandtext"/>
        </w:rPr>
      </w:pPr>
      <w:r w:rsidRPr="004D3C92">
        <w:rPr>
          <w:rStyle w:val="commandkeywords"/>
        </w:rPr>
        <w:t>bgp</w:t>
      </w:r>
      <w:r w:rsidRPr="004D3C92">
        <w:t xml:space="preserve"> </w:t>
      </w:r>
      <w:r w:rsidRPr="004D3C92">
        <w:rPr>
          <w:rStyle w:val="commandparameter"/>
        </w:rPr>
        <w:t>as-number</w:t>
      </w:r>
      <w:r w:rsidRPr="004D3C92">
        <w:t xml:space="preserve"> </w:t>
      </w:r>
      <w:r w:rsidRPr="004D3C92">
        <w:rPr>
          <w:rStyle w:val="commandtext"/>
          <w:rFonts w:hint="eastAsia"/>
        </w:rPr>
        <w:t>[</w:t>
      </w:r>
      <w:r w:rsidRPr="004D3C92">
        <w:rPr>
          <w:rFonts w:hint="eastAsia"/>
        </w:rPr>
        <w:t xml:space="preserve"> </w:t>
      </w:r>
      <w:r w:rsidRPr="004D3C92">
        <w:rPr>
          <w:rStyle w:val="commandkeywords"/>
          <w:rFonts w:hint="eastAsia"/>
        </w:rPr>
        <w:t>instance</w:t>
      </w:r>
      <w:r w:rsidRPr="004D3C92">
        <w:rPr>
          <w:rFonts w:hint="eastAsia"/>
        </w:rPr>
        <w:t xml:space="preserve"> </w:t>
      </w:r>
      <w:r w:rsidRPr="004D3C92">
        <w:rPr>
          <w:rStyle w:val="commandparameter"/>
          <w:rFonts w:hint="eastAsia"/>
        </w:rPr>
        <w:t>instance-name</w:t>
      </w:r>
      <w:r w:rsidRPr="004D3C92">
        <w:rPr>
          <w:rFonts w:hint="eastAsia"/>
        </w:rPr>
        <w:t xml:space="preserve"> </w:t>
      </w:r>
      <w:r w:rsidRPr="004D3C92">
        <w:rPr>
          <w:rStyle w:val="commandtext"/>
          <w:rFonts w:hint="eastAsia"/>
        </w:rPr>
        <w:t>]</w:t>
      </w:r>
    </w:p>
    <w:p w:rsidR="00FA57E8" w:rsidRPr="004D3C92" w:rsidRDefault="00FA57E8" w:rsidP="00FA57E8">
      <w:pPr>
        <w:pStyle w:val="ItemStep"/>
        <w:rPr>
          <w:lang w:eastAsia="zh-CN"/>
        </w:rPr>
      </w:pPr>
      <w:r w:rsidRPr="004D3C92">
        <w:rPr>
          <w:rFonts w:hint="eastAsia"/>
          <w:lang w:eastAsia="zh-CN"/>
        </w:rPr>
        <w:t>（可选）配置通过</w:t>
      </w:r>
      <w:r w:rsidRPr="004D3C92">
        <w:rPr>
          <w:lang w:eastAsia="zh-CN"/>
        </w:rPr>
        <w:t>Echo</w:t>
      </w:r>
      <w:r w:rsidRPr="004D3C92">
        <w:rPr>
          <w:rFonts w:hint="eastAsia"/>
          <w:lang w:eastAsia="zh-CN"/>
        </w:rPr>
        <w:t>方式的</w:t>
      </w:r>
      <w:r w:rsidRPr="004D3C92">
        <w:rPr>
          <w:lang w:eastAsia="zh-CN"/>
        </w:rPr>
        <w:t>BFD</w:t>
      </w:r>
      <w:r w:rsidRPr="004D3C92">
        <w:rPr>
          <w:rFonts w:hint="eastAsia"/>
          <w:lang w:eastAsia="zh-CN"/>
        </w:rPr>
        <w:t>会话检测主路由的下一跳是否可达。</w:t>
      </w:r>
    </w:p>
    <w:p w:rsidR="00FA57E8" w:rsidRPr="004D3C92" w:rsidRDefault="00FA57E8" w:rsidP="00FA57E8">
      <w:pPr>
        <w:pStyle w:val="ItemIndent1"/>
        <w:rPr>
          <w:rStyle w:val="commandkeywords"/>
        </w:rPr>
      </w:pPr>
      <w:r w:rsidRPr="004D3C92">
        <w:rPr>
          <w:rStyle w:val="commandkeywords"/>
        </w:rPr>
        <w:t>primary-path-detect bfd echo</w:t>
      </w:r>
    </w:p>
    <w:p w:rsidR="00FA57E8" w:rsidRPr="004D3C92" w:rsidRDefault="00FA57E8" w:rsidP="00FA57E8">
      <w:pPr>
        <w:pStyle w:val="ItemIndent1"/>
      </w:pPr>
      <w:r w:rsidRPr="004D3C92">
        <w:rPr>
          <w:rFonts w:hint="eastAsia"/>
        </w:rPr>
        <w:t>缺省情况下，通过</w:t>
      </w:r>
      <w:r w:rsidRPr="004D3C92">
        <w:rPr>
          <w:rFonts w:hint="eastAsia"/>
        </w:rPr>
        <w:t>ARP</w:t>
      </w:r>
      <w:r w:rsidRPr="004D3C92">
        <w:rPr>
          <w:rFonts w:hint="eastAsia"/>
        </w:rPr>
        <w:t>检测主路由的下一跳是否可达。</w:t>
      </w:r>
    </w:p>
    <w:p w:rsidR="00FA57E8" w:rsidRPr="004D3C92" w:rsidRDefault="00FA57E8" w:rsidP="00FA57E8">
      <w:pPr>
        <w:pStyle w:val="ItemIndent1"/>
      </w:pPr>
      <w:r w:rsidRPr="004D3C92">
        <w:rPr>
          <w:rFonts w:hint="eastAsia"/>
        </w:rPr>
        <w:t>VPNv</w:t>
      </w:r>
      <w:r>
        <w:rPr>
          <w:rFonts w:hint="eastAsia"/>
          <w:lang w:eastAsia="zh-CN"/>
        </w:rPr>
        <w:t>6</w:t>
      </w:r>
      <w:r w:rsidRPr="004D3C92">
        <w:rPr>
          <w:rFonts w:hint="eastAsia"/>
        </w:rPr>
        <w:t>路由备份</w:t>
      </w:r>
      <w:r w:rsidRPr="004D3C92">
        <w:rPr>
          <w:rFonts w:hint="eastAsia"/>
        </w:rPr>
        <w:t>IPv</w:t>
      </w:r>
      <w:r>
        <w:rPr>
          <w:rFonts w:hint="eastAsia"/>
          <w:lang w:eastAsia="zh-CN"/>
        </w:rPr>
        <w:t>6</w:t>
      </w:r>
      <w:r w:rsidRPr="004D3C92">
        <w:rPr>
          <w:rFonts w:hint="eastAsia"/>
        </w:rPr>
        <w:t>路由组网中，可以根据实际情况选择是否执行本配置；其他组网中，无需执行本配置。</w:t>
      </w:r>
    </w:p>
    <w:p w:rsidR="00FA57E8" w:rsidRPr="004D3C92" w:rsidRDefault="00FA57E8" w:rsidP="00FA57E8">
      <w:pPr>
        <w:pStyle w:val="ItemIndent1"/>
        <w:rPr>
          <w:lang w:eastAsia="zh-CN"/>
        </w:rPr>
      </w:pPr>
      <w:r w:rsidRPr="004D3C92">
        <w:rPr>
          <w:rFonts w:hint="eastAsia"/>
          <w:lang w:eastAsia="zh-CN"/>
        </w:rPr>
        <w:t>本命令的详细介绍，请参见“三层技术</w:t>
      </w:r>
      <w:r w:rsidRPr="004D3C92">
        <w:rPr>
          <w:lang w:eastAsia="zh-CN"/>
        </w:rPr>
        <w:t>-IP</w:t>
      </w:r>
      <w:r w:rsidRPr="004D3C92">
        <w:rPr>
          <w:rFonts w:hint="eastAsia"/>
          <w:lang w:eastAsia="zh-CN"/>
        </w:rPr>
        <w:t>路由命令参考”中的“</w:t>
      </w:r>
      <w:r w:rsidRPr="004D3C92">
        <w:rPr>
          <w:rFonts w:hint="eastAsia"/>
          <w:lang w:eastAsia="zh-CN"/>
        </w:rPr>
        <w:t>BGP</w:t>
      </w:r>
      <w:r w:rsidRPr="004D3C92">
        <w:rPr>
          <w:rFonts w:hint="eastAsia"/>
          <w:lang w:eastAsia="zh-CN"/>
        </w:rPr>
        <w:t>”。</w:t>
      </w:r>
    </w:p>
    <w:p w:rsidR="00FA57E8" w:rsidRPr="004D3C92" w:rsidRDefault="00FA57E8" w:rsidP="00FA57E8">
      <w:pPr>
        <w:pStyle w:val="ItemStep"/>
        <w:rPr>
          <w:lang w:eastAsia="zh-CN"/>
        </w:rPr>
      </w:pPr>
      <w:r w:rsidRPr="004D3C92">
        <w:rPr>
          <w:rFonts w:hint="eastAsia"/>
          <w:lang w:eastAsia="zh-CN"/>
        </w:rPr>
        <w:t>进入</w:t>
      </w:r>
      <w:r w:rsidRPr="004D3C92">
        <w:rPr>
          <w:rFonts w:hint="eastAsia"/>
          <w:lang w:eastAsia="zh-CN"/>
        </w:rPr>
        <w:t>BGP-VPN IPv6</w:t>
      </w:r>
      <w:r w:rsidRPr="004D3C92">
        <w:rPr>
          <w:rFonts w:hint="eastAsia"/>
          <w:lang w:eastAsia="zh-CN"/>
        </w:rPr>
        <w:t>单播地址族视图或</w:t>
      </w:r>
      <w:r w:rsidRPr="004D3C92">
        <w:rPr>
          <w:rFonts w:hint="eastAsia"/>
          <w:lang w:eastAsia="zh-CN"/>
        </w:rPr>
        <w:t>BGP VPNv6</w:t>
      </w:r>
      <w:r w:rsidRPr="004D3C92">
        <w:rPr>
          <w:rFonts w:hint="eastAsia"/>
          <w:lang w:eastAsia="zh-CN"/>
        </w:rPr>
        <w:t>地址族视图。</w:t>
      </w:r>
    </w:p>
    <w:p w:rsidR="00FA57E8" w:rsidRPr="004D3C92" w:rsidRDefault="00FA57E8" w:rsidP="00FA57E8">
      <w:pPr>
        <w:pStyle w:val="ItemList2"/>
        <w:rPr>
          <w:lang w:eastAsia="zh-CN"/>
        </w:rPr>
      </w:pPr>
      <w:r w:rsidRPr="004D3C92">
        <w:rPr>
          <w:rFonts w:hint="eastAsia"/>
          <w:lang w:eastAsia="zh-CN"/>
        </w:rPr>
        <w:lastRenderedPageBreak/>
        <w:t>依次执行以下命令进入</w:t>
      </w:r>
      <w:r w:rsidRPr="004D3C92">
        <w:rPr>
          <w:rFonts w:hint="eastAsia"/>
          <w:lang w:eastAsia="zh-CN"/>
        </w:rPr>
        <w:t>BGP-VPN IPv6</w:t>
      </w:r>
      <w:r w:rsidRPr="004D3C92">
        <w:rPr>
          <w:rFonts w:hint="eastAsia"/>
          <w:lang w:eastAsia="zh-CN"/>
        </w:rPr>
        <w:t>单播地址族视图。</w:t>
      </w:r>
    </w:p>
    <w:p w:rsidR="00FA57E8" w:rsidRPr="004D3C92" w:rsidRDefault="00FA57E8" w:rsidP="00FA57E8">
      <w:pPr>
        <w:pStyle w:val="ItemIndent2"/>
        <w:rPr>
          <w:rStyle w:val="commandparameter"/>
        </w:rPr>
      </w:pPr>
      <w:r w:rsidRPr="004D3C92">
        <w:rPr>
          <w:rStyle w:val="commandkeywords"/>
          <w:rFonts w:hint="eastAsia"/>
        </w:rPr>
        <w:t>ip</w:t>
      </w:r>
      <w:r w:rsidRPr="004D3C92">
        <w:rPr>
          <w:rStyle w:val="commandkeywords"/>
        </w:rPr>
        <w:t xml:space="preserve"> vpn-instance </w:t>
      </w:r>
      <w:r w:rsidRPr="004D3C92">
        <w:rPr>
          <w:rStyle w:val="commandparameter"/>
          <w:rFonts w:hint="eastAsia"/>
        </w:rPr>
        <w:t>vpn-instance-name</w:t>
      </w:r>
    </w:p>
    <w:p w:rsidR="00FA57E8" w:rsidRPr="004D3C92" w:rsidRDefault="00FA57E8" w:rsidP="00FA57E8">
      <w:pPr>
        <w:pStyle w:val="ItemIndent2"/>
      </w:pPr>
      <w:r w:rsidRPr="004D3C92">
        <w:rPr>
          <w:rStyle w:val="commandkeywords"/>
        </w:rPr>
        <w:t>address-family ipv</w:t>
      </w:r>
      <w:r w:rsidRPr="004D3C92">
        <w:rPr>
          <w:rStyle w:val="commandkeywords"/>
          <w:rFonts w:hint="eastAsia"/>
        </w:rPr>
        <w:t>6</w:t>
      </w:r>
      <w:r w:rsidRPr="004D3C92">
        <w:rPr>
          <w:rStyle w:val="commandkeywords"/>
        </w:rPr>
        <w:t xml:space="preserve"> </w:t>
      </w:r>
      <w:r w:rsidRPr="004D3C92">
        <w:rPr>
          <w:rStyle w:val="commandtext"/>
          <w:rFonts w:hint="eastAsia"/>
        </w:rPr>
        <w:t>[</w:t>
      </w:r>
      <w:r w:rsidRPr="004D3C92">
        <w:rPr>
          <w:rFonts w:hint="eastAsia"/>
        </w:rPr>
        <w:t xml:space="preserve"> </w:t>
      </w:r>
      <w:r w:rsidRPr="004D3C92">
        <w:rPr>
          <w:rStyle w:val="commandkeywords"/>
        </w:rPr>
        <w:t>unicast</w:t>
      </w:r>
      <w:r w:rsidRPr="004D3C92">
        <w:rPr>
          <w:rStyle w:val="commandkeywords"/>
          <w:rFonts w:hint="eastAsia"/>
        </w:rPr>
        <w:t xml:space="preserve"> </w:t>
      </w:r>
      <w:r w:rsidRPr="004D3C92">
        <w:rPr>
          <w:rStyle w:val="commandtext"/>
          <w:rFonts w:hint="eastAsia"/>
        </w:rPr>
        <w:t>]</w:t>
      </w:r>
    </w:p>
    <w:p w:rsidR="00FA57E8" w:rsidRPr="004D3C92" w:rsidRDefault="00FA57E8" w:rsidP="00FA57E8">
      <w:pPr>
        <w:pStyle w:val="ItemList2"/>
        <w:rPr>
          <w:lang w:eastAsia="zh-CN"/>
        </w:rPr>
      </w:pPr>
      <w:r w:rsidRPr="004D3C92">
        <w:rPr>
          <w:rFonts w:hint="eastAsia"/>
          <w:lang w:eastAsia="zh-CN"/>
        </w:rPr>
        <w:t>进入</w:t>
      </w:r>
      <w:r w:rsidRPr="004D3C92">
        <w:rPr>
          <w:rFonts w:hint="eastAsia"/>
          <w:lang w:eastAsia="zh-CN"/>
        </w:rPr>
        <w:t>BGP VPNv6</w:t>
      </w:r>
      <w:r w:rsidRPr="004D3C92">
        <w:rPr>
          <w:rFonts w:hint="eastAsia"/>
          <w:lang w:eastAsia="zh-CN"/>
        </w:rPr>
        <w:t>地址族视图。</w:t>
      </w:r>
    </w:p>
    <w:p w:rsidR="00FA57E8" w:rsidRPr="004D3C92" w:rsidRDefault="00FA57E8" w:rsidP="00FA57E8">
      <w:pPr>
        <w:pStyle w:val="ItemIndent2"/>
      </w:pPr>
      <w:r w:rsidRPr="004D3C92">
        <w:rPr>
          <w:rStyle w:val="commandkeywords"/>
        </w:rPr>
        <w:t xml:space="preserve">address-family </w:t>
      </w:r>
      <w:r w:rsidRPr="004D3C92">
        <w:rPr>
          <w:rStyle w:val="commandkeywords"/>
          <w:rFonts w:hint="eastAsia"/>
        </w:rPr>
        <w:t>vpnv6</w:t>
      </w:r>
    </w:p>
    <w:p w:rsidR="00FA57E8" w:rsidRPr="004D3C92" w:rsidRDefault="00FA57E8" w:rsidP="00FA57E8">
      <w:pPr>
        <w:pStyle w:val="ItemStep"/>
        <w:rPr>
          <w:lang w:eastAsia="zh-CN"/>
        </w:rPr>
      </w:pPr>
      <w:r w:rsidRPr="004D3C92">
        <w:rPr>
          <w:rFonts w:hint="eastAsia"/>
          <w:lang w:eastAsia="zh-CN"/>
        </w:rPr>
        <w:t>开启当前地址族的快速重路由功能。</w:t>
      </w:r>
    </w:p>
    <w:p w:rsidR="00FA57E8" w:rsidRPr="004D3C92" w:rsidRDefault="00FA57E8" w:rsidP="00FA57E8">
      <w:pPr>
        <w:pStyle w:val="ItemIndent1"/>
        <w:rPr>
          <w:rStyle w:val="commandkeywords"/>
          <w:lang w:eastAsia="zh-CN"/>
        </w:rPr>
      </w:pPr>
      <w:r w:rsidRPr="004D3C92">
        <w:rPr>
          <w:rStyle w:val="commandkeywords"/>
          <w:rFonts w:hint="eastAsia"/>
          <w:lang w:eastAsia="zh-CN"/>
        </w:rPr>
        <w:t>pic</w:t>
      </w:r>
    </w:p>
    <w:p w:rsidR="00FA57E8" w:rsidRPr="004D3C92" w:rsidRDefault="00FA57E8" w:rsidP="00FA57E8">
      <w:pPr>
        <w:pStyle w:val="ItemIndent1"/>
        <w:rPr>
          <w:lang w:eastAsia="zh-CN"/>
        </w:rPr>
      </w:pPr>
      <w:r w:rsidRPr="004D3C92">
        <w:rPr>
          <w:rFonts w:hint="eastAsia"/>
          <w:lang w:eastAsia="zh-CN"/>
        </w:rPr>
        <w:t>缺省情况下，快速重路由功能处于关闭状态。</w:t>
      </w:r>
    </w:p>
    <w:p w:rsidR="00FA57E8" w:rsidRPr="00A94866" w:rsidRDefault="00FA57E8" w:rsidP="00140E86">
      <w:pPr>
        <w:pStyle w:val="ItemIndent1"/>
        <w:rPr>
          <w:lang w:eastAsia="zh-CN"/>
        </w:rPr>
      </w:pPr>
      <w:r w:rsidRPr="004D3C92">
        <w:rPr>
          <w:rFonts w:hint="eastAsia"/>
          <w:lang w:eastAsia="zh-CN"/>
        </w:rPr>
        <w:t>本命令的详细介绍，请参见“三层技术</w:t>
      </w:r>
      <w:r w:rsidRPr="004D3C92">
        <w:rPr>
          <w:lang w:eastAsia="zh-CN"/>
        </w:rPr>
        <w:t>-IP</w:t>
      </w:r>
      <w:r w:rsidRPr="004D3C92">
        <w:rPr>
          <w:rFonts w:hint="eastAsia"/>
          <w:lang w:eastAsia="zh-CN"/>
        </w:rPr>
        <w:t>路由命令参考”中的“</w:t>
      </w:r>
      <w:r w:rsidRPr="004D3C92">
        <w:rPr>
          <w:rFonts w:hint="eastAsia"/>
          <w:lang w:eastAsia="zh-CN"/>
        </w:rPr>
        <w:t>BGP</w:t>
      </w:r>
      <w:r w:rsidRPr="004D3C92">
        <w:rPr>
          <w:rFonts w:hint="eastAsia"/>
          <w:lang w:eastAsia="zh-CN"/>
        </w:rPr>
        <w:t>”。</w:t>
      </w:r>
    </w:p>
    <w:p w:rsidR="007D7DD4" w:rsidRPr="00D16331" w:rsidRDefault="009F4ED7" w:rsidP="00DD64CA">
      <w:pPr>
        <w:pStyle w:val="2"/>
      </w:pPr>
      <w:bookmarkStart w:id="3628" w:name="_Toc476255306"/>
      <w:bookmarkStart w:id="3629" w:name="_Toc476257401"/>
      <w:bookmarkStart w:id="3630" w:name="_Toc476259382"/>
      <w:bookmarkStart w:id="3631" w:name="_Toc476255310"/>
      <w:bookmarkStart w:id="3632" w:name="_Toc476257405"/>
      <w:bookmarkStart w:id="3633" w:name="_Toc476259386"/>
      <w:bookmarkStart w:id="3634" w:name="_Toc476255346"/>
      <w:bookmarkStart w:id="3635" w:name="_Toc476257441"/>
      <w:bookmarkStart w:id="3636" w:name="_Toc476259422"/>
      <w:bookmarkStart w:id="3637" w:name="_Toc476255348"/>
      <w:bookmarkStart w:id="3638" w:name="_Toc476257443"/>
      <w:bookmarkStart w:id="3639" w:name="_Toc476259424"/>
      <w:bookmarkStart w:id="3640" w:name="_Toc476255362"/>
      <w:bookmarkStart w:id="3641" w:name="_Toc476257457"/>
      <w:bookmarkStart w:id="3642" w:name="_Toc476259438"/>
      <w:bookmarkStart w:id="3643" w:name="_Toc375651837"/>
      <w:bookmarkStart w:id="3644" w:name="_Toc365019883"/>
      <w:bookmarkStart w:id="3645" w:name="_Ref364080053"/>
      <w:bookmarkStart w:id="3646" w:name="_Ref476253122"/>
      <w:bookmarkStart w:id="3647" w:name="_Toc45106056"/>
      <w:bookmarkEnd w:id="3628"/>
      <w:bookmarkEnd w:id="3629"/>
      <w:bookmarkEnd w:id="3630"/>
      <w:bookmarkEnd w:id="3631"/>
      <w:bookmarkEnd w:id="3632"/>
      <w:bookmarkEnd w:id="3633"/>
      <w:bookmarkEnd w:id="3634"/>
      <w:bookmarkEnd w:id="3635"/>
      <w:bookmarkEnd w:id="3636"/>
      <w:bookmarkEnd w:id="3637"/>
      <w:bookmarkEnd w:id="3638"/>
      <w:bookmarkEnd w:id="3639"/>
      <w:bookmarkEnd w:id="3640"/>
      <w:bookmarkEnd w:id="3641"/>
      <w:bookmarkEnd w:id="3642"/>
      <w:r w:rsidRPr="00D16331">
        <w:rPr>
          <w:rFonts w:hint="eastAsia"/>
        </w:rPr>
        <w:t>配置</w:t>
      </w:r>
      <w:r w:rsidRPr="00D16331">
        <w:rPr>
          <w:rFonts w:hint="eastAsia"/>
        </w:rPr>
        <w:t>OSPFv3</w:t>
      </w:r>
      <w:r w:rsidRPr="00D16331">
        <w:rPr>
          <w:rFonts w:hint="eastAsia"/>
        </w:rPr>
        <w:t>伪连接</w:t>
      </w:r>
      <w:bookmarkEnd w:id="3643"/>
      <w:bookmarkEnd w:id="3644"/>
      <w:bookmarkEnd w:id="3645"/>
      <w:bookmarkEnd w:id="3646"/>
      <w:bookmarkEnd w:id="3647"/>
    </w:p>
    <w:p w:rsidR="006F4C2E" w:rsidRDefault="006F4C2E" w:rsidP="00DD64CA">
      <w:pPr>
        <w:pStyle w:val="3"/>
      </w:pPr>
      <w:bookmarkStart w:id="3648" w:name="_Toc45106057"/>
      <w:r w:rsidRPr="007530E2">
        <w:rPr>
          <w:rFonts w:hint="eastAsia"/>
        </w:rPr>
        <w:t>配置准备</w:t>
      </w:r>
      <w:bookmarkEnd w:id="3648"/>
    </w:p>
    <w:p w:rsidR="006F4C2E" w:rsidRPr="007530E2" w:rsidRDefault="006F4C2E" w:rsidP="00DD64CA">
      <w:r w:rsidRPr="007530E2">
        <w:rPr>
          <w:rFonts w:hint="eastAsia"/>
        </w:rPr>
        <w:t>在配置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伪连接之前，需完成以下任务：</w:t>
      </w:r>
    </w:p>
    <w:p w:rsidR="006F4C2E" w:rsidRPr="007530E2" w:rsidRDefault="006F4C2E" w:rsidP="00DD64CA">
      <w:pPr>
        <w:pStyle w:val="ItemList"/>
      </w:pPr>
      <w:r w:rsidRPr="007530E2">
        <w:rPr>
          <w:rFonts w:hint="eastAsia"/>
        </w:rPr>
        <w:t>配置基本</w:t>
      </w:r>
      <w:r w:rsidR="00BA64A2">
        <w:rPr>
          <w:rFonts w:hint="eastAsia"/>
        </w:rPr>
        <w:t xml:space="preserve">IPv6 </w:t>
      </w:r>
      <w:r>
        <w:rPr>
          <w:rFonts w:hint="eastAsia"/>
        </w:rPr>
        <w:t>MPLS L3VPN</w:t>
      </w:r>
      <w:r w:rsidRPr="007530E2">
        <w:rPr>
          <w:rFonts w:hint="eastAsia"/>
        </w:rPr>
        <w:t>（</w:t>
      </w:r>
      <w:r w:rsidRPr="007530E2">
        <w:rPr>
          <w:rFonts w:hint="eastAsia"/>
        </w:rPr>
        <w:t>PE-CE</w:t>
      </w:r>
      <w:r w:rsidRPr="007530E2">
        <w:rPr>
          <w:rFonts w:hint="eastAsia"/>
        </w:rPr>
        <w:t>间使用</w:t>
      </w:r>
      <w:r w:rsidRPr="007530E2">
        <w:rPr>
          <w:rFonts w:hint="eastAsia"/>
        </w:rPr>
        <w:t>OSPF</w:t>
      </w:r>
      <w:r>
        <w:rPr>
          <w:rFonts w:hint="eastAsia"/>
        </w:rPr>
        <w:t>v3</w:t>
      </w:r>
      <w:r w:rsidRPr="007530E2">
        <w:rPr>
          <w:rFonts w:hint="eastAsia"/>
        </w:rPr>
        <w:t>）</w:t>
      </w:r>
    </w:p>
    <w:p w:rsidR="009F4ED7" w:rsidRPr="00B421C2" w:rsidRDefault="00BA64A2" w:rsidP="00DD64CA">
      <w:pPr>
        <w:pStyle w:val="ItemList"/>
        <w:rPr>
          <w:lang w:eastAsia="zh-CN"/>
        </w:rPr>
      </w:pPr>
      <w:r>
        <w:rPr>
          <w:rFonts w:hint="eastAsia"/>
          <w:lang w:eastAsia="zh-CN"/>
        </w:rPr>
        <w:t>在</w:t>
      </w:r>
      <w:r w:rsidRPr="007530E2">
        <w:rPr>
          <w:rFonts w:hint="eastAsia"/>
          <w:lang w:eastAsia="zh-CN"/>
        </w:rPr>
        <w:t>用户</w:t>
      </w:r>
      <w:r w:rsidR="006F4C2E" w:rsidRPr="007530E2">
        <w:rPr>
          <w:rFonts w:hint="eastAsia"/>
          <w:lang w:eastAsia="zh-CN"/>
        </w:rPr>
        <w:t>CE</w:t>
      </w:r>
      <w:r w:rsidR="006F4C2E" w:rsidRPr="007530E2">
        <w:rPr>
          <w:rFonts w:hint="eastAsia"/>
          <w:lang w:eastAsia="zh-CN"/>
        </w:rPr>
        <w:t>所在局域网</w:t>
      </w:r>
      <w:r>
        <w:rPr>
          <w:rFonts w:hint="eastAsia"/>
          <w:lang w:eastAsia="zh-CN"/>
        </w:rPr>
        <w:t>内配置</w:t>
      </w:r>
      <w:r w:rsidR="006F4C2E" w:rsidRPr="007530E2">
        <w:rPr>
          <w:rFonts w:hint="eastAsia"/>
          <w:lang w:eastAsia="zh-CN"/>
        </w:rPr>
        <w:t>OSPF</w:t>
      </w:r>
      <w:r w:rsidR="006F4C2E">
        <w:rPr>
          <w:rFonts w:hint="eastAsia"/>
          <w:lang w:eastAsia="zh-CN"/>
        </w:rPr>
        <w:t>v3</w:t>
      </w:r>
    </w:p>
    <w:p w:rsidR="00B56B66" w:rsidRDefault="009F4ED7" w:rsidP="00DD64CA">
      <w:pPr>
        <w:pStyle w:val="3"/>
      </w:pPr>
      <w:bookmarkStart w:id="3649" w:name="_Toc476255365"/>
      <w:bookmarkStart w:id="3650" w:name="_Toc476257460"/>
      <w:bookmarkStart w:id="3651" w:name="_Toc476259441"/>
      <w:bookmarkStart w:id="3652" w:name="_Toc476255366"/>
      <w:bookmarkStart w:id="3653" w:name="_Toc476257461"/>
      <w:bookmarkStart w:id="3654" w:name="_Toc476259442"/>
      <w:bookmarkStart w:id="3655" w:name="_Toc476255367"/>
      <w:bookmarkStart w:id="3656" w:name="_Toc476257462"/>
      <w:bookmarkStart w:id="3657" w:name="_Toc476259443"/>
      <w:bookmarkStart w:id="3658" w:name="_Toc476255368"/>
      <w:bookmarkStart w:id="3659" w:name="_Toc476257463"/>
      <w:bookmarkStart w:id="3660" w:name="_Toc476259444"/>
      <w:bookmarkStart w:id="3661" w:name="_Toc476255369"/>
      <w:bookmarkStart w:id="3662" w:name="_Toc476257464"/>
      <w:bookmarkStart w:id="3663" w:name="_Toc476259445"/>
      <w:bookmarkStart w:id="3664" w:name="_Toc476255370"/>
      <w:bookmarkStart w:id="3665" w:name="_Toc476257465"/>
      <w:bookmarkStart w:id="3666" w:name="_Toc476259446"/>
      <w:bookmarkStart w:id="3667" w:name="_Toc476255371"/>
      <w:bookmarkStart w:id="3668" w:name="_Toc476257466"/>
      <w:bookmarkStart w:id="3669" w:name="_Toc476259447"/>
      <w:bookmarkStart w:id="3670" w:name="_Toc476255372"/>
      <w:bookmarkStart w:id="3671" w:name="_Toc476257467"/>
      <w:bookmarkStart w:id="3672" w:name="_Toc476259448"/>
      <w:bookmarkStart w:id="3673" w:name="_Toc476255373"/>
      <w:bookmarkStart w:id="3674" w:name="_Toc476257468"/>
      <w:bookmarkStart w:id="3675" w:name="_Toc476259449"/>
      <w:bookmarkStart w:id="3676" w:name="_Toc476255374"/>
      <w:bookmarkStart w:id="3677" w:name="_Toc476257469"/>
      <w:bookmarkStart w:id="3678" w:name="_Toc476259450"/>
      <w:bookmarkStart w:id="3679" w:name="_Toc476255375"/>
      <w:bookmarkStart w:id="3680" w:name="_Toc476257470"/>
      <w:bookmarkStart w:id="3681" w:name="_Toc476259451"/>
      <w:bookmarkStart w:id="3682" w:name="_Toc476255376"/>
      <w:bookmarkStart w:id="3683" w:name="_Toc476257471"/>
      <w:bookmarkStart w:id="3684" w:name="_Toc476259452"/>
      <w:bookmarkStart w:id="3685" w:name="_Toc476255377"/>
      <w:bookmarkStart w:id="3686" w:name="_Toc476257472"/>
      <w:bookmarkStart w:id="3687" w:name="_Toc476259453"/>
      <w:bookmarkStart w:id="3688" w:name="_Toc476255398"/>
      <w:bookmarkStart w:id="3689" w:name="_Toc476257493"/>
      <w:bookmarkStart w:id="3690" w:name="_Toc476259474"/>
      <w:bookmarkStart w:id="3691" w:name="_Toc375651839"/>
      <w:bookmarkStart w:id="3692" w:name="_Toc365019885"/>
      <w:bookmarkStart w:id="3693" w:name="_Toc45106058"/>
      <w:bookmarkEnd w:id="3649"/>
      <w:bookmarkEnd w:id="3650"/>
      <w:bookmarkEnd w:id="3651"/>
      <w:bookmarkEnd w:id="3652"/>
      <w:bookmarkEnd w:id="3653"/>
      <w:bookmarkEnd w:id="3654"/>
      <w:bookmarkEnd w:id="3655"/>
      <w:bookmarkEnd w:id="3656"/>
      <w:bookmarkEnd w:id="3657"/>
      <w:bookmarkEnd w:id="3658"/>
      <w:bookmarkEnd w:id="3659"/>
      <w:bookmarkEnd w:id="3660"/>
      <w:bookmarkEnd w:id="3661"/>
      <w:bookmarkEnd w:id="3662"/>
      <w:bookmarkEnd w:id="3663"/>
      <w:bookmarkEnd w:id="3664"/>
      <w:bookmarkEnd w:id="3665"/>
      <w:bookmarkEnd w:id="3666"/>
      <w:bookmarkEnd w:id="3667"/>
      <w:bookmarkEnd w:id="3668"/>
      <w:bookmarkEnd w:id="3669"/>
      <w:bookmarkEnd w:id="3670"/>
      <w:bookmarkEnd w:id="3671"/>
      <w:bookmarkEnd w:id="3672"/>
      <w:bookmarkEnd w:id="3673"/>
      <w:bookmarkEnd w:id="3674"/>
      <w:bookmarkEnd w:id="3675"/>
      <w:bookmarkEnd w:id="3676"/>
      <w:bookmarkEnd w:id="3677"/>
      <w:bookmarkEnd w:id="3678"/>
      <w:bookmarkEnd w:id="3679"/>
      <w:bookmarkEnd w:id="3680"/>
      <w:bookmarkEnd w:id="3681"/>
      <w:bookmarkEnd w:id="3682"/>
      <w:bookmarkEnd w:id="3683"/>
      <w:bookmarkEnd w:id="3684"/>
      <w:bookmarkEnd w:id="3685"/>
      <w:bookmarkEnd w:id="3686"/>
      <w:bookmarkEnd w:id="3687"/>
      <w:bookmarkEnd w:id="3688"/>
      <w:bookmarkEnd w:id="3689"/>
      <w:bookmarkEnd w:id="3690"/>
      <w:r w:rsidRPr="007530E2">
        <w:rPr>
          <w:rFonts w:hint="eastAsia"/>
        </w:rPr>
        <w:t>发布</w:t>
      </w:r>
      <w:r w:rsidRPr="007530E2">
        <w:rPr>
          <w:rFonts w:hint="eastAsia"/>
        </w:rPr>
        <w:t>Loopback</w:t>
      </w:r>
      <w:r w:rsidRPr="007530E2">
        <w:rPr>
          <w:rFonts w:hint="eastAsia"/>
        </w:rPr>
        <w:t>接口的路由</w:t>
      </w:r>
      <w:bookmarkEnd w:id="3691"/>
      <w:bookmarkEnd w:id="3692"/>
      <w:bookmarkEnd w:id="3693"/>
    </w:p>
    <w:p w:rsidR="00B56B66" w:rsidRDefault="00B56B66" w:rsidP="00B56B66">
      <w:pPr>
        <w:pStyle w:val="ItemStep"/>
      </w:pPr>
      <w:r>
        <w:rPr>
          <w:rFonts w:hint="eastAsia"/>
        </w:rPr>
        <w:t>进入系统视图。</w:t>
      </w:r>
    </w:p>
    <w:p w:rsidR="00B56B66" w:rsidRDefault="00B56B66" w:rsidP="00B56B66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BA64A2" w:rsidRPr="00BA64A2" w:rsidRDefault="00BA64A2" w:rsidP="00BA64A2">
      <w:pPr>
        <w:pStyle w:val="ItemStep"/>
      </w:pPr>
      <w:r w:rsidRPr="00BA64A2">
        <w:rPr>
          <w:rFonts w:hint="eastAsia"/>
        </w:rPr>
        <w:t>创建</w:t>
      </w:r>
      <w:r w:rsidRPr="00BA64A2">
        <w:rPr>
          <w:rFonts w:hint="eastAsia"/>
        </w:rPr>
        <w:t>Loopback</w:t>
      </w:r>
      <w:r w:rsidRPr="00BA64A2">
        <w:rPr>
          <w:rFonts w:hint="eastAsia"/>
        </w:rPr>
        <w:t>接口，并进入</w:t>
      </w:r>
      <w:r w:rsidRPr="00BA64A2">
        <w:rPr>
          <w:rFonts w:hint="eastAsia"/>
        </w:rPr>
        <w:t>Loopback</w:t>
      </w:r>
      <w:r w:rsidRPr="00BA64A2">
        <w:rPr>
          <w:rFonts w:hint="eastAsia"/>
        </w:rPr>
        <w:t>接口视图。</w:t>
      </w:r>
    </w:p>
    <w:p w:rsidR="00BA64A2" w:rsidRPr="00BA64A2" w:rsidRDefault="00BA64A2" w:rsidP="00BA64A2">
      <w:pPr>
        <w:pStyle w:val="ItemIndent1"/>
        <w:rPr>
          <w:rStyle w:val="commandparameter"/>
        </w:rPr>
      </w:pPr>
      <w:r w:rsidRPr="00BA64A2">
        <w:rPr>
          <w:rStyle w:val="commandkeywords"/>
          <w:rFonts w:hint="eastAsia"/>
        </w:rPr>
        <w:t xml:space="preserve">interface loopback </w:t>
      </w:r>
      <w:r w:rsidRPr="00BA64A2">
        <w:rPr>
          <w:rStyle w:val="commandparameter"/>
          <w:rFonts w:hint="eastAsia"/>
        </w:rPr>
        <w:t>interface-number</w:t>
      </w:r>
    </w:p>
    <w:p w:rsidR="00BA64A2" w:rsidRPr="00BA64A2" w:rsidRDefault="00BA64A2" w:rsidP="00BA64A2">
      <w:pPr>
        <w:pStyle w:val="ItemStep"/>
        <w:rPr>
          <w:lang w:eastAsia="zh-CN"/>
        </w:rPr>
      </w:pPr>
      <w:r w:rsidRPr="00BA64A2">
        <w:rPr>
          <w:rFonts w:hint="eastAsia"/>
          <w:lang w:eastAsia="zh-CN"/>
        </w:rPr>
        <w:t>将</w:t>
      </w:r>
      <w:r w:rsidRPr="00BA64A2">
        <w:rPr>
          <w:rFonts w:hint="eastAsia"/>
          <w:lang w:eastAsia="zh-CN"/>
        </w:rPr>
        <w:t>Loopback</w:t>
      </w:r>
      <w:r w:rsidRPr="00BA64A2">
        <w:rPr>
          <w:rFonts w:hint="eastAsia"/>
          <w:lang w:eastAsia="zh-CN"/>
        </w:rPr>
        <w:t>接口与</w:t>
      </w:r>
      <w:r w:rsidRPr="00BA64A2">
        <w:rPr>
          <w:rFonts w:hint="eastAsia"/>
          <w:lang w:eastAsia="zh-CN"/>
        </w:rPr>
        <w:t>VPN</w:t>
      </w:r>
      <w:r w:rsidRPr="00BA64A2">
        <w:rPr>
          <w:rFonts w:hint="eastAsia"/>
          <w:lang w:eastAsia="zh-CN"/>
        </w:rPr>
        <w:t>实例关联。</w:t>
      </w:r>
    </w:p>
    <w:p w:rsidR="00BA64A2" w:rsidRPr="00BA64A2" w:rsidRDefault="00BA64A2" w:rsidP="00BA64A2">
      <w:pPr>
        <w:pStyle w:val="ItemIndent1"/>
        <w:rPr>
          <w:rStyle w:val="commandparameter"/>
        </w:rPr>
      </w:pPr>
      <w:r w:rsidRPr="00BA64A2">
        <w:rPr>
          <w:rStyle w:val="commandkeywords"/>
          <w:rFonts w:hint="eastAsia"/>
        </w:rPr>
        <w:t xml:space="preserve">ip binding vpn-instance </w:t>
      </w:r>
      <w:r w:rsidRPr="00BA64A2">
        <w:rPr>
          <w:rStyle w:val="commandparameter"/>
          <w:rFonts w:hint="eastAsia"/>
        </w:rPr>
        <w:t>vpn-instance-name</w:t>
      </w:r>
    </w:p>
    <w:p w:rsidR="00BA64A2" w:rsidRPr="00BA64A2" w:rsidRDefault="00BA64A2" w:rsidP="00BA64A2">
      <w:pPr>
        <w:pStyle w:val="ItemIndent1"/>
        <w:rPr>
          <w:lang w:eastAsia="zh-CN"/>
        </w:rPr>
      </w:pPr>
      <w:r w:rsidRPr="00BA64A2">
        <w:rPr>
          <w:rFonts w:hint="eastAsia"/>
          <w:lang w:eastAsia="zh-CN"/>
        </w:rPr>
        <w:t>缺省情况下，接口不关联任何</w:t>
      </w:r>
      <w:r w:rsidRPr="00BA64A2">
        <w:rPr>
          <w:rFonts w:hint="eastAsia"/>
          <w:lang w:eastAsia="zh-CN"/>
        </w:rPr>
        <w:t>VPN</w:t>
      </w:r>
      <w:r w:rsidRPr="00BA64A2">
        <w:rPr>
          <w:rFonts w:hint="eastAsia"/>
          <w:lang w:eastAsia="zh-CN"/>
        </w:rPr>
        <w:t>实例，属于公网接口。</w:t>
      </w:r>
    </w:p>
    <w:p w:rsidR="00BA64A2" w:rsidRPr="00BA64A2" w:rsidRDefault="00BA64A2" w:rsidP="00BA64A2">
      <w:pPr>
        <w:pStyle w:val="ItemStep"/>
      </w:pPr>
      <w:r w:rsidRPr="00BA64A2">
        <w:rPr>
          <w:rFonts w:hint="eastAsia"/>
        </w:rPr>
        <w:t>配置</w:t>
      </w:r>
      <w:r w:rsidRPr="00BA64A2">
        <w:rPr>
          <w:rFonts w:hint="eastAsia"/>
        </w:rPr>
        <w:t>Loopback</w:t>
      </w:r>
      <w:r w:rsidRPr="00BA64A2">
        <w:rPr>
          <w:rFonts w:hint="eastAsia"/>
        </w:rPr>
        <w:t>接口的</w:t>
      </w:r>
      <w:r w:rsidRPr="00BA64A2">
        <w:rPr>
          <w:rFonts w:hint="eastAsia"/>
        </w:rPr>
        <w:t>IPv6</w:t>
      </w:r>
      <w:r w:rsidRPr="00BA64A2">
        <w:rPr>
          <w:rFonts w:hint="eastAsia"/>
        </w:rPr>
        <w:t>地址。</w:t>
      </w:r>
    </w:p>
    <w:p w:rsidR="00BA64A2" w:rsidRPr="00BA64A2" w:rsidRDefault="00BA64A2" w:rsidP="00BA64A2">
      <w:pPr>
        <w:pStyle w:val="ItemIndent1"/>
        <w:rPr>
          <w:lang w:eastAsia="zh-CN"/>
        </w:rPr>
      </w:pPr>
      <w:r w:rsidRPr="00BA64A2">
        <w:rPr>
          <w:rFonts w:hint="eastAsia"/>
          <w:lang w:eastAsia="zh-CN"/>
        </w:rPr>
        <w:t>配置方法，请参见“三层技术</w:t>
      </w:r>
      <w:r w:rsidRPr="00BA64A2">
        <w:rPr>
          <w:rFonts w:hint="eastAsia"/>
          <w:lang w:eastAsia="zh-CN"/>
        </w:rPr>
        <w:t>-IP</w:t>
      </w:r>
      <w:r w:rsidRPr="00BA64A2">
        <w:rPr>
          <w:rFonts w:hint="eastAsia"/>
          <w:lang w:eastAsia="zh-CN"/>
        </w:rPr>
        <w:t>业务配置指导”中的“</w:t>
      </w:r>
      <w:r w:rsidRPr="00BA64A2">
        <w:rPr>
          <w:rFonts w:hint="eastAsia"/>
          <w:lang w:eastAsia="zh-CN"/>
        </w:rPr>
        <w:t>IPv6</w:t>
      </w:r>
      <w:r w:rsidRPr="00BA64A2">
        <w:rPr>
          <w:rFonts w:hint="eastAsia"/>
          <w:lang w:eastAsia="zh-CN"/>
        </w:rPr>
        <w:t>基础”</w:t>
      </w:r>
      <w:r>
        <w:rPr>
          <w:rFonts w:hint="eastAsia"/>
          <w:lang w:eastAsia="zh-CN"/>
        </w:rPr>
        <w:t>。</w:t>
      </w:r>
    </w:p>
    <w:p w:rsidR="00BA64A2" w:rsidRDefault="00BA64A2" w:rsidP="00B56B66">
      <w:pPr>
        <w:pStyle w:val="ItemIndent1"/>
        <w:rPr>
          <w:rStyle w:val="commandkeywords"/>
        </w:rPr>
      </w:pPr>
      <w:r w:rsidRPr="00BA64A2">
        <w:rPr>
          <w:rFonts w:hint="eastAsia"/>
        </w:rPr>
        <w:t>缺省情况下，未配置</w:t>
      </w:r>
      <w:r w:rsidRPr="00BA64A2">
        <w:rPr>
          <w:rFonts w:hint="eastAsia"/>
        </w:rPr>
        <w:t>Loopback</w:t>
      </w:r>
      <w:r w:rsidRPr="00BA64A2">
        <w:rPr>
          <w:rFonts w:hint="eastAsia"/>
        </w:rPr>
        <w:t>接口的</w:t>
      </w:r>
      <w:r w:rsidRPr="00BA64A2">
        <w:rPr>
          <w:rFonts w:hint="eastAsia"/>
        </w:rPr>
        <w:t>IPv6</w:t>
      </w:r>
      <w:r w:rsidRPr="00BA64A2">
        <w:rPr>
          <w:rFonts w:hint="eastAsia"/>
        </w:rPr>
        <w:t>地址。</w:t>
      </w:r>
    </w:p>
    <w:p w:rsidR="00B56B66" w:rsidRDefault="00B56B66" w:rsidP="00B56B66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B56B66" w:rsidRDefault="00B56B66" w:rsidP="00B56B66">
      <w:pPr>
        <w:pStyle w:val="ItemIndent1"/>
      </w:pPr>
      <w:r w:rsidRPr="00DA2C2B">
        <w:rPr>
          <w:rStyle w:val="commandkeywords"/>
          <w:rFonts w:hint="eastAsia"/>
        </w:rPr>
        <w:t xml:space="preserve">bgp </w:t>
      </w:r>
      <w:r w:rsidRPr="00B56B66">
        <w:rPr>
          <w:rStyle w:val="commandparameter"/>
          <w:rFonts w:hint="eastAsia"/>
        </w:rPr>
        <w:t>as-number</w:t>
      </w:r>
      <w:r w:rsidRPr="00B56B66">
        <w:t xml:space="preserve"> </w:t>
      </w:r>
      <w:r w:rsidRPr="00F965BE">
        <w:rPr>
          <w:rStyle w:val="commandtext"/>
          <w:rFonts w:hint="eastAsia"/>
        </w:rPr>
        <w:t>[</w:t>
      </w:r>
      <w:r w:rsidRPr="00B56B66">
        <w:rPr>
          <w:rFonts w:hint="eastAsia"/>
        </w:rPr>
        <w:t xml:space="preserve"> </w:t>
      </w:r>
      <w:r w:rsidRPr="00B56B66">
        <w:rPr>
          <w:rStyle w:val="commandkeywords"/>
          <w:rFonts w:hint="eastAsia"/>
        </w:rPr>
        <w:t>instance</w:t>
      </w:r>
      <w:r w:rsidRPr="00B56B66">
        <w:rPr>
          <w:rFonts w:hint="eastAsia"/>
        </w:rPr>
        <w:t xml:space="preserve"> </w:t>
      </w:r>
      <w:r w:rsidRPr="00B56B66">
        <w:rPr>
          <w:rStyle w:val="commandparameter"/>
          <w:rFonts w:hint="eastAsia"/>
        </w:rPr>
        <w:t>instance-name</w:t>
      </w:r>
      <w:r w:rsidRPr="00B56B66">
        <w:rPr>
          <w:rFonts w:hint="eastAsia"/>
        </w:rPr>
        <w:t xml:space="preserve"> </w:t>
      </w:r>
      <w:r w:rsidRPr="00F965BE">
        <w:rPr>
          <w:rStyle w:val="commandtext"/>
          <w:rFonts w:hint="eastAsia"/>
        </w:rPr>
        <w:t>]</w:t>
      </w:r>
    </w:p>
    <w:p w:rsidR="00B56B66" w:rsidRDefault="00B56B66" w:rsidP="00B56B66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BGP-VPN</w:t>
      </w:r>
      <w:r>
        <w:rPr>
          <w:rFonts w:hint="eastAsia"/>
          <w:lang w:eastAsia="zh-CN"/>
        </w:rPr>
        <w:t>实例视图。</w:t>
      </w:r>
    </w:p>
    <w:p w:rsidR="00B56B66" w:rsidRDefault="00B56B66" w:rsidP="00B56B66">
      <w:pPr>
        <w:pStyle w:val="ItemIndent1"/>
        <w:rPr>
          <w:rStyle w:val="commandparameter"/>
        </w:rPr>
      </w:pPr>
      <w:r w:rsidRPr="00DA2C2B">
        <w:rPr>
          <w:rStyle w:val="commandkeywords"/>
          <w:rFonts w:hint="eastAsia"/>
        </w:rPr>
        <w:t>ip</w:t>
      </w:r>
      <w:r w:rsidRPr="00B56B66">
        <w:rPr>
          <w:rStyle w:val="commandkeywords"/>
        </w:rPr>
        <w:t xml:space="preserve"> vpn-instance </w:t>
      </w:r>
      <w:r w:rsidRPr="00B56B66">
        <w:rPr>
          <w:rStyle w:val="commandparameter"/>
          <w:rFonts w:hint="eastAsia"/>
        </w:rPr>
        <w:t>vpn-instance-name</w:t>
      </w:r>
    </w:p>
    <w:p w:rsidR="00B56B66" w:rsidRDefault="00B56B66" w:rsidP="00B56B66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BGP-VPN IPv6</w:t>
      </w:r>
      <w:r>
        <w:rPr>
          <w:rFonts w:hint="eastAsia"/>
          <w:lang w:eastAsia="zh-CN"/>
        </w:rPr>
        <w:t>单播地址族视图。</w:t>
      </w:r>
    </w:p>
    <w:p w:rsidR="00B56B66" w:rsidRDefault="00B56B66" w:rsidP="00B56B66">
      <w:pPr>
        <w:pStyle w:val="ItemIndent1"/>
      </w:pPr>
      <w:r w:rsidRPr="00DA2C2B">
        <w:rPr>
          <w:rStyle w:val="commandkeywords"/>
        </w:rPr>
        <w:t>address-family ipv</w:t>
      </w:r>
      <w:r w:rsidRPr="00B56B66">
        <w:rPr>
          <w:rStyle w:val="commandkeywords"/>
          <w:rFonts w:hint="eastAsia"/>
        </w:rPr>
        <w:t>6</w:t>
      </w:r>
      <w:r w:rsidRPr="00B56B66">
        <w:rPr>
          <w:rStyle w:val="commandkeywords"/>
        </w:rPr>
        <w:t xml:space="preserve"> </w:t>
      </w:r>
      <w:r w:rsidRPr="00F965BE">
        <w:rPr>
          <w:rStyle w:val="commandtext"/>
          <w:rFonts w:hint="eastAsia"/>
        </w:rPr>
        <w:t>[</w:t>
      </w:r>
      <w:r w:rsidRPr="00B56B66">
        <w:rPr>
          <w:rStyle w:val="commandkeywords"/>
          <w:rFonts w:hint="eastAsia"/>
        </w:rPr>
        <w:t xml:space="preserve"> </w:t>
      </w:r>
      <w:r w:rsidRPr="00B56B66">
        <w:rPr>
          <w:rStyle w:val="commandkeywords"/>
        </w:rPr>
        <w:t>unicast</w:t>
      </w:r>
      <w:r w:rsidRPr="00B56B66">
        <w:rPr>
          <w:rStyle w:val="commandkeywords"/>
          <w:rFonts w:hint="eastAsia"/>
        </w:rPr>
        <w:t xml:space="preserve"> </w:t>
      </w:r>
      <w:r w:rsidRPr="00F965BE">
        <w:rPr>
          <w:rStyle w:val="commandtext"/>
          <w:rFonts w:hint="eastAsia"/>
        </w:rPr>
        <w:t>]</w:t>
      </w:r>
    </w:p>
    <w:p w:rsidR="00B56B66" w:rsidRDefault="00B56B66" w:rsidP="00B56B66">
      <w:pPr>
        <w:pStyle w:val="ItemStep"/>
      </w:pPr>
      <w:r>
        <w:rPr>
          <w:rFonts w:hint="eastAsia"/>
        </w:rPr>
        <w:t>引入直连路由（将</w:t>
      </w:r>
      <w:r>
        <w:rPr>
          <w:rFonts w:hint="eastAsia"/>
        </w:rPr>
        <w:t>Loopback</w:t>
      </w:r>
      <w:r>
        <w:rPr>
          <w:rFonts w:hint="eastAsia"/>
        </w:rPr>
        <w:t>主机路由引入</w:t>
      </w:r>
      <w:r>
        <w:rPr>
          <w:rFonts w:hint="eastAsia"/>
        </w:rPr>
        <w:t>BGP</w:t>
      </w:r>
      <w:r>
        <w:rPr>
          <w:rFonts w:hint="eastAsia"/>
        </w:rPr>
        <w:t>）。</w:t>
      </w:r>
    </w:p>
    <w:p w:rsidR="00B56B66" w:rsidRDefault="00B56B66" w:rsidP="00B56B66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import-route direct</w:t>
      </w:r>
    </w:p>
    <w:p w:rsidR="007D7DD4" w:rsidRPr="00B56B66" w:rsidRDefault="00B56B66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缺省情况下，不会引入直连路由。</w:t>
      </w:r>
    </w:p>
    <w:p w:rsidR="00B56B66" w:rsidRDefault="009F4ED7" w:rsidP="00DD64CA">
      <w:pPr>
        <w:pStyle w:val="3"/>
      </w:pPr>
      <w:bookmarkStart w:id="3694" w:name="_Toc476255400"/>
      <w:bookmarkStart w:id="3695" w:name="_Toc476257495"/>
      <w:bookmarkStart w:id="3696" w:name="_Toc476259476"/>
      <w:bookmarkStart w:id="3697" w:name="_Toc476255425"/>
      <w:bookmarkStart w:id="3698" w:name="_Toc476257520"/>
      <w:bookmarkStart w:id="3699" w:name="_Toc476259501"/>
      <w:bookmarkStart w:id="3700" w:name="_Toc375651840"/>
      <w:bookmarkStart w:id="3701" w:name="_Toc365019886"/>
      <w:bookmarkStart w:id="3702" w:name="_Toc45106059"/>
      <w:bookmarkEnd w:id="3694"/>
      <w:bookmarkEnd w:id="3695"/>
      <w:bookmarkEnd w:id="3696"/>
      <w:bookmarkEnd w:id="3697"/>
      <w:bookmarkEnd w:id="3698"/>
      <w:bookmarkEnd w:id="3699"/>
      <w:r>
        <w:rPr>
          <w:rFonts w:hint="eastAsia"/>
        </w:rPr>
        <w:lastRenderedPageBreak/>
        <w:t>创建</w:t>
      </w:r>
      <w:r w:rsidRPr="007530E2">
        <w:rPr>
          <w:rFonts w:hint="eastAsia"/>
        </w:rPr>
        <w:t>伪连接</w:t>
      </w:r>
      <w:bookmarkEnd w:id="3700"/>
      <w:bookmarkEnd w:id="3701"/>
      <w:bookmarkEnd w:id="3702"/>
    </w:p>
    <w:p w:rsidR="00B56B66" w:rsidRDefault="00B56B66" w:rsidP="00B56B66">
      <w:pPr>
        <w:pStyle w:val="ItemStep"/>
      </w:pPr>
      <w:r>
        <w:rPr>
          <w:rFonts w:hint="eastAsia"/>
        </w:rPr>
        <w:t>进入系统视图。</w:t>
      </w:r>
    </w:p>
    <w:p w:rsidR="00B56B66" w:rsidRDefault="00B56B66" w:rsidP="00B56B66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B56B66" w:rsidRDefault="00B56B66" w:rsidP="00B56B66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OSPFv3</w:t>
      </w:r>
      <w:r>
        <w:rPr>
          <w:rFonts w:hint="eastAsia"/>
        </w:rPr>
        <w:t>视图。</w:t>
      </w:r>
    </w:p>
    <w:p w:rsidR="00B56B66" w:rsidRDefault="00B56B66" w:rsidP="00B56B66">
      <w:pPr>
        <w:pStyle w:val="ItemIndent1"/>
      </w:pPr>
      <w:r w:rsidRPr="00DA2C2B">
        <w:rPr>
          <w:rStyle w:val="commandkeywords"/>
          <w:rFonts w:hint="eastAsia"/>
        </w:rPr>
        <w:t xml:space="preserve">ospfv3 </w:t>
      </w:r>
      <w:r w:rsidRPr="00F965BE">
        <w:rPr>
          <w:rStyle w:val="commandtext"/>
          <w:rFonts w:hint="eastAsia"/>
        </w:rPr>
        <w:t>[</w:t>
      </w:r>
      <w:r w:rsidRPr="00B56B66">
        <w:rPr>
          <w:rFonts w:hint="eastAsia"/>
        </w:rPr>
        <w:t xml:space="preserve"> </w:t>
      </w:r>
      <w:r w:rsidRPr="00B56B66">
        <w:rPr>
          <w:rStyle w:val="commandparameter"/>
        </w:rPr>
        <w:t>process-id</w:t>
      </w:r>
      <w:r w:rsidRPr="00B56B66">
        <w:rPr>
          <w:rFonts w:hint="eastAsia"/>
        </w:rPr>
        <w:t xml:space="preserve"> </w:t>
      </w:r>
      <w:r w:rsidRPr="00F965BE">
        <w:rPr>
          <w:rStyle w:val="commandtext"/>
          <w:rFonts w:hint="eastAsia"/>
        </w:rPr>
        <w:t>|</w:t>
      </w:r>
      <w:r w:rsidRPr="00B56B66">
        <w:rPr>
          <w:rFonts w:hint="eastAsia"/>
        </w:rPr>
        <w:t xml:space="preserve"> </w:t>
      </w:r>
      <w:r w:rsidRPr="00B56B66">
        <w:rPr>
          <w:rStyle w:val="commandkeywords"/>
          <w:rFonts w:hint="eastAsia"/>
        </w:rPr>
        <w:t>vpn-instance</w:t>
      </w:r>
      <w:r w:rsidRPr="00B56B66">
        <w:rPr>
          <w:rFonts w:hint="eastAsia"/>
        </w:rPr>
        <w:t xml:space="preserve"> </w:t>
      </w:r>
      <w:r w:rsidRPr="00B56B66">
        <w:rPr>
          <w:rStyle w:val="commandparameter"/>
          <w:rFonts w:hint="eastAsia"/>
        </w:rPr>
        <w:t xml:space="preserve">vpn-instance-name </w:t>
      </w:r>
      <w:r w:rsidRPr="00F965BE">
        <w:rPr>
          <w:rStyle w:val="commandtext"/>
          <w:rFonts w:hint="eastAsia"/>
        </w:rPr>
        <w:t>]</w:t>
      </w:r>
      <w:r w:rsidRPr="00B56B66">
        <w:rPr>
          <w:rFonts w:hint="eastAsia"/>
        </w:rPr>
        <w:t xml:space="preserve"> </w:t>
      </w:r>
      <w:r w:rsidRPr="00F965BE">
        <w:rPr>
          <w:rStyle w:val="commandtext"/>
          <w:rFonts w:hint="eastAsia"/>
        </w:rPr>
        <w:t>*</w:t>
      </w:r>
    </w:p>
    <w:p w:rsidR="00B56B66" w:rsidRDefault="00B56B66" w:rsidP="00B56B66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OSPFv3</w:t>
      </w:r>
      <w:r>
        <w:rPr>
          <w:rFonts w:hint="eastAsia"/>
          <w:lang w:eastAsia="zh-CN"/>
        </w:rPr>
        <w:t>区域视图。</w:t>
      </w:r>
    </w:p>
    <w:p w:rsidR="00B56B66" w:rsidRDefault="00B56B66" w:rsidP="00B56B66">
      <w:pPr>
        <w:pStyle w:val="ItemIndent1"/>
        <w:rPr>
          <w:rStyle w:val="commandparameter"/>
        </w:rPr>
      </w:pPr>
      <w:r w:rsidRPr="00DA2C2B">
        <w:rPr>
          <w:rStyle w:val="commandkeywords"/>
        </w:rPr>
        <w:t>area</w:t>
      </w:r>
      <w:r w:rsidRPr="00B56B66">
        <w:rPr>
          <w:rStyle w:val="commandparameter"/>
        </w:rPr>
        <w:t xml:space="preserve"> area-id</w:t>
      </w:r>
    </w:p>
    <w:p w:rsidR="00B56B66" w:rsidRDefault="00B56B66" w:rsidP="00B56B66">
      <w:pPr>
        <w:pStyle w:val="ItemStep"/>
        <w:rPr>
          <w:lang w:eastAsia="zh-CN"/>
        </w:rPr>
      </w:pPr>
      <w:r>
        <w:rPr>
          <w:rFonts w:hint="eastAsia"/>
          <w:lang w:eastAsia="zh-CN"/>
        </w:rPr>
        <w:t>创建一条</w:t>
      </w:r>
      <w:r>
        <w:rPr>
          <w:rFonts w:hint="eastAsia"/>
          <w:lang w:eastAsia="zh-CN"/>
        </w:rPr>
        <w:t>OSPFv3</w:t>
      </w:r>
      <w:r>
        <w:rPr>
          <w:rFonts w:hint="eastAsia"/>
          <w:lang w:eastAsia="zh-CN"/>
        </w:rPr>
        <w:t>伪连接。</w:t>
      </w:r>
    </w:p>
    <w:p w:rsidR="00B56B66" w:rsidRDefault="00B56B66" w:rsidP="00B56B66">
      <w:pPr>
        <w:pStyle w:val="ItemIndent1"/>
      </w:pPr>
      <w:r w:rsidRPr="00DA2C2B">
        <w:rPr>
          <w:rStyle w:val="commandkeywords"/>
        </w:rPr>
        <w:t xml:space="preserve">sham-link </w:t>
      </w:r>
      <w:r w:rsidRPr="00B56B66">
        <w:rPr>
          <w:rStyle w:val="commandparameter"/>
        </w:rPr>
        <w:t>source-ip</w:t>
      </w:r>
      <w:r w:rsidRPr="00B56B66">
        <w:rPr>
          <w:rStyle w:val="commandparameter"/>
          <w:rFonts w:hint="eastAsia"/>
        </w:rPr>
        <w:t>v6</w:t>
      </w:r>
      <w:r w:rsidRPr="00B56B66">
        <w:rPr>
          <w:rStyle w:val="commandparameter"/>
        </w:rPr>
        <w:t>-address destination-ip</w:t>
      </w:r>
      <w:r w:rsidRPr="00B56B66">
        <w:rPr>
          <w:rStyle w:val="commandparameter"/>
          <w:rFonts w:hint="eastAsia"/>
        </w:rPr>
        <w:t>v6</w:t>
      </w:r>
      <w:r w:rsidRPr="00B56B66">
        <w:rPr>
          <w:rStyle w:val="commandparameter"/>
        </w:rPr>
        <w:t>-address</w:t>
      </w:r>
      <w:r w:rsidRPr="00B56B66">
        <w:t xml:space="preserve"> </w:t>
      </w:r>
      <w:r w:rsidRPr="00F965BE">
        <w:rPr>
          <w:rStyle w:val="commandtext"/>
        </w:rPr>
        <w:t>[</w:t>
      </w:r>
      <w:r w:rsidRPr="00B56B66">
        <w:rPr>
          <w:rStyle w:val="commandkeywords"/>
        </w:rPr>
        <w:t xml:space="preserve"> cost </w:t>
      </w:r>
      <w:r w:rsidRPr="00B56B66">
        <w:rPr>
          <w:rStyle w:val="commandparameter"/>
        </w:rPr>
        <w:t>cost</w:t>
      </w:r>
      <w:r w:rsidRPr="00B56B66">
        <w:rPr>
          <w:rStyle w:val="commandparameter"/>
          <w:rFonts w:hint="eastAsia"/>
        </w:rPr>
        <w:t>-value</w:t>
      </w:r>
      <w:r w:rsidRPr="00B56B66">
        <w:t xml:space="preserve"> </w:t>
      </w:r>
      <w:r w:rsidRPr="00F965BE">
        <w:rPr>
          <w:rStyle w:val="commandtext"/>
        </w:rPr>
        <w:t>|</w:t>
      </w:r>
      <w:r w:rsidRPr="00B56B66">
        <w:rPr>
          <w:rStyle w:val="commandkeywords"/>
        </w:rPr>
        <w:t xml:space="preserve"> dead </w:t>
      </w:r>
      <w:r w:rsidRPr="00B56B66">
        <w:rPr>
          <w:rStyle w:val="commandparameter"/>
        </w:rPr>
        <w:t>dead-interval</w:t>
      </w:r>
      <w:r w:rsidRPr="00B56B66">
        <w:t xml:space="preserve"> </w:t>
      </w:r>
      <w:r w:rsidRPr="00F965BE">
        <w:rPr>
          <w:rStyle w:val="commandtext"/>
        </w:rPr>
        <w:t>|</w:t>
      </w:r>
      <w:r w:rsidRPr="00B56B66">
        <w:rPr>
          <w:rStyle w:val="commandkeywords"/>
        </w:rPr>
        <w:t xml:space="preserve"> hello </w:t>
      </w:r>
      <w:r w:rsidRPr="00B56B66">
        <w:rPr>
          <w:rStyle w:val="commandparameter"/>
        </w:rPr>
        <w:t>hello-interval</w:t>
      </w:r>
      <w:r w:rsidRPr="00B56B66">
        <w:rPr>
          <w:rFonts w:hint="eastAsia"/>
        </w:rPr>
        <w:t xml:space="preserve"> </w:t>
      </w:r>
      <w:r w:rsidRPr="00F965BE">
        <w:rPr>
          <w:rStyle w:val="commandtext"/>
        </w:rPr>
        <w:t>|</w:t>
      </w:r>
      <w:r w:rsidRPr="00B56B66">
        <w:rPr>
          <w:rStyle w:val="commandkeywords"/>
          <w:rFonts w:hint="eastAsia"/>
        </w:rPr>
        <w:t xml:space="preserve"> </w:t>
      </w:r>
      <w:r w:rsidRPr="00B56B66">
        <w:rPr>
          <w:rStyle w:val="commandkeywords"/>
        </w:rPr>
        <w:t xml:space="preserve">instance </w:t>
      </w:r>
      <w:r w:rsidRPr="00B56B66">
        <w:rPr>
          <w:rStyle w:val="commandparameter"/>
        </w:rPr>
        <w:t>instance-id</w:t>
      </w:r>
      <w:r w:rsidRPr="00B56B66">
        <w:t xml:space="preserve"> </w:t>
      </w:r>
      <w:r w:rsidRPr="00F965BE">
        <w:rPr>
          <w:rStyle w:val="commandtext"/>
        </w:rPr>
        <w:t>|</w:t>
      </w:r>
      <w:r w:rsidRPr="00B56B66">
        <w:rPr>
          <w:rStyle w:val="commandkeywords"/>
          <w:rFonts w:hint="eastAsia"/>
        </w:rPr>
        <w:t xml:space="preserve"> ipsec-profile</w:t>
      </w:r>
      <w:r w:rsidRPr="00B56B66">
        <w:rPr>
          <w:rStyle w:val="commandkeywords"/>
        </w:rPr>
        <w:t xml:space="preserve"> </w:t>
      </w:r>
      <w:r w:rsidRPr="00B56B66">
        <w:rPr>
          <w:rStyle w:val="commandparameter"/>
        </w:rPr>
        <w:t>profile-name</w:t>
      </w:r>
      <w:r w:rsidRPr="00B56B66">
        <w:t xml:space="preserve"> </w:t>
      </w:r>
      <w:r w:rsidRPr="00F965BE">
        <w:rPr>
          <w:rStyle w:val="commandtext"/>
        </w:rPr>
        <w:t>|</w:t>
      </w:r>
      <w:r w:rsidRPr="00B56B66">
        <w:rPr>
          <w:rFonts w:hint="eastAsia"/>
        </w:rPr>
        <w:t xml:space="preserve"> </w:t>
      </w:r>
      <w:r w:rsidRPr="00B56B66">
        <w:rPr>
          <w:rStyle w:val="commandkeywords"/>
          <w:rFonts w:hint="eastAsia"/>
        </w:rPr>
        <w:t>keychain</w:t>
      </w:r>
      <w:r w:rsidRPr="00B56B66">
        <w:rPr>
          <w:rFonts w:hint="eastAsia"/>
        </w:rPr>
        <w:t xml:space="preserve"> </w:t>
      </w:r>
      <w:r w:rsidRPr="00B56B66">
        <w:rPr>
          <w:rStyle w:val="commandparameter"/>
          <w:rFonts w:hint="eastAsia"/>
        </w:rPr>
        <w:t>keychain-name</w:t>
      </w:r>
      <w:r w:rsidRPr="00B56B66">
        <w:t xml:space="preserve"> </w:t>
      </w:r>
      <w:r w:rsidRPr="00F965BE">
        <w:rPr>
          <w:rStyle w:val="commandtext"/>
        </w:rPr>
        <w:t>|</w:t>
      </w:r>
      <w:r w:rsidRPr="00B56B66">
        <w:rPr>
          <w:rStyle w:val="commandkeywords"/>
        </w:rPr>
        <w:t xml:space="preserve"> retransmit</w:t>
      </w:r>
      <w:r w:rsidRPr="00B56B66">
        <w:t xml:space="preserve"> </w:t>
      </w:r>
      <w:r w:rsidRPr="00B56B66">
        <w:rPr>
          <w:rStyle w:val="commandparameter"/>
        </w:rPr>
        <w:t>retrans-interval</w:t>
      </w:r>
      <w:r w:rsidRPr="00B56B66">
        <w:t xml:space="preserve"> </w:t>
      </w:r>
      <w:r w:rsidRPr="00F965BE">
        <w:rPr>
          <w:rStyle w:val="commandtext"/>
        </w:rPr>
        <w:t>|</w:t>
      </w:r>
      <w:r w:rsidRPr="00B56B66">
        <w:rPr>
          <w:rStyle w:val="commandkeywords"/>
        </w:rPr>
        <w:t xml:space="preserve"> trans-delay </w:t>
      </w:r>
      <w:r w:rsidRPr="00B56B66">
        <w:rPr>
          <w:rStyle w:val="commandparameter"/>
        </w:rPr>
        <w:t>delay</w:t>
      </w:r>
      <w:r w:rsidRPr="00B56B66">
        <w:rPr>
          <w:rStyle w:val="commandparameter"/>
          <w:rFonts w:hint="eastAsia"/>
        </w:rPr>
        <w:t xml:space="preserve"> </w:t>
      </w:r>
      <w:r w:rsidRPr="00F965BE">
        <w:rPr>
          <w:rStyle w:val="commandtext"/>
        </w:rPr>
        <w:t>]</w:t>
      </w:r>
      <w:r w:rsidRPr="00B56B66">
        <w:t xml:space="preserve"> </w:t>
      </w:r>
      <w:r w:rsidRPr="00F965BE">
        <w:rPr>
          <w:rStyle w:val="commandtext"/>
        </w:rPr>
        <w:t>*</w:t>
      </w:r>
    </w:p>
    <w:p w:rsidR="007D7DD4" w:rsidRDefault="00290B27" w:rsidP="00DD64CA">
      <w:pPr>
        <w:pStyle w:val="2"/>
      </w:pPr>
      <w:bookmarkStart w:id="3703" w:name="_Toc476255427"/>
      <w:bookmarkStart w:id="3704" w:name="_Toc476257522"/>
      <w:bookmarkStart w:id="3705" w:name="_Toc476259503"/>
      <w:bookmarkStart w:id="3706" w:name="_Toc476255428"/>
      <w:bookmarkStart w:id="3707" w:name="_Toc476257523"/>
      <w:bookmarkStart w:id="3708" w:name="_Toc476259504"/>
      <w:bookmarkStart w:id="3709" w:name="_Toc476255449"/>
      <w:bookmarkStart w:id="3710" w:name="_Toc476257544"/>
      <w:bookmarkStart w:id="3711" w:name="_Toc476259525"/>
      <w:bookmarkStart w:id="3712" w:name="_Toc415145422"/>
      <w:bookmarkStart w:id="3713" w:name="_Toc415145381"/>
      <w:bookmarkStart w:id="3714" w:name="_Toc415145380"/>
      <w:bookmarkStart w:id="3715" w:name="_Toc415145379"/>
      <w:bookmarkStart w:id="3716" w:name="_Toc415145338"/>
      <w:bookmarkStart w:id="3717" w:name="_Toc415145337"/>
      <w:bookmarkStart w:id="3718" w:name="_Toc415145336"/>
      <w:bookmarkStart w:id="3719" w:name="_Toc415145294"/>
      <w:bookmarkStart w:id="3720" w:name="_Toc415145293"/>
      <w:bookmarkStart w:id="3721" w:name="_Toc415145292"/>
      <w:bookmarkStart w:id="3722" w:name="_Toc415145241"/>
      <w:bookmarkStart w:id="3723" w:name="_Toc415145240"/>
      <w:bookmarkStart w:id="3724" w:name="_Toc415145239"/>
      <w:bookmarkStart w:id="3725" w:name="_Toc415145206"/>
      <w:bookmarkStart w:id="3726" w:name="_Toc415145205"/>
      <w:bookmarkStart w:id="3727" w:name="_Toc415145204"/>
      <w:bookmarkStart w:id="3728" w:name="_Toc415145187"/>
      <w:bookmarkStart w:id="3729" w:name="_Toc415145186"/>
      <w:bookmarkStart w:id="3730" w:name="_Toc415145185"/>
      <w:bookmarkStart w:id="3731" w:name="_Toc415145184"/>
      <w:bookmarkStart w:id="3732" w:name="_Toc415145183"/>
      <w:bookmarkStart w:id="3733" w:name="_Toc415145182"/>
      <w:bookmarkStart w:id="3734" w:name="_Toc415145152"/>
      <w:bookmarkStart w:id="3735" w:name="_Toc415145151"/>
      <w:bookmarkStart w:id="3736" w:name="_Toc415145150"/>
      <w:bookmarkStart w:id="3737" w:name="_Toc415145104"/>
      <w:bookmarkStart w:id="3738" w:name="_Toc415145103"/>
      <w:bookmarkStart w:id="3739" w:name="_Toc415145102"/>
      <w:bookmarkStart w:id="3740" w:name="_Toc415145101"/>
      <w:bookmarkStart w:id="3741" w:name="_Toc415145100"/>
      <w:bookmarkStart w:id="3742" w:name="_Toc415145070"/>
      <w:bookmarkStart w:id="3743" w:name="_Toc415145069"/>
      <w:bookmarkStart w:id="3744" w:name="_Toc415145068"/>
      <w:bookmarkStart w:id="3745" w:name="_Toc415145027"/>
      <w:bookmarkStart w:id="3746" w:name="_Toc415145026"/>
      <w:bookmarkStart w:id="3747" w:name="_Toc415145025"/>
      <w:bookmarkStart w:id="3748" w:name="_Toc415145024"/>
      <w:bookmarkStart w:id="3749" w:name="_Toc415145023"/>
      <w:bookmarkStart w:id="3750" w:name="_Toc415145022"/>
      <w:bookmarkStart w:id="3751" w:name="_Toc415145021"/>
      <w:bookmarkStart w:id="3752" w:name="_Toc415144983"/>
      <w:bookmarkStart w:id="3753" w:name="_Toc415144982"/>
      <w:bookmarkStart w:id="3754" w:name="_Toc415144981"/>
      <w:bookmarkStart w:id="3755" w:name="_Toc415144980"/>
      <w:bookmarkStart w:id="3756" w:name="_Toc415144979"/>
      <w:bookmarkStart w:id="3757" w:name="_Toc415144978"/>
      <w:bookmarkStart w:id="3758" w:name="_Toc415144937"/>
      <w:bookmarkStart w:id="3759" w:name="_Toc415144936"/>
      <w:bookmarkStart w:id="3760" w:name="_Toc415144935"/>
      <w:bookmarkStart w:id="3761" w:name="_Toc415144934"/>
      <w:bookmarkStart w:id="3762" w:name="_Toc415144933"/>
      <w:bookmarkStart w:id="3763" w:name="_Toc415144932"/>
      <w:bookmarkStart w:id="3764" w:name="_Toc415144899"/>
      <w:bookmarkStart w:id="3765" w:name="_Toc415144898"/>
      <w:bookmarkStart w:id="3766" w:name="_Toc415144897"/>
      <w:bookmarkStart w:id="3767" w:name="_Toc415144896"/>
      <w:bookmarkStart w:id="3768" w:name="_Toc415144878"/>
      <w:bookmarkStart w:id="3769" w:name="_Toc415144877"/>
      <w:bookmarkStart w:id="3770" w:name="_Toc415144876"/>
      <w:bookmarkStart w:id="3771" w:name="_Toc415144875"/>
      <w:bookmarkStart w:id="3772" w:name="_Toc415144874"/>
      <w:bookmarkStart w:id="3773" w:name="_Toc415144873"/>
      <w:bookmarkStart w:id="3774" w:name="_Toc415144872"/>
      <w:bookmarkStart w:id="3775" w:name="_Toc415144871"/>
      <w:bookmarkStart w:id="3776" w:name="_Toc415144870"/>
      <w:bookmarkStart w:id="3777" w:name="_Toc415144869"/>
      <w:bookmarkStart w:id="3778" w:name="_Toc415144868"/>
      <w:bookmarkStart w:id="3779" w:name="_Toc415144867"/>
      <w:bookmarkStart w:id="3780" w:name="_Toc415144866"/>
      <w:bookmarkStart w:id="3781" w:name="_Ref361929112"/>
      <w:bookmarkStart w:id="3782" w:name="_Toc45106060"/>
      <w:bookmarkEnd w:id="3703"/>
      <w:bookmarkEnd w:id="3704"/>
      <w:bookmarkEnd w:id="3705"/>
      <w:bookmarkEnd w:id="3706"/>
      <w:bookmarkEnd w:id="3707"/>
      <w:bookmarkEnd w:id="3708"/>
      <w:bookmarkEnd w:id="3709"/>
      <w:bookmarkEnd w:id="3710"/>
      <w:bookmarkEnd w:id="3711"/>
      <w:bookmarkEnd w:id="3712"/>
      <w:bookmarkEnd w:id="3713"/>
      <w:bookmarkEnd w:id="3714"/>
      <w:bookmarkEnd w:id="3715"/>
      <w:bookmarkEnd w:id="3716"/>
      <w:bookmarkEnd w:id="3717"/>
      <w:bookmarkEnd w:id="3718"/>
      <w:bookmarkEnd w:id="3719"/>
      <w:bookmarkEnd w:id="3720"/>
      <w:bookmarkEnd w:id="3721"/>
      <w:bookmarkEnd w:id="3722"/>
      <w:bookmarkEnd w:id="3723"/>
      <w:bookmarkEnd w:id="3724"/>
      <w:bookmarkEnd w:id="3725"/>
      <w:bookmarkEnd w:id="3726"/>
      <w:bookmarkEnd w:id="3727"/>
      <w:bookmarkEnd w:id="3728"/>
      <w:bookmarkEnd w:id="3729"/>
      <w:bookmarkEnd w:id="3730"/>
      <w:bookmarkEnd w:id="3731"/>
      <w:bookmarkEnd w:id="3732"/>
      <w:bookmarkEnd w:id="3733"/>
      <w:bookmarkEnd w:id="3734"/>
      <w:bookmarkEnd w:id="3735"/>
      <w:bookmarkEnd w:id="3736"/>
      <w:bookmarkEnd w:id="3737"/>
      <w:bookmarkEnd w:id="3738"/>
      <w:bookmarkEnd w:id="3739"/>
      <w:bookmarkEnd w:id="3740"/>
      <w:bookmarkEnd w:id="3741"/>
      <w:bookmarkEnd w:id="3742"/>
      <w:bookmarkEnd w:id="3743"/>
      <w:bookmarkEnd w:id="3744"/>
      <w:bookmarkEnd w:id="3745"/>
      <w:bookmarkEnd w:id="3746"/>
      <w:bookmarkEnd w:id="3747"/>
      <w:bookmarkEnd w:id="3748"/>
      <w:bookmarkEnd w:id="3749"/>
      <w:bookmarkEnd w:id="3750"/>
      <w:bookmarkEnd w:id="3751"/>
      <w:bookmarkEnd w:id="3752"/>
      <w:bookmarkEnd w:id="3753"/>
      <w:bookmarkEnd w:id="3754"/>
      <w:bookmarkEnd w:id="3755"/>
      <w:bookmarkEnd w:id="3756"/>
      <w:bookmarkEnd w:id="3757"/>
      <w:bookmarkEnd w:id="3758"/>
      <w:bookmarkEnd w:id="3759"/>
      <w:bookmarkEnd w:id="3760"/>
      <w:bookmarkEnd w:id="3761"/>
      <w:bookmarkEnd w:id="3762"/>
      <w:bookmarkEnd w:id="3763"/>
      <w:bookmarkEnd w:id="3764"/>
      <w:bookmarkEnd w:id="3765"/>
      <w:bookmarkEnd w:id="3766"/>
      <w:bookmarkEnd w:id="3767"/>
      <w:bookmarkEnd w:id="3768"/>
      <w:bookmarkEnd w:id="3769"/>
      <w:bookmarkEnd w:id="3770"/>
      <w:bookmarkEnd w:id="3771"/>
      <w:bookmarkEnd w:id="3772"/>
      <w:bookmarkEnd w:id="3773"/>
      <w:bookmarkEnd w:id="3774"/>
      <w:bookmarkEnd w:id="3775"/>
      <w:bookmarkEnd w:id="3776"/>
      <w:bookmarkEnd w:id="3777"/>
      <w:bookmarkEnd w:id="3778"/>
      <w:bookmarkEnd w:id="3779"/>
      <w:bookmarkEnd w:id="3780"/>
      <w:r w:rsidRPr="00D16331">
        <w:rPr>
          <w:rFonts w:hint="eastAsia"/>
        </w:rPr>
        <w:t>配置</w:t>
      </w:r>
      <w:r w:rsidRPr="00D16331">
        <w:rPr>
          <w:rFonts w:hint="eastAsia"/>
        </w:rPr>
        <w:t>BGP</w:t>
      </w:r>
      <w:r w:rsidRPr="00D16331">
        <w:rPr>
          <w:rFonts w:hint="eastAsia"/>
        </w:rPr>
        <w:t>的</w:t>
      </w:r>
      <w:r w:rsidRPr="00D16331">
        <w:rPr>
          <w:rFonts w:hint="eastAsia"/>
        </w:rPr>
        <w:t>AS</w:t>
      </w:r>
      <w:r w:rsidRPr="00D16331">
        <w:rPr>
          <w:rFonts w:hint="eastAsia"/>
        </w:rPr>
        <w:t>号替换和</w:t>
      </w:r>
      <w:r w:rsidRPr="00D16331">
        <w:rPr>
          <w:rFonts w:hint="eastAsia"/>
        </w:rPr>
        <w:t>SoO</w:t>
      </w:r>
      <w:r w:rsidRPr="00D16331">
        <w:rPr>
          <w:rFonts w:hint="eastAsia"/>
        </w:rPr>
        <w:t>属性</w:t>
      </w:r>
      <w:bookmarkEnd w:id="3781"/>
      <w:bookmarkEnd w:id="3782"/>
    </w:p>
    <w:p w:rsidR="00666912" w:rsidRDefault="006F4C2E" w:rsidP="00B51350">
      <w:pPr>
        <w:pStyle w:val="4"/>
      </w:pPr>
      <w:r>
        <w:rPr>
          <w:rFonts w:hint="eastAsia"/>
        </w:rPr>
        <w:t>功能简介</w:t>
      </w:r>
    </w:p>
    <w:p w:rsidR="00290B27" w:rsidRDefault="00290B27" w:rsidP="00DD64CA">
      <w:r w:rsidRPr="007530E2">
        <w:rPr>
          <w:rFonts w:hint="eastAsia"/>
        </w:rPr>
        <w:t>不同</w:t>
      </w:r>
      <w:r>
        <w:rPr>
          <w:rFonts w:hint="eastAsia"/>
        </w:rPr>
        <w:t>Site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具有相同的</w:t>
      </w:r>
      <w:r w:rsidRPr="007530E2">
        <w:rPr>
          <w:rFonts w:hint="eastAsia"/>
        </w:rPr>
        <w:t>AS</w:t>
      </w:r>
      <w:r w:rsidRPr="007530E2">
        <w:rPr>
          <w:rFonts w:hint="eastAsia"/>
        </w:rPr>
        <w:t>号时，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上需要开启</w:t>
      </w:r>
      <w:r w:rsidRPr="007530E2">
        <w:rPr>
          <w:rFonts w:hint="eastAsia"/>
        </w:rPr>
        <w:t>BGP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AS</w:t>
      </w:r>
      <w:r w:rsidRPr="007530E2">
        <w:rPr>
          <w:rFonts w:hint="eastAsia"/>
        </w:rPr>
        <w:t>号替换功能，从而避免路由被丢弃。</w:t>
      </w:r>
    </w:p>
    <w:p w:rsidR="00290B27" w:rsidRDefault="00290B27" w:rsidP="00DD64CA">
      <w:r w:rsidRPr="00E53B89">
        <w:rPr>
          <w:rFonts w:hint="eastAsia"/>
        </w:rPr>
        <w:t>使能了</w:t>
      </w:r>
      <w:r w:rsidRPr="00E53B89">
        <w:t>BGP</w:t>
      </w:r>
      <w:r w:rsidRPr="00E53B89">
        <w:rPr>
          <w:rFonts w:hint="eastAsia"/>
        </w:rPr>
        <w:t>的</w:t>
      </w:r>
      <w:r w:rsidRPr="00E53B89">
        <w:t>AS</w:t>
      </w:r>
      <w:r w:rsidRPr="00E53B89">
        <w:rPr>
          <w:rFonts w:hint="eastAsia"/>
        </w:rPr>
        <w:t>号替换功能后，当</w:t>
      </w:r>
      <w:r w:rsidRPr="00E53B89">
        <w:t>PE</w:t>
      </w:r>
      <w:r w:rsidRPr="00E53B89">
        <w:rPr>
          <w:rFonts w:hint="eastAsia"/>
        </w:rPr>
        <w:t>向指定</w:t>
      </w:r>
      <w:r w:rsidRPr="00E53B89">
        <w:t>CE</w:t>
      </w:r>
      <w:r w:rsidRPr="00E53B89">
        <w:rPr>
          <w:rFonts w:hint="eastAsia"/>
        </w:rPr>
        <w:t>发布路由时，如果路由的</w:t>
      </w:r>
      <w:r w:rsidRPr="00E53B89">
        <w:t>AS_</w:t>
      </w:r>
      <w:r>
        <w:rPr>
          <w:rFonts w:hint="eastAsia"/>
        </w:rPr>
        <w:t>PATH</w:t>
      </w:r>
      <w:r w:rsidRPr="00E53B89">
        <w:rPr>
          <w:rFonts w:hint="eastAsia"/>
        </w:rPr>
        <w:t>中有与</w:t>
      </w:r>
      <w:r w:rsidRPr="00E53B89">
        <w:t>CE</w:t>
      </w:r>
      <w:r w:rsidRPr="00E53B89">
        <w:rPr>
          <w:rFonts w:hint="eastAsia"/>
        </w:rPr>
        <w:t>相同的</w:t>
      </w:r>
      <w:r w:rsidRPr="00E53B89">
        <w:t>AS</w:t>
      </w:r>
      <w:r w:rsidRPr="00E53B89">
        <w:rPr>
          <w:rFonts w:hint="eastAsia"/>
        </w:rPr>
        <w:t>号，将被替换成</w:t>
      </w:r>
      <w:r w:rsidRPr="00E53B89">
        <w:t>PE</w:t>
      </w:r>
      <w:r w:rsidRPr="00E53B89">
        <w:rPr>
          <w:rFonts w:hint="eastAsia"/>
        </w:rPr>
        <w:t>的</w:t>
      </w:r>
      <w:r w:rsidRPr="00E53B89">
        <w:t>AS</w:t>
      </w:r>
      <w:r w:rsidRPr="00E53B89">
        <w:rPr>
          <w:rFonts w:hint="eastAsia"/>
        </w:rPr>
        <w:t>号后再发布。</w:t>
      </w:r>
    </w:p>
    <w:p w:rsidR="00290B27" w:rsidRDefault="00290B27" w:rsidP="00DD64CA">
      <w:r>
        <w:t>PE</w:t>
      </w:r>
      <w:r>
        <w:rPr>
          <w:rFonts w:hint="eastAsia"/>
        </w:rPr>
        <w:t>使用不同接口连接同一站点的多个</w:t>
      </w:r>
      <w:r>
        <w:t>CE</w:t>
      </w:r>
      <w:r>
        <w:rPr>
          <w:rFonts w:hint="eastAsia"/>
        </w:rPr>
        <w:t>时，如果配置了</w:t>
      </w:r>
      <w:r>
        <w:t>BGP</w:t>
      </w:r>
      <w:r>
        <w:rPr>
          <w:rFonts w:hint="eastAsia"/>
        </w:rPr>
        <w:t>的</w:t>
      </w:r>
      <w:r>
        <w:t>AS</w:t>
      </w:r>
      <w:r>
        <w:rPr>
          <w:rFonts w:hint="eastAsia"/>
        </w:rPr>
        <w:t>号替换功能，则会导致路由环路。这种情况下，需要在</w:t>
      </w:r>
      <w:r>
        <w:rPr>
          <w:rFonts w:hint="eastAsia"/>
        </w:rPr>
        <w:t>PE</w:t>
      </w:r>
      <w:r>
        <w:rPr>
          <w:rFonts w:hint="eastAsia"/>
        </w:rPr>
        <w:t>上通过</w:t>
      </w:r>
      <w:r w:rsidRPr="00DA2C2B">
        <w:rPr>
          <w:rStyle w:val="commandkeywords"/>
          <w:rFonts w:hint="eastAsia"/>
        </w:rPr>
        <w:t>peer soo</w:t>
      </w:r>
      <w:r>
        <w:rPr>
          <w:rFonts w:hint="eastAsia"/>
        </w:rPr>
        <w:t>命令为从同一站点不同</w:t>
      </w:r>
      <w:r>
        <w:rPr>
          <w:rFonts w:hint="eastAsia"/>
        </w:rPr>
        <w:t>CE</w:t>
      </w:r>
      <w:r>
        <w:rPr>
          <w:rFonts w:hint="eastAsia"/>
        </w:rPr>
        <w:t>学习到的路由添加相同的</w:t>
      </w:r>
      <w:r>
        <w:t>SoO</w:t>
      </w:r>
      <w:r>
        <w:rPr>
          <w:rFonts w:hint="eastAsia"/>
        </w:rPr>
        <w:t>属性，且</w:t>
      </w:r>
      <w:r>
        <w:rPr>
          <w:rFonts w:hint="eastAsia"/>
        </w:rPr>
        <w:t>PE</w:t>
      </w:r>
      <w:r>
        <w:rPr>
          <w:rFonts w:hint="eastAsia"/>
        </w:rPr>
        <w:t>向</w:t>
      </w:r>
      <w:r>
        <w:rPr>
          <w:rFonts w:hint="eastAsia"/>
        </w:rPr>
        <w:t>CE</w:t>
      </w:r>
      <w:r>
        <w:rPr>
          <w:rFonts w:hint="eastAsia"/>
        </w:rPr>
        <w:t>发布路由时检查</w:t>
      </w:r>
      <w:r>
        <w:rPr>
          <w:rFonts w:hint="eastAsia"/>
        </w:rPr>
        <w:t>SoO</w:t>
      </w:r>
      <w:r>
        <w:rPr>
          <w:rFonts w:hint="eastAsia"/>
        </w:rPr>
        <w:t>属性，如果路由的</w:t>
      </w:r>
      <w:r>
        <w:rPr>
          <w:rFonts w:hint="eastAsia"/>
        </w:rPr>
        <w:t>SoO</w:t>
      </w:r>
      <w:r>
        <w:rPr>
          <w:rFonts w:hint="eastAsia"/>
        </w:rPr>
        <w:t>属性与为</w:t>
      </w:r>
      <w:r>
        <w:rPr>
          <w:rFonts w:hint="eastAsia"/>
        </w:rPr>
        <w:t>CE</w:t>
      </w:r>
      <w:r>
        <w:rPr>
          <w:rFonts w:hint="eastAsia"/>
        </w:rPr>
        <w:t>配置的</w:t>
      </w:r>
      <w:r>
        <w:rPr>
          <w:rFonts w:hint="eastAsia"/>
        </w:rPr>
        <w:t>SoO</w:t>
      </w:r>
      <w:r>
        <w:rPr>
          <w:rFonts w:hint="eastAsia"/>
        </w:rPr>
        <w:t>属性相同，则不将该路由发布给</w:t>
      </w:r>
      <w:r>
        <w:rPr>
          <w:rFonts w:hint="eastAsia"/>
        </w:rPr>
        <w:t>CE</w:t>
      </w:r>
      <w:r>
        <w:rPr>
          <w:rFonts w:hint="eastAsia"/>
        </w:rPr>
        <w:t>，从而避免路由环路。</w:t>
      </w:r>
    </w:p>
    <w:p w:rsidR="00290B27" w:rsidRDefault="00290B27" w:rsidP="00DD64CA">
      <w:r>
        <w:rPr>
          <w:rFonts w:hint="eastAsia"/>
        </w:rPr>
        <w:t>本配置中各命令的详细介绍，请参见“</w:t>
      </w:r>
      <w:r w:rsidRPr="00A57555">
        <w:rPr>
          <w:rFonts w:hint="eastAsia"/>
        </w:rPr>
        <w:t>三层技术</w:t>
      </w:r>
      <w:r w:rsidRPr="00A57555">
        <w:rPr>
          <w:rFonts w:hint="eastAsia"/>
        </w:rPr>
        <w:t>-IP</w:t>
      </w:r>
      <w:r w:rsidRPr="00A57555">
        <w:rPr>
          <w:rFonts w:hint="eastAsia"/>
        </w:rPr>
        <w:t>路由</w:t>
      </w:r>
      <w:r>
        <w:rPr>
          <w:rFonts w:hint="eastAsia"/>
        </w:rPr>
        <w:t>命令参考”中的“</w:t>
      </w:r>
      <w:r>
        <w:rPr>
          <w:rFonts w:hint="eastAsia"/>
        </w:rPr>
        <w:t>BGP</w:t>
      </w:r>
      <w:r>
        <w:rPr>
          <w:rFonts w:hint="eastAsia"/>
        </w:rPr>
        <w:t>”。</w:t>
      </w:r>
    </w:p>
    <w:p w:rsidR="00B56B66" w:rsidRDefault="006F4C2E" w:rsidP="00B51350">
      <w:pPr>
        <w:pStyle w:val="4"/>
      </w:pPr>
      <w:r>
        <w:rPr>
          <w:rFonts w:hint="eastAsia"/>
        </w:rPr>
        <w:t>配置步骤</w:t>
      </w:r>
    </w:p>
    <w:p w:rsidR="00B56B66" w:rsidRDefault="00B56B66" w:rsidP="00B56B66">
      <w:pPr>
        <w:pStyle w:val="ItemStep"/>
      </w:pPr>
      <w:r>
        <w:rPr>
          <w:rFonts w:hint="eastAsia"/>
        </w:rPr>
        <w:t>进入系统视图。</w:t>
      </w:r>
    </w:p>
    <w:p w:rsidR="00B56B66" w:rsidRDefault="00B56B66" w:rsidP="00B56B66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B56B66" w:rsidRDefault="00B56B66" w:rsidP="00B56B66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B56B66" w:rsidRDefault="00B56B66" w:rsidP="00B56B66">
      <w:pPr>
        <w:pStyle w:val="ItemIndent1"/>
      </w:pPr>
      <w:r w:rsidRPr="00DA2C2B">
        <w:rPr>
          <w:rStyle w:val="commandkeywords"/>
          <w:rFonts w:hint="eastAsia"/>
        </w:rPr>
        <w:t xml:space="preserve">bgp </w:t>
      </w:r>
      <w:r w:rsidRPr="00B56B66">
        <w:rPr>
          <w:rStyle w:val="commandparameter"/>
          <w:rFonts w:hint="eastAsia"/>
        </w:rPr>
        <w:t>as-number</w:t>
      </w:r>
      <w:r w:rsidRPr="00B56B66">
        <w:t xml:space="preserve"> </w:t>
      </w:r>
      <w:r w:rsidRPr="005E4F02">
        <w:rPr>
          <w:rStyle w:val="commandtext"/>
          <w:rFonts w:hint="eastAsia"/>
        </w:rPr>
        <w:t>[</w:t>
      </w:r>
      <w:r w:rsidRPr="00B56B66">
        <w:rPr>
          <w:rFonts w:hint="eastAsia"/>
        </w:rPr>
        <w:t xml:space="preserve"> </w:t>
      </w:r>
      <w:r w:rsidRPr="00B56B66">
        <w:rPr>
          <w:rStyle w:val="commandkeywords"/>
          <w:rFonts w:hint="eastAsia"/>
        </w:rPr>
        <w:t>instance</w:t>
      </w:r>
      <w:r w:rsidRPr="00B56B66">
        <w:rPr>
          <w:rFonts w:hint="eastAsia"/>
        </w:rPr>
        <w:t xml:space="preserve"> </w:t>
      </w:r>
      <w:r w:rsidRPr="00B56B66">
        <w:rPr>
          <w:rStyle w:val="commandparameter"/>
          <w:rFonts w:hint="eastAsia"/>
        </w:rPr>
        <w:t>instance-name</w:t>
      </w:r>
      <w:r w:rsidRPr="00B56B66">
        <w:rPr>
          <w:rFonts w:hint="eastAsia"/>
        </w:rPr>
        <w:t xml:space="preserve"> </w:t>
      </w:r>
      <w:r w:rsidRPr="005E4F02">
        <w:rPr>
          <w:rStyle w:val="commandtext"/>
          <w:rFonts w:hint="eastAsia"/>
        </w:rPr>
        <w:t>]</w:t>
      </w:r>
    </w:p>
    <w:p w:rsidR="00B56B66" w:rsidRDefault="00B56B66" w:rsidP="00B56B66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BGP-VPN</w:t>
      </w:r>
      <w:r>
        <w:rPr>
          <w:rFonts w:hint="eastAsia"/>
          <w:lang w:eastAsia="zh-CN"/>
        </w:rPr>
        <w:t>实例视图。</w:t>
      </w:r>
    </w:p>
    <w:p w:rsidR="00B56B66" w:rsidRDefault="00B56B66" w:rsidP="00B56B66">
      <w:pPr>
        <w:pStyle w:val="ItemIndent1"/>
        <w:rPr>
          <w:rStyle w:val="commandparameter"/>
        </w:rPr>
      </w:pPr>
      <w:r w:rsidRPr="00DA2C2B">
        <w:rPr>
          <w:rStyle w:val="commandkeywords"/>
          <w:rFonts w:hint="eastAsia"/>
        </w:rPr>
        <w:t>ip</w:t>
      </w:r>
      <w:r w:rsidRPr="00B56B66">
        <w:rPr>
          <w:rStyle w:val="commandkeywords"/>
        </w:rPr>
        <w:t xml:space="preserve"> vpn-instance </w:t>
      </w:r>
      <w:r w:rsidRPr="00B56B66">
        <w:rPr>
          <w:rStyle w:val="commandparameter"/>
          <w:rFonts w:hint="eastAsia"/>
        </w:rPr>
        <w:t>vpn-instance-name</w:t>
      </w:r>
    </w:p>
    <w:p w:rsidR="00B56B66" w:rsidRDefault="00B56B66" w:rsidP="00B56B66">
      <w:pPr>
        <w:pStyle w:val="ItemStep"/>
        <w:rPr>
          <w:lang w:eastAsia="zh-CN"/>
        </w:rPr>
      </w:pPr>
      <w:r>
        <w:rPr>
          <w:rFonts w:hint="eastAsia"/>
          <w:lang w:eastAsia="zh-CN"/>
        </w:rPr>
        <w:t>使能</w:t>
      </w:r>
      <w:r>
        <w:rPr>
          <w:rFonts w:hint="eastAsia"/>
          <w:lang w:eastAsia="zh-CN"/>
        </w:rPr>
        <w:t>BGP</w:t>
      </w:r>
      <w:r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AS</w:t>
      </w:r>
      <w:r>
        <w:rPr>
          <w:rFonts w:hint="eastAsia"/>
          <w:lang w:eastAsia="zh-CN"/>
        </w:rPr>
        <w:t>号替换功能。</w:t>
      </w:r>
    </w:p>
    <w:p w:rsidR="00B56B66" w:rsidRDefault="00B56B66" w:rsidP="00B56B66">
      <w:pPr>
        <w:pStyle w:val="ItemIndent1"/>
        <w:rPr>
          <w:rStyle w:val="commandkeywords"/>
        </w:rPr>
      </w:pPr>
      <w:r w:rsidRPr="00DA2C2B">
        <w:rPr>
          <w:rStyle w:val="commandkeywords"/>
        </w:rPr>
        <w:t>peer</w:t>
      </w:r>
      <w:r w:rsidRPr="00B56B66">
        <w:t xml:space="preserve"> </w:t>
      </w:r>
      <w:r w:rsidRPr="005E4F02">
        <w:rPr>
          <w:rStyle w:val="commandtext"/>
        </w:rPr>
        <w:t>{</w:t>
      </w:r>
      <w:r w:rsidRPr="00B56B66">
        <w:t xml:space="preserve"> </w:t>
      </w:r>
      <w:r w:rsidRPr="00B56B66">
        <w:rPr>
          <w:rStyle w:val="commandparameter"/>
        </w:rPr>
        <w:t>group-name</w:t>
      </w:r>
      <w:r w:rsidRPr="00B56B66">
        <w:t xml:space="preserve"> </w:t>
      </w:r>
      <w:r w:rsidRPr="005E4F02">
        <w:rPr>
          <w:rStyle w:val="commandtext"/>
        </w:rPr>
        <w:t>|</w:t>
      </w:r>
      <w:r w:rsidRPr="00B56B66">
        <w:rPr>
          <w:rFonts w:hint="eastAsia"/>
        </w:rPr>
        <w:t xml:space="preserve"> </w:t>
      </w:r>
      <w:r w:rsidRPr="00B56B66">
        <w:rPr>
          <w:rStyle w:val="commandparameter"/>
        </w:rPr>
        <w:t>ip</w:t>
      </w:r>
      <w:r w:rsidRPr="00B56B66">
        <w:rPr>
          <w:rStyle w:val="commandparameter"/>
          <w:rFonts w:hint="eastAsia"/>
        </w:rPr>
        <w:t>v6</w:t>
      </w:r>
      <w:r w:rsidRPr="00B56B66">
        <w:rPr>
          <w:rStyle w:val="commandparameter"/>
        </w:rPr>
        <w:t>-address</w:t>
      </w:r>
      <w:r w:rsidRPr="00B56B66">
        <w:t xml:space="preserve"> </w:t>
      </w:r>
      <w:r w:rsidRPr="005E4F02">
        <w:rPr>
          <w:rStyle w:val="commandtext"/>
        </w:rPr>
        <w:t>[</w:t>
      </w:r>
      <w:r w:rsidRPr="00B56B66">
        <w:rPr>
          <w:rFonts w:hint="eastAsia"/>
        </w:rPr>
        <w:t xml:space="preserve"> </w:t>
      </w:r>
      <w:r w:rsidRPr="00B56B66">
        <w:rPr>
          <w:rStyle w:val="commandparameter"/>
          <w:rFonts w:hint="eastAsia"/>
        </w:rPr>
        <w:t xml:space="preserve">prefix-length </w:t>
      </w:r>
      <w:r w:rsidRPr="005E4F02">
        <w:rPr>
          <w:rStyle w:val="commandtext"/>
        </w:rPr>
        <w:t>]</w:t>
      </w:r>
      <w:r w:rsidRPr="00B56B66">
        <w:rPr>
          <w:rFonts w:hint="eastAsia"/>
        </w:rPr>
        <w:t xml:space="preserve"> </w:t>
      </w:r>
      <w:r w:rsidRPr="005E4F02">
        <w:rPr>
          <w:rStyle w:val="commandtext"/>
        </w:rPr>
        <w:t>}</w:t>
      </w:r>
      <w:r w:rsidRPr="00B56B66">
        <w:t xml:space="preserve"> </w:t>
      </w:r>
      <w:r w:rsidRPr="00B56B66">
        <w:rPr>
          <w:rStyle w:val="commandkeywords"/>
        </w:rPr>
        <w:t>substitute-as</w:t>
      </w:r>
    </w:p>
    <w:p w:rsidR="00B56B66" w:rsidRDefault="00B56B66" w:rsidP="00B56B66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>缺省情况下，</w:t>
      </w:r>
      <w:r w:rsidRPr="00B56B66">
        <w:rPr>
          <w:rFonts w:hint="eastAsia"/>
          <w:lang w:eastAsia="zh-CN"/>
        </w:rPr>
        <w:t>B</w:t>
      </w:r>
      <w:r w:rsidRPr="00B56B66">
        <w:rPr>
          <w:lang w:eastAsia="zh-CN"/>
        </w:rPr>
        <w:t>GP</w:t>
      </w:r>
      <w:r w:rsidRPr="00B56B66">
        <w:rPr>
          <w:rFonts w:hint="eastAsia"/>
          <w:lang w:eastAsia="zh-CN"/>
        </w:rPr>
        <w:t>的</w:t>
      </w:r>
      <w:r w:rsidRPr="00B56B66">
        <w:rPr>
          <w:lang w:eastAsia="zh-CN"/>
        </w:rPr>
        <w:t>AS</w:t>
      </w:r>
      <w:r w:rsidRPr="00B56B66">
        <w:rPr>
          <w:rFonts w:hint="eastAsia"/>
          <w:lang w:eastAsia="zh-CN"/>
        </w:rPr>
        <w:t>号替换功能处于关闭状态</w:t>
      </w:r>
      <w:r>
        <w:rPr>
          <w:rFonts w:hint="eastAsia"/>
          <w:lang w:eastAsia="zh-CN"/>
        </w:rPr>
        <w:t>。</w:t>
      </w:r>
    </w:p>
    <w:p w:rsidR="00B56B66" w:rsidRDefault="00B56B66" w:rsidP="00B56B66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BGP-VPN IPv6</w:t>
      </w:r>
      <w:r>
        <w:rPr>
          <w:rFonts w:hint="eastAsia"/>
          <w:lang w:eastAsia="zh-CN"/>
        </w:rPr>
        <w:t>单播地址族视图。</w:t>
      </w:r>
    </w:p>
    <w:p w:rsidR="00B56B66" w:rsidRDefault="00B56B66" w:rsidP="00B56B66">
      <w:pPr>
        <w:pStyle w:val="ItemIndent1"/>
      </w:pPr>
      <w:r w:rsidRPr="00DA2C2B">
        <w:rPr>
          <w:rStyle w:val="commandkeywords"/>
        </w:rPr>
        <w:t>address-family ipv</w:t>
      </w:r>
      <w:r w:rsidRPr="00B56B66">
        <w:rPr>
          <w:rStyle w:val="commandkeywords"/>
          <w:rFonts w:hint="eastAsia"/>
        </w:rPr>
        <w:t>6</w:t>
      </w:r>
      <w:r w:rsidRPr="00B56B66">
        <w:rPr>
          <w:rStyle w:val="commandkeywords"/>
        </w:rPr>
        <w:t xml:space="preserve"> </w:t>
      </w:r>
      <w:r w:rsidRPr="005E4F02">
        <w:rPr>
          <w:rStyle w:val="commandtext"/>
          <w:rFonts w:hint="eastAsia"/>
        </w:rPr>
        <w:t>[</w:t>
      </w:r>
      <w:r w:rsidRPr="00B56B66">
        <w:rPr>
          <w:rStyle w:val="commandkeywords"/>
          <w:rFonts w:hint="eastAsia"/>
        </w:rPr>
        <w:t xml:space="preserve"> </w:t>
      </w:r>
      <w:r w:rsidRPr="00B56B66">
        <w:rPr>
          <w:rStyle w:val="commandkeywords"/>
        </w:rPr>
        <w:t>unicast</w:t>
      </w:r>
      <w:r w:rsidRPr="00B56B66">
        <w:rPr>
          <w:rStyle w:val="commandkeywords"/>
          <w:rFonts w:hint="eastAsia"/>
        </w:rPr>
        <w:t xml:space="preserve"> </w:t>
      </w:r>
      <w:r w:rsidRPr="005E4F02">
        <w:rPr>
          <w:rStyle w:val="commandtext"/>
          <w:rFonts w:hint="eastAsia"/>
        </w:rPr>
        <w:t>]</w:t>
      </w:r>
    </w:p>
    <w:p w:rsidR="00B56B66" w:rsidRDefault="00B56B66" w:rsidP="00B56B66">
      <w:pPr>
        <w:pStyle w:val="ItemStep"/>
        <w:rPr>
          <w:lang w:eastAsia="zh-CN"/>
        </w:rPr>
      </w:pPr>
      <w:r>
        <w:rPr>
          <w:rFonts w:hint="eastAsia"/>
          <w:lang w:eastAsia="zh-CN"/>
        </w:rPr>
        <w:t>（可选）为</w:t>
      </w:r>
      <w:r>
        <w:rPr>
          <w:rFonts w:hint="eastAsia"/>
          <w:lang w:eastAsia="zh-CN"/>
        </w:rPr>
        <w:t>BGP</w:t>
      </w:r>
      <w:r>
        <w:rPr>
          <w:rFonts w:hint="eastAsia"/>
          <w:lang w:eastAsia="zh-CN"/>
        </w:rPr>
        <w:t>对等体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对等体组配置</w:t>
      </w:r>
      <w:r>
        <w:rPr>
          <w:rFonts w:hint="eastAsia"/>
          <w:lang w:eastAsia="zh-CN"/>
        </w:rPr>
        <w:t>SoO</w:t>
      </w:r>
      <w:r>
        <w:rPr>
          <w:rFonts w:hint="eastAsia"/>
          <w:lang w:eastAsia="zh-CN"/>
        </w:rPr>
        <w:t>属性。</w:t>
      </w:r>
    </w:p>
    <w:p w:rsidR="00B56B66" w:rsidRDefault="00B56B66" w:rsidP="00B56B66">
      <w:pPr>
        <w:pStyle w:val="ItemIndent1"/>
        <w:rPr>
          <w:rStyle w:val="commandparameter"/>
        </w:rPr>
      </w:pPr>
      <w:r w:rsidRPr="00DA2C2B">
        <w:rPr>
          <w:rStyle w:val="commandkeywords"/>
        </w:rPr>
        <w:t>peer</w:t>
      </w:r>
      <w:r w:rsidRPr="00B56B66">
        <w:t xml:space="preserve"> </w:t>
      </w:r>
      <w:r w:rsidRPr="005E4F02">
        <w:rPr>
          <w:rStyle w:val="commandtext"/>
        </w:rPr>
        <w:t>{</w:t>
      </w:r>
      <w:r w:rsidRPr="00B56B66">
        <w:t xml:space="preserve"> </w:t>
      </w:r>
      <w:r w:rsidRPr="00B56B66">
        <w:rPr>
          <w:rStyle w:val="commandparameter"/>
        </w:rPr>
        <w:t>group-name</w:t>
      </w:r>
      <w:r w:rsidRPr="00B56B66">
        <w:t xml:space="preserve"> </w:t>
      </w:r>
      <w:r w:rsidRPr="005E4F02">
        <w:rPr>
          <w:rStyle w:val="commandtext"/>
        </w:rPr>
        <w:t>|</w:t>
      </w:r>
      <w:r w:rsidRPr="00B56B66">
        <w:rPr>
          <w:rFonts w:hint="eastAsia"/>
        </w:rPr>
        <w:t xml:space="preserve"> </w:t>
      </w:r>
      <w:r w:rsidRPr="00B56B66">
        <w:rPr>
          <w:rStyle w:val="commandparameter"/>
        </w:rPr>
        <w:t>ip</w:t>
      </w:r>
      <w:r w:rsidRPr="00B56B66">
        <w:rPr>
          <w:rStyle w:val="commandparameter"/>
          <w:rFonts w:hint="eastAsia"/>
        </w:rPr>
        <w:t>v6</w:t>
      </w:r>
      <w:r w:rsidRPr="00B56B66">
        <w:rPr>
          <w:rStyle w:val="commandparameter"/>
        </w:rPr>
        <w:t>-address</w:t>
      </w:r>
      <w:r w:rsidRPr="00B56B66">
        <w:t xml:space="preserve"> </w:t>
      </w:r>
      <w:r w:rsidRPr="005E4F02">
        <w:rPr>
          <w:rStyle w:val="commandtext"/>
        </w:rPr>
        <w:t>[</w:t>
      </w:r>
      <w:r w:rsidRPr="00B56B66">
        <w:rPr>
          <w:rFonts w:hint="eastAsia"/>
        </w:rPr>
        <w:t xml:space="preserve"> </w:t>
      </w:r>
      <w:r w:rsidRPr="00B56B66">
        <w:rPr>
          <w:rStyle w:val="commandparameter"/>
          <w:rFonts w:hint="eastAsia"/>
        </w:rPr>
        <w:t xml:space="preserve">prefix-length </w:t>
      </w:r>
      <w:r w:rsidRPr="005E4F02">
        <w:rPr>
          <w:rStyle w:val="commandtext"/>
        </w:rPr>
        <w:t>]</w:t>
      </w:r>
      <w:r w:rsidRPr="00B56B66">
        <w:rPr>
          <w:rFonts w:hint="eastAsia"/>
        </w:rPr>
        <w:t xml:space="preserve"> </w:t>
      </w:r>
      <w:r w:rsidRPr="005E4F02">
        <w:rPr>
          <w:rStyle w:val="commandtext"/>
        </w:rPr>
        <w:t>}</w:t>
      </w:r>
      <w:r w:rsidRPr="00B56B66">
        <w:t xml:space="preserve"> </w:t>
      </w:r>
      <w:r w:rsidRPr="00B56B66">
        <w:rPr>
          <w:rStyle w:val="commandkeywords"/>
          <w:rFonts w:hint="eastAsia"/>
        </w:rPr>
        <w:t xml:space="preserve">soo </w:t>
      </w:r>
      <w:r w:rsidRPr="00B56B66">
        <w:rPr>
          <w:rStyle w:val="commandparameter"/>
        </w:rPr>
        <w:t>site-of-origin</w:t>
      </w:r>
    </w:p>
    <w:p w:rsidR="00666912" w:rsidRDefault="00B56B66" w:rsidP="00B51350">
      <w:pPr>
        <w:pStyle w:val="ItemIndent1"/>
        <w:rPr>
          <w:lang w:eastAsia="zh-CN"/>
        </w:rPr>
      </w:pPr>
      <w:r w:rsidRPr="00594BEB">
        <w:rPr>
          <w:rFonts w:hint="eastAsia"/>
          <w:lang w:eastAsia="zh-CN"/>
        </w:rPr>
        <w:lastRenderedPageBreak/>
        <w:t>缺省情况下，</w:t>
      </w:r>
      <w:r w:rsidRPr="00B56B66">
        <w:rPr>
          <w:rFonts w:hint="eastAsia"/>
          <w:lang w:eastAsia="zh-CN"/>
        </w:rPr>
        <w:t>没有为</w:t>
      </w:r>
      <w:r w:rsidRPr="00B56B66">
        <w:rPr>
          <w:rFonts w:hint="eastAsia"/>
          <w:lang w:eastAsia="zh-CN"/>
        </w:rPr>
        <w:t>BGP</w:t>
      </w:r>
      <w:r w:rsidRPr="00B56B66">
        <w:rPr>
          <w:rFonts w:hint="eastAsia"/>
          <w:lang w:eastAsia="zh-CN"/>
        </w:rPr>
        <w:t>对等体</w:t>
      </w:r>
      <w:r w:rsidRPr="00B56B66">
        <w:rPr>
          <w:rFonts w:hint="eastAsia"/>
          <w:lang w:eastAsia="zh-CN"/>
        </w:rPr>
        <w:t>/</w:t>
      </w:r>
      <w:r w:rsidRPr="00B56B66">
        <w:rPr>
          <w:rFonts w:hint="eastAsia"/>
          <w:lang w:eastAsia="zh-CN"/>
        </w:rPr>
        <w:t>对等体组配置</w:t>
      </w:r>
      <w:r w:rsidRPr="00B56B66">
        <w:rPr>
          <w:rFonts w:hint="eastAsia"/>
          <w:lang w:eastAsia="zh-CN"/>
        </w:rPr>
        <w:t>SoO</w:t>
      </w:r>
      <w:r w:rsidRPr="00B56B66">
        <w:rPr>
          <w:rFonts w:hint="eastAsia"/>
          <w:lang w:eastAsia="zh-CN"/>
        </w:rPr>
        <w:t>属性</w:t>
      </w:r>
      <w:r>
        <w:rPr>
          <w:rFonts w:hint="eastAsia"/>
          <w:lang w:eastAsia="zh-CN"/>
        </w:rPr>
        <w:t>。</w:t>
      </w:r>
    </w:p>
    <w:p w:rsidR="0070141D" w:rsidRPr="009D6BD6" w:rsidRDefault="0070141D" w:rsidP="0070141D">
      <w:pPr>
        <w:pStyle w:val="2"/>
      </w:pPr>
      <w:bookmarkStart w:id="3783" w:name="_Ref498701932"/>
      <w:bookmarkStart w:id="3784" w:name="_Toc45106061"/>
      <w:r w:rsidRPr="009D6BD6">
        <w:rPr>
          <w:rFonts w:hint="eastAsia"/>
        </w:rPr>
        <w:t>配置</w:t>
      </w:r>
      <w:r w:rsidRPr="009D6BD6">
        <w:t>AIGP</w:t>
      </w:r>
      <w:r w:rsidRPr="009D6BD6">
        <w:t>属性</w:t>
      </w:r>
      <w:bookmarkEnd w:id="3783"/>
      <w:bookmarkEnd w:id="3784"/>
    </w:p>
    <w:p w:rsidR="0070141D" w:rsidRPr="00600F78" w:rsidRDefault="0070141D" w:rsidP="0070141D">
      <w:pPr>
        <w:pStyle w:val="4"/>
      </w:pPr>
      <w:r w:rsidRPr="00600F78">
        <w:rPr>
          <w:rFonts w:hint="eastAsia"/>
        </w:rPr>
        <w:t>功能简介</w:t>
      </w:r>
    </w:p>
    <w:p w:rsidR="0070141D" w:rsidRDefault="0070141D" w:rsidP="0070141D">
      <w:r>
        <w:rPr>
          <w:rFonts w:hint="eastAsia"/>
        </w:rPr>
        <w:t>通常情况下，同一个管理部门管理的、运行同一种</w:t>
      </w:r>
      <w:r>
        <w:rPr>
          <w:rFonts w:hint="eastAsia"/>
        </w:rPr>
        <w:t>IGP</w:t>
      </w:r>
      <w:r>
        <w:rPr>
          <w:rFonts w:hint="eastAsia"/>
        </w:rPr>
        <w:t>协议的</w:t>
      </w:r>
      <w:r>
        <w:rPr>
          <w:rFonts w:hint="eastAsia"/>
        </w:rPr>
        <w:t>AS</w:t>
      </w:r>
      <w:r>
        <w:rPr>
          <w:rFonts w:hint="eastAsia"/>
        </w:rPr>
        <w:t>的集合称为</w:t>
      </w:r>
      <w:r w:rsidRPr="00F96694">
        <w:rPr>
          <w:rFonts w:hint="eastAsia"/>
        </w:rPr>
        <w:t>AIGP</w:t>
      </w:r>
      <w:r w:rsidRPr="004100B9">
        <w:rPr>
          <w:rFonts w:hint="eastAsia"/>
        </w:rPr>
        <w:t>（</w:t>
      </w:r>
      <w:r w:rsidRPr="004100B9">
        <w:rPr>
          <w:rFonts w:hint="eastAsia"/>
        </w:rPr>
        <w:t>Accumulated</w:t>
      </w:r>
      <w:r>
        <w:rPr>
          <w:rFonts w:hint="eastAsia"/>
        </w:rPr>
        <w:t xml:space="preserve"> </w:t>
      </w:r>
      <w:r w:rsidRPr="004100B9">
        <w:rPr>
          <w:rFonts w:hint="eastAsia"/>
        </w:rPr>
        <w:t>Interior</w:t>
      </w:r>
      <w:r>
        <w:rPr>
          <w:rFonts w:hint="eastAsia"/>
        </w:rPr>
        <w:t xml:space="preserve"> </w:t>
      </w:r>
      <w:r w:rsidRPr="004100B9">
        <w:rPr>
          <w:rFonts w:hint="eastAsia"/>
        </w:rPr>
        <w:t>Gateway</w:t>
      </w:r>
      <w:r>
        <w:rPr>
          <w:rFonts w:hint="eastAsia"/>
        </w:rPr>
        <w:t xml:space="preserve"> </w:t>
      </w:r>
      <w:r w:rsidRPr="004100B9">
        <w:rPr>
          <w:rFonts w:hint="eastAsia"/>
        </w:rPr>
        <w:t>Protocol</w:t>
      </w:r>
      <w:r>
        <w:rPr>
          <w:rFonts w:hint="eastAsia"/>
        </w:rPr>
        <w:t xml:space="preserve"> </w:t>
      </w:r>
      <w:r w:rsidRPr="004100B9">
        <w:rPr>
          <w:rFonts w:hint="eastAsia"/>
        </w:rPr>
        <w:t>Metric</w:t>
      </w:r>
      <w:r w:rsidR="005111F7">
        <w:rPr>
          <w:rFonts w:hint="eastAsia"/>
        </w:rPr>
        <w:t>，累加内部网关协议度量属性</w:t>
      </w:r>
      <w:r w:rsidRPr="004100B9">
        <w:rPr>
          <w:rFonts w:hint="eastAsia"/>
        </w:rPr>
        <w:t>）</w:t>
      </w:r>
      <w:r>
        <w:rPr>
          <w:rFonts w:hint="eastAsia"/>
        </w:rPr>
        <w:t>管理域。通过在</w:t>
      </w:r>
      <w:r>
        <w:rPr>
          <w:rFonts w:hint="eastAsia"/>
        </w:rPr>
        <w:t>AIGP</w:t>
      </w:r>
      <w:r>
        <w:rPr>
          <w:rFonts w:hint="eastAsia"/>
        </w:rPr>
        <w:t>管理域内配置</w:t>
      </w:r>
      <w:r>
        <w:rPr>
          <w:rFonts w:hint="eastAsia"/>
        </w:rPr>
        <w:t>BGP</w:t>
      </w:r>
      <w:r>
        <w:rPr>
          <w:rFonts w:hint="eastAsia"/>
        </w:rPr>
        <w:t>路由的</w:t>
      </w:r>
      <w:r w:rsidRPr="00DA2583">
        <w:rPr>
          <w:rFonts w:hint="eastAsia"/>
        </w:rPr>
        <w:t>AIGP</w:t>
      </w:r>
      <w:r w:rsidRPr="00DA2583">
        <w:rPr>
          <w:rFonts w:hint="eastAsia"/>
        </w:rPr>
        <w:t>属性，</w:t>
      </w:r>
      <w:r>
        <w:rPr>
          <w:rFonts w:hint="eastAsia"/>
        </w:rPr>
        <w:t>可以使得</w:t>
      </w:r>
      <w:r>
        <w:rPr>
          <w:rFonts w:hint="eastAsia"/>
        </w:rPr>
        <w:t>BGP</w:t>
      </w:r>
      <w:r w:rsidRPr="00DA2583">
        <w:rPr>
          <w:rFonts w:hint="eastAsia"/>
        </w:rPr>
        <w:t>在发布路由时携带</w:t>
      </w:r>
      <w:r w:rsidRPr="00DA2583">
        <w:rPr>
          <w:rFonts w:hint="eastAsia"/>
        </w:rPr>
        <w:t>AIGP</w:t>
      </w:r>
      <w:r w:rsidRPr="00DA2583">
        <w:rPr>
          <w:rFonts w:hint="eastAsia"/>
        </w:rPr>
        <w:t>属性，转发路径上的</w:t>
      </w:r>
      <w:r w:rsidRPr="00DA2583">
        <w:rPr>
          <w:rFonts w:hint="eastAsia"/>
        </w:rPr>
        <w:t>IGP Metric</w:t>
      </w:r>
      <w:r w:rsidRPr="00DA2583">
        <w:rPr>
          <w:rFonts w:hint="eastAsia"/>
        </w:rPr>
        <w:t>值将在</w:t>
      </w:r>
      <w:r w:rsidRPr="00DA2583">
        <w:rPr>
          <w:rFonts w:hint="eastAsia"/>
        </w:rPr>
        <w:t>BGP</w:t>
      </w:r>
      <w:r w:rsidRPr="00DA2583">
        <w:rPr>
          <w:rFonts w:hint="eastAsia"/>
        </w:rPr>
        <w:t>路由的</w:t>
      </w:r>
      <w:r w:rsidRPr="00DA2583">
        <w:rPr>
          <w:rFonts w:hint="eastAsia"/>
        </w:rPr>
        <w:t>AIGP</w:t>
      </w:r>
      <w:r w:rsidRPr="00DA2583">
        <w:rPr>
          <w:rFonts w:hint="eastAsia"/>
        </w:rPr>
        <w:t>属性中累加并传递。在同一个</w:t>
      </w:r>
      <w:r w:rsidRPr="00DA2583">
        <w:rPr>
          <w:rFonts w:hint="eastAsia"/>
        </w:rPr>
        <w:t>AIGP</w:t>
      </w:r>
      <w:r w:rsidRPr="00DA2583">
        <w:rPr>
          <w:rFonts w:hint="eastAsia"/>
        </w:rPr>
        <w:t>管理域中，</w:t>
      </w:r>
      <w:r>
        <w:rPr>
          <w:rFonts w:hint="eastAsia"/>
        </w:rPr>
        <w:t>BGP</w:t>
      </w:r>
      <w:r>
        <w:rPr>
          <w:rFonts w:hint="eastAsia"/>
        </w:rPr>
        <w:t>可以优选</w:t>
      </w:r>
      <w:r w:rsidRPr="00DA2583">
        <w:rPr>
          <w:rFonts w:hint="eastAsia"/>
        </w:rPr>
        <w:t>Metric</w:t>
      </w:r>
      <w:r w:rsidRPr="00DA2583">
        <w:rPr>
          <w:rFonts w:hint="eastAsia"/>
        </w:rPr>
        <w:t>值最小的路径进行转发，</w:t>
      </w:r>
      <w:r>
        <w:rPr>
          <w:rFonts w:hint="eastAsia"/>
        </w:rPr>
        <w:t>保证了在同一个</w:t>
      </w:r>
      <w:r>
        <w:rPr>
          <w:rFonts w:hint="eastAsia"/>
        </w:rPr>
        <w:t>AIGP</w:t>
      </w:r>
      <w:r>
        <w:rPr>
          <w:rFonts w:hint="eastAsia"/>
        </w:rPr>
        <w:t>管理域内路由的选择结果更加符合实际的网络状况。</w:t>
      </w:r>
    </w:p>
    <w:p w:rsidR="0070141D" w:rsidRDefault="0070141D" w:rsidP="0070141D">
      <w:r>
        <w:rPr>
          <w:rFonts w:hint="eastAsia"/>
        </w:rPr>
        <w:t>如果</w:t>
      </w:r>
      <w:r>
        <w:rPr>
          <w:rFonts w:hint="eastAsia"/>
        </w:rPr>
        <w:t>BGP</w:t>
      </w:r>
      <w:r>
        <w:rPr>
          <w:rFonts w:hint="eastAsia"/>
        </w:rPr>
        <w:t>路由器上配置了</w:t>
      </w:r>
      <w:r w:rsidRPr="00856145">
        <w:rPr>
          <w:rStyle w:val="commandkeywords"/>
          <w:rFonts w:hint="eastAsia"/>
        </w:rPr>
        <w:t>peer</w:t>
      </w:r>
      <w:r>
        <w:rPr>
          <w:rFonts w:hint="eastAsia"/>
        </w:rPr>
        <w:t xml:space="preserve"> </w:t>
      </w:r>
      <w:r w:rsidRPr="00856145">
        <w:rPr>
          <w:rStyle w:val="commandkeywords"/>
          <w:rFonts w:hint="eastAsia"/>
        </w:rPr>
        <w:t>aigp</w:t>
      </w:r>
      <w:r>
        <w:rPr>
          <w:rFonts w:hint="eastAsia"/>
        </w:rPr>
        <w:t>命令，则该设备可以从指定的对等体</w:t>
      </w:r>
      <w:r>
        <w:rPr>
          <w:rFonts w:hint="eastAsia"/>
        </w:rPr>
        <w:t>/</w:t>
      </w:r>
      <w:r>
        <w:rPr>
          <w:rFonts w:hint="eastAsia"/>
        </w:rPr>
        <w:t>对等体组接收、向该对等体</w:t>
      </w:r>
      <w:r>
        <w:rPr>
          <w:rFonts w:hint="eastAsia"/>
        </w:rPr>
        <w:t>/</w:t>
      </w:r>
      <w:r>
        <w:rPr>
          <w:rFonts w:hint="eastAsia"/>
        </w:rPr>
        <w:t>对等体组发布携带</w:t>
      </w:r>
      <w:r w:rsidRPr="00F96694">
        <w:rPr>
          <w:rFonts w:hint="eastAsia"/>
        </w:rPr>
        <w:t>AIGP</w:t>
      </w:r>
      <w:r>
        <w:rPr>
          <w:rFonts w:hint="eastAsia"/>
        </w:rPr>
        <w:t>属性的</w:t>
      </w:r>
      <w:r>
        <w:rPr>
          <w:rFonts w:hint="eastAsia"/>
        </w:rPr>
        <w:t>BGP</w:t>
      </w:r>
      <w:r>
        <w:rPr>
          <w:rFonts w:hint="eastAsia"/>
        </w:rPr>
        <w:t>路由。如果未配置</w:t>
      </w:r>
      <w:r w:rsidRPr="00856145">
        <w:rPr>
          <w:rStyle w:val="commandkeywords"/>
          <w:rFonts w:hint="eastAsia"/>
        </w:rPr>
        <w:t>peer</w:t>
      </w:r>
      <w:r>
        <w:rPr>
          <w:rFonts w:hint="eastAsia"/>
        </w:rPr>
        <w:t xml:space="preserve"> </w:t>
      </w:r>
      <w:r w:rsidRPr="00856145">
        <w:rPr>
          <w:rStyle w:val="commandkeywords"/>
          <w:rFonts w:hint="eastAsia"/>
        </w:rPr>
        <w:t>aigp</w:t>
      </w:r>
      <w:r>
        <w:rPr>
          <w:rFonts w:hint="eastAsia"/>
        </w:rPr>
        <w:t>命令，则当设备从指定的对等体</w:t>
      </w:r>
      <w:r>
        <w:rPr>
          <w:rFonts w:hint="eastAsia"/>
        </w:rPr>
        <w:t>/</w:t>
      </w:r>
      <w:r>
        <w:rPr>
          <w:rFonts w:hint="eastAsia"/>
        </w:rPr>
        <w:t>对等体组接收到携带</w:t>
      </w:r>
      <w:r>
        <w:rPr>
          <w:rFonts w:hint="eastAsia"/>
        </w:rPr>
        <w:t>AIGP</w:t>
      </w:r>
      <w:r w:rsidRPr="00DA2583">
        <w:rPr>
          <w:rFonts w:hint="eastAsia"/>
        </w:rPr>
        <w:t>属性的路由时，会忽略该属性；向该对等体</w:t>
      </w:r>
      <w:r w:rsidRPr="00DA2583">
        <w:rPr>
          <w:rFonts w:hint="eastAsia"/>
        </w:rPr>
        <w:t>/</w:t>
      </w:r>
      <w:r w:rsidRPr="00DA2583">
        <w:rPr>
          <w:rFonts w:hint="eastAsia"/>
        </w:rPr>
        <w:t>对等体组发布路由时也不会携带</w:t>
      </w:r>
      <w:r w:rsidRPr="008C1927">
        <w:t>AIGP</w:t>
      </w:r>
      <w:r w:rsidRPr="00DA2583">
        <w:rPr>
          <w:rFonts w:hint="eastAsia"/>
        </w:rPr>
        <w:t>属性。</w:t>
      </w:r>
    </w:p>
    <w:p w:rsidR="0070141D" w:rsidRPr="00DA2583" w:rsidRDefault="0070141D" w:rsidP="0070141D">
      <w:r w:rsidRPr="00DA2583">
        <w:rPr>
          <w:rFonts w:hint="eastAsia"/>
        </w:rPr>
        <w:t>当</w:t>
      </w:r>
      <w:r>
        <w:rPr>
          <w:rFonts w:hint="eastAsia"/>
        </w:rPr>
        <w:t>传递携带</w:t>
      </w:r>
      <w:r>
        <w:rPr>
          <w:rFonts w:hint="eastAsia"/>
        </w:rPr>
        <w:t>AIGP</w:t>
      </w:r>
      <w:r>
        <w:rPr>
          <w:rFonts w:hint="eastAsia"/>
        </w:rPr>
        <w:t>属性的</w:t>
      </w:r>
      <w:r>
        <w:rPr>
          <w:rFonts w:hint="eastAsia"/>
        </w:rPr>
        <w:t>BGP</w:t>
      </w:r>
      <w:r>
        <w:rPr>
          <w:rFonts w:hint="eastAsia"/>
        </w:rPr>
        <w:t>路由时，如果接收设备</w:t>
      </w:r>
      <w:r w:rsidRPr="00DA2583">
        <w:rPr>
          <w:rFonts w:hint="eastAsia"/>
        </w:rPr>
        <w:t>将路由的下一跳修改为</w:t>
      </w:r>
      <w:r>
        <w:rPr>
          <w:rFonts w:hint="eastAsia"/>
        </w:rPr>
        <w:t>自身的地址，则该</w:t>
      </w:r>
      <w:r w:rsidRPr="00DA2583">
        <w:rPr>
          <w:rFonts w:hint="eastAsia"/>
        </w:rPr>
        <w:t>设备需要将</w:t>
      </w:r>
      <w:r w:rsidRPr="00DA2583">
        <w:rPr>
          <w:rFonts w:hint="eastAsia"/>
        </w:rPr>
        <w:t>BGP</w:t>
      </w:r>
      <w:r w:rsidRPr="00DA2583">
        <w:rPr>
          <w:rFonts w:hint="eastAsia"/>
        </w:rPr>
        <w:t>路由的</w:t>
      </w:r>
      <w:r w:rsidRPr="00DA2583">
        <w:rPr>
          <w:rFonts w:hint="eastAsia"/>
        </w:rPr>
        <w:t>AIGP</w:t>
      </w:r>
      <w:r w:rsidRPr="00DA2583">
        <w:rPr>
          <w:rFonts w:hint="eastAsia"/>
        </w:rPr>
        <w:t>属性与到达该路由的原始下一跳的</w:t>
      </w:r>
      <w:r w:rsidRPr="00DA2583">
        <w:rPr>
          <w:rFonts w:hint="eastAsia"/>
        </w:rPr>
        <w:t>IGP Metric</w:t>
      </w:r>
      <w:r w:rsidRPr="00DA2583">
        <w:rPr>
          <w:rFonts w:hint="eastAsia"/>
        </w:rPr>
        <w:t>值相加后作为新的属性发布；</w:t>
      </w:r>
      <w:r>
        <w:rPr>
          <w:rFonts w:hint="eastAsia"/>
        </w:rPr>
        <w:t>如果接收设备不修改路由的下一跳，则发布的</w:t>
      </w:r>
      <w:r>
        <w:rPr>
          <w:rFonts w:hint="eastAsia"/>
        </w:rPr>
        <w:t>AIGP</w:t>
      </w:r>
      <w:r>
        <w:rPr>
          <w:rFonts w:hint="eastAsia"/>
        </w:rPr>
        <w:t>属性值不会改变。</w:t>
      </w:r>
    </w:p>
    <w:p w:rsidR="0070141D" w:rsidRDefault="0070141D" w:rsidP="0070141D">
      <w:r w:rsidRPr="00DA2583">
        <w:rPr>
          <w:rFonts w:hint="eastAsia"/>
        </w:rPr>
        <w:t>在同一个</w:t>
      </w:r>
      <w:r w:rsidRPr="00DA2583">
        <w:rPr>
          <w:rFonts w:hint="eastAsia"/>
        </w:rPr>
        <w:t>AIGP</w:t>
      </w:r>
      <w:r w:rsidRPr="00DA2583">
        <w:rPr>
          <w:rFonts w:hint="eastAsia"/>
        </w:rPr>
        <w:t>管理域中，如果</w:t>
      </w:r>
      <w:r>
        <w:rPr>
          <w:rFonts w:hint="eastAsia"/>
        </w:rPr>
        <w:t>BGP</w:t>
      </w:r>
      <w:r w:rsidRPr="00DA2583">
        <w:rPr>
          <w:rFonts w:hint="eastAsia"/>
        </w:rPr>
        <w:t>通过首选值（</w:t>
      </w:r>
      <w:r w:rsidRPr="00594BEB">
        <w:rPr>
          <w:rFonts w:hint="eastAsia"/>
        </w:rPr>
        <w:t>Preferred-value</w:t>
      </w:r>
      <w:r w:rsidRPr="00DA2583">
        <w:rPr>
          <w:rFonts w:hint="eastAsia"/>
        </w:rPr>
        <w:t>）、本地优先级（</w:t>
      </w:r>
      <w:r w:rsidRPr="00594BEB">
        <w:rPr>
          <w:rFonts w:hint="eastAsia"/>
        </w:rPr>
        <w:t>LOCAL_PREF</w:t>
      </w:r>
      <w:r w:rsidRPr="00DA2583">
        <w:rPr>
          <w:rFonts w:hint="eastAsia"/>
        </w:rPr>
        <w:t>）和路由类型这三项的比较仍然无法选择出最优路由，将进行</w:t>
      </w:r>
      <w:r w:rsidRPr="00F96694">
        <w:rPr>
          <w:rFonts w:hint="eastAsia"/>
        </w:rPr>
        <w:t>AIGP</w:t>
      </w:r>
      <w:r w:rsidRPr="00DA2583">
        <w:rPr>
          <w:rFonts w:hint="eastAsia"/>
        </w:rPr>
        <w:t>属性的比较。</w:t>
      </w:r>
      <w:r>
        <w:rPr>
          <w:rFonts w:hint="eastAsia"/>
        </w:rPr>
        <w:t>根据</w:t>
      </w:r>
      <w:r>
        <w:rPr>
          <w:rFonts w:hint="eastAsia"/>
        </w:rPr>
        <w:t>AIGP</w:t>
      </w:r>
      <w:r>
        <w:rPr>
          <w:rFonts w:hint="eastAsia"/>
        </w:rPr>
        <w:t>属性进行路由优选时遵循如下规则：</w:t>
      </w:r>
    </w:p>
    <w:p w:rsidR="0070141D" w:rsidRPr="0070141D" w:rsidRDefault="0070141D" w:rsidP="0070141D">
      <w:pPr>
        <w:pStyle w:val="ItemList"/>
        <w:rPr>
          <w:lang w:eastAsia="zh-CN"/>
        </w:rPr>
      </w:pPr>
      <w:r w:rsidRPr="0070141D">
        <w:rPr>
          <w:rFonts w:hint="eastAsia"/>
          <w:lang w:eastAsia="zh-CN"/>
        </w:rPr>
        <w:t>携带</w:t>
      </w:r>
      <w:r w:rsidRPr="0070141D">
        <w:rPr>
          <w:rFonts w:hint="eastAsia"/>
          <w:lang w:eastAsia="zh-CN"/>
        </w:rPr>
        <w:t>AIGP</w:t>
      </w:r>
      <w:r w:rsidRPr="0070141D">
        <w:rPr>
          <w:rFonts w:hint="eastAsia"/>
          <w:lang w:eastAsia="zh-CN"/>
        </w:rPr>
        <w:t>属性的路由优先级高于没有该属性的路由。</w:t>
      </w:r>
    </w:p>
    <w:p w:rsidR="0070141D" w:rsidRPr="0070141D" w:rsidRDefault="0070141D" w:rsidP="0070141D">
      <w:pPr>
        <w:pStyle w:val="ItemList"/>
        <w:rPr>
          <w:lang w:eastAsia="zh-CN"/>
        </w:rPr>
      </w:pPr>
      <w:r w:rsidRPr="0070141D">
        <w:rPr>
          <w:rFonts w:hint="eastAsia"/>
          <w:lang w:eastAsia="zh-CN"/>
        </w:rPr>
        <w:t>如果参与优选的路由都携带</w:t>
      </w:r>
      <w:r w:rsidRPr="0070141D">
        <w:rPr>
          <w:rFonts w:hint="eastAsia"/>
          <w:lang w:eastAsia="zh-CN"/>
        </w:rPr>
        <w:t>AIGP</w:t>
      </w:r>
      <w:r w:rsidRPr="0070141D">
        <w:rPr>
          <w:rFonts w:hint="eastAsia"/>
          <w:lang w:eastAsia="zh-CN"/>
        </w:rPr>
        <w:t>属性，则将</w:t>
      </w:r>
      <w:r w:rsidRPr="0070141D">
        <w:rPr>
          <w:rFonts w:hint="eastAsia"/>
          <w:lang w:eastAsia="zh-CN"/>
        </w:rPr>
        <w:t>BGP</w:t>
      </w:r>
      <w:r w:rsidRPr="0070141D">
        <w:rPr>
          <w:rFonts w:hint="eastAsia"/>
          <w:lang w:eastAsia="zh-CN"/>
        </w:rPr>
        <w:t>路由中的</w:t>
      </w:r>
      <w:r w:rsidRPr="0070141D">
        <w:rPr>
          <w:rFonts w:hint="eastAsia"/>
          <w:lang w:eastAsia="zh-CN"/>
        </w:rPr>
        <w:t>AIGP</w:t>
      </w:r>
      <w:r w:rsidRPr="0070141D">
        <w:rPr>
          <w:rFonts w:hint="eastAsia"/>
          <w:lang w:eastAsia="zh-CN"/>
        </w:rPr>
        <w:t>值与转发路径上到达下一跳的</w:t>
      </w:r>
      <w:r w:rsidRPr="0070141D">
        <w:rPr>
          <w:rFonts w:hint="eastAsia"/>
          <w:lang w:eastAsia="zh-CN"/>
        </w:rPr>
        <w:t>IGP Metric</w:t>
      </w:r>
      <w:r w:rsidRPr="0070141D">
        <w:rPr>
          <w:rFonts w:hint="eastAsia"/>
          <w:lang w:eastAsia="zh-CN"/>
        </w:rPr>
        <w:t>求和，选择该计算值最小的路径进行转发。</w:t>
      </w:r>
    </w:p>
    <w:p w:rsidR="0070141D" w:rsidRPr="009103C9" w:rsidRDefault="0070141D" w:rsidP="0070141D">
      <w:r w:rsidRPr="00DA2583">
        <w:rPr>
          <w:rFonts w:hint="eastAsia"/>
        </w:rPr>
        <w:t>当</w:t>
      </w:r>
      <w:r w:rsidRPr="00DA2583">
        <w:rPr>
          <w:rFonts w:hint="eastAsia"/>
        </w:rPr>
        <w:t>BGP</w:t>
      </w:r>
      <w:r w:rsidRPr="00DA2583">
        <w:rPr>
          <w:rFonts w:hint="eastAsia"/>
        </w:rPr>
        <w:t>为路由添加</w:t>
      </w:r>
      <w:r w:rsidRPr="00DA2583">
        <w:rPr>
          <w:rFonts w:hint="eastAsia"/>
        </w:rPr>
        <w:t>AIGP</w:t>
      </w:r>
      <w:r w:rsidRPr="00DA2583">
        <w:rPr>
          <w:rFonts w:hint="eastAsia"/>
        </w:rPr>
        <w:t>属性后，如果</w:t>
      </w:r>
      <w:r w:rsidRPr="00DA2583">
        <w:rPr>
          <w:rFonts w:hint="eastAsia"/>
        </w:rPr>
        <w:t>AIGP</w:t>
      </w:r>
      <w:r w:rsidRPr="00DA2583">
        <w:rPr>
          <w:rFonts w:hint="eastAsia"/>
        </w:rPr>
        <w:t>属性发生变化，则</w:t>
      </w:r>
      <w:r w:rsidRPr="00DA2583">
        <w:rPr>
          <w:rFonts w:hint="eastAsia"/>
        </w:rPr>
        <w:t>BGP</w:t>
      </w:r>
      <w:r w:rsidRPr="00DA2583">
        <w:rPr>
          <w:rFonts w:hint="eastAsia"/>
        </w:rPr>
        <w:t>会向邻居发送</w:t>
      </w:r>
      <w:r w:rsidRPr="00DA2583">
        <w:rPr>
          <w:rFonts w:hint="eastAsia"/>
        </w:rPr>
        <w:t>Update</w:t>
      </w:r>
      <w:r w:rsidRPr="00DA2583">
        <w:rPr>
          <w:rFonts w:hint="eastAsia"/>
        </w:rPr>
        <w:t>报文更新路由信息。</w:t>
      </w:r>
    </w:p>
    <w:p w:rsidR="0070141D" w:rsidRDefault="0070141D" w:rsidP="0070141D">
      <w:pPr>
        <w:pStyle w:val="4"/>
      </w:pPr>
      <w:r>
        <w:rPr>
          <w:rFonts w:hint="eastAsia"/>
        </w:rPr>
        <w:t>配置限制和指导</w:t>
      </w:r>
    </w:p>
    <w:p w:rsidR="0070141D" w:rsidRDefault="0070141D" w:rsidP="0070141D">
      <w:r>
        <w:rPr>
          <w:rFonts w:hint="eastAsia"/>
        </w:rPr>
        <w:t>建议不要在</w:t>
      </w:r>
      <w:r>
        <w:rPr>
          <w:rFonts w:hint="eastAsia"/>
        </w:rPr>
        <w:t>AIGP</w:t>
      </w:r>
      <w:r>
        <w:rPr>
          <w:rFonts w:hint="eastAsia"/>
        </w:rPr>
        <w:t>管理域的边界设备上配置</w:t>
      </w:r>
      <w:r w:rsidRPr="00856145">
        <w:rPr>
          <w:rStyle w:val="commandkeywords"/>
          <w:rFonts w:hint="eastAsia"/>
        </w:rPr>
        <w:t>peer</w:t>
      </w:r>
      <w:r>
        <w:rPr>
          <w:rFonts w:hint="eastAsia"/>
        </w:rPr>
        <w:t xml:space="preserve"> </w:t>
      </w:r>
      <w:r w:rsidRPr="00856145">
        <w:rPr>
          <w:rStyle w:val="commandkeywords"/>
          <w:rFonts w:hint="eastAsia"/>
        </w:rPr>
        <w:t>aigp</w:t>
      </w:r>
      <w:r w:rsidRPr="004861C3">
        <w:rPr>
          <w:rFonts w:hint="eastAsia"/>
        </w:rPr>
        <w:t>命令</w:t>
      </w:r>
      <w:r>
        <w:rPr>
          <w:rFonts w:hint="eastAsia"/>
        </w:rPr>
        <w:t>向</w:t>
      </w:r>
      <w:r>
        <w:rPr>
          <w:rFonts w:hint="eastAsia"/>
        </w:rPr>
        <w:t>AIGP</w:t>
      </w:r>
      <w:r>
        <w:rPr>
          <w:rFonts w:hint="eastAsia"/>
        </w:rPr>
        <w:t>管理域外的路由器发布</w:t>
      </w:r>
      <w:r>
        <w:rPr>
          <w:rFonts w:hint="eastAsia"/>
        </w:rPr>
        <w:t>AIGP</w:t>
      </w:r>
      <w:r>
        <w:rPr>
          <w:rFonts w:hint="eastAsia"/>
        </w:rPr>
        <w:t>属性。</w:t>
      </w:r>
    </w:p>
    <w:p w:rsidR="0070141D" w:rsidRDefault="0070141D" w:rsidP="0070141D">
      <w:r w:rsidRPr="00DA2583">
        <w:rPr>
          <w:rFonts w:hint="eastAsia"/>
        </w:rPr>
        <w:t>BGP</w:t>
      </w:r>
      <w:r w:rsidRPr="00DA2583">
        <w:rPr>
          <w:rFonts w:hint="eastAsia"/>
        </w:rPr>
        <w:t>路由器向对等体发布路由时，如果该路由未携带</w:t>
      </w:r>
      <w:r w:rsidRPr="00DA2583">
        <w:rPr>
          <w:rFonts w:hint="eastAsia"/>
        </w:rPr>
        <w:t>AIGP</w:t>
      </w:r>
      <w:r w:rsidRPr="00DA2583">
        <w:rPr>
          <w:rFonts w:hint="eastAsia"/>
        </w:rPr>
        <w:t>属性，当仅配置</w:t>
      </w:r>
      <w:r w:rsidRPr="00856145">
        <w:rPr>
          <w:rStyle w:val="commandkeywords"/>
          <w:rFonts w:hint="eastAsia"/>
        </w:rPr>
        <w:t>peer</w:t>
      </w:r>
      <w:r>
        <w:rPr>
          <w:rFonts w:hint="eastAsia"/>
        </w:rPr>
        <w:t xml:space="preserve"> </w:t>
      </w:r>
      <w:r w:rsidRPr="00856145">
        <w:rPr>
          <w:rStyle w:val="commandkeywords"/>
          <w:rFonts w:hint="eastAsia"/>
        </w:rPr>
        <w:t>aigp</w:t>
      </w:r>
      <w:r>
        <w:rPr>
          <w:rFonts w:hint="eastAsia"/>
        </w:rPr>
        <w:t>命令时，发送路由不会携带</w:t>
      </w:r>
      <w:r>
        <w:rPr>
          <w:rFonts w:hint="eastAsia"/>
        </w:rPr>
        <w:t>AIGP</w:t>
      </w:r>
      <w:r>
        <w:rPr>
          <w:rFonts w:hint="eastAsia"/>
        </w:rPr>
        <w:t>属性；当配置了</w:t>
      </w:r>
      <w:r w:rsidRPr="00856145">
        <w:rPr>
          <w:rStyle w:val="commandkeywords"/>
          <w:rFonts w:hint="eastAsia"/>
        </w:rPr>
        <w:t>peer</w:t>
      </w:r>
      <w:r>
        <w:rPr>
          <w:rFonts w:hint="eastAsia"/>
        </w:rPr>
        <w:t xml:space="preserve"> </w:t>
      </w:r>
      <w:r w:rsidRPr="00856145">
        <w:rPr>
          <w:rStyle w:val="commandkeywords"/>
          <w:rFonts w:hint="eastAsia"/>
        </w:rPr>
        <w:t>aigp</w:t>
      </w:r>
      <w:r w:rsidRPr="004861C3">
        <w:rPr>
          <w:rFonts w:hint="eastAsia"/>
        </w:rPr>
        <w:t>命令</w:t>
      </w:r>
      <w:r>
        <w:rPr>
          <w:rFonts w:hint="eastAsia"/>
        </w:rPr>
        <w:t>，且</w:t>
      </w:r>
      <w:r w:rsidRPr="00DA2583">
        <w:rPr>
          <w:rFonts w:hint="eastAsia"/>
        </w:rPr>
        <w:t>通过配置</w:t>
      </w:r>
      <w:r w:rsidR="00E07443">
        <w:rPr>
          <w:rStyle w:val="commandkeywords"/>
        </w:rPr>
        <w:t>apply</w:t>
      </w:r>
      <w:r w:rsidR="00E07443">
        <w:rPr>
          <w:rStyle w:val="commandkeywords"/>
          <w:rFonts w:hint="eastAsia"/>
        </w:rPr>
        <w:t xml:space="preserve"> </w:t>
      </w:r>
      <w:r>
        <w:rPr>
          <w:rStyle w:val="commandkeywords"/>
          <w:rFonts w:hint="eastAsia"/>
        </w:rPr>
        <w:t>aigp</w:t>
      </w:r>
      <w:r w:rsidRPr="00DA2583">
        <w:rPr>
          <w:rFonts w:hint="eastAsia"/>
        </w:rPr>
        <w:t>命令为路由添加</w:t>
      </w:r>
      <w:r w:rsidRPr="00DA2583">
        <w:rPr>
          <w:rFonts w:hint="eastAsia"/>
        </w:rPr>
        <w:t>AIGP</w:t>
      </w:r>
      <w:r w:rsidRPr="00DA2583">
        <w:rPr>
          <w:rFonts w:hint="eastAsia"/>
        </w:rPr>
        <w:t>属性后，发布路由会携带</w:t>
      </w:r>
      <w:r w:rsidRPr="00DA2583">
        <w:rPr>
          <w:rFonts w:hint="eastAsia"/>
        </w:rPr>
        <w:t>AIGP</w:t>
      </w:r>
      <w:r w:rsidRPr="00DA2583">
        <w:rPr>
          <w:rFonts w:hint="eastAsia"/>
        </w:rPr>
        <w:t>属性。</w:t>
      </w:r>
      <w:r w:rsidR="005111F7">
        <w:rPr>
          <w:rFonts w:hint="eastAsia"/>
        </w:rPr>
        <w:t>关于</w:t>
      </w:r>
      <w:r w:rsidR="00E07443">
        <w:rPr>
          <w:rStyle w:val="commandkeywords"/>
        </w:rPr>
        <w:t>apply</w:t>
      </w:r>
      <w:r w:rsidR="00E07443">
        <w:rPr>
          <w:rStyle w:val="commandkeywords"/>
          <w:rFonts w:hint="eastAsia"/>
        </w:rPr>
        <w:t xml:space="preserve"> </w:t>
      </w:r>
      <w:r w:rsidR="005111F7">
        <w:rPr>
          <w:rStyle w:val="commandkeywords"/>
          <w:rFonts w:hint="eastAsia"/>
        </w:rPr>
        <w:t>aigp</w:t>
      </w:r>
      <w:r w:rsidR="005111F7" w:rsidRPr="009C645B">
        <w:rPr>
          <w:rFonts w:hint="eastAsia"/>
        </w:rPr>
        <w:t>命令的</w:t>
      </w:r>
      <w:r w:rsidR="005111F7">
        <w:rPr>
          <w:rFonts w:hint="eastAsia"/>
        </w:rPr>
        <w:t>详细介绍，请参见“</w:t>
      </w:r>
      <w:r w:rsidR="005111F7" w:rsidRPr="00CC274E">
        <w:rPr>
          <w:rFonts w:hint="eastAsia"/>
        </w:rPr>
        <w:t>三层技术</w:t>
      </w:r>
      <w:r w:rsidR="005111F7" w:rsidRPr="00CC274E">
        <w:rPr>
          <w:rFonts w:hint="eastAsia"/>
        </w:rPr>
        <w:t>-IP</w:t>
      </w:r>
      <w:r w:rsidR="005111F7" w:rsidRPr="00CC274E">
        <w:rPr>
          <w:rFonts w:hint="eastAsia"/>
        </w:rPr>
        <w:t>路由</w:t>
      </w:r>
      <w:r w:rsidR="005111F7">
        <w:rPr>
          <w:rFonts w:hint="eastAsia"/>
        </w:rPr>
        <w:t>配置指导”中的“</w:t>
      </w:r>
      <w:r w:rsidR="005111F7" w:rsidRPr="00CC274E">
        <w:rPr>
          <w:rFonts w:hint="eastAsia"/>
        </w:rPr>
        <w:t>路由策略</w:t>
      </w:r>
      <w:r w:rsidR="005111F7">
        <w:rPr>
          <w:rFonts w:hint="eastAsia"/>
        </w:rPr>
        <w:t>”。</w:t>
      </w:r>
    </w:p>
    <w:p w:rsidR="0070141D" w:rsidRDefault="0070141D" w:rsidP="0070141D">
      <w:pPr>
        <w:pStyle w:val="4"/>
      </w:pPr>
      <w:r w:rsidRPr="00600F78">
        <w:rPr>
          <w:rFonts w:hint="eastAsia"/>
        </w:rPr>
        <w:t>配置</w:t>
      </w:r>
      <w:r w:rsidRPr="0070141D">
        <w:rPr>
          <w:rFonts w:hint="eastAsia"/>
        </w:rPr>
        <w:t>步骤</w:t>
      </w:r>
    </w:p>
    <w:p w:rsidR="00F165AF" w:rsidRPr="00582627" w:rsidRDefault="00F165AF" w:rsidP="00F165AF">
      <w:pPr>
        <w:pStyle w:val="ItemStep"/>
      </w:pPr>
      <w:r w:rsidRPr="00582627">
        <w:rPr>
          <w:rFonts w:hint="eastAsia"/>
        </w:rPr>
        <w:t>进入系统视图。</w:t>
      </w:r>
    </w:p>
    <w:p w:rsidR="00F165AF" w:rsidRPr="00582627" w:rsidRDefault="00F165AF" w:rsidP="00F165AF">
      <w:pPr>
        <w:pStyle w:val="ItemIndent1"/>
        <w:rPr>
          <w:rStyle w:val="commandkeywords"/>
        </w:rPr>
      </w:pPr>
      <w:r w:rsidRPr="00582627">
        <w:rPr>
          <w:rStyle w:val="commandkeywords"/>
          <w:rFonts w:hint="eastAsia"/>
        </w:rPr>
        <w:t>system-view</w:t>
      </w:r>
    </w:p>
    <w:p w:rsidR="00F165AF" w:rsidRPr="00582627" w:rsidRDefault="00F165AF" w:rsidP="00F165AF">
      <w:pPr>
        <w:pStyle w:val="ItemStep"/>
      </w:pPr>
      <w:r w:rsidRPr="00582627">
        <w:rPr>
          <w:rFonts w:hint="eastAsia"/>
        </w:rPr>
        <w:t>进入</w:t>
      </w:r>
      <w:r w:rsidRPr="00582627">
        <w:rPr>
          <w:rFonts w:hint="eastAsia"/>
        </w:rPr>
        <w:t>BGP</w:t>
      </w:r>
      <w:r w:rsidRPr="00582627">
        <w:rPr>
          <w:rFonts w:hint="eastAsia"/>
        </w:rPr>
        <w:t>实例视图。</w:t>
      </w:r>
    </w:p>
    <w:p w:rsidR="00F165AF" w:rsidRPr="00582627" w:rsidRDefault="00F165AF" w:rsidP="00F165AF">
      <w:pPr>
        <w:pStyle w:val="ItemIndent1"/>
        <w:rPr>
          <w:rStyle w:val="commandtext"/>
        </w:rPr>
      </w:pPr>
      <w:r w:rsidRPr="00582627">
        <w:rPr>
          <w:rStyle w:val="commandkeywords"/>
        </w:rPr>
        <w:t xml:space="preserve">bgp </w:t>
      </w:r>
      <w:r w:rsidRPr="00582627">
        <w:rPr>
          <w:rStyle w:val="commandparameter"/>
        </w:rPr>
        <w:t>as-number</w:t>
      </w:r>
      <w:r w:rsidRPr="00582627">
        <w:t xml:space="preserve"> </w:t>
      </w:r>
      <w:r w:rsidRPr="00582627">
        <w:rPr>
          <w:rStyle w:val="commandtext"/>
          <w:rFonts w:hint="eastAsia"/>
        </w:rPr>
        <w:t>[</w:t>
      </w:r>
      <w:r w:rsidRPr="00582627">
        <w:rPr>
          <w:rFonts w:hint="eastAsia"/>
        </w:rPr>
        <w:t xml:space="preserve"> </w:t>
      </w:r>
      <w:r w:rsidRPr="00582627">
        <w:rPr>
          <w:rStyle w:val="commandkeywords"/>
          <w:rFonts w:hint="eastAsia"/>
        </w:rPr>
        <w:t>instance</w:t>
      </w:r>
      <w:r w:rsidRPr="00582627">
        <w:rPr>
          <w:rFonts w:hint="eastAsia"/>
        </w:rPr>
        <w:t xml:space="preserve"> </w:t>
      </w:r>
      <w:r w:rsidRPr="00582627">
        <w:rPr>
          <w:rStyle w:val="commandparameter"/>
          <w:rFonts w:hint="eastAsia"/>
        </w:rPr>
        <w:t>instance-name</w:t>
      </w:r>
      <w:r w:rsidRPr="00582627">
        <w:rPr>
          <w:rFonts w:hint="eastAsia"/>
        </w:rPr>
        <w:t xml:space="preserve"> </w:t>
      </w:r>
      <w:r w:rsidRPr="00582627">
        <w:rPr>
          <w:rStyle w:val="commandtext"/>
          <w:rFonts w:hint="eastAsia"/>
        </w:rPr>
        <w:t>]</w:t>
      </w:r>
    </w:p>
    <w:p w:rsidR="00F165AF" w:rsidRPr="00F165AF" w:rsidRDefault="00F165AF" w:rsidP="00F165AF">
      <w:pPr>
        <w:pStyle w:val="ItemStep"/>
        <w:rPr>
          <w:lang w:eastAsia="zh-CN"/>
        </w:rPr>
      </w:pPr>
      <w:r w:rsidRPr="00F165AF">
        <w:rPr>
          <w:rFonts w:hint="eastAsia"/>
          <w:lang w:eastAsia="zh-CN"/>
        </w:rPr>
        <w:t>进入</w:t>
      </w:r>
      <w:r w:rsidRPr="00F165AF">
        <w:rPr>
          <w:rFonts w:hint="eastAsia"/>
          <w:lang w:eastAsia="zh-CN"/>
        </w:rPr>
        <w:t>BGP VPNv6</w:t>
      </w:r>
      <w:r w:rsidRPr="00F165AF">
        <w:rPr>
          <w:rFonts w:hint="eastAsia"/>
          <w:lang w:eastAsia="zh-CN"/>
        </w:rPr>
        <w:t>地址族视图。</w:t>
      </w:r>
    </w:p>
    <w:p w:rsidR="0070141D" w:rsidRDefault="00F165AF" w:rsidP="00F165AF">
      <w:pPr>
        <w:pStyle w:val="ItemIndent1"/>
        <w:rPr>
          <w:rStyle w:val="commandkeywords"/>
        </w:rPr>
      </w:pPr>
      <w:r w:rsidRPr="00582627">
        <w:rPr>
          <w:rStyle w:val="commandkeywords"/>
        </w:rPr>
        <w:t>address-family vpnv6</w:t>
      </w:r>
    </w:p>
    <w:p w:rsidR="0070141D" w:rsidRPr="0070141D" w:rsidRDefault="0070141D" w:rsidP="0070141D">
      <w:pPr>
        <w:pStyle w:val="ItemStep"/>
        <w:rPr>
          <w:lang w:eastAsia="zh-CN"/>
        </w:rPr>
      </w:pPr>
      <w:r w:rsidRPr="0070141D">
        <w:rPr>
          <w:rFonts w:hint="eastAsia"/>
          <w:lang w:eastAsia="zh-CN"/>
        </w:rPr>
        <w:t>配置为对等体</w:t>
      </w:r>
      <w:r w:rsidRPr="0070141D">
        <w:rPr>
          <w:lang w:eastAsia="zh-CN"/>
        </w:rPr>
        <w:t>/</w:t>
      </w:r>
      <w:r w:rsidRPr="0070141D">
        <w:rPr>
          <w:rFonts w:hint="eastAsia"/>
          <w:lang w:eastAsia="zh-CN"/>
        </w:rPr>
        <w:t>对等体组配置</w:t>
      </w:r>
      <w:r w:rsidRPr="0070141D">
        <w:rPr>
          <w:lang w:eastAsia="zh-CN"/>
        </w:rPr>
        <w:t>AIGP</w:t>
      </w:r>
      <w:r w:rsidRPr="0070141D">
        <w:rPr>
          <w:rFonts w:hint="eastAsia"/>
          <w:lang w:eastAsia="zh-CN"/>
        </w:rPr>
        <w:t>属性。</w:t>
      </w:r>
    </w:p>
    <w:p w:rsidR="0070141D" w:rsidRDefault="0070141D" w:rsidP="0070141D">
      <w:pPr>
        <w:pStyle w:val="ItemIndent1"/>
        <w:rPr>
          <w:rStyle w:val="commandkeywords"/>
        </w:rPr>
      </w:pPr>
      <w:r w:rsidRPr="00ED357B">
        <w:rPr>
          <w:rStyle w:val="commandkeywords"/>
        </w:rPr>
        <w:lastRenderedPageBreak/>
        <w:t>peer</w:t>
      </w:r>
      <w:r w:rsidRPr="006972EA">
        <w:t xml:space="preserve"> </w:t>
      </w:r>
      <w:r w:rsidRPr="009672EB">
        <w:rPr>
          <w:rStyle w:val="commandtext"/>
        </w:rPr>
        <w:t>{</w:t>
      </w:r>
      <w:r w:rsidRPr="006972EA">
        <w:t xml:space="preserve"> </w:t>
      </w:r>
      <w:r w:rsidRPr="00ED357B">
        <w:rPr>
          <w:rStyle w:val="commandparameter"/>
        </w:rPr>
        <w:t>group-name</w:t>
      </w:r>
      <w:r w:rsidRPr="006972EA">
        <w:t xml:space="preserve"> </w:t>
      </w:r>
      <w:r w:rsidRPr="009672EB">
        <w:rPr>
          <w:rStyle w:val="commandtext"/>
        </w:rPr>
        <w:t>|</w:t>
      </w:r>
      <w:r w:rsidRPr="006972EA">
        <w:t xml:space="preserve"> </w:t>
      </w:r>
      <w:r w:rsidRPr="00ED357B">
        <w:rPr>
          <w:rStyle w:val="commandparameter"/>
        </w:rPr>
        <w:t>ipv4-address</w:t>
      </w:r>
      <w:r w:rsidRPr="006972EA">
        <w:rPr>
          <w:rFonts w:hint="eastAsia"/>
        </w:rPr>
        <w:t xml:space="preserve"> </w:t>
      </w:r>
      <w:r w:rsidRPr="009672EB">
        <w:rPr>
          <w:rStyle w:val="commandtext"/>
        </w:rPr>
        <w:t>[</w:t>
      </w:r>
      <w:r w:rsidRPr="006972EA">
        <w:rPr>
          <w:rFonts w:hint="eastAsia"/>
        </w:rPr>
        <w:t xml:space="preserve"> </w:t>
      </w:r>
      <w:r w:rsidRPr="00ED357B">
        <w:rPr>
          <w:rStyle w:val="commandparameter"/>
          <w:rFonts w:hint="eastAsia"/>
        </w:rPr>
        <w:t xml:space="preserve">mask-length </w:t>
      </w:r>
      <w:r w:rsidRPr="009672EB">
        <w:rPr>
          <w:rStyle w:val="commandtext"/>
        </w:rPr>
        <w:t>]</w:t>
      </w:r>
      <w:r w:rsidRPr="006972EA">
        <w:rPr>
          <w:rFonts w:hint="eastAsia"/>
        </w:rPr>
        <w:t xml:space="preserve"> </w:t>
      </w:r>
      <w:r w:rsidRPr="009672EB">
        <w:rPr>
          <w:rStyle w:val="commandtext"/>
        </w:rPr>
        <w:t>}</w:t>
      </w:r>
      <w:r w:rsidRPr="006972EA">
        <w:t xml:space="preserve"> </w:t>
      </w:r>
      <w:r>
        <w:rPr>
          <w:rStyle w:val="commandkeywords"/>
          <w:rFonts w:hint="eastAsia"/>
        </w:rPr>
        <w:t>aigp</w:t>
      </w:r>
    </w:p>
    <w:p w:rsidR="0070141D" w:rsidRPr="0070141D" w:rsidRDefault="0070141D" w:rsidP="0070141D">
      <w:pPr>
        <w:pStyle w:val="ItemIndent1"/>
        <w:rPr>
          <w:lang w:eastAsia="zh-CN"/>
        </w:rPr>
      </w:pPr>
      <w:r w:rsidRPr="0070141D">
        <w:rPr>
          <w:rFonts w:hint="eastAsia"/>
          <w:lang w:eastAsia="zh-CN"/>
        </w:rPr>
        <w:t>缺省情况下，没有为</w:t>
      </w:r>
      <w:r w:rsidRPr="0070141D">
        <w:rPr>
          <w:lang w:eastAsia="zh-CN"/>
        </w:rPr>
        <w:t>BGP</w:t>
      </w:r>
      <w:r w:rsidRPr="0070141D">
        <w:rPr>
          <w:rFonts w:hint="eastAsia"/>
          <w:lang w:eastAsia="zh-CN"/>
        </w:rPr>
        <w:t>对等体</w:t>
      </w:r>
      <w:r w:rsidRPr="0070141D">
        <w:rPr>
          <w:lang w:eastAsia="zh-CN"/>
        </w:rPr>
        <w:t>/</w:t>
      </w:r>
      <w:r w:rsidRPr="0070141D">
        <w:rPr>
          <w:rFonts w:hint="eastAsia"/>
          <w:lang w:eastAsia="zh-CN"/>
        </w:rPr>
        <w:t>对等体组配置</w:t>
      </w:r>
      <w:r w:rsidRPr="0070141D">
        <w:rPr>
          <w:lang w:eastAsia="zh-CN"/>
        </w:rPr>
        <w:t>AIGP</w:t>
      </w:r>
      <w:r w:rsidRPr="0070141D">
        <w:rPr>
          <w:rFonts w:hint="eastAsia"/>
          <w:lang w:eastAsia="zh-CN"/>
        </w:rPr>
        <w:t>属性。</w:t>
      </w:r>
    </w:p>
    <w:p w:rsidR="0070141D" w:rsidRPr="0070141D" w:rsidRDefault="00031F5A" w:rsidP="0070141D">
      <w:pPr>
        <w:pStyle w:val="ItemStep"/>
        <w:rPr>
          <w:lang w:eastAsia="zh-CN"/>
        </w:rPr>
      </w:pPr>
      <w:r>
        <w:rPr>
          <w:rFonts w:hint="eastAsia"/>
          <w:lang w:eastAsia="zh-CN"/>
        </w:rPr>
        <w:t>（可选）</w:t>
      </w:r>
      <w:r w:rsidR="0070141D" w:rsidRPr="0070141D">
        <w:rPr>
          <w:rFonts w:hint="eastAsia"/>
          <w:lang w:eastAsia="zh-CN"/>
        </w:rPr>
        <w:t>配置将</w:t>
      </w:r>
      <w:r w:rsidR="0070141D" w:rsidRPr="0070141D">
        <w:rPr>
          <w:lang w:eastAsia="zh-CN"/>
        </w:rPr>
        <w:t>AIGP</w:t>
      </w:r>
      <w:r w:rsidR="0070141D" w:rsidRPr="0070141D">
        <w:rPr>
          <w:rFonts w:hint="eastAsia"/>
          <w:lang w:eastAsia="zh-CN"/>
        </w:rPr>
        <w:t>属性值拷贝到</w:t>
      </w:r>
      <w:r w:rsidR="0070141D" w:rsidRPr="0070141D">
        <w:rPr>
          <w:lang w:eastAsia="zh-CN"/>
        </w:rPr>
        <w:t>MED</w:t>
      </w:r>
      <w:r w:rsidR="0070141D" w:rsidRPr="0070141D">
        <w:rPr>
          <w:rFonts w:hint="eastAsia"/>
          <w:lang w:eastAsia="zh-CN"/>
        </w:rPr>
        <w:t>属性</w:t>
      </w:r>
      <w:r w:rsidR="0070141D" w:rsidRPr="0070141D">
        <w:rPr>
          <w:lang w:eastAsia="zh-CN"/>
        </w:rPr>
        <w:t>中发送</w:t>
      </w:r>
      <w:r w:rsidR="0070141D" w:rsidRPr="0070141D">
        <w:rPr>
          <w:rFonts w:hint="eastAsia"/>
          <w:lang w:eastAsia="zh-CN"/>
        </w:rPr>
        <w:t>给对等体</w:t>
      </w:r>
      <w:r w:rsidR="0070141D" w:rsidRPr="0070141D">
        <w:rPr>
          <w:lang w:eastAsia="zh-CN"/>
        </w:rPr>
        <w:t>/</w:t>
      </w:r>
      <w:r w:rsidR="0070141D" w:rsidRPr="0070141D">
        <w:rPr>
          <w:rFonts w:hint="eastAsia"/>
          <w:lang w:eastAsia="zh-CN"/>
        </w:rPr>
        <w:t>对等体组。</w:t>
      </w:r>
    </w:p>
    <w:p w:rsidR="0070141D" w:rsidRPr="007C4137" w:rsidRDefault="0070141D" w:rsidP="0070141D">
      <w:pPr>
        <w:pStyle w:val="ItemIndent1"/>
        <w:rPr>
          <w:rStyle w:val="commandkeywords"/>
        </w:rPr>
      </w:pPr>
      <w:r w:rsidRPr="00A52ACB">
        <w:rPr>
          <w:rStyle w:val="commandkeywords"/>
        </w:rPr>
        <w:t>peer</w:t>
      </w:r>
      <w:r w:rsidRPr="007C4137">
        <w:t xml:space="preserve"> </w:t>
      </w:r>
      <w:r w:rsidRPr="009672EB">
        <w:rPr>
          <w:rStyle w:val="commandtext"/>
        </w:rPr>
        <w:t>{</w:t>
      </w:r>
      <w:r w:rsidRPr="007C4137">
        <w:t xml:space="preserve"> </w:t>
      </w:r>
      <w:r w:rsidRPr="007C4137">
        <w:rPr>
          <w:rStyle w:val="commandparameter"/>
        </w:rPr>
        <w:t>group-name</w:t>
      </w:r>
      <w:r w:rsidRPr="007C4137">
        <w:t xml:space="preserve"> </w:t>
      </w:r>
      <w:r w:rsidRPr="007C4137">
        <w:rPr>
          <w:rStyle w:val="commandtext"/>
        </w:rPr>
        <w:t>|</w:t>
      </w:r>
      <w:r w:rsidRPr="007C4137">
        <w:t xml:space="preserve"> </w:t>
      </w:r>
      <w:r w:rsidRPr="007C4137">
        <w:rPr>
          <w:rStyle w:val="commandparameter"/>
        </w:rPr>
        <w:t>ipv4-address</w:t>
      </w:r>
      <w:r w:rsidRPr="007C4137">
        <w:rPr>
          <w:rFonts w:hint="eastAsia"/>
        </w:rPr>
        <w:t xml:space="preserve"> </w:t>
      </w:r>
      <w:r w:rsidRPr="007C4137">
        <w:rPr>
          <w:rStyle w:val="commandtext"/>
        </w:rPr>
        <w:t>[</w:t>
      </w:r>
      <w:r w:rsidRPr="007C4137">
        <w:rPr>
          <w:rFonts w:hint="eastAsia"/>
        </w:rPr>
        <w:t xml:space="preserve"> </w:t>
      </w:r>
      <w:r w:rsidRPr="007C4137">
        <w:rPr>
          <w:rStyle w:val="commandparameter"/>
          <w:rFonts w:hint="eastAsia"/>
        </w:rPr>
        <w:t xml:space="preserve">mask-length </w:t>
      </w:r>
      <w:r w:rsidRPr="007C4137">
        <w:rPr>
          <w:rStyle w:val="commandtext"/>
        </w:rPr>
        <w:t>]</w:t>
      </w:r>
      <w:r w:rsidRPr="007C4137">
        <w:rPr>
          <w:rFonts w:hint="eastAsia"/>
        </w:rPr>
        <w:t xml:space="preserve"> </w:t>
      </w:r>
      <w:r w:rsidRPr="007C4137">
        <w:rPr>
          <w:rStyle w:val="commandtext"/>
        </w:rPr>
        <w:t>}</w:t>
      </w:r>
      <w:r w:rsidRPr="007C4137">
        <w:t xml:space="preserve"> </w:t>
      </w:r>
      <w:r w:rsidRPr="007C4137">
        <w:rPr>
          <w:rStyle w:val="commandkeywords"/>
        </w:rPr>
        <w:t>aigp send med</w:t>
      </w:r>
    </w:p>
    <w:p w:rsidR="0070141D" w:rsidRDefault="0070141D" w:rsidP="0070141D">
      <w:pPr>
        <w:pStyle w:val="ItemIndent1"/>
        <w:rPr>
          <w:lang w:eastAsia="zh-CN"/>
        </w:rPr>
      </w:pPr>
      <w:r w:rsidRPr="0070141D">
        <w:rPr>
          <w:rFonts w:hint="eastAsia"/>
          <w:lang w:eastAsia="zh-CN"/>
        </w:rPr>
        <w:t>缺省情况下，</w:t>
      </w:r>
      <w:r w:rsidRPr="0070141D">
        <w:rPr>
          <w:rFonts w:hint="eastAsia"/>
          <w:lang w:eastAsia="zh-CN"/>
        </w:rPr>
        <w:t>AIGP</w:t>
      </w:r>
      <w:r w:rsidRPr="0070141D">
        <w:rPr>
          <w:rFonts w:hint="eastAsia"/>
          <w:lang w:eastAsia="zh-CN"/>
        </w:rPr>
        <w:t>属性值不会拷贝到</w:t>
      </w:r>
      <w:r w:rsidRPr="0070141D">
        <w:rPr>
          <w:lang w:eastAsia="zh-CN"/>
        </w:rPr>
        <w:t>MED</w:t>
      </w:r>
      <w:r w:rsidRPr="0070141D">
        <w:rPr>
          <w:rFonts w:hint="eastAsia"/>
          <w:lang w:eastAsia="zh-CN"/>
        </w:rPr>
        <w:t>属性</w:t>
      </w:r>
      <w:r w:rsidRPr="0070141D">
        <w:rPr>
          <w:lang w:eastAsia="zh-CN"/>
        </w:rPr>
        <w:t>中发送</w:t>
      </w:r>
      <w:r w:rsidRPr="0070141D">
        <w:rPr>
          <w:rFonts w:hint="eastAsia"/>
          <w:lang w:eastAsia="zh-CN"/>
        </w:rPr>
        <w:t>给对等体</w:t>
      </w:r>
      <w:r w:rsidRPr="0070141D">
        <w:rPr>
          <w:lang w:eastAsia="zh-CN"/>
        </w:rPr>
        <w:t>/</w:t>
      </w:r>
      <w:r w:rsidRPr="0070141D">
        <w:rPr>
          <w:rFonts w:hint="eastAsia"/>
          <w:lang w:eastAsia="zh-CN"/>
        </w:rPr>
        <w:t>对等体组。</w:t>
      </w:r>
    </w:p>
    <w:p w:rsidR="005111F7" w:rsidRPr="00B56B66" w:rsidRDefault="005111F7" w:rsidP="0070141D">
      <w:pPr>
        <w:pStyle w:val="ItemIndent1"/>
        <w:rPr>
          <w:lang w:eastAsia="zh-CN"/>
        </w:rPr>
      </w:pPr>
      <w:r w:rsidRPr="005111F7">
        <w:rPr>
          <w:rFonts w:hint="eastAsia"/>
          <w:lang w:eastAsia="zh-CN"/>
        </w:rPr>
        <w:t>当邻居</w:t>
      </w:r>
      <w:r w:rsidRPr="005111F7">
        <w:rPr>
          <w:lang w:eastAsia="zh-CN"/>
        </w:rPr>
        <w:t>设备不支持</w:t>
      </w:r>
      <w:r w:rsidRPr="005111F7">
        <w:rPr>
          <w:lang w:eastAsia="zh-CN"/>
        </w:rPr>
        <w:t>AIGP</w:t>
      </w:r>
      <w:r w:rsidRPr="005111F7">
        <w:rPr>
          <w:rFonts w:hint="eastAsia"/>
          <w:lang w:eastAsia="zh-CN"/>
        </w:rPr>
        <w:t>功能时</w:t>
      </w:r>
      <w:r w:rsidRPr="005111F7">
        <w:rPr>
          <w:lang w:eastAsia="zh-CN"/>
        </w:rPr>
        <w:t>，可以</w:t>
      </w:r>
      <w:r w:rsidRPr="005111F7">
        <w:rPr>
          <w:rFonts w:hint="eastAsia"/>
          <w:lang w:eastAsia="zh-CN"/>
        </w:rPr>
        <w:t>在本端使用该命令，将</w:t>
      </w:r>
      <w:r w:rsidRPr="005111F7">
        <w:rPr>
          <w:lang w:eastAsia="zh-CN"/>
        </w:rPr>
        <w:t>路由</w:t>
      </w:r>
      <w:r w:rsidRPr="005111F7">
        <w:rPr>
          <w:rFonts w:hint="eastAsia"/>
          <w:lang w:eastAsia="zh-CN"/>
        </w:rPr>
        <w:t>信息中</w:t>
      </w:r>
      <w:r w:rsidRPr="005111F7">
        <w:rPr>
          <w:lang w:eastAsia="zh-CN"/>
        </w:rPr>
        <w:t>AIGP</w:t>
      </w:r>
      <w:r w:rsidRPr="005111F7">
        <w:rPr>
          <w:lang w:eastAsia="zh-CN"/>
        </w:rPr>
        <w:t>属性的累加</w:t>
      </w:r>
      <w:r w:rsidRPr="005111F7">
        <w:rPr>
          <w:lang w:eastAsia="zh-CN"/>
        </w:rPr>
        <w:t>Metric</w:t>
      </w:r>
      <w:r w:rsidRPr="005111F7">
        <w:rPr>
          <w:lang w:eastAsia="zh-CN"/>
        </w:rPr>
        <w:t>值放到</w:t>
      </w:r>
      <w:r w:rsidRPr="005111F7">
        <w:rPr>
          <w:lang w:eastAsia="zh-CN"/>
        </w:rPr>
        <w:t>MED</w:t>
      </w:r>
      <w:r w:rsidRPr="005111F7">
        <w:rPr>
          <w:lang w:eastAsia="zh-CN"/>
        </w:rPr>
        <w:t>属性中</w:t>
      </w:r>
      <w:r w:rsidRPr="005111F7">
        <w:rPr>
          <w:rFonts w:hint="eastAsia"/>
          <w:lang w:eastAsia="zh-CN"/>
        </w:rPr>
        <w:t>发送</w:t>
      </w:r>
      <w:r w:rsidRPr="005111F7">
        <w:rPr>
          <w:lang w:eastAsia="zh-CN"/>
        </w:rPr>
        <w:t>给邻居</w:t>
      </w:r>
      <w:r w:rsidRPr="005111F7">
        <w:rPr>
          <w:rFonts w:hint="eastAsia"/>
          <w:lang w:eastAsia="zh-CN"/>
        </w:rPr>
        <w:t>。</w:t>
      </w:r>
    </w:p>
    <w:p w:rsidR="006F4C2E" w:rsidRDefault="006F4C2E" w:rsidP="00DD64CA">
      <w:pPr>
        <w:pStyle w:val="2"/>
      </w:pPr>
      <w:bookmarkStart w:id="3785" w:name="_Toc476255451"/>
      <w:bookmarkStart w:id="3786" w:name="_Toc476257546"/>
      <w:bookmarkStart w:id="3787" w:name="_Toc476259527"/>
      <w:bookmarkStart w:id="3788" w:name="_Toc476255480"/>
      <w:bookmarkStart w:id="3789" w:name="_Toc476257575"/>
      <w:bookmarkStart w:id="3790" w:name="_Toc476259556"/>
      <w:bookmarkStart w:id="3791" w:name="_Ref451883765"/>
      <w:bookmarkStart w:id="3792" w:name="_Ref446773870"/>
      <w:bookmarkStart w:id="3793" w:name="_Toc45106062"/>
      <w:bookmarkEnd w:id="3785"/>
      <w:bookmarkEnd w:id="3786"/>
      <w:bookmarkEnd w:id="3787"/>
      <w:bookmarkEnd w:id="3788"/>
      <w:bookmarkEnd w:id="3789"/>
      <w:bookmarkEnd w:id="3790"/>
      <w:r>
        <w:rPr>
          <w:rFonts w:hint="eastAsia"/>
        </w:rPr>
        <w:t>配置</w:t>
      </w:r>
      <w:r w:rsidRPr="006B1CFD">
        <w:rPr>
          <w:rFonts w:hint="eastAsia"/>
        </w:rPr>
        <w:t>BGP</w:t>
      </w:r>
      <w:r>
        <w:rPr>
          <w:rFonts w:hint="eastAsia"/>
        </w:rPr>
        <w:t xml:space="preserve"> </w:t>
      </w:r>
      <w:r w:rsidRPr="000801D2">
        <w:rPr>
          <w:rFonts w:hint="eastAsia"/>
        </w:rPr>
        <w:t>Add-Path</w:t>
      </w:r>
      <w:bookmarkEnd w:id="3791"/>
      <w:bookmarkEnd w:id="3793"/>
    </w:p>
    <w:p w:rsidR="00666912" w:rsidRDefault="009B1C81" w:rsidP="00B51350">
      <w:pPr>
        <w:pStyle w:val="4"/>
      </w:pPr>
      <w:r>
        <w:rPr>
          <w:rFonts w:hint="eastAsia"/>
        </w:rPr>
        <w:t>功能简介</w:t>
      </w:r>
    </w:p>
    <w:p w:rsidR="009B1C81" w:rsidRPr="009B1C81" w:rsidRDefault="009B1C81" w:rsidP="00DD64CA">
      <w:r w:rsidRPr="009B1C81">
        <w:rPr>
          <w:rFonts w:hint="eastAsia"/>
        </w:rPr>
        <w:t>缺省情况下，</w:t>
      </w:r>
      <w:r w:rsidRPr="009B1C81">
        <w:rPr>
          <w:rFonts w:hint="eastAsia"/>
        </w:rPr>
        <w:t>BGP</w:t>
      </w:r>
      <w:r w:rsidRPr="009B1C81">
        <w:rPr>
          <w:rFonts w:hint="eastAsia"/>
        </w:rPr>
        <w:t>只发布一条最优路由。如果最优路由所在路径出现网络故障，数据流量将会被中断，直到</w:t>
      </w:r>
      <w:r w:rsidRPr="009B1C81">
        <w:t>BGP</w:t>
      </w:r>
      <w:r w:rsidRPr="009B1C81">
        <w:rPr>
          <w:rFonts w:hint="eastAsia"/>
        </w:rPr>
        <w:t>根据新的网络拓扑路由收敛后，被中断的流量才能恢复正常的传输。</w:t>
      </w:r>
    </w:p>
    <w:p w:rsidR="006F4C2E" w:rsidRDefault="009B1C81" w:rsidP="00DD64CA">
      <w:r w:rsidRPr="009B1C81">
        <w:rPr>
          <w:rFonts w:hint="eastAsia"/>
        </w:rPr>
        <w:t>配置了</w:t>
      </w:r>
      <w:r w:rsidRPr="009B1C81">
        <w:rPr>
          <w:rFonts w:hint="eastAsia"/>
        </w:rPr>
        <w:t>Add-Path</w:t>
      </w:r>
      <w:r w:rsidRPr="009B1C81">
        <w:rPr>
          <w:rFonts w:hint="eastAsia"/>
        </w:rPr>
        <w:t>（</w:t>
      </w:r>
      <w:r w:rsidRPr="009B1C81">
        <w:t>Additional Paths</w:t>
      </w:r>
      <w:r w:rsidRPr="009B1C81">
        <w:rPr>
          <w:rFonts w:hint="eastAsia"/>
        </w:rPr>
        <w:t>）功能后，</w:t>
      </w:r>
      <w:r w:rsidRPr="009B1C81">
        <w:rPr>
          <w:rFonts w:hint="eastAsia"/>
        </w:rPr>
        <w:t>BGP</w:t>
      </w:r>
      <w:r w:rsidRPr="009B1C81">
        <w:rPr>
          <w:rFonts w:hint="eastAsia"/>
        </w:rPr>
        <w:t>可以向邻居发送本地前缀相同下一跳不同的多条路由。网络出现故障后，次优路由可以成为新的最优路由，这样就缩短了流量中断时间。</w:t>
      </w:r>
    </w:p>
    <w:p w:rsidR="006F4C2E" w:rsidRDefault="006F4C2E" w:rsidP="00DD64CA">
      <w:r w:rsidRPr="00725ED7">
        <w:rPr>
          <w:rFonts w:hint="eastAsia"/>
        </w:rPr>
        <w:t>Add-Path</w:t>
      </w:r>
      <w:r w:rsidRPr="00725ED7">
        <w:rPr>
          <w:rFonts w:hint="eastAsia"/>
        </w:rPr>
        <w:t>能力包括</w:t>
      </w:r>
      <w:r>
        <w:rPr>
          <w:rFonts w:hint="eastAsia"/>
        </w:rPr>
        <w:t>接收</w:t>
      </w:r>
      <w:r w:rsidRPr="00725ED7">
        <w:rPr>
          <w:rFonts w:hint="eastAsia"/>
        </w:rPr>
        <w:t>和</w:t>
      </w:r>
      <w:r>
        <w:rPr>
          <w:rFonts w:hint="eastAsia"/>
        </w:rPr>
        <w:t>发送</w:t>
      </w:r>
      <w:r w:rsidRPr="00725ED7">
        <w:rPr>
          <w:rFonts w:hint="eastAsia"/>
        </w:rPr>
        <w:t>两种。</w:t>
      </w:r>
      <w:r>
        <w:rPr>
          <w:rFonts w:hint="eastAsia"/>
        </w:rPr>
        <w:t>为了让</w:t>
      </w:r>
      <w:r w:rsidRPr="00725ED7">
        <w:rPr>
          <w:rFonts w:hint="eastAsia"/>
        </w:rPr>
        <w:t>对等体间的</w:t>
      </w:r>
      <w:r w:rsidRPr="00725ED7">
        <w:rPr>
          <w:rFonts w:hint="eastAsia"/>
        </w:rPr>
        <w:t>Add-Path</w:t>
      </w:r>
      <w:r w:rsidRPr="00725ED7">
        <w:rPr>
          <w:rFonts w:hint="eastAsia"/>
        </w:rPr>
        <w:t>能力协商成功</w:t>
      </w:r>
      <w:r>
        <w:rPr>
          <w:rFonts w:hint="eastAsia"/>
        </w:rPr>
        <w:t>，必须一端</w:t>
      </w:r>
      <w:r w:rsidRPr="00725ED7">
        <w:rPr>
          <w:rFonts w:hint="eastAsia"/>
        </w:rPr>
        <w:t>使能</w:t>
      </w:r>
      <w:r>
        <w:rPr>
          <w:rFonts w:hint="eastAsia"/>
        </w:rPr>
        <w:t>接收</w:t>
      </w:r>
      <w:r w:rsidRPr="00725ED7">
        <w:rPr>
          <w:rFonts w:hint="eastAsia"/>
        </w:rPr>
        <w:t>能力，</w:t>
      </w:r>
      <w:r>
        <w:rPr>
          <w:rFonts w:hint="eastAsia"/>
        </w:rPr>
        <w:t>另一端</w:t>
      </w:r>
      <w:r w:rsidRPr="00725ED7">
        <w:rPr>
          <w:rFonts w:hint="eastAsia"/>
        </w:rPr>
        <w:t>使能发送能力。</w:t>
      </w:r>
    </w:p>
    <w:p w:rsidR="00B56B66" w:rsidRDefault="009B1C81" w:rsidP="00B51350">
      <w:pPr>
        <w:pStyle w:val="4"/>
      </w:pPr>
      <w:r>
        <w:rPr>
          <w:rFonts w:hint="eastAsia"/>
        </w:rPr>
        <w:t>配置步骤</w:t>
      </w:r>
    </w:p>
    <w:p w:rsidR="00B56B66" w:rsidRDefault="00B56B66" w:rsidP="00B56B66">
      <w:pPr>
        <w:pStyle w:val="ItemStep"/>
      </w:pPr>
      <w:r>
        <w:rPr>
          <w:rFonts w:hint="eastAsia"/>
        </w:rPr>
        <w:t>进入系统视图。</w:t>
      </w:r>
    </w:p>
    <w:p w:rsidR="00B56B66" w:rsidRDefault="00B56B66" w:rsidP="00B56B66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B56B66" w:rsidRDefault="00B56B66" w:rsidP="00B56B66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B56B66" w:rsidRDefault="00B56B66" w:rsidP="00B56B66">
      <w:pPr>
        <w:pStyle w:val="ItemIndent1"/>
      </w:pPr>
      <w:r w:rsidRPr="00DA2C2B">
        <w:rPr>
          <w:rStyle w:val="commandkeywords"/>
        </w:rPr>
        <w:t>bgp</w:t>
      </w:r>
      <w:r w:rsidRPr="00B56B66">
        <w:rPr>
          <w:rStyle w:val="commandparameter"/>
        </w:rPr>
        <w:t xml:space="preserve"> as-number</w:t>
      </w:r>
      <w:r w:rsidRPr="00B56B66">
        <w:rPr>
          <w:rStyle w:val="commandparameter"/>
          <w:rFonts w:hint="eastAsia"/>
        </w:rPr>
        <w:t xml:space="preserve"> </w:t>
      </w:r>
      <w:r w:rsidRPr="00E0216C">
        <w:rPr>
          <w:rStyle w:val="commandtext"/>
          <w:rFonts w:hint="eastAsia"/>
        </w:rPr>
        <w:t>[</w:t>
      </w:r>
      <w:r w:rsidRPr="00B56B66">
        <w:rPr>
          <w:rFonts w:hint="eastAsia"/>
        </w:rPr>
        <w:t xml:space="preserve"> </w:t>
      </w:r>
      <w:r w:rsidRPr="00B56B66">
        <w:rPr>
          <w:rStyle w:val="commandkeywords"/>
        </w:rPr>
        <w:t>instance</w:t>
      </w:r>
      <w:r w:rsidRPr="00B56B66">
        <w:rPr>
          <w:rStyle w:val="commandparameter"/>
          <w:rFonts w:hint="eastAsia"/>
        </w:rPr>
        <w:t xml:space="preserve"> instance-name </w:t>
      </w:r>
      <w:r w:rsidRPr="00E0216C">
        <w:rPr>
          <w:rStyle w:val="commandtext"/>
          <w:rFonts w:hint="eastAsia"/>
        </w:rPr>
        <w:t>]</w:t>
      </w:r>
    </w:p>
    <w:p w:rsidR="00B56B66" w:rsidRDefault="00B56B66" w:rsidP="00B56B66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BGP VPNv6</w:t>
      </w:r>
      <w:r>
        <w:rPr>
          <w:rFonts w:hint="eastAsia"/>
          <w:lang w:eastAsia="zh-CN"/>
        </w:rPr>
        <w:t>地址族视图。</w:t>
      </w:r>
    </w:p>
    <w:p w:rsidR="00B56B66" w:rsidRDefault="00B56B66" w:rsidP="00B56B66">
      <w:pPr>
        <w:pStyle w:val="ItemIndent1"/>
        <w:rPr>
          <w:rStyle w:val="commandkeywords"/>
        </w:rPr>
      </w:pPr>
      <w:r w:rsidRPr="00DA2C2B">
        <w:rPr>
          <w:rStyle w:val="commandkeywords"/>
        </w:rPr>
        <w:t xml:space="preserve">address-family </w:t>
      </w:r>
      <w:r w:rsidRPr="00B56B66">
        <w:rPr>
          <w:rStyle w:val="commandkeywords"/>
          <w:rFonts w:hint="eastAsia"/>
        </w:rPr>
        <w:t>vpn</w:t>
      </w:r>
      <w:r w:rsidRPr="00B56B66">
        <w:rPr>
          <w:rStyle w:val="commandkeywords"/>
        </w:rPr>
        <w:t>v</w:t>
      </w:r>
      <w:r w:rsidRPr="00B56B66">
        <w:rPr>
          <w:rStyle w:val="commandkeywords"/>
          <w:rFonts w:hint="eastAsia"/>
        </w:rPr>
        <w:t>6</w:t>
      </w:r>
    </w:p>
    <w:p w:rsidR="00B56B66" w:rsidRDefault="00B56B66" w:rsidP="00B56B66">
      <w:pPr>
        <w:pStyle w:val="ItemStep"/>
      </w:pPr>
      <w:r>
        <w:rPr>
          <w:rFonts w:hint="eastAsia"/>
        </w:rPr>
        <w:t>配置</w:t>
      </w:r>
      <w:r>
        <w:rPr>
          <w:rFonts w:hint="eastAsia"/>
        </w:rPr>
        <w:t>Add-Path</w:t>
      </w:r>
      <w:r>
        <w:rPr>
          <w:rFonts w:hint="eastAsia"/>
        </w:rPr>
        <w:t>功能。</w:t>
      </w:r>
    </w:p>
    <w:p w:rsidR="00B56B66" w:rsidRDefault="00B56B66" w:rsidP="00B56B66">
      <w:pPr>
        <w:pStyle w:val="ItemIndent1"/>
      </w:pPr>
      <w:r w:rsidRPr="00DA2C2B">
        <w:rPr>
          <w:rStyle w:val="commandkeywords"/>
        </w:rPr>
        <w:t>peer</w:t>
      </w:r>
      <w:r w:rsidRPr="00B56B66">
        <w:t xml:space="preserve"> </w:t>
      </w:r>
      <w:r w:rsidRPr="00E0216C">
        <w:rPr>
          <w:rStyle w:val="commandtext"/>
        </w:rPr>
        <w:t>{</w:t>
      </w:r>
      <w:r w:rsidRPr="00B56B66">
        <w:t xml:space="preserve"> </w:t>
      </w:r>
      <w:r w:rsidRPr="00B56B66">
        <w:rPr>
          <w:rStyle w:val="commandparameter"/>
        </w:rPr>
        <w:t xml:space="preserve">group-name </w:t>
      </w:r>
      <w:r w:rsidRPr="00E0216C">
        <w:rPr>
          <w:rStyle w:val="commandtext"/>
        </w:rPr>
        <w:t>|</w:t>
      </w:r>
      <w:r w:rsidRPr="00B56B66">
        <w:rPr>
          <w:rStyle w:val="commandparameter"/>
        </w:rPr>
        <w:t xml:space="preserve"> ip</w:t>
      </w:r>
      <w:r w:rsidRPr="00B56B66">
        <w:rPr>
          <w:rStyle w:val="commandparameter"/>
          <w:rFonts w:hint="eastAsia"/>
        </w:rPr>
        <w:t>v4</w:t>
      </w:r>
      <w:r w:rsidRPr="00B56B66">
        <w:rPr>
          <w:rStyle w:val="commandparameter"/>
        </w:rPr>
        <w:t xml:space="preserve">-address </w:t>
      </w:r>
      <w:r w:rsidRPr="00E0216C">
        <w:rPr>
          <w:rStyle w:val="commandtext"/>
        </w:rPr>
        <w:t>[</w:t>
      </w:r>
      <w:r w:rsidRPr="00B56B66">
        <w:rPr>
          <w:rFonts w:hint="eastAsia"/>
        </w:rPr>
        <w:t xml:space="preserve"> </w:t>
      </w:r>
      <w:r w:rsidRPr="00B56B66">
        <w:rPr>
          <w:rStyle w:val="commandparameter"/>
          <w:rFonts w:hint="eastAsia"/>
        </w:rPr>
        <w:t xml:space="preserve">mask-length </w:t>
      </w:r>
      <w:r w:rsidRPr="00E0216C">
        <w:rPr>
          <w:rStyle w:val="commandtext"/>
        </w:rPr>
        <w:t>]</w:t>
      </w:r>
      <w:r w:rsidRPr="00B56B66">
        <w:rPr>
          <w:rFonts w:hint="eastAsia"/>
        </w:rPr>
        <w:t xml:space="preserve"> </w:t>
      </w:r>
      <w:r w:rsidRPr="00E0216C">
        <w:rPr>
          <w:rStyle w:val="commandtext"/>
        </w:rPr>
        <w:t>}</w:t>
      </w:r>
      <w:r w:rsidRPr="00B56B66">
        <w:t xml:space="preserve"> </w:t>
      </w:r>
      <w:r w:rsidRPr="00B56B66">
        <w:rPr>
          <w:rStyle w:val="commandkeywords"/>
        </w:rPr>
        <w:t>additional-paths</w:t>
      </w:r>
      <w:r w:rsidRPr="00B56B66">
        <w:t xml:space="preserve"> </w:t>
      </w:r>
      <w:r w:rsidRPr="00E0216C">
        <w:rPr>
          <w:rStyle w:val="commandtext"/>
        </w:rPr>
        <w:t>{</w:t>
      </w:r>
      <w:r w:rsidRPr="00B56B66">
        <w:t xml:space="preserve"> </w:t>
      </w:r>
      <w:r w:rsidRPr="00B56B66">
        <w:rPr>
          <w:rStyle w:val="commandkeywords"/>
          <w:rFonts w:hint="eastAsia"/>
        </w:rPr>
        <w:t>receive</w:t>
      </w:r>
      <w:r w:rsidRPr="00B56B66">
        <w:rPr>
          <w:rFonts w:hint="eastAsia"/>
        </w:rPr>
        <w:t xml:space="preserve"> </w:t>
      </w:r>
      <w:r w:rsidRPr="00E0216C">
        <w:rPr>
          <w:rStyle w:val="commandtext"/>
          <w:rFonts w:hint="eastAsia"/>
        </w:rPr>
        <w:t>|</w:t>
      </w:r>
      <w:r w:rsidRPr="00B56B66">
        <w:rPr>
          <w:rFonts w:hint="eastAsia"/>
        </w:rPr>
        <w:t xml:space="preserve"> </w:t>
      </w:r>
      <w:r w:rsidRPr="00B56B66">
        <w:rPr>
          <w:rStyle w:val="commandkeywords"/>
          <w:rFonts w:hint="eastAsia"/>
        </w:rPr>
        <w:t>send</w:t>
      </w:r>
      <w:r w:rsidRPr="00B56B66">
        <w:t xml:space="preserve"> </w:t>
      </w:r>
      <w:r w:rsidRPr="00E0216C">
        <w:rPr>
          <w:rStyle w:val="commandtext"/>
        </w:rPr>
        <w:t>}</w:t>
      </w:r>
      <w:r w:rsidRPr="00B56B66">
        <w:rPr>
          <w:rFonts w:hint="eastAsia"/>
        </w:rPr>
        <w:t xml:space="preserve"> </w:t>
      </w:r>
      <w:r w:rsidRPr="00E0216C">
        <w:rPr>
          <w:rStyle w:val="commandtext"/>
          <w:rFonts w:hint="eastAsia"/>
        </w:rPr>
        <w:t>*</w:t>
      </w:r>
    </w:p>
    <w:p w:rsidR="00B56B66" w:rsidRDefault="00B56B66" w:rsidP="00B56B66">
      <w:pPr>
        <w:pStyle w:val="ItemIndent1"/>
      </w:pPr>
      <w:r w:rsidRPr="00594BEB">
        <w:rPr>
          <w:rFonts w:hint="eastAsia"/>
        </w:rPr>
        <w:t>缺省情况下，</w:t>
      </w:r>
      <w:r w:rsidRPr="00B56B66">
        <w:rPr>
          <w:rFonts w:hint="eastAsia"/>
        </w:rPr>
        <w:t>未配置</w:t>
      </w:r>
      <w:r w:rsidRPr="00B56B66">
        <w:rPr>
          <w:rFonts w:hint="eastAsia"/>
        </w:rPr>
        <w:t>Add-Path</w:t>
      </w:r>
      <w:r w:rsidRPr="00B56B66">
        <w:rPr>
          <w:rFonts w:hint="eastAsia"/>
        </w:rPr>
        <w:t>功能</w:t>
      </w:r>
      <w:r>
        <w:rPr>
          <w:rFonts w:hint="eastAsia"/>
        </w:rPr>
        <w:t>。</w:t>
      </w:r>
    </w:p>
    <w:p w:rsidR="00B56B66" w:rsidRDefault="00B56B66" w:rsidP="00B56B66">
      <w:pPr>
        <w:pStyle w:val="ItemStep"/>
        <w:rPr>
          <w:lang w:eastAsia="zh-CN"/>
        </w:rPr>
      </w:pPr>
      <w:r>
        <w:rPr>
          <w:rFonts w:hint="eastAsia"/>
          <w:lang w:eastAsia="zh-CN"/>
        </w:rPr>
        <w:t>配置向指定对等体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对等体组发送的</w:t>
      </w:r>
      <w:r>
        <w:rPr>
          <w:rFonts w:hint="eastAsia"/>
          <w:lang w:eastAsia="zh-CN"/>
        </w:rPr>
        <w:t>Add-Path</w:t>
      </w:r>
      <w:r>
        <w:rPr>
          <w:rFonts w:hint="eastAsia"/>
          <w:lang w:eastAsia="zh-CN"/>
        </w:rPr>
        <w:t>优选路由的最大条数。</w:t>
      </w:r>
    </w:p>
    <w:p w:rsidR="00B56B66" w:rsidRDefault="00B56B66" w:rsidP="00B56B66">
      <w:pPr>
        <w:pStyle w:val="ItemIndent1"/>
        <w:rPr>
          <w:rStyle w:val="commandparameter"/>
        </w:rPr>
      </w:pPr>
      <w:r w:rsidRPr="00DA2C2B">
        <w:rPr>
          <w:rStyle w:val="commandkeywords"/>
        </w:rPr>
        <w:t>peer</w:t>
      </w:r>
      <w:r w:rsidRPr="00B56B66">
        <w:t xml:space="preserve"> </w:t>
      </w:r>
      <w:r w:rsidRPr="00E0216C">
        <w:rPr>
          <w:rStyle w:val="commandtext"/>
        </w:rPr>
        <w:t>{</w:t>
      </w:r>
      <w:r w:rsidRPr="00B56B66">
        <w:t xml:space="preserve"> </w:t>
      </w:r>
      <w:r w:rsidRPr="00B56B66">
        <w:rPr>
          <w:rStyle w:val="commandparameter"/>
        </w:rPr>
        <w:t xml:space="preserve">group-name </w:t>
      </w:r>
      <w:r w:rsidRPr="00E0216C">
        <w:rPr>
          <w:rStyle w:val="commandtext"/>
        </w:rPr>
        <w:t>|</w:t>
      </w:r>
      <w:r w:rsidRPr="00B56B66">
        <w:rPr>
          <w:rStyle w:val="commandparameter"/>
        </w:rPr>
        <w:t xml:space="preserve"> ip</w:t>
      </w:r>
      <w:r w:rsidRPr="00B56B66">
        <w:rPr>
          <w:rStyle w:val="commandparameter"/>
          <w:rFonts w:hint="eastAsia"/>
        </w:rPr>
        <w:t>v4</w:t>
      </w:r>
      <w:r w:rsidRPr="00B56B66">
        <w:rPr>
          <w:rStyle w:val="commandparameter"/>
        </w:rPr>
        <w:t xml:space="preserve">-address </w:t>
      </w:r>
      <w:r w:rsidRPr="00E0216C">
        <w:rPr>
          <w:rStyle w:val="commandtext"/>
        </w:rPr>
        <w:t>[</w:t>
      </w:r>
      <w:r w:rsidRPr="00B56B66">
        <w:rPr>
          <w:rFonts w:hint="eastAsia"/>
        </w:rPr>
        <w:t xml:space="preserve"> </w:t>
      </w:r>
      <w:r w:rsidRPr="00B56B66">
        <w:rPr>
          <w:rStyle w:val="commandparameter"/>
          <w:rFonts w:hint="eastAsia"/>
        </w:rPr>
        <w:t xml:space="preserve">mask-length </w:t>
      </w:r>
      <w:r w:rsidRPr="00E0216C">
        <w:rPr>
          <w:rStyle w:val="commandtext"/>
        </w:rPr>
        <w:t>]</w:t>
      </w:r>
      <w:r w:rsidRPr="00B56B66">
        <w:rPr>
          <w:rFonts w:hint="eastAsia"/>
        </w:rPr>
        <w:t xml:space="preserve"> </w:t>
      </w:r>
      <w:r w:rsidRPr="00E0216C">
        <w:rPr>
          <w:rStyle w:val="commandtext"/>
        </w:rPr>
        <w:t>}</w:t>
      </w:r>
      <w:r w:rsidRPr="00B56B66">
        <w:rPr>
          <w:rFonts w:hint="eastAsia"/>
        </w:rPr>
        <w:t xml:space="preserve"> </w:t>
      </w:r>
      <w:r w:rsidRPr="00B56B66">
        <w:rPr>
          <w:rStyle w:val="commandkeywords"/>
        </w:rPr>
        <w:t>advertise</w:t>
      </w:r>
      <w:r w:rsidRPr="00B56B66">
        <w:rPr>
          <w:rStyle w:val="commandkeywords"/>
          <w:rFonts w:hint="eastAsia"/>
        </w:rPr>
        <w:t xml:space="preserve"> </w:t>
      </w:r>
      <w:r w:rsidRPr="00B56B66">
        <w:rPr>
          <w:rStyle w:val="commandkeywords"/>
        </w:rPr>
        <w:t>additional</w:t>
      </w:r>
      <w:r w:rsidRPr="00B56B66">
        <w:rPr>
          <w:rStyle w:val="commandkeywords"/>
          <w:rFonts w:hint="eastAsia"/>
        </w:rPr>
        <w:t xml:space="preserve">-paths best </w:t>
      </w:r>
      <w:r w:rsidRPr="00B56B66">
        <w:rPr>
          <w:rStyle w:val="commandparameter"/>
        </w:rPr>
        <w:t>number</w:t>
      </w:r>
    </w:p>
    <w:p w:rsidR="00B56B66" w:rsidRDefault="00B56B66" w:rsidP="00B56B66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缺省情况下，</w:t>
      </w:r>
      <w:r w:rsidRPr="00B56B66">
        <w:rPr>
          <w:rFonts w:hint="eastAsia"/>
          <w:lang w:eastAsia="zh-CN"/>
        </w:rPr>
        <w:t>向指定对等体</w:t>
      </w:r>
      <w:r w:rsidRPr="00B56B66">
        <w:rPr>
          <w:rFonts w:hint="eastAsia"/>
          <w:lang w:eastAsia="zh-CN"/>
        </w:rPr>
        <w:t>/</w:t>
      </w:r>
      <w:r w:rsidRPr="00B56B66">
        <w:rPr>
          <w:rFonts w:hint="eastAsia"/>
          <w:lang w:eastAsia="zh-CN"/>
        </w:rPr>
        <w:t>对等体组发送的</w:t>
      </w:r>
      <w:r w:rsidRPr="00B56B66">
        <w:rPr>
          <w:rFonts w:hint="eastAsia"/>
          <w:lang w:eastAsia="zh-CN"/>
        </w:rPr>
        <w:t>Add-Path</w:t>
      </w:r>
      <w:r w:rsidRPr="00B56B66">
        <w:rPr>
          <w:rFonts w:hint="eastAsia"/>
          <w:lang w:eastAsia="zh-CN"/>
        </w:rPr>
        <w:t>优选路由的最大条数为</w:t>
      </w:r>
      <w:r w:rsidRPr="00B56B66"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。</w:t>
      </w:r>
    </w:p>
    <w:p w:rsidR="00B56B66" w:rsidRDefault="00B56B66" w:rsidP="00B56B66">
      <w:pPr>
        <w:pStyle w:val="ItemStep"/>
      </w:pPr>
      <w:r>
        <w:rPr>
          <w:rFonts w:hint="eastAsia"/>
        </w:rPr>
        <w:t>配置</w:t>
      </w:r>
      <w:r>
        <w:rPr>
          <w:rFonts w:hint="eastAsia"/>
        </w:rPr>
        <w:t>Add-Path</w:t>
      </w:r>
      <w:r>
        <w:rPr>
          <w:rFonts w:hint="eastAsia"/>
        </w:rPr>
        <w:t>优选路由的最大条数。</w:t>
      </w:r>
    </w:p>
    <w:p w:rsidR="00B56B66" w:rsidRDefault="00B56B66" w:rsidP="00B56B66">
      <w:pPr>
        <w:pStyle w:val="ItemIndent1"/>
        <w:rPr>
          <w:rStyle w:val="commandparameter"/>
        </w:rPr>
      </w:pPr>
      <w:r w:rsidRPr="00DA2C2B">
        <w:rPr>
          <w:rStyle w:val="commandkeywords"/>
          <w:rFonts w:hint="eastAsia"/>
        </w:rPr>
        <w:t xml:space="preserve">additional-paths select-best </w:t>
      </w:r>
      <w:r w:rsidRPr="00B56B66">
        <w:rPr>
          <w:rStyle w:val="commandparameter"/>
          <w:rFonts w:hint="eastAsia"/>
        </w:rPr>
        <w:t>best-number</w:t>
      </w:r>
    </w:p>
    <w:p w:rsidR="00666912" w:rsidRDefault="00B56B66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>缺省情况下，</w:t>
      </w:r>
      <w:r w:rsidRPr="00B56B66">
        <w:rPr>
          <w:rFonts w:hint="eastAsia"/>
          <w:lang w:eastAsia="zh-CN"/>
        </w:rPr>
        <w:t>Add-Path</w:t>
      </w:r>
      <w:r w:rsidRPr="00B56B66">
        <w:rPr>
          <w:rFonts w:hint="eastAsia"/>
          <w:lang w:eastAsia="zh-CN"/>
        </w:rPr>
        <w:t>优选路由的最大条数为</w:t>
      </w:r>
      <w:r w:rsidRPr="00B56B66"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。</w:t>
      </w:r>
    </w:p>
    <w:p w:rsidR="00D9007F" w:rsidRDefault="00D9007F" w:rsidP="00D9007F">
      <w:pPr>
        <w:pStyle w:val="2"/>
      </w:pPr>
      <w:bookmarkStart w:id="3794" w:name="_Toc11684216"/>
      <w:bookmarkStart w:id="3795" w:name="_Toc531858363"/>
      <w:bookmarkStart w:id="3796" w:name="_Ref531855438"/>
      <w:bookmarkStart w:id="3797" w:name="_Ref1030973"/>
      <w:bookmarkStart w:id="3798" w:name="_Ref11915383"/>
      <w:bookmarkStart w:id="3799" w:name="_Toc12006853"/>
      <w:bookmarkStart w:id="3800" w:name="_Toc45106063"/>
      <w:r w:rsidRPr="007530E2">
        <w:rPr>
          <w:rFonts w:hint="eastAsia"/>
        </w:rPr>
        <w:lastRenderedPageBreak/>
        <w:t>配置路由</w:t>
      </w:r>
      <w:r>
        <w:rPr>
          <w:rFonts w:hint="eastAsia"/>
        </w:rPr>
        <w:t>信息引入功能</w:t>
      </w:r>
      <w:bookmarkEnd w:id="3794"/>
      <w:bookmarkEnd w:id="3795"/>
      <w:bookmarkEnd w:id="3796"/>
      <w:bookmarkEnd w:id="3797"/>
      <w:bookmarkEnd w:id="3798"/>
      <w:bookmarkEnd w:id="3799"/>
      <w:bookmarkEnd w:id="3800"/>
    </w:p>
    <w:p w:rsidR="00D9007F" w:rsidRDefault="00D9007F" w:rsidP="00D9007F">
      <w:pPr>
        <w:pStyle w:val="4"/>
      </w:pPr>
      <w:r>
        <w:rPr>
          <w:rFonts w:hint="eastAsia"/>
        </w:rPr>
        <w:t>功能简介</w:t>
      </w:r>
    </w:p>
    <w:p w:rsidR="00D9007F" w:rsidRDefault="00D9007F" w:rsidP="00D9007F">
      <w:r w:rsidRPr="00FC370B">
        <w:rPr>
          <w:rFonts w:hint="eastAsia"/>
        </w:rPr>
        <w:t>在</w:t>
      </w:r>
      <w:r>
        <w:rPr>
          <w:rFonts w:hint="eastAsia"/>
        </w:rPr>
        <w:t>IPv6 BGP/IPv6 MPLS L3</w:t>
      </w:r>
      <w:r w:rsidRPr="00FC370B">
        <w:rPr>
          <w:rFonts w:hint="eastAsia"/>
        </w:rPr>
        <w:t>VPN</w:t>
      </w:r>
      <w:r w:rsidRPr="00FC370B">
        <w:rPr>
          <w:rFonts w:hint="eastAsia"/>
        </w:rPr>
        <w:t>组网中，</w:t>
      </w:r>
      <w:r>
        <w:rPr>
          <w:rFonts w:hint="eastAsia"/>
        </w:rPr>
        <w:t>只有</w:t>
      </w:r>
      <w:r>
        <w:rPr>
          <w:rFonts w:hint="eastAsia"/>
        </w:rPr>
        <w:t>Route Target</w:t>
      </w:r>
      <w:r>
        <w:rPr>
          <w:rFonts w:hint="eastAsia"/>
        </w:rPr>
        <w:t>属性匹配的</w:t>
      </w:r>
      <w:r>
        <w:rPr>
          <w:rFonts w:hint="eastAsia"/>
        </w:rPr>
        <w:t>VPN</w:t>
      </w:r>
      <w:r>
        <w:rPr>
          <w:rFonts w:hint="eastAsia"/>
        </w:rPr>
        <w:t>实例之间才可以通信</w:t>
      </w:r>
      <w:r w:rsidRPr="00FC370B">
        <w:rPr>
          <w:rFonts w:hint="eastAsia"/>
        </w:rPr>
        <w:t>。通过配置</w:t>
      </w:r>
      <w:r>
        <w:rPr>
          <w:rFonts w:hint="eastAsia"/>
        </w:rPr>
        <w:t>本功能可以实现：</w:t>
      </w:r>
    </w:p>
    <w:p w:rsidR="00D9007F" w:rsidRPr="00E46972" w:rsidRDefault="00D9007F" w:rsidP="00D9007F">
      <w:pPr>
        <w:pStyle w:val="ItemList"/>
        <w:rPr>
          <w:lang w:eastAsia="zh-CN"/>
        </w:rPr>
      </w:pPr>
      <w:r w:rsidRPr="00E46972">
        <w:rPr>
          <w:rFonts w:hint="eastAsia"/>
          <w:lang w:eastAsia="zh-CN"/>
        </w:rPr>
        <w:t>将公网或其他</w:t>
      </w:r>
      <w:r w:rsidRPr="00E46972">
        <w:rPr>
          <w:rFonts w:hint="eastAsia"/>
          <w:lang w:eastAsia="zh-CN"/>
        </w:rPr>
        <w:t>VPN</w:t>
      </w:r>
      <w:r w:rsidRPr="00E46972">
        <w:rPr>
          <w:rFonts w:hint="eastAsia"/>
          <w:lang w:eastAsia="zh-CN"/>
        </w:rPr>
        <w:t>实例的路由信息引入到指定</w:t>
      </w:r>
      <w:r w:rsidRPr="00E46972">
        <w:rPr>
          <w:rFonts w:hint="eastAsia"/>
          <w:lang w:eastAsia="zh-CN"/>
        </w:rPr>
        <w:t>VPN</w:t>
      </w:r>
      <w:r w:rsidRPr="00E46972">
        <w:rPr>
          <w:rFonts w:hint="eastAsia"/>
          <w:lang w:eastAsia="zh-CN"/>
        </w:rPr>
        <w:t>实例中，从而使指定</w:t>
      </w:r>
      <w:r w:rsidRPr="00E46972">
        <w:rPr>
          <w:rFonts w:hint="eastAsia"/>
          <w:lang w:eastAsia="zh-CN"/>
        </w:rPr>
        <w:t>VPN</w:t>
      </w:r>
      <w:r w:rsidRPr="00E46972">
        <w:rPr>
          <w:rFonts w:hint="eastAsia"/>
          <w:lang w:eastAsia="zh-CN"/>
        </w:rPr>
        <w:t>用户可以获取访问公网或其他</w:t>
      </w:r>
      <w:r w:rsidRPr="00E46972">
        <w:rPr>
          <w:rFonts w:hint="eastAsia"/>
          <w:lang w:eastAsia="zh-CN"/>
        </w:rPr>
        <w:t>VPN</w:t>
      </w:r>
      <w:r w:rsidRPr="00E46972">
        <w:rPr>
          <w:rFonts w:hint="eastAsia"/>
          <w:lang w:eastAsia="zh-CN"/>
        </w:rPr>
        <w:t>的路由。</w:t>
      </w:r>
    </w:p>
    <w:p w:rsidR="00D9007F" w:rsidRPr="00E46972" w:rsidRDefault="00D9007F" w:rsidP="00D9007F">
      <w:pPr>
        <w:pStyle w:val="ItemList"/>
        <w:rPr>
          <w:lang w:eastAsia="zh-CN"/>
        </w:rPr>
      </w:pPr>
      <w:r w:rsidRPr="00E46972">
        <w:rPr>
          <w:rFonts w:hint="eastAsia"/>
          <w:lang w:eastAsia="zh-CN"/>
        </w:rPr>
        <w:t>将指定</w:t>
      </w:r>
      <w:r w:rsidRPr="00E46972">
        <w:rPr>
          <w:rFonts w:hint="eastAsia"/>
          <w:lang w:eastAsia="zh-CN"/>
        </w:rPr>
        <w:t>VPN</w:t>
      </w:r>
      <w:r w:rsidRPr="00E46972">
        <w:rPr>
          <w:rFonts w:hint="eastAsia"/>
          <w:lang w:eastAsia="zh-CN"/>
        </w:rPr>
        <w:t>实例的路由信息引入到公网中，从而使公网获取指定</w:t>
      </w:r>
      <w:r w:rsidRPr="00E46972">
        <w:rPr>
          <w:rFonts w:hint="eastAsia"/>
          <w:lang w:eastAsia="zh-CN"/>
        </w:rPr>
        <w:t>VPN</w:t>
      </w:r>
      <w:r w:rsidRPr="00E46972">
        <w:rPr>
          <w:rFonts w:hint="eastAsia"/>
          <w:lang w:eastAsia="zh-CN"/>
        </w:rPr>
        <w:t>的路由，以便转发用户流量。</w:t>
      </w:r>
    </w:p>
    <w:p w:rsidR="00D9007F" w:rsidRDefault="00D9007F" w:rsidP="00D9007F">
      <w:r w:rsidRPr="00FC370B">
        <w:rPr>
          <w:rFonts w:hint="eastAsia"/>
        </w:rPr>
        <w:t>在流量智能调控场景中，不同租户的流量被划分到不同的</w:t>
      </w:r>
      <w:r w:rsidRPr="00FC370B">
        <w:rPr>
          <w:rFonts w:hint="eastAsia"/>
        </w:rPr>
        <w:t>VPN</w:t>
      </w:r>
      <w:r w:rsidRPr="00FC370B">
        <w:rPr>
          <w:rFonts w:hint="eastAsia"/>
        </w:rPr>
        <w:t>中。为了使租户流量可以流向公网，则需要</w:t>
      </w:r>
      <w:r w:rsidRPr="00C6076F">
        <w:rPr>
          <w:rFonts w:hint="eastAsia"/>
        </w:rPr>
        <w:t>将公网的路由信息</w:t>
      </w:r>
      <w:r>
        <w:rPr>
          <w:rFonts w:hint="eastAsia"/>
        </w:rPr>
        <w:t>引入</w:t>
      </w:r>
      <w:r w:rsidRPr="00C6076F">
        <w:rPr>
          <w:rFonts w:hint="eastAsia"/>
        </w:rPr>
        <w:t>到</w:t>
      </w:r>
      <w:r>
        <w:rPr>
          <w:rFonts w:hint="eastAsia"/>
        </w:rPr>
        <w:t>指定</w:t>
      </w:r>
      <w:r w:rsidRPr="00C6076F">
        <w:rPr>
          <w:rFonts w:hint="eastAsia"/>
        </w:rPr>
        <w:t>VPN</w:t>
      </w:r>
      <w:r w:rsidRPr="00C6076F">
        <w:rPr>
          <w:rFonts w:hint="eastAsia"/>
        </w:rPr>
        <w:t>实例中。</w:t>
      </w:r>
    </w:p>
    <w:p w:rsidR="00D9007F" w:rsidRDefault="00D9007F" w:rsidP="00D9007F">
      <w:pPr>
        <w:pStyle w:val="4"/>
      </w:pPr>
      <w:r>
        <w:rPr>
          <w:rFonts w:hint="eastAsia"/>
        </w:rPr>
        <w:t>将公网或其他</w:t>
      </w:r>
      <w:r>
        <w:rPr>
          <w:rFonts w:hint="eastAsia"/>
        </w:rPr>
        <w:t>VPN</w:t>
      </w:r>
      <w:r>
        <w:rPr>
          <w:rFonts w:hint="eastAsia"/>
        </w:rPr>
        <w:t>实例的路由信息引入到指定</w:t>
      </w:r>
      <w:r>
        <w:rPr>
          <w:rFonts w:hint="eastAsia"/>
        </w:rPr>
        <w:t>VPN</w:t>
      </w:r>
      <w:r>
        <w:rPr>
          <w:rFonts w:hint="eastAsia"/>
        </w:rPr>
        <w:t>实例中</w:t>
      </w:r>
    </w:p>
    <w:p w:rsidR="00D9007F" w:rsidRDefault="00D9007F" w:rsidP="00D9007F">
      <w:pPr>
        <w:pStyle w:val="ItemStep"/>
      </w:pPr>
      <w:r>
        <w:rPr>
          <w:rFonts w:hint="eastAsia"/>
        </w:rPr>
        <w:t>进入系统视图。</w:t>
      </w:r>
    </w:p>
    <w:p w:rsidR="00D9007F" w:rsidRDefault="00D9007F" w:rsidP="00D9007F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D9007F" w:rsidRDefault="00D9007F" w:rsidP="00D9007F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VPN</w:t>
      </w:r>
      <w:r>
        <w:rPr>
          <w:rFonts w:hint="eastAsia"/>
        </w:rPr>
        <w:t>实例视图。</w:t>
      </w:r>
    </w:p>
    <w:p w:rsidR="00D9007F" w:rsidRDefault="00D9007F" w:rsidP="00D9007F">
      <w:pPr>
        <w:pStyle w:val="ItemIndent1"/>
        <w:rPr>
          <w:rStyle w:val="commandparameter"/>
        </w:rPr>
      </w:pPr>
      <w:r w:rsidRPr="00DA2C2B">
        <w:rPr>
          <w:rStyle w:val="commandkeywords"/>
        </w:rPr>
        <w:t>ip vpn-instance</w:t>
      </w:r>
      <w:r w:rsidRPr="00855848">
        <w:t xml:space="preserve"> </w:t>
      </w:r>
      <w:r w:rsidRPr="00855848">
        <w:rPr>
          <w:rStyle w:val="commandparameter"/>
        </w:rPr>
        <w:t>vpn-instance-name</w:t>
      </w:r>
    </w:p>
    <w:p w:rsidR="00D9007F" w:rsidRPr="00E46972" w:rsidRDefault="00D9007F" w:rsidP="00D9007F">
      <w:pPr>
        <w:pStyle w:val="ItemStep"/>
        <w:rPr>
          <w:lang w:eastAsia="zh-CN"/>
        </w:rPr>
      </w:pPr>
      <w:r w:rsidRPr="00E46972">
        <w:rPr>
          <w:rFonts w:hint="eastAsia"/>
          <w:lang w:eastAsia="zh-CN"/>
        </w:rPr>
        <w:t>进入</w:t>
      </w:r>
      <w:r w:rsidRPr="00E46972">
        <w:rPr>
          <w:rFonts w:hint="eastAsia"/>
          <w:lang w:eastAsia="zh-CN"/>
        </w:rPr>
        <w:t>VPN</w:t>
      </w:r>
      <w:r w:rsidRPr="00E46972">
        <w:rPr>
          <w:rFonts w:hint="eastAsia"/>
          <w:lang w:eastAsia="zh-CN"/>
        </w:rPr>
        <w:t>实例</w:t>
      </w:r>
      <w:r w:rsidRPr="00E46972">
        <w:rPr>
          <w:rFonts w:hint="eastAsia"/>
          <w:lang w:eastAsia="zh-CN"/>
        </w:rPr>
        <w:t>IPv6</w:t>
      </w:r>
      <w:r w:rsidRPr="00E46972">
        <w:rPr>
          <w:rFonts w:hint="eastAsia"/>
          <w:lang w:eastAsia="zh-CN"/>
        </w:rPr>
        <w:t>地址族视图。</w:t>
      </w:r>
    </w:p>
    <w:p w:rsidR="00D9007F" w:rsidRPr="00931D2F" w:rsidRDefault="00D9007F" w:rsidP="00D9007F">
      <w:pPr>
        <w:pStyle w:val="ItemIndent1"/>
        <w:rPr>
          <w:rStyle w:val="commandkeywords"/>
        </w:rPr>
      </w:pPr>
      <w:r>
        <w:rPr>
          <w:rStyle w:val="commandkeywords"/>
          <w:rFonts w:hint="eastAsia"/>
        </w:rPr>
        <w:t>address-family ipv</w:t>
      </w:r>
      <w:r w:rsidRPr="00931D2F">
        <w:rPr>
          <w:rStyle w:val="commandkeywords"/>
          <w:rFonts w:hint="eastAsia"/>
        </w:rPr>
        <w:t>6</w:t>
      </w:r>
    </w:p>
    <w:p w:rsidR="00D9007F" w:rsidRPr="00E46972" w:rsidRDefault="00D9007F" w:rsidP="00D9007F">
      <w:pPr>
        <w:pStyle w:val="ItemStep"/>
        <w:rPr>
          <w:lang w:eastAsia="zh-CN"/>
        </w:rPr>
      </w:pPr>
      <w:r w:rsidRPr="00E46972">
        <w:rPr>
          <w:rFonts w:hint="eastAsia"/>
          <w:lang w:eastAsia="zh-CN"/>
        </w:rPr>
        <w:t>将公网或其他</w:t>
      </w:r>
      <w:r w:rsidRPr="00E46972">
        <w:rPr>
          <w:rFonts w:hint="eastAsia"/>
          <w:lang w:eastAsia="zh-CN"/>
        </w:rPr>
        <w:t>VPN</w:t>
      </w:r>
      <w:r w:rsidRPr="00E46972">
        <w:rPr>
          <w:rFonts w:hint="eastAsia"/>
          <w:lang w:eastAsia="zh-CN"/>
        </w:rPr>
        <w:t>实例的路由信息引入到指定</w:t>
      </w:r>
      <w:r w:rsidRPr="00E46972">
        <w:rPr>
          <w:rFonts w:hint="eastAsia"/>
          <w:lang w:eastAsia="zh-CN"/>
        </w:rPr>
        <w:t>VPN</w:t>
      </w:r>
      <w:r w:rsidRPr="00E46972">
        <w:rPr>
          <w:rFonts w:hint="eastAsia"/>
          <w:lang w:eastAsia="zh-CN"/>
        </w:rPr>
        <w:t>实例中。</w:t>
      </w:r>
    </w:p>
    <w:p w:rsidR="00D9007F" w:rsidRDefault="00D9007F" w:rsidP="00D9007F">
      <w:pPr>
        <w:pStyle w:val="ItemIndent1"/>
      </w:pPr>
      <w:r w:rsidRPr="00DA2C2B">
        <w:rPr>
          <w:rStyle w:val="commandkeywords"/>
          <w:rFonts w:hint="eastAsia"/>
        </w:rPr>
        <w:t xml:space="preserve">route-replicate </w:t>
      </w:r>
      <w:r w:rsidRPr="00855848">
        <w:rPr>
          <w:rStyle w:val="commandkeywords"/>
        </w:rPr>
        <w:t>from</w:t>
      </w:r>
      <w:r w:rsidRPr="00855848">
        <w:t xml:space="preserve"> </w:t>
      </w:r>
      <w:r w:rsidRPr="00555218">
        <w:rPr>
          <w:rStyle w:val="commandtext"/>
          <w:rFonts w:hint="eastAsia"/>
        </w:rPr>
        <w:t>{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</w:rPr>
        <w:t>public</w:t>
      </w:r>
      <w:r w:rsidRPr="00855848">
        <w:t xml:space="preserve"> </w:t>
      </w:r>
      <w:r w:rsidRPr="00555218">
        <w:rPr>
          <w:rStyle w:val="commandtext"/>
          <w:rFonts w:hint="eastAsia"/>
        </w:rPr>
        <w:t>|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</w:rPr>
        <w:t>vpn-instance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>vpn-instance-name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}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</w:rPr>
        <w:t>protocol</w:t>
      </w:r>
      <w:r w:rsidRPr="00855848">
        <w:t xml:space="preserve"> </w:t>
      </w:r>
      <w:r w:rsidRPr="00555218">
        <w:rPr>
          <w:rStyle w:val="commandtext"/>
          <w:rFonts w:hint="eastAsia"/>
        </w:rPr>
        <w:t>{</w:t>
      </w:r>
      <w:r w:rsidRPr="00855848">
        <w:rPr>
          <w:rFonts w:hint="eastAsia"/>
        </w:rPr>
        <w:t xml:space="preserve"> </w:t>
      </w:r>
      <w:r w:rsidR="001E57E4" w:rsidRPr="00CB4387">
        <w:rPr>
          <w:rStyle w:val="commandkeywords"/>
        </w:rPr>
        <w:t>bgp</w:t>
      </w:r>
      <w:r w:rsidR="001E57E4">
        <w:rPr>
          <w:rStyle w:val="commandkeywords"/>
          <w:rFonts w:hint="eastAsia"/>
        </w:rPr>
        <w:t>4+</w:t>
      </w:r>
      <w:r w:rsidR="001E57E4" w:rsidRPr="00D47503">
        <w:t xml:space="preserve"> </w:t>
      </w:r>
      <w:r w:rsidR="001E57E4" w:rsidRPr="00CB4387">
        <w:rPr>
          <w:rStyle w:val="commandparameter"/>
          <w:rFonts w:hint="eastAsia"/>
        </w:rPr>
        <w:t>as-number</w:t>
      </w:r>
      <w:r w:rsidR="001E57E4" w:rsidRPr="000B4BB4">
        <w:t xml:space="preserve"> </w:t>
      </w:r>
      <w:r w:rsidR="001E57E4" w:rsidRPr="00756246">
        <w:rPr>
          <w:rStyle w:val="commandtext"/>
          <w:rFonts w:hint="eastAsia"/>
        </w:rPr>
        <w:t>|</w:t>
      </w:r>
      <w:r w:rsidR="001E57E4" w:rsidRPr="000B4BB4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direct</w:t>
      </w:r>
      <w:r w:rsidRPr="00855848">
        <w:t xml:space="preserve"> </w:t>
      </w:r>
      <w:r w:rsidRPr="00555218">
        <w:rPr>
          <w:rStyle w:val="commandtext"/>
          <w:rFonts w:hint="eastAsia"/>
        </w:rPr>
        <w:t>|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static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|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{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isis</w:t>
      </w:r>
      <w:r w:rsidRPr="00931D2F">
        <w:rPr>
          <w:rStyle w:val="commandkeywords"/>
          <w:rFonts w:hint="eastAsia"/>
        </w:rPr>
        <w:t>v6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|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ospf</w:t>
      </w:r>
      <w:r w:rsidRPr="00931D2F">
        <w:rPr>
          <w:rStyle w:val="commandkeywords"/>
          <w:rFonts w:hint="eastAsia"/>
        </w:rPr>
        <w:t>v3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|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rip</w:t>
      </w:r>
      <w:r w:rsidRPr="00931D2F">
        <w:rPr>
          <w:rStyle w:val="commandkeywords"/>
          <w:rFonts w:hint="eastAsia"/>
        </w:rPr>
        <w:t>ng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}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>process-id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}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advertise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]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route-policy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>route-policy-name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]</w:t>
      </w:r>
    </w:p>
    <w:p w:rsidR="00D9007F" w:rsidRPr="00E46972" w:rsidRDefault="00D9007F" w:rsidP="00D9007F">
      <w:pPr>
        <w:pStyle w:val="ItemIndent1"/>
        <w:rPr>
          <w:lang w:eastAsia="zh-CN"/>
        </w:rPr>
      </w:pPr>
      <w:r w:rsidRPr="00E46972">
        <w:rPr>
          <w:rFonts w:hint="eastAsia"/>
          <w:lang w:eastAsia="zh-CN"/>
        </w:rPr>
        <w:t>缺省情况下，公网或其他</w:t>
      </w:r>
      <w:r w:rsidRPr="00E46972">
        <w:rPr>
          <w:rFonts w:hint="eastAsia"/>
          <w:lang w:eastAsia="zh-CN"/>
        </w:rPr>
        <w:t>VPN</w:t>
      </w:r>
      <w:r w:rsidRPr="00E46972">
        <w:rPr>
          <w:rFonts w:hint="eastAsia"/>
          <w:lang w:eastAsia="zh-CN"/>
        </w:rPr>
        <w:t>实例的路由信息不能引入到指定</w:t>
      </w:r>
      <w:r w:rsidRPr="00E46972">
        <w:rPr>
          <w:rFonts w:hint="eastAsia"/>
          <w:lang w:eastAsia="zh-CN"/>
        </w:rPr>
        <w:t>VPN</w:t>
      </w:r>
      <w:r w:rsidRPr="00E46972">
        <w:rPr>
          <w:rFonts w:hint="eastAsia"/>
          <w:lang w:eastAsia="zh-CN"/>
        </w:rPr>
        <w:t>实例中。</w:t>
      </w:r>
    </w:p>
    <w:p w:rsidR="00D9007F" w:rsidRDefault="00D9007F" w:rsidP="00D9007F">
      <w:pPr>
        <w:pStyle w:val="4"/>
      </w:pPr>
      <w:r>
        <w:rPr>
          <w:rFonts w:hint="eastAsia"/>
        </w:rPr>
        <w:t>将指定</w:t>
      </w:r>
      <w:r w:rsidRPr="006E3A8C">
        <w:rPr>
          <w:rFonts w:hint="eastAsia"/>
        </w:rPr>
        <w:t>VPN</w:t>
      </w:r>
      <w:r>
        <w:rPr>
          <w:rFonts w:hint="eastAsia"/>
        </w:rPr>
        <w:t>实例的路由信息引入</w:t>
      </w:r>
      <w:r w:rsidRPr="006E3A8C">
        <w:rPr>
          <w:rFonts w:hint="eastAsia"/>
        </w:rPr>
        <w:t>到</w:t>
      </w:r>
      <w:r>
        <w:rPr>
          <w:rFonts w:hint="eastAsia"/>
        </w:rPr>
        <w:t>公网</w:t>
      </w:r>
      <w:r w:rsidRPr="006E3A8C">
        <w:rPr>
          <w:rFonts w:hint="eastAsia"/>
        </w:rPr>
        <w:t>中</w:t>
      </w:r>
    </w:p>
    <w:p w:rsidR="00D9007F" w:rsidRDefault="00D9007F" w:rsidP="00D9007F">
      <w:pPr>
        <w:pStyle w:val="ItemStep"/>
      </w:pPr>
      <w:r>
        <w:rPr>
          <w:rFonts w:hint="eastAsia"/>
        </w:rPr>
        <w:t>进入系统视图。</w:t>
      </w:r>
    </w:p>
    <w:p w:rsidR="00D9007F" w:rsidRDefault="00D9007F" w:rsidP="00D9007F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D9007F" w:rsidRDefault="00D9007F" w:rsidP="00D9007F">
      <w:pPr>
        <w:pStyle w:val="ItemStep"/>
      </w:pPr>
      <w:r>
        <w:rPr>
          <w:rFonts w:hint="eastAsia"/>
        </w:rPr>
        <w:t>进入</w:t>
      </w:r>
      <w:r w:rsidRPr="00931D2F">
        <w:rPr>
          <w:rFonts w:hint="eastAsia"/>
        </w:rPr>
        <w:t>公网</w:t>
      </w:r>
      <w:r>
        <w:rPr>
          <w:rFonts w:hint="eastAsia"/>
        </w:rPr>
        <w:t>实例视图。</w:t>
      </w:r>
    </w:p>
    <w:p w:rsidR="00D9007F" w:rsidRDefault="00D9007F" w:rsidP="00D9007F">
      <w:pPr>
        <w:pStyle w:val="ItemIndent1"/>
        <w:rPr>
          <w:rStyle w:val="commandparameter"/>
        </w:rPr>
      </w:pPr>
      <w:r w:rsidRPr="00DA2C2B">
        <w:rPr>
          <w:rStyle w:val="commandkeywords"/>
        </w:rPr>
        <w:t xml:space="preserve">ip </w:t>
      </w:r>
      <w:r w:rsidRPr="00931D2F">
        <w:rPr>
          <w:rStyle w:val="commandkeywords"/>
          <w:rFonts w:hint="eastAsia"/>
        </w:rPr>
        <w:t>public</w:t>
      </w:r>
      <w:r w:rsidRPr="00DA2C2B">
        <w:rPr>
          <w:rStyle w:val="commandkeywords"/>
        </w:rPr>
        <w:t>-instance</w:t>
      </w:r>
    </w:p>
    <w:p w:rsidR="00D9007F" w:rsidRPr="00E46972" w:rsidRDefault="00D9007F" w:rsidP="00D9007F">
      <w:pPr>
        <w:pStyle w:val="ItemStep"/>
        <w:rPr>
          <w:lang w:eastAsia="zh-CN"/>
        </w:rPr>
      </w:pPr>
      <w:r w:rsidRPr="00E46972">
        <w:rPr>
          <w:rFonts w:hint="eastAsia"/>
          <w:lang w:eastAsia="zh-CN"/>
        </w:rPr>
        <w:t>进入公网实例</w:t>
      </w:r>
      <w:r w:rsidRPr="00E46972">
        <w:rPr>
          <w:rFonts w:hint="eastAsia"/>
          <w:lang w:eastAsia="zh-CN"/>
        </w:rPr>
        <w:t>IPv6</w:t>
      </w:r>
      <w:r w:rsidRPr="00E46972">
        <w:rPr>
          <w:rFonts w:hint="eastAsia"/>
          <w:lang w:eastAsia="zh-CN"/>
        </w:rPr>
        <w:t>地址族视图。</w:t>
      </w:r>
    </w:p>
    <w:p w:rsidR="00D9007F" w:rsidRPr="00931D2F" w:rsidRDefault="00D9007F" w:rsidP="00D9007F">
      <w:pPr>
        <w:pStyle w:val="ItemIndent1"/>
        <w:rPr>
          <w:rStyle w:val="commandkeywords"/>
        </w:rPr>
      </w:pPr>
      <w:r>
        <w:rPr>
          <w:rStyle w:val="commandkeywords"/>
          <w:rFonts w:hint="eastAsia"/>
        </w:rPr>
        <w:t>address-family ipv</w:t>
      </w:r>
      <w:r w:rsidRPr="00931D2F">
        <w:rPr>
          <w:rStyle w:val="commandkeywords"/>
          <w:rFonts w:hint="eastAsia"/>
        </w:rPr>
        <w:t>6</w:t>
      </w:r>
    </w:p>
    <w:p w:rsidR="00D9007F" w:rsidRPr="00E46972" w:rsidRDefault="00D9007F" w:rsidP="00D9007F">
      <w:pPr>
        <w:pStyle w:val="ItemStep"/>
        <w:rPr>
          <w:lang w:eastAsia="zh-CN"/>
        </w:rPr>
      </w:pPr>
      <w:r w:rsidRPr="00E46972">
        <w:rPr>
          <w:rFonts w:hint="eastAsia"/>
          <w:lang w:eastAsia="zh-CN"/>
        </w:rPr>
        <w:t>将指定</w:t>
      </w:r>
      <w:r w:rsidRPr="00E46972">
        <w:rPr>
          <w:rFonts w:hint="eastAsia"/>
          <w:lang w:eastAsia="zh-CN"/>
        </w:rPr>
        <w:t>VPN</w:t>
      </w:r>
      <w:r w:rsidRPr="00E46972">
        <w:rPr>
          <w:rFonts w:hint="eastAsia"/>
          <w:lang w:eastAsia="zh-CN"/>
        </w:rPr>
        <w:t>实例的路由信息引入到公网中。</w:t>
      </w:r>
    </w:p>
    <w:p w:rsidR="00D9007F" w:rsidRDefault="00D9007F" w:rsidP="00D9007F">
      <w:pPr>
        <w:pStyle w:val="ItemIndent1"/>
      </w:pPr>
      <w:r w:rsidRPr="00DA2C2B">
        <w:rPr>
          <w:rStyle w:val="commandkeywords"/>
          <w:rFonts w:hint="eastAsia"/>
        </w:rPr>
        <w:t xml:space="preserve">route-replicate </w:t>
      </w:r>
      <w:r w:rsidRPr="00855848">
        <w:rPr>
          <w:rStyle w:val="commandkeywords"/>
        </w:rPr>
        <w:t>from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</w:rPr>
        <w:t>vpn-instance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>vpn-instance-name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</w:rPr>
        <w:t>protocol</w:t>
      </w:r>
      <w:r w:rsidRPr="00855848">
        <w:t xml:space="preserve"> </w:t>
      </w:r>
      <w:r w:rsidRPr="00555218">
        <w:rPr>
          <w:rStyle w:val="commandtext"/>
          <w:rFonts w:hint="eastAsia"/>
        </w:rPr>
        <w:t>{</w:t>
      </w:r>
      <w:r w:rsidRPr="00855848">
        <w:rPr>
          <w:rFonts w:hint="eastAsia"/>
        </w:rPr>
        <w:t xml:space="preserve"> </w:t>
      </w:r>
      <w:r w:rsidR="001E57E4" w:rsidRPr="00CB4387">
        <w:rPr>
          <w:rStyle w:val="commandkeywords"/>
        </w:rPr>
        <w:t>bgp</w:t>
      </w:r>
      <w:r w:rsidR="001E57E4">
        <w:rPr>
          <w:rStyle w:val="commandkeywords"/>
          <w:rFonts w:hint="eastAsia"/>
        </w:rPr>
        <w:t>4+</w:t>
      </w:r>
      <w:r w:rsidR="001E57E4" w:rsidRPr="00D47503">
        <w:t xml:space="preserve"> </w:t>
      </w:r>
      <w:r w:rsidR="001E57E4" w:rsidRPr="00CB4387">
        <w:rPr>
          <w:rStyle w:val="commandparameter"/>
          <w:rFonts w:hint="eastAsia"/>
        </w:rPr>
        <w:t>as-number</w:t>
      </w:r>
      <w:r w:rsidR="001E57E4" w:rsidRPr="000B4BB4">
        <w:t xml:space="preserve"> </w:t>
      </w:r>
      <w:r w:rsidR="001E57E4" w:rsidRPr="00756246">
        <w:rPr>
          <w:rStyle w:val="commandtext"/>
          <w:rFonts w:hint="eastAsia"/>
        </w:rPr>
        <w:t>|</w:t>
      </w:r>
      <w:r w:rsidR="001E57E4" w:rsidRPr="000B4BB4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direct</w:t>
      </w:r>
      <w:r w:rsidRPr="00855848">
        <w:t xml:space="preserve"> </w:t>
      </w:r>
      <w:r w:rsidRPr="00555218">
        <w:rPr>
          <w:rStyle w:val="commandtext"/>
          <w:rFonts w:hint="eastAsia"/>
        </w:rPr>
        <w:t>|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static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|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{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isis</w:t>
      </w:r>
      <w:r w:rsidRPr="00931D2F">
        <w:rPr>
          <w:rStyle w:val="commandkeywords"/>
          <w:rFonts w:hint="eastAsia"/>
        </w:rPr>
        <w:t>v6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|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ospf</w:t>
      </w:r>
      <w:r w:rsidRPr="00931D2F">
        <w:rPr>
          <w:rStyle w:val="commandkeywords"/>
          <w:rFonts w:hint="eastAsia"/>
        </w:rPr>
        <w:t>v3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|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rip</w:t>
      </w:r>
      <w:r w:rsidRPr="00931D2F">
        <w:rPr>
          <w:rStyle w:val="commandkeywords"/>
          <w:rFonts w:hint="eastAsia"/>
        </w:rPr>
        <w:t>ng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}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>process-id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}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advertise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]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[</w:t>
      </w:r>
      <w:r w:rsidRPr="00855848">
        <w:rPr>
          <w:rFonts w:hint="eastAsia"/>
        </w:rPr>
        <w:t xml:space="preserve"> </w:t>
      </w:r>
      <w:r w:rsidRPr="00855848">
        <w:rPr>
          <w:rStyle w:val="commandkeywords"/>
          <w:rFonts w:hint="eastAsia"/>
        </w:rPr>
        <w:t>route-policy</w:t>
      </w:r>
      <w:r w:rsidRPr="00855848">
        <w:rPr>
          <w:rFonts w:hint="eastAsia"/>
        </w:rPr>
        <w:t xml:space="preserve"> </w:t>
      </w:r>
      <w:r w:rsidRPr="00855848">
        <w:rPr>
          <w:rStyle w:val="commandparameter"/>
          <w:rFonts w:hint="eastAsia"/>
        </w:rPr>
        <w:t>route-policy-name</w:t>
      </w:r>
      <w:r w:rsidRPr="00855848">
        <w:rPr>
          <w:rFonts w:hint="eastAsia"/>
        </w:rPr>
        <w:t xml:space="preserve"> </w:t>
      </w:r>
      <w:r w:rsidRPr="00555218">
        <w:rPr>
          <w:rStyle w:val="commandtext"/>
          <w:rFonts w:hint="eastAsia"/>
        </w:rPr>
        <w:t>]</w:t>
      </w:r>
    </w:p>
    <w:p w:rsidR="00D9007F" w:rsidRDefault="00D9007F" w:rsidP="00B51350">
      <w:pPr>
        <w:pStyle w:val="ItemIndent1"/>
        <w:rPr>
          <w:lang w:eastAsia="zh-CN"/>
        </w:rPr>
      </w:pPr>
      <w:r w:rsidRPr="00E46972">
        <w:rPr>
          <w:rFonts w:hint="eastAsia"/>
          <w:lang w:eastAsia="zh-CN"/>
        </w:rPr>
        <w:t>缺省情况下，</w:t>
      </w:r>
      <w:r w:rsidRPr="00E46972">
        <w:rPr>
          <w:rFonts w:hint="eastAsia"/>
          <w:lang w:eastAsia="zh-CN"/>
        </w:rPr>
        <w:t>VPN</w:t>
      </w:r>
      <w:r w:rsidRPr="00E46972">
        <w:rPr>
          <w:rFonts w:hint="eastAsia"/>
          <w:lang w:eastAsia="zh-CN"/>
        </w:rPr>
        <w:t>实例的路由信息不能引入到公网中。</w:t>
      </w:r>
    </w:p>
    <w:p w:rsidR="008D6022" w:rsidRDefault="008D6022" w:rsidP="008D6022">
      <w:pPr>
        <w:pStyle w:val="2"/>
      </w:pPr>
      <w:bookmarkStart w:id="3801" w:name="_Toc27473276"/>
      <w:bookmarkStart w:id="3802" w:name="_Ref27473024"/>
      <w:bookmarkStart w:id="3803" w:name="_Ref11684037"/>
      <w:bookmarkStart w:id="3804" w:name="_Toc16148352"/>
      <w:bookmarkStart w:id="3805" w:name="_Toc45106064"/>
      <w:r w:rsidRPr="00CD4D55">
        <w:rPr>
          <w:rFonts w:hint="eastAsia"/>
        </w:rPr>
        <w:lastRenderedPageBreak/>
        <w:t>配置公网和</w:t>
      </w:r>
      <w:r w:rsidRPr="00CD4D55">
        <w:rPr>
          <w:rFonts w:hint="eastAsia"/>
        </w:rPr>
        <w:t>VPN</w:t>
      </w:r>
      <w:r w:rsidRPr="00CD4D55">
        <w:rPr>
          <w:rFonts w:hint="eastAsia"/>
        </w:rPr>
        <w:t>实例的</w:t>
      </w:r>
      <w:r w:rsidRPr="00CD4D55">
        <w:rPr>
          <w:rFonts w:hint="eastAsia"/>
        </w:rPr>
        <w:t>BGP</w:t>
      </w:r>
      <w:r w:rsidRPr="00CD4D55">
        <w:rPr>
          <w:rFonts w:hint="eastAsia"/>
        </w:rPr>
        <w:t>路由互相引入功能</w:t>
      </w:r>
      <w:bookmarkEnd w:id="3801"/>
      <w:bookmarkEnd w:id="3802"/>
      <w:bookmarkEnd w:id="3803"/>
      <w:bookmarkEnd w:id="3804"/>
      <w:bookmarkEnd w:id="3805"/>
    </w:p>
    <w:p w:rsidR="008D6022" w:rsidRDefault="008D6022" w:rsidP="008D6022">
      <w:pPr>
        <w:pStyle w:val="4"/>
      </w:pPr>
      <w:r>
        <w:rPr>
          <w:rFonts w:hint="eastAsia"/>
        </w:rPr>
        <w:t>功能简介</w:t>
      </w:r>
    </w:p>
    <w:p w:rsidR="008D6022" w:rsidRDefault="008D6022" w:rsidP="008D6022">
      <w:r w:rsidRPr="00FC370B">
        <w:rPr>
          <w:rFonts w:hint="eastAsia"/>
        </w:rPr>
        <w:t>在</w:t>
      </w:r>
      <w:r>
        <w:rPr>
          <w:rFonts w:hint="eastAsia"/>
        </w:rPr>
        <w:t>BGP/IPv6 MPLS L3</w:t>
      </w:r>
      <w:r w:rsidRPr="00FC370B">
        <w:rPr>
          <w:rFonts w:hint="eastAsia"/>
        </w:rPr>
        <w:t>VPN</w:t>
      </w:r>
      <w:r w:rsidRPr="00FC370B">
        <w:rPr>
          <w:rFonts w:hint="eastAsia"/>
        </w:rPr>
        <w:t>组网中，</w:t>
      </w:r>
      <w:r>
        <w:rPr>
          <w:rFonts w:hint="eastAsia"/>
        </w:rPr>
        <w:t>只有</w:t>
      </w:r>
      <w:r>
        <w:rPr>
          <w:rFonts w:hint="eastAsia"/>
        </w:rPr>
        <w:t>Route Target</w:t>
      </w:r>
      <w:r>
        <w:rPr>
          <w:rFonts w:hint="eastAsia"/>
        </w:rPr>
        <w:t>属性匹配的</w:t>
      </w:r>
      <w:r>
        <w:rPr>
          <w:rFonts w:hint="eastAsia"/>
        </w:rPr>
        <w:t>VPN</w:t>
      </w:r>
      <w:r>
        <w:rPr>
          <w:rFonts w:hint="eastAsia"/>
        </w:rPr>
        <w:t>实例之间才可以通信</w:t>
      </w:r>
      <w:r w:rsidRPr="00FC370B">
        <w:rPr>
          <w:rFonts w:hint="eastAsia"/>
        </w:rPr>
        <w:t>。</w:t>
      </w:r>
      <w:r>
        <w:rPr>
          <w:rFonts w:hint="eastAsia"/>
        </w:rPr>
        <w:t>在</w:t>
      </w:r>
      <w:r>
        <w:rPr>
          <w:rFonts w:hint="eastAsia"/>
        </w:rPr>
        <w:t>PE</w:t>
      </w:r>
      <w:r>
        <w:rPr>
          <w:rFonts w:hint="eastAsia"/>
        </w:rPr>
        <w:t>设备上</w:t>
      </w:r>
      <w:r w:rsidRPr="00FC370B">
        <w:rPr>
          <w:rFonts w:hint="eastAsia"/>
        </w:rPr>
        <w:t>配置</w:t>
      </w:r>
      <w:r>
        <w:rPr>
          <w:rFonts w:hint="eastAsia"/>
        </w:rPr>
        <w:t>本功能可以实现</w:t>
      </w:r>
      <w:r w:rsidRPr="00CD4D55">
        <w:rPr>
          <w:rFonts w:hint="eastAsia"/>
        </w:rPr>
        <w:t>公网和</w:t>
      </w:r>
      <w:r w:rsidRPr="00CD4D55">
        <w:rPr>
          <w:rFonts w:hint="eastAsia"/>
        </w:rPr>
        <w:t>VPN</w:t>
      </w:r>
      <w:r w:rsidRPr="00CD4D55">
        <w:rPr>
          <w:rFonts w:hint="eastAsia"/>
        </w:rPr>
        <w:t>实例的</w:t>
      </w:r>
      <w:r w:rsidRPr="00CD4D55">
        <w:rPr>
          <w:rFonts w:hint="eastAsia"/>
        </w:rPr>
        <w:t>BGP</w:t>
      </w:r>
      <w:r w:rsidRPr="00CD4D55">
        <w:rPr>
          <w:rFonts w:hint="eastAsia"/>
        </w:rPr>
        <w:t>路由互相引入</w:t>
      </w:r>
      <w:r>
        <w:rPr>
          <w:rFonts w:hint="eastAsia"/>
        </w:rPr>
        <w:t>，从而使公网和所有</w:t>
      </w:r>
      <w:r>
        <w:rPr>
          <w:rFonts w:hint="eastAsia"/>
        </w:rPr>
        <w:t>VPN</w:t>
      </w:r>
      <w:r>
        <w:rPr>
          <w:rFonts w:hint="eastAsia"/>
        </w:rPr>
        <w:t>用户互相访问。</w:t>
      </w:r>
    </w:p>
    <w:p w:rsidR="008D6022" w:rsidRDefault="008D6022" w:rsidP="008D6022">
      <w:r w:rsidRPr="00FC370B">
        <w:rPr>
          <w:rFonts w:hint="eastAsia"/>
        </w:rPr>
        <w:t>在流量</w:t>
      </w:r>
      <w:r>
        <w:rPr>
          <w:rFonts w:hint="eastAsia"/>
        </w:rPr>
        <w:t>清洗的</w:t>
      </w:r>
      <w:r w:rsidRPr="00FC370B">
        <w:rPr>
          <w:rFonts w:hint="eastAsia"/>
        </w:rPr>
        <w:t>场景中，</w:t>
      </w:r>
      <w:r>
        <w:rPr>
          <w:rFonts w:hint="eastAsia"/>
        </w:rPr>
        <w:t>公私网之间通过防火墙对流量进行过滤，</w:t>
      </w:r>
      <w:r w:rsidRPr="00FC370B">
        <w:rPr>
          <w:rFonts w:hint="eastAsia"/>
        </w:rPr>
        <w:t>不同</w:t>
      </w:r>
      <w:r>
        <w:rPr>
          <w:rFonts w:hint="eastAsia"/>
        </w:rPr>
        <w:t>用户</w:t>
      </w:r>
      <w:r w:rsidRPr="00FC370B">
        <w:rPr>
          <w:rFonts w:hint="eastAsia"/>
        </w:rPr>
        <w:t>的流量被划分到不同的</w:t>
      </w:r>
      <w:r w:rsidRPr="00FC370B">
        <w:rPr>
          <w:rFonts w:hint="eastAsia"/>
        </w:rPr>
        <w:t>VPN</w:t>
      </w:r>
      <w:r w:rsidRPr="00FC370B">
        <w:rPr>
          <w:rFonts w:hint="eastAsia"/>
        </w:rPr>
        <w:t>中。为了使</w:t>
      </w:r>
      <w:r>
        <w:rPr>
          <w:rFonts w:hint="eastAsia"/>
        </w:rPr>
        <w:t>VPN</w:t>
      </w:r>
      <w:r w:rsidRPr="00AD1908">
        <w:rPr>
          <w:rFonts w:hint="eastAsia"/>
        </w:rPr>
        <w:t>用户</w:t>
      </w:r>
      <w:r>
        <w:rPr>
          <w:rFonts w:hint="eastAsia"/>
        </w:rPr>
        <w:t>和</w:t>
      </w:r>
      <w:r w:rsidRPr="00FC370B">
        <w:rPr>
          <w:rFonts w:hint="eastAsia"/>
        </w:rPr>
        <w:t>公网</w:t>
      </w:r>
      <w:r>
        <w:rPr>
          <w:rFonts w:hint="eastAsia"/>
        </w:rPr>
        <w:t>用户互访</w:t>
      </w:r>
      <w:r w:rsidRPr="00FC370B">
        <w:rPr>
          <w:rFonts w:hint="eastAsia"/>
        </w:rPr>
        <w:t>，</w:t>
      </w:r>
      <w:r>
        <w:rPr>
          <w:rFonts w:hint="eastAsia"/>
        </w:rPr>
        <w:t>在防火墙提供流量安全保障的前提下，</w:t>
      </w:r>
      <w:r w:rsidRPr="00FC370B">
        <w:rPr>
          <w:rFonts w:hint="eastAsia"/>
        </w:rPr>
        <w:t>需要</w:t>
      </w:r>
      <w:r w:rsidRPr="00C6076F">
        <w:rPr>
          <w:rFonts w:hint="eastAsia"/>
        </w:rPr>
        <w:t>公网</w:t>
      </w:r>
      <w:r w:rsidRPr="00C43172">
        <w:rPr>
          <w:rFonts w:hint="eastAsia"/>
        </w:rPr>
        <w:t>和</w:t>
      </w:r>
      <w:r w:rsidRPr="00C43172">
        <w:rPr>
          <w:rFonts w:hint="eastAsia"/>
        </w:rPr>
        <w:t>VPN</w:t>
      </w:r>
      <w:r w:rsidRPr="00C43172">
        <w:rPr>
          <w:rFonts w:hint="eastAsia"/>
        </w:rPr>
        <w:t>实例的</w:t>
      </w:r>
      <w:r w:rsidRPr="00C43172">
        <w:rPr>
          <w:rFonts w:hint="eastAsia"/>
        </w:rPr>
        <w:t>BGP</w:t>
      </w:r>
      <w:r w:rsidRPr="00C43172">
        <w:rPr>
          <w:rFonts w:hint="eastAsia"/>
        </w:rPr>
        <w:t>路由互相引入</w:t>
      </w:r>
      <w:r w:rsidRPr="00C6076F">
        <w:rPr>
          <w:rFonts w:hint="eastAsia"/>
        </w:rPr>
        <w:t>。</w:t>
      </w:r>
    </w:p>
    <w:p w:rsidR="008D6022" w:rsidRPr="00FA0F4D" w:rsidRDefault="008D6022" w:rsidP="008D6022">
      <w:r w:rsidRPr="00FA0F4D">
        <w:rPr>
          <w:rFonts w:hint="eastAsia"/>
        </w:rPr>
        <w:t>本功能引入</w:t>
      </w:r>
      <w:r w:rsidRPr="00FA0F4D">
        <w:rPr>
          <w:rFonts w:hint="eastAsia"/>
        </w:rPr>
        <w:t>BGP</w:t>
      </w:r>
      <w:r w:rsidRPr="00FA0F4D">
        <w:rPr>
          <w:rFonts w:hint="eastAsia"/>
        </w:rPr>
        <w:t>路由时，还可以同时引入</w:t>
      </w:r>
      <w:r w:rsidRPr="00FA0F4D">
        <w:rPr>
          <w:rFonts w:hint="eastAsia"/>
        </w:rPr>
        <w:t>BGP</w:t>
      </w:r>
      <w:r w:rsidRPr="00FA0F4D">
        <w:rPr>
          <w:rFonts w:hint="eastAsia"/>
        </w:rPr>
        <w:t>路由属性，以便设备通过</w:t>
      </w:r>
      <w:r w:rsidRPr="00FA0F4D">
        <w:rPr>
          <w:rFonts w:hint="eastAsia"/>
        </w:rPr>
        <w:t>BGP</w:t>
      </w:r>
      <w:r w:rsidRPr="00FA0F4D">
        <w:rPr>
          <w:rFonts w:hint="eastAsia"/>
        </w:rPr>
        <w:t>路由属性选择合适的转发路径。</w:t>
      </w:r>
    </w:p>
    <w:p w:rsidR="008D6022" w:rsidRPr="00CD4D55" w:rsidRDefault="008D6022" w:rsidP="008D6022">
      <w:pPr>
        <w:pStyle w:val="4"/>
      </w:pPr>
      <w:r w:rsidRPr="00CD4D55">
        <w:rPr>
          <w:rFonts w:hint="eastAsia"/>
        </w:rPr>
        <w:t>配置限制和指导</w:t>
      </w:r>
    </w:p>
    <w:p w:rsidR="008D6022" w:rsidRPr="00CD4D55" w:rsidRDefault="008D6022" w:rsidP="008D6022">
      <w:r w:rsidRPr="00CD4D55">
        <w:rPr>
          <w:rFonts w:hint="eastAsia"/>
        </w:rPr>
        <w:t>开启本功能后，公网和所有</w:t>
      </w:r>
      <w:r w:rsidRPr="00CD4D55">
        <w:rPr>
          <w:rFonts w:hint="eastAsia"/>
        </w:rPr>
        <w:t>VPN</w:t>
      </w:r>
      <w:r w:rsidRPr="00CD4D55">
        <w:rPr>
          <w:rFonts w:hint="eastAsia"/>
        </w:rPr>
        <w:t>实例内的用户都可以互相访问，无法实现不同</w:t>
      </w:r>
      <w:r w:rsidRPr="00CD4D55">
        <w:rPr>
          <w:rFonts w:hint="eastAsia"/>
        </w:rPr>
        <w:t>VPN</w:t>
      </w:r>
      <w:r w:rsidRPr="00CD4D55">
        <w:rPr>
          <w:rFonts w:hint="eastAsia"/>
        </w:rPr>
        <w:t>用户之间的隔离，请仅在特定场景下使用本功能。</w:t>
      </w:r>
    </w:p>
    <w:p w:rsidR="008D6022" w:rsidRPr="00035351" w:rsidRDefault="008D6022" w:rsidP="008D6022">
      <w:pPr>
        <w:pStyle w:val="4"/>
      </w:pPr>
      <w:r w:rsidRPr="00035351">
        <w:rPr>
          <w:rFonts w:hint="eastAsia"/>
        </w:rPr>
        <w:t>配置步骤</w:t>
      </w:r>
    </w:p>
    <w:p w:rsidR="008D6022" w:rsidRPr="00035351" w:rsidRDefault="008D6022" w:rsidP="008D6022">
      <w:pPr>
        <w:pStyle w:val="ItemStep"/>
      </w:pPr>
      <w:r w:rsidRPr="00035351">
        <w:rPr>
          <w:rFonts w:hint="eastAsia"/>
        </w:rPr>
        <w:t>进入系统视图。</w:t>
      </w:r>
    </w:p>
    <w:p w:rsidR="008D6022" w:rsidRPr="00035351" w:rsidRDefault="008D6022" w:rsidP="008D6022">
      <w:pPr>
        <w:pStyle w:val="ItemIndent1"/>
        <w:rPr>
          <w:rStyle w:val="commandkeywords"/>
        </w:rPr>
      </w:pPr>
      <w:r w:rsidRPr="00035351">
        <w:rPr>
          <w:rStyle w:val="commandkeywords"/>
          <w:rFonts w:hint="eastAsia"/>
        </w:rPr>
        <w:t>system-view</w:t>
      </w:r>
    </w:p>
    <w:p w:rsidR="008D6022" w:rsidRPr="00035351" w:rsidRDefault="008D6022" w:rsidP="008D6022">
      <w:pPr>
        <w:pStyle w:val="ItemStep"/>
      </w:pPr>
      <w:r w:rsidRPr="00035351">
        <w:rPr>
          <w:rFonts w:hint="eastAsia"/>
        </w:rPr>
        <w:t>进入</w:t>
      </w:r>
      <w:r w:rsidRPr="00035351">
        <w:rPr>
          <w:rFonts w:hint="eastAsia"/>
        </w:rPr>
        <w:t>BGP</w:t>
      </w:r>
      <w:r w:rsidRPr="00035351">
        <w:rPr>
          <w:rFonts w:hint="eastAsia"/>
        </w:rPr>
        <w:t>实例视图。</w:t>
      </w:r>
    </w:p>
    <w:p w:rsidR="008D6022" w:rsidRPr="00035351" w:rsidRDefault="008D6022" w:rsidP="008D6022">
      <w:pPr>
        <w:pStyle w:val="ItemIndent1"/>
      </w:pPr>
      <w:r w:rsidRPr="00035351">
        <w:rPr>
          <w:rStyle w:val="commandkeywords"/>
          <w:rFonts w:hint="eastAsia"/>
        </w:rPr>
        <w:t xml:space="preserve">bgp </w:t>
      </w:r>
      <w:r w:rsidRPr="00035351">
        <w:rPr>
          <w:rStyle w:val="commandparameter"/>
          <w:rFonts w:hint="eastAsia"/>
        </w:rPr>
        <w:t>as-number</w:t>
      </w:r>
      <w:r w:rsidRPr="00035351">
        <w:t xml:space="preserve"> </w:t>
      </w:r>
      <w:r w:rsidRPr="00035351">
        <w:rPr>
          <w:rStyle w:val="commandtext"/>
          <w:rFonts w:hint="eastAsia"/>
        </w:rPr>
        <w:t>[</w:t>
      </w:r>
      <w:r w:rsidRPr="00035351">
        <w:rPr>
          <w:rFonts w:hint="eastAsia"/>
        </w:rPr>
        <w:t xml:space="preserve"> </w:t>
      </w:r>
      <w:r w:rsidRPr="00035351">
        <w:rPr>
          <w:rStyle w:val="commandkeywords"/>
          <w:rFonts w:hint="eastAsia"/>
        </w:rPr>
        <w:t>instance</w:t>
      </w:r>
      <w:r w:rsidRPr="00035351">
        <w:rPr>
          <w:rFonts w:hint="eastAsia"/>
        </w:rPr>
        <w:t xml:space="preserve"> </w:t>
      </w:r>
      <w:r w:rsidRPr="00035351">
        <w:rPr>
          <w:rStyle w:val="commandparameter"/>
          <w:rFonts w:hint="eastAsia"/>
        </w:rPr>
        <w:t>instance-name</w:t>
      </w:r>
      <w:r w:rsidRPr="00035351">
        <w:rPr>
          <w:rFonts w:hint="eastAsia"/>
        </w:rPr>
        <w:t xml:space="preserve"> </w:t>
      </w:r>
      <w:r w:rsidRPr="00035351">
        <w:rPr>
          <w:rStyle w:val="commandtext"/>
          <w:rFonts w:hint="eastAsia"/>
        </w:rPr>
        <w:t>]</w:t>
      </w:r>
    </w:p>
    <w:p w:rsidR="008D6022" w:rsidRPr="0014029C" w:rsidRDefault="008D6022" w:rsidP="008D6022">
      <w:pPr>
        <w:pStyle w:val="ItemStep"/>
        <w:rPr>
          <w:lang w:eastAsia="zh-CN"/>
        </w:rPr>
      </w:pPr>
      <w:r w:rsidRPr="0014029C">
        <w:rPr>
          <w:rFonts w:hint="eastAsia"/>
          <w:lang w:eastAsia="zh-CN"/>
        </w:rPr>
        <w:t>开启公网和</w:t>
      </w:r>
      <w:r w:rsidRPr="0014029C">
        <w:rPr>
          <w:rFonts w:hint="eastAsia"/>
          <w:lang w:eastAsia="zh-CN"/>
        </w:rPr>
        <w:t>VPN</w:t>
      </w:r>
      <w:r w:rsidRPr="0014029C">
        <w:rPr>
          <w:rFonts w:hint="eastAsia"/>
          <w:lang w:eastAsia="zh-CN"/>
        </w:rPr>
        <w:t>实例的</w:t>
      </w:r>
      <w:r w:rsidRPr="0014029C">
        <w:rPr>
          <w:rFonts w:hint="eastAsia"/>
          <w:lang w:eastAsia="zh-CN"/>
        </w:rPr>
        <w:t>BGP</w:t>
      </w:r>
      <w:r w:rsidRPr="0014029C">
        <w:rPr>
          <w:rFonts w:hint="eastAsia"/>
          <w:lang w:eastAsia="zh-CN"/>
        </w:rPr>
        <w:t>路由互相引入功能。</w:t>
      </w:r>
    </w:p>
    <w:p w:rsidR="008D6022" w:rsidRPr="00035351" w:rsidRDefault="008D6022" w:rsidP="008D6022">
      <w:pPr>
        <w:pStyle w:val="ItemIndent1"/>
        <w:rPr>
          <w:rStyle w:val="commandkeywords"/>
        </w:rPr>
      </w:pPr>
      <w:r w:rsidRPr="00035351">
        <w:rPr>
          <w:rStyle w:val="commandkeywords"/>
        </w:rPr>
        <w:t>route-replicate enable</w:t>
      </w:r>
    </w:p>
    <w:p w:rsidR="008D6022" w:rsidRPr="00035351" w:rsidRDefault="008D6022" w:rsidP="008D6022">
      <w:pPr>
        <w:pStyle w:val="ItemIndent1"/>
      </w:pPr>
      <w:r w:rsidRPr="00035351">
        <w:rPr>
          <w:rFonts w:hint="eastAsia"/>
        </w:rPr>
        <w:t>缺省情况下，公网和</w:t>
      </w:r>
      <w:r w:rsidRPr="00035351">
        <w:rPr>
          <w:rFonts w:hint="eastAsia"/>
        </w:rPr>
        <w:t>VPN</w:t>
      </w:r>
      <w:r w:rsidRPr="00035351">
        <w:rPr>
          <w:rFonts w:hint="eastAsia"/>
        </w:rPr>
        <w:t>实例的</w:t>
      </w:r>
      <w:r w:rsidRPr="00035351">
        <w:rPr>
          <w:rFonts w:hint="eastAsia"/>
        </w:rPr>
        <w:t>BGP</w:t>
      </w:r>
      <w:r w:rsidRPr="00035351">
        <w:rPr>
          <w:rFonts w:hint="eastAsia"/>
        </w:rPr>
        <w:t>路由互相引入功能处于关闭状态。</w:t>
      </w:r>
    </w:p>
    <w:p w:rsidR="008D6022" w:rsidRPr="00E30398" w:rsidRDefault="008D6022" w:rsidP="008D6022">
      <w:pPr>
        <w:pStyle w:val="ItemStep"/>
      </w:pPr>
      <w:r w:rsidRPr="00E30398">
        <w:rPr>
          <w:rFonts w:hint="eastAsia"/>
        </w:rPr>
        <w:t>退回系统视图。</w:t>
      </w:r>
    </w:p>
    <w:p w:rsidR="008D6022" w:rsidRPr="00E30398" w:rsidRDefault="008D6022" w:rsidP="008D6022">
      <w:pPr>
        <w:pStyle w:val="ItemIndent1"/>
        <w:rPr>
          <w:rStyle w:val="commandkeywords"/>
        </w:rPr>
      </w:pPr>
      <w:r w:rsidRPr="00E30398">
        <w:rPr>
          <w:rStyle w:val="commandkeywords"/>
        </w:rPr>
        <w:t>quit</w:t>
      </w:r>
    </w:p>
    <w:p w:rsidR="008D6022" w:rsidRPr="0014029C" w:rsidRDefault="008D6022" w:rsidP="008D6022">
      <w:pPr>
        <w:pStyle w:val="ItemStep"/>
        <w:rPr>
          <w:lang w:eastAsia="zh-CN"/>
        </w:rPr>
      </w:pPr>
      <w:r w:rsidRPr="0014029C">
        <w:rPr>
          <w:rFonts w:hint="eastAsia"/>
          <w:lang w:eastAsia="zh-CN"/>
        </w:rPr>
        <w:t>进入公网实例</w:t>
      </w:r>
      <w:r w:rsidRPr="0014029C">
        <w:rPr>
          <w:lang w:eastAsia="zh-CN"/>
        </w:rPr>
        <w:t>视图</w:t>
      </w:r>
      <w:r w:rsidRPr="0014029C">
        <w:rPr>
          <w:rFonts w:hint="eastAsia"/>
          <w:lang w:eastAsia="zh-CN"/>
        </w:rPr>
        <w:t>或公网实例</w:t>
      </w:r>
      <w:r w:rsidRPr="0014029C">
        <w:rPr>
          <w:rFonts w:hint="eastAsia"/>
          <w:lang w:eastAsia="zh-CN"/>
        </w:rPr>
        <w:t>IPv6</w:t>
      </w:r>
      <w:r w:rsidRPr="0014029C">
        <w:rPr>
          <w:rFonts w:hint="eastAsia"/>
          <w:lang w:eastAsia="zh-CN"/>
        </w:rPr>
        <w:t>地址族视图。</w:t>
      </w:r>
    </w:p>
    <w:p w:rsidR="008D6022" w:rsidRPr="00035351" w:rsidRDefault="008D6022" w:rsidP="008D6022">
      <w:pPr>
        <w:pStyle w:val="ItemList2"/>
      </w:pPr>
      <w:r w:rsidRPr="00035351">
        <w:rPr>
          <w:rFonts w:hint="eastAsia"/>
        </w:rPr>
        <w:t>进入</w:t>
      </w:r>
      <w:r w:rsidRPr="004A2631">
        <w:rPr>
          <w:rFonts w:hint="eastAsia"/>
        </w:rPr>
        <w:t>公网</w:t>
      </w:r>
      <w:r w:rsidRPr="00035351">
        <w:rPr>
          <w:rFonts w:hint="eastAsia"/>
        </w:rPr>
        <w:t>实例</w:t>
      </w:r>
      <w:r w:rsidRPr="00035351">
        <w:t>视图</w:t>
      </w:r>
      <w:r w:rsidRPr="00035351">
        <w:rPr>
          <w:rFonts w:hint="eastAsia"/>
        </w:rPr>
        <w:t>。</w:t>
      </w:r>
    </w:p>
    <w:p w:rsidR="008D6022" w:rsidRPr="00035351" w:rsidRDefault="008D6022" w:rsidP="008D6022">
      <w:pPr>
        <w:pStyle w:val="ItemIndent2"/>
        <w:rPr>
          <w:rStyle w:val="commandkeywords"/>
        </w:rPr>
      </w:pPr>
      <w:r w:rsidRPr="00035351">
        <w:rPr>
          <w:rStyle w:val="commandkeywords"/>
        </w:rPr>
        <w:t xml:space="preserve">ip </w:t>
      </w:r>
      <w:r w:rsidRPr="00035351">
        <w:rPr>
          <w:rStyle w:val="commandkeywords"/>
          <w:rFonts w:hint="eastAsia"/>
        </w:rPr>
        <w:t>public-instance</w:t>
      </w:r>
    </w:p>
    <w:p w:rsidR="008D6022" w:rsidRPr="0014029C" w:rsidRDefault="008D6022" w:rsidP="008D6022">
      <w:pPr>
        <w:pStyle w:val="ItemList2"/>
        <w:rPr>
          <w:lang w:eastAsia="zh-CN"/>
        </w:rPr>
      </w:pPr>
      <w:r w:rsidRPr="0014029C">
        <w:rPr>
          <w:rFonts w:hint="eastAsia"/>
          <w:lang w:eastAsia="zh-CN"/>
        </w:rPr>
        <w:t>请依次执行以下命令进入公网实例</w:t>
      </w:r>
      <w:r w:rsidRPr="0014029C">
        <w:rPr>
          <w:rFonts w:hint="eastAsia"/>
          <w:lang w:eastAsia="zh-CN"/>
        </w:rPr>
        <w:t>IPv6</w:t>
      </w:r>
      <w:r w:rsidRPr="0014029C">
        <w:rPr>
          <w:rFonts w:hint="eastAsia"/>
          <w:lang w:eastAsia="zh-CN"/>
        </w:rPr>
        <w:t>地址族视图。</w:t>
      </w:r>
    </w:p>
    <w:p w:rsidR="008D6022" w:rsidRPr="00035351" w:rsidRDefault="008D6022" w:rsidP="008D6022">
      <w:pPr>
        <w:pStyle w:val="ItemIndent2"/>
        <w:rPr>
          <w:rStyle w:val="commandparameter"/>
        </w:rPr>
      </w:pPr>
      <w:r w:rsidRPr="00035351">
        <w:rPr>
          <w:rStyle w:val="commandkeywords"/>
        </w:rPr>
        <w:t xml:space="preserve">ip </w:t>
      </w:r>
      <w:r w:rsidRPr="00035351">
        <w:rPr>
          <w:rStyle w:val="commandkeywords"/>
          <w:rFonts w:hint="eastAsia"/>
        </w:rPr>
        <w:t>public-instance</w:t>
      </w:r>
    </w:p>
    <w:p w:rsidR="008D6022" w:rsidRPr="00035351" w:rsidRDefault="008D6022" w:rsidP="008D6022">
      <w:pPr>
        <w:pStyle w:val="ItemIndent2"/>
        <w:rPr>
          <w:rStyle w:val="commandkeywords"/>
        </w:rPr>
      </w:pPr>
      <w:r w:rsidRPr="00035351">
        <w:rPr>
          <w:rStyle w:val="commandkeywords"/>
          <w:rFonts w:hint="eastAsia"/>
        </w:rPr>
        <w:t>address-family ipv6</w:t>
      </w:r>
    </w:p>
    <w:p w:rsidR="008D6022" w:rsidRPr="0014029C" w:rsidRDefault="008D6022" w:rsidP="008D6022">
      <w:pPr>
        <w:pStyle w:val="ItemStep"/>
        <w:rPr>
          <w:lang w:eastAsia="zh-CN"/>
        </w:rPr>
      </w:pPr>
      <w:r w:rsidRPr="0014029C">
        <w:rPr>
          <w:rFonts w:hint="eastAsia"/>
          <w:lang w:eastAsia="zh-CN"/>
        </w:rPr>
        <w:t>对公网实例应用入方向路由策略。</w:t>
      </w:r>
    </w:p>
    <w:p w:rsidR="008D6022" w:rsidRPr="00687B68" w:rsidRDefault="008D6022" w:rsidP="008D6022">
      <w:pPr>
        <w:pStyle w:val="ItemIndent1"/>
        <w:rPr>
          <w:rStyle w:val="commandparameter"/>
        </w:rPr>
      </w:pPr>
      <w:r w:rsidRPr="00687B68">
        <w:rPr>
          <w:rStyle w:val="commandkeywords"/>
        </w:rPr>
        <w:t xml:space="preserve">import route-policy </w:t>
      </w:r>
      <w:r w:rsidRPr="00687B68">
        <w:rPr>
          <w:rStyle w:val="commandparameter"/>
        </w:rPr>
        <w:t>route-policy</w:t>
      </w:r>
    </w:p>
    <w:p w:rsidR="008D6022" w:rsidRPr="00687B68" w:rsidRDefault="008D6022" w:rsidP="008D6022">
      <w:pPr>
        <w:pStyle w:val="ItemIndent1"/>
      </w:pPr>
      <w:r w:rsidRPr="00687B68">
        <w:rPr>
          <w:rFonts w:hint="eastAsia"/>
        </w:rPr>
        <w:t>缺省情况下，允许所有</w:t>
      </w:r>
      <w:r w:rsidRPr="00687B68">
        <w:rPr>
          <w:rFonts w:hint="eastAsia"/>
        </w:rPr>
        <w:t>Route Target</w:t>
      </w:r>
      <w:r w:rsidRPr="00687B68">
        <w:rPr>
          <w:rFonts w:hint="eastAsia"/>
        </w:rPr>
        <w:t>属性匹配的路由通过。</w:t>
      </w:r>
    </w:p>
    <w:p w:rsidR="008D6022" w:rsidRPr="0014029C" w:rsidRDefault="008D6022" w:rsidP="008D6022">
      <w:pPr>
        <w:pStyle w:val="ItemStep"/>
        <w:rPr>
          <w:lang w:eastAsia="zh-CN"/>
        </w:rPr>
      </w:pPr>
      <w:r w:rsidRPr="0014029C">
        <w:rPr>
          <w:rFonts w:hint="eastAsia"/>
          <w:lang w:eastAsia="zh-CN"/>
        </w:rPr>
        <w:t>对公网实例应用出方向路由策略。</w:t>
      </w:r>
    </w:p>
    <w:p w:rsidR="008D6022" w:rsidRPr="00687B68" w:rsidRDefault="008D6022" w:rsidP="008D6022">
      <w:pPr>
        <w:pStyle w:val="ItemIndent1"/>
        <w:rPr>
          <w:rStyle w:val="commandparameter"/>
        </w:rPr>
      </w:pPr>
      <w:r w:rsidRPr="00687B68">
        <w:rPr>
          <w:rStyle w:val="commandkeywords"/>
        </w:rPr>
        <w:t xml:space="preserve">export route-policy </w:t>
      </w:r>
      <w:r w:rsidRPr="00687B68">
        <w:rPr>
          <w:rStyle w:val="commandparameter"/>
        </w:rPr>
        <w:t>route-policy</w:t>
      </w:r>
    </w:p>
    <w:p w:rsidR="00B3744F" w:rsidRDefault="008D6022" w:rsidP="00AD7D0A">
      <w:pPr>
        <w:pStyle w:val="ItemIndent1"/>
      </w:pPr>
      <w:r w:rsidRPr="00687B68">
        <w:rPr>
          <w:rFonts w:hint="eastAsia"/>
        </w:rPr>
        <w:t>缺省情况下，不对发布的路由进行过滤。</w:t>
      </w:r>
    </w:p>
    <w:p w:rsidR="00B3744F" w:rsidRPr="00C26444" w:rsidRDefault="00B3744F" w:rsidP="00B3744F">
      <w:pPr>
        <w:pStyle w:val="2"/>
      </w:pPr>
      <w:bookmarkStart w:id="3806" w:name="_Ref29823279"/>
      <w:bookmarkStart w:id="3807" w:name="_Toc29823469"/>
      <w:bookmarkStart w:id="3808" w:name="_Toc45106065"/>
      <w:r w:rsidRPr="00C26444">
        <w:rPr>
          <w:rFonts w:hint="eastAsia"/>
        </w:rPr>
        <w:lastRenderedPageBreak/>
        <w:t>开启</w:t>
      </w:r>
      <w:r w:rsidRPr="00C26444">
        <w:rPr>
          <w:rFonts w:hint="eastAsia"/>
        </w:rPr>
        <w:t>VPN</w:t>
      </w:r>
      <w:r w:rsidRPr="00C26444">
        <w:rPr>
          <w:rFonts w:hint="eastAsia"/>
        </w:rPr>
        <w:t>引入等价路由功能</w:t>
      </w:r>
      <w:bookmarkEnd w:id="3806"/>
      <w:bookmarkEnd w:id="3807"/>
      <w:bookmarkEnd w:id="3808"/>
    </w:p>
    <w:p w:rsidR="00B3744F" w:rsidRPr="00C26444" w:rsidRDefault="00B3744F" w:rsidP="00B3744F">
      <w:pPr>
        <w:pStyle w:val="4"/>
      </w:pPr>
      <w:r w:rsidRPr="00C26444">
        <w:rPr>
          <w:rFonts w:hint="eastAsia"/>
        </w:rPr>
        <w:t>功能简介</w:t>
      </w:r>
    </w:p>
    <w:p w:rsidR="00B3744F" w:rsidRDefault="00B3744F" w:rsidP="00B3744F">
      <w:r w:rsidRPr="00C26444">
        <w:rPr>
          <w:rFonts w:hint="eastAsia"/>
        </w:rPr>
        <w:t>缺省情况下，</w:t>
      </w:r>
      <w:r w:rsidRPr="00C26444">
        <w:t>对于</w:t>
      </w:r>
      <w:r w:rsidRPr="00C26444">
        <w:rPr>
          <w:rFonts w:hint="eastAsia"/>
        </w:rPr>
        <w:t>前缀和</w:t>
      </w:r>
      <w:r w:rsidRPr="00C26444">
        <w:rPr>
          <w:rFonts w:hint="eastAsia"/>
        </w:rPr>
        <w:t>RD</w:t>
      </w:r>
      <w:r w:rsidRPr="00C26444">
        <w:rPr>
          <w:rFonts w:hint="eastAsia"/>
        </w:rPr>
        <w:t>均相同的多条路由</w:t>
      </w:r>
      <w:r w:rsidRPr="00C26444">
        <w:t>，</w:t>
      </w:r>
      <w:r w:rsidRPr="00C26444">
        <w:rPr>
          <w:rFonts w:hint="eastAsia"/>
        </w:rPr>
        <w:t>BGP</w:t>
      </w:r>
      <w:r w:rsidRPr="00C26444">
        <w:t>只会将最优路由</w:t>
      </w:r>
      <w:r w:rsidRPr="00C26444">
        <w:rPr>
          <w:rFonts w:hint="eastAsia"/>
        </w:rPr>
        <w:t>引入</w:t>
      </w:r>
      <w:r w:rsidRPr="00C26444">
        <w:t>到</w:t>
      </w:r>
      <w:r w:rsidRPr="00C26444">
        <w:t>VPN</w:t>
      </w:r>
      <w:r w:rsidRPr="00C26444">
        <w:rPr>
          <w:rFonts w:hint="eastAsia"/>
        </w:rPr>
        <w:t>实例的路由表</w:t>
      </w:r>
      <w:r w:rsidRPr="00C26444">
        <w:t>中</w:t>
      </w:r>
      <w:r w:rsidRPr="00C26444">
        <w:rPr>
          <w:rFonts w:hint="eastAsia"/>
        </w:rPr>
        <w:t>。开启</w:t>
      </w:r>
      <w:r w:rsidRPr="00C26444">
        <w:rPr>
          <w:rFonts w:hint="eastAsia"/>
        </w:rPr>
        <w:t>VPN</w:t>
      </w:r>
      <w:r w:rsidRPr="00C26444">
        <w:rPr>
          <w:rFonts w:hint="eastAsia"/>
        </w:rPr>
        <w:t>引入等价路由功能后，</w:t>
      </w:r>
      <w:r w:rsidRPr="00C26444">
        <w:rPr>
          <w:rFonts w:hint="eastAsia"/>
        </w:rPr>
        <w:t>BGP</w:t>
      </w:r>
      <w:r w:rsidRPr="00C26444">
        <w:rPr>
          <w:rFonts w:hint="eastAsia"/>
        </w:rPr>
        <w:t>可以把前缀和</w:t>
      </w:r>
      <w:r w:rsidRPr="00C26444">
        <w:rPr>
          <w:rFonts w:hint="eastAsia"/>
        </w:rPr>
        <w:t>RD</w:t>
      </w:r>
      <w:r w:rsidRPr="00C26444">
        <w:rPr>
          <w:rFonts w:hint="eastAsia"/>
        </w:rPr>
        <w:t>均相同的多条路由全部引入到</w:t>
      </w:r>
      <w:r w:rsidRPr="00C26444">
        <w:rPr>
          <w:rFonts w:hint="eastAsia"/>
        </w:rPr>
        <w:t>VPN</w:t>
      </w:r>
      <w:r w:rsidRPr="00C26444">
        <w:rPr>
          <w:rFonts w:hint="eastAsia"/>
        </w:rPr>
        <w:t>实例的路由表中，以便在这些路由之间进行负载分担或</w:t>
      </w:r>
      <w:r w:rsidRPr="00C26444">
        <w:rPr>
          <w:rFonts w:hint="eastAsia"/>
        </w:rPr>
        <w:t>MPLS L3VPN</w:t>
      </w:r>
      <w:r w:rsidRPr="00C26444">
        <w:rPr>
          <w:rFonts w:hint="eastAsia"/>
        </w:rPr>
        <w:t>快速重路由。</w:t>
      </w:r>
    </w:p>
    <w:p w:rsidR="00B3744F" w:rsidRDefault="00B3744F" w:rsidP="00B3744F">
      <w:pPr>
        <w:pStyle w:val="4"/>
      </w:pPr>
      <w:r>
        <w:rPr>
          <w:rFonts w:hint="eastAsia"/>
        </w:rPr>
        <w:t>配置限制和指导</w:t>
      </w:r>
    </w:p>
    <w:p w:rsidR="00B3744F" w:rsidRPr="00A00D89" w:rsidRDefault="00B3744F" w:rsidP="00B3744F">
      <w:r w:rsidRPr="00A00D89">
        <w:rPr>
          <w:rFonts w:hint="eastAsia"/>
        </w:rPr>
        <w:t>BGP</w:t>
      </w:r>
      <w:r w:rsidRPr="00A00D89">
        <w:rPr>
          <w:rFonts w:hint="eastAsia"/>
        </w:rPr>
        <w:t>实例视图下的配置对所有地址族有效，地址族视图下的配置只能用于对应地址族。对于指定地址族，优先使用该地址族视图内的配置。只有该地址族视图内未配置时，才采用</w:t>
      </w:r>
      <w:r w:rsidRPr="00A00D89">
        <w:rPr>
          <w:rFonts w:hint="eastAsia"/>
        </w:rPr>
        <w:t>BGP</w:t>
      </w:r>
      <w:r w:rsidRPr="00A00D89">
        <w:rPr>
          <w:rFonts w:hint="eastAsia"/>
        </w:rPr>
        <w:t>实例视图下的配置。</w:t>
      </w:r>
    </w:p>
    <w:p w:rsidR="00B3744F" w:rsidRPr="00C26444" w:rsidRDefault="00B3744F" w:rsidP="00B3744F">
      <w:pPr>
        <w:pStyle w:val="4"/>
      </w:pPr>
      <w:r w:rsidRPr="00C26444">
        <w:rPr>
          <w:rFonts w:hint="eastAsia"/>
        </w:rPr>
        <w:t>配置步骤</w:t>
      </w:r>
    </w:p>
    <w:p w:rsidR="00B3744F" w:rsidRPr="00C26444" w:rsidRDefault="00B3744F" w:rsidP="00B3744F">
      <w:pPr>
        <w:pStyle w:val="ItemStep"/>
      </w:pPr>
      <w:r w:rsidRPr="00C26444">
        <w:rPr>
          <w:rFonts w:hint="eastAsia"/>
        </w:rPr>
        <w:t>进入系统视图。</w:t>
      </w:r>
    </w:p>
    <w:p w:rsidR="00B3744F" w:rsidRPr="00C26444" w:rsidRDefault="00B3744F" w:rsidP="00B3744F">
      <w:pPr>
        <w:pStyle w:val="ItemIndent1"/>
        <w:rPr>
          <w:rStyle w:val="commandkeywords"/>
        </w:rPr>
      </w:pPr>
      <w:r w:rsidRPr="00C26444">
        <w:rPr>
          <w:rStyle w:val="commandkeywords"/>
          <w:rFonts w:hint="eastAsia"/>
        </w:rPr>
        <w:t>system-view</w:t>
      </w:r>
    </w:p>
    <w:p w:rsidR="00B3744F" w:rsidRPr="005B5361" w:rsidRDefault="00B3744F" w:rsidP="00B3744F">
      <w:pPr>
        <w:pStyle w:val="ItemStep"/>
        <w:rPr>
          <w:lang w:eastAsia="zh-CN"/>
        </w:rPr>
      </w:pPr>
      <w:r w:rsidRPr="005B5361">
        <w:rPr>
          <w:rFonts w:hint="eastAsia"/>
          <w:lang w:eastAsia="zh-CN"/>
        </w:rPr>
        <w:t>进入</w:t>
      </w:r>
      <w:r w:rsidRPr="005B5361">
        <w:rPr>
          <w:rFonts w:hint="eastAsia"/>
          <w:lang w:eastAsia="zh-CN"/>
        </w:rPr>
        <w:t>BGP</w:t>
      </w:r>
      <w:r w:rsidRPr="005B5361">
        <w:rPr>
          <w:rFonts w:hint="eastAsia"/>
          <w:lang w:eastAsia="zh-CN"/>
        </w:rPr>
        <w:t>相应地址族视图。</w:t>
      </w:r>
    </w:p>
    <w:p w:rsidR="00B3744F" w:rsidRPr="00C26444" w:rsidRDefault="00B3744F" w:rsidP="00B3744F">
      <w:pPr>
        <w:pStyle w:val="ItemList2"/>
      </w:pPr>
      <w:r w:rsidRPr="00C26444">
        <w:rPr>
          <w:rFonts w:hint="eastAsia"/>
        </w:rPr>
        <w:t>进入</w:t>
      </w:r>
      <w:r w:rsidRPr="00C26444">
        <w:rPr>
          <w:rFonts w:hint="eastAsia"/>
        </w:rPr>
        <w:t>BGP</w:t>
      </w:r>
      <w:r w:rsidRPr="00C26444">
        <w:rPr>
          <w:rFonts w:hint="eastAsia"/>
        </w:rPr>
        <w:t>实例视图。</w:t>
      </w:r>
    </w:p>
    <w:p w:rsidR="00B3744F" w:rsidRPr="00C26444" w:rsidRDefault="00B3744F" w:rsidP="00B3744F">
      <w:pPr>
        <w:pStyle w:val="ItemIndent2"/>
      </w:pPr>
      <w:r w:rsidRPr="00C26444">
        <w:rPr>
          <w:rStyle w:val="commandkeywords"/>
          <w:rFonts w:hint="eastAsia"/>
        </w:rPr>
        <w:t xml:space="preserve">bgp </w:t>
      </w:r>
      <w:r w:rsidRPr="00C26444">
        <w:rPr>
          <w:rStyle w:val="commandparameter"/>
          <w:rFonts w:hint="eastAsia"/>
        </w:rPr>
        <w:t>as-number</w:t>
      </w:r>
      <w:r w:rsidRPr="00C26444">
        <w:t xml:space="preserve"> </w:t>
      </w:r>
      <w:r w:rsidRPr="00C26444">
        <w:rPr>
          <w:rStyle w:val="commandtext"/>
          <w:rFonts w:hint="eastAsia"/>
        </w:rPr>
        <w:t>[</w:t>
      </w:r>
      <w:r w:rsidRPr="00C26444">
        <w:rPr>
          <w:rFonts w:hint="eastAsia"/>
        </w:rPr>
        <w:t xml:space="preserve"> </w:t>
      </w:r>
      <w:r w:rsidRPr="00C26444">
        <w:rPr>
          <w:rStyle w:val="commandkeywords"/>
          <w:rFonts w:hint="eastAsia"/>
        </w:rPr>
        <w:t>instance</w:t>
      </w:r>
      <w:r w:rsidRPr="00C26444">
        <w:rPr>
          <w:rFonts w:hint="eastAsia"/>
        </w:rPr>
        <w:t xml:space="preserve"> </w:t>
      </w:r>
      <w:r w:rsidRPr="00C26444">
        <w:rPr>
          <w:rStyle w:val="commandparameter"/>
          <w:rFonts w:hint="eastAsia"/>
        </w:rPr>
        <w:t>instance-name</w:t>
      </w:r>
      <w:r w:rsidRPr="00C26444">
        <w:rPr>
          <w:rFonts w:hint="eastAsia"/>
        </w:rPr>
        <w:t xml:space="preserve"> </w:t>
      </w:r>
      <w:r w:rsidRPr="00C26444">
        <w:rPr>
          <w:rStyle w:val="commandtext"/>
          <w:rFonts w:hint="eastAsia"/>
        </w:rPr>
        <w:t>]</w:t>
      </w:r>
    </w:p>
    <w:p w:rsidR="00B3744F" w:rsidRPr="005B5361" w:rsidRDefault="00B3744F" w:rsidP="00B3744F">
      <w:pPr>
        <w:pStyle w:val="ItemList2"/>
        <w:rPr>
          <w:lang w:eastAsia="zh-CN"/>
        </w:rPr>
      </w:pPr>
      <w:r w:rsidRPr="005B5361">
        <w:rPr>
          <w:rFonts w:hint="eastAsia"/>
          <w:lang w:eastAsia="zh-CN"/>
        </w:rPr>
        <w:t>依次执行以下命令进入</w:t>
      </w:r>
      <w:r w:rsidRPr="005B5361">
        <w:rPr>
          <w:rFonts w:hint="eastAsia"/>
          <w:lang w:eastAsia="zh-CN"/>
        </w:rPr>
        <w:t>BGP IPv6</w:t>
      </w:r>
      <w:r w:rsidRPr="005B5361">
        <w:rPr>
          <w:rFonts w:hint="eastAsia"/>
          <w:lang w:eastAsia="zh-CN"/>
        </w:rPr>
        <w:t>单播地址族视图。</w:t>
      </w:r>
    </w:p>
    <w:p w:rsidR="00B3744F" w:rsidRPr="00A00D89" w:rsidRDefault="00B3744F" w:rsidP="00B3744F">
      <w:pPr>
        <w:pStyle w:val="ItemIndent2"/>
      </w:pPr>
      <w:r w:rsidRPr="00A00D89">
        <w:rPr>
          <w:rStyle w:val="commandkeywords"/>
          <w:rFonts w:hint="eastAsia"/>
        </w:rPr>
        <w:t xml:space="preserve">bgp </w:t>
      </w:r>
      <w:r w:rsidRPr="00A00D89">
        <w:rPr>
          <w:rStyle w:val="commandparameter"/>
          <w:rFonts w:hint="eastAsia"/>
        </w:rPr>
        <w:t>as-number</w:t>
      </w:r>
      <w:r w:rsidRPr="00A00D89">
        <w:t xml:space="preserve"> </w:t>
      </w:r>
      <w:r w:rsidRPr="00A00D89">
        <w:rPr>
          <w:rStyle w:val="commandtext"/>
          <w:rFonts w:hint="eastAsia"/>
        </w:rPr>
        <w:t>[</w:t>
      </w:r>
      <w:r w:rsidRPr="00A00D89">
        <w:rPr>
          <w:rFonts w:hint="eastAsia"/>
        </w:rPr>
        <w:t xml:space="preserve"> </w:t>
      </w:r>
      <w:r w:rsidRPr="00A00D89">
        <w:rPr>
          <w:rStyle w:val="commandkeywords"/>
          <w:rFonts w:hint="eastAsia"/>
        </w:rPr>
        <w:t>instance</w:t>
      </w:r>
      <w:r w:rsidRPr="00A00D89">
        <w:rPr>
          <w:rFonts w:hint="eastAsia"/>
        </w:rPr>
        <w:t xml:space="preserve"> </w:t>
      </w:r>
      <w:r w:rsidRPr="00A00D89">
        <w:rPr>
          <w:rStyle w:val="commandparameter"/>
          <w:rFonts w:hint="eastAsia"/>
        </w:rPr>
        <w:t>instance-name</w:t>
      </w:r>
      <w:r w:rsidRPr="00A00D89">
        <w:rPr>
          <w:rFonts w:hint="eastAsia"/>
        </w:rPr>
        <w:t xml:space="preserve"> </w:t>
      </w:r>
      <w:r w:rsidRPr="00A00D89">
        <w:rPr>
          <w:rStyle w:val="commandtext"/>
          <w:rFonts w:hint="eastAsia"/>
        </w:rPr>
        <w:t>]</w:t>
      </w:r>
    </w:p>
    <w:p w:rsidR="00B3744F" w:rsidRPr="0088593D" w:rsidRDefault="00B3744F" w:rsidP="00B3744F">
      <w:pPr>
        <w:pStyle w:val="ItemIndent2"/>
      </w:pPr>
      <w:r w:rsidRPr="0088593D">
        <w:rPr>
          <w:rStyle w:val="commandkeywords"/>
        </w:rPr>
        <w:t>address-family ipv</w:t>
      </w:r>
      <w:r w:rsidRPr="0088593D">
        <w:rPr>
          <w:rStyle w:val="commandkeywords"/>
          <w:rFonts w:hint="eastAsia"/>
        </w:rPr>
        <w:t>6</w:t>
      </w:r>
      <w:r w:rsidRPr="0088593D">
        <w:rPr>
          <w:rStyle w:val="commandkeywords"/>
        </w:rPr>
        <w:t xml:space="preserve"> </w:t>
      </w:r>
      <w:r w:rsidRPr="0088593D">
        <w:rPr>
          <w:rStyle w:val="commandtext"/>
          <w:rFonts w:hint="eastAsia"/>
        </w:rPr>
        <w:t>[</w:t>
      </w:r>
      <w:r w:rsidRPr="0088593D">
        <w:rPr>
          <w:rFonts w:hint="eastAsia"/>
        </w:rPr>
        <w:t xml:space="preserve"> </w:t>
      </w:r>
      <w:r w:rsidRPr="0088593D">
        <w:rPr>
          <w:rStyle w:val="commandkeywords"/>
        </w:rPr>
        <w:t>unicast</w:t>
      </w:r>
      <w:r w:rsidRPr="0088593D">
        <w:rPr>
          <w:rStyle w:val="commandkeywords"/>
          <w:rFonts w:hint="eastAsia"/>
        </w:rPr>
        <w:t xml:space="preserve"> </w:t>
      </w:r>
      <w:r w:rsidRPr="0088593D">
        <w:rPr>
          <w:rStyle w:val="commandtext"/>
          <w:rFonts w:hint="eastAsia"/>
        </w:rPr>
        <w:t>]</w:t>
      </w:r>
    </w:p>
    <w:p w:rsidR="00B3744F" w:rsidRPr="005B5361" w:rsidRDefault="00B3744F" w:rsidP="00B3744F">
      <w:pPr>
        <w:pStyle w:val="ItemList2"/>
        <w:rPr>
          <w:lang w:eastAsia="zh-CN"/>
        </w:rPr>
      </w:pPr>
      <w:r w:rsidRPr="005B5361">
        <w:rPr>
          <w:rFonts w:hint="eastAsia"/>
          <w:lang w:eastAsia="zh-CN"/>
        </w:rPr>
        <w:t>依次执行以下命令进入</w:t>
      </w:r>
      <w:r w:rsidRPr="005B5361">
        <w:rPr>
          <w:rFonts w:hint="eastAsia"/>
          <w:lang w:eastAsia="zh-CN"/>
        </w:rPr>
        <w:t>BGP-VPN IPv6</w:t>
      </w:r>
      <w:r w:rsidRPr="005B5361">
        <w:rPr>
          <w:rFonts w:hint="eastAsia"/>
          <w:lang w:eastAsia="zh-CN"/>
        </w:rPr>
        <w:t>单播地址族视图。</w:t>
      </w:r>
    </w:p>
    <w:p w:rsidR="00B3744F" w:rsidRPr="00C26444" w:rsidRDefault="00B3744F" w:rsidP="00B3744F">
      <w:pPr>
        <w:pStyle w:val="ItemIndent2"/>
      </w:pPr>
      <w:r w:rsidRPr="00C26444">
        <w:rPr>
          <w:rStyle w:val="commandkeywords"/>
          <w:rFonts w:hint="eastAsia"/>
        </w:rPr>
        <w:t xml:space="preserve">bgp </w:t>
      </w:r>
      <w:r w:rsidRPr="00C26444">
        <w:rPr>
          <w:rStyle w:val="commandparameter"/>
          <w:rFonts w:hint="eastAsia"/>
        </w:rPr>
        <w:t>as-number</w:t>
      </w:r>
      <w:r w:rsidRPr="00C26444">
        <w:t xml:space="preserve"> </w:t>
      </w:r>
      <w:r w:rsidRPr="00C26444">
        <w:rPr>
          <w:rStyle w:val="commandtext"/>
          <w:rFonts w:hint="eastAsia"/>
        </w:rPr>
        <w:t>[</w:t>
      </w:r>
      <w:r w:rsidRPr="00C26444">
        <w:rPr>
          <w:rFonts w:hint="eastAsia"/>
        </w:rPr>
        <w:t xml:space="preserve"> </w:t>
      </w:r>
      <w:r w:rsidRPr="00C26444">
        <w:rPr>
          <w:rStyle w:val="commandkeywords"/>
          <w:rFonts w:hint="eastAsia"/>
        </w:rPr>
        <w:t>instance</w:t>
      </w:r>
      <w:r w:rsidRPr="00C26444">
        <w:rPr>
          <w:rFonts w:hint="eastAsia"/>
        </w:rPr>
        <w:t xml:space="preserve"> </w:t>
      </w:r>
      <w:r w:rsidRPr="00C26444">
        <w:rPr>
          <w:rStyle w:val="commandparameter"/>
          <w:rFonts w:hint="eastAsia"/>
        </w:rPr>
        <w:t>instance-name</w:t>
      </w:r>
      <w:r w:rsidRPr="00C26444">
        <w:rPr>
          <w:rFonts w:hint="eastAsia"/>
        </w:rPr>
        <w:t xml:space="preserve"> </w:t>
      </w:r>
      <w:r w:rsidRPr="00C26444">
        <w:rPr>
          <w:rStyle w:val="commandtext"/>
          <w:rFonts w:hint="eastAsia"/>
        </w:rPr>
        <w:t>]</w:t>
      </w:r>
    </w:p>
    <w:p w:rsidR="00B3744F" w:rsidRPr="0088593D" w:rsidRDefault="00B3744F" w:rsidP="00B3744F">
      <w:pPr>
        <w:pStyle w:val="ItemIndent2"/>
        <w:rPr>
          <w:rStyle w:val="commandparameter"/>
        </w:rPr>
      </w:pPr>
      <w:r w:rsidRPr="0088593D">
        <w:rPr>
          <w:rStyle w:val="commandkeywords"/>
          <w:rFonts w:hint="eastAsia"/>
        </w:rPr>
        <w:t>ip</w:t>
      </w:r>
      <w:r w:rsidRPr="0088593D">
        <w:rPr>
          <w:rStyle w:val="commandkeywords"/>
        </w:rPr>
        <w:t xml:space="preserve"> vpn-instance </w:t>
      </w:r>
      <w:r w:rsidRPr="0088593D">
        <w:rPr>
          <w:rStyle w:val="commandparameter"/>
          <w:rFonts w:hint="eastAsia"/>
        </w:rPr>
        <w:t>vpn-instance-name</w:t>
      </w:r>
    </w:p>
    <w:p w:rsidR="00B3744F" w:rsidRPr="0088593D" w:rsidRDefault="00B3744F" w:rsidP="00B3744F">
      <w:pPr>
        <w:pStyle w:val="ItemIndent2"/>
        <w:rPr>
          <w:rStyle w:val="commandparameter"/>
        </w:rPr>
      </w:pPr>
      <w:r w:rsidRPr="0088593D">
        <w:rPr>
          <w:rStyle w:val="commandkeywords"/>
        </w:rPr>
        <w:t xml:space="preserve">address-family ipv6 </w:t>
      </w:r>
      <w:r w:rsidRPr="0088593D">
        <w:rPr>
          <w:rStyle w:val="commandtext"/>
          <w:rFonts w:hint="eastAsia"/>
        </w:rPr>
        <w:t>[</w:t>
      </w:r>
      <w:r w:rsidRPr="0088593D">
        <w:rPr>
          <w:rFonts w:hint="eastAsia"/>
        </w:rPr>
        <w:t xml:space="preserve"> </w:t>
      </w:r>
      <w:r w:rsidRPr="0088593D">
        <w:rPr>
          <w:rStyle w:val="commandkeywords"/>
        </w:rPr>
        <w:t>unicast</w:t>
      </w:r>
      <w:r w:rsidRPr="0088593D">
        <w:rPr>
          <w:rStyle w:val="commandkeywords"/>
          <w:rFonts w:hint="eastAsia"/>
        </w:rPr>
        <w:t xml:space="preserve"> </w:t>
      </w:r>
      <w:r w:rsidRPr="0088593D">
        <w:rPr>
          <w:rStyle w:val="commandtext"/>
          <w:rFonts w:hint="eastAsia"/>
        </w:rPr>
        <w:t>]</w:t>
      </w:r>
    </w:p>
    <w:p w:rsidR="00B3744F" w:rsidRPr="005B5361" w:rsidRDefault="00B3744F" w:rsidP="00B3744F">
      <w:pPr>
        <w:pStyle w:val="ItemStep"/>
        <w:rPr>
          <w:lang w:eastAsia="zh-CN"/>
        </w:rPr>
      </w:pPr>
      <w:r w:rsidRPr="005B5361">
        <w:rPr>
          <w:rFonts w:hint="eastAsia"/>
          <w:lang w:eastAsia="zh-CN"/>
        </w:rPr>
        <w:t>开启</w:t>
      </w:r>
      <w:r w:rsidRPr="005B5361">
        <w:rPr>
          <w:rFonts w:hint="eastAsia"/>
          <w:lang w:eastAsia="zh-CN"/>
        </w:rPr>
        <w:t>VPN</w:t>
      </w:r>
      <w:r w:rsidRPr="005B5361">
        <w:rPr>
          <w:rFonts w:hint="eastAsia"/>
          <w:lang w:eastAsia="zh-CN"/>
        </w:rPr>
        <w:t>引入等价路由功能。</w:t>
      </w:r>
    </w:p>
    <w:p w:rsidR="00B3744F" w:rsidRPr="00C26444" w:rsidRDefault="00B3744F" w:rsidP="00B3744F">
      <w:pPr>
        <w:pStyle w:val="ItemIndent1"/>
        <w:rPr>
          <w:rStyle w:val="commandkeywords"/>
        </w:rPr>
      </w:pPr>
      <w:r w:rsidRPr="00C26444">
        <w:rPr>
          <w:rStyle w:val="commandkeywords"/>
        </w:rPr>
        <w:t>vpn-route cross multipath</w:t>
      </w:r>
    </w:p>
    <w:p w:rsidR="00B3744F" w:rsidRPr="00C26444" w:rsidRDefault="00B3744F" w:rsidP="00B3744F">
      <w:pPr>
        <w:pStyle w:val="ItemIndent1"/>
      </w:pPr>
      <w:r w:rsidRPr="00C26444">
        <w:rPr>
          <w:rFonts w:hint="eastAsia"/>
        </w:rPr>
        <w:t>缺省情况下，</w:t>
      </w:r>
      <w:r w:rsidRPr="00C26444">
        <w:rPr>
          <w:rFonts w:hint="eastAsia"/>
        </w:rPr>
        <w:t>VPN</w:t>
      </w:r>
      <w:r w:rsidRPr="00C26444">
        <w:rPr>
          <w:rFonts w:hint="eastAsia"/>
        </w:rPr>
        <w:t>引入等价路由功能处于关闭状态，</w:t>
      </w:r>
      <w:r w:rsidRPr="00C26444">
        <w:t>对于</w:t>
      </w:r>
      <w:r w:rsidRPr="00C26444">
        <w:rPr>
          <w:rFonts w:hint="eastAsia"/>
        </w:rPr>
        <w:t>前缀和</w:t>
      </w:r>
      <w:r w:rsidRPr="00C26444">
        <w:rPr>
          <w:rFonts w:hint="eastAsia"/>
        </w:rPr>
        <w:t>RD</w:t>
      </w:r>
      <w:r w:rsidRPr="00C26444">
        <w:rPr>
          <w:rFonts w:hint="eastAsia"/>
        </w:rPr>
        <w:t>均相同的多条路由</w:t>
      </w:r>
      <w:r w:rsidRPr="00C26444">
        <w:t>，只会将最优路由</w:t>
      </w:r>
      <w:r w:rsidRPr="00C26444">
        <w:rPr>
          <w:rFonts w:hint="eastAsia"/>
        </w:rPr>
        <w:t>引入</w:t>
      </w:r>
      <w:r w:rsidRPr="00C26444">
        <w:t>到</w:t>
      </w:r>
      <w:r w:rsidRPr="00C26444">
        <w:t>VPN</w:t>
      </w:r>
      <w:r w:rsidRPr="00C26444">
        <w:rPr>
          <w:rFonts w:hint="eastAsia"/>
        </w:rPr>
        <w:t>实例的路由表</w:t>
      </w:r>
      <w:r w:rsidRPr="00C26444">
        <w:t>中</w:t>
      </w:r>
      <w:r w:rsidRPr="00C26444">
        <w:rPr>
          <w:rFonts w:hint="eastAsia"/>
        </w:rPr>
        <w:t>。</w:t>
      </w:r>
    </w:p>
    <w:p w:rsidR="00B3744F" w:rsidRPr="00471E31" w:rsidRDefault="00B3744F" w:rsidP="00AD7D0A">
      <w:pPr>
        <w:pStyle w:val="ItemIndent1"/>
      </w:pPr>
      <w:r w:rsidRPr="0088593D">
        <w:rPr>
          <w:rFonts w:hint="eastAsia"/>
          <w:lang w:eastAsia="zh-CN"/>
        </w:rPr>
        <w:t>BGP IPv6</w:t>
      </w:r>
      <w:r w:rsidRPr="0088593D">
        <w:rPr>
          <w:rFonts w:hint="eastAsia"/>
          <w:lang w:eastAsia="zh-CN"/>
        </w:rPr>
        <w:t>单播地址族视图下配置本命令后，会将多条路由全部引入到公网实例的路由表中。</w:t>
      </w:r>
      <w:commentRangeStart w:id="3809"/>
      <w:r w:rsidRPr="005B5361">
        <w:rPr>
          <w:rFonts w:hint="eastAsia"/>
          <w:lang w:eastAsia="zh-CN"/>
        </w:rPr>
        <w:t>公网实例的详细介绍，请参见“</w:t>
      </w:r>
      <w:r w:rsidRPr="005B5361">
        <w:rPr>
          <w:rFonts w:hint="eastAsia"/>
          <w:lang w:eastAsia="zh-CN"/>
        </w:rPr>
        <w:t>EVPN</w:t>
      </w:r>
      <w:r w:rsidRPr="005B5361">
        <w:rPr>
          <w:rFonts w:hint="eastAsia"/>
          <w:lang w:eastAsia="zh-CN"/>
        </w:rPr>
        <w:t>配置指导”中的“</w:t>
      </w:r>
      <w:r w:rsidRPr="005B5361">
        <w:rPr>
          <w:rFonts w:hint="eastAsia"/>
          <w:lang w:eastAsia="zh-CN"/>
        </w:rPr>
        <w:t>EVPN</w:t>
      </w:r>
      <w:r w:rsidRPr="005B5361">
        <w:rPr>
          <w:rFonts w:hint="eastAsia"/>
          <w:lang w:eastAsia="zh-CN"/>
        </w:rPr>
        <w:t>”。</w:t>
      </w:r>
      <w:commentRangeEnd w:id="3809"/>
      <w:r>
        <w:rPr>
          <w:rStyle w:val="ac"/>
          <w:color w:val="auto"/>
          <w:kern w:val="2"/>
          <w:lang w:eastAsia="zh-CN"/>
        </w:rPr>
        <w:commentReference w:id="3809"/>
      </w:r>
    </w:p>
    <w:p w:rsidR="00140E86" w:rsidRPr="00C26444" w:rsidRDefault="00140E86" w:rsidP="00140E86">
      <w:pPr>
        <w:pStyle w:val="2"/>
      </w:pPr>
      <w:bookmarkStart w:id="3810" w:name="_Ref522526038"/>
      <w:bookmarkStart w:id="3811" w:name="_Toc531095522"/>
      <w:bookmarkStart w:id="3812" w:name="_Toc45106066"/>
      <w:r w:rsidRPr="00C26444">
        <w:rPr>
          <w:rFonts w:hint="eastAsia"/>
        </w:rPr>
        <w:t>配置优先发送指定路由的撤销消息</w:t>
      </w:r>
      <w:bookmarkEnd w:id="3810"/>
      <w:bookmarkEnd w:id="3811"/>
      <w:bookmarkEnd w:id="3812"/>
    </w:p>
    <w:p w:rsidR="00140E86" w:rsidRPr="00C26444" w:rsidRDefault="00140E86" w:rsidP="00140E86">
      <w:pPr>
        <w:pStyle w:val="4"/>
      </w:pPr>
      <w:r w:rsidRPr="00C26444">
        <w:rPr>
          <w:rFonts w:hint="eastAsia"/>
        </w:rPr>
        <w:t>功能简介</w:t>
      </w:r>
    </w:p>
    <w:p w:rsidR="00140E86" w:rsidRPr="00C26444" w:rsidRDefault="00140E86" w:rsidP="00140E86">
      <w:r w:rsidRPr="00C26444">
        <w:rPr>
          <w:rFonts w:hint="eastAsia"/>
        </w:rPr>
        <w:t>当</w:t>
      </w:r>
      <w:r w:rsidRPr="00C26444">
        <w:t>BGP</w:t>
      </w:r>
      <w:r w:rsidRPr="00C26444">
        <w:rPr>
          <w:rFonts w:hint="eastAsia"/>
        </w:rPr>
        <w:t>路由器需要撤销大量路由时，撤销所有的路由会耗费一定时间，导致有些流量不能快速切换到有效路径。对于某些重要的、不希望长时间中断的流量，可以通过本配置，确保</w:t>
      </w:r>
      <w:r w:rsidRPr="00C26444">
        <w:t>BGP</w:t>
      </w:r>
      <w:r w:rsidRPr="00C26444">
        <w:rPr>
          <w:rFonts w:hint="eastAsia"/>
        </w:rPr>
        <w:t>路由器优先发送这些路由的撤销消息，以便将指定流量快速地切换到有效路径上，最大限度地减少流量中断时间。</w:t>
      </w:r>
    </w:p>
    <w:p w:rsidR="00140E86" w:rsidRPr="00C26444" w:rsidRDefault="00140E86" w:rsidP="00140E86">
      <w:pPr>
        <w:pStyle w:val="4"/>
      </w:pPr>
      <w:r w:rsidRPr="00C26444">
        <w:rPr>
          <w:rFonts w:hint="eastAsia"/>
        </w:rPr>
        <w:t>配置步骤</w:t>
      </w:r>
    </w:p>
    <w:p w:rsidR="00140E86" w:rsidRPr="00C26444" w:rsidRDefault="00140E86" w:rsidP="00140E86">
      <w:pPr>
        <w:pStyle w:val="ItemStep"/>
      </w:pPr>
      <w:r w:rsidRPr="00C26444">
        <w:rPr>
          <w:rFonts w:hint="eastAsia"/>
        </w:rPr>
        <w:t>进入系统视图。</w:t>
      </w:r>
    </w:p>
    <w:p w:rsidR="00140E86" w:rsidRPr="00C26444" w:rsidRDefault="00140E86" w:rsidP="00140E86">
      <w:pPr>
        <w:pStyle w:val="ItemIndent1"/>
        <w:rPr>
          <w:rStyle w:val="commandkeywords"/>
        </w:rPr>
      </w:pPr>
      <w:r w:rsidRPr="00C26444">
        <w:rPr>
          <w:rStyle w:val="commandkeywords"/>
          <w:rFonts w:hint="eastAsia"/>
        </w:rPr>
        <w:lastRenderedPageBreak/>
        <w:t>system-view</w:t>
      </w:r>
    </w:p>
    <w:p w:rsidR="00140E86" w:rsidRPr="00C26444" w:rsidRDefault="00140E86" w:rsidP="00140E86">
      <w:pPr>
        <w:pStyle w:val="ItemStep"/>
      </w:pPr>
      <w:r w:rsidRPr="00C26444">
        <w:rPr>
          <w:rFonts w:hint="eastAsia"/>
        </w:rPr>
        <w:t>进入</w:t>
      </w:r>
      <w:r w:rsidRPr="00C26444">
        <w:rPr>
          <w:rFonts w:hint="eastAsia"/>
        </w:rPr>
        <w:t>BGP</w:t>
      </w:r>
      <w:r w:rsidRPr="00C26444">
        <w:rPr>
          <w:rFonts w:hint="eastAsia"/>
        </w:rPr>
        <w:t>实例视图。</w:t>
      </w:r>
    </w:p>
    <w:p w:rsidR="00140E86" w:rsidRPr="00C26444" w:rsidRDefault="00140E86" w:rsidP="00140E86">
      <w:pPr>
        <w:pStyle w:val="ItemIndent1"/>
        <w:rPr>
          <w:rStyle w:val="commandtext"/>
        </w:rPr>
      </w:pPr>
      <w:r w:rsidRPr="00C26444">
        <w:rPr>
          <w:rStyle w:val="commandkeywords"/>
          <w:rFonts w:hint="eastAsia"/>
        </w:rPr>
        <w:t xml:space="preserve">bgp </w:t>
      </w:r>
      <w:r w:rsidRPr="00C26444">
        <w:rPr>
          <w:rStyle w:val="commandparameter"/>
          <w:rFonts w:hint="eastAsia"/>
        </w:rPr>
        <w:t>as-number</w:t>
      </w:r>
      <w:r w:rsidRPr="00C26444">
        <w:t xml:space="preserve"> </w:t>
      </w:r>
      <w:r w:rsidRPr="00C26444">
        <w:rPr>
          <w:rStyle w:val="commandtext"/>
          <w:rFonts w:hint="eastAsia"/>
        </w:rPr>
        <w:t>[</w:t>
      </w:r>
      <w:r w:rsidRPr="00C26444">
        <w:rPr>
          <w:rFonts w:hint="eastAsia"/>
        </w:rPr>
        <w:t xml:space="preserve"> </w:t>
      </w:r>
      <w:r w:rsidRPr="00C26444">
        <w:rPr>
          <w:rStyle w:val="commandkeywords"/>
          <w:rFonts w:hint="eastAsia"/>
        </w:rPr>
        <w:t>instance</w:t>
      </w:r>
      <w:r w:rsidRPr="00C26444">
        <w:rPr>
          <w:rFonts w:hint="eastAsia"/>
        </w:rPr>
        <w:t xml:space="preserve"> </w:t>
      </w:r>
      <w:r w:rsidRPr="00C26444">
        <w:rPr>
          <w:rStyle w:val="commandparameter"/>
          <w:rFonts w:hint="eastAsia"/>
        </w:rPr>
        <w:t>instance-name</w:t>
      </w:r>
      <w:r w:rsidRPr="00C26444">
        <w:rPr>
          <w:rFonts w:hint="eastAsia"/>
        </w:rPr>
        <w:t xml:space="preserve"> </w:t>
      </w:r>
      <w:r w:rsidRPr="00C26444">
        <w:rPr>
          <w:rStyle w:val="commandtext"/>
          <w:rFonts w:hint="eastAsia"/>
        </w:rPr>
        <w:t>]</w:t>
      </w:r>
    </w:p>
    <w:p w:rsidR="00140E86" w:rsidRPr="00B0288E" w:rsidRDefault="00140E86" w:rsidP="00140E86">
      <w:pPr>
        <w:pStyle w:val="ItemStep"/>
        <w:rPr>
          <w:lang w:eastAsia="zh-CN"/>
        </w:rPr>
      </w:pPr>
      <w:r w:rsidRPr="00B0288E">
        <w:rPr>
          <w:rFonts w:hint="eastAsia"/>
          <w:lang w:eastAsia="zh-CN"/>
        </w:rPr>
        <w:t>创建</w:t>
      </w:r>
      <w:r w:rsidRPr="00B0288E">
        <w:rPr>
          <w:rFonts w:hint="eastAsia"/>
          <w:lang w:eastAsia="zh-CN"/>
        </w:rPr>
        <w:t>BGP VPNv</w:t>
      </w:r>
      <w:r>
        <w:rPr>
          <w:rFonts w:hint="eastAsia"/>
          <w:lang w:eastAsia="zh-CN"/>
        </w:rPr>
        <w:t>6</w:t>
      </w:r>
      <w:r w:rsidRPr="00B0288E">
        <w:rPr>
          <w:rFonts w:hint="eastAsia"/>
          <w:lang w:eastAsia="zh-CN"/>
        </w:rPr>
        <w:t>地址族，并进入</w:t>
      </w:r>
      <w:r w:rsidRPr="00B0288E">
        <w:rPr>
          <w:rFonts w:hint="eastAsia"/>
          <w:lang w:eastAsia="zh-CN"/>
        </w:rPr>
        <w:t>BGP VPNv</w:t>
      </w:r>
      <w:r>
        <w:rPr>
          <w:rFonts w:hint="eastAsia"/>
          <w:lang w:eastAsia="zh-CN"/>
        </w:rPr>
        <w:t>6</w:t>
      </w:r>
      <w:r w:rsidRPr="00B0288E">
        <w:rPr>
          <w:rFonts w:hint="eastAsia"/>
          <w:lang w:eastAsia="zh-CN"/>
        </w:rPr>
        <w:t>地址族视图。</w:t>
      </w:r>
    </w:p>
    <w:p w:rsidR="00140E86" w:rsidRPr="00C26444" w:rsidRDefault="00140E86" w:rsidP="00140E86">
      <w:pPr>
        <w:pStyle w:val="ItemIndent1"/>
        <w:rPr>
          <w:rStyle w:val="commandkeywords"/>
        </w:rPr>
      </w:pPr>
      <w:r w:rsidRPr="00C26444">
        <w:rPr>
          <w:rStyle w:val="commandkeywords"/>
        </w:rPr>
        <w:t>address-family vpnv</w:t>
      </w:r>
      <w:r>
        <w:rPr>
          <w:rStyle w:val="commandkeywords"/>
          <w:rFonts w:hint="eastAsia"/>
          <w:lang w:eastAsia="zh-CN"/>
        </w:rPr>
        <w:t>6</w:t>
      </w:r>
    </w:p>
    <w:p w:rsidR="00140E86" w:rsidRPr="00B0288E" w:rsidRDefault="00140E86" w:rsidP="00140E86">
      <w:pPr>
        <w:pStyle w:val="ItemStep"/>
        <w:rPr>
          <w:lang w:eastAsia="zh-CN"/>
        </w:rPr>
      </w:pPr>
      <w:r w:rsidRPr="00B0288E">
        <w:rPr>
          <w:rFonts w:hint="eastAsia"/>
          <w:lang w:eastAsia="zh-CN"/>
        </w:rPr>
        <w:t>配置优先发送指定路由的撤销消息。</w:t>
      </w:r>
    </w:p>
    <w:p w:rsidR="00140E86" w:rsidRPr="00C26444" w:rsidRDefault="00140E86" w:rsidP="00140E86">
      <w:pPr>
        <w:pStyle w:val="ItemIndent1"/>
        <w:rPr>
          <w:rStyle w:val="commandparameter"/>
        </w:rPr>
      </w:pPr>
      <w:r w:rsidRPr="00C26444">
        <w:rPr>
          <w:rStyle w:val="commandkeywords"/>
          <w:rFonts w:hint="eastAsia"/>
        </w:rPr>
        <w:t>update-first route-policy</w:t>
      </w:r>
      <w:r w:rsidRPr="00C26444">
        <w:rPr>
          <w:rStyle w:val="BoldText"/>
          <w:rFonts w:hint="eastAsia"/>
        </w:rPr>
        <w:t xml:space="preserve"> </w:t>
      </w:r>
      <w:r w:rsidRPr="00C26444">
        <w:rPr>
          <w:rStyle w:val="commandparameter"/>
          <w:rFonts w:hint="eastAsia"/>
        </w:rPr>
        <w:t>route-policy-na</w:t>
      </w:r>
      <w:r w:rsidRPr="00C26444">
        <w:rPr>
          <w:rStyle w:val="commandparameter"/>
        </w:rPr>
        <w:t>me</w:t>
      </w:r>
    </w:p>
    <w:p w:rsidR="00140E86" w:rsidRPr="00B56B66" w:rsidRDefault="00140E86" w:rsidP="00140E86">
      <w:pPr>
        <w:pStyle w:val="ItemIndent1"/>
        <w:rPr>
          <w:lang w:eastAsia="zh-CN"/>
        </w:rPr>
      </w:pPr>
      <w:r w:rsidRPr="00B0288E">
        <w:rPr>
          <w:rFonts w:hint="eastAsia"/>
          <w:lang w:eastAsia="zh-CN"/>
        </w:rPr>
        <w:t>缺省情况下，不支持优先发送指定路由的撤销消息。</w:t>
      </w:r>
    </w:p>
    <w:p w:rsidR="00714DF9" w:rsidRDefault="00714DF9" w:rsidP="00DD64CA">
      <w:pPr>
        <w:pStyle w:val="2"/>
      </w:pPr>
      <w:bookmarkStart w:id="3813" w:name="_Toc476255482"/>
      <w:bookmarkStart w:id="3814" w:name="_Toc476257577"/>
      <w:bookmarkStart w:id="3815" w:name="_Toc476259558"/>
      <w:bookmarkStart w:id="3816" w:name="_Toc476255511"/>
      <w:bookmarkStart w:id="3817" w:name="_Toc476257606"/>
      <w:bookmarkStart w:id="3818" w:name="_Toc476259587"/>
      <w:bookmarkStart w:id="3819" w:name="_Ref422821332"/>
      <w:bookmarkStart w:id="3820" w:name="_Toc45106067"/>
      <w:bookmarkEnd w:id="3792"/>
      <w:bookmarkEnd w:id="3813"/>
      <w:bookmarkEnd w:id="3814"/>
      <w:bookmarkEnd w:id="3815"/>
      <w:bookmarkEnd w:id="3816"/>
      <w:bookmarkEnd w:id="3817"/>
      <w:bookmarkEnd w:id="3818"/>
      <w:r w:rsidRPr="00FB68F6">
        <w:rPr>
          <w:rFonts w:hint="eastAsia"/>
        </w:rPr>
        <w:t>使能</w:t>
      </w:r>
      <w:r w:rsidRPr="00FB68F6">
        <w:rPr>
          <w:rFonts w:hint="eastAsia"/>
        </w:rPr>
        <w:t>B</w:t>
      </w:r>
      <w:r w:rsidRPr="00FB68F6">
        <w:t>GP</w:t>
      </w:r>
      <w:r w:rsidRPr="00CA4164">
        <w:rPr>
          <w:rFonts w:hint="eastAsia"/>
        </w:rPr>
        <w:t>的路由抖动日志记录功能</w:t>
      </w:r>
      <w:bookmarkEnd w:id="3819"/>
      <w:bookmarkEnd w:id="3820"/>
    </w:p>
    <w:p w:rsidR="00B56B66" w:rsidRPr="00B56B66" w:rsidRDefault="00B56B66" w:rsidP="00B51350">
      <w:pPr>
        <w:pStyle w:val="4"/>
      </w:pPr>
      <w:r>
        <w:rPr>
          <w:rFonts w:hint="eastAsia"/>
        </w:rPr>
        <w:t>功能简介</w:t>
      </w:r>
    </w:p>
    <w:p w:rsidR="00714DF9" w:rsidRDefault="00714DF9" w:rsidP="00DD64CA">
      <w:r w:rsidRPr="00CA4164">
        <w:rPr>
          <w:rFonts w:hint="eastAsia"/>
        </w:rPr>
        <w:t>使能</w:t>
      </w:r>
      <w:r w:rsidRPr="00CA4164">
        <w:t>BGP</w:t>
      </w:r>
      <w:r>
        <w:rPr>
          <w:rFonts w:hint="eastAsia"/>
        </w:rPr>
        <w:t>的</w:t>
      </w:r>
      <w:r w:rsidRPr="00CA4164">
        <w:rPr>
          <w:rFonts w:hint="eastAsia"/>
        </w:rPr>
        <w:t>路由抖动日志记录功能</w:t>
      </w:r>
      <w:r>
        <w:rPr>
          <w:rFonts w:hint="eastAsia"/>
        </w:rPr>
        <w:t>后</w:t>
      </w:r>
      <w:r w:rsidRPr="00CA4164">
        <w:rPr>
          <w:rFonts w:hint="eastAsia"/>
        </w:rPr>
        <w:t>，当路由发生抖动并满足日志输出条件时会生成路由抖动日志信息。</w:t>
      </w:r>
      <w:r w:rsidRPr="00594BEB">
        <w:rPr>
          <w:rFonts w:hint="eastAsia"/>
        </w:rPr>
        <w:t>生成的</w:t>
      </w:r>
      <w:r>
        <w:rPr>
          <w:rFonts w:hint="eastAsia"/>
        </w:rPr>
        <w:t>日志信息还</w:t>
      </w:r>
      <w:r w:rsidRPr="00594BEB">
        <w:rPr>
          <w:rFonts w:hint="eastAsia"/>
        </w:rPr>
        <w:t>将被发送到设备的信息中心，通过设置信息中心的参数，决定</w:t>
      </w:r>
      <w:r>
        <w:rPr>
          <w:rFonts w:hint="eastAsia"/>
        </w:rPr>
        <w:t>日志信息</w:t>
      </w:r>
      <w:r w:rsidRPr="00594BEB">
        <w:rPr>
          <w:rFonts w:hint="eastAsia"/>
        </w:rPr>
        <w:t>的输出规则（即是否允许输出以及输出方向）。</w:t>
      </w:r>
    </w:p>
    <w:p w:rsidR="00714DF9" w:rsidRDefault="00714DF9" w:rsidP="00DD64CA">
      <w:r w:rsidRPr="00594BEB">
        <w:rPr>
          <w:rFonts w:hint="eastAsia"/>
        </w:rPr>
        <w:t>有关信息中心参数的配置请参见“</w:t>
      </w:r>
      <w:r w:rsidRPr="00AA60C5">
        <w:rPr>
          <w:rFonts w:hint="eastAsia"/>
        </w:rPr>
        <w:t>网络管理和监控</w:t>
      </w:r>
      <w:r>
        <w:rPr>
          <w:rFonts w:hint="eastAsia"/>
        </w:rPr>
        <w:t>配置指导</w:t>
      </w:r>
      <w:r w:rsidRPr="00594BEB">
        <w:rPr>
          <w:rFonts w:hint="eastAsia"/>
        </w:rPr>
        <w:t>”中的“信息中心”。</w:t>
      </w:r>
    </w:p>
    <w:p w:rsidR="00B56B66" w:rsidRDefault="00B56B66" w:rsidP="00B56B66">
      <w:pPr>
        <w:pStyle w:val="4"/>
      </w:pPr>
      <w:r>
        <w:rPr>
          <w:rFonts w:hint="eastAsia"/>
        </w:rPr>
        <w:t>配置步骤</w:t>
      </w:r>
    </w:p>
    <w:p w:rsidR="00B56B66" w:rsidRDefault="00B56B66" w:rsidP="00B56B66">
      <w:pPr>
        <w:pStyle w:val="ItemStep"/>
      </w:pPr>
      <w:r>
        <w:rPr>
          <w:rFonts w:hint="eastAsia"/>
        </w:rPr>
        <w:t>进入系统视图。</w:t>
      </w:r>
    </w:p>
    <w:p w:rsidR="00B56B66" w:rsidRDefault="00B56B66" w:rsidP="00B56B66">
      <w:pPr>
        <w:pStyle w:val="ItemIndent1"/>
        <w:rPr>
          <w:rStyle w:val="commandkeywords"/>
        </w:rPr>
      </w:pPr>
      <w:r w:rsidRPr="00DA2C2B">
        <w:rPr>
          <w:rStyle w:val="commandkeywords"/>
          <w:rFonts w:hint="eastAsia"/>
        </w:rPr>
        <w:t>system-view</w:t>
      </w:r>
    </w:p>
    <w:p w:rsidR="00B56B66" w:rsidRDefault="00B56B66" w:rsidP="00B56B66">
      <w:pPr>
        <w:pStyle w:val="ItemStep"/>
      </w:pPr>
      <w:r>
        <w:rPr>
          <w:rFonts w:hint="eastAsia"/>
        </w:rPr>
        <w:t>进入</w:t>
      </w:r>
      <w:r>
        <w:rPr>
          <w:rFonts w:hint="eastAsia"/>
        </w:rPr>
        <w:t>BGP</w:t>
      </w:r>
      <w:r>
        <w:rPr>
          <w:rFonts w:hint="eastAsia"/>
        </w:rPr>
        <w:t>实例视图。</w:t>
      </w:r>
    </w:p>
    <w:p w:rsidR="00B56B66" w:rsidRDefault="00B56B66" w:rsidP="00B56B66">
      <w:pPr>
        <w:pStyle w:val="ItemIndent1"/>
      </w:pPr>
      <w:r w:rsidRPr="00DA2C2B">
        <w:rPr>
          <w:rStyle w:val="commandkeywords"/>
        </w:rPr>
        <w:t xml:space="preserve">bgp </w:t>
      </w:r>
      <w:r w:rsidRPr="00B56B66">
        <w:rPr>
          <w:rStyle w:val="commandparameter"/>
        </w:rPr>
        <w:t>as-number</w:t>
      </w:r>
      <w:r w:rsidRPr="00B56B66">
        <w:t xml:space="preserve"> </w:t>
      </w:r>
      <w:r w:rsidRPr="00DC197F">
        <w:rPr>
          <w:rStyle w:val="commandtext"/>
          <w:rFonts w:hint="eastAsia"/>
        </w:rPr>
        <w:t>[</w:t>
      </w:r>
      <w:r w:rsidRPr="00B56B66">
        <w:rPr>
          <w:rFonts w:hint="eastAsia"/>
        </w:rPr>
        <w:t xml:space="preserve"> </w:t>
      </w:r>
      <w:r w:rsidRPr="00B56B66">
        <w:rPr>
          <w:rStyle w:val="commandkeywords"/>
          <w:rFonts w:hint="eastAsia"/>
        </w:rPr>
        <w:t>instance</w:t>
      </w:r>
      <w:r w:rsidRPr="00B56B66">
        <w:rPr>
          <w:rFonts w:hint="eastAsia"/>
        </w:rPr>
        <w:t xml:space="preserve"> </w:t>
      </w:r>
      <w:r w:rsidRPr="00B56B66">
        <w:rPr>
          <w:rStyle w:val="commandparameter"/>
          <w:rFonts w:hint="eastAsia"/>
        </w:rPr>
        <w:t>instance-name</w:t>
      </w:r>
      <w:r w:rsidRPr="00B56B66">
        <w:rPr>
          <w:rFonts w:hint="eastAsia"/>
        </w:rPr>
        <w:t xml:space="preserve"> </w:t>
      </w:r>
      <w:r w:rsidRPr="00DC197F">
        <w:rPr>
          <w:rStyle w:val="commandtext"/>
          <w:rFonts w:hint="eastAsia"/>
        </w:rPr>
        <w:t>]</w:t>
      </w:r>
    </w:p>
    <w:p w:rsidR="00B56B66" w:rsidRDefault="00B56B66" w:rsidP="00B56B66">
      <w:pPr>
        <w:pStyle w:val="ItemStep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BGP VPNv6</w:t>
      </w:r>
      <w:r>
        <w:rPr>
          <w:rFonts w:hint="eastAsia"/>
          <w:lang w:eastAsia="zh-CN"/>
        </w:rPr>
        <w:t>地址族视图。</w:t>
      </w:r>
    </w:p>
    <w:p w:rsidR="00B56B66" w:rsidRDefault="00B56B66" w:rsidP="00B56B66">
      <w:pPr>
        <w:pStyle w:val="ItemIndent1"/>
        <w:rPr>
          <w:rStyle w:val="commandkeywords"/>
        </w:rPr>
      </w:pPr>
      <w:r w:rsidRPr="00DA2C2B">
        <w:rPr>
          <w:rStyle w:val="commandkeywords"/>
        </w:rPr>
        <w:t>address-family vpnv</w:t>
      </w:r>
      <w:r w:rsidRPr="00B56B66">
        <w:rPr>
          <w:rStyle w:val="commandkeywords"/>
          <w:rFonts w:hint="eastAsia"/>
        </w:rPr>
        <w:t>6</w:t>
      </w:r>
    </w:p>
    <w:p w:rsidR="00B56B66" w:rsidRDefault="00B56B66" w:rsidP="00B56B66">
      <w:pPr>
        <w:pStyle w:val="ItemStep"/>
        <w:rPr>
          <w:lang w:eastAsia="zh-CN"/>
        </w:rPr>
      </w:pPr>
      <w:r>
        <w:rPr>
          <w:rFonts w:hint="eastAsia"/>
          <w:lang w:eastAsia="zh-CN"/>
        </w:rPr>
        <w:t>使能</w:t>
      </w:r>
      <w:r>
        <w:rPr>
          <w:rFonts w:hint="eastAsia"/>
          <w:lang w:eastAsia="zh-CN"/>
        </w:rPr>
        <w:t>BGP</w:t>
      </w:r>
      <w:r>
        <w:rPr>
          <w:rFonts w:hint="eastAsia"/>
          <w:lang w:eastAsia="zh-CN"/>
        </w:rPr>
        <w:t>的路由抖动日志记录功能。</w:t>
      </w:r>
    </w:p>
    <w:p w:rsidR="00B56B66" w:rsidRDefault="00B56B66" w:rsidP="00B56B66">
      <w:pPr>
        <w:pStyle w:val="ItemIndent1"/>
      </w:pPr>
      <w:r w:rsidRPr="00DA2C2B">
        <w:rPr>
          <w:rStyle w:val="commandkeywords"/>
          <w:rFonts w:hint="eastAsia"/>
        </w:rPr>
        <w:t>log-route-flap</w:t>
      </w:r>
      <w:r w:rsidRPr="00B56B66">
        <w:t xml:space="preserve"> </w:t>
      </w:r>
      <w:r w:rsidRPr="00B56B66">
        <w:rPr>
          <w:rStyle w:val="commandparameter"/>
          <w:rFonts w:hint="eastAsia"/>
        </w:rPr>
        <w:t>monitor-time</w:t>
      </w:r>
      <w:r w:rsidRPr="00B56B66">
        <w:rPr>
          <w:rStyle w:val="commandparameter"/>
        </w:rPr>
        <w:t xml:space="preserve"> </w:t>
      </w:r>
      <w:r w:rsidRPr="00B56B66">
        <w:rPr>
          <w:rStyle w:val="commandparameter"/>
          <w:rFonts w:hint="eastAsia"/>
        </w:rPr>
        <w:t>monitor-count</w:t>
      </w:r>
      <w:r w:rsidRPr="00B56B66">
        <w:rPr>
          <w:rFonts w:hint="eastAsia"/>
        </w:rPr>
        <w:t xml:space="preserve"> </w:t>
      </w:r>
      <w:r w:rsidRPr="00DC197F">
        <w:rPr>
          <w:rStyle w:val="commandtext"/>
          <w:rFonts w:hint="eastAsia"/>
        </w:rPr>
        <w:t>[</w:t>
      </w:r>
      <w:r w:rsidRPr="00B56B66">
        <w:rPr>
          <w:rFonts w:hint="eastAsia"/>
        </w:rPr>
        <w:t xml:space="preserve"> </w:t>
      </w:r>
      <w:r w:rsidRPr="00B56B66">
        <w:rPr>
          <w:rStyle w:val="commandparameter"/>
          <w:rFonts w:hint="eastAsia"/>
        </w:rPr>
        <w:t>log-count-limit</w:t>
      </w:r>
      <w:r w:rsidRPr="00B56B66">
        <w:t xml:space="preserve"> </w:t>
      </w:r>
      <w:r w:rsidRPr="00DC197F">
        <w:rPr>
          <w:rStyle w:val="commandtext"/>
        </w:rPr>
        <w:t>|</w:t>
      </w:r>
      <w:r w:rsidRPr="00B56B66">
        <w:t xml:space="preserve"> </w:t>
      </w:r>
      <w:r w:rsidRPr="00B56B66">
        <w:rPr>
          <w:rStyle w:val="commandkeywords"/>
        </w:rPr>
        <w:t>route-policy</w:t>
      </w:r>
      <w:r w:rsidRPr="00B56B66">
        <w:t xml:space="preserve"> </w:t>
      </w:r>
      <w:r w:rsidRPr="00B56B66">
        <w:rPr>
          <w:rStyle w:val="commandparameter"/>
        </w:rPr>
        <w:t>route-policy-name</w:t>
      </w:r>
      <w:r w:rsidRPr="00B56B66" w:rsidDel="00C5616C">
        <w:rPr>
          <w:rFonts w:hint="eastAsia"/>
        </w:rPr>
        <w:t xml:space="preserve"> </w:t>
      </w:r>
      <w:r w:rsidRPr="00DC197F">
        <w:rPr>
          <w:rStyle w:val="commandtext"/>
        </w:rPr>
        <w:t>]</w:t>
      </w:r>
      <w:r w:rsidRPr="00B56B66">
        <w:rPr>
          <w:rFonts w:hint="eastAsia"/>
        </w:rPr>
        <w:t xml:space="preserve"> </w:t>
      </w:r>
      <w:r w:rsidRPr="00DC197F">
        <w:rPr>
          <w:rStyle w:val="commandtext"/>
          <w:rFonts w:hint="eastAsia"/>
        </w:rPr>
        <w:t>*</w:t>
      </w:r>
    </w:p>
    <w:p w:rsidR="00B56B66" w:rsidRPr="00B56B66" w:rsidRDefault="00B56B66" w:rsidP="00B51350">
      <w:pPr>
        <w:pStyle w:val="ItemIndent1"/>
        <w:rPr>
          <w:lang w:eastAsia="zh-CN"/>
        </w:rPr>
      </w:pPr>
      <w:r w:rsidRPr="00594BEB">
        <w:rPr>
          <w:rFonts w:hint="eastAsia"/>
          <w:lang w:eastAsia="zh-CN"/>
        </w:rPr>
        <w:t>缺省情况下，</w:t>
      </w:r>
      <w:r w:rsidRPr="00B56B66">
        <w:rPr>
          <w:rFonts w:hint="eastAsia"/>
          <w:lang w:eastAsia="zh-CN"/>
        </w:rPr>
        <w:t>BGP</w:t>
      </w:r>
      <w:r w:rsidRPr="00B56B66">
        <w:rPr>
          <w:rFonts w:hint="eastAsia"/>
          <w:lang w:eastAsia="zh-CN"/>
        </w:rPr>
        <w:t>的路由抖动日志记录功能处于关闭状态</w:t>
      </w:r>
      <w:r>
        <w:rPr>
          <w:rFonts w:hint="eastAsia"/>
          <w:lang w:eastAsia="zh-CN"/>
        </w:rPr>
        <w:t>。</w:t>
      </w:r>
    </w:p>
    <w:p w:rsidR="007D7DD4" w:rsidRPr="00D16331" w:rsidRDefault="00427BA2" w:rsidP="00DD64CA">
      <w:pPr>
        <w:pStyle w:val="2"/>
      </w:pPr>
      <w:bookmarkStart w:id="3821" w:name="_Toc476255513"/>
      <w:bookmarkStart w:id="3822" w:name="_Toc476257608"/>
      <w:bookmarkStart w:id="3823" w:name="_Toc476259589"/>
      <w:bookmarkStart w:id="3824" w:name="_Toc476255534"/>
      <w:bookmarkStart w:id="3825" w:name="_Toc476257629"/>
      <w:bookmarkStart w:id="3826" w:name="_Toc476259610"/>
      <w:bookmarkStart w:id="3827" w:name="_Toc326308179"/>
      <w:bookmarkStart w:id="3828" w:name="_Toc326583916"/>
      <w:bookmarkStart w:id="3829" w:name="_Toc326585412"/>
      <w:bookmarkStart w:id="3830" w:name="_Toc326308180"/>
      <w:bookmarkStart w:id="3831" w:name="_Toc326583917"/>
      <w:bookmarkStart w:id="3832" w:name="_Toc326585413"/>
      <w:bookmarkStart w:id="3833" w:name="_Toc326308181"/>
      <w:bookmarkStart w:id="3834" w:name="_Toc326583918"/>
      <w:bookmarkStart w:id="3835" w:name="_Toc326585414"/>
      <w:bookmarkStart w:id="3836" w:name="_Toc275766065"/>
      <w:bookmarkStart w:id="3837" w:name="_Toc275766452"/>
      <w:bookmarkStart w:id="3838" w:name="_Toc275766676"/>
      <w:bookmarkStart w:id="3839" w:name="_Toc275768849"/>
      <w:bookmarkStart w:id="3840" w:name="_Toc277065827"/>
      <w:bookmarkStart w:id="3841" w:name="_Toc308165979"/>
      <w:bookmarkStart w:id="3842" w:name="_Toc45106068"/>
      <w:bookmarkEnd w:id="3821"/>
      <w:bookmarkEnd w:id="3822"/>
      <w:bookmarkEnd w:id="3823"/>
      <w:bookmarkEnd w:id="3824"/>
      <w:bookmarkEnd w:id="3825"/>
      <w:bookmarkEnd w:id="3826"/>
      <w:bookmarkEnd w:id="3827"/>
      <w:bookmarkEnd w:id="3828"/>
      <w:bookmarkEnd w:id="3829"/>
      <w:bookmarkEnd w:id="3830"/>
      <w:bookmarkEnd w:id="3831"/>
      <w:bookmarkEnd w:id="3832"/>
      <w:bookmarkEnd w:id="3833"/>
      <w:bookmarkEnd w:id="3834"/>
      <w:bookmarkEnd w:id="3835"/>
      <w:bookmarkEnd w:id="3836"/>
      <w:bookmarkEnd w:id="3837"/>
      <w:bookmarkEnd w:id="3838"/>
      <w:bookmarkEnd w:id="3839"/>
      <w:bookmarkEnd w:id="3840"/>
      <w:r w:rsidRPr="00D16331">
        <w:rPr>
          <w:rFonts w:hint="eastAsia"/>
        </w:rPr>
        <w:t>IPv6 MPLS L3VPN</w:t>
      </w:r>
      <w:r w:rsidRPr="00D16331">
        <w:rPr>
          <w:rFonts w:hint="eastAsia"/>
        </w:rPr>
        <w:t>显示和维护</w:t>
      </w:r>
      <w:bookmarkEnd w:id="3841"/>
      <w:bookmarkEnd w:id="3842"/>
    </w:p>
    <w:p w:rsidR="007D7DD4" w:rsidRDefault="00427BA2" w:rsidP="00DD64CA">
      <w:pPr>
        <w:pStyle w:val="3"/>
      </w:pPr>
      <w:bookmarkStart w:id="3843" w:name="_Toc308165980"/>
      <w:bookmarkStart w:id="3844" w:name="_Toc45106069"/>
      <w:r w:rsidRPr="007530E2">
        <w:rPr>
          <w:rFonts w:hint="eastAsia"/>
        </w:rPr>
        <w:t>复位</w:t>
      </w:r>
      <w:r w:rsidRPr="007530E2">
        <w:rPr>
          <w:rFonts w:hint="eastAsia"/>
        </w:rPr>
        <w:t>BGP</w:t>
      </w:r>
      <w:bookmarkEnd w:id="3843"/>
      <w:r w:rsidR="00026246">
        <w:rPr>
          <w:rFonts w:hint="eastAsia"/>
        </w:rPr>
        <w:t>会话</w:t>
      </w:r>
      <w:bookmarkEnd w:id="3844"/>
    </w:p>
    <w:p w:rsidR="00427BA2" w:rsidRDefault="00427BA2" w:rsidP="00DD64CA">
      <w:r w:rsidRPr="007530E2">
        <w:rPr>
          <w:rFonts w:hint="eastAsia"/>
        </w:rPr>
        <w:t>当</w:t>
      </w:r>
      <w:r w:rsidRPr="007530E2">
        <w:t>BGP</w:t>
      </w:r>
      <w:r w:rsidRPr="007530E2">
        <w:rPr>
          <w:rFonts w:hint="eastAsia"/>
        </w:rPr>
        <w:t>配置变化后，可以通过软复位或复位</w:t>
      </w:r>
      <w:r w:rsidRPr="007530E2">
        <w:t>BGP</w:t>
      </w:r>
      <w:r w:rsidR="00026246">
        <w:rPr>
          <w:rFonts w:hint="eastAsia"/>
        </w:rPr>
        <w:t>会话</w:t>
      </w:r>
      <w:r w:rsidRPr="007530E2">
        <w:rPr>
          <w:rFonts w:hint="eastAsia"/>
        </w:rPr>
        <w:t>使新的配置生效。</w:t>
      </w:r>
      <w:r w:rsidR="00F92075" w:rsidRPr="007530E2">
        <w:rPr>
          <w:rFonts w:hint="eastAsia"/>
        </w:rPr>
        <w:t>软复位</w:t>
      </w:r>
      <w:r w:rsidR="00F92075">
        <w:rPr>
          <w:rFonts w:hint="eastAsia"/>
        </w:rPr>
        <w:t>BGP</w:t>
      </w:r>
      <w:r w:rsidR="00026246">
        <w:rPr>
          <w:rFonts w:hint="eastAsia"/>
        </w:rPr>
        <w:t>会话</w:t>
      </w:r>
      <w:r w:rsidR="00F92075">
        <w:rPr>
          <w:rFonts w:hint="eastAsia"/>
        </w:rPr>
        <w:t>是指在不断开</w:t>
      </w:r>
      <w:r w:rsidR="00F92075">
        <w:rPr>
          <w:rFonts w:hint="eastAsia"/>
        </w:rPr>
        <w:t>BGP</w:t>
      </w:r>
      <w:r w:rsidR="00F92075">
        <w:rPr>
          <w:rFonts w:hint="eastAsia"/>
        </w:rPr>
        <w:t>邻居关系的情况下，更新</w:t>
      </w:r>
      <w:r w:rsidR="00F92075">
        <w:rPr>
          <w:rFonts w:hint="eastAsia"/>
        </w:rPr>
        <w:t>BGP</w:t>
      </w:r>
      <w:r w:rsidR="00F92075">
        <w:rPr>
          <w:rFonts w:hint="eastAsia"/>
        </w:rPr>
        <w:t>路由信息；</w:t>
      </w:r>
      <w:r w:rsidR="00F92075" w:rsidRPr="007530E2">
        <w:rPr>
          <w:rFonts w:hint="eastAsia"/>
        </w:rPr>
        <w:t>复位</w:t>
      </w:r>
      <w:r w:rsidR="00F92075" w:rsidRPr="007530E2">
        <w:t>BGP</w:t>
      </w:r>
      <w:r w:rsidR="00026246">
        <w:rPr>
          <w:rFonts w:hint="eastAsia"/>
        </w:rPr>
        <w:t>会话</w:t>
      </w:r>
      <w:r w:rsidR="00F92075">
        <w:rPr>
          <w:rFonts w:hint="eastAsia"/>
        </w:rPr>
        <w:t>是指断开并重新建立</w:t>
      </w:r>
      <w:r w:rsidR="00F92075">
        <w:rPr>
          <w:rFonts w:hint="eastAsia"/>
        </w:rPr>
        <w:t>BGP</w:t>
      </w:r>
      <w:r w:rsidR="00F92075">
        <w:rPr>
          <w:rFonts w:hint="eastAsia"/>
        </w:rPr>
        <w:t>邻居关系的情况下，更新</w:t>
      </w:r>
      <w:r w:rsidR="00F92075">
        <w:rPr>
          <w:rFonts w:hint="eastAsia"/>
        </w:rPr>
        <w:t>BGP</w:t>
      </w:r>
      <w:r w:rsidR="00F92075">
        <w:rPr>
          <w:rFonts w:hint="eastAsia"/>
        </w:rPr>
        <w:t>路由信息。</w:t>
      </w:r>
      <w:r w:rsidRPr="007530E2">
        <w:rPr>
          <w:rFonts w:hint="eastAsia"/>
        </w:rPr>
        <w:t>软复位需要</w:t>
      </w:r>
      <w:r w:rsidRPr="007530E2">
        <w:rPr>
          <w:rFonts w:hint="eastAsia"/>
        </w:rPr>
        <w:t>BGP</w:t>
      </w:r>
      <w:r w:rsidRPr="007530E2">
        <w:rPr>
          <w:rFonts w:hint="eastAsia"/>
        </w:rPr>
        <w:t>对等体具备路由刷新能力（支持</w:t>
      </w:r>
      <w:r w:rsidRPr="007530E2">
        <w:rPr>
          <w:rFonts w:hint="eastAsia"/>
        </w:rPr>
        <w:t>ROUTE-REFRESH</w:t>
      </w:r>
      <w:r w:rsidRPr="007530E2">
        <w:rPr>
          <w:rFonts w:hint="eastAsia"/>
        </w:rPr>
        <w:t>消息）。</w:t>
      </w:r>
    </w:p>
    <w:p w:rsidR="00427BA2" w:rsidRPr="007530E2" w:rsidRDefault="00427BA2" w:rsidP="00DD64CA">
      <w:r w:rsidRPr="007530E2">
        <w:rPr>
          <w:rFonts w:hint="eastAsia"/>
        </w:rPr>
        <w:t>请在用户视图下进行下列操作。</w:t>
      </w:r>
      <w:r w:rsidR="00484FA1">
        <w:rPr>
          <w:rFonts w:hint="eastAsia"/>
        </w:rPr>
        <w:t>下表中各命令的详细介绍，请参见“三层技术</w:t>
      </w:r>
      <w:r w:rsidR="00484FA1">
        <w:rPr>
          <w:rFonts w:hint="eastAsia"/>
        </w:rPr>
        <w:t>-IP</w:t>
      </w:r>
      <w:r w:rsidR="00484FA1">
        <w:rPr>
          <w:rFonts w:hint="eastAsia"/>
        </w:rPr>
        <w:t>路由命令参考”中的“</w:t>
      </w:r>
      <w:r w:rsidR="00484FA1">
        <w:rPr>
          <w:rFonts w:hint="eastAsia"/>
        </w:rPr>
        <w:t>BGP</w:t>
      </w:r>
      <w:r w:rsidR="00484FA1">
        <w:rPr>
          <w:rFonts w:hint="eastAsia"/>
        </w:rPr>
        <w:t>”。</w:t>
      </w:r>
    </w:p>
    <w:p w:rsidR="007D7DD4" w:rsidRDefault="00427BA2" w:rsidP="00DD64CA">
      <w:pPr>
        <w:pStyle w:val="TableDescription"/>
      </w:pPr>
      <w:bookmarkStart w:id="3845" w:name="_Toc418944522"/>
      <w:r w:rsidRPr="002D634A">
        <w:rPr>
          <w:rFonts w:hint="eastAsia"/>
        </w:rPr>
        <w:lastRenderedPageBreak/>
        <w:t>复位</w:t>
      </w:r>
      <w:r w:rsidRPr="002D634A">
        <w:rPr>
          <w:rFonts w:hint="eastAsia"/>
        </w:rPr>
        <w:t>BGP</w:t>
      </w:r>
      <w:r w:rsidR="00026246">
        <w:rPr>
          <w:rFonts w:hint="eastAsia"/>
        </w:rPr>
        <w:t>会话</w:t>
      </w:r>
      <w:bookmarkEnd w:id="3845"/>
    </w:p>
    <w:tbl>
      <w:tblPr>
        <w:tblStyle w:val="Table"/>
        <w:tblW w:w="9014" w:type="dxa"/>
        <w:tblLayout w:type="fixed"/>
        <w:tblLook w:val="04A0" w:firstRow="1" w:lastRow="0" w:firstColumn="1" w:lastColumn="0" w:noHBand="0" w:noVBand="1"/>
      </w:tblPr>
      <w:tblGrid>
        <w:gridCol w:w="2992"/>
        <w:gridCol w:w="6022"/>
      </w:tblGrid>
      <w:tr w:rsidR="00AC00F5" w:rsidRPr="007530E2" w:rsidTr="00B126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8"/>
          <w:tblHeader/>
        </w:trPr>
        <w:tc>
          <w:tcPr>
            <w:tcW w:w="2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427BA2" w:rsidRPr="00B421C2" w:rsidRDefault="00427BA2" w:rsidP="00DD64CA">
            <w:pPr>
              <w:pStyle w:val="TableHeading"/>
            </w:pPr>
            <w:r w:rsidRPr="007530E2">
              <w:rPr>
                <w:rFonts w:hint="eastAsia"/>
              </w:rPr>
              <w:t>操作</w:t>
            </w:r>
          </w:p>
        </w:tc>
        <w:tc>
          <w:tcPr>
            <w:tcW w:w="60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427BA2" w:rsidRPr="00B421C2" w:rsidRDefault="00427BA2" w:rsidP="00DD64CA">
            <w:pPr>
              <w:pStyle w:val="TableHeading"/>
            </w:pPr>
            <w:r w:rsidRPr="007530E2">
              <w:rPr>
                <w:rFonts w:hint="eastAsia"/>
              </w:rPr>
              <w:t>命令</w:t>
            </w:r>
          </w:p>
        </w:tc>
      </w:tr>
      <w:tr w:rsidR="00427BA2" w:rsidRPr="007530E2" w:rsidTr="00B12603">
        <w:trPr>
          <w:cantSplit/>
          <w:trHeight w:val="68"/>
        </w:trPr>
        <w:tc>
          <w:tcPr>
            <w:tcW w:w="2992" w:type="dxa"/>
          </w:tcPr>
          <w:p w:rsidR="00427BA2" w:rsidRPr="00B421C2" w:rsidRDefault="00CD3CFD" w:rsidP="00DD64CA">
            <w:pPr>
              <w:pStyle w:val="TableText"/>
            </w:pPr>
            <w:r w:rsidRPr="003336DF">
              <w:rPr>
                <w:rFonts w:hint="eastAsia"/>
              </w:rPr>
              <w:t>手工对</w:t>
            </w:r>
            <w:r w:rsidRPr="00B421C2">
              <w:rPr>
                <w:rFonts w:hint="eastAsia"/>
              </w:rPr>
              <w:t>VPNv6</w:t>
            </w:r>
            <w:r w:rsidRPr="00B421C2">
              <w:rPr>
                <w:rFonts w:hint="eastAsia"/>
              </w:rPr>
              <w:t>地址族下的</w:t>
            </w:r>
            <w:r w:rsidRPr="00B421C2">
              <w:rPr>
                <w:rFonts w:hint="eastAsia"/>
              </w:rPr>
              <w:t>BGP</w:t>
            </w:r>
            <w:r w:rsidRPr="00B421C2">
              <w:rPr>
                <w:rFonts w:hint="eastAsia"/>
              </w:rPr>
              <w:t>会话进行软复位</w:t>
            </w:r>
          </w:p>
        </w:tc>
        <w:tc>
          <w:tcPr>
            <w:tcW w:w="6022" w:type="dxa"/>
          </w:tcPr>
          <w:p w:rsidR="00427BA2" w:rsidRPr="00B421C2" w:rsidRDefault="00CA013D" w:rsidP="00DD64CA">
            <w:pPr>
              <w:pStyle w:val="TableText"/>
            </w:pPr>
            <w:r w:rsidRPr="00DA2C2B">
              <w:rPr>
                <w:rStyle w:val="commandkeywords"/>
              </w:rPr>
              <w:t>refresh bgp</w:t>
            </w:r>
            <w:r w:rsidR="00BA3D2F" w:rsidRPr="00B421C2">
              <w:rPr>
                <w:rFonts w:hint="eastAsia"/>
              </w:rPr>
              <w:t xml:space="preserve"> </w:t>
            </w:r>
            <w:r w:rsidR="00BA3D2F" w:rsidRPr="00DC197F">
              <w:rPr>
                <w:rStyle w:val="commandtext"/>
                <w:rFonts w:hint="eastAsia"/>
              </w:rPr>
              <w:t>[</w:t>
            </w:r>
            <w:r w:rsidR="00BA3D2F" w:rsidRPr="00B421C2">
              <w:rPr>
                <w:rFonts w:hint="eastAsia"/>
              </w:rPr>
              <w:t xml:space="preserve"> </w:t>
            </w:r>
            <w:r w:rsidR="00BA3D2F" w:rsidRPr="00DA2C2B">
              <w:rPr>
                <w:rStyle w:val="commandkeywords"/>
              </w:rPr>
              <w:t>instance</w:t>
            </w:r>
            <w:r w:rsidR="00BA3D2F" w:rsidRPr="00DA2C2B">
              <w:rPr>
                <w:rStyle w:val="commandparameter"/>
                <w:rFonts w:hint="eastAsia"/>
              </w:rPr>
              <w:t xml:space="preserve"> instance-name </w:t>
            </w:r>
            <w:r w:rsidR="00BA3D2F" w:rsidRPr="00DC197F">
              <w:rPr>
                <w:rStyle w:val="commandtext"/>
                <w:rFonts w:hint="eastAsia"/>
              </w:rPr>
              <w:t>]</w:t>
            </w:r>
            <w:r w:rsidRPr="00DA2C2B">
              <w:rPr>
                <w:rStyle w:val="commandkeywords"/>
              </w:rPr>
              <w:t xml:space="preserve"> </w:t>
            </w:r>
            <w:r w:rsidRPr="00DC197F">
              <w:rPr>
                <w:rStyle w:val="commandtext"/>
                <w:rFonts w:hint="eastAsia"/>
              </w:rPr>
              <w:t>{</w:t>
            </w:r>
            <w:r w:rsidRPr="00B421C2">
              <w:rPr>
                <w:rFonts w:hint="eastAsia"/>
              </w:rPr>
              <w:t xml:space="preserve"> </w:t>
            </w:r>
            <w:r w:rsidR="009A5375" w:rsidRPr="00DA2C2B">
              <w:rPr>
                <w:rStyle w:val="commandparameter"/>
              </w:rPr>
              <w:t>ipv4</w:t>
            </w:r>
            <w:r w:rsidRPr="00DA2C2B">
              <w:rPr>
                <w:rStyle w:val="commandparameter"/>
              </w:rPr>
              <w:t>-address</w:t>
            </w:r>
            <w:r w:rsidRPr="00DA2C2B">
              <w:rPr>
                <w:rStyle w:val="commandkeywords"/>
              </w:rPr>
              <w:t xml:space="preserve"> </w:t>
            </w:r>
            <w:r w:rsidR="006D5C0F" w:rsidRPr="00DC197F">
              <w:rPr>
                <w:rStyle w:val="commandtext"/>
              </w:rPr>
              <w:t>[</w:t>
            </w:r>
            <w:r w:rsidR="006D5C0F" w:rsidRPr="00B421C2">
              <w:rPr>
                <w:rFonts w:hint="eastAsia"/>
              </w:rPr>
              <w:t xml:space="preserve"> </w:t>
            </w:r>
            <w:r w:rsidR="006D5C0F" w:rsidRPr="00DA2C2B">
              <w:rPr>
                <w:rStyle w:val="commandparameter"/>
                <w:rFonts w:hint="eastAsia"/>
              </w:rPr>
              <w:t xml:space="preserve">mask-length </w:t>
            </w:r>
            <w:r w:rsidR="006D5C0F" w:rsidRPr="00DC197F">
              <w:rPr>
                <w:rStyle w:val="commandtext"/>
              </w:rPr>
              <w:t>]</w:t>
            </w:r>
            <w:r w:rsidR="006D5C0F" w:rsidRPr="00B421C2">
              <w:rPr>
                <w:rFonts w:hint="eastAsia"/>
              </w:rPr>
              <w:t xml:space="preserve"> </w:t>
            </w:r>
            <w:r w:rsidRPr="00DC197F">
              <w:rPr>
                <w:rStyle w:val="commandtext"/>
              </w:rPr>
              <w:t>|</w:t>
            </w:r>
            <w:r w:rsidRPr="00DA2C2B">
              <w:rPr>
                <w:rStyle w:val="commandparameter"/>
              </w:rPr>
              <w:t xml:space="preserve"> </w:t>
            </w:r>
            <w:r w:rsidRPr="00DA2C2B">
              <w:rPr>
                <w:rStyle w:val="commandkeywords"/>
              </w:rPr>
              <w:t>all</w:t>
            </w:r>
            <w:r w:rsidRPr="00B421C2">
              <w:t xml:space="preserve"> </w:t>
            </w:r>
            <w:r w:rsidRPr="00DC197F">
              <w:rPr>
                <w:rStyle w:val="commandtext"/>
              </w:rPr>
              <w:t>|</w:t>
            </w:r>
            <w:r w:rsidRPr="00B421C2">
              <w:t xml:space="preserve"> </w:t>
            </w:r>
            <w:r w:rsidRPr="00DA2C2B">
              <w:rPr>
                <w:rStyle w:val="commandkeywords"/>
              </w:rPr>
              <w:t xml:space="preserve">external </w:t>
            </w:r>
            <w:r w:rsidRPr="00DC197F">
              <w:rPr>
                <w:rStyle w:val="commandtext"/>
              </w:rPr>
              <w:t>|</w:t>
            </w:r>
            <w:r w:rsidRPr="00B421C2">
              <w:t xml:space="preserve"> </w:t>
            </w:r>
            <w:r w:rsidRPr="00DA2C2B">
              <w:rPr>
                <w:rStyle w:val="commandkeywords"/>
              </w:rPr>
              <w:t>group</w:t>
            </w:r>
            <w:r w:rsidRPr="00B421C2">
              <w:t xml:space="preserve"> </w:t>
            </w:r>
            <w:r w:rsidRPr="00DA2C2B">
              <w:rPr>
                <w:rStyle w:val="commandparameter"/>
              </w:rPr>
              <w:t>group-name</w:t>
            </w:r>
            <w:r w:rsidRPr="00B421C2">
              <w:t xml:space="preserve"> </w:t>
            </w:r>
            <w:r w:rsidRPr="00DC197F">
              <w:rPr>
                <w:rStyle w:val="commandtext"/>
                <w:rFonts w:hint="eastAsia"/>
              </w:rPr>
              <w:t>|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internal</w:t>
            </w:r>
            <w:r w:rsidRPr="00B421C2">
              <w:t xml:space="preserve"> </w:t>
            </w:r>
            <w:r w:rsidRPr="00DC197F">
              <w:rPr>
                <w:rStyle w:val="commandtext"/>
              </w:rPr>
              <w:t>}</w:t>
            </w:r>
            <w:r w:rsidRPr="00B421C2">
              <w:t xml:space="preserve"> </w:t>
            </w:r>
            <w:r w:rsidRPr="00DC197F">
              <w:rPr>
                <w:rStyle w:val="commandtext"/>
              </w:rPr>
              <w:t>{</w:t>
            </w:r>
            <w:r w:rsidRPr="00B421C2">
              <w:t xml:space="preserve"> </w:t>
            </w:r>
            <w:r w:rsidRPr="00DA2C2B">
              <w:rPr>
                <w:rStyle w:val="commandkeywords"/>
              </w:rPr>
              <w:t>export</w:t>
            </w:r>
            <w:r w:rsidRPr="00B421C2">
              <w:rPr>
                <w:rFonts w:hint="eastAsia"/>
              </w:rPr>
              <w:t xml:space="preserve"> </w:t>
            </w:r>
            <w:r w:rsidRPr="00DC197F">
              <w:rPr>
                <w:rStyle w:val="commandtext"/>
              </w:rPr>
              <w:t>|</w:t>
            </w:r>
            <w:r w:rsidRPr="00B421C2">
              <w:t xml:space="preserve"> </w:t>
            </w:r>
            <w:r w:rsidRPr="00DA2C2B">
              <w:rPr>
                <w:rStyle w:val="commandkeywords"/>
              </w:rPr>
              <w:t>import</w:t>
            </w:r>
            <w:r w:rsidRPr="00B421C2">
              <w:t xml:space="preserve"> </w:t>
            </w:r>
            <w:r w:rsidRPr="00DC197F">
              <w:rPr>
                <w:rStyle w:val="commandtext"/>
              </w:rPr>
              <w:t>}</w:t>
            </w:r>
            <w:r w:rsidRPr="00DA2C2B">
              <w:rPr>
                <w:rStyle w:val="commandkeywords"/>
              </w:rPr>
              <w:t xml:space="preserve"> vpnv</w:t>
            </w:r>
            <w:r w:rsidRPr="00DA2C2B">
              <w:rPr>
                <w:rStyle w:val="commandkeywords"/>
                <w:rFonts w:hint="eastAsia"/>
              </w:rPr>
              <w:t>6</w:t>
            </w:r>
          </w:p>
        </w:tc>
      </w:tr>
      <w:tr w:rsidR="00427BA2" w:rsidRPr="007530E2" w:rsidTr="00B12603">
        <w:trPr>
          <w:cantSplit/>
          <w:trHeight w:val="68"/>
        </w:trPr>
        <w:tc>
          <w:tcPr>
            <w:tcW w:w="2992" w:type="dxa"/>
          </w:tcPr>
          <w:p w:rsidR="00427BA2" w:rsidRPr="00B421C2" w:rsidRDefault="00CD3CFD" w:rsidP="00DD64CA">
            <w:pPr>
              <w:pStyle w:val="TableText"/>
            </w:pPr>
            <w:r w:rsidRPr="003336DF">
              <w:rPr>
                <w:rFonts w:hint="eastAsia"/>
              </w:rPr>
              <w:t>复位</w:t>
            </w:r>
            <w:r w:rsidRPr="00B421C2">
              <w:rPr>
                <w:rFonts w:hint="eastAsia"/>
              </w:rPr>
              <w:t>VPNv6</w:t>
            </w:r>
            <w:r w:rsidRPr="00B421C2">
              <w:rPr>
                <w:rFonts w:hint="eastAsia"/>
              </w:rPr>
              <w:t>地址族下的</w:t>
            </w:r>
            <w:r w:rsidRPr="00B421C2">
              <w:rPr>
                <w:rFonts w:hint="eastAsia"/>
              </w:rPr>
              <w:t>BGP</w:t>
            </w:r>
            <w:r w:rsidRPr="00B421C2">
              <w:rPr>
                <w:rFonts w:hint="eastAsia"/>
              </w:rPr>
              <w:t>会话</w:t>
            </w:r>
          </w:p>
        </w:tc>
        <w:tc>
          <w:tcPr>
            <w:tcW w:w="6022" w:type="dxa"/>
          </w:tcPr>
          <w:p w:rsidR="00427BA2" w:rsidRPr="00B421C2" w:rsidRDefault="00CA013D" w:rsidP="00DD64CA">
            <w:pPr>
              <w:pStyle w:val="TableText"/>
            </w:pPr>
            <w:r w:rsidRPr="00DA2C2B">
              <w:rPr>
                <w:rStyle w:val="commandkeywords"/>
              </w:rPr>
              <w:t>reset bgp</w:t>
            </w:r>
            <w:r w:rsidR="00BA3D2F" w:rsidRPr="00B421C2">
              <w:rPr>
                <w:rFonts w:hint="eastAsia"/>
              </w:rPr>
              <w:t xml:space="preserve"> </w:t>
            </w:r>
            <w:r w:rsidR="00BA3D2F" w:rsidRPr="00DC197F">
              <w:rPr>
                <w:rStyle w:val="commandtext"/>
                <w:rFonts w:hint="eastAsia"/>
              </w:rPr>
              <w:t>[</w:t>
            </w:r>
            <w:r w:rsidR="00BA3D2F" w:rsidRPr="00B421C2">
              <w:rPr>
                <w:rFonts w:hint="eastAsia"/>
              </w:rPr>
              <w:t xml:space="preserve"> </w:t>
            </w:r>
            <w:r w:rsidR="00BA3D2F" w:rsidRPr="00DA2C2B">
              <w:rPr>
                <w:rStyle w:val="commandkeywords"/>
              </w:rPr>
              <w:t>instance</w:t>
            </w:r>
            <w:r w:rsidR="00BA3D2F" w:rsidRPr="00DA2C2B">
              <w:rPr>
                <w:rStyle w:val="commandparameter"/>
                <w:rFonts w:hint="eastAsia"/>
              </w:rPr>
              <w:t xml:space="preserve"> instance-name </w:t>
            </w:r>
            <w:r w:rsidR="00BA3D2F" w:rsidRPr="00DC197F">
              <w:rPr>
                <w:rStyle w:val="commandtext"/>
                <w:rFonts w:hint="eastAsia"/>
              </w:rPr>
              <w:t>]</w:t>
            </w:r>
            <w:r w:rsidRPr="00DA2C2B">
              <w:rPr>
                <w:rStyle w:val="commandkeywords"/>
              </w:rPr>
              <w:t xml:space="preserve"> </w:t>
            </w:r>
            <w:r w:rsidRPr="00DC197F">
              <w:rPr>
                <w:rStyle w:val="commandtext"/>
              </w:rPr>
              <w:t>{</w:t>
            </w:r>
            <w:r w:rsidRPr="00B421C2">
              <w:t xml:space="preserve"> </w:t>
            </w:r>
            <w:r w:rsidRPr="00DA2C2B">
              <w:rPr>
                <w:rStyle w:val="commandparameter"/>
                <w:rFonts w:hint="eastAsia"/>
              </w:rPr>
              <w:t>as</w:t>
            </w:r>
            <w:r w:rsidRPr="00DA2C2B">
              <w:rPr>
                <w:rStyle w:val="commandparameter"/>
              </w:rPr>
              <w:t>-</w:t>
            </w:r>
            <w:r w:rsidRPr="00DA2C2B">
              <w:rPr>
                <w:rStyle w:val="commandparameter"/>
                <w:rFonts w:hint="eastAsia"/>
              </w:rPr>
              <w:t>n</w:t>
            </w:r>
            <w:r w:rsidRPr="00DA2C2B">
              <w:rPr>
                <w:rStyle w:val="commandparameter"/>
              </w:rPr>
              <w:t>umber</w:t>
            </w:r>
            <w:r w:rsidRPr="00B421C2">
              <w:t xml:space="preserve"> </w:t>
            </w:r>
            <w:r w:rsidRPr="00DC197F">
              <w:rPr>
                <w:rStyle w:val="commandtext"/>
              </w:rPr>
              <w:t>|</w:t>
            </w:r>
            <w:r w:rsidRPr="00B421C2">
              <w:t xml:space="preserve"> </w:t>
            </w:r>
            <w:r w:rsidR="009A5375" w:rsidRPr="00DA2C2B">
              <w:rPr>
                <w:rStyle w:val="commandparameter"/>
              </w:rPr>
              <w:t>ipv4</w:t>
            </w:r>
            <w:r w:rsidRPr="00DA2C2B">
              <w:rPr>
                <w:rStyle w:val="commandparameter"/>
              </w:rPr>
              <w:t>-address</w:t>
            </w:r>
            <w:r w:rsidRPr="00B421C2">
              <w:t xml:space="preserve"> </w:t>
            </w:r>
            <w:r w:rsidR="006D5C0F" w:rsidRPr="00DC197F">
              <w:rPr>
                <w:rStyle w:val="commandtext"/>
              </w:rPr>
              <w:t>[</w:t>
            </w:r>
            <w:r w:rsidR="006D5C0F" w:rsidRPr="00B421C2">
              <w:rPr>
                <w:rFonts w:hint="eastAsia"/>
              </w:rPr>
              <w:t xml:space="preserve"> </w:t>
            </w:r>
            <w:r w:rsidR="006D5C0F" w:rsidRPr="00DA2C2B">
              <w:rPr>
                <w:rStyle w:val="commandparameter"/>
                <w:rFonts w:hint="eastAsia"/>
              </w:rPr>
              <w:t xml:space="preserve">mask-length </w:t>
            </w:r>
            <w:r w:rsidR="006D5C0F" w:rsidRPr="00DC197F">
              <w:rPr>
                <w:rStyle w:val="commandtext"/>
              </w:rPr>
              <w:t>]</w:t>
            </w:r>
            <w:r w:rsidR="006D5C0F" w:rsidRPr="00B421C2">
              <w:rPr>
                <w:rFonts w:hint="eastAsia"/>
              </w:rPr>
              <w:t xml:space="preserve"> </w:t>
            </w:r>
            <w:r w:rsidRPr="00DC197F">
              <w:rPr>
                <w:rStyle w:val="commandtext"/>
              </w:rPr>
              <w:t>|</w:t>
            </w:r>
            <w:r w:rsidRPr="00B421C2">
              <w:t xml:space="preserve"> </w:t>
            </w:r>
            <w:r w:rsidRPr="00DA2C2B">
              <w:rPr>
                <w:rStyle w:val="commandkeywords"/>
              </w:rPr>
              <w:t>all</w:t>
            </w:r>
            <w:r w:rsidRPr="00B421C2">
              <w:t xml:space="preserve"> </w:t>
            </w:r>
            <w:r w:rsidRPr="00DC197F">
              <w:rPr>
                <w:rStyle w:val="commandtext"/>
                <w:rFonts w:hint="eastAsia"/>
              </w:rPr>
              <w:t>|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external</w:t>
            </w:r>
            <w:r w:rsidRPr="00B421C2">
              <w:t xml:space="preserve"> </w:t>
            </w:r>
            <w:r w:rsidRPr="00DC197F">
              <w:rPr>
                <w:rStyle w:val="commandtext"/>
              </w:rPr>
              <w:t>|</w:t>
            </w:r>
            <w:r w:rsidRPr="00B421C2">
              <w:t xml:space="preserve"> </w:t>
            </w:r>
            <w:r w:rsidRPr="00DA2C2B">
              <w:rPr>
                <w:rStyle w:val="commandkeywords"/>
              </w:rPr>
              <w:t>internal</w:t>
            </w:r>
            <w:r w:rsidRPr="00DA2C2B">
              <w:rPr>
                <w:rStyle w:val="commandkeywords"/>
                <w:rFonts w:hint="eastAsia"/>
              </w:rPr>
              <w:t xml:space="preserve"> </w:t>
            </w:r>
            <w:r w:rsidRPr="00DC197F">
              <w:rPr>
                <w:rStyle w:val="commandtext"/>
                <w:rFonts w:hint="eastAsia"/>
              </w:rPr>
              <w:t>|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group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  <w:rFonts w:hint="eastAsia"/>
              </w:rPr>
              <w:t>group-name</w:t>
            </w:r>
            <w:r w:rsidRPr="00B421C2">
              <w:rPr>
                <w:rFonts w:hint="eastAsia"/>
              </w:rPr>
              <w:t xml:space="preserve"> </w:t>
            </w:r>
            <w:r w:rsidRPr="00DC197F">
              <w:rPr>
                <w:rStyle w:val="commandtext"/>
              </w:rPr>
              <w:t>}</w:t>
            </w:r>
            <w:r w:rsidRPr="00DA2C2B">
              <w:rPr>
                <w:rStyle w:val="commandkeywords"/>
              </w:rPr>
              <w:t xml:space="preserve"> vpnv</w:t>
            </w:r>
            <w:r w:rsidRPr="00DA2C2B">
              <w:rPr>
                <w:rStyle w:val="commandkeywords"/>
                <w:rFonts w:hint="eastAsia"/>
              </w:rPr>
              <w:t>6</w:t>
            </w:r>
          </w:p>
        </w:tc>
      </w:tr>
    </w:tbl>
    <w:p w:rsidR="00427BA2" w:rsidRPr="007530E2" w:rsidRDefault="00427BA2" w:rsidP="00DD64CA"/>
    <w:p w:rsidR="007D7DD4" w:rsidRDefault="00427BA2" w:rsidP="00DD64CA">
      <w:pPr>
        <w:pStyle w:val="3"/>
      </w:pPr>
      <w:bookmarkStart w:id="3846" w:name="_Toc308165981"/>
      <w:bookmarkStart w:id="3847" w:name="_Toc45106070"/>
      <w:r w:rsidRPr="007530E2">
        <w:rPr>
          <w:rFonts w:hint="eastAsia"/>
        </w:rPr>
        <w:t>显示</w:t>
      </w:r>
      <w:r>
        <w:rPr>
          <w:rFonts w:hint="eastAsia"/>
        </w:rPr>
        <w:t>IPv6 MPLS L3VPN</w:t>
      </w:r>
      <w:r w:rsidRPr="007530E2">
        <w:rPr>
          <w:rFonts w:hint="eastAsia"/>
        </w:rPr>
        <w:t>的运行状态</w:t>
      </w:r>
      <w:bookmarkEnd w:id="3846"/>
      <w:bookmarkEnd w:id="3847"/>
    </w:p>
    <w:p w:rsidR="00427BA2" w:rsidRDefault="00427BA2" w:rsidP="00DD64CA">
      <w:r w:rsidRPr="007530E2">
        <w:rPr>
          <w:rFonts w:hint="eastAsia"/>
        </w:rPr>
        <w:t>在完成上述配置后，在任意视图下执行</w:t>
      </w:r>
      <w:r w:rsidRPr="00DA2C2B">
        <w:rPr>
          <w:rStyle w:val="commandkeywords"/>
        </w:rPr>
        <w:t>display</w:t>
      </w:r>
      <w:r w:rsidRPr="007530E2">
        <w:rPr>
          <w:rFonts w:hint="eastAsia"/>
        </w:rPr>
        <w:t>命令可以显示</w:t>
      </w:r>
      <w:r w:rsidRPr="00844753">
        <w:rPr>
          <w:rFonts w:hint="eastAsia"/>
        </w:rPr>
        <w:t>配置后</w:t>
      </w:r>
      <w:r>
        <w:t>IPv6 MPLS L3VPN</w:t>
      </w:r>
      <w:r w:rsidRPr="00844753">
        <w:rPr>
          <w:rFonts w:hint="eastAsia"/>
        </w:rPr>
        <w:t>的运行情况</w:t>
      </w:r>
      <w:r w:rsidRPr="007530E2">
        <w:rPr>
          <w:rFonts w:hint="eastAsia"/>
        </w:rPr>
        <w:t>，通过查看显示信息验证配置的效果。</w:t>
      </w:r>
    </w:p>
    <w:p w:rsidR="002A5CC2" w:rsidRDefault="002A5CC2" w:rsidP="00DD64CA">
      <w:r w:rsidRPr="00DA2C2B">
        <w:rPr>
          <w:rStyle w:val="commandkeywords"/>
        </w:rPr>
        <w:t>display bgp group</w:t>
      </w:r>
      <w:r w:rsidRPr="00B421C2">
        <w:rPr>
          <w:rFonts w:hint="eastAsia"/>
        </w:rPr>
        <w:t xml:space="preserve"> </w:t>
      </w:r>
      <w:r w:rsidRPr="00DA2C2B">
        <w:rPr>
          <w:rStyle w:val="commandkeywords"/>
        </w:rPr>
        <w:t>vpnv</w:t>
      </w:r>
      <w:r w:rsidRPr="00DA2C2B">
        <w:rPr>
          <w:rStyle w:val="commandkeywords"/>
          <w:rFonts w:hint="eastAsia"/>
        </w:rPr>
        <w:t>6</w:t>
      </w:r>
      <w:r w:rsidRPr="00B421C2">
        <w:rPr>
          <w:rFonts w:hint="eastAsia"/>
        </w:rPr>
        <w:t>、</w:t>
      </w:r>
      <w:r w:rsidRPr="00DA2C2B">
        <w:rPr>
          <w:rStyle w:val="commandkeywords"/>
        </w:rPr>
        <w:t>display bgp peer vpnv</w:t>
      </w:r>
      <w:r w:rsidRPr="00DA2C2B">
        <w:rPr>
          <w:rStyle w:val="commandkeywords"/>
          <w:rFonts w:hint="eastAsia"/>
        </w:rPr>
        <w:t>6</w:t>
      </w:r>
      <w:r w:rsidRPr="00B421C2">
        <w:rPr>
          <w:rFonts w:hint="eastAsia"/>
        </w:rPr>
        <w:t>和</w:t>
      </w:r>
      <w:r w:rsidRPr="00DA2C2B">
        <w:rPr>
          <w:rStyle w:val="commandkeywords"/>
          <w:rFonts w:hint="eastAsia"/>
        </w:rPr>
        <w:t>display bgp</w:t>
      </w:r>
      <w:r w:rsidRPr="00DA2C2B">
        <w:rPr>
          <w:rStyle w:val="commandkeywords"/>
        </w:rPr>
        <w:t xml:space="preserve"> </w:t>
      </w:r>
      <w:r w:rsidRPr="00DA2C2B">
        <w:rPr>
          <w:rStyle w:val="commandkeywords"/>
          <w:rFonts w:hint="eastAsia"/>
        </w:rPr>
        <w:t>update-group vpnv6</w:t>
      </w:r>
      <w:r w:rsidRPr="00B421C2">
        <w:rPr>
          <w:rFonts w:hint="eastAsia"/>
        </w:rPr>
        <w:t>命令的详细介绍，请参见“三层技术</w:t>
      </w:r>
      <w:r w:rsidRPr="00B421C2">
        <w:rPr>
          <w:rFonts w:hint="eastAsia"/>
        </w:rPr>
        <w:t>-IP</w:t>
      </w:r>
      <w:r w:rsidRPr="00B421C2">
        <w:rPr>
          <w:rFonts w:hint="eastAsia"/>
        </w:rPr>
        <w:t>路由命令参考”中的“</w:t>
      </w:r>
      <w:r w:rsidRPr="00B421C2">
        <w:rPr>
          <w:rFonts w:hint="eastAsia"/>
        </w:rPr>
        <w:t>BGP</w:t>
      </w:r>
      <w:r w:rsidRPr="00B421C2">
        <w:rPr>
          <w:rFonts w:hint="eastAsia"/>
        </w:rPr>
        <w:t>”。</w:t>
      </w:r>
    </w:p>
    <w:p w:rsidR="007D7DD4" w:rsidRDefault="00427BA2" w:rsidP="00DD64CA">
      <w:pPr>
        <w:pStyle w:val="TableDescription"/>
      </w:pPr>
      <w:bookmarkStart w:id="3848" w:name="_Toc418944523"/>
      <w:r w:rsidRPr="002D634A">
        <w:rPr>
          <w:rFonts w:hint="eastAsia"/>
        </w:rPr>
        <w:t>显示</w:t>
      </w:r>
      <w:r>
        <w:rPr>
          <w:rFonts w:hint="eastAsia"/>
        </w:rPr>
        <w:t>IPv6 MPLS L3VPN</w:t>
      </w:r>
      <w:r w:rsidRPr="002D634A">
        <w:rPr>
          <w:rFonts w:hint="eastAsia"/>
        </w:rPr>
        <w:t>的运行状态</w:t>
      </w:r>
      <w:bookmarkEnd w:id="3848"/>
    </w:p>
    <w:tbl>
      <w:tblPr>
        <w:tblStyle w:val="Table"/>
        <w:tblW w:w="9014" w:type="dxa"/>
        <w:tblLayout w:type="fixed"/>
        <w:tblLook w:val="04A0" w:firstRow="1" w:lastRow="0" w:firstColumn="1" w:lastColumn="0" w:noHBand="0" w:noVBand="1"/>
      </w:tblPr>
      <w:tblGrid>
        <w:gridCol w:w="3638"/>
        <w:gridCol w:w="5376"/>
      </w:tblGrid>
      <w:tr w:rsidR="00AC00F5" w:rsidRPr="007530E2" w:rsidTr="00B126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8"/>
          <w:tblHeader/>
        </w:trPr>
        <w:tc>
          <w:tcPr>
            <w:tcW w:w="36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427BA2" w:rsidRPr="00B421C2" w:rsidRDefault="00427BA2" w:rsidP="00DD64CA">
            <w:pPr>
              <w:pStyle w:val="TableHeading"/>
            </w:pPr>
            <w:r w:rsidRPr="007530E2">
              <w:rPr>
                <w:rFonts w:hint="eastAsia"/>
              </w:rPr>
              <w:t>操作</w:t>
            </w:r>
          </w:p>
        </w:tc>
        <w:tc>
          <w:tcPr>
            <w:tcW w:w="53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427BA2" w:rsidRPr="00B421C2" w:rsidRDefault="00427BA2" w:rsidP="00DD64CA">
            <w:pPr>
              <w:pStyle w:val="TableHeading"/>
            </w:pPr>
            <w:r w:rsidRPr="007530E2">
              <w:rPr>
                <w:rFonts w:hint="eastAsia"/>
              </w:rPr>
              <w:t>命令</w:t>
            </w:r>
          </w:p>
        </w:tc>
      </w:tr>
      <w:tr w:rsidR="00427BA2" w:rsidRPr="007530E2" w:rsidTr="00B12603">
        <w:trPr>
          <w:cantSplit/>
          <w:trHeight w:val="68"/>
        </w:trPr>
        <w:tc>
          <w:tcPr>
            <w:tcW w:w="3619" w:type="dxa"/>
          </w:tcPr>
          <w:p w:rsidR="00427BA2" w:rsidRPr="00B421C2" w:rsidRDefault="00427BA2" w:rsidP="00DD64CA">
            <w:pPr>
              <w:pStyle w:val="TableText"/>
            </w:pPr>
            <w:r>
              <w:rPr>
                <w:rFonts w:hint="eastAsia"/>
              </w:rPr>
              <w:t>显示</w:t>
            </w:r>
            <w:r w:rsidRPr="00B421C2">
              <w:rPr>
                <w:rFonts w:hint="eastAsia"/>
              </w:rPr>
              <w:t>与</w:t>
            </w:r>
            <w:r w:rsidRPr="00B421C2">
              <w:t>VPN</w:t>
            </w:r>
            <w:r w:rsidRPr="00B421C2">
              <w:rPr>
                <w:rFonts w:hint="eastAsia"/>
              </w:rPr>
              <w:t>实例相关联的</w:t>
            </w:r>
            <w:r w:rsidRPr="00B421C2">
              <w:t>IP</w:t>
            </w:r>
            <w:r w:rsidRPr="00B421C2">
              <w:rPr>
                <w:rFonts w:hint="eastAsia"/>
              </w:rPr>
              <w:t>v6</w:t>
            </w:r>
            <w:r w:rsidRPr="00B421C2">
              <w:rPr>
                <w:rFonts w:hint="eastAsia"/>
              </w:rPr>
              <w:t>路由表</w:t>
            </w:r>
            <w:r w:rsidR="00C6266C" w:rsidRPr="00B421C2">
              <w:rPr>
                <w:rFonts w:hint="eastAsia"/>
              </w:rPr>
              <w:t>（本命令的详细介绍请参见“三层技术</w:t>
            </w:r>
            <w:r w:rsidR="00C6266C" w:rsidRPr="00B421C2">
              <w:rPr>
                <w:rFonts w:hint="eastAsia"/>
              </w:rPr>
              <w:t>-IP</w:t>
            </w:r>
            <w:r w:rsidR="00C6266C" w:rsidRPr="00B421C2">
              <w:rPr>
                <w:rFonts w:hint="eastAsia"/>
              </w:rPr>
              <w:t>路由命令参考”中的“</w:t>
            </w:r>
            <w:r w:rsidR="00C6266C" w:rsidRPr="00B421C2">
              <w:rPr>
                <w:rFonts w:hint="eastAsia"/>
              </w:rPr>
              <w:t>IP</w:t>
            </w:r>
            <w:r w:rsidR="00C6266C" w:rsidRPr="00B421C2">
              <w:rPr>
                <w:rFonts w:hint="eastAsia"/>
              </w:rPr>
              <w:t>路由基础命令”）</w:t>
            </w:r>
          </w:p>
        </w:tc>
        <w:tc>
          <w:tcPr>
            <w:tcW w:w="5349" w:type="dxa"/>
          </w:tcPr>
          <w:p w:rsidR="00427BA2" w:rsidRPr="00B421C2" w:rsidRDefault="00427BA2" w:rsidP="00DD64CA">
            <w:pPr>
              <w:pStyle w:val="TableText"/>
            </w:pPr>
            <w:r w:rsidRPr="00DA2C2B">
              <w:rPr>
                <w:rStyle w:val="commandkeywords"/>
              </w:rPr>
              <w:t>display ip</w:t>
            </w:r>
            <w:r w:rsidRPr="00DA2C2B">
              <w:rPr>
                <w:rStyle w:val="commandkeywords"/>
                <w:rFonts w:hint="eastAsia"/>
              </w:rPr>
              <w:t>v6</w:t>
            </w:r>
            <w:r w:rsidRPr="00DA2C2B">
              <w:rPr>
                <w:rStyle w:val="commandkeywords"/>
              </w:rPr>
              <w:t xml:space="preserve"> rout</w:t>
            </w:r>
            <w:r w:rsidRPr="00DA2C2B">
              <w:rPr>
                <w:rStyle w:val="commandkeywords"/>
                <w:rFonts w:hint="eastAsia"/>
              </w:rPr>
              <w:t>ing</w:t>
            </w:r>
            <w:r w:rsidRPr="00DA2C2B">
              <w:rPr>
                <w:rStyle w:val="commandkeywords"/>
              </w:rPr>
              <w:t>-</w:t>
            </w:r>
            <w:r w:rsidRPr="00DA2C2B">
              <w:rPr>
                <w:rStyle w:val="commandkeywords"/>
                <w:rFonts w:hint="eastAsia"/>
              </w:rPr>
              <w:t>table</w:t>
            </w:r>
            <w:r w:rsidRPr="00DA2C2B">
              <w:rPr>
                <w:rStyle w:val="commandkeywords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vpn</w:t>
            </w:r>
            <w:r w:rsidRPr="00DA2C2B">
              <w:rPr>
                <w:rStyle w:val="commandkeywords"/>
              </w:rPr>
              <w:t xml:space="preserve">-instance </w:t>
            </w:r>
            <w:r w:rsidRPr="00DA2C2B">
              <w:rPr>
                <w:rStyle w:val="commandparameter"/>
                <w:rFonts w:hint="eastAsia"/>
              </w:rPr>
              <w:t>vpn</w:t>
            </w:r>
            <w:r w:rsidRPr="00DA2C2B">
              <w:rPr>
                <w:rStyle w:val="commandparameter"/>
              </w:rPr>
              <w:t>-instance-name</w:t>
            </w:r>
            <w:r w:rsidRPr="00B421C2">
              <w:t xml:space="preserve"> </w:t>
            </w:r>
            <w:r w:rsidRPr="00DC197F">
              <w:rPr>
                <w:rStyle w:val="commandtext"/>
              </w:rPr>
              <w:t>[</w:t>
            </w:r>
            <w:r w:rsidRPr="00B421C2">
              <w:t xml:space="preserve"> </w:t>
            </w:r>
            <w:r w:rsidRPr="00DA2C2B">
              <w:rPr>
                <w:rStyle w:val="commandkeywords"/>
              </w:rPr>
              <w:t>verbose</w:t>
            </w:r>
            <w:r w:rsidRPr="00B421C2">
              <w:t xml:space="preserve"> </w:t>
            </w:r>
            <w:r w:rsidRPr="00DC197F">
              <w:rPr>
                <w:rStyle w:val="commandtext"/>
              </w:rPr>
              <w:t>]</w:t>
            </w:r>
          </w:p>
        </w:tc>
      </w:tr>
      <w:tr w:rsidR="00427BA2" w:rsidRPr="007530E2" w:rsidTr="00B12603">
        <w:trPr>
          <w:cantSplit/>
          <w:trHeight w:val="68"/>
        </w:trPr>
        <w:tc>
          <w:tcPr>
            <w:tcW w:w="3619" w:type="dxa"/>
          </w:tcPr>
          <w:p w:rsidR="00427BA2" w:rsidRPr="00B421C2" w:rsidRDefault="00427BA2" w:rsidP="00DD64CA">
            <w:pPr>
              <w:pStyle w:val="TableText"/>
            </w:pPr>
            <w:r>
              <w:rPr>
                <w:rFonts w:hint="eastAsia"/>
              </w:rPr>
              <w:t>显示</w:t>
            </w:r>
            <w:r w:rsidRPr="00B421C2">
              <w:rPr>
                <w:rFonts w:hint="eastAsia"/>
              </w:rPr>
              <w:t>指定</w:t>
            </w:r>
            <w:r w:rsidRPr="00B421C2">
              <w:t>VPN</w:t>
            </w:r>
            <w:r w:rsidRPr="00B421C2">
              <w:rPr>
                <w:rFonts w:hint="eastAsia"/>
              </w:rPr>
              <w:t>实例信息</w:t>
            </w:r>
          </w:p>
        </w:tc>
        <w:tc>
          <w:tcPr>
            <w:tcW w:w="5349" w:type="dxa"/>
          </w:tcPr>
          <w:p w:rsidR="00427BA2" w:rsidRPr="00B421C2" w:rsidRDefault="00427BA2" w:rsidP="00DD64CA">
            <w:pPr>
              <w:pStyle w:val="TableText"/>
            </w:pPr>
            <w:r w:rsidRPr="00DA2C2B">
              <w:rPr>
                <w:rStyle w:val="commandkeywords"/>
              </w:rPr>
              <w:t>display ip vpn-instance</w:t>
            </w:r>
            <w:r w:rsidRPr="00B421C2">
              <w:t xml:space="preserve"> </w:t>
            </w:r>
            <w:r w:rsidRPr="00DC197F">
              <w:rPr>
                <w:rStyle w:val="commandtext"/>
                <w:rFonts w:hint="eastAsia"/>
              </w:rPr>
              <w:t>[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instance-name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vpn-instance-name</w:t>
            </w:r>
            <w:r w:rsidR="000235BF" w:rsidRPr="00DA2C2B">
              <w:rPr>
                <w:rStyle w:val="commandparameter"/>
                <w:rFonts w:hint="eastAsia"/>
              </w:rPr>
              <w:t xml:space="preserve"> </w:t>
            </w:r>
            <w:r w:rsidR="000235BF" w:rsidRPr="0090091B">
              <w:rPr>
                <w:rStyle w:val="commandtext"/>
                <w:rFonts w:hint="eastAsia"/>
              </w:rPr>
              <w:t>|</w:t>
            </w:r>
            <w:r w:rsidR="000235BF">
              <w:rPr>
                <w:rStyle w:val="commandparameter"/>
                <w:rFonts w:hint="eastAsia"/>
              </w:rPr>
              <w:t xml:space="preserve"> </w:t>
            </w:r>
            <w:r w:rsidR="000235BF" w:rsidRPr="0090091B">
              <w:rPr>
                <w:rStyle w:val="commandkeywords"/>
                <w:rFonts w:hint="eastAsia"/>
              </w:rPr>
              <w:t>count</w:t>
            </w:r>
            <w:r w:rsidRPr="00DA2C2B">
              <w:rPr>
                <w:rStyle w:val="commandparameter"/>
                <w:rFonts w:hint="eastAsia"/>
              </w:rPr>
              <w:t xml:space="preserve"> </w:t>
            </w:r>
            <w:r w:rsidRPr="00DC197F">
              <w:rPr>
                <w:rStyle w:val="commandtext"/>
              </w:rPr>
              <w:t>]</w:t>
            </w:r>
          </w:p>
        </w:tc>
      </w:tr>
      <w:tr w:rsidR="00427BA2" w:rsidRPr="007530E2" w:rsidTr="00B12603">
        <w:trPr>
          <w:cantSplit/>
          <w:trHeight w:val="68"/>
        </w:trPr>
        <w:tc>
          <w:tcPr>
            <w:tcW w:w="3619" w:type="dxa"/>
          </w:tcPr>
          <w:p w:rsidR="00427BA2" w:rsidRPr="00B421C2" w:rsidRDefault="00AF2255" w:rsidP="00DD64CA">
            <w:pPr>
              <w:pStyle w:val="TableText"/>
            </w:pPr>
            <w:r>
              <w:rPr>
                <w:rFonts w:hint="eastAsia"/>
              </w:rPr>
              <w:t>显示</w:t>
            </w:r>
            <w:r w:rsidRPr="00B421C2">
              <w:rPr>
                <w:rFonts w:hint="eastAsia"/>
              </w:rPr>
              <w:t>指定</w:t>
            </w:r>
            <w:r w:rsidRPr="00B421C2">
              <w:rPr>
                <w:rFonts w:hint="eastAsia"/>
              </w:rPr>
              <w:t>VPN</w:t>
            </w:r>
            <w:r w:rsidRPr="00B421C2">
              <w:rPr>
                <w:rFonts w:hint="eastAsia"/>
              </w:rPr>
              <w:t>实例的</w:t>
            </w:r>
            <w:r w:rsidRPr="00B421C2">
              <w:rPr>
                <w:rFonts w:hint="eastAsia"/>
              </w:rPr>
              <w:t>IPv6 FIB</w:t>
            </w:r>
            <w:r w:rsidRPr="00B421C2">
              <w:rPr>
                <w:rFonts w:hint="eastAsia"/>
              </w:rPr>
              <w:t>信息</w:t>
            </w:r>
          </w:p>
        </w:tc>
        <w:tc>
          <w:tcPr>
            <w:tcW w:w="5349" w:type="dxa"/>
          </w:tcPr>
          <w:p w:rsidR="00427BA2" w:rsidRPr="00B421C2" w:rsidRDefault="00427BA2" w:rsidP="00DD64CA">
            <w:pPr>
              <w:pStyle w:val="TableText"/>
            </w:pPr>
            <w:r w:rsidRPr="00DA2C2B">
              <w:rPr>
                <w:rStyle w:val="commandkeywords"/>
              </w:rPr>
              <w:t>display</w:t>
            </w:r>
            <w:r w:rsidRPr="00B421C2">
              <w:t xml:space="preserve"> </w:t>
            </w:r>
            <w:r w:rsidRPr="00DA2C2B">
              <w:rPr>
                <w:rStyle w:val="commandkeywords"/>
                <w:rFonts w:hint="eastAsia"/>
              </w:rPr>
              <w:t>ipv6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fib</w:t>
            </w:r>
            <w:r w:rsidRPr="00DA2C2B">
              <w:rPr>
                <w:rStyle w:val="commandkeywords"/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vpn-instance</w:t>
            </w:r>
            <w:r w:rsidRPr="00B421C2">
              <w:t xml:space="preserve"> </w:t>
            </w:r>
            <w:r w:rsidRPr="00DA2C2B">
              <w:rPr>
                <w:rStyle w:val="commandparameter"/>
              </w:rPr>
              <w:t>vpn-instance-name</w:t>
            </w:r>
            <w:r w:rsidRPr="00B421C2">
              <w:rPr>
                <w:rFonts w:hint="eastAsia"/>
              </w:rPr>
              <w:t xml:space="preserve"> </w:t>
            </w:r>
            <w:r w:rsidR="00AF2255" w:rsidRPr="00DC197F">
              <w:rPr>
                <w:rStyle w:val="commandtext"/>
                <w:rFonts w:hint="eastAsia"/>
              </w:rPr>
              <w:t>[</w:t>
            </w:r>
            <w:r w:rsidR="00AF2255"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  <w:rFonts w:hint="eastAsia"/>
              </w:rPr>
              <w:t>ipv6-address</w:t>
            </w:r>
            <w:r w:rsidRPr="00B421C2">
              <w:rPr>
                <w:rFonts w:hint="eastAsia"/>
              </w:rPr>
              <w:t xml:space="preserve"> </w:t>
            </w:r>
            <w:r w:rsidRPr="00DC197F">
              <w:rPr>
                <w:rStyle w:val="commandtext"/>
                <w:rFonts w:hint="eastAsia"/>
              </w:rPr>
              <w:t>[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  <w:rFonts w:hint="eastAsia"/>
              </w:rPr>
              <w:t>prefix</w:t>
            </w:r>
            <w:r w:rsidRPr="00DA2C2B">
              <w:rPr>
                <w:rStyle w:val="commandparameter"/>
              </w:rPr>
              <w:t>-length</w:t>
            </w:r>
            <w:r w:rsidRPr="00B421C2">
              <w:rPr>
                <w:rFonts w:hint="eastAsia"/>
              </w:rPr>
              <w:t xml:space="preserve"> </w:t>
            </w:r>
            <w:r w:rsidRPr="00DC197F">
              <w:rPr>
                <w:rStyle w:val="commandtext"/>
                <w:rFonts w:hint="eastAsia"/>
              </w:rPr>
              <w:t>]</w:t>
            </w:r>
            <w:r w:rsidR="00AF2255" w:rsidRPr="00B421C2">
              <w:rPr>
                <w:rFonts w:hint="eastAsia"/>
              </w:rPr>
              <w:t xml:space="preserve"> </w:t>
            </w:r>
            <w:r w:rsidR="00AF2255" w:rsidRPr="00DC197F">
              <w:rPr>
                <w:rStyle w:val="commandtext"/>
                <w:rFonts w:hint="eastAsia"/>
              </w:rPr>
              <w:t>]</w:t>
            </w:r>
          </w:p>
        </w:tc>
      </w:tr>
      <w:tr w:rsidR="00CA2C63" w:rsidRPr="007530E2" w:rsidTr="00B12603">
        <w:trPr>
          <w:cantSplit/>
          <w:trHeight w:val="68"/>
        </w:trPr>
        <w:tc>
          <w:tcPr>
            <w:tcW w:w="3619" w:type="dxa"/>
          </w:tcPr>
          <w:p w:rsidR="00CA2C63" w:rsidRPr="00B421C2" w:rsidRDefault="00CA2C63" w:rsidP="00DD64CA">
            <w:pPr>
              <w:pStyle w:val="TableText"/>
            </w:pPr>
            <w:r w:rsidRPr="00B12DBB">
              <w:rPr>
                <w:rFonts w:hint="eastAsia"/>
              </w:rPr>
              <w:t>显示</w:t>
            </w:r>
            <w:r w:rsidRPr="00B421C2">
              <w:rPr>
                <w:rFonts w:hint="eastAsia"/>
              </w:rPr>
              <w:t>BGP VPNv6</w:t>
            </w:r>
            <w:r w:rsidRPr="00B421C2">
              <w:rPr>
                <w:rFonts w:hint="eastAsia"/>
              </w:rPr>
              <w:t>对等体组的信息</w:t>
            </w:r>
          </w:p>
        </w:tc>
        <w:tc>
          <w:tcPr>
            <w:tcW w:w="5349" w:type="dxa"/>
          </w:tcPr>
          <w:p w:rsidR="00CA2C63" w:rsidRPr="00B421C2" w:rsidRDefault="00CA2C63" w:rsidP="00DD64CA">
            <w:pPr>
              <w:pStyle w:val="TableText"/>
            </w:pPr>
            <w:r w:rsidRPr="00DA2C2B">
              <w:rPr>
                <w:rStyle w:val="commandkeywords"/>
              </w:rPr>
              <w:t>display bgp</w:t>
            </w:r>
            <w:r w:rsidR="00BA3D2F" w:rsidRPr="00B421C2">
              <w:rPr>
                <w:rFonts w:hint="eastAsia"/>
              </w:rPr>
              <w:t xml:space="preserve"> </w:t>
            </w:r>
            <w:r w:rsidR="00BA3D2F" w:rsidRPr="00DC197F">
              <w:rPr>
                <w:rStyle w:val="commandtext"/>
                <w:rFonts w:hint="eastAsia"/>
              </w:rPr>
              <w:t>[</w:t>
            </w:r>
            <w:r w:rsidR="00BA3D2F" w:rsidRPr="00B421C2">
              <w:rPr>
                <w:rFonts w:hint="eastAsia"/>
              </w:rPr>
              <w:t xml:space="preserve"> </w:t>
            </w:r>
            <w:r w:rsidR="00BA3D2F" w:rsidRPr="00DA2C2B">
              <w:rPr>
                <w:rStyle w:val="commandkeywords"/>
              </w:rPr>
              <w:t>instance</w:t>
            </w:r>
            <w:r w:rsidR="00BA3D2F" w:rsidRPr="00DA2C2B">
              <w:rPr>
                <w:rStyle w:val="commandparameter"/>
                <w:rFonts w:hint="eastAsia"/>
              </w:rPr>
              <w:t xml:space="preserve"> instance-name </w:t>
            </w:r>
            <w:r w:rsidR="00BA3D2F" w:rsidRPr="00DC197F">
              <w:rPr>
                <w:rStyle w:val="commandtext"/>
                <w:rFonts w:hint="eastAsia"/>
              </w:rPr>
              <w:t>]</w:t>
            </w:r>
            <w:r w:rsidRPr="00DA2C2B">
              <w:rPr>
                <w:rStyle w:val="commandkeywords"/>
              </w:rPr>
              <w:t xml:space="preserve"> group vpnv</w:t>
            </w:r>
            <w:r w:rsidRPr="00DA2C2B">
              <w:rPr>
                <w:rStyle w:val="commandkeywords"/>
                <w:rFonts w:hint="eastAsia"/>
              </w:rPr>
              <w:t>6</w:t>
            </w:r>
            <w:r w:rsidRPr="00B421C2">
              <w:t xml:space="preserve"> </w:t>
            </w:r>
            <w:r w:rsidRPr="00DC197F">
              <w:rPr>
                <w:rStyle w:val="commandtext"/>
              </w:rPr>
              <w:t>[</w:t>
            </w:r>
            <w:r w:rsidR="00B90B2A" w:rsidRPr="00B421C2">
              <w:rPr>
                <w:rFonts w:hint="eastAsia"/>
              </w:rPr>
              <w:t xml:space="preserve"> </w:t>
            </w:r>
            <w:r w:rsidR="00B90B2A" w:rsidRPr="00DA2C2B">
              <w:rPr>
                <w:rStyle w:val="commandkeywords"/>
              </w:rPr>
              <w:t>group</w:t>
            </w:r>
            <w:r w:rsidR="00B90B2A" w:rsidRPr="00DA2C2B">
              <w:rPr>
                <w:rStyle w:val="commandkeywords"/>
                <w:rFonts w:hint="eastAsia"/>
              </w:rPr>
              <w:t>-name</w:t>
            </w:r>
            <w:r w:rsidR="00B90B2A" w:rsidRPr="00DA2C2B" w:rsidDel="00B90B2A">
              <w:rPr>
                <w:rStyle w:val="commandkeywords"/>
              </w:rPr>
              <w:t xml:space="preserve"> </w:t>
            </w:r>
            <w:r w:rsidRPr="00DA2C2B">
              <w:rPr>
                <w:rStyle w:val="commandparameter"/>
              </w:rPr>
              <w:t>group-name</w:t>
            </w:r>
            <w:r w:rsidRPr="00B421C2">
              <w:t xml:space="preserve"> </w:t>
            </w:r>
            <w:r w:rsidRPr="00DC197F">
              <w:rPr>
                <w:rStyle w:val="commandtext"/>
              </w:rPr>
              <w:t>]</w:t>
            </w:r>
          </w:p>
        </w:tc>
      </w:tr>
      <w:tr w:rsidR="00427BA2" w:rsidRPr="007530E2" w:rsidTr="00B12603">
        <w:trPr>
          <w:cantSplit/>
          <w:trHeight w:val="68"/>
        </w:trPr>
        <w:tc>
          <w:tcPr>
            <w:tcW w:w="3619" w:type="dxa"/>
          </w:tcPr>
          <w:p w:rsidR="00427BA2" w:rsidRPr="00B421C2" w:rsidRDefault="00427BA2" w:rsidP="00DD64CA">
            <w:pPr>
              <w:pStyle w:val="TableText"/>
            </w:pPr>
            <w:r>
              <w:rPr>
                <w:rFonts w:hint="eastAsia"/>
              </w:rPr>
              <w:t>显示</w:t>
            </w:r>
            <w:r>
              <w:rPr>
                <w:rFonts w:hint="eastAsia"/>
              </w:rPr>
              <w:t>BGP VPNv6</w:t>
            </w:r>
            <w:r>
              <w:rPr>
                <w:rFonts w:hint="eastAsia"/>
              </w:rPr>
              <w:t>对等体的信息</w:t>
            </w:r>
          </w:p>
        </w:tc>
        <w:tc>
          <w:tcPr>
            <w:tcW w:w="5349" w:type="dxa"/>
          </w:tcPr>
          <w:p w:rsidR="00427BA2" w:rsidRPr="00B421C2" w:rsidRDefault="00D23FBF" w:rsidP="00DD64CA">
            <w:pPr>
              <w:pStyle w:val="TableText"/>
            </w:pPr>
            <w:r w:rsidRPr="00DA2C2B">
              <w:rPr>
                <w:rStyle w:val="commandkeywords"/>
              </w:rPr>
              <w:t>display bgp</w:t>
            </w:r>
            <w:r w:rsidR="00BA3D2F" w:rsidRPr="00B421C2">
              <w:rPr>
                <w:rFonts w:hint="eastAsia"/>
              </w:rPr>
              <w:t xml:space="preserve"> </w:t>
            </w:r>
            <w:r w:rsidR="00BA3D2F" w:rsidRPr="00DC197F">
              <w:rPr>
                <w:rStyle w:val="commandtext"/>
                <w:rFonts w:hint="eastAsia"/>
              </w:rPr>
              <w:t>[</w:t>
            </w:r>
            <w:r w:rsidR="00BA3D2F" w:rsidRPr="00B421C2">
              <w:rPr>
                <w:rFonts w:hint="eastAsia"/>
              </w:rPr>
              <w:t xml:space="preserve"> </w:t>
            </w:r>
            <w:r w:rsidR="00BA3D2F" w:rsidRPr="00DA2C2B">
              <w:rPr>
                <w:rStyle w:val="commandkeywords"/>
              </w:rPr>
              <w:t>instance</w:t>
            </w:r>
            <w:r w:rsidR="00BA3D2F" w:rsidRPr="00DA2C2B">
              <w:rPr>
                <w:rStyle w:val="commandparameter"/>
                <w:rFonts w:hint="eastAsia"/>
              </w:rPr>
              <w:t xml:space="preserve"> instance-name </w:t>
            </w:r>
            <w:r w:rsidR="00BA3D2F" w:rsidRPr="00DC197F">
              <w:rPr>
                <w:rStyle w:val="commandtext"/>
                <w:rFonts w:hint="eastAsia"/>
              </w:rPr>
              <w:t>]</w:t>
            </w:r>
            <w:r w:rsidRPr="00DA2C2B">
              <w:rPr>
                <w:rStyle w:val="commandkeywords"/>
              </w:rPr>
              <w:t xml:space="preserve"> peer vpnv</w:t>
            </w:r>
            <w:r w:rsidRPr="00DA2C2B">
              <w:rPr>
                <w:rStyle w:val="commandkeywords"/>
                <w:rFonts w:hint="eastAsia"/>
              </w:rPr>
              <w:t>6</w:t>
            </w:r>
            <w:r w:rsidRPr="00B421C2">
              <w:rPr>
                <w:rFonts w:hint="eastAsia"/>
              </w:rPr>
              <w:t xml:space="preserve"> </w:t>
            </w:r>
            <w:r w:rsidR="00484FA1" w:rsidRPr="00DC197F">
              <w:rPr>
                <w:rStyle w:val="commandtext"/>
              </w:rPr>
              <w:t>[</w:t>
            </w:r>
            <w:r w:rsidR="009A5375">
              <w:rPr>
                <w:rFonts w:hint="eastAsia"/>
              </w:rPr>
              <w:t xml:space="preserve"> </w:t>
            </w:r>
            <w:r w:rsidR="009A5375" w:rsidRPr="00DA2C2B">
              <w:rPr>
                <w:rStyle w:val="commandparameter"/>
              </w:rPr>
              <w:t>ipv4</w:t>
            </w:r>
            <w:r w:rsidR="006D5C0F" w:rsidRPr="00DA2C2B">
              <w:rPr>
                <w:rStyle w:val="commandparameter"/>
              </w:rPr>
              <w:t>-address</w:t>
            </w:r>
            <w:r w:rsidR="006D5C0F" w:rsidRPr="00B421C2">
              <w:rPr>
                <w:rFonts w:hint="eastAsia"/>
              </w:rPr>
              <w:t xml:space="preserve"> </w:t>
            </w:r>
            <w:r w:rsidR="006D5C0F" w:rsidRPr="00DA2C2B">
              <w:rPr>
                <w:rStyle w:val="commandparameter"/>
              </w:rPr>
              <w:t xml:space="preserve">mask-length </w:t>
            </w:r>
            <w:r w:rsidR="006D5C0F" w:rsidRPr="00DC197F">
              <w:rPr>
                <w:rStyle w:val="commandtext"/>
              </w:rPr>
              <w:t>|</w:t>
            </w:r>
            <w:r w:rsidR="006D5C0F" w:rsidRPr="00DA2C2B">
              <w:rPr>
                <w:rStyle w:val="commandparameter"/>
                <w:rFonts w:hint="eastAsia"/>
              </w:rPr>
              <w:t xml:space="preserve"> </w:t>
            </w:r>
            <w:r w:rsidR="00484FA1" w:rsidRPr="00DC197F">
              <w:rPr>
                <w:rStyle w:val="commandtext"/>
              </w:rPr>
              <w:t>{</w:t>
            </w:r>
            <w:r w:rsidR="00484FA1" w:rsidRPr="00B421C2">
              <w:t xml:space="preserve"> </w:t>
            </w:r>
            <w:r w:rsidR="009A5375" w:rsidRPr="00DA2C2B">
              <w:rPr>
                <w:rStyle w:val="commandparameter"/>
              </w:rPr>
              <w:t>ipv4</w:t>
            </w:r>
            <w:r w:rsidR="00484FA1" w:rsidRPr="00DA2C2B">
              <w:rPr>
                <w:rStyle w:val="commandparameter"/>
              </w:rPr>
              <w:t>-address</w:t>
            </w:r>
            <w:r w:rsidR="00484FA1" w:rsidRPr="00DA2C2B">
              <w:rPr>
                <w:rStyle w:val="commandkeywords"/>
                <w:rFonts w:hint="eastAsia"/>
              </w:rPr>
              <w:t xml:space="preserve"> </w:t>
            </w:r>
            <w:r w:rsidR="00484FA1" w:rsidRPr="00DC197F">
              <w:rPr>
                <w:rStyle w:val="commandtext"/>
              </w:rPr>
              <w:t>|</w:t>
            </w:r>
            <w:r w:rsidR="00484FA1" w:rsidRPr="00DA2C2B">
              <w:rPr>
                <w:rStyle w:val="commandkeywords"/>
                <w:rFonts w:hint="eastAsia"/>
              </w:rPr>
              <w:t xml:space="preserve"> group-name</w:t>
            </w:r>
            <w:r w:rsidR="00484FA1" w:rsidRPr="00DA2C2B">
              <w:rPr>
                <w:rStyle w:val="commandparameter"/>
              </w:rPr>
              <w:t xml:space="preserve"> group-name</w:t>
            </w:r>
            <w:r w:rsidR="00484FA1" w:rsidRPr="00B421C2">
              <w:t xml:space="preserve"> </w:t>
            </w:r>
            <w:r w:rsidR="00484FA1" w:rsidRPr="00DC197F">
              <w:rPr>
                <w:rStyle w:val="commandtext"/>
              </w:rPr>
              <w:t>}</w:t>
            </w:r>
            <w:r w:rsidR="00484FA1" w:rsidRPr="00B421C2">
              <w:rPr>
                <w:rFonts w:hint="eastAsia"/>
              </w:rPr>
              <w:t xml:space="preserve"> </w:t>
            </w:r>
            <w:r w:rsidR="00484FA1" w:rsidRPr="00DA2C2B">
              <w:rPr>
                <w:rStyle w:val="commandkeywords"/>
              </w:rPr>
              <w:t xml:space="preserve">log-info </w:t>
            </w:r>
            <w:r w:rsidR="00484FA1" w:rsidRPr="00DC197F">
              <w:rPr>
                <w:rStyle w:val="commandtext"/>
              </w:rPr>
              <w:t>|</w:t>
            </w:r>
            <w:r w:rsidR="00484FA1" w:rsidRPr="00B421C2">
              <w:t xml:space="preserve"> </w:t>
            </w:r>
            <w:r w:rsidR="00484FA1" w:rsidRPr="00DC197F">
              <w:rPr>
                <w:rStyle w:val="commandtext"/>
              </w:rPr>
              <w:t>[</w:t>
            </w:r>
            <w:r w:rsidR="009A5375">
              <w:rPr>
                <w:rFonts w:hint="eastAsia"/>
              </w:rPr>
              <w:t xml:space="preserve"> </w:t>
            </w:r>
            <w:r w:rsidR="009A5375" w:rsidRPr="00DA2C2B">
              <w:rPr>
                <w:rStyle w:val="commandparameter"/>
              </w:rPr>
              <w:t>ipv4</w:t>
            </w:r>
            <w:r w:rsidR="00484FA1" w:rsidRPr="00DA2C2B">
              <w:rPr>
                <w:rStyle w:val="commandparameter"/>
              </w:rPr>
              <w:t>-address</w:t>
            </w:r>
            <w:r w:rsidR="00484FA1" w:rsidRPr="00B421C2">
              <w:t xml:space="preserve"> </w:t>
            </w:r>
            <w:r w:rsidR="00484FA1" w:rsidRPr="00DC197F">
              <w:rPr>
                <w:rStyle w:val="commandtext"/>
              </w:rPr>
              <w:t>]</w:t>
            </w:r>
            <w:r w:rsidR="00484FA1" w:rsidRPr="00DA2C2B">
              <w:rPr>
                <w:rStyle w:val="commandkeywords"/>
              </w:rPr>
              <w:t xml:space="preserve"> verbose</w:t>
            </w:r>
            <w:r w:rsidR="00484FA1" w:rsidRPr="00B421C2">
              <w:t xml:space="preserve"> </w:t>
            </w:r>
            <w:r w:rsidR="00484FA1" w:rsidRPr="00DC197F">
              <w:rPr>
                <w:rStyle w:val="commandtext"/>
              </w:rPr>
              <w:t>]</w:t>
            </w:r>
          </w:p>
        </w:tc>
      </w:tr>
      <w:tr w:rsidR="00427BA2" w:rsidRPr="007530E2" w:rsidTr="00B12603">
        <w:trPr>
          <w:cantSplit/>
          <w:trHeight w:val="68"/>
        </w:trPr>
        <w:tc>
          <w:tcPr>
            <w:tcW w:w="3619" w:type="dxa"/>
          </w:tcPr>
          <w:p w:rsidR="00427BA2" w:rsidRPr="00B421C2" w:rsidRDefault="00427BA2" w:rsidP="00DD64CA">
            <w:pPr>
              <w:pStyle w:val="TableText"/>
            </w:pPr>
            <w:r>
              <w:rPr>
                <w:rFonts w:hint="eastAsia"/>
              </w:rPr>
              <w:t>显示</w:t>
            </w:r>
            <w:r w:rsidRPr="00B421C2">
              <w:rPr>
                <w:rFonts w:hint="eastAsia"/>
              </w:rPr>
              <w:t>BGP VPNv6</w:t>
            </w:r>
            <w:r w:rsidRPr="00B421C2">
              <w:rPr>
                <w:rFonts w:hint="eastAsia"/>
              </w:rPr>
              <w:t>路由信息</w:t>
            </w:r>
          </w:p>
        </w:tc>
        <w:tc>
          <w:tcPr>
            <w:tcW w:w="5349" w:type="dxa"/>
          </w:tcPr>
          <w:p w:rsidR="00C94619" w:rsidRPr="00B421C2" w:rsidRDefault="00A452B5" w:rsidP="00DD64CA">
            <w:pPr>
              <w:pStyle w:val="TableText"/>
            </w:pPr>
            <w:r w:rsidRPr="00DA2C2B">
              <w:rPr>
                <w:rStyle w:val="commandkeywords"/>
              </w:rPr>
              <w:t>display bgp</w:t>
            </w:r>
            <w:r w:rsidRPr="00B421C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[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instance</w:t>
            </w:r>
            <w:r w:rsidRPr="00DA2C2B">
              <w:rPr>
                <w:rStyle w:val="commandparameter"/>
                <w:rFonts w:hint="eastAsia"/>
              </w:rPr>
              <w:t xml:space="preserve"> instance-name </w:t>
            </w:r>
            <w:r w:rsidRPr="00DD7F94">
              <w:rPr>
                <w:rStyle w:val="commandtext"/>
                <w:rFonts w:hint="eastAsia"/>
              </w:rPr>
              <w:t>]</w:t>
            </w:r>
            <w:r w:rsidRPr="00DA2C2B">
              <w:rPr>
                <w:rStyle w:val="commandkeywords"/>
              </w:rPr>
              <w:t xml:space="preserve"> r</w:t>
            </w:r>
            <w:r w:rsidRPr="00DA2C2B">
              <w:rPr>
                <w:rStyle w:val="commandkeywords"/>
                <w:rFonts w:hint="eastAsia"/>
              </w:rPr>
              <w:t xml:space="preserve">outing-table vpnv6 </w:t>
            </w:r>
            <w:r w:rsidRPr="00DD7F94">
              <w:rPr>
                <w:rStyle w:val="commandtext"/>
              </w:rPr>
              <w:t>[</w:t>
            </w:r>
            <w:r w:rsidRPr="00DA2C2B">
              <w:rPr>
                <w:rStyle w:val="commandkeywords"/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[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route-distinguisher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  <w:rFonts w:hint="eastAsia"/>
              </w:rPr>
              <w:t>route-distinguisher</w:t>
            </w:r>
            <w:r w:rsidRPr="00DA2C2B">
              <w:rPr>
                <w:rStyle w:val="commandkeywords"/>
                <w:rFonts w:hint="eastAsia"/>
              </w:rPr>
              <w:t xml:space="preserve"> </w:t>
            </w:r>
            <w:r w:rsidRPr="00DD7F94">
              <w:rPr>
                <w:rStyle w:val="commandtext"/>
              </w:rPr>
              <w:t>]</w:t>
            </w:r>
            <w:r w:rsidRPr="00DA2C2B">
              <w:rPr>
                <w:rStyle w:val="commandkeywords"/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[</w:t>
            </w:r>
            <w:r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ipv</w:t>
            </w:r>
            <w:r w:rsidRPr="00DA2C2B">
              <w:rPr>
                <w:rStyle w:val="commandparameter"/>
                <w:rFonts w:hint="eastAsia"/>
              </w:rPr>
              <w:t>6</w:t>
            </w:r>
            <w:r w:rsidRPr="00DA2C2B">
              <w:rPr>
                <w:rStyle w:val="commandparameter"/>
              </w:rPr>
              <w:t>-</w:t>
            </w:r>
            <w:r w:rsidRPr="00DA2C2B">
              <w:rPr>
                <w:rStyle w:val="commandparameter"/>
                <w:rFonts w:hint="eastAsia"/>
              </w:rPr>
              <w:t>address prefix</w:t>
            </w:r>
            <w:r w:rsidRPr="00DA2C2B">
              <w:rPr>
                <w:rStyle w:val="commandparameter"/>
              </w:rPr>
              <w:t>-length</w:t>
            </w:r>
            <w:r w:rsidRPr="00B421C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[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advertise-info</w:t>
            </w:r>
            <w:r w:rsidRPr="00DA2C2B">
              <w:rPr>
                <w:rStyle w:val="commandkeywords"/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]</w:t>
            </w:r>
            <w:r w:rsidRPr="00B421C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|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 xml:space="preserve">as-path-acl </w:t>
            </w:r>
            <w:r w:rsidRPr="00DA2C2B">
              <w:rPr>
                <w:rStyle w:val="commandparameter"/>
              </w:rPr>
              <w:t>as-path-acl-number</w:t>
            </w:r>
            <w:r w:rsidRPr="00DA2C2B">
              <w:rPr>
                <w:rStyle w:val="commandparameter"/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|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 xml:space="preserve">community-list </w:t>
            </w:r>
            <w:r w:rsidRPr="00DD7F94">
              <w:rPr>
                <w:rStyle w:val="commandtext"/>
                <w:rFonts w:hint="eastAsia"/>
              </w:rPr>
              <w:t>{</w:t>
            </w:r>
            <w:r w:rsidRPr="00DA2C2B">
              <w:rPr>
                <w:rStyle w:val="commandparameter"/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{</w:t>
            </w:r>
            <w:r w:rsidRPr="00DA2C2B">
              <w:rPr>
                <w:rStyle w:val="commandparameter"/>
                <w:rFonts w:hint="eastAsia"/>
              </w:rPr>
              <w:t xml:space="preserve"> basic-community-list-number</w:t>
            </w:r>
            <w:r w:rsidRPr="00B421C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|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  <w:rFonts w:hint="eastAsia"/>
              </w:rPr>
              <w:t>comm-list-name</w:t>
            </w:r>
            <w:r w:rsidRPr="00B421C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}</w:t>
            </w:r>
            <w:r w:rsidRPr="00B421C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[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whole-match</w:t>
            </w:r>
            <w:r w:rsidRPr="00B421C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]</w:t>
            </w:r>
            <w:r w:rsidRPr="00B421C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|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  <w:rFonts w:hint="eastAsia"/>
              </w:rPr>
              <w:t>adv-community-list-number</w:t>
            </w:r>
            <w:r w:rsidRPr="00B421C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}</w:t>
            </w:r>
            <w:r w:rsidRPr="00B421C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]</w:t>
            </w:r>
            <w:r w:rsidRPr="00B421C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|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 xml:space="preserve">peer </w:t>
            </w:r>
            <w:r w:rsidRPr="00756246">
              <w:rPr>
                <w:rStyle w:val="commandtext"/>
                <w:rFonts w:hint="eastAsia"/>
              </w:rPr>
              <w:t>{</w:t>
            </w:r>
            <w:r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ipv4</w:t>
            </w:r>
            <w:r w:rsidRPr="00DA2C2B">
              <w:rPr>
                <w:rStyle w:val="commandparameter"/>
                <w:rFonts w:hint="eastAsia"/>
              </w:rPr>
              <w:t>-address</w:t>
            </w:r>
            <w:r>
              <w:rPr>
                <w:rStyle w:val="commandparameter"/>
                <w:rFonts w:hint="eastAsia"/>
              </w:rPr>
              <w:t xml:space="preserve"> | </w:t>
            </w:r>
            <w:r w:rsidRPr="00CB4387">
              <w:rPr>
                <w:rStyle w:val="commandparameter"/>
                <w:rFonts w:hint="eastAsia"/>
              </w:rPr>
              <w:t>ipv6-address</w:t>
            </w:r>
            <w:r>
              <w:rPr>
                <w:rStyle w:val="commandparameter"/>
                <w:rFonts w:hint="eastAsia"/>
              </w:rPr>
              <w:t xml:space="preserve"> </w:t>
            </w:r>
            <w:r w:rsidRPr="00756246">
              <w:rPr>
                <w:rStyle w:val="commandtext"/>
                <w:rFonts w:hint="eastAsia"/>
              </w:rPr>
              <w:t>}</w:t>
            </w:r>
            <w:r w:rsidRPr="00B421C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{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advertised-routes</w:t>
            </w:r>
            <w:r w:rsidRPr="00B421C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|</w:t>
            </w:r>
            <w:r w:rsidRPr="00DA2C2B">
              <w:rPr>
                <w:rStyle w:val="commandkeywords"/>
                <w:rFonts w:hint="eastAsia"/>
              </w:rPr>
              <w:t xml:space="preserve"> received-routes </w:t>
            </w:r>
            <w:r w:rsidRPr="00DD7F94">
              <w:rPr>
                <w:rStyle w:val="commandtext"/>
              </w:rPr>
              <w:t>}</w:t>
            </w:r>
            <w:r w:rsidRPr="00B421C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[</w:t>
            </w:r>
            <w:r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ipv</w:t>
            </w:r>
            <w:r w:rsidRPr="00DA2C2B">
              <w:rPr>
                <w:rStyle w:val="commandparameter"/>
                <w:rFonts w:hint="eastAsia"/>
              </w:rPr>
              <w:t>6-address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  <w:rFonts w:hint="eastAsia"/>
              </w:rPr>
              <w:t>prefix</w:t>
            </w:r>
            <w:r w:rsidRPr="00DA2C2B">
              <w:rPr>
                <w:rStyle w:val="commandparameter"/>
              </w:rPr>
              <w:t>-length</w:t>
            </w:r>
            <w:r w:rsidRPr="00B421C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|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statistics</w:t>
            </w:r>
            <w:r w:rsidRPr="00B421C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]</w:t>
            </w:r>
            <w:r w:rsidRPr="00B421C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|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 xml:space="preserve">statistics </w:t>
            </w:r>
            <w:r w:rsidRPr="00DD7F94">
              <w:rPr>
                <w:rStyle w:val="commandtext"/>
                <w:rFonts w:hint="eastAsia"/>
              </w:rPr>
              <w:t>]</w:t>
            </w:r>
          </w:p>
        </w:tc>
      </w:tr>
      <w:tr w:rsidR="007758E6" w:rsidRPr="007530E2" w:rsidTr="00B12603">
        <w:trPr>
          <w:cantSplit/>
          <w:trHeight w:val="68"/>
        </w:trPr>
        <w:tc>
          <w:tcPr>
            <w:tcW w:w="3619" w:type="dxa"/>
          </w:tcPr>
          <w:p w:rsidR="007758E6" w:rsidRPr="00B421C2" w:rsidRDefault="007758E6" w:rsidP="00DD64CA">
            <w:pPr>
              <w:pStyle w:val="TableText"/>
            </w:pPr>
            <w:r>
              <w:rPr>
                <w:rFonts w:hint="eastAsia"/>
              </w:rPr>
              <w:t>显示所有</w:t>
            </w:r>
            <w:r w:rsidRPr="00B421C2">
              <w:rPr>
                <w:rFonts w:hint="eastAsia"/>
              </w:rPr>
              <w:t>BGP VPNv6</w:t>
            </w:r>
            <w:r w:rsidRPr="00B421C2">
              <w:rPr>
                <w:rFonts w:hint="eastAsia"/>
              </w:rPr>
              <w:t>路由的入标签信息</w:t>
            </w:r>
          </w:p>
        </w:tc>
        <w:tc>
          <w:tcPr>
            <w:tcW w:w="5349" w:type="dxa"/>
          </w:tcPr>
          <w:p w:rsidR="007758E6" w:rsidRPr="00B421C2" w:rsidRDefault="007758E6" w:rsidP="00DD64CA">
            <w:pPr>
              <w:pStyle w:val="TableText"/>
            </w:pPr>
            <w:r w:rsidRPr="00DA2C2B">
              <w:rPr>
                <w:rStyle w:val="commandkeywords"/>
              </w:rPr>
              <w:t>display bgp</w:t>
            </w:r>
            <w:r w:rsidR="00BA3D2F" w:rsidRPr="00B421C2">
              <w:rPr>
                <w:rFonts w:hint="eastAsia"/>
              </w:rPr>
              <w:t xml:space="preserve"> </w:t>
            </w:r>
            <w:r w:rsidR="00BA3D2F" w:rsidRPr="00DD7F94">
              <w:rPr>
                <w:rStyle w:val="commandtext"/>
                <w:rFonts w:hint="eastAsia"/>
              </w:rPr>
              <w:t>[</w:t>
            </w:r>
            <w:r w:rsidR="00BA3D2F" w:rsidRPr="00B421C2">
              <w:rPr>
                <w:rFonts w:hint="eastAsia"/>
              </w:rPr>
              <w:t xml:space="preserve"> </w:t>
            </w:r>
            <w:r w:rsidR="00BA3D2F" w:rsidRPr="00DA2C2B">
              <w:rPr>
                <w:rStyle w:val="commandkeywords"/>
              </w:rPr>
              <w:t>instance</w:t>
            </w:r>
            <w:r w:rsidR="00BA3D2F" w:rsidRPr="00DA2C2B">
              <w:rPr>
                <w:rStyle w:val="commandparameter"/>
                <w:rFonts w:hint="eastAsia"/>
              </w:rPr>
              <w:t xml:space="preserve"> instance-name </w:t>
            </w:r>
            <w:r w:rsidR="00BA3D2F" w:rsidRPr="00DD7F94">
              <w:rPr>
                <w:rStyle w:val="commandtext"/>
                <w:rFonts w:hint="eastAsia"/>
              </w:rPr>
              <w:t>]</w:t>
            </w:r>
            <w:r w:rsidRPr="00B421C2">
              <w:t xml:space="preserve"> </w:t>
            </w:r>
            <w:r w:rsidRPr="00DA2C2B">
              <w:rPr>
                <w:rStyle w:val="commandkeywords"/>
              </w:rPr>
              <w:t>routing-table</w:t>
            </w:r>
            <w:r w:rsidRPr="00DA2C2B">
              <w:rPr>
                <w:rStyle w:val="commandkeywords"/>
                <w:rFonts w:hint="eastAsia"/>
              </w:rPr>
              <w:t xml:space="preserve"> vpnv6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in</w:t>
            </w:r>
            <w:r w:rsidRPr="00DA2C2B">
              <w:rPr>
                <w:rStyle w:val="commandkeywords"/>
              </w:rPr>
              <w:t>label</w:t>
            </w:r>
          </w:p>
        </w:tc>
      </w:tr>
      <w:tr w:rsidR="007758E6" w:rsidRPr="007530E2" w:rsidTr="00B12603">
        <w:trPr>
          <w:cantSplit/>
          <w:trHeight w:val="68"/>
        </w:trPr>
        <w:tc>
          <w:tcPr>
            <w:tcW w:w="3619" w:type="dxa"/>
          </w:tcPr>
          <w:p w:rsidR="007758E6" w:rsidRPr="00B421C2" w:rsidRDefault="007758E6" w:rsidP="00DD64CA">
            <w:pPr>
              <w:pStyle w:val="TableText"/>
            </w:pPr>
            <w:r>
              <w:rPr>
                <w:rFonts w:hint="eastAsia"/>
              </w:rPr>
              <w:t>显示所有</w:t>
            </w:r>
            <w:r w:rsidRPr="00B421C2">
              <w:rPr>
                <w:rFonts w:hint="eastAsia"/>
              </w:rPr>
              <w:t>BGP VPNv6</w:t>
            </w:r>
            <w:r w:rsidRPr="00B421C2">
              <w:rPr>
                <w:rFonts w:hint="eastAsia"/>
              </w:rPr>
              <w:t>路由的出标签信息</w:t>
            </w:r>
          </w:p>
        </w:tc>
        <w:tc>
          <w:tcPr>
            <w:tcW w:w="5349" w:type="dxa"/>
          </w:tcPr>
          <w:p w:rsidR="007758E6" w:rsidRPr="00B421C2" w:rsidRDefault="007758E6" w:rsidP="00DD64CA">
            <w:pPr>
              <w:pStyle w:val="TableText"/>
            </w:pPr>
            <w:r w:rsidRPr="00DA2C2B">
              <w:rPr>
                <w:rStyle w:val="commandkeywords"/>
              </w:rPr>
              <w:t>display bgp</w:t>
            </w:r>
            <w:r w:rsidR="00BA3D2F" w:rsidRPr="00B421C2">
              <w:rPr>
                <w:rFonts w:hint="eastAsia"/>
              </w:rPr>
              <w:t xml:space="preserve"> </w:t>
            </w:r>
            <w:r w:rsidR="00BA3D2F" w:rsidRPr="00DD7F94">
              <w:rPr>
                <w:rStyle w:val="commandtext"/>
                <w:rFonts w:hint="eastAsia"/>
              </w:rPr>
              <w:t>[</w:t>
            </w:r>
            <w:r w:rsidR="00BA3D2F" w:rsidRPr="00B421C2">
              <w:rPr>
                <w:rFonts w:hint="eastAsia"/>
              </w:rPr>
              <w:t xml:space="preserve"> </w:t>
            </w:r>
            <w:r w:rsidR="00BA3D2F" w:rsidRPr="00DA2C2B">
              <w:rPr>
                <w:rStyle w:val="commandkeywords"/>
              </w:rPr>
              <w:t>instance</w:t>
            </w:r>
            <w:r w:rsidR="00BA3D2F" w:rsidRPr="00DA2C2B">
              <w:rPr>
                <w:rStyle w:val="commandparameter"/>
                <w:rFonts w:hint="eastAsia"/>
              </w:rPr>
              <w:t xml:space="preserve"> instance-name </w:t>
            </w:r>
            <w:r w:rsidR="00BA3D2F" w:rsidRPr="00DD7F94">
              <w:rPr>
                <w:rStyle w:val="commandtext"/>
                <w:rFonts w:hint="eastAsia"/>
              </w:rPr>
              <w:t>]</w:t>
            </w:r>
            <w:r w:rsidRPr="00B421C2">
              <w:t xml:space="preserve"> </w:t>
            </w:r>
            <w:r w:rsidRPr="00DA2C2B">
              <w:rPr>
                <w:rStyle w:val="commandkeywords"/>
              </w:rPr>
              <w:t xml:space="preserve">routing-table </w:t>
            </w:r>
            <w:r w:rsidRPr="00DA2C2B">
              <w:rPr>
                <w:rStyle w:val="commandkeywords"/>
                <w:rFonts w:hint="eastAsia"/>
              </w:rPr>
              <w:t>vpnv6</w:t>
            </w:r>
            <w:r w:rsidRPr="00B421C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outlabel</w:t>
            </w:r>
          </w:p>
        </w:tc>
      </w:tr>
      <w:tr w:rsidR="009112A2" w:rsidRPr="007530E2" w:rsidTr="00B12603">
        <w:trPr>
          <w:cantSplit/>
          <w:trHeight w:val="68"/>
        </w:trPr>
        <w:tc>
          <w:tcPr>
            <w:tcW w:w="3619" w:type="dxa"/>
          </w:tcPr>
          <w:p w:rsidR="009112A2" w:rsidRPr="009112A2" w:rsidRDefault="009112A2" w:rsidP="00DD64CA">
            <w:pPr>
              <w:pStyle w:val="TableText"/>
            </w:pPr>
            <w:r w:rsidRPr="00A164E1">
              <w:rPr>
                <w:rFonts w:hint="eastAsia"/>
              </w:rPr>
              <w:t>显示</w:t>
            </w:r>
            <w:r w:rsidRPr="009112A2">
              <w:rPr>
                <w:rFonts w:hint="eastAsia"/>
              </w:rPr>
              <w:t>BGP VPNv6</w:t>
            </w:r>
            <w:r w:rsidRPr="009112A2">
              <w:rPr>
                <w:rFonts w:hint="eastAsia"/>
              </w:rPr>
              <w:t>地址族下打包组的相关信息</w:t>
            </w:r>
          </w:p>
        </w:tc>
        <w:tc>
          <w:tcPr>
            <w:tcW w:w="5349" w:type="dxa"/>
          </w:tcPr>
          <w:p w:rsidR="009112A2" w:rsidRPr="009112A2" w:rsidRDefault="009112A2" w:rsidP="00DD64CA">
            <w:pPr>
              <w:pStyle w:val="TableText"/>
            </w:pPr>
            <w:r w:rsidRPr="00DA2C2B">
              <w:rPr>
                <w:rStyle w:val="commandkeywords"/>
                <w:rFonts w:hint="eastAsia"/>
              </w:rPr>
              <w:t>display bgp</w:t>
            </w:r>
            <w:r w:rsidRPr="009112A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[</w:t>
            </w:r>
            <w:r w:rsidRPr="009112A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instance</w:t>
            </w:r>
            <w:r w:rsidRPr="00DA2C2B">
              <w:rPr>
                <w:rStyle w:val="commandparameter"/>
                <w:rFonts w:hint="eastAsia"/>
              </w:rPr>
              <w:t xml:space="preserve"> instance-name </w:t>
            </w:r>
            <w:r w:rsidRPr="00DD7F94">
              <w:rPr>
                <w:rStyle w:val="commandtext"/>
                <w:rFonts w:hint="eastAsia"/>
              </w:rPr>
              <w:t>]</w:t>
            </w:r>
            <w:r w:rsidRPr="00DA2C2B">
              <w:rPr>
                <w:rStyle w:val="commandkeywords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update-group vpnv6</w:t>
            </w:r>
            <w:r w:rsidRPr="009112A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[</w:t>
            </w:r>
            <w:r w:rsidRPr="009112A2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ipv4-address</w:t>
            </w:r>
            <w:r w:rsidRPr="009112A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]</w:t>
            </w:r>
          </w:p>
        </w:tc>
      </w:tr>
      <w:tr w:rsidR="009112A2" w:rsidRPr="007530E2" w:rsidTr="00B12603">
        <w:trPr>
          <w:cantSplit/>
          <w:trHeight w:val="68"/>
        </w:trPr>
        <w:tc>
          <w:tcPr>
            <w:tcW w:w="3619" w:type="dxa"/>
          </w:tcPr>
          <w:p w:rsidR="009112A2" w:rsidRPr="009112A2" w:rsidRDefault="009112A2" w:rsidP="00DD64CA">
            <w:pPr>
              <w:pStyle w:val="TableText"/>
            </w:pPr>
            <w:r w:rsidRPr="009112A2">
              <w:rPr>
                <w:rFonts w:hint="eastAsia"/>
              </w:rPr>
              <w:lastRenderedPageBreak/>
              <w:t>显示</w:t>
            </w:r>
            <w:r w:rsidRPr="009112A2">
              <w:rPr>
                <w:rFonts w:hint="eastAsia"/>
              </w:rPr>
              <w:t>BGP</w:t>
            </w:r>
            <w:r w:rsidRPr="009112A2">
              <w:rPr>
                <w:rFonts w:hint="eastAsia"/>
              </w:rPr>
              <w:t>对等体和</w:t>
            </w:r>
            <w:r w:rsidRPr="009112A2">
              <w:rPr>
                <w:rFonts w:hint="eastAsia"/>
              </w:rPr>
              <w:t>BGP</w:t>
            </w:r>
            <w:r w:rsidRPr="009112A2">
              <w:rPr>
                <w:rFonts w:hint="eastAsia"/>
              </w:rPr>
              <w:t>路由的汇总信息</w:t>
            </w:r>
          </w:p>
        </w:tc>
        <w:tc>
          <w:tcPr>
            <w:tcW w:w="5349" w:type="dxa"/>
          </w:tcPr>
          <w:p w:rsidR="009112A2" w:rsidRPr="00DA2C2B" w:rsidRDefault="009112A2" w:rsidP="00DD64CA">
            <w:pPr>
              <w:pStyle w:val="TableText"/>
              <w:rPr>
                <w:rStyle w:val="commandkeywords"/>
              </w:rPr>
            </w:pPr>
            <w:r w:rsidRPr="00DA2C2B">
              <w:rPr>
                <w:rStyle w:val="commandkeywords"/>
              </w:rPr>
              <w:t>display bgp</w:t>
            </w:r>
            <w:r w:rsidRPr="009112A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[</w:t>
            </w:r>
            <w:r w:rsidRPr="009112A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instance</w:t>
            </w:r>
            <w:r w:rsidRPr="009112A2">
              <w:rPr>
                <w:rFonts w:hint="eastAsia"/>
              </w:rPr>
              <w:t xml:space="preserve"> </w:t>
            </w:r>
            <w:r w:rsidRPr="00DA2C2B">
              <w:rPr>
                <w:rStyle w:val="commandparameter"/>
              </w:rPr>
              <w:t>instance-name</w:t>
            </w:r>
            <w:r w:rsidRPr="009112A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]</w:t>
            </w:r>
            <w:r w:rsidRPr="009112A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vpnv6</w:t>
            </w:r>
            <w:r w:rsidRPr="009112A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</w:rPr>
              <w:t>summary</w:t>
            </w:r>
          </w:p>
        </w:tc>
      </w:tr>
      <w:tr w:rsidR="009112A2" w:rsidRPr="00CA4FF3" w:rsidTr="00B12603">
        <w:trPr>
          <w:cantSplit/>
          <w:trHeight w:val="68"/>
        </w:trPr>
        <w:tc>
          <w:tcPr>
            <w:tcW w:w="3619" w:type="dxa"/>
          </w:tcPr>
          <w:p w:rsidR="009112A2" w:rsidRPr="009112A2" w:rsidRDefault="009112A2" w:rsidP="00DD64CA">
            <w:pPr>
              <w:pStyle w:val="TableText"/>
            </w:pPr>
            <w:r>
              <w:rPr>
                <w:rFonts w:hint="eastAsia"/>
              </w:rPr>
              <w:t>显示</w:t>
            </w:r>
            <w:r>
              <w:rPr>
                <w:rFonts w:hint="eastAsia"/>
              </w:rPr>
              <w:t>OSPFv3</w:t>
            </w:r>
            <w:r>
              <w:rPr>
                <w:rFonts w:hint="eastAsia"/>
              </w:rPr>
              <w:t>伪连接信息</w:t>
            </w:r>
          </w:p>
        </w:tc>
        <w:tc>
          <w:tcPr>
            <w:tcW w:w="5349" w:type="dxa"/>
          </w:tcPr>
          <w:p w:rsidR="009112A2" w:rsidRPr="009112A2" w:rsidRDefault="009112A2" w:rsidP="00DD64CA">
            <w:pPr>
              <w:pStyle w:val="TableText"/>
            </w:pPr>
            <w:r w:rsidRPr="00DA2C2B">
              <w:rPr>
                <w:rStyle w:val="commandkeywords"/>
              </w:rPr>
              <w:t>display ospf</w:t>
            </w:r>
            <w:r w:rsidRPr="00DA2C2B">
              <w:rPr>
                <w:rStyle w:val="commandkeywords"/>
                <w:rFonts w:hint="eastAsia"/>
              </w:rPr>
              <w:t>v3</w:t>
            </w:r>
            <w:r w:rsidRPr="00DA2C2B">
              <w:rPr>
                <w:rStyle w:val="commandkeywords"/>
              </w:rPr>
              <w:t xml:space="preserve"> </w:t>
            </w:r>
            <w:r w:rsidRPr="00DD7F94">
              <w:rPr>
                <w:rStyle w:val="commandtext"/>
              </w:rPr>
              <w:t>[</w:t>
            </w:r>
            <w:r w:rsidRPr="00DA2C2B">
              <w:rPr>
                <w:rStyle w:val="commandkeywords"/>
              </w:rPr>
              <w:t xml:space="preserve"> </w:t>
            </w:r>
            <w:r w:rsidRPr="00DA2C2B">
              <w:rPr>
                <w:rStyle w:val="commandparameter"/>
              </w:rPr>
              <w:t>process-id</w:t>
            </w:r>
            <w:r w:rsidRPr="00DA2C2B">
              <w:rPr>
                <w:rStyle w:val="commandkeywords"/>
              </w:rPr>
              <w:t xml:space="preserve"> </w:t>
            </w:r>
            <w:r w:rsidRPr="00DD7F94">
              <w:rPr>
                <w:rStyle w:val="commandtext"/>
              </w:rPr>
              <w:t>]</w:t>
            </w:r>
            <w:r w:rsidRPr="00DA2C2B">
              <w:rPr>
                <w:rStyle w:val="commandkeywords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[</w:t>
            </w:r>
            <w:r w:rsidRPr="009112A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 xml:space="preserve">area </w:t>
            </w:r>
            <w:r w:rsidRPr="00DA2C2B">
              <w:rPr>
                <w:rStyle w:val="commandparameter"/>
                <w:rFonts w:hint="eastAsia"/>
              </w:rPr>
              <w:t>area-id</w:t>
            </w:r>
            <w:r w:rsidRPr="009112A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]</w:t>
            </w:r>
            <w:r w:rsidRPr="009112A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sham-link</w:t>
            </w:r>
            <w:r w:rsidRPr="009112A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[</w:t>
            </w:r>
            <w:r w:rsidRPr="009112A2">
              <w:rPr>
                <w:rFonts w:hint="eastAsia"/>
              </w:rPr>
              <w:t xml:space="preserve"> </w:t>
            </w:r>
            <w:r w:rsidRPr="00DA2C2B">
              <w:rPr>
                <w:rStyle w:val="commandkeywords"/>
                <w:rFonts w:hint="eastAsia"/>
              </w:rPr>
              <w:t>verbose</w:t>
            </w:r>
            <w:r w:rsidRPr="009112A2">
              <w:rPr>
                <w:rFonts w:hint="eastAsia"/>
              </w:rPr>
              <w:t xml:space="preserve"> </w:t>
            </w:r>
            <w:r w:rsidRPr="00DD7F94">
              <w:rPr>
                <w:rStyle w:val="commandtext"/>
                <w:rFonts w:hint="eastAsia"/>
              </w:rPr>
              <w:t>]</w:t>
            </w:r>
          </w:p>
        </w:tc>
      </w:tr>
    </w:tbl>
    <w:p w:rsidR="00427BA2" w:rsidRPr="007530E2" w:rsidRDefault="00427BA2" w:rsidP="00DD64CA"/>
    <w:p w:rsidR="007D7DD4" w:rsidRPr="00D16331" w:rsidRDefault="00427BA2" w:rsidP="00DD64CA">
      <w:pPr>
        <w:pStyle w:val="2"/>
      </w:pPr>
      <w:bookmarkStart w:id="3849" w:name="_Toc326583922"/>
      <w:bookmarkStart w:id="3850" w:name="_Toc326585418"/>
      <w:bookmarkStart w:id="3851" w:name="_Toc326583923"/>
      <w:bookmarkStart w:id="3852" w:name="_Toc326585419"/>
      <w:bookmarkStart w:id="3853" w:name="_Toc326583924"/>
      <w:bookmarkStart w:id="3854" w:name="_Toc326585420"/>
      <w:bookmarkStart w:id="3855" w:name="_Toc308165982"/>
      <w:bookmarkStart w:id="3856" w:name="_Toc45106071"/>
      <w:bookmarkEnd w:id="3849"/>
      <w:bookmarkEnd w:id="3850"/>
      <w:bookmarkEnd w:id="3851"/>
      <w:bookmarkEnd w:id="3852"/>
      <w:bookmarkEnd w:id="3853"/>
      <w:bookmarkEnd w:id="3854"/>
      <w:r w:rsidRPr="00D16331">
        <w:rPr>
          <w:rFonts w:hint="eastAsia"/>
        </w:rPr>
        <w:t>IPv6 MPLS L3VPN</w:t>
      </w:r>
      <w:r w:rsidRPr="00D16331">
        <w:rPr>
          <w:rFonts w:hint="eastAsia"/>
        </w:rPr>
        <w:t>典型配置举例</w:t>
      </w:r>
      <w:bookmarkEnd w:id="3855"/>
      <w:bookmarkEnd w:id="3856"/>
    </w:p>
    <w:p w:rsidR="007D7DD4" w:rsidRDefault="00427BA2" w:rsidP="00DD64CA">
      <w:pPr>
        <w:pStyle w:val="3"/>
      </w:pPr>
      <w:bookmarkStart w:id="3857" w:name="_Toc308165983"/>
      <w:bookmarkStart w:id="3858" w:name="_Ref361929366"/>
      <w:bookmarkStart w:id="3859" w:name="_Ref361929377"/>
      <w:bookmarkStart w:id="3860" w:name="_Toc45106072"/>
      <w:r>
        <w:rPr>
          <w:rFonts w:hint="eastAsia"/>
        </w:rPr>
        <w:t>配置</w:t>
      </w:r>
      <w:r>
        <w:rPr>
          <w:rFonts w:hint="eastAsia"/>
        </w:rPr>
        <w:t>IPv6 MPLS L3VPN</w:t>
      </w:r>
      <w:r>
        <w:rPr>
          <w:rFonts w:hint="eastAsia"/>
        </w:rPr>
        <w:t>示例</w:t>
      </w:r>
      <w:bookmarkEnd w:id="3857"/>
      <w:bookmarkEnd w:id="3858"/>
      <w:bookmarkEnd w:id="3859"/>
      <w:bookmarkEnd w:id="3860"/>
    </w:p>
    <w:p w:rsidR="007D7DD4" w:rsidRDefault="00427BA2" w:rsidP="00DD64CA">
      <w:pPr>
        <w:pStyle w:val="4"/>
      </w:pPr>
      <w:r w:rsidRPr="007530E2">
        <w:rPr>
          <w:rFonts w:hint="eastAsia"/>
        </w:rPr>
        <w:t>组网需求</w:t>
      </w:r>
    </w:p>
    <w:p w:rsidR="00427BA2" w:rsidRPr="007530E2" w:rsidRDefault="00427BA2" w:rsidP="00DD64CA">
      <w:pPr>
        <w:pStyle w:val="ItemList"/>
      </w:pPr>
      <w:r w:rsidRPr="007530E2">
        <w:t>CE</w:t>
      </w:r>
      <w:r>
        <w:rPr>
          <w:rFonts w:hint="eastAsia"/>
        </w:rPr>
        <w:t xml:space="preserve"> </w:t>
      </w:r>
      <w:r w:rsidRPr="007530E2">
        <w:t>1</w:t>
      </w:r>
      <w:r w:rsidRPr="007530E2">
        <w:rPr>
          <w:rFonts w:hint="eastAsia"/>
        </w:rPr>
        <w:t>、</w:t>
      </w:r>
      <w:r w:rsidRPr="007530E2">
        <w:t>CE</w:t>
      </w:r>
      <w:r>
        <w:rPr>
          <w:rFonts w:hint="eastAsia"/>
        </w:rPr>
        <w:t xml:space="preserve"> </w:t>
      </w:r>
      <w:r w:rsidRPr="007530E2">
        <w:t>3</w:t>
      </w:r>
      <w:r w:rsidRPr="007530E2">
        <w:rPr>
          <w:rFonts w:hint="eastAsia"/>
        </w:rPr>
        <w:t>属于</w:t>
      </w:r>
      <w:r w:rsidRPr="007530E2">
        <w:t>VPN</w:t>
      </w:r>
      <w:r>
        <w:rPr>
          <w:rFonts w:hint="eastAsia"/>
        </w:rPr>
        <w:t xml:space="preserve"> 1</w:t>
      </w:r>
      <w:r w:rsidRPr="007530E2">
        <w:rPr>
          <w:rFonts w:hint="eastAsia"/>
        </w:rPr>
        <w:t>，</w:t>
      </w:r>
      <w:r w:rsidRPr="007530E2">
        <w:t>CE</w:t>
      </w:r>
      <w:r>
        <w:rPr>
          <w:rFonts w:hint="eastAsia"/>
        </w:rPr>
        <w:t xml:space="preserve"> </w:t>
      </w:r>
      <w:r w:rsidRPr="007530E2">
        <w:t>2</w:t>
      </w:r>
      <w:r w:rsidRPr="007530E2">
        <w:rPr>
          <w:rFonts w:hint="eastAsia"/>
        </w:rPr>
        <w:t>、</w:t>
      </w:r>
      <w:r w:rsidRPr="007530E2">
        <w:t>CE</w:t>
      </w:r>
      <w:r>
        <w:rPr>
          <w:rFonts w:hint="eastAsia"/>
        </w:rPr>
        <w:t xml:space="preserve"> </w:t>
      </w:r>
      <w:r w:rsidRPr="007530E2">
        <w:t>4</w:t>
      </w:r>
      <w:r w:rsidRPr="007530E2">
        <w:rPr>
          <w:rFonts w:hint="eastAsia"/>
        </w:rPr>
        <w:t>属于</w:t>
      </w:r>
      <w:r w:rsidRPr="007530E2">
        <w:t>VPN</w:t>
      </w:r>
      <w:r>
        <w:rPr>
          <w:rFonts w:hint="eastAsia"/>
        </w:rPr>
        <w:t xml:space="preserve"> 2</w:t>
      </w:r>
      <w:r w:rsidRPr="007530E2">
        <w:rPr>
          <w:rFonts w:hint="eastAsia"/>
        </w:rPr>
        <w:t>；</w:t>
      </w:r>
    </w:p>
    <w:p w:rsidR="00427BA2" w:rsidRPr="007530E2" w:rsidRDefault="00427BA2" w:rsidP="00DD64CA">
      <w:pPr>
        <w:pStyle w:val="ItemList"/>
      </w:pPr>
      <w:r w:rsidRPr="007530E2">
        <w:rPr>
          <w:rFonts w:hint="eastAsia"/>
        </w:rPr>
        <w:t>VPN</w:t>
      </w:r>
      <w:r>
        <w:rPr>
          <w:rFonts w:hint="eastAsia"/>
        </w:rPr>
        <w:t xml:space="preserve"> 1</w:t>
      </w:r>
      <w:r w:rsidRPr="007530E2">
        <w:rPr>
          <w:rFonts w:hint="eastAsia"/>
        </w:rPr>
        <w:t>使用的</w:t>
      </w:r>
      <w:r w:rsidR="00BA1455">
        <w:rPr>
          <w:rFonts w:hint="eastAsia"/>
        </w:rPr>
        <w:t>Route Target</w:t>
      </w:r>
      <w:r w:rsidRPr="007530E2">
        <w:rPr>
          <w:rFonts w:hint="eastAsia"/>
        </w:rPr>
        <w:t>属性为</w:t>
      </w:r>
      <w:r w:rsidRPr="007530E2">
        <w:rPr>
          <w:rFonts w:hint="eastAsia"/>
        </w:rPr>
        <w:t>111:1</w:t>
      </w:r>
      <w:r w:rsidRPr="007530E2">
        <w:rPr>
          <w:rFonts w:hint="eastAsia"/>
        </w:rPr>
        <w:t>，</w:t>
      </w:r>
      <w:r w:rsidRPr="007530E2">
        <w:rPr>
          <w:rFonts w:hint="eastAsia"/>
        </w:rPr>
        <w:t>VPN</w:t>
      </w:r>
      <w:r>
        <w:rPr>
          <w:rFonts w:hint="eastAsia"/>
        </w:rPr>
        <w:t xml:space="preserve"> 2</w:t>
      </w:r>
      <w:r w:rsidRPr="007530E2">
        <w:rPr>
          <w:rFonts w:hint="eastAsia"/>
        </w:rPr>
        <w:t>使用的</w:t>
      </w:r>
      <w:r w:rsidR="00BA1455">
        <w:rPr>
          <w:rFonts w:hint="eastAsia"/>
        </w:rPr>
        <w:t>Route Target</w:t>
      </w:r>
      <w:r w:rsidRPr="007530E2">
        <w:rPr>
          <w:rFonts w:hint="eastAsia"/>
        </w:rPr>
        <w:t>属性为</w:t>
      </w:r>
      <w:r w:rsidRPr="007530E2">
        <w:rPr>
          <w:rFonts w:hint="eastAsia"/>
        </w:rPr>
        <w:t>222:2</w:t>
      </w:r>
      <w:r w:rsidRPr="007530E2">
        <w:rPr>
          <w:rFonts w:hint="eastAsia"/>
        </w:rPr>
        <w:t>。不同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用户之间不能互相访问；</w:t>
      </w:r>
    </w:p>
    <w:p w:rsidR="00427BA2" w:rsidRPr="00B421C2" w:rsidRDefault="00427BA2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与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之间配置</w:t>
      </w:r>
      <w:r w:rsidRPr="00B421C2">
        <w:rPr>
          <w:rFonts w:hint="eastAsia"/>
          <w:lang w:eastAsia="zh-CN"/>
        </w:rPr>
        <w:t>EBGP</w:t>
      </w:r>
      <w:r w:rsidRPr="00B421C2">
        <w:rPr>
          <w:rFonts w:hint="eastAsia"/>
          <w:lang w:eastAsia="zh-CN"/>
        </w:rPr>
        <w:t>交换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路由信息；</w:t>
      </w:r>
    </w:p>
    <w:p w:rsidR="00427BA2" w:rsidRPr="00B421C2" w:rsidRDefault="00427BA2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与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之间配置</w:t>
      </w:r>
      <w:r w:rsidRPr="00B421C2">
        <w:rPr>
          <w:rFonts w:hint="eastAsia"/>
          <w:lang w:eastAsia="zh-CN"/>
        </w:rPr>
        <w:t>OSPF</w:t>
      </w:r>
      <w:r w:rsidRPr="00B421C2">
        <w:rPr>
          <w:rFonts w:hint="eastAsia"/>
          <w:lang w:eastAsia="zh-CN"/>
        </w:rPr>
        <w:t>实现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内部的互通、配置</w:t>
      </w:r>
      <w:r w:rsidRPr="00B421C2">
        <w:rPr>
          <w:rFonts w:hint="eastAsia"/>
          <w:lang w:eastAsia="zh-CN"/>
        </w:rPr>
        <w:t>MP-IBGP</w:t>
      </w:r>
      <w:r w:rsidRPr="00B421C2">
        <w:rPr>
          <w:rFonts w:hint="eastAsia"/>
          <w:lang w:eastAsia="zh-CN"/>
        </w:rPr>
        <w:t>交换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路由信息。</w:t>
      </w:r>
    </w:p>
    <w:p w:rsidR="007D7DD4" w:rsidRDefault="00427BA2" w:rsidP="00DD64CA">
      <w:pPr>
        <w:pStyle w:val="4"/>
      </w:pPr>
      <w:r w:rsidRPr="007530E2">
        <w:rPr>
          <w:rFonts w:hint="eastAsia"/>
        </w:rPr>
        <w:lastRenderedPageBreak/>
        <w:t>组网图</w:t>
      </w:r>
    </w:p>
    <w:p w:rsidR="007D7DD4" w:rsidRDefault="00427BA2" w:rsidP="00DD64CA">
      <w:pPr>
        <w:pStyle w:val="FigureDescription"/>
      </w:pPr>
      <w:bookmarkStart w:id="3861" w:name="_Ref269306521"/>
      <w:bookmarkStart w:id="3862" w:name="_Toc418944451"/>
      <w:r>
        <w:rPr>
          <w:rFonts w:hint="eastAsia"/>
        </w:rPr>
        <w:t>配置</w:t>
      </w:r>
      <w:r>
        <w:rPr>
          <w:rFonts w:hint="eastAsia"/>
        </w:rPr>
        <w:t>IPv6 MPLS L3VPN</w:t>
      </w:r>
      <w:r w:rsidRPr="002D634A">
        <w:rPr>
          <w:rFonts w:hint="eastAsia"/>
        </w:rPr>
        <w:t>组网图</w:t>
      </w:r>
      <w:bookmarkEnd w:id="3861"/>
      <w:bookmarkEnd w:id="3862"/>
    </w:p>
    <w:p w:rsidR="00BE7CB1" w:rsidRDefault="00224215" w:rsidP="00595D4C">
      <w:pPr>
        <w:pStyle w:val="Figure"/>
      </w:pPr>
      <w:commentRangeStart w:id="3863"/>
      <w:r w:rsidRPr="009C0B77">
        <w:rPr>
          <w:noProof/>
        </w:rPr>
        <w:drawing>
          <wp:inline distT="0" distB="0" distL="0" distR="0" wp14:anchorId="2781FA21" wp14:editId="4065791D">
            <wp:extent cx="3829050" cy="2838450"/>
            <wp:effectExtent l="0" t="0" r="0" b="0"/>
            <wp:docPr id="916" name="图片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863"/>
      <w:r w:rsidR="00BE7CB1">
        <w:rPr>
          <w:rStyle w:val="ac"/>
        </w:rPr>
        <w:commentReference w:id="3863"/>
      </w:r>
    </w:p>
    <w:p w:rsidR="00BE7CB1" w:rsidRDefault="00BE7CB1" w:rsidP="00595D4C">
      <w:pPr>
        <w:pStyle w:val="Figure"/>
      </w:pPr>
      <w:commentRangeStart w:id="3864"/>
      <w:r w:rsidRPr="00A915A5">
        <w:rPr>
          <w:noProof/>
        </w:rPr>
        <w:drawing>
          <wp:inline distT="0" distB="0" distL="0" distR="0" wp14:anchorId="21B2B21E" wp14:editId="5F67E643">
            <wp:extent cx="3829050" cy="283845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864"/>
      <w:r>
        <w:rPr>
          <w:rStyle w:val="ac"/>
        </w:rPr>
        <w:commentReference w:id="3864"/>
      </w:r>
    </w:p>
    <w:p w:rsidR="00A271E4" w:rsidRDefault="00A271E4" w:rsidP="00595D4C">
      <w:pPr>
        <w:pStyle w:val="Figure"/>
      </w:pPr>
    </w:p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215"/>
        <w:gridCol w:w="1278"/>
        <w:gridCol w:w="1917"/>
        <w:gridCol w:w="1279"/>
        <w:gridCol w:w="1279"/>
        <w:gridCol w:w="2046"/>
      </w:tblGrid>
      <w:tr w:rsidR="00427BA2" w:rsidRPr="00415A99" w:rsidTr="00B12603">
        <w:trPr>
          <w:tblHeader/>
        </w:trPr>
        <w:tc>
          <w:tcPr>
            <w:tcW w:w="1215" w:type="dxa"/>
          </w:tcPr>
          <w:p w:rsidR="00427BA2" w:rsidRPr="00B421C2" w:rsidRDefault="00427BA2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278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  <w:tc>
          <w:tcPr>
            <w:tcW w:w="1279" w:type="dxa"/>
          </w:tcPr>
          <w:p w:rsidR="00427BA2" w:rsidRPr="00B421C2" w:rsidRDefault="00427BA2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279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</w:tr>
      <w:tr w:rsidR="00427BA2" w:rsidRPr="00415A99" w:rsidTr="00B12603">
        <w:tc>
          <w:tcPr>
            <w:tcW w:w="1215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CE 1</w:t>
            </w:r>
          </w:p>
        </w:tc>
        <w:tc>
          <w:tcPr>
            <w:tcW w:w="1278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2001:1::1/96</w:t>
            </w:r>
          </w:p>
        </w:tc>
        <w:tc>
          <w:tcPr>
            <w:tcW w:w="1279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P</w:t>
            </w:r>
          </w:p>
        </w:tc>
        <w:tc>
          <w:tcPr>
            <w:tcW w:w="1279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2.2.2.9/32</w:t>
            </w:r>
          </w:p>
        </w:tc>
      </w:tr>
      <w:tr w:rsidR="00427BA2" w:rsidRPr="00415A99" w:rsidTr="00B12603">
        <w:tc>
          <w:tcPr>
            <w:tcW w:w="1215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PE 1</w:t>
            </w:r>
          </w:p>
        </w:tc>
        <w:tc>
          <w:tcPr>
            <w:tcW w:w="1278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1.1.1.</w:t>
            </w:r>
            <w:r w:rsidRPr="00B421C2">
              <w:rPr>
                <w:rFonts w:hint="eastAsia"/>
              </w:rPr>
              <w:t>9/32</w:t>
            </w:r>
          </w:p>
        </w:tc>
        <w:tc>
          <w:tcPr>
            <w:tcW w:w="1279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9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/4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72.1.1.2/24</w:t>
            </w:r>
          </w:p>
        </w:tc>
      </w:tr>
      <w:tr w:rsidR="00427BA2" w:rsidRPr="00415A99" w:rsidTr="00B12603">
        <w:tc>
          <w:tcPr>
            <w:tcW w:w="1215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8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2001:1::2</w:t>
            </w:r>
            <w:r w:rsidRPr="00B421C2">
              <w:rPr>
                <w:rFonts w:hint="eastAsia"/>
              </w:rPr>
              <w:t>/96</w:t>
            </w:r>
          </w:p>
        </w:tc>
        <w:tc>
          <w:tcPr>
            <w:tcW w:w="1279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9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/5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72.2.1.1/24</w:t>
            </w:r>
          </w:p>
        </w:tc>
      </w:tr>
      <w:tr w:rsidR="00427BA2" w:rsidRPr="00415A99" w:rsidTr="00B12603">
        <w:tc>
          <w:tcPr>
            <w:tcW w:w="1215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8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/2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2001:2::2/96</w:t>
            </w:r>
          </w:p>
        </w:tc>
        <w:tc>
          <w:tcPr>
            <w:tcW w:w="1279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PE 2</w:t>
            </w:r>
          </w:p>
        </w:tc>
        <w:tc>
          <w:tcPr>
            <w:tcW w:w="1279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3.3.3.9/32</w:t>
            </w:r>
          </w:p>
        </w:tc>
      </w:tr>
      <w:tr w:rsidR="00427BA2" w:rsidRPr="00415A99" w:rsidTr="00B12603">
        <w:tc>
          <w:tcPr>
            <w:tcW w:w="1215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8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/4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72.1.1.1/24</w:t>
            </w:r>
          </w:p>
        </w:tc>
        <w:tc>
          <w:tcPr>
            <w:tcW w:w="1279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9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2001:3::2</w:t>
            </w:r>
            <w:r w:rsidRPr="00B421C2">
              <w:rPr>
                <w:rFonts w:hint="eastAsia"/>
              </w:rPr>
              <w:t>/96</w:t>
            </w:r>
          </w:p>
        </w:tc>
      </w:tr>
      <w:tr w:rsidR="00427BA2" w:rsidRPr="00415A99" w:rsidTr="00B12603">
        <w:tc>
          <w:tcPr>
            <w:tcW w:w="1215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CE 2</w:t>
            </w:r>
          </w:p>
        </w:tc>
        <w:tc>
          <w:tcPr>
            <w:tcW w:w="1278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2001:2::1/96</w:t>
            </w:r>
          </w:p>
        </w:tc>
        <w:tc>
          <w:tcPr>
            <w:tcW w:w="1279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9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/2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2001:4::2/</w:t>
            </w:r>
            <w:r w:rsidR="00744970" w:rsidRPr="00B421C2">
              <w:rPr>
                <w:rFonts w:hint="eastAsia"/>
              </w:rPr>
              <w:t>96</w:t>
            </w:r>
          </w:p>
        </w:tc>
      </w:tr>
      <w:tr w:rsidR="00427BA2" w:rsidRPr="00415A99" w:rsidTr="00B12603">
        <w:tc>
          <w:tcPr>
            <w:tcW w:w="1215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CE 3</w:t>
            </w:r>
          </w:p>
        </w:tc>
        <w:tc>
          <w:tcPr>
            <w:tcW w:w="1278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2001:3::1/96</w:t>
            </w:r>
          </w:p>
        </w:tc>
        <w:tc>
          <w:tcPr>
            <w:tcW w:w="1279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9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/4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72.2.1.2/24</w:t>
            </w:r>
          </w:p>
        </w:tc>
      </w:tr>
      <w:tr w:rsidR="00427BA2" w:rsidRPr="00415A99" w:rsidTr="00B12603">
        <w:tc>
          <w:tcPr>
            <w:tcW w:w="1215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CE 4</w:t>
            </w:r>
          </w:p>
        </w:tc>
        <w:tc>
          <w:tcPr>
            <w:tcW w:w="1278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2001:4::1/96</w:t>
            </w:r>
          </w:p>
        </w:tc>
        <w:tc>
          <w:tcPr>
            <w:tcW w:w="1279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9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2046" w:type="dxa"/>
          </w:tcPr>
          <w:p w:rsidR="00427BA2" w:rsidRPr="00415A99" w:rsidRDefault="00427BA2" w:rsidP="00DD64CA">
            <w:pPr>
              <w:pStyle w:val="FigureText"/>
            </w:pPr>
          </w:p>
        </w:tc>
      </w:tr>
    </w:tbl>
    <w:p w:rsidR="00427BA2" w:rsidRPr="002D634A" w:rsidRDefault="00427BA2" w:rsidP="00DD64CA"/>
    <w:p w:rsidR="007D7DD4" w:rsidRDefault="00427BA2" w:rsidP="00DD64CA">
      <w:pPr>
        <w:pStyle w:val="4"/>
      </w:pPr>
      <w:r w:rsidRPr="007530E2">
        <w:rPr>
          <w:rFonts w:hint="eastAsia"/>
        </w:rPr>
        <w:t>配置步骤</w:t>
      </w:r>
    </w:p>
    <w:p w:rsidR="007D7DD4" w:rsidRPr="002C1580" w:rsidRDefault="00427BA2" w:rsidP="00DD64CA">
      <w:pPr>
        <w:pStyle w:val="ItemStep"/>
        <w:rPr>
          <w:lang w:eastAsia="zh-CN"/>
        </w:rPr>
      </w:pPr>
      <w:r w:rsidRPr="002C1580">
        <w:rPr>
          <w:rFonts w:hint="eastAsia"/>
          <w:lang w:eastAsia="zh-CN"/>
        </w:rPr>
        <w:t>在</w:t>
      </w:r>
      <w:r w:rsidRPr="002C1580">
        <w:rPr>
          <w:rFonts w:hint="eastAsia"/>
          <w:lang w:eastAsia="zh-CN"/>
        </w:rPr>
        <w:t>MPLS</w:t>
      </w:r>
      <w:r w:rsidRPr="002C1580">
        <w:rPr>
          <w:rFonts w:hint="eastAsia"/>
          <w:lang w:eastAsia="zh-CN"/>
        </w:rPr>
        <w:t>骨干网上配置</w:t>
      </w:r>
      <w:r w:rsidRPr="002C1580">
        <w:rPr>
          <w:rFonts w:hint="eastAsia"/>
          <w:lang w:eastAsia="zh-CN"/>
        </w:rPr>
        <w:t>IGP</w:t>
      </w:r>
      <w:r w:rsidRPr="002C1580">
        <w:rPr>
          <w:rFonts w:hint="eastAsia"/>
          <w:lang w:eastAsia="zh-CN"/>
        </w:rPr>
        <w:t>协议，实现骨干网</w:t>
      </w:r>
      <w:r w:rsidRPr="002C1580">
        <w:rPr>
          <w:rFonts w:hint="eastAsia"/>
          <w:lang w:eastAsia="zh-CN"/>
        </w:rPr>
        <w:t>PE</w:t>
      </w:r>
      <w:r w:rsidRPr="002C1580">
        <w:rPr>
          <w:rFonts w:hint="eastAsia"/>
          <w:lang w:eastAsia="zh-CN"/>
        </w:rPr>
        <w:t>和</w:t>
      </w:r>
      <w:r w:rsidRPr="002C1580">
        <w:rPr>
          <w:rFonts w:hint="eastAsia"/>
          <w:lang w:eastAsia="zh-CN"/>
        </w:rPr>
        <w:t>P</w:t>
      </w:r>
      <w:r w:rsidRPr="002C1580">
        <w:rPr>
          <w:rFonts w:hint="eastAsia"/>
          <w:lang w:eastAsia="zh-CN"/>
        </w:rPr>
        <w:t>的互通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 1</w:t>
      </w:r>
      <w:r w:rsidRPr="007530E2"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&lt;PE1&gt; system-view</w:t>
      </w:r>
    </w:p>
    <w:p w:rsidR="00427BA2" w:rsidRDefault="00427BA2" w:rsidP="00B51350">
      <w:pPr>
        <w:pStyle w:val="TerminalDisplayIndent1"/>
      </w:pPr>
      <w:r>
        <w:t>[PE1] interface loopback 0</w:t>
      </w:r>
    </w:p>
    <w:p w:rsidR="00427BA2" w:rsidRDefault="00427BA2" w:rsidP="00B51350">
      <w:pPr>
        <w:pStyle w:val="TerminalDisplayIndent1"/>
      </w:pPr>
      <w:r>
        <w:t>[PE1-LoopBack0] ip address 1.1.1.9 32</w:t>
      </w:r>
    </w:p>
    <w:p w:rsidR="00427BA2" w:rsidRPr="00B421C2" w:rsidRDefault="00427BA2" w:rsidP="00B51350">
      <w:pPr>
        <w:pStyle w:val="TerminalDisplayIndent1"/>
      </w:pPr>
      <w:r w:rsidRPr="00B421C2">
        <w:t>[PE1-LoopBack0] quit</w:t>
      </w:r>
    </w:p>
    <w:p w:rsidR="00427BA2" w:rsidRPr="00B421C2" w:rsidRDefault="00427BA2" w:rsidP="00B51350">
      <w:pPr>
        <w:pStyle w:val="TerminalDisplayIndent1"/>
      </w:pPr>
      <w:r w:rsidRPr="00B421C2">
        <w:t xml:space="preserve">[PE1] interface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ip address 172.1.1.1 24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quit</w:t>
      </w:r>
    </w:p>
    <w:p w:rsidR="00427BA2" w:rsidRDefault="00427BA2" w:rsidP="00B51350">
      <w:pPr>
        <w:pStyle w:val="TerminalDisplayIndent1"/>
      </w:pPr>
      <w:r>
        <w:t>[PE1] ospf</w:t>
      </w:r>
    </w:p>
    <w:p w:rsidR="00427BA2" w:rsidRDefault="00427BA2" w:rsidP="00B51350">
      <w:pPr>
        <w:pStyle w:val="TerminalDisplayIndent1"/>
      </w:pPr>
      <w:r>
        <w:t>[PE1-ospf-1] area 0</w:t>
      </w:r>
    </w:p>
    <w:p w:rsidR="00427BA2" w:rsidRDefault="00427BA2" w:rsidP="00B51350">
      <w:pPr>
        <w:pStyle w:val="TerminalDisplayIndent1"/>
      </w:pPr>
      <w:r>
        <w:t>[PE1-ospf-1-area-0.0.0.0] network 172.1.1.0 0.0.0.255</w:t>
      </w:r>
    </w:p>
    <w:p w:rsidR="00427BA2" w:rsidRDefault="00427BA2" w:rsidP="00B51350">
      <w:pPr>
        <w:pStyle w:val="TerminalDisplayIndent1"/>
      </w:pPr>
      <w:r>
        <w:t>[PE1-ospf-1-area-0.0.0.0] network 1.1.1.9 0.0.0.0</w:t>
      </w:r>
    </w:p>
    <w:p w:rsidR="008E21D5" w:rsidRDefault="00427BA2" w:rsidP="00B51350">
      <w:pPr>
        <w:pStyle w:val="TerminalDisplayIndent1"/>
      </w:pPr>
      <w:r>
        <w:t>[PE1-ospf-1-area-0.0.0.0] quit</w:t>
      </w:r>
    </w:p>
    <w:p w:rsidR="00427BA2" w:rsidRPr="0027415D" w:rsidRDefault="00427BA2" w:rsidP="00B51350">
      <w:pPr>
        <w:pStyle w:val="TerminalDisplayIndent1"/>
      </w:pPr>
      <w:r>
        <w:t>[PE1-ospf-1] quit</w:t>
      </w:r>
    </w:p>
    <w:p w:rsidR="00427BA2" w:rsidRPr="0027415D" w:rsidRDefault="00427BA2" w:rsidP="00B51350">
      <w:pPr>
        <w:pStyle w:val="ItemIndent1"/>
      </w:pPr>
      <w:r w:rsidRPr="0027415D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27415D">
        <w:rPr>
          <w:rFonts w:hint="eastAsia"/>
        </w:rPr>
        <w:t>P</w:t>
      </w:r>
      <w:r w:rsidRPr="007530E2">
        <w:rPr>
          <w:rFonts w:hint="eastAsia"/>
        </w:rPr>
        <w:t>。</w:t>
      </w:r>
    </w:p>
    <w:p w:rsidR="00427BA2" w:rsidRDefault="00427BA2" w:rsidP="00B51350">
      <w:pPr>
        <w:pStyle w:val="TerminalDisplayIndent1"/>
      </w:pPr>
      <w:r>
        <w:t>&lt;P&gt; system-view</w:t>
      </w:r>
    </w:p>
    <w:p w:rsidR="00427BA2" w:rsidRDefault="00427BA2" w:rsidP="00B51350">
      <w:pPr>
        <w:pStyle w:val="TerminalDisplayIndent1"/>
      </w:pPr>
      <w:r>
        <w:t>[P] interface loopback 0</w:t>
      </w:r>
    </w:p>
    <w:p w:rsidR="00427BA2" w:rsidRDefault="00427BA2" w:rsidP="00B51350">
      <w:pPr>
        <w:pStyle w:val="TerminalDisplayIndent1"/>
      </w:pPr>
      <w:r>
        <w:t>[P-LoopBack0] ip address 2.2.2.9 32</w:t>
      </w:r>
    </w:p>
    <w:p w:rsidR="00427BA2" w:rsidRDefault="00427BA2" w:rsidP="00B51350">
      <w:pPr>
        <w:pStyle w:val="TerminalDisplayIndent1"/>
      </w:pPr>
      <w:r>
        <w:t>[P-LoopBack0] quit</w:t>
      </w:r>
    </w:p>
    <w:p w:rsidR="00427BA2" w:rsidRDefault="00427BA2" w:rsidP="00B51350">
      <w:pPr>
        <w:pStyle w:val="TerminalDisplayIndent1"/>
      </w:pPr>
      <w:r>
        <w:t xml:space="preserve">[P] interface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427BA2" w:rsidRDefault="00427BA2" w:rsidP="00B51350">
      <w:pPr>
        <w:pStyle w:val="TerminalDisplayIndent1"/>
      </w:pPr>
      <w:r>
        <w:t>[P-</w:t>
      </w:r>
      <w:r w:rsidR="00064113">
        <w:t>GigabitEthernet</w:t>
      </w:r>
      <w:r w:rsidR="00224215">
        <w:t>3/1</w:t>
      </w:r>
      <w:r w:rsidR="00064113">
        <w:t>/4</w:t>
      </w:r>
      <w:r>
        <w:t>] ip address 172.1.1.2 24</w:t>
      </w:r>
    </w:p>
    <w:p w:rsidR="00427BA2" w:rsidRPr="00B421C2" w:rsidRDefault="00427BA2" w:rsidP="00B51350">
      <w:pPr>
        <w:pStyle w:val="TerminalDisplayIndent1"/>
      </w:pPr>
      <w:r w:rsidRPr="00B421C2">
        <w:t>[P-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quit</w:t>
      </w:r>
    </w:p>
    <w:p w:rsidR="00427BA2" w:rsidRPr="00B421C2" w:rsidRDefault="00427BA2" w:rsidP="00B51350">
      <w:pPr>
        <w:pStyle w:val="TerminalDisplayIndent1"/>
      </w:pPr>
      <w:r w:rsidRPr="00B421C2">
        <w:t xml:space="preserve">[P] interface </w:t>
      </w:r>
      <w:r w:rsidR="00064113">
        <w:t xml:space="preserve">gigabitethernet </w:t>
      </w:r>
      <w:r w:rsidR="00224215">
        <w:t>3/1</w:t>
      </w:r>
      <w:r w:rsidR="00064113">
        <w:t>/5</w:t>
      </w:r>
    </w:p>
    <w:p w:rsidR="00427BA2" w:rsidRDefault="00427BA2" w:rsidP="00B51350">
      <w:pPr>
        <w:pStyle w:val="TerminalDisplayIndent1"/>
      </w:pPr>
      <w:r>
        <w:t>[P-</w:t>
      </w:r>
      <w:r w:rsidR="00064113">
        <w:t>GigabitEthernet</w:t>
      </w:r>
      <w:r w:rsidR="00224215">
        <w:t>3/1</w:t>
      </w:r>
      <w:r w:rsidR="00064113">
        <w:t>/5</w:t>
      </w:r>
      <w:r>
        <w:t>] ip address 172.2.1.1 24</w:t>
      </w:r>
    </w:p>
    <w:p w:rsidR="00427BA2" w:rsidRDefault="00427BA2" w:rsidP="00B51350">
      <w:pPr>
        <w:pStyle w:val="TerminalDisplayIndent1"/>
      </w:pPr>
      <w:r>
        <w:t>[P-</w:t>
      </w:r>
      <w:r w:rsidR="00064113">
        <w:t>GigabitEthernet</w:t>
      </w:r>
      <w:r w:rsidR="00224215">
        <w:t>3/1</w:t>
      </w:r>
      <w:r w:rsidR="00064113">
        <w:t>/5</w:t>
      </w:r>
      <w:r>
        <w:t>] quit</w:t>
      </w:r>
    </w:p>
    <w:p w:rsidR="00427BA2" w:rsidRDefault="00427BA2" w:rsidP="00B51350">
      <w:pPr>
        <w:pStyle w:val="TerminalDisplayIndent1"/>
      </w:pPr>
      <w:r>
        <w:t>[P] ospf</w:t>
      </w:r>
    </w:p>
    <w:p w:rsidR="00427BA2" w:rsidRDefault="00427BA2" w:rsidP="00B51350">
      <w:pPr>
        <w:pStyle w:val="TerminalDisplayIndent1"/>
      </w:pPr>
      <w:r>
        <w:t>[P-ospf-1] area 0</w:t>
      </w:r>
    </w:p>
    <w:p w:rsidR="00427BA2" w:rsidRDefault="00427BA2" w:rsidP="00B51350">
      <w:pPr>
        <w:pStyle w:val="TerminalDisplayIndent1"/>
      </w:pPr>
      <w:r>
        <w:t>[P-ospf-1-area-0.0.0.0] network 172.1.1.0 0.0.0.255</w:t>
      </w:r>
    </w:p>
    <w:p w:rsidR="00427BA2" w:rsidRDefault="00427BA2" w:rsidP="00B51350">
      <w:pPr>
        <w:pStyle w:val="TerminalDisplayIndent1"/>
      </w:pPr>
      <w:r>
        <w:t>[P-ospf-1-area-0.0.0.0] network 172.2.1.0 0.0.0.255</w:t>
      </w:r>
    </w:p>
    <w:p w:rsidR="00427BA2" w:rsidRDefault="00427BA2" w:rsidP="00B51350">
      <w:pPr>
        <w:pStyle w:val="TerminalDisplayIndent1"/>
      </w:pPr>
      <w:r>
        <w:t>[P-ospf-1-area-0.0.0.0] network 2.2.2.9 0.0.0.0</w:t>
      </w:r>
    </w:p>
    <w:p w:rsidR="00427BA2" w:rsidRDefault="00427BA2" w:rsidP="00B51350">
      <w:pPr>
        <w:pStyle w:val="TerminalDisplayIndent1"/>
      </w:pPr>
      <w:r>
        <w:t>[P-ospf-1-area-0.0.0.0] quit</w:t>
      </w:r>
    </w:p>
    <w:p w:rsidR="00427BA2" w:rsidRPr="007530E2" w:rsidRDefault="00427BA2" w:rsidP="00B51350">
      <w:pPr>
        <w:pStyle w:val="TerminalDisplayIndent1"/>
      </w:pPr>
      <w:r>
        <w:t>[P-ospf-1] quit</w:t>
      </w:r>
    </w:p>
    <w:p w:rsidR="00427BA2" w:rsidRPr="007530E2" w:rsidRDefault="00427BA2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t>2</w:t>
      </w:r>
      <w:r w:rsidRPr="007530E2">
        <w:rPr>
          <w:rFonts w:hint="eastAsia"/>
        </w:rPr>
        <w:t>。</w:t>
      </w:r>
    </w:p>
    <w:p w:rsidR="00427BA2" w:rsidRDefault="00427BA2" w:rsidP="00B51350">
      <w:pPr>
        <w:pStyle w:val="TerminalDisplayIndent1"/>
      </w:pPr>
      <w:r>
        <w:rPr>
          <w:rFonts w:hint="eastAsia"/>
        </w:rPr>
        <w:t>&lt;</w:t>
      </w:r>
      <w:r>
        <w:t>PE</w:t>
      </w:r>
      <w:r>
        <w:rPr>
          <w:rFonts w:hint="eastAsia"/>
        </w:rPr>
        <w:t>2&gt; system-view</w:t>
      </w:r>
    </w:p>
    <w:p w:rsidR="00427BA2" w:rsidRPr="007530E2" w:rsidRDefault="00427BA2" w:rsidP="00B51350">
      <w:pPr>
        <w:pStyle w:val="TerminalDisplayIndent1"/>
      </w:pPr>
      <w:r w:rsidRPr="007530E2">
        <w:t xml:space="preserve">[PE2] 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427BA2" w:rsidRPr="007530E2" w:rsidRDefault="00427BA2" w:rsidP="00B51350">
      <w:pPr>
        <w:pStyle w:val="TerminalDisplayIndent1"/>
      </w:pPr>
      <w:r w:rsidRPr="007530E2">
        <w:t>[PE2-LoopBack</w:t>
      </w:r>
      <w:r w:rsidRPr="007530E2">
        <w:rPr>
          <w:rFonts w:hint="eastAsia"/>
        </w:rPr>
        <w:t>0</w:t>
      </w:r>
      <w:r w:rsidRPr="007530E2">
        <w:t xml:space="preserve">] ip address 3.3.3.9 </w:t>
      </w:r>
      <w:r w:rsidRPr="007530E2">
        <w:rPr>
          <w:rFonts w:hint="eastAsia"/>
        </w:rPr>
        <w:t>32</w:t>
      </w:r>
    </w:p>
    <w:p w:rsidR="00427BA2" w:rsidRPr="00B421C2" w:rsidRDefault="00427BA2" w:rsidP="00B51350">
      <w:pPr>
        <w:pStyle w:val="TerminalDisplayIndent1"/>
      </w:pPr>
      <w:r w:rsidRPr="00214B0C">
        <w:t>[PE2-LoopBack</w:t>
      </w:r>
      <w:r w:rsidRPr="00214B0C">
        <w:rPr>
          <w:rFonts w:hint="eastAsia"/>
        </w:rPr>
        <w:t>0</w:t>
      </w:r>
      <w:r w:rsidRPr="00214B0C">
        <w:t xml:space="preserve">] </w:t>
      </w:r>
      <w:r w:rsidRPr="00B421C2">
        <w:rPr>
          <w:rFonts w:hint="eastAsia"/>
        </w:rPr>
        <w:t>quit</w:t>
      </w:r>
    </w:p>
    <w:p w:rsidR="00427BA2" w:rsidRPr="00B421C2" w:rsidRDefault="00427BA2" w:rsidP="00B51350">
      <w:pPr>
        <w:pStyle w:val="TerminalDisplayIndent1"/>
      </w:pPr>
      <w:r w:rsidRPr="00B421C2">
        <w:t xml:space="preserve">[PE2] interface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ip address 172.2.1.2 24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/4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427BA2" w:rsidRPr="007530E2" w:rsidRDefault="00427BA2" w:rsidP="00B51350">
      <w:pPr>
        <w:pStyle w:val="TerminalDisplayIndent1"/>
      </w:pPr>
      <w:r w:rsidRPr="007530E2">
        <w:t>[PE2] ospf</w:t>
      </w:r>
    </w:p>
    <w:p w:rsidR="00427BA2" w:rsidRPr="00B421C2" w:rsidRDefault="00427BA2" w:rsidP="00B51350">
      <w:pPr>
        <w:pStyle w:val="TerminalDisplayIndent1"/>
      </w:pPr>
      <w:r w:rsidRPr="007530E2">
        <w:rPr>
          <w:rFonts w:hint="eastAsia"/>
        </w:rPr>
        <w:t>[PE</w:t>
      </w:r>
      <w:r w:rsidRPr="007530E2">
        <w:t>2</w:t>
      </w:r>
      <w:r w:rsidRPr="007530E2">
        <w:rPr>
          <w:rFonts w:hint="eastAsia"/>
        </w:rPr>
        <w:t xml:space="preserve">-ospf-1] </w:t>
      </w:r>
      <w:r w:rsidRPr="00B421C2">
        <w:rPr>
          <w:rFonts w:hint="eastAsia"/>
        </w:rPr>
        <w:t>area 0</w:t>
      </w:r>
    </w:p>
    <w:p w:rsidR="00427BA2" w:rsidRPr="007530E2" w:rsidRDefault="00427BA2" w:rsidP="00B51350">
      <w:pPr>
        <w:pStyle w:val="TerminalDisplayIndent1"/>
      </w:pPr>
      <w:r w:rsidRPr="007530E2">
        <w:t>[PE2-ospf</w:t>
      </w:r>
      <w:r w:rsidRPr="007530E2">
        <w:rPr>
          <w:rFonts w:hint="eastAsia"/>
        </w:rPr>
        <w:t>-1</w:t>
      </w:r>
      <w:r w:rsidRPr="007530E2">
        <w:t>-area-0.0.0.0] network 172.2.1.0 0.</w:t>
      </w:r>
      <w:r w:rsidRPr="007530E2">
        <w:rPr>
          <w:rFonts w:hint="eastAsia"/>
        </w:rPr>
        <w:t>0</w:t>
      </w:r>
      <w:r w:rsidRPr="007530E2">
        <w:t>.</w:t>
      </w:r>
      <w:r w:rsidRPr="007530E2">
        <w:rPr>
          <w:rFonts w:hint="eastAsia"/>
        </w:rPr>
        <w:t>0</w:t>
      </w:r>
      <w:r w:rsidRPr="007530E2">
        <w:t>.255</w:t>
      </w:r>
    </w:p>
    <w:p w:rsidR="00427BA2" w:rsidRPr="007530E2" w:rsidRDefault="00427BA2" w:rsidP="00B51350">
      <w:pPr>
        <w:pStyle w:val="TerminalDisplayIndent1"/>
      </w:pPr>
      <w:r w:rsidRPr="007530E2">
        <w:t>[PE2-ospf</w:t>
      </w:r>
      <w:r w:rsidRPr="007530E2">
        <w:rPr>
          <w:rFonts w:hint="eastAsia"/>
        </w:rPr>
        <w:t>-1</w:t>
      </w:r>
      <w:r w:rsidRPr="007530E2">
        <w:t>-area-0.0.0.0] network 3.3.3.9 0.0.0.0</w:t>
      </w:r>
    </w:p>
    <w:p w:rsidR="00427BA2" w:rsidRPr="00B421C2" w:rsidRDefault="00427BA2" w:rsidP="00B51350">
      <w:pPr>
        <w:pStyle w:val="TerminalDisplayIndent1"/>
      </w:pPr>
      <w:r w:rsidRPr="007530E2">
        <w:lastRenderedPageBreak/>
        <w:t>[PE2-ospf</w:t>
      </w:r>
      <w:r w:rsidRPr="007530E2">
        <w:rPr>
          <w:rFonts w:hint="eastAsia"/>
        </w:rPr>
        <w:t>-1</w:t>
      </w:r>
      <w:r w:rsidRPr="007530E2">
        <w:t xml:space="preserve">-area-0.0.0.0] </w:t>
      </w:r>
      <w:r w:rsidRPr="00B421C2">
        <w:rPr>
          <w:rFonts w:hint="eastAsia"/>
        </w:rPr>
        <w:t>quit</w:t>
      </w:r>
    </w:p>
    <w:p w:rsidR="00427BA2" w:rsidRPr="007530E2" w:rsidRDefault="00427BA2" w:rsidP="00B51350">
      <w:pPr>
        <w:pStyle w:val="TerminalDisplayIndent1"/>
      </w:pPr>
      <w:r w:rsidRPr="007530E2">
        <w:rPr>
          <w:rFonts w:hint="eastAsia"/>
        </w:rPr>
        <w:t>[PE</w:t>
      </w:r>
      <w:r w:rsidRPr="007530E2">
        <w:t>2</w:t>
      </w:r>
      <w:r w:rsidRPr="007530E2">
        <w:rPr>
          <w:rFonts w:hint="eastAsia"/>
        </w:rPr>
        <w:t xml:space="preserve">-ospf-1] </w:t>
      </w:r>
      <w:r w:rsidRPr="00B421C2">
        <w:rPr>
          <w:rFonts w:hint="eastAsia"/>
        </w:rPr>
        <w:t>quit</w:t>
      </w:r>
    </w:p>
    <w:p w:rsidR="00427BA2" w:rsidRPr="007530E2" w:rsidRDefault="00427BA2" w:rsidP="00B51350">
      <w:pPr>
        <w:pStyle w:val="ItemIndent1"/>
      </w:pPr>
      <w:r w:rsidRPr="007530E2">
        <w:rPr>
          <w:rFonts w:hint="eastAsia"/>
        </w:rPr>
        <w:t>配置完成后，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、</w:t>
      </w:r>
      <w:r w:rsidRPr="007530E2">
        <w:rPr>
          <w:rFonts w:hint="eastAsia"/>
        </w:rPr>
        <w:t>P</w:t>
      </w:r>
      <w:r w:rsidRPr="007530E2">
        <w:rPr>
          <w:rFonts w:hint="eastAsia"/>
        </w:rPr>
        <w:t>、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之间应能建立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邻居，执行</w:t>
      </w:r>
      <w:r w:rsidRPr="00DA2C2B">
        <w:rPr>
          <w:rStyle w:val="commandkeywords"/>
          <w:rFonts w:hint="eastAsia"/>
        </w:rPr>
        <w:t>display ospf peer</w:t>
      </w:r>
      <w:r w:rsidRPr="007530E2">
        <w:rPr>
          <w:rFonts w:hint="eastAsia"/>
        </w:rPr>
        <w:t>命令可以看到邻居达到</w:t>
      </w:r>
      <w:r w:rsidRPr="007530E2">
        <w:rPr>
          <w:rFonts w:hint="eastAsia"/>
        </w:rPr>
        <w:t>FULL</w:t>
      </w:r>
      <w:r w:rsidRPr="007530E2">
        <w:rPr>
          <w:rFonts w:hint="eastAsia"/>
        </w:rPr>
        <w:t>状态。执行</w:t>
      </w:r>
      <w:r w:rsidRPr="00DA2C2B">
        <w:rPr>
          <w:rStyle w:val="commandkeywords"/>
          <w:rFonts w:hint="eastAsia"/>
        </w:rPr>
        <w:t>display ip routing-table</w:t>
      </w:r>
      <w:r w:rsidRPr="007530E2">
        <w:rPr>
          <w:rFonts w:hint="eastAsia"/>
        </w:rPr>
        <w:t>命令可以看到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之间学习到对方的</w:t>
      </w:r>
      <w:r w:rsidRPr="007530E2">
        <w:rPr>
          <w:rFonts w:hint="eastAsia"/>
        </w:rPr>
        <w:t>Loopback</w:t>
      </w:r>
      <w:r w:rsidRPr="007530E2">
        <w:rPr>
          <w:rFonts w:hint="eastAsia"/>
        </w:rPr>
        <w:t>路由。</w:t>
      </w:r>
    </w:p>
    <w:p w:rsidR="007D7DD4" w:rsidRDefault="00427BA2" w:rsidP="00DD64CA">
      <w:pPr>
        <w:pStyle w:val="ItemStep"/>
      </w:pPr>
      <w:r w:rsidRPr="007530E2">
        <w:rPr>
          <w:rFonts w:hint="eastAsia"/>
        </w:rPr>
        <w:t>在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骨干网上配置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基本能力和</w:t>
      </w:r>
      <w:r w:rsidRPr="007530E2">
        <w:rPr>
          <w:rFonts w:hint="eastAsia"/>
        </w:rPr>
        <w:t>MPLS LDP</w:t>
      </w:r>
      <w:r w:rsidRPr="007530E2">
        <w:rPr>
          <w:rFonts w:hint="eastAsia"/>
        </w:rPr>
        <w:t>，建立</w:t>
      </w:r>
      <w:r w:rsidRPr="007530E2">
        <w:rPr>
          <w:rFonts w:hint="eastAsia"/>
        </w:rPr>
        <w:t>LDP LSP</w:t>
      </w:r>
    </w:p>
    <w:p w:rsidR="00427BA2" w:rsidRPr="007530E2" w:rsidRDefault="00427BA2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。</w:t>
      </w:r>
    </w:p>
    <w:p w:rsidR="00427BA2" w:rsidRPr="007530E2" w:rsidRDefault="00427BA2" w:rsidP="00B51350">
      <w:pPr>
        <w:pStyle w:val="TerminalDisplayIndent1"/>
      </w:pPr>
      <w:r w:rsidRPr="007530E2">
        <w:t xml:space="preserve">[PE1] mpls lsr-id </w:t>
      </w:r>
      <w:r w:rsidRPr="007530E2">
        <w:rPr>
          <w:rFonts w:hint="eastAsia"/>
        </w:rPr>
        <w:t>1</w:t>
      </w:r>
      <w:r w:rsidRPr="007530E2">
        <w:t>.</w:t>
      </w:r>
      <w:r w:rsidRPr="007530E2">
        <w:rPr>
          <w:rFonts w:hint="eastAsia"/>
        </w:rPr>
        <w:t>1</w:t>
      </w:r>
      <w:r w:rsidRPr="007530E2">
        <w:t>.1.</w:t>
      </w:r>
      <w:r w:rsidRPr="007530E2">
        <w:rPr>
          <w:rFonts w:hint="eastAsia"/>
        </w:rPr>
        <w:t>9</w:t>
      </w:r>
    </w:p>
    <w:p w:rsidR="00427BA2" w:rsidRPr="00B421C2" w:rsidRDefault="00427BA2" w:rsidP="00B51350">
      <w:pPr>
        <w:pStyle w:val="TerminalDisplayIndent1"/>
      </w:pPr>
      <w:r w:rsidRPr="00B421C2">
        <w:t>[PE1] mpls ldp</w:t>
      </w:r>
    </w:p>
    <w:p w:rsidR="00427BA2" w:rsidRPr="00B421C2" w:rsidRDefault="00427BA2" w:rsidP="00B51350">
      <w:pPr>
        <w:pStyle w:val="TerminalDisplayIndent1"/>
      </w:pPr>
      <w:r w:rsidRPr="00B421C2">
        <w:t>[PE1</w:t>
      </w:r>
      <w:r w:rsidR="005A52C1" w:rsidRPr="00B421C2">
        <w:t>-ldp</w:t>
      </w:r>
      <w:r w:rsidRPr="00B421C2">
        <w:t>] quit</w:t>
      </w:r>
    </w:p>
    <w:p w:rsidR="00427BA2" w:rsidRPr="00B421C2" w:rsidRDefault="00427BA2" w:rsidP="00B51350">
      <w:pPr>
        <w:pStyle w:val="TerminalDisplayIndent1"/>
      </w:pPr>
      <w:r w:rsidRPr="00B421C2">
        <w:t xml:space="preserve">[PE1] interface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</w:t>
      </w:r>
      <w:r w:rsidR="00091B8E" w:rsidRPr="00091B8E">
        <w:rPr>
          <w:rFonts w:hint="eastAsia"/>
        </w:rPr>
        <w:t xml:space="preserve"> </w:t>
      </w:r>
      <w:r w:rsidR="00091B8E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 ldp</w:t>
      </w:r>
      <w:r w:rsidR="00091B8E" w:rsidRPr="00091B8E">
        <w:rPr>
          <w:rFonts w:hint="eastAsia"/>
        </w:rPr>
        <w:t xml:space="preserve"> </w:t>
      </w:r>
      <w:r w:rsidR="00091B8E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</w:t>
      </w:r>
      <w:r w:rsidRPr="007530E2"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[P] mpls lsr-id 2.2.2.</w:t>
      </w:r>
      <w:r w:rsidRPr="00B421C2">
        <w:rPr>
          <w:rFonts w:hint="eastAsia"/>
        </w:rPr>
        <w:t>9</w:t>
      </w:r>
    </w:p>
    <w:p w:rsidR="00427BA2" w:rsidRPr="00B421C2" w:rsidRDefault="00427BA2" w:rsidP="00B51350">
      <w:pPr>
        <w:pStyle w:val="TerminalDisplayIndent1"/>
      </w:pPr>
      <w:r w:rsidRPr="00B421C2">
        <w:t>[P] mpls ldp</w:t>
      </w:r>
    </w:p>
    <w:p w:rsidR="00427BA2" w:rsidRPr="00B421C2" w:rsidRDefault="00427BA2" w:rsidP="00B51350">
      <w:pPr>
        <w:pStyle w:val="TerminalDisplayIndent1"/>
      </w:pPr>
      <w:r w:rsidRPr="00B421C2">
        <w:t>[P</w:t>
      </w:r>
      <w:r w:rsidR="005A52C1" w:rsidRPr="00B421C2">
        <w:t>-ldp</w:t>
      </w:r>
      <w:r w:rsidRPr="00B421C2">
        <w:t>] quit</w:t>
      </w:r>
    </w:p>
    <w:p w:rsidR="00427BA2" w:rsidRPr="00B421C2" w:rsidRDefault="00427BA2" w:rsidP="00B51350">
      <w:pPr>
        <w:pStyle w:val="TerminalDisplayIndent1"/>
      </w:pPr>
      <w:r w:rsidRPr="00B421C2">
        <w:t xml:space="preserve">[P] interface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427BA2" w:rsidRPr="00B421C2" w:rsidRDefault="00427BA2" w:rsidP="00B51350">
      <w:pPr>
        <w:pStyle w:val="TerminalDisplayIndent1"/>
      </w:pPr>
      <w:r w:rsidRPr="00B421C2">
        <w:t>[P-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</w:t>
      </w:r>
      <w:r w:rsidR="00091B8E" w:rsidRPr="00091B8E">
        <w:rPr>
          <w:rFonts w:hint="eastAsia"/>
        </w:rPr>
        <w:t xml:space="preserve"> </w:t>
      </w:r>
      <w:r w:rsidR="00091B8E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 ldp</w:t>
      </w:r>
      <w:r w:rsidR="00091B8E" w:rsidRPr="00091B8E">
        <w:rPr>
          <w:rFonts w:hint="eastAsia"/>
        </w:rPr>
        <w:t xml:space="preserve"> </w:t>
      </w:r>
      <w:r w:rsidR="00091B8E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[P-</w:t>
      </w:r>
      <w:r w:rsidR="00064113">
        <w:t>GigabitEthernet</w:t>
      </w:r>
      <w:r w:rsidR="00224215">
        <w:t>3/1</w:t>
      </w:r>
      <w:r w:rsidR="00064113">
        <w:t>/4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427BA2" w:rsidRPr="00B421C2" w:rsidRDefault="00427BA2" w:rsidP="00B51350">
      <w:pPr>
        <w:pStyle w:val="TerminalDisplayIndent1"/>
      </w:pPr>
      <w:r w:rsidRPr="00B421C2">
        <w:t xml:space="preserve">[P] interface </w:t>
      </w:r>
      <w:r w:rsidR="00064113">
        <w:t xml:space="preserve">gigabitethernet </w:t>
      </w:r>
      <w:r w:rsidR="00224215">
        <w:t>3/1</w:t>
      </w:r>
      <w:r w:rsidR="00064113">
        <w:t>/5</w:t>
      </w:r>
    </w:p>
    <w:p w:rsidR="00427BA2" w:rsidRPr="00B421C2" w:rsidRDefault="00427BA2" w:rsidP="00B51350">
      <w:pPr>
        <w:pStyle w:val="TerminalDisplayIndent1"/>
      </w:pPr>
      <w:r w:rsidRPr="00B421C2">
        <w:t>[P-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mpls</w:t>
      </w:r>
      <w:r w:rsidR="00091B8E" w:rsidRPr="00091B8E">
        <w:rPr>
          <w:rFonts w:hint="eastAsia"/>
        </w:rPr>
        <w:t xml:space="preserve"> </w:t>
      </w:r>
      <w:r w:rsidR="00091B8E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mpls ldp</w:t>
      </w:r>
      <w:r w:rsidR="00091B8E" w:rsidRPr="00091B8E">
        <w:rPr>
          <w:rFonts w:hint="eastAsia"/>
        </w:rPr>
        <w:t xml:space="preserve"> </w:t>
      </w:r>
      <w:r w:rsidR="00091B8E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[P-</w:t>
      </w:r>
      <w:r w:rsidR="00064113">
        <w:t>GigabitEthernet</w:t>
      </w:r>
      <w:r w:rsidR="00224215">
        <w:t>3/1</w:t>
      </w:r>
      <w:r w:rsidR="00064113">
        <w:t>/5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 2</w:t>
      </w:r>
      <w:r w:rsidRPr="007530E2"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] mpls lsr-id 3.3.3.</w:t>
      </w:r>
      <w:r w:rsidRPr="00B421C2">
        <w:rPr>
          <w:rFonts w:hint="eastAsia"/>
        </w:rPr>
        <w:t>9</w:t>
      </w:r>
    </w:p>
    <w:p w:rsidR="00427BA2" w:rsidRPr="00B421C2" w:rsidRDefault="00427BA2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] mpls ldp</w:t>
      </w:r>
    </w:p>
    <w:p w:rsidR="00427BA2" w:rsidRPr="00B421C2" w:rsidRDefault="00427BA2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="005A52C1" w:rsidRPr="00B421C2">
        <w:t>-ldp</w:t>
      </w:r>
      <w:r w:rsidRPr="00B421C2">
        <w:t>] quit</w:t>
      </w:r>
    </w:p>
    <w:p w:rsidR="00427BA2" w:rsidRPr="00B421C2" w:rsidRDefault="00427BA2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 xml:space="preserve">] interface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427BA2" w:rsidRPr="00B421C2" w:rsidRDefault="00427BA2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</w:t>
      </w:r>
      <w:r w:rsidR="00091B8E" w:rsidRPr="00091B8E">
        <w:rPr>
          <w:rFonts w:hint="eastAsia"/>
        </w:rPr>
        <w:t xml:space="preserve"> </w:t>
      </w:r>
      <w:r w:rsidR="00091B8E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 ldp</w:t>
      </w:r>
      <w:r w:rsidR="00091B8E" w:rsidRPr="00091B8E">
        <w:rPr>
          <w:rFonts w:hint="eastAsia"/>
        </w:rPr>
        <w:t xml:space="preserve"> </w:t>
      </w:r>
      <w:r w:rsidR="00091B8E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064113">
        <w:t>GigabitEthernet</w:t>
      </w:r>
      <w:r w:rsidR="00224215">
        <w:t>3/1</w:t>
      </w:r>
      <w:r w:rsidR="00064113">
        <w:t>/4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427BA2" w:rsidRPr="007530E2" w:rsidRDefault="00427BA2" w:rsidP="00B51350">
      <w:pPr>
        <w:pStyle w:val="ItemIndent1"/>
      </w:pPr>
      <w:r w:rsidRPr="007530E2">
        <w:rPr>
          <w:rFonts w:hint="eastAsia"/>
        </w:rPr>
        <w:t>上述配置完成后</w:t>
      </w:r>
      <w:r w:rsidRPr="00B421C2">
        <w:rPr>
          <w:rFonts w:hint="eastAsia"/>
        </w:rPr>
        <w:t>，</w:t>
      </w:r>
      <w:r w:rsidRPr="00B421C2">
        <w:rPr>
          <w:rFonts w:hint="eastAsia"/>
        </w:rPr>
        <w:t>PE 1</w:t>
      </w:r>
      <w:r w:rsidRPr="007530E2">
        <w:rPr>
          <w:rFonts w:hint="eastAsia"/>
        </w:rPr>
        <w:t>、</w:t>
      </w:r>
      <w:r w:rsidRPr="00B421C2">
        <w:rPr>
          <w:rFonts w:hint="eastAsia"/>
        </w:rPr>
        <w:t>P</w:t>
      </w:r>
      <w:r w:rsidRPr="007530E2">
        <w:rPr>
          <w:rFonts w:hint="eastAsia"/>
        </w:rPr>
        <w:t>、</w:t>
      </w:r>
      <w:r w:rsidRPr="00B421C2">
        <w:rPr>
          <w:rFonts w:hint="eastAsia"/>
        </w:rPr>
        <w:t>PE 2</w:t>
      </w:r>
      <w:r w:rsidRPr="007530E2">
        <w:rPr>
          <w:rFonts w:hint="eastAsia"/>
        </w:rPr>
        <w:t>之间应能建立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会话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执行</w:t>
      </w:r>
      <w:r w:rsidRPr="00DA2C2B">
        <w:rPr>
          <w:rStyle w:val="commandkeywords"/>
          <w:rFonts w:hint="eastAsia"/>
        </w:rPr>
        <w:t xml:space="preserve">display mpls ldp </w:t>
      </w:r>
      <w:r w:rsidR="00341BD4" w:rsidRPr="00DA2C2B">
        <w:rPr>
          <w:rStyle w:val="commandkeywords"/>
          <w:rFonts w:hint="eastAsia"/>
        </w:rPr>
        <w:t>peer</w:t>
      </w:r>
      <w:r w:rsidRPr="007530E2">
        <w:rPr>
          <w:rFonts w:hint="eastAsia"/>
        </w:rPr>
        <w:t>命令可以看到</w:t>
      </w:r>
      <w:r w:rsidR="007F2FFE" w:rsidRPr="00B421C2">
        <w:t>LDP</w:t>
      </w:r>
      <w:r w:rsidR="00341BD4">
        <w:rPr>
          <w:rFonts w:hint="eastAsia"/>
        </w:rPr>
        <w:t>会话状态</w:t>
      </w:r>
      <w:r w:rsidRPr="007530E2">
        <w:rPr>
          <w:rFonts w:hint="eastAsia"/>
        </w:rPr>
        <w:t>为</w:t>
      </w:r>
      <w:r w:rsidRPr="00B421C2">
        <w:rPr>
          <w:rFonts w:hint="eastAsia"/>
        </w:rPr>
        <w:t>Operational</w:t>
      </w:r>
      <w:r w:rsidRPr="007530E2">
        <w:rPr>
          <w:rFonts w:hint="eastAsia"/>
        </w:rPr>
        <w:t>。执行</w:t>
      </w:r>
      <w:r w:rsidRPr="00DA2C2B">
        <w:rPr>
          <w:rStyle w:val="commandkeywords"/>
          <w:rFonts w:hint="eastAsia"/>
        </w:rPr>
        <w:t xml:space="preserve">display mpls </w:t>
      </w:r>
      <w:r w:rsidRPr="00DA2C2B">
        <w:rPr>
          <w:rStyle w:val="commandkeywords"/>
        </w:rPr>
        <w:t xml:space="preserve">ldp </w:t>
      </w:r>
      <w:r w:rsidRPr="00DA2C2B">
        <w:rPr>
          <w:rStyle w:val="commandkeywords"/>
          <w:rFonts w:hint="eastAsia"/>
        </w:rPr>
        <w:t>lsp</w:t>
      </w:r>
      <w:r w:rsidRPr="007530E2">
        <w:rPr>
          <w:rFonts w:hint="eastAsia"/>
        </w:rPr>
        <w:t>命令，可以看到</w:t>
      </w:r>
      <w:r w:rsidRPr="007530E2">
        <w:t xml:space="preserve">LDP </w:t>
      </w:r>
      <w:r w:rsidRPr="007530E2">
        <w:rPr>
          <w:rFonts w:hint="eastAsia"/>
        </w:rPr>
        <w:t>LSP</w:t>
      </w:r>
      <w:r w:rsidRPr="007530E2">
        <w:rPr>
          <w:rFonts w:hint="eastAsia"/>
        </w:rPr>
        <w:t>的建立情况。</w:t>
      </w:r>
    </w:p>
    <w:p w:rsidR="007D7DD4" w:rsidRDefault="00427BA2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设备上配置</w:t>
      </w:r>
      <w:r w:rsidRPr="00B421C2">
        <w:rPr>
          <w:rFonts w:hint="eastAsia"/>
          <w:lang w:eastAsia="zh-CN"/>
        </w:rPr>
        <w:t>IPv6 VPN</w:t>
      </w:r>
      <w:r w:rsidRPr="00B421C2">
        <w:rPr>
          <w:rFonts w:hint="eastAsia"/>
          <w:lang w:eastAsia="zh-CN"/>
        </w:rPr>
        <w:t>实例，将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接入</w:t>
      </w:r>
      <w:r w:rsidRPr="00B421C2">
        <w:rPr>
          <w:rFonts w:hint="eastAsia"/>
          <w:lang w:eastAsia="zh-CN"/>
        </w:rPr>
        <w:t>PE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 1</w:t>
      </w:r>
      <w:r w:rsidRPr="007530E2"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[PE1] ip vpn-instance vpn</w:t>
      </w:r>
      <w:r w:rsidRPr="00B421C2">
        <w:rPr>
          <w:rFonts w:hint="eastAsia"/>
        </w:rPr>
        <w:t>1</w:t>
      </w:r>
    </w:p>
    <w:p w:rsidR="00427BA2" w:rsidRPr="00B421C2" w:rsidRDefault="00427BA2" w:rsidP="00B51350">
      <w:pPr>
        <w:pStyle w:val="TerminalDisplayIndent1"/>
      </w:pPr>
      <w:r w:rsidRPr="00B421C2">
        <w:t>[PE1-vpn-instance</w:t>
      </w:r>
      <w:r w:rsidRPr="00B421C2">
        <w:rPr>
          <w:rFonts w:hint="eastAsia"/>
        </w:rPr>
        <w:t>-vpn1</w:t>
      </w:r>
      <w:r w:rsidRPr="00B421C2">
        <w:t>] route-distinguisher 100:</w:t>
      </w:r>
      <w:r w:rsidRPr="00B421C2">
        <w:rPr>
          <w:rFonts w:hint="eastAsia"/>
        </w:rPr>
        <w:t>1</w:t>
      </w:r>
    </w:p>
    <w:p w:rsidR="00427BA2" w:rsidRPr="00B421C2" w:rsidRDefault="00427BA2" w:rsidP="00B51350">
      <w:pPr>
        <w:pStyle w:val="TerminalDisplayIndent1"/>
      </w:pPr>
      <w:r w:rsidRPr="00B421C2">
        <w:t>[PE1-vpn-instance</w:t>
      </w:r>
      <w:r w:rsidRPr="00B421C2">
        <w:rPr>
          <w:rFonts w:hint="eastAsia"/>
        </w:rPr>
        <w:t>-vpn1</w:t>
      </w:r>
      <w:r w:rsidRPr="00B421C2">
        <w:t>] vpn-target 1</w:t>
      </w:r>
      <w:r w:rsidRPr="00B421C2">
        <w:rPr>
          <w:rFonts w:hint="eastAsia"/>
        </w:rPr>
        <w:t>11</w:t>
      </w:r>
      <w:r w:rsidRPr="00B421C2">
        <w:t>:1</w:t>
      </w:r>
    </w:p>
    <w:p w:rsidR="00427BA2" w:rsidRPr="00B421C2" w:rsidRDefault="00427BA2" w:rsidP="00B51350">
      <w:pPr>
        <w:pStyle w:val="TerminalDisplayIndent1"/>
      </w:pPr>
      <w:r w:rsidRPr="00B421C2">
        <w:t>[PE1-vpn-instance</w:t>
      </w:r>
      <w:r w:rsidRPr="00B421C2">
        <w:rPr>
          <w:rFonts w:hint="eastAsia"/>
        </w:rPr>
        <w:t>-vpn1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427BA2" w:rsidRPr="00B421C2" w:rsidRDefault="00427BA2" w:rsidP="00B51350">
      <w:pPr>
        <w:pStyle w:val="TerminalDisplayIndent1"/>
      </w:pPr>
      <w:r w:rsidRPr="00B421C2">
        <w:t>[PE1] ip vpn-instance vpn</w:t>
      </w:r>
      <w:r w:rsidRPr="00B421C2">
        <w:rPr>
          <w:rFonts w:hint="eastAsia"/>
        </w:rPr>
        <w:t>2</w:t>
      </w:r>
    </w:p>
    <w:p w:rsidR="00427BA2" w:rsidRPr="00B421C2" w:rsidRDefault="00427BA2" w:rsidP="00B51350">
      <w:pPr>
        <w:pStyle w:val="TerminalDisplayIndent1"/>
      </w:pPr>
      <w:r w:rsidRPr="00B421C2">
        <w:t>[PE1-vpn-instance</w:t>
      </w:r>
      <w:r w:rsidRPr="00B421C2">
        <w:rPr>
          <w:rFonts w:hint="eastAsia"/>
        </w:rPr>
        <w:t>-vpn2</w:t>
      </w:r>
      <w:r w:rsidRPr="00B421C2">
        <w:t>] route-distinguisher 100:</w:t>
      </w:r>
      <w:r w:rsidRPr="00B421C2">
        <w:rPr>
          <w:rFonts w:hint="eastAsia"/>
        </w:rPr>
        <w:t>2</w:t>
      </w:r>
    </w:p>
    <w:p w:rsidR="00427BA2" w:rsidRPr="00B421C2" w:rsidRDefault="00427BA2" w:rsidP="00B51350">
      <w:pPr>
        <w:pStyle w:val="TerminalDisplayIndent1"/>
      </w:pPr>
      <w:r w:rsidRPr="00B421C2">
        <w:t>[PE1-vpn-instance</w:t>
      </w:r>
      <w:r w:rsidRPr="00B421C2">
        <w:rPr>
          <w:rFonts w:hint="eastAsia"/>
        </w:rPr>
        <w:t>-vpn2</w:t>
      </w:r>
      <w:r w:rsidRPr="00B421C2">
        <w:t xml:space="preserve">] vpn-target </w:t>
      </w:r>
      <w:r w:rsidRPr="00B421C2">
        <w:rPr>
          <w:rFonts w:hint="eastAsia"/>
        </w:rPr>
        <w:t>222</w:t>
      </w:r>
      <w:r w:rsidRPr="00B421C2">
        <w:t>:</w:t>
      </w:r>
      <w:r w:rsidRPr="00B421C2">
        <w:rPr>
          <w:rFonts w:hint="eastAsia"/>
        </w:rPr>
        <w:t>2</w:t>
      </w:r>
    </w:p>
    <w:p w:rsidR="00427BA2" w:rsidRPr="00B421C2" w:rsidRDefault="00427BA2" w:rsidP="00B51350">
      <w:pPr>
        <w:pStyle w:val="TerminalDisplayIndent1"/>
      </w:pPr>
      <w:r w:rsidRPr="00B421C2">
        <w:lastRenderedPageBreak/>
        <w:t>[PE1-vpn-instance</w:t>
      </w:r>
      <w:r w:rsidRPr="00B421C2">
        <w:rPr>
          <w:rFonts w:hint="eastAsia"/>
        </w:rPr>
        <w:t>-vpn2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427BA2" w:rsidRPr="00B421C2" w:rsidRDefault="00427BA2" w:rsidP="00B51350">
      <w:pPr>
        <w:pStyle w:val="TerminalDisplayIndent1"/>
      </w:pPr>
      <w:r w:rsidRPr="00B421C2">
        <w:t xml:space="preserve">[PE1] </w:t>
      </w:r>
      <w:r w:rsidRPr="00B421C2">
        <w:rPr>
          <w:rFonts w:hint="eastAsia"/>
        </w:rPr>
        <w:t xml:space="preserve">interface </w:t>
      </w:r>
      <w:r w:rsidR="00064113">
        <w:t xml:space="preserve">gigabitethernet </w:t>
      </w:r>
      <w:r w:rsidR="00224215">
        <w:t>3/1</w:t>
      </w:r>
      <w:r w:rsidR="00064113">
        <w:t>/1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ip binding vpn-instance vpn</w:t>
      </w:r>
      <w:r w:rsidRPr="00B421C2">
        <w:rPr>
          <w:rFonts w:hint="eastAsia"/>
        </w:rPr>
        <w:t>1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ipv6 address 2001:1::2 96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quit</w:t>
      </w:r>
    </w:p>
    <w:p w:rsidR="00427BA2" w:rsidRPr="00B421C2" w:rsidRDefault="00427BA2" w:rsidP="00B51350">
      <w:pPr>
        <w:pStyle w:val="TerminalDisplayIndent1"/>
      </w:pPr>
      <w:r w:rsidRPr="00B421C2">
        <w:t xml:space="preserve">[PE1] interface </w:t>
      </w:r>
      <w:r w:rsidR="00064113">
        <w:t xml:space="preserve">gigabitethernet </w:t>
      </w:r>
      <w:r w:rsidR="00224215">
        <w:t>3/1</w:t>
      </w:r>
      <w:r w:rsidR="00064113">
        <w:t>/2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/2</w:t>
      </w:r>
      <w:r w:rsidRPr="00B421C2">
        <w:t>] ip binding vpn-instance vpn2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/2</w:t>
      </w:r>
      <w:r w:rsidRPr="00B421C2">
        <w:t>] ipv6 address 2001:2::2 96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/2</w:t>
      </w:r>
      <w:r w:rsidRPr="00B421C2">
        <w:t>] 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 2</w:t>
      </w:r>
      <w:r w:rsidRPr="007530E2"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[PE2] ip vpn-instance vpn1</w:t>
      </w:r>
    </w:p>
    <w:p w:rsidR="00427BA2" w:rsidRPr="00B421C2" w:rsidRDefault="00427BA2" w:rsidP="00B51350">
      <w:pPr>
        <w:pStyle w:val="TerminalDisplayIndent1"/>
      </w:pPr>
      <w:r w:rsidRPr="00B421C2">
        <w:t>[PE2-vpn-instance-vpn1] route-distinguisher 200:1</w:t>
      </w:r>
    </w:p>
    <w:p w:rsidR="00427BA2" w:rsidRPr="00B421C2" w:rsidRDefault="00427BA2" w:rsidP="00B51350">
      <w:pPr>
        <w:pStyle w:val="TerminalDisplayIndent1"/>
      </w:pPr>
      <w:r w:rsidRPr="00B421C2">
        <w:t>[PE2-vpn-instance-vpn1] vpn-target 111:1</w:t>
      </w:r>
    </w:p>
    <w:p w:rsidR="00427BA2" w:rsidRPr="00B421C2" w:rsidRDefault="00427BA2" w:rsidP="00B51350">
      <w:pPr>
        <w:pStyle w:val="TerminalDisplayIndent1"/>
      </w:pPr>
      <w:r w:rsidRPr="00B421C2">
        <w:t>[PE2-vpn-instance-vpn1] quit</w:t>
      </w:r>
    </w:p>
    <w:p w:rsidR="00427BA2" w:rsidRPr="00B421C2" w:rsidRDefault="00427BA2" w:rsidP="00B51350">
      <w:pPr>
        <w:pStyle w:val="TerminalDisplayIndent1"/>
      </w:pPr>
      <w:r w:rsidRPr="00B421C2">
        <w:t>[PE2] ip vpn-instance vpn2</w:t>
      </w:r>
    </w:p>
    <w:p w:rsidR="00427BA2" w:rsidRPr="00B421C2" w:rsidRDefault="00427BA2" w:rsidP="00B51350">
      <w:pPr>
        <w:pStyle w:val="TerminalDisplayIndent1"/>
      </w:pPr>
      <w:r w:rsidRPr="00B421C2">
        <w:t>[PE2-vpn-instance-vpn2] route-distinguisher 200:2</w:t>
      </w:r>
    </w:p>
    <w:p w:rsidR="00427BA2" w:rsidRPr="00B421C2" w:rsidRDefault="00427BA2" w:rsidP="00B51350">
      <w:pPr>
        <w:pStyle w:val="TerminalDisplayIndent1"/>
      </w:pPr>
      <w:r w:rsidRPr="00B421C2">
        <w:t>[PE2-vpn-instance-vpn2] vpn-target 222:2</w:t>
      </w:r>
    </w:p>
    <w:p w:rsidR="00427BA2" w:rsidRPr="00B421C2" w:rsidRDefault="00427BA2" w:rsidP="00B51350">
      <w:pPr>
        <w:pStyle w:val="TerminalDisplayIndent1"/>
      </w:pPr>
      <w:r w:rsidRPr="00B421C2">
        <w:t>[PE2-vpn-instance-vpn2] quit</w:t>
      </w:r>
    </w:p>
    <w:p w:rsidR="00427BA2" w:rsidRPr="00B421C2" w:rsidRDefault="00427BA2" w:rsidP="00B51350">
      <w:pPr>
        <w:pStyle w:val="TerminalDisplayIndent1"/>
      </w:pPr>
      <w:r w:rsidRPr="00B421C2">
        <w:t xml:space="preserve">[PE2] interface </w:t>
      </w:r>
      <w:r w:rsidR="00064113">
        <w:t xml:space="preserve">gigabitethernet </w:t>
      </w:r>
      <w:r w:rsidR="00224215">
        <w:t>3/1</w:t>
      </w:r>
      <w:r w:rsidR="00064113">
        <w:t>/1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ip binding vpn-instance vpn1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ipv6 address 2001:3::2 96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quit</w:t>
      </w:r>
    </w:p>
    <w:p w:rsidR="00427BA2" w:rsidRPr="00B421C2" w:rsidRDefault="00427BA2" w:rsidP="00B51350">
      <w:pPr>
        <w:pStyle w:val="TerminalDisplayIndent1"/>
      </w:pPr>
      <w:r w:rsidRPr="00B421C2">
        <w:t xml:space="preserve">[PE2] interface </w:t>
      </w:r>
      <w:r w:rsidR="00064113">
        <w:t xml:space="preserve">gigabitethernet </w:t>
      </w:r>
      <w:r w:rsidR="00224215">
        <w:t>3/1</w:t>
      </w:r>
      <w:r w:rsidR="00064113">
        <w:t>/2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/2</w:t>
      </w:r>
      <w:r w:rsidRPr="00B421C2">
        <w:t>] ip binding vpn-instance vpn2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/2</w:t>
      </w:r>
      <w:r w:rsidRPr="00B421C2">
        <w:t xml:space="preserve">] ipv6 address 2001:4::2 </w:t>
      </w:r>
      <w:r w:rsidR="00005E69" w:rsidRPr="00B421C2">
        <w:rPr>
          <w:rFonts w:hint="eastAsia"/>
        </w:rPr>
        <w:t>96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/2</w:t>
      </w:r>
      <w:r w:rsidRPr="00B421C2">
        <w:t>] quit</w:t>
      </w:r>
    </w:p>
    <w:p w:rsidR="00427BA2" w:rsidRPr="00B421C2" w:rsidRDefault="00427BA2" w:rsidP="00B51350">
      <w:pPr>
        <w:pStyle w:val="ItemIndent1"/>
        <w:rPr>
          <w:lang w:eastAsia="zh-CN"/>
        </w:rPr>
      </w:pPr>
      <w:r w:rsidRPr="00B421C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按</w:t>
      </w:r>
      <w:r w:rsidR="00D55D92">
        <w:fldChar w:fldCharType="begin"/>
      </w:r>
      <w:r w:rsidR="00D55D92">
        <w:rPr>
          <w:lang w:eastAsia="zh-CN"/>
        </w:rPr>
        <w:instrText xml:space="preserve">  REF _Ref269306521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2-3</w:t>
      </w:r>
      <w:r w:rsidR="00D55D92">
        <w:fldChar w:fldCharType="end"/>
      </w:r>
      <w:r w:rsidRPr="007530E2">
        <w:rPr>
          <w:rFonts w:hint="eastAsia"/>
          <w:lang w:eastAsia="zh-CN"/>
        </w:rPr>
        <w:t>配置各</w:t>
      </w:r>
      <w:r w:rsidRPr="00B421C2">
        <w:rPr>
          <w:rFonts w:hint="eastAsia"/>
          <w:lang w:eastAsia="zh-CN"/>
        </w:rPr>
        <w:t>CE</w:t>
      </w:r>
      <w:r w:rsidRPr="007530E2">
        <w:rPr>
          <w:rFonts w:hint="eastAsia"/>
          <w:lang w:eastAsia="zh-CN"/>
        </w:rPr>
        <w:t>的接口</w:t>
      </w:r>
      <w:r w:rsidRPr="00B421C2">
        <w:rPr>
          <w:rFonts w:hint="eastAsia"/>
          <w:lang w:eastAsia="zh-CN"/>
        </w:rPr>
        <w:t>IP</w:t>
      </w:r>
      <w:r w:rsidRPr="007530E2">
        <w:rPr>
          <w:rFonts w:hint="eastAsia"/>
          <w:lang w:eastAsia="zh-CN"/>
        </w:rPr>
        <w:t>地址</w:t>
      </w:r>
      <w:r w:rsidRPr="00B421C2">
        <w:rPr>
          <w:rFonts w:hint="eastAsia"/>
          <w:lang w:eastAsia="zh-CN"/>
        </w:rPr>
        <w:t>，</w:t>
      </w:r>
      <w:r w:rsidRPr="007530E2">
        <w:rPr>
          <w:rFonts w:hint="eastAsia"/>
          <w:lang w:eastAsia="zh-CN"/>
        </w:rPr>
        <w:t>配置过程略。</w:t>
      </w:r>
    </w:p>
    <w:p w:rsidR="00427BA2" w:rsidRPr="007530E2" w:rsidRDefault="00427BA2" w:rsidP="00B51350">
      <w:pPr>
        <w:pStyle w:val="ItemIndent1"/>
      </w:pPr>
      <w:r w:rsidRPr="007530E2">
        <w:rPr>
          <w:rFonts w:hint="eastAsia"/>
        </w:rPr>
        <w:t>配置完成后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</w:t>
      </w:r>
      <w:r w:rsidRPr="00B421C2">
        <w:rPr>
          <w:rFonts w:hint="eastAsia"/>
        </w:rPr>
        <w:t>PE</w:t>
      </w:r>
      <w:r w:rsidRPr="007530E2">
        <w:rPr>
          <w:rFonts w:hint="eastAsia"/>
        </w:rPr>
        <w:t>设备上执行</w:t>
      </w:r>
      <w:r w:rsidRPr="00DA2C2B">
        <w:rPr>
          <w:rStyle w:val="commandkeywords"/>
          <w:rFonts w:hint="eastAsia"/>
        </w:rPr>
        <w:t>display ip vpn-instance</w:t>
      </w:r>
      <w:r w:rsidRPr="007530E2">
        <w:rPr>
          <w:rFonts w:hint="eastAsia"/>
        </w:rPr>
        <w:t>命令可以看到</w:t>
      </w:r>
      <w:r w:rsidRPr="00B421C2">
        <w:rPr>
          <w:rFonts w:hint="eastAsia"/>
        </w:rPr>
        <w:t>VPN</w:t>
      </w:r>
      <w:r w:rsidRPr="007530E2">
        <w:rPr>
          <w:rFonts w:hint="eastAsia"/>
        </w:rPr>
        <w:t>实例的配置情况。各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能</w:t>
      </w:r>
      <w:r w:rsidRPr="007530E2">
        <w:rPr>
          <w:rFonts w:hint="eastAsia"/>
        </w:rPr>
        <w:t>ping</w:t>
      </w:r>
      <w:r w:rsidRPr="007530E2">
        <w:rPr>
          <w:rFonts w:hint="eastAsia"/>
        </w:rPr>
        <w:t>通自己接入的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。</w:t>
      </w:r>
    </w:p>
    <w:p w:rsidR="00427BA2" w:rsidRPr="007530E2" w:rsidRDefault="00427BA2" w:rsidP="00B51350">
      <w:pPr>
        <w:pStyle w:val="ItemIndent1"/>
      </w:pPr>
      <w:r w:rsidRPr="007530E2">
        <w:rPr>
          <w:rFonts w:hint="eastAsia"/>
        </w:rPr>
        <w:t>以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为例：</w:t>
      </w:r>
    </w:p>
    <w:p w:rsidR="00427BA2" w:rsidRDefault="00427BA2" w:rsidP="00B51350">
      <w:pPr>
        <w:pStyle w:val="TerminalDisplayIndent1"/>
      </w:pPr>
      <w:r>
        <w:t>[PE1] display ip vpn-instance</w:t>
      </w:r>
    </w:p>
    <w:p w:rsidR="00341BD4" w:rsidRDefault="00341BD4" w:rsidP="00B51350">
      <w:pPr>
        <w:pStyle w:val="TerminalDisplayIndent1"/>
      </w:pPr>
      <w:r>
        <w:t xml:space="preserve">  Total VPN-Instances configured : 2</w:t>
      </w:r>
    </w:p>
    <w:p w:rsidR="007D406A" w:rsidRPr="00B339DE" w:rsidRDefault="007D406A" w:rsidP="00B51350">
      <w:pPr>
        <w:pStyle w:val="TerminalDisplayIndent1"/>
      </w:pPr>
      <w:r w:rsidRPr="00B339DE">
        <w:t xml:space="preserve">  Total IPv4 VPN-Instances configured : </w:t>
      </w:r>
      <w:r>
        <w:rPr>
          <w:rFonts w:hint="eastAsia"/>
        </w:rPr>
        <w:t>0</w:t>
      </w:r>
    </w:p>
    <w:p w:rsidR="007D406A" w:rsidRPr="00B339DE" w:rsidRDefault="007D406A" w:rsidP="00B51350">
      <w:pPr>
        <w:pStyle w:val="TerminalDisplayIndent1"/>
      </w:pPr>
      <w:r w:rsidRPr="00B339DE">
        <w:t xml:space="preserve">  Total I</w:t>
      </w:r>
      <w:r>
        <w:t xml:space="preserve">Pv6 VPN-Instances configured : </w:t>
      </w:r>
      <w:r>
        <w:rPr>
          <w:rFonts w:hint="eastAsia"/>
        </w:rPr>
        <w:t>2</w:t>
      </w:r>
    </w:p>
    <w:p w:rsidR="007D406A" w:rsidRDefault="007D406A" w:rsidP="00B51350">
      <w:pPr>
        <w:pStyle w:val="TerminalDisplayIndent1"/>
      </w:pPr>
      <w:r w:rsidRPr="00B339DE">
        <w:t xml:space="preserve">  VPN-Instance Name     RD              Address family      Create time</w:t>
      </w:r>
    </w:p>
    <w:p w:rsidR="00341BD4" w:rsidRDefault="00341BD4" w:rsidP="00B51350">
      <w:pPr>
        <w:pStyle w:val="TerminalDisplayIndent1"/>
      </w:pPr>
      <w:r>
        <w:t xml:space="preserve">  vpn1                  100:1       </w:t>
      </w:r>
      <w:r w:rsidR="007D406A">
        <w:t xml:space="preserve">    </w:t>
      </w:r>
      <w:r w:rsidR="007D406A">
        <w:rPr>
          <w:rFonts w:hint="eastAsia"/>
        </w:rPr>
        <w:t>IPv6</w:t>
      </w:r>
      <w:r w:rsidR="007D406A">
        <w:t xml:space="preserve">     </w:t>
      </w:r>
      <w:r>
        <w:t xml:space="preserve">           2012/02/13 12:49:08</w:t>
      </w:r>
    </w:p>
    <w:p w:rsidR="00687E8A" w:rsidRDefault="00341BD4" w:rsidP="00B51350">
      <w:pPr>
        <w:pStyle w:val="TerminalDisplayIndent1"/>
      </w:pPr>
      <w:r>
        <w:t xml:space="preserve">  vpn2                  100:2    </w:t>
      </w:r>
      <w:r w:rsidR="007D406A">
        <w:t xml:space="preserve">       </w:t>
      </w:r>
      <w:r w:rsidR="007D406A">
        <w:rPr>
          <w:rFonts w:hint="eastAsia"/>
        </w:rPr>
        <w:t>IPv6</w:t>
      </w:r>
      <w:r w:rsidR="007D406A">
        <w:t xml:space="preserve">  </w:t>
      </w:r>
      <w:r>
        <w:t xml:space="preserve">              2012/02/13 12:49:2</w:t>
      </w:r>
      <w:r w:rsidR="00687E8A">
        <w:t>0</w:t>
      </w:r>
    </w:p>
    <w:p w:rsidR="00427BA2" w:rsidRPr="00B421C2" w:rsidRDefault="00427BA2" w:rsidP="00B51350">
      <w:pPr>
        <w:pStyle w:val="TerminalDisplayIndent1"/>
      </w:pPr>
      <w:r w:rsidRPr="00B421C2">
        <w:t>[PE1] ping ipv6 -vpn-instance vpn1 2001:1::1</w:t>
      </w:r>
    </w:p>
    <w:p w:rsidR="003D2133" w:rsidRPr="00B421C2" w:rsidRDefault="00BB5175" w:rsidP="00B51350">
      <w:pPr>
        <w:pStyle w:val="TerminalDisplayIndent1"/>
      </w:pPr>
      <w:r w:rsidRPr="00B421C2">
        <w:t>P</w:t>
      </w:r>
      <w:r w:rsidRPr="00B421C2">
        <w:rPr>
          <w:rFonts w:hint="eastAsia"/>
        </w:rPr>
        <w:t>ing</w:t>
      </w:r>
      <w:r w:rsidRPr="00B421C2">
        <w:t>6</w:t>
      </w:r>
      <w:r w:rsidR="003D2133" w:rsidRPr="00B421C2">
        <w:t>(56 bytes) 2001:1::2 --&gt; 2001:1::1</w:t>
      </w:r>
      <w:r w:rsidRPr="00B421C2">
        <w:t>, press CTRL_C to break</w:t>
      </w:r>
    </w:p>
    <w:p w:rsidR="003D2133" w:rsidRPr="00B421C2" w:rsidRDefault="003D2133" w:rsidP="00B51350">
      <w:pPr>
        <w:pStyle w:val="TerminalDisplayIndent1"/>
      </w:pPr>
      <w:r w:rsidRPr="00B421C2">
        <w:t>56 bytes from 2001:1::1, icmp_seq=0 hlim=64 time=9.000 ms</w:t>
      </w:r>
    </w:p>
    <w:p w:rsidR="003D2133" w:rsidRPr="00B421C2" w:rsidRDefault="003D2133" w:rsidP="00B51350">
      <w:pPr>
        <w:pStyle w:val="TerminalDisplayIndent1"/>
      </w:pPr>
      <w:r w:rsidRPr="00B421C2">
        <w:t>56 bytes from 2001:1::1, icmp_seq=1 hlim=64 time=1.000 ms</w:t>
      </w:r>
    </w:p>
    <w:p w:rsidR="003D2133" w:rsidRPr="00B421C2" w:rsidRDefault="003D2133" w:rsidP="00B51350">
      <w:pPr>
        <w:pStyle w:val="TerminalDisplayIndent1"/>
      </w:pPr>
      <w:r w:rsidRPr="00B421C2">
        <w:t>56 bytes from 2001:1::1, icmp_seq=2 hlim=64 time=0.000 ms</w:t>
      </w:r>
    </w:p>
    <w:p w:rsidR="003D2133" w:rsidRPr="00B421C2" w:rsidRDefault="003D2133" w:rsidP="00B51350">
      <w:pPr>
        <w:pStyle w:val="TerminalDisplayIndent1"/>
      </w:pPr>
      <w:r w:rsidRPr="00B421C2">
        <w:t>56 bytes from 2001:1::1, icmp_seq=3 hlim=64 time=0.000 ms</w:t>
      </w:r>
    </w:p>
    <w:p w:rsidR="003D2133" w:rsidRPr="00B421C2" w:rsidRDefault="003D2133" w:rsidP="00B51350">
      <w:pPr>
        <w:pStyle w:val="TerminalDisplayIndent1"/>
      </w:pPr>
      <w:r w:rsidRPr="00B421C2">
        <w:t>56 bytes from 2001:1::1, icmp_seq=4 hlim=64 time=0.000 ms</w:t>
      </w:r>
    </w:p>
    <w:p w:rsidR="003D2133" w:rsidRPr="00B421C2" w:rsidRDefault="003D2133" w:rsidP="00B51350">
      <w:pPr>
        <w:pStyle w:val="TerminalDisplayIndent1"/>
      </w:pPr>
    </w:p>
    <w:p w:rsidR="003D2133" w:rsidRPr="00B421C2" w:rsidRDefault="003D2133" w:rsidP="00B51350">
      <w:pPr>
        <w:pStyle w:val="TerminalDisplayIndent1"/>
      </w:pPr>
      <w:r w:rsidRPr="00B421C2">
        <w:t xml:space="preserve">--- </w:t>
      </w:r>
      <w:r w:rsidR="00BB5175" w:rsidRPr="00B421C2">
        <w:t xml:space="preserve">Ping6 statistics for </w:t>
      </w:r>
      <w:r w:rsidRPr="00B421C2">
        <w:t>2001:1::1 ---</w:t>
      </w:r>
    </w:p>
    <w:p w:rsidR="003D2133" w:rsidRPr="00B421C2" w:rsidRDefault="003D2133" w:rsidP="00B51350">
      <w:pPr>
        <w:pStyle w:val="TerminalDisplayIndent1"/>
      </w:pPr>
      <w:r w:rsidRPr="00B421C2">
        <w:t>5 packet(s) transmitted, 5 packet(s) received, 0.0% packet loss</w:t>
      </w:r>
    </w:p>
    <w:p w:rsidR="00687E8A" w:rsidRPr="00B421C2" w:rsidRDefault="003D2133" w:rsidP="00B51350">
      <w:pPr>
        <w:pStyle w:val="TerminalDisplayIndent1"/>
      </w:pPr>
      <w:r w:rsidRPr="00B421C2">
        <w:lastRenderedPageBreak/>
        <w:t>round-trip min/avg/max/std-dev = 0.000/2.000/9.000/3.521 m</w:t>
      </w:r>
      <w:r w:rsidR="00687E8A" w:rsidRPr="00B421C2">
        <w:t>s</w:t>
      </w:r>
    </w:p>
    <w:p w:rsidR="007D7DD4" w:rsidRDefault="00427BA2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与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之间建立</w:t>
      </w:r>
      <w:r w:rsidRPr="00B421C2">
        <w:rPr>
          <w:rFonts w:hint="eastAsia"/>
          <w:lang w:eastAsia="zh-CN"/>
        </w:rPr>
        <w:t>EBGP</w:t>
      </w:r>
      <w:r w:rsidRPr="00B421C2">
        <w:rPr>
          <w:rFonts w:hint="eastAsia"/>
          <w:lang w:eastAsia="zh-CN"/>
        </w:rPr>
        <w:t>对等体，引入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路由</w:t>
      </w:r>
    </w:p>
    <w:p w:rsidR="00427BA2" w:rsidRPr="00470062" w:rsidRDefault="00427BA2" w:rsidP="00B51350">
      <w:pPr>
        <w:pStyle w:val="ItemIndent1"/>
      </w:pPr>
      <w:r w:rsidRPr="0047006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470062">
        <w:rPr>
          <w:rFonts w:hint="eastAsia"/>
        </w:rPr>
        <w:t>CE 1</w:t>
      </w:r>
      <w:r w:rsidRPr="007530E2">
        <w:rPr>
          <w:rFonts w:hint="eastAsia"/>
        </w:rPr>
        <w:t>。</w:t>
      </w:r>
    </w:p>
    <w:p w:rsidR="00427BA2" w:rsidRPr="00470062" w:rsidRDefault="00427BA2" w:rsidP="00B51350">
      <w:pPr>
        <w:pStyle w:val="TerminalDisplayIndent1"/>
      </w:pPr>
      <w:r w:rsidRPr="00470062">
        <w:t>&lt;CE1&gt; system-view</w:t>
      </w:r>
    </w:p>
    <w:p w:rsidR="00427BA2" w:rsidRDefault="00427BA2" w:rsidP="00B51350">
      <w:pPr>
        <w:pStyle w:val="TerminalDisplayIndent1"/>
      </w:pPr>
      <w:r w:rsidRPr="00470062">
        <w:t>[CE1] bgp 65410</w:t>
      </w:r>
    </w:p>
    <w:p w:rsidR="00341BD4" w:rsidRPr="00470062" w:rsidRDefault="00341BD4" w:rsidP="00B51350">
      <w:pPr>
        <w:pStyle w:val="TerminalDisplayIndent1"/>
      </w:pPr>
      <w:r w:rsidRPr="00470062">
        <w:t>[CE1-</w:t>
      </w:r>
      <w:r w:rsidR="00F07E7A">
        <w:t>bgp-default</w:t>
      </w:r>
      <w:r w:rsidRPr="00470062">
        <w:t>] peer 2001:1::2 as-number 100</w:t>
      </w:r>
    </w:p>
    <w:p w:rsidR="00427BA2" w:rsidRPr="00470062" w:rsidRDefault="00427BA2" w:rsidP="00B51350">
      <w:pPr>
        <w:pStyle w:val="TerminalDisplayIndent1"/>
      </w:pPr>
      <w:r w:rsidRPr="00470062">
        <w:t>[CE1-</w:t>
      </w:r>
      <w:r w:rsidR="00F07E7A">
        <w:t>bgp-default</w:t>
      </w:r>
      <w:r w:rsidRPr="00470062">
        <w:t xml:space="preserve">] </w:t>
      </w:r>
      <w:r w:rsidR="004F262E">
        <w:t>address-family ipv6</w:t>
      </w:r>
      <w:r w:rsidR="00341BD4">
        <w:rPr>
          <w:rFonts w:hint="eastAsia"/>
        </w:rPr>
        <w:t xml:space="preserve"> unicast</w:t>
      </w:r>
    </w:p>
    <w:p w:rsidR="00427BA2" w:rsidRPr="00470062" w:rsidRDefault="00427BA2" w:rsidP="00B51350">
      <w:pPr>
        <w:pStyle w:val="TerminalDisplayIndent1"/>
      </w:pPr>
      <w:r w:rsidRPr="00470062">
        <w:t>[CE1-</w:t>
      </w:r>
      <w:r w:rsidR="00F07E7A">
        <w:t>bgp-default</w:t>
      </w:r>
      <w:r w:rsidRPr="00470062">
        <w:t xml:space="preserve">-ipv6] peer 2001:1::2 </w:t>
      </w:r>
      <w:r w:rsidR="00341BD4">
        <w:rPr>
          <w:rFonts w:hint="eastAsia"/>
        </w:rPr>
        <w:t>enable</w:t>
      </w:r>
    </w:p>
    <w:p w:rsidR="00427BA2" w:rsidRPr="00470062" w:rsidRDefault="00427BA2" w:rsidP="00B51350">
      <w:pPr>
        <w:pStyle w:val="TerminalDisplayIndent1"/>
      </w:pPr>
      <w:r w:rsidRPr="00470062">
        <w:t>[CE1-</w:t>
      </w:r>
      <w:r w:rsidR="00F07E7A">
        <w:t>bgp-default</w:t>
      </w:r>
      <w:r w:rsidRPr="00470062">
        <w:t>-ipv6] import-route direct</w:t>
      </w:r>
    </w:p>
    <w:p w:rsidR="00427BA2" w:rsidRPr="00B421C2" w:rsidRDefault="00427BA2" w:rsidP="00B51350">
      <w:pPr>
        <w:pStyle w:val="TerminalDisplayIndent1"/>
      </w:pPr>
      <w:r w:rsidRPr="00B421C2">
        <w:t>[CE1-</w:t>
      </w:r>
      <w:r w:rsidR="00F07E7A" w:rsidRPr="00B421C2">
        <w:t>bgp-default</w:t>
      </w:r>
      <w:r w:rsidRPr="00B421C2">
        <w:t>-ipv6] quit</w:t>
      </w:r>
    </w:p>
    <w:p w:rsidR="00341BD4" w:rsidRPr="00B421C2" w:rsidRDefault="00341BD4" w:rsidP="00B51350">
      <w:pPr>
        <w:pStyle w:val="TerminalDisplayIndent1"/>
      </w:pPr>
      <w:r w:rsidRPr="00470062">
        <w:t>[CE1-</w:t>
      </w:r>
      <w:r w:rsidR="00F07E7A">
        <w:t>bgp-default</w:t>
      </w:r>
      <w:r w:rsidRPr="00470062">
        <w:t>]</w:t>
      </w:r>
      <w:r>
        <w:rPr>
          <w:rFonts w:hint="eastAsia"/>
        </w:rPr>
        <w:t xml:space="preserve"> quit</w:t>
      </w:r>
    </w:p>
    <w:p w:rsidR="00427BA2" w:rsidRPr="00B421C2" w:rsidRDefault="00575B82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 xml:space="preserve"># </w:t>
      </w:r>
      <w:r w:rsidR="00427BA2" w:rsidRPr="007530E2">
        <w:rPr>
          <w:rFonts w:hint="eastAsia"/>
          <w:lang w:eastAsia="zh-CN"/>
        </w:rPr>
        <w:t>另外</w:t>
      </w:r>
      <w:r w:rsidR="00427BA2" w:rsidRPr="00B421C2">
        <w:rPr>
          <w:lang w:eastAsia="zh-CN"/>
        </w:rPr>
        <w:t>3</w:t>
      </w:r>
      <w:r w:rsidR="00427BA2" w:rsidRPr="007530E2">
        <w:rPr>
          <w:rFonts w:hint="eastAsia"/>
          <w:lang w:eastAsia="zh-CN"/>
        </w:rPr>
        <w:t>个</w:t>
      </w:r>
      <w:r w:rsidR="00427BA2" w:rsidRPr="00B421C2">
        <w:rPr>
          <w:lang w:eastAsia="zh-CN"/>
        </w:rPr>
        <w:t>CE</w:t>
      </w:r>
      <w:r w:rsidR="00427BA2" w:rsidRPr="007530E2">
        <w:rPr>
          <w:rFonts w:hint="eastAsia"/>
          <w:lang w:eastAsia="zh-CN"/>
        </w:rPr>
        <w:t>设备</w:t>
      </w:r>
      <w:r w:rsidR="00427BA2" w:rsidRPr="00B421C2">
        <w:rPr>
          <w:rFonts w:hint="eastAsia"/>
          <w:lang w:eastAsia="zh-CN"/>
        </w:rPr>
        <w:t>（</w:t>
      </w:r>
      <w:r w:rsidR="00427BA2" w:rsidRPr="00B421C2">
        <w:rPr>
          <w:lang w:eastAsia="zh-CN"/>
        </w:rPr>
        <w:t>CE</w:t>
      </w:r>
      <w:r w:rsidR="00427BA2" w:rsidRPr="00B421C2">
        <w:rPr>
          <w:rFonts w:hint="eastAsia"/>
          <w:lang w:eastAsia="zh-CN"/>
        </w:rPr>
        <w:t xml:space="preserve"> </w:t>
      </w:r>
      <w:r w:rsidR="00427BA2" w:rsidRPr="00B421C2">
        <w:rPr>
          <w:lang w:eastAsia="zh-CN"/>
        </w:rPr>
        <w:t>2</w:t>
      </w:r>
      <w:r w:rsidR="00427BA2" w:rsidRPr="007530E2">
        <w:rPr>
          <w:rFonts w:hint="eastAsia"/>
          <w:lang w:eastAsia="zh-CN"/>
        </w:rPr>
        <w:t>～</w:t>
      </w:r>
      <w:r w:rsidR="00427BA2" w:rsidRPr="00B421C2">
        <w:rPr>
          <w:lang w:eastAsia="zh-CN"/>
        </w:rPr>
        <w:t>CE</w:t>
      </w:r>
      <w:r w:rsidR="00427BA2" w:rsidRPr="00B421C2">
        <w:rPr>
          <w:rFonts w:hint="eastAsia"/>
          <w:lang w:eastAsia="zh-CN"/>
        </w:rPr>
        <w:t xml:space="preserve"> </w:t>
      </w:r>
      <w:r w:rsidR="00427BA2" w:rsidRPr="00B421C2">
        <w:rPr>
          <w:lang w:eastAsia="zh-CN"/>
        </w:rPr>
        <w:t>4</w:t>
      </w:r>
      <w:r w:rsidR="00427BA2" w:rsidRPr="00B421C2">
        <w:rPr>
          <w:rFonts w:hint="eastAsia"/>
          <w:lang w:eastAsia="zh-CN"/>
        </w:rPr>
        <w:t>）</w:t>
      </w:r>
      <w:r w:rsidR="00427BA2" w:rsidRPr="007530E2">
        <w:rPr>
          <w:rFonts w:hint="eastAsia"/>
          <w:lang w:eastAsia="zh-CN"/>
        </w:rPr>
        <w:t>配置与</w:t>
      </w:r>
      <w:r w:rsidR="00427BA2" w:rsidRPr="00B421C2">
        <w:rPr>
          <w:lang w:eastAsia="zh-CN"/>
        </w:rPr>
        <w:t>CE</w:t>
      </w:r>
      <w:r w:rsidR="00427BA2" w:rsidRPr="00B421C2">
        <w:rPr>
          <w:rFonts w:hint="eastAsia"/>
          <w:lang w:eastAsia="zh-CN"/>
        </w:rPr>
        <w:t xml:space="preserve"> </w:t>
      </w:r>
      <w:r w:rsidR="00427BA2" w:rsidRPr="00B421C2">
        <w:rPr>
          <w:lang w:eastAsia="zh-CN"/>
        </w:rPr>
        <w:t>1</w:t>
      </w:r>
      <w:r w:rsidR="00427BA2" w:rsidRPr="007530E2">
        <w:rPr>
          <w:rFonts w:hint="eastAsia"/>
          <w:lang w:eastAsia="zh-CN"/>
        </w:rPr>
        <w:t>设备配置类似</w:t>
      </w:r>
      <w:r w:rsidR="00427BA2" w:rsidRPr="00B421C2">
        <w:rPr>
          <w:rFonts w:hint="eastAsia"/>
          <w:lang w:eastAsia="zh-CN"/>
        </w:rPr>
        <w:t>，</w:t>
      </w:r>
      <w:r w:rsidR="00427BA2" w:rsidRPr="007530E2">
        <w:rPr>
          <w:rFonts w:hint="eastAsia"/>
          <w:lang w:eastAsia="zh-CN"/>
        </w:rPr>
        <w:t>配置过程省略。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 1</w:t>
      </w:r>
      <w:r w:rsidRPr="007530E2"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[PE1] bgp 100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 ip vpn-instance vpn1</w:t>
      </w:r>
    </w:p>
    <w:p w:rsidR="00341BD4" w:rsidRPr="00B421C2" w:rsidRDefault="00341BD4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PE1</w:t>
      </w:r>
      <w:r w:rsidRPr="00B421C2">
        <w:t>-</w:t>
      </w:r>
      <w:r w:rsidR="00F07E7A" w:rsidRPr="00B421C2">
        <w:t>bgp-default</w:t>
      </w:r>
      <w:r w:rsidRPr="00B421C2">
        <w:t>-vpn1]</w:t>
      </w:r>
      <w:r w:rsidRPr="00B421C2">
        <w:rPr>
          <w:rFonts w:hint="eastAsia"/>
        </w:rPr>
        <w:t xml:space="preserve"> </w:t>
      </w:r>
      <w:r w:rsidRPr="00B421C2">
        <w:t>peer 2001:1::1 as-number 65410</w:t>
      </w:r>
    </w:p>
    <w:p w:rsidR="00341BD4" w:rsidRPr="00B421C2" w:rsidRDefault="00341BD4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PE1</w:t>
      </w:r>
      <w:r w:rsidRPr="00B421C2">
        <w:t>-</w:t>
      </w:r>
      <w:r w:rsidR="00F07E7A" w:rsidRPr="00B421C2">
        <w:t>bgp-default</w:t>
      </w:r>
      <w:r w:rsidRPr="00B421C2">
        <w:t>-vpn1]</w:t>
      </w:r>
      <w:r w:rsidRPr="00B421C2">
        <w:rPr>
          <w:rFonts w:hint="eastAsia"/>
        </w:rPr>
        <w:t xml:space="preserve"> </w:t>
      </w:r>
      <w:r w:rsidR="004F262E" w:rsidRPr="00B421C2">
        <w:t>address-family ipv6</w:t>
      </w:r>
      <w:r w:rsidRPr="00B421C2">
        <w:t xml:space="preserve"> unicast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-ipv6-vpn1] peer 2001:1::1 </w:t>
      </w:r>
      <w:r w:rsidR="00341BD4" w:rsidRPr="00B421C2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-ipv6-vpn1] quit</w:t>
      </w:r>
    </w:p>
    <w:p w:rsidR="00836257" w:rsidRPr="00B421C2" w:rsidRDefault="00836257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PE1</w:t>
      </w:r>
      <w:r w:rsidRPr="00B421C2">
        <w:t>-</w:t>
      </w:r>
      <w:r w:rsidR="00F07E7A" w:rsidRPr="00B421C2">
        <w:t>bgp-default</w:t>
      </w:r>
      <w:r w:rsidRPr="00B421C2">
        <w:t>-vpn1]</w:t>
      </w:r>
      <w:r w:rsidRPr="00B421C2">
        <w:rPr>
          <w:rFonts w:hint="eastAsia"/>
        </w:rPr>
        <w:t xml:space="preserve"> quit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 ip vpn-instance vpn2</w:t>
      </w:r>
    </w:p>
    <w:p w:rsidR="00341BD4" w:rsidRPr="00B421C2" w:rsidRDefault="00341BD4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PE1</w:t>
      </w:r>
      <w:r w:rsidRPr="00B421C2">
        <w:t>-</w:t>
      </w:r>
      <w:r w:rsidR="00F07E7A" w:rsidRPr="00B421C2">
        <w:t>bgp-default</w:t>
      </w:r>
      <w:r w:rsidRPr="00B421C2">
        <w:t>-vpn</w:t>
      </w:r>
      <w:r w:rsidRPr="00B421C2">
        <w:rPr>
          <w:rFonts w:hint="eastAsia"/>
        </w:rPr>
        <w:t>2</w:t>
      </w:r>
      <w:r w:rsidRPr="00B421C2">
        <w:t>] peer 2001:2::1 as-number 65420</w:t>
      </w:r>
    </w:p>
    <w:p w:rsidR="00341BD4" w:rsidRPr="00B421C2" w:rsidRDefault="00341BD4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PE1</w:t>
      </w:r>
      <w:r w:rsidRPr="00B421C2">
        <w:t>-</w:t>
      </w:r>
      <w:r w:rsidR="00F07E7A" w:rsidRPr="00B421C2">
        <w:t>bgp-default</w:t>
      </w:r>
      <w:r w:rsidRPr="00B421C2">
        <w:t>-vpn</w:t>
      </w:r>
      <w:r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</w:t>
      </w:r>
      <w:r w:rsidR="004F262E" w:rsidRPr="00B421C2">
        <w:t>address-family ipv6</w:t>
      </w:r>
      <w:r w:rsidRPr="00B421C2">
        <w:t xml:space="preserve"> unicast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-ipv6-vpn2] peer 2001:2::1 </w:t>
      </w:r>
      <w:r w:rsidR="00341BD4" w:rsidRPr="00B421C2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-ipv6-vpn2] quit</w:t>
      </w:r>
    </w:p>
    <w:p w:rsidR="00836257" w:rsidRPr="00B421C2" w:rsidRDefault="00836257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PE1</w:t>
      </w:r>
      <w:r w:rsidRPr="00B421C2">
        <w:t>-</w:t>
      </w:r>
      <w:r w:rsidR="00F07E7A" w:rsidRPr="00B421C2">
        <w:t>bgp-default</w:t>
      </w:r>
      <w:r w:rsidRPr="00B421C2">
        <w:t>-vpn</w:t>
      </w:r>
      <w:r w:rsidRPr="00B421C2">
        <w:rPr>
          <w:rFonts w:hint="eastAsia"/>
        </w:rPr>
        <w:t>2</w:t>
      </w:r>
      <w:r w:rsidRPr="00B421C2">
        <w:t>]</w:t>
      </w:r>
      <w:r w:rsidRPr="00B421C2">
        <w:rPr>
          <w:rFonts w:hint="eastAsia"/>
        </w:rPr>
        <w:t xml:space="preserve"> quit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 quit</w:t>
      </w:r>
    </w:p>
    <w:p w:rsidR="00427BA2" w:rsidRPr="00B421C2" w:rsidRDefault="00575B82" w:rsidP="00B51350">
      <w:pPr>
        <w:pStyle w:val="ItemIndent1"/>
        <w:rPr>
          <w:lang w:eastAsia="zh-CN"/>
        </w:rPr>
      </w:pPr>
      <w:r w:rsidRPr="00B421C2">
        <w:rPr>
          <w:rFonts w:hint="eastAsia"/>
          <w:lang w:eastAsia="zh-CN"/>
        </w:rPr>
        <w:t xml:space="preserve"># </w:t>
      </w:r>
      <w:r w:rsidR="00427BA2" w:rsidRPr="00B421C2">
        <w:rPr>
          <w:rFonts w:hint="eastAsia"/>
          <w:lang w:eastAsia="zh-CN"/>
        </w:rPr>
        <w:t>PE 2</w:t>
      </w:r>
      <w:r w:rsidR="00427BA2" w:rsidRPr="007530E2">
        <w:rPr>
          <w:rFonts w:hint="eastAsia"/>
          <w:lang w:eastAsia="zh-CN"/>
        </w:rPr>
        <w:t>的配置与</w:t>
      </w:r>
      <w:r w:rsidR="00427BA2" w:rsidRPr="00B421C2">
        <w:rPr>
          <w:rFonts w:hint="eastAsia"/>
          <w:lang w:eastAsia="zh-CN"/>
        </w:rPr>
        <w:t>P</w:t>
      </w:r>
      <w:r w:rsidR="00427BA2" w:rsidRPr="00B421C2">
        <w:rPr>
          <w:lang w:eastAsia="zh-CN"/>
        </w:rPr>
        <w:t>E</w:t>
      </w:r>
      <w:r w:rsidR="00427BA2" w:rsidRPr="00B421C2">
        <w:rPr>
          <w:rFonts w:hint="eastAsia"/>
          <w:lang w:eastAsia="zh-CN"/>
        </w:rPr>
        <w:t xml:space="preserve"> </w:t>
      </w:r>
      <w:r w:rsidR="00427BA2" w:rsidRPr="00B421C2">
        <w:rPr>
          <w:lang w:eastAsia="zh-CN"/>
        </w:rPr>
        <w:t>1</w:t>
      </w:r>
      <w:r w:rsidR="00427BA2" w:rsidRPr="007530E2">
        <w:rPr>
          <w:rFonts w:hint="eastAsia"/>
          <w:lang w:eastAsia="zh-CN"/>
        </w:rPr>
        <w:t>类似</w:t>
      </w:r>
      <w:r w:rsidR="00427BA2" w:rsidRPr="00B421C2">
        <w:rPr>
          <w:rFonts w:hint="eastAsia"/>
          <w:lang w:eastAsia="zh-CN"/>
        </w:rPr>
        <w:t>，</w:t>
      </w:r>
      <w:r w:rsidR="00427BA2" w:rsidRPr="007530E2">
        <w:rPr>
          <w:rFonts w:hint="eastAsia"/>
          <w:lang w:eastAsia="zh-CN"/>
        </w:rPr>
        <w:t>配置过程省略。</w:t>
      </w:r>
    </w:p>
    <w:p w:rsidR="00427BA2" w:rsidRPr="00B421C2" w:rsidRDefault="00427BA2" w:rsidP="00B51350">
      <w:pPr>
        <w:pStyle w:val="ItemIndent1"/>
      </w:pPr>
      <w:r w:rsidRPr="007530E2">
        <w:rPr>
          <w:rFonts w:hint="eastAsia"/>
        </w:rPr>
        <w:t>配置完成后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</w:t>
      </w:r>
      <w:r w:rsidRPr="00B421C2">
        <w:rPr>
          <w:rFonts w:hint="eastAsia"/>
        </w:rPr>
        <w:t>PE</w:t>
      </w:r>
      <w:r w:rsidRPr="007530E2">
        <w:rPr>
          <w:rFonts w:hint="eastAsia"/>
        </w:rPr>
        <w:t>设备上执行</w:t>
      </w:r>
      <w:r w:rsidR="00341BD4" w:rsidRPr="00DA2C2B">
        <w:rPr>
          <w:rStyle w:val="commandkeywords"/>
          <w:rFonts w:hint="eastAsia"/>
        </w:rPr>
        <w:t>display bgp peer ipv6 vpn-instance</w:t>
      </w:r>
      <w:r w:rsidRPr="007530E2">
        <w:rPr>
          <w:rFonts w:hint="eastAsia"/>
        </w:rPr>
        <w:t>命令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可以看到</w:t>
      </w:r>
      <w:r w:rsidRPr="00B421C2">
        <w:rPr>
          <w:rFonts w:hint="eastAsia"/>
        </w:rPr>
        <w:t>PE</w:t>
      </w:r>
      <w:r w:rsidRPr="007530E2">
        <w:rPr>
          <w:rFonts w:hint="eastAsia"/>
        </w:rPr>
        <w:t>与</w:t>
      </w:r>
      <w:r w:rsidRPr="00B421C2">
        <w:rPr>
          <w:rFonts w:hint="eastAsia"/>
        </w:rPr>
        <w:t>CE</w:t>
      </w:r>
      <w:r w:rsidRPr="007530E2">
        <w:rPr>
          <w:rFonts w:hint="eastAsia"/>
        </w:rPr>
        <w:t>之间的</w:t>
      </w:r>
      <w:r w:rsidRPr="00B421C2">
        <w:rPr>
          <w:rFonts w:hint="eastAsia"/>
        </w:rPr>
        <w:t>BGP</w:t>
      </w:r>
      <w:r w:rsidRPr="007530E2">
        <w:rPr>
          <w:rFonts w:hint="eastAsia"/>
        </w:rPr>
        <w:t>对等体关系已建立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并达到</w:t>
      </w:r>
      <w:r w:rsidRPr="00B421C2">
        <w:rPr>
          <w:rFonts w:hint="eastAsia"/>
        </w:rPr>
        <w:t>Established</w:t>
      </w:r>
      <w:r w:rsidRPr="007530E2">
        <w:rPr>
          <w:rFonts w:hint="eastAsia"/>
        </w:rPr>
        <w:t>状态。</w:t>
      </w:r>
    </w:p>
    <w:p w:rsidR="007D7DD4" w:rsidRDefault="00427BA2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之间建立</w:t>
      </w:r>
      <w:r w:rsidRPr="00B421C2">
        <w:rPr>
          <w:rFonts w:hint="eastAsia"/>
          <w:lang w:eastAsia="zh-CN"/>
        </w:rPr>
        <w:t>MP-IBGP</w:t>
      </w:r>
      <w:r w:rsidRPr="00B421C2">
        <w:rPr>
          <w:rFonts w:hint="eastAsia"/>
          <w:lang w:eastAsia="zh-CN"/>
        </w:rPr>
        <w:t>对等体</w:t>
      </w:r>
    </w:p>
    <w:p w:rsidR="00427BA2" w:rsidRPr="007530E2" w:rsidRDefault="00427BA2" w:rsidP="00B51350">
      <w:pPr>
        <w:pStyle w:val="ItemIndent1"/>
      </w:pPr>
      <w:r w:rsidRPr="007530E2"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。</w:t>
      </w:r>
    </w:p>
    <w:p w:rsidR="00427BA2" w:rsidRDefault="00427BA2" w:rsidP="00B51350">
      <w:pPr>
        <w:pStyle w:val="TerminalDisplayIndent1"/>
      </w:pPr>
      <w:r>
        <w:t>[PE1] bgp 100</w:t>
      </w:r>
    </w:p>
    <w:p w:rsidR="00427BA2" w:rsidRDefault="00427BA2" w:rsidP="00B51350">
      <w:pPr>
        <w:pStyle w:val="TerminalDisplayIndent1"/>
      </w:pPr>
      <w:r>
        <w:t>[PE1-</w:t>
      </w:r>
      <w:r w:rsidR="00F07E7A">
        <w:t>bgp-default</w:t>
      </w:r>
      <w:r>
        <w:t>] peer 3.3.3.9 as-number 100</w:t>
      </w:r>
    </w:p>
    <w:p w:rsidR="00427BA2" w:rsidRDefault="00427BA2" w:rsidP="00B51350">
      <w:pPr>
        <w:pStyle w:val="TerminalDisplayIndent1"/>
      </w:pPr>
      <w:r>
        <w:t>[PE1-</w:t>
      </w:r>
      <w:r w:rsidR="00F07E7A">
        <w:t>bgp-default</w:t>
      </w:r>
      <w:r>
        <w:t>] peer 3.3.3.9 connect-interface loopback 0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] </w:t>
      </w:r>
      <w:r w:rsidR="004F262E" w:rsidRPr="00B421C2">
        <w:t>address-family vpnv6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-vpnv6] peer 3.3.3.9 enable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-vpnv6] quit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 quit</w:t>
      </w:r>
    </w:p>
    <w:p w:rsidR="00427BA2" w:rsidRPr="00B421C2" w:rsidRDefault="00427BA2" w:rsidP="00B51350">
      <w:pPr>
        <w:pStyle w:val="ItemIndent1"/>
      </w:pPr>
      <w:r w:rsidRPr="00B421C2"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PE 2</w:t>
      </w:r>
      <w:r w:rsidRPr="007530E2"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[PE2] bgp 100</w:t>
      </w:r>
    </w:p>
    <w:p w:rsidR="00427BA2" w:rsidRDefault="00427BA2" w:rsidP="00B51350">
      <w:pPr>
        <w:pStyle w:val="TerminalDisplayIndent1"/>
      </w:pPr>
      <w:r>
        <w:t>[PE2-</w:t>
      </w:r>
      <w:r w:rsidR="00F07E7A">
        <w:t>bgp-default</w:t>
      </w:r>
      <w:r>
        <w:t>] peer 1.1.1.9 as-number 100</w:t>
      </w:r>
    </w:p>
    <w:p w:rsidR="00427BA2" w:rsidRDefault="00427BA2" w:rsidP="00B51350">
      <w:pPr>
        <w:pStyle w:val="TerminalDisplayIndent1"/>
      </w:pPr>
      <w:r>
        <w:t>[PE2-</w:t>
      </w:r>
      <w:r w:rsidR="00F07E7A">
        <w:t>bgp-default</w:t>
      </w:r>
      <w:r>
        <w:t>] peer 1.1.1.9 connect-interface loopback 0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 xml:space="preserve">] </w:t>
      </w:r>
      <w:r w:rsidR="004F262E" w:rsidRPr="00B421C2">
        <w:t>address-family vpnv6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-vpnv6] peer 1.1.1.9 enable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-vpnv6] quit</w:t>
      </w:r>
    </w:p>
    <w:p w:rsidR="00427BA2" w:rsidRPr="00B421C2" w:rsidRDefault="00427BA2" w:rsidP="00B51350">
      <w:pPr>
        <w:pStyle w:val="TerminalDisplayIndent1"/>
      </w:pPr>
      <w:r w:rsidRPr="00B421C2">
        <w:lastRenderedPageBreak/>
        <w:t>[PE2-</w:t>
      </w:r>
      <w:r w:rsidR="00F07E7A" w:rsidRPr="00B421C2">
        <w:t>bgp-default</w:t>
      </w:r>
      <w:r w:rsidRPr="00B421C2">
        <w:t>] quit</w:t>
      </w:r>
    </w:p>
    <w:p w:rsidR="00427BA2" w:rsidRPr="00B421C2" w:rsidRDefault="00427BA2" w:rsidP="00B51350">
      <w:pPr>
        <w:pStyle w:val="ItemIndent1"/>
      </w:pPr>
      <w:r w:rsidRPr="007530E2">
        <w:rPr>
          <w:rFonts w:hint="eastAsia"/>
        </w:rPr>
        <w:t>配置完成后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</w:t>
      </w:r>
      <w:r w:rsidRPr="00B421C2">
        <w:rPr>
          <w:rFonts w:hint="eastAsia"/>
        </w:rPr>
        <w:t>PE</w:t>
      </w:r>
      <w:r w:rsidRPr="007530E2">
        <w:rPr>
          <w:rFonts w:hint="eastAsia"/>
        </w:rPr>
        <w:t>设备上执行</w:t>
      </w:r>
      <w:r w:rsidRPr="00DA2C2B">
        <w:rPr>
          <w:rStyle w:val="commandkeywords"/>
          <w:rFonts w:hint="eastAsia"/>
        </w:rPr>
        <w:t xml:space="preserve">display bgp </w:t>
      </w:r>
      <w:r w:rsidR="00753998" w:rsidRPr="00DA2C2B">
        <w:rPr>
          <w:rStyle w:val="commandkeywords"/>
          <w:rFonts w:hint="eastAsia"/>
        </w:rPr>
        <w:t xml:space="preserve">peer </w:t>
      </w:r>
      <w:r w:rsidRPr="00DA2C2B">
        <w:rPr>
          <w:rStyle w:val="commandkeywords"/>
          <w:rFonts w:hint="eastAsia"/>
        </w:rPr>
        <w:t>vpnv6</w:t>
      </w:r>
      <w:r w:rsidRPr="007530E2">
        <w:rPr>
          <w:rFonts w:hint="eastAsia"/>
        </w:rPr>
        <w:t>命令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可以看到</w:t>
      </w:r>
      <w:r w:rsidRPr="00B421C2">
        <w:rPr>
          <w:rFonts w:hint="eastAsia"/>
        </w:rPr>
        <w:t>PE</w:t>
      </w:r>
      <w:r w:rsidRPr="007530E2">
        <w:rPr>
          <w:rFonts w:hint="eastAsia"/>
        </w:rPr>
        <w:t>之间的</w:t>
      </w:r>
      <w:r w:rsidRPr="00B421C2">
        <w:rPr>
          <w:rFonts w:hint="eastAsia"/>
        </w:rPr>
        <w:t>BGP</w:t>
      </w:r>
      <w:r w:rsidRPr="007530E2">
        <w:rPr>
          <w:rFonts w:hint="eastAsia"/>
        </w:rPr>
        <w:t>对等体关系已建立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并达到</w:t>
      </w:r>
      <w:r w:rsidRPr="00B421C2">
        <w:rPr>
          <w:rFonts w:hint="eastAsia"/>
        </w:rPr>
        <w:t>Established</w:t>
      </w:r>
      <w:r w:rsidRPr="007530E2">
        <w:rPr>
          <w:rFonts w:hint="eastAsia"/>
        </w:rPr>
        <w:t>状态。</w:t>
      </w:r>
    </w:p>
    <w:p w:rsidR="007D7DD4" w:rsidRDefault="00763B5F" w:rsidP="00DD64CA">
      <w:pPr>
        <w:pStyle w:val="4"/>
      </w:pPr>
      <w:r>
        <w:rPr>
          <w:rFonts w:hint="eastAsia"/>
        </w:rPr>
        <w:t>验证</w:t>
      </w:r>
      <w:r w:rsidR="00427BA2" w:rsidRPr="007530E2">
        <w:rPr>
          <w:rFonts w:hint="eastAsia"/>
        </w:rPr>
        <w:t>配置</w:t>
      </w:r>
    </w:p>
    <w:p w:rsidR="00427BA2" w:rsidRPr="007530E2" w:rsidRDefault="00836257" w:rsidP="00DD64CA">
      <w:r>
        <w:rPr>
          <w:rFonts w:hint="eastAsia"/>
        </w:rPr>
        <w:t xml:space="preserve"># </w:t>
      </w:r>
      <w:r w:rsidR="00427BA2" w:rsidRPr="007530E2">
        <w:rPr>
          <w:rFonts w:hint="eastAsia"/>
        </w:rPr>
        <w:t>在</w:t>
      </w:r>
      <w:r w:rsidR="00427BA2" w:rsidRPr="007530E2">
        <w:rPr>
          <w:rFonts w:hint="eastAsia"/>
        </w:rPr>
        <w:t>PE</w:t>
      </w:r>
      <w:r w:rsidR="00427BA2" w:rsidRPr="007530E2">
        <w:rPr>
          <w:rFonts w:hint="eastAsia"/>
        </w:rPr>
        <w:t>设备上执行</w:t>
      </w:r>
      <w:r w:rsidR="00427BA2" w:rsidRPr="00DA2C2B">
        <w:rPr>
          <w:rStyle w:val="commandkeywords"/>
        </w:rPr>
        <w:t>display ip</w:t>
      </w:r>
      <w:r w:rsidR="00427BA2" w:rsidRPr="00DA2C2B">
        <w:rPr>
          <w:rStyle w:val="commandkeywords"/>
          <w:rFonts w:hint="eastAsia"/>
        </w:rPr>
        <w:t>v6</w:t>
      </w:r>
      <w:r w:rsidR="00427BA2" w:rsidRPr="00DA2C2B">
        <w:rPr>
          <w:rStyle w:val="commandkeywords"/>
        </w:rPr>
        <w:t xml:space="preserve"> routing-table vpn-instance</w:t>
      </w:r>
      <w:r w:rsidR="00427BA2" w:rsidRPr="007530E2">
        <w:rPr>
          <w:rFonts w:hint="eastAsia"/>
        </w:rPr>
        <w:t>命令，可以看到去往对端</w:t>
      </w:r>
      <w:r w:rsidR="00427BA2" w:rsidRPr="007530E2">
        <w:rPr>
          <w:rFonts w:hint="eastAsia"/>
        </w:rPr>
        <w:t>CE</w:t>
      </w:r>
      <w:r w:rsidR="00427BA2" w:rsidRPr="007530E2">
        <w:rPr>
          <w:rFonts w:hint="eastAsia"/>
        </w:rPr>
        <w:t>的路由。</w:t>
      </w:r>
    </w:p>
    <w:p w:rsidR="00427BA2" w:rsidRPr="007530E2" w:rsidRDefault="00427BA2" w:rsidP="00DD64CA">
      <w:r w:rsidRPr="007530E2">
        <w:rPr>
          <w:rFonts w:hint="eastAsia"/>
        </w:rPr>
        <w:t>以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为例：</w:t>
      </w:r>
    </w:p>
    <w:p w:rsidR="00427BA2" w:rsidRPr="00047EF7" w:rsidRDefault="00427BA2" w:rsidP="00DD64CA">
      <w:pPr>
        <w:pStyle w:val="TerminalDisplay"/>
      </w:pPr>
      <w:r w:rsidRPr="00047EF7">
        <w:t>[PE1] display ipv6 routing-table vpn-instance vpn1</w:t>
      </w:r>
    </w:p>
    <w:p w:rsidR="0014782F" w:rsidRDefault="0014782F" w:rsidP="00DD64CA">
      <w:pPr>
        <w:pStyle w:val="TerminalDisplay"/>
      </w:pPr>
    </w:p>
    <w:p w:rsidR="0014782F" w:rsidRDefault="0014782F" w:rsidP="00DD64CA">
      <w:pPr>
        <w:pStyle w:val="TerminalDisplay"/>
      </w:pPr>
      <w:r>
        <w:t xml:space="preserve">Destinations : </w:t>
      </w:r>
      <w:r w:rsidR="00140E86">
        <w:rPr>
          <w:rFonts w:hint="eastAsia"/>
        </w:rPr>
        <w:t>5</w:t>
      </w:r>
      <w:r w:rsidR="00140E86">
        <w:t xml:space="preserve"> </w:t>
      </w:r>
      <w:r>
        <w:t xml:space="preserve">Routes : </w:t>
      </w:r>
      <w:r w:rsidR="00140E86">
        <w:rPr>
          <w:rFonts w:hint="eastAsia"/>
        </w:rPr>
        <w:t>5</w:t>
      </w:r>
    </w:p>
    <w:p w:rsidR="0014782F" w:rsidRDefault="0014782F" w:rsidP="00DD64CA">
      <w:pPr>
        <w:pStyle w:val="TerminalDisplay"/>
      </w:pPr>
    </w:p>
    <w:p w:rsidR="0014782F" w:rsidRDefault="0014782F" w:rsidP="00DD64CA">
      <w:pPr>
        <w:pStyle w:val="TerminalDisplay"/>
      </w:pPr>
      <w:r>
        <w:t>Destination: ::1/128                                     Protocol  : Direct</w:t>
      </w:r>
    </w:p>
    <w:p w:rsidR="0014782F" w:rsidRDefault="0014782F" w:rsidP="00DD64CA">
      <w:pPr>
        <w:pStyle w:val="TerminalDisplay"/>
      </w:pPr>
      <w:r>
        <w:t>NextHop    : ::1                                         Preference: 0</w:t>
      </w:r>
    </w:p>
    <w:p w:rsidR="0014782F" w:rsidRDefault="0014782F" w:rsidP="00DD64CA">
      <w:pPr>
        <w:pStyle w:val="TerminalDisplay"/>
      </w:pPr>
      <w:r>
        <w:t>Interface  : InLoop0                                     Cost      : 0</w:t>
      </w:r>
    </w:p>
    <w:p w:rsidR="0014782F" w:rsidRDefault="0014782F" w:rsidP="00DD64CA">
      <w:pPr>
        <w:pStyle w:val="TerminalDisplay"/>
      </w:pPr>
    </w:p>
    <w:p w:rsidR="0014782F" w:rsidRDefault="0014782F" w:rsidP="00DD64CA">
      <w:pPr>
        <w:pStyle w:val="TerminalDisplay"/>
      </w:pPr>
      <w:r>
        <w:t>Destination: 2001:1::/96                                 Protocol  : Direct</w:t>
      </w:r>
    </w:p>
    <w:p w:rsidR="0014782F" w:rsidRDefault="0014782F" w:rsidP="00DD64CA">
      <w:pPr>
        <w:pStyle w:val="TerminalDisplay"/>
      </w:pPr>
      <w:r>
        <w:t>NextHop    : ::                                          Preference: 0</w:t>
      </w:r>
    </w:p>
    <w:p w:rsidR="0014782F" w:rsidRDefault="0014782F" w:rsidP="00DD64CA">
      <w:pPr>
        <w:pStyle w:val="TerminalDisplay"/>
      </w:pPr>
      <w:r>
        <w:t xml:space="preserve">Interface  : </w:t>
      </w:r>
      <w:r w:rsidR="00064113">
        <w:t>GE</w:t>
      </w:r>
      <w:r w:rsidR="00224215">
        <w:t>3/1</w:t>
      </w:r>
      <w:r w:rsidR="00064113">
        <w:t>/1</w:t>
      </w:r>
      <w:r>
        <w:rPr>
          <w:rFonts w:hint="eastAsia"/>
        </w:rPr>
        <w:t xml:space="preserve"> </w:t>
      </w:r>
      <w:r>
        <w:t xml:space="preserve">                                    Cost      : 0</w:t>
      </w:r>
    </w:p>
    <w:p w:rsidR="0014782F" w:rsidRDefault="0014782F" w:rsidP="00DD64CA">
      <w:pPr>
        <w:pStyle w:val="TerminalDisplay"/>
      </w:pPr>
    </w:p>
    <w:p w:rsidR="0014782F" w:rsidRDefault="0014782F" w:rsidP="00DD64CA">
      <w:pPr>
        <w:pStyle w:val="TerminalDisplay"/>
      </w:pPr>
      <w:r>
        <w:t>Destination: 2001:1::2/128                               Protocol  : Direct</w:t>
      </w:r>
    </w:p>
    <w:p w:rsidR="0014782F" w:rsidRDefault="0014782F" w:rsidP="00DD64CA">
      <w:pPr>
        <w:pStyle w:val="TerminalDisplay"/>
      </w:pPr>
      <w:r>
        <w:t>NextHop    : ::1                                         Preference: 0</w:t>
      </w:r>
    </w:p>
    <w:p w:rsidR="0014782F" w:rsidRDefault="0014782F" w:rsidP="00DD64CA">
      <w:pPr>
        <w:pStyle w:val="TerminalDisplay"/>
      </w:pPr>
      <w:r>
        <w:t>Interface  : InLoop0                                     Cost      : 0</w:t>
      </w:r>
    </w:p>
    <w:p w:rsidR="0014782F" w:rsidRDefault="0014782F" w:rsidP="00DD64CA">
      <w:pPr>
        <w:pStyle w:val="TerminalDisplay"/>
      </w:pPr>
    </w:p>
    <w:p w:rsidR="0014782F" w:rsidRDefault="0014782F" w:rsidP="00DD64CA">
      <w:pPr>
        <w:pStyle w:val="TerminalDisplay"/>
      </w:pPr>
      <w:r>
        <w:t>Destination: 2001:3::/96                                 Protocol  : BGP4+</w:t>
      </w:r>
    </w:p>
    <w:p w:rsidR="0014782F" w:rsidRDefault="0014782F" w:rsidP="00DD64CA">
      <w:pPr>
        <w:pStyle w:val="TerminalDisplay"/>
      </w:pPr>
      <w:r>
        <w:t>NextHop    : ::FFFF:3.3.3.9                              Preference: 255</w:t>
      </w:r>
    </w:p>
    <w:p w:rsidR="0014782F" w:rsidRDefault="0014782F" w:rsidP="00DD64CA">
      <w:pPr>
        <w:pStyle w:val="TerminalDisplay"/>
      </w:pPr>
      <w:r>
        <w:t xml:space="preserve">Interface  : </w:t>
      </w:r>
      <w:r w:rsidR="00AC0C69">
        <w:t>GE</w:t>
      </w:r>
      <w:r w:rsidR="00224215">
        <w:t>3/1</w:t>
      </w:r>
      <w:r w:rsidR="00AC0C69">
        <w:t>/4</w:t>
      </w:r>
      <w:r>
        <w:t xml:space="preserve">                                    </w:t>
      </w:r>
      <w:r w:rsidR="00F73B80">
        <w:rPr>
          <w:rFonts w:hint="eastAsia"/>
        </w:rPr>
        <w:t xml:space="preserve"> </w:t>
      </w:r>
      <w:r>
        <w:t>Cost      : 0</w:t>
      </w:r>
    </w:p>
    <w:p w:rsidR="0014782F" w:rsidRDefault="0014782F" w:rsidP="00DD64CA">
      <w:pPr>
        <w:pStyle w:val="TerminalDisplay"/>
      </w:pPr>
    </w:p>
    <w:p w:rsidR="0014782F" w:rsidRDefault="0014782F" w:rsidP="00DD64CA">
      <w:pPr>
        <w:pStyle w:val="TerminalDisplay"/>
      </w:pPr>
      <w:r>
        <w:t>Destination: FE80::/10                                   Protocol  : Direct</w:t>
      </w:r>
    </w:p>
    <w:p w:rsidR="0014782F" w:rsidRDefault="0014782F" w:rsidP="00DD64CA">
      <w:pPr>
        <w:pStyle w:val="TerminalDisplay"/>
      </w:pPr>
      <w:r>
        <w:t>NextHop    : ::                                          Preference: 0</w:t>
      </w:r>
    </w:p>
    <w:p w:rsidR="0014782F" w:rsidRDefault="0014782F" w:rsidP="00DD64CA">
      <w:pPr>
        <w:pStyle w:val="TerminalDisplay"/>
      </w:pPr>
      <w:r>
        <w:t>Interface  : NULL0                                       Cost      : 0</w:t>
      </w:r>
    </w:p>
    <w:p w:rsidR="00427BA2" w:rsidRDefault="00427BA2" w:rsidP="00DD64CA">
      <w:pPr>
        <w:pStyle w:val="TerminalDisplay"/>
      </w:pPr>
      <w:r>
        <w:t>[PE1] display ipv6 routing-table vpn-instance vpn2</w:t>
      </w:r>
    </w:p>
    <w:p w:rsidR="00E838A1" w:rsidRDefault="00E838A1" w:rsidP="00DD64CA">
      <w:pPr>
        <w:pStyle w:val="TerminalDisplay"/>
      </w:pPr>
    </w:p>
    <w:p w:rsidR="00E838A1" w:rsidRDefault="00E838A1" w:rsidP="00DD64CA">
      <w:pPr>
        <w:pStyle w:val="TerminalDisplay"/>
      </w:pPr>
      <w:r>
        <w:t xml:space="preserve">Destinations : </w:t>
      </w:r>
      <w:r w:rsidR="00140E86">
        <w:rPr>
          <w:rFonts w:hint="eastAsia"/>
        </w:rPr>
        <w:t>5</w:t>
      </w:r>
      <w:r w:rsidR="00140E86">
        <w:t xml:space="preserve"> </w:t>
      </w:r>
      <w:r>
        <w:t xml:space="preserve">Routes : </w:t>
      </w:r>
      <w:r w:rsidR="00140E86">
        <w:rPr>
          <w:rFonts w:hint="eastAsia"/>
        </w:rPr>
        <w:t>5</w:t>
      </w:r>
    </w:p>
    <w:p w:rsidR="00E838A1" w:rsidRDefault="00E838A1" w:rsidP="00DD64CA">
      <w:pPr>
        <w:pStyle w:val="TerminalDisplay"/>
      </w:pPr>
    </w:p>
    <w:p w:rsidR="00E838A1" w:rsidRDefault="00E838A1" w:rsidP="00DD64CA">
      <w:pPr>
        <w:pStyle w:val="TerminalDisplay"/>
      </w:pPr>
      <w:r>
        <w:t>Destination: ::1/128                                     Protocol  : Direct</w:t>
      </w:r>
    </w:p>
    <w:p w:rsidR="00E838A1" w:rsidRDefault="00E838A1" w:rsidP="00DD64CA">
      <w:pPr>
        <w:pStyle w:val="TerminalDisplay"/>
      </w:pPr>
      <w:r>
        <w:t>NextHop    : ::1                                         Preference: 0</w:t>
      </w:r>
    </w:p>
    <w:p w:rsidR="00E838A1" w:rsidRDefault="00E838A1" w:rsidP="00DD64CA">
      <w:pPr>
        <w:pStyle w:val="TerminalDisplay"/>
      </w:pPr>
      <w:r>
        <w:t>Interface  : InLoop0                                     Cost      : 0</w:t>
      </w:r>
    </w:p>
    <w:p w:rsidR="00E838A1" w:rsidRDefault="00E838A1" w:rsidP="00DD64CA">
      <w:pPr>
        <w:pStyle w:val="TerminalDisplay"/>
      </w:pPr>
    </w:p>
    <w:p w:rsidR="00E838A1" w:rsidRDefault="00E838A1" w:rsidP="00DD64CA">
      <w:pPr>
        <w:pStyle w:val="TerminalDisplay"/>
      </w:pPr>
      <w:r>
        <w:t>Destination: 2001:</w:t>
      </w:r>
      <w:r>
        <w:rPr>
          <w:rFonts w:hint="eastAsia"/>
        </w:rPr>
        <w:t>2</w:t>
      </w:r>
      <w:r>
        <w:t>::/96                                 Protocol  : Direct</w:t>
      </w:r>
    </w:p>
    <w:p w:rsidR="00E838A1" w:rsidRDefault="00E838A1" w:rsidP="00DD64CA">
      <w:pPr>
        <w:pStyle w:val="TerminalDisplay"/>
      </w:pPr>
      <w:r>
        <w:t>NextHop    : ::                                          Preference: 0</w:t>
      </w:r>
    </w:p>
    <w:p w:rsidR="00E838A1" w:rsidRDefault="00E838A1" w:rsidP="00DD64CA">
      <w:pPr>
        <w:pStyle w:val="TerminalDisplay"/>
      </w:pPr>
      <w:r>
        <w:t xml:space="preserve">Interface  : </w:t>
      </w:r>
      <w:r w:rsidR="00AB5381">
        <w:t>GE</w:t>
      </w:r>
      <w:r w:rsidR="00224215">
        <w:t>3/1</w:t>
      </w:r>
      <w:r w:rsidR="00AB5381">
        <w:t>/</w:t>
      </w:r>
      <w:r>
        <w:rPr>
          <w:rFonts w:hint="eastAsia"/>
        </w:rPr>
        <w:t>2</w:t>
      </w:r>
      <w:r>
        <w:t xml:space="preserve">                                     Cost      : 0</w:t>
      </w:r>
    </w:p>
    <w:p w:rsidR="00E838A1" w:rsidRDefault="00E838A1" w:rsidP="00DD64CA">
      <w:pPr>
        <w:pStyle w:val="TerminalDisplay"/>
      </w:pPr>
    </w:p>
    <w:p w:rsidR="00E838A1" w:rsidRDefault="00E838A1" w:rsidP="00DD64CA">
      <w:pPr>
        <w:pStyle w:val="TerminalDisplay"/>
      </w:pPr>
      <w:r>
        <w:t>Destination: 2001:</w:t>
      </w:r>
      <w:r>
        <w:rPr>
          <w:rFonts w:hint="eastAsia"/>
        </w:rPr>
        <w:t>2</w:t>
      </w:r>
      <w:r>
        <w:t>::2/128                               Protocol  : Direct</w:t>
      </w:r>
    </w:p>
    <w:p w:rsidR="00E838A1" w:rsidRDefault="00E838A1" w:rsidP="00DD64CA">
      <w:pPr>
        <w:pStyle w:val="TerminalDisplay"/>
      </w:pPr>
      <w:r>
        <w:t>NextHop    : ::1                                         Preference: 0</w:t>
      </w:r>
    </w:p>
    <w:p w:rsidR="00E838A1" w:rsidRDefault="00E838A1" w:rsidP="00DD64CA">
      <w:pPr>
        <w:pStyle w:val="TerminalDisplay"/>
      </w:pPr>
      <w:r>
        <w:t>Interface  : InLoop0                                     Cost      : 0</w:t>
      </w:r>
    </w:p>
    <w:p w:rsidR="00E838A1" w:rsidRDefault="00E838A1" w:rsidP="00DD64CA">
      <w:pPr>
        <w:pStyle w:val="TerminalDisplay"/>
      </w:pPr>
    </w:p>
    <w:p w:rsidR="00E838A1" w:rsidRDefault="00E838A1" w:rsidP="00DD64CA">
      <w:pPr>
        <w:pStyle w:val="TerminalDisplay"/>
      </w:pPr>
      <w:r>
        <w:t>Destination: 2001:</w:t>
      </w:r>
      <w:r>
        <w:rPr>
          <w:rFonts w:hint="eastAsia"/>
        </w:rPr>
        <w:t>4</w:t>
      </w:r>
      <w:r>
        <w:t>::/96                                 Protocol  : BGP4+</w:t>
      </w:r>
    </w:p>
    <w:p w:rsidR="00E838A1" w:rsidRDefault="00E838A1" w:rsidP="00DD64CA">
      <w:pPr>
        <w:pStyle w:val="TerminalDisplay"/>
      </w:pPr>
      <w:r>
        <w:lastRenderedPageBreak/>
        <w:t>NextHop    : ::FFFF:3.3.3.9                              Preference: 255</w:t>
      </w:r>
    </w:p>
    <w:p w:rsidR="00E838A1" w:rsidRDefault="00E838A1" w:rsidP="00DD64CA">
      <w:pPr>
        <w:pStyle w:val="TerminalDisplay"/>
      </w:pPr>
      <w:r>
        <w:t xml:space="preserve">Interface  : </w:t>
      </w:r>
      <w:r w:rsidR="00AC0C69">
        <w:t>GE</w:t>
      </w:r>
      <w:r w:rsidR="00224215">
        <w:t>3/1</w:t>
      </w:r>
      <w:r w:rsidR="00AC0C69">
        <w:t>/4</w:t>
      </w:r>
      <w:r>
        <w:t xml:space="preserve">                                    </w:t>
      </w:r>
      <w:r w:rsidR="00F73B80">
        <w:rPr>
          <w:rFonts w:hint="eastAsia"/>
        </w:rPr>
        <w:t xml:space="preserve"> </w:t>
      </w:r>
      <w:r>
        <w:t>Cost      : 0</w:t>
      </w:r>
    </w:p>
    <w:p w:rsidR="00E838A1" w:rsidRDefault="00E838A1" w:rsidP="00DD64CA">
      <w:pPr>
        <w:pStyle w:val="TerminalDisplay"/>
      </w:pPr>
    </w:p>
    <w:p w:rsidR="00E838A1" w:rsidRDefault="00E838A1" w:rsidP="00DD64CA">
      <w:pPr>
        <w:pStyle w:val="TerminalDisplay"/>
      </w:pPr>
      <w:r>
        <w:t>Destination: FE80::/10                                   Protocol  : Direct</w:t>
      </w:r>
    </w:p>
    <w:p w:rsidR="00E838A1" w:rsidRDefault="00E838A1" w:rsidP="00DD64CA">
      <w:pPr>
        <w:pStyle w:val="TerminalDisplay"/>
      </w:pPr>
      <w:r>
        <w:t>NextHop    : ::                                          Preference: 0</w:t>
      </w:r>
    </w:p>
    <w:p w:rsidR="00E838A1" w:rsidRDefault="00E838A1" w:rsidP="00DD64CA">
      <w:pPr>
        <w:pStyle w:val="TerminalDisplay"/>
      </w:pPr>
      <w:r>
        <w:t>Interface  : NULL0                                       Cost      : 0</w:t>
      </w:r>
    </w:p>
    <w:p w:rsidR="00427BA2" w:rsidRPr="00B421C2" w:rsidRDefault="00003999" w:rsidP="00DD64CA">
      <w:r w:rsidRPr="00B421C2">
        <w:t xml:space="preserve"># </w:t>
      </w:r>
      <w:r w:rsidR="00427BA2" w:rsidRPr="007530E2">
        <w:rPr>
          <w:rFonts w:hint="eastAsia"/>
        </w:rPr>
        <w:t>同一</w:t>
      </w:r>
      <w:r w:rsidRPr="00B421C2">
        <w:t>VPN</w:t>
      </w:r>
      <w:r w:rsidR="00427BA2" w:rsidRPr="007530E2">
        <w:rPr>
          <w:rFonts w:hint="eastAsia"/>
        </w:rPr>
        <w:t>的</w:t>
      </w:r>
      <w:r w:rsidRPr="00B421C2">
        <w:t>CE</w:t>
      </w:r>
      <w:r w:rsidR="00427BA2" w:rsidRPr="007530E2">
        <w:rPr>
          <w:rFonts w:hint="eastAsia"/>
        </w:rPr>
        <w:t>能够相互</w:t>
      </w:r>
      <w:r w:rsidRPr="00B421C2">
        <w:t>Ping</w:t>
      </w:r>
      <w:r w:rsidR="00427BA2" w:rsidRPr="007530E2">
        <w:rPr>
          <w:rFonts w:hint="eastAsia"/>
        </w:rPr>
        <w:t>通</w:t>
      </w:r>
      <w:r w:rsidRPr="00B421C2">
        <w:rPr>
          <w:rFonts w:hint="eastAsia"/>
        </w:rPr>
        <w:t>，</w:t>
      </w:r>
      <w:r w:rsidR="00427BA2" w:rsidRPr="007530E2">
        <w:rPr>
          <w:rFonts w:hint="eastAsia"/>
        </w:rPr>
        <w:t>不同</w:t>
      </w:r>
      <w:r w:rsidRPr="00B421C2">
        <w:t>VPN</w:t>
      </w:r>
      <w:r w:rsidR="00427BA2" w:rsidRPr="007530E2">
        <w:rPr>
          <w:rFonts w:hint="eastAsia"/>
        </w:rPr>
        <w:t>的</w:t>
      </w:r>
      <w:r w:rsidRPr="00B421C2">
        <w:t>CE</w:t>
      </w:r>
      <w:r w:rsidR="00427BA2" w:rsidRPr="007530E2">
        <w:rPr>
          <w:rFonts w:hint="eastAsia"/>
        </w:rPr>
        <w:t>不能相互</w:t>
      </w:r>
      <w:r w:rsidRPr="00B421C2">
        <w:t>Ping</w:t>
      </w:r>
      <w:r w:rsidR="00427BA2" w:rsidRPr="007530E2">
        <w:rPr>
          <w:rFonts w:hint="eastAsia"/>
        </w:rPr>
        <w:t>通。</w:t>
      </w:r>
      <w:r w:rsidR="00427BA2" w:rsidRPr="007044C4">
        <w:rPr>
          <w:rFonts w:hint="eastAsia"/>
        </w:rPr>
        <w:t>例如</w:t>
      </w:r>
      <w:r w:rsidRPr="00B421C2">
        <w:rPr>
          <w:rFonts w:hint="eastAsia"/>
        </w:rPr>
        <w:t>：</w:t>
      </w:r>
      <w:r w:rsidRPr="00B421C2">
        <w:t>CE 1</w:t>
      </w:r>
      <w:r w:rsidR="00427BA2" w:rsidRPr="007044C4">
        <w:rPr>
          <w:rFonts w:hint="eastAsia"/>
        </w:rPr>
        <w:t>能够</w:t>
      </w:r>
      <w:r w:rsidRPr="00B421C2">
        <w:t>Ping</w:t>
      </w:r>
      <w:r w:rsidR="00427BA2" w:rsidRPr="007044C4">
        <w:rPr>
          <w:rFonts w:hint="eastAsia"/>
        </w:rPr>
        <w:t>通</w:t>
      </w:r>
      <w:r w:rsidRPr="00B421C2">
        <w:t>CE 3</w:t>
      </w:r>
      <w:r w:rsidRPr="00B421C2">
        <w:rPr>
          <w:rFonts w:hint="eastAsia"/>
        </w:rPr>
        <w:t>（</w:t>
      </w:r>
      <w:r w:rsidRPr="00B421C2">
        <w:t>2001:3::1</w:t>
      </w:r>
      <w:r w:rsidRPr="00B421C2">
        <w:rPr>
          <w:rFonts w:hint="eastAsia"/>
        </w:rPr>
        <w:t>），</w:t>
      </w:r>
      <w:r w:rsidR="00427BA2" w:rsidRPr="007044C4">
        <w:rPr>
          <w:rFonts w:hint="eastAsia"/>
        </w:rPr>
        <w:t>但不能</w:t>
      </w:r>
      <w:r w:rsidRPr="00B421C2">
        <w:t>Ping</w:t>
      </w:r>
      <w:r w:rsidR="00427BA2" w:rsidRPr="007044C4">
        <w:rPr>
          <w:rFonts w:hint="eastAsia"/>
        </w:rPr>
        <w:t>通</w:t>
      </w:r>
      <w:r w:rsidRPr="00B421C2">
        <w:t>CE 4</w:t>
      </w:r>
      <w:r w:rsidRPr="00B421C2">
        <w:rPr>
          <w:rFonts w:hint="eastAsia"/>
        </w:rPr>
        <w:t>（</w:t>
      </w:r>
      <w:r w:rsidRPr="00B421C2">
        <w:t>2001:4::1</w:t>
      </w:r>
      <w:r w:rsidRPr="00B421C2">
        <w:rPr>
          <w:rFonts w:hint="eastAsia"/>
        </w:rPr>
        <w:t>）</w:t>
      </w:r>
      <w:r w:rsidR="00427BA2" w:rsidRPr="007044C4">
        <w:rPr>
          <w:rFonts w:hint="eastAsia"/>
        </w:rPr>
        <w:t>。</w:t>
      </w:r>
    </w:p>
    <w:p w:rsidR="007D7DD4" w:rsidRDefault="00427BA2" w:rsidP="00DD64CA">
      <w:pPr>
        <w:pStyle w:val="3"/>
      </w:pPr>
      <w:bookmarkStart w:id="3865" w:name="_Toc316996109"/>
      <w:bookmarkStart w:id="3866" w:name="_Toc316996110"/>
      <w:bookmarkStart w:id="3867" w:name="_Toc316996111"/>
      <w:bookmarkStart w:id="3868" w:name="_Toc316996112"/>
      <w:bookmarkStart w:id="3869" w:name="_Toc316996113"/>
      <w:bookmarkStart w:id="3870" w:name="_Toc316996114"/>
      <w:bookmarkStart w:id="3871" w:name="_Toc316996115"/>
      <w:bookmarkStart w:id="3872" w:name="_Toc316996116"/>
      <w:bookmarkStart w:id="3873" w:name="_Toc316996117"/>
      <w:bookmarkStart w:id="3874" w:name="_Toc316996118"/>
      <w:bookmarkStart w:id="3875" w:name="_Toc316996119"/>
      <w:bookmarkStart w:id="3876" w:name="_Toc316996120"/>
      <w:bookmarkStart w:id="3877" w:name="_Toc316996121"/>
      <w:bookmarkStart w:id="3878" w:name="_Toc316996122"/>
      <w:bookmarkStart w:id="3879" w:name="_Toc316996123"/>
      <w:bookmarkStart w:id="3880" w:name="_Toc316996124"/>
      <w:bookmarkStart w:id="3881" w:name="_Toc316996125"/>
      <w:bookmarkStart w:id="3882" w:name="_Toc316996126"/>
      <w:bookmarkStart w:id="3883" w:name="_Toc316996127"/>
      <w:bookmarkStart w:id="3884" w:name="_Toc316996128"/>
      <w:bookmarkStart w:id="3885" w:name="_Toc316996129"/>
      <w:bookmarkStart w:id="3886" w:name="_Toc316996130"/>
      <w:bookmarkStart w:id="3887" w:name="_Toc316996131"/>
      <w:bookmarkStart w:id="3888" w:name="_Toc316996132"/>
      <w:bookmarkStart w:id="3889" w:name="_Toc316996133"/>
      <w:bookmarkStart w:id="3890" w:name="_Toc316996134"/>
      <w:bookmarkStart w:id="3891" w:name="_Toc316996135"/>
      <w:bookmarkStart w:id="3892" w:name="_Toc316996136"/>
      <w:bookmarkStart w:id="3893" w:name="_Toc316996137"/>
      <w:bookmarkStart w:id="3894" w:name="_Toc316996138"/>
      <w:bookmarkStart w:id="3895" w:name="_Toc316996139"/>
      <w:bookmarkStart w:id="3896" w:name="_Toc308165984"/>
      <w:bookmarkStart w:id="3897" w:name="_Toc45106073"/>
      <w:bookmarkEnd w:id="3865"/>
      <w:bookmarkEnd w:id="3866"/>
      <w:bookmarkEnd w:id="3867"/>
      <w:bookmarkEnd w:id="3868"/>
      <w:bookmarkEnd w:id="3869"/>
      <w:bookmarkEnd w:id="3870"/>
      <w:bookmarkEnd w:id="3871"/>
      <w:bookmarkEnd w:id="3872"/>
      <w:bookmarkEnd w:id="3873"/>
      <w:bookmarkEnd w:id="3874"/>
      <w:bookmarkEnd w:id="3875"/>
      <w:bookmarkEnd w:id="3876"/>
      <w:bookmarkEnd w:id="3877"/>
      <w:bookmarkEnd w:id="3878"/>
      <w:bookmarkEnd w:id="3879"/>
      <w:bookmarkEnd w:id="3880"/>
      <w:bookmarkEnd w:id="3881"/>
      <w:bookmarkEnd w:id="3882"/>
      <w:bookmarkEnd w:id="3883"/>
      <w:bookmarkEnd w:id="3884"/>
      <w:bookmarkEnd w:id="3885"/>
      <w:bookmarkEnd w:id="3886"/>
      <w:bookmarkEnd w:id="3887"/>
      <w:bookmarkEnd w:id="3888"/>
      <w:bookmarkEnd w:id="3889"/>
      <w:bookmarkEnd w:id="3890"/>
      <w:bookmarkEnd w:id="3891"/>
      <w:bookmarkEnd w:id="3892"/>
      <w:bookmarkEnd w:id="3893"/>
      <w:bookmarkEnd w:id="3894"/>
      <w:bookmarkEnd w:id="3895"/>
      <w:r>
        <w:rPr>
          <w:rFonts w:hint="eastAsia"/>
        </w:rPr>
        <w:t>配置</w:t>
      </w:r>
      <w:r w:rsidR="00003999" w:rsidRPr="00B421C2">
        <w:t>IPv6 MPLS L3VPN</w:t>
      </w:r>
      <w:r>
        <w:rPr>
          <w:rFonts w:hint="eastAsia"/>
        </w:rPr>
        <w:t>采用</w:t>
      </w:r>
      <w:r w:rsidR="00003999" w:rsidRPr="00B421C2">
        <w:t>GRE</w:t>
      </w:r>
      <w:r>
        <w:rPr>
          <w:rFonts w:hint="eastAsia"/>
        </w:rPr>
        <w:t>隧道示例</w:t>
      </w:r>
      <w:bookmarkEnd w:id="3896"/>
      <w:bookmarkEnd w:id="3897"/>
    </w:p>
    <w:p w:rsidR="007D7DD4" w:rsidRDefault="00427BA2" w:rsidP="00DD64CA">
      <w:pPr>
        <w:pStyle w:val="4"/>
      </w:pPr>
      <w:r>
        <w:rPr>
          <w:rFonts w:hint="eastAsia"/>
        </w:rPr>
        <w:t>组网需求</w:t>
      </w:r>
    </w:p>
    <w:p w:rsidR="00427BA2" w:rsidRDefault="00427BA2" w:rsidP="00DD64CA">
      <w:pPr>
        <w:pStyle w:val="ItemList"/>
      </w:pPr>
      <w:r>
        <w:t>CE 1</w:t>
      </w:r>
      <w:r>
        <w:rPr>
          <w:rFonts w:hint="eastAsia"/>
        </w:rPr>
        <w:t>和</w:t>
      </w:r>
      <w:r>
        <w:t>CE 2</w:t>
      </w:r>
      <w:r>
        <w:rPr>
          <w:rFonts w:hint="eastAsia"/>
        </w:rPr>
        <w:t>属于</w:t>
      </w:r>
      <w:r>
        <w:t>VPN 1</w:t>
      </w:r>
      <w:r>
        <w:rPr>
          <w:rFonts w:hint="eastAsia"/>
        </w:rPr>
        <w:t>。</w:t>
      </w:r>
    </w:p>
    <w:p w:rsidR="00427BA2" w:rsidRPr="00B421C2" w:rsidRDefault="00427BA2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在运营商骨干网上，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设备具备</w:t>
      </w:r>
      <w:r w:rsidRPr="00B421C2">
        <w:rPr>
          <w:lang w:eastAsia="zh-CN"/>
        </w:rPr>
        <w:t>MPLS</w:t>
      </w:r>
      <w:r w:rsidRPr="00B421C2">
        <w:rPr>
          <w:rFonts w:hint="eastAsia"/>
          <w:lang w:eastAsia="zh-CN"/>
        </w:rPr>
        <w:t>能力，</w:t>
      </w:r>
      <w:r w:rsidRPr="00B421C2">
        <w:rPr>
          <w:lang w:eastAsia="zh-CN"/>
        </w:rPr>
        <w:t>P</w:t>
      </w:r>
      <w:r w:rsidRPr="00B421C2">
        <w:rPr>
          <w:rFonts w:hint="eastAsia"/>
          <w:lang w:eastAsia="zh-CN"/>
        </w:rPr>
        <w:t>设备只提供纯</w:t>
      </w:r>
      <w:r w:rsidRPr="00B421C2">
        <w:rPr>
          <w:lang w:eastAsia="zh-CN"/>
        </w:rPr>
        <w:t>IP</w:t>
      </w:r>
      <w:r w:rsidRPr="00B421C2">
        <w:rPr>
          <w:rFonts w:hint="eastAsia"/>
          <w:lang w:eastAsia="zh-CN"/>
        </w:rPr>
        <w:t>功能，不具备</w:t>
      </w:r>
      <w:r w:rsidRPr="00B421C2">
        <w:rPr>
          <w:lang w:eastAsia="zh-CN"/>
        </w:rPr>
        <w:t>MPLS</w:t>
      </w:r>
      <w:r w:rsidRPr="00B421C2">
        <w:rPr>
          <w:rFonts w:hint="eastAsia"/>
          <w:lang w:eastAsia="zh-CN"/>
        </w:rPr>
        <w:t>能力。</w:t>
      </w:r>
    </w:p>
    <w:p w:rsidR="00427BA2" w:rsidRPr="00B421C2" w:rsidRDefault="00427BA2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在骨干网上使用</w:t>
      </w:r>
      <w:r w:rsidRPr="00B421C2">
        <w:rPr>
          <w:lang w:eastAsia="zh-CN"/>
        </w:rPr>
        <w:t>GRE</w:t>
      </w:r>
      <w:r w:rsidRPr="00B421C2">
        <w:rPr>
          <w:rFonts w:hint="eastAsia"/>
          <w:lang w:eastAsia="zh-CN"/>
        </w:rPr>
        <w:t>隧道封装并转发</w:t>
      </w:r>
      <w:r w:rsidRPr="00B421C2">
        <w:rPr>
          <w:lang w:eastAsia="zh-CN"/>
        </w:rPr>
        <w:t>VPN</w:t>
      </w:r>
      <w:r w:rsidRPr="00B421C2">
        <w:rPr>
          <w:rFonts w:hint="eastAsia"/>
          <w:lang w:eastAsia="zh-CN"/>
        </w:rPr>
        <w:t>报文，实现</w:t>
      </w:r>
      <w:r w:rsidRPr="00B421C2">
        <w:rPr>
          <w:lang w:eastAsia="zh-CN"/>
        </w:rPr>
        <w:t>IPv6 MPLS L3VPN</w:t>
      </w:r>
      <w:r w:rsidRPr="00B421C2">
        <w:rPr>
          <w:rFonts w:hint="eastAsia"/>
          <w:lang w:eastAsia="zh-CN"/>
        </w:rPr>
        <w:t>。</w:t>
      </w:r>
    </w:p>
    <w:p w:rsidR="00427BA2" w:rsidRPr="00B421C2" w:rsidRDefault="00427BA2" w:rsidP="00DD64CA">
      <w:pPr>
        <w:pStyle w:val="ItemList"/>
      </w:pPr>
      <w:r w:rsidRPr="00B421C2">
        <w:rPr>
          <w:rFonts w:hint="eastAsia"/>
          <w:lang w:eastAsia="zh-CN"/>
        </w:rPr>
        <w:t>在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上配置隧道策略，指定</w:t>
      </w:r>
      <w:r w:rsidRPr="00B421C2">
        <w:rPr>
          <w:lang w:eastAsia="zh-CN"/>
        </w:rPr>
        <w:t>VPN</w:t>
      </w:r>
      <w:r w:rsidRPr="00B421C2">
        <w:rPr>
          <w:rFonts w:hint="eastAsia"/>
          <w:lang w:eastAsia="zh-CN"/>
        </w:rPr>
        <w:t>流量使用的隧道类型为</w:t>
      </w:r>
      <w:r w:rsidRPr="00B421C2">
        <w:rPr>
          <w:lang w:eastAsia="zh-CN"/>
        </w:rPr>
        <w:t>GRE</w:t>
      </w:r>
      <w:r w:rsidRPr="00B421C2">
        <w:rPr>
          <w:rFonts w:hint="eastAsia"/>
          <w:lang w:eastAsia="zh-CN"/>
        </w:rPr>
        <w:t>。</w:t>
      </w:r>
      <w:r w:rsidR="008E3CC0" w:rsidRPr="00B421C2">
        <w:rPr>
          <w:rFonts w:hint="eastAsia"/>
        </w:rPr>
        <w:t>（本配置可选）</w:t>
      </w:r>
    </w:p>
    <w:p w:rsidR="007D7DD4" w:rsidRDefault="00427BA2" w:rsidP="00DD64CA">
      <w:pPr>
        <w:pStyle w:val="4"/>
      </w:pPr>
      <w:r>
        <w:rPr>
          <w:rFonts w:hint="eastAsia"/>
        </w:rPr>
        <w:t>组网图</w:t>
      </w:r>
    </w:p>
    <w:p w:rsidR="007D7DD4" w:rsidRDefault="00427BA2" w:rsidP="00DD64CA">
      <w:pPr>
        <w:pStyle w:val="FigureDescription"/>
      </w:pPr>
      <w:bookmarkStart w:id="3898" w:name="_Toc418944452"/>
      <w:r>
        <w:rPr>
          <w:rFonts w:hint="eastAsia"/>
        </w:rPr>
        <w:t>配置采用</w:t>
      </w:r>
      <w:r>
        <w:rPr>
          <w:rFonts w:hint="eastAsia"/>
        </w:rPr>
        <w:t>GRE</w:t>
      </w:r>
      <w:r>
        <w:rPr>
          <w:rFonts w:hint="eastAsia"/>
        </w:rPr>
        <w:t>隧道的</w:t>
      </w:r>
      <w:r>
        <w:rPr>
          <w:rFonts w:hint="eastAsia"/>
        </w:rPr>
        <w:t>IPv6 MPLS L3VPN</w:t>
      </w:r>
      <w:r>
        <w:rPr>
          <w:rFonts w:hint="eastAsia"/>
        </w:rPr>
        <w:t>组网图</w:t>
      </w:r>
      <w:bookmarkEnd w:id="3898"/>
    </w:p>
    <w:p w:rsidR="00BE7CB1" w:rsidRDefault="00224215" w:rsidP="00595D4C">
      <w:commentRangeStart w:id="3899"/>
      <w:r w:rsidRPr="009C0B77">
        <w:rPr>
          <w:noProof/>
        </w:rPr>
        <w:drawing>
          <wp:inline distT="0" distB="0" distL="0" distR="0" wp14:anchorId="711B303B" wp14:editId="3B164145">
            <wp:extent cx="3114675" cy="2743200"/>
            <wp:effectExtent l="0" t="0" r="9525" b="0"/>
            <wp:docPr id="918" name="图片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899"/>
      <w:r w:rsidR="00BE7CB1">
        <w:rPr>
          <w:rStyle w:val="ac"/>
        </w:rPr>
        <w:commentReference w:id="3899"/>
      </w:r>
    </w:p>
    <w:p w:rsidR="00BE7CB1" w:rsidRPr="00BE7CB1" w:rsidRDefault="00BE7CB1" w:rsidP="00595D4C">
      <w:commentRangeStart w:id="3900"/>
      <w:r w:rsidRPr="00A915A5">
        <w:rPr>
          <w:noProof/>
        </w:rPr>
        <w:lastRenderedPageBreak/>
        <w:drawing>
          <wp:inline distT="0" distB="0" distL="0" distR="0" wp14:anchorId="776DC3DB" wp14:editId="48FFAA09">
            <wp:extent cx="3114675" cy="2743200"/>
            <wp:effectExtent l="0" t="0" r="952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900"/>
      <w:r>
        <w:rPr>
          <w:rStyle w:val="ac"/>
        </w:rPr>
        <w:commentReference w:id="3900"/>
      </w:r>
    </w:p>
    <w:p w:rsidR="00A271E4" w:rsidRDefault="00A271E4" w:rsidP="00595D4C">
      <w:pPr>
        <w:pStyle w:val="Figure"/>
      </w:pPr>
    </w:p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215"/>
        <w:gridCol w:w="1278"/>
        <w:gridCol w:w="1917"/>
        <w:gridCol w:w="1279"/>
        <w:gridCol w:w="1279"/>
        <w:gridCol w:w="2046"/>
      </w:tblGrid>
      <w:tr w:rsidR="00427BA2" w:rsidRPr="00415A99" w:rsidTr="00B12603">
        <w:trPr>
          <w:tblHeader/>
        </w:trPr>
        <w:tc>
          <w:tcPr>
            <w:tcW w:w="1215" w:type="dxa"/>
          </w:tcPr>
          <w:p w:rsidR="00427BA2" w:rsidRPr="00B421C2" w:rsidRDefault="00427BA2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278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  <w:tc>
          <w:tcPr>
            <w:tcW w:w="1279" w:type="dxa"/>
          </w:tcPr>
          <w:p w:rsidR="00427BA2" w:rsidRPr="00B421C2" w:rsidRDefault="00427BA2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279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</w:tr>
      <w:tr w:rsidR="00427BA2" w:rsidRPr="00415A99" w:rsidTr="00B12603">
        <w:tc>
          <w:tcPr>
            <w:tcW w:w="1215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CE 1</w:t>
            </w:r>
          </w:p>
        </w:tc>
        <w:tc>
          <w:tcPr>
            <w:tcW w:w="1278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 w:rsidRPr="00B421C2">
              <w:rPr>
                <w:rFonts w:hint="eastAsia"/>
              </w:rPr>
              <w:t>2001:1::1/96</w:t>
            </w:r>
          </w:p>
        </w:tc>
        <w:tc>
          <w:tcPr>
            <w:tcW w:w="1279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P</w:t>
            </w:r>
          </w:p>
        </w:tc>
        <w:tc>
          <w:tcPr>
            <w:tcW w:w="1279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/4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72.1.1.2/24</w:t>
            </w:r>
          </w:p>
        </w:tc>
      </w:tr>
      <w:tr w:rsidR="00427BA2" w:rsidRPr="00415A99" w:rsidTr="00B12603">
        <w:tc>
          <w:tcPr>
            <w:tcW w:w="1215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PE 1</w:t>
            </w:r>
          </w:p>
        </w:tc>
        <w:tc>
          <w:tcPr>
            <w:tcW w:w="1278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1.1.1.</w:t>
            </w:r>
            <w:r w:rsidRPr="00B421C2">
              <w:rPr>
                <w:rFonts w:hint="eastAsia"/>
              </w:rPr>
              <w:t>9/32</w:t>
            </w:r>
          </w:p>
        </w:tc>
        <w:tc>
          <w:tcPr>
            <w:tcW w:w="1279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9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/5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72.2.1.1/24</w:t>
            </w:r>
          </w:p>
        </w:tc>
      </w:tr>
      <w:tr w:rsidR="00427BA2" w:rsidRPr="00415A99" w:rsidTr="00B12603">
        <w:tc>
          <w:tcPr>
            <w:tcW w:w="1215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8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 w:rsidRPr="00B421C2">
              <w:rPr>
                <w:rFonts w:hint="eastAsia"/>
              </w:rPr>
              <w:t>2001:1::2/96</w:t>
            </w:r>
          </w:p>
        </w:tc>
        <w:tc>
          <w:tcPr>
            <w:tcW w:w="1279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PE 2</w:t>
            </w:r>
          </w:p>
        </w:tc>
        <w:tc>
          <w:tcPr>
            <w:tcW w:w="1279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2.2.2.9/32</w:t>
            </w:r>
          </w:p>
        </w:tc>
      </w:tr>
      <w:tr w:rsidR="00427BA2" w:rsidRPr="00415A99" w:rsidTr="00B12603">
        <w:tc>
          <w:tcPr>
            <w:tcW w:w="1215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8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/5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72.1.1.1/24</w:t>
            </w:r>
          </w:p>
        </w:tc>
        <w:tc>
          <w:tcPr>
            <w:tcW w:w="1279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9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 w:rsidRPr="00B421C2">
              <w:rPr>
                <w:rFonts w:hint="eastAsia"/>
              </w:rPr>
              <w:t>2001:2::2/96</w:t>
            </w:r>
          </w:p>
        </w:tc>
      </w:tr>
      <w:tr w:rsidR="00427BA2" w:rsidRPr="00415A99" w:rsidTr="00B12603">
        <w:tc>
          <w:tcPr>
            <w:tcW w:w="1215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8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Tunnel0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20.1.1.1/24</w:t>
            </w:r>
          </w:p>
        </w:tc>
        <w:tc>
          <w:tcPr>
            <w:tcW w:w="1279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9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/4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72.2.1.2/24</w:t>
            </w:r>
          </w:p>
        </w:tc>
      </w:tr>
      <w:tr w:rsidR="00427BA2" w:rsidRPr="00415A99" w:rsidTr="00B12603">
        <w:tc>
          <w:tcPr>
            <w:tcW w:w="1215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CE 2</w:t>
            </w:r>
          </w:p>
        </w:tc>
        <w:tc>
          <w:tcPr>
            <w:tcW w:w="1278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 w:rsidRPr="00B421C2">
              <w:rPr>
                <w:rFonts w:hint="eastAsia"/>
              </w:rPr>
              <w:t>2001:2::1/96</w:t>
            </w:r>
          </w:p>
        </w:tc>
        <w:tc>
          <w:tcPr>
            <w:tcW w:w="1279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9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Tunnel0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20.1.1.2/24</w:t>
            </w:r>
          </w:p>
        </w:tc>
      </w:tr>
    </w:tbl>
    <w:p w:rsidR="00427BA2" w:rsidRPr="00B421C2" w:rsidRDefault="00427BA2" w:rsidP="00DD64CA"/>
    <w:p w:rsidR="007D7DD4" w:rsidRDefault="00427BA2" w:rsidP="00DD64CA">
      <w:pPr>
        <w:pStyle w:val="4"/>
      </w:pPr>
      <w:r>
        <w:rPr>
          <w:rFonts w:hint="eastAsia"/>
        </w:rPr>
        <w:t>配置步骤</w:t>
      </w:r>
    </w:p>
    <w:p w:rsidR="007D7DD4" w:rsidRDefault="00427BA2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MPLS</w:t>
      </w:r>
      <w:r w:rsidRPr="00B421C2">
        <w:rPr>
          <w:rFonts w:hint="eastAsia"/>
          <w:lang w:eastAsia="zh-CN"/>
        </w:rPr>
        <w:t>骨干网上配置</w:t>
      </w:r>
      <w:r w:rsidRPr="00B421C2">
        <w:rPr>
          <w:rFonts w:hint="eastAsia"/>
          <w:lang w:eastAsia="zh-CN"/>
        </w:rPr>
        <w:t>IGP</w:t>
      </w:r>
      <w:r w:rsidRPr="00B421C2">
        <w:rPr>
          <w:rFonts w:hint="eastAsia"/>
          <w:lang w:eastAsia="zh-CN"/>
        </w:rPr>
        <w:t>协议，实现骨干网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P</w:t>
      </w:r>
      <w:r w:rsidRPr="00B421C2">
        <w:rPr>
          <w:rFonts w:hint="eastAsia"/>
          <w:lang w:eastAsia="zh-CN"/>
        </w:rPr>
        <w:t>的互通</w:t>
      </w:r>
    </w:p>
    <w:p w:rsidR="00427BA2" w:rsidRPr="00B421C2" w:rsidRDefault="00427BA2" w:rsidP="00B51350">
      <w:pPr>
        <w:pStyle w:val="ItemIndent1"/>
      </w:pPr>
      <w:r>
        <w:rPr>
          <w:rFonts w:hint="eastAsia"/>
        </w:rPr>
        <w:t>本例中采用</w:t>
      </w:r>
      <w:r w:rsidR="00DE4784" w:rsidRPr="00B421C2">
        <w:t>OSPF</w:t>
      </w:r>
      <w:r w:rsidR="00575B82">
        <w:rPr>
          <w:rFonts w:hint="eastAsia"/>
        </w:rPr>
        <w:t>发布接口</w:t>
      </w:r>
      <w:r w:rsidR="00DE4784" w:rsidRPr="00B421C2">
        <w:rPr>
          <w:rFonts w:hint="eastAsia"/>
        </w:rPr>
        <w:t>（</w:t>
      </w:r>
      <w:r w:rsidR="00575B82">
        <w:rPr>
          <w:rFonts w:hint="eastAsia"/>
        </w:rPr>
        <w:t>包括</w:t>
      </w:r>
      <w:r w:rsidR="00DE4784" w:rsidRPr="00B421C2">
        <w:t>Loopback</w:t>
      </w:r>
      <w:r w:rsidR="00575B82">
        <w:rPr>
          <w:rFonts w:hint="eastAsia"/>
        </w:rPr>
        <w:t>接口</w:t>
      </w:r>
      <w:r w:rsidR="00DE4784" w:rsidRPr="00B421C2">
        <w:rPr>
          <w:rFonts w:hint="eastAsia"/>
        </w:rPr>
        <w:t>）</w:t>
      </w:r>
      <w:r w:rsidR="00575B82">
        <w:rPr>
          <w:rFonts w:hint="eastAsia"/>
        </w:rPr>
        <w:t>所在网段的路由</w:t>
      </w:r>
      <w:r w:rsidR="00DE4784" w:rsidRPr="00B421C2">
        <w:rPr>
          <w:rFonts w:hint="eastAsia"/>
        </w:rPr>
        <w:t>，</w:t>
      </w:r>
      <w:r>
        <w:rPr>
          <w:rFonts w:hint="eastAsia"/>
        </w:rPr>
        <w:t>具体配置过程略。</w:t>
      </w:r>
    </w:p>
    <w:p w:rsidR="00427BA2" w:rsidRDefault="00427BA2" w:rsidP="00B51350">
      <w:pPr>
        <w:pStyle w:val="ItemIndent1"/>
      </w:pPr>
      <w:r>
        <w:rPr>
          <w:rFonts w:hint="eastAsia"/>
        </w:rPr>
        <w:t>配置完成后</w:t>
      </w:r>
      <w:r w:rsidRPr="00B421C2">
        <w:rPr>
          <w:rFonts w:hint="eastAsia"/>
        </w:rPr>
        <w:t>，</w:t>
      </w:r>
      <w:r w:rsidRPr="00B421C2">
        <w:rPr>
          <w:rFonts w:hint="eastAsia"/>
        </w:rPr>
        <w:t>PE 1</w:t>
      </w:r>
      <w:r>
        <w:rPr>
          <w:rFonts w:hint="eastAsia"/>
        </w:rPr>
        <w:t>、</w:t>
      </w:r>
      <w:r w:rsidRPr="00B421C2">
        <w:rPr>
          <w:rFonts w:hint="eastAsia"/>
        </w:rPr>
        <w:t>P</w:t>
      </w:r>
      <w:r>
        <w:rPr>
          <w:rFonts w:hint="eastAsia"/>
        </w:rPr>
        <w:t>、</w:t>
      </w:r>
      <w:r w:rsidRPr="00B421C2">
        <w:rPr>
          <w:rFonts w:hint="eastAsia"/>
        </w:rPr>
        <w:t>PE 2</w:t>
      </w:r>
      <w:r>
        <w:rPr>
          <w:rFonts w:hint="eastAsia"/>
        </w:rPr>
        <w:t>之间应能建立</w:t>
      </w:r>
      <w:r w:rsidRPr="00B421C2">
        <w:rPr>
          <w:rFonts w:hint="eastAsia"/>
        </w:rPr>
        <w:t>OSPF</w:t>
      </w:r>
      <w:r>
        <w:rPr>
          <w:rFonts w:hint="eastAsia"/>
        </w:rPr>
        <w:t>邻居</w:t>
      </w:r>
      <w:r w:rsidRPr="00B421C2">
        <w:rPr>
          <w:rFonts w:hint="eastAsia"/>
        </w:rPr>
        <w:t>，</w:t>
      </w:r>
      <w:r>
        <w:rPr>
          <w:rFonts w:hint="eastAsia"/>
        </w:rPr>
        <w:t>执行</w:t>
      </w:r>
      <w:r w:rsidRPr="00DA2C2B">
        <w:rPr>
          <w:rStyle w:val="commandkeywords"/>
          <w:rFonts w:hint="eastAsia"/>
        </w:rPr>
        <w:t>display ospf peer</w:t>
      </w:r>
      <w:r>
        <w:rPr>
          <w:rFonts w:hint="eastAsia"/>
        </w:rPr>
        <w:t>命令可以看到邻居达到</w:t>
      </w:r>
      <w:r w:rsidRPr="00B421C2">
        <w:rPr>
          <w:rFonts w:hint="eastAsia"/>
        </w:rPr>
        <w:t>FULL</w:t>
      </w:r>
      <w:r>
        <w:rPr>
          <w:rFonts w:hint="eastAsia"/>
        </w:rPr>
        <w:t>状态。执行</w:t>
      </w:r>
      <w:r w:rsidRPr="00DA2C2B">
        <w:rPr>
          <w:rStyle w:val="commandkeywords"/>
          <w:rFonts w:hint="eastAsia"/>
        </w:rPr>
        <w:t>display ip routing-table</w:t>
      </w:r>
      <w:r>
        <w:rPr>
          <w:rFonts w:hint="eastAsia"/>
        </w:rPr>
        <w:t>命令可以看到</w:t>
      </w:r>
      <w:r>
        <w:rPr>
          <w:rFonts w:hint="eastAsia"/>
        </w:rPr>
        <w:t>PE</w:t>
      </w:r>
      <w:r>
        <w:rPr>
          <w:rFonts w:hint="eastAsia"/>
        </w:rPr>
        <w:t>之间学习到对方的</w:t>
      </w:r>
      <w:r>
        <w:rPr>
          <w:rFonts w:hint="eastAsia"/>
        </w:rPr>
        <w:t>Loopback</w:t>
      </w:r>
      <w:r>
        <w:rPr>
          <w:rFonts w:hint="eastAsia"/>
        </w:rPr>
        <w:t>路由。</w:t>
      </w:r>
    </w:p>
    <w:p w:rsidR="007D7DD4" w:rsidRDefault="00427BA2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设备上使能</w:t>
      </w:r>
      <w:r w:rsidRPr="00B421C2">
        <w:rPr>
          <w:rFonts w:hint="eastAsia"/>
          <w:lang w:eastAsia="zh-CN"/>
        </w:rPr>
        <w:t>MPLS</w:t>
      </w:r>
      <w:r w:rsidRPr="00B421C2">
        <w:rPr>
          <w:rFonts w:hint="eastAsia"/>
          <w:lang w:eastAsia="zh-CN"/>
        </w:rPr>
        <w:t>基本能力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PE 1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&lt;PE1&gt; system-view</w:t>
      </w:r>
    </w:p>
    <w:p w:rsidR="00427BA2" w:rsidRPr="00B421C2" w:rsidRDefault="00427BA2" w:rsidP="00B51350">
      <w:pPr>
        <w:pStyle w:val="TerminalDisplayIndent1"/>
      </w:pPr>
      <w:r w:rsidRPr="00B421C2">
        <w:t>[PE1] mpls lsr-id 1.1.1.9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PE 2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&lt;PE2&gt; system-view</w:t>
      </w:r>
    </w:p>
    <w:p w:rsidR="00427BA2" w:rsidRPr="00B421C2" w:rsidRDefault="00427BA2" w:rsidP="00B51350">
      <w:pPr>
        <w:pStyle w:val="TerminalDisplayIndent1"/>
      </w:pPr>
      <w:r w:rsidRPr="00B421C2">
        <w:t>[PE2] mpls lsr-id 2.2.2.9</w:t>
      </w:r>
    </w:p>
    <w:p w:rsidR="007D7DD4" w:rsidRDefault="00427BA2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设备上配置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实例，将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接入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，并在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上应用隧道策略，指定使用</w:t>
      </w:r>
      <w:r w:rsidRPr="00B421C2">
        <w:rPr>
          <w:rFonts w:hint="eastAsia"/>
          <w:lang w:eastAsia="zh-CN"/>
        </w:rPr>
        <w:t>GRE</w:t>
      </w:r>
      <w:r w:rsidRPr="00B421C2">
        <w:rPr>
          <w:rFonts w:hint="eastAsia"/>
          <w:lang w:eastAsia="zh-CN"/>
        </w:rPr>
        <w:t>隧道转发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报文</w:t>
      </w:r>
    </w:p>
    <w:p w:rsidR="00427BA2" w:rsidRDefault="00427BA2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PE 1</w:t>
      </w:r>
      <w:r>
        <w:rPr>
          <w:rFonts w:hint="eastAsia"/>
        </w:rPr>
        <w:t>。</w:t>
      </w:r>
    </w:p>
    <w:p w:rsidR="00427BA2" w:rsidRDefault="00427BA2" w:rsidP="00B51350">
      <w:pPr>
        <w:pStyle w:val="TerminalDisplayIndent1"/>
      </w:pPr>
      <w:r>
        <w:t>[PE1] tunnel-policy gre1</w:t>
      </w:r>
    </w:p>
    <w:p w:rsidR="00427BA2" w:rsidRDefault="00427BA2" w:rsidP="00B51350">
      <w:pPr>
        <w:pStyle w:val="TerminalDisplayIndent1"/>
      </w:pPr>
      <w:r>
        <w:t>[PE1-tunnel-policy-gre1] select-seq gre load-balance-number 1</w:t>
      </w:r>
    </w:p>
    <w:p w:rsidR="00427BA2" w:rsidRPr="00B421C2" w:rsidRDefault="00427BA2" w:rsidP="00B51350">
      <w:pPr>
        <w:pStyle w:val="TerminalDisplayIndent1"/>
      </w:pPr>
      <w:r w:rsidRPr="00B421C2">
        <w:t>[PE1-tunnel-policy-gre1] quit</w:t>
      </w:r>
    </w:p>
    <w:p w:rsidR="00427BA2" w:rsidRPr="00B421C2" w:rsidRDefault="00427BA2" w:rsidP="00B51350">
      <w:pPr>
        <w:pStyle w:val="TerminalDisplayIndent1"/>
      </w:pPr>
      <w:r w:rsidRPr="00B421C2">
        <w:lastRenderedPageBreak/>
        <w:t>[PE1] ip vpn-instance vpn1</w:t>
      </w:r>
    </w:p>
    <w:p w:rsidR="00427BA2" w:rsidRPr="00B421C2" w:rsidRDefault="00427BA2" w:rsidP="00B51350">
      <w:pPr>
        <w:pStyle w:val="TerminalDisplayIndent1"/>
      </w:pPr>
      <w:r w:rsidRPr="00B421C2">
        <w:t>[PE1-vpn-instance-vpn1] route-distinguisher 100:1</w:t>
      </w:r>
    </w:p>
    <w:p w:rsidR="00427BA2" w:rsidRPr="00B421C2" w:rsidRDefault="00427BA2" w:rsidP="00B51350">
      <w:pPr>
        <w:pStyle w:val="TerminalDisplayIndent1"/>
      </w:pPr>
      <w:r w:rsidRPr="00B421C2">
        <w:t>[PE1-vpn-instance-vpn1] vpn-target 100:1 both</w:t>
      </w:r>
    </w:p>
    <w:p w:rsidR="00427BA2" w:rsidRPr="00B421C2" w:rsidRDefault="00427BA2" w:rsidP="00B51350">
      <w:pPr>
        <w:pStyle w:val="TerminalDisplayIndent1"/>
      </w:pPr>
      <w:r w:rsidRPr="00B421C2">
        <w:t>[PE1-vpn-instance-vpn1] tnl-policy gre1</w:t>
      </w:r>
    </w:p>
    <w:p w:rsidR="00427BA2" w:rsidRPr="00B421C2" w:rsidRDefault="00427BA2" w:rsidP="00B51350">
      <w:pPr>
        <w:pStyle w:val="TerminalDisplayIndent1"/>
      </w:pPr>
      <w:r w:rsidRPr="00B421C2">
        <w:t>[PE1-vpn-instance-vpn1] quit</w:t>
      </w:r>
    </w:p>
    <w:p w:rsidR="00427BA2" w:rsidRPr="00B421C2" w:rsidRDefault="00427BA2" w:rsidP="00B51350">
      <w:pPr>
        <w:pStyle w:val="TerminalDisplayIndent1"/>
      </w:pPr>
      <w:r w:rsidRPr="00B421C2">
        <w:t xml:space="preserve">[PE1] interface </w:t>
      </w:r>
      <w:r w:rsidR="00064113">
        <w:t xml:space="preserve">gigabitethernet </w:t>
      </w:r>
      <w:r w:rsidR="00224215">
        <w:t>3/1</w:t>
      </w:r>
      <w:r w:rsidR="00064113">
        <w:t>/1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ip binding vpn-instance vpn1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ipv6 address 2001:1::2 96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PE 2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[PE2] tunnel-policy gre1</w:t>
      </w:r>
    </w:p>
    <w:p w:rsidR="00427BA2" w:rsidRDefault="00427BA2" w:rsidP="00B51350">
      <w:pPr>
        <w:pStyle w:val="TerminalDisplayIndent1"/>
      </w:pPr>
      <w:r>
        <w:t>[PE2-tunnel-policy-gre1] select-seq gre load-balance-number 1</w:t>
      </w:r>
    </w:p>
    <w:p w:rsidR="00427BA2" w:rsidRPr="00B421C2" w:rsidRDefault="00427BA2" w:rsidP="00B51350">
      <w:pPr>
        <w:pStyle w:val="TerminalDisplayIndent1"/>
      </w:pPr>
      <w:r w:rsidRPr="00B421C2">
        <w:t>[PE2-tunnel-policy-gre1] quit</w:t>
      </w:r>
    </w:p>
    <w:p w:rsidR="00427BA2" w:rsidRPr="00B421C2" w:rsidRDefault="00427BA2" w:rsidP="00B51350">
      <w:pPr>
        <w:pStyle w:val="TerminalDisplayIndent1"/>
      </w:pPr>
      <w:r w:rsidRPr="00B421C2">
        <w:t>[PE2] ip vpn-instance vpn1</w:t>
      </w:r>
    </w:p>
    <w:p w:rsidR="00427BA2" w:rsidRPr="00B421C2" w:rsidRDefault="00427BA2" w:rsidP="00B51350">
      <w:pPr>
        <w:pStyle w:val="TerminalDisplayIndent1"/>
      </w:pPr>
      <w:r w:rsidRPr="00B421C2">
        <w:t>[PE2-vpn-instance-vpn1] route-distinguisher 100:2</w:t>
      </w:r>
    </w:p>
    <w:p w:rsidR="00427BA2" w:rsidRPr="00B421C2" w:rsidRDefault="00427BA2" w:rsidP="00B51350">
      <w:pPr>
        <w:pStyle w:val="TerminalDisplayIndent1"/>
      </w:pPr>
      <w:r w:rsidRPr="00B421C2">
        <w:t>[PE2-vpn-instance-vpn1] vpn-target 100:1 both</w:t>
      </w:r>
    </w:p>
    <w:p w:rsidR="00427BA2" w:rsidRPr="00B421C2" w:rsidRDefault="00427BA2" w:rsidP="00B51350">
      <w:pPr>
        <w:pStyle w:val="TerminalDisplayIndent1"/>
      </w:pPr>
      <w:r w:rsidRPr="00B421C2">
        <w:t>[PE2-vpn-instance-vpn1] tnl-policy gre1</w:t>
      </w:r>
    </w:p>
    <w:p w:rsidR="00427BA2" w:rsidRPr="00B421C2" w:rsidRDefault="00427BA2" w:rsidP="00B51350">
      <w:pPr>
        <w:pStyle w:val="TerminalDisplayIndent1"/>
      </w:pPr>
      <w:r w:rsidRPr="00B421C2">
        <w:t>[PE2-vpn-instance-vpn1] quit</w:t>
      </w:r>
    </w:p>
    <w:p w:rsidR="00427BA2" w:rsidRPr="00B421C2" w:rsidRDefault="00427BA2" w:rsidP="00B51350">
      <w:pPr>
        <w:pStyle w:val="TerminalDisplayIndent1"/>
      </w:pPr>
      <w:r w:rsidRPr="00B421C2">
        <w:t xml:space="preserve">[PE2] interface </w:t>
      </w:r>
      <w:r w:rsidR="00064113">
        <w:t xml:space="preserve">gigabitethernet </w:t>
      </w:r>
      <w:r w:rsidR="00224215">
        <w:t>3/1</w:t>
      </w:r>
      <w:r w:rsidR="00064113">
        <w:t>/1</w:t>
      </w:r>
    </w:p>
    <w:p w:rsidR="00427BA2" w:rsidRPr="00CD2785" w:rsidRDefault="00427BA2" w:rsidP="00B51350">
      <w:pPr>
        <w:pStyle w:val="TerminalDisplayIndent1"/>
      </w:pPr>
      <w:r w:rsidRPr="00CD2785">
        <w:t>[PE2-</w:t>
      </w:r>
      <w:r w:rsidR="00064113">
        <w:t>GigabitEthernet</w:t>
      </w:r>
      <w:r w:rsidR="00224215">
        <w:t>3/1</w:t>
      </w:r>
      <w:r w:rsidR="00064113">
        <w:t>/1</w:t>
      </w:r>
      <w:r w:rsidRPr="00CD2785">
        <w:t>] ip binding vpn-instance vpn1</w:t>
      </w:r>
    </w:p>
    <w:p w:rsidR="00427BA2" w:rsidRPr="00CD2785" w:rsidRDefault="00427BA2" w:rsidP="00B51350">
      <w:pPr>
        <w:pStyle w:val="TerminalDisplayIndent1"/>
      </w:pPr>
      <w:r w:rsidRPr="00CD2785">
        <w:t>[PE2-</w:t>
      </w:r>
      <w:r w:rsidR="00064113">
        <w:t>GigabitEthernet</w:t>
      </w:r>
      <w:r w:rsidR="00224215">
        <w:t>3/1</w:t>
      </w:r>
      <w:r w:rsidR="00064113">
        <w:t>/1</w:t>
      </w:r>
      <w:r w:rsidRPr="00CD2785">
        <w:t>] ipv6 address 2001:2::2 96</w:t>
      </w:r>
    </w:p>
    <w:p w:rsidR="00427BA2" w:rsidRPr="00CD2785" w:rsidRDefault="00427BA2" w:rsidP="00B51350">
      <w:pPr>
        <w:pStyle w:val="TerminalDisplayIndent1"/>
      </w:pPr>
      <w:r w:rsidRPr="00CD2785">
        <w:t>[PE2-</w:t>
      </w:r>
      <w:r w:rsidR="00064113">
        <w:t>GigabitEthernet</w:t>
      </w:r>
      <w:r w:rsidR="00224215">
        <w:t>3/1</w:t>
      </w:r>
      <w:r w:rsidR="00064113">
        <w:t>/1</w:t>
      </w:r>
      <w:r w:rsidRPr="00CD2785">
        <w:t>] quit</w:t>
      </w:r>
    </w:p>
    <w:p w:rsidR="00427BA2" w:rsidRPr="00CD2785" w:rsidRDefault="00427BA2" w:rsidP="00B51350">
      <w:pPr>
        <w:pStyle w:val="ItemIndent1"/>
      </w:pPr>
      <w:r w:rsidRPr="00CD2785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CD2785">
        <w:rPr>
          <w:rFonts w:hint="eastAsia"/>
        </w:rPr>
        <w:t>CE 1</w:t>
      </w:r>
      <w:r>
        <w:rPr>
          <w:rFonts w:hint="eastAsia"/>
        </w:rPr>
        <w:t>。</w:t>
      </w:r>
    </w:p>
    <w:p w:rsidR="00427BA2" w:rsidRPr="00CD2785" w:rsidRDefault="00427BA2" w:rsidP="00B51350">
      <w:pPr>
        <w:pStyle w:val="TerminalDisplayIndent1"/>
      </w:pPr>
      <w:r w:rsidRPr="00CD2785">
        <w:t>&lt;CE1&gt; system-view</w:t>
      </w:r>
    </w:p>
    <w:p w:rsidR="00427BA2" w:rsidRPr="00B421C2" w:rsidRDefault="00427BA2" w:rsidP="00B51350">
      <w:pPr>
        <w:pStyle w:val="TerminalDisplayIndent1"/>
      </w:pPr>
      <w:r w:rsidRPr="00B421C2">
        <w:t xml:space="preserve">[CE1] interface </w:t>
      </w:r>
      <w:r w:rsidR="00064113">
        <w:t xml:space="preserve">gigabitethernet </w:t>
      </w:r>
      <w:r w:rsidR="00224215">
        <w:t>3/1</w:t>
      </w:r>
      <w:r w:rsidR="00064113">
        <w:t>/1</w:t>
      </w:r>
    </w:p>
    <w:p w:rsidR="00427BA2" w:rsidRPr="00B421C2" w:rsidRDefault="00427BA2" w:rsidP="00B51350">
      <w:pPr>
        <w:pStyle w:val="TerminalDisplayIndent1"/>
      </w:pPr>
      <w:r w:rsidRPr="00B421C2">
        <w:t>[CE1-</w:t>
      </w:r>
      <w:r w:rsidR="00064113">
        <w:t>GigabitEthernet</w:t>
      </w:r>
      <w:r w:rsidR="00224215">
        <w:t>3/1</w:t>
      </w:r>
      <w:r w:rsidR="00064113">
        <w:t>/1</w:t>
      </w:r>
      <w:r w:rsidRPr="00B421C2">
        <w:t xml:space="preserve">] ipv6 address 2001:1::1 </w:t>
      </w:r>
      <w:r w:rsidR="00005E69" w:rsidRPr="00B421C2">
        <w:rPr>
          <w:rFonts w:hint="eastAsia"/>
        </w:rPr>
        <w:t>96</w:t>
      </w:r>
    </w:p>
    <w:p w:rsidR="00427BA2" w:rsidRPr="00B421C2" w:rsidRDefault="00427BA2" w:rsidP="00B51350">
      <w:pPr>
        <w:pStyle w:val="TerminalDisplayIndent1"/>
      </w:pPr>
      <w:r w:rsidRPr="00B421C2">
        <w:t>[CE1-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CE2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&lt;CE2&gt; system-view</w:t>
      </w:r>
    </w:p>
    <w:p w:rsidR="00427BA2" w:rsidRPr="00B421C2" w:rsidRDefault="00427BA2" w:rsidP="00B51350">
      <w:pPr>
        <w:pStyle w:val="TerminalDisplayIndent1"/>
      </w:pPr>
      <w:r w:rsidRPr="00B421C2">
        <w:t xml:space="preserve">[CE2] interface </w:t>
      </w:r>
      <w:r w:rsidR="00064113">
        <w:t xml:space="preserve">gigabitethernet </w:t>
      </w:r>
      <w:r w:rsidR="00224215">
        <w:t>3/1</w:t>
      </w:r>
      <w:r w:rsidR="00064113">
        <w:t>/1</w:t>
      </w:r>
    </w:p>
    <w:p w:rsidR="00427BA2" w:rsidRPr="00B421C2" w:rsidRDefault="00427BA2" w:rsidP="00B51350">
      <w:pPr>
        <w:pStyle w:val="TerminalDisplayIndent1"/>
      </w:pPr>
      <w:r w:rsidRPr="00B421C2">
        <w:t>[CE2-</w:t>
      </w:r>
      <w:r w:rsidR="00064113">
        <w:t>GigabitEthernet</w:t>
      </w:r>
      <w:r w:rsidR="00224215">
        <w:t>3/1</w:t>
      </w:r>
      <w:r w:rsidR="00064113">
        <w:t>/1</w:t>
      </w:r>
      <w:r w:rsidRPr="00B421C2">
        <w:t xml:space="preserve">] ipv6 address 2001:2::1 </w:t>
      </w:r>
      <w:r w:rsidR="00005E69" w:rsidRPr="00B421C2">
        <w:rPr>
          <w:rFonts w:hint="eastAsia"/>
        </w:rPr>
        <w:t>96</w:t>
      </w:r>
    </w:p>
    <w:p w:rsidR="00427BA2" w:rsidRPr="00B421C2" w:rsidRDefault="00427BA2" w:rsidP="00B51350">
      <w:pPr>
        <w:pStyle w:val="TerminalDisplayIndent1"/>
      </w:pPr>
      <w:r w:rsidRPr="00B421C2">
        <w:t>[CE2-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quit</w:t>
      </w:r>
    </w:p>
    <w:p w:rsidR="00427BA2" w:rsidRDefault="00427BA2" w:rsidP="00B51350">
      <w:pPr>
        <w:pStyle w:val="ItemIndent1"/>
      </w:pPr>
      <w:r>
        <w:rPr>
          <w:rFonts w:hint="eastAsia"/>
        </w:rPr>
        <w:t>配置完成后</w:t>
      </w:r>
      <w:r w:rsidRPr="00B421C2">
        <w:rPr>
          <w:rFonts w:hint="eastAsia"/>
        </w:rPr>
        <w:t>，</w:t>
      </w:r>
      <w:r>
        <w:rPr>
          <w:rFonts w:hint="eastAsia"/>
        </w:rPr>
        <w:t>在</w:t>
      </w:r>
      <w:r w:rsidRPr="00B421C2">
        <w:rPr>
          <w:rFonts w:hint="eastAsia"/>
        </w:rPr>
        <w:t>PE</w:t>
      </w:r>
      <w:r>
        <w:rPr>
          <w:rFonts w:hint="eastAsia"/>
        </w:rPr>
        <w:t>设备上执行</w:t>
      </w:r>
      <w:r w:rsidRPr="00DA2C2B">
        <w:rPr>
          <w:rStyle w:val="commandkeywords"/>
          <w:rFonts w:hint="eastAsia"/>
        </w:rPr>
        <w:t>display ip vpn-instance</w:t>
      </w:r>
      <w:r>
        <w:rPr>
          <w:rFonts w:hint="eastAsia"/>
        </w:rPr>
        <w:t>命令可以看到</w:t>
      </w:r>
      <w:r w:rsidRPr="00B421C2">
        <w:rPr>
          <w:rFonts w:hint="eastAsia"/>
        </w:rPr>
        <w:t>VPN</w:t>
      </w:r>
      <w:r>
        <w:rPr>
          <w:rFonts w:hint="eastAsia"/>
        </w:rPr>
        <w:t>实例的配置情况。各</w:t>
      </w:r>
      <w:r>
        <w:rPr>
          <w:rFonts w:hint="eastAsia"/>
        </w:rPr>
        <w:t>PE</w:t>
      </w:r>
      <w:r>
        <w:rPr>
          <w:rFonts w:hint="eastAsia"/>
        </w:rPr>
        <w:t>能</w:t>
      </w:r>
      <w:r>
        <w:rPr>
          <w:rFonts w:hint="eastAsia"/>
        </w:rPr>
        <w:t>ping</w:t>
      </w:r>
      <w:r>
        <w:rPr>
          <w:rFonts w:hint="eastAsia"/>
        </w:rPr>
        <w:t>通自己接入的</w:t>
      </w:r>
      <w:r>
        <w:rPr>
          <w:rFonts w:hint="eastAsia"/>
        </w:rPr>
        <w:t>CE</w:t>
      </w:r>
      <w:r>
        <w:rPr>
          <w:rFonts w:hint="eastAsia"/>
        </w:rPr>
        <w:t>。</w:t>
      </w:r>
    </w:p>
    <w:p w:rsidR="00427BA2" w:rsidRDefault="00427BA2" w:rsidP="00B51350">
      <w:pPr>
        <w:pStyle w:val="ItemIndent1"/>
      </w:pPr>
      <w:r>
        <w:rPr>
          <w:rFonts w:hint="eastAsia"/>
        </w:rPr>
        <w:t>以</w:t>
      </w:r>
      <w:r>
        <w:rPr>
          <w:rFonts w:hint="eastAsia"/>
        </w:rPr>
        <w:t>PE 1</w:t>
      </w:r>
      <w:r>
        <w:rPr>
          <w:rFonts w:hint="eastAsia"/>
        </w:rPr>
        <w:t>为例：</w:t>
      </w:r>
    </w:p>
    <w:p w:rsidR="00427BA2" w:rsidRDefault="00427BA2" w:rsidP="00B51350">
      <w:pPr>
        <w:pStyle w:val="TerminalDisplayIndent1"/>
      </w:pPr>
      <w:r>
        <w:t>[PE1] display ip vpn-instance</w:t>
      </w:r>
    </w:p>
    <w:p w:rsidR="000A2B30" w:rsidRDefault="000A2B30" w:rsidP="00B51350">
      <w:pPr>
        <w:pStyle w:val="TerminalDisplayIndent1"/>
      </w:pPr>
      <w:r>
        <w:t xml:space="preserve">  Total VPN-Instances configured : 1</w:t>
      </w:r>
    </w:p>
    <w:p w:rsidR="007D406A" w:rsidRPr="00B339DE" w:rsidRDefault="007D406A" w:rsidP="00B51350">
      <w:pPr>
        <w:pStyle w:val="TerminalDisplayIndent1"/>
      </w:pPr>
      <w:r w:rsidRPr="00B339DE">
        <w:t xml:space="preserve">  Total IPv4 VPN-Instances configured : </w:t>
      </w:r>
      <w:r>
        <w:rPr>
          <w:rFonts w:hint="eastAsia"/>
        </w:rPr>
        <w:t>0</w:t>
      </w:r>
    </w:p>
    <w:p w:rsidR="007D406A" w:rsidRPr="00B339DE" w:rsidRDefault="007D406A" w:rsidP="00B51350">
      <w:pPr>
        <w:pStyle w:val="TerminalDisplayIndent1"/>
      </w:pPr>
      <w:r w:rsidRPr="00B339DE">
        <w:t xml:space="preserve">  Total IPv6 VPN-Instances configured : </w:t>
      </w:r>
      <w:r>
        <w:rPr>
          <w:rFonts w:hint="eastAsia"/>
        </w:rPr>
        <w:t>1</w:t>
      </w:r>
    </w:p>
    <w:p w:rsidR="007D406A" w:rsidRDefault="007D406A" w:rsidP="00B51350">
      <w:pPr>
        <w:pStyle w:val="TerminalDisplayIndent1"/>
      </w:pPr>
      <w:r w:rsidRPr="00B339DE">
        <w:t xml:space="preserve">  VPN-Instance Name     RD              Address family      Create time</w:t>
      </w:r>
    </w:p>
    <w:p w:rsidR="000A2B30" w:rsidRDefault="000A2B30" w:rsidP="00B51350">
      <w:pPr>
        <w:pStyle w:val="TerminalDisplayIndent1"/>
      </w:pPr>
      <w:r>
        <w:t xml:space="preserve">  vpn1                  100:1           </w:t>
      </w:r>
      <w:r w:rsidR="007D406A">
        <w:rPr>
          <w:rFonts w:hint="eastAsia"/>
        </w:rPr>
        <w:t>IPv6</w:t>
      </w:r>
      <w:r w:rsidR="007D406A">
        <w:t xml:space="preserve">         </w:t>
      </w:r>
      <w:r>
        <w:t xml:space="preserve">       2012/02/13 15:59:50</w:t>
      </w:r>
    </w:p>
    <w:p w:rsidR="00427BA2" w:rsidRDefault="00427BA2" w:rsidP="00B51350">
      <w:pPr>
        <w:pStyle w:val="TerminalDisplayIndent1"/>
      </w:pPr>
      <w:r>
        <w:t>[PE1] ping ipv6 -vpn-instance vpn1 2001:1::1</w:t>
      </w:r>
    </w:p>
    <w:p w:rsidR="00BE3E60" w:rsidRDefault="00BB5175" w:rsidP="00B51350">
      <w:pPr>
        <w:pStyle w:val="TerminalDisplayIndent1"/>
      </w:pPr>
      <w:r>
        <w:t>P</w:t>
      </w:r>
      <w:r>
        <w:rPr>
          <w:rFonts w:hint="eastAsia"/>
        </w:rPr>
        <w:t>ing</w:t>
      </w:r>
      <w:r>
        <w:t>6</w:t>
      </w:r>
      <w:r w:rsidR="00BE3E60">
        <w:t>(56 bytes) 2001:1::2 --&gt; 2001:1::1</w:t>
      </w:r>
      <w:r w:rsidRPr="00BB5175">
        <w:t>, press CTRL_C to break</w:t>
      </w:r>
    </w:p>
    <w:p w:rsidR="00BE3E60" w:rsidRDefault="00BE3E60" w:rsidP="00B51350">
      <w:pPr>
        <w:pStyle w:val="TerminalDisplayIndent1"/>
      </w:pPr>
      <w:r>
        <w:t>56 bytes from 2001:1::1, icmp_seq=0 hlim=64 time=0.000 ms</w:t>
      </w:r>
    </w:p>
    <w:p w:rsidR="00BE3E60" w:rsidRDefault="00BE3E60" w:rsidP="00B51350">
      <w:pPr>
        <w:pStyle w:val="TerminalDisplayIndent1"/>
      </w:pPr>
      <w:r>
        <w:t>56 bytes from 2001:1::1, icmp_seq=1 hlim=64 time=1.000 ms</w:t>
      </w:r>
    </w:p>
    <w:p w:rsidR="00BE3E60" w:rsidRDefault="00BE3E60" w:rsidP="00B51350">
      <w:pPr>
        <w:pStyle w:val="TerminalDisplayIndent1"/>
      </w:pPr>
      <w:r>
        <w:t>56 bytes from 2001:1::1, icmp_seq=2 hlim=64 time=0.000 ms</w:t>
      </w:r>
    </w:p>
    <w:p w:rsidR="00BE3E60" w:rsidRDefault="00BE3E60" w:rsidP="00B51350">
      <w:pPr>
        <w:pStyle w:val="TerminalDisplayIndent1"/>
      </w:pPr>
      <w:r>
        <w:t>56 bytes from 2001:1::1, icmp_seq=3 hlim=64 time=1.000 ms</w:t>
      </w:r>
    </w:p>
    <w:p w:rsidR="00BE3E60" w:rsidRDefault="00BE3E60" w:rsidP="00B51350">
      <w:pPr>
        <w:pStyle w:val="TerminalDisplayIndent1"/>
      </w:pPr>
      <w:r>
        <w:lastRenderedPageBreak/>
        <w:t>56 bytes from 2001:1::1, icmp_seq=4 hlim=64 time=0.000 ms</w:t>
      </w:r>
    </w:p>
    <w:p w:rsidR="00BE3E60" w:rsidRDefault="00BE3E60" w:rsidP="00B51350">
      <w:pPr>
        <w:pStyle w:val="TerminalDisplayIndent1"/>
      </w:pPr>
    </w:p>
    <w:p w:rsidR="00BE3E60" w:rsidRDefault="00BE3E60" w:rsidP="00B51350">
      <w:pPr>
        <w:pStyle w:val="TerminalDisplayIndent1"/>
      </w:pPr>
      <w:r>
        <w:t xml:space="preserve">--- </w:t>
      </w:r>
      <w:r w:rsidR="00BB5175" w:rsidRPr="00B421C2">
        <w:t>Ping6 statistics for</w:t>
      </w:r>
      <w:r w:rsidR="00BB5175">
        <w:t xml:space="preserve"> </w:t>
      </w:r>
      <w:r>
        <w:t>2001:1::1 ---</w:t>
      </w:r>
    </w:p>
    <w:p w:rsidR="00BE3E60" w:rsidRDefault="00BE3E60" w:rsidP="00B51350">
      <w:pPr>
        <w:pStyle w:val="TerminalDisplayIndent1"/>
      </w:pPr>
      <w:r>
        <w:t>5 packet(s) transmitted, 5 packet(s) received, 0.0% packet loss</w:t>
      </w:r>
    </w:p>
    <w:p w:rsidR="00BE3E60" w:rsidRDefault="00BE3E60" w:rsidP="00B51350">
      <w:pPr>
        <w:pStyle w:val="TerminalDisplayIndent1"/>
      </w:pPr>
      <w:r>
        <w:t>round-trip min/avg/max/std-dev = 0.000/0.400/1.000/0.490 ms</w:t>
      </w:r>
    </w:p>
    <w:p w:rsidR="007D7DD4" w:rsidRDefault="00427BA2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与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之间建立</w:t>
      </w:r>
      <w:r w:rsidRPr="00B421C2">
        <w:rPr>
          <w:rFonts w:hint="eastAsia"/>
          <w:lang w:eastAsia="zh-CN"/>
        </w:rPr>
        <w:t>EBGP</w:t>
      </w:r>
      <w:r w:rsidRPr="00B421C2">
        <w:rPr>
          <w:rFonts w:hint="eastAsia"/>
          <w:lang w:eastAsia="zh-CN"/>
        </w:rPr>
        <w:t>对等体，引入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路由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CE 1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[CE1] bgp 65410</w:t>
      </w:r>
    </w:p>
    <w:p w:rsidR="00CA6727" w:rsidRPr="00B421C2" w:rsidRDefault="00CA6727" w:rsidP="00B51350">
      <w:pPr>
        <w:pStyle w:val="TerminalDisplayIndent1"/>
      </w:pPr>
      <w:r>
        <w:t>[CE1-</w:t>
      </w:r>
      <w:r w:rsidR="00F07E7A">
        <w:t>bgp-default</w:t>
      </w:r>
      <w:r>
        <w:t>] peer 2001:1::2 as-number 100</w:t>
      </w:r>
    </w:p>
    <w:p w:rsidR="00427BA2" w:rsidRDefault="00427BA2" w:rsidP="00B51350">
      <w:pPr>
        <w:pStyle w:val="TerminalDisplayIndent1"/>
      </w:pPr>
      <w:r>
        <w:t>[CE1-</w:t>
      </w:r>
      <w:r w:rsidR="00F07E7A">
        <w:t>bgp-default</w:t>
      </w:r>
      <w:r>
        <w:t xml:space="preserve">] </w:t>
      </w:r>
      <w:r w:rsidR="004F262E">
        <w:t>address-family ipv6</w:t>
      </w:r>
      <w:r>
        <w:t xml:space="preserve"> </w:t>
      </w:r>
      <w:r w:rsidR="00D73A76">
        <w:rPr>
          <w:rFonts w:hint="eastAsia"/>
        </w:rPr>
        <w:t>unicast</w:t>
      </w:r>
    </w:p>
    <w:p w:rsidR="00D73A76" w:rsidRPr="007530E2" w:rsidRDefault="00D73A76" w:rsidP="00B51350">
      <w:pPr>
        <w:pStyle w:val="TerminalDisplayIndent1"/>
      </w:pPr>
      <w:r>
        <w:t>[CE1-</w:t>
      </w:r>
      <w:r w:rsidR="00F07E7A">
        <w:t>bgp-default</w:t>
      </w:r>
      <w:r>
        <w:t>-ipv</w:t>
      </w:r>
      <w:r>
        <w:rPr>
          <w:rFonts w:hint="eastAsia"/>
        </w:rPr>
        <w:t>6</w:t>
      </w:r>
      <w:r w:rsidRPr="005C1CA8">
        <w:t>]</w:t>
      </w:r>
      <w:r>
        <w:rPr>
          <w:rFonts w:hint="eastAsia"/>
        </w:rPr>
        <w:t xml:space="preserve"> </w:t>
      </w:r>
      <w:r w:rsidRPr="005C1CA8">
        <w:t xml:space="preserve">peer </w:t>
      </w:r>
      <w:r w:rsidR="00730BB2">
        <w:t>2001:1::2</w:t>
      </w:r>
      <w:r w:rsidRPr="005C1CA8">
        <w:t xml:space="preserve"> enable</w:t>
      </w:r>
    </w:p>
    <w:p w:rsidR="00427BA2" w:rsidRPr="00B421C2" w:rsidRDefault="00427BA2" w:rsidP="00B51350">
      <w:pPr>
        <w:pStyle w:val="TerminalDisplayIndent1"/>
      </w:pPr>
      <w:r w:rsidRPr="00B421C2">
        <w:t>[CE1-</w:t>
      </w:r>
      <w:r w:rsidR="00F07E7A" w:rsidRPr="00B421C2">
        <w:t>bgp-default</w:t>
      </w:r>
      <w:r w:rsidRPr="00B421C2">
        <w:t>-ipv6] import-route direct</w:t>
      </w:r>
    </w:p>
    <w:p w:rsidR="00427BA2" w:rsidRPr="00B421C2" w:rsidRDefault="00427BA2" w:rsidP="00B51350">
      <w:pPr>
        <w:pStyle w:val="TerminalDisplayIndent1"/>
      </w:pPr>
      <w:r w:rsidRPr="00B421C2">
        <w:t>[CE1-</w:t>
      </w:r>
      <w:r w:rsidR="00F07E7A" w:rsidRPr="00B421C2">
        <w:t>bgp-default</w:t>
      </w:r>
      <w:r w:rsidRPr="00B421C2">
        <w:t>-ipv6] 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PE 1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[PE1] bgp 100</w:t>
      </w:r>
    </w:p>
    <w:p w:rsidR="00427BA2" w:rsidRDefault="00427BA2" w:rsidP="00B51350">
      <w:pPr>
        <w:pStyle w:val="TerminalDisplayIndent1"/>
      </w:pPr>
      <w:r>
        <w:t>[PE1-</w:t>
      </w:r>
      <w:r w:rsidR="00F07E7A">
        <w:t>bgp-default</w:t>
      </w:r>
      <w:r>
        <w:t>] ip vpn-instance vpn1</w:t>
      </w:r>
    </w:p>
    <w:p w:rsidR="00730BB2" w:rsidRDefault="00730BB2" w:rsidP="00B51350">
      <w:pPr>
        <w:pStyle w:val="TerminalDisplayIndent1"/>
      </w:pPr>
      <w:r w:rsidRPr="007530E2">
        <w:t>[PE1-</w:t>
      </w:r>
      <w:r w:rsidR="00F07E7A">
        <w:t>bgp-default</w:t>
      </w:r>
      <w:r>
        <w:t>-vpn</w:t>
      </w:r>
      <w:r>
        <w:rPr>
          <w:rFonts w:hint="eastAsia"/>
        </w:rPr>
        <w:t>1</w:t>
      </w:r>
      <w:r w:rsidRPr="007530E2">
        <w:t>]</w:t>
      </w:r>
      <w:r>
        <w:rPr>
          <w:rFonts w:hint="eastAsia"/>
        </w:rPr>
        <w:t xml:space="preserve"> </w:t>
      </w:r>
      <w:r>
        <w:t>peer 2001:1::</w:t>
      </w:r>
      <w:r w:rsidR="00E65E9E">
        <w:rPr>
          <w:rFonts w:hint="eastAsia"/>
        </w:rPr>
        <w:t>1</w:t>
      </w:r>
      <w:r>
        <w:t xml:space="preserve"> as-number 65410</w:t>
      </w:r>
    </w:p>
    <w:p w:rsidR="00730BB2" w:rsidRDefault="00730BB2" w:rsidP="00B51350">
      <w:pPr>
        <w:pStyle w:val="TerminalDisplayIndent1"/>
      </w:pPr>
      <w:r w:rsidRPr="007530E2">
        <w:t>[PE1-</w:t>
      </w:r>
      <w:r w:rsidR="00F07E7A">
        <w:t>bgp-default</w:t>
      </w:r>
      <w:r>
        <w:t>-vpn</w:t>
      </w:r>
      <w:r>
        <w:rPr>
          <w:rFonts w:hint="eastAsia"/>
        </w:rPr>
        <w:t>1</w:t>
      </w:r>
      <w:r w:rsidRPr="007530E2">
        <w:t>]</w:t>
      </w:r>
      <w:r>
        <w:rPr>
          <w:rFonts w:hint="eastAsia"/>
        </w:rPr>
        <w:t xml:space="preserve"> </w:t>
      </w:r>
      <w:r w:rsidR="004F262E">
        <w:rPr>
          <w:rFonts w:hint="eastAsia"/>
        </w:rPr>
        <w:t>address-family ipv6</w:t>
      </w:r>
      <w:r>
        <w:rPr>
          <w:rFonts w:hint="eastAsia"/>
        </w:rPr>
        <w:t xml:space="preserve"> unicast</w:t>
      </w:r>
    </w:p>
    <w:p w:rsidR="00427BA2" w:rsidRDefault="00427BA2" w:rsidP="00B51350">
      <w:pPr>
        <w:pStyle w:val="TerminalDisplayIndent1"/>
      </w:pPr>
      <w:r>
        <w:t>[PE1-</w:t>
      </w:r>
      <w:r w:rsidR="00F07E7A">
        <w:t>bgp-default</w:t>
      </w:r>
      <w:r>
        <w:t>-ipv6-vpn1] peer 2001:1::</w:t>
      </w:r>
      <w:r w:rsidR="00E65E9E">
        <w:rPr>
          <w:rFonts w:hint="eastAsia"/>
        </w:rPr>
        <w:t>1</w:t>
      </w:r>
      <w:r>
        <w:t xml:space="preserve"> </w:t>
      </w:r>
      <w:r w:rsidR="00730BB2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-ipv6-vpn1] quit</w:t>
      </w:r>
    </w:p>
    <w:p w:rsidR="00730BB2" w:rsidRPr="00B421C2" w:rsidRDefault="00730BB2" w:rsidP="00B51350">
      <w:pPr>
        <w:pStyle w:val="TerminalDisplayIndent1"/>
      </w:pPr>
      <w:r w:rsidRPr="007530E2">
        <w:t>[PE1-</w:t>
      </w:r>
      <w:r w:rsidR="00F07E7A">
        <w:t>bgp-default</w:t>
      </w:r>
      <w:r>
        <w:t>-vpn</w:t>
      </w:r>
      <w:r>
        <w:rPr>
          <w:rFonts w:hint="eastAsia"/>
        </w:rPr>
        <w:t>1</w:t>
      </w:r>
      <w:r w:rsidRPr="007530E2">
        <w:t>]</w:t>
      </w:r>
      <w:r>
        <w:rPr>
          <w:rFonts w:hint="eastAsia"/>
        </w:rPr>
        <w:t xml:space="preserve"> quit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 quit</w:t>
      </w:r>
    </w:p>
    <w:p w:rsidR="00427BA2" w:rsidRPr="00B421C2" w:rsidRDefault="00575B82" w:rsidP="00B51350">
      <w:pPr>
        <w:pStyle w:val="ItemIndent1"/>
        <w:rPr>
          <w:lang w:eastAsia="zh-CN"/>
        </w:rPr>
      </w:pPr>
      <w:r w:rsidRPr="00B421C2">
        <w:rPr>
          <w:rFonts w:hint="eastAsia"/>
          <w:lang w:eastAsia="zh-CN"/>
        </w:rPr>
        <w:t xml:space="preserve"># </w:t>
      </w:r>
      <w:r w:rsidR="00427BA2" w:rsidRPr="00B421C2">
        <w:rPr>
          <w:rFonts w:hint="eastAsia"/>
          <w:lang w:eastAsia="zh-CN"/>
        </w:rPr>
        <w:t>CE 2</w:t>
      </w:r>
      <w:r w:rsidR="00427BA2">
        <w:rPr>
          <w:rFonts w:hint="eastAsia"/>
          <w:lang w:eastAsia="zh-CN"/>
        </w:rPr>
        <w:t>的配置与</w:t>
      </w:r>
      <w:r w:rsidR="00427BA2" w:rsidRPr="00B421C2">
        <w:rPr>
          <w:rFonts w:hint="eastAsia"/>
          <w:lang w:eastAsia="zh-CN"/>
        </w:rPr>
        <w:t>CE 1</w:t>
      </w:r>
      <w:r w:rsidR="00427BA2">
        <w:rPr>
          <w:rFonts w:hint="eastAsia"/>
          <w:lang w:eastAsia="zh-CN"/>
        </w:rPr>
        <w:t>类似</w:t>
      </w:r>
      <w:r w:rsidR="00427BA2" w:rsidRPr="00B421C2">
        <w:rPr>
          <w:rFonts w:hint="eastAsia"/>
          <w:lang w:eastAsia="zh-CN"/>
        </w:rPr>
        <w:t>，</w:t>
      </w:r>
      <w:r w:rsidR="00427BA2" w:rsidRPr="00B421C2">
        <w:rPr>
          <w:rFonts w:hint="eastAsia"/>
          <w:lang w:eastAsia="zh-CN"/>
        </w:rPr>
        <w:t>PE 2</w:t>
      </w:r>
      <w:r w:rsidR="00427BA2">
        <w:rPr>
          <w:rFonts w:hint="eastAsia"/>
          <w:lang w:eastAsia="zh-CN"/>
        </w:rPr>
        <w:t>的配置与</w:t>
      </w:r>
      <w:r w:rsidR="00427BA2" w:rsidRPr="00B421C2">
        <w:rPr>
          <w:rFonts w:hint="eastAsia"/>
          <w:lang w:eastAsia="zh-CN"/>
        </w:rPr>
        <w:t>PE 1</w:t>
      </w:r>
      <w:r w:rsidR="00427BA2">
        <w:rPr>
          <w:rFonts w:hint="eastAsia"/>
          <w:lang w:eastAsia="zh-CN"/>
        </w:rPr>
        <w:t>类似</w:t>
      </w:r>
      <w:r w:rsidR="00427BA2" w:rsidRPr="00B421C2">
        <w:rPr>
          <w:rFonts w:hint="eastAsia"/>
          <w:lang w:eastAsia="zh-CN"/>
        </w:rPr>
        <w:t>，</w:t>
      </w:r>
      <w:r w:rsidR="00427BA2">
        <w:rPr>
          <w:rFonts w:hint="eastAsia"/>
          <w:lang w:eastAsia="zh-CN"/>
        </w:rPr>
        <w:t>配置过程省略。</w:t>
      </w:r>
    </w:p>
    <w:p w:rsidR="00427BA2" w:rsidRPr="00B421C2" w:rsidRDefault="00427BA2" w:rsidP="00B51350">
      <w:pPr>
        <w:pStyle w:val="ItemIndent1"/>
      </w:pPr>
      <w:r>
        <w:rPr>
          <w:rFonts w:hint="eastAsia"/>
        </w:rPr>
        <w:t>配置完成后</w:t>
      </w:r>
      <w:r w:rsidRPr="00B421C2">
        <w:rPr>
          <w:rFonts w:hint="eastAsia"/>
        </w:rPr>
        <w:t>，</w:t>
      </w:r>
      <w:r>
        <w:rPr>
          <w:rFonts w:hint="eastAsia"/>
        </w:rPr>
        <w:t>在</w:t>
      </w:r>
      <w:r w:rsidRPr="00B421C2">
        <w:rPr>
          <w:rFonts w:hint="eastAsia"/>
        </w:rPr>
        <w:t>PE</w:t>
      </w:r>
      <w:r>
        <w:rPr>
          <w:rFonts w:hint="eastAsia"/>
        </w:rPr>
        <w:t>设备上执行</w:t>
      </w:r>
      <w:r w:rsidRPr="00DA2C2B">
        <w:rPr>
          <w:rStyle w:val="commandkeywords"/>
          <w:rFonts w:hint="eastAsia"/>
        </w:rPr>
        <w:t xml:space="preserve">display bgp </w:t>
      </w:r>
      <w:r w:rsidR="00730BB2" w:rsidRPr="00DA2C2B">
        <w:rPr>
          <w:rStyle w:val="commandkeywords"/>
          <w:rFonts w:hint="eastAsia"/>
        </w:rPr>
        <w:t>peer ip</w:t>
      </w:r>
      <w:r w:rsidRPr="00DA2C2B">
        <w:rPr>
          <w:rStyle w:val="commandkeywords"/>
          <w:rFonts w:hint="eastAsia"/>
        </w:rPr>
        <w:t>v6 vpn-instance</w:t>
      </w:r>
      <w:r>
        <w:rPr>
          <w:rFonts w:hint="eastAsia"/>
        </w:rPr>
        <w:t>命令</w:t>
      </w:r>
      <w:r w:rsidRPr="00B421C2">
        <w:rPr>
          <w:rFonts w:hint="eastAsia"/>
        </w:rPr>
        <w:t>，</w:t>
      </w:r>
      <w:r>
        <w:rPr>
          <w:rFonts w:hint="eastAsia"/>
        </w:rPr>
        <w:t>可以看到</w:t>
      </w:r>
      <w:r w:rsidRPr="00B421C2">
        <w:rPr>
          <w:rFonts w:hint="eastAsia"/>
        </w:rPr>
        <w:t>PE</w:t>
      </w:r>
      <w:r>
        <w:rPr>
          <w:rFonts w:hint="eastAsia"/>
        </w:rPr>
        <w:t>与</w:t>
      </w:r>
      <w:r w:rsidRPr="00B421C2">
        <w:rPr>
          <w:rFonts w:hint="eastAsia"/>
        </w:rPr>
        <w:t>CE</w:t>
      </w:r>
      <w:r>
        <w:rPr>
          <w:rFonts w:hint="eastAsia"/>
        </w:rPr>
        <w:t>之间的</w:t>
      </w:r>
      <w:r w:rsidRPr="00B421C2">
        <w:rPr>
          <w:rFonts w:hint="eastAsia"/>
        </w:rPr>
        <w:t>BGP</w:t>
      </w:r>
      <w:r>
        <w:rPr>
          <w:rFonts w:hint="eastAsia"/>
        </w:rPr>
        <w:t>对等体关系已建立</w:t>
      </w:r>
      <w:r w:rsidRPr="00B421C2">
        <w:rPr>
          <w:rFonts w:hint="eastAsia"/>
        </w:rPr>
        <w:t>，</w:t>
      </w:r>
      <w:r>
        <w:rPr>
          <w:rFonts w:hint="eastAsia"/>
        </w:rPr>
        <w:t>并达到</w:t>
      </w:r>
      <w:r w:rsidRPr="00B421C2">
        <w:rPr>
          <w:rFonts w:hint="eastAsia"/>
        </w:rPr>
        <w:t>Established</w:t>
      </w:r>
      <w:r>
        <w:rPr>
          <w:rFonts w:hint="eastAsia"/>
        </w:rPr>
        <w:t>状态。</w:t>
      </w:r>
    </w:p>
    <w:p w:rsidR="007D7DD4" w:rsidRDefault="00427BA2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之间建立</w:t>
      </w:r>
      <w:r w:rsidRPr="00B421C2">
        <w:rPr>
          <w:rFonts w:hint="eastAsia"/>
          <w:lang w:eastAsia="zh-CN"/>
        </w:rPr>
        <w:t>MP-IBGP</w:t>
      </w:r>
      <w:r w:rsidRPr="00B421C2">
        <w:rPr>
          <w:rFonts w:hint="eastAsia"/>
          <w:lang w:eastAsia="zh-CN"/>
        </w:rPr>
        <w:t>对等体</w:t>
      </w:r>
    </w:p>
    <w:p w:rsidR="00427BA2" w:rsidRDefault="00427BA2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PE 1</w:t>
      </w:r>
      <w:r>
        <w:rPr>
          <w:rFonts w:hint="eastAsia"/>
        </w:rPr>
        <w:t>。</w:t>
      </w:r>
    </w:p>
    <w:p w:rsidR="00427BA2" w:rsidRDefault="00427BA2" w:rsidP="00B51350">
      <w:pPr>
        <w:pStyle w:val="TerminalDisplayIndent1"/>
      </w:pPr>
      <w:r>
        <w:t>[PE1] bgp 100</w:t>
      </w:r>
    </w:p>
    <w:p w:rsidR="00427BA2" w:rsidRDefault="00427BA2" w:rsidP="00B51350">
      <w:pPr>
        <w:pStyle w:val="TerminalDisplayIndent1"/>
      </w:pPr>
      <w:r>
        <w:t>[PE1-</w:t>
      </w:r>
      <w:r w:rsidR="00F07E7A">
        <w:t>bgp-default</w:t>
      </w:r>
      <w:r>
        <w:t>] peer 2.2.2.9 as-number 100</w:t>
      </w:r>
    </w:p>
    <w:p w:rsidR="00427BA2" w:rsidRDefault="00427BA2" w:rsidP="00B51350">
      <w:pPr>
        <w:pStyle w:val="TerminalDisplayIndent1"/>
      </w:pPr>
      <w:r>
        <w:t>[PE1-</w:t>
      </w:r>
      <w:r w:rsidR="00F07E7A">
        <w:t>bgp-default</w:t>
      </w:r>
      <w:r>
        <w:t>] peer 2.2.2.9 connect-interface loopback 0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] </w:t>
      </w:r>
      <w:r w:rsidR="004F262E" w:rsidRPr="00B421C2">
        <w:t>address-family vpnv6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-vpnv6] peer 2.2.2.9 enable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-vpnv6] quit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 quit</w:t>
      </w:r>
    </w:p>
    <w:p w:rsidR="00427BA2" w:rsidRPr="00B421C2" w:rsidRDefault="00575B82" w:rsidP="00B51350">
      <w:pPr>
        <w:pStyle w:val="ItemIndent1"/>
        <w:rPr>
          <w:lang w:eastAsia="zh-CN"/>
        </w:rPr>
      </w:pPr>
      <w:r w:rsidRPr="00B421C2">
        <w:rPr>
          <w:rFonts w:hint="eastAsia"/>
          <w:lang w:eastAsia="zh-CN"/>
        </w:rPr>
        <w:t xml:space="preserve"># </w:t>
      </w:r>
      <w:r w:rsidR="00427BA2" w:rsidRPr="00B421C2">
        <w:rPr>
          <w:rFonts w:hint="eastAsia"/>
          <w:lang w:eastAsia="zh-CN"/>
        </w:rPr>
        <w:t>PE 2</w:t>
      </w:r>
      <w:r w:rsidR="00427BA2">
        <w:rPr>
          <w:rFonts w:hint="eastAsia"/>
          <w:lang w:eastAsia="zh-CN"/>
        </w:rPr>
        <w:t>的配置与</w:t>
      </w:r>
      <w:r w:rsidR="00427BA2" w:rsidRPr="00B421C2">
        <w:rPr>
          <w:rFonts w:hint="eastAsia"/>
          <w:lang w:eastAsia="zh-CN"/>
        </w:rPr>
        <w:t>PE 1</w:t>
      </w:r>
      <w:r w:rsidR="00427BA2">
        <w:rPr>
          <w:rFonts w:hint="eastAsia"/>
          <w:lang w:eastAsia="zh-CN"/>
        </w:rPr>
        <w:t>类似</w:t>
      </w:r>
      <w:r w:rsidR="00427BA2" w:rsidRPr="00B421C2">
        <w:rPr>
          <w:rFonts w:hint="eastAsia"/>
          <w:lang w:eastAsia="zh-CN"/>
        </w:rPr>
        <w:t>，</w:t>
      </w:r>
      <w:r w:rsidR="00427BA2">
        <w:rPr>
          <w:rFonts w:hint="eastAsia"/>
          <w:lang w:eastAsia="zh-CN"/>
        </w:rPr>
        <w:t>配置过程省略。</w:t>
      </w:r>
    </w:p>
    <w:p w:rsidR="00427BA2" w:rsidRPr="00B421C2" w:rsidRDefault="00427BA2" w:rsidP="00B51350">
      <w:pPr>
        <w:pStyle w:val="ItemIndent1"/>
      </w:pPr>
      <w:r>
        <w:rPr>
          <w:rFonts w:hint="eastAsia"/>
        </w:rPr>
        <w:t>配置完成后</w:t>
      </w:r>
      <w:r w:rsidRPr="00B421C2">
        <w:rPr>
          <w:rFonts w:hint="eastAsia"/>
        </w:rPr>
        <w:t>，</w:t>
      </w:r>
      <w:r>
        <w:rPr>
          <w:rFonts w:hint="eastAsia"/>
        </w:rPr>
        <w:t>在</w:t>
      </w:r>
      <w:r w:rsidRPr="00B421C2">
        <w:rPr>
          <w:rFonts w:hint="eastAsia"/>
        </w:rPr>
        <w:t>PE</w:t>
      </w:r>
      <w:r>
        <w:rPr>
          <w:rFonts w:hint="eastAsia"/>
        </w:rPr>
        <w:t>设备上执行</w:t>
      </w:r>
      <w:r w:rsidRPr="00DA2C2B">
        <w:rPr>
          <w:rStyle w:val="commandkeywords"/>
          <w:rFonts w:hint="eastAsia"/>
        </w:rPr>
        <w:t xml:space="preserve">display bgp </w:t>
      </w:r>
      <w:r w:rsidR="0080065F" w:rsidRPr="00DA2C2B">
        <w:rPr>
          <w:rStyle w:val="commandkeywords"/>
          <w:rFonts w:hint="eastAsia"/>
        </w:rPr>
        <w:t xml:space="preserve">peer </w:t>
      </w:r>
      <w:r w:rsidRPr="00DA2C2B">
        <w:rPr>
          <w:rStyle w:val="commandkeywords"/>
          <w:rFonts w:hint="eastAsia"/>
        </w:rPr>
        <w:t>vpnv6</w:t>
      </w:r>
      <w:r>
        <w:rPr>
          <w:rFonts w:hint="eastAsia"/>
        </w:rPr>
        <w:t>命令</w:t>
      </w:r>
      <w:r w:rsidRPr="00B421C2">
        <w:rPr>
          <w:rFonts w:hint="eastAsia"/>
        </w:rPr>
        <w:t>，</w:t>
      </w:r>
      <w:r>
        <w:rPr>
          <w:rFonts w:hint="eastAsia"/>
        </w:rPr>
        <w:t>可以看到</w:t>
      </w:r>
      <w:r w:rsidRPr="00B421C2">
        <w:rPr>
          <w:rFonts w:hint="eastAsia"/>
        </w:rPr>
        <w:t>PE</w:t>
      </w:r>
      <w:r>
        <w:rPr>
          <w:rFonts w:hint="eastAsia"/>
        </w:rPr>
        <w:t>之间的</w:t>
      </w:r>
      <w:r w:rsidRPr="00B421C2">
        <w:rPr>
          <w:rFonts w:hint="eastAsia"/>
        </w:rPr>
        <w:t>BGP</w:t>
      </w:r>
      <w:r>
        <w:rPr>
          <w:rFonts w:hint="eastAsia"/>
        </w:rPr>
        <w:t>对等体关系已建立</w:t>
      </w:r>
      <w:r w:rsidRPr="00B421C2">
        <w:rPr>
          <w:rFonts w:hint="eastAsia"/>
        </w:rPr>
        <w:t>，</w:t>
      </w:r>
      <w:r>
        <w:rPr>
          <w:rFonts w:hint="eastAsia"/>
        </w:rPr>
        <w:t>并达到</w:t>
      </w:r>
      <w:r w:rsidRPr="00B421C2">
        <w:rPr>
          <w:rFonts w:hint="eastAsia"/>
        </w:rPr>
        <w:t>Established</w:t>
      </w:r>
      <w:r>
        <w:rPr>
          <w:rFonts w:hint="eastAsia"/>
        </w:rPr>
        <w:t>状态。</w:t>
      </w:r>
    </w:p>
    <w:p w:rsidR="007D7DD4" w:rsidRDefault="00427BA2" w:rsidP="00DD64CA">
      <w:pPr>
        <w:pStyle w:val="ItemStep"/>
      </w:pPr>
      <w:r>
        <w:rPr>
          <w:rFonts w:hint="eastAsia"/>
        </w:rPr>
        <w:t>配置</w:t>
      </w:r>
      <w:r>
        <w:rPr>
          <w:rFonts w:hint="eastAsia"/>
        </w:rPr>
        <w:t>GRE</w:t>
      </w:r>
      <w:r>
        <w:rPr>
          <w:rFonts w:hint="eastAsia"/>
        </w:rPr>
        <w:t>隧道</w:t>
      </w:r>
    </w:p>
    <w:p w:rsidR="00427BA2" w:rsidRDefault="00427BA2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PE 1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[PE1] interface tunnel 0</w:t>
      </w:r>
      <w:r w:rsidR="003521C6" w:rsidRPr="00B421C2">
        <w:rPr>
          <w:rFonts w:hint="eastAsia"/>
        </w:rPr>
        <w:t xml:space="preserve"> mode gre</w:t>
      </w:r>
    </w:p>
    <w:p w:rsidR="00427BA2" w:rsidRPr="00B421C2" w:rsidRDefault="00427BA2" w:rsidP="00B51350">
      <w:pPr>
        <w:pStyle w:val="TerminalDisplayIndent1"/>
      </w:pPr>
      <w:r w:rsidRPr="00B421C2">
        <w:t>[PE1-Tunnel0] source loopback 0</w:t>
      </w:r>
    </w:p>
    <w:p w:rsidR="00427BA2" w:rsidRPr="00B421C2" w:rsidRDefault="00427BA2" w:rsidP="00B51350">
      <w:pPr>
        <w:pStyle w:val="TerminalDisplayIndent1"/>
      </w:pPr>
      <w:r w:rsidRPr="00B421C2">
        <w:t>[PE1-Tunnel0] destination 2.2.2.9</w:t>
      </w:r>
    </w:p>
    <w:p w:rsidR="00427BA2" w:rsidRPr="00B421C2" w:rsidRDefault="00427BA2" w:rsidP="00B51350">
      <w:pPr>
        <w:pStyle w:val="TerminalDisplayIndent1"/>
      </w:pPr>
      <w:r w:rsidRPr="00B421C2">
        <w:t>[PE1-Tunnel0] ip address 20.1.1.1 24</w:t>
      </w:r>
    </w:p>
    <w:p w:rsidR="00427BA2" w:rsidRPr="00B421C2" w:rsidRDefault="00427BA2" w:rsidP="00B51350">
      <w:pPr>
        <w:pStyle w:val="TerminalDisplayIndent1"/>
      </w:pPr>
      <w:r w:rsidRPr="00B421C2">
        <w:t>[PE1-Tunnel0] mpls</w:t>
      </w:r>
      <w:r w:rsidR="003521C6" w:rsidRPr="003521C6">
        <w:rPr>
          <w:rFonts w:hint="eastAsia"/>
        </w:rPr>
        <w:t xml:space="preserve"> </w:t>
      </w:r>
      <w:r w:rsidR="003521C6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[PE1-Tunnel0] 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lastRenderedPageBreak/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PE 2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[PE2] interface tunnel 0</w:t>
      </w:r>
      <w:r w:rsidR="003521C6" w:rsidRPr="00B421C2">
        <w:rPr>
          <w:rFonts w:hint="eastAsia"/>
        </w:rPr>
        <w:t xml:space="preserve"> mode gre</w:t>
      </w:r>
    </w:p>
    <w:p w:rsidR="00427BA2" w:rsidRPr="00B421C2" w:rsidRDefault="00427BA2" w:rsidP="00B51350">
      <w:pPr>
        <w:pStyle w:val="TerminalDisplayIndent1"/>
      </w:pPr>
      <w:r w:rsidRPr="00B421C2">
        <w:t>[PE2-Tunnel0] source loopback 0</w:t>
      </w:r>
    </w:p>
    <w:p w:rsidR="00427BA2" w:rsidRPr="00B421C2" w:rsidRDefault="00427BA2" w:rsidP="00B51350">
      <w:pPr>
        <w:pStyle w:val="TerminalDisplayIndent1"/>
      </w:pPr>
      <w:r w:rsidRPr="00B421C2">
        <w:t>[PE2-Tunnel0] destination 1.1.1.9</w:t>
      </w:r>
    </w:p>
    <w:p w:rsidR="00427BA2" w:rsidRPr="00B421C2" w:rsidRDefault="00427BA2" w:rsidP="00B51350">
      <w:pPr>
        <w:pStyle w:val="TerminalDisplayIndent1"/>
      </w:pPr>
      <w:r w:rsidRPr="00B421C2">
        <w:t>[PE2-Tunnel0] ip address 20.1.1.2 24</w:t>
      </w:r>
    </w:p>
    <w:p w:rsidR="00427BA2" w:rsidRPr="00B421C2" w:rsidRDefault="00427BA2" w:rsidP="00B51350">
      <w:pPr>
        <w:pStyle w:val="TerminalDisplayIndent1"/>
      </w:pPr>
      <w:r w:rsidRPr="00B421C2">
        <w:t>[PE2-Tunnel0] mpls</w:t>
      </w:r>
      <w:r w:rsidR="003521C6" w:rsidRPr="003521C6">
        <w:rPr>
          <w:rFonts w:hint="eastAsia"/>
        </w:rPr>
        <w:t xml:space="preserve"> </w:t>
      </w:r>
      <w:r w:rsidR="003521C6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[PE2-Tunnel0] quit</w:t>
      </w:r>
    </w:p>
    <w:p w:rsidR="007D7DD4" w:rsidRDefault="00423730" w:rsidP="00DD64CA">
      <w:pPr>
        <w:pStyle w:val="4"/>
      </w:pPr>
      <w:r>
        <w:rPr>
          <w:rFonts w:hint="eastAsia"/>
        </w:rPr>
        <w:t>验证</w:t>
      </w:r>
      <w:r w:rsidR="00427BA2">
        <w:rPr>
          <w:rFonts w:hint="eastAsia"/>
        </w:rPr>
        <w:t>配置</w:t>
      </w:r>
    </w:p>
    <w:p w:rsidR="00427BA2" w:rsidRDefault="00427BA2" w:rsidP="00DD64CA">
      <w:r>
        <w:rPr>
          <w:rFonts w:hint="eastAsia"/>
        </w:rPr>
        <w:t>配置完成后，</w:t>
      </w:r>
      <w:r>
        <w:rPr>
          <w:rFonts w:hint="eastAsia"/>
        </w:rPr>
        <w:t>CE</w:t>
      </w:r>
      <w:r>
        <w:rPr>
          <w:rFonts w:hint="eastAsia"/>
        </w:rPr>
        <w:t>能学到对端</w:t>
      </w:r>
      <w:r>
        <w:rPr>
          <w:rFonts w:hint="eastAsia"/>
        </w:rPr>
        <w:t>CE</w:t>
      </w:r>
      <w:r>
        <w:rPr>
          <w:rFonts w:hint="eastAsia"/>
        </w:rPr>
        <w:t>的接口路由。</w:t>
      </w:r>
      <w:r>
        <w:rPr>
          <w:rFonts w:hint="eastAsia"/>
        </w:rPr>
        <w:t>CE</w:t>
      </w:r>
      <w:r>
        <w:rPr>
          <w:rFonts w:hint="eastAsia"/>
        </w:rPr>
        <w:t>之间能够</w:t>
      </w:r>
      <w:r>
        <w:rPr>
          <w:rFonts w:hint="eastAsia"/>
        </w:rPr>
        <w:t>ping</w:t>
      </w:r>
      <w:r>
        <w:rPr>
          <w:rFonts w:hint="eastAsia"/>
        </w:rPr>
        <w:t>通。</w:t>
      </w:r>
    </w:p>
    <w:p w:rsidR="00C4078B" w:rsidRDefault="00C4078B" w:rsidP="00DD64CA">
      <w:pPr>
        <w:pStyle w:val="3"/>
      </w:pPr>
      <w:bookmarkStart w:id="3901" w:name="_Toc316996141"/>
      <w:bookmarkStart w:id="3902" w:name="_Toc316996142"/>
      <w:bookmarkStart w:id="3903" w:name="_Toc316996143"/>
      <w:bookmarkStart w:id="3904" w:name="_Toc316996144"/>
      <w:bookmarkStart w:id="3905" w:name="_Toc316996145"/>
      <w:bookmarkStart w:id="3906" w:name="_Toc316996146"/>
      <w:bookmarkStart w:id="3907" w:name="_Toc316996147"/>
      <w:bookmarkStart w:id="3908" w:name="_Toc316996148"/>
      <w:bookmarkStart w:id="3909" w:name="_Toc316996149"/>
      <w:bookmarkStart w:id="3910" w:name="_Toc316996150"/>
      <w:bookmarkStart w:id="3911" w:name="_Toc316996151"/>
      <w:bookmarkStart w:id="3912" w:name="_Toc316996152"/>
      <w:bookmarkStart w:id="3913" w:name="_Toc316996153"/>
      <w:bookmarkStart w:id="3914" w:name="_Toc316996154"/>
      <w:bookmarkStart w:id="3915" w:name="_Toc316996155"/>
      <w:bookmarkStart w:id="3916" w:name="_Toc316996156"/>
      <w:bookmarkStart w:id="3917" w:name="_Toc316996157"/>
      <w:bookmarkStart w:id="3918" w:name="_Toc316996158"/>
      <w:bookmarkStart w:id="3919" w:name="_Toc308165985"/>
      <w:bookmarkStart w:id="3920" w:name="_Toc45106074"/>
      <w:bookmarkEnd w:id="3901"/>
      <w:bookmarkEnd w:id="3902"/>
      <w:bookmarkEnd w:id="3903"/>
      <w:bookmarkEnd w:id="3904"/>
      <w:bookmarkEnd w:id="3905"/>
      <w:bookmarkEnd w:id="3906"/>
      <w:bookmarkEnd w:id="3907"/>
      <w:bookmarkEnd w:id="3908"/>
      <w:bookmarkEnd w:id="3909"/>
      <w:bookmarkEnd w:id="3910"/>
      <w:bookmarkEnd w:id="3911"/>
      <w:bookmarkEnd w:id="3912"/>
      <w:bookmarkEnd w:id="3913"/>
      <w:bookmarkEnd w:id="3914"/>
      <w:bookmarkEnd w:id="3915"/>
      <w:bookmarkEnd w:id="3916"/>
      <w:bookmarkEnd w:id="3917"/>
      <w:bookmarkEnd w:id="3918"/>
      <w:r>
        <w:rPr>
          <w:rFonts w:hint="eastAsia"/>
        </w:rPr>
        <w:t>配置</w:t>
      </w:r>
      <w:r>
        <w:rPr>
          <w:rFonts w:hint="eastAsia"/>
        </w:rPr>
        <w:t>Hub&amp;Spoke</w:t>
      </w:r>
      <w:r>
        <w:rPr>
          <w:rFonts w:hint="eastAsia"/>
        </w:rPr>
        <w:t>组网示例</w:t>
      </w:r>
      <w:bookmarkEnd w:id="3920"/>
    </w:p>
    <w:p w:rsidR="00C4078B" w:rsidRPr="00A25384" w:rsidRDefault="00C4078B" w:rsidP="00DD64CA">
      <w:pPr>
        <w:pStyle w:val="4"/>
      </w:pPr>
      <w:r w:rsidRPr="007530E2">
        <w:rPr>
          <w:rFonts w:hint="eastAsia"/>
        </w:rPr>
        <w:t>组网需求</w:t>
      </w:r>
    </w:p>
    <w:p w:rsidR="00C4078B" w:rsidRPr="007530E2" w:rsidRDefault="00C4078B" w:rsidP="00DD64CA">
      <w:pPr>
        <w:pStyle w:val="ItemList"/>
      </w:pPr>
      <w:r>
        <w:rPr>
          <w:rFonts w:hint="eastAsia"/>
        </w:rPr>
        <w:t>Spoke-CE</w:t>
      </w:r>
      <w:r>
        <w:rPr>
          <w:rFonts w:hint="eastAsia"/>
        </w:rPr>
        <w:t>之间不能直接通信，只能通过</w:t>
      </w:r>
      <w:r>
        <w:rPr>
          <w:rFonts w:hint="eastAsia"/>
        </w:rPr>
        <w:t>Hub-CE</w:t>
      </w:r>
      <w:r>
        <w:rPr>
          <w:rFonts w:hint="eastAsia"/>
        </w:rPr>
        <w:t>转发</w:t>
      </w:r>
      <w:r>
        <w:rPr>
          <w:rFonts w:hint="eastAsia"/>
        </w:rPr>
        <w:t>Spoke-CE</w:t>
      </w:r>
      <w:r>
        <w:rPr>
          <w:rFonts w:hint="eastAsia"/>
        </w:rPr>
        <w:t>之间的流量。</w:t>
      </w:r>
    </w:p>
    <w:p w:rsidR="00C4078B" w:rsidRPr="007530E2" w:rsidRDefault="00C4078B" w:rsidP="00DD64CA">
      <w:pPr>
        <w:pStyle w:val="ItemList"/>
      </w:pPr>
      <w:r>
        <w:rPr>
          <w:rFonts w:hint="eastAsia"/>
        </w:rPr>
        <w:t>Spoke-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与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之间</w:t>
      </w:r>
      <w:r>
        <w:rPr>
          <w:rFonts w:hint="eastAsia"/>
        </w:rPr>
        <w:t>、</w:t>
      </w:r>
      <w:r>
        <w:rPr>
          <w:rFonts w:hint="eastAsia"/>
        </w:rPr>
        <w:t>Hub-CE</w:t>
      </w:r>
      <w:r>
        <w:rPr>
          <w:rFonts w:hint="eastAsia"/>
        </w:rPr>
        <w:t>与</w:t>
      </w:r>
      <w:r>
        <w:rPr>
          <w:rFonts w:hint="eastAsia"/>
        </w:rPr>
        <w:t>Hub-PE</w:t>
      </w:r>
      <w:r>
        <w:rPr>
          <w:rFonts w:hint="eastAsia"/>
        </w:rPr>
        <w:t>之间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EBGP</w:t>
      </w:r>
      <w:r w:rsidRPr="007530E2">
        <w:rPr>
          <w:rFonts w:hint="eastAsia"/>
        </w:rPr>
        <w:t>交换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路由信息</w:t>
      </w:r>
      <w:r>
        <w:rPr>
          <w:rFonts w:hint="eastAsia"/>
        </w:rPr>
        <w:t>。</w:t>
      </w:r>
    </w:p>
    <w:p w:rsidR="00C4078B" w:rsidRPr="007530E2" w:rsidRDefault="00C4078B" w:rsidP="00DD64CA">
      <w:pPr>
        <w:pStyle w:val="ItemList"/>
      </w:pPr>
      <w:r>
        <w:rPr>
          <w:rFonts w:hint="eastAsia"/>
        </w:rPr>
        <w:t>Spoke-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与</w:t>
      </w:r>
      <w:r>
        <w:rPr>
          <w:rFonts w:hint="eastAsia"/>
        </w:rPr>
        <w:t>Hub-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之间配置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实现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内部的互通、配置</w:t>
      </w:r>
      <w:r w:rsidRPr="007530E2">
        <w:rPr>
          <w:rFonts w:hint="eastAsia"/>
        </w:rPr>
        <w:t>MP-IBGP</w:t>
      </w:r>
      <w:r w:rsidRPr="007530E2">
        <w:rPr>
          <w:rFonts w:hint="eastAsia"/>
        </w:rPr>
        <w:t>交换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路由信息。</w:t>
      </w:r>
    </w:p>
    <w:p w:rsidR="00C4078B" w:rsidRPr="00A25384" w:rsidRDefault="00C4078B" w:rsidP="00DD64CA">
      <w:pPr>
        <w:pStyle w:val="4"/>
      </w:pPr>
      <w:r w:rsidRPr="007530E2">
        <w:rPr>
          <w:rFonts w:hint="eastAsia"/>
        </w:rPr>
        <w:t>组网图</w:t>
      </w:r>
    </w:p>
    <w:p w:rsidR="00C4078B" w:rsidRDefault="00C4078B" w:rsidP="00DD64CA">
      <w:pPr>
        <w:pStyle w:val="FigureDescription"/>
      </w:pPr>
      <w:r>
        <w:rPr>
          <w:rFonts w:hint="eastAsia"/>
        </w:rPr>
        <w:t>Hub&amp;Spoke</w:t>
      </w:r>
      <w:r w:rsidRPr="002D634A">
        <w:rPr>
          <w:rFonts w:hint="eastAsia"/>
        </w:rPr>
        <w:t>组网图</w:t>
      </w:r>
    </w:p>
    <w:p w:rsidR="00BE7CB1" w:rsidRDefault="00224215" w:rsidP="00595D4C">
      <w:commentRangeStart w:id="3921"/>
      <w:r w:rsidRPr="009C0B77">
        <w:rPr>
          <w:noProof/>
        </w:rPr>
        <w:drawing>
          <wp:inline distT="0" distB="0" distL="0" distR="0" wp14:anchorId="2A3DDAE7" wp14:editId="2203A065">
            <wp:extent cx="5095875" cy="2771775"/>
            <wp:effectExtent l="0" t="0" r="9525" b="0"/>
            <wp:docPr id="917" name="图片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921"/>
      <w:r w:rsidR="00BE7CB1">
        <w:rPr>
          <w:rStyle w:val="ac"/>
        </w:rPr>
        <w:commentReference w:id="3921"/>
      </w:r>
    </w:p>
    <w:p w:rsidR="00BE7CB1" w:rsidRPr="00BE7CB1" w:rsidRDefault="00BE7CB1" w:rsidP="00595D4C">
      <w:commentRangeStart w:id="3922"/>
      <w:r w:rsidRPr="00A915A5">
        <w:rPr>
          <w:noProof/>
        </w:rPr>
        <w:lastRenderedPageBreak/>
        <w:drawing>
          <wp:inline distT="0" distB="0" distL="0" distR="0" wp14:anchorId="002CF951" wp14:editId="58655BDC">
            <wp:extent cx="5095875" cy="2771775"/>
            <wp:effectExtent l="0" t="0" r="9525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922"/>
      <w:r>
        <w:rPr>
          <w:rStyle w:val="ac"/>
        </w:rPr>
        <w:commentReference w:id="3922"/>
      </w:r>
    </w:p>
    <w:p w:rsidR="00A271E4" w:rsidRDefault="00A271E4" w:rsidP="00595D4C">
      <w:pPr>
        <w:pStyle w:val="Figure"/>
      </w:pPr>
    </w:p>
    <w:tbl>
      <w:tblPr>
        <w:tblW w:w="8968" w:type="dxa"/>
        <w:tblInd w:w="737" w:type="dxa"/>
        <w:tblBorders>
          <w:top w:val="single" w:sz="4" w:space="0" w:color="auto"/>
          <w:bottom w:val="single" w:sz="4" w:space="0" w:color="auto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08"/>
        <w:gridCol w:w="1272"/>
        <w:gridCol w:w="1907"/>
        <w:gridCol w:w="1273"/>
        <w:gridCol w:w="1273"/>
        <w:gridCol w:w="2035"/>
      </w:tblGrid>
      <w:tr w:rsidR="00C4078B" w:rsidRPr="00415A99" w:rsidTr="006F3E68">
        <w:trPr>
          <w:cantSplit/>
          <w:tblHeader/>
        </w:trPr>
        <w:tc>
          <w:tcPr>
            <w:tcW w:w="1208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 w:rsidRPr="00C4078B">
              <w:rPr>
                <w:rFonts w:ascii="宋体" w:eastAsia="宋体" w:hAnsi="宋体" w:cs="宋体" w:hint="eastAsia"/>
              </w:rPr>
              <w:t>设备</w:t>
            </w:r>
          </w:p>
        </w:tc>
        <w:tc>
          <w:tcPr>
            <w:tcW w:w="1272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 w:rsidRPr="00C4078B">
              <w:rPr>
                <w:rFonts w:hint="eastAsia"/>
              </w:rPr>
              <w:t>接口</w:t>
            </w:r>
          </w:p>
        </w:tc>
        <w:tc>
          <w:tcPr>
            <w:tcW w:w="1907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C4078B">
              <w:rPr>
                <w:rFonts w:hint="eastAsia"/>
              </w:rPr>
              <w:t>地址</w:t>
            </w:r>
          </w:p>
        </w:tc>
        <w:tc>
          <w:tcPr>
            <w:tcW w:w="1273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 w:rsidRPr="00C4078B">
              <w:rPr>
                <w:rFonts w:ascii="宋体" w:eastAsia="宋体" w:hAnsi="宋体" w:cs="宋体" w:hint="eastAsia"/>
              </w:rPr>
              <w:t>设备</w:t>
            </w:r>
          </w:p>
        </w:tc>
        <w:tc>
          <w:tcPr>
            <w:tcW w:w="1273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 w:rsidRPr="00C4078B">
              <w:rPr>
                <w:rFonts w:hint="eastAsia"/>
              </w:rPr>
              <w:t>接口</w:t>
            </w:r>
          </w:p>
        </w:tc>
        <w:tc>
          <w:tcPr>
            <w:tcW w:w="2035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C4078B">
              <w:rPr>
                <w:rFonts w:hint="eastAsia"/>
              </w:rPr>
              <w:t>地址</w:t>
            </w:r>
          </w:p>
        </w:tc>
      </w:tr>
      <w:tr w:rsidR="00C4078B" w:rsidRPr="00415A99" w:rsidTr="0006468B">
        <w:trPr>
          <w:cantSplit/>
        </w:trPr>
        <w:tc>
          <w:tcPr>
            <w:tcW w:w="1208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>
              <w:rPr>
                <w:rFonts w:hint="eastAsia"/>
              </w:rPr>
              <w:t>Spoke-CE 1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C4078B" w:rsidRPr="00C4078B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907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>
              <w:rPr>
                <w:rFonts w:hint="eastAsia"/>
              </w:rPr>
              <w:t>11::1/64</w:t>
            </w:r>
          </w:p>
        </w:tc>
        <w:tc>
          <w:tcPr>
            <w:tcW w:w="1273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>
              <w:rPr>
                <w:rFonts w:hint="eastAsia"/>
              </w:rPr>
              <w:t>Hub-CE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C4078B" w:rsidRPr="00C4078B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2035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>
              <w:rPr>
                <w:rFonts w:hint="eastAsia"/>
              </w:rPr>
              <w:t>13::1/64</w:t>
            </w:r>
          </w:p>
        </w:tc>
      </w:tr>
      <w:tr w:rsidR="00C4078B" w:rsidRPr="00415A99" w:rsidTr="0006468B">
        <w:trPr>
          <w:cantSplit/>
        </w:trPr>
        <w:tc>
          <w:tcPr>
            <w:tcW w:w="1208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>
              <w:rPr>
                <w:rFonts w:hint="eastAsia"/>
              </w:rPr>
              <w:t>Spoke-PE 1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C4078B" w:rsidRPr="00C4078B" w:rsidRDefault="00C4078B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907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 w:rsidRPr="00415A99">
              <w:rPr>
                <w:rFonts w:hint="eastAsia"/>
              </w:rPr>
              <w:t>1.1.1.</w:t>
            </w:r>
            <w:r w:rsidRPr="00C4078B">
              <w:rPr>
                <w:rFonts w:hint="eastAsia"/>
              </w:rPr>
              <w:t>9/32</w:t>
            </w:r>
          </w:p>
        </w:tc>
        <w:tc>
          <w:tcPr>
            <w:tcW w:w="1273" w:type="dxa"/>
            <w:shd w:val="clear" w:color="auto" w:fill="auto"/>
          </w:tcPr>
          <w:p w:rsidR="00C4078B" w:rsidRPr="00415A99" w:rsidRDefault="00C4078B" w:rsidP="00DD64CA">
            <w:pPr>
              <w:pStyle w:val="FigureText"/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C4078B" w:rsidRPr="00C4078B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/2</w:t>
            </w:r>
          </w:p>
        </w:tc>
        <w:tc>
          <w:tcPr>
            <w:tcW w:w="2035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>
              <w:rPr>
                <w:rFonts w:hint="eastAsia"/>
              </w:rPr>
              <w:t>14::1/64</w:t>
            </w:r>
          </w:p>
        </w:tc>
      </w:tr>
      <w:tr w:rsidR="00C4078B" w:rsidRPr="00415A99" w:rsidTr="0006468B">
        <w:trPr>
          <w:cantSplit/>
        </w:trPr>
        <w:tc>
          <w:tcPr>
            <w:tcW w:w="1208" w:type="dxa"/>
            <w:shd w:val="clear" w:color="auto" w:fill="auto"/>
          </w:tcPr>
          <w:p w:rsidR="00C4078B" w:rsidRPr="00415A99" w:rsidRDefault="00C4078B" w:rsidP="00DD64CA">
            <w:pPr>
              <w:pStyle w:val="FigureText"/>
            </w:pPr>
          </w:p>
        </w:tc>
        <w:tc>
          <w:tcPr>
            <w:tcW w:w="1272" w:type="dxa"/>
            <w:shd w:val="clear" w:color="auto" w:fill="auto"/>
            <w:vAlign w:val="center"/>
          </w:tcPr>
          <w:p w:rsidR="00C4078B" w:rsidRPr="00C4078B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907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>
              <w:rPr>
                <w:rFonts w:hint="eastAsia"/>
              </w:rPr>
              <w:t>11::2</w:t>
            </w:r>
            <w:r w:rsidRPr="00C4078B">
              <w:rPr>
                <w:rFonts w:hint="eastAsia"/>
              </w:rPr>
              <w:t>/64</w:t>
            </w:r>
          </w:p>
        </w:tc>
        <w:tc>
          <w:tcPr>
            <w:tcW w:w="1273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>
              <w:rPr>
                <w:rFonts w:hint="eastAsia"/>
              </w:rPr>
              <w:t>Hub-PE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C4078B" w:rsidRPr="00C4078B" w:rsidRDefault="00C4078B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2035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>
              <w:rPr>
                <w:rFonts w:hint="eastAsia"/>
              </w:rPr>
              <w:t>2.2.2.9/32</w:t>
            </w:r>
          </w:p>
        </w:tc>
      </w:tr>
      <w:tr w:rsidR="00C4078B" w:rsidRPr="00415A99" w:rsidTr="0006468B">
        <w:trPr>
          <w:cantSplit/>
        </w:trPr>
        <w:tc>
          <w:tcPr>
            <w:tcW w:w="1208" w:type="dxa"/>
            <w:shd w:val="clear" w:color="auto" w:fill="auto"/>
          </w:tcPr>
          <w:p w:rsidR="00C4078B" w:rsidRPr="00415A99" w:rsidRDefault="00C4078B" w:rsidP="00DD64CA">
            <w:pPr>
              <w:pStyle w:val="FigureText"/>
            </w:pPr>
          </w:p>
        </w:tc>
        <w:tc>
          <w:tcPr>
            <w:tcW w:w="1272" w:type="dxa"/>
            <w:shd w:val="clear" w:color="auto" w:fill="auto"/>
            <w:vAlign w:val="center"/>
          </w:tcPr>
          <w:p w:rsidR="00C4078B" w:rsidRPr="00C4078B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/4</w:t>
            </w:r>
          </w:p>
        </w:tc>
        <w:tc>
          <w:tcPr>
            <w:tcW w:w="1907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C4078B">
              <w:rPr>
                <w:rFonts w:hint="eastAsia"/>
              </w:rPr>
              <w:t>72.1.1.1/24</w:t>
            </w:r>
          </w:p>
        </w:tc>
        <w:tc>
          <w:tcPr>
            <w:tcW w:w="1273" w:type="dxa"/>
            <w:shd w:val="clear" w:color="auto" w:fill="auto"/>
          </w:tcPr>
          <w:p w:rsidR="00C4078B" w:rsidRPr="00415A99" w:rsidRDefault="00C4078B" w:rsidP="00DD64CA">
            <w:pPr>
              <w:pStyle w:val="FigureText"/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C4078B" w:rsidRPr="00C4078B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/4</w:t>
            </w:r>
          </w:p>
        </w:tc>
        <w:tc>
          <w:tcPr>
            <w:tcW w:w="2035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C4078B">
              <w:rPr>
                <w:rFonts w:hint="eastAsia"/>
              </w:rPr>
              <w:t>72.1.1.2/24</w:t>
            </w:r>
          </w:p>
        </w:tc>
      </w:tr>
      <w:tr w:rsidR="00C4078B" w:rsidRPr="00415A99" w:rsidTr="0006468B">
        <w:trPr>
          <w:cantSplit/>
        </w:trPr>
        <w:tc>
          <w:tcPr>
            <w:tcW w:w="1208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>
              <w:rPr>
                <w:rFonts w:hint="eastAsia"/>
              </w:rPr>
              <w:t>Spoke-CE 2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C4078B" w:rsidRPr="00C4078B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907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>
              <w:rPr>
                <w:rFonts w:hint="eastAsia"/>
              </w:rPr>
              <w:t>12::1/64</w:t>
            </w:r>
          </w:p>
        </w:tc>
        <w:tc>
          <w:tcPr>
            <w:tcW w:w="1273" w:type="dxa"/>
            <w:shd w:val="clear" w:color="auto" w:fill="auto"/>
          </w:tcPr>
          <w:p w:rsidR="00C4078B" w:rsidRPr="00415A99" w:rsidRDefault="00C4078B" w:rsidP="00DD64CA">
            <w:pPr>
              <w:pStyle w:val="FigureText"/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C4078B" w:rsidRPr="00C4078B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/5</w:t>
            </w:r>
          </w:p>
        </w:tc>
        <w:tc>
          <w:tcPr>
            <w:tcW w:w="2035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C4078B">
              <w:rPr>
                <w:rFonts w:hint="eastAsia"/>
              </w:rPr>
              <w:t>72.2.1.2/24</w:t>
            </w:r>
          </w:p>
        </w:tc>
      </w:tr>
      <w:tr w:rsidR="00C4078B" w:rsidRPr="00415A99" w:rsidTr="0006468B">
        <w:trPr>
          <w:cantSplit/>
        </w:trPr>
        <w:tc>
          <w:tcPr>
            <w:tcW w:w="1208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>
              <w:rPr>
                <w:rFonts w:hint="eastAsia"/>
              </w:rPr>
              <w:t>Spoke-PE 2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C4078B" w:rsidRPr="00C4078B" w:rsidRDefault="00C4078B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907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>
              <w:rPr>
                <w:rFonts w:hint="eastAsia"/>
              </w:rPr>
              <w:t>3.3.3.9/32</w:t>
            </w:r>
          </w:p>
        </w:tc>
        <w:tc>
          <w:tcPr>
            <w:tcW w:w="1273" w:type="dxa"/>
            <w:shd w:val="clear" w:color="auto" w:fill="auto"/>
          </w:tcPr>
          <w:p w:rsidR="00C4078B" w:rsidRPr="00415A99" w:rsidRDefault="00C4078B" w:rsidP="00DD64CA">
            <w:pPr>
              <w:pStyle w:val="FigureText"/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C4078B" w:rsidRPr="00C4078B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2035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>
              <w:rPr>
                <w:rFonts w:hint="eastAsia"/>
              </w:rPr>
              <w:t>13::2/64</w:t>
            </w:r>
          </w:p>
        </w:tc>
      </w:tr>
      <w:tr w:rsidR="00C4078B" w:rsidRPr="00415A99" w:rsidTr="0006468B">
        <w:trPr>
          <w:cantSplit/>
        </w:trPr>
        <w:tc>
          <w:tcPr>
            <w:tcW w:w="1208" w:type="dxa"/>
            <w:shd w:val="clear" w:color="auto" w:fill="auto"/>
          </w:tcPr>
          <w:p w:rsidR="00C4078B" w:rsidRPr="00415A99" w:rsidRDefault="00C4078B" w:rsidP="00DD64CA">
            <w:pPr>
              <w:pStyle w:val="FigureText"/>
            </w:pPr>
          </w:p>
        </w:tc>
        <w:tc>
          <w:tcPr>
            <w:tcW w:w="1272" w:type="dxa"/>
            <w:shd w:val="clear" w:color="auto" w:fill="auto"/>
            <w:vAlign w:val="center"/>
          </w:tcPr>
          <w:p w:rsidR="00C4078B" w:rsidRPr="00C4078B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907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>
              <w:rPr>
                <w:rFonts w:hint="eastAsia"/>
              </w:rPr>
              <w:t>12::2</w:t>
            </w:r>
            <w:r w:rsidRPr="00C4078B">
              <w:rPr>
                <w:rFonts w:hint="eastAsia"/>
              </w:rPr>
              <w:t>/64</w:t>
            </w:r>
          </w:p>
        </w:tc>
        <w:tc>
          <w:tcPr>
            <w:tcW w:w="1273" w:type="dxa"/>
            <w:shd w:val="clear" w:color="auto" w:fill="auto"/>
          </w:tcPr>
          <w:p w:rsidR="00C4078B" w:rsidRPr="00415A99" w:rsidRDefault="00C4078B" w:rsidP="00DD64CA">
            <w:pPr>
              <w:pStyle w:val="FigureText"/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C4078B" w:rsidRPr="00C4078B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/2</w:t>
            </w:r>
          </w:p>
        </w:tc>
        <w:tc>
          <w:tcPr>
            <w:tcW w:w="2035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>
              <w:rPr>
                <w:rFonts w:hint="eastAsia"/>
              </w:rPr>
              <w:t>14::2/64</w:t>
            </w:r>
          </w:p>
        </w:tc>
      </w:tr>
      <w:tr w:rsidR="00C4078B" w:rsidRPr="00415A99" w:rsidTr="0006468B">
        <w:trPr>
          <w:cantSplit/>
        </w:trPr>
        <w:tc>
          <w:tcPr>
            <w:tcW w:w="1208" w:type="dxa"/>
            <w:shd w:val="clear" w:color="auto" w:fill="auto"/>
          </w:tcPr>
          <w:p w:rsidR="00C4078B" w:rsidRPr="00415A99" w:rsidRDefault="00C4078B" w:rsidP="00DD64CA">
            <w:pPr>
              <w:pStyle w:val="FigureText"/>
            </w:pPr>
          </w:p>
        </w:tc>
        <w:tc>
          <w:tcPr>
            <w:tcW w:w="1272" w:type="dxa"/>
            <w:shd w:val="clear" w:color="auto" w:fill="auto"/>
            <w:vAlign w:val="center"/>
          </w:tcPr>
          <w:p w:rsidR="00C4078B" w:rsidRPr="00C4078B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/4</w:t>
            </w:r>
          </w:p>
        </w:tc>
        <w:tc>
          <w:tcPr>
            <w:tcW w:w="1907" w:type="dxa"/>
            <w:shd w:val="clear" w:color="auto" w:fill="auto"/>
          </w:tcPr>
          <w:p w:rsidR="00C4078B" w:rsidRPr="00C4078B" w:rsidRDefault="00C4078B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C4078B">
              <w:rPr>
                <w:rFonts w:hint="eastAsia"/>
              </w:rPr>
              <w:t>72.2.1.1/24</w:t>
            </w:r>
          </w:p>
        </w:tc>
        <w:tc>
          <w:tcPr>
            <w:tcW w:w="1273" w:type="dxa"/>
            <w:shd w:val="clear" w:color="auto" w:fill="auto"/>
          </w:tcPr>
          <w:p w:rsidR="00C4078B" w:rsidRPr="00415A99" w:rsidRDefault="00C4078B" w:rsidP="00DD64CA">
            <w:pPr>
              <w:pStyle w:val="FigureText"/>
            </w:pPr>
          </w:p>
        </w:tc>
        <w:tc>
          <w:tcPr>
            <w:tcW w:w="1273" w:type="dxa"/>
            <w:shd w:val="clear" w:color="auto" w:fill="auto"/>
          </w:tcPr>
          <w:p w:rsidR="00C4078B" w:rsidRPr="00415A99" w:rsidRDefault="00C4078B" w:rsidP="00DD64CA">
            <w:pPr>
              <w:pStyle w:val="FigureText"/>
            </w:pPr>
          </w:p>
        </w:tc>
        <w:tc>
          <w:tcPr>
            <w:tcW w:w="2035" w:type="dxa"/>
            <w:shd w:val="clear" w:color="auto" w:fill="auto"/>
          </w:tcPr>
          <w:p w:rsidR="00C4078B" w:rsidRPr="00415A99" w:rsidRDefault="00C4078B" w:rsidP="00DD64CA">
            <w:pPr>
              <w:pStyle w:val="FigureText"/>
            </w:pPr>
          </w:p>
        </w:tc>
      </w:tr>
    </w:tbl>
    <w:p w:rsidR="00C4078B" w:rsidRPr="002D634A" w:rsidRDefault="00C4078B" w:rsidP="00DD64CA"/>
    <w:p w:rsidR="00C4078B" w:rsidRPr="00A25384" w:rsidRDefault="00C4078B" w:rsidP="00DD64CA">
      <w:pPr>
        <w:pStyle w:val="4"/>
      </w:pPr>
      <w:r w:rsidRPr="007530E2">
        <w:rPr>
          <w:rFonts w:hint="eastAsia"/>
        </w:rPr>
        <w:t>配置步骤</w:t>
      </w:r>
    </w:p>
    <w:p w:rsidR="00C4078B" w:rsidRPr="007530E2" w:rsidRDefault="00C4078B" w:rsidP="00DD64CA">
      <w:pPr>
        <w:pStyle w:val="ItemStep"/>
      </w:pPr>
      <w:r w:rsidRPr="007530E2">
        <w:rPr>
          <w:rFonts w:hint="eastAsia"/>
        </w:rPr>
        <w:t>在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骨干网上配置</w:t>
      </w:r>
      <w:r w:rsidRPr="007530E2">
        <w:rPr>
          <w:rFonts w:hint="eastAsia"/>
        </w:rPr>
        <w:t>IGP</w:t>
      </w:r>
      <w:r w:rsidRPr="007530E2">
        <w:rPr>
          <w:rFonts w:hint="eastAsia"/>
        </w:rPr>
        <w:t>协议，实现骨干网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>
        <w:rPr>
          <w:rFonts w:hint="eastAsia"/>
        </w:rPr>
        <w:t>、</w:t>
      </w:r>
      <w:r>
        <w:rPr>
          <w:rFonts w:hint="eastAsia"/>
        </w:rPr>
        <w:t>Hub-</w:t>
      </w:r>
      <w:r w:rsidRPr="007530E2">
        <w:rPr>
          <w:rFonts w:hint="eastAsia"/>
        </w:rPr>
        <w:t>P</w:t>
      </w:r>
      <w:r>
        <w:rPr>
          <w:rFonts w:hint="eastAsia"/>
        </w:rPr>
        <w:t>E</w:t>
      </w:r>
      <w:r>
        <w:rPr>
          <w:rFonts w:hint="eastAsia"/>
        </w:rPr>
        <w:t>之间</w:t>
      </w:r>
      <w:r w:rsidRPr="007530E2">
        <w:rPr>
          <w:rFonts w:hint="eastAsia"/>
        </w:rPr>
        <w:t>的互通</w:t>
      </w:r>
    </w:p>
    <w:p w:rsidR="00C4078B" w:rsidRPr="00A25384" w:rsidRDefault="00C4078B" w:rsidP="00B51350">
      <w:pPr>
        <w:pStyle w:val="ItemIndent1"/>
      </w:pPr>
      <w:r w:rsidRPr="00A25384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Spoke-</w:t>
      </w:r>
      <w:r w:rsidRPr="00A25384">
        <w:rPr>
          <w:rFonts w:hint="eastAsia"/>
        </w:rPr>
        <w:t>PE 1</w:t>
      </w:r>
      <w:r w:rsidRPr="007530E2">
        <w:rPr>
          <w:rFonts w:hint="eastAsia"/>
        </w:rPr>
        <w:t>。</w:t>
      </w:r>
    </w:p>
    <w:p w:rsidR="00C4078B" w:rsidRPr="00A25384" w:rsidRDefault="00C4078B" w:rsidP="00B51350">
      <w:pPr>
        <w:pStyle w:val="TerminalDisplayIndent1"/>
      </w:pPr>
      <w:r w:rsidRPr="00A25384">
        <w:rPr>
          <w:rFonts w:hint="eastAsia"/>
        </w:rPr>
        <w:t>&lt;</w:t>
      </w:r>
      <w:r>
        <w:rPr>
          <w:rFonts w:hint="eastAsia"/>
        </w:rPr>
        <w:t>Spoke-</w:t>
      </w:r>
      <w:r w:rsidRPr="00A25384">
        <w:t>PE1</w:t>
      </w:r>
      <w:r w:rsidRPr="00A25384">
        <w:rPr>
          <w:rFonts w:hint="eastAsia"/>
        </w:rPr>
        <w:t>&gt; system-view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 xml:space="preserve">PE1] 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PE1-LoopBack</w:t>
      </w:r>
      <w:r w:rsidRPr="007530E2">
        <w:rPr>
          <w:rFonts w:hint="eastAsia"/>
        </w:rPr>
        <w:t>0</w:t>
      </w:r>
      <w:r w:rsidRPr="007530E2">
        <w:t xml:space="preserve">] ip address 1.1.1.9 </w:t>
      </w:r>
      <w:r w:rsidRPr="007530E2">
        <w:rPr>
          <w:rFonts w:hint="eastAsia"/>
        </w:rPr>
        <w:t>32</w:t>
      </w:r>
    </w:p>
    <w:p w:rsidR="00C4078B" w:rsidRPr="00A25384" w:rsidRDefault="00C4078B" w:rsidP="00B51350">
      <w:pPr>
        <w:pStyle w:val="TerminalDisplayIndent1"/>
      </w:pPr>
      <w:r w:rsidRPr="00032D17">
        <w:t>[</w:t>
      </w:r>
      <w:r>
        <w:rPr>
          <w:rFonts w:hint="eastAsia"/>
        </w:rPr>
        <w:t>Spoke-</w:t>
      </w:r>
      <w:r w:rsidRPr="00032D17">
        <w:t>PE1-LoopBack</w:t>
      </w:r>
      <w:r w:rsidRPr="00032D17">
        <w:rPr>
          <w:rFonts w:hint="eastAsia"/>
        </w:rPr>
        <w:t>0</w:t>
      </w:r>
      <w:r w:rsidRPr="00032D17">
        <w:t xml:space="preserve">] </w:t>
      </w:r>
      <w:r w:rsidRPr="00A25384">
        <w:rPr>
          <w:rFonts w:hint="eastAsia"/>
        </w:rPr>
        <w:t>quit</w:t>
      </w:r>
    </w:p>
    <w:p w:rsidR="00C4078B" w:rsidRPr="00032D17" w:rsidRDefault="00C4078B" w:rsidP="00B51350">
      <w:pPr>
        <w:pStyle w:val="TerminalDisplayIndent1"/>
      </w:pPr>
      <w:r w:rsidRPr="00032D17">
        <w:t>[</w:t>
      </w:r>
      <w:r>
        <w:rPr>
          <w:rFonts w:hint="eastAsia"/>
        </w:rPr>
        <w:t>Spoke-</w:t>
      </w:r>
      <w:r w:rsidRPr="00032D17">
        <w:t xml:space="preserve">PE1] interface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C4078B" w:rsidRPr="00032D17" w:rsidRDefault="00C4078B" w:rsidP="00B51350">
      <w:pPr>
        <w:pStyle w:val="TerminalDisplayIndent1"/>
      </w:pPr>
      <w:r w:rsidRPr="00032D17">
        <w:t>[</w:t>
      </w:r>
      <w:r>
        <w:rPr>
          <w:rFonts w:hint="eastAsia"/>
        </w:rPr>
        <w:t>Spoke-</w:t>
      </w:r>
      <w:r w:rsidRPr="00032D17">
        <w:t>PE1-</w:t>
      </w:r>
      <w:r w:rsidR="00064113">
        <w:t>GigabitEthernet</w:t>
      </w:r>
      <w:r w:rsidR="00224215">
        <w:t>3/1</w:t>
      </w:r>
      <w:r w:rsidR="00064113">
        <w:t>/4</w:t>
      </w:r>
      <w:r w:rsidRPr="00032D17">
        <w:t>] ip address 172.</w:t>
      </w:r>
      <w:r w:rsidRPr="00032D17">
        <w:rPr>
          <w:rFonts w:hint="eastAsia"/>
        </w:rPr>
        <w:t>1</w:t>
      </w:r>
      <w:r w:rsidRPr="00032D17">
        <w:t>.1.1 24</w:t>
      </w:r>
    </w:p>
    <w:p w:rsidR="00C4078B" w:rsidRPr="00032D17" w:rsidRDefault="00C4078B" w:rsidP="00B51350">
      <w:pPr>
        <w:pStyle w:val="TerminalDisplayIndent1"/>
      </w:pPr>
      <w:r w:rsidRPr="00032D17">
        <w:t>[</w:t>
      </w:r>
      <w:r>
        <w:rPr>
          <w:rFonts w:hint="eastAsia"/>
        </w:rPr>
        <w:t>Spoke-</w:t>
      </w:r>
      <w:r w:rsidRPr="00032D17">
        <w:t>PE1-</w:t>
      </w:r>
      <w:r w:rsidR="00064113">
        <w:t>GigabitEthernet</w:t>
      </w:r>
      <w:r w:rsidR="00224215">
        <w:t>3/1</w:t>
      </w:r>
      <w:r w:rsidR="00064113">
        <w:t>/4</w:t>
      </w:r>
      <w:r w:rsidRPr="00032D17">
        <w:t xml:space="preserve">] </w:t>
      </w:r>
      <w:r w:rsidRPr="00B421C2">
        <w:rPr>
          <w:rFonts w:hint="eastAsia"/>
        </w:rPr>
        <w:t>quit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PE1] ospf</w:t>
      </w:r>
    </w:p>
    <w:p w:rsidR="00C4078B" w:rsidRPr="00A25384" w:rsidRDefault="00C4078B" w:rsidP="00B51350">
      <w:pPr>
        <w:pStyle w:val="TerminalDisplayIndent1"/>
      </w:pPr>
      <w:r w:rsidRPr="007530E2">
        <w:rPr>
          <w:rFonts w:hint="eastAsia"/>
        </w:rPr>
        <w:t>[</w:t>
      </w:r>
      <w:r>
        <w:rPr>
          <w:rFonts w:hint="eastAsia"/>
        </w:rPr>
        <w:t>Spoke-</w:t>
      </w:r>
      <w:r w:rsidRPr="007530E2">
        <w:rPr>
          <w:rFonts w:hint="eastAsia"/>
        </w:rPr>
        <w:t xml:space="preserve">PE1-ospf-1] </w:t>
      </w:r>
      <w:r w:rsidRPr="00A25384">
        <w:rPr>
          <w:rFonts w:hint="eastAsia"/>
        </w:rPr>
        <w:t>area 0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PE1-ospf</w:t>
      </w:r>
      <w:r w:rsidRPr="007530E2">
        <w:rPr>
          <w:rFonts w:hint="eastAsia"/>
        </w:rPr>
        <w:t>-1</w:t>
      </w:r>
      <w:r w:rsidRPr="007530E2">
        <w:t>-area-0.0.0.0] network 172.</w:t>
      </w:r>
      <w:r w:rsidRPr="007530E2">
        <w:rPr>
          <w:rFonts w:hint="eastAsia"/>
        </w:rPr>
        <w:t>1</w:t>
      </w:r>
      <w:r w:rsidRPr="007530E2">
        <w:t>.1.0 0.</w:t>
      </w:r>
      <w:r w:rsidRPr="007530E2">
        <w:rPr>
          <w:rFonts w:hint="eastAsia"/>
        </w:rPr>
        <w:t>0</w:t>
      </w:r>
      <w:r w:rsidRPr="007530E2">
        <w:t>.</w:t>
      </w:r>
      <w:r w:rsidRPr="007530E2">
        <w:rPr>
          <w:rFonts w:hint="eastAsia"/>
        </w:rPr>
        <w:t>0</w:t>
      </w:r>
      <w:r w:rsidRPr="007530E2">
        <w:t>.255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PE1-ospf</w:t>
      </w:r>
      <w:r w:rsidRPr="007530E2">
        <w:rPr>
          <w:rFonts w:hint="eastAsia"/>
        </w:rPr>
        <w:t>-1</w:t>
      </w:r>
      <w:r w:rsidRPr="007530E2">
        <w:t>-area-0.0.0.0] network 1.1.1.9 0.0.0.0</w:t>
      </w:r>
    </w:p>
    <w:p w:rsidR="00C4078B" w:rsidRPr="00A25384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PE1-ospf</w:t>
      </w:r>
      <w:r w:rsidRPr="007530E2">
        <w:rPr>
          <w:rFonts w:hint="eastAsia"/>
        </w:rPr>
        <w:t>-1</w:t>
      </w:r>
      <w:r w:rsidRPr="007530E2">
        <w:t xml:space="preserve">-area-0.0.0.0] </w:t>
      </w:r>
      <w:r w:rsidRPr="00A25384">
        <w:rPr>
          <w:rFonts w:hint="eastAsia"/>
        </w:rPr>
        <w:t>quit</w:t>
      </w:r>
    </w:p>
    <w:p w:rsidR="00C4078B" w:rsidRPr="00A25384" w:rsidRDefault="00C4078B" w:rsidP="00B51350">
      <w:pPr>
        <w:pStyle w:val="TerminalDisplayIndent1"/>
      </w:pPr>
      <w:r w:rsidRPr="0027415D">
        <w:rPr>
          <w:rFonts w:hint="eastAsia"/>
        </w:rPr>
        <w:t>[</w:t>
      </w:r>
      <w:r>
        <w:rPr>
          <w:rFonts w:hint="eastAsia"/>
        </w:rPr>
        <w:t>Spoke-</w:t>
      </w:r>
      <w:r w:rsidRPr="0027415D">
        <w:rPr>
          <w:rFonts w:hint="eastAsia"/>
        </w:rPr>
        <w:t xml:space="preserve">PE1-ospf-1] </w:t>
      </w:r>
      <w:r w:rsidRPr="00A25384">
        <w:rPr>
          <w:rFonts w:hint="eastAsia"/>
        </w:rPr>
        <w:t>quit</w:t>
      </w:r>
    </w:p>
    <w:p w:rsidR="00C4078B" w:rsidRPr="008F6267" w:rsidRDefault="00C4078B" w:rsidP="00B51350">
      <w:pPr>
        <w:pStyle w:val="ItemIndent1"/>
      </w:pPr>
      <w:r w:rsidRPr="008F6267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Spoke-</w:t>
      </w:r>
      <w:r w:rsidRPr="008F6267">
        <w:rPr>
          <w:rFonts w:hint="eastAsia"/>
        </w:rPr>
        <w:t xml:space="preserve">PE </w:t>
      </w:r>
      <w:r w:rsidRPr="008F6267">
        <w:t>2</w:t>
      </w:r>
      <w:r w:rsidRPr="007530E2">
        <w:rPr>
          <w:rFonts w:hint="eastAsia"/>
        </w:rPr>
        <w:t>。</w:t>
      </w:r>
    </w:p>
    <w:p w:rsidR="00C4078B" w:rsidRPr="008F6267" w:rsidRDefault="00C4078B" w:rsidP="00B51350">
      <w:pPr>
        <w:pStyle w:val="TerminalDisplayIndent1"/>
      </w:pPr>
      <w:r w:rsidRPr="008F6267">
        <w:rPr>
          <w:rFonts w:hint="eastAsia"/>
        </w:rPr>
        <w:t>&lt;</w:t>
      </w:r>
      <w:r>
        <w:rPr>
          <w:rFonts w:hint="eastAsia"/>
        </w:rPr>
        <w:t>Spoke-</w:t>
      </w:r>
      <w:r w:rsidRPr="008F6267">
        <w:t>PE</w:t>
      </w:r>
      <w:r w:rsidRPr="008F6267">
        <w:rPr>
          <w:rFonts w:hint="eastAsia"/>
        </w:rPr>
        <w:t>2&gt; system-view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 xml:space="preserve">PE2] 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C4078B" w:rsidRPr="007530E2" w:rsidRDefault="00C4078B" w:rsidP="00B51350">
      <w:pPr>
        <w:pStyle w:val="TerminalDisplayIndent1"/>
      </w:pPr>
      <w:r w:rsidRPr="007530E2">
        <w:lastRenderedPageBreak/>
        <w:t>[</w:t>
      </w:r>
      <w:r>
        <w:rPr>
          <w:rFonts w:hint="eastAsia"/>
        </w:rPr>
        <w:t>Spoke-</w:t>
      </w:r>
      <w:r w:rsidRPr="007530E2">
        <w:t>PE2-LoopBack</w:t>
      </w:r>
      <w:r w:rsidRPr="007530E2">
        <w:rPr>
          <w:rFonts w:hint="eastAsia"/>
        </w:rPr>
        <w:t>0</w:t>
      </w:r>
      <w:r w:rsidRPr="007530E2">
        <w:t xml:space="preserve">] ip address 3.3.3.9 </w:t>
      </w:r>
      <w:r w:rsidRPr="007530E2">
        <w:rPr>
          <w:rFonts w:hint="eastAsia"/>
        </w:rPr>
        <w:t>32</w:t>
      </w:r>
    </w:p>
    <w:p w:rsidR="00C4078B" w:rsidRPr="00A25384" w:rsidRDefault="00C4078B" w:rsidP="00B51350">
      <w:pPr>
        <w:pStyle w:val="TerminalDisplayIndent1"/>
      </w:pPr>
      <w:r w:rsidRPr="008F6267">
        <w:t>[</w:t>
      </w:r>
      <w:r>
        <w:rPr>
          <w:rFonts w:hint="eastAsia"/>
        </w:rPr>
        <w:t>Spoke-</w:t>
      </w:r>
      <w:r w:rsidRPr="008F6267">
        <w:t>PE2-LoopBack</w:t>
      </w:r>
      <w:r w:rsidRPr="008F6267">
        <w:rPr>
          <w:rFonts w:hint="eastAsia"/>
        </w:rPr>
        <w:t>0</w:t>
      </w:r>
      <w:r w:rsidRPr="008F6267">
        <w:t xml:space="preserve">] </w:t>
      </w:r>
      <w:r w:rsidRPr="00A25384">
        <w:rPr>
          <w:rFonts w:hint="eastAsia"/>
        </w:rPr>
        <w:t>quit</w:t>
      </w:r>
    </w:p>
    <w:p w:rsidR="00C4078B" w:rsidRPr="00032D17" w:rsidRDefault="00C4078B" w:rsidP="00B51350">
      <w:pPr>
        <w:pStyle w:val="TerminalDisplayIndent1"/>
      </w:pPr>
      <w:r w:rsidRPr="00032D17">
        <w:t>[</w:t>
      </w:r>
      <w:r>
        <w:rPr>
          <w:rFonts w:hint="eastAsia"/>
        </w:rPr>
        <w:t>Spoke-</w:t>
      </w:r>
      <w:r w:rsidRPr="00032D17">
        <w:t>PE</w:t>
      </w:r>
      <w:r>
        <w:rPr>
          <w:rFonts w:hint="eastAsia"/>
        </w:rPr>
        <w:t>2</w:t>
      </w:r>
      <w:r w:rsidRPr="00032D17">
        <w:t xml:space="preserve">] interface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C4078B" w:rsidRPr="00032D17" w:rsidRDefault="00C4078B" w:rsidP="00B51350">
      <w:pPr>
        <w:pStyle w:val="TerminalDisplayIndent1"/>
      </w:pPr>
      <w:r w:rsidRPr="00032D17">
        <w:t>[</w:t>
      </w:r>
      <w:r>
        <w:rPr>
          <w:rFonts w:hint="eastAsia"/>
        </w:rPr>
        <w:t>Spoke-</w:t>
      </w:r>
      <w:r w:rsidRPr="00032D17">
        <w:t>PE</w:t>
      </w:r>
      <w:r>
        <w:rPr>
          <w:rFonts w:hint="eastAsia"/>
        </w:rPr>
        <w:t>2</w:t>
      </w:r>
      <w:r w:rsidRPr="00032D17">
        <w:t>-</w:t>
      </w:r>
      <w:r w:rsidR="00064113">
        <w:t>GigabitEthernet</w:t>
      </w:r>
      <w:r w:rsidR="00224215">
        <w:t>3/1</w:t>
      </w:r>
      <w:r w:rsidR="00064113">
        <w:t>/4</w:t>
      </w:r>
      <w:r w:rsidRPr="00032D17">
        <w:t>] ip address 172.</w:t>
      </w:r>
      <w:r w:rsidRPr="00032D17">
        <w:rPr>
          <w:rFonts w:hint="eastAsia"/>
        </w:rPr>
        <w:t>1</w:t>
      </w:r>
      <w:r w:rsidRPr="00032D17">
        <w:t>.1.1 24</w:t>
      </w:r>
    </w:p>
    <w:p w:rsidR="00C4078B" w:rsidRPr="00032D17" w:rsidRDefault="00C4078B" w:rsidP="00B51350">
      <w:pPr>
        <w:pStyle w:val="TerminalDisplayIndent1"/>
      </w:pPr>
      <w:r w:rsidRPr="00032D17">
        <w:t>[</w:t>
      </w:r>
      <w:r>
        <w:rPr>
          <w:rFonts w:hint="eastAsia"/>
        </w:rPr>
        <w:t>Spoke-</w:t>
      </w:r>
      <w:r w:rsidRPr="00032D17">
        <w:t>PE</w:t>
      </w:r>
      <w:r>
        <w:rPr>
          <w:rFonts w:hint="eastAsia"/>
        </w:rPr>
        <w:t>2</w:t>
      </w:r>
      <w:r w:rsidRPr="00032D17">
        <w:t>-</w:t>
      </w:r>
      <w:r w:rsidR="00064113">
        <w:t>GigabitEthernet</w:t>
      </w:r>
      <w:r w:rsidR="00224215">
        <w:t>3/1</w:t>
      </w:r>
      <w:r w:rsidR="00064113">
        <w:t>/4</w:t>
      </w:r>
      <w:r w:rsidRPr="00032D17">
        <w:t xml:space="preserve">] </w:t>
      </w:r>
      <w:r w:rsidRPr="00B421C2">
        <w:rPr>
          <w:rFonts w:hint="eastAsia"/>
        </w:rPr>
        <w:t>quit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PE2] ospf</w:t>
      </w:r>
    </w:p>
    <w:p w:rsidR="00C4078B" w:rsidRPr="00A25384" w:rsidRDefault="00C4078B" w:rsidP="00B51350">
      <w:pPr>
        <w:pStyle w:val="TerminalDisplayIndent1"/>
      </w:pPr>
      <w:r w:rsidRPr="007530E2">
        <w:rPr>
          <w:rFonts w:hint="eastAsia"/>
        </w:rPr>
        <w:t>[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 w:rsidRPr="007530E2">
        <w:t>2</w:t>
      </w:r>
      <w:r w:rsidRPr="007530E2">
        <w:rPr>
          <w:rFonts w:hint="eastAsia"/>
        </w:rPr>
        <w:t xml:space="preserve">-ospf-1] </w:t>
      </w:r>
      <w:r w:rsidRPr="00A25384">
        <w:rPr>
          <w:rFonts w:hint="eastAsia"/>
        </w:rPr>
        <w:t>area 0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PE2-ospf</w:t>
      </w:r>
      <w:r w:rsidRPr="007530E2">
        <w:rPr>
          <w:rFonts w:hint="eastAsia"/>
        </w:rPr>
        <w:t>-1</w:t>
      </w:r>
      <w:r w:rsidRPr="007530E2">
        <w:t>-area-0.0.0.0] network 172.2.1.0 0.</w:t>
      </w:r>
      <w:r w:rsidRPr="007530E2">
        <w:rPr>
          <w:rFonts w:hint="eastAsia"/>
        </w:rPr>
        <w:t>0</w:t>
      </w:r>
      <w:r w:rsidRPr="007530E2">
        <w:t>.</w:t>
      </w:r>
      <w:r w:rsidRPr="007530E2">
        <w:rPr>
          <w:rFonts w:hint="eastAsia"/>
        </w:rPr>
        <w:t>0</w:t>
      </w:r>
      <w:r w:rsidRPr="007530E2">
        <w:t>.255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PE2-ospf</w:t>
      </w:r>
      <w:r w:rsidRPr="007530E2">
        <w:rPr>
          <w:rFonts w:hint="eastAsia"/>
        </w:rPr>
        <w:t>-1</w:t>
      </w:r>
      <w:r w:rsidRPr="007530E2">
        <w:t>-area-0.0.0.0] network 3.3.3.9 0.0.0.0</w:t>
      </w:r>
    </w:p>
    <w:p w:rsidR="00C4078B" w:rsidRPr="00A25384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PE2-ospf</w:t>
      </w:r>
      <w:r w:rsidRPr="007530E2">
        <w:rPr>
          <w:rFonts w:hint="eastAsia"/>
        </w:rPr>
        <w:t>-1</w:t>
      </w:r>
      <w:r w:rsidRPr="007530E2">
        <w:t xml:space="preserve">-area-0.0.0.0] </w:t>
      </w:r>
      <w:r w:rsidRPr="00A25384">
        <w:rPr>
          <w:rFonts w:hint="eastAsia"/>
        </w:rPr>
        <w:t>quit</w:t>
      </w:r>
    </w:p>
    <w:p w:rsidR="00C4078B" w:rsidRPr="0027415D" w:rsidRDefault="00C4078B" w:rsidP="00B51350">
      <w:pPr>
        <w:pStyle w:val="TerminalDisplayIndent1"/>
      </w:pPr>
      <w:r w:rsidRPr="007530E2">
        <w:rPr>
          <w:rFonts w:hint="eastAsia"/>
        </w:rPr>
        <w:t>[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 w:rsidRPr="007530E2">
        <w:t>2</w:t>
      </w:r>
      <w:r w:rsidRPr="007530E2">
        <w:rPr>
          <w:rFonts w:hint="eastAsia"/>
        </w:rPr>
        <w:t xml:space="preserve">-ospf-1] </w:t>
      </w:r>
      <w:r w:rsidRPr="00A25384">
        <w:rPr>
          <w:rFonts w:hint="eastAsia"/>
        </w:rPr>
        <w:t>quit</w:t>
      </w:r>
    </w:p>
    <w:p w:rsidR="00C4078B" w:rsidRPr="00A25384" w:rsidRDefault="00C4078B" w:rsidP="00B51350">
      <w:pPr>
        <w:pStyle w:val="ItemIndent1"/>
      </w:pPr>
      <w:r w:rsidRPr="00A25384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A25384">
        <w:rPr>
          <w:rFonts w:hint="eastAsia"/>
        </w:rPr>
        <w:t>Hub-PE</w:t>
      </w:r>
      <w:r w:rsidRPr="007530E2">
        <w:rPr>
          <w:rFonts w:hint="eastAsia"/>
        </w:rPr>
        <w:t>。</w:t>
      </w:r>
    </w:p>
    <w:p w:rsidR="00C4078B" w:rsidRPr="00A25384" w:rsidRDefault="00C4078B" w:rsidP="00B51350">
      <w:pPr>
        <w:pStyle w:val="TerminalDisplayIndent1"/>
      </w:pPr>
      <w:r w:rsidRPr="00A25384">
        <w:rPr>
          <w:rFonts w:hint="eastAsia"/>
        </w:rPr>
        <w:t>&lt;Hub-PE&gt; system-view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7530E2">
        <w:t xml:space="preserve">] 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C4078B" w:rsidRPr="007530E2" w:rsidRDefault="00C4078B" w:rsidP="00B51350">
      <w:pPr>
        <w:pStyle w:val="TerminalDisplayIndent1"/>
      </w:pPr>
      <w:r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7530E2">
        <w:t>-LoopBack</w:t>
      </w:r>
      <w:r w:rsidRPr="007530E2">
        <w:rPr>
          <w:rFonts w:hint="eastAsia"/>
        </w:rPr>
        <w:t>0</w:t>
      </w:r>
      <w:r w:rsidRPr="007530E2">
        <w:t xml:space="preserve">] ip address 2.2.2.9 </w:t>
      </w:r>
      <w:r w:rsidRPr="007530E2">
        <w:rPr>
          <w:rFonts w:hint="eastAsia"/>
        </w:rPr>
        <w:t>32</w:t>
      </w:r>
    </w:p>
    <w:p w:rsidR="00C4078B" w:rsidRPr="00A25384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7530E2">
        <w:t>-LoopBack</w:t>
      </w:r>
      <w:r w:rsidRPr="007530E2">
        <w:rPr>
          <w:rFonts w:hint="eastAsia"/>
        </w:rPr>
        <w:t>0</w:t>
      </w:r>
      <w:r w:rsidRPr="007530E2">
        <w:t xml:space="preserve">] </w:t>
      </w:r>
      <w:r w:rsidRPr="00A25384">
        <w:rPr>
          <w:rFonts w:hint="eastAsia"/>
        </w:rPr>
        <w:t>quit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7530E2">
        <w:t xml:space="preserve">] interface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7530E2">
        <w:t>-</w:t>
      </w:r>
      <w:r w:rsidR="00064113">
        <w:t>GigabitEthernet</w:t>
      </w:r>
      <w:r w:rsidR="00224215">
        <w:t>3/1</w:t>
      </w:r>
      <w:r w:rsidR="00064113">
        <w:t>/4</w:t>
      </w:r>
      <w:r w:rsidRPr="007530E2">
        <w:t>] ip address 172.1.1.2 24</w:t>
      </w:r>
    </w:p>
    <w:p w:rsidR="00C4078B" w:rsidRPr="00616359" w:rsidRDefault="00C4078B" w:rsidP="00B51350">
      <w:pPr>
        <w:pStyle w:val="TerminalDisplayIndent1"/>
      </w:pPr>
      <w:r w:rsidRPr="00616359">
        <w:t>[</w:t>
      </w:r>
      <w:r w:rsidRPr="00616359">
        <w:rPr>
          <w:rFonts w:hint="eastAsia"/>
        </w:rPr>
        <w:t>Hub-PE</w:t>
      </w:r>
      <w:r w:rsidRPr="00616359">
        <w:t>-</w:t>
      </w:r>
      <w:r w:rsidR="00064113">
        <w:t>GigabitEthernet</w:t>
      </w:r>
      <w:r w:rsidR="00224215">
        <w:t>3/1</w:t>
      </w:r>
      <w:r w:rsidR="00064113">
        <w:t>/4</w:t>
      </w:r>
      <w:r w:rsidRPr="00616359">
        <w:t xml:space="preserve">] </w:t>
      </w:r>
      <w:r w:rsidRPr="00B421C2">
        <w:rPr>
          <w:rFonts w:hint="eastAsia"/>
        </w:rPr>
        <w:t>quit</w:t>
      </w:r>
    </w:p>
    <w:p w:rsidR="00C4078B" w:rsidRPr="00616359" w:rsidRDefault="00C4078B" w:rsidP="00B51350">
      <w:pPr>
        <w:pStyle w:val="TerminalDisplayIndent1"/>
      </w:pPr>
      <w:r w:rsidRPr="00616359">
        <w:t>[</w:t>
      </w:r>
      <w:r w:rsidRPr="00616359">
        <w:rPr>
          <w:rFonts w:hint="eastAsia"/>
        </w:rPr>
        <w:t>Hub-PE</w:t>
      </w:r>
      <w:r w:rsidRPr="00616359">
        <w:t xml:space="preserve">] interface </w:t>
      </w:r>
      <w:r w:rsidR="00064113">
        <w:t xml:space="preserve">gigabitethernet </w:t>
      </w:r>
      <w:r w:rsidR="00224215">
        <w:t>3/1</w:t>
      </w:r>
      <w:r w:rsidR="00064113">
        <w:t>/5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7530E2">
        <w:t>-</w:t>
      </w:r>
      <w:r w:rsidR="00064113">
        <w:t>GigabitEthernet</w:t>
      </w:r>
      <w:r w:rsidR="00224215">
        <w:t>3/1</w:t>
      </w:r>
      <w:r w:rsidR="00064113">
        <w:t>/5</w:t>
      </w:r>
      <w:r w:rsidRPr="007530E2">
        <w:t>] ip address 172.2.1.</w:t>
      </w:r>
      <w:r>
        <w:rPr>
          <w:rFonts w:hint="eastAsia"/>
        </w:rPr>
        <w:t>2</w:t>
      </w:r>
      <w:r w:rsidRPr="007530E2">
        <w:t xml:space="preserve"> 24</w:t>
      </w:r>
    </w:p>
    <w:p w:rsidR="00C4078B" w:rsidRPr="00B421C2" w:rsidRDefault="00C4078B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Hub-PE</w:t>
      </w:r>
      <w:r w:rsidRPr="00B421C2">
        <w:t>-</w:t>
      </w:r>
      <w:r w:rsidR="00064113">
        <w:t>GigabitEthernet</w:t>
      </w:r>
      <w:r w:rsidR="00224215">
        <w:t>3/1</w:t>
      </w:r>
      <w:r w:rsidR="00064113">
        <w:t>/5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C4078B" w:rsidRPr="00A25384" w:rsidRDefault="00C4078B" w:rsidP="00B51350">
      <w:pPr>
        <w:pStyle w:val="TerminalDisplayIndent1"/>
      </w:pPr>
      <w:r w:rsidRPr="00A25384">
        <w:t>[</w:t>
      </w:r>
      <w:r w:rsidRPr="00A25384">
        <w:rPr>
          <w:rFonts w:hint="eastAsia"/>
        </w:rPr>
        <w:t>Hub-PE</w:t>
      </w:r>
      <w:r w:rsidRPr="00A25384">
        <w:t>] ospf</w:t>
      </w:r>
    </w:p>
    <w:p w:rsidR="00C4078B" w:rsidRPr="00A25384" w:rsidRDefault="00C4078B" w:rsidP="00B51350">
      <w:pPr>
        <w:pStyle w:val="TerminalDisplayIndent1"/>
      </w:pPr>
      <w:r w:rsidRPr="007530E2">
        <w:rPr>
          <w:rFonts w:hint="eastAsia"/>
        </w:rPr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7530E2">
        <w:rPr>
          <w:rFonts w:hint="eastAsia"/>
        </w:rPr>
        <w:t xml:space="preserve">-ospf-1] </w:t>
      </w:r>
      <w:r w:rsidRPr="00A25384">
        <w:rPr>
          <w:rFonts w:hint="eastAsia"/>
        </w:rPr>
        <w:t>area 0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7530E2">
        <w:t>-ospf</w:t>
      </w:r>
      <w:r w:rsidRPr="007530E2">
        <w:rPr>
          <w:rFonts w:hint="eastAsia"/>
        </w:rPr>
        <w:t>-1</w:t>
      </w:r>
      <w:r w:rsidRPr="007530E2">
        <w:t>-area-0.0.0.0] network 172.1.1.0 0.</w:t>
      </w:r>
      <w:r w:rsidRPr="007530E2">
        <w:rPr>
          <w:rFonts w:hint="eastAsia"/>
        </w:rPr>
        <w:t>0</w:t>
      </w:r>
      <w:r w:rsidRPr="007530E2">
        <w:t>.</w:t>
      </w:r>
      <w:r w:rsidRPr="007530E2">
        <w:rPr>
          <w:rFonts w:hint="eastAsia"/>
        </w:rPr>
        <w:t>0</w:t>
      </w:r>
      <w:r w:rsidRPr="007530E2">
        <w:t>.255</w:t>
      </w:r>
    </w:p>
    <w:p w:rsidR="00C4078B" w:rsidRPr="007530E2" w:rsidRDefault="00C4078B" w:rsidP="00B51350">
      <w:pPr>
        <w:pStyle w:val="TerminalDisplayIndent1"/>
      </w:pPr>
      <w:r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7530E2">
        <w:t>-ospf</w:t>
      </w:r>
      <w:r w:rsidRPr="007530E2">
        <w:rPr>
          <w:rFonts w:hint="eastAsia"/>
        </w:rPr>
        <w:t>-1</w:t>
      </w:r>
      <w:r w:rsidRPr="007530E2">
        <w:t>-area-0.0.0.0] network 172.2.1.0 0.</w:t>
      </w:r>
      <w:r w:rsidRPr="007530E2">
        <w:rPr>
          <w:rFonts w:hint="eastAsia"/>
        </w:rPr>
        <w:t>0</w:t>
      </w:r>
      <w:r w:rsidRPr="007530E2">
        <w:t>.</w:t>
      </w:r>
      <w:r w:rsidRPr="007530E2">
        <w:rPr>
          <w:rFonts w:hint="eastAsia"/>
        </w:rPr>
        <w:t>0</w:t>
      </w:r>
      <w:r w:rsidRPr="007530E2">
        <w:t>.255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7530E2">
        <w:t>-ospf</w:t>
      </w:r>
      <w:r w:rsidRPr="007530E2">
        <w:rPr>
          <w:rFonts w:hint="eastAsia"/>
        </w:rPr>
        <w:t>-1</w:t>
      </w:r>
      <w:r w:rsidRPr="007530E2">
        <w:t>-area-0.0.0.0] network 2.2.2.9 0.0.0.0</w:t>
      </w:r>
    </w:p>
    <w:p w:rsidR="00C4078B" w:rsidRPr="00A25384" w:rsidRDefault="00C4078B" w:rsidP="00B51350">
      <w:pPr>
        <w:pStyle w:val="TerminalDisplayIndent1"/>
      </w:pPr>
      <w:r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7530E2">
        <w:t>-ospf</w:t>
      </w:r>
      <w:r w:rsidRPr="007530E2">
        <w:rPr>
          <w:rFonts w:hint="eastAsia"/>
        </w:rPr>
        <w:t>-1</w:t>
      </w:r>
      <w:r w:rsidRPr="007530E2">
        <w:t xml:space="preserve">-area-0.0.0.0] </w:t>
      </w:r>
      <w:r w:rsidRPr="00A25384">
        <w:rPr>
          <w:rFonts w:hint="eastAsia"/>
        </w:rPr>
        <w:t>quit</w:t>
      </w:r>
    </w:p>
    <w:p w:rsidR="00C4078B" w:rsidRPr="007530E2" w:rsidRDefault="00C4078B" w:rsidP="00B51350">
      <w:pPr>
        <w:pStyle w:val="TerminalDisplayIndent1"/>
      </w:pPr>
      <w:r w:rsidRPr="007530E2">
        <w:rPr>
          <w:rFonts w:hint="eastAsia"/>
        </w:rPr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7530E2">
        <w:rPr>
          <w:rFonts w:hint="eastAsia"/>
        </w:rPr>
        <w:t xml:space="preserve">-ospf-1] </w:t>
      </w:r>
      <w:r w:rsidRPr="00A25384">
        <w:rPr>
          <w:rFonts w:hint="eastAsia"/>
        </w:rPr>
        <w:t>quit</w:t>
      </w:r>
    </w:p>
    <w:p w:rsidR="00C4078B" w:rsidRDefault="00C4078B" w:rsidP="00B51350">
      <w:pPr>
        <w:pStyle w:val="ItemIndent1"/>
      </w:pPr>
      <w:r w:rsidRPr="007530E2">
        <w:rPr>
          <w:rFonts w:hint="eastAsia"/>
        </w:rPr>
        <w:t>配置完成后，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、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Hub-PE</w:t>
      </w:r>
      <w:r w:rsidRPr="007530E2">
        <w:rPr>
          <w:rFonts w:hint="eastAsia"/>
        </w:rPr>
        <w:t>之间应能建立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邻居，执行</w:t>
      </w:r>
      <w:r w:rsidRPr="00DA2C2B">
        <w:rPr>
          <w:rStyle w:val="commandkeywords"/>
        </w:rPr>
        <w:t>display ospf peer</w:t>
      </w:r>
      <w:r w:rsidRPr="007530E2">
        <w:rPr>
          <w:rFonts w:hint="eastAsia"/>
        </w:rPr>
        <w:t>命令可以看到邻居达到</w:t>
      </w:r>
      <w:r>
        <w:rPr>
          <w:rFonts w:hint="eastAsia"/>
        </w:rPr>
        <w:t>Full</w:t>
      </w:r>
      <w:r w:rsidRPr="007530E2">
        <w:rPr>
          <w:rFonts w:hint="eastAsia"/>
        </w:rPr>
        <w:t>状态。执行</w:t>
      </w:r>
      <w:r w:rsidRPr="00DA2C2B">
        <w:rPr>
          <w:rStyle w:val="commandkeywords"/>
        </w:rPr>
        <w:t>display ip routing-table</w:t>
      </w:r>
      <w:r w:rsidRPr="007530E2">
        <w:rPr>
          <w:rFonts w:hint="eastAsia"/>
        </w:rPr>
        <w:t>命令可以看到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之间学习到对方的</w:t>
      </w:r>
      <w:r w:rsidRPr="007530E2">
        <w:rPr>
          <w:rFonts w:hint="eastAsia"/>
        </w:rPr>
        <w:t>Loopback</w:t>
      </w:r>
      <w:r w:rsidRPr="007530E2">
        <w:rPr>
          <w:rFonts w:hint="eastAsia"/>
        </w:rPr>
        <w:t>路由。</w:t>
      </w:r>
    </w:p>
    <w:p w:rsidR="00C4078B" w:rsidRPr="007530E2" w:rsidRDefault="00C4078B" w:rsidP="00DD64CA">
      <w:pPr>
        <w:pStyle w:val="ItemStep"/>
      </w:pPr>
      <w:r w:rsidRPr="007530E2">
        <w:rPr>
          <w:rFonts w:hint="eastAsia"/>
        </w:rPr>
        <w:t>在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骨干网上配置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基本能力和</w:t>
      </w:r>
      <w:r w:rsidRPr="007530E2">
        <w:rPr>
          <w:rFonts w:hint="eastAsia"/>
        </w:rPr>
        <w:t>MPLS LDP</w:t>
      </w:r>
      <w:r w:rsidRPr="007530E2">
        <w:rPr>
          <w:rFonts w:hint="eastAsia"/>
        </w:rPr>
        <w:t>，建立</w:t>
      </w:r>
      <w:r w:rsidRPr="007530E2">
        <w:rPr>
          <w:rFonts w:hint="eastAsia"/>
        </w:rPr>
        <w:t>LDP LSP</w:t>
      </w:r>
    </w:p>
    <w:p w:rsidR="00C4078B" w:rsidRPr="007530E2" w:rsidRDefault="00C4078B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。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 xml:space="preserve">PE1] mpls lsr-id </w:t>
      </w:r>
      <w:r w:rsidRPr="007530E2">
        <w:rPr>
          <w:rFonts w:hint="eastAsia"/>
        </w:rPr>
        <w:t>1</w:t>
      </w:r>
      <w:r w:rsidRPr="007530E2">
        <w:t>.</w:t>
      </w:r>
      <w:r w:rsidRPr="007530E2">
        <w:rPr>
          <w:rFonts w:hint="eastAsia"/>
        </w:rPr>
        <w:t>1</w:t>
      </w:r>
      <w:r w:rsidRPr="007530E2">
        <w:t>.1.</w:t>
      </w:r>
      <w:r w:rsidRPr="007530E2">
        <w:rPr>
          <w:rFonts w:hint="eastAsia"/>
        </w:rPr>
        <w:t>9</w:t>
      </w:r>
    </w:p>
    <w:p w:rsidR="00C4078B" w:rsidRPr="009F3FF1" w:rsidRDefault="00C4078B" w:rsidP="00B51350">
      <w:pPr>
        <w:pStyle w:val="TerminalDisplayIndent1"/>
      </w:pPr>
      <w:r w:rsidRPr="009F3FF1">
        <w:t>[</w:t>
      </w:r>
      <w:r>
        <w:rPr>
          <w:rFonts w:hint="eastAsia"/>
        </w:rPr>
        <w:t>Spoke-</w:t>
      </w:r>
      <w:r w:rsidRPr="009F3FF1">
        <w:t>PE1] mpls ldp</w:t>
      </w:r>
    </w:p>
    <w:p w:rsidR="00C4078B" w:rsidRPr="00A25384" w:rsidRDefault="00C4078B" w:rsidP="00B51350">
      <w:pPr>
        <w:pStyle w:val="TerminalDisplayIndent1"/>
      </w:pPr>
      <w:r w:rsidRPr="009F3FF1">
        <w:t>[</w:t>
      </w:r>
      <w:r>
        <w:rPr>
          <w:rFonts w:hint="eastAsia"/>
        </w:rPr>
        <w:t>Spoke-</w:t>
      </w:r>
      <w:r w:rsidRPr="009F3FF1">
        <w:t xml:space="preserve">PE1-ldp] </w:t>
      </w:r>
      <w:r w:rsidRPr="00A25384">
        <w:t>quit</w:t>
      </w:r>
    </w:p>
    <w:p w:rsidR="00C4078B" w:rsidRPr="009F3FF1" w:rsidRDefault="00C4078B" w:rsidP="00B51350">
      <w:pPr>
        <w:pStyle w:val="TerminalDisplayIndent1"/>
      </w:pPr>
      <w:r w:rsidRPr="009F3FF1">
        <w:t>[</w:t>
      </w:r>
      <w:r>
        <w:rPr>
          <w:rFonts w:hint="eastAsia"/>
        </w:rPr>
        <w:t>Spoke-</w:t>
      </w:r>
      <w:r w:rsidRPr="009F3FF1">
        <w:t xml:space="preserve">PE1] </w:t>
      </w:r>
      <w:r w:rsidRPr="007530E2">
        <w:t xml:space="preserve">interface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C4078B" w:rsidRPr="009F3FF1" w:rsidRDefault="00C4078B" w:rsidP="00B51350">
      <w:pPr>
        <w:pStyle w:val="TerminalDisplayIndent1"/>
      </w:pPr>
      <w:r w:rsidRPr="009F3FF1">
        <w:t>[</w:t>
      </w:r>
      <w:r>
        <w:rPr>
          <w:rFonts w:hint="eastAsia"/>
        </w:rPr>
        <w:t>Spoke-</w:t>
      </w:r>
      <w:r w:rsidRPr="009F3FF1">
        <w:t>PE1-</w:t>
      </w:r>
      <w:r w:rsidR="00064113">
        <w:t>GigabitEthernet</w:t>
      </w:r>
      <w:r w:rsidR="00224215">
        <w:t>3/1</w:t>
      </w:r>
      <w:r w:rsidR="00064113">
        <w:t>/4</w:t>
      </w:r>
      <w:r w:rsidRPr="009F3FF1">
        <w:t xml:space="preserve">] </w:t>
      </w:r>
      <w:r w:rsidRPr="00A25384">
        <w:t>mpls</w:t>
      </w:r>
      <w:r w:rsidRPr="00A25384">
        <w:rPr>
          <w:rFonts w:hint="eastAsia"/>
        </w:rPr>
        <w:t xml:space="preserve"> enable</w:t>
      </w:r>
    </w:p>
    <w:p w:rsidR="00C4078B" w:rsidRPr="00A25384" w:rsidRDefault="00C4078B" w:rsidP="00B51350">
      <w:pPr>
        <w:pStyle w:val="TerminalDisplayIndent1"/>
      </w:pPr>
      <w:r w:rsidRPr="009F3FF1">
        <w:t>[</w:t>
      </w:r>
      <w:r>
        <w:rPr>
          <w:rFonts w:hint="eastAsia"/>
        </w:rPr>
        <w:t>Spoke-</w:t>
      </w:r>
      <w:r w:rsidRPr="009F3FF1">
        <w:t>PE1-</w:t>
      </w:r>
      <w:r w:rsidR="00064113">
        <w:t>GigabitEthernet</w:t>
      </w:r>
      <w:r w:rsidR="00224215">
        <w:t>3/1</w:t>
      </w:r>
      <w:r w:rsidR="00064113">
        <w:t>/4</w:t>
      </w:r>
      <w:r w:rsidRPr="009F3FF1">
        <w:t xml:space="preserve">] </w:t>
      </w:r>
      <w:r w:rsidRPr="00A25384">
        <w:t>mpls ldp</w:t>
      </w:r>
      <w:r w:rsidRPr="00A25384">
        <w:rPr>
          <w:rFonts w:hint="eastAsia"/>
        </w:rPr>
        <w:t xml:space="preserve"> enable</w:t>
      </w:r>
    </w:p>
    <w:p w:rsidR="00C4078B" w:rsidRPr="00A25384" w:rsidRDefault="00C4078B" w:rsidP="00B51350">
      <w:pPr>
        <w:pStyle w:val="TerminalDisplayIndent1"/>
      </w:pPr>
      <w:r w:rsidRPr="009F3FF1">
        <w:t>[</w:t>
      </w:r>
      <w:r>
        <w:rPr>
          <w:rFonts w:hint="eastAsia"/>
        </w:rPr>
        <w:t>Spoke-</w:t>
      </w:r>
      <w:r w:rsidRPr="009F3FF1">
        <w:t>PE1-</w:t>
      </w:r>
      <w:r w:rsidR="00064113">
        <w:t>GigabitEthernet</w:t>
      </w:r>
      <w:r w:rsidR="00224215">
        <w:t>3/1</w:t>
      </w:r>
      <w:r w:rsidR="00064113">
        <w:t>/4</w:t>
      </w:r>
      <w:r w:rsidRPr="009F3FF1">
        <w:t xml:space="preserve">] </w:t>
      </w:r>
      <w:r w:rsidRPr="00A25384">
        <w:rPr>
          <w:rFonts w:hint="eastAsia"/>
        </w:rPr>
        <w:t>quit</w:t>
      </w:r>
    </w:p>
    <w:p w:rsidR="00C4078B" w:rsidRPr="00FC07DA" w:rsidRDefault="00C4078B" w:rsidP="00B51350">
      <w:pPr>
        <w:pStyle w:val="ItemIndent1"/>
      </w:pPr>
      <w:r w:rsidRPr="00FC07DA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FC07DA">
        <w:rPr>
          <w:rFonts w:hint="eastAsia"/>
        </w:rPr>
        <w:t>Spoke-PE 2</w:t>
      </w:r>
      <w:r w:rsidRPr="007530E2">
        <w:rPr>
          <w:rFonts w:hint="eastAsia"/>
        </w:rPr>
        <w:t>。</w:t>
      </w:r>
    </w:p>
    <w:p w:rsidR="00C4078B" w:rsidRPr="00FC07DA" w:rsidRDefault="00C4078B" w:rsidP="00B51350">
      <w:pPr>
        <w:pStyle w:val="TerminalDisplayIndent1"/>
      </w:pPr>
      <w:r w:rsidRPr="00FC07DA">
        <w:t>[</w:t>
      </w:r>
      <w:r w:rsidRPr="00FC07DA">
        <w:rPr>
          <w:rFonts w:hint="eastAsia"/>
        </w:rPr>
        <w:t>Spoke-</w:t>
      </w:r>
      <w:r w:rsidRPr="00FC07DA">
        <w:t>PE</w:t>
      </w:r>
      <w:r w:rsidRPr="00FC07DA">
        <w:rPr>
          <w:rFonts w:hint="eastAsia"/>
        </w:rPr>
        <w:t>2</w:t>
      </w:r>
      <w:r w:rsidRPr="00FC07DA">
        <w:t>] mpls lsr-id 3.3.3.</w:t>
      </w:r>
      <w:r w:rsidRPr="00FC07DA">
        <w:rPr>
          <w:rFonts w:hint="eastAsia"/>
        </w:rPr>
        <w:t>9</w:t>
      </w:r>
    </w:p>
    <w:p w:rsidR="00C4078B" w:rsidRPr="005A0F3F" w:rsidRDefault="00C4078B" w:rsidP="00B51350">
      <w:pPr>
        <w:pStyle w:val="TerminalDisplayIndent1"/>
      </w:pPr>
      <w:r w:rsidRPr="005A0F3F">
        <w:t>[</w:t>
      </w:r>
      <w:r w:rsidRPr="005A0F3F">
        <w:rPr>
          <w:rFonts w:hint="eastAsia"/>
        </w:rPr>
        <w:t>Spoke-</w:t>
      </w:r>
      <w:r w:rsidRPr="005A0F3F">
        <w:t>PE</w:t>
      </w:r>
      <w:r w:rsidRPr="005A0F3F">
        <w:rPr>
          <w:rFonts w:hint="eastAsia"/>
        </w:rPr>
        <w:t>2</w:t>
      </w:r>
      <w:r w:rsidRPr="005A0F3F">
        <w:t>] mpls ldp</w:t>
      </w:r>
    </w:p>
    <w:p w:rsidR="00C4078B" w:rsidRPr="00A25384" w:rsidRDefault="00C4078B" w:rsidP="00B51350">
      <w:pPr>
        <w:pStyle w:val="TerminalDisplayIndent1"/>
      </w:pPr>
      <w:r w:rsidRPr="005A0F3F">
        <w:t>[</w:t>
      </w:r>
      <w:r w:rsidRPr="005A0F3F">
        <w:rPr>
          <w:rFonts w:hint="eastAsia"/>
        </w:rPr>
        <w:t>Spoke-</w:t>
      </w:r>
      <w:r w:rsidRPr="005A0F3F">
        <w:t>PE</w:t>
      </w:r>
      <w:r w:rsidRPr="005A0F3F">
        <w:rPr>
          <w:rFonts w:hint="eastAsia"/>
        </w:rPr>
        <w:t>2</w:t>
      </w:r>
      <w:r w:rsidRPr="005A0F3F">
        <w:t xml:space="preserve">-ldp] </w:t>
      </w:r>
      <w:r w:rsidRPr="00A25384">
        <w:t>quit</w:t>
      </w:r>
    </w:p>
    <w:p w:rsidR="00C4078B" w:rsidRPr="005A0F3F" w:rsidRDefault="00C4078B" w:rsidP="00B51350">
      <w:pPr>
        <w:pStyle w:val="TerminalDisplayIndent1"/>
      </w:pPr>
      <w:r w:rsidRPr="005A0F3F">
        <w:t>[</w:t>
      </w:r>
      <w:r w:rsidRPr="005A0F3F">
        <w:rPr>
          <w:rFonts w:hint="eastAsia"/>
        </w:rPr>
        <w:t>Spoke-</w:t>
      </w:r>
      <w:r w:rsidRPr="005A0F3F">
        <w:t>PE</w:t>
      </w:r>
      <w:r w:rsidRPr="005A0F3F">
        <w:rPr>
          <w:rFonts w:hint="eastAsia"/>
        </w:rPr>
        <w:t>2</w:t>
      </w:r>
      <w:r w:rsidRPr="005A0F3F">
        <w:t xml:space="preserve">] </w:t>
      </w:r>
      <w:r w:rsidRPr="007530E2">
        <w:t xml:space="preserve">interface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C4078B" w:rsidRPr="005A0F3F" w:rsidRDefault="00C4078B" w:rsidP="00B51350">
      <w:pPr>
        <w:pStyle w:val="TerminalDisplayIndent1"/>
      </w:pPr>
      <w:r w:rsidRPr="005A0F3F">
        <w:t>[</w:t>
      </w:r>
      <w:r w:rsidRPr="005A0F3F">
        <w:rPr>
          <w:rFonts w:hint="eastAsia"/>
        </w:rPr>
        <w:t>Spoke-</w:t>
      </w:r>
      <w:r w:rsidRPr="005A0F3F">
        <w:t>PE</w:t>
      </w:r>
      <w:r w:rsidRPr="005A0F3F">
        <w:rPr>
          <w:rFonts w:hint="eastAsia"/>
        </w:rPr>
        <w:t>2</w:t>
      </w:r>
      <w:r w:rsidRPr="005A0F3F">
        <w:t>-</w:t>
      </w:r>
      <w:r w:rsidR="00064113">
        <w:t>GigabitEthernet</w:t>
      </w:r>
      <w:r w:rsidR="00224215">
        <w:t>3/1</w:t>
      </w:r>
      <w:r w:rsidR="00064113">
        <w:t>/4</w:t>
      </w:r>
      <w:r w:rsidRPr="005A0F3F">
        <w:t xml:space="preserve">] </w:t>
      </w:r>
      <w:r w:rsidRPr="00A25384">
        <w:t>mpls</w:t>
      </w:r>
      <w:r w:rsidRPr="00A25384">
        <w:rPr>
          <w:rFonts w:hint="eastAsia"/>
        </w:rPr>
        <w:t xml:space="preserve"> enable</w:t>
      </w:r>
    </w:p>
    <w:p w:rsidR="00C4078B" w:rsidRPr="00A25384" w:rsidRDefault="00C4078B" w:rsidP="00B51350">
      <w:pPr>
        <w:pStyle w:val="TerminalDisplayIndent1"/>
      </w:pPr>
      <w:r w:rsidRPr="005A0F3F">
        <w:lastRenderedPageBreak/>
        <w:t>[</w:t>
      </w:r>
      <w:r w:rsidRPr="005A0F3F">
        <w:rPr>
          <w:rFonts w:hint="eastAsia"/>
        </w:rPr>
        <w:t>Spoke-</w:t>
      </w:r>
      <w:r w:rsidRPr="005A0F3F">
        <w:t>PE</w:t>
      </w:r>
      <w:r w:rsidRPr="005A0F3F">
        <w:rPr>
          <w:rFonts w:hint="eastAsia"/>
        </w:rPr>
        <w:t>2</w:t>
      </w:r>
      <w:r w:rsidRPr="005A0F3F">
        <w:t>-</w:t>
      </w:r>
      <w:r w:rsidR="00064113">
        <w:t>GigabitEthernet</w:t>
      </w:r>
      <w:r w:rsidR="00224215">
        <w:t>3/1</w:t>
      </w:r>
      <w:r w:rsidR="00064113">
        <w:t>/4</w:t>
      </w:r>
      <w:r w:rsidRPr="005A0F3F">
        <w:t>]</w:t>
      </w:r>
      <w:r w:rsidRPr="00AE081E">
        <w:t xml:space="preserve"> </w:t>
      </w:r>
      <w:r w:rsidRPr="00A25384">
        <w:t>mpls ldp</w:t>
      </w:r>
      <w:r w:rsidRPr="00A25384">
        <w:rPr>
          <w:rFonts w:hint="eastAsia"/>
        </w:rPr>
        <w:t xml:space="preserve"> enable</w:t>
      </w:r>
    </w:p>
    <w:p w:rsidR="00C4078B" w:rsidRPr="009F3FF1" w:rsidRDefault="00C4078B" w:rsidP="00B51350">
      <w:pPr>
        <w:pStyle w:val="TerminalDisplayIndent1"/>
      </w:pPr>
      <w:r w:rsidRPr="005A0F3F">
        <w:t>[</w:t>
      </w:r>
      <w:r w:rsidRPr="005A0F3F">
        <w:rPr>
          <w:rFonts w:hint="eastAsia"/>
        </w:rPr>
        <w:t>Spoke-</w:t>
      </w:r>
      <w:r w:rsidRPr="005A0F3F">
        <w:t>PE</w:t>
      </w:r>
      <w:r w:rsidRPr="005A0F3F">
        <w:rPr>
          <w:rFonts w:hint="eastAsia"/>
        </w:rPr>
        <w:t>2</w:t>
      </w:r>
      <w:r w:rsidRPr="005A0F3F">
        <w:t>-</w:t>
      </w:r>
      <w:r w:rsidR="00064113">
        <w:t>GigabitEthernet</w:t>
      </w:r>
      <w:r w:rsidR="00224215">
        <w:t>3/1</w:t>
      </w:r>
      <w:r w:rsidR="00064113">
        <w:t>/4</w:t>
      </w:r>
      <w:r w:rsidRPr="005A0F3F">
        <w:t>]</w:t>
      </w:r>
      <w:r w:rsidRPr="00AE081E">
        <w:t xml:space="preserve"> </w:t>
      </w:r>
      <w:r w:rsidRPr="00A25384">
        <w:rPr>
          <w:rFonts w:hint="eastAsia"/>
        </w:rPr>
        <w:t>quit</w:t>
      </w:r>
    </w:p>
    <w:p w:rsidR="00C4078B" w:rsidRPr="009F3FF1" w:rsidRDefault="00C4078B" w:rsidP="00B51350">
      <w:pPr>
        <w:pStyle w:val="ItemIndent1"/>
      </w:pPr>
      <w:r w:rsidRPr="009F3FF1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Hub-</w:t>
      </w:r>
      <w:r w:rsidRPr="009F3FF1">
        <w:rPr>
          <w:rFonts w:hint="eastAsia"/>
        </w:rPr>
        <w:t>PE</w:t>
      </w:r>
      <w:r w:rsidRPr="007530E2">
        <w:rPr>
          <w:rFonts w:hint="eastAsia"/>
        </w:rPr>
        <w:t>。</w:t>
      </w:r>
    </w:p>
    <w:p w:rsidR="00C4078B" w:rsidRPr="009F3FF1" w:rsidRDefault="00C4078B" w:rsidP="00B51350">
      <w:pPr>
        <w:pStyle w:val="TerminalDisplayIndent1"/>
      </w:pPr>
      <w:r w:rsidRPr="009F3FF1"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9F3FF1">
        <w:t>] mpls lsr-id 2.2.2.</w:t>
      </w:r>
      <w:r w:rsidRPr="009F3FF1">
        <w:rPr>
          <w:rFonts w:hint="eastAsia"/>
        </w:rPr>
        <w:t>9</w:t>
      </w:r>
    </w:p>
    <w:p w:rsidR="00C4078B" w:rsidRPr="009F3FF1" w:rsidRDefault="00C4078B" w:rsidP="00B51350">
      <w:pPr>
        <w:pStyle w:val="TerminalDisplayIndent1"/>
      </w:pPr>
      <w:r w:rsidRPr="009F3FF1">
        <w:t>[</w:t>
      </w:r>
      <w:r>
        <w:rPr>
          <w:rFonts w:hint="eastAsia"/>
        </w:rPr>
        <w:t>Hub-</w:t>
      </w:r>
      <w:r w:rsidRPr="0027415D">
        <w:rPr>
          <w:rFonts w:hint="eastAsia"/>
        </w:rPr>
        <w:t>P</w:t>
      </w:r>
      <w:r>
        <w:rPr>
          <w:rFonts w:hint="eastAsia"/>
        </w:rPr>
        <w:t>E</w:t>
      </w:r>
      <w:r w:rsidRPr="009F3FF1">
        <w:t>] mpls ldp</w:t>
      </w:r>
    </w:p>
    <w:p w:rsidR="00C4078B" w:rsidRPr="00A25384" w:rsidRDefault="00C4078B" w:rsidP="00B51350">
      <w:pPr>
        <w:pStyle w:val="TerminalDisplayIndent1"/>
      </w:pPr>
      <w:r w:rsidRPr="00AE081E">
        <w:t>[</w:t>
      </w:r>
      <w:r w:rsidRPr="00AE081E">
        <w:rPr>
          <w:rFonts w:hint="eastAsia"/>
        </w:rPr>
        <w:t>Hub-PE</w:t>
      </w:r>
      <w:r w:rsidRPr="00AE081E">
        <w:t xml:space="preserve">-ldp] </w:t>
      </w:r>
      <w:r w:rsidRPr="00A25384">
        <w:t>quit</w:t>
      </w:r>
    </w:p>
    <w:p w:rsidR="00C4078B" w:rsidRPr="00861AE9" w:rsidRDefault="00C4078B" w:rsidP="00B51350">
      <w:pPr>
        <w:pStyle w:val="TerminalDisplayIndent1"/>
      </w:pPr>
      <w:r w:rsidRPr="00861AE9">
        <w:t>[</w:t>
      </w:r>
      <w:r w:rsidRPr="00861AE9">
        <w:rPr>
          <w:rFonts w:hint="eastAsia"/>
        </w:rPr>
        <w:t>Hub-PE</w:t>
      </w:r>
      <w:r w:rsidRPr="00861AE9">
        <w:t xml:space="preserve">] </w:t>
      </w:r>
      <w:r w:rsidRPr="007530E2">
        <w:t xml:space="preserve">interface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C4078B" w:rsidRPr="00861AE9" w:rsidRDefault="00C4078B" w:rsidP="00B51350">
      <w:pPr>
        <w:pStyle w:val="TerminalDisplayIndent1"/>
      </w:pPr>
      <w:r w:rsidRPr="00861AE9">
        <w:t>[</w:t>
      </w:r>
      <w:r w:rsidRPr="00861AE9">
        <w:rPr>
          <w:rFonts w:hint="eastAsia"/>
        </w:rPr>
        <w:t>Hub-PE</w:t>
      </w:r>
      <w:r w:rsidRPr="00861AE9">
        <w:t>-</w:t>
      </w:r>
      <w:r w:rsidR="00064113">
        <w:t>GigabitEthernet</w:t>
      </w:r>
      <w:r w:rsidR="00224215">
        <w:t>3/1</w:t>
      </w:r>
      <w:r w:rsidR="00064113">
        <w:t>/4</w:t>
      </w:r>
      <w:r w:rsidRPr="00861AE9">
        <w:t xml:space="preserve">] </w:t>
      </w:r>
      <w:r w:rsidRPr="00A25384">
        <w:t>mpls</w:t>
      </w:r>
      <w:r w:rsidRPr="00A25384">
        <w:rPr>
          <w:rFonts w:hint="eastAsia"/>
        </w:rPr>
        <w:t xml:space="preserve"> enable</w:t>
      </w:r>
    </w:p>
    <w:p w:rsidR="00C4078B" w:rsidRPr="00A25384" w:rsidRDefault="00C4078B" w:rsidP="00B51350">
      <w:pPr>
        <w:pStyle w:val="TerminalDisplayIndent1"/>
      </w:pPr>
      <w:r w:rsidRPr="00861AE9">
        <w:t>[</w:t>
      </w:r>
      <w:r w:rsidRPr="00861AE9">
        <w:rPr>
          <w:rFonts w:hint="eastAsia"/>
        </w:rPr>
        <w:t>Hub-PE</w:t>
      </w:r>
      <w:r w:rsidRPr="00861AE9">
        <w:t>-</w:t>
      </w:r>
      <w:r w:rsidR="00064113">
        <w:t>GigabitEthernet</w:t>
      </w:r>
      <w:r w:rsidR="00224215">
        <w:t>3/1</w:t>
      </w:r>
      <w:r w:rsidR="00064113">
        <w:t>/4</w:t>
      </w:r>
      <w:r w:rsidRPr="00861AE9">
        <w:t xml:space="preserve">] </w:t>
      </w:r>
      <w:r w:rsidRPr="00A25384">
        <w:t>mpls ldp</w:t>
      </w:r>
      <w:r w:rsidRPr="00A25384">
        <w:rPr>
          <w:rFonts w:hint="eastAsia"/>
        </w:rPr>
        <w:t xml:space="preserve"> enable</w:t>
      </w:r>
    </w:p>
    <w:p w:rsidR="00C4078B" w:rsidRPr="00616359" w:rsidRDefault="00C4078B" w:rsidP="00B51350">
      <w:pPr>
        <w:pStyle w:val="TerminalDisplayIndent1"/>
      </w:pPr>
      <w:r w:rsidRPr="00616359">
        <w:t>[</w:t>
      </w:r>
      <w:r w:rsidRPr="00616359">
        <w:rPr>
          <w:rFonts w:hint="eastAsia"/>
        </w:rPr>
        <w:t>Hub-PE</w:t>
      </w:r>
      <w:r w:rsidRPr="00616359">
        <w:t>-</w:t>
      </w:r>
      <w:r w:rsidR="00064113">
        <w:t>GigabitEthernet</w:t>
      </w:r>
      <w:r w:rsidR="00224215">
        <w:t>3/1</w:t>
      </w:r>
      <w:r w:rsidR="00064113">
        <w:t>/4</w:t>
      </w:r>
      <w:r w:rsidRPr="00616359">
        <w:t xml:space="preserve">] </w:t>
      </w:r>
      <w:r w:rsidRPr="00A25384">
        <w:rPr>
          <w:rFonts w:hint="eastAsia"/>
        </w:rPr>
        <w:t>quit</w:t>
      </w:r>
    </w:p>
    <w:p w:rsidR="00C4078B" w:rsidRPr="00616359" w:rsidRDefault="00C4078B" w:rsidP="00B51350">
      <w:pPr>
        <w:pStyle w:val="TerminalDisplayIndent1"/>
      </w:pPr>
      <w:r w:rsidRPr="00616359">
        <w:t>[</w:t>
      </w:r>
      <w:r w:rsidRPr="00616359">
        <w:rPr>
          <w:rFonts w:hint="eastAsia"/>
        </w:rPr>
        <w:t>Hub-PE</w:t>
      </w:r>
      <w:r w:rsidRPr="00616359">
        <w:t xml:space="preserve">] </w:t>
      </w:r>
      <w:r w:rsidRPr="007530E2">
        <w:t xml:space="preserve">interface </w:t>
      </w:r>
      <w:r w:rsidR="00064113">
        <w:t xml:space="preserve">gigabitethernet </w:t>
      </w:r>
      <w:r w:rsidR="00224215">
        <w:t>3/1</w:t>
      </w:r>
      <w:r w:rsidR="00064113">
        <w:t>/</w:t>
      </w:r>
      <w:r w:rsidR="003116F0">
        <w:rPr>
          <w:rFonts w:hint="eastAsia"/>
        </w:rPr>
        <w:t>5</w:t>
      </w:r>
    </w:p>
    <w:p w:rsidR="00C4078B" w:rsidRPr="00861AE9" w:rsidRDefault="00C4078B" w:rsidP="00B51350">
      <w:pPr>
        <w:pStyle w:val="TerminalDisplayIndent1"/>
      </w:pPr>
      <w:r w:rsidRPr="00861AE9">
        <w:t>[</w:t>
      </w:r>
      <w:r w:rsidRPr="00861AE9">
        <w:rPr>
          <w:rFonts w:hint="eastAsia"/>
        </w:rPr>
        <w:t>Hub-PE</w:t>
      </w:r>
      <w:r w:rsidRPr="00861AE9">
        <w:t>-</w:t>
      </w:r>
      <w:r w:rsidR="00064113">
        <w:t>GigabitEthernet</w:t>
      </w:r>
      <w:r w:rsidR="00224215">
        <w:t>3/1</w:t>
      </w:r>
      <w:r w:rsidR="00064113">
        <w:t>/5</w:t>
      </w:r>
      <w:r w:rsidRPr="00861AE9">
        <w:t xml:space="preserve">] </w:t>
      </w:r>
      <w:r w:rsidRPr="00A25384">
        <w:t>mpls</w:t>
      </w:r>
      <w:r w:rsidRPr="00A25384">
        <w:rPr>
          <w:rFonts w:hint="eastAsia"/>
        </w:rPr>
        <w:t xml:space="preserve"> enable</w:t>
      </w:r>
    </w:p>
    <w:p w:rsidR="00C4078B" w:rsidRPr="00A25384" w:rsidRDefault="00C4078B" w:rsidP="00B51350">
      <w:pPr>
        <w:pStyle w:val="TerminalDisplayIndent1"/>
      </w:pPr>
      <w:r w:rsidRPr="00616359">
        <w:t>[</w:t>
      </w:r>
      <w:r w:rsidRPr="00616359">
        <w:rPr>
          <w:rFonts w:hint="eastAsia"/>
        </w:rPr>
        <w:t>Hub-PE</w:t>
      </w:r>
      <w:r w:rsidRPr="00616359">
        <w:t>-</w:t>
      </w:r>
      <w:r w:rsidR="00064113">
        <w:t>GigabitEthernet</w:t>
      </w:r>
      <w:r w:rsidR="00224215">
        <w:t>3/1</w:t>
      </w:r>
      <w:r w:rsidR="00064113">
        <w:t>/5</w:t>
      </w:r>
      <w:r w:rsidRPr="00616359">
        <w:t xml:space="preserve">] </w:t>
      </w:r>
      <w:r w:rsidRPr="00A25384">
        <w:t>mpls ldp</w:t>
      </w:r>
      <w:r w:rsidRPr="00A25384">
        <w:rPr>
          <w:rFonts w:hint="eastAsia"/>
        </w:rPr>
        <w:t xml:space="preserve"> enable</w:t>
      </w:r>
    </w:p>
    <w:p w:rsidR="00C4078B" w:rsidRPr="00616359" w:rsidRDefault="00C4078B" w:rsidP="00B51350">
      <w:pPr>
        <w:pStyle w:val="TerminalDisplayIndent1"/>
      </w:pPr>
      <w:r w:rsidRPr="00616359">
        <w:t>[</w:t>
      </w:r>
      <w:r w:rsidRPr="00616359">
        <w:rPr>
          <w:rFonts w:hint="eastAsia"/>
        </w:rPr>
        <w:t>Hub-PE</w:t>
      </w:r>
      <w:r w:rsidRPr="00616359">
        <w:t>-</w:t>
      </w:r>
      <w:r w:rsidR="00064113">
        <w:t>GigabitEthernet</w:t>
      </w:r>
      <w:r w:rsidR="00224215">
        <w:t>3/1</w:t>
      </w:r>
      <w:r w:rsidR="00064113">
        <w:t>/5</w:t>
      </w:r>
      <w:r w:rsidRPr="00616359">
        <w:t xml:space="preserve">] </w:t>
      </w:r>
      <w:r w:rsidRPr="00A25384">
        <w:rPr>
          <w:rFonts w:hint="eastAsia"/>
        </w:rPr>
        <w:t>quit</w:t>
      </w:r>
    </w:p>
    <w:p w:rsidR="00C4078B" w:rsidRDefault="00C4078B" w:rsidP="00B51350">
      <w:pPr>
        <w:pStyle w:val="ItemIndent1"/>
      </w:pPr>
      <w:r w:rsidRPr="007530E2">
        <w:rPr>
          <w:rFonts w:hint="eastAsia"/>
        </w:rPr>
        <w:t>上述配置完成后</w:t>
      </w:r>
      <w:r w:rsidRPr="00A25384">
        <w:rPr>
          <w:rFonts w:hint="eastAsia"/>
        </w:rPr>
        <w:t>，</w:t>
      </w:r>
      <w:r w:rsidRPr="00A25384">
        <w:rPr>
          <w:rFonts w:hint="eastAsia"/>
        </w:rPr>
        <w:t>Spoke-PE 1</w:t>
      </w:r>
      <w:r w:rsidRPr="007530E2">
        <w:rPr>
          <w:rFonts w:hint="eastAsia"/>
        </w:rPr>
        <w:t>、</w:t>
      </w:r>
      <w:r w:rsidRPr="00A25384">
        <w:rPr>
          <w:rFonts w:hint="eastAsia"/>
        </w:rPr>
        <w:t>Spoke-PE 2</w:t>
      </w:r>
      <w:r>
        <w:rPr>
          <w:rFonts w:hint="eastAsia"/>
        </w:rPr>
        <w:t>、</w:t>
      </w:r>
      <w:r w:rsidRPr="00A25384">
        <w:rPr>
          <w:rFonts w:hint="eastAsia"/>
        </w:rPr>
        <w:t>Hub-PE</w:t>
      </w:r>
      <w:r w:rsidRPr="007530E2">
        <w:rPr>
          <w:rFonts w:hint="eastAsia"/>
        </w:rPr>
        <w:t>之间应能建立</w:t>
      </w:r>
      <w:r w:rsidRPr="00A25384">
        <w:rPr>
          <w:rFonts w:hint="eastAsia"/>
        </w:rPr>
        <w:t>LDP</w:t>
      </w:r>
      <w:r w:rsidRPr="007530E2">
        <w:rPr>
          <w:rFonts w:hint="eastAsia"/>
        </w:rPr>
        <w:t>会话</w:t>
      </w:r>
      <w:r w:rsidRPr="00A25384">
        <w:rPr>
          <w:rFonts w:hint="eastAsia"/>
        </w:rPr>
        <w:t>，执行</w:t>
      </w:r>
      <w:r w:rsidRPr="00DA2C2B">
        <w:rPr>
          <w:rStyle w:val="commandkeywords"/>
        </w:rPr>
        <w:t>display mpls ldp peer</w:t>
      </w:r>
      <w:r w:rsidRPr="00A25384">
        <w:rPr>
          <w:rFonts w:hint="eastAsia"/>
        </w:rPr>
        <w:t>命令可以看到</w:t>
      </w:r>
      <w:r w:rsidRPr="00A25384">
        <w:rPr>
          <w:rFonts w:hint="eastAsia"/>
        </w:rPr>
        <w:t>LDP</w:t>
      </w:r>
      <w:r w:rsidRPr="00A25384">
        <w:rPr>
          <w:rFonts w:hint="eastAsia"/>
        </w:rPr>
        <w:t>会话的状态为</w:t>
      </w:r>
      <w:r w:rsidRPr="00A25384">
        <w:rPr>
          <w:rFonts w:hint="eastAsia"/>
        </w:rPr>
        <w:t>Operational</w:t>
      </w:r>
      <w:r w:rsidRPr="00A25384">
        <w:rPr>
          <w:rFonts w:hint="eastAsia"/>
        </w:rPr>
        <w:t>。执行</w:t>
      </w:r>
      <w:r w:rsidRPr="00DA2C2B">
        <w:rPr>
          <w:rStyle w:val="commandkeywords"/>
        </w:rPr>
        <w:t>display mpls ldp lsp</w:t>
      </w:r>
      <w:r w:rsidRPr="00A25384">
        <w:rPr>
          <w:rFonts w:hint="eastAsia"/>
        </w:rPr>
        <w:t>命令，可以看到</w:t>
      </w:r>
      <w:r w:rsidRPr="00A25384">
        <w:rPr>
          <w:rFonts w:hint="eastAsia"/>
        </w:rPr>
        <w:t>LDP LSP</w:t>
      </w:r>
      <w:r w:rsidRPr="00A25384">
        <w:rPr>
          <w:rFonts w:hint="eastAsia"/>
        </w:rPr>
        <w:t>的建立情况。</w:t>
      </w:r>
    </w:p>
    <w:p w:rsidR="00C4078B" w:rsidRPr="007530E2" w:rsidRDefault="00C4078B" w:rsidP="00DD64CA">
      <w:pPr>
        <w:pStyle w:val="ItemStep"/>
      </w:pPr>
      <w:r w:rsidRPr="007530E2">
        <w:rPr>
          <w:rFonts w:hint="eastAsia"/>
        </w:rPr>
        <w:t>在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>
        <w:rPr>
          <w:rFonts w:hint="eastAsia"/>
        </w:rPr>
        <w:t>和</w:t>
      </w:r>
      <w:r>
        <w:rPr>
          <w:rFonts w:hint="eastAsia"/>
        </w:rPr>
        <w:t>Hub-PE</w:t>
      </w:r>
      <w:r w:rsidRPr="007530E2">
        <w:rPr>
          <w:rFonts w:hint="eastAsia"/>
        </w:rPr>
        <w:t>设备上配置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实例，将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接入</w:t>
      </w:r>
      <w:r w:rsidRPr="007530E2">
        <w:rPr>
          <w:rFonts w:hint="eastAsia"/>
        </w:rPr>
        <w:t>PE</w:t>
      </w:r>
    </w:p>
    <w:p w:rsidR="00C4078B" w:rsidRPr="00A25384" w:rsidRDefault="00C4078B" w:rsidP="00B51350">
      <w:pPr>
        <w:pStyle w:val="ItemIndent1"/>
      </w:pPr>
      <w:r w:rsidRPr="00A25384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Spoke-</w:t>
      </w:r>
      <w:r w:rsidRPr="00A25384">
        <w:rPr>
          <w:rFonts w:hint="eastAsia"/>
        </w:rPr>
        <w:t>PE 1</w:t>
      </w:r>
      <w:r w:rsidRPr="007530E2">
        <w:rPr>
          <w:rFonts w:hint="eastAsia"/>
        </w:rPr>
        <w:t>。</w:t>
      </w:r>
    </w:p>
    <w:p w:rsidR="00C4078B" w:rsidRPr="00F725DD" w:rsidRDefault="00C4078B" w:rsidP="00B51350">
      <w:pPr>
        <w:pStyle w:val="TerminalDisplayIndent1"/>
      </w:pPr>
      <w:r w:rsidRPr="00F725DD">
        <w:t>[</w:t>
      </w:r>
      <w:r>
        <w:rPr>
          <w:rFonts w:hint="eastAsia"/>
        </w:rPr>
        <w:t>Spoke-</w:t>
      </w:r>
      <w:r w:rsidRPr="00F725DD">
        <w:t>PE1] ip vpn-instance vpn</w:t>
      </w:r>
      <w:r w:rsidRPr="00F725DD">
        <w:rPr>
          <w:rFonts w:hint="eastAsia"/>
        </w:rPr>
        <w:t>1</w:t>
      </w:r>
    </w:p>
    <w:p w:rsidR="00C4078B" w:rsidRPr="00F725DD" w:rsidRDefault="00C4078B" w:rsidP="00B51350">
      <w:pPr>
        <w:pStyle w:val="TerminalDisplayIndent1"/>
      </w:pPr>
      <w:r w:rsidRPr="00F725DD">
        <w:t>[</w:t>
      </w:r>
      <w:r>
        <w:rPr>
          <w:rFonts w:hint="eastAsia"/>
        </w:rPr>
        <w:t>Spoke-</w:t>
      </w:r>
      <w:r w:rsidRPr="00F725DD">
        <w:t>PE1-vpn-instance</w:t>
      </w:r>
      <w:r w:rsidRPr="00F725DD">
        <w:rPr>
          <w:rFonts w:hint="eastAsia"/>
        </w:rPr>
        <w:t>-vpn1</w:t>
      </w:r>
      <w:r w:rsidRPr="00F725DD">
        <w:t>] route-distinguisher 100:</w:t>
      </w:r>
      <w:r w:rsidRPr="00F725DD">
        <w:rPr>
          <w:rFonts w:hint="eastAsia"/>
        </w:rPr>
        <w:t>1</w:t>
      </w:r>
    </w:p>
    <w:p w:rsidR="00C4078B" w:rsidRPr="00A25384" w:rsidRDefault="00C4078B" w:rsidP="00B51350">
      <w:pPr>
        <w:pStyle w:val="TerminalDisplayIndent1"/>
      </w:pPr>
      <w:r w:rsidRPr="00F725DD">
        <w:t>[</w:t>
      </w:r>
      <w:r>
        <w:rPr>
          <w:rFonts w:hint="eastAsia"/>
        </w:rPr>
        <w:t>Spoke-</w:t>
      </w:r>
      <w:r w:rsidRPr="00F725DD">
        <w:t>PE1-vpn-instance</w:t>
      </w:r>
      <w:r w:rsidRPr="00F725DD">
        <w:rPr>
          <w:rFonts w:hint="eastAsia"/>
        </w:rPr>
        <w:t>-vpn1</w:t>
      </w:r>
      <w:r w:rsidRPr="00F725DD">
        <w:t xml:space="preserve">] </w:t>
      </w:r>
      <w:r w:rsidRPr="00A25384">
        <w:t>vpn-target 1</w:t>
      </w:r>
      <w:r w:rsidRPr="00A25384">
        <w:rPr>
          <w:rFonts w:hint="eastAsia"/>
        </w:rPr>
        <w:t>11</w:t>
      </w:r>
      <w:r w:rsidRPr="00A25384">
        <w:t>:1</w:t>
      </w:r>
      <w:r w:rsidRPr="00A25384">
        <w:rPr>
          <w:rFonts w:hint="eastAsia"/>
        </w:rPr>
        <w:t xml:space="preserve"> </w:t>
      </w:r>
      <w:r w:rsidRPr="00A25384">
        <w:t>import-extcommunity</w:t>
      </w:r>
    </w:p>
    <w:p w:rsidR="00C4078B" w:rsidRPr="00A25384" w:rsidRDefault="00C4078B" w:rsidP="00B51350">
      <w:pPr>
        <w:pStyle w:val="TerminalDisplayIndent1"/>
      </w:pPr>
      <w:r w:rsidRPr="00F725DD">
        <w:t>[</w:t>
      </w:r>
      <w:r>
        <w:rPr>
          <w:rFonts w:hint="eastAsia"/>
        </w:rPr>
        <w:t>Spoke-</w:t>
      </w:r>
      <w:r w:rsidRPr="00F725DD">
        <w:t>PE1-vpn-instance</w:t>
      </w:r>
      <w:r w:rsidRPr="00F725DD">
        <w:rPr>
          <w:rFonts w:hint="eastAsia"/>
        </w:rPr>
        <w:t>-vpn1</w:t>
      </w:r>
      <w:r w:rsidRPr="00F725DD">
        <w:t>]</w:t>
      </w:r>
      <w:r>
        <w:rPr>
          <w:rFonts w:hint="eastAsia"/>
        </w:rPr>
        <w:t xml:space="preserve"> </w:t>
      </w:r>
      <w:r w:rsidRPr="00A25384">
        <w:t xml:space="preserve">vpn-target </w:t>
      </w:r>
      <w:r w:rsidRPr="00A25384">
        <w:rPr>
          <w:rFonts w:hint="eastAsia"/>
        </w:rPr>
        <w:t>222</w:t>
      </w:r>
      <w:r w:rsidRPr="00A25384">
        <w:t>:</w:t>
      </w:r>
      <w:r w:rsidRPr="00A25384">
        <w:rPr>
          <w:rFonts w:hint="eastAsia"/>
        </w:rPr>
        <w:t xml:space="preserve">2 </w:t>
      </w:r>
      <w:r w:rsidRPr="00A25384">
        <w:t>export-extcommunity</w:t>
      </w:r>
    </w:p>
    <w:p w:rsidR="00C4078B" w:rsidRPr="00A25384" w:rsidRDefault="00C4078B" w:rsidP="00B51350">
      <w:pPr>
        <w:pStyle w:val="TerminalDisplayIndent1"/>
      </w:pPr>
      <w:r w:rsidRPr="00F725DD">
        <w:t>[</w:t>
      </w:r>
      <w:r>
        <w:rPr>
          <w:rFonts w:hint="eastAsia"/>
        </w:rPr>
        <w:t>Spoke-</w:t>
      </w:r>
      <w:r w:rsidRPr="00F725DD">
        <w:t>PE1-vpn-instance</w:t>
      </w:r>
      <w:r w:rsidRPr="00F725DD">
        <w:rPr>
          <w:rFonts w:hint="eastAsia"/>
        </w:rPr>
        <w:t>-vpn1</w:t>
      </w:r>
      <w:r w:rsidRPr="00F725DD">
        <w:t xml:space="preserve">] </w:t>
      </w:r>
      <w:r w:rsidRPr="00A25384">
        <w:rPr>
          <w:rFonts w:hint="eastAsia"/>
        </w:rPr>
        <w:t>quit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 xml:space="preserve">PE1] </w:t>
      </w:r>
      <w:r w:rsidRPr="007530E2">
        <w:rPr>
          <w:rFonts w:hint="eastAsia"/>
        </w:rPr>
        <w:t xml:space="preserve">interface </w:t>
      </w:r>
      <w:r w:rsidR="00064113">
        <w:t xml:space="preserve">gigabitethernet </w:t>
      </w:r>
      <w:r w:rsidR="00224215">
        <w:t>3/1</w:t>
      </w:r>
      <w:r w:rsidR="00064113">
        <w:t>/1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PE1-</w:t>
      </w:r>
      <w:r w:rsidR="00064113">
        <w:t>GigabitEthernet</w:t>
      </w:r>
      <w:r w:rsidR="00224215">
        <w:t>3/1</w:t>
      </w:r>
      <w:r w:rsidR="00064113">
        <w:t>/1</w:t>
      </w:r>
      <w:r w:rsidRPr="007530E2">
        <w:t>] ip binding vpn-instance vpn</w:t>
      </w:r>
      <w:r>
        <w:rPr>
          <w:rFonts w:hint="eastAsia"/>
        </w:rPr>
        <w:t>1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PE1-</w:t>
      </w:r>
      <w:r w:rsidR="00064113">
        <w:t>GigabitEthernet</w:t>
      </w:r>
      <w:r w:rsidR="00224215">
        <w:t>3/1</w:t>
      </w:r>
      <w:r w:rsidR="00064113">
        <w:t>/1</w:t>
      </w:r>
      <w:r w:rsidRPr="007530E2">
        <w:t xml:space="preserve">] ip address </w:t>
      </w:r>
      <w:r>
        <w:t>11::2</w:t>
      </w:r>
      <w:r w:rsidRPr="007530E2">
        <w:t xml:space="preserve"> </w:t>
      </w:r>
      <w:r w:rsidRPr="007530E2">
        <w:rPr>
          <w:rFonts w:hint="eastAsia"/>
        </w:rPr>
        <w:t>24</w:t>
      </w:r>
    </w:p>
    <w:p w:rsidR="00C4078B" w:rsidRPr="00B421C2" w:rsidRDefault="00C4078B" w:rsidP="00B51350">
      <w:pPr>
        <w:pStyle w:val="TerminalDisplayIndent1"/>
      </w:pPr>
      <w:r w:rsidRPr="00F725DD">
        <w:t>[</w:t>
      </w:r>
      <w:r>
        <w:rPr>
          <w:rFonts w:hint="eastAsia"/>
        </w:rPr>
        <w:t>Spoke-</w:t>
      </w:r>
      <w:r w:rsidRPr="00F725DD">
        <w:t>PE1-</w:t>
      </w:r>
      <w:r w:rsidR="00064113">
        <w:t>GigabitEthernet</w:t>
      </w:r>
      <w:r w:rsidR="00224215">
        <w:t>3/1</w:t>
      </w:r>
      <w:r w:rsidR="00064113">
        <w:t>/1</w:t>
      </w:r>
      <w:r w:rsidRPr="00F725DD">
        <w:t xml:space="preserve">] </w:t>
      </w:r>
      <w:r w:rsidRPr="00B421C2">
        <w:rPr>
          <w:rFonts w:hint="eastAsia"/>
        </w:rPr>
        <w:t>quit</w:t>
      </w:r>
    </w:p>
    <w:p w:rsidR="00C4078B" w:rsidRPr="00686583" w:rsidRDefault="00C4078B" w:rsidP="00B51350">
      <w:pPr>
        <w:pStyle w:val="ItemIndent1"/>
      </w:pPr>
      <w:r w:rsidRPr="00686583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Spoke-</w:t>
      </w:r>
      <w:r w:rsidRPr="00686583">
        <w:rPr>
          <w:rFonts w:hint="eastAsia"/>
        </w:rPr>
        <w:t>PE 2</w:t>
      </w:r>
      <w:r w:rsidRPr="007530E2">
        <w:rPr>
          <w:rFonts w:hint="eastAsia"/>
        </w:rPr>
        <w:t>。</w:t>
      </w:r>
    </w:p>
    <w:p w:rsidR="00C4078B" w:rsidRPr="00686583" w:rsidRDefault="00C4078B" w:rsidP="00B51350">
      <w:pPr>
        <w:pStyle w:val="TerminalDisplayIndent1"/>
      </w:pPr>
      <w:r w:rsidRPr="00686583">
        <w:t>[</w:t>
      </w:r>
      <w:r>
        <w:rPr>
          <w:rFonts w:hint="eastAsia"/>
        </w:rPr>
        <w:t>Spoke-</w:t>
      </w:r>
      <w:r w:rsidRPr="00686583">
        <w:t>PE2] ip vpn-instance vpn</w:t>
      </w:r>
      <w:r w:rsidRPr="00686583">
        <w:rPr>
          <w:rFonts w:hint="eastAsia"/>
        </w:rPr>
        <w:t>1</w:t>
      </w:r>
    </w:p>
    <w:p w:rsidR="00C4078B" w:rsidRPr="00686583" w:rsidRDefault="00C4078B" w:rsidP="00B51350">
      <w:pPr>
        <w:pStyle w:val="TerminalDisplayIndent1"/>
      </w:pPr>
      <w:r w:rsidRPr="00686583">
        <w:t>[</w:t>
      </w:r>
      <w:r>
        <w:rPr>
          <w:rFonts w:hint="eastAsia"/>
        </w:rPr>
        <w:t>Spoke-</w:t>
      </w:r>
      <w:r w:rsidRPr="00686583">
        <w:t>PE2-vpn-instance</w:t>
      </w:r>
      <w:r w:rsidRPr="00686583">
        <w:rPr>
          <w:rFonts w:hint="eastAsia"/>
        </w:rPr>
        <w:t>-vpn1</w:t>
      </w:r>
      <w:r w:rsidRPr="00686583">
        <w:t xml:space="preserve">] route-distinguisher </w:t>
      </w:r>
      <w:r>
        <w:rPr>
          <w:rFonts w:hint="eastAsia"/>
        </w:rPr>
        <w:t>100</w:t>
      </w:r>
      <w:r w:rsidRPr="00686583">
        <w:t>:</w:t>
      </w:r>
      <w:r>
        <w:rPr>
          <w:rFonts w:hint="eastAsia"/>
        </w:rPr>
        <w:t>2</w:t>
      </w:r>
    </w:p>
    <w:p w:rsidR="00C4078B" w:rsidRPr="00A25384" w:rsidRDefault="00C4078B" w:rsidP="00B51350">
      <w:pPr>
        <w:pStyle w:val="TerminalDisplayIndent1"/>
      </w:pPr>
      <w:r w:rsidRPr="00686583">
        <w:t>[</w:t>
      </w:r>
      <w:r>
        <w:rPr>
          <w:rFonts w:hint="eastAsia"/>
        </w:rPr>
        <w:t>Spoke-</w:t>
      </w:r>
      <w:r w:rsidRPr="00686583">
        <w:t>PE2-vpn-instance</w:t>
      </w:r>
      <w:r w:rsidRPr="00686583">
        <w:rPr>
          <w:rFonts w:hint="eastAsia"/>
        </w:rPr>
        <w:t>-vpn1</w:t>
      </w:r>
      <w:r w:rsidRPr="00686583">
        <w:t xml:space="preserve">] </w:t>
      </w:r>
      <w:r w:rsidRPr="00A25384">
        <w:t>vpn-target 1</w:t>
      </w:r>
      <w:r w:rsidRPr="00A25384">
        <w:rPr>
          <w:rFonts w:hint="eastAsia"/>
        </w:rPr>
        <w:t>11</w:t>
      </w:r>
      <w:r w:rsidRPr="00A25384">
        <w:t>:1</w:t>
      </w:r>
      <w:r w:rsidRPr="00A25384">
        <w:rPr>
          <w:rFonts w:hint="eastAsia"/>
        </w:rPr>
        <w:t xml:space="preserve"> </w:t>
      </w:r>
      <w:r w:rsidRPr="00A25384">
        <w:t>import-extcommunity</w:t>
      </w:r>
    </w:p>
    <w:p w:rsidR="00C4078B" w:rsidRPr="00A25384" w:rsidRDefault="00C4078B" w:rsidP="00B51350">
      <w:pPr>
        <w:pStyle w:val="TerminalDisplayIndent1"/>
      </w:pPr>
      <w:r w:rsidRPr="00F725DD">
        <w:t>[</w:t>
      </w:r>
      <w:r>
        <w:rPr>
          <w:rFonts w:hint="eastAsia"/>
        </w:rPr>
        <w:t>Spoke-</w:t>
      </w:r>
      <w:r w:rsidRPr="00F725DD">
        <w:t>PE</w:t>
      </w:r>
      <w:r>
        <w:rPr>
          <w:rFonts w:hint="eastAsia"/>
        </w:rPr>
        <w:t>2</w:t>
      </w:r>
      <w:r w:rsidRPr="00F725DD">
        <w:t>-vpn-instance</w:t>
      </w:r>
      <w:r w:rsidRPr="00F725DD">
        <w:rPr>
          <w:rFonts w:hint="eastAsia"/>
        </w:rPr>
        <w:t>-vpn1</w:t>
      </w:r>
      <w:r w:rsidRPr="00F725DD">
        <w:t>]</w:t>
      </w:r>
      <w:r>
        <w:rPr>
          <w:rFonts w:hint="eastAsia"/>
        </w:rPr>
        <w:t xml:space="preserve"> </w:t>
      </w:r>
      <w:r w:rsidRPr="00A25384">
        <w:t xml:space="preserve">vpn-target </w:t>
      </w:r>
      <w:r w:rsidRPr="00A25384">
        <w:rPr>
          <w:rFonts w:hint="eastAsia"/>
        </w:rPr>
        <w:t>222</w:t>
      </w:r>
      <w:r w:rsidRPr="00A25384">
        <w:t>:</w:t>
      </w:r>
      <w:r w:rsidRPr="00A25384">
        <w:rPr>
          <w:rFonts w:hint="eastAsia"/>
        </w:rPr>
        <w:t xml:space="preserve">2 </w:t>
      </w:r>
      <w:r w:rsidRPr="00A25384">
        <w:t>export-extcommunity</w:t>
      </w:r>
    </w:p>
    <w:p w:rsidR="00C4078B" w:rsidRPr="00A25384" w:rsidRDefault="00C4078B" w:rsidP="00B51350">
      <w:pPr>
        <w:pStyle w:val="TerminalDisplayIndent1"/>
      </w:pPr>
      <w:r w:rsidRPr="00686583">
        <w:t>[</w:t>
      </w:r>
      <w:r>
        <w:rPr>
          <w:rFonts w:hint="eastAsia"/>
        </w:rPr>
        <w:t>Spoke-</w:t>
      </w:r>
      <w:r w:rsidRPr="00686583">
        <w:t>PE2-vpn-instance</w:t>
      </w:r>
      <w:r w:rsidRPr="00686583">
        <w:rPr>
          <w:rFonts w:hint="eastAsia"/>
        </w:rPr>
        <w:t>-vpn1</w:t>
      </w:r>
      <w:r w:rsidRPr="00686583">
        <w:t xml:space="preserve">] </w:t>
      </w:r>
      <w:r w:rsidRPr="00A25384">
        <w:rPr>
          <w:rFonts w:hint="eastAsia"/>
        </w:rPr>
        <w:t>quit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 xml:space="preserve">PE2] </w:t>
      </w:r>
      <w:r w:rsidRPr="007530E2">
        <w:rPr>
          <w:rFonts w:hint="eastAsia"/>
        </w:rPr>
        <w:t xml:space="preserve">interface </w:t>
      </w:r>
      <w:r w:rsidR="00064113">
        <w:t xml:space="preserve">gigabitethernet </w:t>
      </w:r>
      <w:r w:rsidR="00224215">
        <w:t>3/1</w:t>
      </w:r>
      <w:r w:rsidR="00064113">
        <w:t>/1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PE2-</w:t>
      </w:r>
      <w:r w:rsidR="00064113">
        <w:t>GigabitEthernet</w:t>
      </w:r>
      <w:r w:rsidR="00224215">
        <w:t>3/1</w:t>
      </w:r>
      <w:r w:rsidR="00064113">
        <w:t>/1</w:t>
      </w:r>
      <w:r w:rsidRPr="007530E2">
        <w:t>] ip binding vpn-instance vpn</w:t>
      </w:r>
      <w:r>
        <w:rPr>
          <w:rFonts w:hint="eastAsia"/>
        </w:rPr>
        <w:t>1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PE2-</w:t>
      </w:r>
      <w:r w:rsidR="00064113">
        <w:t>GigabitEthernet</w:t>
      </w:r>
      <w:r w:rsidR="00224215">
        <w:t>3/1</w:t>
      </w:r>
      <w:r w:rsidR="00064113">
        <w:t>/1</w:t>
      </w:r>
      <w:r w:rsidRPr="007530E2">
        <w:t xml:space="preserve">] ip address </w:t>
      </w:r>
      <w:r>
        <w:t>12::2</w:t>
      </w:r>
      <w:r w:rsidRPr="007530E2">
        <w:t xml:space="preserve"> </w:t>
      </w:r>
      <w:r w:rsidRPr="007530E2">
        <w:rPr>
          <w:rFonts w:hint="eastAsia"/>
        </w:rPr>
        <w:t>24</w:t>
      </w:r>
    </w:p>
    <w:p w:rsidR="00C4078B" w:rsidRPr="00B421C2" w:rsidRDefault="00C4078B" w:rsidP="00B51350">
      <w:pPr>
        <w:pStyle w:val="TerminalDisplayIndent1"/>
      </w:pPr>
      <w:r w:rsidRPr="00686583">
        <w:t>[</w:t>
      </w:r>
      <w:r>
        <w:rPr>
          <w:rFonts w:hint="eastAsia"/>
        </w:rPr>
        <w:t>Spoke-</w:t>
      </w:r>
      <w:r w:rsidRPr="00686583">
        <w:t>PE2-</w:t>
      </w:r>
      <w:r w:rsidR="00064113">
        <w:t>GigabitEthernet</w:t>
      </w:r>
      <w:r w:rsidR="00224215">
        <w:t>3/1</w:t>
      </w:r>
      <w:r w:rsidR="00064113">
        <w:t>/1</w:t>
      </w:r>
      <w:r w:rsidRPr="00686583">
        <w:t xml:space="preserve">] </w:t>
      </w:r>
      <w:r w:rsidRPr="00B421C2">
        <w:rPr>
          <w:rFonts w:hint="eastAsia"/>
        </w:rPr>
        <w:t>quit</w:t>
      </w:r>
    </w:p>
    <w:p w:rsidR="00C4078B" w:rsidRPr="00686583" w:rsidRDefault="00C4078B" w:rsidP="00B51350">
      <w:pPr>
        <w:pStyle w:val="ItemIndent1"/>
      </w:pPr>
      <w:r w:rsidRPr="00686583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Hub-PE</w:t>
      </w:r>
      <w:r w:rsidRPr="007530E2">
        <w:rPr>
          <w:rFonts w:hint="eastAsia"/>
        </w:rPr>
        <w:t>。</w:t>
      </w:r>
    </w:p>
    <w:p w:rsidR="00C4078B" w:rsidRPr="00686583" w:rsidRDefault="00C4078B" w:rsidP="00B51350">
      <w:pPr>
        <w:pStyle w:val="TerminalDisplayIndent1"/>
      </w:pPr>
      <w:r w:rsidRPr="00686583">
        <w:t>[</w:t>
      </w:r>
      <w:r>
        <w:rPr>
          <w:rFonts w:hint="eastAsia"/>
        </w:rPr>
        <w:t>Hub-PE</w:t>
      </w:r>
      <w:r w:rsidRPr="00686583">
        <w:t>] ip vpn-instance vpn</w:t>
      </w:r>
      <w:r w:rsidRPr="00686583">
        <w:rPr>
          <w:rFonts w:hint="eastAsia"/>
        </w:rPr>
        <w:t>1</w:t>
      </w:r>
      <w:r>
        <w:rPr>
          <w:rFonts w:hint="eastAsia"/>
        </w:rPr>
        <w:t>-in</w:t>
      </w:r>
    </w:p>
    <w:p w:rsidR="00C4078B" w:rsidRPr="00686583" w:rsidRDefault="00C4078B" w:rsidP="00B51350">
      <w:pPr>
        <w:pStyle w:val="TerminalDisplayIndent1"/>
      </w:pPr>
      <w:r w:rsidRPr="00686583">
        <w:t>[</w:t>
      </w:r>
      <w:r>
        <w:rPr>
          <w:rFonts w:hint="eastAsia"/>
        </w:rPr>
        <w:t>Hub-PE</w:t>
      </w:r>
      <w:r w:rsidRPr="00686583">
        <w:t>-vpn-instance</w:t>
      </w:r>
      <w:r w:rsidRPr="00686583">
        <w:rPr>
          <w:rFonts w:hint="eastAsia"/>
        </w:rPr>
        <w:t>-vpn1</w:t>
      </w:r>
      <w:r>
        <w:rPr>
          <w:rFonts w:hint="eastAsia"/>
        </w:rPr>
        <w:t>-in</w:t>
      </w:r>
      <w:r w:rsidRPr="00686583">
        <w:t xml:space="preserve">] route-distinguisher </w:t>
      </w:r>
      <w:r>
        <w:rPr>
          <w:rFonts w:hint="eastAsia"/>
        </w:rPr>
        <w:t>1</w:t>
      </w:r>
      <w:r w:rsidRPr="00686583">
        <w:t>00:</w:t>
      </w:r>
      <w:r>
        <w:rPr>
          <w:rFonts w:hint="eastAsia"/>
        </w:rPr>
        <w:t>3</w:t>
      </w:r>
    </w:p>
    <w:p w:rsidR="00C4078B" w:rsidRPr="00A25384" w:rsidRDefault="00C4078B" w:rsidP="00B51350">
      <w:pPr>
        <w:pStyle w:val="TerminalDisplayIndent1"/>
      </w:pPr>
      <w:r w:rsidRPr="00686583">
        <w:t>[</w:t>
      </w:r>
      <w:r>
        <w:rPr>
          <w:rFonts w:hint="eastAsia"/>
        </w:rPr>
        <w:t>Hub-PE</w:t>
      </w:r>
      <w:r w:rsidRPr="00686583">
        <w:t>-vpn-instance</w:t>
      </w:r>
      <w:r w:rsidRPr="00686583">
        <w:rPr>
          <w:rFonts w:hint="eastAsia"/>
        </w:rPr>
        <w:t>-vpn1</w:t>
      </w:r>
      <w:r>
        <w:rPr>
          <w:rFonts w:hint="eastAsia"/>
        </w:rPr>
        <w:t>-in</w:t>
      </w:r>
      <w:r w:rsidRPr="00686583">
        <w:t xml:space="preserve">] </w:t>
      </w:r>
      <w:r w:rsidRPr="00A25384">
        <w:t xml:space="preserve">vpn-target </w:t>
      </w:r>
      <w:r w:rsidRPr="00A25384">
        <w:rPr>
          <w:rFonts w:hint="eastAsia"/>
        </w:rPr>
        <w:t>222</w:t>
      </w:r>
      <w:r w:rsidRPr="00A25384">
        <w:t>:</w:t>
      </w:r>
      <w:r w:rsidRPr="00A25384">
        <w:rPr>
          <w:rFonts w:hint="eastAsia"/>
        </w:rPr>
        <w:t xml:space="preserve">2 </w:t>
      </w:r>
      <w:r w:rsidRPr="00A25384">
        <w:t>import-extcommunity</w:t>
      </w:r>
    </w:p>
    <w:p w:rsidR="00C4078B" w:rsidRPr="00A25384" w:rsidRDefault="00C4078B" w:rsidP="00B51350">
      <w:pPr>
        <w:pStyle w:val="TerminalDisplayIndent1"/>
      </w:pPr>
      <w:r w:rsidRPr="00E871C2">
        <w:t>[</w:t>
      </w:r>
      <w:r w:rsidRPr="00E871C2">
        <w:rPr>
          <w:rFonts w:hint="eastAsia"/>
        </w:rPr>
        <w:t>Hub-PE</w:t>
      </w:r>
      <w:r w:rsidRPr="00E871C2">
        <w:t>-vpn-instance</w:t>
      </w:r>
      <w:r w:rsidRPr="00E871C2">
        <w:rPr>
          <w:rFonts w:hint="eastAsia"/>
        </w:rPr>
        <w:t>-vpn1-in</w:t>
      </w:r>
      <w:r w:rsidRPr="00E871C2">
        <w:t xml:space="preserve">] </w:t>
      </w:r>
      <w:r w:rsidRPr="00A25384">
        <w:rPr>
          <w:rFonts w:hint="eastAsia"/>
        </w:rPr>
        <w:t>quit</w:t>
      </w:r>
    </w:p>
    <w:p w:rsidR="00C4078B" w:rsidRPr="00686583" w:rsidRDefault="00C4078B" w:rsidP="00B51350">
      <w:pPr>
        <w:pStyle w:val="TerminalDisplayIndent1"/>
      </w:pPr>
      <w:r w:rsidRPr="00686583">
        <w:t>[</w:t>
      </w:r>
      <w:r>
        <w:rPr>
          <w:rFonts w:hint="eastAsia"/>
        </w:rPr>
        <w:t>Hub-PE</w:t>
      </w:r>
      <w:r w:rsidRPr="00686583">
        <w:t>] ip vpn-instance vpn</w:t>
      </w:r>
      <w:r w:rsidRPr="00686583">
        <w:rPr>
          <w:rFonts w:hint="eastAsia"/>
        </w:rPr>
        <w:t>1</w:t>
      </w:r>
      <w:r>
        <w:rPr>
          <w:rFonts w:hint="eastAsia"/>
        </w:rPr>
        <w:t>-out</w:t>
      </w:r>
    </w:p>
    <w:p w:rsidR="00C4078B" w:rsidRPr="00686583" w:rsidRDefault="00C4078B" w:rsidP="00B51350">
      <w:pPr>
        <w:pStyle w:val="TerminalDisplayIndent1"/>
      </w:pPr>
      <w:r w:rsidRPr="00686583">
        <w:t>[</w:t>
      </w:r>
      <w:r>
        <w:rPr>
          <w:rFonts w:hint="eastAsia"/>
        </w:rPr>
        <w:t>Hub-PE</w:t>
      </w:r>
      <w:r w:rsidRPr="00686583">
        <w:t>-vpn-instance</w:t>
      </w:r>
      <w:r w:rsidRPr="00686583">
        <w:rPr>
          <w:rFonts w:hint="eastAsia"/>
        </w:rPr>
        <w:t>-vpn1</w:t>
      </w:r>
      <w:r>
        <w:rPr>
          <w:rFonts w:hint="eastAsia"/>
        </w:rPr>
        <w:t>-out</w:t>
      </w:r>
      <w:r w:rsidRPr="00686583">
        <w:t xml:space="preserve">] route-distinguisher </w:t>
      </w:r>
      <w:r>
        <w:rPr>
          <w:rFonts w:hint="eastAsia"/>
        </w:rPr>
        <w:t>1</w:t>
      </w:r>
      <w:r w:rsidRPr="00686583">
        <w:t>00:</w:t>
      </w:r>
      <w:r>
        <w:rPr>
          <w:rFonts w:hint="eastAsia"/>
        </w:rPr>
        <w:t>4</w:t>
      </w:r>
    </w:p>
    <w:p w:rsidR="00C4078B" w:rsidRPr="00A25384" w:rsidRDefault="00C4078B" w:rsidP="00B51350">
      <w:pPr>
        <w:pStyle w:val="TerminalDisplayIndent1"/>
      </w:pPr>
      <w:r w:rsidRPr="00686583">
        <w:t>[</w:t>
      </w:r>
      <w:r>
        <w:rPr>
          <w:rFonts w:hint="eastAsia"/>
        </w:rPr>
        <w:t>Hub-PE</w:t>
      </w:r>
      <w:r w:rsidRPr="00686583">
        <w:t>-vpn-instance</w:t>
      </w:r>
      <w:r w:rsidRPr="00686583">
        <w:rPr>
          <w:rFonts w:hint="eastAsia"/>
        </w:rPr>
        <w:t>-vpn1</w:t>
      </w:r>
      <w:r>
        <w:rPr>
          <w:rFonts w:hint="eastAsia"/>
        </w:rPr>
        <w:t>-out</w:t>
      </w:r>
      <w:r w:rsidRPr="00686583">
        <w:t xml:space="preserve">] </w:t>
      </w:r>
      <w:r w:rsidRPr="00A25384">
        <w:t>vpn-target 1</w:t>
      </w:r>
      <w:r w:rsidRPr="00A25384">
        <w:rPr>
          <w:rFonts w:hint="eastAsia"/>
        </w:rPr>
        <w:t>11</w:t>
      </w:r>
      <w:r w:rsidRPr="00A25384">
        <w:t>:1</w:t>
      </w:r>
      <w:r w:rsidRPr="00A25384">
        <w:rPr>
          <w:rFonts w:hint="eastAsia"/>
        </w:rPr>
        <w:t xml:space="preserve"> </w:t>
      </w:r>
      <w:r w:rsidRPr="00A25384">
        <w:t>export-extcommunity</w:t>
      </w:r>
    </w:p>
    <w:p w:rsidR="00C4078B" w:rsidRPr="00A25384" w:rsidRDefault="00C4078B" w:rsidP="00B51350">
      <w:pPr>
        <w:pStyle w:val="TerminalDisplayIndent1"/>
      </w:pPr>
      <w:r w:rsidRPr="00AE081E">
        <w:t>[</w:t>
      </w:r>
      <w:r w:rsidRPr="00AE081E">
        <w:rPr>
          <w:rFonts w:hint="eastAsia"/>
        </w:rPr>
        <w:t>Hub-PE</w:t>
      </w:r>
      <w:r w:rsidRPr="00AE081E">
        <w:t>-vpn-instance</w:t>
      </w:r>
      <w:r w:rsidRPr="00AE081E">
        <w:rPr>
          <w:rFonts w:hint="eastAsia"/>
        </w:rPr>
        <w:t>-vpn1-out</w:t>
      </w:r>
      <w:r w:rsidRPr="00AE081E">
        <w:t xml:space="preserve">] </w:t>
      </w:r>
      <w:r w:rsidRPr="00A25384">
        <w:rPr>
          <w:rFonts w:hint="eastAsia"/>
        </w:rPr>
        <w:t>quit</w:t>
      </w:r>
    </w:p>
    <w:p w:rsidR="00E95ACF" w:rsidRPr="00616359" w:rsidRDefault="00E95ACF" w:rsidP="00B51350">
      <w:pPr>
        <w:pStyle w:val="TerminalDisplayIndent1"/>
      </w:pPr>
      <w:r w:rsidRPr="00616359">
        <w:lastRenderedPageBreak/>
        <w:t>[</w:t>
      </w:r>
      <w:r w:rsidRPr="00616359">
        <w:rPr>
          <w:rFonts w:hint="eastAsia"/>
        </w:rPr>
        <w:t>Hub-PE</w:t>
      </w:r>
      <w:r w:rsidRPr="00616359">
        <w:t xml:space="preserve">] </w:t>
      </w:r>
      <w:r w:rsidRPr="00616359">
        <w:rPr>
          <w:rFonts w:hint="eastAsia"/>
        </w:rPr>
        <w:t xml:space="preserve">interface </w:t>
      </w:r>
      <w:r w:rsidR="00064113">
        <w:t xml:space="preserve">gigabitethernet </w:t>
      </w:r>
      <w:r w:rsidR="00224215">
        <w:t>3/1</w:t>
      </w:r>
      <w:r w:rsidR="00064113">
        <w:t>/1</w:t>
      </w:r>
    </w:p>
    <w:p w:rsidR="00E95ACF" w:rsidRPr="00A354AB" w:rsidRDefault="00E95ACF" w:rsidP="00B51350">
      <w:pPr>
        <w:pStyle w:val="TerminalDisplayIndent1"/>
      </w:pPr>
      <w:r w:rsidRPr="00A354AB">
        <w:t>[</w:t>
      </w:r>
      <w:r w:rsidRPr="00A354AB">
        <w:rPr>
          <w:rFonts w:hint="eastAsia"/>
        </w:rPr>
        <w:t>Hub-PE</w:t>
      </w:r>
      <w:r w:rsidRPr="00A354AB">
        <w:t>-</w:t>
      </w:r>
      <w:r w:rsidR="00064113">
        <w:t>GigabitEthernet</w:t>
      </w:r>
      <w:r w:rsidR="00224215">
        <w:t>3/1</w:t>
      </w:r>
      <w:r w:rsidR="00064113">
        <w:t>/1</w:t>
      </w:r>
      <w:r w:rsidRPr="00A354AB">
        <w:t>] ip binding vpn-instance vpn</w:t>
      </w:r>
      <w:r w:rsidRPr="00A354AB">
        <w:rPr>
          <w:rFonts w:hint="eastAsia"/>
        </w:rPr>
        <w:t>1-in</w:t>
      </w:r>
    </w:p>
    <w:p w:rsidR="00E95ACF" w:rsidRPr="00A354AB" w:rsidRDefault="00E95ACF" w:rsidP="00B51350">
      <w:pPr>
        <w:pStyle w:val="TerminalDisplayIndent1"/>
      </w:pPr>
      <w:r w:rsidRPr="00A354AB">
        <w:t>[</w:t>
      </w:r>
      <w:r w:rsidRPr="00A354AB">
        <w:rPr>
          <w:rFonts w:hint="eastAsia"/>
        </w:rPr>
        <w:t>Hub-PE</w:t>
      </w:r>
      <w:r w:rsidRPr="00A354AB">
        <w:t>-</w:t>
      </w:r>
      <w:r w:rsidR="00064113">
        <w:t>GigabitEthernet</w:t>
      </w:r>
      <w:r w:rsidR="00224215">
        <w:t>3/1</w:t>
      </w:r>
      <w:r w:rsidR="00064113">
        <w:t>/1</w:t>
      </w:r>
      <w:r w:rsidRPr="00A354AB">
        <w:t xml:space="preserve">] ip address </w:t>
      </w:r>
      <w:r>
        <w:t>13::2</w:t>
      </w:r>
      <w:r w:rsidRPr="00A354AB">
        <w:t xml:space="preserve"> </w:t>
      </w:r>
      <w:r w:rsidRPr="00A354AB">
        <w:rPr>
          <w:rFonts w:hint="eastAsia"/>
        </w:rPr>
        <w:t>24</w:t>
      </w:r>
    </w:p>
    <w:p w:rsidR="00E95ACF" w:rsidRPr="00B421C2" w:rsidRDefault="00E95ACF" w:rsidP="00B51350">
      <w:pPr>
        <w:pStyle w:val="TerminalDisplayIndent1"/>
      </w:pPr>
      <w:r w:rsidRPr="00616359">
        <w:t>[</w:t>
      </w:r>
      <w:r w:rsidRPr="00616359">
        <w:rPr>
          <w:rFonts w:hint="eastAsia"/>
        </w:rPr>
        <w:t>Hub-PE</w:t>
      </w:r>
      <w:r w:rsidRPr="00616359">
        <w:t>-</w:t>
      </w:r>
      <w:r w:rsidR="00064113">
        <w:t>GigabitEthernet</w:t>
      </w:r>
      <w:r w:rsidR="00224215">
        <w:t>3/1</w:t>
      </w:r>
      <w:r w:rsidR="00064113">
        <w:t>/1</w:t>
      </w:r>
      <w:r w:rsidRPr="00616359">
        <w:t xml:space="preserve">] </w:t>
      </w:r>
      <w:r w:rsidRPr="00B421C2">
        <w:rPr>
          <w:rFonts w:hint="eastAsia"/>
        </w:rPr>
        <w:t>quit</w:t>
      </w:r>
    </w:p>
    <w:p w:rsidR="00E95ACF" w:rsidRPr="00A354AB" w:rsidRDefault="00E95ACF" w:rsidP="00B51350">
      <w:pPr>
        <w:pStyle w:val="TerminalDisplayIndent1"/>
      </w:pPr>
      <w:r w:rsidRPr="00A354AB">
        <w:t>[</w:t>
      </w:r>
      <w:r w:rsidRPr="00A354AB">
        <w:rPr>
          <w:rFonts w:hint="eastAsia"/>
        </w:rPr>
        <w:t>Hub-PE</w:t>
      </w:r>
      <w:r w:rsidRPr="00A354AB">
        <w:t xml:space="preserve">] </w:t>
      </w:r>
      <w:r>
        <w:rPr>
          <w:rFonts w:hint="eastAsia"/>
        </w:rPr>
        <w:t xml:space="preserve">interface </w:t>
      </w:r>
      <w:r w:rsidR="00064113">
        <w:t xml:space="preserve">gigabitethernet </w:t>
      </w:r>
      <w:r w:rsidR="00224215">
        <w:t>3/1</w:t>
      </w:r>
      <w:r w:rsidR="00064113">
        <w:t>/2</w:t>
      </w:r>
    </w:p>
    <w:p w:rsidR="00E95ACF" w:rsidRPr="00A354AB" w:rsidRDefault="00E95ACF" w:rsidP="00B51350">
      <w:pPr>
        <w:pStyle w:val="TerminalDisplayIndent1"/>
      </w:pPr>
      <w:r w:rsidRPr="00A354AB">
        <w:t>[</w:t>
      </w:r>
      <w:r w:rsidRPr="00A354AB">
        <w:rPr>
          <w:rFonts w:hint="eastAsia"/>
        </w:rPr>
        <w:t>Hub-PE</w:t>
      </w:r>
      <w:r w:rsidRPr="00A354AB">
        <w:t>-</w:t>
      </w:r>
      <w:r w:rsidR="00064113">
        <w:t>GigabitEthernet</w:t>
      </w:r>
      <w:r w:rsidR="00224215">
        <w:t>3/1</w:t>
      </w:r>
      <w:r w:rsidR="00064113">
        <w:t>/2</w:t>
      </w:r>
      <w:r w:rsidRPr="00A354AB">
        <w:t>] ip binding vpn-instance vpn</w:t>
      </w:r>
      <w:r w:rsidRPr="00A354AB">
        <w:rPr>
          <w:rFonts w:hint="eastAsia"/>
        </w:rPr>
        <w:t>1-</w:t>
      </w:r>
      <w:r>
        <w:rPr>
          <w:rFonts w:hint="eastAsia"/>
        </w:rPr>
        <w:t>out</w:t>
      </w:r>
    </w:p>
    <w:p w:rsidR="00E95ACF" w:rsidRPr="00A354AB" w:rsidRDefault="00E95ACF" w:rsidP="00B51350">
      <w:pPr>
        <w:pStyle w:val="TerminalDisplayIndent1"/>
      </w:pPr>
      <w:r w:rsidRPr="00A354AB">
        <w:t>[</w:t>
      </w:r>
      <w:r w:rsidRPr="00A354AB">
        <w:rPr>
          <w:rFonts w:hint="eastAsia"/>
        </w:rPr>
        <w:t>Hub-PE</w:t>
      </w:r>
      <w:r w:rsidRPr="00A354AB">
        <w:t>-</w:t>
      </w:r>
      <w:r w:rsidR="00064113">
        <w:t>GigabitEthernet</w:t>
      </w:r>
      <w:r w:rsidR="00224215">
        <w:t>3/1</w:t>
      </w:r>
      <w:r w:rsidR="00064113">
        <w:t>/2</w:t>
      </w:r>
      <w:r w:rsidRPr="00A354AB">
        <w:t xml:space="preserve">] ip address </w:t>
      </w:r>
      <w:r>
        <w:t>14::2</w:t>
      </w:r>
      <w:r w:rsidRPr="00A354AB">
        <w:t xml:space="preserve"> </w:t>
      </w:r>
      <w:r w:rsidRPr="00A354AB">
        <w:rPr>
          <w:rFonts w:hint="eastAsia"/>
        </w:rPr>
        <w:t>24</w:t>
      </w:r>
    </w:p>
    <w:p w:rsidR="00E95ACF" w:rsidRPr="00B421C2" w:rsidRDefault="00E95ACF" w:rsidP="00B51350">
      <w:pPr>
        <w:pStyle w:val="TerminalDisplayIndent1"/>
      </w:pPr>
      <w:r w:rsidRPr="00616359">
        <w:t>[</w:t>
      </w:r>
      <w:r w:rsidRPr="00616359">
        <w:rPr>
          <w:rFonts w:hint="eastAsia"/>
        </w:rPr>
        <w:t>Hub-PE</w:t>
      </w:r>
      <w:r w:rsidRPr="00616359">
        <w:t>-</w:t>
      </w:r>
      <w:r w:rsidR="00064113">
        <w:t>GigabitEthernet</w:t>
      </w:r>
      <w:r w:rsidR="00224215">
        <w:t>3/1</w:t>
      </w:r>
      <w:r w:rsidR="00064113">
        <w:t>/2</w:t>
      </w:r>
      <w:r w:rsidRPr="00616359">
        <w:t xml:space="preserve">] </w:t>
      </w:r>
      <w:r w:rsidRPr="00B421C2">
        <w:rPr>
          <w:rFonts w:hint="eastAsia"/>
        </w:rPr>
        <w:t>quit</w:t>
      </w:r>
    </w:p>
    <w:p w:rsidR="00C4078B" w:rsidRPr="007530E2" w:rsidRDefault="00C4078B" w:rsidP="00B51350">
      <w:pPr>
        <w:pStyle w:val="ItemIndent1"/>
      </w:pPr>
      <w:r w:rsidRPr="007530E2">
        <w:rPr>
          <w:rFonts w:hint="eastAsia"/>
        </w:rPr>
        <w:t>#</w:t>
      </w:r>
      <w:r>
        <w:rPr>
          <w:rFonts w:hint="eastAsia"/>
        </w:rPr>
        <w:t xml:space="preserve"> </w:t>
      </w:r>
      <w:r w:rsidRPr="007530E2">
        <w:rPr>
          <w:rFonts w:hint="eastAsia"/>
        </w:rPr>
        <w:t>配置各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的接口</w:t>
      </w:r>
      <w:r w:rsidRPr="007530E2">
        <w:rPr>
          <w:rFonts w:hint="eastAsia"/>
        </w:rPr>
        <w:t>IP</w:t>
      </w:r>
      <w:r w:rsidRPr="007530E2">
        <w:rPr>
          <w:rFonts w:hint="eastAsia"/>
        </w:rPr>
        <w:t>地址，配置过程略。</w:t>
      </w:r>
    </w:p>
    <w:p w:rsidR="00C4078B" w:rsidRPr="007530E2" w:rsidRDefault="00C4078B" w:rsidP="00B51350">
      <w:pPr>
        <w:pStyle w:val="ItemIndent1"/>
      </w:pPr>
      <w:r w:rsidRPr="007530E2">
        <w:rPr>
          <w:rFonts w:hint="eastAsia"/>
        </w:rPr>
        <w:t>配置完成后，在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设备上执行</w:t>
      </w:r>
      <w:r w:rsidRPr="00DA2C2B">
        <w:rPr>
          <w:rStyle w:val="commandkeywords"/>
        </w:rPr>
        <w:t>display ip vpn-instance</w:t>
      </w:r>
      <w:r w:rsidRPr="007530E2">
        <w:rPr>
          <w:rFonts w:hint="eastAsia"/>
        </w:rPr>
        <w:t>命令可以看到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实例的配置情况。各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能</w:t>
      </w:r>
      <w:r w:rsidRPr="007530E2">
        <w:rPr>
          <w:rFonts w:hint="eastAsia"/>
        </w:rPr>
        <w:t>ping</w:t>
      </w:r>
      <w:r w:rsidRPr="007530E2">
        <w:rPr>
          <w:rFonts w:hint="eastAsia"/>
        </w:rPr>
        <w:t>通自己接入的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。</w:t>
      </w:r>
    </w:p>
    <w:p w:rsidR="00C4078B" w:rsidRPr="007530E2" w:rsidRDefault="00C4078B" w:rsidP="00B51350">
      <w:pPr>
        <w:pStyle w:val="ItemIndent1"/>
      </w:pPr>
      <w:r w:rsidRPr="007530E2">
        <w:rPr>
          <w:rFonts w:hint="eastAsia"/>
        </w:rPr>
        <w:t>以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>
        <w:rPr>
          <w:rFonts w:hint="eastAsia"/>
        </w:rPr>
        <w:t>Spoke-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为例：</w:t>
      </w:r>
    </w:p>
    <w:p w:rsidR="00C4078B" w:rsidRPr="007530E2" w:rsidRDefault="00C4078B" w:rsidP="00B51350">
      <w:pPr>
        <w:pStyle w:val="TerminalDisplayIndent1"/>
      </w:pPr>
      <w:r w:rsidRPr="007530E2">
        <w:rPr>
          <w:rFonts w:hint="eastAsia"/>
        </w:rPr>
        <w:t>[</w:t>
      </w:r>
      <w:r>
        <w:rPr>
          <w:rFonts w:hint="eastAsia"/>
        </w:rPr>
        <w:t>Spoke-</w:t>
      </w:r>
      <w:r w:rsidRPr="007530E2">
        <w:rPr>
          <w:rFonts w:hint="eastAsia"/>
        </w:rPr>
        <w:t>PE1] display ip vpn-instance</w:t>
      </w:r>
    </w:p>
    <w:p w:rsidR="00C4078B" w:rsidRDefault="00C4078B" w:rsidP="00B51350">
      <w:pPr>
        <w:pStyle w:val="TerminalDisplayIndent1"/>
      </w:pPr>
      <w:r>
        <w:t xml:space="preserve">  Total VPN-Instances configured : 1</w:t>
      </w:r>
    </w:p>
    <w:p w:rsidR="007D406A" w:rsidRPr="00B339DE" w:rsidRDefault="007D406A" w:rsidP="00B51350">
      <w:pPr>
        <w:pStyle w:val="TerminalDisplayIndent1"/>
      </w:pPr>
      <w:r w:rsidRPr="00B339DE">
        <w:t xml:space="preserve">  Total IPv4 VPN-Instances configured : </w:t>
      </w:r>
      <w:r>
        <w:rPr>
          <w:rFonts w:hint="eastAsia"/>
        </w:rPr>
        <w:t>0</w:t>
      </w:r>
    </w:p>
    <w:p w:rsidR="007D406A" w:rsidRPr="00B339DE" w:rsidRDefault="007D406A" w:rsidP="00B51350">
      <w:pPr>
        <w:pStyle w:val="TerminalDisplayIndent1"/>
      </w:pPr>
      <w:r w:rsidRPr="00B339DE">
        <w:t xml:space="preserve">  Total I</w:t>
      </w:r>
      <w:r>
        <w:t xml:space="preserve">Pv6 VPN-Instances configured : </w:t>
      </w:r>
      <w:r>
        <w:rPr>
          <w:rFonts w:hint="eastAsia"/>
        </w:rPr>
        <w:t>1</w:t>
      </w:r>
    </w:p>
    <w:p w:rsidR="007D406A" w:rsidRDefault="007D406A" w:rsidP="00B51350">
      <w:pPr>
        <w:pStyle w:val="TerminalDisplayIndent1"/>
      </w:pPr>
      <w:r w:rsidRPr="00B339DE">
        <w:t xml:space="preserve">  VPN-Instance Name     RD              Address family      Create time</w:t>
      </w:r>
    </w:p>
    <w:p w:rsidR="00C4078B" w:rsidRPr="00AE081E" w:rsidRDefault="00C4078B" w:rsidP="00B51350">
      <w:pPr>
        <w:pStyle w:val="TerminalDisplayIndent1"/>
      </w:pPr>
      <w:r>
        <w:t xml:space="preserve">  vpn1                  100:1           </w:t>
      </w:r>
      <w:r w:rsidR="007D406A">
        <w:rPr>
          <w:rFonts w:hint="eastAsia"/>
        </w:rPr>
        <w:t>IPv6</w:t>
      </w:r>
      <w:r w:rsidR="007D406A">
        <w:t xml:space="preserve">          </w:t>
      </w:r>
      <w:r>
        <w:t xml:space="preserve">      2009/04/08 10:55:07</w:t>
      </w:r>
    </w:p>
    <w:p w:rsidR="00C4078B" w:rsidRPr="00C005C2" w:rsidRDefault="00C4078B" w:rsidP="00B51350">
      <w:pPr>
        <w:pStyle w:val="TerminalDisplayIndent1"/>
      </w:pPr>
      <w:r w:rsidRPr="00C005C2">
        <w:rPr>
          <w:rFonts w:hint="eastAsia"/>
        </w:rPr>
        <w:t>[</w:t>
      </w:r>
      <w:r>
        <w:rPr>
          <w:rFonts w:hint="eastAsia"/>
        </w:rPr>
        <w:t>Spoke-</w:t>
      </w:r>
      <w:r w:rsidRPr="00C005C2">
        <w:rPr>
          <w:rFonts w:hint="eastAsia"/>
        </w:rPr>
        <w:t xml:space="preserve">PE1] ping </w:t>
      </w:r>
      <w:r>
        <w:rPr>
          <w:rFonts w:hint="eastAsia"/>
        </w:rPr>
        <w:t xml:space="preserve">ipv6 </w:t>
      </w:r>
      <w:r w:rsidRPr="00C005C2">
        <w:rPr>
          <w:rFonts w:hint="eastAsia"/>
        </w:rPr>
        <w:t xml:space="preserve">-vpn-instance vpn1 </w:t>
      </w:r>
      <w:r>
        <w:rPr>
          <w:rFonts w:hint="eastAsia"/>
        </w:rPr>
        <w:t>11::1</w:t>
      </w:r>
    </w:p>
    <w:p w:rsidR="00A705DC" w:rsidRDefault="00A705DC" w:rsidP="00B51350">
      <w:pPr>
        <w:pStyle w:val="TerminalDisplayIndent1"/>
      </w:pPr>
      <w:r>
        <w:t>P</w:t>
      </w:r>
      <w:r>
        <w:rPr>
          <w:rFonts w:hint="eastAsia"/>
        </w:rPr>
        <w:t>ing</w:t>
      </w:r>
      <w:r>
        <w:t xml:space="preserve">6(56 bytes) </w:t>
      </w:r>
      <w:r>
        <w:rPr>
          <w:rFonts w:hint="eastAsia"/>
        </w:rPr>
        <w:t>1</w:t>
      </w:r>
      <w:r>
        <w:t xml:space="preserve">1::2 --&gt; </w:t>
      </w:r>
      <w:r>
        <w:rPr>
          <w:rFonts w:hint="eastAsia"/>
        </w:rPr>
        <w:t>11::1</w:t>
      </w:r>
      <w:r w:rsidRPr="00BB5175">
        <w:t>, press CTRL_C to break</w:t>
      </w:r>
    </w:p>
    <w:p w:rsidR="00A705DC" w:rsidRDefault="00A705DC" w:rsidP="00B51350">
      <w:pPr>
        <w:pStyle w:val="TerminalDisplayIndent1"/>
      </w:pPr>
      <w:r>
        <w:t xml:space="preserve">56 bytes from </w:t>
      </w:r>
      <w:r>
        <w:rPr>
          <w:rFonts w:hint="eastAsia"/>
        </w:rPr>
        <w:t>11::1</w:t>
      </w:r>
      <w:r>
        <w:t>, icmp_seq=0 hlim=64 time=0.000 ms</w:t>
      </w:r>
    </w:p>
    <w:p w:rsidR="00A705DC" w:rsidRDefault="00A705DC" w:rsidP="00B51350">
      <w:pPr>
        <w:pStyle w:val="TerminalDisplayIndent1"/>
      </w:pPr>
      <w:r>
        <w:t xml:space="preserve">56 bytes from </w:t>
      </w:r>
      <w:r>
        <w:rPr>
          <w:rFonts w:hint="eastAsia"/>
        </w:rPr>
        <w:t>11::1</w:t>
      </w:r>
      <w:r>
        <w:t>, icmp_seq=1 hlim=64 time=1.000 ms</w:t>
      </w:r>
    </w:p>
    <w:p w:rsidR="00A705DC" w:rsidRDefault="00A705DC" w:rsidP="00B51350">
      <w:pPr>
        <w:pStyle w:val="TerminalDisplayIndent1"/>
      </w:pPr>
      <w:r>
        <w:t xml:space="preserve">56 bytes from </w:t>
      </w:r>
      <w:r>
        <w:rPr>
          <w:rFonts w:hint="eastAsia"/>
        </w:rPr>
        <w:t>11::1</w:t>
      </w:r>
      <w:r>
        <w:t>, icmp_seq=2 hlim=64 time=0.000 ms</w:t>
      </w:r>
    </w:p>
    <w:p w:rsidR="00A705DC" w:rsidRDefault="00A705DC" w:rsidP="00B51350">
      <w:pPr>
        <w:pStyle w:val="TerminalDisplayIndent1"/>
      </w:pPr>
      <w:r>
        <w:t xml:space="preserve">56 bytes from </w:t>
      </w:r>
      <w:r>
        <w:rPr>
          <w:rFonts w:hint="eastAsia"/>
        </w:rPr>
        <w:t>11::1</w:t>
      </w:r>
      <w:r>
        <w:t>, icmp_seq=3 hlim=64 time=1.000 ms</w:t>
      </w:r>
    </w:p>
    <w:p w:rsidR="00A705DC" w:rsidRDefault="00A705DC" w:rsidP="00B51350">
      <w:pPr>
        <w:pStyle w:val="TerminalDisplayIndent1"/>
      </w:pPr>
      <w:r>
        <w:t xml:space="preserve">56 bytes from </w:t>
      </w:r>
      <w:r>
        <w:rPr>
          <w:rFonts w:hint="eastAsia"/>
        </w:rPr>
        <w:t>11::1</w:t>
      </w:r>
      <w:r>
        <w:t>, icmp_seq=4 hlim=64 time=0.000 ms</w:t>
      </w:r>
    </w:p>
    <w:p w:rsidR="00A705DC" w:rsidRDefault="00A705DC" w:rsidP="00B51350">
      <w:pPr>
        <w:pStyle w:val="TerminalDisplayIndent1"/>
      </w:pPr>
    </w:p>
    <w:p w:rsidR="00A705DC" w:rsidRDefault="00A705DC" w:rsidP="00B51350">
      <w:pPr>
        <w:pStyle w:val="TerminalDisplayIndent1"/>
      </w:pPr>
      <w:r>
        <w:t xml:space="preserve">--- </w:t>
      </w:r>
      <w:r w:rsidRPr="00B421C2">
        <w:t>Ping6 statistics for</w:t>
      </w:r>
      <w:r>
        <w:t xml:space="preserve"> </w:t>
      </w:r>
      <w:r>
        <w:rPr>
          <w:rFonts w:hint="eastAsia"/>
        </w:rPr>
        <w:t>11::1</w:t>
      </w:r>
      <w:r>
        <w:t xml:space="preserve"> ---</w:t>
      </w:r>
    </w:p>
    <w:p w:rsidR="00A705DC" w:rsidRDefault="00A705DC" w:rsidP="00B51350">
      <w:pPr>
        <w:pStyle w:val="TerminalDisplayIndent1"/>
      </w:pPr>
      <w:r>
        <w:t>5 packet(s) transmitted, 5 packet(s) received, 0.0% packet loss</w:t>
      </w:r>
    </w:p>
    <w:p w:rsidR="00A705DC" w:rsidRDefault="00A705DC" w:rsidP="00B51350">
      <w:pPr>
        <w:pStyle w:val="TerminalDisplayIndent1"/>
      </w:pPr>
      <w:r>
        <w:t>round-trip min/avg/max/std-dev = 0.000/0.400/1.000/0.490 ms</w:t>
      </w:r>
    </w:p>
    <w:p w:rsidR="00C4078B" w:rsidRPr="00A25384" w:rsidRDefault="00C4078B" w:rsidP="00DD64CA">
      <w:pPr>
        <w:pStyle w:val="ItemStep"/>
        <w:rPr>
          <w:lang w:eastAsia="zh-CN"/>
        </w:rPr>
      </w:pPr>
      <w:r w:rsidRPr="00A25384">
        <w:rPr>
          <w:rFonts w:hint="eastAsia"/>
          <w:lang w:eastAsia="zh-CN"/>
        </w:rPr>
        <w:t>在</w:t>
      </w:r>
      <w:r w:rsidRPr="00A25384">
        <w:rPr>
          <w:rFonts w:hint="eastAsia"/>
          <w:lang w:eastAsia="zh-CN"/>
        </w:rPr>
        <w:t>PE</w:t>
      </w:r>
      <w:r w:rsidRPr="00A25384">
        <w:rPr>
          <w:rFonts w:hint="eastAsia"/>
          <w:lang w:eastAsia="zh-CN"/>
        </w:rPr>
        <w:t>与</w:t>
      </w:r>
      <w:r w:rsidRPr="00A25384">
        <w:rPr>
          <w:rFonts w:hint="eastAsia"/>
          <w:lang w:eastAsia="zh-CN"/>
        </w:rPr>
        <w:t>CE</w:t>
      </w:r>
      <w:r w:rsidRPr="00A25384">
        <w:rPr>
          <w:rFonts w:hint="eastAsia"/>
          <w:lang w:eastAsia="zh-CN"/>
        </w:rPr>
        <w:t>之间建立</w:t>
      </w:r>
      <w:r w:rsidRPr="00A25384">
        <w:rPr>
          <w:rFonts w:hint="eastAsia"/>
          <w:lang w:eastAsia="zh-CN"/>
        </w:rPr>
        <w:t>EBGP</w:t>
      </w:r>
      <w:r w:rsidRPr="00A25384">
        <w:rPr>
          <w:rFonts w:hint="eastAsia"/>
          <w:lang w:eastAsia="zh-CN"/>
        </w:rPr>
        <w:t>对等体，引入</w:t>
      </w:r>
      <w:r w:rsidRPr="00A25384">
        <w:rPr>
          <w:rFonts w:hint="eastAsia"/>
          <w:lang w:eastAsia="zh-CN"/>
        </w:rPr>
        <w:t>VPN</w:t>
      </w:r>
      <w:r w:rsidRPr="00A25384">
        <w:rPr>
          <w:rFonts w:hint="eastAsia"/>
          <w:lang w:eastAsia="zh-CN"/>
        </w:rPr>
        <w:t>路由</w:t>
      </w:r>
    </w:p>
    <w:p w:rsidR="00C4078B" w:rsidRPr="00CF2C29" w:rsidRDefault="00C4078B" w:rsidP="00B51350">
      <w:pPr>
        <w:pStyle w:val="ItemIndent1"/>
      </w:pPr>
      <w:r w:rsidRPr="00CF2C29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Spoke-</w:t>
      </w:r>
      <w:r w:rsidRPr="00CF2C29">
        <w:rPr>
          <w:rFonts w:hint="eastAsia"/>
        </w:rPr>
        <w:t>CE 1</w:t>
      </w:r>
      <w:r w:rsidRPr="007530E2">
        <w:rPr>
          <w:rFonts w:hint="eastAsia"/>
        </w:rPr>
        <w:t>。</w:t>
      </w:r>
    </w:p>
    <w:p w:rsidR="00C4078B" w:rsidRPr="00CF2C29" w:rsidRDefault="00C4078B" w:rsidP="00B51350">
      <w:pPr>
        <w:pStyle w:val="TerminalDisplayIndent1"/>
      </w:pPr>
      <w:r w:rsidRPr="00CF2C29">
        <w:rPr>
          <w:rFonts w:hint="eastAsia"/>
        </w:rPr>
        <w:t>&lt;Spoke-C</w:t>
      </w:r>
      <w:r w:rsidRPr="00CF2C29">
        <w:t>E1</w:t>
      </w:r>
      <w:r w:rsidRPr="00CF2C29">
        <w:rPr>
          <w:rFonts w:hint="eastAsia"/>
        </w:rPr>
        <w:t>&gt; system-view</w:t>
      </w:r>
    </w:p>
    <w:p w:rsidR="00C4078B" w:rsidRPr="00CF2C29" w:rsidRDefault="00C4078B" w:rsidP="00B51350">
      <w:pPr>
        <w:pStyle w:val="TerminalDisplayIndent1"/>
      </w:pPr>
      <w:r w:rsidRPr="00CF2C29">
        <w:t>[</w:t>
      </w:r>
      <w:r w:rsidRPr="00CF2C29">
        <w:rPr>
          <w:rFonts w:hint="eastAsia"/>
        </w:rPr>
        <w:t>Spoke-</w:t>
      </w:r>
      <w:r w:rsidRPr="00CF2C29">
        <w:t>CE1] bgp 65410</w:t>
      </w:r>
    </w:p>
    <w:p w:rsidR="00C4078B" w:rsidRDefault="00C4078B" w:rsidP="00B51350">
      <w:pPr>
        <w:pStyle w:val="TerminalDisplayIndent1"/>
      </w:pPr>
      <w:r w:rsidRPr="00CF2C29">
        <w:t>[</w:t>
      </w:r>
      <w:r w:rsidRPr="00CF2C29">
        <w:rPr>
          <w:rFonts w:hint="eastAsia"/>
        </w:rPr>
        <w:t>Spoke-</w:t>
      </w:r>
      <w:r w:rsidRPr="00CF2C29">
        <w:t>CE1-</w:t>
      </w:r>
      <w:r>
        <w:t>bgp-default</w:t>
      </w:r>
      <w:r w:rsidRPr="00CF2C29">
        <w:t xml:space="preserve">] peer </w:t>
      </w:r>
      <w:r>
        <w:t>11::2</w:t>
      </w:r>
      <w:r w:rsidRPr="00CF2C29">
        <w:t xml:space="preserve"> as-number 100</w:t>
      </w:r>
    </w:p>
    <w:p w:rsidR="00C4078B" w:rsidRDefault="00C4078B" w:rsidP="00B51350">
      <w:pPr>
        <w:pStyle w:val="TerminalDisplayIndent1"/>
      </w:pPr>
      <w:r w:rsidRPr="00CF2C29">
        <w:t>[</w:t>
      </w:r>
      <w:r w:rsidRPr="00CF2C29">
        <w:rPr>
          <w:rFonts w:hint="eastAsia"/>
        </w:rPr>
        <w:t>Spoke-</w:t>
      </w:r>
      <w:r w:rsidRPr="00CF2C29">
        <w:t>CE1-</w:t>
      </w:r>
      <w:r>
        <w:t>bgp-default</w:t>
      </w:r>
      <w:r w:rsidRPr="00CF2C29">
        <w:t>]</w:t>
      </w:r>
      <w:r>
        <w:rPr>
          <w:rFonts w:hint="eastAsia"/>
        </w:rPr>
        <w:t xml:space="preserve"> </w:t>
      </w:r>
      <w:r w:rsidRPr="00D77D00">
        <w:t xml:space="preserve">address-family </w:t>
      </w:r>
      <w:r>
        <w:t>ipv6</w:t>
      </w:r>
    </w:p>
    <w:p w:rsidR="00C4078B" w:rsidRPr="00CF2C29" w:rsidRDefault="00C4078B" w:rsidP="00B51350">
      <w:pPr>
        <w:pStyle w:val="TerminalDisplayIndent1"/>
      </w:pPr>
      <w:r w:rsidRPr="00616359">
        <w:t>[</w:t>
      </w:r>
      <w:r w:rsidRPr="00CF2C29">
        <w:rPr>
          <w:rFonts w:hint="eastAsia"/>
        </w:rPr>
        <w:t>Spoke-</w:t>
      </w:r>
      <w:r w:rsidRPr="00616359">
        <w:t>CE1-</w:t>
      </w:r>
      <w:r>
        <w:t>bgp-default</w:t>
      </w:r>
      <w:r>
        <w:rPr>
          <w:rFonts w:hint="eastAsia"/>
        </w:rPr>
        <w:t>-ipv6</w:t>
      </w:r>
      <w:r w:rsidRPr="00616359">
        <w:t>]</w:t>
      </w:r>
      <w:r>
        <w:rPr>
          <w:rFonts w:hint="eastAsia"/>
        </w:rPr>
        <w:t xml:space="preserve"> </w:t>
      </w:r>
      <w:r w:rsidRPr="00CF2C29">
        <w:t xml:space="preserve">peer </w:t>
      </w:r>
      <w:r>
        <w:t>11::2</w:t>
      </w:r>
      <w:r>
        <w:rPr>
          <w:rFonts w:hint="eastAsia"/>
        </w:rPr>
        <w:t xml:space="preserve"> enable</w:t>
      </w:r>
    </w:p>
    <w:p w:rsidR="00C4078B" w:rsidRDefault="00C4078B" w:rsidP="00B51350">
      <w:pPr>
        <w:pStyle w:val="TerminalDisplayIndent1"/>
      </w:pPr>
      <w:r w:rsidRPr="00616359">
        <w:t>[</w:t>
      </w:r>
      <w:r w:rsidRPr="00CF2C29">
        <w:rPr>
          <w:rFonts w:hint="eastAsia"/>
        </w:rPr>
        <w:t>Spoke-</w:t>
      </w:r>
      <w:r w:rsidRPr="00616359">
        <w:t>CE1-</w:t>
      </w:r>
      <w:r>
        <w:t>bgp-default</w:t>
      </w:r>
      <w:r>
        <w:rPr>
          <w:rFonts w:hint="eastAsia"/>
        </w:rPr>
        <w:t>-ipv6</w:t>
      </w:r>
      <w:r w:rsidRPr="00616359">
        <w:t>] import-route direct</w:t>
      </w:r>
    </w:p>
    <w:p w:rsidR="00C4078B" w:rsidRPr="00616359" w:rsidRDefault="00C4078B" w:rsidP="00B51350">
      <w:pPr>
        <w:pStyle w:val="TerminalDisplayIndent1"/>
      </w:pPr>
      <w:r w:rsidRPr="00616359">
        <w:t>[</w:t>
      </w:r>
      <w:r w:rsidRPr="00CF2C29">
        <w:rPr>
          <w:rFonts w:hint="eastAsia"/>
        </w:rPr>
        <w:t>Spoke-</w:t>
      </w:r>
      <w:r w:rsidRPr="00616359">
        <w:t>CE1-</w:t>
      </w:r>
      <w:r>
        <w:t>bgp-default</w:t>
      </w:r>
      <w:r>
        <w:rPr>
          <w:rFonts w:hint="eastAsia"/>
        </w:rPr>
        <w:t>-ipv6</w:t>
      </w:r>
      <w:r w:rsidRPr="00616359">
        <w:t>]</w:t>
      </w:r>
      <w:r>
        <w:rPr>
          <w:rFonts w:hint="eastAsia"/>
        </w:rPr>
        <w:t xml:space="preserve"> quit</w:t>
      </w:r>
    </w:p>
    <w:p w:rsidR="00C4078B" w:rsidRPr="00616359" w:rsidRDefault="00C4078B" w:rsidP="00B51350">
      <w:pPr>
        <w:pStyle w:val="TerminalDisplayIndent1"/>
      </w:pPr>
      <w:r w:rsidRPr="00616359">
        <w:t>[</w:t>
      </w:r>
      <w:r w:rsidRPr="00CF2C29">
        <w:rPr>
          <w:rFonts w:hint="eastAsia"/>
        </w:rPr>
        <w:t>Spoke-</w:t>
      </w:r>
      <w:r w:rsidRPr="00616359">
        <w:t>CE1-</w:t>
      </w:r>
      <w:r>
        <w:t>bgp-default</w:t>
      </w:r>
      <w:r w:rsidRPr="00616359">
        <w:t>]</w:t>
      </w:r>
      <w:r w:rsidRPr="00616359">
        <w:rPr>
          <w:rFonts w:hint="eastAsia"/>
        </w:rPr>
        <w:t xml:space="preserve"> quit</w:t>
      </w:r>
    </w:p>
    <w:p w:rsidR="00C4078B" w:rsidRPr="00CF2C29" w:rsidRDefault="00C4078B" w:rsidP="00B51350">
      <w:pPr>
        <w:pStyle w:val="ItemIndent1"/>
      </w:pPr>
      <w:r w:rsidRPr="00CF2C29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Spoke-</w:t>
      </w:r>
      <w:r w:rsidRPr="00CF2C29">
        <w:rPr>
          <w:rFonts w:hint="eastAsia"/>
        </w:rPr>
        <w:t xml:space="preserve">CE </w:t>
      </w:r>
      <w:r>
        <w:rPr>
          <w:rFonts w:hint="eastAsia"/>
        </w:rPr>
        <w:t>2</w:t>
      </w:r>
      <w:r w:rsidRPr="007530E2">
        <w:rPr>
          <w:rFonts w:hint="eastAsia"/>
        </w:rPr>
        <w:t>。</w:t>
      </w:r>
    </w:p>
    <w:p w:rsidR="00C4078B" w:rsidRPr="00CF2C29" w:rsidRDefault="00C4078B" w:rsidP="00B51350">
      <w:pPr>
        <w:pStyle w:val="TerminalDisplayIndent1"/>
      </w:pPr>
      <w:r w:rsidRPr="00CF2C29">
        <w:rPr>
          <w:rFonts w:hint="eastAsia"/>
        </w:rPr>
        <w:t>&lt;Spoke-C</w:t>
      </w:r>
      <w:r>
        <w:t>E</w:t>
      </w:r>
      <w:r>
        <w:rPr>
          <w:rFonts w:hint="eastAsia"/>
        </w:rPr>
        <w:t>2</w:t>
      </w:r>
      <w:r w:rsidRPr="00CF2C29">
        <w:rPr>
          <w:rFonts w:hint="eastAsia"/>
        </w:rPr>
        <w:t>&gt; system-view</w:t>
      </w:r>
    </w:p>
    <w:p w:rsidR="00C4078B" w:rsidRPr="00CF2C29" w:rsidRDefault="00C4078B" w:rsidP="00B51350">
      <w:pPr>
        <w:pStyle w:val="TerminalDisplayIndent1"/>
      </w:pPr>
      <w:r w:rsidRPr="00CF2C29">
        <w:t>[</w:t>
      </w:r>
      <w:r w:rsidRPr="00CF2C29">
        <w:rPr>
          <w:rFonts w:hint="eastAsia"/>
        </w:rPr>
        <w:t>Spoke-</w:t>
      </w:r>
      <w:r>
        <w:t>CE</w:t>
      </w:r>
      <w:r>
        <w:rPr>
          <w:rFonts w:hint="eastAsia"/>
        </w:rPr>
        <w:t>2</w:t>
      </w:r>
      <w:r w:rsidRPr="00CF2C29">
        <w:t>] bgp 654</w:t>
      </w:r>
      <w:r>
        <w:rPr>
          <w:rFonts w:hint="eastAsia"/>
        </w:rPr>
        <w:t>2</w:t>
      </w:r>
      <w:r w:rsidRPr="00CF2C29">
        <w:t>0</w:t>
      </w:r>
    </w:p>
    <w:p w:rsidR="00C4078B" w:rsidRDefault="00C4078B" w:rsidP="00B51350">
      <w:pPr>
        <w:pStyle w:val="TerminalDisplayIndent1"/>
      </w:pPr>
      <w:r w:rsidRPr="00CF2C29">
        <w:t>[</w:t>
      </w:r>
      <w:r w:rsidRPr="00CF2C29">
        <w:rPr>
          <w:rFonts w:hint="eastAsia"/>
        </w:rPr>
        <w:t>Spoke-</w:t>
      </w:r>
      <w:r>
        <w:t>CE2</w:t>
      </w:r>
      <w:r w:rsidRPr="00CF2C29">
        <w:t>-</w:t>
      </w:r>
      <w:r>
        <w:t>bgp-default</w:t>
      </w:r>
      <w:r w:rsidRPr="00CF2C29">
        <w:t xml:space="preserve">] peer </w:t>
      </w:r>
      <w:r>
        <w:t>12::2</w:t>
      </w:r>
      <w:r w:rsidRPr="00CF2C29">
        <w:t xml:space="preserve"> as-number 100</w:t>
      </w:r>
    </w:p>
    <w:p w:rsidR="00C4078B" w:rsidRDefault="00C4078B" w:rsidP="00B51350">
      <w:pPr>
        <w:pStyle w:val="TerminalDisplayIndent1"/>
      </w:pPr>
      <w:r w:rsidRPr="00CF2C29">
        <w:t>[</w:t>
      </w:r>
      <w:r w:rsidRPr="00CF2C29">
        <w:rPr>
          <w:rFonts w:hint="eastAsia"/>
        </w:rPr>
        <w:t>Spoke-</w:t>
      </w:r>
      <w:r>
        <w:t>CE2</w:t>
      </w:r>
      <w:r w:rsidRPr="00CF2C29">
        <w:t>-</w:t>
      </w:r>
      <w:r>
        <w:t>bgp-default</w:t>
      </w:r>
      <w:r w:rsidRPr="00CF2C29">
        <w:t>]</w:t>
      </w:r>
      <w:r>
        <w:rPr>
          <w:rFonts w:hint="eastAsia"/>
        </w:rPr>
        <w:t xml:space="preserve"> </w:t>
      </w:r>
      <w:r w:rsidRPr="00D77D00">
        <w:t xml:space="preserve">address-family </w:t>
      </w:r>
      <w:r>
        <w:t>ipv6</w:t>
      </w:r>
    </w:p>
    <w:p w:rsidR="00C4078B" w:rsidRDefault="00C4078B" w:rsidP="00B51350">
      <w:pPr>
        <w:pStyle w:val="TerminalDisplayIndent1"/>
      </w:pPr>
      <w:r w:rsidRPr="00CF2C29">
        <w:t>[</w:t>
      </w:r>
      <w:r w:rsidRPr="00CF2C29">
        <w:rPr>
          <w:rFonts w:hint="eastAsia"/>
        </w:rPr>
        <w:t>Spoke-</w:t>
      </w:r>
      <w:r>
        <w:t>CE2</w:t>
      </w:r>
      <w:r w:rsidRPr="00CF2C29">
        <w:t>-</w:t>
      </w:r>
      <w:r>
        <w:t>bgp-default</w:t>
      </w:r>
      <w:r>
        <w:rPr>
          <w:rFonts w:hint="eastAsia"/>
        </w:rPr>
        <w:t>-ipv6</w:t>
      </w:r>
      <w:r w:rsidRPr="00CF2C29">
        <w:t>]</w:t>
      </w:r>
      <w:r>
        <w:rPr>
          <w:rFonts w:hint="eastAsia"/>
        </w:rPr>
        <w:t xml:space="preserve"> </w:t>
      </w:r>
      <w:r w:rsidRPr="00CF2C29">
        <w:t xml:space="preserve">peer </w:t>
      </w:r>
      <w:r>
        <w:t>12::2</w:t>
      </w:r>
      <w:r>
        <w:rPr>
          <w:rFonts w:hint="eastAsia"/>
        </w:rPr>
        <w:t xml:space="preserve"> enable</w:t>
      </w:r>
    </w:p>
    <w:p w:rsidR="00C4078B" w:rsidRPr="00CF2C29" w:rsidRDefault="00C4078B" w:rsidP="00B51350">
      <w:pPr>
        <w:pStyle w:val="TerminalDisplayIndent1"/>
      </w:pPr>
      <w:r w:rsidRPr="00CF2C29">
        <w:t>[</w:t>
      </w:r>
      <w:r w:rsidRPr="00CF2C29">
        <w:rPr>
          <w:rFonts w:hint="eastAsia"/>
        </w:rPr>
        <w:t>Spoke-</w:t>
      </w:r>
      <w:r>
        <w:t>CE2</w:t>
      </w:r>
      <w:r w:rsidRPr="00CF2C29">
        <w:t>-</w:t>
      </w:r>
      <w:r>
        <w:t>bgp-default</w:t>
      </w:r>
      <w:r>
        <w:rPr>
          <w:rFonts w:hint="eastAsia"/>
        </w:rPr>
        <w:t>-ipv6</w:t>
      </w:r>
      <w:r w:rsidRPr="00CF2C29">
        <w:t>]</w:t>
      </w:r>
      <w:r>
        <w:rPr>
          <w:rFonts w:hint="eastAsia"/>
        </w:rPr>
        <w:t xml:space="preserve"> </w:t>
      </w:r>
      <w:r w:rsidRPr="00616359">
        <w:t>import-route direct</w:t>
      </w:r>
    </w:p>
    <w:p w:rsidR="00C4078B" w:rsidRPr="00616359" w:rsidRDefault="00C4078B" w:rsidP="00B51350">
      <w:pPr>
        <w:pStyle w:val="TerminalDisplayIndent1"/>
      </w:pPr>
      <w:r w:rsidRPr="00CF2C29">
        <w:t>[</w:t>
      </w:r>
      <w:r w:rsidRPr="00CF2C29">
        <w:rPr>
          <w:rFonts w:hint="eastAsia"/>
        </w:rPr>
        <w:t>Spoke-</w:t>
      </w:r>
      <w:r>
        <w:t>CE2</w:t>
      </w:r>
      <w:r w:rsidRPr="00CF2C29">
        <w:t>-</w:t>
      </w:r>
      <w:r>
        <w:t>bgp-default</w:t>
      </w:r>
      <w:r>
        <w:rPr>
          <w:rFonts w:hint="eastAsia"/>
        </w:rPr>
        <w:t>-ipv6</w:t>
      </w:r>
      <w:r w:rsidRPr="00CF2C29">
        <w:t>]</w:t>
      </w:r>
      <w:r>
        <w:rPr>
          <w:rFonts w:hint="eastAsia"/>
        </w:rPr>
        <w:t xml:space="preserve"> quit</w:t>
      </w:r>
    </w:p>
    <w:p w:rsidR="00C4078B" w:rsidRPr="00616359" w:rsidRDefault="00C4078B" w:rsidP="00B51350">
      <w:pPr>
        <w:pStyle w:val="TerminalDisplayIndent1"/>
      </w:pPr>
      <w:r w:rsidRPr="00616359">
        <w:lastRenderedPageBreak/>
        <w:t>[</w:t>
      </w:r>
      <w:r w:rsidRPr="00CF2C29">
        <w:rPr>
          <w:rFonts w:hint="eastAsia"/>
        </w:rPr>
        <w:t>Spoke-</w:t>
      </w:r>
      <w:r w:rsidRPr="00616359">
        <w:t>CE</w:t>
      </w:r>
      <w:r w:rsidRPr="00616359">
        <w:rPr>
          <w:rFonts w:hint="eastAsia"/>
        </w:rPr>
        <w:t>2</w:t>
      </w:r>
      <w:r w:rsidRPr="00616359">
        <w:t>-</w:t>
      </w:r>
      <w:r>
        <w:t>bgp-default</w:t>
      </w:r>
      <w:r w:rsidRPr="00616359">
        <w:t>]</w:t>
      </w:r>
      <w:r w:rsidRPr="00616359">
        <w:rPr>
          <w:rFonts w:hint="eastAsia"/>
        </w:rPr>
        <w:t xml:space="preserve"> quit</w:t>
      </w:r>
    </w:p>
    <w:p w:rsidR="00C4078B" w:rsidRPr="00CF2C29" w:rsidRDefault="00C4078B" w:rsidP="00B51350">
      <w:pPr>
        <w:pStyle w:val="ItemIndent1"/>
      </w:pPr>
      <w:r w:rsidRPr="00CF2C29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Hub-CE</w:t>
      </w:r>
      <w:r w:rsidRPr="007530E2">
        <w:rPr>
          <w:rFonts w:hint="eastAsia"/>
        </w:rPr>
        <w:t>。</w:t>
      </w:r>
    </w:p>
    <w:p w:rsidR="00C4078B" w:rsidRPr="00CF2C29" w:rsidRDefault="00C4078B" w:rsidP="00B51350">
      <w:pPr>
        <w:pStyle w:val="TerminalDisplayIndent1"/>
      </w:pPr>
      <w:r w:rsidRPr="00CF2C29">
        <w:rPr>
          <w:rFonts w:hint="eastAsia"/>
        </w:rPr>
        <w:t>&lt;</w:t>
      </w:r>
      <w:r>
        <w:rPr>
          <w:rFonts w:hint="eastAsia"/>
        </w:rPr>
        <w:t>Hub-CE</w:t>
      </w:r>
      <w:r w:rsidRPr="00CF2C29">
        <w:rPr>
          <w:rFonts w:hint="eastAsia"/>
        </w:rPr>
        <w:t>&gt; system-view</w:t>
      </w:r>
    </w:p>
    <w:p w:rsidR="00C4078B" w:rsidRPr="008357D8" w:rsidRDefault="00C4078B" w:rsidP="00B51350">
      <w:pPr>
        <w:pStyle w:val="TerminalDisplayIndent1"/>
      </w:pPr>
      <w:r w:rsidRPr="00CF2C29">
        <w:t>[</w:t>
      </w:r>
      <w:r>
        <w:rPr>
          <w:rFonts w:hint="eastAsia"/>
        </w:rPr>
        <w:t>Hub-CE</w:t>
      </w:r>
      <w:r w:rsidRPr="00CF2C29">
        <w:t xml:space="preserve">] </w:t>
      </w:r>
      <w:r w:rsidRPr="008357D8">
        <w:t>bgp 65430</w:t>
      </w:r>
    </w:p>
    <w:p w:rsidR="00C4078B" w:rsidRDefault="00C4078B" w:rsidP="00B51350">
      <w:pPr>
        <w:pStyle w:val="TerminalDisplayIndent1"/>
      </w:pPr>
      <w:r w:rsidRPr="00CF2C29">
        <w:t>[</w:t>
      </w:r>
      <w:r>
        <w:rPr>
          <w:rFonts w:hint="eastAsia"/>
        </w:rPr>
        <w:t>Hub-CE</w:t>
      </w:r>
      <w:r w:rsidRPr="00CF2C29">
        <w:t>-</w:t>
      </w:r>
      <w:r>
        <w:t>bgp-default</w:t>
      </w:r>
      <w:r w:rsidRPr="00CF2C29">
        <w:t xml:space="preserve">] </w:t>
      </w:r>
      <w:r w:rsidRPr="008357D8">
        <w:t xml:space="preserve">peer </w:t>
      </w:r>
      <w:r>
        <w:t>13::2</w:t>
      </w:r>
      <w:r w:rsidRPr="008357D8">
        <w:t xml:space="preserve"> as-number 100</w:t>
      </w:r>
    </w:p>
    <w:p w:rsidR="00C4078B" w:rsidRDefault="00C4078B" w:rsidP="00B51350">
      <w:pPr>
        <w:pStyle w:val="TerminalDisplayIndent1"/>
      </w:pPr>
      <w:r w:rsidRPr="00CF2C29">
        <w:t>[</w:t>
      </w:r>
      <w:r>
        <w:rPr>
          <w:rFonts w:hint="eastAsia"/>
        </w:rPr>
        <w:t>Hub-CE</w:t>
      </w:r>
      <w:r w:rsidRPr="00CF2C29">
        <w:t>-</w:t>
      </w:r>
      <w:r>
        <w:t>bgp-default</w:t>
      </w:r>
      <w:r w:rsidRPr="00CF2C29">
        <w:t>]</w:t>
      </w:r>
      <w:r>
        <w:rPr>
          <w:rFonts w:hint="eastAsia"/>
        </w:rPr>
        <w:t xml:space="preserve"> </w:t>
      </w:r>
      <w:r w:rsidRPr="008357D8">
        <w:t xml:space="preserve">peer </w:t>
      </w:r>
      <w:r>
        <w:t>14::2</w:t>
      </w:r>
      <w:r w:rsidRPr="008357D8">
        <w:t xml:space="preserve"> as-number 100</w:t>
      </w:r>
    </w:p>
    <w:p w:rsidR="00C4078B" w:rsidRDefault="00C4078B" w:rsidP="00B51350">
      <w:pPr>
        <w:pStyle w:val="TerminalDisplayIndent1"/>
      </w:pPr>
      <w:r w:rsidRPr="00CF2C29">
        <w:t>[</w:t>
      </w:r>
      <w:r>
        <w:rPr>
          <w:rFonts w:hint="eastAsia"/>
        </w:rPr>
        <w:t>Hub-CE</w:t>
      </w:r>
      <w:r w:rsidRPr="00CF2C29">
        <w:t>-</w:t>
      </w:r>
      <w:r>
        <w:t>bgp-default</w:t>
      </w:r>
      <w:r w:rsidRPr="00CF2C29">
        <w:t>]</w:t>
      </w:r>
      <w:r>
        <w:rPr>
          <w:rFonts w:hint="eastAsia"/>
        </w:rPr>
        <w:t xml:space="preserve"> </w:t>
      </w:r>
      <w:r w:rsidRPr="00D77D00">
        <w:t xml:space="preserve">address-family </w:t>
      </w:r>
      <w:r>
        <w:t>ipv6</w:t>
      </w:r>
    </w:p>
    <w:p w:rsidR="00C4078B" w:rsidRDefault="00C4078B" w:rsidP="00B51350">
      <w:pPr>
        <w:pStyle w:val="TerminalDisplayIndent1"/>
      </w:pPr>
      <w:r w:rsidRPr="00CF2C29">
        <w:t>[</w:t>
      </w:r>
      <w:r>
        <w:rPr>
          <w:rFonts w:hint="eastAsia"/>
        </w:rPr>
        <w:t>Hub-CE</w:t>
      </w:r>
      <w:r w:rsidRPr="00CF2C29">
        <w:t>-</w:t>
      </w:r>
      <w:r>
        <w:t>bgp-default</w:t>
      </w:r>
      <w:r>
        <w:rPr>
          <w:rFonts w:hint="eastAsia"/>
        </w:rPr>
        <w:t>-ipv6</w:t>
      </w:r>
      <w:r w:rsidRPr="00CF2C29">
        <w:t>]</w:t>
      </w:r>
      <w:r>
        <w:rPr>
          <w:rFonts w:hint="eastAsia"/>
        </w:rPr>
        <w:t xml:space="preserve"> </w:t>
      </w:r>
      <w:r w:rsidRPr="008357D8">
        <w:t xml:space="preserve">peer </w:t>
      </w:r>
      <w:r>
        <w:t>13::2</w:t>
      </w:r>
      <w:r>
        <w:rPr>
          <w:rFonts w:hint="eastAsia"/>
        </w:rPr>
        <w:t xml:space="preserve"> enable</w:t>
      </w:r>
    </w:p>
    <w:p w:rsidR="00C4078B" w:rsidRPr="008357D8" w:rsidRDefault="00C4078B" w:rsidP="00B51350">
      <w:pPr>
        <w:pStyle w:val="TerminalDisplayIndent1"/>
      </w:pPr>
      <w:r w:rsidRPr="00CF2C29">
        <w:t>[</w:t>
      </w:r>
      <w:r>
        <w:rPr>
          <w:rFonts w:hint="eastAsia"/>
        </w:rPr>
        <w:t>Hub-CE</w:t>
      </w:r>
      <w:r w:rsidRPr="00CF2C29">
        <w:t>-</w:t>
      </w:r>
      <w:r>
        <w:t>bgp-default</w:t>
      </w:r>
      <w:r>
        <w:rPr>
          <w:rFonts w:hint="eastAsia"/>
        </w:rPr>
        <w:t>-ipv6</w:t>
      </w:r>
      <w:r w:rsidRPr="00CF2C29">
        <w:t>]</w:t>
      </w:r>
      <w:r>
        <w:rPr>
          <w:rFonts w:hint="eastAsia"/>
        </w:rPr>
        <w:t xml:space="preserve"> </w:t>
      </w:r>
      <w:r w:rsidRPr="008357D8">
        <w:t xml:space="preserve">peer </w:t>
      </w:r>
      <w:r>
        <w:t>14::2</w:t>
      </w:r>
      <w:r>
        <w:rPr>
          <w:rFonts w:hint="eastAsia"/>
        </w:rPr>
        <w:t xml:space="preserve"> enable</w:t>
      </w:r>
    </w:p>
    <w:p w:rsidR="00C4078B" w:rsidRPr="00A25384" w:rsidRDefault="00C4078B" w:rsidP="00B51350">
      <w:pPr>
        <w:pStyle w:val="TerminalDisplayIndent1"/>
      </w:pPr>
      <w:r w:rsidRPr="00CF2C29">
        <w:t>[</w:t>
      </w:r>
      <w:r>
        <w:rPr>
          <w:rFonts w:hint="eastAsia"/>
        </w:rPr>
        <w:t>Hub-CE</w:t>
      </w:r>
      <w:r w:rsidRPr="00CF2C29">
        <w:t>-</w:t>
      </w:r>
      <w:r>
        <w:t>bgp-default</w:t>
      </w:r>
      <w:r>
        <w:rPr>
          <w:rFonts w:hint="eastAsia"/>
        </w:rPr>
        <w:t>-ipv6</w:t>
      </w:r>
      <w:r w:rsidRPr="00CF2C29">
        <w:t>]</w:t>
      </w:r>
      <w:r w:rsidRPr="00A25384">
        <w:t xml:space="preserve"> import-route direct</w:t>
      </w:r>
    </w:p>
    <w:p w:rsidR="00C4078B" w:rsidRPr="00A25384" w:rsidRDefault="00C4078B" w:rsidP="00B51350">
      <w:pPr>
        <w:pStyle w:val="TerminalDisplayIndent1"/>
      </w:pPr>
      <w:r w:rsidRPr="00CF2C29">
        <w:t>[</w:t>
      </w:r>
      <w:r>
        <w:rPr>
          <w:rFonts w:hint="eastAsia"/>
        </w:rPr>
        <w:t>Hub-CE</w:t>
      </w:r>
      <w:r w:rsidRPr="00CF2C29">
        <w:t>-</w:t>
      </w:r>
      <w:r>
        <w:t>bgp-default</w:t>
      </w:r>
      <w:r>
        <w:rPr>
          <w:rFonts w:hint="eastAsia"/>
        </w:rPr>
        <w:t>-ipv6</w:t>
      </w:r>
      <w:r w:rsidRPr="00CF2C29">
        <w:t>]</w:t>
      </w:r>
      <w:r>
        <w:rPr>
          <w:rFonts w:hint="eastAsia"/>
        </w:rPr>
        <w:t xml:space="preserve"> quit</w:t>
      </w:r>
    </w:p>
    <w:p w:rsidR="00C4078B" w:rsidRPr="00616359" w:rsidRDefault="00C4078B" w:rsidP="00B51350">
      <w:pPr>
        <w:pStyle w:val="TerminalDisplayIndent1"/>
      </w:pPr>
      <w:r w:rsidRPr="00616359">
        <w:t>[</w:t>
      </w:r>
      <w:r>
        <w:rPr>
          <w:rFonts w:hint="eastAsia"/>
        </w:rPr>
        <w:t>Hub-CE</w:t>
      </w:r>
      <w:r w:rsidRPr="00616359">
        <w:t>-</w:t>
      </w:r>
      <w:r>
        <w:t>bgp-default</w:t>
      </w:r>
      <w:r w:rsidRPr="00616359">
        <w:t>]</w:t>
      </w:r>
      <w:r w:rsidRPr="00616359">
        <w:rPr>
          <w:rFonts w:hint="eastAsia"/>
        </w:rPr>
        <w:t xml:space="preserve"> quit</w:t>
      </w:r>
    </w:p>
    <w:p w:rsidR="00C4078B" w:rsidRPr="00E27937" w:rsidRDefault="00C4078B" w:rsidP="00B51350">
      <w:pPr>
        <w:pStyle w:val="ItemIndent1"/>
      </w:pPr>
      <w:r w:rsidRPr="00E27937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Spoke-</w:t>
      </w:r>
      <w:r w:rsidRPr="00E27937">
        <w:rPr>
          <w:rFonts w:hint="eastAsia"/>
        </w:rPr>
        <w:t>PE 1</w:t>
      </w:r>
      <w:r w:rsidRPr="007530E2">
        <w:rPr>
          <w:rFonts w:hint="eastAsia"/>
        </w:rPr>
        <w:t>。</w:t>
      </w:r>
    </w:p>
    <w:p w:rsidR="00C4078B" w:rsidRPr="00E27937" w:rsidRDefault="00C4078B" w:rsidP="00B51350">
      <w:pPr>
        <w:pStyle w:val="TerminalDisplayIndent1"/>
      </w:pPr>
      <w:r w:rsidRPr="00E27937">
        <w:t>[</w:t>
      </w:r>
      <w:r w:rsidRPr="00CF2C29">
        <w:rPr>
          <w:rFonts w:hint="eastAsia"/>
        </w:rPr>
        <w:t>Spoke-</w:t>
      </w:r>
      <w:r w:rsidRPr="00E27937">
        <w:t>PE1] bgp 100</w:t>
      </w:r>
    </w:p>
    <w:p w:rsidR="00C4078B" w:rsidRDefault="00C4078B" w:rsidP="00B51350">
      <w:pPr>
        <w:pStyle w:val="TerminalDisplayIndent1"/>
      </w:pPr>
      <w:r w:rsidRPr="007530E2">
        <w:t>[</w:t>
      </w:r>
      <w:r w:rsidRPr="00CF2C29">
        <w:rPr>
          <w:rFonts w:hint="eastAsia"/>
        </w:rPr>
        <w:t>Spoke-</w:t>
      </w:r>
      <w:r w:rsidRPr="007530E2">
        <w:t>PE1-</w:t>
      </w:r>
      <w:r>
        <w:t>bgp-default</w:t>
      </w:r>
      <w:r w:rsidRPr="007530E2">
        <w:t xml:space="preserve">] </w:t>
      </w:r>
      <w:r w:rsidRPr="00D77D00">
        <w:t>ip vpn-instance</w:t>
      </w:r>
      <w:r>
        <w:rPr>
          <w:rFonts w:hint="eastAsia"/>
        </w:rPr>
        <w:t xml:space="preserve"> vpn1</w:t>
      </w:r>
    </w:p>
    <w:p w:rsidR="00C4078B" w:rsidRDefault="00C4078B" w:rsidP="00B51350">
      <w:pPr>
        <w:pStyle w:val="TerminalDisplayIndent1"/>
      </w:pPr>
      <w:r w:rsidRPr="007530E2">
        <w:t>[</w:t>
      </w:r>
      <w:r w:rsidRPr="00CF2C29">
        <w:rPr>
          <w:rFonts w:hint="eastAsia"/>
        </w:rPr>
        <w:t>Spoke-</w:t>
      </w:r>
      <w:r w:rsidRPr="007530E2">
        <w:t>PE1-</w:t>
      </w:r>
      <w:r>
        <w:t>bgp-default</w:t>
      </w:r>
      <w:r>
        <w:rPr>
          <w:rFonts w:hint="eastAsia"/>
        </w:rPr>
        <w:t>-vpn1</w:t>
      </w:r>
      <w:r w:rsidRPr="007530E2">
        <w:t>]</w:t>
      </w:r>
      <w:r>
        <w:rPr>
          <w:rFonts w:hint="eastAsia"/>
        </w:rPr>
        <w:t xml:space="preserve"> </w:t>
      </w:r>
      <w:r w:rsidRPr="007530E2">
        <w:t xml:space="preserve">peer </w:t>
      </w:r>
      <w:r>
        <w:t>11::1</w:t>
      </w:r>
      <w:r w:rsidRPr="007530E2">
        <w:t xml:space="preserve"> as-number 654</w:t>
      </w:r>
      <w:r w:rsidRPr="007530E2">
        <w:rPr>
          <w:rFonts w:hint="eastAsia"/>
        </w:rPr>
        <w:t>1</w:t>
      </w:r>
      <w:r w:rsidRPr="007530E2">
        <w:t>0</w:t>
      </w:r>
    </w:p>
    <w:p w:rsidR="00C4078B" w:rsidRDefault="00C4078B" w:rsidP="00B51350">
      <w:pPr>
        <w:pStyle w:val="TerminalDisplayIndent1"/>
      </w:pPr>
      <w:r w:rsidRPr="007530E2">
        <w:t>[</w:t>
      </w:r>
      <w:r w:rsidRPr="00CF2C29">
        <w:rPr>
          <w:rFonts w:hint="eastAsia"/>
        </w:rPr>
        <w:t>Spoke-</w:t>
      </w:r>
      <w:r w:rsidRPr="007530E2">
        <w:t>PE1-</w:t>
      </w:r>
      <w:r>
        <w:t>bgp-default</w:t>
      </w:r>
      <w:r>
        <w:rPr>
          <w:rFonts w:hint="eastAsia"/>
        </w:rPr>
        <w:t>-vpn1</w:t>
      </w:r>
      <w:r w:rsidRPr="007530E2">
        <w:t>]</w:t>
      </w:r>
      <w:r>
        <w:rPr>
          <w:rFonts w:hint="eastAsia"/>
        </w:rPr>
        <w:t xml:space="preserve"> </w:t>
      </w:r>
      <w:r w:rsidRPr="00D77D00">
        <w:t xml:space="preserve">address-family </w:t>
      </w:r>
      <w:r>
        <w:t>ipv6</w:t>
      </w:r>
    </w:p>
    <w:p w:rsidR="00C4078B" w:rsidRDefault="00C4078B" w:rsidP="00B51350">
      <w:pPr>
        <w:pStyle w:val="TerminalDisplayIndent1"/>
      </w:pPr>
      <w:r w:rsidRPr="007530E2">
        <w:t>[</w:t>
      </w:r>
      <w:r w:rsidRPr="00CF2C29">
        <w:rPr>
          <w:rFonts w:hint="eastAsia"/>
        </w:rPr>
        <w:t>Spoke-</w:t>
      </w:r>
      <w:r w:rsidRPr="007530E2">
        <w:t>PE1-</w:t>
      </w:r>
      <w:r>
        <w:t>bgp-default</w:t>
      </w:r>
      <w:r>
        <w:rPr>
          <w:rFonts w:hint="eastAsia"/>
        </w:rPr>
        <w:t>-ipv6-vpn1</w:t>
      </w:r>
      <w:r w:rsidRPr="007530E2">
        <w:t>]</w:t>
      </w:r>
      <w:r>
        <w:rPr>
          <w:rFonts w:hint="eastAsia"/>
        </w:rPr>
        <w:t xml:space="preserve"> </w:t>
      </w:r>
      <w:r w:rsidRPr="007530E2">
        <w:t xml:space="preserve">peer </w:t>
      </w:r>
      <w:r>
        <w:t>11::1</w:t>
      </w:r>
      <w:r>
        <w:rPr>
          <w:rFonts w:hint="eastAsia"/>
        </w:rPr>
        <w:t xml:space="preserve"> enable</w:t>
      </w:r>
    </w:p>
    <w:p w:rsidR="00C4078B" w:rsidRPr="00E27937" w:rsidRDefault="00C4078B" w:rsidP="00B51350">
      <w:pPr>
        <w:pStyle w:val="TerminalDisplayIndent1"/>
      </w:pPr>
      <w:r w:rsidRPr="007530E2">
        <w:t>[</w:t>
      </w:r>
      <w:r w:rsidRPr="00CF2C29">
        <w:rPr>
          <w:rFonts w:hint="eastAsia"/>
        </w:rPr>
        <w:t>Spoke-</w:t>
      </w:r>
      <w:r w:rsidRPr="007530E2">
        <w:t>PE1-</w:t>
      </w:r>
      <w:r>
        <w:t>bgp-default</w:t>
      </w:r>
      <w:r>
        <w:rPr>
          <w:rFonts w:hint="eastAsia"/>
        </w:rPr>
        <w:t>-ipv6-vpn1</w:t>
      </w:r>
      <w:r w:rsidRPr="007530E2">
        <w:t xml:space="preserve">] </w:t>
      </w:r>
      <w:r>
        <w:rPr>
          <w:rFonts w:hint="eastAsia"/>
        </w:rPr>
        <w:t>quit</w:t>
      </w:r>
    </w:p>
    <w:p w:rsidR="00C4078B" w:rsidRPr="00A25384" w:rsidRDefault="00C4078B" w:rsidP="00B51350">
      <w:pPr>
        <w:pStyle w:val="TerminalDisplayIndent1"/>
      </w:pPr>
      <w:r w:rsidRPr="00E27937">
        <w:t>[</w:t>
      </w:r>
      <w:r w:rsidRPr="00CF2C29">
        <w:rPr>
          <w:rFonts w:hint="eastAsia"/>
        </w:rPr>
        <w:t>Spoke-</w:t>
      </w:r>
      <w:r w:rsidRPr="00E27937">
        <w:t>PE1-</w:t>
      </w:r>
      <w:r>
        <w:t>bgp-default</w:t>
      </w:r>
      <w:r w:rsidRPr="00E27937">
        <w:t>-vpn</w:t>
      </w:r>
      <w:r w:rsidRPr="00E27937">
        <w:rPr>
          <w:rFonts w:hint="eastAsia"/>
        </w:rPr>
        <w:t>1</w:t>
      </w:r>
      <w:r w:rsidRPr="00E27937">
        <w:t xml:space="preserve">] </w:t>
      </w:r>
      <w:r w:rsidRPr="00A25384">
        <w:rPr>
          <w:rFonts w:hint="eastAsia"/>
        </w:rPr>
        <w:t>quit</w:t>
      </w:r>
    </w:p>
    <w:p w:rsidR="00C4078B" w:rsidRPr="00A25384" w:rsidRDefault="00C4078B" w:rsidP="00B51350">
      <w:pPr>
        <w:pStyle w:val="TerminalDisplayIndent1"/>
      </w:pPr>
      <w:r w:rsidRPr="00616359">
        <w:t>[</w:t>
      </w:r>
      <w:r w:rsidRPr="00CF2C29">
        <w:rPr>
          <w:rFonts w:hint="eastAsia"/>
        </w:rPr>
        <w:t>Spoke-</w:t>
      </w:r>
      <w:r w:rsidRPr="00616359">
        <w:t>PE1-</w:t>
      </w:r>
      <w:r>
        <w:t>bgp-default</w:t>
      </w:r>
      <w:r w:rsidRPr="00616359">
        <w:t xml:space="preserve">] </w:t>
      </w:r>
      <w:r w:rsidRPr="00A25384">
        <w:rPr>
          <w:rFonts w:hint="eastAsia"/>
        </w:rPr>
        <w:t>quit</w:t>
      </w:r>
    </w:p>
    <w:p w:rsidR="00C4078B" w:rsidRPr="00E27937" w:rsidRDefault="00C4078B" w:rsidP="00B51350">
      <w:pPr>
        <w:pStyle w:val="ItemIndent1"/>
      </w:pPr>
      <w:r w:rsidRPr="00E27937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Spoke-</w:t>
      </w:r>
      <w:r w:rsidRPr="00E27937">
        <w:rPr>
          <w:rFonts w:hint="eastAsia"/>
        </w:rPr>
        <w:t xml:space="preserve">PE </w:t>
      </w:r>
      <w:r>
        <w:rPr>
          <w:rFonts w:hint="eastAsia"/>
        </w:rPr>
        <w:t>2</w:t>
      </w:r>
      <w:r w:rsidRPr="007530E2">
        <w:rPr>
          <w:rFonts w:hint="eastAsia"/>
        </w:rPr>
        <w:t>。</w:t>
      </w:r>
    </w:p>
    <w:p w:rsidR="00C4078B" w:rsidRPr="00E27937" w:rsidRDefault="00C4078B" w:rsidP="00B51350">
      <w:pPr>
        <w:pStyle w:val="TerminalDisplayIndent1"/>
      </w:pPr>
      <w:r w:rsidRPr="00E27937">
        <w:t>[</w:t>
      </w:r>
      <w:r w:rsidRPr="00CF2C29">
        <w:rPr>
          <w:rFonts w:hint="eastAsia"/>
        </w:rPr>
        <w:t>Spoke-</w:t>
      </w:r>
      <w:r>
        <w:t>PE</w:t>
      </w:r>
      <w:r>
        <w:rPr>
          <w:rFonts w:hint="eastAsia"/>
        </w:rPr>
        <w:t>2</w:t>
      </w:r>
      <w:r w:rsidRPr="00E27937">
        <w:t>] bgp 100</w:t>
      </w:r>
    </w:p>
    <w:p w:rsidR="00C4078B" w:rsidRDefault="00C4078B" w:rsidP="00B51350">
      <w:pPr>
        <w:pStyle w:val="TerminalDisplayIndent1"/>
      </w:pPr>
      <w:r w:rsidRPr="007530E2">
        <w:t>[</w:t>
      </w:r>
      <w:r w:rsidRPr="00CF2C29">
        <w:rPr>
          <w:rFonts w:hint="eastAsia"/>
        </w:rPr>
        <w:t>Spoke-</w:t>
      </w:r>
      <w:r>
        <w:t>PE</w:t>
      </w:r>
      <w:r>
        <w:rPr>
          <w:rFonts w:hint="eastAsia"/>
        </w:rPr>
        <w:t>2</w:t>
      </w:r>
      <w:r w:rsidRPr="007530E2">
        <w:t>-</w:t>
      </w:r>
      <w:r>
        <w:t>bgp-default</w:t>
      </w:r>
      <w:r w:rsidRPr="007530E2">
        <w:t xml:space="preserve">] </w:t>
      </w:r>
      <w:r w:rsidRPr="00D77D00">
        <w:t>ip vpn-instance</w:t>
      </w:r>
      <w:r>
        <w:rPr>
          <w:rFonts w:hint="eastAsia"/>
        </w:rPr>
        <w:t xml:space="preserve"> vpn1</w:t>
      </w:r>
    </w:p>
    <w:p w:rsidR="00C4078B" w:rsidRDefault="00C4078B" w:rsidP="00B51350">
      <w:pPr>
        <w:pStyle w:val="TerminalDisplayIndent1"/>
      </w:pPr>
      <w:r w:rsidRPr="007530E2">
        <w:t>[</w:t>
      </w:r>
      <w:r w:rsidRPr="00CF2C29">
        <w:rPr>
          <w:rFonts w:hint="eastAsia"/>
        </w:rPr>
        <w:t>Spoke-</w:t>
      </w:r>
      <w:r>
        <w:t>PE</w:t>
      </w:r>
      <w:r>
        <w:rPr>
          <w:rFonts w:hint="eastAsia"/>
        </w:rPr>
        <w:t>2</w:t>
      </w:r>
      <w:r w:rsidRPr="007530E2">
        <w:t>-</w:t>
      </w:r>
      <w:r>
        <w:t>bgp-default</w:t>
      </w:r>
      <w:r>
        <w:rPr>
          <w:rFonts w:hint="eastAsia"/>
        </w:rPr>
        <w:t>-vpn1</w:t>
      </w:r>
      <w:r w:rsidRPr="007530E2">
        <w:t>]</w:t>
      </w:r>
      <w:r>
        <w:rPr>
          <w:rFonts w:hint="eastAsia"/>
        </w:rPr>
        <w:t xml:space="preserve"> </w:t>
      </w:r>
      <w:r w:rsidRPr="004C2455">
        <w:t xml:space="preserve">peer </w:t>
      </w:r>
      <w:r>
        <w:t>12::1</w:t>
      </w:r>
      <w:r w:rsidRPr="004C2455">
        <w:t xml:space="preserve"> as-number 65420</w:t>
      </w:r>
    </w:p>
    <w:p w:rsidR="00C4078B" w:rsidRDefault="00C4078B" w:rsidP="00B51350">
      <w:pPr>
        <w:pStyle w:val="TerminalDisplayIndent1"/>
      </w:pPr>
      <w:r w:rsidRPr="007530E2">
        <w:t>[</w:t>
      </w:r>
      <w:r w:rsidRPr="00CF2C29">
        <w:rPr>
          <w:rFonts w:hint="eastAsia"/>
        </w:rPr>
        <w:t>Spoke-</w:t>
      </w:r>
      <w:r>
        <w:t>PE</w:t>
      </w:r>
      <w:r>
        <w:rPr>
          <w:rFonts w:hint="eastAsia"/>
        </w:rPr>
        <w:t>2</w:t>
      </w:r>
      <w:r w:rsidRPr="007530E2">
        <w:t>-</w:t>
      </w:r>
      <w:r>
        <w:t>bgp-default</w:t>
      </w:r>
      <w:r>
        <w:rPr>
          <w:rFonts w:hint="eastAsia"/>
        </w:rPr>
        <w:t>-vpn1</w:t>
      </w:r>
      <w:r w:rsidRPr="007530E2">
        <w:t>]</w:t>
      </w:r>
      <w:r>
        <w:rPr>
          <w:rFonts w:hint="eastAsia"/>
        </w:rPr>
        <w:t xml:space="preserve"> </w:t>
      </w:r>
      <w:r w:rsidRPr="00D77D00">
        <w:t xml:space="preserve">address-family </w:t>
      </w:r>
      <w:r>
        <w:t>ipv6</w:t>
      </w:r>
    </w:p>
    <w:p w:rsidR="00C4078B" w:rsidRPr="004C2455" w:rsidRDefault="00C4078B" w:rsidP="00B51350">
      <w:pPr>
        <w:pStyle w:val="TerminalDisplayIndent1"/>
      </w:pPr>
      <w:r w:rsidRPr="007530E2">
        <w:t>[</w:t>
      </w:r>
      <w:r w:rsidRPr="00CF2C29">
        <w:rPr>
          <w:rFonts w:hint="eastAsia"/>
        </w:rPr>
        <w:t>Spoke-</w:t>
      </w:r>
      <w:r>
        <w:t>PE</w:t>
      </w:r>
      <w:r>
        <w:rPr>
          <w:rFonts w:hint="eastAsia"/>
        </w:rPr>
        <w:t>2</w:t>
      </w:r>
      <w:r w:rsidRPr="007530E2">
        <w:t>-</w:t>
      </w:r>
      <w:r>
        <w:t>bgp-default</w:t>
      </w:r>
      <w:r w:rsidRPr="007530E2">
        <w:t>-</w:t>
      </w:r>
      <w:r>
        <w:rPr>
          <w:rFonts w:hint="eastAsia"/>
        </w:rPr>
        <w:t>ipv6-</w:t>
      </w:r>
      <w:r w:rsidRPr="007530E2">
        <w:t>vpn</w:t>
      </w:r>
      <w:r>
        <w:rPr>
          <w:rFonts w:hint="eastAsia"/>
        </w:rPr>
        <w:t>1</w:t>
      </w:r>
      <w:r w:rsidRPr="007530E2">
        <w:t xml:space="preserve">] </w:t>
      </w:r>
      <w:r w:rsidRPr="004C2455">
        <w:t xml:space="preserve">peer </w:t>
      </w:r>
      <w:r>
        <w:t>12::1</w:t>
      </w:r>
      <w:r>
        <w:rPr>
          <w:rFonts w:hint="eastAsia"/>
        </w:rPr>
        <w:t xml:space="preserve"> enable</w:t>
      </w:r>
    </w:p>
    <w:p w:rsidR="00C4078B" w:rsidRPr="00E27937" w:rsidRDefault="00C4078B" w:rsidP="00B51350">
      <w:pPr>
        <w:pStyle w:val="TerminalDisplayIndent1"/>
      </w:pPr>
      <w:r w:rsidRPr="007530E2">
        <w:t>[</w:t>
      </w:r>
      <w:r w:rsidRPr="00CF2C29">
        <w:rPr>
          <w:rFonts w:hint="eastAsia"/>
        </w:rPr>
        <w:t>Spoke-</w:t>
      </w:r>
      <w:r>
        <w:t>PE</w:t>
      </w:r>
      <w:r>
        <w:rPr>
          <w:rFonts w:hint="eastAsia"/>
        </w:rPr>
        <w:t>2</w:t>
      </w:r>
      <w:r w:rsidRPr="007530E2">
        <w:t>-</w:t>
      </w:r>
      <w:r>
        <w:t>bgp-default</w:t>
      </w:r>
      <w:r w:rsidRPr="007530E2">
        <w:t>-</w:t>
      </w:r>
      <w:r>
        <w:rPr>
          <w:rFonts w:hint="eastAsia"/>
        </w:rPr>
        <w:t>ipv6-</w:t>
      </w:r>
      <w:r w:rsidRPr="007530E2">
        <w:t>vpn</w:t>
      </w:r>
      <w:r>
        <w:rPr>
          <w:rFonts w:hint="eastAsia"/>
        </w:rPr>
        <w:t>1</w:t>
      </w:r>
      <w:r w:rsidRPr="007530E2">
        <w:t>]</w:t>
      </w:r>
      <w:r>
        <w:rPr>
          <w:rFonts w:hint="eastAsia"/>
        </w:rPr>
        <w:t xml:space="preserve"> quit</w:t>
      </w:r>
    </w:p>
    <w:p w:rsidR="00C4078B" w:rsidRPr="00A25384" w:rsidRDefault="00C4078B" w:rsidP="00B51350">
      <w:pPr>
        <w:pStyle w:val="TerminalDisplayIndent1"/>
      </w:pPr>
      <w:r w:rsidRPr="00E27937">
        <w:t>[</w:t>
      </w:r>
      <w:r w:rsidRPr="00CF2C29">
        <w:rPr>
          <w:rFonts w:hint="eastAsia"/>
        </w:rPr>
        <w:t>Spoke-</w:t>
      </w:r>
      <w:r>
        <w:t>PE</w:t>
      </w:r>
      <w:r>
        <w:rPr>
          <w:rFonts w:hint="eastAsia"/>
        </w:rPr>
        <w:t>2</w:t>
      </w:r>
      <w:r w:rsidRPr="00E27937">
        <w:t>-</w:t>
      </w:r>
      <w:r>
        <w:t>bgp-default</w:t>
      </w:r>
      <w:r w:rsidRPr="00E27937">
        <w:t>-vpn</w:t>
      </w:r>
      <w:r w:rsidRPr="00E27937">
        <w:rPr>
          <w:rFonts w:hint="eastAsia"/>
        </w:rPr>
        <w:t>1</w:t>
      </w:r>
      <w:r w:rsidRPr="00E27937">
        <w:t xml:space="preserve">] </w:t>
      </w:r>
      <w:r w:rsidRPr="00A25384">
        <w:rPr>
          <w:rFonts w:hint="eastAsia"/>
        </w:rPr>
        <w:t>quit</w:t>
      </w:r>
    </w:p>
    <w:p w:rsidR="00C4078B" w:rsidRPr="00A25384" w:rsidRDefault="00C4078B" w:rsidP="00B51350">
      <w:pPr>
        <w:pStyle w:val="TerminalDisplayIndent1"/>
      </w:pPr>
      <w:r w:rsidRPr="00616359">
        <w:t>[</w:t>
      </w:r>
      <w:r w:rsidRPr="00CF2C29">
        <w:rPr>
          <w:rFonts w:hint="eastAsia"/>
        </w:rPr>
        <w:t>Spoke-</w:t>
      </w:r>
      <w:r w:rsidRPr="00616359">
        <w:t>PE</w:t>
      </w:r>
      <w:r w:rsidRPr="00616359">
        <w:rPr>
          <w:rFonts w:hint="eastAsia"/>
        </w:rPr>
        <w:t>2</w:t>
      </w:r>
      <w:r w:rsidRPr="00616359">
        <w:t>-</w:t>
      </w:r>
      <w:r>
        <w:t>bgp-default</w:t>
      </w:r>
      <w:r w:rsidRPr="00616359">
        <w:t xml:space="preserve">] </w:t>
      </w:r>
      <w:r w:rsidRPr="00A25384">
        <w:rPr>
          <w:rFonts w:hint="eastAsia"/>
        </w:rPr>
        <w:t>quit</w:t>
      </w:r>
    </w:p>
    <w:p w:rsidR="00C4078B" w:rsidRPr="00616359" w:rsidRDefault="00C4078B" w:rsidP="00B51350">
      <w:pPr>
        <w:pStyle w:val="ItemIndent1"/>
      </w:pPr>
      <w:r w:rsidRPr="00616359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616359">
        <w:rPr>
          <w:rFonts w:hint="eastAsia"/>
        </w:rPr>
        <w:t>Hub-PE</w:t>
      </w:r>
      <w:r w:rsidRPr="007530E2">
        <w:rPr>
          <w:rFonts w:hint="eastAsia"/>
        </w:rPr>
        <w:t>。</w:t>
      </w:r>
    </w:p>
    <w:p w:rsidR="00C4078B" w:rsidRPr="00616359" w:rsidRDefault="00C4078B" w:rsidP="00B51350">
      <w:pPr>
        <w:pStyle w:val="TerminalDisplayIndent1"/>
      </w:pPr>
      <w:r w:rsidRPr="00616359">
        <w:t>[</w:t>
      </w:r>
      <w:r w:rsidRPr="00616359">
        <w:rPr>
          <w:rFonts w:hint="eastAsia"/>
        </w:rPr>
        <w:t>Hub-PE</w:t>
      </w:r>
      <w:r w:rsidRPr="00616359">
        <w:t>] bgp 100</w:t>
      </w:r>
    </w:p>
    <w:p w:rsidR="00C4078B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E27937">
        <w:rPr>
          <w:rFonts w:hint="eastAsia"/>
        </w:rPr>
        <w:t>PE</w:t>
      </w:r>
      <w:r w:rsidRPr="007530E2">
        <w:t>-</w:t>
      </w:r>
      <w:r>
        <w:t>bgp-default</w:t>
      </w:r>
      <w:r w:rsidRPr="007530E2">
        <w:t xml:space="preserve">] </w:t>
      </w:r>
      <w:r w:rsidRPr="00D77D00">
        <w:t>ip vpn-instance</w:t>
      </w:r>
      <w:r>
        <w:rPr>
          <w:rFonts w:hint="eastAsia"/>
        </w:rPr>
        <w:t xml:space="preserve"> vpn1-in</w:t>
      </w:r>
    </w:p>
    <w:p w:rsidR="00C4078B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E27937">
        <w:rPr>
          <w:rFonts w:hint="eastAsia"/>
        </w:rPr>
        <w:t>PE</w:t>
      </w:r>
      <w:r w:rsidRPr="007530E2">
        <w:t>-</w:t>
      </w:r>
      <w:r>
        <w:t>bgp-default</w:t>
      </w:r>
      <w:r w:rsidRPr="007530E2">
        <w:t>-vpn</w:t>
      </w:r>
      <w:r>
        <w:rPr>
          <w:rFonts w:hint="eastAsia"/>
        </w:rPr>
        <w:t>1-in</w:t>
      </w:r>
      <w:r w:rsidRPr="007530E2">
        <w:t xml:space="preserve">] </w:t>
      </w:r>
      <w:r w:rsidRPr="00344EA3">
        <w:t xml:space="preserve">peer </w:t>
      </w:r>
      <w:r>
        <w:t>13::1</w:t>
      </w:r>
      <w:r w:rsidRPr="00344EA3">
        <w:t xml:space="preserve"> as-number 65430</w:t>
      </w:r>
    </w:p>
    <w:p w:rsidR="00C4078B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E27937">
        <w:rPr>
          <w:rFonts w:hint="eastAsia"/>
        </w:rPr>
        <w:t>PE</w:t>
      </w:r>
      <w:r w:rsidRPr="007530E2">
        <w:t>-</w:t>
      </w:r>
      <w:r>
        <w:t>bgp-default</w:t>
      </w:r>
      <w:r w:rsidRPr="007530E2">
        <w:t>-vpn</w:t>
      </w:r>
      <w:r>
        <w:rPr>
          <w:rFonts w:hint="eastAsia"/>
        </w:rPr>
        <w:t>1-in</w:t>
      </w:r>
      <w:r w:rsidRPr="007530E2">
        <w:t>]</w:t>
      </w:r>
      <w:r>
        <w:rPr>
          <w:rFonts w:hint="eastAsia"/>
        </w:rPr>
        <w:t xml:space="preserve"> </w:t>
      </w:r>
      <w:r w:rsidRPr="00D77D00">
        <w:t xml:space="preserve">address-family </w:t>
      </w:r>
      <w:r>
        <w:t>ipv6</w:t>
      </w:r>
    </w:p>
    <w:p w:rsidR="00C4078B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E27937">
        <w:rPr>
          <w:rFonts w:hint="eastAsia"/>
        </w:rPr>
        <w:t>PE</w:t>
      </w:r>
      <w:r w:rsidRPr="007530E2">
        <w:t>-</w:t>
      </w:r>
      <w:r>
        <w:t>bgp-default</w:t>
      </w:r>
      <w:r w:rsidRPr="007530E2">
        <w:t>-</w:t>
      </w:r>
      <w:r>
        <w:rPr>
          <w:rFonts w:hint="eastAsia"/>
        </w:rPr>
        <w:t>ipv6-</w:t>
      </w:r>
      <w:r w:rsidRPr="007530E2">
        <w:t>vpn</w:t>
      </w:r>
      <w:r>
        <w:rPr>
          <w:rFonts w:hint="eastAsia"/>
        </w:rPr>
        <w:t>1-in</w:t>
      </w:r>
      <w:r w:rsidRPr="007530E2">
        <w:t>]</w:t>
      </w:r>
      <w:r>
        <w:rPr>
          <w:rFonts w:hint="eastAsia"/>
        </w:rPr>
        <w:t xml:space="preserve"> </w:t>
      </w:r>
      <w:r w:rsidRPr="00344EA3">
        <w:t xml:space="preserve">peer </w:t>
      </w:r>
      <w:r>
        <w:t>13::1</w:t>
      </w:r>
      <w:r>
        <w:rPr>
          <w:rFonts w:hint="eastAsia"/>
        </w:rPr>
        <w:t xml:space="preserve"> enable</w:t>
      </w:r>
    </w:p>
    <w:p w:rsidR="00C4078B" w:rsidRPr="00344EA3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E27937">
        <w:rPr>
          <w:rFonts w:hint="eastAsia"/>
        </w:rPr>
        <w:t>PE</w:t>
      </w:r>
      <w:r w:rsidRPr="007530E2">
        <w:t>-</w:t>
      </w:r>
      <w:r>
        <w:t>bgp-default</w:t>
      </w:r>
      <w:r w:rsidRPr="007530E2">
        <w:t>-</w:t>
      </w:r>
      <w:r>
        <w:rPr>
          <w:rFonts w:hint="eastAsia"/>
        </w:rPr>
        <w:t>ipv6-</w:t>
      </w:r>
      <w:r w:rsidRPr="007530E2">
        <w:t>vpn</w:t>
      </w:r>
      <w:r>
        <w:rPr>
          <w:rFonts w:hint="eastAsia"/>
        </w:rPr>
        <w:t>1-in</w:t>
      </w:r>
      <w:r w:rsidRPr="007530E2">
        <w:t>]</w:t>
      </w:r>
      <w:r>
        <w:rPr>
          <w:rFonts w:hint="eastAsia"/>
        </w:rPr>
        <w:t xml:space="preserve"> quit</w:t>
      </w:r>
    </w:p>
    <w:p w:rsidR="00C4078B" w:rsidRPr="00A25384" w:rsidRDefault="00C4078B" w:rsidP="00B51350">
      <w:pPr>
        <w:pStyle w:val="TerminalDisplayIndent1"/>
      </w:pPr>
      <w:r w:rsidRPr="00344EA3">
        <w:t>[</w:t>
      </w:r>
      <w:r w:rsidRPr="00344EA3">
        <w:rPr>
          <w:rFonts w:hint="eastAsia"/>
        </w:rPr>
        <w:t>Hub-PE</w:t>
      </w:r>
      <w:r w:rsidRPr="00344EA3">
        <w:t>-</w:t>
      </w:r>
      <w:r>
        <w:t>bgp-default</w:t>
      </w:r>
      <w:r w:rsidRPr="00344EA3">
        <w:t>-vpn</w:t>
      </w:r>
      <w:r w:rsidRPr="00344EA3">
        <w:rPr>
          <w:rFonts w:hint="eastAsia"/>
        </w:rPr>
        <w:t>1-in</w:t>
      </w:r>
      <w:r w:rsidRPr="00344EA3">
        <w:t xml:space="preserve">] </w:t>
      </w:r>
      <w:r w:rsidRPr="00A25384">
        <w:rPr>
          <w:rFonts w:hint="eastAsia"/>
        </w:rPr>
        <w:t>quit</w:t>
      </w:r>
    </w:p>
    <w:p w:rsidR="00C4078B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E27937">
        <w:rPr>
          <w:rFonts w:hint="eastAsia"/>
        </w:rPr>
        <w:t>PE</w:t>
      </w:r>
      <w:r w:rsidRPr="007530E2">
        <w:t>-</w:t>
      </w:r>
      <w:r>
        <w:t>bgp-default</w:t>
      </w:r>
      <w:r w:rsidRPr="007530E2">
        <w:t>]</w:t>
      </w:r>
      <w:r>
        <w:rPr>
          <w:rFonts w:hint="eastAsia"/>
        </w:rPr>
        <w:t xml:space="preserve"> </w:t>
      </w:r>
      <w:r w:rsidRPr="00D77D00">
        <w:t>ip vpn-instance</w:t>
      </w:r>
      <w:r>
        <w:rPr>
          <w:rFonts w:hint="eastAsia"/>
        </w:rPr>
        <w:t xml:space="preserve"> vpn1-out</w:t>
      </w:r>
    </w:p>
    <w:p w:rsidR="00C4078B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E27937">
        <w:rPr>
          <w:rFonts w:hint="eastAsia"/>
        </w:rPr>
        <w:t>PE</w:t>
      </w:r>
      <w:r w:rsidRPr="007530E2">
        <w:t>-</w:t>
      </w:r>
      <w:r>
        <w:t>bgp-default</w:t>
      </w:r>
      <w:r w:rsidRPr="007530E2">
        <w:t>-vpn</w:t>
      </w:r>
      <w:r>
        <w:rPr>
          <w:rFonts w:hint="eastAsia"/>
        </w:rPr>
        <w:t>1-out</w:t>
      </w:r>
      <w:r w:rsidRPr="007530E2">
        <w:t>]</w:t>
      </w:r>
      <w:r>
        <w:rPr>
          <w:rFonts w:hint="eastAsia"/>
        </w:rPr>
        <w:t xml:space="preserve"> </w:t>
      </w:r>
      <w:r w:rsidRPr="007D41BF">
        <w:t xml:space="preserve">peer </w:t>
      </w:r>
      <w:r>
        <w:t>14::1</w:t>
      </w:r>
      <w:r w:rsidRPr="007D41BF">
        <w:t xml:space="preserve"> as-number 65430</w:t>
      </w:r>
    </w:p>
    <w:p w:rsidR="00C4078B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E27937">
        <w:rPr>
          <w:rFonts w:hint="eastAsia"/>
        </w:rPr>
        <w:t>PE</w:t>
      </w:r>
      <w:r w:rsidRPr="007530E2">
        <w:t>-</w:t>
      </w:r>
      <w:r>
        <w:t>bgp-default</w:t>
      </w:r>
      <w:r w:rsidRPr="007530E2">
        <w:t>-vpn</w:t>
      </w:r>
      <w:r>
        <w:rPr>
          <w:rFonts w:hint="eastAsia"/>
        </w:rPr>
        <w:t>1-out</w:t>
      </w:r>
      <w:r w:rsidRPr="007530E2">
        <w:t>]</w:t>
      </w:r>
      <w:r>
        <w:rPr>
          <w:rFonts w:hint="eastAsia"/>
        </w:rPr>
        <w:t xml:space="preserve"> </w:t>
      </w:r>
      <w:r w:rsidRPr="00D77D00">
        <w:t xml:space="preserve">address-family </w:t>
      </w:r>
      <w:r>
        <w:t>ipv6</w:t>
      </w:r>
    </w:p>
    <w:p w:rsidR="00C4078B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E27937">
        <w:rPr>
          <w:rFonts w:hint="eastAsia"/>
        </w:rPr>
        <w:t>PE</w:t>
      </w:r>
      <w:r w:rsidRPr="007530E2">
        <w:t>-</w:t>
      </w:r>
      <w:r>
        <w:t>bgp-default</w:t>
      </w:r>
      <w:r w:rsidRPr="007530E2">
        <w:t>-</w:t>
      </w:r>
      <w:r>
        <w:rPr>
          <w:rFonts w:hint="eastAsia"/>
        </w:rPr>
        <w:t>ipv6-</w:t>
      </w:r>
      <w:r w:rsidRPr="007530E2">
        <w:t>vpn</w:t>
      </w:r>
      <w:r>
        <w:rPr>
          <w:rFonts w:hint="eastAsia"/>
        </w:rPr>
        <w:t>1-out</w:t>
      </w:r>
      <w:r w:rsidRPr="007530E2">
        <w:t>]</w:t>
      </w:r>
      <w:r>
        <w:rPr>
          <w:rFonts w:hint="eastAsia"/>
        </w:rPr>
        <w:t xml:space="preserve"> </w:t>
      </w:r>
      <w:r w:rsidRPr="007D41BF">
        <w:t xml:space="preserve">peer </w:t>
      </w:r>
      <w:r>
        <w:t>14::1</w:t>
      </w:r>
      <w:r>
        <w:rPr>
          <w:rFonts w:hint="eastAsia"/>
        </w:rPr>
        <w:t xml:space="preserve"> enable</w:t>
      </w:r>
    </w:p>
    <w:p w:rsidR="00C4078B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E27937">
        <w:rPr>
          <w:rFonts w:hint="eastAsia"/>
        </w:rPr>
        <w:t>PE</w:t>
      </w:r>
      <w:r w:rsidRPr="007530E2">
        <w:t>-</w:t>
      </w:r>
      <w:r>
        <w:t>bgp-default</w:t>
      </w:r>
      <w:r w:rsidRPr="007530E2">
        <w:t>-</w:t>
      </w:r>
      <w:r>
        <w:rPr>
          <w:rFonts w:hint="eastAsia"/>
        </w:rPr>
        <w:t>ipv6-</w:t>
      </w:r>
      <w:r w:rsidRPr="007530E2">
        <w:t>vpn</w:t>
      </w:r>
      <w:r>
        <w:rPr>
          <w:rFonts w:hint="eastAsia"/>
        </w:rPr>
        <w:t>1-out</w:t>
      </w:r>
      <w:r w:rsidRPr="007530E2">
        <w:t>]</w:t>
      </w:r>
      <w:r>
        <w:rPr>
          <w:rFonts w:hint="eastAsia"/>
        </w:rPr>
        <w:t xml:space="preserve"> </w:t>
      </w:r>
      <w:r w:rsidRPr="00DD7096">
        <w:t xml:space="preserve">peer </w:t>
      </w:r>
      <w:r>
        <w:t>14::1</w:t>
      </w:r>
      <w:r w:rsidRPr="00DD7096">
        <w:t xml:space="preserve"> allow-as-loop 2</w:t>
      </w:r>
    </w:p>
    <w:p w:rsidR="00C4078B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E27937">
        <w:rPr>
          <w:rFonts w:hint="eastAsia"/>
        </w:rPr>
        <w:t>PE</w:t>
      </w:r>
      <w:r w:rsidRPr="007530E2">
        <w:t>-</w:t>
      </w:r>
      <w:r>
        <w:t>bgp-default</w:t>
      </w:r>
      <w:r w:rsidRPr="007530E2">
        <w:t>-</w:t>
      </w:r>
      <w:r>
        <w:rPr>
          <w:rFonts w:hint="eastAsia"/>
        </w:rPr>
        <w:t>ipv6-</w:t>
      </w:r>
      <w:r w:rsidRPr="007530E2">
        <w:t>vpn</w:t>
      </w:r>
      <w:r>
        <w:rPr>
          <w:rFonts w:hint="eastAsia"/>
        </w:rPr>
        <w:t>1-out</w:t>
      </w:r>
      <w:r w:rsidRPr="007530E2">
        <w:t>]</w:t>
      </w:r>
      <w:r>
        <w:rPr>
          <w:rFonts w:hint="eastAsia"/>
        </w:rPr>
        <w:t xml:space="preserve"> quit</w:t>
      </w:r>
    </w:p>
    <w:p w:rsidR="00C4078B" w:rsidRPr="007D41BF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Hub-</w:t>
      </w:r>
      <w:r w:rsidRPr="00E27937">
        <w:rPr>
          <w:rFonts w:hint="eastAsia"/>
        </w:rPr>
        <w:t>PE</w:t>
      </w:r>
      <w:r w:rsidRPr="007530E2">
        <w:t>-</w:t>
      </w:r>
      <w:r>
        <w:t>bgp-default</w:t>
      </w:r>
      <w:r w:rsidRPr="007530E2">
        <w:t>-vpn</w:t>
      </w:r>
      <w:r>
        <w:rPr>
          <w:rFonts w:hint="eastAsia"/>
        </w:rPr>
        <w:t>1-out</w:t>
      </w:r>
      <w:r w:rsidRPr="007530E2">
        <w:t>]</w:t>
      </w:r>
      <w:r>
        <w:rPr>
          <w:rFonts w:hint="eastAsia"/>
        </w:rPr>
        <w:t xml:space="preserve"> quit</w:t>
      </w:r>
    </w:p>
    <w:p w:rsidR="00C4078B" w:rsidRPr="00A25384" w:rsidRDefault="00C4078B" w:rsidP="00B51350">
      <w:pPr>
        <w:pStyle w:val="TerminalDisplayIndent1"/>
      </w:pPr>
      <w:r w:rsidRPr="00616359">
        <w:t>[</w:t>
      </w:r>
      <w:r w:rsidRPr="00616359">
        <w:rPr>
          <w:rFonts w:hint="eastAsia"/>
        </w:rPr>
        <w:t>Hub-PE</w:t>
      </w:r>
      <w:r w:rsidRPr="00616359">
        <w:t>-</w:t>
      </w:r>
      <w:r>
        <w:t>bgp-default</w:t>
      </w:r>
      <w:r w:rsidRPr="00616359">
        <w:t xml:space="preserve">] </w:t>
      </w:r>
      <w:r w:rsidRPr="00A25384">
        <w:rPr>
          <w:rFonts w:hint="eastAsia"/>
        </w:rPr>
        <w:t>quit</w:t>
      </w:r>
    </w:p>
    <w:p w:rsidR="00C4078B" w:rsidRPr="00616359" w:rsidRDefault="00C4078B" w:rsidP="00B51350">
      <w:pPr>
        <w:pStyle w:val="ItemIndent1"/>
      </w:pPr>
      <w:r w:rsidRPr="007530E2">
        <w:rPr>
          <w:rFonts w:hint="eastAsia"/>
        </w:rPr>
        <w:lastRenderedPageBreak/>
        <w:t>配置完成后</w:t>
      </w:r>
      <w:r w:rsidRPr="00616359">
        <w:rPr>
          <w:rFonts w:hint="eastAsia"/>
        </w:rPr>
        <w:t>，</w:t>
      </w:r>
      <w:r w:rsidRPr="007530E2">
        <w:rPr>
          <w:rFonts w:hint="eastAsia"/>
        </w:rPr>
        <w:t>在</w:t>
      </w:r>
      <w:r w:rsidRPr="00616359">
        <w:rPr>
          <w:rFonts w:hint="eastAsia"/>
        </w:rPr>
        <w:t>PE</w:t>
      </w:r>
      <w:r w:rsidRPr="007530E2">
        <w:rPr>
          <w:rFonts w:hint="eastAsia"/>
        </w:rPr>
        <w:t>设备上执行</w:t>
      </w:r>
      <w:r w:rsidRPr="00DA2C2B">
        <w:rPr>
          <w:rStyle w:val="commandkeywords"/>
        </w:rPr>
        <w:t>display bgp peer ipv6 vpn-instance</w:t>
      </w:r>
      <w:r w:rsidRPr="007530E2">
        <w:rPr>
          <w:rFonts w:hint="eastAsia"/>
        </w:rPr>
        <w:t>命令</w:t>
      </w:r>
      <w:r w:rsidRPr="00616359">
        <w:rPr>
          <w:rFonts w:hint="eastAsia"/>
        </w:rPr>
        <w:t>，</w:t>
      </w:r>
      <w:r w:rsidRPr="007530E2">
        <w:rPr>
          <w:rFonts w:hint="eastAsia"/>
        </w:rPr>
        <w:t>可以看到</w:t>
      </w:r>
      <w:r w:rsidRPr="00616359">
        <w:rPr>
          <w:rFonts w:hint="eastAsia"/>
        </w:rPr>
        <w:t>PE</w:t>
      </w:r>
      <w:r w:rsidRPr="007530E2">
        <w:rPr>
          <w:rFonts w:hint="eastAsia"/>
        </w:rPr>
        <w:t>与</w:t>
      </w:r>
      <w:r w:rsidRPr="00616359">
        <w:rPr>
          <w:rFonts w:hint="eastAsia"/>
        </w:rPr>
        <w:t>CE</w:t>
      </w:r>
      <w:r w:rsidRPr="007530E2">
        <w:rPr>
          <w:rFonts w:hint="eastAsia"/>
        </w:rPr>
        <w:t>之间的</w:t>
      </w:r>
      <w:r w:rsidRPr="00616359">
        <w:rPr>
          <w:rFonts w:hint="eastAsia"/>
        </w:rPr>
        <w:t>BGP</w:t>
      </w:r>
      <w:r w:rsidRPr="007530E2">
        <w:rPr>
          <w:rFonts w:hint="eastAsia"/>
        </w:rPr>
        <w:t>对等体关系已建立</w:t>
      </w:r>
      <w:r w:rsidRPr="00616359">
        <w:rPr>
          <w:rFonts w:hint="eastAsia"/>
        </w:rPr>
        <w:t>，</w:t>
      </w:r>
      <w:r w:rsidRPr="007530E2">
        <w:rPr>
          <w:rFonts w:hint="eastAsia"/>
        </w:rPr>
        <w:t>并达到</w:t>
      </w:r>
      <w:r w:rsidRPr="00616359">
        <w:rPr>
          <w:rFonts w:hint="eastAsia"/>
        </w:rPr>
        <w:t>Established</w:t>
      </w:r>
      <w:r w:rsidRPr="007530E2">
        <w:rPr>
          <w:rFonts w:hint="eastAsia"/>
        </w:rPr>
        <w:t>状态。</w:t>
      </w:r>
    </w:p>
    <w:p w:rsidR="00C4078B" w:rsidRPr="007530E2" w:rsidRDefault="00C4078B" w:rsidP="00DD64CA">
      <w:pPr>
        <w:pStyle w:val="ItemStep"/>
      </w:pPr>
      <w:r w:rsidRPr="007530E2">
        <w:rPr>
          <w:rFonts w:hint="eastAsia"/>
        </w:rPr>
        <w:t>在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>
        <w:rPr>
          <w:rFonts w:hint="eastAsia"/>
        </w:rPr>
        <w:t>和</w:t>
      </w:r>
      <w:r>
        <w:rPr>
          <w:rFonts w:hint="eastAsia"/>
        </w:rPr>
        <w:t>Hub-PE</w:t>
      </w:r>
      <w:r w:rsidRPr="007530E2">
        <w:rPr>
          <w:rFonts w:hint="eastAsia"/>
        </w:rPr>
        <w:t>之间建立</w:t>
      </w:r>
      <w:r w:rsidRPr="007530E2">
        <w:rPr>
          <w:rFonts w:hint="eastAsia"/>
        </w:rPr>
        <w:t>MP-IBGP</w:t>
      </w:r>
      <w:r w:rsidRPr="007530E2">
        <w:rPr>
          <w:rFonts w:hint="eastAsia"/>
        </w:rPr>
        <w:t>对等体</w:t>
      </w:r>
    </w:p>
    <w:p w:rsidR="00C4078B" w:rsidRPr="007530E2" w:rsidRDefault="00C4078B" w:rsidP="00B51350">
      <w:pPr>
        <w:pStyle w:val="ItemIndent1"/>
      </w:pPr>
      <w:r w:rsidRPr="007530E2"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。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PE1] bgp 100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PE1-</w:t>
      </w:r>
      <w:r>
        <w:t>bgp-default</w:t>
      </w:r>
      <w:r w:rsidRPr="007530E2">
        <w:t xml:space="preserve">] peer </w:t>
      </w:r>
      <w:r>
        <w:rPr>
          <w:rFonts w:hint="eastAsia"/>
        </w:rPr>
        <w:t>2.2.2.9</w:t>
      </w:r>
      <w:r w:rsidRPr="007530E2">
        <w:t xml:space="preserve"> </w:t>
      </w:r>
      <w:r w:rsidRPr="007530E2">
        <w:rPr>
          <w:rFonts w:hint="eastAsia"/>
        </w:rPr>
        <w:t>as-number</w:t>
      </w:r>
      <w:r w:rsidRPr="007530E2">
        <w:t xml:space="preserve"> </w:t>
      </w:r>
      <w:r w:rsidRPr="007530E2">
        <w:rPr>
          <w:rFonts w:hint="eastAsia"/>
        </w:rPr>
        <w:t>10</w:t>
      </w:r>
      <w:r w:rsidRPr="007530E2">
        <w:t>0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PE1-</w:t>
      </w:r>
      <w:r>
        <w:t>bgp-default</w:t>
      </w:r>
      <w:r w:rsidRPr="007530E2">
        <w:t xml:space="preserve">] peer </w:t>
      </w:r>
      <w:r>
        <w:rPr>
          <w:rFonts w:hint="eastAsia"/>
        </w:rPr>
        <w:t>2.2.2.9</w:t>
      </w:r>
      <w:r w:rsidRPr="007530E2">
        <w:t xml:space="preserve"> connect-interface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C4078B" w:rsidRPr="00CB07A5" w:rsidRDefault="00C4078B" w:rsidP="00B51350">
      <w:pPr>
        <w:pStyle w:val="TerminalDisplayIndent1"/>
      </w:pPr>
      <w:r w:rsidRPr="00CB07A5">
        <w:t>[</w:t>
      </w:r>
      <w:r>
        <w:rPr>
          <w:rFonts w:hint="eastAsia"/>
        </w:rPr>
        <w:t>Spoke-</w:t>
      </w:r>
      <w:r w:rsidRPr="00CB07A5">
        <w:t>PE1-</w:t>
      </w:r>
      <w:r>
        <w:t>bgp-default</w:t>
      </w:r>
      <w:r w:rsidRPr="00CB07A5">
        <w:t xml:space="preserve">] </w:t>
      </w:r>
      <w:r w:rsidRPr="001F4EC4">
        <w:t xml:space="preserve">address-family </w:t>
      </w:r>
      <w:r>
        <w:t>vpnv6</w:t>
      </w:r>
    </w:p>
    <w:p w:rsidR="00C4078B" w:rsidRPr="00A25384" w:rsidRDefault="00C4078B" w:rsidP="00B51350">
      <w:pPr>
        <w:pStyle w:val="TerminalDisplayIndent1"/>
      </w:pPr>
      <w:r w:rsidRPr="00A25384">
        <w:t>[</w:t>
      </w:r>
      <w:r w:rsidRPr="00A25384">
        <w:rPr>
          <w:rFonts w:hint="eastAsia"/>
        </w:rPr>
        <w:t>Spoke-</w:t>
      </w:r>
      <w:r w:rsidRPr="00A25384">
        <w:t xml:space="preserve">PE1-bgp-default-vpnv6] peer </w:t>
      </w:r>
      <w:r w:rsidRPr="00A25384">
        <w:rPr>
          <w:rFonts w:hint="eastAsia"/>
        </w:rPr>
        <w:t>2.2.2.9</w:t>
      </w:r>
      <w:r w:rsidRPr="00A25384">
        <w:t xml:space="preserve"> enable</w:t>
      </w:r>
    </w:p>
    <w:p w:rsidR="00C4078B" w:rsidRPr="00A25384" w:rsidRDefault="00C4078B" w:rsidP="00B51350">
      <w:pPr>
        <w:pStyle w:val="TerminalDisplayIndent1"/>
      </w:pPr>
      <w:r w:rsidRPr="00A25384">
        <w:t>[</w:t>
      </w:r>
      <w:r w:rsidRPr="00A25384">
        <w:rPr>
          <w:rFonts w:hint="eastAsia"/>
        </w:rPr>
        <w:t>Spoke-</w:t>
      </w:r>
      <w:r w:rsidRPr="00A25384">
        <w:t xml:space="preserve">PE1-bgp-default-vpnv6] </w:t>
      </w:r>
      <w:r w:rsidRPr="00A25384">
        <w:rPr>
          <w:rFonts w:hint="eastAsia"/>
        </w:rPr>
        <w:t>quit</w:t>
      </w:r>
    </w:p>
    <w:p w:rsidR="00C4078B" w:rsidRPr="00A25384" w:rsidRDefault="00C4078B" w:rsidP="00B51350">
      <w:pPr>
        <w:pStyle w:val="TerminalDisplayIndent1"/>
      </w:pPr>
      <w:r w:rsidRPr="002748ED">
        <w:t>[</w:t>
      </w:r>
      <w:r>
        <w:rPr>
          <w:rFonts w:hint="eastAsia"/>
        </w:rPr>
        <w:t>Spoke-</w:t>
      </w:r>
      <w:r w:rsidRPr="002748ED">
        <w:t>PE1-</w:t>
      </w:r>
      <w:r>
        <w:t>bgp-default</w:t>
      </w:r>
      <w:r w:rsidRPr="002748ED">
        <w:t xml:space="preserve">] </w:t>
      </w:r>
      <w:r w:rsidRPr="00A25384">
        <w:rPr>
          <w:rFonts w:hint="eastAsia"/>
        </w:rPr>
        <w:t>quit</w:t>
      </w:r>
    </w:p>
    <w:p w:rsidR="00C4078B" w:rsidRPr="007530E2" w:rsidRDefault="00C4078B" w:rsidP="00B51350">
      <w:pPr>
        <w:pStyle w:val="ItemIndent1"/>
      </w:pPr>
      <w:r w:rsidRPr="007530E2">
        <w:t xml:space="preserve"># </w:t>
      </w:r>
      <w:r w:rsidRPr="007530E2">
        <w:rPr>
          <w:rFonts w:hint="eastAsia"/>
        </w:rPr>
        <w:t>配置</w:t>
      </w:r>
      <w:r>
        <w:rPr>
          <w:rFonts w:hint="eastAsia"/>
        </w:rPr>
        <w:t>Spoke-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2</w:t>
      </w:r>
      <w:r w:rsidRPr="007530E2">
        <w:rPr>
          <w:rFonts w:hint="eastAsia"/>
        </w:rPr>
        <w:t>。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 w:rsidRPr="007530E2">
        <w:t>PE</w:t>
      </w:r>
      <w:r>
        <w:rPr>
          <w:rFonts w:hint="eastAsia"/>
        </w:rPr>
        <w:t>2</w:t>
      </w:r>
      <w:r w:rsidRPr="007530E2">
        <w:t>] bgp 100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>
        <w:t>PE</w:t>
      </w:r>
      <w:r>
        <w:rPr>
          <w:rFonts w:hint="eastAsia"/>
        </w:rPr>
        <w:t>2</w:t>
      </w:r>
      <w:r w:rsidRPr="007530E2">
        <w:t>-</w:t>
      </w:r>
      <w:r>
        <w:t>bgp-default</w:t>
      </w:r>
      <w:r w:rsidRPr="007530E2">
        <w:t xml:space="preserve">] peer </w:t>
      </w:r>
      <w:r>
        <w:rPr>
          <w:rFonts w:hint="eastAsia"/>
        </w:rPr>
        <w:t>2.2.2.9</w:t>
      </w:r>
      <w:r w:rsidRPr="007530E2">
        <w:t xml:space="preserve"> </w:t>
      </w:r>
      <w:r w:rsidRPr="007530E2">
        <w:rPr>
          <w:rFonts w:hint="eastAsia"/>
        </w:rPr>
        <w:t>as-number</w:t>
      </w:r>
      <w:r w:rsidRPr="007530E2">
        <w:t xml:space="preserve"> </w:t>
      </w:r>
      <w:r w:rsidRPr="007530E2">
        <w:rPr>
          <w:rFonts w:hint="eastAsia"/>
        </w:rPr>
        <w:t>10</w:t>
      </w:r>
      <w:r w:rsidRPr="007530E2">
        <w:t>0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Spoke-</w:t>
      </w:r>
      <w:r>
        <w:t>PE</w:t>
      </w:r>
      <w:r>
        <w:rPr>
          <w:rFonts w:hint="eastAsia"/>
        </w:rPr>
        <w:t>2</w:t>
      </w:r>
      <w:r w:rsidRPr="007530E2">
        <w:t>-</w:t>
      </w:r>
      <w:r>
        <w:t>bgp-default</w:t>
      </w:r>
      <w:r w:rsidRPr="007530E2">
        <w:t xml:space="preserve">] peer </w:t>
      </w:r>
      <w:r>
        <w:rPr>
          <w:rFonts w:hint="eastAsia"/>
        </w:rPr>
        <w:t>2.2.2.9</w:t>
      </w:r>
      <w:r w:rsidRPr="007530E2">
        <w:t xml:space="preserve"> connect-interface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C4078B" w:rsidRPr="00CB07A5" w:rsidRDefault="00C4078B" w:rsidP="00B51350">
      <w:pPr>
        <w:pStyle w:val="TerminalDisplayIndent1"/>
      </w:pPr>
      <w:r w:rsidRPr="00CB07A5">
        <w:t>[</w:t>
      </w:r>
      <w:r>
        <w:rPr>
          <w:rFonts w:hint="eastAsia"/>
        </w:rPr>
        <w:t>Spoke-</w:t>
      </w:r>
      <w:r>
        <w:t>PE</w:t>
      </w:r>
      <w:r>
        <w:rPr>
          <w:rFonts w:hint="eastAsia"/>
        </w:rPr>
        <w:t>2</w:t>
      </w:r>
      <w:r w:rsidRPr="00CB07A5">
        <w:t>-</w:t>
      </w:r>
      <w:r>
        <w:t>bgp-default</w:t>
      </w:r>
      <w:r w:rsidRPr="00CB07A5">
        <w:t xml:space="preserve">] </w:t>
      </w:r>
      <w:r w:rsidRPr="001F4EC4">
        <w:t xml:space="preserve">address-family </w:t>
      </w:r>
      <w:r>
        <w:t>vpnv6</w:t>
      </w:r>
    </w:p>
    <w:p w:rsidR="00C4078B" w:rsidRPr="00A25384" w:rsidRDefault="00C4078B" w:rsidP="00B51350">
      <w:pPr>
        <w:pStyle w:val="TerminalDisplayIndent1"/>
      </w:pPr>
      <w:r w:rsidRPr="00A25384">
        <w:t>[</w:t>
      </w:r>
      <w:r w:rsidRPr="00A25384">
        <w:rPr>
          <w:rFonts w:hint="eastAsia"/>
        </w:rPr>
        <w:t>Spoke-</w:t>
      </w:r>
      <w:r w:rsidRPr="00A25384">
        <w:t>PE</w:t>
      </w:r>
      <w:r w:rsidRPr="00A25384">
        <w:rPr>
          <w:rFonts w:hint="eastAsia"/>
        </w:rPr>
        <w:t>2</w:t>
      </w:r>
      <w:r w:rsidRPr="00A25384">
        <w:t xml:space="preserve">-bgp-default-vpnv6] peer </w:t>
      </w:r>
      <w:r w:rsidRPr="00A25384">
        <w:rPr>
          <w:rFonts w:hint="eastAsia"/>
        </w:rPr>
        <w:t>2.2.2.9</w:t>
      </w:r>
      <w:r w:rsidRPr="00A25384">
        <w:t xml:space="preserve"> enable</w:t>
      </w:r>
    </w:p>
    <w:p w:rsidR="00C4078B" w:rsidRPr="00A25384" w:rsidRDefault="00C4078B" w:rsidP="00B51350">
      <w:pPr>
        <w:pStyle w:val="TerminalDisplayIndent1"/>
      </w:pPr>
      <w:r w:rsidRPr="00A25384">
        <w:t>[</w:t>
      </w:r>
      <w:r w:rsidRPr="00A25384">
        <w:rPr>
          <w:rFonts w:hint="eastAsia"/>
        </w:rPr>
        <w:t>Spoke-</w:t>
      </w:r>
      <w:r w:rsidRPr="00A25384">
        <w:t>PE</w:t>
      </w:r>
      <w:r w:rsidRPr="00A25384">
        <w:rPr>
          <w:rFonts w:hint="eastAsia"/>
        </w:rPr>
        <w:t>2</w:t>
      </w:r>
      <w:r w:rsidRPr="00A25384">
        <w:t xml:space="preserve">-bgp-default-vpnv6] </w:t>
      </w:r>
      <w:r w:rsidRPr="00A25384">
        <w:rPr>
          <w:rFonts w:hint="eastAsia"/>
        </w:rPr>
        <w:t>quit</w:t>
      </w:r>
    </w:p>
    <w:p w:rsidR="00C4078B" w:rsidRPr="002748ED" w:rsidRDefault="00C4078B" w:rsidP="00B51350">
      <w:pPr>
        <w:pStyle w:val="TerminalDisplayIndent1"/>
      </w:pPr>
      <w:r w:rsidRPr="002748ED">
        <w:t>[</w:t>
      </w:r>
      <w:r>
        <w:rPr>
          <w:rFonts w:hint="eastAsia"/>
        </w:rPr>
        <w:t>Spoke-</w:t>
      </w:r>
      <w:r>
        <w:t>PE</w:t>
      </w:r>
      <w:r>
        <w:rPr>
          <w:rFonts w:hint="eastAsia"/>
        </w:rPr>
        <w:t>2</w:t>
      </w:r>
      <w:r w:rsidRPr="002748ED">
        <w:t>-</w:t>
      </w:r>
      <w:r>
        <w:t>bgp-default</w:t>
      </w:r>
      <w:r w:rsidRPr="002748ED">
        <w:t xml:space="preserve">] </w:t>
      </w:r>
      <w:r w:rsidRPr="00A25384">
        <w:rPr>
          <w:rFonts w:hint="eastAsia"/>
        </w:rPr>
        <w:t>quit</w:t>
      </w:r>
    </w:p>
    <w:p w:rsidR="00C4078B" w:rsidRPr="002748ED" w:rsidRDefault="00C4078B" w:rsidP="00B51350">
      <w:pPr>
        <w:pStyle w:val="ItemIndent1"/>
      </w:pPr>
      <w:r w:rsidRPr="002748ED">
        <w:t xml:space="preserve"># </w:t>
      </w:r>
      <w:r w:rsidRPr="007530E2">
        <w:rPr>
          <w:rFonts w:hint="eastAsia"/>
        </w:rPr>
        <w:t>配置</w:t>
      </w:r>
      <w:r w:rsidRPr="002748ED">
        <w:rPr>
          <w:rFonts w:hint="eastAsia"/>
        </w:rPr>
        <w:t>Hub-PE</w:t>
      </w:r>
      <w:r w:rsidRPr="007530E2">
        <w:rPr>
          <w:rFonts w:hint="eastAsia"/>
        </w:rPr>
        <w:t>。</w:t>
      </w:r>
    </w:p>
    <w:p w:rsidR="00C4078B" w:rsidRPr="0027415D" w:rsidRDefault="00C4078B" w:rsidP="00B51350">
      <w:pPr>
        <w:pStyle w:val="TerminalDisplayIndent1"/>
      </w:pPr>
      <w:r w:rsidRPr="0027415D">
        <w:t>[</w:t>
      </w:r>
      <w:r>
        <w:rPr>
          <w:rFonts w:hint="eastAsia"/>
        </w:rPr>
        <w:t>Hub-PE</w:t>
      </w:r>
      <w:r w:rsidRPr="0027415D">
        <w:t>] bgp 100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Hub-PE</w:t>
      </w:r>
      <w:r w:rsidRPr="007530E2">
        <w:t>-</w:t>
      </w:r>
      <w:r>
        <w:t>bgp-default</w:t>
      </w:r>
      <w:r w:rsidRPr="007530E2">
        <w:t xml:space="preserve">] peer </w:t>
      </w:r>
      <w:r w:rsidRPr="007530E2">
        <w:rPr>
          <w:rFonts w:hint="eastAsia"/>
        </w:rPr>
        <w:t>1.1.1</w:t>
      </w:r>
      <w:r w:rsidRPr="007530E2">
        <w:t xml:space="preserve">.9 </w:t>
      </w:r>
      <w:r w:rsidRPr="007530E2">
        <w:rPr>
          <w:rFonts w:hint="eastAsia"/>
        </w:rPr>
        <w:t>as-number</w:t>
      </w:r>
      <w:r w:rsidRPr="007530E2">
        <w:t xml:space="preserve"> </w:t>
      </w:r>
      <w:r w:rsidRPr="007530E2">
        <w:rPr>
          <w:rFonts w:hint="eastAsia"/>
        </w:rPr>
        <w:t>10</w:t>
      </w:r>
      <w:r w:rsidRPr="007530E2">
        <w:t>0</w:t>
      </w:r>
    </w:p>
    <w:p w:rsidR="00C4078B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Hub-PE</w:t>
      </w:r>
      <w:r w:rsidRPr="007530E2">
        <w:t>-</w:t>
      </w:r>
      <w:r>
        <w:t>bgp-default</w:t>
      </w:r>
      <w:r w:rsidRPr="007530E2">
        <w:t xml:space="preserve">] peer </w:t>
      </w:r>
      <w:r w:rsidRPr="007530E2">
        <w:rPr>
          <w:rFonts w:hint="eastAsia"/>
        </w:rPr>
        <w:t>1.1.1.</w:t>
      </w:r>
      <w:r w:rsidRPr="007530E2">
        <w:t xml:space="preserve">9 connect-interface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Hub-PE</w:t>
      </w:r>
      <w:r w:rsidRPr="007530E2">
        <w:t>-</w:t>
      </w:r>
      <w:r>
        <w:t>bgp-default</w:t>
      </w:r>
      <w:r w:rsidRPr="007530E2">
        <w:t xml:space="preserve">] peer </w:t>
      </w:r>
      <w:r>
        <w:rPr>
          <w:rFonts w:hint="eastAsia"/>
        </w:rPr>
        <w:t>3.3.3</w:t>
      </w:r>
      <w:r w:rsidRPr="007530E2">
        <w:t xml:space="preserve">.9 </w:t>
      </w:r>
      <w:r w:rsidRPr="007530E2">
        <w:rPr>
          <w:rFonts w:hint="eastAsia"/>
        </w:rPr>
        <w:t>as-number</w:t>
      </w:r>
      <w:r w:rsidRPr="007530E2">
        <w:t xml:space="preserve"> </w:t>
      </w:r>
      <w:r w:rsidRPr="007530E2">
        <w:rPr>
          <w:rFonts w:hint="eastAsia"/>
        </w:rPr>
        <w:t>10</w:t>
      </w:r>
      <w:r w:rsidRPr="007530E2">
        <w:t>0</w:t>
      </w:r>
    </w:p>
    <w:p w:rsidR="00C4078B" w:rsidRPr="007530E2" w:rsidRDefault="00C4078B" w:rsidP="00B51350">
      <w:pPr>
        <w:pStyle w:val="TerminalDisplayIndent1"/>
      </w:pPr>
      <w:r w:rsidRPr="007530E2">
        <w:t>[</w:t>
      </w:r>
      <w:r>
        <w:rPr>
          <w:rFonts w:hint="eastAsia"/>
        </w:rPr>
        <w:t>Hub-PE</w:t>
      </w:r>
      <w:r w:rsidRPr="007530E2">
        <w:t>-</w:t>
      </w:r>
      <w:r>
        <w:t>bgp-default</w:t>
      </w:r>
      <w:r w:rsidRPr="007530E2">
        <w:t xml:space="preserve">] peer </w:t>
      </w:r>
      <w:r>
        <w:rPr>
          <w:rFonts w:hint="eastAsia"/>
        </w:rPr>
        <w:t>3.3.3</w:t>
      </w:r>
      <w:r w:rsidRPr="007530E2">
        <w:rPr>
          <w:rFonts w:hint="eastAsia"/>
        </w:rPr>
        <w:t>.</w:t>
      </w:r>
      <w:r w:rsidRPr="007530E2">
        <w:t xml:space="preserve">9 connect-interface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C4078B" w:rsidRPr="002748ED" w:rsidRDefault="00C4078B" w:rsidP="00B51350">
      <w:pPr>
        <w:pStyle w:val="TerminalDisplayIndent1"/>
      </w:pPr>
      <w:r w:rsidRPr="002748ED">
        <w:t>[</w:t>
      </w:r>
      <w:r>
        <w:rPr>
          <w:rFonts w:hint="eastAsia"/>
        </w:rPr>
        <w:t>Hub-PE</w:t>
      </w:r>
      <w:r w:rsidRPr="002748ED">
        <w:t>-</w:t>
      </w:r>
      <w:r>
        <w:t>bgp-default</w:t>
      </w:r>
      <w:r w:rsidRPr="002748ED">
        <w:t xml:space="preserve">] </w:t>
      </w:r>
      <w:r w:rsidRPr="00282524">
        <w:t xml:space="preserve">address-family </w:t>
      </w:r>
      <w:r>
        <w:t>vpnv6</w:t>
      </w:r>
    </w:p>
    <w:p w:rsidR="00C4078B" w:rsidRPr="00616359" w:rsidRDefault="00C4078B" w:rsidP="00B51350">
      <w:pPr>
        <w:pStyle w:val="TerminalDisplayIndent1"/>
      </w:pPr>
      <w:r w:rsidRPr="00616359">
        <w:t>[</w:t>
      </w:r>
      <w:r w:rsidRPr="00616359">
        <w:rPr>
          <w:rFonts w:hint="eastAsia"/>
        </w:rPr>
        <w:t>Hub-PE</w:t>
      </w:r>
      <w:r w:rsidRPr="00616359">
        <w:t>-</w:t>
      </w:r>
      <w:r>
        <w:t>bgp-default</w:t>
      </w:r>
      <w:r w:rsidRPr="00616359">
        <w:t>-</w:t>
      </w:r>
      <w:r>
        <w:t>vpnv6</w:t>
      </w:r>
      <w:r w:rsidRPr="00616359">
        <w:t xml:space="preserve">] peer </w:t>
      </w:r>
      <w:r w:rsidRPr="00616359">
        <w:rPr>
          <w:rFonts w:hint="eastAsia"/>
        </w:rPr>
        <w:t>1.1.1</w:t>
      </w:r>
      <w:r w:rsidRPr="00616359">
        <w:t>.9 enable</w:t>
      </w:r>
    </w:p>
    <w:p w:rsidR="00C4078B" w:rsidRPr="00A25384" w:rsidRDefault="00C4078B" w:rsidP="00B51350">
      <w:pPr>
        <w:pStyle w:val="TerminalDisplayIndent1"/>
      </w:pPr>
      <w:r w:rsidRPr="00A25384">
        <w:t>[</w:t>
      </w:r>
      <w:r w:rsidRPr="00A25384">
        <w:rPr>
          <w:rFonts w:hint="eastAsia"/>
        </w:rPr>
        <w:t>Hub-PE</w:t>
      </w:r>
      <w:r w:rsidRPr="00A25384">
        <w:t xml:space="preserve">-bgp-default-vpnv6] peer </w:t>
      </w:r>
      <w:r w:rsidRPr="00A25384">
        <w:rPr>
          <w:rFonts w:hint="eastAsia"/>
        </w:rPr>
        <w:t>3.3.3</w:t>
      </w:r>
      <w:r w:rsidRPr="00A25384">
        <w:t>.9 enable</w:t>
      </w:r>
    </w:p>
    <w:p w:rsidR="00C4078B" w:rsidRPr="00A25384" w:rsidRDefault="00C4078B" w:rsidP="00B51350">
      <w:pPr>
        <w:pStyle w:val="TerminalDisplayIndent1"/>
      </w:pPr>
      <w:r w:rsidRPr="00A25384">
        <w:t>[</w:t>
      </w:r>
      <w:r w:rsidRPr="00A25384">
        <w:rPr>
          <w:rFonts w:hint="eastAsia"/>
        </w:rPr>
        <w:t>Hub-PE</w:t>
      </w:r>
      <w:r w:rsidRPr="00A25384">
        <w:t xml:space="preserve">-bgp-default-vpnv6] </w:t>
      </w:r>
      <w:r w:rsidRPr="00A25384">
        <w:rPr>
          <w:rFonts w:hint="eastAsia"/>
        </w:rPr>
        <w:t>quit</w:t>
      </w:r>
    </w:p>
    <w:p w:rsidR="00C4078B" w:rsidRPr="00A25384" w:rsidRDefault="00C4078B" w:rsidP="00B51350">
      <w:pPr>
        <w:pStyle w:val="TerminalDisplayIndent1"/>
      </w:pPr>
      <w:r w:rsidRPr="00A25384">
        <w:t>[</w:t>
      </w:r>
      <w:r w:rsidRPr="00A25384">
        <w:rPr>
          <w:rFonts w:hint="eastAsia"/>
        </w:rPr>
        <w:t>Hub-PE</w:t>
      </w:r>
      <w:r w:rsidRPr="00A25384">
        <w:t xml:space="preserve">-bgp-default] </w:t>
      </w:r>
      <w:r w:rsidRPr="00A25384">
        <w:rPr>
          <w:rFonts w:hint="eastAsia"/>
        </w:rPr>
        <w:t>quit</w:t>
      </w:r>
    </w:p>
    <w:p w:rsidR="00C4078B" w:rsidRPr="00A25384" w:rsidRDefault="00C4078B" w:rsidP="00B51350">
      <w:pPr>
        <w:pStyle w:val="ItemIndent1"/>
      </w:pPr>
      <w:r w:rsidRPr="007530E2">
        <w:rPr>
          <w:rFonts w:hint="eastAsia"/>
        </w:rPr>
        <w:t>配置完成后</w:t>
      </w:r>
      <w:r w:rsidRPr="00A25384">
        <w:rPr>
          <w:rFonts w:hint="eastAsia"/>
        </w:rPr>
        <w:t>，</w:t>
      </w:r>
      <w:r w:rsidRPr="007530E2">
        <w:rPr>
          <w:rFonts w:hint="eastAsia"/>
        </w:rPr>
        <w:t>在</w:t>
      </w:r>
      <w:r w:rsidRPr="00A25384">
        <w:rPr>
          <w:rFonts w:hint="eastAsia"/>
        </w:rPr>
        <w:t>PE</w:t>
      </w:r>
      <w:r w:rsidRPr="007530E2">
        <w:rPr>
          <w:rFonts w:hint="eastAsia"/>
        </w:rPr>
        <w:t>设备上执行</w:t>
      </w:r>
      <w:r w:rsidRPr="00DA2C2B">
        <w:rPr>
          <w:rStyle w:val="commandkeywords"/>
        </w:rPr>
        <w:t>display bgp peer vpnv6</w:t>
      </w:r>
      <w:r w:rsidRPr="007530E2">
        <w:rPr>
          <w:rFonts w:hint="eastAsia"/>
        </w:rPr>
        <w:t>命令</w:t>
      </w:r>
      <w:r w:rsidRPr="00A25384">
        <w:rPr>
          <w:rFonts w:hint="eastAsia"/>
        </w:rPr>
        <w:t>，</w:t>
      </w:r>
      <w:r w:rsidRPr="007530E2">
        <w:rPr>
          <w:rFonts w:hint="eastAsia"/>
        </w:rPr>
        <w:t>可以看到</w:t>
      </w:r>
      <w:r w:rsidRPr="00A25384">
        <w:rPr>
          <w:rFonts w:hint="eastAsia"/>
        </w:rPr>
        <w:t>PE</w:t>
      </w:r>
      <w:r w:rsidRPr="007530E2">
        <w:rPr>
          <w:rFonts w:hint="eastAsia"/>
        </w:rPr>
        <w:t>之间的</w:t>
      </w:r>
      <w:r w:rsidRPr="00A25384">
        <w:rPr>
          <w:rFonts w:hint="eastAsia"/>
        </w:rPr>
        <w:t>BGP</w:t>
      </w:r>
      <w:r w:rsidRPr="007530E2">
        <w:rPr>
          <w:rFonts w:hint="eastAsia"/>
        </w:rPr>
        <w:t>对等体关系已建立</w:t>
      </w:r>
      <w:r w:rsidRPr="00A25384">
        <w:rPr>
          <w:rFonts w:hint="eastAsia"/>
        </w:rPr>
        <w:t>，</w:t>
      </w:r>
      <w:r w:rsidRPr="007530E2">
        <w:rPr>
          <w:rFonts w:hint="eastAsia"/>
        </w:rPr>
        <w:t>并达到</w:t>
      </w:r>
      <w:r w:rsidRPr="00A25384">
        <w:rPr>
          <w:rFonts w:hint="eastAsia"/>
        </w:rPr>
        <w:t>Established</w:t>
      </w:r>
      <w:r w:rsidRPr="007530E2">
        <w:rPr>
          <w:rFonts w:hint="eastAsia"/>
        </w:rPr>
        <w:t>状态。</w:t>
      </w:r>
    </w:p>
    <w:p w:rsidR="00C4078B" w:rsidRPr="00A25384" w:rsidRDefault="00C4078B" w:rsidP="00DD64CA">
      <w:pPr>
        <w:pStyle w:val="4"/>
      </w:pPr>
      <w:r>
        <w:rPr>
          <w:rFonts w:hint="eastAsia"/>
        </w:rPr>
        <w:t>验证</w:t>
      </w:r>
      <w:r w:rsidRPr="00A25384">
        <w:rPr>
          <w:rFonts w:hint="eastAsia"/>
        </w:rPr>
        <w:t>配置</w:t>
      </w:r>
    </w:p>
    <w:p w:rsidR="00C4078B" w:rsidRDefault="00C4078B" w:rsidP="00DD64CA">
      <w:r>
        <w:rPr>
          <w:rFonts w:hint="eastAsia"/>
        </w:rPr>
        <w:t># Spoke-CE 1</w:t>
      </w:r>
      <w:r>
        <w:rPr>
          <w:rFonts w:hint="eastAsia"/>
        </w:rPr>
        <w:t>和</w:t>
      </w:r>
      <w:r>
        <w:rPr>
          <w:rFonts w:hint="eastAsia"/>
        </w:rPr>
        <w:t>Spoke-CE 2</w:t>
      </w:r>
      <w:r>
        <w:rPr>
          <w:rFonts w:hint="eastAsia"/>
        </w:rPr>
        <w:t>之间可以</w:t>
      </w:r>
      <w:r>
        <w:rPr>
          <w:rFonts w:hint="eastAsia"/>
        </w:rPr>
        <w:t>ping</w:t>
      </w:r>
      <w:r>
        <w:rPr>
          <w:rFonts w:hint="eastAsia"/>
        </w:rPr>
        <w:t>通</w:t>
      </w:r>
      <w:r w:rsidRPr="007530E2">
        <w:rPr>
          <w:rFonts w:hint="eastAsia"/>
        </w:rPr>
        <w:t>。</w:t>
      </w:r>
      <w:r>
        <w:rPr>
          <w:rFonts w:hint="eastAsia"/>
        </w:rPr>
        <w:t>从</w:t>
      </w:r>
      <w:r>
        <w:rPr>
          <w:rFonts w:hint="eastAsia"/>
        </w:rPr>
        <w:t>TTL</w:t>
      </w:r>
      <w:r>
        <w:rPr>
          <w:rFonts w:hint="eastAsia"/>
        </w:rPr>
        <w:t>值可以推算出</w:t>
      </w:r>
      <w:r>
        <w:rPr>
          <w:rFonts w:hint="eastAsia"/>
        </w:rPr>
        <w:t>Spoke-CE 1</w:t>
      </w:r>
      <w:r>
        <w:rPr>
          <w:rFonts w:hint="eastAsia"/>
        </w:rPr>
        <w:t>到</w:t>
      </w:r>
      <w:r>
        <w:rPr>
          <w:rFonts w:hint="eastAsia"/>
        </w:rPr>
        <w:t>Spoke-CE 2</w:t>
      </w:r>
      <w:r>
        <w:rPr>
          <w:rFonts w:hint="eastAsia"/>
        </w:rPr>
        <w:t>经过</w:t>
      </w:r>
      <w:r>
        <w:rPr>
          <w:rFonts w:hint="eastAsia"/>
        </w:rPr>
        <w:t>6</w:t>
      </w:r>
      <w:r>
        <w:rPr>
          <w:rFonts w:hint="eastAsia"/>
        </w:rPr>
        <w:t>跳（</w:t>
      </w:r>
      <w:r>
        <w:rPr>
          <w:rFonts w:hint="eastAsia"/>
        </w:rPr>
        <w:t>64-59+1</w:t>
      </w:r>
      <w:r>
        <w:rPr>
          <w:rFonts w:hint="eastAsia"/>
        </w:rPr>
        <w:t>），即</w:t>
      </w:r>
      <w:r>
        <w:rPr>
          <w:rFonts w:hint="eastAsia"/>
        </w:rPr>
        <w:t>Spoke-CE 1</w:t>
      </w:r>
      <w:r>
        <w:rPr>
          <w:rFonts w:hint="eastAsia"/>
        </w:rPr>
        <w:t>和</w:t>
      </w:r>
      <w:r>
        <w:rPr>
          <w:rFonts w:hint="eastAsia"/>
        </w:rPr>
        <w:t>Spoke-CE 2</w:t>
      </w:r>
      <w:r>
        <w:rPr>
          <w:rFonts w:hint="eastAsia"/>
        </w:rPr>
        <w:t>之间的流量需要通过</w:t>
      </w:r>
      <w:r>
        <w:rPr>
          <w:rFonts w:hint="eastAsia"/>
        </w:rPr>
        <w:t>Hub-CE</w:t>
      </w:r>
      <w:r>
        <w:rPr>
          <w:rFonts w:hint="eastAsia"/>
        </w:rPr>
        <w:t>转发。以</w:t>
      </w:r>
      <w:r>
        <w:rPr>
          <w:rFonts w:hint="eastAsia"/>
        </w:rPr>
        <w:t>Spoke-CE 1</w:t>
      </w:r>
      <w:r>
        <w:rPr>
          <w:rFonts w:hint="eastAsia"/>
        </w:rPr>
        <w:t>为例：</w:t>
      </w:r>
    </w:p>
    <w:p w:rsidR="00C4078B" w:rsidRPr="00875CD0" w:rsidRDefault="00C4078B" w:rsidP="00DD64CA">
      <w:pPr>
        <w:pStyle w:val="TerminalDisplay"/>
      </w:pPr>
      <w:r w:rsidRPr="00875CD0">
        <w:rPr>
          <w:rFonts w:hint="eastAsia"/>
        </w:rPr>
        <w:t xml:space="preserve">[Spoke-CE1] </w:t>
      </w:r>
      <w:r w:rsidRPr="00875CD0">
        <w:t xml:space="preserve">ping </w:t>
      </w:r>
      <w:r>
        <w:rPr>
          <w:rFonts w:hint="eastAsia"/>
        </w:rPr>
        <w:t xml:space="preserve">ipv6 </w:t>
      </w:r>
      <w:r>
        <w:t>12::1</w:t>
      </w:r>
    </w:p>
    <w:p w:rsidR="00A705DC" w:rsidRDefault="00A705DC" w:rsidP="00DD64CA">
      <w:pPr>
        <w:pStyle w:val="TerminalDisplay"/>
      </w:pPr>
      <w:r>
        <w:t>P</w:t>
      </w:r>
      <w:r>
        <w:rPr>
          <w:rFonts w:hint="eastAsia"/>
        </w:rPr>
        <w:t>ing</w:t>
      </w:r>
      <w:r>
        <w:t xml:space="preserve">6(56 bytes) </w:t>
      </w:r>
      <w:r>
        <w:rPr>
          <w:rFonts w:hint="eastAsia"/>
        </w:rPr>
        <w:t>11</w:t>
      </w:r>
      <w:r>
        <w:t>::</w:t>
      </w:r>
      <w:r>
        <w:rPr>
          <w:rFonts w:hint="eastAsia"/>
        </w:rPr>
        <w:t>1</w:t>
      </w:r>
      <w:r>
        <w:t xml:space="preserve"> --&gt; </w:t>
      </w:r>
      <w:r>
        <w:rPr>
          <w:rFonts w:hint="eastAsia"/>
        </w:rPr>
        <w:t>12::1</w:t>
      </w:r>
      <w:r w:rsidRPr="00BB5175">
        <w:t>, press CTRL_C to break</w:t>
      </w:r>
    </w:p>
    <w:p w:rsidR="00A705DC" w:rsidRDefault="00A705DC" w:rsidP="00DD64CA">
      <w:pPr>
        <w:pStyle w:val="TerminalDisplay"/>
      </w:pPr>
      <w:r>
        <w:t xml:space="preserve">56 bytes from </w:t>
      </w:r>
      <w:r>
        <w:rPr>
          <w:rFonts w:hint="eastAsia"/>
        </w:rPr>
        <w:t>12::1</w:t>
      </w:r>
      <w:r>
        <w:t>, icmp_seq=0 hlim=</w:t>
      </w:r>
      <w:r w:rsidR="00417122">
        <w:rPr>
          <w:rFonts w:hint="eastAsia"/>
        </w:rPr>
        <w:t>59</w:t>
      </w:r>
      <w:r w:rsidR="00417122">
        <w:t xml:space="preserve"> </w:t>
      </w:r>
      <w:r>
        <w:t>time=0.000 ms</w:t>
      </w:r>
    </w:p>
    <w:p w:rsidR="00A705DC" w:rsidRDefault="00A705DC" w:rsidP="00DD64CA">
      <w:pPr>
        <w:pStyle w:val="TerminalDisplay"/>
      </w:pPr>
      <w:r>
        <w:t xml:space="preserve">56 bytes from </w:t>
      </w:r>
      <w:r>
        <w:rPr>
          <w:rFonts w:hint="eastAsia"/>
        </w:rPr>
        <w:t>12::1</w:t>
      </w:r>
      <w:r>
        <w:t>, icmp_seq=1 hlim=</w:t>
      </w:r>
      <w:r w:rsidR="00417122">
        <w:rPr>
          <w:rFonts w:hint="eastAsia"/>
        </w:rPr>
        <w:t>59</w:t>
      </w:r>
      <w:r w:rsidR="00417122">
        <w:t xml:space="preserve"> </w:t>
      </w:r>
      <w:r>
        <w:t>time=1.000 ms</w:t>
      </w:r>
    </w:p>
    <w:p w:rsidR="00A705DC" w:rsidRDefault="00A705DC" w:rsidP="00DD64CA">
      <w:pPr>
        <w:pStyle w:val="TerminalDisplay"/>
      </w:pPr>
      <w:r>
        <w:t xml:space="preserve">56 bytes from </w:t>
      </w:r>
      <w:r>
        <w:rPr>
          <w:rFonts w:hint="eastAsia"/>
        </w:rPr>
        <w:t>12::1</w:t>
      </w:r>
      <w:r>
        <w:t>, icmp_seq=2 hlim=</w:t>
      </w:r>
      <w:r w:rsidR="00417122">
        <w:rPr>
          <w:rFonts w:hint="eastAsia"/>
        </w:rPr>
        <w:t>59</w:t>
      </w:r>
      <w:r w:rsidR="00417122">
        <w:t xml:space="preserve"> </w:t>
      </w:r>
      <w:r>
        <w:t>time=0.000 ms</w:t>
      </w:r>
    </w:p>
    <w:p w:rsidR="00A705DC" w:rsidRDefault="00A705DC" w:rsidP="00DD64CA">
      <w:pPr>
        <w:pStyle w:val="TerminalDisplay"/>
      </w:pPr>
      <w:r>
        <w:t xml:space="preserve">56 bytes from </w:t>
      </w:r>
      <w:r>
        <w:rPr>
          <w:rFonts w:hint="eastAsia"/>
        </w:rPr>
        <w:t>12::1</w:t>
      </w:r>
      <w:r>
        <w:t>, icmp_seq=3 hlim=</w:t>
      </w:r>
      <w:r w:rsidR="00417122">
        <w:rPr>
          <w:rFonts w:hint="eastAsia"/>
        </w:rPr>
        <w:t>59</w:t>
      </w:r>
      <w:r w:rsidR="00417122">
        <w:t xml:space="preserve"> </w:t>
      </w:r>
      <w:r>
        <w:t>time=1.000 ms</w:t>
      </w:r>
    </w:p>
    <w:p w:rsidR="00A705DC" w:rsidRDefault="00A705DC" w:rsidP="00DD64CA">
      <w:pPr>
        <w:pStyle w:val="TerminalDisplay"/>
      </w:pPr>
      <w:r>
        <w:t xml:space="preserve">56 bytes from </w:t>
      </w:r>
      <w:r>
        <w:rPr>
          <w:rFonts w:hint="eastAsia"/>
        </w:rPr>
        <w:t>12::1</w:t>
      </w:r>
      <w:r>
        <w:t>, icmp_seq=4 hlim=</w:t>
      </w:r>
      <w:r w:rsidR="00417122">
        <w:rPr>
          <w:rFonts w:hint="eastAsia"/>
        </w:rPr>
        <w:t>59</w:t>
      </w:r>
      <w:r w:rsidR="00417122">
        <w:t xml:space="preserve"> </w:t>
      </w:r>
      <w:r>
        <w:t>time=0.000 ms</w:t>
      </w:r>
    </w:p>
    <w:p w:rsidR="00A705DC" w:rsidRDefault="00A705DC" w:rsidP="00DD64CA">
      <w:pPr>
        <w:pStyle w:val="TerminalDisplay"/>
      </w:pPr>
    </w:p>
    <w:p w:rsidR="00A705DC" w:rsidRDefault="00A705DC" w:rsidP="00DD64CA">
      <w:pPr>
        <w:pStyle w:val="TerminalDisplay"/>
      </w:pPr>
      <w:r>
        <w:t xml:space="preserve">--- </w:t>
      </w:r>
      <w:r w:rsidRPr="00B421C2">
        <w:t>Ping6 statistics for</w:t>
      </w:r>
      <w:r>
        <w:t xml:space="preserve"> </w:t>
      </w:r>
      <w:r>
        <w:rPr>
          <w:rFonts w:hint="eastAsia"/>
        </w:rPr>
        <w:t>12::1</w:t>
      </w:r>
      <w:r>
        <w:t xml:space="preserve"> ---</w:t>
      </w:r>
    </w:p>
    <w:p w:rsidR="00A705DC" w:rsidRDefault="00A705DC" w:rsidP="00DD64CA">
      <w:pPr>
        <w:pStyle w:val="TerminalDisplay"/>
      </w:pPr>
      <w:r>
        <w:lastRenderedPageBreak/>
        <w:t>5 packet(s) transmitted, 5 packet(s) received, 0.0% packet loss</w:t>
      </w:r>
    </w:p>
    <w:p w:rsidR="00A705DC" w:rsidRDefault="00A705DC" w:rsidP="00DD64CA">
      <w:pPr>
        <w:pStyle w:val="TerminalDisplay"/>
      </w:pPr>
      <w:r>
        <w:t>round-trip min/avg/max/std-dev = 0.000/0.400/1.000/0.490 ms</w:t>
      </w:r>
    </w:p>
    <w:p w:rsidR="007D7DD4" w:rsidRDefault="00427BA2" w:rsidP="00DD64CA">
      <w:pPr>
        <w:pStyle w:val="3"/>
      </w:pPr>
      <w:bookmarkStart w:id="3923" w:name="_Toc45106075"/>
      <w:r>
        <w:rPr>
          <w:rFonts w:hint="eastAsia"/>
        </w:rPr>
        <w:t>配置</w:t>
      </w:r>
      <w:r>
        <w:rPr>
          <w:rFonts w:hint="eastAsia"/>
        </w:rPr>
        <w:t>IPv6</w:t>
      </w:r>
      <w:r>
        <w:rPr>
          <w:rFonts w:hint="eastAsia"/>
        </w:rPr>
        <w:t>跨域</w:t>
      </w:r>
      <w:r>
        <w:rPr>
          <w:rFonts w:hint="eastAsia"/>
        </w:rPr>
        <w:t>VPN-OptionA</w:t>
      </w:r>
      <w:r>
        <w:rPr>
          <w:rFonts w:hint="eastAsia"/>
        </w:rPr>
        <w:t>方式示例</w:t>
      </w:r>
      <w:bookmarkEnd w:id="3919"/>
      <w:bookmarkEnd w:id="3923"/>
    </w:p>
    <w:p w:rsidR="007D7DD4" w:rsidRDefault="00427BA2" w:rsidP="00DD64CA">
      <w:pPr>
        <w:pStyle w:val="4"/>
      </w:pPr>
      <w:r>
        <w:rPr>
          <w:rFonts w:hint="eastAsia"/>
        </w:rPr>
        <w:t>组网需求</w:t>
      </w:r>
    </w:p>
    <w:p w:rsidR="00427BA2" w:rsidRPr="00B421C2" w:rsidRDefault="00427BA2" w:rsidP="00DD64CA">
      <w:pPr>
        <w:pStyle w:val="ItemList"/>
        <w:rPr>
          <w:lang w:eastAsia="zh-CN"/>
        </w:rPr>
      </w:pPr>
      <w:r w:rsidRPr="00B421C2">
        <w:rPr>
          <w:lang w:eastAsia="zh-CN"/>
        </w:rPr>
        <w:t>CE 1</w:t>
      </w:r>
      <w:r w:rsidRPr="00B421C2">
        <w:rPr>
          <w:rFonts w:hint="eastAsia"/>
          <w:lang w:eastAsia="zh-CN"/>
        </w:rPr>
        <w:t>和</w:t>
      </w:r>
      <w:r w:rsidRPr="00B421C2">
        <w:rPr>
          <w:lang w:eastAsia="zh-CN"/>
        </w:rPr>
        <w:t>CE 2</w:t>
      </w:r>
      <w:r w:rsidRPr="00B421C2">
        <w:rPr>
          <w:rFonts w:hint="eastAsia"/>
          <w:lang w:eastAsia="zh-CN"/>
        </w:rPr>
        <w:t>属于同一个</w:t>
      </w:r>
      <w:r w:rsidRPr="00B421C2">
        <w:rPr>
          <w:lang w:eastAsia="zh-CN"/>
        </w:rPr>
        <w:t>VPN</w:t>
      </w:r>
      <w:r w:rsidRPr="00B421C2">
        <w:rPr>
          <w:rFonts w:hint="eastAsia"/>
          <w:lang w:eastAsia="zh-CN"/>
        </w:rPr>
        <w:t>。</w:t>
      </w:r>
    </w:p>
    <w:p w:rsidR="00427BA2" w:rsidRDefault="00427BA2" w:rsidP="00DD64CA">
      <w:pPr>
        <w:pStyle w:val="ItemList"/>
      </w:pPr>
      <w:r>
        <w:t>CE 1</w:t>
      </w:r>
      <w:r>
        <w:rPr>
          <w:rFonts w:hint="eastAsia"/>
        </w:rPr>
        <w:t>通过</w:t>
      </w:r>
      <w:r>
        <w:t>AS100</w:t>
      </w:r>
      <w:r>
        <w:rPr>
          <w:rFonts w:hint="eastAsia"/>
        </w:rPr>
        <w:t>的</w:t>
      </w:r>
      <w:r>
        <w:t>PE 1</w:t>
      </w:r>
      <w:r>
        <w:rPr>
          <w:rFonts w:hint="eastAsia"/>
        </w:rPr>
        <w:t>接入，</w:t>
      </w:r>
      <w:r>
        <w:t>CE2</w:t>
      </w:r>
      <w:r>
        <w:rPr>
          <w:rFonts w:hint="eastAsia"/>
        </w:rPr>
        <w:t>通过</w:t>
      </w:r>
      <w:r>
        <w:t>AS200</w:t>
      </w:r>
      <w:r>
        <w:rPr>
          <w:rFonts w:hint="eastAsia"/>
        </w:rPr>
        <w:t>的</w:t>
      </w:r>
      <w:r>
        <w:t>PE 2</w:t>
      </w:r>
      <w:r>
        <w:rPr>
          <w:rFonts w:hint="eastAsia"/>
        </w:rPr>
        <w:t>接入。</w:t>
      </w:r>
    </w:p>
    <w:p w:rsidR="00427BA2" w:rsidRDefault="00427BA2" w:rsidP="00DD64CA">
      <w:pPr>
        <w:pStyle w:val="ItemList"/>
      </w:pPr>
      <w:r>
        <w:rPr>
          <w:rFonts w:hint="eastAsia"/>
        </w:rPr>
        <w:t>采用</w:t>
      </w:r>
      <w:r>
        <w:t>OptionA</w:t>
      </w:r>
      <w:r>
        <w:rPr>
          <w:rFonts w:hint="eastAsia"/>
        </w:rPr>
        <w:t>方式实现跨域的</w:t>
      </w:r>
      <w:r>
        <w:t>IPv6 MPLS L3VPN</w:t>
      </w:r>
      <w:r>
        <w:rPr>
          <w:rFonts w:hint="eastAsia"/>
        </w:rPr>
        <w:t>，即采用</w:t>
      </w:r>
      <w:r>
        <w:t>VRF-to-VRF</w:t>
      </w:r>
      <w:r>
        <w:rPr>
          <w:rFonts w:hint="eastAsia"/>
        </w:rPr>
        <w:t>方式管理</w:t>
      </w:r>
      <w:r>
        <w:t>VPN</w:t>
      </w:r>
      <w:r>
        <w:rPr>
          <w:rFonts w:hint="eastAsia"/>
        </w:rPr>
        <w:t>路由。</w:t>
      </w:r>
    </w:p>
    <w:p w:rsidR="00427BA2" w:rsidRPr="00B421C2" w:rsidRDefault="00427BA2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同一个</w:t>
      </w:r>
      <w:r w:rsidRPr="00B421C2">
        <w:rPr>
          <w:lang w:eastAsia="zh-CN"/>
        </w:rPr>
        <w:t>AS</w:t>
      </w:r>
      <w:r w:rsidRPr="00B421C2">
        <w:rPr>
          <w:rFonts w:hint="eastAsia"/>
          <w:lang w:eastAsia="zh-CN"/>
        </w:rPr>
        <w:t>内部的</w:t>
      </w:r>
      <w:r w:rsidRPr="00B421C2">
        <w:rPr>
          <w:lang w:eastAsia="zh-CN"/>
        </w:rPr>
        <w:t>MPLS</w:t>
      </w:r>
      <w:r w:rsidRPr="00B421C2">
        <w:rPr>
          <w:rFonts w:hint="eastAsia"/>
          <w:lang w:eastAsia="zh-CN"/>
        </w:rPr>
        <w:t>骨干网使用</w:t>
      </w:r>
      <w:r w:rsidRPr="00B421C2">
        <w:rPr>
          <w:lang w:eastAsia="zh-CN"/>
        </w:rPr>
        <w:t>OSPF</w:t>
      </w:r>
      <w:r w:rsidRPr="00B421C2">
        <w:rPr>
          <w:rFonts w:hint="eastAsia"/>
          <w:lang w:eastAsia="zh-CN"/>
        </w:rPr>
        <w:t>作为</w:t>
      </w:r>
      <w:r w:rsidRPr="00B421C2">
        <w:rPr>
          <w:lang w:eastAsia="zh-CN"/>
        </w:rPr>
        <w:t>IGP</w:t>
      </w:r>
      <w:r w:rsidRPr="00B421C2">
        <w:rPr>
          <w:rFonts w:hint="eastAsia"/>
          <w:lang w:eastAsia="zh-CN"/>
        </w:rPr>
        <w:t>。</w:t>
      </w:r>
    </w:p>
    <w:p w:rsidR="007D7DD4" w:rsidRDefault="00427BA2" w:rsidP="00DD64CA">
      <w:pPr>
        <w:pStyle w:val="4"/>
      </w:pPr>
      <w:r>
        <w:rPr>
          <w:rFonts w:hint="eastAsia"/>
        </w:rPr>
        <w:t>组网图</w:t>
      </w:r>
    </w:p>
    <w:p w:rsidR="007D7DD4" w:rsidRDefault="00427BA2" w:rsidP="00DD64CA">
      <w:pPr>
        <w:pStyle w:val="FigureDescription"/>
      </w:pPr>
      <w:bookmarkStart w:id="3924" w:name="_Toc418944453"/>
      <w:r>
        <w:rPr>
          <w:rFonts w:hint="eastAsia"/>
        </w:rPr>
        <w:t>配置跨域</w:t>
      </w:r>
      <w:r>
        <w:rPr>
          <w:rFonts w:hint="eastAsia"/>
        </w:rPr>
        <w:t>VPN-OptionA</w:t>
      </w:r>
      <w:r>
        <w:rPr>
          <w:rFonts w:hint="eastAsia"/>
        </w:rPr>
        <w:t>方式组网图</w:t>
      </w:r>
      <w:bookmarkEnd w:id="3924"/>
    </w:p>
    <w:p w:rsidR="001D44E9" w:rsidRDefault="00224215" w:rsidP="00595D4C">
      <w:commentRangeStart w:id="3925"/>
      <w:r w:rsidRPr="009C0B77">
        <w:rPr>
          <w:noProof/>
        </w:rPr>
        <w:drawing>
          <wp:inline distT="0" distB="0" distL="0" distR="0" wp14:anchorId="1FA4C2CE" wp14:editId="0ED20EA3">
            <wp:extent cx="4381500" cy="2914650"/>
            <wp:effectExtent l="0" t="0" r="0" b="0"/>
            <wp:docPr id="919" name="图片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925"/>
      <w:r w:rsidR="001D44E9">
        <w:rPr>
          <w:rStyle w:val="ac"/>
        </w:rPr>
        <w:commentReference w:id="3925"/>
      </w:r>
    </w:p>
    <w:p w:rsidR="001D44E9" w:rsidRPr="001D44E9" w:rsidRDefault="001D44E9" w:rsidP="00595D4C">
      <w:commentRangeStart w:id="3926"/>
      <w:r w:rsidRPr="00A915A5">
        <w:rPr>
          <w:rFonts w:hint="eastAsia"/>
          <w:noProof/>
        </w:rPr>
        <w:drawing>
          <wp:inline distT="0" distB="0" distL="0" distR="0" wp14:anchorId="499E352B" wp14:editId="556A80D8">
            <wp:extent cx="4381500" cy="291465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926"/>
      <w:r>
        <w:rPr>
          <w:rStyle w:val="ac"/>
        </w:rPr>
        <w:commentReference w:id="3926"/>
      </w:r>
    </w:p>
    <w:p w:rsidR="00A271E4" w:rsidRDefault="00A271E4" w:rsidP="00595D4C">
      <w:pPr>
        <w:pStyle w:val="Figure"/>
      </w:pPr>
    </w:p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460"/>
        <w:gridCol w:w="1154"/>
        <w:gridCol w:w="2010"/>
        <w:gridCol w:w="1395"/>
        <w:gridCol w:w="1284"/>
        <w:gridCol w:w="1711"/>
      </w:tblGrid>
      <w:tr w:rsidR="00427BA2" w:rsidRPr="00415A99" w:rsidTr="00B12603">
        <w:trPr>
          <w:tblHeader/>
        </w:trPr>
        <w:tc>
          <w:tcPr>
            <w:tcW w:w="1460" w:type="dxa"/>
          </w:tcPr>
          <w:p w:rsidR="00427BA2" w:rsidRPr="00B421C2" w:rsidRDefault="00427BA2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154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2010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  <w:tc>
          <w:tcPr>
            <w:tcW w:w="1395" w:type="dxa"/>
          </w:tcPr>
          <w:p w:rsidR="00427BA2" w:rsidRPr="00B421C2" w:rsidRDefault="00427BA2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284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711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</w:tr>
      <w:tr w:rsidR="00427BA2" w:rsidRPr="00415A99" w:rsidTr="00B12603">
        <w:tc>
          <w:tcPr>
            <w:tcW w:w="1460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CE 1</w:t>
            </w:r>
          </w:p>
        </w:tc>
        <w:tc>
          <w:tcPr>
            <w:tcW w:w="1154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2010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2001:1::1/96</w:t>
            </w:r>
          </w:p>
        </w:tc>
        <w:tc>
          <w:tcPr>
            <w:tcW w:w="1395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CE 2</w:t>
            </w:r>
          </w:p>
        </w:tc>
        <w:tc>
          <w:tcPr>
            <w:tcW w:w="1284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711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2001:2::1/96</w:t>
            </w:r>
          </w:p>
        </w:tc>
      </w:tr>
      <w:tr w:rsidR="00427BA2" w:rsidRPr="00415A99" w:rsidTr="00B12603">
        <w:tc>
          <w:tcPr>
            <w:tcW w:w="1460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PE 1</w:t>
            </w:r>
          </w:p>
        </w:tc>
        <w:tc>
          <w:tcPr>
            <w:tcW w:w="1154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2010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1.1.1.</w:t>
            </w:r>
            <w:r w:rsidRPr="00B421C2">
              <w:rPr>
                <w:rFonts w:hint="eastAsia"/>
              </w:rPr>
              <w:t>9/32</w:t>
            </w:r>
          </w:p>
        </w:tc>
        <w:tc>
          <w:tcPr>
            <w:tcW w:w="1395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PE 2</w:t>
            </w:r>
          </w:p>
        </w:tc>
        <w:tc>
          <w:tcPr>
            <w:tcW w:w="1284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11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4.4.4.9/32</w:t>
            </w:r>
          </w:p>
        </w:tc>
      </w:tr>
      <w:tr w:rsidR="00427BA2" w:rsidRPr="00415A99" w:rsidTr="00B12603">
        <w:tc>
          <w:tcPr>
            <w:tcW w:w="1460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154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2010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2001:1::2/96</w:t>
            </w:r>
          </w:p>
        </w:tc>
        <w:tc>
          <w:tcPr>
            <w:tcW w:w="1395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84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711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2001:2::2/96</w:t>
            </w:r>
          </w:p>
        </w:tc>
      </w:tr>
      <w:tr w:rsidR="00427BA2" w:rsidRPr="00415A99" w:rsidTr="00B12603">
        <w:tc>
          <w:tcPr>
            <w:tcW w:w="1460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154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/4</w:t>
            </w:r>
          </w:p>
        </w:tc>
        <w:tc>
          <w:tcPr>
            <w:tcW w:w="2010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72.1.1.2/24</w:t>
            </w:r>
          </w:p>
        </w:tc>
        <w:tc>
          <w:tcPr>
            <w:tcW w:w="1395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84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/4</w:t>
            </w:r>
          </w:p>
        </w:tc>
        <w:tc>
          <w:tcPr>
            <w:tcW w:w="1711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62.1.1.2/24</w:t>
            </w:r>
          </w:p>
        </w:tc>
      </w:tr>
      <w:tr w:rsidR="00427BA2" w:rsidRPr="00415A99" w:rsidTr="00B12603">
        <w:tc>
          <w:tcPr>
            <w:tcW w:w="1460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ASBR-PE1</w:t>
            </w:r>
          </w:p>
        </w:tc>
        <w:tc>
          <w:tcPr>
            <w:tcW w:w="1154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Loop0</w:t>
            </w:r>
          </w:p>
        </w:tc>
        <w:tc>
          <w:tcPr>
            <w:tcW w:w="2010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2.2.2.9/32</w:t>
            </w:r>
          </w:p>
        </w:tc>
        <w:tc>
          <w:tcPr>
            <w:tcW w:w="1395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ASBR-PE2</w:t>
            </w:r>
          </w:p>
        </w:tc>
        <w:tc>
          <w:tcPr>
            <w:tcW w:w="1284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Loop0</w:t>
            </w:r>
          </w:p>
        </w:tc>
        <w:tc>
          <w:tcPr>
            <w:tcW w:w="1711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3.3.3.9/32</w:t>
            </w:r>
          </w:p>
        </w:tc>
      </w:tr>
      <w:tr w:rsidR="00427BA2" w:rsidRPr="00415A99" w:rsidTr="00B12603">
        <w:tc>
          <w:tcPr>
            <w:tcW w:w="1460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154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/4</w:t>
            </w:r>
          </w:p>
        </w:tc>
        <w:tc>
          <w:tcPr>
            <w:tcW w:w="2010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172.1.1.1/24</w:t>
            </w:r>
          </w:p>
        </w:tc>
        <w:tc>
          <w:tcPr>
            <w:tcW w:w="1395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84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/4</w:t>
            </w:r>
          </w:p>
        </w:tc>
        <w:tc>
          <w:tcPr>
            <w:tcW w:w="1711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162.1.1.1/24</w:t>
            </w:r>
          </w:p>
        </w:tc>
      </w:tr>
      <w:tr w:rsidR="00427BA2" w:rsidRPr="00415A99" w:rsidTr="00B12603">
        <w:tc>
          <w:tcPr>
            <w:tcW w:w="1460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154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/5</w:t>
            </w:r>
          </w:p>
        </w:tc>
        <w:tc>
          <w:tcPr>
            <w:tcW w:w="2010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2002:1::1/96</w:t>
            </w:r>
          </w:p>
        </w:tc>
        <w:tc>
          <w:tcPr>
            <w:tcW w:w="1395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84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/5</w:t>
            </w:r>
          </w:p>
        </w:tc>
        <w:tc>
          <w:tcPr>
            <w:tcW w:w="1711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2002:1::2/96</w:t>
            </w:r>
          </w:p>
        </w:tc>
      </w:tr>
    </w:tbl>
    <w:p w:rsidR="00427BA2" w:rsidRPr="002D634A" w:rsidRDefault="00427BA2" w:rsidP="00DD64CA"/>
    <w:p w:rsidR="000B0F46" w:rsidRDefault="000B0F46" w:rsidP="000B0F46">
      <w:pPr>
        <w:pStyle w:val="4"/>
      </w:pPr>
      <w:r>
        <w:rPr>
          <w:rFonts w:hint="eastAsia"/>
        </w:rPr>
        <w:t>配置限制和指导</w:t>
      </w:r>
    </w:p>
    <w:p w:rsidR="000B0F46" w:rsidRDefault="000B0F46" w:rsidP="007424AD">
      <w:r w:rsidRPr="007530E2">
        <w:rPr>
          <w:rFonts w:hint="eastAsia"/>
        </w:rPr>
        <w:t>同一</w:t>
      </w:r>
      <w:r w:rsidRPr="007530E2">
        <w:rPr>
          <w:rFonts w:hint="eastAsia"/>
        </w:rPr>
        <w:t>AS</w:t>
      </w:r>
      <w:r w:rsidRPr="007530E2">
        <w:rPr>
          <w:rFonts w:hint="eastAsia"/>
        </w:rPr>
        <w:t>内的</w:t>
      </w:r>
      <w:r w:rsidRPr="007530E2">
        <w:rPr>
          <w:rFonts w:hint="eastAsia"/>
        </w:rPr>
        <w:t>ASBR-PE</w:t>
      </w:r>
      <w:r w:rsidRPr="007530E2">
        <w:rPr>
          <w:rFonts w:hint="eastAsia"/>
        </w:rPr>
        <w:t>与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实例的</w:t>
      </w:r>
      <w:r>
        <w:rPr>
          <w:rFonts w:hint="eastAsia"/>
        </w:rPr>
        <w:t>Route Target</w:t>
      </w:r>
      <w:r w:rsidRPr="00B421C2">
        <w:rPr>
          <w:rFonts w:hint="eastAsia"/>
        </w:rPr>
        <w:t>应能匹配，不同</w:t>
      </w:r>
      <w:r w:rsidRPr="00B421C2">
        <w:rPr>
          <w:rFonts w:hint="eastAsia"/>
        </w:rPr>
        <w:t>AS</w:t>
      </w:r>
      <w:r w:rsidRPr="00B421C2">
        <w:rPr>
          <w:rFonts w:hint="eastAsia"/>
        </w:rPr>
        <w:t>的</w:t>
      </w:r>
      <w:r w:rsidRPr="00B421C2">
        <w:rPr>
          <w:rFonts w:hint="eastAsia"/>
        </w:rPr>
        <w:t>PE</w:t>
      </w:r>
      <w:r w:rsidRPr="00B421C2">
        <w:rPr>
          <w:rFonts w:hint="eastAsia"/>
        </w:rPr>
        <w:t>的</w:t>
      </w:r>
      <w:r w:rsidRPr="00B421C2">
        <w:rPr>
          <w:rFonts w:hint="eastAsia"/>
        </w:rPr>
        <w:t>VPN</w:t>
      </w:r>
      <w:r w:rsidRPr="00B421C2">
        <w:rPr>
          <w:rFonts w:hint="eastAsia"/>
        </w:rPr>
        <w:t>实例的</w:t>
      </w:r>
      <w:r>
        <w:rPr>
          <w:rFonts w:hint="eastAsia"/>
        </w:rPr>
        <w:t>Route Target</w:t>
      </w:r>
      <w:r w:rsidRPr="00B421C2">
        <w:rPr>
          <w:rFonts w:hint="eastAsia"/>
        </w:rPr>
        <w:t>则不需要匹配。</w:t>
      </w:r>
    </w:p>
    <w:p w:rsidR="007D7DD4" w:rsidRDefault="00427BA2" w:rsidP="00DD64CA">
      <w:pPr>
        <w:pStyle w:val="4"/>
      </w:pPr>
      <w:r>
        <w:rPr>
          <w:rFonts w:hint="eastAsia"/>
        </w:rPr>
        <w:t>配置步骤</w:t>
      </w:r>
    </w:p>
    <w:p w:rsidR="007D7DD4" w:rsidRDefault="00427BA2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MPLS</w:t>
      </w:r>
      <w:r w:rsidRPr="00B421C2">
        <w:rPr>
          <w:rFonts w:hint="eastAsia"/>
          <w:lang w:eastAsia="zh-CN"/>
        </w:rPr>
        <w:t>骨干网上配置</w:t>
      </w:r>
      <w:r w:rsidRPr="00B421C2">
        <w:rPr>
          <w:rFonts w:hint="eastAsia"/>
          <w:lang w:eastAsia="zh-CN"/>
        </w:rPr>
        <w:t>IGP</w:t>
      </w:r>
      <w:r w:rsidRPr="00B421C2">
        <w:rPr>
          <w:rFonts w:hint="eastAsia"/>
          <w:lang w:eastAsia="zh-CN"/>
        </w:rPr>
        <w:t>协议，实现骨干网内互通</w:t>
      </w:r>
    </w:p>
    <w:p w:rsidR="00427BA2" w:rsidRPr="00B421C2" w:rsidRDefault="00427BA2" w:rsidP="00B51350">
      <w:pPr>
        <w:pStyle w:val="ItemIndent1"/>
      </w:pPr>
      <w:r>
        <w:rPr>
          <w:rFonts w:hint="eastAsia"/>
        </w:rPr>
        <w:t>本例中采用</w:t>
      </w:r>
      <w:r w:rsidRPr="00B421C2">
        <w:rPr>
          <w:rFonts w:hint="eastAsia"/>
        </w:rPr>
        <w:t>OSPF</w:t>
      </w:r>
      <w:r w:rsidR="00575B82">
        <w:rPr>
          <w:rFonts w:hint="eastAsia"/>
        </w:rPr>
        <w:t>发布接口</w:t>
      </w:r>
      <w:r w:rsidR="00DE4784" w:rsidRPr="00B421C2">
        <w:rPr>
          <w:rFonts w:hint="eastAsia"/>
        </w:rPr>
        <w:t>（</w:t>
      </w:r>
      <w:r w:rsidR="00575B82">
        <w:rPr>
          <w:rFonts w:hint="eastAsia"/>
        </w:rPr>
        <w:t>包括</w:t>
      </w:r>
      <w:r w:rsidR="00DE4784" w:rsidRPr="00B421C2">
        <w:t>Loopback</w:t>
      </w:r>
      <w:r w:rsidR="00575B82">
        <w:rPr>
          <w:rFonts w:hint="eastAsia"/>
        </w:rPr>
        <w:t>接口</w:t>
      </w:r>
      <w:r w:rsidR="00DE4784" w:rsidRPr="00B421C2">
        <w:rPr>
          <w:rFonts w:hint="eastAsia"/>
        </w:rPr>
        <w:t>）</w:t>
      </w:r>
      <w:r w:rsidR="00575B82">
        <w:rPr>
          <w:rFonts w:hint="eastAsia"/>
        </w:rPr>
        <w:t>所在网段的路由</w:t>
      </w:r>
      <w:r w:rsidRPr="00B421C2">
        <w:rPr>
          <w:rFonts w:hint="eastAsia"/>
        </w:rPr>
        <w:t>，</w:t>
      </w:r>
      <w:r>
        <w:rPr>
          <w:rFonts w:hint="eastAsia"/>
        </w:rPr>
        <w:t>具体配置步骤略。</w:t>
      </w:r>
    </w:p>
    <w:p w:rsidR="00427BA2" w:rsidRPr="00B421C2" w:rsidRDefault="00427BA2" w:rsidP="00B51350">
      <w:pPr>
        <w:pStyle w:val="ItemIndent1"/>
      </w:pPr>
      <w:r>
        <w:rPr>
          <w:rFonts w:hint="eastAsia"/>
        </w:rPr>
        <w:t>配置完成后</w:t>
      </w:r>
      <w:r w:rsidRPr="00B421C2">
        <w:rPr>
          <w:rFonts w:hint="eastAsia"/>
        </w:rPr>
        <w:t>，</w:t>
      </w:r>
      <w:r w:rsidRPr="00B421C2">
        <w:rPr>
          <w:rFonts w:hint="eastAsia"/>
        </w:rPr>
        <w:t>ASBR-PE</w:t>
      </w:r>
      <w:r>
        <w:rPr>
          <w:rFonts w:hint="eastAsia"/>
        </w:rPr>
        <w:t>与本</w:t>
      </w:r>
      <w:r w:rsidRPr="00B421C2">
        <w:rPr>
          <w:rFonts w:hint="eastAsia"/>
        </w:rPr>
        <w:t>AS</w:t>
      </w:r>
      <w:r>
        <w:rPr>
          <w:rFonts w:hint="eastAsia"/>
        </w:rPr>
        <w:t>的</w:t>
      </w:r>
      <w:r w:rsidRPr="00B421C2">
        <w:rPr>
          <w:rFonts w:hint="eastAsia"/>
        </w:rPr>
        <w:t>PE</w:t>
      </w:r>
      <w:r>
        <w:rPr>
          <w:rFonts w:hint="eastAsia"/>
        </w:rPr>
        <w:t>之间应能建立</w:t>
      </w:r>
      <w:r w:rsidRPr="00B421C2">
        <w:rPr>
          <w:rFonts w:hint="eastAsia"/>
        </w:rPr>
        <w:t>OSPF</w:t>
      </w:r>
      <w:r>
        <w:rPr>
          <w:rFonts w:hint="eastAsia"/>
        </w:rPr>
        <w:t>邻居</w:t>
      </w:r>
      <w:r w:rsidRPr="00B421C2">
        <w:rPr>
          <w:rFonts w:hint="eastAsia"/>
        </w:rPr>
        <w:t>，</w:t>
      </w:r>
      <w:r>
        <w:rPr>
          <w:rFonts w:hint="eastAsia"/>
        </w:rPr>
        <w:t>执行</w:t>
      </w:r>
      <w:r w:rsidRPr="00DA2C2B">
        <w:rPr>
          <w:rStyle w:val="commandkeywords"/>
          <w:rFonts w:hint="eastAsia"/>
        </w:rPr>
        <w:t>display ospf peer</w:t>
      </w:r>
      <w:r>
        <w:rPr>
          <w:rFonts w:hint="eastAsia"/>
        </w:rPr>
        <w:t>命令可以看到邻居达到</w:t>
      </w:r>
      <w:r w:rsidRPr="00B421C2">
        <w:rPr>
          <w:rFonts w:hint="eastAsia"/>
        </w:rPr>
        <w:t>FULL</w:t>
      </w:r>
      <w:r>
        <w:rPr>
          <w:rFonts w:hint="eastAsia"/>
        </w:rPr>
        <w:t>状态</w:t>
      </w:r>
      <w:r w:rsidRPr="00B421C2">
        <w:rPr>
          <w:rFonts w:hint="eastAsia"/>
        </w:rPr>
        <w:t>，</w:t>
      </w:r>
      <w:r w:rsidRPr="00B421C2">
        <w:rPr>
          <w:rFonts w:hint="eastAsia"/>
        </w:rPr>
        <w:t>ASBR-PE</w:t>
      </w:r>
      <w:r>
        <w:rPr>
          <w:rFonts w:hint="eastAsia"/>
        </w:rPr>
        <w:t>与本</w:t>
      </w:r>
      <w:r w:rsidRPr="00B421C2">
        <w:rPr>
          <w:rFonts w:hint="eastAsia"/>
        </w:rPr>
        <w:t>AS</w:t>
      </w:r>
      <w:r>
        <w:rPr>
          <w:rFonts w:hint="eastAsia"/>
        </w:rPr>
        <w:t>的</w:t>
      </w:r>
      <w:r w:rsidRPr="00B421C2">
        <w:rPr>
          <w:rFonts w:hint="eastAsia"/>
        </w:rPr>
        <w:t>PE</w:t>
      </w:r>
      <w:r>
        <w:rPr>
          <w:rFonts w:hint="eastAsia"/>
        </w:rPr>
        <w:t>之间能学习到对方的</w:t>
      </w:r>
      <w:r w:rsidRPr="00B421C2">
        <w:rPr>
          <w:rFonts w:hint="eastAsia"/>
        </w:rPr>
        <w:t>Loopback</w:t>
      </w:r>
      <w:r>
        <w:rPr>
          <w:rFonts w:hint="eastAsia"/>
        </w:rPr>
        <w:t>地址。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>ASBR-PE</w:t>
      </w:r>
      <w:r>
        <w:rPr>
          <w:rFonts w:hint="eastAsia"/>
        </w:rPr>
        <w:t>与本</w:t>
      </w:r>
      <w:r w:rsidRPr="00B421C2">
        <w:rPr>
          <w:rFonts w:hint="eastAsia"/>
        </w:rPr>
        <w:t>AS</w:t>
      </w:r>
      <w:r>
        <w:rPr>
          <w:rFonts w:hint="eastAsia"/>
        </w:rPr>
        <w:t>的</w:t>
      </w:r>
      <w:r w:rsidRPr="00B421C2">
        <w:rPr>
          <w:rFonts w:hint="eastAsia"/>
        </w:rPr>
        <w:t>PE</w:t>
      </w:r>
      <w:r>
        <w:rPr>
          <w:rFonts w:hint="eastAsia"/>
        </w:rPr>
        <w:t>之间能够互相</w:t>
      </w:r>
      <w:r w:rsidRPr="00B421C2">
        <w:rPr>
          <w:rFonts w:hint="eastAsia"/>
        </w:rPr>
        <w:t>ping</w:t>
      </w:r>
      <w:r>
        <w:rPr>
          <w:rFonts w:hint="eastAsia"/>
        </w:rPr>
        <w:t>通。</w:t>
      </w:r>
    </w:p>
    <w:p w:rsidR="007D7DD4" w:rsidRDefault="00427BA2" w:rsidP="00DD64CA">
      <w:pPr>
        <w:pStyle w:val="ItemStep"/>
      </w:pPr>
      <w:r>
        <w:rPr>
          <w:rFonts w:hint="eastAsia"/>
        </w:rPr>
        <w:t>在</w:t>
      </w:r>
      <w:r w:rsidRPr="00B421C2">
        <w:rPr>
          <w:rFonts w:hint="eastAsia"/>
        </w:rPr>
        <w:t>MPLS</w:t>
      </w:r>
      <w:r>
        <w:rPr>
          <w:rFonts w:hint="eastAsia"/>
        </w:rPr>
        <w:t>骨干网上配置</w:t>
      </w:r>
      <w:r w:rsidRPr="00B421C2">
        <w:rPr>
          <w:rFonts w:hint="eastAsia"/>
        </w:rPr>
        <w:t>MPLS</w:t>
      </w:r>
      <w:r>
        <w:rPr>
          <w:rFonts w:hint="eastAsia"/>
        </w:rPr>
        <w:t>基本能力和</w:t>
      </w:r>
      <w:r w:rsidRPr="00B421C2">
        <w:rPr>
          <w:rFonts w:hint="eastAsia"/>
        </w:rPr>
        <w:t>MPLS LDP</w:t>
      </w:r>
      <w:r w:rsidRPr="00B421C2">
        <w:rPr>
          <w:rFonts w:hint="eastAsia"/>
        </w:rPr>
        <w:t>，</w:t>
      </w:r>
      <w:r>
        <w:rPr>
          <w:rFonts w:hint="eastAsia"/>
        </w:rPr>
        <w:t>建立</w:t>
      </w:r>
      <w:r w:rsidRPr="00B421C2">
        <w:rPr>
          <w:rFonts w:hint="eastAsia"/>
        </w:rPr>
        <w:t>LDP LSP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PE 1</w:t>
      </w:r>
      <w:r>
        <w:rPr>
          <w:rFonts w:hint="eastAsia"/>
        </w:rPr>
        <w:t>的</w:t>
      </w:r>
      <w:r w:rsidRPr="00B421C2">
        <w:rPr>
          <w:rFonts w:hint="eastAsia"/>
        </w:rPr>
        <w:t>MPLS</w:t>
      </w:r>
      <w:r>
        <w:rPr>
          <w:rFonts w:hint="eastAsia"/>
        </w:rPr>
        <w:t>基本能力</w:t>
      </w:r>
      <w:r w:rsidRPr="00B421C2">
        <w:rPr>
          <w:rFonts w:hint="eastAsia"/>
        </w:rPr>
        <w:t>，</w:t>
      </w:r>
      <w:r>
        <w:rPr>
          <w:rFonts w:hint="eastAsia"/>
        </w:rPr>
        <w:t>并在与</w:t>
      </w:r>
      <w:r w:rsidRPr="00B421C2">
        <w:rPr>
          <w:rFonts w:hint="eastAsia"/>
        </w:rPr>
        <w:t>ASBR-PE 1</w:t>
      </w:r>
      <w:r>
        <w:rPr>
          <w:rFonts w:hint="eastAsia"/>
        </w:rPr>
        <w:t>相连的接口上使能</w:t>
      </w:r>
      <w:r w:rsidRPr="00B421C2">
        <w:rPr>
          <w:rFonts w:hint="eastAsia"/>
        </w:rPr>
        <w:t>LDP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&lt;PE1&gt; system-view</w:t>
      </w:r>
    </w:p>
    <w:p w:rsidR="00427BA2" w:rsidRPr="00B421C2" w:rsidRDefault="00427BA2" w:rsidP="00B51350">
      <w:pPr>
        <w:pStyle w:val="TerminalDisplayIndent1"/>
      </w:pPr>
      <w:r w:rsidRPr="00B421C2">
        <w:t>[PE1] mpls lsr-id 1.1.1.9</w:t>
      </w:r>
    </w:p>
    <w:p w:rsidR="00427BA2" w:rsidRPr="00B421C2" w:rsidRDefault="00427BA2" w:rsidP="00B51350">
      <w:pPr>
        <w:pStyle w:val="TerminalDisplayIndent1"/>
      </w:pPr>
      <w:r w:rsidRPr="00B421C2">
        <w:t>[PE1] mpls ldp</w:t>
      </w:r>
    </w:p>
    <w:p w:rsidR="00427BA2" w:rsidRPr="00B421C2" w:rsidRDefault="00427BA2" w:rsidP="00B51350">
      <w:pPr>
        <w:pStyle w:val="TerminalDisplayIndent1"/>
      </w:pPr>
      <w:r w:rsidRPr="00B421C2">
        <w:t>[PE1</w:t>
      </w:r>
      <w:r w:rsidR="005A52C1" w:rsidRPr="00B421C2">
        <w:t>-ldp</w:t>
      </w:r>
      <w:r w:rsidRPr="00B421C2">
        <w:t>] quit</w:t>
      </w:r>
    </w:p>
    <w:p w:rsidR="00427BA2" w:rsidRPr="00B421C2" w:rsidRDefault="00427BA2" w:rsidP="00B51350">
      <w:pPr>
        <w:pStyle w:val="TerminalDisplayIndent1"/>
      </w:pPr>
      <w:r w:rsidRPr="00B421C2">
        <w:t xml:space="preserve">[PE1] interface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</w:t>
      </w:r>
      <w:r w:rsidR="003521C6" w:rsidRPr="003521C6">
        <w:rPr>
          <w:rFonts w:hint="eastAsia"/>
        </w:rPr>
        <w:t xml:space="preserve"> </w:t>
      </w:r>
      <w:r w:rsidR="003521C6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 ldp</w:t>
      </w:r>
      <w:r w:rsidR="003521C6" w:rsidRPr="003521C6">
        <w:rPr>
          <w:rFonts w:hint="eastAsia"/>
        </w:rPr>
        <w:t xml:space="preserve"> </w:t>
      </w:r>
      <w:r w:rsidR="003521C6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ASBR-PE 1</w:t>
      </w:r>
      <w:r>
        <w:rPr>
          <w:rFonts w:hint="eastAsia"/>
        </w:rPr>
        <w:t>的</w:t>
      </w:r>
      <w:r w:rsidRPr="00B421C2">
        <w:rPr>
          <w:rFonts w:hint="eastAsia"/>
        </w:rPr>
        <w:t>MPLS</w:t>
      </w:r>
      <w:r>
        <w:rPr>
          <w:rFonts w:hint="eastAsia"/>
        </w:rPr>
        <w:t>基本能力</w:t>
      </w:r>
      <w:r w:rsidRPr="00B421C2">
        <w:rPr>
          <w:rFonts w:hint="eastAsia"/>
        </w:rPr>
        <w:t>，</w:t>
      </w:r>
      <w:r>
        <w:rPr>
          <w:rFonts w:hint="eastAsia"/>
        </w:rPr>
        <w:t>并在与</w:t>
      </w:r>
      <w:r w:rsidRPr="00B421C2">
        <w:rPr>
          <w:rFonts w:hint="eastAsia"/>
        </w:rPr>
        <w:t>PE 1</w:t>
      </w:r>
      <w:r>
        <w:rPr>
          <w:rFonts w:hint="eastAsia"/>
        </w:rPr>
        <w:t>相连的接口上使能</w:t>
      </w:r>
      <w:r w:rsidRPr="00B421C2">
        <w:rPr>
          <w:rFonts w:hint="eastAsia"/>
        </w:rPr>
        <w:t>LDP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&lt;ASBR-PE1&gt; system-view</w:t>
      </w:r>
    </w:p>
    <w:p w:rsidR="00427BA2" w:rsidRPr="00B421C2" w:rsidRDefault="00427BA2" w:rsidP="00B51350">
      <w:pPr>
        <w:pStyle w:val="TerminalDisplayIndent1"/>
      </w:pPr>
      <w:r w:rsidRPr="00B421C2">
        <w:t>[ASBR-PE1] mpls lsr-id 2.2.2.9</w:t>
      </w:r>
    </w:p>
    <w:p w:rsidR="00427BA2" w:rsidRPr="00B421C2" w:rsidRDefault="00427BA2" w:rsidP="00B51350">
      <w:pPr>
        <w:pStyle w:val="TerminalDisplayIndent1"/>
      </w:pPr>
      <w:r w:rsidRPr="00B421C2">
        <w:t>[ASBR-PE1] mpls ldp</w:t>
      </w:r>
    </w:p>
    <w:p w:rsidR="00427BA2" w:rsidRPr="00B421C2" w:rsidRDefault="00427BA2" w:rsidP="00B51350">
      <w:pPr>
        <w:pStyle w:val="TerminalDisplayIndent1"/>
      </w:pPr>
      <w:r w:rsidRPr="00B421C2">
        <w:t>[ASBR-PE1</w:t>
      </w:r>
      <w:r w:rsidR="005A52C1" w:rsidRPr="00B421C2">
        <w:t>-ldp</w:t>
      </w:r>
      <w:r w:rsidRPr="00B421C2">
        <w:t>] quit</w:t>
      </w:r>
    </w:p>
    <w:p w:rsidR="00427BA2" w:rsidRPr="00B421C2" w:rsidRDefault="00427BA2" w:rsidP="00B51350">
      <w:pPr>
        <w:pStyle w:val="TerminalDisplayIndent1"/>
      </w:pPr>
      <w:r w:rsidRPr="00B421C2">
        <w:t xml:space="preserve">[ASBR-PE1] interface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427BA2" w:rsidRPr="00B421C2" w:rsidRDefault="00427BA2" w:rsidP="00B51350">
      <w:pPr>
        <w:pStyle w:val="TerminalDisplayIndent1"/>
      </w:pPr>
      <w:r w:rsidRPr="00B421C2">
        <w:t>[ASBR-PE1-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</w:t>
      </w:r>
      <w:r w:rsidR="003521C6" w:rsidRPr="003521C6">
        <w:rPr>
          <w:rFonts w:hint="eastAsia"/>
        </w:rPr>
        <w:t xml:space="preserve"> </w:t>
      </w:r>
      <w:r w:rsidR="003521C6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[ASBR-PE1-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 ldp</w:t>
      </w:r>
      <w:r w:rsidR="003521C6" w:rsidRPr="003521C6">
        <w:rPr>
          <w:rFonts w:hint="eastAsia"/>
        </w:rPr>
        <w:t xml:space="preserve"> </w:t>
      </w:r>
      <w:r w:rsidR="003521C6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[ASBR-PE1-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ASBR-PE 2</w:t>
      </w:r>
      <w:r>
        <w:rPr>
          <w:rFonts w:hint="eastAsia"/>
        </w:rPr>
        <w:t>的</w:t>
      </w:r>
      <w:r w:rsidRPr="00B421C2">
        <w:rPr>
          <w:rFonts w:hint="eastAsia"/>
        </w:rPr>
        <w:t>MPLS</w:t>
      </w:r>
      <w:r>
        <w:rPr>
          <w:rFonts w:hint="eastAsia"/>
        </w:rPr>
        <w:t>基本能力</w:t>
      </w:r>
      <w:r w:rsidRPr="00B421C2">
        <w:rPr>
          <w:rFonts w:hint="eastAsia"/>
        </w:rPr>
        <w:t>，</w:t>
      </w:r>
      <w:r>
        <w:rPr>
          <w:rFonts w:hint="eastAsia"/>
        </w:rPr>
        <w:t>并在与</w:t>
      </w:r>
      <w:r w:rsidRPr="00B421C2">
        <w:rPr>
          <w:rFonts w:hint="eastAsia"/>
        </w:rPr>
        <w:t>PE 2</w:t>
      </w:r>
      <w:r>
        <w:rPr>
          <w:rFonts w:hint="eastAsia"/>
        </w:rPr>
        <w:t>相连的接口上使能</w:t>
      </w:r>
      <w:r w:rsidRPr="00B421C2">
        <w:rPr>
          <w:rFonts w:hint="eastAsia"/>
        </w:rPr>
        <w:t>LDP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&lt;ASBR-PE2&gt; system-view</w:t>
      </w:r>
    </w:p>
    <w:p w:rsidR="00427BA2" w:rsidRPr="00B421C2" w:rsidRDefault="00427BA2" w:rsidP="00B51350">
      <w:pPr>
        <w:pStyle w:val="TerminalDisplayIndent1"/>
      </w:pPr>
      <w:r w:rsidRPr="00B421C2">
        <w:t>[ASBR-PE2] mpls lsr-id 3.3.3.9</w:t>
      </w:r>
    </w:p>
    <w:p w:rsidR="00427BA2" w:rsidRPr="00B421C2" w:rsidRDefault="00427BA2" w:rsidP="00B51350">
      <w:pPr>
        <w:pStyle w:val="TerminalDisplayIndent1"/>
      </w:pPr>
      <w:r w:rsidRPr="00B421C2">
        <w:t>[ASBR-PE2] mpls ldp</w:t>
      </w:r>
    </w:p>
    <w:p w:rsidR="00427BA2" w:rsidRPr="00B421C2" w:rsidRDefault="00427BA2" w:rsidP="00B51350">
      <w:pPr>
        <w:pStyle w:val="TerminalDisplayIndent1"/>
      </w:pPr>
      <w:r w:rsidRPr="00B421C2">
        <w:lastRenderedPageBreak/>
        <w:t>[ASBR-PE2</w:t>
      </w:r>
      <w:r w:rsidR="005A52C1" w:rsidRPr="00B421C2">
        <w:t>-ldp</w:t>
      </w:r>
      <w:r w:rsidRPr="00B421C2">
        <w:t>] quit</w:t>
      </w:r>
    </w:p>
    <w:p w:rsidR="00427BA2" w:rsidRPr="00B421C2" w:rsidRDefault="00427BA2" w:rsidP="00B51350">
      <w:pPr>
        <w:pStyle w:val="TerminalDisplayIndent1"/>
      </w:pPr>
      <w:r w:rsidRPr="00B421C2">
        <w:t xml:space="preserve">[ASBR-PE2] interface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427BA2" w:rsidRPr="00B421C2" w:rsidRDefault="00427BA2" w:rsidP="00B51350">
      <w:pPr>
        <w:pStyle w:val="TerminalDisplayIndent1"/>
      </w:pPr>
      <w:r w:rsidRPr="00B421C2">
        <w:t>[ASBR-PE2-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</w:t>
      </w:r>
      <w:r w:rsidR="003521C6" w:rsidRPr="003521C6">
        <w:rPr>
          <w:rFonts w:hint="eastAsia"/>
        </w:rPr>
        <w:t xml:space="preserve"> </w:t>
      </w:r>
      <w:r w:rsidR="003521C6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[ASBR-PE2-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 ldp</w:t>
      </w:r>
      <w:r w:rsidR="003521C6" w:rsidRPr="003521C6">
        <w:rPr>
          <w:rFonts w:hint="eastAsia"/>
        </w:rPr>
        <w:t xml:space="preserve"> </w:t>
      </w:r>
      <w:r w:rsidR="003521C6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[ASBR-PE2-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PE 2</w:t>
      </w:r>
      <w:r>
        <w:rPr>
          <w:rFonts w:hint="eastAsia"/>
        </w:rPr>
        <w:t>的</w:t>
      </w:r>
      <w:r w:rsidRPr="00B421C2">
        <w:rPr>
          <w:rFonts w:hint="eastAsia"/>
        </w:rPr>
        <w:t>MPLS</w:t>
      </w:r>
      <w:r>
        <w:rPr>
          <w:rFonts w:hint="eastAsia"/>
        </w:rPr>
        <w:t>基本能力</w:t>
      </w:r>
      <w:r w:rsidRPr="00B421C2">
        <w:rPr>
          <w:rFonts w:hint="eastAsia"/>
        </w:rPr>
        <w:t>，</w:t>
      </w:r>
      <w:r>
        <w:rPr>
          <w:rFonts w:hint="eastAsia"/>
        </w:rPr>
        <w:t>并在与</w:t>
      </w:r>
      <w:r w:rsidRPr="00B421C2">
        <w:rPr>
          <w:rFonts w:hint="eastAsia"/>
        </w:rPr>
        <w:t>ASBR-PE 2</w:t>
      </w:r>
      <w:r>
        <w:rPr>
          <w:rFonts w:hint="eastAsia"/>
        </w:rPr>
        <w:t>相连的接口上使能</w:t>
      </w:r>
      <w:r w:rsidRPr="00B421C2">
        <w:rPr>
          <w:rFonts w:hint="eastAsia"/>
        </w:rPr>
        <w:t>LDP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&lt;PE2&gt; system-view</w:t>
      </w:r>
    </w:p>
    <w:p w:rsidR="00427BA2" w:rsidRPr="00B421C2" w:rsidRDefault="00427BA2" w:rsidP="00B51350">
      <w:pPr>
        <w:pStyle w:val="TerminalDisplayIndent1"/>
      </w:pPr>
      <w:r w:rsidRPr="00B421C2">
        <w:t>[PE2] mpls lsr-id 4.4.4.9</w:t>
      </w:r>
    </w:p>
    <w:p w:rsidR="00427BA2" w:rsidRPr="00B421C2" w:rsidRDefault="00427BA2" w:rsidP="00B51350">
      <w:pPr>
        <w:pStyle w:val="TerminalDisplayIndent1"/>
      </w:pPr>
      <w:r w:rsidRPr="00B421C2">
        <w:t>[PE2] mpls ldp</w:t>
      </w:r>
    </w:p>
    <w:p w:rsidR="00427BA2" w:rsidRPr="00B421C2" w:rsidRDefault="00427BA2" w:rsidP="00B51350">
      <w:pPr>
        <w:pStyle w:val="TerminalDisplayIndent1"/>
      </w:pPr>
      <w:r w:rsidRPr="00B421C2">
        <w:t>[PE2</w:t>
      </w:r>
      <w:r w:rsidR="005A52C1" w:rsidRPr="00B421C2">
        <w:t>-ldp</w:t>
      </w:r>
      <w:r w:rsidRPr="00B421C2">
        <w:t>] quit</w:t>
      </w:r>
    </w:p>
    <w:p w:rsidR="00427BA2" w:rsidRPr="00B421C2" w:rsidRDefault="00427BA2" w:rsidP="00B51350">
      <w:pPr>
        <w:pStyle w:val="TerminalDisplayIndent1"/>
      </w:pPr>
      <w:r w:rsidRPr="00B421C2">
        <w:t xml:space="preserve">[PE2] interface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</w:t>
      </w:r>
      <w:r w:rsidR="003521C6" w:rsidRPr="003521C6">
        <w:rPr>
          <w:rFonts w:hint="eastAsia"/>
        </w:rPr>
        <w:t xml:space="preserve"> </w:t>
      </w:r>
      <w:r w:rsidR="003521C6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 ldp</w:t>
      </w:r>
      <w:r w:rsidR="003521C6" w:rsidRPr="003521C6">
        <w:rPr>
          <w:rFonts w:hint="eastAsia"/>
        </w:rPr>
        <w:t xml:space="preserve"> </w:t>
      </w:r>
      <w:r w:rsidR="003521C6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quit</w:t>
      </w:r>
    </w:p>
    <w:p w:rsidR="00427BA2" w:rsidRPr="00B421C2" w:rsidRDefault="00427BA2" w:rsidP="00B51350">
      <w:pPr>
        <w:pStyle w:val="ItemIndent1"/>
      </w:pPr>
      <w:r>
        <w:rPr>
          <w:rFonts w:hint="eastAsia"/>
        </w:rPr>
        <w:t>上述配置完成后</w:t>
      </w:r>
      <w:r w:rsidRPr="00B421C2">
        <w:rPr>
          <w:rFonts w:hint="eastAsia"/>
        </w:rPr>
        <w:t>，</w:t>
      </w:r>
      <w:r>
        <w:rPr>
          <w:rFonts w:hint="eastAsia"/>
        </w:rPr>
        <w:t>同一</w:t>
      </w:r>
      <w:r w:rsidRPr="00B421C2">
        <w:rPr>
          <w:rFonts w:hint="eastAsia"/>
        </w:rPr>
        <w:t>AS</w:t>
      </w:r>
      <w:r>
        <w:rPr>
          <w:rFonts w:hint="eastAsia"/>
        </w:rPr>
        <w:t>的</w:t>
      </w:r>
      <w:r w:rsidRPr="00B421C2">
        <w:rPr>
          <w:rFonts w:hint="eastAsia"/>
        </w:rPr>
        <w:t>PE</w:t>
      </w:r>
      <w:r>
        <w:rPr>
          <w:rFonts w:hint="eastAsia"/>
        </w:rPr>
        <w:t>和</w:t>
      </w:r>
      <w:r w:rsidRPr="00B421C2">
        <w:rPr>
          <w:rFonts w:hint="eastAsia"/>
        </w:rPr>
        <w:t>ASBR-PE</w:t>
      </w:r>
      <w:r>
        <w:rPr>
          <w:rFonts w:hint="eastAsia"/>
        </w:rPr>
        <w:t>之间应该建立起</w:t>
      </w:r>
      <w:r w:rsidRPr="00B421C2">
        <w:rPr>
          <w:rFonts w:hint="eastAsia"/>
        </w:rPr>
        <w:t>LDP</w:t>
      </w:r>
      <w:r>
        <w:rPr>
          <w:rFonts w:hint="eastAsia"/>
        </w:rPr>
        <w:t>邻居</w:t>
      </w:r>
      <w:r w:rsidRPr="00B421C2">
        <w:rPr>
          <w:rFonts w:hint="eastAsia"/>
        </w:rPr>
        <w:t>，</w:t>
      </w:r>
      <w:r>
        <w:rPr>
          <w:rFonts w:hint="eastAsia"/>
        </w:rPr>
        <w:t>在各设备上执行</w:t>
      </w:r>
      <w:r w:rsidRPr="00DA2C2B">
        <w:rPr>
          <w:rStyle w:val="commandkeywords"/>
          <w:rFonts w:hint="eastAsia"/>
        </w:rPr>
        <w:t xml:space="preserve">display mpls ldp </w:t>
      </w:r>
      <w:r w:rsidR="00DF5D13" w:rsidRPr="00DA2C2B">
        <w:rPr>
          <w:rStyle w:val="commandkeywords"/>
          <w:rFonts w:hint="eastAsia"/>
        </w:rPr>
        <w:t>peer</w:t>
      </w:r>
      <w:r>
        <w:rPr>
          <w:rFonts w:hint="eastAsia"/>
        </w:rPr>
        <w:t>命令可以看到</w:t>
      </w:r>
      <w:r w:rsidR="007F2FFE" w:rsidRPr="00B421C2">
        <w:t>LDP</w:t>
      </w:r>
      <w:r w:rsidR="00DF5D13">
        <w:rPr>
          <w:rFonts w:hint="eastAsia"/>
        </w:rPr>
        <w:t>会话状态</w:t>
      </w:r>
      <w:r>
        <w:rPr>
          <w:rFonts w:hint="eastAsia"/>
        </w:rPr>
        <w:t>为</w:t>
      </w:r>
      <w:r w:rsidRPr="00B421C2">
        <w:rPr>
          <w:rFonts w:hint="eastAsia"/>
        </w:rPr>
        <w:t>“</w:t>
      </w:r>
      <w:r w:rsidRPr="00B421C2">
        <w:rPr>
          <w:rFonts w:hint="eastAsia"/>
        </w:rPr>
        <w:t>Operational</w:t>
      </w:r>
      <w:r w:rsidRPr="00B421C2">
        <w:rPr>
          <w:rFonts w:hint="eastAsia"/>
        </w:rPr>
        <w:t>”</w:t>
      </w:r>
      <w:r>
        <w:rPr>
          <w:rFonts w:hint="eastAsia"/>
        </w:rPr>
        <w:t>。</w:t>
      </w:r>
    </w:p>
    <w:p w:rsidR="00427BA2" w:rsidRDefault="00427BA2" w:rsidP="007424AD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设备上配置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实例，将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接入</w:t>
      </w:r>
      <w:r w:rsidRPr="00B421C2">
        <w:rPr>
          <w:rFonts w:hint="eastAsia"/>
          <w:lang w:eastAsia="zh-CN"/>
        </w:rPr>
        <w:t>PE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CE 1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&lt;CE1&gt; system-view</w:t>
      </w:r>
    </w:p>
    <w:p w:rsidR="00427BA2" w:rsidRPr="00B421C2" w:rsidRDefault="00427BA2" w:rsidP="00B51350">
      <w:pPr>
        <w:pStyle w:val="TerminalDisplayIndent1"/>
      </w:pPr>
      <w:r w:rsidRPr="00B421C2">
        <w:t xml:space="preserve">[CE1] interface </w:t>
      </w:r>
      <w:r w:rsidR="00064113">
        <w:t xml:space="preserve">gigabitethernet </w:t>
      </w:r>
      <w:r w:rsidR="00224215">
        <w:t>3/1</w:t>
      </w:r>
      <w:r w:rsidR="00064113">
        <w:t>/1</w:t>
      </w:r>
    </w:p>
    <w:p w:rsidR="00427BA2" w:rsidRPr="00B421C2" w:rsidRDefault="00427BA2" w:rsidP="00B51350">
      <w:pPr>
        <w:pStyle w:val="TerminalDisplayIndent1"/>
      </w:pPr>
      <w:r w:rsidRPr="00B421C2">
        <w:t>[CE1-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ipv6 address 2001:1::1 96</w:t>
      </w:r>
    </w:p>
    <w:p w:rsidR="00427BA2" w:rsidRPr="00B421C2" w:rsidRDefault="00427BA2" w:rsidP="00B51350">
      <w:pPr>
        <w:pStyle w:val="TerminalDisplayIndent1"/>
      </w:pPr>
      <w:r w:rsidRPr="00B421C2">
        <w:t>[CE1-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PE 1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[PE1] ip vpn-instance vpn1</w:t>
      </w:r>
    </w:p>
    <w:p w:rsidR="00427BA2" w:rsidRPr="00B421C2" w:rsidRDefault="00427BA2" w:rsidP="00B51350">
      <w:pPr>
        <w:pStyle w:val="TerminalDisplayIndent1"/>
      </w:pPr>
      <w:r w:rsidRPr="00B421C2">
        <w:t>[PE1-vpn-instance-vpn1] route-distinguisher 100:</w:t>
      </w:r>
      <w:r w:rsidR="003116F0">
        <w:rPr>
          <w:rFonts w:hint="eastAsia"/>
        </w:rPr>
        <w:t>2</w:t>
      </w:r>
    </w:p>
    <w:p w:rsidR="00427BA2" w:rsidRPr="00B421C2" w:rsidRDefault="00427BA2" w:rsidP="00B51350">
      <w:pPr>
        <w:pStyle w:val="TerminalDisplayIndent1"/>
      </w:pPr>
      <w:r w:rsidRPr="00B421C2">
        <w:t>[PE1-vpn-instance-vpn1] vpn-target 100:1 both</w:t>
      </w:r>
    </w:p>
    <w:p w:rsidR="00427BA2" w:rsidRPr="00B421C2" w:rsidRDefault="00427BA2" w:rsidP="00B51350">
      <w:pPr>
        <w:pStyle w:val="TerminalDisplayIndent1"/>
      </w:pPr>
      <w:r w:rsidRPr="00B421C2">
        <w:t>[PE1-vpn-instance-vpn1] quit</w:t>
      </w:r>
    </w:p>
    <w:p w:rsidR="00427BA2" w:rsidRPr="00B421C2" w:rsidRDefault="00427BA2" w:rsidP="00B51350">
      <w:pPr>
        <w:pStyle w:val="TerminalDisplayIndent1"/>
      </w:pPr>
      <w:r w:rsidRPr="00B421C2">
        <w:t xml:space="preserve">[PE1] interface </w:t>
      </w:r>
      <w:r w:rsidR="00064113">
        <w:t xml:space="preserve">gigabitethernet </w:t>
      </w:r>
      <w:r w:rsidR="00224215">
        <w:t>3/1</w:t>
      </w:r>
      <w:r w:rsidR="00064113">
        <w:t>/1</w:t>
      </w:r>
    </w:p>
    <w:p w:rsidR="00427BA2" w:rsidRDefault="00427BA2" w:rsidP="00B51350">
      <w:pPr>
        <w:pStyle w:val="TerminalDisplayIndent1"/>
      </w:pPr>
      <w:r>
        <w:t>[PE1-</w:t>
      </w:r>
      <w:r w:rsidR="00064113">
        <w:t>GigabitEthernet</w:t>
      </w:r>
      <w:r w:rsidR="00224215">
        <w:t>3/1</w:t>
      </w:r>
      <w:r w:rsidR="00064113">
        <w:t>/1</w:t>
      </w:r>
      <w:r>
        <w:t>] ip binding vpn-instance vpn1</w:t>
      </w:r>
    </w:p>
    <w:p w:rsidR="00427BA2" w:rsidRDefault="00427BA2" w:rsidP="00B51350">
      <w:pPr>
        <w:pStyle w:val="TerminalDisplayIndent1"/>
      </w:pPr>
      <w:r>
        <w:t>[PE1-</w:t>
      </w:r>
      <w:r w:rsidR="00064113">
        <w:t>GigabitEthernet</w:t>
      </w:r>
      <w:r w:rsidR="00224215">
        <w:t>3/1</w:t>
      </w:r>
      <w:r w:rsidR="00064113">
        <w:t>/1</w:t>
      </w:r>
      <w:r>
        <w:t>] ipv6 address 2001:1::2 96</w:t>
      </w:r>
    </w:p>
    <w:p w:rsidR="00427BA2" w:rsidRDefault="00427BA2" w:rsidP="00B51350">
      <w:pPr>
        <w:pStyle w:val="TerminalDisplayIndent1"/>
      </w:pPr>
      <w:r>
        <w:t>[PE1-</w:t>
      </w:r>
      <w:r w:rsidR="00064113">
        <w:t>GigabitEthernet</w:t>
      </w:r>
      <w:r w:rsidR="00224215">
        <w:t>3/1</w:t>
      </w:r>
      <w:r w:rsidR="00064113">
        <w:t>/1</w:t>
      </w:r>
      <w:r>
        <w:t>] quit</w:t>
      </w:r>
    </w:p>
    <w:p w:rsidR="00427BA2" w:rsidRDefault="00427BA2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CE 2</w:t>
      </w:r>
      <w:r>
        <w:rPr>
          <w:rFonts w:hint="eastAsia"/>
        </w:rPr>
        <w:t>。</w:t>
      </w:r>
    </w:p>
    <w:p w:rsidR="00427BA2" w:rsidRDefault="00427BA2" w:rsidP="00B51350">
      <w:pPr>
        <w:pStyle w:val="TerminalDisplayIndent1"/>
      </w:pPr>
      <w:r>
        <w:t>&lt;CE2&gt; system-view</w:t>
      </w:r>
    </w:p>
    <w:p w:rsidR="00427BA2" w:rsidRPr="00B421C2" w:rsidRDefault="00427BA2" w:rsidP="00B51350">
      <w:pPr>
        <w:pStyle w:val="TerminalDisplayIndent1"/>
      </w:pPr>
      <w:r w:rsidRPr="00B421C2">
        <w:t xml:space="preserve">[CE2] interface </w:t>
      </w:r>
      <w:r w:rsidR="00064113">
        <w:t xml:space="preserve">gigabitethernet </w:t>
      </w:r>
      <w:r w:rsidR="00224215">
        <w:t>3/1</w:t>
      </w:r>
      <w:r w:rsidR="00064113">
        <w:t>/1</w:t>
      </w:r>
    </w:p>
    <w:p w:rsidR="00427BA2" w:rsidRPr="00B421C2" w:rsidRDefault="00427BA2" w:rsidP="00B51350">
      <w:pPr>
        <w:pStyle w:val="TerminalDisplayIndent1"/>
      </w:pPr>
      <w:r w:rsidRPr="00B421C2">
        <w:t>[CE2-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ipv6 address 2001:2::1 96</w:t>
      </w:r>
    </w:p>
    <w:p w:rsidR="00427BA2" w:rsidRPr="00B421C2" w:rsidRDefault="00427BA2" w:rsidP="00B51350">
      <w:pPr>
        <w:pStyle w:val="TerminalDisplayIndent1"/>
      </w:pPr>
      <w:r w:rsidRPr="00B421C2">
        <w:t>[CE2-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PE 2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[PE2] ip vpn-instance vpn1</w:t>
      </w:r>
    </w:p>
    <w:p w:rsidR="00427BA2" w:rsidRPr="00B421C2" w:rsidRDefault="00427BA2" w:rsidP="00B51350">
      <w:pPr>
        <w:pStyle w:val="TerminalDisplayIndent1"/>
      </w:pPr>
      <w:r w:rsidRPr="00B421C2">
        <w:t>[PE2-vpn-instance-vpn1] route-distinguisher 200:2</w:t>
      </w:r>
    </w:p>
    <w:p w:rsidR="00427BA2" w:rsidRDefault="00427BA2" w:rsidP="00B51350">
      <w:pPr>
        <w:pStyle w:val="TerminalDisplayIndent1"/>
      </w:pPr>
      <w:r>
        <w:t xml:space="preserve">[PE2-vpn-instance-vpn1] vpn-target </w:t>
      </w:r>
      <w:r w:rsidR="00B64607">
        <w:rPr>
          <w:rFonts w:hint="eastAsia"/>
        </w:rPr>
        <w:t>2</w:t>
      </w:r>
      <w:r w:rsidR="00B64607">
        <w:t>00</w:t>
      </w:r>
      <w:r>
        <w:t>:1 both</w:t>
      </w:r>
    </w:p>
    <w:p w:rsidR="00427BA2" w:rsidRPr="00B421C2" w:rsidRDefault="00427BA2" w:rsidP="00B51350">
      <w:pPr>
        <w:pStyle w:val="TerminalDisplayIndent1"/>
      </w:pPr>
      <w:r w:rsidRPr="00B421C2">
        <w:t>[PE2-vpn-instance-vpn1] quit</w:t>
      </w:r>
    </w:p>
    <w:p w:rsidR="00427BA2" w:rsidRPr="00B421C2" w:rsidRDefault="00427BA2" w:rsidP="00B51350">
      <w:pPr>
        <w:pStyle w:val="TerminalDisplayIndent1"/>
      </w:pPr>
      <w:r w:rsidRPr="00B421C2">
        <w:t xml:space="preserve">[PE2] interface </w:t>
      </w:r>
      <w:r w:rsidR="00064113">
        <w:t xml:space="preserve">gigabitethernet </w:t>
      </w:r>
      <w:r w:rsidR="00224215">
        <w:t>3/1</w:t>
      </w:r>
      <w:r w:rsidR="00064113">
        <w:t>/1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ip binding vpn-instance vpn1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ipv6 address 2001:2::2 96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lastRenderedPageBreak/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ASBR-PE 1</w:t>
      </w:r>
      <w:r w:rsidRPr="00B421C2">
        <w:rPr>
          <w:rFonts w:hint="eastAsia"/>
        </w:rPr>
        <w:t>：</w:t>
      </w:r>
      <w:r>
        <w:rPr>
          <w:rFonts w:hint="eastAsia"/>
        </w:rPr>
        <w:t>创建</w:t>
      </w:r>
      <w:r w:rsidRPr="00B421C2">
        <w:rPr>
          <w:rFonts w:hint="eastAsia"/>
        </w:rPr>
        <w:t>VPN</w:t>
      </w:r>
      <w:r>
        <w:rPr>
          <w:rFonts w:hint="eastAsia"/>
        </w:rPr>
        <w:t>实例</w:t>
      </w:r>
      <w:r w:rsidRPr="00B421C2">
        <w:rPr>
          <w:rFonts w:hint="eastAsia"/>
        </w:rPr>
        <w:t>，</w:t>
      </w:r>
      <w:r>
        <w:rPr>
          <w:rFonts w:hint="eastAsia"/>
        </w:rPr>
        <w:t>并将此实例绑定到连接</w:t>
      </w:r>
      <w:r w:rsidRPr="00B421C2">
        <w:rPr>
          <w:rFonts w:hint="eastAsia"/>
        </w:rPr>
        <w:t>ASBR-PE 2</w:t>
      </w:r>
      <w:r>
        <w:rPr>
          <w:rFonts w:hint="eastAsia"/>
        </w:rPr>
        <w:t>的接口</w:t>
      </w:r>
      <w:r w:rsidRPr="00B421C2">
        <w:rPr>
          <w:rFonts w:hint="eastAsia"/>
        </w:rPr>
        <w:t>（</w:t>
      </w:r>
      <w:r w:rsidRPr="00B421C2">
        <w:rPr>
          <w:rFonts w:hint="eastAsia"/>
        </w:rPr>
        <w:t>ASBR-PE 1</w:t>
      </w:r>
      <w:r>
        <w:rPr>
          <w:rFonts w:hint="eastAsia"/>
        </w:rPr>
        <w:t>认为</w:t>
      </w:r>
      <w:r w:rsidRPr="00B421C2">
        <w:rPr>
          <w:rFonts w:hint="eastAsia"/>
        </w:rPr>
        <w:t>ASBR-PE 2</w:t>
      </w:r>
      <w:r>
        <w:rPr>
          <w:rFonts w:hint="eastAsia"/>
        </w:rPr>
        <w:t>是自己的</w:t>
      </w:r>
      <w:r w:rsidRPr="00B421C2">
        <w:rPr>
          <w:rFonts w:hint="eastAsia"/>
        </w:rPr>
        <w:t>CE</w:t>
      </w:r>
      <w:r w:rsidRPr="00B421C2">
        <w:rPr>
          <w:rFonts w:hint="eastAsia"/>
        </w:rPr>
        <w:t>）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[ASBR-PE1] ip vpn-instance vpn1</w:t>
      </w:r>
    </w:p>
    <w:p w:rsidR="00427BA2" w:rsidRPr="00B421C2" w:rsidRDefault="00427BA2" w:rsidP="00B51350">
      <w:pPr>
        <w:pStyle w:val="TerminalDisplayIndent1"/>
      </w:pPr>
      <w:r w:rsidRPr="00B421C2">
        <w:t>[ASBR-PE1-vpn</w:t>
      </w:r>
      <w:r w:rsidR="00641C61" w:rsidRPr="00B421C2">
        <w:t>-instance</w:t>
      </w:r>
      <w:r w:rsidRPr="00B421C2">
        <w:t>-vpn1] route-distinguisher 100:1</w:t>
      </w:r>
    </w:p>
    <w:p w:rsidR="00427BA2" w:rsidRPr="00CD2785" w:rsidRDefault="00427BA2" w:rsidP="00B51350">
      <w:pPr>
        <w:pStyle w:val="TerminalDisplayIndent1"/>
      </w:pPr>
      <w:r w:rsidRPr="00CD2785">
        <w:t>[ASBR-PE1-vpn</w:t>
      </w:r>
      <w:r w:rsidR="00641C61" w:rsidRPr="00B421C2">
        <w:t>-instance</w:t>
      </w:r>
      <w:r w:rsidRPr="00CD2785">
        <w:t>-vpn1] vpn-target 100:1 both</w:t>
      </w:r>
    </w:p>
    <w:p w:rsidR="00427BA2" w:rsidRPr="00B421C2" w:rsidRDefault="00427BA2" w:rsidP="00B51350">
      <w:pPr>
        <w:pStyle w:val="TerminalDisplayIndent1"/>
      </w:pPr>
      <w:r w:rsidRPr="00B421C2">
        <w:t>[ASBR-PE1-vpn</w:t>
      </w:r>
      <w:r w:rsidR="00641C61" w:rsidRPr="00B421C2">
        <w:t>-instance</w:t>
      </w:r>
      <w:r w:rsidRPr="00B421C2">
        <w:t>-vpn1] quit</w:t>
      </w:r>
    </w:p>
    <w:p w:rsidR="00427BA2" w:rsidRPr="00B421C2" w:rsidRDefault="00427BA2" w:rsidP="00B51350">
      <w:pPr>
        <w:pStyle w:val="TerminalDisplayIndent1"/>
      </w:pPr>
      <w:r w:rsidRPr="00B421C2">
        <w:t xml:space="preserve">[ASBR-PE1] interface </w:t>
      </w:r>
      <w:r w:rsidR="00064113">
        <w:t xml:space="preserve">gigabitethernet </w:t>
      </w:r>
      <w:r w:rsidR="00224215">
        <w:t>3/1</w:t>
      </w:r>
      <w:r w:rsidR="00064113">
        <w:t>/5</w:t>
      </w:r>
    </w:p>
    <w:p w:rsidR="00427BA2" w:rsidRPr="00B421C2" w:rsidRDefault="00427BA2" w:rsidP="00B51350">
      <w:pPr>
        <w:pStyle w:val="TerminalDisplayIndent1"/>
      </w:pPr>
      <w:r w:rsidRPr="00B421C2">
        <w:t>[ASBR-PE1-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ip binding vpn-instance vpn1</w:t>
      </w:r>
    </w:p>
    <w:p w:rsidR="00427BA2" w:rsidRDefault="00427BA2" w:rsidP="00B51350">
      <w:pPr>
        <w:pStyle w:val="TerminalDisplayIndent1"/>
      </w:pPr>
      <w:r>
        <w:t>[ASBR-PE1-</w:t>
      </w:r>
      <w:r w:rsidR="00064113">
        <w:t>GigabitEthernet</w:t>
      </w:r>
      <w:r w:rsidR="00224215">
        <w:t>3/1</w:t>
      </w:r>
      <w:r w:rsidR="00064113">
        <w:t>/5</w:t>
      </w:r>
      <w:r>
        <w:t>] ipv6 address 2002:1::1 96</w:t>
      </w:r>
    </w:p>
    <w:p w:rsidR="00427BA2" w:rsidRDefault="00427BA2" w:rsidP="00B51350">
      <w:pPr>
        <w:pStyle w:val="TerminalDisplayIndent1"/>
      </w:pPr>
      <w:r>
        <w:t>[ASBR-PE1-</w:t>
      </w:r>
      <w:r w:rsidR="00064113">
        <w:t>GigabitEthernet</w:t>
      </w:r>
      <w:r w:rsidR="00224215">
        <w:t>3/1</w:t>
      </w:r>
      <w:r w:rsidR="00064113">
        <w:t>/5</w:t>
      </w:r>
      <w:r>
        <w:t>] quit</w:t>
      </w:r>
    </w:p>
    <w:p w:rsidR="00427BA2" w:rsidRDefault="00427BA2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ASBR-PE 2</w:t>
      </w:r>
      <w:r>
        <w:rPr>
          <w:rFonts w:hint="eastAsia"/>
        </w:rPr>
        <w:t>：创建</w:t>
      </w:r>
      <w:r>
        <w:rPr>
          <w:rFonts w:hint="eastAsia"/>
        </w:rPr>
        <w:t>VPN</w:t>
      </w:r>
      <w:r>
        <w:rPr>
          <w:rFonts w:hint="eastAsia"/>
        </w:rPr>
        <w:t>实例，并将此实例绑定到连接</w:t>
      </w:r>
      <w:r>
        <w:rPr>
          <w:rFonts w:hint="eastAsia"/>
        </w:rPr>
        <w:t>ASBR-PE 1</w:t>
      </w:r>
      <w:r>
        <w:rPr>
          <w:rFonts w:hint="eastAsia"/>
        </w:rPr>
        <w:t>的接口（</w:t>
      </w:r>
      <w:r>
        <w:rPr>
          <w:rFonts w:hint="eastAsia"/>
        </w:rPr>
        <w:t>ASBR-PE 2</w:t>
      </w:r>
      <w:r>
        <w:rPr>
          <w:rFonts w:hint="eastAsia"/>
        </w:rPr>
        <w:t>认为</w:t>
      </w:r>
      <w:r>
        <w:rPr>
          <w:rFonts w:hint="eastAsia"/>
        </w:rPr>
        <w:t>ASBR-PE 1</w:t>
      </w:r>
      <w:r>
        <w:rPr>
          <w:rFonts w:hint="eastAsia"/>
        </w:rPr>
        <w:t>是自己的</w:t>
      </w:r>
      <w:r>
        <w:rPr>
          <w:rFonts w:hint="eastAsia"/>
        </w:rPr>
        <w:t>CE</w:t>
      </w:r>
      <w:r>
        <w:rPr>
          <w:rFonts w:hint="eastAsia"/>
        </w:rPr>
        <w:t>）。</w:t>
      </w:r>
    </w:p>
    <w:p w:rsidR="00427BA2" w:rsidRDefault="00427BA2" w:rsidP="00B51350">
      <w:pPr>
        <w:pStyle w:val="TerminalDisplayIndent1"/>
      </w:pPr>
      <w:r>
        <w:t>[ASBR-PE2] ip vpn-instance vpn1</w:t>
      </w:r>
    </w:p>
    <w:p w:rsidR="00427BA2" w:rsidRDefault="00427BA2" w:rsidP="00B51350">
      <w:pPr>
        <w:pStyle w:val="TerminalDisplayIndent1"/>
      </w:pPr>
      <w:r>
        <w:t>[ASBR-PE2-vpn</w:t>
      </w:r>
      <w:r w:rsidR="00641C61" w:rsidRPr="00B421C2">
        <w:t>-instance</w:t>
      </w:r>
      <w:r>
        <w:t>-vpn1] route-distinguisher 200:1</w:t>
      </w:r>
    </w:p>
    <w:p w:rsidR="00427BA2" w:rsidRDefault="00427BA2" w:rsidP="00B51350">
      <w:pPr>
        <w:pStyle w:val="TerminalDisplayIndent1"/>
      </w:pPr>
      <w:r>
        <w:t>[ASBR-PE2-vpn</w:t>
      </w:r>
      <w:r w:rsidR="00641C61" w:rsidRPr="00B421C2">
        <w:t>-instance</w:t>
      </w:r>
      <w:r>
        <w:t xml:space="preserve">-vpn1] vpn-target </w:t>
      </w:r>
      <w:r w:rsidR="00B64607">
        <w:rPr>
          <w:rFonts w:hint="eastAsia"/>
        </w:rPr>
        <w:t>2</w:t>
      </w:r>
      <w:r w:rsidR="00B64607">
        <w:t>00</w:t>
      </w:r>
      <w:r>
        <w:t>:1 both</w:t>
      </w:r>
    </w:p>
    <w:p w:rsidR="00427BA2" w:rsidRPr="00B421C2" w:rsidRDefault="00427BA2" w:rsidP="00B51350">
      <w:pPr>
        <w:pStyle w:val="TerminalDisplayIndent1"/>
      </w:pPr>
      <w:r w:rsidRPr="00B421C2">
        <w:t>[ASBR-PE2-vpn</w:t>
      </w:r>
      <w:r w:rsidR="00641C61" w:rsidRPr="00B421C2">
        <w:t>-instance</w:t>
      </w:r>
      <w:r w:rsidRPr="00B421C2">
        <w:t>-vpn1] quit</w:t>
      </w:r>
    </w:p>
    <w:p w:rsidR="00427BA2" w:rsidRPr="00B421C2" w:rsidRDefault="00427BA2" w:rsidP="00B51350">
      <w:pPr>
        <w:pStyle w:val="TerminalDisplayIndent1"/>
      </w:pPr>
      <w:r w:rsidRPr="00B421C2">
        <w:t xml:space="preserve">[ASBR-PE2] interface </w:t>
      </w:r>
      <w:r w:rsidR="00064113">
        <w:t xml:space="preserve">gigabitethernet </w:t>
      </w:r>
      <w:r w:rsidR="00224215">
        <w:t>3/1</w:t>
      </w:r>
      <w:r w:rsidR="00064113">
        <w:t>/5</w:t>
      </w:r>
    </w:p>
    <w:p w:rsidR="00427BA2" w:rsidRPr="00B421C2" w:rsidRDefault="00427BA2" w:rsidP="00B51350">
      <w:pPr>
        <w:pStyle w:val="TerminalDisplayIndent1"/>
      </w:pPr>
      <w:r w:rsidRPr="00B421C2">
        <w:t>[ASBR-PE2-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ip binding vpn-instance vpn1</w:t>
      </w:r>
    </w:p>
    <w:p w:rsidR="00427BA2" w:rsidRDefault="00427BA2" w:rsidP="00B51350">
      <w:pPr>
        <w:pStyle w:val="TerminalDisplayIndent1"/>
      </w:pPr>
      <w:r>
        <w:t>[ASBR-PE2-</w:t>
      </w:r>
      <w:r w:rsidR="00064113">
        <w:t>GigabitEthernet</w:t>
      </w:r>
      <w:r w:rsidR="00224215">
        <w:t>3/1</w:t>
      </w:r>
      <w:r w:rsidR="00064113">
        <w:t>/5</w:t>
      </w:r>
      <w:r>
        <w:t>] ipv6 address 2002:1::2 96</w:t>
      </w:r>
    </w:p>
    <w:p w:rsidR="00427BA2" w:rsidRDefault="00427BA2" w:rsidP="00B51350">
      <w:pPr>
        <w:pStyle w:val="TerminalDisplayIndent1"/>
      </w:pPr>
      <w:r>
        <w:t>[ASBR-PE2-</w:t>
      </w:r>
      <w:r w:rsidR="00064113">
        <w:t>GigabitEthernet</w:t>
      </w:r>
      <w:r w:rsidR="00224215">
        <w:t>3/1</w:t>
      </w:r>
      <w:r w:rsidR="00064113">
        <w:t>/5</w:t>
      </w:r>
      <w:r>
        <w:t>] quit</w:t>
      </w:r>
    </w:p>
    <w:p w:rsidR="00427BA2" w:rsidRDefault="00427BA2" w:rsidP="00B51350">
      <w:pPr>
        <w:pStyle w:val="ItemIndent1"/>
      </w:pPr>
      <w:r>
        <w:rPr>
          <w:rFonts w:hint="eastAsia"/>
        </w:rPr>
        <w:t>上述配置完成后，在各</w:t>
      </w:r>
      <w:r>
        <w:rPr>
          <w:rFonts w:hint="eastAsia"/>
        </w:rPr>
        <w:t>PE</w:t>
      </w:r>
      <w:r>
        <w:rPr>
          <w:rFonts w:hint="eastAsia"/>
        </w:rPr>
        <w:t>设备上执行</w:t>
      </w:r>
      <w:r w:rsidRPr="00DA2C2B">
        <w:rPr>
          <w:rStyle w:val="commandkeywords"/>
          <w:rFonts w:hint="eastAsia"/>
        </w:rPr>
        <w:t>display ip vpn-instance</w:t>
      </w:r>
      <w:r>
        <w:rPr>
          <w:rFonts w:hint="eastAsia"/>
        </w:rPr>
        <w:t>命令能正确显示</w:t>
      </w:r>
      <w:r>
        <w:rPr>
          <w:rFonts w:hint="eastAsia"/>
        </w:rPr>
        <w:t>VPN</w:t>
      </w:r>
      <w:r>
        <w:rPr>
          <w:rFonts w:hint="eastAsia"/>
        </w:rPr>
        <w:t>实例配置。</w:t>
      </w:r>
    </w:p>
    <w:p w:rsidR="00427BA2" w:rsidRDefault="00427BA2" w:rsidP="00B51350">
      <w:pPr>
        <w:pStyle w:val="ItemIndent1"/>
      </w:pPr>
      <w:r>
        <w:rPr>
          <w:rFonts w:hint="eastAsia"/>
        </w:rPr>
        <w:t>各</w:t>
      </w:r>
      <w:r>
        <w:rPr>
          <w:rFonts w:hint="eastAsia"/>
        </w:rPr>
        <w:t>PE</w:t>
      </w:r>
      <w:r>
        <w:rPr>
          <w:rFonts w:hint="eastAsia"/>
        </w:rPr>
        <w:t>能</w:t>
      </w:r>
      <w:r>
        <w:rPr>
          <w:rFonts w:hint="eastAsia"/>
        </w:rPr>
        <w:t>ping</w:t>
      </w:r>
      <w:r>
        <w:rPr>
          <w:rFonts w:hint="eastAsia"/>
        </w:rPr>
        <w:t>通各自的</w:t>
      </w:r>
      <w:r>
        <w:rPr>
          <w:rFonts w:hint="eastAsia"/>
        </w:rPr>
        <w:t>CE</w:t>
      </w:r>
      <w:r>
        <w:rPr>
          <w:rFonts w:hint="eastAsia"/>
        </w:rPr>
        <w:t>。</w:t>
      </w:r>
      <w:r>
        <w:rPr>
          <w:rFonts w:hint="eastAsia"/>
        </w:rPr>
        <w:t>ASBR-PE</w:t>
      </w:r>
      <w:r>
        <w:rPr>
          <w:rFonts w:hint="eastAsia"/>
        </w:rPr>
        <w:t>之间也能互相</w:t>
      </w:r>
      <w:r>
        <w:rPr>
          <w:rFonts w:hint="eastAsia"/>
        </w:rPr>
        <w:t>ping</w:t>
      </w:r>
      <w:r>
        <w:rPr>
          <w:rFonts w:hint="eastAsia"/>
        </w:rPr>
        <w:t>通。</w:t>
      </w:r>
    </w:p>
    <w:p w:rsidR="007D7DD4" w:rsidRDefault="00427BA2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与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之间建立</w:t>
      </w:r>
      <w:r w:rsidRPr="00B421C2">
        <w:rPr>
          <w:rFonts w:hint="eastAsia"/>
          <w:lang w:eastAsia="zh-CN"/>
        </w:rPr>
        <w:t>EBGP</w:t>
      </w:r>
      <w:r w:rsidRPr="00B421C2">
        <w:rPr>
          <w:rFonts w:hint="eastAsia"/>
          <w:lang w:eastAsia="zh-CN"/>
        </w:rPr>
        <w:t>对等体，引入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路由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CE 1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[CE1] bgp 65001</w:t>
      </w:r>
    </w:p>
    <w:p w:rsidR="00747447" w:rsidRDefault="00427BA2" w:rsidP="00B51350">
      <w:pPr>
        <w:pStyle w:val="TerminalDisplayIndent1"/>
      </w:pPr>
      <w:r>
        <w:t>[CE1-</w:t>
      </w:r>
      <w:r w:rsidR="00F07E7A">
        <w:t>bgp-default</w:t>
      </w:r>
      <w:r>
        <w:t xml:space="preserve">] </w:t>
      </w:r>
      <w:r w:rsidR="00747447">
        <w:t>peer 2001:1::2 as-number 100</w:t>
      </w:r>
    </w:p>
    <w:p w:rsidR="00427BA2" w:rsidRDefault="00747447" w:rsidP="00B51350">
      <w:pPr>
        <w:pStyle w:val="TerminalDisplayIndent1"/>
      </w:pPr>
      <w:r>
        <w:t>[CE1-</w:t>
      </w:r>
      <w:r w:rsidR="00F07E7A">
        <w:t>bgp-default</w:t>
      </w:r>
      <w:r>
        <w:t xml:space="preserve">] </w:t>
      </w:r>
      <w:r w:rsidR="004F262E">
        <w:t>address-family ipv6</w:t>
      </w:r>
      <w:r>
        <w:rPr>
          <w:rFonts w:hint="eastAsia"/>
        </w:rPr>
        <w:t xml:space="preserve"> unicast</w:t>
      </w:r>
    </w:p>
    <w:p w:rsidR="00427BA2" w:rsidRDefault="00427BA2" w:rsidP="00B51350">
      <w:pPr>
        <w:pStyle w:val="TerminalDisplayIndent1"/>
      </w:pPr>
      <w:r>
        <w:t>[CE1-</w:t>
      </w:r>
      <w:r w:rsidR="00F07E7A">
        <w:t>bgp-default</w:t>
      </w:r>
      <w:r>
        <w:t xml:space="preserve">-ipv6] peer 2001:1::2 </w:t>
      </w:r>
      <w:r w:rsidR="00747447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[CE1-</w:t>
      </w:r>
      <w:r w:rsidR="00F07E7A" w:rsidRPr="00B421C2">
        <w:t>bgp-default</w:t>
      </w:r>
      <w:r w:rsidRPr="00B421C2">
        <w:t>-ipv6] import-route direct</w:t>
      </w:r>
    </w:p>
    <w:p w:rsidR="00427BA2" w:rsidRPr="00B421C2" w:rsidRDefault="00427BA2" w:rsidP="00B51350">
      <w:pPr>
        <w:pStyle w:val="TerminalDisplayIndent1"/>
      </w:pPr>
      <w:r w:rsidRPr="00B421C2">
        <w:t>[CE1-</w:t>
      </w:r>
      <w:r w:rsidR="00F07E7A" w:rsidRPr="00B421C2">
        <w:t>bgp-default</w:t>
      </w:r>
      <w:r w:rsidRPr="00B421C2">
        <w:t>-ipv6] quit</w:t>
      </w:r>
    </w:p>
    <w:p w:rsidR="00747447" w:rsidRPr="00B421C2" w:rsidRDefault="00747447" w:rsidP="00B51350">
      <w:pPr>
        <w:pStyle w:val="TerminalDisplayIndent1"/>
      </w:pPr>
      <w:r>
        <w:t>[CE1-</w:t>
      </w:r>
      <w:r w:rsidR="00F07E7A">
        <w:t>bgp-default</w:t>
      </w:r>
      <w:r>
        <w:t>]</w:t>
      </w:r>
      <w:r>
        <w:rPr>
          <w:rFonts w:hint="eastAsia"/>
        </w:rPr>
        <w:t xml:space="preserve"> 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PE 1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[PE1] bgp 100</w:t>
      </w:r>
    </w:p>
    <w:p w:rsidR="00427BA2" w:rsidRDefault="00427BA2" w:rsidP="00B51350">
      <w:pPr>
        <w:pStyle w:val="TerminalDisplayIndent1"/>
      </w:pPr>
      <w:r>
        <w:t>[PE1-</w:t>
      </w:r>
      <w:r w:rsidR="00F07E7A">
        <w:t>bgp-default</w:t>
      </w:r>
      <w:r>
        <w:t>] ip vpn-instance vpn1</w:t>
      </w:r>
    </w:p>
    <w:p w:rsidR="00747447" w:rsidRDefault="00747447" w:rsidP="00B51350">
      <w:pPr>
        <w:pStyle w:val="TerminalDisplayIndent1"/>
      </w:pPr>
      <w:r w:rsidRPr="007530E2">
        <w:t>[PE1-</w:t>
      </w:r>
      <w:r w:rsidR="00F07E7A">
        <w:t>bgp-default</w:t>
      </w:r>
      <w:r>
        <w:t>-vpn1</w:t>
      </w:r>
      <w:r w:rsidRPr="007530E2">
        <w:t>]</w:t>
      </w:r>
      <w:r w:rsidRPr="00747447">
        <w:t xml:space="preserve"> </w:t>
      </w:r>
      <w:r>
        <w:t>peer 2001:1::1 as-number 65001</w:t>
      </w:r>
    </w:p>
    <w:p w:rsidR="00747447" w:rsidRDefault="00747447" w:rsidP="00B51350">
      <w:pPr>
        <w:pStyle w:val="TerminalDisplayIndent1"/>
      </w:pPr>
      <w:r w:rsidRPr="007530E2">
        <w:t>[PE1-</w:t>
      </w:r>
      <w:r w:rsidR="00F07E7A">
        <w:t>bgp-default</w:t>
      </w:r>
      <w:r>
        <w:t>-vpn1</w:t>
      </w:r>
      <w:r w:rsidRPr="007530E2">
        <w:t>]</w:t>
      </w:r>
      <w:r>
        <w:rPr>
          <w:rFonts w:hint="eastAsia"/>
        </w:rPr>
        <w:t xml:space="preserve"> </w:t>
      </w:r>
      <w:r w:rsidR="004F262E">
        <w:rPr>
          <w:rFonts w:hint="eastAsia"/>
        </w:rPr>
        <w:t>address-family ipv6</w:t>
      </w:r>
      <w:r>
        <w:rPr>
          <w:rFonts w:hint="eastAsia"/>
        </w:rPr>
        <w:t xml:space="preserve"> unicast</w:t>
      </w:r>
    </w:p>
    <w:p w:rsidR="00427BA2" w:rsidRDefault="00427BA2" w:rsidP="00B51350">
      <w:pPr>
        <w:pStyle w:val="TerminalDisplayIndent1"/>
      </w:pPr>
      <w:r>
        <w:t>[PE1-</w:t>
      </w:r>
      <w:r w:rsidR="00F07E7A">
        <w:t>bgp-default</w:t>
      </w:r>
      <w:r>
        <w:t xml:space="preserve">-ipv6-vpn1] peer 2001:1::1 </w:t>
      </w:r>
      <w:r w:rsidR="00747447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-ipv6-vpn1] quit</w:t>
      </w:r>
    </w:p>
    <w:p w:rsidR="00747447" w:rsidRPr="00B421C2" w:rsidRDefault="00747447" w:rsidP="00B51350">
      <w:pPr>
        <w:pStyle w:val="TerminalDisplayIndent1"/>
      </w:pPr>
      <w:r w:rsidRPr="007530E2">
        <w:t>[PE1-</w:t>
      </w:r>
      <w:r w:rsidR="00F07E7A">
        <w:t>bgp-default</w:t>
      </w:r>
      <w:r>
        <w:t>-vpn1</w:t>
      </w:r>
      <w:r w:rsidRPr="007530E2">
        <w:t>]</w:t>
      </w:r>
      <w:r>
        <w:rPr>
          <w:rFonts w:hint="eastAsia"/>
        </w:rPr>
        <w:t xml:space="preserve"> quit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 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CE 2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[CE2] bgp 65002</w:t>
      </w:r>
    </w:p>
    <w:p w:rsidR="00687E8A" w:rsidRDefault="00747447" w:rsidP="00B51350">
      <w:pPr>
        <w:pStyle w:val="TerminalDisplayIndent1"/>
      </w:pPr>
      <w:r w:rsidRPr="00214B0C">
        <w:t>[CE</w:t>
      </w:r>
      <w:r>
        <w:rPr>
          <w:rFonts w:hint="eastAsia"/>
        </w:rPr>
        <w:t>2</w:t>
      </w:r>
      <w:r w:rsidRPr="00214B0C">
        <w:t>-</w:t>
      </w:r>
      <w:r w:rsidR="00F07E7A">
        <w:t>bgp-default</w:t>
      </w:r>
      <w:r w:rsidRPr="00214B0C">
        <w:t>] peer 2001:2::2 as-number 20</w:t>
      </w:r>
      <w:r w:rsidR="00687E8A" w:rsidRPr="00214B0C">
        <w:t>0</w:t>
      </w:r>
    </w:p>
    <w:p w:rsidR="00427BA2" w:rsidRPr="00214B0C" w:rsidRDefault="00427BA2" w:rsidP="00B51350">
      <w:pPr>
        <w:pStyle w:val="TerminalDisplayIndent1"/>
      </w:pPr>
      <w:r w:rsidRPr="00214B0C">
        <w:t>[CE</w:t>
      </w:r>
      <w:r w:rsidR="00747447">
        <w:rPr>
          <w:rFonts w:hint="eastAsia"/>
        </w:rPr>
        <w:t>2</w:t>
      </w:r>
      <w:r w:rsidRPr="00214B0C">
        <w:t>-</w:t>
      </w:r>
      <w:r w:rsidR="00F07E7A">
        <w:t>bgp-default</w:t>
      </w:r>
      <w:r w:rsidRPr="00214B0C">
        <w:t xml:space="preserve">] </w:t>
      </w:r>
      <w:r w:rsidR="004F262E">
        <w:t>address-family ipv6</w:t>
      </w:r>
    </w:p>
    <w:p w:rsidR="00427BA2" w:rsidRPr="00214B0C" w:rsidRDefault="00427BA2" w:rsidP="00B51350">
      <w:pPr>
        <w:pStyle w:val="TerminalDisplayIndent1"/>
      </w:pPr>
      <w:r w:rsidRPr="00214B0C">
        <w:t>[CE2-</w:t>
      </w:r>
      <w:r w:rsidR="00F07E7A">
        <w:t>bgp-default</w:t>
      </w:r>
      <w:r w:rsidRPr="00214B0C">
        <w:t xml:space="preserve">-ipv6] peer 2001:2::2 </w:t>
      </w:r>
      <w:r w:rsidR="00747447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lastRenderedPageBreak/>
        <w:t>[CE2-</w:t>
      </w:r>
      <w:r w:rsidR="00F07E7A" w:rsidRPr="00B421C2">
        <w:t>bgp-default</w:t>
      </w:r>
      <w:r w:rsidRPr="00B421C2">
        <w:t>-ipv6] import-route direct</w:t>
      </w:r>
    </w:p>
    <w:p w:rsidR="00427BA2" w:rsidRPr="00B421C2" w:rsidRDefault="00427BA2" w:rsidP="00B51350">
      <w:pPr>
        <w:pStyle w:val="TerminalDisplayIndent1"/>
      </w:pPr>
      <w:r w:rsidRPr="00B421C2">
        <w:t>[CE2-</w:t>
      </w:r>
      <w:r w:rsidR="00F07E7A" w:rsidRPr="00B421C2">
        <w:t>bgp-default</w:t>
      </w:r>
      <w:r w:rsidRPr="00B421C2">
        <w:t>-ipv6] quit</w:t>
      </w:r>
    </w:p>
    <w:p w:rsidR="00747447" w:rsidRPr="00B421C2" w:rsidRDefault="00747447" w:rsidP="00B51350">
      <w:pPr>
        <w:pStyle w:val="TerminalDisplayIndent1"/>
      </w:pPr>
      <w:r>
        <w:t>[CE</w:t>
      </w:r>
      <w:r>
        <w:rPr>
          <w:rFonts w:hint="eastAsia"/>
        </w:rPr>
        <w:t>2</w:t>
      </w:r>
      <w:r w:rsidRPr="00214B0C">
        <w:t>-</w:t>
      </w:r>
      <w:r w:rsidR="00F07E7A">
        <w:t>bgp-default</w:t>
      </w:r>
      <w:r w:rsidRPr="00214B0C">
        <w:t>]</w:t>
      </w:r>
      <w:r>
        <w:rPr>
          <w:rFonts w:hint="eastAsia"/>
        </w:rPr>
        <w:t xml:space="preserve"> 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PE 2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[PE2] bgp 200</w:t>
      </w:r>
    </w:p>
    <w:p w:rsidR="00427BA2" w:rsidRDefault="00427BA2" w:rsidP="00B51350">
      <w:pPr>
        <w:pStyle w:val="TerminalDisplayIndent1"/>
      </w:pPr>
      <w:r>
        <w:t>[PE2-</w:t>
      </w:r>
      <w:r w:rsidR="00F07E7A">
        <w:t>bgp-default</w:t>
      </w:r>
      <w:r>
        <w:t>] ip vpn-instance vpn1</w:t>
      </w:r>
    </w:p>
    <w:p w:rsidR="00747447" w:rsidRDefault="00747447" w:rsidP="00B51350">
      <w:pPr>
        <w:pStyle w:val="TerminalDisplayIndent1"/>
      </w:pPr>
      <w:r w:rsidRPr="007530E2">
        <w:t>[PE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>
        <w:t>-vpn1</w:t>
      </w:r>
      <w:r w:rsidRPr="007530E2">
        <w:t>]</w:t>
      </w:r>
      <w:r w:rsidRPr="00747447">
        <w:t xml:space="preserve"> </w:t>
      </w:r>
      <w:r>
        <w:t>peer 2001:2::1 as-number 65002</w:t>
      </w:r>
    </w:p>
    <w:p w:rsidR="00747447" w:rsidRDefault="00747447" w:rsidP="00B51350">
      <w:pPr>
        <w:pStyle w:val="TerminalDisplayIndent1"/>
      </w:pPr>
      <w:r w:rsidRPr="007530E2">
        <w:t>[PE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>
        <w:t>-vpn1</w:t>
      </w:r>
      <w:r w:rsidRPr="007530E2">
        <w:t>]</w:t>
      </w:r>
      <w:r>
        <w:rPr>
          <w:rFonts w:hint="eastAsia"/>
        </w:rPr>
        <w:t xml:space="preserve"> </w:t>
      </w:r>
      <w:r w:rsidR="004F262E">
        <w:rPr>
          <w:rFonts w:hint="eastAsia"/>
        </w:rPr>
        <w:t>address-family ipv6</w:t>
      </w:r>
      <w:r>
        <w:rPr>
          <w:rFonts w:hint="eastAsia"/>
        </w:rPr>
        <w:t xml:space="preserve"> unicast</w:t>
      </w:r>
    </w:p>
    <w:p w:rsidR="00427BA2" w:rsidRDefault="00427BA2" w:rsidP="00B51350">
      <w:pPr>
        <w:pStyle w:val="TerminalDisplayIndent1"/>
      </w:pPr>
      <w:r>
        <w:t>[PE2-</w:t>
      </w:r>
      <w:r w:rsidR="00F07E7A">
        <w:t>bgp-default</w:t>
      </w:r>
      <w:r>
        <w:t xml:space="preserve">-ipv6-vpn1] peer 2001:2::1 </w:t>
      </w:r>
      <w:r w:rsidR="00747447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-ipv6-vpn1] quit</w:t>
      </w:r>
    </w:p>
    <w:p w:rsidR="00747447" w:rsidRPr="00B421C2" w:rsidRDefault="00747447" w:rsidP="00B51350">
      <w:pPr>
        <w:pStyle w:val="TerminalDisplayIndent1"/>
      </w:pPr>
      <w:r w:rsidRPr="007530E2">
        <w:t>[PE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>
        <w:t>-vpn1</w:t>
      </w:r>
      <w:r w:rsidRPr="007530E2">
        <w:t>]</w:t>
      </w:r>
      <w:r>
        <w:rPr>
          <w:rFonts w:hint="eastAsia"/>
        </w:rPr>
        <w:t xml:space="preserve"> quit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] quit</w:t>
      </w:r>
    </w:p>
    <w:p w:rsidR="007D7DD4" w:rsidRDefault="00427BA2" w:rsidP="00DD64CA">
      <w:pPr>
        <w:pStyle w:val="ItemStep"/>
      </w:pPr>
      <w:r w:rsidRPr="00B421C2">
        <w:rPr>
          <w:rFonts w:hint="eastAsia"/>
        </w:rPr>
        <w:t>PE</w:t>
      </w:r>
      <w:r>
        <w:rPr>
          <w:rFonts w:hint="eastAsia"/>
        </w:rPr>
        <w:t>与本</w:t>
      </w:r>
      <w:r w:rsidRPr="00B421C2">
        <w:rPr>
          <w:rFonts w:hint="eastAsia"/>
        </w:rPr>
        <w:t>AS</w:t>
      </w:r>
      <w:r>
        <w:rPr>
          <w:rFonts w:hint="eastAsia"/>
        </w:rPr>
        <w:t>的</w:t>
      </w:r>
      <w:r w:rsidRPr="00B421C2">
        <w:rPr>
          <w:rFonts w:hint="eastAsia"/>
        </w:rPr>
        <w:t>ASBR-PE</w:t>
      </w:r>
      <w:r>
        <w:rPr>
          <w:rFonts w:hint="eastAsia"/>
        </w:rPr>
        <w:t>之间建立</w:t>
      </w:r>
      <w:r w:rsidRPr="00B421C2">
        <w:rPr>
          <w:rFonts w:hint="eastAsia"/>
        </w:rPr>
        <w:t>IBGP</w:t>
      </w:r>
      <w:r>
        <w:rPr>
          <w:rFonts w:hint="eastAsia"/>
        </w:rPr>
        <w:t>对等体</w:t>
      </w:r>
      <w:r w:rsidRPr="00B421C2">
        <w:rPr>
          <w:rFonts w:hint="eastAsia"/>
        </w:rPr>
        <w:t>，</w:t>
      </w:r>
      <w:r w:rsidRPr="00B421C2">
        <w:rPr>
          <w:rFonts w:hint="eastAsia"/>
        </w:rPr>
        <w:t>ASBR-PE</w:t>
      </w:r>
      <w:r>
        <w:rPr>
          <w:rFonts w:hint="eastAsia"/>
        </w:rPr>
        <w:t>之间建立</w:t>
      </w:r>
      <w:r w:rsidRPr="00B421C2">
        <w:rPr>
          <w:rFonts w:hint="eastAsia"/>
        </w:rPr>
        <w:t>EBGP</w:t>
      </w:r>
      <w:r>
        <w:rPr>
          <w:rFonts w:hint="eastAsia"/>
        </w:rPr>
        <w:t>对等体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PE 1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[PE1] bgp 100</w:t>
      </w:r>
    </w:p>
    <w:p w:rsidR="00427BA2" w:rsidRDefault="00427BA2" w:rsidP="00B51350">
      <w:pPr>
        <w:pStyle w:val="TerminalDisplayIndent1"/>
      </w:pPr>
      <w:r>
        <w:t>[PE1-</w:t>
      </w:r>
      <w:r w:rsidR="00F07E7A">
        <w:t>bgp-default</w:t>
      </w:r>
      <w:r>
        <w:t>] peer 2.2.2.9 as-number 100</w:t>
      </w:r>
    </w:p>
    <w:p w:rsidR="00427BA2" w:rsidRDefault="00427BA2" w:rsidP="00B51350">
      <w:pPr>
        <w:pStyle w:val="TerminalDisplayIndent1"/>
      </w:pPr>
      <w:r>
        <w:t>[PE1-</w:t>
      </w:r>
      <w:r w:rsidR="00F07E7A">
        <w:t>bgp-default</w:t>
      </w:r>
      <w:r>
        <w:t>] peer 2.2.2.9 connect-interface loopback 0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] </w:t>
      </w:r>
      <w:r w:rsidR="004F262E" w:rsidRPr="00B421C2">
        <w:t>address-family vpnv6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-vpnv6] peer 2.2.2.9 enable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-vpnv6] quit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 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ASBR-PE 1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[ASBR-PE1] bgp 100</w:t>
      </w:r>
    </w:p>
    <w:p w:rsidR="00427BA2" w:rsidRPr="00B421C2" w:rsidRDefault="00427BA2" w:rsidP="00B51350">
      <w:pPr>
        <w:pStyle w:val="TerminalDisplayIndent1"/>
      </w:pPr>
      <w:r w:rsidRPr="00B421C2">
        <w:t>[ASBR-PE1-</w:t>
      </w:r>
      <w:r w:rsidR="00F07E7A" w:rsidRPr="00B421C2">
        <w:t>bgp-default</w:t>
      </w:r>
      <w:r w:rsidRPr="00B421C2">
        <w:t>] ip vpn-instance vpn1</w:t>
      </w:r>
    </w:p>
    <w:p w:rsidR="00747447" w:rsidRDefault="00747447" w:rsidP="00B51350">
      <w:pPr>
        <w:pStyle w:val="TerminalDisplayIndent1"/>
      </w:pPr>
      <w:r w:rsidRPr="007530E2">
        <w:t>[ASBR-PE1-</w:t>
      </w:r>
      <w:r w:rsidR="00F07E7A">
        <w:t>bgp-default</w:t>
      </w:r>
      <w:r>
        <w:t>-vpn1</w:t>
      </w:r>
      <w:r w:rsidRPr="007530E2">
        <w:t>]</w:t>
      </w:r>
      <w:r>
        <w:rPr>
          <w:rFonts w:hint="eastAsia"/>
        </w:rPr>
        <w:t xml:space="preserve"> </w:t>
      </w:r>
      <w:r>
        <w:t>peer 2002:1::2 as-number 200</w:t>
      </w:r>
    </w:p>
    <w:p w:rsidR="00747447" w:rsidRPr="00B421C2" w:rsidRDefault="00747447" w:rsidP="00B51350">
      <w:pPr>
        <w:pStyle w:val="TerminalDisplayIndent1"/>
      </w:pPr>
      <w:r w:rsidRPr="007530E2">
        <w:t>[ASBR-PE1-</w:t>
      </w:r>
      <w:r w:rsidR="00F07E7A">
        <w:t>bgp-default</w:t>
      </w:r>
      <w:r>
        <w:t>-vpn1</w:t>
      </w:r>
      <w:r w:rsidRPr="007530E2">
        <w:t>]</w:t>
      </w:r>
      <w:r>
        <w:rPr>
          <w:rFonts w:hint="eastAsia"/>
        </w:rPr>
        <w:t xml:space="preserve"> </w:t>
      </w:r>
      <w:r w:rsidR="004F262E">
        <w:rPr>
          <w:rFonts w:hint="eastAsia"/>
        </w:rPr>
        <w:t>address-family ipv6</w:t>
      </w:r>
      <w:r>
        <w:rPr>
          <w:rFonts w:hint="eastAsia"/>
        </w:rPr>
        <w:t xml:space="preserve"> unicast</w:t>
      </w:r>
    </w:p>
    <w:p w:rsidR="00427BA2" w:rsidRDefault="00427BA2" w:rsidP="00B51350">
      <w:pPr>
        <w:pStyle w:val="TerminalDisplayIndent1"/>
      </w:pPr>
      <w:r>
        <w:t>[ASBR-PE1-</w:t>
      </w:r>
      <w:r w:rsidR="00F07E7A">
        <w:t>bgp-default</w:t>
      </w:r>
      <w:r>
        <w:t xml:space="preserve">-ipv6-vpn1] peer 2002:1::2 </w:t>
      </w:r>
      <w:r w:rsidR="00747447">
        <w:rPr>
          <w:rFonts w:hint="eastAsia"/>
        </w:rPr>
        <w:t>enable</w:t>
      </w:r>
    </w:p>
    <w:p w:rsidR="00427BA2" w:rsidRDefault="00427BA2" w:rsidP="00B51350">
      <w:pPr>
        <w:pStyle w:val="TerminalDisplayIndent1"/>
      </w:pPr>
      <w:r>
        <w:t>[ASBR-PE1-</w:t>
      </w:r>
      <w:r w:rsidR="00F07E7A">
        <w:t>bgp-default</w:t>
      </w:r>
      <w:r>
        <w:t>-ipv6-vpn1] quit</w:t>
      </w:r>
    </w:p>
    <w:p w:rsidR="00747447" w:rsidRDefault="00747447" w:rsidP="00B51350">
      <w:pPr>
        <w:pStyle w:val="TerminalDisplayIndent1"/>
      </w:pPr>
      <w:r w:rsidRPr="007530E2">
        <w:t>[ASBR-PE1-</w:t>
      </w:r>
      <w:r w:rsidR="00F07E7A">
        <w:t>bgp-default</w:t>
      </w:r>
      <w:r>
        <w:t>-vpn1</w:t>
      </w:r>
      <w:r w:rsidRPr="007530E2">
        <w:t>]</w:t>
      </w:r>
      <w:r>
        <w:rPr>
          <w:rFonts w:hint="eastAsia"/>
        </w:rPr>
        <w:t xml:space="preserve"> quit</w:t>
      </w:r>
    </w:p>
    <w:p w:rsidR="00427BA2" w:rsidRDefault="00427BA2" w:rsidP="00B51350">
      <w:pPr>
        <w:pStyle w:val="TerminalDisplayIndent1"/>
      </w:pPr>
      <w:r>
        <w:t>[ASBR-PE1-</w:t>
      </w:r>
      <w:r w:rsidR="00F07E7A">
        <w:t>bgp-default</w:t>
      </w:r>
      <w:r>
        <w:t>] peer 1.1.1.9 as-number 100</w:t>
      </w:r>
    </w:p>
    <w:p w:rsidR="00427BA2" w:rsidRDefault="00427BA2" w:rsidP="00B51350">
      <w:pPr>
        <w:pStyle w:val="TerminalDisplayIndent1"/>
      </w:pPr>
      <w:r>
        <w:t>[ASBR-PE1-</w:t>
      </w:r>
      <w:r w:rsidR="00F07E7A">
        <w:t>bgp-default</w:t>
      </w:r>
      <w:r>
        <w:t>] peer 1.1.1.9 connect-interface loopback 0</w:t>
      </w:r>
    </w:p>
    <w:p w:rsidR="00427BA2" w:rsidRDefault="00427BA2" w:rsidP="00B51350">
      <w:pPr>
        <w:pStyle w:val="TerminalDisplayIndent1"/>
      </w:pPr>
      <w:r>
        <w:t>[ASBR-PE1-</w:t>
      </w:r>
      <w:r w:rsidR="00F07E7A">
        <w:t>bgp-default</w:t>
      </w:r>
      <w:r>
        <w:t xml:space="preserve">] </w:t>
      </w:r>
      <w:r w:rsidR="004F262E">
        <w:t>address-family vpnv6</w:t>
      </w:r>
    </w:p>
    <w:p w:rsidR="00427BA2" w:rsidRDefault="00427BA2" w:rsidP="00B51350">
      <w:pPr>
        <w:pStyle w:val="TerminalDisplayIndent1"/>
      </w:pPr>
      <w:r>
        <w:t>[ASBR-PE1-</w:t>
      </w:r>
      <w:r w:rsidR="00F07E7A">
        <w:t>bgp-default</w:t>
      </w:r>
      <w:r>
        <w:t>-vpnv6] peer 1.1.1.9 enable</w:t>
      </w:r>
    </w:p>
    <w:p w:rsidR="00427BA2" w:rsidRPr="00B421C2" w:rsidRDefault="00427BA2" w:rsidP="00B51350">
      <w:pPr>
        <w:pStyle w:val="TerminalDisplayIndent1"/>
      </w:pPr>
      <w:r w:rsidRPr="00B421C2">
        <w:t>[ASBR-PE1-</w:t>
      </w:r>
      <w:r w:rsidR="00F07E7A" w:rsidRPr="00B421C2">
        <w:t>bgp-default</w:t>
      </w:r>
      <w:r w:rsidRPr="00B421C2">
        <w:t>-vpnv6] quit</w:t>
      </w:r>
    </w:p>
    <w:p w:rsidR="00427BA2" w:rsidRPr="00B421C2" w:rsidRDefault="00427BA2" w:rsidP="00B51350">
      <w:pPr>
        <w:pStyle w:val="TerminalDisplayIndent1"/>
      </w:pPr>
      <w:r w:rsidRPr="00B421C2">
        <w:t>[ASBR-PE1-</w:t>
      </w:r>
      <w:r w:rsidR="00F07E7A" w:rsidRPr="00B421C2">
        <w:t>bgp-default</w:t>
      </w:r>
      <w:r w:rsidRPr="00B421C2">
        <w:t>] 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ASBR-PE 2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[ASBR-PE2] bgp 200</w:t>
      </w:r>
    </w:p>
    <w:p w:rsidR="00427BA2" w:rsidRPr="00B421C2" w:rsidRDefault="00427BA2" w:rsidP="00B51350">
      <w:pPr>
        <w:pStyle w:val="TerminalDisplayIndent1"/>
      </w:pPr>
      <w:r w:rsidRPr="00B421C2">
        <w:t>[ASBR-PE2-</w:t>
      </w:r>
      <w:r w:rsidR="00F07E7A" w:rsidRPr="00B421C2">
        <w:t>bgp-default</w:t>
      </w:r>
      <w:r w:rsidRPr="00B421C2">
        <w:t>] ip vpn-instance vpn1</w:t>
      </w:r>
    </w:p>
    <w:p w:rsidR="00747447" w:rsidRDefault="00747447" w:rsidP="00B51350">
      <w:pPr>
        <w:pStyle w:val="TerminalDisplayIndent1"/>
      </w:pPr>
      <w:r w:rsidRPr="007530E2">
        <w:t>[ASBR-PE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>
        <w:t>-vpn1</w:t>
      </w:r>
      <w:r w:rsidRPr="007530E2">
        <w:t>]</w:t>
      </w:r>
      <w:r>
        <w:rPr>
          <w:rFonts w:hint="eastAsia"/>
        </w:rPr>
        <w:t xml:space="preserve"> </w:t>
      </w:r>
      <w:r>
        <w:t>peer 2002:1::1 as-number 100</w:t>
      </w:r>
    </w:p>
    <w:p w:rsidR="00747447" w:rsidRPr="00B421C2" w:rsidRDefault="00747447" w:rsidP="00B51350">
      <w:pPr>
        <w:pStyle w:val="TerminalDisplayIndent1"/>
      </w:pPr>
      <w:r w:rsidRPr="007530E2">
        <w:t>[ASBR-PE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>
        <w:t>-vpn1</w:t>
      </w:r>
      <w:r w:rsidRPr="007530E2">
        <w:t>]</w:t>
      </w:r>
      <w:r>
        <w:rPr>
          <w:rFonts w:hint="eastAsia"/>
        </w:rPr>
        <w:t xml:space="preserve"> </w:t>
      </w:r>
      <w:r w:rsidR="004F262E">
        <w:rPr>
          <w:rFonts w:hint="eastAsia"/>
        </w:rPr>
        <w:t>address-family ipv6</w:t>
      </w:r>
      <w:r>
        <w:rPr>
          <w:rFonts w:hint="eastAsia"/>
        </w:rPr>
        <w:t xml:space="preserve"> unicast</w:t>
      </w:r>
    </w:p>
    <w:p w:rsidR="00427BA2" w:rsidRDefault="00427BA2" w:rsidP="00B51350">
      <w:pPr>
        <w:pStyle w:val="TerminalDisplayIndent1"/>
      </w:pPr>
      <w:r>
        <w:t>[ASBR-PE2-</w:t>
      </w:r>
      <w:r w:rsidR="00F07E7A">
        <w:t>bgp-default</w:t>
      </w:r>
      <w:r>
        <w:t xml:space="preserve">-ipv6-vpn1] peer 2002:1::1 </w:t>
      </w:r>
      <w:r w:rsidR="00747447">
        <w:rPr>
          <w:rFonts w:hint="eastAsia"/>
        </w:rPr>
        <w:t>enable</w:t>
      </w:r>
    </w:p>
    <w:p w:rsidR="00427BA2" w:rsidRDefault="00427BA2" w:rsidP="00B51350">
      <w:pPr>
        <w:pStyle w:val="TerminalDisplayIndent1"/>
      </w:pPr>
      <w:r>
        <w:t>[ASBR-PE2-</w:t>
      </w:r>
      <w:r w:rsidR="00F07E7A">
        <w:t>bgp-default</w:t>
      </w:r>
      <w:r>
        <w:t>-ipv6-vpn1] quit</w:t>
      </w:r>
    </w:p>
    <w:p w:rsidR="00747447" w:rsidRDefault="00747447" w:rsidP="00B51350">
      <w:pPr>
        <w:pStyle w:val="TerminalDisplayIndent1"/>
      </w:pPr>
      <w:r w:rsidRPr="007530E2">
        <w:t>[ASBR-PE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>
        <w:t>-vpn1</w:t>
      </w:r>
      <w:r w:rsidRPr="007530E2">
        <w:t>]</w:t>
      </w:r>
      <w:r>
        <w:rPr>
          <w:rFonts w:hint="eastAsia"/>
        </w:rPr>
        <w:t xml:space="preserve"> quit</w:t>
      </w:r>
    </w:p>
    <w:p w:rsidR="00427BA2" w:rsidRDefault="00427BA2" w:rsidP="00B51350">
      <w:pPr>
        <w:pStyle w:val="TerminalDisplayIndent1"/>
      </w:pPr>
      <w:r>
        <w:t>[ASBR-PE2-</w:t>
      </w:r>
      <w:r w:rsidR="00F07E7A">
        <w:t>bgp-default</w:t>
      </w:r>
      <w:r>
        <w:t>] peer 4.4.4.9 as-number 200</w:t>
      </w:r>
    </w:p>
    <w:p w:rsidR="00427BA2" w:rsidRDefault="00427BA2" w:rsidP="00B51350">
      <w:pPr>
        <w:pStyle w:val="TerminalDisplayIndent1"/>
      </w:pPr>
      <w:r>
        <w:t>[ASBR-PE2-</w:t>
      </w:r>
      <w:r w:rsidR="00F07E7A">
        <w:t>bgp-default</w:t>
      </w:r>
      <w:r>
        <w:t>] peer 4.4.4.9 connect-interface loopback 0</w:t>
      </w:r>
    </w:p>
    <w:p w:rsidR="00427BA2" w:rsidRDefault="00427BA2" w:rsidP="00B51350">
      <w:pPr>
        <w:pStyle w:val="TerminalDisplayIndent1"/>
      </w:pPr>
      <w:r>
        <w:t>[ASBR-PE2-</w:t>
      </w:r>
      <w:r w:rsidR="00F07E7A">
        <w:t>bgp-default</w:t>
      </w:r>
      <w:r>
        <w:t xml:space="preserve">] </w:t>
      </w:r>
      <w:r w:rsidR="004F262E">
        <w:t>address-family vpnv6</w:t>
      </w:r>
    </w:p>
    <w:p w:rsidR="00427BA2" w:rsidRDefault="00427BA2" w:rsidP="00B51350">
      <w:pPr>
        <w:pStyle w:val="TerminalDisplayIndent1"/>
      </w:pPr>
      <w:r>
        <w:t>[ASBR-PE2-</w:t>
      </w:r>
      <w:r w:rsidR="00F07E7A">
        <w:t>bgp-default</w:t>
      </w:r>
      <w:r>
        <w:t>-vpnv6] peer 4.4.4.9 enable</w:t>
      </w:r>
    </w:p>
    <w:p w:rsidR="00427BA2" w:rsidRPr="00B421C2" w:rsidRDefault="00427BA2" w:rsidP="00B51350">
      <w:pPr>
        <w:pStyle w:val="TerminalDisplayIndent1"/>
      </w:pPr>
      <w:r w:rsidRPr="00B421C2">
        <w:lastRenderedPageBreak/>
        <w:t>[ASBR-PE2-</w:t>
      </w:r>
      <w:r w:rsidR="00F07E7A" w:rsidRPr="00B421C2">
        <w:t>bgp-default</w:t>
      </w:r>
      <w:r w:rsidRPr="00B421C2">
        <w:t>-vpnv6] quit</w:t>
      </w:r>
    </w:p>
    <w:p w:rsidR="00427BA2" w:rsidRPr="00B421C2" w:rsidRDefault="00427BA2" w:rsidP="00B51350">
      <w:pPr>
        <w:pStyle w:val="TerminalDisplayIndent1"/>
      </w:pPr>
      <w:r w:rsidRPr="00B421C2">
        <w:t>[ASBR-PE2-</w:t>
      </w:r>
      <w:r w:rsidR="00F07E7A" w:rsidRPr="00B421C2">
        <w:t>bgp-default</w:t>
      </w:r>
      <w:r w:rsidRPr="00B421C2">
        <w:t>] 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PE 2</w:t>
      </w:r>
      <w:r>
        <w:rPr>
          <w:rFonts w:hint="eastAsia"/>
        </w:rPr>
        <w:t>。</w:t>
      </w:r>
    </w:p>
    <w:p w:rsidR="00427BA2" w:rsidRPr="00B421C2" w:rsidRDefault="00542B64" w:rsidP="00B51350">
      <w:pPr>
        <w:pStyle w:val="TerminalDisplayIndent1"/>
      </w:pPr>
      <w:r w:rsidRPr="00B421C2">
        <w:t>[PE2] bgp 200</w:t>
      </w:r>
    </w:p>
    <w:p w:rsidR="00427BA2" w:rsidRDefault="00427BA2" w:rsidP="00B51350">
      <w:pPr>
        <w:pStyle w:val="TerminalDisplayIndent1"/>
      </w:pPr>
      <w:r>
        <w:t>[PE2-</w:t>
      </w:r>
      <w:r w:rsidR="00F07E7A">
        <w:t>bgp-default</w:t>
      </w:r>
      <w:r>
        <w:t>] peer 3.3.3.9 as-number 200</w:t>
      </w:r>
    </w:p>
    <w:p w:rsidR="00427BA2" w:rsidRDefault="00427BA2" w:rsidP="00B51350">
      <w:pPr>
        <w:pStyle w:val="TerminalDisplayIndent1"/>
      </w:pPr>
      <w:r>
        <w:t>[PE2-</w:t>
      </w:r>
      <w:r w:rsidR="00F07E7A">
        <w:t>bgp-default</w:t>
      </w:r>
      <w:r>
        <w:t>] peer 3.3.3.9 connect-interface loopback 0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 xml:space="preserve">] </w:t>
      </w:r>
      <w:r w:rsidR="004F262E" w:rsidRPr="00B421C2">
        <w:t>address-family vpnv6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-vpnv6] peer 3.3.3.9 enable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-vpnv6] quit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] quit</w:t>
      </w:r>
    </w:p>
    <w:p w:rsidR="007D7DD4" w:rsidRDefault="00CD418B" w:rsidP="00DD64CA">
      <w:pPr>
        <w:pStyle w:val="4"/>
      </w:pPr>
      <w:r>
        <w:rPr>
          <w:rFonts w:hint="eastAsia"/>
        </w:rPr>
        <w:t>验证</w:t>
      </w:r>
      <w:r w:rsidR="00427BA2">
        <w:rPr>
          <w:rFonts w:hint="eastAsia"/>
        </w:rPr>
        <w:t>配置</w:t>
      </w:r>
    </w:p>
    <w:p w:rsidR="00427BA2" w:rsidRDefault="00427BA2" w:rsidP="00DD64CA">
      <w:r>
        <w:rPr>
          <w:rFonts w:hint="eastAsia"/>
        </w:rPr>
        <w:t>上述配置完成后</w:t>
      </w:r>
      <w:r w:rsidRPr="00B421C2">
        <w:rPr>
          <w:rFonts w:hint="eastAsia"/>
        </w:rPr>
        <w:t>，</w:t>
      </w:r>
      <w:r w:rsidRPr="00B421C2">
        <w:rPr>
          <w:rFonts w:hint="eastAsia"/>
        </w:rPr>
        <w:t>CE</w:t>
      </w:r>
      <w:r>
        <w:rPr>
          <w:rFonts w:hint="eastAsia"/>
        </w:rPr>
        <w:t>之间能学习到对方的接口路由</w:t>
      </w:r>
      <w:r w:rsidRPr="00B421C2">
        <w:rPr>
          <w:rFonts w:hint="eastAsia"/>
        </w:rPr>
        <w:t>，</w:t>
      </w:r>
      <w:r w:rsidRPr="00B421C2">
        <w:rPr>
          <w:rFonts w:hint="eastAsia"/>
        </w:rPr>
        <w:t>CE 1</w:t>
      </w:r>
      <w:r>
        <w:rPr>
          <w:rFonts w:hint="eastAsia"/>
        </w:rPr>
        <w:t>和</w:t>
      </w:r>
      <w:r w:rsidRPr="00B421C2">
        <w:rPr>
          <w:rFonts w:hint="eastAsia"/>
        </w:rPr>
        <w:t>CE 2</w:t>
      </w:r>
      <w:r>
        <w:rPr>
          <w:rFonts w:hint="eastAsia"/>
        </w:rPr>
        <w:t>能够相互</w:t>
      </w:r>
      <w:r w:rsidRPr="00B421C2">
        <w:rPr>
          <w:rFonts w:hint="eastAsia"/>
        </w:rPr>
        <w:t>ping</w:t>
      </w:r>
      <w:r>
        <w:rPr>
          <w:rFonts w:hint="eastAsia"/>
        </w:rPr>
        <w:t>通。</w:t>
      </w:r>
    </w:p>
    <w:p w:rsidR="00BD0A65" w:rsidRDefault="00BD0A65" w:rsidP="00DD64CA">
      <w:pPr>
        <w:pStyle w:val="3"/>
      </w:pPr>
      <w:bookmarkStart w:id="3927" w:name="_Toc45106076"/>
      <w:r w:rsidRPr="007530E2">
        <w:rPr>
          <w:rFonts w:hint="eastAsia"/>
        </w:rPr>
        <w:t>配置</w:t>
      </w:r>
      <w:r>
        <w:rPr>
          <w:rFonts w:hint="eastAsia"/>
        </w:rPr>
        <w:t>IPv6</w:t>
      </w:r>
      <w:r w:rsidRPr="007530E2">
        <w:rPr>
          <w:rFonts w:hint="eastAsia"/>
        </w:rPr>
        <w:t>跨域</w:t>
      </w:r>
      <w:r w:rsidRPr="007530E2">
        <w:rPr>
          <w:rFonts w:hint="eastAsia"/>
        </w:rPr>
        <w:t>VPN</w:t>
      </w:r>
      <w:r w:rsidRPr="007530E2">
        <w:t>-</w:t>
      </w:r>
      <w:r w:rsidRPr="007530E2">
        <w:rPr>
          <w:rFonts w:hint="eastAsia"/>
        </w:rPr>
        <w:t>OptionB</w:t>
      </w:r>
      <w:r w:rsidRPr="007530E2">
        <w:rPr>
          <w:rFonts w:hint="eastAsia"/>
        </w:rPr>
        <w:t>方式示例</w:t>
      </w:r>
      <w:bookmarkEnd w:id="3927"/>
    </w:p>
    <w:p w:rsidR="00BD0A65" w:rsidRDefault="00BD0A65" w:rsidP="00DD64CA">
      <w:pPr>
        <w:pStyle w:val="4"/>
      </w:pPr>
      <w:r w:rsidRPr="007530E2">
        <w:rPr>
          <w:rFonts w:hint="eastAsia"/>
        </w:rPr>
        <w:t>组网需求</w:t>
      </w:r>
    </w:p>
    <w:p w:rsidR="00BD0A65" w:rsidRPr="007530E2" w:rsidRDefault="00BD0A65" w:rsidP="00DD64CA">
      <w:pPr>
        <w:pStyle w:val="ItemList"/>
      </w:pPr>
      <w:r w:rsidRPr="007530E2">
        <w:rPr>
          <w:rFonts w:hint="eastAsia"/>
        </w:rPr>
        <w:t>Site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Site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属于同一个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，</w:t>
      </w:r>
      <w:r w:rsidRPr="007530E2">
        <w:rPr>
          <w:rFonts w:hint="eastAsia"/>
        </w:rPr>
        <w:t>Site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通过</w:t>
      </w:r>
      <w:r w:rsidRPr="007530E2">
        <w:rPr>
          <w:rFonts w:hint="eastAsia"/>
        </w:rPr>
        <w:t>AS 100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接入，</w:t>
      </w:r>
      <w:r w:rsidRPr="007530E2">
        <w:rPr>
          <w:rFonts w:hint="eastAsia"/>
        </w:rPr>
        <w:t>Site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通过</w:t>
      </w:r>
      <w:r w:rsidRPr="007530E2">
        <w:rPr>
          <w:rFonts w:hint="eastAsia"/>
        </w:rPr>
        <w:t>AS 600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接入；</w:t>
      </w:r>
    </w:p>
    <w:p w:rsidR="00BD0A65" w:rsidRPr="00B421C2" w:rsidRDefault="00BD0A65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同一自治系统内的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设备之间运行</w:t>
      </w:r>
      <w:r w:rsidRPr="00B421C2">
        <w:rPr>
          <w:rFonts w:hint="eastAsia"/>
          <w:lang w:eastAsia="zh-CN"/>
        </w:rPr>
        <w:t>IS-IS</w:t>
      </w:r>
      <w:r w:rsidRPr="00B421C2">
        <w:rPr>
          <w:rFonts w:hint="eastAsia"/>
          <w:lang w:eastAsia="zh-CN"/>
        </w:rPr>
        <w:t>作为</w:t>
      </w:r>
      <w:r w:rsidRPr="00B421C2">
        <w:rPr>
          <w:rFonts w:hint="eastAsia"/>
          <w:lang w:eastAsia="zh-CN"/>
        </w:rPr>
        <w:t>IGP</w:t>
      </w:r>
      <w:r w:rsidRPr="00B421C2">
        <w:rPr>
          <w:rFonts w:hint="eastAsia"/>
          <w:lang w:eastAsia="zh-CN"/>
        </w:rPr>
        <w:t>；</w:t>
      </w:r>
    </w:p>
    <w:p w:rsidR="00BD0A65" w:rsidRPr="007530E2" w:rsidRDefault="00BD0A65" w:rsidP="00DD64CA">
      <w:pPr>
        <w:pStyle w:val="ItemList"/>
      </w:pP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与</w:t>
      </w:r>
      <w:r w:rsidRPr="007530E2">
        <w:rPr>
          <w:rFonts w:hint="eastAsia"/>
        </w:rPr>
        <w:t>ASBR</w:t>
      </w:r>
      <w:r>
        <w:rPr>
          <w:rFonts w:hint="eastAsia"/>
        </w:rPr>
        <w:t>-PE 1</w:t>
      </w:r>
      <w:r w:rsidRPr="007530E2">
        <w:rPr>
          <w:rFonts w:hint="eastAsia"/>
        </w:rPr>
        <w:t>间通过</w:t>
      </w:r>
      <w:r w:rsidRPr="007530E2">
        <w:t>MP-IBGP</w:t>
      </w:r>
      <w:r w:rsidRPr="007530E2">
        <w:rPr>
          <w:rFonts w:hint="eastAsia"/>
        </w:rPr>
        <w:t>交换</w:t>
      </w:r>
      <w:r w:rsidRPr="00B421C2">
        <w:rPr>
          <w:rFonts w:hint="eastAsia"/>
        </w:rPr>
        <w:t>VPN</w:t>
      </w:r>
      <w:r w:rsidRPr="007530E2">
        <w:t>v</w:t>
      </w:r>
      <w:r w:rsidRPr="00BD0A65">
        <w:rPr>
          <w:rFonts w:hint="eastAsia"/>
        </w:rPr>
        <w:t>6</w:t>
      </w:r>
      <w:r w:rsidRPr="007530E2">
        <w:rPr>
          <w:rFonts w:hint="eastAsia"/>
        </w:rPr>
        <w:t>路由；</w:t>
      </w:r>
    </w:p>
    <w:p w:rsidR="00BD0A65" w:rsidRPr="007530E2" w:rsidRDefault="00BD0A65" w:rsidP="00DD64CA">
      <w:pPr>
        <w:pStyle w:val="ItemList"/>
      </w:pP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与</w:t>
      </w:r>
      <w:r w:rsidRPr="007530E2">
        <w:rPr>
          <w:rFonts w:hint="eastAsia"/>
        </w:rPr>
        <w:t>ASBR</w:t>
      </w:r>
      <w:r>
        <w:rPr>
          <w:rFonts w:hint="eastAsia"/>
        </w:rPr>
        <w:t>-PE 2</w:t>
      </w:r>
      <w:r w:rsidRPr="007530E2">
        <w:rPr>
          <w:rFonts w:hint="eastAsia"/>
        </w:rPr>
        <w:t>间通过</w:t>
      </w:r>
      <w:r w:rsidRPr="007530E2">
        <w:t>MP-IBGP</w:t>
      </w:r>
      <w:r w:rsidRPr="007530E2">
        <w:rPr>
          <w:rFonts w:hint="eastAsia"/>
        </w:rPr>
        <w:t>交换</w:t>
      </w:r>
      <w:r w:rsidRPr="00B421C2">
        <w:rPr>
          <w:rFonts w:hint="eastAsia"/>
        </w:rPr>
        <w:t>VPN</w:t>
      </w:r>
      <w:r w:rsidRPr="007530E2">
        <w:t>v</w:t>
      </w:r>
      <w:r w:rsidRPr="00BD0A65">
        <w:rPr>
          <w:rFonts w:hint="eastAsia"/>
        </w:rPr>
        <w:t>6</w:t>
      </w:r>
      <w:r w:rsidRPr="007530E2">
        <w:rPr>
          <w:rFonts w:hint="eastAsia"/>
        </w:rPr>
        <w:t>路由；</w:t>
      </w:r>
    </w:p>
    <w:p w:rsidR="00BD0A65" w:rsidRPr="007530E2" w:rsidRDefault="00BD0A65" w:rsidP="00DD64CA">
      <w:pPr>
        <w:pStyle w:val="ItemList"/>
      </w:pPr>
      <w:r w:rsidRPr="007530E2">
        <w:rPr>
          <w:rFonts w:hint="eastAsia"/>
        </w:rPr>
        <w:t>ASBR</w:t>
      </w:r>
      <w:r>
        <w:rPr>
          <w:rFonts w:hint="eastAsia"/>
        </w:rPr>
        <w:t>-PE 1</w:t>
      </w:r>
      <w:r w:rsidRPr="007530E2">
        <w:rPr>
          <w:rFonts w:hint="eastAsia"/>
        </w:rPr>
        <w:t>与</w:t>
      </w:r>
      <w:r w:rsidRPr="007530E2">
        <w:rPr>
          <w:rFonts w:hint="eastAsia"/>
        </w:rPr>
        <w:t>ASBR</w:t>
      </w:r>
      <w:r>
        <w:rPr>
          <w:rFonts w:hint="eastAsia"/>
        </w:rPr>
        <w:t>-PE 2</w:t>
      </w:r>
      <w:r w:rsidRPr="007530E2">
        <w:rPr>
          <w:rFonts w:hint="eastAsia"/>
        </w:rPr>
        <w:t>间通过</w:t>
      </w:r>
      <w:r w:rsidRPr="007530E2">
        <w:rPr>
          <w:rFonts w:hint="eastAsia"/>
        </w:rPr>
        <w:t>MP</w:t>
      </w:r>
      <w:r w:rsidRPr="007530E2">
        <w:t>-EBG</w:t>
      </w:r>
      <w:r w:rsidRPr="007530E2">
        <w:rPr>
          <w:rFonts w:hint="eastAsia"/>
        </w:rPr>
        <w:t>P</w:t>
      </w:r>
      <w:r w:rsidRPr="007530E2">
        <w:rPr>
          <w:rFonts w:hint="eastAsia"/>
        </w:rPr>
        <w:t>交换</w:t>
      </w:r>
      <w:r w:rsidRPr="00B421C2">
        <w:rPr>
          <w:rFonts w:hint="eastAsia"/>
        </w:rPr>
        <w:t>VPN</w:t>
      </w:r>
      <w:r w:rsidRPr="007530E2">
        <w:t>v</w:t>
      </w:r>
      <w:r w:rsidRPr="00BD0A65">
        <w:rPr>
          <w:rFonts w:hint="eastAsia"/>
        </w:rPr>
        <w:t>6</w:t>
      </w:r>
      <w:r w:rsidRPr="007530E2">
        <w:rPr>
          <w:rFonts w:hint="eastAsia"/>
        </w:rPr>
        <w:t>路由；</w:t>
      </w:r>
    </w:p>
    <w:p w:rsidR="00BD0A65" w:rsidRPr="007530E2" w:rsidRDefault="00BD0A65" w:rsidP="00DD64CA">
      <w:pPr>
        <w:pStyle w:val="ItemList"/>
      </w:pPr>
      <w:r w:rsidRPr="007530E2">
        <w:rPr>
          <w:rFonts w:hint="eastAsia"/>
        </w:rPr>
        <w:t>ASBR</w:t>
      </w:r>
      <w:r w:rsidRPr="007530E2">
        <w:rPr>
          <w:rFonts w:hint="eastAsia"/>
        </w:rPr>
        <w:t>上不对接收的</w:t>
      </w:r>
      <w:r w:rsidRPr="007530E2">
        <w:rPr>
          <w:rFonts w:hint="eastAsia"/>
        </w:rPr>
        <w:t>VPNv</w:t>
      </w:r>
      <w:r w:rsidRPr="00BD0A65">
        <w:rPr>
          <w:rFonts w:hint="eastAsia"/>
        </w:rPr>
        <w:t>6</w:t>
      </w:r>
      <w:r w:rsidRPr="007530E2">
        <w:rPr>
          <w:rFonts w:hint="eastAsia"/>
        </w:rPr>
        <w:t>路由进行</w:t>
      </w:r>
      <w:r w:rsidR="00BA1455">
        <w:rPr>
          <w:rFonts w:hint="eastAsia"/>
        </w:rPr>
        <w:t>Route Target</w:t>
      </w:r>
      <w:r w:rsidRPr="007530E2">
        <w:rPr>
          <w:rFonts w:hint="eastAsia"/>
        </w:rPr>
        <w:t>过滤。</w:t>
      </w:r>
    </w:p>
    <w:p w:rsidR="00BD0A65" w:rsidRDefault="00BD0A65" w:rsidP="00DD64CA">
      <w:pPr>
        <w:pStyle w:val="4"/>
      </w:pPr>
      <w:r w:rsidRPr="007530E2">
        <w:rPr>
          <w:rFonts w:hint="eastAsia"/>
        </w:rPr>
        <w:t>组网图</w:t>
      </w:r>
    </w:p>
    <w:p w:rsidR="00BD0A65" w:rsidRDefault="00BD0A65" w:rsidP="00DD64CA">
      <w:pPr>
        <w:pStyle w:val="FigureDescription"/>
      </w:pPr>
      <w:r>
        <w:rPr>
          <w:rFonts w:hint="eastAsia"/>
        </w:rPr>
        <w:t>配置</w:t>
      </w:r>
      <w:r>
        <w:rPr>
          <w:rFonts w:hint="eastAsia"/>
        </w:rPr>
        <w:t>IPv6</w:t>
      </w:r>
      <w:r w:rsidRPr="00BD0A65">
        <w:rPr>
          <w:rFonts w:hint="eastAsia"/>
        </w:rPr>
        <w:t>跨域</w:t>
      </w:r>
      <w:r w:rsidRPr="00BD0A65">
        <w:rPr>
          <w:rFonts w:hint="eastAsia"/>
        </w:rPr>
        <w:t>VPN</w:t>
      </w:r>
      <w:r w:rsidRPr="00BD0A65">
        <w:t>-</w:t>
      </w:r>
      <w:r w:rsidRPr="00BD0A65">
        <w:rPr>
          <w:rFonts w:hint="eastAsia"/>
        </w:rPr>
        <w:t>OptionB</w:t>
      </w:r>
      <w:r w:rsidRPr="00BD0A65">
        <w:rPr>
          <w:rFonts w:hint="eastAsia"/>
        </w:rPr>
        <w:t>方式组网图</w:t>
      </w:r>
    </w:p>
    <w:p w:rsidR="001D44E9" w:rsidRDefault="00224215" w:rsidP="00DD64CA">
      <w:commentRangeStart w:id="3928"/>
      <w:r w:rsidRPr="009C0B77">
        <w:rPr>
          <w:noProof/>
        </w:rPr>
        <w:drawing>
          <wp:inline distT="0" distB="0" distL="0" distR="0" wp14:anchorId="3443BB29" wp14:editId="256FE066">
            <wp:extent cx="4381500" cy="2914650"/>
            <wp:effectExtent l="0" t="0" r="0" b="0"/>
            <wp:docPr id="922" name="图片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928"/>
      <w:r w:rsidR="001D44E9">
        <w:rPr>
          <w:rStyle w:val="ac"/>
        </w:rPr>
        <w:commentReference w:id="3928"/>
      </w:r>
    </w:p>
    <w:p w:rsidR="001D44E9" w:rsidRDefault="001D44E9" w:rsidP="00DD64CA">
      <w:commentRangeStart w:id="3929"/>
      <w:r w:rsidRPr="00A915A5">
        <w:rPr>
          <w:noProof/>
        </w:rPr>
        <w:lastRenderedPageBreak/>
        <w:drawing>
          <wp:inline distT="0" distB="0" distL="0" distR="0" wp14:anchorId="333E96C8" wp14:editId="032B43FC">
            <wp:extent cx="4381500" cy="291465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929"/>
      <w:r>
        <w:rPr>
          <w:rStyle w:val="ac"/>
        </w:rPr>
        <w:commentReference w:id="3929"/>
      </w:r>
    </w:p>
    <w:p w:rsidR="00A61C93" w:rsidRDefault="00A61C93" w:rsidP="006D45FD"/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393"/>
        <w:gridCol w:w="1101"/>
        <w:gridCol w:w="1917"/>
        <w:gridCol w:w="1456"/>
        <w:gridCol w:w="1101"/>
        <w:gridCol w:w="2046"/>
      </w:tblGrid>
      <w:tr w:rsidR="00BD0A65" w:rsidRPr="00415A99" w:rsidTr="00B12603">
        <w:trPr>
          <w:tblHeader/>
        </w:trPr>
        <w:tc>
          <w:tcPr>
            <w:tcW w:w="1171" w:type="dxa"/>
          </w:tcPr>
          <w:p w:rsidR="00BD0A65" w:rsidRPr="00BD0A65" w:rsidRDefault="00BD0A65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926" w:type="dxa"/>
          </w:tcPr>
          <w:p w:rsidR="00BD0A65" w:rsidRPr="00BD0A65" w:rsidRDefault="00BD0A65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612" w:type="dxa"/>
          </w:tcPr>
          <w:p w:rsidR="00BD0A65" w:rsidRPr="00BD0A65" w:rsidRDefault="00BD0A65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  <w:tc>
          <w:tcPr>
            <w:tcW w:w="1224" w:type="dxa"/>
          </w:tcPr>
          <w:p w:rsidR="00BD0A65" w:rsidRPr="00BD0A65" w:rsidRDefault="00BD0A65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926" w:type="dxa"/>
          </w:tcPr>
          <w:p w:rsidR="00BD0A65" w:rsidRPr="00BD0A65" w:rsidRDefault="00BD0A65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720" w:type="dxa"/>
          </w:tcPr>
          <w:p w:rsidR="00BD0A65" w:rsidRPr="00BD0A65" w:rsidRDefault="00BD0A65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</w:tr>
      <w:tr w:rsidR="00BD0A65" w:rsidRPr="00415A99" w:rsidTr="00B12603">
        <w:tc>
          <w:tcPr>
            <w:tcW w:w="1171" w:type="dxa"/>
          </w:tcPr>
          <w:p w:rsidR="00BD0A65" w:rsidRPr="00BD0A65" w:rsidRDefault="00BD0A65" w:rsidP="00DD64CA">
            <w:pPr>
              <w:pStyle w:val="FigureText"/>
            </w:pPr>
            <w:r>
              <w:rPr>
                <w:rFonts w:hint="eastAsia"/>
              </w:rPr>
              <w:t>PE 1</w:t>
            </w:r>
          </w:p>
        </w:tc>
        <w:tc>
          <w:tcPr>
            <w:tcW w:w="926" w:type="dxa"/>
          </w:tcPr>
          <w:p w:rsidR="00BD0A65" w:rsidRPr="00BD0A65" w:rsidRDefault="00BD0A65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612" w:type="dxa"/>
          </w:tcPr>
          <w:p w:rsidR="00BD0A65" w:rsidRPr="00BD0A65" w:rsidRDefault="00BD0A65" w:rsidP="00DD64CA">
            <w:pPr>
              <w:pStyle w:val="FigureText"/>
            </w:pPr>
            <w:r>
              <w:rPr>
                <w:rFonts w:hint="eastAsia"/>
              </w:rPr>
              <w:t>2.2.2.9/32</w:t>
            </w:r>
          </w:p>
        </w:tc>
        <w:tc>
          <w:tcPr>
            <w:tcW w:w="1224" w:type="dxa"/>
          </w:tcPr>
          <w:p w:rsidR="00BD0A65" w:rsidRPr="00BD0A65" w:rsidRDefault="00BD0A65" w:rsidP="00DD64CA">
            <w:pPr>
              <w:pStyle w:val="FigureText"/>
            </w:pPr>
            <w:r>
              <w:rPr>
                <w:rFonts w:hint="eastAsia"/>
              </w:rPr>
              <w:t>PE 2</w:t>
            </w:r>
          </w:p>
        </w:tc>
        <w:tc>
          <w:tcPr>
            <w:tcW w:w="926" w:type="dxa"/>
          </w:tcPr>
          <w:p w:rsidR="00BD0A65" w:rsidRPr="00BD0A65" w:rsidRDefault="00BD0A65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BD0A65" w:rsidRPr="00BD0A65" w:rsidRDefault="00BD0A65" w:rsidP="00DD64CA">
            <w:pPr>
              <w:pStyle w:val="FigureText"/>
            </w:pPr>
            <w:r>
              <w:rPr>
                <w:rFonts w:hint="eastAsia"/>
              </w:rPr>
              <w:t>5.5.5.9/32</w:t>
            </w:r>
          </w:p>
        </w:tc>
      </w:tr>
      <w:tr w:rsidR="00BD0A65" w:rsidRPr="00415A99" w:rsidTr="00B12603">
        <w:tc>
          <w:tcPr>
            <w:tcW w:w="1171" w:type="dxa"/>
          </w:tcPr>
          <w:p w:rsidR="00BD0A65" w:rsidRPr="00415A99" w:rsidRDefault="00BD0A65" w:rsidP="00DD64CA">
            <w:pPr>
              <w:pStyle w:val="FigureText"/>
            </w:pPr>
          </w:p>
        </w:tc>
        <w:tc>
          <w:tcPr>
            <w:tcW w:w="926" w:type="dxa"/>
          </w:tcPr>
          <w:p w:rsidR="00BD0A65" w:rsidRPr="00BD0A65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612" w:type="dxa"/>
          </w:tcPr>
          <w:p w:rsidR="00BD0A65" w:rsidRPr="00BD0A65" w:rsidRDefault="00BD0A65" w:rsidP="00DD64CA">
            <w:pPr>
              <w:pStyle w:val="FigureText"/>
            </w:pPr>
            <w:r>
              <w:rPr>
                <w:rFonts w:hint="eastAsia"/>
              </w:rPr>
              <w:t>30::1/</w:t>
            </w:r>
            <w:r w:rsidRPr="00BD0A65">
              <w:rPr>
                <w:rFonts w:hint="eastAsia"/>
              </w:rPr>
              <w:t>64</w:t>
            </w:r>
          </w:p>
        </w:tc>
        <w:tc>
          <w:tcPr>
            <w:tcW w:w="1224" w:type="dxa"/>
          </w:tcPr>
          <w:p w:rsidR="00BD0A65" w:rsidRPr="00415A99" w:rsidRDefault="00BD0A65" w:rsidP="00DD64CA">
            <w:pPr>
              <w:pStyle w:val="FigureText"/>
            </w:pPr>
          </w:p>
        </w:tc>
        <w:tc>
          <w:tcPr>
            <w:tcW w:w="926" w:type="dxa"/>
          </w:tcPr>
          <w:p w:rsidR="00BD0A65" w:rsidRPr="00BD0A65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720" w:type="dxa"/>
          </w:tcPr>
          <w:p w:rsidR="00BD0A65" w:rsidRPr="00BD0A65" w:rsidRDefault="00BD0A65" w:rsidP="00DD64CA">
            <w:pPr>
              <w:pStyle w:val="FigureText"/>
            </w:pPr>
            <w:r>
              <w:rPr>
                <w:rFonts w:hint="eastAsia"/>
              </w:rPr>
              <w:t>20</w:t>
            </w:r>
            <w:r w:rsidRPr="00BD0A65">
              <w:rPr>
                <w:rFonts w:hint="eastAsia"/>
              </w:rPr>
              <w:t>::1/64</w:t>
            </w:r>
          </w:p>
        </w:tc>
      </w:tr>
      <w:tr w:rsidR="00BD0A65" w:rsidRPr="00415A99" w:rsidTr="00B12603">
        <w:tc>
          <w:tcPr>
            <w:tcW w:w="1171" w:type="dxa"/>
          </w:tcPr>
          <w:p w:rsidR="00BD0A65" w:rsidRPr="00415A99" w:rsidRDefault="00BD0A65" w:rsidP="00DD64CA">
            <w:pPr>
              <w:pStyle w:val="FigureText"/>
            </w:pPr>
          </w:p>
        </w:tc>
        <w:tc>
          <w:tcPr>
            <w:tcW w:w="926" w:type="dxa"/>
          </w:tcPr>
          <w:p w:rsidR="00BD0A65" w:rsidRPr="00BD0A65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/5</w:t>
            </w:r>
          </w:p>
        </w:tc>
        <w:tc>
          <w:tcPr>
            <w:tcW w:w="1612" w:type="dxa"/>
          </w:tcPr>
          <w:p w:rsidR="00BD0A65" w:rsidRPr="00BD0A65" w:rsidRDefault="00BD0A65" w:rsidP="00DD64CA">
            <w:pPr>
              <w:pStyle w:val="FigureText"/>
            </w:pPr>
            <w:r>
              <w:rPr>
                <w:rFonts w:hint="eastAsia"/>
              </w:rPr>
              <w:t>1.1.1.2/8</w:t>
            </w:r>
          </w:p>
        </w:tc>
        <w:tc>
          <w:tcPr>
            <w:tcW w:w="1224" w:type="dxa"/>
          </w:tcPr>
          <w:p w:rsidR="00BD0A65" w:rsidRPr="00415A99" w:rsidRDefault="00BD0A65" w:rsidP="00DD64CA">
            <w:pPr>
              <w:pStyle w:val="FigureText"/>
            </w:pPr>
          </w:p>
        </w:tc>
        <w:tc>
          <w:tcPr>
            <w:tcW w:w="926" w:type="dxa"/>
          </w:tcPr>
          <w:p w:rsidR="00BD0A65" w:rsidRPr="00BD0A65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/5</w:t>
            </w:r>
          </w:p>
        </w:tc>
        <w:tc>
          <w:tcPr>
            <w:tcW w:w="1720" w:type="dxa"/>
          </w:tcPr>
          <w:p w:rsidR="00BD0A65" w:rsidRPr="00BD0A65" w:rsidRDefault="00BD0A65" w:rsidP="00DD64CA">
            <w:pPr>
              <w:pStyle w:val="FigureText"/>
            </w:pPr>
            <w:r>
              <w:rPr>
                <w:rFonts w:hint="eastAsia"/>
              </w:rPr>
              <w:t>9.1.1.2/8</w:t>
            </w:r>
          </w:p>
        </w:tc>
      </w:tr>
      <w:tr w:rsidR="00BD0A65" w:rsidRPr="00415A99" w:rsidTr="00B12603">
        <w:tc>
          <w:tcPr>
            <w:tcW w:w="1171" w:type="dxa"/>
          </w:tcPr>
          <w:p w:rsidR="00BD0A65" w:rsidRPr="00BD0A65" w:rsidRDefault="00BD0A65" w:rsidP="00DD64CA">
            <w:pPr>
              <w:pStyle w:val="FigureText"/>
            </w:pPr>
            <w:r>
              <w:rPr>
                <w:rFonts w:hint="eastAsia"/>
              </w:rPr>
              <w:t>ASBR-PE 1</w:t>
            </w:r>
          </w:p>
        </w:tc>
        <w:tc>
          <w:tcPr>
            <w:tcW w:w="926" w:type="dxa"/>
          </w:tcPr>
          <w:p w:rsidR="00BD0A65" w:rsidRPr="00BD0A65" w:rsidRDefault="00BD0A65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612" w:type="dxa"/>
          </w:tcPr>
          <w:p w:rsidR="00BD0A65" w:rsidRPr="00BD0A65" w:rsidRDefault="00BD0A65" w:rsidP="00DD64CA">
            <w:pPr>
              <w:pStyle w:val="FigureText"/>
            </w:pPr>
            <w:r>
              <w:rPr>
                <w:rFonts w:hint="eastAsia"/>
              </w:rPr>
              <w:t>3.3.3.9/32</w:t>
            </w:r>
          </w:p>
        </w:tc>
        <w:tc>
          <w:tcPr>
            <w:tcW w:w="1224" w:type="dxa"/>
          </w:tcPr>
          <w:p w:rsidR="00BD0A65" w:rsidRPr="00BD0A65" w:rsidRDefault="00BD0A65" w:rsidP="00DD64CA">
            <w:pPr>
              <w:pStyle w:val="FigureText"/>
            </w:pPr>
            <w:r>
              <w:rPr>
                <w:rFonts w:hint="eastAsia"/>
              </w:rPr>
              <w:t>ASBR-PE 2</w:t>
            </w:r>
          </w:p>
        </w:tc>
        <w:tc>
          <w:tcPr>
            <w:tcW w:w="926" w:type="dxa"/>
          </w:tcPr>
          <w:p w:rsidR="00BD0A65" w:rsidRPr="00BD0A65" w:rsidRDefault="00BD0A65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BD0A65" w:rsidRPr="00BD0A65" w:rsidRDefault="00BD0A65" w:rsidP="00DD64CA">
            <w:pPr>
              <w:pStyle w:val="FigureText"/>
            </w:pPr>
            <w:r>
              <w:rPr>
                <w:rFonts w:hint="eastAsia"/>
              </w:rPr>
              <w:t>4.4.4.9/32</w:t>
            </w:r>
          </w:p>
        </w:tc>
      </w:tr>
      <w:tr w:rsidR="00BD0A65" w:rsidRPr="00415A99" w:rsidTr="00B12603">
        <w:tc>
          <w:tcPr>
            <w:tcW w:w="1171" w:type="dxa"/>
          </w:tcPr>
          <w:p w:rsidR="00BD0A65" w:rsidRPr="00415A99" w:rsidRDefault="00BD0A65" w:rsidP="00DD64CA">
            <w:pPr>
              <w:pStyle w:val="FigureText"/>
            </w:pPr>
          </w:p>
        </w:tc>
        <w:tc>
          <w:tcPr>
            <w:tcW w:w="926" w:type="dxa"/>
          </w:tcPr>
          <w:p w:rsidR="00BD0A65" w:rsidRPr="00BD0A65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/5</w:t>
            </w:r>
          </w:p>
        </w:tc>
        <w:tc>
          <w:tcPr>
            <w:tcW w:w="1612" w:type="dxa"/>
          </w:tcPr>
          <w:p w:rsidR="00BD0A65" w:rsidRPr="00BD0A65" w:rsidRDefault="00BD0A65" w:rsidP="00DD64CA">
            <w:pPr>
              <w:pStyle w:val="FigureText"/>
            </w:pPr>
            <w:r>
              <w:rPr>
                <w:rFonts w:hint="eastAsia"/>
              </w:rPr>
              <w:t>1.1.1.1/8</w:t>
            </w:r>
          </w:p>
        </w:tc>
        <w:tc>
          <w:tcPr>
            <w:tcW w:w="1224" w:type="dxa"/>
          </w:tcPr>
          <w:p w:rsidR="00BD0A65" w:rsidRPr="00415A99" w:rsidRDefault="00BD0A65" w:rsidP="00DD64CA">
            <w:pPr>
              <w:pStyle w:val="FigureText"/>
            </w:pPr>
          </w:p>
        </w:tc>
        <w:tc>
          <w:tcPr>
            <w:tcW w:w="926" w:type="dxa"/>
          </w:tcPr>
          <w:p w:rsidR="00BD0A65" w:rsidRPr="00BD0A65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/5</w:t>
            </w:r>
          </w:p>
        </w:tc>
        <w:tc>
          <w:tcPr>
            <w:tcW w:w="1720" w:type="dxa"/>
          </w:tcPr>
          <w:p w:rsidR="00BD0A65" w:rsidRPr="00BD0A65" w:rsidRDefault="00BD0A65" w:rsidP="00DD64CA">
            <w:pPr>
              <w:pStyle w:val="FigureText"/>
            </w:pPr>
            <w:r>
              <w:rPr>
                <w:rFonts w:hint="eastAsia"/>
              </w:rPr>
              <w:t>9.1.1.1/8</w:t>
            </w:r>
          </w:p>
        </w:tc>
      </w:tr>
      <w:tr w:rsidR="00BD0A65" w:rsidRPr="00415A99" w:rsidTr="00B12603">
        <w:tc>
          <w:tcPr>
            <w:tcW w:w="1171" w:type="dxa"/>
          </w:tcPr>
          <w:p w:rsidR="00BD0A65" w:rsidRPr="00415A99" w:rsidRDefault="00BD0A65" w:rsidP="00DD64CA">
            <w:pPr>
              <w:pStyle w:val="FigureText"/>
            </w:pPr>
          </w:p>
        </w:tc>
        <w:tc>
          <w:tcPr>
            <w:tcW w:w="926" w:type="dxa"/>
          </w:tcPr>
          <w:p w:rsidR="00BD0A65" w:rsidRPr="00BD0A65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/4</w:t>
            </w:r>
          </w:p>
        </w:tc>
        <w:tc>
          <w:tcPr>
            <w:tcW w:w="1612" w:type="dxa"/>
          </w:tcPr>
          <w:p w:rsidR="00BD0A65" w:rsidRPr="00BD0A65" w:rsidRDefault="00BD0A65" w:rsidP="00DD64CA">
            <w:pPr>
              <w:pStyle w:val="FigureText"/>
            </w:pPr>
            <w:r>
              <w:rPr>
                <w:rFonts w:hint="eastAsia"/>
              </w:rPr>
              <w:t>11.0.0.2/8</w:t>
            </w:r>
          </w:p>
        </w:tc>
        <w:tc>
          <w:tcPr>
            <w:tcW w:w="1224" w:type="dxa"/>
          </w:tcPr>
          <w:p w:rsidR="00BD0A65" w:rsidRPr="00415A99" w:rsidRDefault="00BD0A65" w:rsidP="00DD64CA">
            <w:pPr>
              <w:pStyle w:val="FigureText"/>
            </w:pPr>
          </w:p>
        </w:tc>
        <w:tc>
          <w:tcPr>
            <w:tcW w:w="926" w:type="dxa"/>
          </w:tcPr>
          <w:p w:rsidR="00BD0A65" w:rsidRPr="00BD0A65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/4</w:t>
            </w:r>
          </w:p>
        </w:tc>
        <w:tc>
          <w:tcPr>
            <w:tcW w:w="1720" w:type="dxa"/>
          </w:tcPr>
          <w:p w:rsidR="00BD0A65" w:rsidRPr="00BD0A65" w:rsidRDefault="00BD0A65" w:rsidP="00DD64CA">
            <w:pPr>
              <w:pStyle w:val="FigureText"/>
            </w:pPr>
            <w:r>
              <w:rPr>
                <w:rFonts w:hint="eastAsia"/>
              </w:rPr>
              <w:t>11.0.0.1/8</w:t>
            </w:r>
          </w:p>
        </w:tc>
      </w:tr>
    </w:tbl>
    <w:p w:rsidR="00BD0A65" w:rsidRPr="002D634A" w:rsidRDefault="00BD0A65" w:rsidP="00DD64CA"/>
    <w:p w:rsidR="00BD0A65" w:rsidRDefault="00BD0A65" w:rsidP="00DD64CA">
      <w:pPr>
        <w:pStyle w:val="4"/>
      </w:pPr>
      <w:r w:rsidRPr="007530E2">
        <w:rPr>
          <w:rFonts w:hint="eastAsia"/>
        </w:rPr>
        <w:t>配置步骤</w:t>
      </w:r>
    </w:p>
    <w:p w:rsidR="00BD0A65" w:rsidRDefault="00BD0A65" w:rsidP="00DD64CA">
      <w:pPr>
        <w:pStyle w:val="ItemStep"/>
      </w:pPr>
      <w:r w:rsidRPr="007530E2">
        <w:rPr>
          <w:rFonts w:hint="eastAsia"/>
        </w:rPr>
        <w:t>配置</w:t>
      </w:r>
      <w:r w:rsidRPr="007530E2">
        <w:t>PE</w:t>
      </w:r>
      <w:r>
        <w:rPr>
          <w:rFonts w:hint="eastAsia"/>
        </w:rPr>
        <w:t xml:space="preserve"> </w:t>
      </w:r>
      <w:r w:rsidRPr="007530E2">
        <w:t>1</w:t>
      </w:r>
    </w:p>
    <w:p w:rsidR="00BD0A65" w:rsidRPr="007530E2" w:rsidRDefault="00BD0A65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上运行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BD0A65" w:rsidRDefault="00BD0A65" w:rsidP="00B51350">
      <w:pPr>
        <w:pStyle w:val="TerminalDisplayIndent1"/>
      </w:pPr>
      <w:r>
        <w:rPr>
          <w:rFonts w:hint="eastAsia"/>
        </w:rPr>
        <w:t>&lt;P</w:t>
      </w:r>
      <w:r w:rsidRPr="007530E2">
        <w:t>E</w:t>
      </w:r>
      <w:r w:rsidRPr="007530E2">
        <w:rPr>
          <w:rFonts w:hint="eastAsia"/>
        </w:rPr>
        <w:t>1</w:t>
      </w:r>
      <w:r>
        <w:rPr>
          <w:rFonts w:hint="eastAsia"/>
        </w:rPr>
        <w:t>&gt; system-view</w:t>
      </w:r>
    </w:p>
    <w:p w:rsidR="00BD0A65" w:rsidRPr="007530E2" w:rsidRDefault="00BD0A65" w:rsidP="00B51350">
      <w:pPr>
        <w:pStyle w:val="TerminalDisplayIndent1"/>
      </w:pPr>
      <w:r w:rsidRPr="007530E2">
        <w:t>[PE1] isis 1</w:t>
      </w:r>
    </w:p>
    <w:p w:rsidR="00BD0A65" w:rsidRPr="007530E2" w:rsidRDefault="00BD0A65" w:rsidP="00B51350">
      <w:pPr>
        <w:pStyle w:val="TerminalDisplayIndent1"/>
      </w:pPr>
      <w:r w:rsidRPr="007530E2">
        <w:t>[PE1-isis-1] net</w:t>
      </w:r>
      <w:r w:rsidRPr="007530E2">
        <w:rPr>
          <w:rFonts w:hint="eastAsia"/>
        </w:rPr>
        <w:t>work-entity</w:t>
      </w:r>
      <w:r w:rsidRPr="007530E2">
        <w:t xml:space="preserve"> 10.111.111.111.111.00</w:t>
      </w:r>
    </w:p>
    <w:p w:rsidR="00BD0A65" w:rsidRPr="007530E2" w:rsidRDefault="00BD0A65" w:rsidP="00B51350">
      <w:pPr>
        <w:pStyle w:val="TerminalDisplayIndent1"/>
      </w:pPr>
      <w:r w:rsidRPr="007530E2">
        <w:t>[PE1-isis-1] quit</w:t>
      </w:r>
    </w:p>
    <w:p w:rsidR="00BD0A65" w:rsidRPr="007530E2" w:rsidRDefault="00BD0A65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LSR ID</w:t>
      </w:r>
      <w:r w:rsidRPr="007530E2">
        <w:rPr>
          <w:rFonts w:hint="eastAsia"/>
        </w:rPr>
        <w:t>，使能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BD0A65" w:rsidRPr="00B421C2" w:rsidRDefault="00BD0A65" w:rsidP="00B51350">
      <w:pPr>
        <w:pStyle w:val="TerminalDisplayIndent1"/>
      </w:pPr>
      <w:r w:rsidRPr="00B421C2">
        <w:t>[PE1] mpls lsr-id 2.2.2.9</w:t>
      </w:r>
    </w:p>
    <w:p w:rsidR="00BD0A65" w:rsidRPr="00B421C2" w:rsidRDefault="00BD0A65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Pr="00B421C2">
        <w:t>] mpls ldp</w:t>
      </w:r>
    </w:p>
    <w:p w:rsidR="00BD0A65" w:rsidRPr="00B421C2" w:rsidRDefault="00BD0A65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Pr="00B421C2">
        <w:t xml:space="preserve">-ldp] </w:t>
      </w:r>
      <w:r w:rsidRPr="00B421C2">
        <w:rPr>
          <w:rFonts w:hint="eastAsia"/>
        </w:rPr>
        <w:t>quit</w:t>
      </w:r>
    </w:p>
    <w:p w:rsidR="00BD0A65" w:rsidRPr="00B421C2" w:rsidRDefault="00BD0A65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配置接口</w:t>
      </w:r>
      <w:r w:rsidR="00064113">
        <w:t>GigabitEthernet</w:t>
      </w:r>
      <w:r w:rsidR="00224215">
        <w:t>3/1</w:t>
      </w:r>
      <w:r w:rsidR="00064113">
        <w:t>/5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并使能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BD0A65" w:rsidRPr="00B421C2" w:rsidRDefault="00BD0A65" w:rsidP="00B51350">
      <w:pPr>
        <w:pStyle w:val="TerminalDisplayIndent1"/>
      </w:pPr>
      <w:r w:rsidRPr="00B421C2">
        <w:t xml:space="preserve">[PE1] interface </w:t>
      </w:r>
      <w:r w:rsidR="00064113">
        <w:t xml:space="preserve">gigabitethernet </w:t>
      </w:r>
      <w:r w:rsidR="00224215">
        <w:t>3/1</w:t>
      </w:r>
      <w:r w:rsidR="00064113">
        <w:t>/5</w:t>
      </w:r>
    </w:p>
    <w:p w:rsidR="00BD0A65" w:rsidRPr="007530E2" w:rsidRDefault="00BD0A65" w:rsidP="00B51350">
      <w:pPr>
        <w:pStyle w:val="TerminalDisplayIndent1"/>
      </w:pPr>
      <w:r w:rsidRPr="007530E2">
        <w:t>[PE1-</w:t>
      </w:r>
      <w:r w:rsidR="00064113">
        <w:t>GigabitEthernet</w:t>
      </w:r>
      <w:r w:rsidR="00224215">
        <w:t>3/1</w:t>
      </w:r>
      <w:r w:rsidR="00064113">
        <w:t>/5</w:t>
      </w:r>
      <w:r w:rsidRPr="007530E2">
        <w:t>] ip addr</w:t>
      </w:r>
      <w:r w:rsidRPr="007530E2">
        <w:rPr>
          <w:rFonts w:hint="eastAsia"/>
        </w:rPr>
        <w:t>ess</w:t>
      </w:r>
      <w:r w:rsidRPr="007530E2">
        <w:t xml:space="preserve"> 1.1.1.2 255.0.0.0</w:t>
      </w:r>
    </w:p>
    <w:p w:rsidR="00BD0A65" w:rsidRPr="007530E2" w:rsidRDefault="00BD0A65" w:rsidP="00B51350">
      <w:pPr>
        <w:pStyle w:val="TerminalDisplayIndent1"/>
      </w:pPr>
      <w:r w:rsidRPr="007530E2">
        <w:t>[PE1-</w:t>
      </w:r>
      <w:r w:rsidR="00064113">
        <w:t>GigabitEthernet</w:t>
      </w:r>
      <w:r w:rsidR="00224215">
        <w:t>3/1</w:t>
      </w:r>
      <w:r w:rsidR="00064113">
        <w:t>/5</w:t>
      </w:r>
      <w:r w:rsidRPr="007530E2">
        <w:t>] isis en</w:t>
      </w:r>
      <w:r w:rsidRPr="007530E2">
        <w:rPr>
          <w:rFonts w:hint="eastAsia"/>
        </w:rPr>
        <w:t>able</w:t>
      </w:r>
      <w:r w:rsidRPr="007530E2">
        <w:t xml:space="preserve"> 1</w:t>
      </w:r>
    </w:p>
    <w:p w:rsidR="00BD0A65" w:rsidRPr="007530E2" w:rsidRDefault="00BD0A65" w:rsidP="00B51350">
      <w:pPr>
        <w:pStyle w:val="TerminalDisplayIndent1"/>
      </w:pPr>
      <w:r w:rsidRPr="007530E2">
        <w:t>[PE1-</w:t>
      </w:r>
      <w:r w:rsidR="00064113">
        <w:t>GigabitEthernet</w:t>
      </w:r>
      <w:r w:rsidR="00224215">
        <w:t>3/1</w:t>
      </w:r>
      <w:r w:rsidR="00064113">
        <w:t>/5</w:t>
      </w:r>
      <w:r w:rsidRPr="007530E2">
        <w:t>] mpls</w:t>
      </w:r>
      <w:r>
        <w:rPr>
          <w:rFonts w:hint="eastAsia"/>
        </w:rPr>
        <w:t xml:space="preserve"> enable</w:t>
      </w:r>
    </w:p>
    <w:p w:rsidR="00BD0A65" w:rsidRPr="00B421C2" w:rsidRDefault="00BD0A65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mpls ldp</w:t>
      </w:r>
      <w:r w:rsidRPr="007532F1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BD0A65" w:rsidRPr="00B421C2" w:rsidRDefault="00BD0A65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quit</w:t>
      </w:r>
    </w:p>
    <w:p w:rsidR="00BD0A65" w:rsidRPr="00B421C2" w:rsidRDefault="00BD0A65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创建</w:t>
      </w:r>
      <w:r w:rsidRPr="00B421C2">
        <w:rPr>
          <w:rFonts w:hint="eastAsia"/>
        </w:rPr>
        <w:t>Loopback0</w:t>
      </w:r>
      <w:r w:rsidRPr="007530E2">
        <w:rPr>
          <w:rFonts w:hint="eastAsia"/>
        </w:rPr>
        <w:t>接口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BD0A65" w:rsidRPr="00B421C2" w:rsidRDefault="00BD0A65" w:rsidP="00B51350">
      <w:pPr>
        <w:pStyle w:val="TerminalDisplayIndent1"/>
      </w:pPr>
      <w:r w:rsidRPr="00B421C2">
        <w:lastRenderedPageBreak/>
        <w:t xml:space="preserve">[PE1] interface </w:t>
      </w:r>
      <w:r w:rsidRPr="00B421C2">
        <w:rPr>
          <w:rFonts w:hint="eastAsia"/>
        </w:rPr>
        <w:t>l</w:t>
      </w:r>
      <w:r w:rsidRPr="00B421C2">
        <w:t>oop</w:t>
      </w:r>
      <w:r w:rsidRPr="00B421C2">
        <w:rPr>
          <w:rFonts w:hint="eastAsia"/>
        </w:rPr>
        <w:t>back 0</w:t>
      </w:r>
    </w:p>
    <w:p w:rsidR="00BD0A65" w:rsidRPr="00B421C2" w:rsidRDefault="00BD0A65" w:rsidP="00B51350">
      <w:pPr>
        <w:pStyle w:val="TerminalDisplayIndent1"/>
      </w:pPr>
      <w:r w:rsidRPr="00B421C2">
        <w:t>[PE1-LoopBack</w:t>
      </w:r>
      <w:r w:rsidRPr="00B421C2">
        <w:rPr>
          <w:rFonts w:hint="eastAsia"/>
        </w:rPr>
        <w:t>0</w:t>
      </w:r>
      <w:r w:rsidRPr="00B421C2">
        <w:t>] ip addr</w:t>
      </w:r>
      <w:r w:rsidRPr="00B421C2">
        <w:rPr>
          <w:rFonts w:hint="eastAsia"/>
        </w:rPr>
        <w:t>ess</w:t>
      </w:r>
      <w:r w:rsidRPr="00B421C2">
        <w:t xml:space="preserve"> 2.2.2.9 32</w:t>
      </w:r>
    </w:p>
    <w:p w:rsidR="00BD0A65" w:rsidRPr="00B421C2" w:rsidRDefault="00BD0A65" w:rsidP="00B51350">
      <w:pPr>
        <w:pStyle w:val="TerminalDisplayIndent1"/>
      </w:pPr>
      <w:r w:rsidRPr="00B421C2">
        <w:t>[PE1-LoopBack</w:t>
      </w:r>
      <w:r w:rsidRPr="00B421C2">
        <w:rPr>
          <w:rFonts w:hint="eastAsia"/>
        </w:rPr>
        <w:t>0</w:t>
      </w:r>
      <w:r w:rsidRPr="00B421C2">
        <w:t>] isis en</w:t>
      </w:r>
      <w:r w:rsidRPr="00B421C2">
        <w:rPr>
          <w:rFonts w:hint="eastAsia"/>
        </w:rPr>
        <w:t>able</w:t>
      </w:r>
      <w:r w:rsidRPr="00B421C2">
        <w:t xml:space="preserve"> 1</w:t>
      </w:r>
    </w:p>
    <w:p w:rsidR="00BD0A65" w:rsidRPr="00B421C2" w:rsidRDefault="00BD0A65" w:rsidP="00B51350">
      <w:pPr>
        <w:pStyle w:val="TerminalDisplayIndent1"/>
      </w:pPr>
      <w:r w:rsidRPr="00B421C2">
        <w:t>[PE1-LoopBack</w:t>
      </w:r>
      <w:r w:rsidRPr="00B421C2">
        <w:rPr>
          <w:rFonts w:hint="eastAsia"/>
        </w:rPr>
        <w:t>0</w:t>
      </w:r>
      <w:r w:rsidRPr="00B421C2">
        <w:t>] quit</w:t>
      </w:r>
    </w:p>
    <w:p w:rsidR="00BD0A65" w:rsidRPr="00B421C2" w:rsidRDefault="00BD0A65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创建一个</w:t>
      </w:r>
      <w:r w:rsidRPr="00B421C2">
        <w:rPr>
          <w:rFonts w:hint="eastAsia"/>
        </w:rPr>
        <w:t>VPN</w:t>
      </w:r>
      <w:r w:rsidRPr="007530E2">
        <w:rPr>
          <w:rFonts w:hint="eastAsia"/>
        </w:rPr>
        <w:t>实例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名为</w:t>
      </w:r>
      <w:r w:rsidRPr="00B421C2">
        <w:rPr>
          <w:rFonts w:hint="eastAsia"/>
        </w:rPr>
        <w:t>vpn1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RD</w:t>
      </w:r>
      <w:r w:rsidRPr="007530E2">
        <w:rPr>
          <w:rFonts w:hint="eastAsia"/>
        </w:rPr>
        <w:t>和</w:t>
      </w:r>
      <w:r w:rsidR="00BA1455">
        <w:rPr>
          <w:rFonts w:hint="eastAsia"/>
        </w:rPr>
        <w:t>Route Target</w:t>
      </w:r>
      <w:r w:rsidRPr="007530E2">
        <w:rPr>
          <w:rFonts w:hint="eastAsia"/>
        </w:rPr>
        <w:t>属性。</w:t>
      </w:r>
    </w:p>
    <w:p w:rsidR="00BD0A65" w:rsidRPr="00B421C2" w:rsidRDefault="00BD0A65" w:rsidP="00B51350">
      <w:pPr>
        <w:pStyle w:val="TerminalDisplayIndent1"/>
      </w:pPr>
      <w:r w:rsidRPr="00B421C2">
        <w:t>[PE1] ip vp</w:t>
      </w:r>
      <w:r w:rsidRPr="00B421C2">
        <w:rPr>
          <w:rFonts w:hint="eastAsia"/>
        </w:rPr>
        <w:t>n-instance</w:t>
      </w:r>
      <w:r w:rsidRPr="00B421C2">
        <w:t xml:space="preserve"> v</w:t>
      </w:r>
      <w:r w:rsidRPr="00B421C2">
        <w:rPr>
          <w:rFonts w:hint="eastAsia"/>
        </w:rPr>
        <w:t>pn</w:t>
      </w:r>
      <w:r w:rsidRPr="00B421C2">
        <w:t>1</w:t>
      </w:r>
    </w:p>
    <w:p w:rsidR="00BD0A65" w:rsidRPr="00B421C2" w:rsidRDefault="00BD0A65" w:rsidP="00B51350">
      <w:pPr>
        <w:pStyle w:val="TerminalDisplayIndent1"/>
      </w:pPr>
      <w:r w:rsidRPr="00B421C2">
        <w:t>[PE1-vpn-instance-v</w:t>
      </w:r>
      <w:r w:rsidRPr="00B421C2">
        <w:rPr>
          <w:rFonts w:hint="eastAsia"/>
        </w:rPr>
        <w:t>pn</w:t>
      </w:r>
      <w:r w:rsidRPr="00B421C2">
        <w:t>1] route-distinguisher 11:11</w:t>
      </w:r>
    </w:p>
    <w:p w:rsidR="00BD0A65" w:rsidRPr="00B421C2" w:rsidRDefault="00BD0A65" w:rsidP="00B51350">
      <w:pPr>
        <w:pStyle w:val="TerminalDisplayIndent1"/>
      </w:pPr>
      <w:r w:rsidRPr="00B421C2">
        <w:t>[PE1-vpn-instance-v</w:t>
      </w:r>
      <w:r w:rsidRPr="00B421C2">
        <w:rPr>
          <w:rFonts w:hint="eastAsia"/>
        </w:rPr>
        <w:t>pn</w:t>
      </w:r>
      <w:r w:rsidRPr="00B421C2">
        <w:t>1] vpn-target 1:1 2:2 3:3 import-extcommunity</w:t>
      </w:r>
    </w:p>
    <w:p w:rsidR="00BD0A65" w:rsidRPr="00B421C2" w:rsidRDefault="00BD0A65" w:rsidP="00B51350">
      <w:pPr>
        <w:pStyle w:val="TerminalDisplayIndent1"/>
      </w:pPr>
      <w:r w:rsidRPr="00B421C2">
        <w:t>[PE1-vpn-instance-v</w:t>
      </w:r>
      <w:r w:rsidRPr="00B421C2">
        <w:rPr>
          <w:rFonts w:hint="eastAsia"/>
        </w:rPr>
        <w:t>pn</w:t>
      </w:r>
      <w:r w:rsidRPr="00B421C2">
        <w:t>1] vpn-target 3:3 export-extcommunity</w:t>
      </w:r>
    </w:p>
    <w:p w:rsidR="00BD0A65" w:rsidRPr="00B421C2" w:rsidRDefault="00BD0A65" w:rsidP="00B51350">
      <w:pPr>
        <w:pStyle w:val="TerminalDisplayIndent1"/>
      </w:pPr>
      <w:r w:rsidRPr="00B421C2">
        <w:t>[PE1-vpn-instance-v</w:t>
      </w:r>
      <w:r w:rsidRPr="00B421C2">
        <w:rPr>
          <w:rFonts w:hint="eastAsia"/>
        </w:rPr>
        <w:t>pn</w:t>
      </w:r>
      <w:r w:rsidRPr="00B421C2">
        <w:t>1] quit</w:t>
      </w:r>
    </w:p>
    <w:p w:rsidR="00BD0A65" w:rsidRPr="00B421C2" w:rsidRDefault="00BD0A65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将连接</w:t>
      </w:r>
      <w:r w:rsidRPr="00B421C2">
        <w:rPr>
          <w:rFonts w:hint="eastAsia"/>
        </w:rPr>
        <w:t>CE 1</w:t>
      </w:r>
      <w:r w:rsidRPr="007530E2">
        <w:rPr>
          <w:rFonts w:hint="eastAsia"/>
        </w:rPr>
        <w:t>的接口绑定到创建的</w:t>
      </w:r>
      <w:r w:rsidRPr="00B421C2">
        <w:rPr>
          <w:rFonts w:hint="eastAsia"/>
        </w:rPr>
        <w:t>VPN</w:t>
      </w:r>
      <w:r w:rsidRPr="007530E2">
        <w:rPr>
          <w:rFonts w:hint="eastAsia"/>
        </w:rPr>
        <w:t>实例。</w:t>
      </w:r>
    </w:p>
    <w:p w:rsidR="00BD0A65" w:rsidRPr="00B421C2" w:rsidRDefault="00BD0A65" w:rsidP="00B51350">
      <w:pPr>
        <w:pStyle w:val="TerminalDisplayIndent1"/>
      </w:pPr>
      <w:r w:rsidRPr="00B421C2">
        <w:t>[PE1] int</w:t>
      </w:r>
      <w:r w:rsidRPr="00B421C2">
        <w:rPr>
          <w:rFonts w:hint="eastAsia"/>
        </w:rPr>
        <w:t>erface</w:t>
      </w:r>
      <w:r w:rsidRPr="00B421C2">
        <w:t xml:space="preserve"> </w:t>
      </w:r>
      <w:r w:rsidR="00064113">
        <w:t xml:space="preserve">gigabitethernet </w:t>
      </w:r>
      <w:r w:rsidR="00224215">
        <w:t>3/1</w:t>
      </w:r>
      <w:r w:rsidR="00064113">
        <w:t>/1</w:t>
      </w:r>
    </w:p>
    <w:p w:rsidR="00BD0A65" w:rsidRPr="007530E2" w:rsidRDefault="00BD0A65" w:rsidP="00B51350">
      <w:pPr>
        <w:pStyle w:val="TerminalDisplayIndent1"/>
      </w:pPr>
      <w:r w:rsidRPr="007530E2">
        <w:t>[PE1-</w:t>
      </w:r>
      <w:r w:rsidR="00064113">
        <w:t>GigabitEthernet</w:t>
      </w:r>
      <w:r w:rsidR="00224215">
        <w:t>3/1</w:t>
      </w:r>
      <w:r w:rsidR="00064113">
        <w:t>/1</w:t>
      </w:r>
      <w:r w:rsidRPr="007530E2">
        <w:t>] ip bind</w:t>
      </w:r>
      <w:r w:rsidRPr="007530E2">
        <w:rPr>
          <w:rFonts w:hint="eastAsia"/>
        </w:rPr>
        <w:t>ing</w:t>
      </w:r>
      <w:r w:rsidRPr="007530E2">
        <w:t xml:space="preserve"> vp</w:t>
      </w:r>
      <w:r w:rsidRPr="007530E2">
        <w:rPr>
          <w:rFonts w:hint="eastAsia"/>
        </w:rPr>
        <w:t>n-instance</w:t>
      </w:r>
      <w:r w:rsidRPr="007530E2">
        <w:t xml:space="preserve"> v</w:t>
      </w:r>
      <w:r w:rsidRPr="007530E2">
        <w:rPr>
          <w:rFonts w:hint="eastAsia"/>
        </w:rPr>
        <w:t>pn</w:t>
      </w:r>
      <w:r w:rsidRPr="007530E2">
        <w:t>1</w:t>
      </w:r>
    </w:p>
    <w:p w:rsidR="00BD0A65" w:rsidRPr="007530E2" w:rsidRDefault="00BD0A65" w:rsidP="00B51350">
      <w:pPr>
        <w:pStyle w:val="TerminalDisplayIndent1"/>
      </w:pPr>
      <w:r w:rsidRPr="007530E2">
        <w:t>[PE1-</w:t>
      </w:r>
      <w:r w:rsidR="00064113">
        <w:t>GigabitEthernet</w:t>
      </w:r>
      <w:r w:rsidR="00224215">
        <w:t>3/1</w:t>
      </w:r>
      <w:r w:rsidR="00064113">
        <w:t>/1</w:t>
      </w:r>
      <w:r w:rsidRPr="007530E2">
        <w:t>] ip addr</w:t>
      </w:r>
      <w:r w:rsidRPr="007530E2">
        <w:rPr>
          <w:rFonts w:hint="eastAsia"/>
        </w:rPr>
        <w:t>ess</w:t>
      </w:r>
      <w:r w:rsidRPr="007530E2">
        <w:t xml:space="preserve"> 30</w:t>
      </w:r>
      <w:r>
        <w:rPr>
          <w:rFonts w:hint="eastAsia"/>
        </w:rPr>
        <w:t>::</w:t>
      </w:r>
      <w:r w:rsidRPr="007530E2">
        <w:t xml:space="preserve">1 </w:t>
      </w:r>
      <w:r>
        <w:rPr>
          <w:rFonts w:hint="eastAsia"/>
        </w:rPr>
        <w:t>64</w:t>
      </w:r>
    </w:p>
    <w:p w:rsidR="00BD0A65" w:rsidRPr="007530E2" w:rsidRDefault="00BD0A65" w:rsidP="00B51350">
      <w:pPr>
        <w:pStyle w:val="TerminalDisplayIndent1"/>
      </w:pPr>
      <w:r w:rsidRPr="007530E2">
        <w:t>[PE1-</w:t>
      </w:r>
      <w:r w:rsidR="00064113">
        <w:t>GigabitEthernet</w:t>
      </w:r>
      <w:r w:rsidR="00224215">
        <w:t>3/1</w:t>
      </w:r>
      <w:r w:rsidR="00064113">
        <w:t>/1</w:t>
      </w:r>
      <w:r w:rsidRPr="007530E2">
        <w:t>] quit</w:t>
      </w:r>
    </w:p>
    <w:p w:rsidR="00BD0A65" w:rsidRPr="007530E2" w:rsidRDefault="00BD0A65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在</w:t>
      </w:r>
      <w:r w:rsidRPr="007530E2"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 xml:space="preserve"> </w:t>
      </w:r>
      <w:r w:rsidRPr="007530E2">
        <w:rPr>
          <w:rFonts w:hint="eastAsia"/>
          <w:lang w:eastAsia="zh-CN"/>
        </w:rPr>
        <w:t>1</w:t>
      </w:r>
      <w:r w:rsidRPr="007530E2">
        <w:rPr>
          <w:rFonts w:hint="eastAsia"/>
          <w:lang w:eastAsia="zh-CN"/>
        </w:rPr>
        <w:t>上运行</w:t>
      </w:r>
      <w:r w:rsidRPr="007530E2">
        <w:rPr>
          <w:rFonts w:hint="eastAsia"/>
          <w:lang w:eastAsia="zh-CN"/>
        </w:rPr>
        <w:t>BGP</w:t>
      </w:r>
      <w:r w:rsidRPr="007530E2">
        <w:rPr>
          <w:rFonts w:hint="eastAsia"/>
          <w:lang w:eastAsia="zh-CN"/>
        </w:rPr>
        <w:t>。</w:t>
      </w:r>
    </w:p>
    <w:p w:rsidR="00BD0A65" w:rsidRPr="007530E2" w:rsidRDefault="00BD0A65" w:rsidP="00B51350">
      <w:pPr>
        <w:pStyle w:val="TerminalDisplayIndent1"/>
      </w:pPr>
      <w:r w:rsidRPr="007530E2">
        <w:t xml:space="preserve">[PE1] </w:t>
      </w:r>
      <w:r w:rsidRPr="007530E2">
        <w:rPr>
          <w:rFonts w:hint="eastAsia"/>
        </w:rPr>
        <w:t>bgp</w:t>
      </w:r>
      <w:r w:rsidRPr="007530E2">
        <w:t xml:space="preserve"> 100</w:t>
      </w:r>
    </w:p>
    <w:p w:rsidR="00BD0A65" w:rsidRPr="007530E2" w:rsidRDefault="00BD0A65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配置</w:t>
      </w:r>
      <w:r w:rsidRPr="007530E2">
        <w:rPr>
          <w:rFonts w:hint="eastAsia"/>
          <w:lang w:eastAsia="zh-CN"/>
        </w:rPr>
        <w:t>IBGP</w:t>
      </w:r>
      <w:r w:rsidRPr="007530E2">
        <w:rPr>
          <w:rFonts w:hint="eastAsia"/>
          <w:lang w:eastAsia="zh-CN"/>
        </w:rPr>
        <w:t>对等体</w:t>
      </w:r>
      <w:r w:rsidRPr="007530E2">
        <w:rPr>
          <w:rFonts w:hint="eastAsia"/>
          <w:lang w:eastAsia="zh-CN"/>
        </w:rPr>
        <w:t>3.3.3.9</w:t>
      </w:r>
      <w:r w:rsidRPr="007530E2">
        <w:rPr>
          <w:rFonts w:hint="eastAsia"/>
          <w:lang w:eastAsia="zh-CN"/>
        </w:rPr>
        <w:t>为</w:t>
      </w:r>
      <w:r w:rsidRPr="007530E2">
        <w:rPr>
          <w:rFonts w:hint="eastAsia"/>
          <w:lang w:eastAsia="zh-CN"/>
        </w:rPr>
        <w:t>VPNv</w:t>
      </w:r>
      <w:r>
        <w:rPr>
          <w:rFonts w:hint="eastAsia"/>
          <w:lang w:eastAsia="zh-CN"/>
        </w:rPr>
        <w:t>6</w:t>
      </w:r>
      <w:r w:rsidRPr="007530E2">
        <w:rPr>
          <w:rFonts w:hint="eastAsia"/>
          <w:lang w:eastAsia="zh-CN"/>
        </w:rPr>
        <w:t>对等体。</w:t>
      </w:r>
    </w:p>
    <w:p w:rsidR="00BD0A65" w:rsidRPr="007530E2" w:rsidRDefault="00BD0A65" w:rsidP="00B51350">
      <w:pPr>
        <w:pStyle w:val="TerminalDisplayIndent1"/>
      </w:pPr>
      <w:r w:rsidRPr="007530E2">
        <w:t>[PE1-</w:t>
      </w:r>
      <w:r>
        <w:t>bgp-default</w:t>
      </w:r>
      <w:r w:rsidRPr="007530E2">
        <w:t>] peer 3.3.3.9 as-number 100</w:t>
      </w:r>
    </w:p>
    <w:p w:rsidR="00BD0A65" w:rsidRPr="007530E2" w:rsidRDefault="00BD0A65" w:rsidP="00B51350">
      <w:pPr>
        <w:pStyle w:val="TerminalDisplayIndent1"/>
      </w:pPr>
      <w:r w:rsidRPr="007530E2">
        <w:t>[PE1-</w:t>
      </w:r>
      <w:r>
        <w:t>bgp-default</w:t>
      </w:r>
      <w:r w:rsidRPr="007530E2">
        <w:t xml:space="preserve">] peer 3.3.3.9 connect-interface </w:t>
      </w:r>
      <w:r w:rsidRPr="007530E2">
        <w:rPr>
          <w:rFonts w:hint="eastAsia"/>
        </w:rPr>
        <w:t>l</w:t>
      </w:r>
      <w:r w:rsidRPr="007530E2">
        <w:t>oop</w:t>
      </w:r>
      <w:r w:rsidRPr="007530E2">
        <w:rPr>
          <w:rFonts w:hint="eastAsia"/>
        </w:rPr>
        <w:t>b</w:t>
      </w:r>
      <w:r w:rsidRPr="007530E2">
        <w:t>ack</w:t>
      </w:r>
      <w:r w:rsidRPr="007530E2">
        <w:rPr>
          <w:rFonts w:hint="eastAsia"/>
        </w:rPr>
        <w:t xml:space="preserve"> 0</w:t>
      </w:r>
    </w:p>
    <w:p w:rsidR="00BD0A65" w:rsidRPr="00B421C2" w:rsidRDefault="00BD0A65" w:rsidP="00B51350">
      <w:pPr>
        <w:pStyle w:val="TerminalDisplayIndent1"/>
      </w:pPr>
      <w:r w:rsidRPr="00B421C2">
        <w:t>[PE1-bgp-default] address-family vpnv</w:t>
      </w:r>
      <w:r>
        <w:rPr>
          <w:rFonts w:hint="eastAsia"/>
        </w:rPr>
        <w:t>6</w:t>
      </w:r>
    </w:p>
    <w:p w:rsidR="00BD0A65" w:rsidRPr="00B421C2" w:rsidRDefault="00BD0A65" w:rsidP="00B51350">
      <w:pPr>
        <w:pStyle w:val="TerminalDisplayIndent1"/>
      </w:pPr>
      <w:r w:rsidRPr="00B421C2">
        <w:t>[PE1-bgp-default-vpnv</w:t>
      </w:r>
      <w:r>
        <w:rPr>
          <w:rFonts w:hint="eastAsia"/>
        </w:rPr>
        <w:t>6</w:t>
      </w:r>
      <w:r w:rsidRPr="00B421C2">
        <w:t xml:space="preserve">] peer </w:t>
      </w:r>
      <w:r w:rsidRPr="00B421C2">
        <w:rPr>
          <w:rFonts w:hint="eastAsia"/>
        </w:rPr>
        <w:t>3</w:t>
      </w:r>
      <w:r w:rsidRPr="00B421C2">
        <w:t>.</w:t>
      </w:r>
      <w:r w:rsidRPr="00B421C2">
        <w:rPr>
          <w:rFonts w:hint="eastAsia"/>
        </w:rPr>
        <w:t>3</w:t>
      </w:r>
      <w:r w:rsidRPr="00B421C2">
        <w:t>.</w:t>
      </w:r>
      <w:r w:rsidRPr="00B421C2">
        <w:rPr>
          <w:rFonts w:hint="eastAsia"/>
        </w:rPr>
        <w:t>3</w:t>
      </w:r>
      <w:r w:rsidRPr="00B421C2">
        <w:t>.9 enable</w:t>
      </w:r>
    </w:p>
    <w:p w:rsidR="00BD0A65" w:rsidRPr="00B421C2" w:rsidRDefault="00BD0A65" w:rsidP="00B51350">
      <w:pPr>
        <w:pStyle w:val="TerminalDisplayIndent1"/>
      </w:pPr>
      <w:r w:rsidRPr="00B421C2">
        <w:t>[PE1-bgp-default-vpnv</w:t>
      </w:r>
      <w:r>
        <w:rPr>
          <w:rFonts w:hint="eastAsia"/>
        </w:rPr>
        <w:t>6</w:t>
      </w:r>
      <w:r w:rsidRPr="00B421C2">
        <w:t>] quit</w:t>
      </w:r>
    </w:p>
    <w:p w:rsidR="00BD0A65" w:rsidRPr="00B421C2" w:rsidRDefault="00BD0A65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将直连路由引入</w:t>
      </w:r>
      <w:r w:rsidRPr="00B421C2">
        <w:rPr>
          <w:rFonts w:hint="eastAsia"/>
        </w:rPr>
        <w:t>vpn1</w:t>
      </w:r>
      <w:r w:rsidRPr="007530E2">
        <w:rPr>
          <w:rFonts w:hint="eastAsia"/>
        </w:rPr>
        <w:t>的</w:t>
      </w:r>
      <w:r w:rsidRPr="00B421C2">
        <w:rPr>
          <w:rFonts w:hint="eastAsia"/>
        </w:rPr>
        <w:t>VPN</w:t>
      </w:r>
      <w:r w:rsidRPr="007530E2">
        <w:rPr>
          <w:rFonts w:hint="eastAsia"/>
        </w:rPr>
        <w:t>路由表。</w:t>
      </w:r>
    </w:p>
    <w:p w:rsidR="00BD0A65" w:rsidRPr="00B421C2" w:rsidRDefault="00BD0A65" w:rsidP="00B51350">
      <w:pPr>
        <w:pStyle w:val="TerminalDisplayIndent1"/>
      </w:pPr>
      <w:r w:rsidRPr="00B421C2">
        <w:t>[PE1-bgp-default] ip vpn-instance vpn1</w:t>
      </w:r>
    </w:p>
    <w:p w:rsidR="00BD0A65" w:rsidRPr="0025445D" w:rsidRDefault="00BD0A65" w:rsidP="00B51350">
      <w:pPr>
        <w:pStyle w:val="TerminalDisplayIndent1"/>
      </w:pPr>
      <w:r w:rsidRPr="007530E2">
        <w:t>[PE</w:t>
      </w:r>
      <w:r>
        <w:rPr>
          <w:rFonts w:hint="eastAsia"/>
        </w:rPr>
        <w:t>1</w:t>
      </w:r>
      <w:r w:rsidRPr="007530E2">
        <w:t>-</w:t>
      </w:r>
      <w:r>
        <w:t>bgp-default-vpn</w:t>
      </w:r>
      <w:r>
        <w:rPr>
          <w:rFonts w:hint="eastAsia"/>
        </w:rPr>
        <w:t>1</w:t>
      </w:r>
      <w:r w:rsidRPr="007530E2">
        <w:t xml:space="preserve">] </w:t>
      </w:r>
      <w:r>
        <w:rPr>
          <w:rFonts w:hint="eastAsia"/>
        </w:rPr>
        <w:t>address-family ipv6 unicast</w:t>
      </w:r>
    </w:p>
    <w:p w:rsidR="00BD0A65" w:rsidRPr="00B421C2" w:rsidRDefault="00BD0A65" w:rsidP="00B51350">
      <w:pPr>
        <w:pStyle w:val="TerminalDisplayIndent1"/>
      </w:pPr>
      <w:r w:rsidRPr="00B421C2">
        <w:t>[PE1-</w:t>
      </w:r>
      <w:r w:rsidRPr="00B421C2">
        <w:rPr>
          <w:rFonts w:hint="eastAsia"/>
        </w:rPr>
        <w:t>bgp-default-ipv</w:t>
      </w:r>
      <w:r>
        <w:rPr>
          <w:rFonts w:hint="eastAsia"/>
        </w:rPr>
        <w:t>6</w:t>
      </w:r>
      <w:r w:rsidRPr="00B421C2">
        <w:rPr>
          <w:rFonts w:hint="eastAsia"/>
        </w:rPr>
        <w:t>-vpn</w:t>
      </w:r>
      <w:r w:rsidRPr="00B421C2">
        <w:t xml:space="preserve">1] import-route </w:t>
      </w:r>
      <w:r w:rsidRPr="00B421C2">
        <w:rPr>
          <w:rFonts w:hint="eastAsia"/>
        </w:rPr>
        <w:t>direct</w:t>
      </w:r>
    </w:p>
    <w:p w:rsidR="00BD0A65" w:rsidRPr="007530E2" w:rsidRDefault="00BD0A65" w:rsidP="00B51350">
      <w:pPr>
        <w:pStyle w:val="TerminalDisplayIndent1"/>
      </w:pPr>
      <w:r w:rsidRPr="007530E2">
        <w:t>[PE1-</w:t>
      </w:r>
      <w:r>
        <w:rPr>
          <w:rFonts w:hint="eastAsia"/>
        </w:rPr>
        <w:t>bgp-default-ipv6-vpn</w:t>
      </w:r>
      <w:r w:rsidRPr="007530E2">
        <w:t>1] quit</w:t>
      </w:r>
    </w:p>
    <w:p w:rsidR="00BD0A65" w:rsidRPr="007530E2" w:rsidRDefault="00BD0A65" w:rsidP="00B51350">
      <w:pPr>
        <w:pStyle w:val="TerminalDisplayIndent1"/>
      </w:pPr>
      <w:r w:rsidRPr="007530E2">
        <w:t>[PE1-</w:t>
      </w:r>
      <w:r>
        <w:rPr>
          <w:rFonts w:hint="eastAsia"/>
        </w:rPr>
        <w:t>bgp-default-vpn</w:t>
      </w:r>
      <w:r w:rsidRPr="007530E2">
        <w:t>1] quit</w:t>
      </w:r>
    </w:p>
    <w:p w:rsidR="00BD0A65" w:rsidRPr="007530E2" w:rsidRDefault="00BD0A65" w:rsidP="00B51350">
      <w:pPr>
        <w:pStyle w:val="TerminalDisplayIndent1"/>
      </w:pPr>
      <w:r w:rsidRPr="007530E2">
        <w:t>[PE1-</w:t>
      </w:r>
      <w:r>
        <w:rPr>
          <w:rFonts w:hint="eastAsia"/>
        </w:rPr>
        <w:t>bgp-default</w:t>
      </w:r>
      <w:r w:rsidRPr="007530E2">
        <w:t>] quit</w:t>
      </w:r>
    </w:p>
    <w:p w:rsidR="00BD0A65" w:rsidRDefault="00BD0A65" w:rsidP="00DD64CA">
      <w:pPr>
        <w:pStyle w:val="ItemStep"/>
      </w:pPr>
      <w:r w:rsidRPr="007530E2">
        <w:t>配置</w:t>
      </w:r>
      <w:r w:rsidRPr="007530E2">
        <w:t>ASBR</w:t>
      </w:r>
      <w:r w:rsidRPr="00702B66">
        <w:t>-PE</w:t>
      </w:r>
      <w:r>
        <w:rPr>
          <w:rFonts w:hint="eastAsia"/>
        </w:rPr>
        <w:t xml:space="preserve"> </w:t>
      </w:r>
      <w:r w:rsidRPr="00702B66">
        <w:t>1</w:t>
      </w:r>
    </w:p>
    <w:p w:rsidR="00BD0A65" w:rsidRPr="007530E2" w:rsidRDefault="00BD0A65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>
        <w:rPr>
          <w:rFonts w:hint="eastAsia"/>
        </w:rPr>
        <w:t>ASBR-PE 1</w:t>
      </w:r>
      <w:r w:rsidRPr="007530E2">
        <w:rPr>
          <w:rFonts w:hint="eastAsia"/>
        </w:rPr>
        <w:t>上运行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BD0A65" w:rsidRPr="007530E2" w:rsidRDefault="00BD0A65" w:rsidP="00B51350">
      <w:pPr>
        <w:pStyle w:val="TerminalDisplayIndent1"/>
      </w:pPr>
      <w:r w:rsidRPr="007530E2">
        <w:t>&lt;</w:t>
      </w:r>
      <w:r>
        <w:t>ASBR-PE1</w:t>
      </w:r>
      <w:r w:rsidRPr="007530E2">
        <w:t>&gt;</w:t>
      </w:r>
      <w:r w:rsidRPr="007530E2">
        <w:rPr>
          <w:rFonts w:hint="eastAsia"/>
        </w:rPr>
        <w:t xml:space="preserve"> </w:t>
      </w:r>
      <w:r w:rsidRPr="007530E2">
        <w:t>sys</w:t>
      </w:r>
      <w:r w:rsidRPr="007530E2">
        <w:rPr>
          <w:rFonts w:hint="eastAsia"/>
        </w:rPr>
        <w:t>tem-view</w:t>
      </w:r>
    </w:p>
    <w:p w:rsidR="00BD0A65" w:rsidRPr="007530E2" w:rsidRDefault="00BD0A65" w:rsidP="00B51350">
      <w:pPr>
        <w:pStyle w:val="TerminalDisplayIndent1"/>
      </w:pPr>
      <w:r w:rsidRPr="007530E2">
        <w:t>[</w:t>
      </w:r>
      <w:r>
        <w:t>ASBR-PE1</w:t>
      </w:r>
      <w:r w:rsidRPr="007530E2">
        <w:t>] isis 1</w:t>
      </w:r>
    </w:p>
    <w:p w:rsidR="00BD0A65" w:rsidRPr="007530E2" w:rsidRDefault="00BD0A65" w:rsidP="00B51350">
      <w:pPr>
        <w:pStyle w:val="TerminalDisplayIndent1"/>
      </w:pPr>
      <w:r w:rsidRPr="007530E2">
        <w:t>[</w:t>
      </w:r>
      <w:r>
        <w:t>ASBR-PE1</w:t>
      </w:r>
      <w:r w:rsidRPr="007530E2">
        <w:t>-isis-1] net</w:t>
      </w:r>
      <w:r w:rsidRPr="007530E2">
        <w:rPr>
          <w:rFonts w:hint="eastAsia"/>
        </w:rPr>
        <w:t>work-entity</w:t>
      </w:r>
      <w:r w:rsidRPr="007530E2">
        <w:t xml:space="preserve"> 10.222.222.222.222.00</w:t>
      </w:r>
    </w:p>
    <w:p w:rsidR="00BD0A65" w:rsidRPr="007530E2" w:rsidRDefault="00BD0A65" w:rsidP="00B51350">
      <w:pPr>
        <w:pStyle w:val="TerminalDisplayIndent1"/>
      </w:pPr>
      <w:r w:rsidRPr="007530E2">
        <w:t>[</w:t>
      </w:r>
      <w:r>
        <w:t>ASBR-PE1</w:t>
      </w:r>
      <w:r w:rsidRPr="007530E2">
        <w:t>-isis-1] quit</w:t>
      </w:r>
    </w:p>
    <w:p w:rsidR="00BD0A65" w:rsidRPr="007530E2" w:rsidRDefault="00BD0A65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LSR ID</w:t>
      </w:r>
      <w:r w:rsidRPr="007530E2">
        <w:rPr>
          <w:rFonts w:hint="eastAsia"/>
        </w:rPr>
        <w:t>，使能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BD0A65" w:rsidRPr="00B421C2" w:rsidRDefault="00BD0A65" w:rsidP="00B51350">
      <w:pPr>
        <w:pStyle w:val="TerminalDisplayIndent1"/>
      </w:pPr>
      <w:r w:rsidRPr="00B421C2">
        <w:t>[ASBR-PE1] mpls lsr-id 3.3.3.9</w:t>
      </w:r>
    </w:p>
    <w:p w:rsidR="00BD0A65" w:rsidRPr="00B421C2" w:rsidRDefault="00BD0A65" w:rsidP="00B51350">
      <w:pPr>
        <w:pStyle w:val="TerminalDisplayIndent1"/>
      </w:pPr>
      <w:r w:rsidRPr="00B421C2">
        <w:t>[ASBR-PE1] mpls ldp</w:t>
      </w:r>
    </w:p>
    <w:p w:rsidR="00BD0A65" w:rsidRPr="00B421C2" w:rsidRDefault="00BD0A65" w:rsidP="00B51350">
      <w:pPr>
        <w:pStyle w:val="TerminalDisplayIndent1"/>
      </w:pPr>
      <w:r w:rsidRPr="00B421C2">
        <w:t xml:space="preserve">[ASBR-PE1-ldp] </w:t>
      </w:r>
      <w:r w:rsidRPr="00B421C2">
        <w:rPr>
          <w:rFonts w:hint="eastAsia"/>
        </w:rPr>
        <w:t>quit</w:t>
      </w:r>
    </w:p>
    <w:p w:rsidR="00BD0A65" w:rsidRPr="00B421C2" w:rsidRDefault="00BD0A65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配置接口</w:t>
      </w:r>
      <w:r w:rsidR="00064113">
        <w:t>GigabitEthernet</w:t>
      </w:r>
      <w:r w:rsidR="00224215">
        <w:t>3/1</w:t>
      </w:r>
      <w:r w:rsidR="00064113">
        <w:t>/5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并使能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BD0A65" w:rsidRPr="00B421C2" w:rsidRDefault="00BD0A65" w:rsidP="00B51350">
      <w:pPr>
        <w:pStyle w:val="TerminalDisplayIndent1"/>
      </w:pPr>
      <w:r w:rsidRPr="00B421C2">
        <w:t xml:space="preserve">[ASBR-PE1] interface </w:t>
      </w:r>
      <w:r w:rsidR="00064113">
        <w:t xml:space="preserve">gigabitethernet </w:t>
      </w:r>
      <w:r w:rsidR="00224215">
        <w:t>3/1</w:t>
      </w:r>
      <w:r w:rsidR="00064113">
        <w:t>/5</w:t>
      </w:r>
    </w:p>
    <w:p w:rsidR="00BD0A65" w:rsidRPr="007530E2" w:rsidRDefault="00BD0A65" w:rsidP="00B51350">
      <w:pPr>
        <w:pStyle w:val="TerminalDisplayIndent1"/>
      </w:pPr>
      <w:r w:rsidRPr="007530E2">
        <w:t>[</w:t>
      </w:r>
      <w:r>
        <w:t>ASBR-PE1</w:t>
      </w:r>
      <w:r w:rsidRPr="007530E2">
        <w:t>-</w:t>
      </w:r>
      <w:r w:rsidR="00064113">
        <w:t>GigabitEthernet</w:t>
      </w:r>
      <w:r w:rsidR="00224215">
        <w:t>3/1</w:t>
      </w:r>
      <w:r w:rsidR="00064113">
        <w:t>/5</w:t>
      </w:r>
      <w:r w:rsidRPr="007530E2">
        <w:t>] ip addr</w:t>
      </w:r>
      <w:r w:rsidRPr="007530E2">
        <w:rPr>
          <w:rFonts w:hint="eastAsia"/>
        </w:rPr>
        <w:t>ess</w:t>
      </w:r>
      <w:r w:rsidRPr="007530E2">
        <w:t xml:space="preserve"> 1.1.1.1 255.0.0.0</w:t>
      </w:r>
    </w:p>
    <w:p w:rsidR="00BD0A65" w:rsidRPr="007530E2" w:rsidRDefault="00BD0A65" w:rsidP="00B51350">
      <w:pPr>
        <w:pStyle w:val="TerminalDisplayIndent1"/>
      </w:pPr>
      <w:r w:rsidRPr="007530E2">
        <w:t>[</w:t>
      </w:r>
      <w:r>
        <w:t>ASBR-PE1</w:t>
      </w:r>
      <w:r w:rsidRPr="007530E2">
        <w:t>-</w:t>
      </w:r>
      <w:r w:rsidR="00064113">
        <w:t>GigabitEthernet</w:t>
      </w:r>
      <w:r w:rsidR="00224215">
        <w:t>3/1</w:t>
      </w:r>
      <w:r w:rsidR="00064113">
        <w:t>/5</w:t>
      </w:r>
      <w:r w:rsidRPr="007530E2">
        <w:t>] isis en</w:t>
      </w:r>
      <w:r w:rsidRPr="007530E2">
        <w:rPr>
          <w:rFonts w:hint="eastAsia"/>
        </w:rPr>
        <w:t>able</w:t>
      </w:r>
      <w:r w:rsidRPr="007530E2">
        <w:t xml:space="preserve"> 1</w:t>
      </w:r>
    </w:p>
    <w:p w:rsidR="00BD0A65" w:rsidRPr="00B421C2" w:rsidRDefault="00BD0A65" w:rsidP="00B51350">
      <w:pPr>
        <w:pStyle w:val="TerminalDisplayIndent1"/>
      </w:pPr>
      <w:r w:rsidRPr="00B421C2">
        <w:t>[ASBR-PE1-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mpls</w:t>
      </w:r>
      <w:r w:rsidRPr="00EB4DF4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BD0A65" w:rsidRPr="00B421C2" w:rsidRDefault="00BD0A65" w:rsidP="00B51350">
      <w:pPr>
        <w:pStyle w:val="TerminalDisplayIndent1"/>
      </w:pPr>
      <w:r w:rsidRPr="00B421C2">
        <w:t>[ASBR-PE1-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mpls ldp</w:t>
      </w:r>
      <w:r w:rsidRPr="00EB4DF4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BD0A65" w:rsidRPr="00B421C2" w:rsidRDefault="00BD0A65" w:rsidP="00B51350">
      <w:pPr>
        <w:pStyle w:val="TerminalDisplayIndent1"/>
      </w:pPr>
      <w:r w:rsidRPr="00B421C2">
        <w:lastRenderedPageBreak/>
        <w:t>[ASBR-PE1-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quit</w:t>
      </w:r>
    </w:p>
    <w:p w:rsidR="00BD0A65" w:rsidRPr="00B421C2" w:rsidRDefault="00BD0A65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配置接口</w:t>
      </w:r>
      <w:r w:rsidR="00064113">
        <w:t>GigabitEthernet</w:t>
      </w:r>
      <w:r w:rsidR="00224215">
        <w:t>3/1</w:t>
      </w:r>
      <w:r w:rsidR="00064113">
        <w:t>/4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使能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。</w:t>
      </w:r>
    </w:p>
    <w:p w:rsidR="00BD0A65" w:rsidRPr="00B421C2" w:rsidRDefault="00BD0A65" w:rsidP="00B51350">
      <w:pPr>
        <w:pStyle w:val="TerminalDisplayIndent1"/>
      </w:pPr>
      <w:r w:rsidRPr="00B421C2">
        <w:t>[ASBR-PE1] int</w:t>
      </w:r>
      <w:r w:rsidRPr="00B421C2">
        <w:rPr>
          <w:rFonts w:hint="eastAsia"/>
        </w:rPr>
        <w:t>erface</w:t>
      </w:r>
      <w:r w:rsidRPr="00B421C2">
        <w:t xml:space="preserve">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BD0A65" w:rsidRPr="00B421C2" w:rsidRDefault="00BD0A65" w:rsidP="00B51350">
      <w:pPr>
        <w:pStyle w:val="TerminalDisplayIndent1"/>
      </w:pPr>
      <w:r w:rsidRPr="00B421C2">
        <w:t>[ASBR-PE1-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ip addr</w:t>
      </w:r>
      <w:r w:rsidRPr="00B421C2">
        <w:rPr>
          <w:rFonts w:hint="eastAsia"/>
        </w:rPr>
        <w:t>ess</w:t>
      </w:r>
      <w:r w:rsidRPr="00B421C2">
        <w:t xml:space="preserve"> 11.0.0.2 255.0.0.0</w:t>
      </w:r>
    </w:p>
    <w:p w:rsidR="00BD0A65" w:rsidRPr="00B421C2" w:rsidRDefault="00BD0A65" w:rsidP="00B51350">
      <w:pPr>
        <w:pStyle w:val="TerminalDisplayIndent1"/>
      </w:pPr>
      <w:r w:rsidRPr="00B421C2">
        <w:t>[ASBR-PE1-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</w:t>
      </w:r>
      <w:r w:rsidRPr="00EB4DF4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BD0A65" w:rsidRPr="00B421C2" w:rsidRDefault="00BD0A65" w:rsidP="00B51350">
      <w:pPr>
        <w:pStyle w:val="TerminalDisplayIndent1"/>
      </w:pPr>
      <w:r w:rsidRPr="00B421C2">
        <w:t>[ASBR-PE1-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quit</w:t>
      </w:r>
    </w:p>
    <w:p w:rsidR="00BD0A65" w:rsidRPr="00B421C2" w:rsidRDefault="00BD0A65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创建</w:t>
      </w:r>
      <w:r w:rsidRPr="00B421C2">
        <w:rPr>
          <w:rFonts w:hint="eastAsia"/>
        </w:rPr>
        <w:t>Loopback0</w:t>
      </w:r>
      <w:r w:rsidRPr="007530E2">
        <w:rPr>
          <w:rFonts w:hint="eastAsia"/>
        </w:rPr>
        <w:t>接口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并运行</w:t>
      </w:r>
      <w:r w:rsidRPr="00B421C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BD0A65" w:rsidRPr="00B421C2" w:rsidRDefault="00BD0A65" w:rsidP="00B51350">
      <w:pPr>
        <w:pStyle w:val="TerminalDisplayIndent1"/>
      </w:pPr>
      <w:r w:rsidRPr="00B421C2">
        <w:t xml:space="preserve">[ASBR-PE1] interface </w:t>
      </w:r>
      <w:r w:rsidRPr="00B421C2">
        <w:rPr>
          <w:rFonts w:hint="eastAsia"/>
        </w:rPr>
        <w:t>l</w:t>
      </w:r>
      <w:r w:rsidRPr="00B421C2">
        <w:t>oop</w:t>
      </w:r>
      <w:r w:rsidRPr="00B421C2">
        <w:rPr>
          <w:rFonts w:hint="eastAsia"/>
        </w:rPr>
        <w:t>back 0</w:t>
      </w:r>
    </w:p>
    <w:p w:rsidR="00BD0A65" w:rsidRPr="00B421C2" w:rsidRDefault="00BD0A65" w:rsidP="00B51350">
      <w:pPr>
        <w:pStyle w:val="TerminalDisplayIndent1"/>
      </w:pPr>
      <w:r w:rsidRPr="00B421C2">
        <w:t>[ASBR-PE1-LoopBack</w:t>
      </w:r>
      <w:r w:rsidRPr="00B421C2">
        <w:rPr>
          <w:rFonts w:hint="eastAsia"/>
        </w:rPr>
        <w:t>0</w:t>
      </w:r>
      <w:r w:rsidRPr="00B421C2">
        <w:t>] ip addr</w:t>
      </w:r>
      <w:r w:rsidRPr="00B421C2">
        <w:rPr>
          <w:rFonts w:hint="eastAsia"/>
        </w:rPr>
        <w:t>ess</w:t>
      </w:r>
      <w:r w:rsidRPr="00B421C2">
        <w:t xml:space="preserve"> 3.3.3.9 32</w:t>
      </w:r>
    </w:p>
    <w:p w:rsidR="00BD0A65" w:rsidRPr="00B421C2" w:rsidRDefault="00BD0A65" w:rsidP="00B51350">
      <w:pPr>
        <w:pStyle w:val="TerminalDisplayIndent1"/>
      </w:pPr>
      <w:r w:rsidRPr="00B421C2">
        <w:t>[ASBR-PE1-LoopBack</w:t>
      </w:r>
      <w:r w:rsidRPr="00B421C2">
        <w:rPr>
          <w:rFonts w:hint="eastAsia"/>
        </w:rPr>
        <w:t>0</w:t>
      </w:r>
      <w:r w:rsidRPr="00B421C2">
        <w:t>] isis en</w:t>
      </w:r>
      <w:r w:rsidRPr="00B421C2">
        <w:rPr>
          <w:rFonts w:hint="eastAsia"/>
        </w:rPr>
        <w:t>able</w:t>
      </w:r>
      <w:r w:rsidRPr="00B421C2">
        <w:t xml:space="preserve"> 1</w:t>
      </w:r>
    </w:p>
    <w:p w:rsidR="00BD0A65" w:rsidRPr="00B421C2" w:rsidRDefault="00BD0A65" w:rsidP="00B51350">
      <w:pPr>
        <w:pStyle w:val="TerminalDisplayIndent1"/>
      </w:pPr>
      <w:r w:rsidRPr="00B421C2">
        <w:t>[ASBR-PE1-LoopBack</w:t>
      </w:r>
      <w:r w:rsidRPr="00B421C2">
        <w:rPr>
          <w:rFonts w:hint="eastAsia"/>
        </w:rPr>
        <w:t>0</w:t>
      </w:r>
      <w:r w:rsidRPr="00B421C2">
        <w:t>] quit</w:t>
      </w:r>
    </w:p>
    <w:p w:rsidR="00BD0A65" w:rsidRPr="00B421C2" w:rsidRDefault="00BD0A65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Pr="00B421C2">
        <w:rPr>
          <w:rFonts w:hint="eastAsia"/>
        </w:rPr>
        <w:t>ASBR-PE 1</w:t>
      </w:r>
      <w:r w:rsidRPr="007530E2">
        <w:rPr>
          <w:rFonts w:hint="eastAsia"/>
        </w:rPr>
        <w:t>上运行</w:t>
      </w:r>
      <w:r w:rsidRPr="00B421C2">
        <w:rPr>
          <w:rFonts w:hint="eastAsia"/>
        </w:rPr>
        <w:t>BGP</w:t>
      </w:r>
      <w:r w:rsidRPr="007530E2">
        <w:rPr>
          <w:rFonts w:hint="eastAsia"/>
        </w:rPr>
        <w:t>。</w:t>
      </w:r>
    </w:p>
    <w:p w:rsidR="00BD0A65" w:rsidRPr="00B421C2" w:rsidRDefault="00BD0A65" w:rsidP="00B51350">
      <w:pPr>
        <w:pStyle w:val="TerminalDisplayIndent1"/>
      </w:pPr>
      <w:r w:rsidRPr="00B421C2">
        <w:t xml:space="preserve">[ASBR-PE1] </w:t>
      </w:r>
      <w:r w:rsidRPr="00B421C2">
        <w:rPr>
          <w:rFonts w:hint="eastAsia"/>
        </w:rPr>
        <w:t>bgp</w:t>
      </w:r>
      <w:r w:rsidRPr="00B421C2">
        <w:t xml:space="preserve"> 100</w:t>
      </w:r>
    </w:p>
    <w:p w:rsidR="00BD0A65" w:rsidRPr="00B421C2" w:rsidRDefault="00BD0A65" w:rsidP="00B51350">
      <w:pPr>
        <w:pStyle w:val="TerminalDisplayIndent1"/>
      </w:pPr>
      <w:r w:rsidRPr="00B421C2">
        <w:t>[ASBR-PE1-bgp-default] peer 2.2.2.9 as-number 100</w:t>
      </w:r>
    </w:p>
    <w:p w:rsidR="00BD0A65" w:rsidRPr="007530E2" w:rsidRDefault="00BD0A65" w:rsidP="00B51350">
      <w:pPr>
        <w:pStyle w:val="TerminalDisplayIndent1"/>
      </w:pPr>
      <w:r w:rsidRPr="007530E2">
        <w:t>[</w:t>
      </w:r>
      <w:r>
        <w:t>ASBR-PE1</w:t>
      </w:r>
      <w:r w:rsidRPr="007530E2">
        <w:t>-</w:t>
      </w:r>
      <w:r>
        <w:t>bgp-default</w:t>
      </w:r>
      <w:r w:rsidRPr="007530E2">
        <w:t xml:space="preserve">] peer 2.2.2.9 connect-interface </w:t>
      </w:r>
      <w:r w:rsidRPr="007530E2">
        <w:rPr>
          <w:rFonts w:hint="eastAsia"/>
        </w:rPr>
        <w:t>l</w:t>
      </w:r>
      <w:r w:rsidRPr="007530E2">
        <w:t>oop</w:t>
      </w:r>
      <w:r w:rsidRPr="007530E2">
        <w:rPr>
          <w:rFonts w:hint="eastAsia"/>
        </w:rPr>
        <w:t>b</w:t>
      </w:r>
      <w:r w:rsidRPr="007530E2">
        <w:t>ack</w:t>
      </w:r>
      <w:r w:rsidRPr="007530E2">
        <w:rPr>
          <w:rFonts w:hint="eastAsia"/>
        </w:rPr>
        <w:t xml:space="preserve"> 0</w:t>
      </w:r>
    </w:p>
    <w:p w:rsidR="00BD0A65" w:rsidRPr="007530E2" w:rsidRDefault="00BD0A65" w:rsidP="00B51350">
      <w:pPr>
        <w:pStyle w:val="TerminalDisplayIndent1"/>
      </w:pPr>
      <w:r w:rsidRPr="007530E2">
        <w:t>[</w:t>
      </w:r>
      <w:r>
        <w:t>ASBR-PE1</w:t>
      </w:r>
      <w:r w:rsidRPr="007530E2">
        <w:t>-</w:t>
      </w:r>
      <w:r>
        <w:t>bgp-default</w:t>
      </w:r>
      <w:r w:rsidRPr="007530E2">
        <w:t>] peer 11.0.0.1 as</w:t>
      </w:r>
      <w:r w:rsidRPr="007530E2">
        <w:rPr>
          <w:rFonts w:hint="eastAsia"/>
        </w:rPr>
        <w:t>-number</w:t>
      </w:r>
      <w:r w:rsidRPr="007530E2">
        <w:t xml:space="preserve"> 600</w:t>
      </w:r>
    </w:p>
    <w:p w:rsidR="00BD0A65" w:rsidRPr="007530E2" w:rsidRDefault="00BD0A65" w:rsidP="00B51350">
      <w:pPr>
        <w:pStyle w:val="TerminalDisplayIndent1"/>
      </w:pPr>
      <w:r w:rsidRPr="007530E2">
        <w:rPr>
          <w:rFonts w:hint="eastAsia"/>
        </w:rPr>
        <w:t>[</w:t>
      </w:r>
      <w:r>
        <w:t>ASBR-PE1</w:t>
      </w:r>
      <w:r w:rsidRPr="007530E2">
        <w:t>-</w:t>
      </w:r>
      <w:r>
        <w:t>bgp-default</w:t>
      </w:r>
      <w:r w:rsidRPr="007530E2">
        <w:rPr>
          <w:rFonts w:hint="eastAsia"/>
        </w:rPr>
        <w:t xml:space="preserve">] peer 11.0.0.1 connect-interface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BD0A65" w:rsidRPr="007530E2" w:rsidRDefault="00BD0A65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不对接收的</w:t>
      </w:r>
      <w:r w:rsidRPr="007530E2">
        <w:rPr>
          <w:rFonts w:hint="eastAsia"/>
        </w:rPr>
        <w:t>VPNv</w:t>
      </w:r>
      <w:r>
        <w:rPr>
          <w:rFonts w:hint="eastAsia"/>
        </w:rPr>
        <w:t>6</w:t>
      </w:r>
      <w:r w:rsidRPr="007530E2">
        <w:rPr>
          <w:rFonts w:hint="eastAsia"/>
        </w:rPr>
        <w:t>路由进行</w:t>
      </w:r>
      <w:r w:rsidR="0013391F">
        <w:rPr>
          <w:rFonts w:hint="eastAsia"/>
        </w:rPr>
        <w:t xml:space="preserve">Route </w:t>
      </w:r>
      <w:r w:rsidRPr="007530E2">
        <w:rPr>
          <w:rFonts w:hint="eastAsia"/>
        </w:rPr>
        <w:t>target</w:t>
      </w:r>
      <w:r w:rsidRPr="007530E2">
        <w:rPr>
          <w:rFonts w:hint="eastAsia"/>
        </w:rPr>
        <w:t>过滤。</w:t>
      </w:r>
    </w:p>
    <w:p w:rsidR="00BD0A65" w:rsidRPr="007530E2" w:rsidRDefault="00BD0A65" w:rsidP="00B51350">
      <w:pPr>
        <w:pStyle w:val="TerminalDisplayIndent1"/>
      </w:pPr>
      <w:r w:rsidRPr="007530E2">
        <w:t>[</w:t>
      </w:r>
      <w:r>
        <w:t>ASBR-PE1</w:t>
      </w:r>
      <w:r w:rsidRPr="007530E2">
        <w:t>-</w:t>
      </w:r>
      <w:r>
        <w:t>bgp-default</w:t>
      </w:r>
      <w:r w:rsidRPr="007530E2">
        <w:t xml:space="preserve">] </w:t>
      </w:r>
      <w:r>
        <w:t>address-family vpnv</w:t>
      </w:r>
      <w:r>
        <w:rPr>
          <w:rFonts w:hint="eastAsia"/>
        </w:rPr>
        <w:t>6</w:t>
      </w:r>
    </w:p>
    <w:p w:rsidR="00BD0A65" w:rsidRPr="007530E2" w:rsidRDefault="00BD0A65" w:rsidP="00B51350">
      <w:pPr>
        <w:pStyle w:val="TerminalDisplayIndent1"/>
      </w:pPr>
      <w:r w:rsidRPr="007530E2">
        <w:t>[</w:t>
      </w:r>
      <w:r>
        <w:t>ASBR-PE1</w:t>
      </w:r>
      <w:r w:rsidRPr="007530E2">
        <w:t>-</w:t>
      </w:r>
      <w:r>
        <w:t>bgp-default</w:t>
      </w:r>
      <w:r w:rsidRPr="007530E2">
        <w:t>-</w:t>
      </w:r>
      <w:r>
        <w:t>vpnv</w:t>
      </w:r>
      <w:r>
        <w:rPr>
          <w:rFonts w:hint="eastAsia"/>
        </w:rPr>
        <w:t>6</w:t>
      </w:r>
      <w:r w:rsidRPr="007530E2">
        <w:t xml:space="preserve">] </w:t>
      </w:r>
      <w:r w:rsidRPr="007530E2">
        <w:rPr>
          <w:rFonts w:hint="eastAsia"/>
        </w:rPr>
        <w:t>undo policy vpn-target</w:t>
      </w:r>
    </w:p>
    <w:p w:rsidR="00BD0A65" w:rsidRPr="007530E2" w:rsidRDefault="00BD0A65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将</w:t>
      </w:r>
      <w:r w:rsidRPr="007530E2">
        <w:rPr>
          <w:rFonts w:hint="eastAsia"/>
          <w:lang w:eastAsia="zh-CN"/>
        </w:rPr>
        <w:t>IBGP</w:t>
      </w:r>
      <w:r w:rsidRPr="007530E2">
        <w:rPr>
          <w:rFonts w:hint="eastAsia"/>
          <w:lang w:eastAsia="zh-CN"/>
        </w:rPr>
        <w:t>对等体</w:t>
      </w:r>
      <w:r w:rsidRPr="007530E2">
        <w:rPr>
          <w:rFonts w:hint="eastAsia"/>
          <w:lang w:eastAsia="zh-CN"/>
        </w:rPr>
        <w:t>2.2.2.9</w:t>
      </w:r>
      <w:r w:rsidRPr="007530E2">
        <w:rPr>
          <w:rFonts w:hint="eastAsia"/>
          <w:lang w:eastAsia="zh-CN"/>
        </w:rPr>
        <w:t>和</w:t>
      </w:r>
      <w:r w:rsidRPr="007530E2">
        <w:rPr>
          <w:rFonts w:hint="eastAsia"/>
          <w:lang w:eastAsia="zh-CN"/>
        </w:rPr>
        <w:t>EBGP</w:t>
      </w:r>
      <w:r w:rsidRPr="007530E2">
        <w:rPr>
          <w:rFonts w:hint="eastAsia"/>
          <w:lang w:eastAsia="zh-CN"/>
        </w:rPr>
        <w:t>对等体</w:t>
      </w:r>
      <w:r w:rsidRPr="007530E2">
        <w:rPr>
          <w:rFonts w:hint="eastAsia"/>
          <w:lang w:eastAsia="zh-CN"/>
        </w:rPr>
        <w:t>11.0.0.1</w:t>
      </w:r>
      <w:r w:rsidRPr="007530E2">
        <w:rPr>
          <w:rFonts w:hint="eastAsia"/>
          <w:lang w:eastAsia="zh-CN"/>
        </w:rPr>
        <w:t>都配置为</w:t>
      </w:r>
      <w:r w:rsidRPr="007530E2">
        <w:rPr>
          <w:rFonts w:hint="eastAsia"/>
          <w:lang w:eastAsia="zh-CN"/>
        </w:rPr>
        <w:t>VPNv</w:t>
      </w:r>
      <w:r>
        <w:rPr>
          <w:rFonts w:hint="eastAsia"/>
          <w:lang w:eastAsia="zh-CN"/>
        </w:rPr>
        <w:t>6</w:t>
      </w:r>
      <w:r w:rsidRPr="007530E2">
        <w:rPr>
          <w:rFonts w:hint="eastAsia"/>
          <w:lang w:eastAsia="zh-CN"/>
        </w:rPr>
        <w:t>对等体。</w:t>
      </w:r>
    </w:p>
    <w:p w:rsidR="00BD0A65" w:rsidRPr="00B421C2" w:rsidRDefault="00BD0A65" w:rsidP="00B51350">
      <w:pPr>
        <w:pStyle w:val="TerminalDisplayIndent1"/>
      </w:pPr>
      <w:r w:rsidRPr="00B421C2">
        <w:t>[ASBR-PE1-bgp-default-vpnv</w:t>
      </w:r>
      <w:r>
        <w:rPr>
          <w:rFonts w:hint="eastAsia"/>
        </w:rPr>
        <w:t>6</w:t>
      </w:r>
      <w:r w:rsidRPr="00B421C2">
        <w:t>] peer 11.0.0.1 enable</w:t>
      </w:r>
    </w:p>
    <w:p w:rsidR="00BD0A65" w:rsidRPr="00B421C2" w:rsidRDefault="00BD0A65" w:rsidP="00B51350">
      <w:pPr>
        <w:pStyle w:val="TerminalDisplayIndent1"/>
      </w:pPr>
      <w:r w:rsidRPr="00B421C2">
        <w:t>[ASBR-PE1-bgp-default-vpnv</w:t>
      </w:r>
      <w:r>
        <w:rPr>
          <w:rFonts w:hint="eastAsia"/>
        </w:rPr>
        <w:t>6</w:t>
      </w:r>
      <w:r w:rsidRPr="00B421C2">
        <w:t>] peer 2.2.2.9 enable</w:t>
      </w:r>
    </w:p>
    <w:p w:rsidR="00BD0A65" w:rsidRPr="00B421C2" w:rsidRDefault="00BD0A65" w:rsidP="00B51350">
      <w:pPr>
        <w:pStyle w:val="TerminalDisplayIndent1"/>
      </w:pPr>
      <w:r w:rsidRPr="00B421C2">
        <w:t>[ASBR-PE1-bgp-default-vpnv</w:t>
      </w:r>
      <w:r>
        <w:rPr>
          <w:rFonts w:hint="eastAsia"/>
        </w:rPr>
        <w:t>6</w:t>
      </w:r>
      <w:r w:rsidRPr="00B421C2">
        <w:t>] quit</w:t>
      </w:r>
    </w:p>
    <w:p w:rsidR="00BD0A65" w:rsidRDefault="00BD0A65" w:rsidP="00DD64CA">
      <w:pPr>
        <w:pStyle w:val="ItemStep"/>
      </w:pPr>
      <w:r w:rsidRPr="007530E2">
        <w:t>配置</w:t>
      </w:r>
      <w:r w:rsidRPr="007530E2">
        <w:t>ASBR-</w:t>
      </w:r>
      <w:r>
        <w:rPr>
          <w:rFonts w:hint="eastAsia"/>
        </w:rPr>
        <w:t xml:space="preserve">PE </w:t>
      </w:r>
      <w:r w:rsidRPr="007530E2">
        <w:rPr>
          <w:rFonts w:hint="eastAsia"/>
        </w:rPr>
        <w:t>2</w:t>
      </w:r>
    </w:p>
    <w:p w:rsidR="00BD0A65" w:rsidRPr="007530E2" w:rsidRDefault="00BD0A65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>
        <w:rPr>
          <w:rFonts w:hint="eastAsia"/>
        </w:rPr>
        <w:t>ASBR-PE 2</w:t>
      </w:r>
      <w:r w:rsidRPr="007530E2">
        <w:rPr>
          <w:rFonts w:hint="eastAsia"/>
        </w:rPr>
        <w:t>上运行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BD0A65" w:rsidRPr="007530E2" w:rsidRDefault="00BD0A65" w:rsidP="00B51350">
      <w:pPr>
        <w:pStyle w:val="TerminalDisplayIndent1"/>
      </w:pPr>
      <w:r w:rsidRPr="007530E2">
        <w:t>&lt;</w:t>
      </w:r>
      <w:r>
        <w:t>ASBR-PE2</w:t>
      </w:r>
      <w:r w:rsidRPr="007530E2">
        <w:t>&gt;</w:t>
      </w:r>
      <w:r w:rsidRPr="007530E2">
        <w:rPr>
          <w:rFonts w:hint="eastAsia"/>
        </w:rPr>
        <w:t xml:space="preserve"> </w:t>
      </w:r>
      <w:r w:rsidRPr="007530E2">
        <w:t>sys</w:t>
      </w:r>
      <w:r w:rsidRPr="007530E2">
        <w:rPr>
          <w:rFonts w:hint="eastAsia"/>
        </w:rPr>
        <w:t>tem-view</w:t>
      </w:r>
    </w:p>
    <w:p w:rsidR="00BD0A65" w:rsidRPr="007530E2" w:rsidRDefault="00BD0A65" w:rsidP="00B51350">
      <w:pPr>
        <w:pStyle w:val="TerminalDisplayIndent1"/>
      </w:pPr>
      <w:r w:rsidRPr="007530E2">
        <w:t>[</w:t>
      </w:r>
      <w:r>
        <w:t>ASBR-PE2</w:t>
      </w:r>
      <w:r w:rsidRPr="007530E2">
        <w:t>] isis 1</w:t>
      </w:r>
    </w:p>
    <w:p w:rsidR="00BD0A65" w:rsidRPr="007530E2" w:rsidRDefault="00BD0A65" w:rsidP="00B51350">
      <w:pPr>
        <w:pStyle w:val="TerminalDisplayIndent1"/>
      </w:pPr>
      <w:r w:rsidRPr="007530E2">
        <w:t>[</w:t>
      </w:r>
      <w:r>
        <w:t>ASBR-PE2</w:t>
      </w:r>
      <w:r w:rsidRPr="007530E2">
        <w:t>-isis-1] net</w:t>
      </w:r>
      <w:r w:rsidRPr="007530E2">
        <w:rPr>
          <w:rFonts w:hint="eastAsia"/>
        </w:rPr>
        <w:t>work-entity</w:t>
      </w:r>
      <w:r w:rsidRPr="007530E2">
        <w:t xml:space="preserve"> 10.222.222.222.222.00</w:t>
      </w:r>
    </w:p>
    <w:p w:rsidR="00BD0A65" w:rsidRPr="007530E2" w:rsidRDefault="00BD0A65" w:rsidP="00B51350">
      <w:pPr>
        <w:pStyle w:val="TerminalDisplayIndent1"/>
      </w:pPr>
      <w:r w:rsidRPr="007530E2">
        <w:t>[</w:t>
      </w:r>
      <w:r>
        <w:t>ASBR-PE2</w:t>
      </w:r>
      <w:r w:rsidRPr="007530E2">
        <w:t>-isis-1] quit</w:t>
      </w:r>
    </w:p>
    <w:p w:rsidR="00BD0A65" w:rsidRPr="007530E2" w:rsidRDefault="00BD0A65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LSR ID</w:t>
      </w:r>
      <w:r w:rsidRPr="007530E2">
        <w:rPr>
          <w:rFonts w:hint="eastAsia"/>
        </w:rPr>
        <w:t>，使能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BD0A65" w:rsidRPr="00B421C2" w:rsidRDefault="00BD0A65" w:rsidP="00B51350">
      <w:pPr>
        <w:pStyle w:val="TerminalDisplayIndent1"/>
      </w:pPr>
      <w:r w:rsidRPr="00B421C2">
        <w:t xml:space="preserve">[ASBR-PE2] mpls lsr-id </w:t>
      </w:r>
      <w:r w:rsidRPr="00B421C2">
        <w:rPr>
          <w:rFonts w:hint="eastAsia"/>
        </w:rPr>
        <w:t>4.4.4</w:t>
      </w:r>
      <w:r w:rsidRPr="00B421C2">
        <w:t>.9</w:t>
      </w:r>
    </w:p>
    <w:p w:rsidR="00BD0A65" w:rsidRPr="00B421C2" w:rsidRDefault="00BD0A65" w:rsidP="00B51350">
      <w:pPr>
        <w:pStyle w:val="TerminalDisplayIndent1"/>
      </w:pPr>
      <w:r w:rsidRPr="00B421C2">
        <w:t>[ASBR-PE2] mpls ldp</w:t>
      </w:r>
    </w:p>
    <w:p w:rsidR="00BD0A65" w:rsidRPr="00B421C2" w:rsidRDefault="00BD0A65" w:rsidP="00B51350">
      <w:pPr>
        <w:pStyle w:val="TerminalDisplayIndent1"/>
      </w:pPr>
      <w:r w:rsidRPr="00B421C2">
        <w:t xml:space="preserve">[ASBR-PE2-ldp] </w:t>
      </w:r>
      <w:r w:rsidRPr="00B421C2">
        <w:rPr>
          <w:rFonts w:hint="eastAsia"/>
        </w:rPr>
        <w:t>quit</w:t>
      </w:r>
    </w:p>
    <w:p w:rsidR="00BD0A65" w:rsidRPr="00B421C2" w:rsidRDefault="00BD0A65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配置接口</w:t>
      </w:r>
      <w:r w:rsidR="00064113">
        <w:t>GigabitEthernet</w:t>
      </w:r>
      <w:r w:rsidR="00224215">
        <w:t>3/1</w:t>
      </w:r>
      <w:r w:rsidR="00064113">
        <w:t>/5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并使能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BD0A65" w:rsidRPr="00B421C2" w:rsidRDefault="00BD0A65" w:rsidP="00B51350">
      <w:pPr>
        <w:pStyle w:val="TerminalDisplayIndent1"/>
      </w:pPr>
      <w:r w:rsidRPr="00B421C2">
        <w:t xml:space="preserve">[ASBR-PE2] interface </w:t>
      </w:r>
      <w:r w:rsidR="00064113">
        <w:t xml:space="preserve">gigabitethernet </w:t>
      </w:r>
      <w:r w:rsidR="00224215">
        <w:t>3/1</w:t>
      </w:r>
      <w:r w:rsidR="00064113">
        <w:t>/5</w:t>
      </w:r>
    </w:p>
    <w:p w:rsidR="00BD0A65" w:rsidRPr="007530E2" w:rsidRDefault="00BD0A65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064113">
        <w:t>GigabitEthernet</w:t>
      </w:r>
      <w:r w:rsidR="00224215">
        <w:t>3/1</w:t>
      </w:r>
      <w:r w:rsidR="00064113">
        <w:t>/5</w:t>
      </w:r>
      <w:r w:rsidRPr="007530E2">
        <w:t>] ip addr</w:t>
      </w:r>
      <w:r w:rsidRPr="007530E2">
        <w:rPr>
          <w:rFonts w:hint="eastAsia"/>
        </w:rPr>
        <w:t>ess</w:t>
      </w:r>
      <w:r w:rsidRPr="007530E2">
        <w:t xml:space="preserve"> </w:t>
      </w:r>
      <w:r w:rsidRPr="007530E2">
        <w:rPr>
          <w:rFonts w:hint="eastAsia"/>
        </w:rPr>
        <w:t>9</w:t>
      </w:r>
      <w:r w:rsidRPr="007530E2">
        <w:t>.1.1.1 255.0.0.0</w:t>
      </w:r>
    </w:p>
    <w:p w:rsidR="00BD0A65" w:rsidRPr="007530E2" w:rsidRDefault="00BD0A65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064113">
        <w:t>GigabitEthernet</w:t>
      </w:r>
      <w:r w:rsidR="00224215">
        <w:t>3/1</w:t>
      </w:r>
      <w:r w:rsidR="00064113">
        <w:t>/5</w:t>
      </w:r>
      <w:r w:rsidRPr="007530E2">
        <w:t>] isis en</w:t>
      </w:r>
      <w:r w:rsidRPr="007530E2">
        <w:rPr>
          <w:rFonts w:hint="eastAsia"/>
        </w:rPr>
        <w:t>able</w:t>
      </w:r>
      <w:r w:rsidRPr="007530E2">
        <w:t xml:space="preserve"> 1</w:t>
      </w:r>
    </w:p>
    <w:p w:rsidR="00BD0A65" w:rsidRPr="00B421C2" w:rsidRDefault="00BD0A65" w:rsidP="00B51350">
      <w:pPr>
        <w:pStyle w:val="TerminalDisplayIndent1"/>
      </w:pPr>
      <w:r w:rsidRPr="00B421C2">
        <w:t>[ASBR-PE2-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mpls</w:t>
      </w:r>
      <w:r w:rsidRPr="00EB4DF4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BD0A65" w:rsidRPr="00B421C2" w:rsidRDefault="00BD0A65" w:rsidP="00B51350">
      <w:pPr>
        <w:pStyle w:val="TerminalDisplayIndent1"/>
      </w:pPr>
      <w:r w:rsidRPr="00B421C2">
        <w:t>[ASBR-PE2-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mpls ldp</w:t>
      </w:r>
      <w:r w:rsidRPr="00EB4DF4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BD0A65" w:rsidRPr="00B421C2" w:rsidRDefault="00BD0A65" w:rsidP="00B51350">
      <w:pPr>
        <w:pStyle w:val="TerminalDisplayIndent1"/>
      </w:pPr>
      <w:r w:rsidRPr="00B421C2">
        <w:t>[ASBR-PE2-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quit</w:t>
      </w:r>
    </w:p>
    <w:p w:rsidR="00BD0A65" w:rsidRPr="00B421C2" w:rsidRDefault="00BD0A65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配置接口</w:t>
      </w:r>
      <w:r w:rsidR="00064113">
        <w:t>GigabitEthernet</w:t>
      </w:r>
      <w:r w:rsidR="00224215">
        <w:t>3/1</w:t>
      </w:r>
      <w:r w:rsidR="00064113">
        <w:t>/4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使能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。</w:t>
      </w:r>
    </w:p>
    <w:p w:rsidR="00BD0A65" w:rsidRPr="00B421C2" w:rsidRDefault="00BD0A65" w:rsidP="00B51350">
      <w:pPr>
        <w:pStyle w:val="TerminalDisplayIndent1"/>
      </w:pPr>
      <w:r w:rsidRPr="00B421C2">
        <w:t>[ASBR-PE2] int</w:t>
      </w:r>
      <w:r w:rsidRPr="00B421C2">
        <w:rPr>
          <w:rFonts w:hint="eastAsia"/>
        </w:rPr>
        <w:t>erface</w:t>
      </w:r>
      <w:r w:rsidRPr="00B421C2">
        <w:t xml:space="preserve">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BD0A65" w:rsidRPr="00B421C2" w:rsidRDefault="00BD0A65" w:rsidP="00B51350">
      <w:pPr>
        <w:pStyle w:val="TerminalDisplayIndent1"/>
      </w:pPr>
      <w:r w:rsidRPr="00B421C2">
        <w:t>[ASBR-PE2-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ip addr</w:t>
      </w:r>
      <w:r w:rsidRPr="00B421C2">
        <w:rPr>
          <w:rFonts w:hint="eastAsia"/>
        </w:rPr>
        <w:t>ess</w:t>
      </w:r>
      <w:r w:rsidRPr="00B421C2">
        <w:t xml:space="preserve"> 11.0.0.</w:t>
      </w:r>
      <w:r w:rsidRPr="00B421C2">
        <w:rPr>
          <w:rFonts w:hint="eastAsia"/>
        </w:rPr>
        <w:t>1</w:t>
      </w:r>
      <w:r w:rsidRPr="00B421C2">
        <w:t xml:space="preserve"> 255.0.0.0</w:t>
      </w:r>
    </w:p>
    <w:p w:rsidR="00BD0A65" w:rsidRPr="00B421C2" w:rsidRDefault="00BD0A65" w:rsidP="00B51350">
      <w:pPr>
        <w:pStyle w:val="TerminalDisplayIndent1"/>
      </w:pPr>
      <w:r w:rsidRPr="00B421C2">
        <w:t>[ASBR-PE2-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</w:t>
      </w:r>
      <w:r w:rsidRPr="00EB4DF4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BD0A65" w:rsidRPr="00B421C2" w:rsidRDefault="00BD0A65" w:rsidP="00B51350">
      <w:pPr>
        <w:pStyle w:val="TerminalDisplayIndent1"/>
      </w:pPr>
      <w:r w:rsidRPr="00B421C2">
        <w:t>[ASBR-PE2-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quit</w:t>
      </w:r>
    </w:p>
    <w:p w:rsidR="00BD0A65" w:rsidRPr="00B421C2" w:rsidRDefault="00BD0A65" w:rsidP="00B51350">
      <w:pPr>
        <w:pStyle w:val="ItemIndent1"/>
      </w:pPr>
      <w:r w:rsidRPr="00B421C2">
        <w:rPr>
          <w:rFonts w:hint="eastAsia"/>
        </w:rPr>
        <w:lastRenderedPageBreak/>
        <w:t xml:space="preserve"># </w:t>
      </w:r>
      <w:r w:rsidRPr="007530E2">
        <w:rPr>
          <w:rFonts w:hint="eastAsia"/>
        </w:rPr>
        <w:t>创建</w:t>
      </w:r>
      <w:r w:rsidRPr="00B421C2">
        <w:rPr>
          <w:rFonts w:hint="eastAsia"/>
        </w:rPr>
        <w:t>Loopback0</w:t>
      </w:r>
      <w:r w:rsidRPr="007530E2">
        <w:rPr>
          <w:rFonts w:hint="eastAsia"/>
        </w:rPr>
        <w:t>接口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并运行</w:t>
      </w:r>
      <w:r w:rsidRPr="00B421C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BD0A65" w:rsidRPr="00B421C2" w:rsidRDefault="00BD0A65" w:rsidP="00B51350">
      <w:pPr>
        <w:pStyle w:val="TerminalDisplayIndent1"/>
      </w:pPr>
      <w:r w:rsidRPr="00B421C2">
        <w:t xml:space="preserve">[ASBR-PE2] interface </w:t>
      </w:r>
      <w:r w:rsidRPr="00B421C2">
        <w:rPr>
          <w:rFonts w:hint="eastAsia"/>
        </w:rPr>
        <w:t>l</w:t>
      </w:r>
      <w:r w:rsidRPr="00B421C2">
        <w:t>oop</w:t>
      </w:r>
      <w:r w:rsidRPr="00B421C2">
        <w:rPr>
          <w:rFonts w:hint="eastAsia"/>
        </w:rPr>
        <w:t>back 0</w:t>
      </w:r>
    </w:p>
    <w:p w:rsidR="00BD0A65" w:rsidRPr="00B421C2" w:rsidRDefault="00BD0A65" w:rsidP="00B51350">
      <w:pPr>
        <w:pStyle w:val="TerminalDisplayIndent1"/>
      </w:pPr>
      <w:r w:rsidRPr="00B421C2">
        <w:t>[ASBR-PE2-LoopBack</w:t>
      </w:r>
      <w:r w:rsidRPr="00B421C2">
        <w:rPr>
          <w:rFonts w:hint="eastAsia"/>
        </w:rPr>
        <w:t>0</w:t>
      </w:r>
      <w:r w:rsidRPr="00B421C2">
        <w:t>] ip addr</w:t>
      </w:r>
      <w:r w:rsidRPr="00B421C2">
        <w:rPr>
          <w:rFonts w:hint="eastAsia"/>
        </w:rPr>
        <w:t>ess</w:t>
      </w:r>
      <w:r w:rsidRPr="00B421C2">
        <w:t xml:space="preserve"> </w:t>
      </w:r>
      <w:r w:rsidRPr="00B421C2">
        <w:rPr>
          <w:rFonts w:hint="eastAsia"/>
        </w:rPr>
        <w:t>4.4.4</w:t>
      </w:r>
      <w:r w:rsidRPr="00B421C2">
        <w:t>.9 32</w:t>
      </w:r>
    </w:p>
    <w:p w:rsidR="00BD0A65" w:rsidRPr="00B421C2" w:rsidRDefault="00BD0A65" w:rsidP="00B51350">
      <w:pPr>
        <w:pStyle w:val="TerminalDisplayIndent1"/>
      </w:pPr>
      <w:r w:rsidRPr="00B421C2">
        <w:t>[ASBR-PE2-LoopBack</w:t>
      </w:r>
      <w:r w:rsidRPr="00B421C2">
        <w:rPr>
          <w:rFonts w:hint="eastAsia"/>
        </w:rPr>
        <w:t>0</w:t>
      </w:r>
      <w:r w:rsidRPr="00B421C2">
        <w:t>] isis en</w:t>
      </w:r>
      <w:r w:rsidRPr="00B421C2">
        <w:rPr>
          <w:rFonts w:hint="eastAsia"/>
        </w:rPr>
        <w:t>able</w:t>
      </w:r>
      <w:r w:rsidRPr="00B421C2">
        <w:t xml:space="preserve"> 1</w:t>
      </w:r>
    </w:p>
    <w:p w:rsidR="00BD0A65" w:rsidRPr="00B421C2" w:rsidRDefault="00BD0A65" w:rsidP="00B51350">
      <w:pPr>
        <w:pStyle w:val="TerminalDisplayIndent1"/>
      </w:pPr>
      <w:r w:rsidRPr="00B421C2">
        <w:t>[ASBR-PE2-LoopBack</w:t>
      </w:r>
      <w:r w:rsidRPr="00B421C2">
        <w:rPr>
          <w:rFonts w:hint="eastAsia"/>
        </w:rPr>
        <w:t>0</w:t>
      </w:r>
      <w:r w:rsidRPr="00B421C2">
        <w:t>] quit</w:t>
      </w:r>
    </w:p>
    <w:p w:rsidR="00BD0A65" w:rsidRPr="00B421C2" w:rsidRDefault="00BD0A65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Pr="00B421C2">
        <w:rPr>
          <w:rFonts w:hint="eastAsia"/>
        </w:rPr>
        <w:t>ASBR-PE 2</w:t>
      </w:r>
      <w:r w:rsidRPr="007530E2">
        <w:rPr>
          <w:rFonts w:hint="eastAsia"/>
        </w:rPr>
        <w:t>上运行</w:t>
      </w:r>
      <w:r w:rsidRPr="00B421C2">
        <w:rPr>
          <w:rFonts w:hint="eastAsia"/>
        </w:rPr>
        <w:t>BGP</w:t>
      </w:r>
      <w:r w:rsidRPr="007530E2">
        <w:rPr>
          <w:rFonts w:hint="eastAsia"/>
        </w:rPr>
        <w:t>。</w:t>
      </w:r>
    </w:p>
    <w:p w:rsidR="00BD0A65" w:rsidRPr="00B421C2" w:rsidRDefault="00BD0A65" w:rsidP="00B51350">
      <w:pPr>
        <w:pStyle w:val="TerminalDisplayIndent1"/>
      </w:pPr>
      <w:r w:rsidRPr="00B421C2">
        <w:t xml:space="preserve">[ASBR-PE2] </w:t>
      </w:r>
      <w:r w:rsidRPr="00B421C2">
        <w:rPr>
          <w:rFonts w:hint="eastAsia"/>
        </w:rPr>
        <w:t>bgp</w:t>
      </w:r>
      <w:r w:rsidRPr="00B421C2">
        <w:t xml:space="preserve"> </w:t>
      </w:r>
      <w:r w:rsidRPr="00B421C2">
        <w:rPr>
          <w:rFonts w:hint="eastAsia"/>
        </w:rPr>
        <w:t>6</w:t>
      </w:r>
      <w:r w:rsidRPr="00B421C2">
        <w:t>00</w:t>
      </w:r>
    </w:p>
    <w:p w:rsidR="00BD0A65" w:rsidRPr="00B421C2" w:rsidRDefault="00BD0A65" w:rsidP="00B51350">
      <w:pPr>
        <w:pStyle w:val="TerminalDisplayIndent1"/>
      </w:pPr>
      <w:r w:rsidRPr="00B421C2">
        <w:t xml:space="preserve">[ASBR-PE2-bgp-default] peer </w:t>
      </w:r>
      <w:r w:rsidRPr="00B421C2">
        <w:rPr>
          <w:rFonts w:hint="eastAsia"/>
        </w:rPr>
        <w:t>11</w:t>
      </w:r>
      <w:r w:rsidRPr="00B421C2">
        <w:t>.</w:t>
      </w:r>
      <w:r w:rsidRPr="00B421C2">
        <w:rPr>
          <w:rFonts w:hint="eastAsia"/>
        </w:rPr>
        <w:t>0</w:t>
      </w:r>
      <w:r w:rsidRPr="00B421C2">
        <w:t>.</w:t>
      </w:r>
      <w:r w:rsidRPr="00B421C2">
        <w:rPr>
          <w:rFonts w:hint="eastAsia"/>
        </w:rPr>
        <w:t>0</w:t>
      </w:r>
      <w:r w:rsidRPr="00B421C2">
        <w:t>.</w:t>
      </w:r>
      <w:r w:rsidRPr="00B421C2">
        <w:rPr>
          <w:rFonts w:hint="eastAsia"/>
        </w:rPr>
        <w:t>2</w:t>
      </w:r>
      <w:r w:rsidRPr="00B421C2">
        <w:t xml:space="preserve"> as-number 100</w:t>
      </w:r>
    </w:p>
    <w:p w:rsidR="00BD0A65" w:rsidRPr="007530E2" w:rsidRDefault="00BD0A65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>
        <w:t>bgp-default</w:t>
      </w:r>
      <w:r w:rsidRPr="007530E2">
        <w:t>]</w:t>
      </w:r>
      <w:r w:rsidRPr="007530E2">
        <w:rPr>
          <w:rFonts w:hint="eastAsia"/>
        </w:rPr>
        <w:t xml:space="preserve"> peer 11.0.0.2 connect-interface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BD0A65" w:rsidRPr="007530E2" w:rsidRDefault="00BD0A65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>
        <w:t>bgp-default</w:t>
      </w:r>
      <w:r w:rsidRPr="007530E2">
        <w:t xml:space="preserve">] peer </w:t>
      </w:r>
      <w:r w:rsidRPr="007530E2">
        <w:rPr>
          <w:rFonts w:hint="eastAsia"/>
        </w:rPr>
        <w:t>5</w:t>
      </w:r>
      <w:r w:rsidRPr="007530E2">
        <w:t>.</w:t>
      </w:r>
      <w:r w:rsidRPr="007530E2">
        <w:rPr>
          <w:rFonts w:hint="eastAsia"/>
        </w:rPr>
        <w:t>5</w:t>
      </w:r>
      <w:r w:rsidRPr="007530E2">
        <w:t>.</w:t>
      </w:r>
      <w:r w:rsidRPr="007530E2">
        <w:rPr>
          <w:rFonts w:hint="eastAsia"/>
        </w:rPr>
        <w:t>5</w:t>
      </w:r>
      <w:r w:rsidRPr="007530E2">
        <w:t>.</w:t>
      </w:r>
      <w:r w:rsidRPr="007530E2">
        <w:rPr>
          <w:rFonts w:hint="eastAsia"/>
        </w:rPr>
        <w:t>9</w:t>
      </w:r>
      <w:r w:rsidRPr="007530E2">
        <w:t xml:space="preserve"> as</w:t>
      </w:r>
      <w:r w:rsidRPr="007530E2">
        <w:rPr>
          <w:rFonts w:hint="eastAsia"/>
        </w:rPr>
        <w:t>-number</w:t>
      </w:r>
      <w:r w:rsidRPr="007530E2">
        <w:t xml:space="preserve"> 600</w:t>
      </w:r>
    </w:p>
    <w:p w:rsidR="00BD0A65" w:rsidRPr="007530E2" w:rsidRDefault="00BD0A65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>
        <w:t>bgp-default</w:t>
      </w:r>
      <w:r w:rsidRPr="007530E2">
        <w:t xml:space="preserve">] peer </w:t>
      </w:r>
      <w:r w:rsidRPr="007530E2">
        <w:rPr>
          <w:rFonts w:hint="eastAsia"/>
        </w:rPr>
        <w:t>5.5.5</w:t>
      </w:r>
      <w:r w:rsidRPr="007530E2">
        <w:t xml:space="preserve">.9 connect-interface </w:t>
      </w:r>
      <w:r w:rsidRPr="007530E2">
        <w:rPr>
          <w:rFonts w:hint="eastAsia"/>
        </w:rPr>
        <w:t>l</w:t>
      </w:r>
      <w:r w:rsidRPr="007530E2">
        <w:t>oop</w:t>
      </w:r>
      <w:r w:rsidRPr="007530E2">
        <w:rPr>
          <w:rFonts w:hint="eastAsia"/>
        </w:rPr>
        <w:t>b</w:t>
      </w:r>
      <w:r w:rsidRPr="007530E2">
        <w:t>ack</w:t>
      </w:r>
      <w:r w:rsidRPr="007530E2">
        <w:rPr>
          <w:rFonts w:hint="eastAsia"/>
        </w:rPr>
        <w:t xml:space="preserve"> 0</w:t>
      </w:r>
    </w:p>
    <w:p w:rsidR="00BD0A65" w:rsidRPr="007530E2" w:rsidRDefault="00BD0A65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不对接收的</w:t>
      </w:r>
      <w:r w:rsidRPr="007530E2">
        <w:rPr>
          <w:rFonts w:hint="eastAsia"/>
        </w:rPr>
        <w:t>VPNv</w:t>
      </w:r>
      <w:r>
        <w:rPr>
          <w:rFonts w:hint="eastAsia"/>
        </w:rPr>
        <w:t>6</w:t>
      </w:r>
      <w:r w:rsidRPr="007530E2">
        <w:rPr>
          <w:rFonts w:hint="eastAsia"/>
        </w:rPr>
        <w:t>路由进行</w:t>
      </w:r>
      <w:r w:rsidR="0013391F">
        <w:rPr>
          <w:rFonts w:hint="eastAsia"/>
        </w:rPr>
        <w:t xml:space="preserve">Route </w:t>
      </w:r>
      <w:r w:rsidRPr="007530E2">
        <w:rPr>
          <w:rFonts w:hint="eastAsia"/>
        </w:rPr>
        <w:t>target</w:t>
      </w:r>
      <w:r w:rsidRPr="007530E2">
        <w:rPr>
          <w:rFonts w:hint="eastAsia"/>
        </w:rPr>
        <w:t>过滤。</w:t>
      </w:r>
    </w:p>
    <w:p w:rsidR="00BD0A65" w:rsidRPr="007530E2" w:rsidRDefault="00BD0A65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>
        <w:t>bgp-default</w:t>
      </w:r>
      <w:r w:rsidRPr="007530E2">
        <w:t xml:space="preserve">] </w:t>
      </w:r>
      <w:r>
        <w:t>address-family vpnv</w:t>
      </w:r>
      <w:r>
        <w:rPr>
          <w:rFonts w:hint="eastAsia"/>
        </w:rPr>
        <w:t>6</w:t>
      </w:r>
    </w:p>
    <w:p w:rsidR="00BD0A65" w:rsidRPr="007530E2" w:rsidRDefault="00BD0A65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>
        <w:t>bgp-default</w:t>
      </w:r>
      <w:r w:rsidRPr="007530E2">
        <w:t>-</w:t>
      </w:r>
      <w:r>
        <w:t>vpnv</w:t>
      </w:r>
      <w:r>
        <w:rPr>
          <w:rFonts w:hint="eastAsia"/>
        </w:rPr>
        <w:t>6</w:t>
      </w:r>
      <w:r w:rsidRPr="007530E2">
        <w:t xml:space="preserve">] </w:t>
      </w:r>
      <w:r w:rsidRPr="007530E2">
        <w:rPr>
          <w:rFonts w:hint="eastAsia"/>
        </w:rPr>
        <w:t>undo policy vpn-target</w:t>
      </w:r>
    </w:p>
    <w:p w:rsidR="00BD0A65" w:rsidRPr="007530E2" w:rsidRDefault="00BD0A65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将</w:t>
      </w:r>
      <w:r w:rsidRPr="007530E2">
        <w:rPr>
          <w:rFonts w:hint="eastAsia"/>
          <w:lang w:eastAsia="zh-CN"/>
        </w:rPr>
        <w:t>IBGP</w:t>
      </w:r>
      <w:r w:rsidRPr="007530E2">
        <w:rPr>
          <w:rFonts w:hint="eastAsia"/>
          <w:lang w:eastAsia="zh-CN"/>
        </w:rPr>
        <w:t>对等体</w:t>
      </w:r>
      <w:r w:rsidRPr="007530E2">
        <w:rPr>
          <w:rFonts w:hint="eastAsia"/>
          <w:lang w:eastAsia="zh-CN"/>
        </w:rPr>
        <w:t>5.5.5.9</w:t>
      </w:r>
      <w:r w:rsidRPr="007530E2">
        <w:rPr>
          <w:rFonts w:hint="eastAsia"/>
          <w:lang w:eastAsia="zh-CN"/>
        </w:rPr>
        <w:t>和</w:t>
      </w:r>
      <w:r w:rsidRPr="007530E2">
        <w:rPr>
          <w:rFonts w:hint="eastAsia"/>
          <w:lang w:eastAsia="zh-CN"/>
        </w:rPr>
        <w:t>EBGP</w:t>
      </w:r>
      <w:r w:rsidRPr="007530E2">
        <w:rPr>
          <w:rFonts w:hint="eastAsia"/>
          <w:lang w:eastAsia="zh-CN"/>
        </w:rPr>
        <w:t>对等体</w:t>
      </w:r>
      <w:r w:rsidRPr="007530E2">
        <w:rPr>
          <w:rFonts w:hint="eastAsia"/>
          <w:lang w:eastAsia="zh-CN"/>
        </w:rPr>
        <w:t>11.0.0.2</w:t>
      </w:r>
      <w:r w:rsidRPr="007530E2">
        <w:rPr>
          <w:rFonts w:hint="eastAsia"/>
          <w:lang w:eastAsia="zh-CN"/>
        </w:rPr>
        <w:t>都配置为</w:t>
      </w:r>
      <w:r w:rsidRPr="007530E2">
        <w:rPr>
          <w:rFonts w:hint="eastAsia"/>
          <w:lang w:eastAsia="zh-CN"/>
        </w:rPr>
        <w:t>VPNv</w:t>
      </w:r>
      <w:r>
        <w:rPr>
          <w:rFonts w:hint="eastAsia"/>
          <w:lang w:eastAsia="zh-CN"/>
        </w:rPr>
        <w:t>6</w:t>
      </w:r>
      <w:r w:rsidRPr="007530E2">
        <w:rPr>
          <w:rFonts w:hint="eastAsia"/>
          <w:lang w:eastAsia="zh-CN"/>
        </w:rPr>
        <w:t>对等体。</w:t>
      </w:r>
    </w:p>
    <w:p w:rsidR="00BD0A65" w:rsidRPr="00B421C2" w:rsidRDefault="00BD0A65" w:rsidP="00B51350">
      <w:pPr>
        <w:pStyle w:val="TerminalDisplayIndent1"/>
      </w:pPr>
      <w:r w:rsidRPr="00B421C2">
        <w:t>[ASBR-PE2-bgp-default-vpnv</w:t>
      </w:r>
      <w:r>
        <w:rPr>
          <w:rFonts w:hint="eastAsia"/>
        </w:rPr>
        <w:t>6</w:t>
      </w:r>
      <w:r w:rsidRPr="00B421C2">
        <w:t>] peer 11.0.0.</w:t>
      </w:r>
      <w:r w:rsidRPr="00B421C2">
        <w:rPr>
          <w:rFonts w:hint="eastAsia"/>
        </w:rPr>
        <w:t>2</w:t>
      </w:r>
      <w:r w:rsidRPr="00B421C2">
        <w:t xml:space="preserve"> enable</w:t>
      </w:r>
    </w:p>
    <w:p w:rsidR="00BD0A65" w:rsidRPr="00B421C2" w:rsidRDefault="00BD0A65" w:rsidP="00B51350">
      <w:pPr>
        <w:pStyle w:val="TerminalDisplayIndent1"/>
      </w:pPr>
      <w:r w:rsidRPr="00B421C2">
        <w:t>[ASBR-PE2-bgp-default-vpnv</w:t>
      </w:r>
      <w:r>
        <w:rPr>
          <w:rFonts w:hint="eastAsia"/>
        </w:rPr>
        <w:t>6</w:t>
      </w:r>
      <w:r w:rsidRPr="00B421C2">
        <w:t xml:space="preserve">] peer </w:t>
      </w:r>
      <w:r w:rsidRPr="00B421C2">
        <w:rPr>
          <w:rFonts w:hint="eastAsia"/>
        </w:rPr>
        <w:t>5.5.5</w:t>
      </w:r>
      <w:r w:rsidRPr="00B421C2">
        <w:t>.9 enable</w:t>
      </w:r>
    </w:p>
    <w:p w:rsidR="00BD0A65" w:rsidRPr="00B421C2" w:rsidRDefault="00BD0A65" w:rsidP="00B51350">
      <w:pPr>
        <w:pStyle w:val="TerminalDisplayIndent1"/>
      </w:pPr>
      <w:r w:rsidRPr="00B421C2">
        <w:t>[ASBR-PE2-bgp-default-vpnv</w:t>
      </w:r>
      <w:r>
        <w:rPr>
          <w:rFonts w:hint="eastAsia"/>
        </w:rPr>
        <w:t>6</w:t>
      </w:r>
      <w:r w:rsidRPr="00B421C2">
        <w:t>] quit</w:t>
      </w:r>
    </w:p>
    <w:p w:rsidR="00BD0A65" w:rsidRPr="007A79FC" w:rsidRDefault="00BD0A65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>
        <w:t>bgp-default</w:t>
      </w:r>
      <w:r w:rsidRPr="007530E2">
        <w:t>] quit</w:t>
      </w:r>
    </w:p>
    <w:p w:rsidR="00BD0A65" w:rsidRDefault="00BD0A65" w:rsidP="00DD64CA">
      <w:pPr>
        <w:pStyle w:val="ItemStep"/>
      </w:pPr>
      <w:r w:rsidRPr="007530E2">
        <w:rPr>
          <w:rFonts w:hint="eastAsia"/>
        </w:rPr>
        <w:t>配置</w:t>
      </w:r>
      <w:r w:rsidRPr="007530E2">
        <w:t>PE</w:t>
      </w:r>
      <w:r>
        <w:rPr>
          <w:rFonts w:hint="eastAsia"/>
        </w:rPr>
        <w:t xml:space="preserve"> </w:t>
      </w:r>
      <w:r w:rsidRPr="007530E2">
        <w:t>2</w:t>
      </w:r>
    </w:p>
    <w:p w:rsidR="00BD0A65" w:rsidRPr="007530E2" w:rsidRDefault="00BD0A65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上运行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BD0A65" w:rsidRPr="007530E2" w:rsidRDefault="00BD0A65" w:rsidP="00B51350">
      <w:pPr>
        <w:pStyle w:val="TerminalDisplayIndent1"/>
      </w:pPr>
      <w:r w:rsidRPr="007530E2">
        <w:t>&lt;</w:t>
      </w:r>
      <w:r w:rsidRPr="007530E2">
        <w:rPr>
          <w:rFonts w:hint="eastAsia"/>
        </w:rPr>
        <w:t>PE2</w:t>
      </w:r>
      <w:r w:rsidRPr="007530E2">
        <w:t>&gt;</w:t>
      </w:r>
      <w:r w:rsidRPr="007530E2">
        <w:rPr>
          <w:rFonts w:hint="eastAsia"/>
        </w:rPr>
        <w:t xml:space="preserve"> </w:t>
      </w:r>
      <w:r w:rsidRPr="007530E2">
        <w:t>system-view</w:t>
      </w:r>
    </w:p>
    <w:p w:rsidR="00BD0A65" w:rsidRPr="007530E2" w:rsidRDefault="00BD0A65" w:rsidP="00B51350">
      <w:pPr>
        <w:pStyle w:val="TerminalDisplayIndent1"/>
      </w:pPr>
      <w:r w:rsidRPr="007530E2">
        <w:t>[PE2] isis 1</w:t>
      </w:r>
    </w:p>
    <w:p w:rsidR="00BD0A65" w:rsidRPr="007530E2" w:rsidRDefault="00BD0A65" w:rsidP="00B51350">
      <w:pPr>
        <w:pStyle w:val="TerminalDisplayIndent1"/>
      </w:pPr>
      <w:r w:rsidRPr="007530E2">
        <w:t>[PE2-isis-1] net</w:t>
      </w:r>
      <w:r w:rsidRPr="007530E2">
        <w:rPr>
          <w:rFonts w:hint="eastAsia"/>
        </w:rPr>
        <w:t>work-entity</w:t>
      </w:r>
      <w:r w:rsidRPr="007530E2">
        <w:t xml:space="preserve"> 10.111.111.111.111.00</w:t>
      </w:r>
    </w:p>
    <w:p w:rsidR="00BD0A65" w:rsidRPr="007530E2" w:rsidRDefault="00BD0A65" w:rsidP="00B51350">
      <w:pPr>
        <w:pStyle w:val="TerminalDisplayIndent1"/>
      </w:pPr>
      <w:r w:rsidRPr="007530E2">
        <w:t>[PE2-isis-1] quit</w:t>
      </w:r>
    </w:p>
    <w:p w:rsidR="00BD0A65" w:rsidRPr="007530E2" w:rsidRDefault="00BD0A65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LSR ID</w:t>
      </w:r>
      <w:r w:rsidRPr="007530E2">
        <w:rPr>
          <w:rFonts w:hint="eastAsia"/>
        </w:rPr>
        <w:t>，使能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BD0A65" w:rsidRPr="00B421C2" w:rsidRDefault="00BD0A65" w:rsidP="00B51350">
      <w:pPr>
        <w:pStyle w:val="TerminalDisplayIndent1"/>
      </w:pPr>
      <w:r w:rsidRPr="00B421C2">
        <w:t xml:space="preserve">[PE2] mpls lsr-id </w:t>
      </w:r>
      <w:r w:rsidRPr="00B421C2">
        <w:rPr>
          <w:rFonts w:hint="eastAsia"/>
        </w:rPr>
        <w:t>5.5.5</w:t>
      </w:r>
      <w:r w:rsidRPr="00B421C2">
        <w:t>.9</w:t>
      </w:r>
    </w:p>
    <w:p w:rsidR="00BD0A65" w:rsidRPr="00B421C2" w:rsidRDefault="00BD0A65" w:rsidP="00B51350">
      <w:pPr>
        <w:pStyle w:val="TerminalDisplayIndent1"/>
      </w:pPr>
      <w:r w:rsidRPr="00B421C2">
        <w:t>[PE2] mpls ldp</w:t>
      </w:r>
    </w:p>
    <w:p w:rsidR="00BD0A65" w:rsidRPr="00B421C2" w:rsidRDefault="00BD0A65" w:rsidP="00B51350">
      <w:pPr>
        <w:pStyle w:val="TerminalDisplayIndent1"/>
      </w:pPr>
      <w:r w:rsidRPr="00B421C2">
        <w:t xml:space="preserve">[PE2-ldp] </w:t>
      </w:r>
      <w:r w:rsidRPr="00B421C2">
        <w:rPr>
          <w:rFonts w:hint="eastAsia"/>
        </w:rPr>
        <w:t>quit</w:t>
      </w:r>
    </w:p>
    <w:p w:rsidR="00BD0A65" w:rsidRPr="00B421C2" w:rsidRDefault="00BD0A65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配置接口</w:t>
      </w:r>
      <w:r w:rsidR="00064113">
        <w:t>GigabitEthernet</w:t>
      </w:r>
      <w:r w:rsidR="00224215">
        <w:t>3/1</w:t>
      </w:r>
      <w:r w:rsidR="00064113">
        <w:t>/5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并使能</w:t>
      </w:r>
      <w:r w:rsidRPr="00B421C2">
        <w:rPr>
          <w:rFonts w:hint="eastAsia"/>
        </w:rPr>
        <w:t>MPLS</w:t>
      </w:r>
      <w:r w:rsidRPr="007530E2">
        <w:rPr>
          <w:rFonts w:hint="eastAsia"/>
        </w:rPr>
        <w:t>和</w:t>
      </w:r>
      <w:r w:rsidRPr="00B421C2">
        <w:rPr>
          <w:rFonts w:hint="eastAsia"/>
        </w:rPr>
        <w:t>LDP</w:t>
      </w:r>
      <w:r w:rsidRPr="007530E2">
        <w:rPr>
          <w:rFonts w:hint="eastAsia"/>
        </w:rPr>
        <w:t>。</w:t>
      </w:r>
    </w:p>
    <w:p w:rsidR="00BD0A65" w:rsidRPr="00B421C2" w:rsidRDefault="00BD0A65" w:rsidP="00B51350">
      <w:pPr>
        <w:pStyle w:val="TerminalDisplayIndent1"/>
      </w:pPr>
      <w:r w:rsidRPr="00B421C2">
        <w:t xml:space="preserve">[PE2] interface </w:t>
      </w:r>
      <w:r w:rsidR="00064113">
        <w:t xml:space="preserve">gigabitethernet </w:t>
      </w:r>
      <w:r w:rsidR="00224215">
        <w:t>3/1</w:t>
      </w:r>
      <w:r w:rsidR="00064113">
        <w:t>/5</w:t>
      </w:r>
    </w:p>
    <w:p w:rsidR="00BD0A65" w:rsidRPr="007530E2" w:rsidRDefault="00BD0A65" w:rsidP="00B51350">
      <w:pPr>
        <w:pStyle w:val="TerminalDisplayIndent1"/>
      </w:pPr>
      <w:r w:rsidRPr="007530E2">
        <w:t>[PE2-</w:t>
      </w:r>
      <w:r w:rsidR="00064113">
        <w:t>GigabitEthernet</w:t>
      </w:r>
      <w:r w:rsidR="00224215">
        <w:t>3/1</w:t>
      </w:r>
      <w:r w:rsidR="00064113">
        <w:t>/5</w:t>
      </w:r>
      <w:r w:rsidRPr="007530E2">
        <w:t>] ip addr</w:t>
      </w:r>
      <w:r w:rsidRPr="007530E2">
        <w:rPr>
          <w:rFonts w:hint="eastAsia"/>
        </w:rPr>
        <w:t>ess</w:t>
      </w:r>
      <w:r w:rsidRPr="007530E2">
        <w:t xml:space="preserve"> </w:t>
      </w:r>
      <w:r w:rsidRPr="007530E2">
        <w:rPr>
          <w:rFonts w:hint="eastAsia"/>
        </w:rPr>
        <w:t>9</w:t>
      </w:r>
      <w:r w:rsidRPr="007530E2">
        <w:t>.1.1.2 255.0.0.0</w:t>
      </w:r>
    </w:p>
    <w:p w:rsidR="00BD0A65" w:rsidRPr="007530E2" w:rsidRDefault="00BD0A65" w:rsidP="00B51350">
      <w:pPr>
        <w:pStyle w:val="TerminalDisplayIndent1"/>
      </w:pPr>
      <w:r w:rsidRPr="007530E2">
        <w:t>[PE2-</w:t>
      </w:r>
      <w:r w:rsidR="00064113">
        <w:t>GigabitEthernet</w:t>
      </w:r>
      <w:r w:rsidR="00224215">
        <w:t>3/1</w:t>
      </w:r>
      <w:r w:rsidR="00064113">
        <w:t>/5</w:t>
      </w:r>
      <w:r w:rsidRPr="007530E2">
        <w:t>] isis en</w:t>
      </w:r>
      <w:r w:rsidRPr="007530E2">
        <w:rPr>
          <w:rFonts w:hint="eastAsia"/>
        </w:rPr>
        <w:t>able</w:t>
      </w:r>
      <w:r w:rsidRPr="007530E2">
        <w:t xml:space="preserve"> 1</w:t>
      </w:r>
    </w:p>
    <w:p w:rsidR="00BD0A65" w:rsidRPr="007530E2" w:rsidRDefault="00BD0A65" w:rsidP="00B51350">
      <w:pPr>
        <w:pStyle w:val="TerminalDisplayIndent1"/>
      </w:pPr>
      <w:r w:rsidRPr="007530E2">
        <w:t>[PE2-</w:t>
      </w:r>
      <w:r w:rsidR="00064113">
        <w:t>GigabitEthernet</w:t>
      </w:r>
      <w:r w:rsidR="00224215">
        <w:t>3/1</w:t>
      </w:r>
      <w:r w:rsidR="00064113">
        <w:t>/5</w:t>
      </w:r>
      <w:r w:rsidRPr="007530E2">
        <w:t>] mpls</w:t>
      </w:r>
      <w:r w:rsidRPr="00EB4DF4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BD0A65" w:rsidRPr="00B421C2" w:rsidRDefault="00BD0A65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mpls ldp</w:t>
      </w:r>
      <w:r w:rsidRPr="00EB4DF4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BD0A65" w:rsidRPr="00B421C2" w:rsidRDefault="00BD0A65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quit</w:t>
      </w:r>
    </w:p>
    <w:p w:rsidR="00BD0A65" w:rsidRPr="00B421C2" w:rsidRDefault="00BD0A65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创建</w:t>
      </w:r>
      <w:r w:rsidRPr="00B421C2">
        <w:rPr>
          <w:rFonts w:hint="eastAsia"/>
        </w:rPr>
        <w:t>Loopback0</w:t>
      </w:r>
      <w:r w:rsidRPr="007530E2">
        <w:rPr>
          <w:rFonts w:hint="eastAsia"/>
        </w:rPr>
        <w:t>接口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7530E2">
        <w:rPr>
          <w:rFonts w:hint="eastAsia"/>
        </w:rPr>
        <w:t>。</w:t>
      </w:r>
    </w:p>
    <w:p w:rsidR="00BD0A65" w:rsidRPr="00B421C2" w:rsidRDefault="00BD0A65" w:rsidP="00B51350">
      <w:pPr>
        <w:pStyle w:val="TerminalDisplayIndent1"/>
      </w:pPr>
      <w:r w:rsidRPr="00B421C2">
        <w:t xml:space="preserve">[PE2] interface </w:t>
      </w:r>
      <w:r w:rsidRPr="00B421C2">
        <w:rPr>
          <w:rFonts w:hint="eastAsia"/>
        </w:rPr>
        <w:t>l</w:t>
      </w:r>
      <w:r w:rsidRPr="00B421C2">
        <w:t>oop</w:t>
      </w:r>
      <w:r w:rsidRPr="00B421C2">
        <w:rPr>
          <w:rFonts w:hint="eastAsia"/>
        </w:rPr>
        <w:t>back 0</w:t>
      </w:r>
    </w:p>
    <w:p w:rsidR="00BD0A65" w:rsidRPr="00B421C2" w:rsidRDefault="00BD0A65" w:rsidP="00B51350">
      <w:pPr>
        <w:pStyle w:val="TerminalDisplayIndent1"/>
      </w:pPr>
      <w:r w:rsidRPr="00B421C2">
        <w:t>[PE2-LoopBack</w:t>
      </w:r>
      <w:r w:rsidRPr="00B421C2">
        <w:rPr>
          <w:rFonts w:hint="eastAsia"/>
        </w:rPr>
        <w:t>0</w:t>
      </w:r>
      <w:r w:rsidRPr="00B421C2">
        <w:t>] ip addr</w:t>
      </w:r>
      <w:r w:rsidRPr="00B421C2">
        <w:rPr>
          <w:rFonts w:hint="eastAsia"/>
        </w:rPr>
        <w:t>ess</w:t>
      </w:r>
      <w:r w:rsidRPr="00B421C2">
        <w:t xml:space="preserve"> </w:t>
      </w:r>
      <w:r w:rsidRPr="00B421C2">
        <w:rPr>
          <w:rFonts w:hint="eastAsia"/>
        </w:rPr>
        <w:t>5</w:t>
      </w:r>
      <w:r w:rsidRPr="00B421C2">
        <w:t>.</w:t>
      </w:r>
      <w:r w:rsidRPr="00B421C2">
        <w:rPr>
          <w:rFonts w:hint="eastAsia"/>
        </w:rPr>
        <w:t>5.5</w:t>
      </w:r>
      <w:r w:rsidRPr="00B421C2">
        <w:t>.9 32</w:t>
      </w:r>
    </w:p>
    <w:p w:rsidR="00BD0A65" w:rsidRPr="00B421C2" w:rsidRDefault="00BD0A65" w:rsidP="00B51350">
      <w:pPr>
        <w:pStyle w:val="TerminalDisplayIndent1"/>
      </w:pPr>
      <w:r w:rsidRPr="00B421C2">
        <w:t>[PE2-LoopBack</w:t>
      </w:r>
      <w:r w:rsidRPr="00B421C2">
        <w:rPr>
          <w:rFonts w:hint="eastAsia"/>
        </w:rPr>
        <w:t>0</w:t>
      </w:r>
      <w:r w:rsidRPr="00B421C2">
        <w:t>] isis en</w:t>
      </w:r>
      <w:r w:rsidRPr="00B421C2">
        <w:rPr>
          <w:rFonts w:hint="eastAsia"/>
        </w:rPr>
        <w:t>able</w:t>
      </w:r>
      <w:r w:rsidRPr="00B421C2">
        <w:t xml:space="preserve"> 1</w:t>
      </w:r>
    </w:p>
    <w:p w:rsidR="00BD0A65" w:rsidRPr="00B421C2" w:rsidRDefault="00BD0A65" w:rsidP="00B51350">
      <w:pPr>
        <w:pStyle w:val="TerminalDisplayIndent1"/>
      </w:pPr>
      <w:r w:rsidRPr="00B421C2">
        <w:t>[PE2-LoopBack</w:t>
      </w:r>
      <w:r w:rsidRPr="00B421C2">
        <w:rPr>
          <w:rFonts w:hint="eastAsia"/>
        </w:rPr>
        <w:t>0</w:t>
      </w:r>
      <w:r w:rsidRPr="00B421C2">
        <w:t>] quit</w:t>
      </w:r>
    </w:p>
    <w:p w:rsidR="00BD0A65" w:rsidRPr="00B421C2" w:rsidRDefault="00BD0A65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创建一个</w:t>
      </w:r>
      <w:r w:rsidRPr="00B421C2">
        <w:rPr>
          <w:rFonts w:hint="eastAsia"/>
        </w:rPr>
        <w:t>VPN</w:t>
      </w:r>
      <w:r w:rsidRPr="007530E2">
        <w:rPr>
          <w:rFonts w:hint="eastAsia"/>
        </w:rPr>
        <w:t>实例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名为</w:t>
      </w:r>
      <w:r w:rsidRPr="00B421C2">
        <w:rPr>
          <w:rFonts w:hint="eastAsia"/>
        </w:rPr>
        <w:t>vpn1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>RD</w:t>
      </w:r>
      <w:r w:rsidRPr="007530E2">
        <w:rPr>
          <w:rFonts w:hint="eastAsia"/>
        </w:rPr>
        <w:t>和</w:t>
      </w:r>
      <w:r w:rsidR="00BA1455">
        <w:rPr>
          <w:rFonts w:hint="eastAsia"/>
        </w:rPr>
        <w:t>Route Target</w:t>
      </w:r>
      <w:r w:rsidRPr="007530E2">
        <w:rPr>
          <w:rFonts w:hint="eastAsia"/>
        </w:rPr>
        <w:t>属性。</w:t>
      </w:r>
    </w:p>
    <w:p w:rsidR="00BD0A65" w:rsidRPr="00B421C2" w:rsidRDefault="00BD0A65" w:rsidP="00B51350">
      <w:pPr>
        <w:pStyle w:val="TerminalDisplayIndent1"/>
      </w:pPr>
      <w:r w:rsidRPr="00B421C2">
        <w:t>[PE2] ip vp</w:t>
      </w:r>
      <w:r w:rsidRPr="00B421C2">
        <w:rPr>
          <w:rFonts w:hint="eastAsia"/>
        </w:rPr>
        <w:t>n-instance</w:t>
      </w:r>
      <w:r w:rsidRPr="00B421C2">
        <w:t xml:space="preserve"> v</w:t>
      </w:r>
      <w:r w:rsidRPr="00B421C2">
        <w:rPr>
          <w:rFonts w:hint="eastAsia"/>
        </w:rPr>
        <w:t>pn</w:t>
      </w:r>
      <w:r w:rsidRPr="00B421C2">
        <w:t>1</w:t>
      </w:r>
    </w:p>
    <w:p w:rsidR="00BD0A65" w:rsidRPr="00B421C2" w:rsidRDefault="00BD0A65" w:rsidP="00B51350">
      <w:pPr>
        <w:pStyle w:val="TerminalDisplayIndent1"/>
      </w:pPr>
      <w:r w:rsidRPr="00B421C2">
        <w:t>[PE2-vpn-instance-v</w:t>
      </w:r>
      <w:r w:rsidRPr="00B421C2">
        <w:rPr>
          <w:rFonts w:hint="eastAsia"/>
        </w:rPr>
        <w:t>pn</w:t>
      </w:r>
      <w:r w:rsidRPr="00B421C2">
        <w:t>1] route-distinguisher 1</w:t>
      </w:r>
      <w:r w:rsidRPr="00B421C2">
        <w:rPr>
          <w:rFonts w:hint="eastAsia"/>
        </w:rPr>
        <w:t>2</w:t>
      </w:r>
      <w:r w:rsidRPr="00B421C2">
        <w:t>:1</w:t>
      </w:r>
      <w:r w:rsidRPr="00B421C2">
        <w:rPr>
          <w:rFonts w:hint="eastAsia"/>
        </w:rPr>
        <w:t>2</w:t>
      </w:r>
    </w:p>
    <w:p w:rsidR="00BD0A65" w:rsidRPr="00B421C2" w:rsidRDefault="00BD0A65" w:rsidP="00B51350">
      <w:pPr>
        <w:pStyle w:val="TerminalDisplayIndent1"/>
      </w:pPr>
      <w:r w:rsidRPr="00B421C2">
        <w:t>[PE2-vpn-instance-v</w:t>
      </w:r>
      <w:r w:rsidRPr="00B421C2">
        <w:rPr>
          <w:rFonts w:hint="eastAsia"/>
        </w:rPr>
        <w:t>pn</w:t>
      </w:r>
      <w:r w:rsidRPr="00B421C2">
        <w:t>1] vpn-target 1:1 2:2 3:3 import-extcommunity</w:t>
      </w:r>
    </w:p>
    <w:p w:rsidR="00BD0A65" w:rsidRPr="00B421C2" w:rsidRDefault="00BD0A65" w:rsidP="00B51350">
      <w:pPr>
        <w:pStyle w:val="TerminalDisplayIndent1"/>
      </w:pPr>
      <w:r w:rsidRPr="00B421C2">
        <w:t>[PE2-vpn-instance-v</w:t>
      </w:r>
      <w:r w:rsidRPr="00B421C2">
        <w:rPr>
          <w:rFonts w:hint="eastAsia"/>
        </w:rPr>
        <w:t>pn</w:t>
      </w:r>
      <w:r w:rsidRPr="00B421C2">
        <w:t>1] vpn-target 3:3 export-extcommunity</w:t>
      </w:r>
    </w:p>
    <w:p w:rsidR="00BD0A65" w:rsidRPr="00B421C2" w:rsidRDefault="00BD0A65" w:rsidP="00B51350">
      <w:pPr>
        <w:pStyle w:val="TerminalDisplayIndent1"/>
      </w:pPr>
      <w:r w:rsidRPr="00B421C2">
        <w:lastRenderedPageBreak/>
        <w:t>[PE2-vpn-instance-v</w:t>
      </w:r>
      <w:r w:rsidRPr="00B421C2">
        <w:rPr>
          <w:rFonts w:hint="eastAsia"/>
        </w:rPr>
        <w:t>pn</w:t>
      </w:r>
      <w:r w:rsidRPr="00B421C2">
        <w:t>1] quit</w:t>
      </w:r>
    </w:p>
    <w:p w:rsidR="00BD0A65" w:rsidRPr="00B421C2" w:rsidRDefault="00BD0A65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将连接</w:t>
      </w:r>
      <w:r w:rsidRPr="00B421C2">
        <w:rPr>
          <w:rFonts w:hint="eastAsia"/>
        </w:rPr>
        <w:t>CE 1</w:t>
      </w:r>
      <w:r w:rsidRPr="007530E2">
        <w:rPr>
          <w:rFonts w:hint="eastAsia"/>
        </w:rPr>
        <w:t>的接口绑定到创建的</w:t>
      </w:r>
      <w:r w:rsidRPr="00B421C2">
        <w:rPr>
          <w:rFonts w:hint="eastAsia"/>
        </w:rPr>
        <w:t>VPN</w:t>
      </w:r>
      <w:r w:rsidRPr="007530E2">
        <w:rPr>
          <w:rFonts w:hint="eastAsia"/>
        </w:rPr>
        <w:t>实例。</w:t>
      </w:r>
    </w:p>
    <w:p w:rsidR="00BD0A65" w:rsidRPr="00B421C2" w:rsidRDefault="00BD0A65" w:rsidP="00B51350">
      <w:pPr>
        <w:pStyle w:val="TerminalDisplayIndent1"/>
      </w:pPr>
      <w:r w:rsidRPr="00B421C2">
        <w:t>[PE2</w:t>
      </w:r>
      <w:r w:rsidRPr="00B421C2">
        <w:rPr>
          <w:rFonts w:hint="eastAsia"/>
        </w:rPr>
        <w:t xml:space="preserve">] interface </w:t>
      </w:r>
      <w:r w:rsidR="00064113">
        <w:t xml:space="preserve">gigabitethernet </w:t>
      </w:r>
      <w:r w:rsidR="00224215">
        <w:t>3/1</w:t>
      </w:r>
      <w:r w:rsidR="00064113">
        <w:t>/1</w:t>
      </w:r>
    </w:p>
    <w:p w:rsidR="00BD0A65" w:rsidRPr="007530E2" w:rsidRDefault="00BD0A65" w:rsidP="00B51350">
      <w:pPr>
        <w:pStyle w:val="TerminalDisplayIndent1"/>
      </w:pPr>
      <w:r w:rsidRPr="007530E2">
        <w:t>[PE2-</w:t>
      </w:r>
      <w:r w:rsidR="00064113">
        <w:t>GigabitEthernet</w:t>
      </w:r>
      <w:r w:rsidR="00224215">
        <w:t>3/1</w:t>
      </w:r>
      <w:r w:rsidR="00064113">
        <w:t>/1</w:t>
      </w:r>
      <w:r w:rsidRPr="007530E2">
        <w:t>] ip bind</w:t>
      </w:r>
      <w:r w:rsidRPr="007530E2">
        <w:rPr>
          <w:rFonts w:hint="eastAsia"/>
        </w:rPr>
        <w:t>ing</w:t>
      </w:r>
      <w:r w:rsidRPr="007530E2">
        <w:t xml:space="preserve"> vp</w:t>
      </w:r>
      <w:r w:rsidRPr="007530E2">
        <w:rPr>
          <w:rFonts w:hint="eastAsia"/>
        </w:rPr>
        <w:t>n-instance</w:t>
      </w:r>
      <w:r w:rsidRPr="007530E2">
        <w:t xml:space="preserve"> v</w:t>
      </w:r>
      <w:r w:rsidRPr="007530E2">
        <w:rPr>
          <w:rFonts w:hint="eastAsia"/>
        </w:rPr>
        <w:t>pn</w:t>
      </w:r>
      <w:r w:rsidRPr="007530E2">
        <w:t>1</w:t>
      </w:r>
    </w:p>
    <w:p w:rsidR="00BD0A65" w:rsidRPr="007530E2" w:rsidRDefault="00BD0A65" w:rsidP="00B51350">
      <w:pPr>
        <w:pStyle w:val="TerminalDisplayIndent1"/>
      </w:pPr>
      <w:r w:rsidRPr="007530E2">
        <w:t>[PE2-</w:t>
      </w:r>
      <w:r w:rsidR="00064113">
        <w:t>GigabitEthernet</w:t>
      </w:r>
      <w:r w:rsidR="00224215">
        <w:t>3/1</w:t>
      </w:r>
      <w:r w:rsidR="00064113">
        <w:t>/1</w:t>
      </w:r>
      <w:r w:rsidRPr="007530E2">
        <w:t>] ip addr</w:t>
      </w:r>
      <w:r w:rsidRPr="007530E2">
        <w:rPr>
          <w:rFonts w:hint="eastAsia"/>
        </w:rPr>
        <w:t>ess</w:t>
      </w:r>
      <w:r w:rsidRPr="007530E2">
        <w:t xml:space="preserve"> </w:t>
      </w:r>
      <w:r w:rsidRPr="007530E2">
        <w:rPr>
          <w:rFonts w:hint="eastAsia"/>
        </w:rPr>
        <w:t>2</w:t>
      </w:r>
      <w:r w:rsidRPr="007530E2">
        <w:t>0</w:t>
      </w:r>
      <w:r>
        <w:rPr>
          <w:rFonts w:hint="eastAsia"/>
        </w:rPr>
        <w:t>::</w:t>
      </w:r>
      <w:r w:rsidRPr="007530E2">
        <w:t xml:space="preserve">1 </w:t>
      </w:r>
      <w:r>
        <w:rPr>
          <w:rFonts w:hint="eastAsia"/>
        </w:rPr>
        <w:t>64</w:t>
      </w:r>
    </w:p>
    <w:p w:rsidR="00BD0A65" w:rsidRPr="007530E2" w:rsidRDefault="00BD0A65" w:rsidP="00B51350">
      <w:pPr>
        <w:pStyle w:val="TerminalDisplayIndent1"/>
      </w:pPr>
      <w:r w:rsidRPr="007530E2">
        <w:t>[PE2-</w:t>
      </w:r>
      <w:r w:rsidR="00064113">
        <w:t>GigabitEthernet</w:t>
      </w:r>
      <w:r w:rsidR="00224215">
        <w:t>3/1</w:t>
      </w:r>
      <w:r w:rsidR="00064113">
        <w:t>/1</w:t>
      </w:r>
      <w:r w:rsidRPr="007530E2">
        <w:t>] quit</w:t>
      </w:r>
    </w:p>
    <w:p w:rsidR="00BD0A65" w:rsidRPr="007530E2" w:rsidRDefault="00BD0A65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在</w:t>
      </w:r>
      <w:r w:rsidRPr="007530E2"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 xml:space="preserve"> </w:t>
      </w:r>
      <w:r w:rsidRPr="007530E2">
        <w:rPr>
          <w:rFonts w:hint="eastAsia"/>
          <w:lang w:eastAsia="zh-CN"/>
        </w:rPr>
        <w:t>2</w:t>
      </w:r>
      <w:r w:rsidRPr="007530E2">
        <w:rPr>
          <w:rFonts w:hint="eastAsia"/>
          <w:lang w:eastAsia="zh-CN"/>
        </w:rPr>
        <w:t>上运行</w:t>
      </w:r>
      <w:r w:rsidRPr="007530E2">
        <w:rPr>
          <w:rFonts w:hint="eastAsia"/>
          <w:lang w:eastAsia="zh-CN"/>
        </w:rPr>
        <w:t>BGP</w:t>
      </w:r>
      <w:r w:rsidRPr="007530E2">
        <w:rPr>
          <w:rFonts w:hint="eastAsia"/>
          <w:lang w:eastAsia="zh-CN"/>
        </w:rPr>
        <w:t>。</w:t>
      </w:r>
    </w:p>
    <w:p w:rsidR="00BD0A65" w:rsidRPr="007530E2" w:rsidRDefault="00BD0A65" w:rsidP="00B51350">
      <w:pPr>
        <w:pStyle w:val="TerminalDisplayIndent1"/>
      </w:pPr>
      <w:r w:rsidRPr="007530E2">
        <w:t xml:space="preserve">[PE2] </w:t>
      </w:r>
      <w:r w:rsidRPr="007530E2">
        <w:rPr>
          <w:rFonts w:hint="eastAsia"/>
        </w:rPr>
        <w:t>bgp</w:t>
      </w:r>
      <w:r w:rsidRPr="007530E2">
        <w:t xml:space="preserve"> </w:t>
      </w:r>
      <w:r w:rsidRPr="007530E2">
        <w:rPr>
          <w:rFonts w:hint="eastAsia"/>
        </w:rPr>
        <w:t>6</w:t>
      </w:r>
      <w:r w:rsidRPr="007530E2">
        <w:t>00</w:t>
      </w:r>
    </w:p>
    <w:p w:rsidR="00BD0A65" w:rsidRPr="007530E2" w:rsidRDefault="00BD0A65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配置</w:t>
      </w:r>
      <w:r w:rsidRPr="007530E2">
        <w:rPr>
          <w:rFonts w:hint="eastAsia"/>
          <w:lang w:eastAsia="zh-CN"/>
        </w:rPr>
        <w:t>IBGP</w:t>
      </w:r>
      <w:r w:rsidRPr="007530E2">
        <w:rPr>
          <w:rFonts w:hint="eastAsia"/>
          <w:lang w:eastAsia="zh-CN"/>
        </w:rPr>
        <w:t>对等体</w:t>
      </w:r>
      <w:r w:rsidRPr="007530E2">
        <w:rPr>
          <w:rFonts w:hint="eastAsia"/>
          <w:lang w:eastAsia="zh-CN"/>
        </w:rPr>
        <w:t>4.4.4.9</w:t>
      </w:r>
      <w:r w:rsidRPr="007530E2">
        <w:rPr>
          <w:rFonts w:hint="eastAsia"/>
          <w:lang w:eastAsia="zh-CN"/>
        </w:rPr>
        <w:t>为</w:t>
      </w:r>
      <w:r w:rsidRPr="007530E2">
        <w:rPr>
          <w:rFonts w:hint="eastAsia"/>
          <w:lang w:eastAsia="zh-CN"/>
        </w:rPr>
        <w:t>VPNv</w:t>
      </w:r>
      <w:r>
        <w:rPr>
          <w:rFonts w:hint="eastAsia"/>
          <w:lang w:eastAsia="zh-CN"/>
        </w:rPr>
        <w:t>6</w:t>
      </w:r>
      <w:r w:rsidRPr="007530E2">
        <w:rPr>
          <w:rFonts w:hint="eastAsia"/>
          <w:lang w:eastAsia="zh-CN"/>
        </w:rPr>
        <w:t>对等体。</w:t>
      </w:r>
    </w:p>
    <w:p w:rsidR="00BD0A65" w:rsidRPr="007530E2" w:rsidRDefault="00BD0A65" w:rsidP="00B51350">
      <w:pPr>
        <w:pStyle w:val="TerminalDisplayIndent1"/>
      </w:pPr>
      <w:r w:rsidRPr="007530E2">
        <w:t>[PE2-</w:t>
      </w:r>
      <w:r>
        <w:t>bgp-default</w:t>
      </w:r>
      <w:r w:rsidRPr="007530E2">
        <w:t xml:space="preserve">] peer </w:t>
      </w:r>
      <w:r w:rsidRPr="007530E2">
        <w:rPr>
          <w:rFonts w:hint="eastAsia"/>
        </w:rPr>
        <w:t>4.4.4</w:t>
      </w:r>
      <w:r w:rsidRPr="007530E2">
        <w:t xml:space="preserve">.9 as-number </w:t>
      </w:r>
      <w:r w:rsidRPr="007530E2">
        <w:rPr>
          <w:rFonts w:hint="eastAsia"/>
        </w:rPr>
        <w:t>6</w:t>
      </w:r>
      <w:r w:rsidRPr="007530E2">
        <w:t>00</w:t>
      </w:r>
    </w:p>
    <w:p w:rsidR="00BD0A65" w:rsidRPr="007530E2" w:rsidRDefault="00BD0A65" w:rsidP="00B51350">
      <w:pPr>
        <w:pStyle w:val="TerminalDisplayIndent1"/>
      </w:pPr>
      <w:r w:rsidRPr="007530E2">
        <w:t>[PE2-</w:t>
      </w:r>
      <w:r>
        <w:t>bgp-default</w:t>
      </w:r>
      <w:r w:rsidRPr="007530E2">
        <w:t xml:space="preserve">] peer </w:t>
      </w:r>
      <w:r w:rsidRPr="007530E2">
        <w:rPr>
          <w:rFonts w:hint="eastAsia"/>
        </w:rPr>
        <w:t>4.4.4</w:t>
      </w:r>
      <w:r w:rsidRPr="007530E2">
        <w:t xml:space="preserve">.9 connect-interface </w:t>
      </w:r>
      <w:r w:rsidRPr="007530E2">
        <w:rPr>
          <w:rFonts w:hint="eastAsia"/>
        </w:rPr>
        <w:t>l</w:t>
      </w:r>
      <w:r w:rsidRPr="007530E2">
        <w:t>oop</w:t>
      </w:r>
      <w:r w:rsidRPr="007530E2">
        <w:rPr>
          <w:rFonts w:hint="eastAsia"/>
        </w:rPr>
        <w:t>b</w:t>
      </w:r>
      <w:r w:rsidRPr="007530E2">
        <w:t>ack</w:t>
      </w:r>
      <w:r w:rsidRPr="007530E2">
        <w:rPr>
          <w:rFonts w:hint="eastAsia"/>
        </w:rPr>
        <w:t xml:space="preserve"> 0</w:t>
      </w:r>
    </w:p>
    <w:p w:rsidR="00BD0A65" w:rsidRPr="00B421C2" w:rsidRDefault="00BD0A65" w:rsidP="00B51350">
      <w:pPr>
        <w:pStyle w:val="TerminalDisplayIndent1"/>
      </w:pPr>
      <w:r w:rsidRPr="00B421C2">
        <w:t>[PE2-bgp-default] address-family vpnv</w:t>
      </w:r>
      <w:r>
        <w:rPr>
          <w:rFonts w:hint="eastAsia"/>
        </w:rPr>
        <w:t>6</w:t>
      </w:r>
    </w:p>
    <w:p w:rsidR="00BD0A65" w:rsidRPr="00B421C2" w:rsidRDefault="00BD0A65" w:rsidP="00B51350">
      <w:pPr>
        <w:pStyle w:val="TerminalDisplayIndent1"/>
      </w:pPr>
      <w:r w:rsidRPr="00B421C2">
        <w:t>[PE2-bgp-default-vpnv</w:t>
      </w:r>
      <w:r>
        <w:rPr>
          <w:rFonts w:hint="eastAsia"/>
        </w:rPr>
        <w:t>6</w:t>
      </w:r>
      <w:r w:rsidRPr="00B421C2">
        <w:t xml:space="preserve">] peer </w:t>
      </w:r>
      <w:r w:rsidRPr="00B421C2">
        <w:rPr>
          <w:rFonts w:hint="eastAsia"/>
        </w:rPr>
        <w:t>4.4.4</w:t>
      </w:r>
      <w:r w:rsidRPr="00B421C2">
        <w:t>.9 enable</w:t>
      </w:r>
    </w:p>
    <w:p w:rsidR="00BD0A65" w:rsidRPr="00B421C2" w:rsidRDefault="00BD0A65" w:rsidP="00B51350">
      <w:pPr>
        <w:pStyle w:val="TerminalDisplayIndent1"/>
      </w:pPr>
      <w:r w:rsidRPr="00B421C2">
        <w:t>[PE2-bgp-default-vpnv</w:t>
      </w:r>
      <w:r>
        <w:rPr>
          <w:rFonts w:hint="eastAsia"/>
        </w:rPr>
        <w:t>6</w:t>
      </w:r>
      <w:r w:rsidRPr="00B421C2">
        <w:t>] quit</w:t>
      </w:r>
    </w:p>
    <w:p w:rsidR="00BD0A65" w:rsidRPr="00B421C2" w:rsidRDefault="00BD0A65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将直连路由引入</w:t>
      </w:r>
      <w:r w:rsidRPr="00B421C2">
        <w:rPr>
          <w:rFonts w:hint="eastAsia"/>
        </w:rPr>
        <w:t>vpn1</w:t>
      </w:r>
      <w:r w:rsidRPr="007530E2">
        <w:rPr>
          <w:rFonts w:hint="eastAsia"/>
        </w:rPr>
        <w:t>的</w:t>
      </w:r>
      <w:r w:rsidRPr="00B421C2">
        <w:rPr>
          <w:rFonts w:hint="eastAsia"/>
        </w:rPr>
        <w:t>VPN</w:t>
      </w:r>
      <w:r w:rsidRPr="007530E2">
        <w:rPr>
          <w:rFonts w:hint="eastAsia"/>
        </w:rPr>
        <w:t>路由表。</w:t>
      </w:r>
    </w:p>
    <w:p w:rsidR="00BD0A65" w:rsidRPr="00B421C2" w:rsidRDefault="00BD0A65" w:rsidP="00B51350">
      <w:pPr>
        <w:pStyle w:val="TerminalDisplayIndent1"/>
      </w:pPr>
      <w:r w:rsidRPr="00B421C2">
        <w:t>[PE2-bgp-default] ip vpn-instance vpn1</w:t>
      </w:r>
    </w:p>
    <w:p w:rsidR="00BD0A65" w:rsidRPr="0025445D" w:rsidRDefault="00BD0A65" w:rsidP="00B51350">
      <w:pPr>
        <w:pStyle w:val="TerminalDisplayIndent1"/>
      </w:pPr>
      <w:r w:rsidRPr="007530E2">
        <w:t>[PE</w:t>
      </w:r>
      <w:r>
        <w:rPr>
          <w:rFonts w:hint="eastAsia"/>
        </w:rPr>
        <w:t>2</w:t>
      </w:r>
      <w:r w:rsidRPr="007530E2">
        <w:t>-</w:t>
      </w:r>
      <w:r>
        <w:t>bgp-default-vpn</w:t>
      </w:r>
      <w:r>
        <w:rPr>
          <w:rFonts w:hint="eastAsia"/>
        </w:rPr>
        <w:t>1</w:t>
      </w:r>
      <w:r w:rsidRPr="007530E2">
        <w:t xml:space="preserve">] </w:t>
      </w:r>
      <w:r>
        <w:rPr>
          <w:rFonts w:hint="eastAsia"/>
        </w:rPr>
        <w:t>address-family ipv6 unicast</w:t>
      </w:r>
    </w:p>
    <w:p w:rsidR="00BD0A65" w:rsidRPr="00B421C2" w:rsidRDefault="00BD0A65" w:rsidP="00B51350">
      <w:pPr>
        <w:pStyle w:val="TerminalDisplayIndent1"/>
      </w:pPr>
      <w:r w:rsidRPr="00B421C2">
        <w:t>[PE2-</w:t>
      </w:r>
      <w:r w:rsidRPr="00B421C2">
        <w:rPr>
          <w:rFonts w:hint="eastAsia"/>
        </w:rPr>
        <w:t>bgp-default-ipv</w:t>
      </w:r>
      <w:r>
        <w:rPr>
          <w:rFonts w:hint="eastAsia"/>
        </w:rPr>
        <w:t>6</w:t>
      </w:r>
      <w:r w:rsidRPr="00B421C2">
        <w:rPr>
          <w:rFonts w:hint="eastAsia"/>
        </w:rPr>
        <w:t>-vpn</w:t>
      </w:r>
      <w:r w:rsidRPr="00B421C2">
        <w:t xml:space="preserve">1] import-route </w:t>
      </w:r>
      <w:r w:rsidRPr="00B421C2">
        <w:rPr>
          <w:rFonts w:hint="eastAsia"/>
        </w:rPr>
        <w:t>direct</w:t>
      </w:r>
    </w:p>
    <w:p w:rsidR="00BD0A65" w:rsidRPr="00B421C2" w:rsidRDefault="00BD0A65" w:rsidP="00B51350">
      <w:pPr>
        <w:pStyle w:val="TerminalDisplayIndent1"/>
      </w:pPr>
      <w:r w:rsidRPr="00B421C2">
        <w:t>[PE2-</w:t>
      </w:r>
      <w:r w:rsidRPr="00B421C2">
        <w:rPr>
          <w:rFonts w:hint="eastAsia"/>
        </w:rPr>
        <w:t>bgp-default-ipv</w:t>
      </w:r>
      <w:r>
        <w:rPr>
          <w:rFonts w:hint="eastAsia"/>
        </w:rPr>
        <w:t>6</w:t>
      </w:r>
      <w:r w:rsidRPr="00B421C2">
        <w:rPr>
          <w:rFonts w:hint="eastAsia"/>
        </w:rPr>
        <w:t>-vpn</w:t>
      </w:r>
      <w:r w:rsidRPr="00B421C2">
        <w:t>1] quit</w:t>
      </w:r>
    </w:p>
    <w:p w:rsidR="00BD0A65" w:rsidRPr="00B421C2" w:rsidRDefault="00BD0A65" w:rsidP="00B51350">
      <w:pPr>
        <w:pStyle w:val="TerminalDisplayIndent1"/>
      </w:pPr>
      <w:r w:rsidRPr="00B421C2">
        <w:t>[PE2-bgp-default-vpn1] quit</w:t>
      </w:r>
    </w:p>
    <w:p w:rsidR="00BD0A65" w:rsidRPr="00B421C2" w:rsidRDefault="00BD0A65" w:rsidP="00B51350">
      <w:pPr>
        <w:pStyle w:val="TerminalDisplayIndent1"/>
      </w:pPr>
      <w:r w:rsidRPr="00B421C2">
        <w:t>[PE2-</w:t>
      </w:r>
      <w:r w:rsidRPr="00B421C2">
        <w:rPr>
          <w:rFonts w:hint="eastAsia"/>
        </w:rPr>
        <w:t>bgp-default</w:t>
      </w:r>
      <w:r w:rsidRPr="00B421C2">
        <w:t>] quit</w:t>
      </w:r>
    </w:p>
    <w:p w:rsidR="00BD0A65" w:rsidRDefault="00BD0A65" w:rsidP="00DD64CA">
      <w:pPr>
        <w:pStyle w:val="4"/>
      </w:pPr>
      <w:r>
        <w:rPr>
          <w:rFonts w:hint="eastAsia"/>
        </w:rPr>
        <w:t>验证配置</w:t>
      </w:r>
    </w:p>
    <w:p w:rsidR="00BD0A65" w:rsidRDefault="00BD0A65" w:rsidP="00DD64CA">
      <w:r>
        <w:rPr>
          <w:rFonts w:hint="eastAsia"/>
        </w:rPr>
        <w:t xml:space="preserve"># </w:t>
      </w:r>
      <w:r w:rsidRPr="007530E2">
        <w:rPr>
          <w:rFonts w:hint="eastAsia"/>
        </w:rPr>
        <w:t>配置完成后，</w:t>
      </w:r>
      <w:r>
        <w:rPr>
          <w:rFonts w:hint="eastAsia"/>
        </w:rPr>
        <w:t>PE 1</w:t>
      </w:r>
      <w:r>
        <w:rPr>
          <w:rFonts w:hint="eastAsia"/>
        </w:rPr>
        <w:t>和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上</w:t>
      </w:r>
      <w:r>
        <w:rPr>
          <w:rFonts w:hint="eastAsia"/>
        </w:rPr>
        <w:t>连接</w:t>
      </w:r>
      <w:r>
        <w:rPr>
          <w:rFonts w:hint="eastAsia"/>
        </w:rPr>
        <w:t>CE</w:t>
      </w:r>
      <w:r>
        <w:rPr>
          <w:rFonts w:hint="eastAsia"/>
        </w:rPr>
        <w:t>的接口</w:t>
      </w:r>
      <w:r w:rsidR="00064113">
        <w:t>GigabitEthernet</w:t>
      </w:r>
      <w:r w:rsidR="00224215">
        <w:t>3/1</w:t>
      </w:r>
      <w:r w:rsidR="00064113">
        <w:t>/1</w:t>
      </w:r>
      <w:r>
        <w:rPr>
          <w:rFonts w:hint="eastAsia"/>
        </w:rPr>
        <w:t>之间可以互相</w:t>
      </w:r>
      <w:r w:rsidRPr="007530E2">
        <w:rPr>
          <w:rFonts w:hint="eastAsia"/>
        </w:rPr>
        <w:t>Ping</w:t>
      </w:r>
      <w:r w:rsidRPr="007530E2">
        <w:rPr>
          <w:rFonts w:hint="eastAsia"/>
        </w:rPr>
        <w:t>通</w:t>
      </w:r>
      <w:r>
        <w:rPr>
          <w:rFonts w:hint="eastAsia"/>
        </w:rPr>
        <w:t>。以</w:t>
      </w:r>
      <w:r>
        <w:rPr>
          <w:rFonts w:hint="eastAsia"/>
        </w:rPr>
        <w:t>PE 1</w:t>
      </w:r>
      <w:r>
        <w:rPr>
          <w:rFonts w:hint="eastAsia"/>
        </w:rPr>
        <w:t>为例：</w:t>
      </w:r>
    </w:p>
    <w:p w:rsidR="00BD0A65" w:rsidRDefault="00BD0A65" w:rsidP="00DD64CA">
      <w:pPr>
        <w:pStyle w:val="TerminalDisplay"/>
      </w:pPr>
      <w:r>
        <w:rPr>
          <w:rFonts w:hint="eastAsia"/>
        </w:rPr>
        <w:t xml:space="preserve">[PE1] </w:t>
      </w:r>
      <w:r w:rsidRPr="009407BA">
        <w:t xml:space="preserve">ping </w:t>
      </w:r>
      <w:r>
        <w:rPr>
          <w:rFonts w:hint="eastAsia"/>
        </w:rPr>
        <w:t xml:space="preserve">ipv6 </w:t>
      </w:r>
      <w:r w:rsidRPr="009407BA">
        <w:t>-a 30</w:t>
      </w:r>
      <w:r>
        <w:rPr>
          <w:rFonts w:hint="eastAsia"/>
        </w:rPr>
        <w:t>::</w:t>
      </w:r>
      <w:r w:rsidRPr="009407BA">
        <w:t>1 -vpn-instance vpn1 20</w:t>
      </w:r>
      <w:r>
        <w:rPr>
          <w:rFonts w:hint="eastAsia"/>
        </w:rPr>
        <w:t>::</w:t>
      </w:r>
      <w:r w:rsidRPr="009407BA">
        <w:t>1</w:t>
      </w:r>
    </w:p>
    <w:p w:rsidR="00BD0A65" w:rsidRPr="00BD0A65" w:rsidRDefault="00BD0A65" w:rsidP="00DD64CA">
      <w:pPr>
        <w:pStyle w:val="TerminalDisplay"/>
      </w:pPr>
      <w:r>
        <w:t>P</w:t>
      </w:r>
      <w:r w:rsidRPr="00BD0A65">
        <w:rPr>
          <w:rFonts w:hint="eastAsia"/>
        </w:rPr>
        <w:t>ing6</w:t>
      </w:r>
      <w:r w:rsidRPr="00BD0A65">
        <w:t xml:space="preserve">(56 </w:t>
      </w:r>
      <w:r w:rsidRPr="00BD0A65">
        <w:rPr>
          <w:rFonts w:hint="eastAsia"/>
        </w:rPr>
        <w:t xml:space="preserve">data </w:t>
      </w:r>
      <w:r w:rsidRPr="00BD0A65">
        <w:t>bytes)</w:t>
      </w:r>
      <w:r w:rsidRPr="00BD0A65">
        <w:rPr>
          <w:rFonts w:hint="eastAsia"/>
        </w:rPr>
        <w:t xml:space="preserve"> 30::1 </w:t>
      </w:r>
      <w:r w:rsidRPr="00BD0A65">
        <w:t xml:space="preserve">--&gt; </w:t>
      </w:r>
      <w:r w:rsidRPr="00BD0A65">
        <w:rPr>
          <w:rFonts w:hint="eastAsia"/>
        </w:rPr>
        <w:t>20::1</w:t>
      </w:r>
      <w:r w:rsidRPr="00BD0A65">
        <w:t>, press CTRL_C to break</w:t>
      </w:r>
    </w:p>
    <w:p w:rsidR="00BD0A65" w:rsidRDefault="00BD0A65" w:rsidP="00DD64CA">
      <w:pPr>
        <w:pStyle w:val="TerminalDisplay"/>
      </w:pPr>
      <w:r>
        <w:t>56 bytes from 20</w:t>
      </w:r>
      <w:r>
        <w:rPr>
          <w:rFonts w:hint="eastAsia"/>
        </w:rPr>
        <w:t>::</w:t>
      </w:r>
      <w:r>
        <w:t xml:space="preserve">1: icmp_seq=0 </w:t>
      </w:r>
      <w:r>
        <w:rPr>
          <w:rFonts w:hint="eastAsia"/>
        </w:rPr>
        <w:t>hlim</w:t>
      </w:r>
      <w:r>
        <w:t>=</w:t>
      </w:r>
      <w:r>
        <w:rPr>
          <w:rFonts w:hint="eastAsia"/>
        </w:rPr>
        <w:t>64</w:t>
      </w:r>
      <w:r>
        <w:t xml:space="preserve"> time=</w:t>
      </w:r>
      <w:r w:rsidRPr="00E61EE8">
        <w:t>1.208 ms</w:t>
      </w:r>
    </w:p>
    <w:p w:rsidR="00BD0A65" w:rsidRDefault="00BD0A65" w:rsidP="00DD64CA">
      <w:pPr>
        <w:pStyle w:val="TerminalDisplay"/>
      </w:pPr>
      <w:r>
        <w:t>56 bytes from 20</w:t>
      </w:r>
      <w:r>
        <w:rPr>
          <w:rFonts w:hint="eastAsia"/>
        </w:rPr>
        <w:t>::</w:t>
      </w:r>
      <w:r>
        <w:t xml:space="preserve">1: icmp_seq=1 </w:t>
      </w:r>
      <w:r>
        <w:rPr>
          <w:rFonts w:hint="eastAsia"/>
        </w:rPr>
        <w:t>hlim</w:t>
      </w:r>
      <w:r>
        <w:t>=</w:t>
      </w:r>
      <w:r>
        <w:rPr>
          <w:rFonts w:hint="eastAsia"/>
        </w:rPr>
        <w:t>64</w:t>
      </w:r>
      <w:r>
        <w:t xml:space="preserve"> </w:t>
      </w:r>
      <w:r w:rsidRPr="00E61EE8">
        <w:t>time=0.867 ms</w:t>
      </w:r>
    </w:p>
    <w:p w:rsidR="00BD0A65" w:rsidRDefault="00BD0A65" w:rsidP="00DD64CA">
      <w:pPr>
        <w:pStyle w:val="TerminalDisplay"/>
      </w:pPr>
      <w:r>
        <w:t>56 bytes from 20</w:t>
      </w:r>
      <w:r>
        <w:rPr>
          <w:rFonts w:hint="eastAsia"/>
        </w:rPr>
        <w:t>::</w:t>
      </w:r>
      <w:r>
        <w:t xml:space="preserve">1: icmp_seq=2 </w:t>
      </w:r>
      <w:r>
        <w:rPr>
          <w:rFonts w:hint="eastAsia"/>
        </w:rPr>
        <w:t>hlim</w:t>
      </w:r>
      <w:r>
        <w:t>=</w:t>
      </w:r>
      <w:r>
        <w:rPr>
          <w:rFonts w:hint="eastAsia"/>
        </w:rPr>
        <w:t>64</w:t>
      </w:r>
      <w:r>
        <w:t xml:space="preserve"> </w:t>
      </w:r>
      <w:r w:rsidRPr="00E61EE8">
        <w:t>time=0.551 ms</w:t>
      </w:r>
    </w:p>
    <w:p w:rsidR="00BD0A65" w:rsidRDefault="00BD0A65" w:rsidP="00DD64CA">
      <w:pPr>
        <w:pStyle w:val="TerminalDisplay"/>
      </w:pPr>
      <w:r>
        <w:t>56 bytes from 20</w:t>
      </w:r>
      <w:r>
        <w:rPr>
          <w:rFonts w:hint="eastAsia"/>
        </w:rPr>
        <w:t>::</w:t>
      </w:r>
      <w:r>
        <w:t xml:space="preserve">1: icmp_seq=3 </w:t>
      </w:r>
      <w:r>
        <w:rPr>
          <w:rFonts w:hint="eastAsia"/>
        </w:rPr>
        <w:t>hlim</w:t>
      </w:r>
      <w:r>
        <w:t>=</w:t>
      </w:r>
      <w:r>
        <w:rPr>
          <w:rFonts w:hint="eastAsia"/>
        </w:rPr>
        <w:t>64</w:t>
      </w:r>
      <w:r>
        <w:t xml:space="preserve"> </w:t>
      </w:r>
      <w:r w:rsidRPr="00E61EE8">
        <w:t>time=0.566 ms</w:t>
      </w:r>
    </w:p>
    <w:p w:rsidR="00BD0A65" w:rsidRDefault="00BD0A65" w:rsidP="00DD64CA">
      <w:pPr>
        <w:pStyle w:val="TerminalDisplay"/>
      </w:pPr>
      <w:r>
        <w:t>56 bytes from 20</w:t>
      </w:r>
      <w:r>
        <w:rPr>
          <w:rFonts w:hint="eastAsia"/>
        </w:rPr>
        <w:t>::</w:t>
      </w:r>
      <w:r>
        <w:t xml:space="preserve">1: icmp_seq=4 </w:t>
      </w:r>
      <w:r>
        <w:rPr>
          <w:rFonts w:hint="eastAsia"/>
        </w:rPr>
        <w:t>hlim</w:t>
      </w:r>
      <w:r>
        <w:t>=</w:t>
      </w:r>
      <w:r>
        <w:rPr>
          <w:rFonts w:hint="eastAsia"/>
        </w:rPr>
        <w:t xml:space="preserve">64 </w:t>
      </w:r>
      <w:r w:rsidRPr="00E61EE8">
        <w:t>time=0.570 ms</w:t>
      </w:r>
    </w:p>
    <w:p w:rsidR="00BD0A65" w:rsidRDefault="00BD0A65" w:rsidP="00DD64CA">
      <w:pPr>
        <w:pStyle w:val="TerminalDisplay"/>
      </w:pPr>
    </w:p>
    <w:p w:rsidR="00BD0A65" w:rsidRDefault="00BD0A65" w:rsidP="00DD64CA">
      <w:pPr>
        <w:pStyle w:val="TerminalDisplay"/>
      </w:pPr>
      <w:r>
        <w:t xml:space="preserve">--- </w:t>
      </w:r>
      <w:r w:rsidRPr="00BB5175">
        <w:t>Ping</w:t>
      </w:r>
      <w:r>
        <w:rPr>
          <w:rFonts w:hint="eastAsia"/>
        </w:rPr>
        <w:t>6</w:t>
      </w:r>
      <w:r w:rsidRPr="00BB5175">
        <w:t xml:space="preserve"> statistics for </w:t>
      </w:r>
      <w:r>
        <w:t>20</w:t>
      </w:r>
      <w:r>
        <w:rPr>
          <w:rFonts w:hint="eastAsia"/>
        </w:rPr>
        <w:t>::</w:t>
      </w:r>
      <w:r>
        <w:t xml:space="preserve">1 </w:t>
      </w:r>
      <w:r w:rsidRPr="009867B9">
        <w:t>in VPN instance</w:t>
      </w:r>
      <w:r>
        <w:rPr>
          <w:rFonts w:hint="eastAsia"/>
        </w:rPr>
        <w:t xml:space="preserve"> vpn1</w:t>
      </w:r>
      <w:r>
        <w:t>---</w:t>
      </w:r>
    </w:p>
    <w:p w:rsidR="00BD0A65" w:rsidRDefault="00BD0A65" w:rsidP="00DD64CA">
      <w:pPr>
        <w:pStyle w:val="TerminalDisplay"/>
      </w:pPr>
      <w:r>
        <w:t>5 packet(s) transmitted, 5 packet(s) received, 0.0% packet loss</w:t>
      </w:r>
    </w:p>
    <w:p w:rsidR="00A61C93" w:rsidRDefault="00BD0A65" w:rsidP="00DD64CA">
      <w:pPr>
        <w:pStyle w:val="TerminalDisplay"/>
      </w:pPr>
      <w:r w:rsidRPr="00BD0A65">
        <w:t>round-trip min/avg/max/std-dev = 0.551/0.752/1.208/0.257 ms</w:t>
      </w:r>
    </w:p>
    <w:p w:rsidR="007D7DD4" w:rsidRDefault="00427BA2" w:rsidP="00DD64CA">
      <w:pPr>
        <w:pStyle w:val="3"/>
      </w:pPr>
      <w:bookmarkStart w:id="3930" w:name="_Toc308165986"/>
      <w:bookmarkStart w:id="3931" w:name="_Toc45106077"/>
      <w:r>
        <w:rPr>
          <w:rFonts w:hint="eastAsia"/>
        </w:rPr>
        <w:t>配置</w:t>
      </w:r>
      <w:r>
        <w:rPr>
          <w:rFonts w:hint="eastAsia"/>
        </w:rPr>
        <w:t>IPv6</w:t>
      </w:r>
      <w:r>
        <w:rPr>
          <w:rFonts w:hint="eastAsia"/>
        </w:rPr>
        <w:t>跨域</w:t>
      </w:r>
      <w:r>
        <w:rPr>
          <w:rFonts w:hint="eastAsia"/>
        </w:rPr>
        <w:t>VPN-OptionC</w:t>
      </w:r>
      <w:r>
        <w:rPr>
          <w:rFonts w:hint="eastAsia"/>
        </w:rPr>
        <w:t>方式示例</w:t>
      </w:r>
      <w:bookmarkEnd w:id="3930"/>
      <w:r w:rsidR="00D91592">
        <w:rPr>
          <w:rFonts w:hint="eastAsia"/>
        </w:rPr>
        <w:t>（方式一）</w:t>
      </w:r>
      <w:bookmarkEnd w:id="3931"/>
    </w:p>
    <w:p w:rsidR="007D7DD4" w:rsidRDefault="00427BA2" w:rsidP="00DD64CA">
      <w:pPr>
        <w:pStyle w:val="4"/>
      </w:pPr>
      <w:r>
        <w:rPr>
          <w:rFonts w:hint="eastAsia"/>
        </w:rPr>
        <w:t>组网需求</w:t>
      </w:r>
    </w:p>
    <w:p w:rsidR="00427BA2" w:rsidRDefault="00427BA2" w:rsidP="00DD64CA">
      <w:pPr>
        <w:pStyle w:val="ItemList"/>
      </w:pPr>
      <w:r>
        <w:t>Site 1</w:t>
      </w:r>
      <w:r>
        <w:rPr>
          <w:rFonts w:hint="eastAsia"/>
        </w:rPr>
        <w:t>和</w:t>
      </w:r>
      <w:r>
        <w:t>Site 2</w:t>
      </w:r>
      <w:r>
        <w:rPr>
          <w:rFonts w:hint="eastAsia"/>
        </w:rPr>
        <w:t>属于同一个</w:t>
      </w:r>
      <w:r>
        <w:t>VPN</w:t>
      </w:r>
      <w:r>
        <w:rPr>
          <w:rFonts w:hint="eastAsia"/>
        </w:rPr>
        <w:t>，</w:t>
      </w:r>
      <w:r>
        <w:t>Site 1</w:t>
      </w:r>
      <w:r>
        <w:rPr>
          <w:rFonts w:hint="eastAsia"/>
        </w:rPr>
        <w:t>通过</w:t>
      </w:r>
      <w:r>
        <w:t>AS 100</w:t>
      </w:r>
      <w:r>
        <w:rPr>
          <w:rFonts w:hint="eastAsia"/>
        </w:rPr>
        <w:t>的</w:t>
      </w:r>
      <w:r>
        <w:t>PE 1</w:t>
      </w:r>
      <w:r>
        <w:rPr>
          <w:rFonts w:hint="eastAsia"/>
        </w:rPr>
        <w:t>接入，</w:t>
      </w:r>
      <w:r>
        <w:t>Site 2</w:t>
      </w:r>
      <w:r>
        <w:rPr>
          <w:rFonts w:hint="eastAsia"/>
        </w:rPr>
        <w:t>通过</w:t>
      </w:r>
      <w:r>
        <w:t>AS 600</w:t>
      </w:r>
      <w:r>
        <w:rPr>
          <w:rFonts w:hint="eastAsia"/>
        </w:rPr>
        <w:t>的</w:t>
      </w:r>
      <w:r>
        <w:t>PE 2</w:t>
      </w:r>
      <w:r>
        <w:rPr>
          <w:rFonts w:hint="eastAsia"/>
        </w:rPr>
        <w:t>接入；</w:t>
      </w:r>
    </w:p>
    <w:p w:rsidR="00427BA2" w:rsidRPr="00B421C2" w:rsidRDefault="00427BA2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同一自治系统内的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设备之间运行</w:t>
      </w:r>
      <w:r w:rsidRPr="00B421C2">
        <w:rPr>
          <w:lang w:eastAsia="zh-CN"/>
        </w:rPr>
        <w:t>IS-IS</w:t>
      </w:r>
      <w:r w:rsidRPr="00B421C2">
        <w:rPr>
          <w:rFonts w:hint="eastAsia"/>
          <w:lang w:eastAsia="zh-CN"/>
        </w:rPr>
        <w:t>作为</w:t>
      </w:r>
      <w:r w:rsidRPr="00B421C2">
        <w:rPr>
          <w:lang w:eastAsia="zh-CN"/>
        </w:rPr>
        <w:t>IGP</w:t>
      </w:r>
      <w:r w:rsidRPr="00B421C2">
        <w:rPr>
          <w:rFonts w:hint="eastAsia"/>
          <w:lang w:eastAsia="zh-CN"/>
        </w:rPr>
        <w:t>；</w:t>
      </w:r>
    </w:p>
    <w:p w:rsidR="00427BA2" w:rsidRPr="00B421C2" w:rsidRDefault="00427BA2" w:rsidP="00DD64CA">
      <w:pPr>
        <w:pStyle w:val="ItemList"/>
        <w:rPr>
          <w:lang w:eastAsia="zh-CN"/>
        </w:rPr>
      </w:pPr>
      <w:r w:rsidRPr="00B421C2">
        <w:rPr>
          <w:lang w:eastAsia="zh-CN"/>
        </w:rPr>
        <w:t>PE 1</w:t>
      </w:r>
      <w:r w:rsidRPr="00B421C2">
        <w:rPr>
          <w:rFonts w:hint="eastAsia"/>
          <w:lang w:eastAsia="zh-CN"/>
        </w:rPr>
        <w:t>与</w:t>
      </w:r>
      <w:r w:rsidRPr="00B421C2">
        <w:rPr>
          <w:lang w:eastAsia="zh-CN"/>
        </w:rPr>
        <w:t>ASBR-PE 1</w:t>
      </w:r>
      <w:r w:rsidRPr="00B421C2">
        <w:rPr>
          <w:rFonts w:hint="eastAsia"/>
          <w:lang w:eastAsia="zh-CN"/>
        </w:rPr>
        <w:t>间通过</w:t>
      </w:r>
      <w:r w:rsidRPr="00B421C2">
        <w:rPr>
          <w:lang w:eastAsia="zh-CN"/>
        </w:rPr>
        <w:t>IBGP</w:t>
      </w:r>
      <w:r w:rsidRPr="00B421C2">
        <w:rPr>
          <w:rFonts w:hint="eastAsia"/>
          <w:lang w:eastAsia="zh-CN"/>
        </w:rPr>
        <w:t>交换带标签的</w:t>
      </w:r>
      <w:r w:rsidRPr="00B421C2">
        <w:rPr>
          <w:lang w:eastAsia="zh-CN"/>
        </w:rPr>
        <w:t>IPv4</w:t>
      </w:r>
      <w:r w:rsidRPr="00B421C2">
        <w:rPr>
          <w:rFonts w:hint="eastAsia"/>
          <w:lang w:eastAsia="zh-CN"/>
        </w:rPr>
        <w:t>路由；</w:t>
      </w:r>
    </w:p>
    <w:p w:rsidR="00427BA2" w:rsidRPr="00B421C2" w:rsidRDefault="00427BA2" w:rsidP="00DD64CA">
      <w:pPr>
        <w:pStyle w:val="ItemList"/>
        <w:rPr>
          <w:lang w:eastAsia="zh-CN"/>
        </w:rPr>
      </w:pPr>
      <w:r w:rsidRPr="00B421C2">
        <w:rPr>
          <w:lang w:eastAsia="zh-CN"/>
        </w:rPr>
        <w:t>PE 2</w:t>
      </w:r>
      <w:r w:rsidRPr="00B421C2">
        <w:rPr>
          <w:rFonts w:hint="eastAsia"/>
          <w:lang w:eastAsia="zh-CN"/>
        </w:rPr>
        <w:t>与</w:t>
      </w:r>
      <w:r w:rsidRPr="00B421C2">
        <w:rPr>
          <w:lang w:eastAsia="zh-CN"/>
        </w:rPr>
        <w:t>ASBR-PE 2</w:t>
      </w:r>
      <w:r w:rsidRPr="00B421C2">
        <w:rPr>
          <w:rFonts w:hint="eastAsia"/>
          <w:lang w:eastAsia="zh-CN"/>
        </w:rPr>
        <w:t>间通过</w:t>
      </w:r>
      <w:r w:rsidRPr="00B421C2">
        <w:rPr>
          <w:lang w:eastAsia="zh-CN"/>
        </w:rPr>
        <w:t>IBGP</w:t>
      </w:r>
      <w:r w:rsidRPr="00B421C2">
        <w:rPr>
          <w:rFonts w:hint="eastAsia"/>
          <w:lang w:eastAsia="zh-CN"/>
        </w:rPr>
        <w:t>交换带标签的</w:t>
      </w:r>
      <w:r w:rsidRPr="00B421C2">
        <w:rPr>
          <w:lang w:eastAsia="zh-CN"/>
        </w:rPr>
        <w:t>IPv4</w:t>
      </w:r>
      <w:r w:rsidRPr="00B421C2">
        <w:rPr>
          <w:rFonts w:hint="eastAsia"/>
          <w:lang w:eastAsia="zh-CN"/>
        </w:rPr>
        <w:t>路由；</w:t>
      </w:r>
    </w:p>
    <w:p w:rsidR="00427BA2" w:rsidRDefault="00427BA2" w:rsidP="00DD64CA">
      <w:pPr>
        <w:pStyle w:val="ItemList"/>
      </w:pPr>
      <w:r>
        <w:t>PE 1</w:t>
      </w:r>
      <w:r>
        <w:rPr>
          <w:rFonts w:hint="eastAsia"/>
        </w:rPr>
        <w:t>与</w:t>
      </w:r>
      <w:r>
        <w:t>PE 2</w:t>
      </w:r>
      <w:r>
        <w:rPr>
          <w:rFonts w:hint="eastAsia"/>
        </w:rPr>
        <w:t>建立</w:t>
      </w:r>
      <w:r>
        <w:t>MP-EBGP</w:t>
      </w:r>
      <w:r>
        <w:rPr>
          <w:rFonts w:hint="eastAsia"/>
        </w:rPr>
        <w:t>对等体</w:t>
      </w:r>
      <w:r w:rsidR="00E34E10" w:rsidRPr="00B421C2">
        <w:rPr>
          <w:rFonts w:hint="eastAsia"/>
        </w:rPr>
        <w:t>交换</w:t>
      </w:r>
      <w:r w:rsidR="00E34E10" w:rsidRPr="00B421C2">
        <w:rPr>
          <w:rFonts w:hint="eastAsia"/>
        </w:rPr>
        <w:t>VPNv</w:t>
      </w:r>
      <w:r w:rsidR="00EF6DC9" w:rsidRPr="00B421C2">
        <w:rPr>
          <w:rFonts w:hint="eastAsia"/>
        </w:rPr>
        <w:t>6</w:t>
      </w:r>
      <w:r w:rsidR="00E34E10" w:rsidRPr="00B421C2">
        <w:rPr>
          <w:rFonts w:hint="eastAsia"/>
        </w:rPr>
        <w:t>路由</w:t>
      </w:r>
      <w:r>
        <w:rPr>
          <w:rFonts w:hint="eastAsia"/>
        </w:rPr>
        <w:t>；</w:t>
      </w:r>
    </w:p>
    <w:p w:rsidR="00427BA2" w:rsidRPr="00B421C2" w:rsidRDefault="00427BA2" w:rsidP="00DD64CA">
      <w:pPr>
        <w:pStyle w:val="ItemList"/>
        <w:rPr>
          <w:lang w:eastAsia="zh-CN"/>
        </w:rPr>
      </w:pPr>
      <w:r w:rsidRPr="00B421C2">
        <w:rPr>
          <w:lang w:eastAsia="zh-CN"/>
        </w:rPr>
        <w:lastRenderedPageBreak/>
        <w:t>ASBR-PE 1</w:t>
      </w:r>
      <w:r w:rsidRPr="00B421C2">
        <w:rPr>
          <w:rFonts w:hint="eastAsia"/>
          <w:lang w:eastAsia="zh-CN"/>
        </w:rPr>
        <w:t>和</w:t>
      </w:r>
      <w:r w:rsidRPr="00B421C2">
        <w:rPr>
          <w:lang w:eastAsia="zh-CN"/>
        </w:rPr>
        <w:t>ASBR-PE 2</w:t>
      </w:r>
      <w:r w:rsidRPr="00B421C2">
        <w:rPr>
          <w:rFonts w:hint="eastAsia"/>
          <w:lang w:eastAsia="zh-CN"/>
        </w:rPr>
        <w:t>上分别配置路由策略，对从对方接收的路由压入标签；</w:t>
      </w:r>
    </w:p>
    <w:p w:rsidR="00427BA2" w:rsidRDefault="00427BA2" w:rsidP="00DD64CA">
      <w:pPr>
        <w:pStyle w:val="ItemList"/>
      </w:pPr>
      <w:r>
        <w:t>ASBR-PE 1</w:t>
      </w:r>
      <w:r>
        <w:rPr>
          <w:rFonts w:hint="eastAsia"/>
        </w:rPr>
        <w:t>与</w:t>
      </w:r>
      <w:r>
        <w:t>ASBR-PE 2</w:t>
      </w:r>
      <w:r>
        <w:rPr>
          <w:rFonts w:hint="eastAsia"/>
        </w:rPr>
        <w:t>间通过</w:t>
      </w:r>
      <w:r>
        <w:t>EBGP</w:t>
      </w:r>
      <w:r>
        <w:rPr>
          <w:rFonts w:hint="eastAsia"/>
        </w:rPr>
        <w:t>交换带标签的</w:t>
      </w:r>
      <w:r>
        <w:t>IPv4</w:t>
      </w:r>
      <w:r>
        <w:rPr>
          <w:rFonts w:hint="eastAsia"/>
        </w:rPr>
        <w:t>路由。</w:t>
      </w:r>
    </w:p>
    <w:p w:rsidR="007D7DD4" w:rsidRDefault="00427BA2" w:rsidP="00DD64CA">
      <w:pPr>
        <w:pStyle w:val="4"/>
      </w:pPr>
      <w:r>
        <w:rPr>
          <w:rFonts w:hint="eastAsia"/>
        </w:rPr>
        <w:t>组网图</w:t>
      </w:r>
    </w:p>
    <w:p w:rsidR="007D7DD4" w:rsidRDefault="00427BA2" w:rsidP="00DD64CA">
      <w:pPr>
        <w:pStyle w:val="FigureDescription"/>
      </w:pPr>
      <w:bookmarkStart w:id="3932" w:name="_Toc418944454"/>
      <w:r>
        <w:rPr>
          <w:rFonts w:hint="eastAsia"/>
        </w:rPr>
        <w:t>配置</w:t>
      </w:r>
      <w:r>
        <w:rPr>
          <w:rFonts w:hint="eastAsia"/>
        </w:rPr>
        <w:t>IPv6</w:t>
      </w:r>
      <w:r>
        <w:rPr>
          <w:rFonts w:hint="eastAsia"/>
        </w:rPr>
        <w:t>跨域</w:t>
      </w:r>
      <w:r>
        <w:rPr>
          <w:rFonts w:hint="eastAsia"/>
        </w:rPr>
        <w:t>VPN-OptionC</w:t>
      </w:r>
      <w:r>
        <w:rPr>
          <w:rFonts w:hint="eastAsia"/>
        </w:rPr>
        <w:t>方式组网图</w:t>
      </w:r>
      <w:bookmarkEnd w:id="3932"/>
    </w:p>
    <w:p w:rsidR="001D44E9" w:rsidRDefault="00224215" w:rsidP="00595D4C">
      <w:commentRangeStart w:id="3933"/>
      <w:r w:rsidRPr="009C0B77">
        <w:rPr>
          <w:noProof/>
        </w:rPr>
        <w:drawing>
          <wp:inline distT="0" distB="0" distL="0" distR="0" wp14:anchorId="6895DC58" wp14:editId="58330577">
            <wp:extent cx="4410075" cy="2562225"/>
            <wp:effectExtent l="0" t="0" r="9525" b="9525"/>
            <wp:docPr id="923" name="图片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933"/>
      <w:r w:rsidR="001D44E9">
        <w:rPr>
          <w:rStyle w:val="ac"/>
        </w:rPr>
        <w:commentReference w:id="3933"/>
      </w:r>
    </w:p>
    <w:p w:rsidR="001D44E9" w:rsidRPr="001D44E9" w:rsidRDefault="001D44E9" w:rsidP="00595D4C">
      <w:commentRangeStart w:id="3934"/>
      <w:r w:rsidRPr="00A915A5">
        <w:rPr>
          <w:rFonts w:hint="eastAsia"/>
          <w:noProof/>
        </w:rPr>
        <w:drawing>
          <wp:inline distT="0" distB="0" distL="0" distR="0" wp14:anchorId="2E3C2917" wp14:editId="550119BE">
            <wp:extent cx="4410075" cy="2562225"/>
            <wp:effectExtent l="0" t="0" r="9525" b="95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934"/>
      <w:r>
        <w:rPr>
          <w:rStyle w:val="ac"/>
        </w:rPr>
        <w:commentReference w:id="3934"/>
      </w:r>
    </w:p>
    <w:p w:rsidR="00A271E4" w:rsidRDefault="00A271E4" w:rsidP="00595D4C">
      <w:pPr>
        <w:pStyle w:val="Figure"/>
      </w:pPr>
    </w:p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498"/>
        <w:gridCol w:w="1183"/>
        <w:gridCol w:w="2061"/>
        <w:gridCol w:w="1565"/>
        <w:gridCol w:w="1183"/>
        <w:gridCol w:w="1524"/>
      </w:tblGrid>
      <w:tr w:rsidR="00427BA2" w:rsidRPr="00415A99" w:rsidTr="00B12603">
        <w:trPr>
          <w:tblHeader/>
        </w:trPr>
        <w:tc>
          <w:tcPr>
            <w:tcW w:w="1498" w:type="dxa"/>
          </w:tcPr>
          <w:p w:rsidR="00427BA2" w:rsidRPr="00B421C2" w:rsidRDefault="00427BA2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183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2061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  <w:tc>
          <w:tcPr>
            <w:tcW w:w="1565" w:type="dxa"/>
          </w:tcPr>
          <w:p w:rsidR="00427BA2" w:rsidRPr="00B421C2" w:rsidRDefault="00427BA2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183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524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</w:tr>
      <w:tr w:rsidR="00427BA2" w:rsidRPr="00415A99" w:rsidTr="00B12603">
        <w:tc>
          <w:tcPr>
            <w:tcW w:w="1498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PE 1</w:t>
            </w:r>
          </w:p>
        </w:tc>
        <w:tc>
          <w:tcPr>
            <w:tcW w:w="1183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2061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2.2.2.9/32</w:t>
            </w:r>
          </w:p>
        </w:tc>
        <w:tc>
          <w:tcPr>
            <w:tcW w:w="1565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PE 2</w:t>
            </w:r>
          </w:p>
        </w:tc>
        <w:tc>
          <w:tcPr>
            <w:tcW w:w="1183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524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5.5.5.9/32</w:t>
            </w:r>
          </w:p>
        </w:tc>
      </w:tr>
      <w:tr w:rsidR="00427BA2" w:rsidRPr="00415A99" w:rsidTr="00B12603">
        <w:tc>
          <w:tcPr>
            <w:tcW w:w="1498" w:type="dxa"/>
          </w:tcPr>
          <w:p w:rsidR="00427BA2" w:rsidRDefault="00427BA2" w:rsidP="00DD64CA">
            <w:pPr>
              <w:pStyle w:val="FigureText"/>
            </w:pPr>
          </w:p>
        </w:tc>
        <w:tc>
          <w:tcPr>
            <w:tcW w:w="1183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2061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2001::1/</w:t>
            </w:r>
            <w:r w:rsidR="001E609D" w:rsidRPr="00B421C2">
              <w:rPr>
                <w:rFonts w:hint="eastAsia"/>
              </w:rPr>
              <w:t>64</w:t>
            </w:r>
          </w:p>
        </w:tc>
        <w:tc>
          <w:tcPr>
            <w:tcW w:w="1565" w:type="dxa"/>
          </w:tcPr>
          <w:p w:rsidR="00427BA2" w:rsidRDefault="00427BA2" w:rsidP="00DD64CA">
            <w:pPr>
              <w:pStyle w:val="FigureText"/>
            </w:pPr>
          </w:p>
        </w:tc>
        <w:tc>
          <w:tcPr>
            <w:tcW w:w="1183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524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200</w:t>
            </w:r>
            <w:r w:rsidR="001E609D" w:rsidRPr="00B421C2">
              <w:rPr>
                <w:rFonts w:hint="eastAsia"/>
              </w:rPr>
              <w:t>2</w:t>
            </w:r>
            <w:r w:rsidRPr="00B421C2">
              <w:rPr>
                <w:rFonts w:hint="eastAsia"/>
              </w:rPr>
              <w:t>::</w:t>
            </w:r>
            <w:r w:rsidR="0059247B" w:rsidRPr="00B421C2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/</w:t>
            </w:r>
            <w:r w:rsidR="001E609D" w:rsidRPr="00B421C2">
              <w:rPr>
                <w:rFonts w:hint="eastAsia"/>
              </w:rPr>
              <w:t>64</w:t>
            </w:r>
          </w:p>
        </w:tc>
      </w:tr>
      <w:tr w:rsidR="00427BA2" w:rsidRPr="00415A99" w:rsidTr="00B12603">
        <w:tc>
          <w:tcPr>
            <w:tcW w:w="1498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183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/5</w:t>
            </w:r>
          </w:p>
        </w:tc>
        <w:tc>
          <w:tcPr>
            <w:tcW w:w="2061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1.1.1.2/8</w:t>
            </w:r>
          </w:p>
        </w:tc>
        <w:tc>
          <w:tcPr>
            <w:tcW w:w="1565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183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/5</w:t>
            </w:r>
          </w:p>
        </w:tc>
        <w:tc>
          <w:tcPr>
            <w:tcW w:w="1524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9.1.1.2/8</w:t>
            </w:r>
          </w:p>
        </w:tc>
      </w:tr>
      <w:tr w:rsidR="00427BA2" w:rsidRPr="00415A99" w:rsidTr="00B12603">
        <w:tc>
          <w:tcPr>
            <w:tcW w:w="1498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ASBR-PE 1</w:t>
            </w:r>
          </w:p>
        </w:tc>
        <w:tc>
          <w:tcPr>
            <w:tcW w:w="1183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2061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3.3.3.9/32</w:t>
            </w:r>
          </w:p>
        </w:tc>
        <w:tc>
          <w:tcPr>
            <w:tcW w:w="1565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ASBR-PE 2</w:t>
            </w:r>
          </w:p>
        </w:tc>
        <w:tc>
          <w:tcPr>
            <w:tcW w:w="1183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524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4.4.4.9/32</w:t>
            </w:r>
          </w:p>
        </w:tc>
      </w:tr>
      <w:tr w:rsidR="00427BA2" w:rsidRPr="00415A99" w:rsidTr="00B12603">
        <w:tc>
          <w:tcPr>
            <w:tcW w:w="1498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183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/5</w:t>
            </w:r>
          </w:p>
        </w:tc>
        <w:tc>
          <w:tcPr>
            <w:tcW w:w="2061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1.1.1.1/8</w:t>
            </w:r>
          </w:p>
        </w:tc>
        <w:tc>
          <w:tcPr>
            <w:tcW w:w="1565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183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/5</w:t>
            </w:r>
          </w:p>
        </w:tc>
        <w:tc>
          <w:tcPr>
            <w:tcW w:w="1524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9.1.1.1/8</w:t>
            </w:r>
          </w:p>
        </w:tc>
      </w:tr>
      <w:tr w:rsidR="00427BA2" w:rsidRPr="00415A99" w:rsidTr="00B12603">
        <w:tc>
          <w:tcPr>
            <w:tcW w:w="1498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183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/4</w:t>
            </w:r>
          </w:p>
        </w:tc>
        <w:tc>
          <w:tcPr>
            <w:tcW w:w="2061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11.0.0.2/8</w:t>
            </w:r>
          </w:p>
        </w:tc>
        <w:tc>
          <w:tcPr>
            <w:tcW w:w="1565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183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/4</w:t>
            </w:r>
          </w:p>
        </w:tc>
        <w:tc>
          <w:tcPr>
            <w:tcW w:w="1524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11.0.0.1/8</w:t>
            </w:r>
          </w:p>
        </w:tc>
      </w:tr>
      <w:tr w:rsidR="001E609D" w:rsidRPr="00415A99" w:rsidTr="00B12603">
        <w:tc>
          <w:tcPr>
            <w:tcW w:w="1498" w:type="dxa"/>
          </w:tcPr>
          <w:p w:rsidR="001E609D" w:rsidRPr="00B421C2" w:rsidRDefault="001E609D" w:rsidP="00DD64CA">
            <w:pPr>
              <w:pStyle w:val="FigureText"/>
            </w:pPr>
            <w:r>
              <w:rPr>
                <w:rFonts w:hint="eastAsia"/>
              </w:rPr>
              <w:t>CE 1</w:t>
            </w:r>
          </w:p>
        </w:tc>
        <w:tc>
          <w:tcPr>
            <w:tcW w:w="1183" w:type="dxa"/>
          </w:tcPr>
          <w:p w:rsidR="001E609D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2061" w:type="dxa"/>
          </w:tcPr>
          <w:p w:rsidR="001E609D" w:rsidRPr="00B421C2" w:rsidRDefault="001E609D" w:rsidP="00DD64CA">
            <w:pPr>
              <w:pStyle w:val="FigureText"/>
            </w:pPr>
            <w:r>
              <w:rPr>
                <w:rFonts w:hint="eastAsia"/>
              </w:rPr>
              <w:t>2001::2/64</w:t>
            </w:r>
          </w:p>
        </w:tc>
        <w:tc>
          <w:tcPr>
            <w:tcW w:w="1565" w:type="dxa"/>
          </w:tcPr>
          <w:p w:rsidR="001E609D" w:rsidRPr="00B421C2" w:rsidRDefault="001E609D" w:rsidP="00DD64CA">
            <w:pPr>
              <w:pStyle w:val="FigureText"/>
            </w:pPr>
            <w:r>
              <w:rPr>
                <w:rFonts w:hint="eastAsia"/>
              </w:rPr>
              <w:t>CE 1</w:t>
            </w:r>
          </w:p>
        </w:tc>
        <w:tc>
          <w:tcPr>
            <w:tcW w:w="1183" w:type="dxa"/>
          </w:tcPr>
          <w:p w:rsidR="001E609D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524" w:type="dxa"/>
          </w:tcPr>
          <w:p w:rsidR="001E609D" w:rsidRPr="00B421C2" w:rsidRDefault="001E609D" w:rsidP="00DD64CA">
            <w:pPr>
              <w:pStyle w:val="FigureText"/>
            </w:pPr>
            <w:r>
              <w:rPr>
                <w:rFonts w:hint="eastAsia"/>
              </w:rPr>
              <w:t>2002::2/64</w:t>
            </w:r>
          </w:p>
        </w:tc>
      </w:tr>
    </w:tbl>
    <w:p w:rsidR="00427BA2" w:rsidRPr="002D634A" w:rsidRDefault="00427BA2" w:rsidP="00DD64CA"/>
    <w:p w:rsidR="007D7DD4" w:rsidRDefault="00427BA2" w:rsidP="00DD64CA">
      <w:pPr>
        <w:pStyle w:val="4"/>
      </w:pPr>
      <w:r>
        <w:rPr>
          <w:rFonts w:hint="eastAsia"/>
        </w:rPr>
        <w:lastRenderedPageBreak/>
        <w:t>配置步骤</w:t>
      </w:r>
    </w:p>
    <w:p w:rsidR="007D7DD4" w:rsidRDefault="001E609D" w:rsidP="00DD64CA">
      <w:pPr>
        <w:pStyle w:val="ItemStep"/>
      </w:pPr>
      <w:r w:rsidRPr="00B421C2">
        <w:rPr>
          <w:rFonts w:hint="eastAsia"/>
        </w:rPr>
        <w:t>配置</w:t>
      </w:r>
      <w:r w:rsidRPr="00B421C2">
        <w:rPr>
          <w:rFonts w:hint="eastAsia"/>
        </w:rPr>
        <w:t>CE 1</w:t>
      </w:r>
    </w:p>
    <w:p w:rsidR="001E609D" w:rsidRPr="00B421C2" w:rsidRDefault="001E609D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</w:t>
      </w:r>
      <w:r w:rsidRPr="007530E2">
        <w:rPr>
          <w:rFonts w:hint="eastAsia"/>
        </w:rPr>
        <w:t>接口</w:t>
      </w:r>
      <w:r w:rsidR="00064113">
        <w:t>GigabitEthernet</w:t>
      </w:r>
      <w:r w:rsidR="00224215">
        <w:t>3/1</w:t>
      </w:r>
      <w:r w:rsidR="00064113">
        <w:t>/1</w:t>
      </w:r>
      <w:r w:rsidRPr="00B421C2">
        <w:rPr>
          <w:rFonts w:hint="eastAsia"/>
        </w:rPr>
        <w:t>的</w:t>
      </w:r>
      <w:r w:rsidRPr="00B421C2">
        <w:rPr>
          <w:rFonts w:hint="eastAsia"/>
        </w:rPr>
        <w:t>IPv6</w:t>
      </w:r>
      <w:r w:rsidRPr="00B421C2">
        <w:rPr>
          <w:rFonts w:hint="eastAsia"/>
        </w:rPr>
        <w:t>地址。</w:t>
      </w:r>
    </w:p>
    <w:p w:rsidR="001E609D" w:rsidRDefault="001E609D" w:rsidP="00B51350">
      <w:pPr>
        <w:pStyle w:val="TerminalDisplayIndent1"/>
      </w:pPr>
      <w:r>
        <w:rPr>
          <w:rFonts w:hint="eastAsia"/>
        </w:rPr>
        <w:t>&lt;C</w:t>
      </w:r>
      <w:r w:rsidRPr="007530E2">
        <w:t>E</w:t>
      </w:r>
      <w:r w:rsidRPr="007530E2">
        <w:rPr>
          <w:rFonts w:hint="eastAsia"/>
        </w:rPr>
        <w:t>1</w:t>
      </w:r>
      <w:r>
        <w:rPr>
          <w:rFonts w:hint="eastAsia"/>
        </w:rPr>
        <w:t>&gt; system-view</w:t>
      </w:r>
    </w:p>
    <w:p w:rsidR="001E609D" w:rsidRPr="0027415D" w:rsidRDefault="001E609D" w:rsidP="00B51350">
      <w:pPr>
        <w:pStyle w:val="TerminalDisplayIndent1"/>
      </w:pPr>
      <w:r w:rsidRPr="0027415D">
        <w:t>[CE</w:t>
      </w:r>
      <w:r w:rsidRPr="0027415D">
        <w:rPr>
          <w:rFonts w:hint="eastAsia"/>
        </w:rPr>
        <w:t>1</w:t>
      </w:r>
      <w:r w:rsidRPr="0027415D">
        <w:t xml:space="preserve">] interface </w:t>
      </w:r>
      <w:r w:rsidR="00064113">
        <w:t xml:space="preserve">gigabitethernet </w:t>
      </w:r>
      <w:r w:rsidR="00224215">
        <w:t>3/1</w:t>
      </w:r>
      <w:r w:rsidR="00064113">
        <w:t>/1</w:t>
      </w:r>
    </w:p>
    <w:p w:rsidR="001E609D" w:rsidRPr="0027415D" w:rsidRDefault="001E609D" w:rsidP="00B51350">
      <w:pPr>
        <w:pStyle w:val="TerminalDisplayIndent1"/>
      </w:pPr>
      <w:r w:rsidRPr="0027415D">
        <w:t>[CE</w:t>
      </w:r>
      <w:r w:rsidRPr="0027415D">
        <w:rPr>
          <w:rFonts w:hint="eastAsia"/>
        </w:rPr>
        <w:t>1</w:t>
      </w:r>
      <w:r w:rsidRPr="0027415D">
        <w:t>-</w:t>
      </w:r>
      <w:r w:rsidR="00064113">
        <w:t>GigabitEthernet</w:t>
      </w:r>
      <w:r w:rsidR="00224215">
        <w:t>3/1</w:t>
      </w:r>
      <w:r w:rsidR="00064113">
        <w:t>/1</w:t>
      </w:r>
      <w:r w:rsidRPr="0027415D">
        <w:t>] ip</w:t>
      </w:r>
      <w:r>
        <w:rPr>
          <w:rFonts w:hint="eastAsia"/>
        </w:rPr>
        <w:t>v6</w:t>
      </w:r>
      <w:r w:rsidRPr="0027415D">
        <w:t xml:space="preserve"> address </w:t>
      </w:r>
      <w:r>
        <w:rPr>
          <w:rFonts w:hint="eastAsia"/>
        </w:rPr>
        <w:t>2001::2 64</w:t>
      </w:r>
    </w:p>
    <w:p w:rsidR="001E609D" w:rsidRPr="0027415D" w:rsidRDefault="001E609D" w:rsidP="00B51350">
      <w:pPr>
        <w:pStyle w:val="TerminalDisplayIndent1"/>
      </w:pPr>
      <w:r w:rsidRPr="0027415D">
        <w:t>[CE</w:t>
      </w:r>
      <w:r w:rsidRPr="0027415D">
        <w:rPr>
          <w:rFonts w:hint="eastAsia"/>
        </w:rPr>
        <w:t>1</w:t>
      </w:r>
      <w:r w:rsidRPr="0027415D">
        <w:t>-</w:t>
      </w:r>
      <w:r w:rsidR="00064113">
        <w:t>GigabitEthernet</w:t>
      </w:r>
      <w:r w:rsidR="00224215">
        <w:t>3/1</w:t>
      </w:r>
      <w:r w:rsidR="00064113">
        <w:t>/1</w:t>
      </w:r>
      <w:r w:rsidRPr="0027415D">
        <w:t xml:space="preserve">] </w:t>
      </w:r>
      <w:r w:rsidRPr="0027415D">
        <w:rPr>
          <w:rFonts w:hint="eastAsia"/>
        </w:rPr>
        <w:t>quit</w:t>
      </w:r>
    </w:p>
    <w:p w:rsidR="001E609D" w:rsidRPr="00B421C2" w:rsidRDefault="001E609D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CE 1</w:t>
      </w:r>
      <w:r>
        <w:rPr>
          <w:rFonts w:hint="eastAsia"/>
        </w:rPr>
        <w:t>与</w:t>
      </w:r>
      <w:r>
        <w:rPr>
          <w:rFonts w:hint="eastAsia"/>
        </w:rPr>
        <w:t>PE 1</w:t>
      </w:r>
      <w:r>
        <w:rPr>
          <w:rFonts w:hint="eastAsia"/>
        </w:rPr>
        <w:t>建立</w:t>
      </w:r>
      <w:r>
        <w:rPr>
          <w:rFonts w:hint="eastAsia"/>
        </w:rPr>
        <w:t>EBGP</w:t>
      </w:r>
      <w:r>
        <w:rPr>
          <w:rFonts w:hint="eastAsia"/>
        </w:rPr>
        <w:t>对等体，并引入</w:t>
      </w:r>
      <w:r>
        <w:rPr>
          <w:rFonts w:hint="eastAsia"/>
        </w:rPr>
        <w:t>VPN</w:t>
      </w:r>
      <w:r>
        <w:rPr>
          <w:rFonts w:hint="eastAsia"/>
        </w:rPr>
        <w:t>路由</w:t>
      </w:r>
      <w:r w:rsidRPr="00B421C2">
        <w:rPr>
          <w:rFonts w:hint="eastAsia"/>
        </w:rPr>
        <w:t>。</w:t>
      </w:r>
    </w:p>
    <w:p w:rsidR="001E609D" w:rsidRPr="00B421C2" w:rsidRDefault="001E609D" w:rsidP="00B51350">
      <w:pPr>
        <w:pStyle w:val="TerminalDisplayIndent1"/>
      </w:pPr>
      <w:r w:rsidRPr="00B421C2">
        <w:t>[CE1] bgp 65001</w:t>
      </w:r>
    </w:p>
    <w:p w:rsidR="001E609D" w:rsidRPr="007530E2" w:rsidRDefault="001E609D" w:rsidP="00B51350">
      <w:pPr>
        <w:pStyle w:val="TerminalDisplayIndent1"/>
      </w:pPr>
      <w:r w:rsidRPr="007530E2">
        <w:t>[CE1-</w:t>
      </w:r>
      <w:r w:rsidR="00F07E7A">
        <w:t>bgp-default</w:t>
      </w:r>
      <w:r w:rsidRPr="007530E2">
        <w:t xml:space="preserve">] peer </w:t>
      </w:r>
      <w:r>
        <w:rPr>
          <w:rFonts w:hint="eastAsia"/>
        </w:rPr>
        <w:t>2001::1</w:t>
      </w:r>
      <w:r w:rsidRPr="007530E2">
        <w:t xml:space="preserve"> as-number 100</w:t>
      </w:r>
    </w:p>
    <w:p w:rsidR="001E609D" w:rsidRPr="00B421C2" w:rsidRDefault="001E609D" w:rsidP="00B51350">
      <w:pPr>
        <w:pStyle w:val="TerminalDisplayIndent1"/>
      </w:pPr>
      <w:r w:rsidRPr="00B421C2">
        <w:t>[CE1-</w:t>
      </w:r>
      <w:r w:rsidR="00F07E7A" w:rsidRPr="00B421C2">
        <w:t>bgp-default</w:t>
      </w:r>
      <w:r w:rsidRPr="00B421C2">
        <w:t>] address-family ipv</w:t>
      </w:r>
      <w:r w:rsidRPr="00B421C2">
        <w:rPr>
          <w:rFonts w:hint="eastAsia"/>
        </w:rPr>
        <w:t>6</w:t>
      </w:r>
      <w:r w:rsidRPr="00B421C2">
        <w:t xml:space="preserve"> unicast</w:t>
      </w:r>
    </w:p>
    <w:p w:rsidR="001E609D" w:rsidRPr="00B421C2" w:rsidRDefault="001E609D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E1-</w:t>
      </w:r>
      <w:r w:rsidR="00F07E7A" w:rsidRPr="00B421C2">
        <w:t>bgp-default</w:t>
      </w:r>
      <w:r w:rsidRPr="00B421C2">
        <w:t>-ipv</w:t>
      </w:r>
      <w:r w:rsidRPr="00B421C2">
        <w:rPr>
          <w:rFonts w:hint="eastAsia"/>
        </w:rPr>
        <w:t>6</w:t>
      </w:r>
      <w:r w:rsidRPr="00B421C2">
        <w:t xml:space="preserve">] </w:t>
      </w:r>
      <w:r w:rsidRPr="00B421C2">
        <w:rPr>
          <w:rFonts w:hint="eastAsia"/>
        </w:rPr>
        <w:t xml:space="preserve">peer </w:t>
      </w:r>
      <w:r>
        <w:rPr>
          <w:rFonts w:hint="eastAsia"/>
        </w:rPr>
        <w:t>2001::1</w:t>
      </w:r>
      <w:r w:rsidRPr="00B421C2">
        <w:rPr>
          <w:rFonts w:hint="eastAsia"/>
        </w:rPr>
        <w:t xml:space="preserve"> enable</w:t>
      </w:r>
    </w:p>
    <w:p w:rsidR="001E609D" w:rsidRPr="00B421C2" w:rsidRDefault="001E609D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E1-</w:t>
      </w:r>
      <w:r w:rsidR="00F07E7A" w:rsidRPr="00B421C2">
        <w:t>bgp-default</w:t>
      </w:r>
      <w:r w:rsidRPr="00B421C2">
        <w:t>-ipv</w:t>
      </w:r>
      <w:r w:rsidRPr="00B421C2">
        <w:rPr>
          <w:rFonts w:hint="eastAsia"/>
        </w:rPr>
        <w:t>6</w:t>
      </w:r>
      <w:r w:rsidRPr="00B421C2">
        <w:t xml:space="preserve">] </w:t>
      </w:r>
      <w:r w:rsidRPr="00B421C2">
        <w:rPr>
          <w:rFonts w:hint="eastAsia"/>
        </w:rPr>
        <w:t>import-route direct</w:t>
      </w:r>
    </w:p>
    <w:p w:rsidR="001E609D" w:rsidRPr="00B421C2" w:rsidRDefault="001E609D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E1-</w:t>
      </w:r>
      <w:r w:rsidR="00F07E7A" w:rsidRPr="00B421C2">
        <w:t>bgp-default</w:t>
      </w:r>
      <w:r w:rsidRPr="00B421C2">
        <w:t>-ipv</w:t>
      </w:r>
      <w:r w:rsidRPr="00B421C2">
        <w:rPr>
          <w:rFonts w:hint="eastAsia"/>
        </w:rPr>
        <w:t>6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C4330D" w:rsidRPr="00B421C2" w:rsidRDefault="001E609D" w:rsidP="00B51350">
      <w:pPr>
        <w:pStyle w:val="TerminalDisplayIndent1"/>
      </w:pPr>
      <w:r w:rsidRPr="00B421C2">
        <w:t>[CE1-</w:t>
      </w:r>
      <w:r w:rsidR="00F07E7A" w:rsidRPr="00B421C2">
        <w:t>bgp-default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7D7DD4" w:rsidRDefault="00427BA2" w:rsidP="00DD64CA">
      <w:pPr>
        <w:pStyle w:val="ItemStep"/>
      </w:pPr>
      <w:r>
        <w:rPr>
          <w:rFonts w:hint="eastAsia"/>
        </w:rPr>
        <w:t>配置</w:t>
      </w:r>
      <w:r>
        <w:rPr>
          <w:rFonts w:hint="eastAsia"/>
        </w:rPr>
        <w:t>PE 1</w:t>
      </w:r>
    </w:p>
    <w:p w:rsidR="00427BA2" w:rsidRDefault="00427BA2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在</w:t>
      </w:r>
      <w:r>
        <w:rPr>
          <w:rFonts w:hint="eastAsia"/>
        </w:rPr>
        <w:t>PE 1</w:t>
      </w:r>
      <w:r>
        <w:rPr>
          <w:rFonts w:hint="eastAsia"/>
        </w:rPr>
        <w:t>上运行</w:t>
      </w:r>
      <w:r>
        <w:rPr>
          <w:rFonts w:hint="eastAsia"/>
        </w:rPr>
        <w:t>IS-IS</w:t>
      </w:r>
      <w:r>
        <w:rPr>
          <w:rFonts w:hint="eastAsia"/>
        </w:rPr>
        <w:t>。</w:t>
      </w:r>
    </w:p>
    <w:p w:rsidR="00427BA2" w:rsidRDefault="00427BA2" w:rsidP="00B51350">
      <w:pPr>
        <w:pStyle w:val="TerminalDisplayIndent1"/>
      </w:pPr>
      <w:r>
        <w:t>&lt;PE1&gt; system-view</w:t>
      </w:r>
    </w:p>
    <w:p w:rsidR="00427BA2" w:rsidRDefault="00427BA2" w:rsidP="00B51350">
      <w:pPr>
        <w:pStyle w:val="TerminalDisplayIndent1"/>
      </w:pPr>
      <w:r>
        <w:t>[PE1] isis 1</w:t>
      </w:r>
    </w:p>
    <w:p w:rsidR="00427BA2" w:rsidRDefault="00427BA2" w:rsidP="00B51350">
      <w:pPr>
        <w:pStyle w:val="TerminalDisplayIndent1"/>
      </w:pPr>
      <w:r>
        <w:t>[PE1-isis-1] network-entity 10.111.111.111.111.00</w:t>
      </w:r>
    </w:p>
    <w:p w:rsidR="00427BA2" w:rsidRDefault="00427BA2" w:rsidP="00B51350">
      <w:pPr>
        <w:pStyle w:val="TerminalDisplayIndent1"/>
      </w:pPr>
      <w:r>
        <w:t>[PE1-isis-1] quit</w:t>
      </w:r>
    </w:p>
    <w:p w:rsidR="00427BA2" w:rsidRDefault="00427BA2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LSR ID</w:t>
      </w:r>
      <w:r>
        <w:rPr>
          <w:rFonts w:hint="eastAsia"/>
        </w:rPr>
        <w:t>，使能</w:t>
      </w:r>
      <w:r>
        <w:rPr>
          <w:rFonts w:hint="eastAsia"/>
        </w:rPr>
        <w:t>MPLS</w:t>
      </w:r>
      <w:r>
        <w:rPr>
          <w:rFonts w:hint="eastAsia"/>
        </w:rPr>
        <w:t>和</w:t>
      </w:r>
      <w:r>
        <w:rPr>
          <w:rFonts w:hint="eastAsia"/>
        </w:rPr>
        <w:t>LDP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[PE1] mpls lsr-id 2.2.2.9</w:t>
      </w:r>
    </w:p>
    <w:p w:rsidR="00427BA2" w:rsidRPr="00B421C2" w:rsidRDefault="00427BA2" w:rsidP="00B51350">
      <w:pPr>
        <w:pStyle w:val="TerminalDisplayIndent1"/>
      </w:pPr>
      <w:r w:rsidRPr="00B421C2">
        <w:t>[PE1] mpls ldp</w:t>
      </w:r>
    </w:p>
    <w:p w:rsidR="00427BA2" w:rsidRPr="00B421C2" w:rsidRDefault="00427BA2" w:rsidP="00B51350">
      <w:pPr>
        <w:pStyle w:val="TerminalDisplayIndent1"/>
      </w:pPr>
      <w:r w:rsidRPr="00B421C2">
        <w:t>[PE1</w:t>
      </w:r>
      <w:r w:rsidR="005A52C1" w:rsidRPr="00B421C2">
        <w:t>-ldp</w:t>
      </w:r>
      <w:r w:rsidRPr="00B421C2">
        <w:t>] 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配置接口</w:t>
      </w:r>
      <w:r w:rsidR="00064113">
        <w:t>GigabitEthernet</w:t>
      </w:r>
      <w:r w:rsidR="00224215">
        <w:t>3/1</w:t>
      </w:r>
      <w:r w:rsidR="00064113">
        <w:t>/5</w:t>
      </w:r>
      <w:r w:rsidRPr="00B421C2">
        <w:rPr>
          <w:rFonts w:hint="eastAsia"/>
        </w:rPr>
        <w:t>，</w:t>
      </w:r>
      <w:r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B421C2">
        <w:rPr>
          <w:rFonts w:hint="eastAsia"/>
        </w:rPr>
        <w:t>，</w:t>
      </w:r>
      <w:r>
        <w:rPr>
          <w:rFonts w:hint="eastAsia"/>
        </w:rPr>
        <w:t>并使能</w:t>
      </w:r>
      <w:r w:rsidRPr="00B421C2">
        <w:rPr>
          <w:rFonts w:hint="eastAsia"/>
        </w:rPr>
        <w:t>MPLS</w:t>
      </w:r>
      <w:r>
        <w:rPr>
          <w:rFonts w:hint="eastAsia"/>
        </w:rPr>
        <w:t>和</w:t>
      </w:r>
      <w:r w:rsidRPr="00B421C2">
        <w:rPr>
          <w:rFonts w:hint="eastAsia"/>
        </w:rPr>
        <w:t>LDP</w:t>
      </w:r>
      <w:r>
        <w:rPr>
          <w:rFonts w:hint="eastAsia"/>
        </w:rPr>
        <w:t>。</w:t>
      </w:r>
    </w:p>
    <w:p w:rsidR="00427BA2" w:rsidRPr="00B421C2" w:rsidRDefault="007F2FFE" w:rsidP="00B51350">
      <w:pPr>
        <w:pStyle w:val="TerminalDisplayIndent1"/>
      </w:pPr>
      <w:r w:rsidRPr="00B421C2">
        <w:t xml:space="preserve">[PE1] interface </w:t>
      </w:r>
      <w:r w:rsidR="00064113">
        <w:t xml:space="preserve">gigabitethernet </w:t>
      </w:r>
      <w:r w:rsidR="00224215">
        <w:t>3/1</w:t>
      </w:r>
      <w:r w:rsidR="00064113">
        <w:t>/5</w:t>
      </w:r>
    </w:p>
    <w:p w:rsidR="00427BA2" w:rsidRDefault="00427BA2" w:rsidP="00B51350">
      <w:pPr>
        <w:pStyle w:val="TerminalDisplayIndent1"/>
      </w:pPr>
      <w:r>
        <w:t>[PE1-</w:t>
      </w:r>
      <w:r w:rsidR="00064113">
        <w:t>GigabitEthernet</w:t>
      </w:r>
      <w:r w:rsidR="00224215">
        <w:t>3/1</w:t>
      </w:r>
      <w:r w:rsidR="00064113">
        <w:t>/5</w:t>
      </w:r>
      <w:r>
        <w:t>] ip address 1.1.1.2 255.0.0.0</w:t>
      </w:r>
    </w:p>
    <w:p w:rsidR="00427BA2" w:rsidRDefault="00427BA2" w:rsidP="00B51350">
      <w:pPr>
        <w:pStyle w:val="TerminalDisplayIndent1"/>
      </w:pPr>
      <w:r>
        <w:t>[PE1-</w:t>
      </w:r>
      <w:r w:rsidR="00064113">
        <w:t>GigabitEthernet</w:t>
      </w:r>
      <w:r w:rsidR="00224215">
        <w:t>3/1</w:t>
      </w:r>
      <w:r w:rsidR="00064113">
        <w:t>/5</w:t>
      </w:r>
      <w:r>
        <w:t>] isis enable 1</w:t>
      </w:r>
    </w:p>
    <w:p w:rsidR="00427BA2" w:rsidRDefault="00427BA2" w:rsidP="00B51350">
      <w:pPr>
        <w:pStyle w:val="TerminalDisplayIndent1"/>
      </w:pPr>
      <w:r>
        <w:t>[PE1-</w:t>
      </w:r>
      <w:r w:rsidR="00064113">
        <w:t>GigabitEthernet</w:t>
      </w:r>
      <w:r w:rsidR="00224215">
        <w:t>3/1</w:t>
      </w:r>
      <w:r w:rsidR="00064113">
        <w:t>/5</w:t>
      </w:r>
      <w:r>
        <w:t>] mpls</w:t>
      </w:r>
      <w:r w:rsidR="003775DF" w:rsidRPr="003775DF">
        <w:rPr>
          <w:rFonts w:hint="eastAsia"/>
        </w:rPr>
        <w:t xml:space="preserve"> </w:t>
      </w:r>
      <w:r w:rsidR="003775DF">
        <w:rPr>
          <w:rFonts w:hint="eastAsia"/>
        </w:rPr>
        <w:t>enable</w:t>
      </w:r>
    </w:p>
    <w:p w:rsidR="00427BA2" w:rsidRPr="00214B0C" w:rsidRDefault="00427BA2" w:rsidP="00B51350">
      <w:pPr>
        <w:pStyle w:val="TerminalDisplayIndent1"/>
      </w:pPr>
      <w:r w:rsidRPr="00214B0C">
        <w:t>[PE1-</w:t>
      </w:r>
      <w:r w:rsidR="00064113">
        <w:t>GigabitEthernet</w:t>
      </w:r>
      <w:r w:rsidR="00224215">
        <w:t>3/1</w:t>
      </w:r>
      <w:r w:rsidR="00064113">
        <w:t>/5</w:t>
      </w:r>
      <w:r w:rsidRPr="00214B0C">
        <w:t>] mpls ldp</w:t>
      </w:r>
      <w:r w:rsidR="003775DF" w:rsidRPr="003775DF">
        <w:rPr>
          <w:rFonts w:hint="eastAsia"/>
        </w:rPr>
        <w:t xml:space="preserve"> </w:t>
      </w:r>
      <w:r w:rsidR="003775DF">
        <w:rPr>
          <w:rFonts w:hint="eastAsia"/>
        </w:rPr>
        <w:t>enable</w:t>
      </w:r>
    </w:p>
    <w:p w:rsidR="00427BA2" w:rsidRPr="00214B0C" w:rsidRDefault="00427BA2" w:rsidP="00B51350">
      <w:pPr>
        <w:pStyle w:val="TerminalDisplayIndent1"/>
      </w:pPr>
      <w:r w:rsidRPr="00214B0C">
        <w:t>[PE1-</w:t>
      </w:r>
      <w:r w:rsidR="00064113">
        <w:t>GigabitEthernet</w:t>
      </w:r>
      <w:r w:rsidR="00224215">
        <w:t>3/1</w:t>
      </w:r>
      <w:r w:rsidR="00064113">
        <w:t>/5</w:t>
      </w:r>
      <w:r w:rsidRPr="00214B0C">
        <w:t>] quit</w:t>
      </w:r>
    </w:p>
    <w:p w:rsidR="00427BA2" w:rsidRPr="00214B0C" w:rsidRDefault="00427BA2" w:rsidP="00B51350">
      <w:pPr>
        <w:pStyle w:val="ItemIndent1"/>
      </w:pPr>
      <w:r w:rsidRPr="00214B0C">
        <w:rPr>
          <w:rFonts w:hint="eastAsia"/>
        </w:rPr>
        <w:t xml:space="preserve"># </w:t>
      </w:r>
      <w:r>
        <w:rPr>
          <w:rFonts w:hint="eastAsia"/>
        </w:rPr>
        <w:t>创建</w:t>
      </w:r>
      <w:r w:rsidRPr="00214B0C">
        <w:rPr>
          <w:rFonts w:hint="eastAsia"/>
        </w:rPr>
        <w:t>Loopback0</w:t>
      </w:r>
      <w:r>
        <w:rPr>
          <w:rFonts w:hint="eastAsia"/>
        </w:rPr>
        <w:t>接口</w:t>
      </w:r>
      <w:r w:rsidRPr="00214B0C">
        <w:rPr>
          <w:rFonts w:hint="eastAsia"/>
        </w:rPr>
        <w:t>，</w:t>
      </w:r>
      <w:r>
        <w:rPr>
          <w:rFonts w:hint="eastAsia"/>
        </w:rPr>
        <w:t>在接口上运行</w:t>
      </w:r>
      <w:r w:rsidRPr="00214B0C">
        <w:rPr>
          <w:rFonts w:hint="eastAsia"/>
        </w:rPr>
        <w:t>IS-IS</w:t>
      </w:r>
      <w:r>
        <w:rPr>
          <w:rFonts w:hint="eastAsia"/>
        </w:rPr>
        <w:t>。</w:t>
      </w:r>
    </w:p>
    <w:p w:rsidR="00427BA2" w:rsidRPr="00214B0C" w:rsidRDefault="00427BA2" w:rsidP="00B51350">
      <w:pPr>
        <w:pStyle w:val="TerminalDisplayIndent1"/>
      </w:pPr>
      <w:r w:rsidRPr="00214B0C">
        <w:t>[PE1] interface loopback 0</w:t>
      </w:r>
    </w:p>
    <w:p w:rsidR="00427BA2" w:rsidRPr="00214B0C" w:rsidRDefault="00427BA2" w:rsidP="00B51350">
      <w:pPr>
        <w:pStyle w:val="TerminalDisplayIndent1"/>
      </w:pPr>
      <w:r w:rsidRPr="00214B0C">
        <w:t>[PE1-LoopBack0] ip address 2.2.2.9 32</w:t>
      </w:r>
    </w:p>
    <w:p w:rsidR="00427BA2" w:rsidRPr="00214B0C" w:rsidRDefault="00427BA2" w:rsidP="00B51350">
      <w:pPr>
        <w:pStyle w:val="TerminalDisplayIndent1"/>
      </w:pPr>
      <w:r w:rsidRPr="00214B0C">
        <w:t>[PE1-LoopBack0] isis enable 1</w:t>
      </w:r>
    </w:p>
    <w:p w:rsidR="00427BA2" w:rsidRPr="00214B0C" w:rsidRDefault="00427BA2" w:rsidP="00B51350">
      <w:pPr>
        <w:pStyle w:val="TerminalDisplayIndent1"/>
      </w:pPr>
      <w:r w:rsidRPr="00214B0C">
        <w:t>[PE1-LoopBack0] 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创建</w:t>
      </w:r>
      <w:r w:rsidRPr="00B421C2"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</w:t>
      </w:r>
      <w:r w:rsidRPr="00B421C2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名称为</w:t>
      </w:r>
      <w:r w:rsidRPr="00B421C2">
        <w:rPr>
          <w:rFonts w:hint="eastAsia"/>
          <w:lang w:eastAsia="zh-CN"/>
        </w:rPr>
        <w:t>vpn1</w:t>
      </w:r>
      <w:r w:rsidRPr="00B421C2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为其配置</w:t>
      </w:r>
      <w:r w:rsidRPr="00B421C2">
        <w:rPr>
          <w:rFonts w:hint="eastAsia"/>
          <w:lang w:eastAsia="zh-CN"/>
        </w:rPr>
        <w:t>RD</w:t>
      </w:r>
      <w:r>
        <w:rPr>
          <w:rFonts w:hint="eastAsia"/>
          <w:lang w:eastAsia="zh-CN"/>
        </w:rPr>
        <w:t>和</w:t>
      </w:r>
      <w:r w:rsidR="00BA1455">
        <w:rPr>
          <w:rFonts w:hint="eastAsia"/>
          <w:lang w:eastAsia="zh-CN"/>
        </w:rPr>
        <w:t>Route Target</w:t>
      </w:r>
      <w:r>
        <w:rPr>
          <w:rFonts w:hint="eastAsia"/>
          <w:lang w:eastAsia="zh-CN"/>
        </w:rPr>
        <w:t>属性。</w:t>
      </w:r>
    </w:p>
    <w:p w:rsidR="00427BA2" w:rsidRPr="00B421C2" w:rsidRDefault="00427BA2" w:rsidP="00B51350">
      <w:pPr>
        <w:pStyle w:val="TerminalDisplayIndent1"/>
      </w:pPr>
      <w:r w:rsidRPr="00B421C2">
        <w:t>[PE1] ip vpn-instance vpn1</w:t>
      </w:r>
    </w:p>
    <w:p w:rsidR="00427BA2" w:rsidRPr="00B421C2" w:rsidRDefault="00427BA2" w:rsidP="00B51350">
      <w:pPr>
        <w:pStyle w:val="TerminalDisplayIndent1"/>
      </w:pPr>
      <w:r w:rsidRPr="00B421C2">
        <w:t>[PE1-vpn-instance-vpn1] route-distinguisher 11:11</w:t>
      </w:r>
    </w:p>
    <w:p w:rsidR="00427BA2" w:rsidRPr="00B421C2" w:rsidRDefault="00427BA2" w:rsidP="00B51350">
      <w:pPr>
        <w:pStyle w:val="TerminalDisplayIndent1"/>
      </w:pPr>
      <w:r w:rsidRPr="00B421C2">
        <w:t>[PE1-vpn-instance-vpn1] vpn-target 3:3 import-extcommunity</w:t>
      </w:r>
    </w:p>
    <w:p w:rsidR="00427BA2" w:rsidRPr="00B421C2" w:rsidRDefault="00427BA2" w:rsidP="00B51350">
      <w:pPr>
        <w:pStyle w:val="TerminalDisplayIndent1"/>
      </w:pPr>
      <w:r w:rsidRPr="00B421C2">
        <w:t>[PE1-vpn-instance-vpn1] vpn-target 3:3 export-extcommunity</w:t>
      </w:r>
    </w:p>
    <w:p w:rsidR="00427BA2" w:rsidRPr="00B421C2" w:rsidRDefault="00427BA2" w:rsidP="00B51350">
      <w:pPr>
        <w:pStyle w:val="TerminalDisplayIndent1"/>
      </w:pPr>
      <w:r w:rsidRPr="00B421C2">
        <w:t>[PE1-vpn-instance-vpn1] quit</w:t>
      </w:r>
    </w:p>
    <w:p w:rsidR="00427BA2" w:rsidRPr="00B421C2" w:rsidRDefault="00FA05DE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7530E2">
        <w:rPr>
          <w:rFonts w:hint="eastAsia"/>
        </w:rPr>
        <w:t>接口</w:t>
      </w:r>
      <w:r w:rsidR="00064113">
        <w:t>GigabitEthernet</w:t>
      </w:r>
      <w:r w:rsidR="00224215">
        <w:t>3/1</w:t>
      </w:r>
      <w:r w:rsidR="00064113">
        <w:t>/1</w:t>
      </w:r>
      <w:r w:rsidRPr="00B421C2">
        <w:rPr>
          <w:rFonts w:hint="eastAsia"/>
        </w:rPr>
        <w:t>与</w:t>
      </w:r>
      <w:r w:rsidRPr="00B421C2">
        <w:rPr>
          <w:rFonts w:hint="eastAsia"/>
        </w:rPr>
        <w:t>VPN</w:t>
      </w:r>
      <w:r w:rsidRPr="00B421C2">
        <w:rPr>
          <w:rFonts w:hint="eastAsia"/>
        </w:rPr>
        <w:t>实例</w:t>
      </w:r>
      <w:r w:rsidRPr="00B421C2">
        <w:rPr>
          <w:rFonts w:hint="eastAsia"/>
        </w:rPr>
        <w:t>vpn1</w:t>
      </w:r>
      <w:r w:rsidRPr="00B421C2">
        <w:rPr>
          <w:rFonts w:hint="eastAsia"/>
        </w:rPr>
        <w:t>绑定，并配置该接口的</w:t>
      </w:r>
      <w:r w:rsidRPr="00B421C2">
        <w:rPr>
          <w:rFonts w:hint="eastAsia"/>
        </w:rPr>
        <w:t>IPv6</w:t>
      </w:r>
      <w:r w:rsidRPr="00B421C2">
        <w:rPr>
          <w:rFonts w:hint="eastAsia"/>
        </w:rPr>
        <w:t>地址</w:t>
      </w:r>
      <w:r w:rsidR="00427BA2"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 xml:space="preserve">[PE1] interface </w:t>
      </w:r>
      <w:r w:rsidR="00064113">
        <w:t xml:space="preserve">gigabitethernet </w:t>
      </w:r>
      <w:r w:rsidR="00224215">
        <w:t>3/1</w:t>
      </w:r>
      <w:r w:rsidR="00064113">
        <w:t>/1</w:t>
      </w:r>
    </w:p>
    <w:p w:rsidR="00427BA2" w:rsidRPr="00B421C2" w:rsidRDefault="00427BA2" w:rsidP="00B51350">
      <w:pPr>
        <w:pStyle w:val="TerminalDisplayIndent1"/>
      </w:pPr>
      <w:r w:rsidRPr="00B421C2">
        <w:lastRenderedPageBreak/>
        <w:t>[PE1-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ip binding vpn-instance vpn1</w:t>
      </w:r>
    </w:p>
    <w:p w:rsidR="00427BA2" w:rsidRDefault="001E609D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</w:t>
      </w:r>
      <w:r w:rsidR="00427BA2">
        <w:t xml:space="preserve"> ipv6 address 2001::1 </w:t>
      </w:r>
      <w:r>
        <w:rPr>
          <w:rFonts w:hint="eastAsia"/>
        </w:rPr>
        <w:t>64</w:t>
      </w:r>
    </w:p>
    <w:p w:rsidR="00427BA2" w:rsidRDefault="001E609D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</w:t>
      </w:r>
      <w:r w:rsidR="00427BA2">
        <w:t xml:space="preserve"> quit</w:t>
      </w:r>
    </w:p>
    <w:p w:rsidR="00427BA2" w:rsidRDefault="00427BA2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在</w:t>
      </w:r>
      <w:r>
        <w:rPr>
          <w:rFonts w:hint="eastAsia"/>
          <w:lang w:eastAsia="zh-CN"/>
        </w:rPr>
        <w:t>PE 1</w:t>
      </w:r>
      <w:r>
        <w:rPr>
          <w:rFonts w:hint="eastAsia"/>
          <w:lang w:eastAsia="zh-CN"/>
        </w:rPr>
        <w:t>上运行</w:t>
      </w:r>
      <w:r>
        <w:rPr>
          <w:rFonts w:hint="eastAsia"/>
          <w:lang w:eastAsia="zh-CN"/>
        </w:rPr>
        <w:t>BGP</w:t>
      </w:r>
      <w:r>
        <w:rPr>
          <w:rFonts w:hint="eastAsia"/>
          <w:lang w:eastAsia="zh-CN"/>
        </w:rPr>
        <w:t>。</w:t>
      </w:r>
    </w:p>
    <w:p w:rsidR="00427BA2" w:rsidRDefault="00427BA2" w:rsidP="00B51350">
      <w:pPr>
        <w:pStyle w:val="TerminalDisplayIndent1"/>
      </w:pPr>
      <w:r>
        <w:t>[PE1] bgp 100</w:t>
      </w:r>
    </w:p>
    <w:p w:rsidR="00427BA2" w:rsidRDefault="00427BA2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PE 1</w:t>
      </w:r>
      <w:r>
        <w:rPr>
          <w:rFonts w:hint="eastAsia"/>
          <w:lang w:eastAsia="zh-CN"/>
        </w:rPr>
        <w:t>向</w:t>
      </w:r>
      <w:r>
        <w:rPr>
          <w:rFonts w:hint="eastAsia"/>
          <w:lang w:eastAsia="zh-CN"/>
        </w:rPr>
        <w:t>IBGP</w:t>
      </w:r>
      <w:r>
        <w:rPr>
          <w:rFonts w:hint="eastAsia"/>
          <w:lang w:eastAsia="zh-CN"/>
        </w:rPr>
        <w:t>对等体</w:t>
      </w:r>
      <w:r>
        <w:rPr>
          <w:rFonts w:hint="eastAsia"/>
          <w:lang w:eastAsia="zh-CN"/>
        </w:rPr>
        <w:t>3.3.3.9</w:t>
      </w:r>
      <w:r>
        <w:rPr>
          <w:rFonts w:hint="eastAsia"/>
          <w:lang w:eastAsia="zh-CN"/>
        </w:rPr>
        <w:t>发布标签路由及从</w:t>
      </w:r>
      <w:r>
        <w:rPr>
          <w:rFonts w:hint="eastAsia"/>
          <w:lang w:eastAsia="zh-CN"/>
        </w:rPr>
        <w:t>3.3.3.9</w:t>
      </w:r>
      <w:r>
        <w:rPr>
          <w:rFonts w:hint="eastAsia"/>
          <w:lang w:eastAsia="zh-CN"/>
        </w:rPr>
        <w:t>接收标签路由的能力。</w:t>
      </w:r>
    </w:p>
    <w:p w:rsidR="00427BA2" w:rsidRDefault="00427BA2" w:rsidP="00B51350">
      <w:pPr>
        <w:pStyle w:val="TerminalDisplayIndent1"/>
      </w:pPr>
      <w:r>
        <w:t>[PE1-</w:t>
      </w:r>
      <w:r w:rsidR="00F07E7A">
        <w:t>bgp-default</w:t>
      </w:r>
      <w:r>
        <w:t>] peer 3.3.3.9 as-number 100</w:t>
      </w:r>
    </w:p>
    <w:p w:rsidR="00427BA2" w:rsidRDefault="00427BA2" w:rsidP="00B51350">
      <w:pPr>
        <w:pStyle w:val="TerminalDisplayIndent1"/>
      </w:pPr>
      <w:r>
        <w:t>[PE1-</w:t>
      </w:r>
      <w:r w:rsidR="00F07E7A">
        <w:t>bgp-default</w:t>
      </w:r>
      <w:r>
        <w:t>] peer 3.3.3.9 connect-interface loopback 0</w:t>
      </w:r>
    </w:p>
    <w:p w:rsidR="00CD418B" w:rsidRDefault="00CD418B" w:rsidP="00B51350">
      <w:pPr>
        <w:pStyle w:val="TerminalDisplayIndent1"/>
      </w:pPr>
      <w:r w:rsidRPr="007530E2">
        <w:t>[PE1-</w:t>
      </w:r>
      <w:r w:rsidR="00F07E7A">
        <w:t>bgp-default</w:t>
      </w:r>
      <w:r w:rsidRPr="007530E2">
        <w:t xml:space="preserve">]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unicast</w:t>
      </w:r>
    </w:p>
    <w:p w:rsidR="00CD418B" w:rsidRDefault="00CD418B" w:rsidP="00B51350">
      <w:pPr>
        <w:pStyle w:val="TerminalDisplayIndent1"/>
      </w:pPr>
      <w:r w:rsidRPr="00A33FA6">
        <w:t>[PE1-</w:t>
      </w:r>
      <w:r w:rsidR="00F07E7A">
        <w:t>bgp-default</w:t>
      </w:r>
      <w:r w:rsidRPr="00A33FA6">
        <w:t>-ipv4]</w:t>
      </w:r>
      <w:r w:rsidRPr="00A33FA6">
        <w:rPr>
          <w:rFonts w:hint="eastAsia"/>
        </w:rPr>
        <w:t xml:space="preserve"> </w:t>
      </w:r>
      <w:r w:rsidRPr="007530E2">
        <w:rPr>
          <w:rFonts w:hint="eastAsia"/>
        </w:rPr>
        <w:t>peer 3.3.3.9</w:t>
      </w:r>
      <w:r>
        <w:rPr>
          <w:rFonts w:hint="eastAsia"/>
        </w:rPr>
        <w:t xml:space="preserve"> enable</w:t>
      </w:r>
    </w:p>
    <w:p w:rsidR="00CD418B" w:rsidRDefault="00CD418B" w:rsidP="00B51350">
      <w:pPr>
        <w:pStyle w:val="TerminalDisplayIndent1"/>
      </w:pPr>
      <w:r w:rsidRPr="00A33FA6">
        <w:t>[PE1-</w:t>
      </w:r>
      <w:r w:rsidR="00F07E7A">
        <w:t>bgp-default</w:t>
      </w:r>
      <w:r w:rsidRPr="00A33FA6">
        <w:t>-ipv4]</w:t>
      </w:r>
      <w:r w:rsidRPr="00A33FA6">
        <w:rPr>
          <w:rFonts w:hint="eastAsia"/>
        </w:rPr>
        <w:t xml:space="preserve"> </w:t>
      </w:r>
      <w:r w:rsidRPr="007530E2">
        <w:rPr>
          <w:rFonts w:hint="eastAsia"/>
        </w:rPr>
        <w:t>peer 3.3.3.9 label-route-capability</w:t>
      </w:r>
    </w:p>
    <w:p w:rsidR="00CD418B" w:rsidRPr="007530E2" w:rsidRDefault="00CD418B" w:rsidP="00B51350">
      <w:pPr>
        <w:pStyle w:val="TerminalDisplayIndent1"/>
      </w:pPr>
      <w:r w:rsidRPr="00A33FA6">
        <w:t>[PE1-</w:t>
      </w:r>
      <w:r w:rsidR="00F07E7A">
        <w:t>bgp-default</w:t>
      </w:r>
      <w:r w:rsidRPr="00A33FA6">
        <w:t>-ipv4]</w:t>
      </w:r>
      <w:r>
        <w:rPr>
          <w:rFonts w:hint="eastAsia"/>
        </w:rPr>
        <w:t xml:space="preserve"> quit</w:t>
      </w:r>
    </w:p>
    <w:p w:rsidR="00427BA2" w:rsidRDefault="00427BA2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PE 1</w:t>
      </w:r>
      <w:r>
        <w:rPr>
          <w:rFonts w:hint="eastAsia"/>
        </w:rPr>
        <w:t>到</w:t>
      </w:r>
      <w:r>
        <w:rPr>
          <w:rFonts w:hint="eastAsia"/>
        </w:rPr>
        <w:t>EBGP</w:t>
      </w:r>
      <w:r>
        <w:rPr>
          <w:rFonts w:hint="eastAsia"/>
        </w:rPr>
        <w:t>对等体</w:t>
      </w:r>
      <w:r>
        <w:rPr>
          <w:rFonts w:hint="eastAsia"/>
        </w:rPr>
        <w:t>5.5.5.9</w:t>
      </w:r>
      <w:r>
        <w:rPr>
          <w:rFonts w:hint="eastAsia"/>
        </w:rPr>
        <w:t>的最大跳数为</w:t>
      </w:r>
      <w:r>
        <w:rPr>
          <w:rFonts w:hint="eastAsia"/>
        </w:rPr>
        <w:t>10</w:t>
      </w:r>
      <w:r>
        <w:rPr>
          <w:rFonts w:hint="eastAsia"/>
        </w:rPr>
        <w:t>。</w:t>
      </w:r>
    </w:p>
    <w:p w:rsidR="00427BA2" w:rsidRDefault="00427BA2" w:rsidP="00B51350">
      <w:pPr>
        <w:pStyle w:val="TerminalDisplayIndent1"/>
      </w:pPr>
      <w:r>
        <w:t>[PE1-</w:t>
      </w:r>
      <w:r w:rsidR="00F07E7A">
        <w:t>bgp-default</w:t>
      </w:r>
      <w:r>
        <w:t>] peer 5.5.5.9 as-number 600</w:t>
      </w:r>
    </w:p>
    <w:p w:rsidR="00427BA2" w:rsidRDefault="00427BA2" w:rsidP="00B51350">
      <w:pPr>
        <w:pStyle w:val="TerminalDisplayIndent1"/>
      </w:pPr>
      <w:r>
        <w:t>[PE1-</w:t>
      </w:r>
      <w:r w:rsidR="00F07E7A">
        <w:t>bgp-default</w:t>
      </w:r>
      <w:r>
        <w:t>] peer 5.5.5.9 connect-interface loopback 0</w:t>
      </w:r>
    </w:p>
    <w:p w:rsidR="00427BA2" w:rsidRDefault="00427BA2" w:rsidP="00B51350">
      <w:pPr>
        <w:pStyle w:val="TerminalDisplayIndent1"/>
      </w:pPr>
      <w:r>
        <w:t>[PE1-</w:t>
      </w:r>
      <w:r w:rsidR="00F07E7A">
        <w:t>bgp-default</w:t>
      </w:r>
      <w:r>
        <w:t>] peer 5.5.5.9 ebgp-max-hop 10</w:t>
      </w:r>
    </w:p>
    <w:p w:rsidR="00427BA2" w:rsidRDefault="00427BA2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配置对等体</w:t>
      </w:r>
      <w:r>
        <w:rPr>
          <w:rFonts w:hint="eastAsia"/>
          <w:lang w:eastAsia="zh-CN"/>
        </w:rPr>
        <w:t>5.5.5.9</w:t>
      </w:r>
      <w:r>
        <w:rPr>
          <w:rFonts w:hint="eastAsia"/>
          <w:lang w:eastAsia="zh-CN"/>
        </w:rPr>
        <w:t>作为</w:t>
      </w:r>
      <w:r>
        <w:rPr>
          <w:rFonts w:hint="eastAsia"/>
          <w:lang w:eastAsia="zh-CN"/>
        </w:rPr>
        <w:t>VPNv6</w:t>
      </w:r>
      <w:r>
        <w:rPr>
          <w:rFonts w:hint="eastAsia"/>
          <w:lang w:eastAsia="zh-CN"/>
        </w:rPr>
        <w:t>对等体。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] </w:t>
      </w:r>
      <w:r w:rsidR="004F262E" w:rsidRPr="00B421C2">
        <w:t>address-family vpnv6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-vpnv6] peer 5.5.5.9 enable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-vpnv6] quit</w:t>
      </w:r>
    </w:p>
    <w:p w:rsidR="00FA75DB" w:rsidRPr="00B421C2" w:rsidRDefault="00FA75DB" w:rsidP="00B51350">
      <w:pPr>
        <w:pStyle w:val="ItemIndent1"/>
      </w:pPr>
      <w:r w:rsidRPr="00B421C2">
        <w:rPr>
          <w:rFonts w:hint="eastAsia"/>
        </w:rPr>
        <w:t xml:space="preserve"># </w:t>
      </w:r>
      <w:r w:rsidRPr="00B421C2">
        <w:rPr>
          <w:rFonts w:hint="eastAsia"/>
        </w:rPr>
        <w:t>配置</w:t>
      </w:r>
      <w:r w:rsidRPr="00B421C2">
        <w:rPr>
          <w:rFonts w:hint="eastAsia"/>
        </w:rPr>
        <w:t>PE 1</w:t>
      </w:r>
      <w:r w:rsidRPr="00B421C2">
        <w:rPr>
          <w:rFonts w:hint="eastAsia"/>
        </w:rPr>
        <w:t>与</w:t>
      </w:r>
      <w:r w:rsidRPr="00B421C2">
        <w:rPr>
          <w:rFonts w:hint="eastAsia"/>
        </w:rPr>
        <w:t>CE 1</w:t>
      </w:r>
      <w:r w:rsidRPr="00B421C2">
        <w:rPr>
          <w:rFonts w:hint="eastAsia"/>
        </w:rPr>
        <w:t>建立</w:t>
      </w:r>
      <w:r w:rsidRPr="00B421C2">
        <w:rPr>
          <w:rFonts w:hint="eastAsia"/>
        </w:rPr>
        <w:t>EBGP</w:t>
      </w:r>
      <w:r w:rsidRPr="00B421C2">
        <w:rPr>
          <w:rFonts w:hint="eastAsia"/>
        </w:rPr>
        <w:t>对等体，将学习到的</w:t>
      </w:r>
      <w:r w:rsidRPr="00B421C2">
        <w:rPr>
          <w:rFonts w:hint="eastAsia"/>
        </w:rPr>
        <w:t>BGP</w:t>
      </w:r>
      <w:r w:rsidRPr="00B421C2">
        <w:rPr>
          <w:rFonts w:hint="eastAsia"/>
        </w:rPr>
        <w:t>路由添加到</w:t>
      </w:r>
      <w:r w:rsidRPr="00B421C2">
        <w:rPr>
          <w:rFonts w:hint="eastAsia"/>
        </w:rPr>
        <w:t>VPN</w:t>
      </w:r>
      <w:r w:rsidRPr="00B421C2">
        <w:rPr>
          <w:rFonts w:hint="eastAsia"/>
        </w:rPr>
        <w:t>实例的路由表中。</w:t>
      </w:r>
    </w:p>
    <w:p w:rsidR="00FA75DB" w:rsidRPr="00B421C2" w:rsidRDefault="00FA75DB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 ip vpn-instance vpn1</w:t>
      </w:r>
    </w:p>
    <w:p w:rsidR="00FA75DB" w:rsidRPr="00B421C2" w:rsidRDefault="00FA75DB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-vpn1] peer </w:t>
      </w:r>
      <w:r w:rsidRPr="00B421C2">
        <w:rPr>
          <w:rFonts w:hint="eastAsia"/>
        </w:rPr>
        <w:t>2001::2</w:t>
      </w:r>
      <w:r w:rsidRPr="00B421C2">
        <w:t xml:space="preserve"> as-number 65001</w:t>
      </w:r>
    </w:p>
    <w:p w:rsidR="00FA75DB" w:rsidRPr="0025445D" w:rsidRDefault="00FA75DB" w:rsidP="00B51350">
      <w:pPr>
        <w:pStyle w:val="TerminalDisplayIndent1"/>
      </w:pPr>
      <w:r w:rsidRPr="007530E2">
        <w:t>[PE</w:t>
      </w:r>
      <w:r>
        <w:rPr>
          <w:rFonts w:hint="eastAsia"/>
        </w:rPr>
        <w:t>1</w:t>
      </w:r>
      <w:r w:rsidRPr="007530E2">
        <w:t>-</w:t>
      </w:r>
      <w:r w:rsidR="00F07E7A">
        <w:t>bgp-default</w:t>
      </w:r>
      <w:r>
        <w:t>-vpn</w:t>
      </w:r>
      <w:r>
        <w:rPr>
          <w:rFonts w:hint="eastAsia"/>
        </w:rPr>
        <w:t>1</w:t>
      </w:r>
      <w:r w:rsidRPr="007530E2">
        <w:t xml:space="preserve">] </w:t>
      </w:r>
      <w:r>
        <w:rPr>
          <w:rFonts w:hint="eastAsia"/>
        </w:rPr>
        <w:t>address-family ipv6 unicast</w:t>
      </w:r>
    </w:p>
    <w:p w:rsidR="00FA75DB" w:rsidRPr="00B421C2" w:rsidRDefault="00FA75DB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-ipv</w:t>
      </w:r>
      <w:r w:rsidRPr="00B421C2">
        <w:rPr>
          <w:rFonts w:hint="eastAsia"/>
        </w:rPr>
        <w:t>6</w:t>
      </w:r>
      <w:r w:rsidRPr="00B421C2">
        <w:t>-vpn</w:t>
      </w:r>
      <w:r w:rsidRPr="00B421C2">
        <w:rPr>
          <w:rFonts w:hint="eastAsia"/>
        </w:rPr>
        <w:t>1</w:t>
      </w:r>
      <w:r w:rsidRPr="00B421C2">
        <w:t xml:space="preserve">] </w:t>
      </w:r>
      <w:r w:rsidRPr="007530E2">
        <w:t xml:space="preserve">peer </w:t>
      </w:r>
      <w:r w:rsidRPr="00B421C2">
        <w:rPr>
          <w:rFonts w:hint="eastAsia"/>
        </w:rPr>
        <w:t>2001::2</w:t>
      </w:r>
      <w:r>
        <w:rPr>
          <w:rFonts w:hint="eastAsia"/>
        </w:rPr>
        <w:t xml:space="preserve"> enable</w:t>
      </w:r>
    </w:p>
    <w:p w:rsidR="00FA75DB" w:rsidRPr="00B421C2" w:rsidRDefault="00FA75DB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-ipv</w:t>
      </w:r>
      <w:r w:rsidRPr="00B421C2">
        <w:rPr>
          <w:rFonts w:hint="eastAsia"/>
        </w:rPr>
        <w:t>6</w:t>
      </w:r>
      <w:r w:rsidRPr="00B421C2">
        <w:t>-vpn1] quit</w:t>
      </w:r>
    </w:p>
    <w:p w:rsidR="00FA75DB" w:rsidRPr="00B421C2" w:rsidRDefault="00FA75DB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-vpn1] quit</w:t>
      </w:r>
    </w:p>
    <w:p w:rsidR="00FA75DB" w:rsidRPr="00B421C2" w:rsidRDefault="00FA75DB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7D7DD4" w:rsidRDefault="00427BA2" w:rsidP="00DD64CA">
      <w:pPr>
        <w:pStyle w:val="ItemStep"/>
      </w:pPr>
      <w:r>
        <w:rPr>
          <w:rFonts w:hint="eastAsia"/>
        </w:rPr>
        <w:t>配置</w:t>
      </w:r>
      <w:r w:rsidRPr="00B421C2">
        <w:rPr>
          <w:rFonts w:hint="eastAsia"/>
        </w:rPr>
        <w:t>ASBR-PE1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在</w:t>
      </w:r>
      <w:r w:rsidRPr="00B421C2">
        <w:rPr>
          <w:rFonts w:hint="eastAsia"/>
        </w:rPr>
        <w:t>ASBR-PE1</w:t>
      </w:r>
      <w:r>
        <w:rPr>
          <w:rFonts w:hint="eastAsia"/>
        </w:rPr>
        <w:t>上运行</w:t>
      </w:r>
      <w:r w:rsidRPr="00B421C2">
        <w:rPr>
          <w:rFonts w:hint="eastAsia"/>
        </w:rPr>
        <w:t>IS-IS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&lt;ASBR-PE1&gt; system-view</w:t>
      </w:r>
    </w:p>
    <w:p w:rsidR="00427BA2" w:rsidRPr="00B421C2" w:rsidRDefault="00427BA2" w:rsidP="00B51350">
      <w:pPr>
        <w:pStyle w:val="TerminalDisplayIndent1"/>
      </w:pPr>
      <w:r w:rsidRPr="00B421C2">
        <w:t>[ASBR-PE1] isis 1</w:t>
      </w:r>
    </w:p>
    <w:p w:rsidR="00427BA2" w:rsidRPr="00BF706B" w:rsidRDefault="00427BA2" w:rsidP="00B51350">
      <w:pPr>
        <w:pStyle w:val="TerminalDisplayIndent1"/>
      </w:pPr>
      <w:r w:rsidRPr="00BF706B">
        <w:t>[ASBR-PE1-isis-1] network-entity 10.222.222.222.222.00</w:t>
      </w:r>
    </w:p>
    <w:p w:rsidR="00427BA2" w:rsidRPr="007954BA" w:rsidRDefault="00427BA2" w:rsidP="00B51350">
      <w:pPr>
        <w:pStyle w:val="TerminalDisplayIndent1"/>
      </w:pPr>
      <w:r w:rsidRPr="007954BA">
        <w:t>[ASBR-PE1-isis-1] quit</w:t>
      </w:r>
    </w:p>
    <w:p w:rsidR="00427BA2" w:rsidRPr="007954BA" w:rsidRDefault="00427BA2" w:rsidP="00B51350">
      <w:pPr>
        <w:pStyle w:val="ItemIndent1"/>
      </w:pPr>
      <w:r w:rsidRPr="007954BA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7954BA">
        <w:rPr>
          <w:rFonts w:hint="eastAsia"/>
        </w:rPr>
        <w:t>LSR ID</w:t>
      </w:r>
      <w:r w:rsidRPr="007954BA">
        <w:rPr>
          <w:rFonts w:hint="eastAsia"/>
        </w:rPr>
        <w:t>，</w:t>
      </w:r>
      <w:r>
        <w:rPr>
          <w:rFonts w:hint="eastAsia"/>
        </w:rPr>
        <w:t>使能</w:t>
      </w:r>
      <w:r w:rsidRPr="007954BA">
        <w:rPr>
          <w:rFonts w:hint="eastAsia"/>
        </w:rPr>
        <w:t>MPLS</w:t>
      </w:r>
      <w:r>
        <w:rPr>
          <w:rFonts w:hint="eastAsia"/>
        </w:rPr>
        <w:t>和</w:t>
      </w:r>
      <w:r w:rsidRPr="007954BA">
        <w:rPr>
          <w:rFonts w:hint="eastAsia"/>
        </w:rPr>
        <w:t>LDP</w:t>
      </w:r>
      <w:r>
        <w:rPr>
          <w:rFonts w:hint="eastAsia"/>
        </w:rPr>
        <w:t>。</w:t>
      </w:r>
    </w:p>
    <w:p w:rsidR="00427BA2" w:rsidRPr="007954BA" w:rsidRDefault="00427BA2" w:rsidP="00B51350">
      <w:pPr>
        <w:pStyle w:val="TerminalDisplayIndent1"/>
      </w:pPr>
      <w:r w:rsidRPr="007954BA">
        <w:t>[ASBR-PE1] mpls lsr-id 3.3.3.9</w:t>
      </w:r>
    </w:p>
    <w:p w:rsidR="00427BA2" w:rsidRPr="00214B0C" w:rsidRDefault="00427BA2" w:rsidP="00B51350">
      <w:pPr>
        <w:pStyle w:val="TerminalDisplayIndent1"/>
      </w:pPr>
      <w:r w:rsidRPr="00214B0C">
        <w:t>[ASBR-PE1] mpls ldp</w:t>
      </w:r>
    </w:p>
    <w:p w:rsidR="00427BA2" w:rsidRPr="00214B0C" w:rsidRDefault="00427BA2" w:rsidP="00B51350">
      <w:pPr>
        <w:pStyle w:val="TerminalDisplayIndent1"/>
      </w:pPr>
      <w:r w:rsidRPr="00214B0C">
        <w:t>[ASBR-PE1</w:t>
      </w:r>
      <w:r w:rsidR="005A52C1">
        <w:t>-ldp</w:t>
      </w:r>
      <w:r w:rsidRPr="00214B0C">
        <w:t>] quit</w:t>
      </w:r>
    </w:p>
    <w:p w:rsidR="00427BA2" w:rsidRPr="00214B0C" w:rsidRDefault="00427BA2" w:rsidP="00B51350">
      <w:pPr>
        <w:pStyle w:val="ItemIndent1"/>
      </w:pPr>
      <w:r w:rsidRPr="00214B0C">
        <w:rPr>
          <w:rFonts w:hint="eastAsia"/>
        </w:rPr>
        <w:t xml:space="preserve"># </w:t>
      </w:r>
      <w:r>
        <w:rPr>
          <w:rFonts w:hint="eastAsia"/>
        </w:rPr>
        <w:t>配置接口</w:t>
      </w:r>
      <w:r w:rsidR="00064113">
        <w:t>GigabitEthernet</w:t>
      </w:r>
      <w:r w:rsidR="00224215">
        <w:t>3/1</w:t>
      </w:r>
      <w:r w:rsidR="00064113">
        <w:t>/5</w:t>
      </w:r>
      <w:r w:rsidRPr="00214B0C">
        <w:rPr>
          <w:rFonts w:hint="eastAsia"/>
        </w:rPr>
        <w:t>，</w:t>
      </w:r>
      <w:r>
        <w:rPr>
          <w:rFonts w:hint="eastAsia"/>
        </w:rPr>
        <w:t>在接口上运行</w:t>
      </w:r>
      <w:r w:rsidRPr="00214B0C">
        <w:rPr>
          <w:rFonts w:hint="eastAsia"/>
        </w:rPr>
        <w:t>IS-IS</w:t>
      </w:r>
      <w:r w:rsidRPr="00214B0C">
        <w:rPr>
          <w:rFonts w:hint="eastAsia"/>
        </w:rPr>
        <w:t>，</w:t>
      </w:r>
      <w:r>
        <w:rPr>
          <w:rFonts w:hint="eastAsia"/>
        </w:rPr>
        <w:t>并使能</w:t>
      </w:r>
      <w:r w:rsidRPr="00214B0C">
        <w:rPr>
          <w:rFonts w:hint="eastAsia"/>
        </w:rPr>
        <w:t>MPLS</w:t>
      </w:r>
      <w:r>
        <w:rPr>
          <w:rFonts w:hint="eastAsia"/>
        </w:rPr>
        <w:t>和</w:t>
      </w:r>
      <w:r w:rsidRPr="00214B0C">
        <w:rPr>
          <w:rFonts w:hint="eastAsia"/>
        </w:rPr>
        <w:t>LDP</w:t>
      </w:r>
      <w:r>
        <w:rPr>
          <w:rFonts w:hint="eastAsia"/>
        </w:rPr>
        <w:t>。</w:t>
      </w:r>
    </w:p>
    <w:p w:rsidR="00427BA2" w:rsidRDefault="00427BA2" w:rsidP="00B51350">
      <w:pPr>
        <w:pStyle w:val="TerminalDisplayIndent1"/>
      </w:pPr>
      <w:r>
        <w:t xml:space="preserve">[ASBR-PE1] interface </w:t>
      </w:r>
      <w:r w:rsidR="00064113">
        <w:t xml:space="preserve">gigabitethernet </w:t>
      </w:r>
      <w:r w:rsidR="00224215">
        <w:t>3/1</w:t>
      </w:r>
      <w:r w:rsidR="00064113">
        <w:t>/5</w:t>
      </w:r>
    </w:p>
    <w:p w:rsidR="00427BA2" w:rsidRDefault="00427BA2" w:rsidP="00B51350">
      <w:pPr>
        <w:pStyle w:val="TerminalDisplayIndent1"/>
      </w:pPr>
      <w:r>
        <w:t>[ASBR-PE1-</w:t>
      </w:r>
      <w:r w:rsidR="00064113">
        <w:t>GigabitEthernet</w:t>
      </w:r>
      <w:r w:rsidR="00224215">
        <w:t>3/1</w:t>
      </w:r>
      <w:r w:rsidR="00064113">
        <w:t>/5</w:t>
      </w:r>
      <w:r>
        <w:t>] ip address 1.1.1.1 255.0.0.0</w:t>
      </w:r>
    </w:p>
    <w:p w:rsidR="00427BA2" w:rsidRDefault="00427BA2" w:rsidP="00B51350">
      <w:pPr>
        <w:pStyle w:val="TerminalDisplayIndent1"/>
      </w:pPr>
      <w:r>
        <w:t>[ASBR-PE1-</w:t>
      </w:r>
      <w:r w:rsidR="00064113">
        <w:t>GigabitEthernet</w:t>
      </w:r>
      <w:r w:rsidR="00224215">
        <w:t>3/1</w:t>
      </w:r>
      <w:r w:rsidR="00064113">
        <w:t>/5</w:t>
      </w:r>
      <w:r>
        <w:t>] isis enable 1</w:t>
      </w:r>
    </w:p>
    <w:p w:rsidR="00427BA2" w:rsidRDefault="00427BA2" w:rsidP="00B51350">
      <w:pPr>
        <w:pStyle w:val="TerminalDisplayIndent1"/>
      </w:pPr>
      <w:r>
        <w:t>[ASBR-PE1-</w:t>
      </w:r>
      <w:r w:rsidR="00064113">
        <w:t>GigabitEthernet</w:t>
      </w:r>
      <w:r w:rsidR="00224215">
        <w:t>3/1</w:t>
      </w:r>
      <w:r w:rsidR="00064113">
        <w:t>/5</w:t>
      </w:r>
      <w:r>
        <w:t>] mpls</w:t>
      </w:r>
      <w:r w:rsidR="003775DF" w:rsidRPr="003775DF">
        <w:rPr>
          <w:rFonts w:hint="eastAsia"/>
        </w:rPr>
        <w:t xml:space="preserve"> </w:t>
      </w:r>
      <w:r w:rsidR="003775DF">
        <w:rPr>
          <w:rFonts w:hint="eastAsia"/>
        </w:rPr>
        <w:t>enable</w:t>
      </w:r>
    </w:p>
    <w:p w:rsidR="00427BA2" w:rsidRDefault="00427BA2" w:rsidP="00B51350">
      <w:pPr>
        <w:pStyle w:val="TerminalDisplayIndent1"/>
      </w:pPr>
      <w:r>
        <w:t>[ASBR-PE1-</w:t>
      </w:r>
      <w:r w:rsidR="00064113">
        <w:t>GigabitEthernet</w:t>
      </w:r>
      <w:r w:rsidR="00224215">
        <w:t>3/1</w:t>
      </w:r>
      <w:r w:rsidR="00064113">
        <w:t>/5</w:t>
      </w:r>
      <w:r>
        <w:t>] mpls ldp</w:t>
      </w:r>
      <w:r w:rsidR="003775DF" w:rsidRPr="003775DF">
        <w:rPr>
          <w:rFonts w:hint="eastAsia"/>
        </w:rPr>
        <w:t xml:space="preserve"> </w:t>
      </w:r>
      <w:r w:rsidR="003775DF">
        <w:rPr>
          <w:rFonts w:hint="eastAsia"/>
        </w:rPr>
        <w:t>enable</w:t>
      </w:r>
    </w:p>
    <w:p w:rsidR="00427BA2" w:rsidRDefault="00427BA2" w:rsidP="00B51350">
      <w:pPr>
        <w:pStyle w:val="TerminalDisplayIndent1"/>
      </w:pPr>
      <w:r>
        <w:t>[ASBR-PE1-</w:t>
      </w:r>
      <w:r w:rsidR="00064113">
        <w:t>GigabitEthernet</w:t>
      </w:r>
      <w:r w:rsidR="00224215">
        <w:t>3/1</w:t>
      </w:r>
      <w:r w:rsidR="00064113">
        <w:t>/5</w:t>
      </w:r>
      <w:r>
        <w:t>] quit</w:t>
      </w:r>
    </w:p>
    <w:p w:rsidR="00427BA2" w:rsidRDefault="00427BA2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配置接口</w:t>
      </w:r>
      <w:r w:rsidR="00064113">
        <w:t>GigabitEthernet</w:t>
      </w:r>
      <w:r w:rsidR="00224215">
        <w:t>3/1</w:t>
      </w:r>
      <w:r w:rsidR="00064113">
        <w:t>/4</w:t>
      </w:r>
      <w:r>
        <w:rPr>
          <w:rFonts w:hint="eastAsia"/>
        </w:rPr>
        <w:t>，并在接口上使能</w:t>
      </w:r>
      <w:r>
        <w:rPr>
          <w:rFonts w:hint="eastAsia"/>
        </w:rPr>
        <w:t>MPLS</w:t>
      </w:r>
      <w:r>
        <w:rPr>
          <w:rFonts w:hint="eastAsia"/>
        </w:rPr>
        <w:t>。</w:t>
      </w:r>
    </w:p>
    <w:p w:rsidR="00427BA2" w:rsidRDefault="00427BA2" w:rsidP="00B51350">
      <w:pPr>
        <w:pStyle w:val="TerminalDisplayIndent1"/>
      </w:pPr>
      <w:r>
        <w:lastRenderedPageBreak/>
        <w:t xml:space="preserve">[ASBR-PE1] interface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427BA2" w:rsidRDefault="00427BA2" w:rsidP="00B51350">
      <w:pPr>
        <w:pStyle w:val="TerminalDisplayIndent1"/>
      </w:pPr>
      <w:r>
        <w:t>[ASBR-PE1-</w:t>
      </w:r>
      <w:r w:rsidR="00064113">
        <w:t>GigabitEthernet</w:t>
      </w:r>
      <w:r w:rsidR="00224215">
        <w:t>3/1</w:t>
      </w:r>
      <w:r w:rsidR="00064113">
        <w:t>/4</w:t>
      </w:r>
      <w:r>
        <w:t>] ip address 11.0.0.2 255.0.0.0</w:t>
      </w:r>
    </w:p>
    <w:p w:rsidR="00427BA2" w:rsidRDefault="00427BA2" w:rsidP="00B51350">
      <w:pPr>
        <w:pStyle w:val="TerminalDisplayIndent1"/>
      </w:pPr>
      <w:r>
        <w:t>[ASBR-PE1-</w:t>
      </w:r>
      <w:r w:rsidR="00064113">
        <w:t>GigabitEthernet</w:t>
      </w:r>
      <w:r w:rsidR="00224215">
        <w:t>3/1</w:t>
      </w:r>
      <w:r w:rsidR="00064113">
        <w:t>/4</w:t>
      </w:r>
      <w:r>
        <w:t>] mpls</w:t>
      </w:r>
      <w:r w:rsidR="00A0514C">
        <w:rPr>
          <w:rFonts w:hint="eastAsia"/>
        </w:rPr>
        <w:t xml:space="preserve"> enable</w:t>
      </w:r>
    </w:p>
    <w:p w:rsidR="00427BA2" w:rsidRDefault="00427BA2" w:rsidP="00B51350">
      <w:pPr>
        <w:pStyle w:val="TerminalDisplayIndent1"/>
      </w:pPr>
      <w:r>
        <w:t>[ASBR-PE1-</w:t>
      </w:r>
      <w:r w:rsidR="00064113">
        <w:t>GigabitEthernet</w:t>
      </w:r>
      <w:r w:rsidR="00224215">
        <w:t>3/1</w:t>
      </w:r>
      <w:r w:rsidR="00064113">
        <w:t>/4</w:t>
      </w:r>
      <w:r>
        <w:t>] quit</w:t>
      </w:r>
    </w:p>
    <w:p w:rsidR="00427BA2" w:rsidRDefault="00427BA2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创建</w:t>
      </w:r>
      <w:r>
        <w:rPr>
          <w:rFonts w:hint="eastAsia"/>
        </w:rPr>
        <w:t>Loopback0</w:t>
      </w:r>
      <w:r>
        <w:rPr>
          <w:rFonts w:hint="eastAsia"/>
        </w:rPr>
        <w:t>接口，在接口上运行</w:t>
      </w:r>
      <w:r>
        <w:rPr>
          <w:rFonts w:hint="eastAsia"/>
        </w:rPr>
        <w:t>IS-IS</w:t>
      </w:r>
      <w:r>
        <w:rPr>
          <w:rFonts w:hint="eastAsia"/>
        </w:rPr>
        <w:t>。</w:t>
      </w:r>
    </w:p>
    <w:p w:rsidR="00427BA2" w:rsidRDefault="00427BA2" w:rsidP="00B51350">
      <w:pPr>
        <w:pStyle w:val="TerminalDisplayIndent1"/>
      </w:pPr>
      <w:r>
        <w:t>[ASBR-PE1] interface loopback 0</w:t>
      </w:r>
    </w:p>
    <w:p w:rsidR="00427BA2" w:rsidRDefault="00427BA2" w:rsidP="00B51350">
      <w:pPr>
        <w:pStyle w:val="TerminalDisplayIndent1"/>
      </w:pPr>
      <w:r>
        <w:t>[ASBR-PE1-LoopBack0] ip address 3.3.3.9 32</w:t>
      </w:r>
    </w:p>
    <w:p w:rsidR="00427BA2" w:rsidRDefault="00427BA2" w:rsidP="00B51350">
      <w:pPr>
        <w:pStyle w:val="TerminalDisplayIndent1"/>
      </w:pPr>
      <w:r>
        <w:t>[ASBR-PE1-LoopBack0] isis enable 1</w:t>
      </w:r>
    </w:p>
    <w:p w:rsidR="00427BA2" w:rsidRDefault="00427BA2" w:rsidP="00B51350">
      <w:pPr>
        <w:pStyle w:val="TerminalDisplayIndent1"/>
      </w:pPr>
      <w:r>
        <w:t>[ASBR-PE1-LoopBack0] quit</w:t>
      </w:r>
    </w:p>
    <w:p w:rsidR="00427BA2" w:rsidRDefault="00427BA2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创建路由策略。</w:t>
      </w:r>
    </w:p>
    <w:p w:rsidR="00427BA2" w:rsidRDefault="00427BA2" w:rsidP="00B51350">
      <w:pPr>
        <w:pStyle w:val="TerminalDisplayIndent1"/>
      </w:pPr>
      <w:r>
        <w:t>[ASBR-PE1] route-policy policy1 permit node 1</w:t>
      </w:r>
    </w:p>
    <w:p w:rsidR="00427BA2" w:rsidRDefault="00427BA2" w:rsidP="00B51350">
      <w:pPr>
        <w:pStyle w:val="TerminalDisplayIndent1"/>
      </w:pPr>
      <w:r>
        <w:t>[ASBR-PE1-route-</w:t>
      </w:r>
      <w:r w:rsidR="00670016">
        <w:rPr>
          <w:rFonts w:hint="eastAsia"/>
        </w:rPr>
        <w:t>policy-</w:t>
      </w:r>
      <w:r>
        <w:t>policy1</w:t>
      </w:r>
      <w:r w:rsidR="00670016">
        <w:rPr>
          <w:rFonts w:hint="eastAsia"/>
        </w:rPr>
        <w:t>-1</w:t>
      </w:r>
      <w:r>
        <w:t>] apply mpls-label</w:t>
      </w:r>
    </w:p>
    <w:p w:rsidR="00427BA2" w:rsidRDefault="00670016" w:rsidP="00B51350">
      <w:pPr>
        <w:pStyle w:val="TerminalDisplayIndent1"/>
      </w:pPr>
      <w:r>
        <w:t>[ASBR-PE1-route-</w:t>
      </w:r>
      <w:r>
        <w:rPr>
          <w:rFonts w:hint="eastAsia"/>
        </w:rPr>
        <w:t>policy-</w:t>
      </w:r>
      <w:r>
        <w:t>policy1</w:t>
      </w:r>
      <w:r>
        <w:rPr>
          <w:rFonts w:hint="eastAsia"/>
        </w:rPr>
        <w:t>-1</w:t>
      </w:r>
      <w:r>
        <w:t>]</w:t>
      </w:r>
      <w:r w:rsidR="00427BA2">
        <w:t xml:space="preserve"> quit</w:t>
      </w:r>
    </w:p>
    <w:p w:rsidR="00427BA2" w:rsidRDefault="00427BA2" w:rsidP="00B51350">
      <w:pPr>
        <w:pStyle w:val="TerminalDisplayIndent1"/>
      </w:pPr>
      <w:r>
        <w:t>[ASBR-PE1] route-policy policy2 permit node 1</w:t>
      </w:r>
    </w:p>
    <w:p w:rsidR="00427BA2" w:rsidRDefault="00427BA2" w:rsidP="00B51350">
      <w:pPr>
        <w:pStyle w:val="TerminalDisplayIndent1"/>
      </w:pPr>
      <w:r>
        <w:t>[ASBR-PE1-route</w:t>
      </w:r>
      <w:r w:rsidR="00670016">
        <w:rPr>
          <w:rFonts w:hint="eastAsia"/>
        </w:rPr>
        <w:t>-policy</w:t>
      </w:r>
      <w:r>
        <w:t>-policy2</w:t>
      </w:r>
      <w:r w:rsidR="00670016">
        <w:rPr>
          <w:rFonts w:hint="eastAsia"/>
        </w:rPr>
        <w:t>-1</w:t>
      </w:r>
      <w:r>
        <w:t>] if-match mpls-label</w:t>
      </w:r>
    </w:p>
    <w:p w:rsidR="00427BA2" w:rsidRDefault="00670016" w:rsidP="00B51350">
      <w:pPr>
        <w:pStyle w:val="TerminalDisplayIndent1"/>
      </w:pPr>
      <w:r>
        <w:t>[ASBR-PE1-route</w:t>
      </w:r>
      <w:r>
        <w:rPr>
          <w:rFonts w:hint="eastAsia"/>
        </w:rPr>
        <w:t>-policy</w:t>
      </w:r>
      <w:r>
        <w:t>-policy2</w:t>
      </w:r>
      <w:r>
        <w:rPr>
          <w:rFonts w:hint="eastAsia"/>
        </w:rPr>
        <w:t>-1</w:t>
      </w:r>
      <w:r>
        <w:t>]</w:t>
      </w:r>
      <w:r w:rsidR="00427BA2">
        <w:t xml:space="preserve"> apply mpls-label</w:t>
      </w:r>
    </w:p>
    <w:p w:rsidR="00427BA2" w:rsidRDefault="00670016" w:rsidP="00B51350">
      <w:pPr>
        <w:pStyle w:val="TerminalDisplayIndent1"/>
      </w:pPr>
      <w:r>
        <w:t>[ASBR-PE1-route</w:t>
      </w:r>
      <w:r>
        <w:rPr>
          <w:rFonts w:hint="eastAsia"/>
        </w:rPr>
        <w:t>-policy</w:t>
      </w:r>
      <w:r>
        <w:t>-policy2</w:t>
      </w:r>
      <w:r>
        <w:rPr>
          <w:rFonts w:hint="eastAsia"/>
        </w:rPr>
        <w:t>-1</w:t>
      </w:r>
      <w:r>
        <w:t>]</w:t>
      </w:r>
      <w:r w:rsidR="00427BA2">
        <w:t xml:space="preserve"> quit</w:t>
      </w:r>
    </w:p>
    <w:p w:rsidR="00427BA2" w:rsidRDefault="00427BA2" w:rsidP="00B51350">
      <w:pPr>
        <w:pStyle w:val="ItemIndent1"/>
      </w:pPr>
      <w:r>
        <w:rPr>
          <w:rFonts w:hint="eastAsia"/>
        </w:rPr>
        <w:t>#</w:t>
      </w:r>
      <w:r w:rsidR="00CD418B">
        <w:rPr>
          <w:rFonts w:hint="eastAsia"/>
        </w:rPr>
        <w:t xml:space="preserve"> </w:t>
      </w:r>
      <w:r w:rsidR="00CD418B">
        <w:rPr>
          <w:rFonts w:hint="eastAsia"/>
        </w:rPr>
        <w:t>在</w:t>
      </w:r>
      <w:r w:rsidR="00CD418B">
        <w:rPr>
          <w:rFonts w:hint="eastAsia"/>
        </w:rPr>
        <w:t>ASBR-PE 1</w:t>
      </w:r>
      <w:r w:rsidR="00CD418B">
        <w:rPr>
          <w:rFonts w:hint="eastAsia"/>
        </w:rPr>
        <w:t>上运行</w:t>
      </w:r>
      <w:r w:rsidR="00CD418B">
        <w:rPr>
          <w:rFonts w:hint="eastAsia"/>
        </w:rPr>
        <w:t>BGP</w:t>
      </w:r>
      <w:r w:rsidR="00CD418B">
        <w:rPr>
          <w:rFonts w:hint="eastAsia"/>
        </w:rPr>
        <w:t>，</w:t>
      </w:r>
      <w:r>
        <w:rPr>
          <w:rFonts w:hint="eastAsia"/>
        </w:rPr>
        <w:t>对向</w:t>
      </w:r>
      <w:r>
        <w:rPr>
          <w:rFonts w:hint="eastAsia"/>
        </w:rPr>
        <w:t>IBGP</w:t>
      </w:r>
      <w:r>
        <w:rPr>
          <w:rFonts w:hint="eastAsia"/>
        </w:rPr>
        <w:t>对等体</w:t>
      </w:r>
      <w:r>
        <w:rPr>
          <w:rFonts w:hint="eastAsia"/>
        </w:rPr>
        <w:t>2.2.2.9</w:t>
      </w:r>
      <w:r>
        <w:rPr>
          <w:rFonts w:hint="eastAsia"/>
        </w:rPr>
        <w:t>发布的路由应用已配置的路由策略</w:t>
      </w:r>
      <w:r>
        <w:rPr>
          <w:rFonts w:hint="eastAsia"/>
        </w:rPr>
        <w:t>policy2</w:t>
      </w:r>
      <w:r>
        <w:rPr>
          <w:rFonts w:hint="eastAsia"/>
        </w:rPr>
        <w:t>。</w:t>
      </w:r>
    </w:p>
    <w:p w:rsidR="00D84573" w:rsidRDefault="00D84573" w:rsidP="00B51350">
      <w:pPr>
        <w:pStyle w:val="TerminalDisplayIndent1"/>
      </w:pPr>
      <w:r>
        <w:t>[ASBR-PE1] bgp 100</w:t>
      </w:r>
    </w:p>
    <w:p w:rsidR="00427BA2" w:rsidRDefault="00427BA2" w:rsidP="00B51350">
      <w:pPr>
        <w:pStyle w:val="TerminalDisplayIndent1"/>
      </w:pPr>
      <w:r>
        <w:t>[ASBR-PE1-</w:t>
      </w:r>
      <w:r w:rsidR="00F07E7A">
        <w:t>bgp-default</w:t>
      </w:r>
      <w:r>
        <w:t>] peer 2.2.2.9 as-number 100</w:t>
      </w:r>
    </w:p>
    <w:p w:rsidR="00D84573" w:rsidRDefault="00D84573" w:rsidP="00B51350">
      <w:pPr>
        <w:pStyle w:val="TerminalDisplayIndent1"/>
      </w:pPr>
      <w:r>
        <w:t>[ASBR-PE1-</w:t>
      </w:r>
      <w:r w:rsidR="00F07E7A">
        <w:t>bgp-default</w:t>
      </w:r>
      <w:r>
        <w:t>] peer 2.2.2.9 connect-interface loopback 0</w:t>
      </w:r>
    </w:p>
    <w:p w:rsidR="00D84573" w:rsidRDefault="00D84573" w:rsidP="00B51350">
      <w:pPr>
        <w:pStyle w:val="TerminalDisplayIndent1"/>
      </w:pPr>
      <w:r>
        <w:t>[ASBR</w:t>
      </w:r>
      <w:r>
        <w:rPr>
          <w:rFonts w:hint="eastAsia"/>
        </w:rPr>
        <w:t>-</w:t>
      </w:r>
      <w:r>
        <w:t>PE</w:t>
      </w:r>
      <w:r>
        <w:rPr>
          <w:rFonts w:hint="eastAsia"/>
        </w:rPr>
        <w:t>1</w:t>
      </w:r>
      <w:r>
        <w:t>-</w:t>
      </w:r>
      <w:r w:rsidR="00F07E7A">
        <w:t>bgp-default</w:t>
      </w:r>
      <w:r>
        <w:t xml:space="preserve">] </w:t>
      </w:r>
      <w:r w:rsidR="004F262E">
        <w:t>address-family ipv4</w:t>
      </w:r>
      <w:r>
        <w:t xml:space="preserve"> unicast</w:t>
      </w:r>
    </w:p>
    <w:p w:rsidR="00D84573" w:rsidRPr="00D84573" w:rsidRDefault="00D84573" w:rsidP="00B51350">
      <w:pPr>
        <w:pStyle w:val="TerminalDisplayIndent1"/>
      </w:pPr>
      <w:r w:rsidRPr="007530E2">
        <w:t>[</w:t>
      </w:r>
      <w:r>
        <w:t>ASBR-PE</w:t>
      </w:r>
      <w:r>
        <w:rPr>
          <w:rFonts w:hint="eastAsia"/>
        </w:rPr>
        <w:t>1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 xml:space="preserve">] peer 2.2.2.9 </w:t>
      </w:r>
      <w:r>
        <w:rPr>
          <w:rFonts w:hint="eastAsia"/>
        </w:rPr>
        <w:t>enable</w:t>
      </w:r>
    </w:p>
    <w:p w:rsidR="00427BA2" w:rsidRDefault="00D84573" w:rsidP="00B51350">
      <w:pPr>
        <w:pStyle w:val="TerminalDisplayIndent1"/>
      </w:pPr>
      <w:r w:rsidRPr="007530E2">
        <w:t>[</w:t>
      </w:r>
      <w:r>
        <w:t>ASBR-PE</w:t>
      </w:r>
      <w:r>
        <w:rPr>
          <w:rFonts w:hint="eastAsia"/>
        </w:rPr>
        <w:t>1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 w:rsidR="00427BA2">
        <w:t xml:space="preserve"> peer 2.2.2.9 route-policy policy2 export</w:t>
      </w:r>
    </w:p>
    <w:p w:rsidR="00427BA2" w:rsidRDefault="00427BA2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向</w:t>
      </w:r>
      <w:r>
        <w:rPr>
          <w:rFonts w:hint="eastAsia"/>
          <w:lang w:eastAsia="zh-CN"/>
        </w:rPr>
        <w:t>IBGP</w:t>
      </w:r>
      <w:r>
        <w:rPr>
          <w:rFonts w:hint="eastAsia"/>
          <w:lang w:eastAsia="zh-CN"/>
        </w:rPr>
        <w:t>对等体</w:t>
      </w:r>
      <w:r>
        <w:rPr>
          <w:rFonts w:hint="eastAsia"/>
          <w:lang w:eastAsia="zh-CN"/>
        </w:rPr>
        <w:t>2.2.2.9</w:t>
      </w:r>
      <w:r>
        <w:rPr>
          <w:rFonts w:hint="eastAsia"/>
          <w:lang w:eastAsia="zh-CN"/>
        </w:rPr>
        <w:t>发布标签路由及从</w:t>
      </w:r>
      <w:r>
        <w:rPr>
          <w:rFonts w:hint="eastAsia"/>
          <w:lang w:eastAsia="zh-CN"/>
        </w:rPr>
        <w:t>2.2.2.9</w:t>
      </w:r>
      <w:r>
        <w:rPr>
          <w:rFonts w:hint="eastAsia"/>
          <w:lang w:eastAsia="zh-CN"/>
        </w:rPr>
        <w:t>接收标签路由的能力。</w:t>
      </w:r>
    </w:p>
    <w:p w:rsidR="00427BA2" w:rsidRDefault="00D84573" w:rsidP="00B51350">
      <w:pPr>
        <w:pStyle w:val="TerminalDisplayIndent1"/>
      </w:pPr>
      <w:r w:rsidRPr="007530E2">
        <w:t>[</w:t>
      </w:r>
      <w:r>
        <w:t>ASBR-PE</w:t>
      </w:r>
      <w:r>
        <w:rPr>
          <w:rFonts w:hint="eastAsia"/>
        </w:rPr>
        <w:t>1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 w:rsidR="00427BA2">
        <w:t xml:space="preserve"> peer 2.2.2.9 label-route-capability</w:t>
      </w:r>
    </w:p>
    <w:p w:rsidR="00D84573" w:rsidRPr="007530E2" w:rsidRDefault="00D84573" w:rsidP="00B51350">
      <w:pPr>
        <w:pStyle w:val="ItemIndent1"/>
      </w:pPr>
      <w:r w:rsidRPr="007530E2">
        <w:rPr>
          <w:rFonts w:hint="eastAsia"/>
        </w:rPr>
        <w:t>#</w:t>
      </w:r>
      <w:r>
        <w:rPr>
          <w:rFonts w:hint="eastAsia"/>
        </w:rPr>
        <w:t xml:space="preserve"> </w:t>
      </w:r>
      <w:r w:rsidRPr="007530E2">
        <w:rPr>
          <w:rFonts w:hint="eastAsia"/>
        </w:rPr>
        <w:t>引入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进程</w:t>
      </w:r>
      <w:r w:rsidRPr="007530E2">
        <w:rPr>
          <w:rFonts w:hint="eastAsia"/>
        </w:rPr>
        <w:t>1</w:t>
      </w:r>
      <w:r w:rsidRPr="007530E2">
        <w:rPr>
          <w:rFonts w:hint="eastAsia"/>
        </w:rPr>
        <w:t>的路由。</w:t>
      </w:r>
    </w:p>
    <w:p w:rsidR="00D84573" w:rsidRDefault="00D84573" w:rsidP="00B51350">
      <w:pPr>
        <w:pStyle w:val="TerminalDisplayIndent1"/>
      </w:pPr>
      <w:r w:rsidRPr="007530E2">
        <w:t>[</w:t>
      </w:r>
      <w:r>
        <w:t>ASBR-PE</w:t>
      </w:r>
      <w:r>
        <w:rPr>
          <w:rFonts w:hint="eastAsia"/>
        </w:rPr>
        <w:t>1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 import-route isis 1</w:t>
      </w:r>
    </w:p>
    <w:p w:rsidR="00D84573" w:rsidRDefault="00D84573" w:rsidP="00B51350">
      <w:pPr>
        <w:pStyle w:val="TerminalDisplayIndent1"/>
      </w:pPr>
      <w:r w:rsidRPr="007530E2">
        <w:t>[</w:t>
      </w:r>
      <w:r>
        <w:t>ASBR-PE</w:t>
      </w:r>
      <w:r>
        <w:rPr>
          <w:rFonts w:hint="eastAsia"/>
        </w:rPr>
        <w:t>1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>
        <w:rPr>
          <w:rFonts w:hint="eastAsia"/>
        </w:rPr>
        <w:t xml:space="preserve"> quit</w:t>
      </w:r>
    </w:p>
    <w:p w:rsidR="00427BA2" w:rsidRDefault="00427BA2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对向</w:t>
      </w:r>
      <w:r>
        <w:rPr>
          <w:rFonts w:hint="eastAsia"/>
        </w:rPr>
        <w:t>EBGP</w:t>
      </w:r>
      <w:r>
        <w:rPr>
          <w:rFonts w:hint="eastAsia"/>
        </w:rPr>
        <w:t>对等体</w:t>
      </w:r>
      <w:r>
        <w:rPr>
          <w:rFonts w:hint="eastAsia"/>
        </w:rPr>
        <w:t>11.0.0.1</w:t>
      </w:r>
      <w:r>
        <w:rPr>
          <w:rFonts w:hint="eastAsia"/>
        </w:rPr>
        <w:t>发布的路由应用已配置的路由策略</w:t>
      </w:r>
      <w:r>
        <w:rPr>
          <w:rFonts w:hint="eastAsia"/>
        </w:rPr>
        <w:t>policy1</w:t>
      </w:r>
      <w:r>
        <w:rPr>
          <w:rFonts w:hint="eastAsia"/>
        </w:rPr>
        <w:t>。</w:t>
      </w:r>
    </w:p>
    <w:p w:rsidR="00427BA2" w:rsidRDefault="00427BA2" w:rsidP="00B51350">
      <w:pPr>
        <w:pStyle w:val="TerminalDisplayIndent1"/>
      </w:pPr>
      <w:r>
        <w:t>[ASBR-PE1-</w:t>
      </w:r>
      <w:r w:rsidR="00F07E7A">
        <w:t>bgp-default</w:t>
      </w:r>
      <w:r>
        <w:t>] peer 11.0.0.1 as-number 600</w:t>
      </w:r>
    </w:p>
    <w:p w:rsidR="00D84573" w:rsidRDefault="00D84573" w:rsidP="00B51350">
      <w:pPr>
        <w:pStyle w:val="TerminalDisplayIndent1"/>
      </w:pPr>
      <w:r>
        <w:t>[ASBR</w:t>
      </w:r>
      <w:r>
        <w:rPr>
          <w:rFonts w:hint="eastAsia"/>
        </w:rPr>
        <w:t>-</w:t>
      </w:r>
      <w:r>
        <w:t>PE</w:t>
      </w:r>
      <w:r>
        <w:rPr>
          <w:rFonts w:hint="eastAsia"/>
        </w:rPr>
        <w:t>1</w:t>
      </w:r>
      <w:r>
        <w:t>-</w:t>
      </w:r>
      <w:r w:rsidR="00F07E7A">
        <w:t>bgp-default</w:t>
      </w:r>
      <w:r>
        <w:t xml:space="preserve">] </w:t>
      </w:r>
      <w:r w:rsidR="004F262E">
        <w:t>address-family ipv4</w:t>
      </w:r>
      <w:r>
        <w:t xml:space="preserve"> unicast</w:t>
      </w:r>
    </w:p>
    <w:p w:rsidR="00D84573" w:rsidRPr="00D84573" w:rsidRDefault="00D84573" w:rsidP="00B51350">
      <w:pPr>
        <w:pStyle w:val="TerminalDisplayIndent1"/>
      </w:pPr>
      <w:r w:rsidRPr="007530E2">
        <w:t>[</w:t>
      </w:r>
      <w:r>
        <w:t>ASBR-PE</w:t>
      </w:r>
      <w:r>
        <w:rPr>
          <w:rFonts w:hint="eastAsia"/>
        </w:rPr>
        <w:t>1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 peer 11.0.0.</w:t>
      </w:r>
      <w:r>
        <w:rPr>
          <w:rFonts w:hint="eastAsia"/>
        </w:rPr>
        <w:t>1</w:t>
      </w:r>
      <w:r w:rsidRPr="007530E2">
        <w:t xml:space="preserve"> </w:t>
      </w:r>
      <w:r>
        <w:rPr>
          <w:rFonts w:hint="eastAsia"/>
        </w:rPr>
        <w:t>enable</w:t>
      </w:r>
    </w:p>
    <w:p w:rsidR="00427BA2" w:rsidRDefault="00D84573" w:rsidP="00B51350">
      <w:pPr>
        <w:pStyle w:val="TerminalDisplayIndent1"/>
      </w:pPr>
      <w:r w:rsidRPr="007530E2">
        <w:t>[</w:t>
      </w:r>
      <w:r>
        <w:t>ASBR-PE</w:t>
      </w:r>
      <w:r>
        <w:rPr>
          <w:rFonts w:hint="eastAsia"/>
        </w:rPr>
        <w:t>1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 w:rsidR="00427BA2">
        <w:t xml:space="preserve"> peer 11.0.0.1 route-policy policy1 export</w:t>
      </w:r>
    </w:p>
    <w:p w:rsidR="00427BA2" w:rsidRDefault="00427BA2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向</w:t>
      </w:r>
      <w:r>
        <w:rPr>
          <w:rFonts w:hint="eastAsia"/>
          <w:lang w:eastAsia="zh-CN"/>
        </w:rPr>
        <w:t>EBGP</w:t>
      </w:r>
      <w:r>
        <w:rPr>
          <w:rFonts w:hint="eastAsia"/>
          <w:lang w:eastAsia="zh-CN"/>
        </w:rPr>
        <w:t>对等体</w:t>
      </w:r>
      <w:r>
        <w:rPr>
          <w:rFonts w:hint="eastAsia"/>
          <w:lang w:eastAsia="zh-CN"/>
        </w:rPr>
        <w:t>11.0.0.1</w:t>
      </w:r>
      <w:r>
        <w:rPr>
          <w:rFonts w:hint="eastAsia"/>
          <w:lang w:eastAsia="zh-CN"/>
        </w:rPr>
        <w:t>发布标签路由及从</w:t>
      </w:r>
      <w:r>
        <w:rPr>
          <w:rFonts w:hint="eastAsia"/>
          <w:lang w:eastAsia="zh-CN"/>
        </w:rPr>
        <w:t>11.0.0.1</w:t>
      </w:r>
      <w:r>
        <w:rPr>
          <w:rFonts w:hint="eastAsia"/>
          <w:lang w:eastAsia="zh-CN"/>
        </w:rPr>
        <w:t>接收标签路由的能力。</w:t>
      </w:r>
    </w:p>
    <w:p w:rsidR="00427BA2" w:rsidRDefault="00D84573" w:rsidP="00B51350">
      <w:pPr>
        <w:pStyle w:val="TerminalDisplayIndent1"/>
      </w:pPr>
      <w:r w:rsidRPr="007530E2">
        <w:t>[</w:t>
      </w:r>
      <w:r>
        <w:t>ASBR-PE</w:t>
      </w:r>
      <w:r>
        <w:rPr>
          <w:rFonts w:hint="eastAsia"/>
        </w:rPr>
        <w:t>1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 w:rsidR="00427BA2">
        <w:t xml:space="preserve"> peer 11.0.0.1 label-route-capability</w:t>
      </w:r>
    </w:p>
    <w:p w:rsidR="00427BA2" w:rsidRDefault="00D84573" w:rsidP="00B51350">
      <w:pPr>
        <w:pStyle w:val="TerminalDisplayIndent1"/>
      </w:pPr>
      <w:r w:rsidRPr="007530E2">
        <w:t>[</w:t>
      </w:r>
      <w:r>
        <w:t>ASBR-PE</w:t>
      </w:r>
      <w:r>
        <w:rPr>
          <w:rFonts w:hint="eastAsia"/>
        </w:rPr>
        <w:t>1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 w:rsidR="00427BA2">
        <w:t xml:space="preserve"> quit</w:t>
      </w:r>
    </w:p>
    <w:p w:rsidR="00D84573" w:rsidRPr="00D84573" w:rsidRDefault="00D84573" w:rsidP="00B51350">
      <w:pPr>
        <w:pStyle w:val="TerminalDisplayIndent1"/>
      </w:pPr>
      <w:r w:rsidRPr="007530E2">
        <w:t>[</w:t>
      </w:r>
      <w:r>
        <w:t>ASBR-PE1</w:t>
      </w:r>
      <w:r w:rsidRPr="007530E2">
        <w:t>-</w:t>
      </w:r>
      <w:r w:rsidR="00F07E7A">
        <w:t>bgp-default</w:t>
      </w:r>
      <w:r w:rsidRPr="007530E2">
        <w:t>]</w:t>
      </w:r>
      <w:r>
        <w:rPr>
          <w:rFonts w:hint="eastAsia"/>
        </w:rPr>
        <w:t xml:space="preserve"> quit</w:t>
      </w:r>
    </w:p>
    <w:p w:rsidR="007D7DD4" w:rsidRDefault="00427BA2" w:rsidP="00DD64CA">
      <w:pPr>
        <w:pStyle w:val="ItemStep"/>
      </w:pPr>
      <w:r>
        <w:rPr>
          <w:rFonts w:hint="eastAsia"/>
        </w:rPr>
        <w:t>配置</w:t>
      </w:r>
      <w:r>
        <w:rPr>
          <w:rFonts w:hint="eastAsia"/>
        </w:rPr>
        <w:t>ASBR-PE 2</w:t>
      </w:r>
    </w:p>
    <w:p w:rsidR="00427BA2" w:rsidRDefault="00427BA2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在</w:t>
      </w:r>
      <w:r>
        <w:rPr>
          <w:rFonts w:hint="eastAsia"/>
        </w:rPr>
        <w:t>ASBR-PE 2</w:t>
      </w:r>
      <w:r>
        <w:rPr>
          <w:rFonts w:hint="eastAsia"/>
        </w:rPr>
        <w:t>上运行</w:t>
      </w:r>
      <w:r>
        <w:rPr>
          <w:rFonts w:hint="eastAsia"/>
        </w:rPr>
        <w:t>IS-IS</w:t>
      </w:r>
      <w:r>
        <w:rPr>
          <w:rFonts w:hint="eastAsia"/>
        </w:rPr>
        <w:t>。</w:t>
      </w:r>
    </w:p>
    <w:p w:rsidR="00427BA2" w:rsidRDefault="00427BA2" w:rsidP="00B51350">
      <w:pPr>
        <w:pStyle w:val="TerminalDisplayIndent1"/>
      </w:pPr>
      <w:r>
        <w:t>&lt;ASBR-PE2&gt; system-view</w:t>
      </w:r>
    </w:p>
    <w:p w:rsidR="00427BA2" w:rsidRDefault="00427BA2" w:rsidP="00B51350">
      <w:pPr>
        <w:pStyle w:val="TerminalDisplayIndent1"/>
      </w:pPr>
      <w:r>
        <w:t>[ASBR-PE2] isis 1</w:t>
      </w:r>
    </w:p>
    <w:p w:rsidR="00427BA2" w:rsidRDefault="00427BA2" w:rsidP="00B51350">
      <w:pPr>
        <w:pStyle w:val="TerminalDisplayIndent1"/>
      </w:pPr>
      <w:r>
        <w:t>[ASBR-PE2-isis-1] network-entity 10.</w:t>
      </w:r>
      <w:r>
        <w:rPr>
          <w:rFonts w:hint="eastAsia"/>
        </w:rPr>
        <w:t>333</w:t>
      </w:r>
      <w:r>
        <w:t>.</w:t>
      </w:r>
      <w:r>
        <w:rPr>
          <w:rFonts w:hint="eastAsia"/>
        </w:rPr>
        <w:t>333</w:t>
      </w:r>
      <w:r>
        <w:t>.</w:t>
      </w:r>
      <w:r>
        <w:rPr>
          <w:rFonts w:hint="eastAsia"/>
        </w:rPr>
        <w:t>333</w:t>
      </w:r>
      <w:r>
        <w:t>.</w:t>
      </w:r>
      <w:r>
        <w:rPr>
          <w:rFonts w:hint="eastAsia"/>
        </w:rPr>
        <w:t>333</w:t>
      </w:r>
      <w:r>
        <w:t>.00</w:t>
      </w:r>
    </w:p>
    <w:p w:rsidR="00427BA2" w:rsidRDefault="00427BA2" w:rsidP="00B51350">
      <w:pPr>
        <w:pStyle w:val="TerminalDisplayIndent1"/>
      </w:pPr>
      <w:r>
        <w:t>[ASBR-PE2-isis-1] quit</w:t>
      </w:r>
    </w:p>
    <w:p w:rsidR="00427BA2" w:rsidRDefault="00427BA2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LSR ID</w:t>
      </w:r>
      <w:r>
        <w:rPr>
          <w:rFonts w:hint="eastAsia"/>
        </w:rPr>
        <w:t>，使能</w:t>
      </w:r>
      <w:r>
        <w:rPr>
          <w:rFonts w:hint="eastAsia"/>
        </w:rPr>
        <w:t>MPLS</w:t>
      </w:r>
      <w:r>
        <w:rPr>
          <w:rFonts w:hint="eastAsia"/>
        </w:rPr>
        <w:t>和</w:t>
      </w:r>
      <w:r>
        <w:rPr>
          <w:rFonts w:hint="eastAsia"/>
        </w:rPr>
        <w:t>LDP</w:t>
      </w:r>
      <w:r>
        <w:rPr>
          <w:rFonts w:hint="eastAsia"/>
        </w:rPr>
        <w:t>。</w:t>
      </w:r>
    </w:p>
    <w:p w:rsidR="00427BA2" w:rsidRDefault="00427BA2" w:rsidP="00B51350">
      <w:pPr>
        <w:pStyle w:val="TerminalDisplayIndent1"/>
      </w:pPr>
      <w:r>
        <w:lastRenderedPageBreak/>
        <w:t>[ASBR-PE2] mpls lsr-id 4.4.4.9</w:t>
      </w:r>
    </w:p>
    <w:p w:rsidR="00427BA2" w:rsidRPr="00214B0C" w:rsidRDefault="00427BA2" w:rsidP="00B51350">
      <w:pPr>
        <w:pStyle w:val="TerminalDisplayIndent1"/>
      </w:pPr>
      <w:r w:rsidRPr="00214B0C">
        <w:t>[ASBR-PE2] mpls ldp</w:t>
      </w:r>
    </w:p>
    <w:p w:rsidR="00427BA2" w:rsidRPr="00214B0C" w:rsidRDefault="00427BA2" w:rsidP="00B51350">
      <w:pPr>
        <w:pStyle w:val="TerminalDisplayIndent1"/>
      </w:pPr>
      <w:r w:rsidRPr="00214B0C">
        <w:t>[ASBR-PE2</w:t>
      </w:r>
      <w:r w:rsidR="005A52C1">
        <w:t>-ldp</w:t>
      </w:r>
      <w:r w:rsidRPr="00214B0C">
        <w:t>] quit</w:t>
      </w:r>
    </w:p>
    <w:p w:rsidR="00427BA2" w:rsidRPr="00214B0C" w:rsidRDefault="00427BA2" w:rsidP="00B51350">
      <w:pPr>
        <w:pStyle w:val="ItemIndent1"/>
      </w:pPr>
      <w:r w:rsidRPr="00214B0C">
        <w:rPr>
          <w:rFonts w:hint="eastAsia"/>
        </w:rPr>
        <w:t xml:space="preserve"># </w:t>
      </w:r>
      <w:r>
        <w:rPr>
          <w:rFonts w:hint="eastAsia"/>
        </w:rPr>
        <w:t>配置接口</w:t>
      </w:r>
      <w:r w:rsidR="00064113">
        <w:t>GigabitEthernet</w:t>
      </w:r>
      <w:r w:rsidR="00224215">
        <w:t>3/1</w:t>
      </w:r>
      <w:r w:rsidR="00064113">
        <w:t>/5</w:t>
      </w:r>
      <w:r w:rsidRPr="00214B0C">
        <w:rPr>
          <w:rFonts w:hint="eastAsia"/>
        </w:rPr>
        <w:t>，</w:t>
      </w:r>
      <w:r>
        <w:rPr>
          <w:rFonts w:hint="eastAsia"/>
        </w:rPr>
        <w:t>在接口上运行</w:t>
      </w:r>
      <w:r w:rsidRPr="00214B0C">
        <w:rPr>
          <w:rFonts w:hint="eastAsia"/>
        </w:rPr>
        <w:t>IS-IS</w:t>
      </w:r>
      <w:r w:rsidRPr="00214B0C">
        <w:rPr>
          <w:rFonts w:hint="eastAsia"/>
        </w:rPr>
        <w:t>，</w:t>
      </w:r>
      <w:r>
        <w:rPr>
          <w:rFonts w:hint="eastAsia"/>
        </w:rPr>
        <w:t>并在接口上使能</w:t>
      </w:r>
      <w:r w:rsidRPr="00214B0C">
        <w:rPr>
          <w:rFonts w:hint="eastAsia"/>
        </w:rPr>
        <w:t>MPLS</w:t>
      </w:r>
      <w:r>
        <w:rPr>
          <w:rFonts w:hint="eastAsia"/>
        </w:rPr>
        <w:t>和</w:t>
      </w:r>
      <w:r w:rsidRPr="00214B0C">
        <w:rPr>
          <w:rFonts w:hint="eastAsia"/>
        </w:rPr>
        <w:t>LDP</w:t>
      </w:r>
      <w:r>
        <w:rPr>
          <w:rFonts w:hint="eastAsia"/>
        </w:rPr>
        <w:t>。</w:t>
      </w:r>
    </w:p>
    <w:p w:rsidR="00427BA2" w:rsidRDefault="00427BA2" w:rsidP="00B51350">
      <w:pPr>
        <w:pStyle w:val="TerminalDisplayIndent1"/>
      </w:pPr>
      <w:r>
        <w:t xml:space="preserve">[ASBR-PE2] interface </w:t>
      </w:r>
      <w:r w:rsidR="00064113">
        <w:t xml:space="preserve">gigabitethernet </w:t>
      </w:r>
      <w:r w:rsidR="00224215">
        <w:t>3/1</w:t>
      </w:r>
      <w:r w:rsidR="00064113">
        <w:t>/5</w:t>
      </w:r>
    </w:p>
    <w:p w:rsidR="00427BA2" w:rsidRDefault="00427BA2" w:rsidP="00B51350">
      <w:pPr>
        <w:pStyle w:val="TerminalDisplayIndent1"/>
      </w:pPr>
      <w:r>
        <w:t>[ASBR-PE2-</w:t>
      </w:r>
      <w:r w:rsidR="00064113">
        <w:t>GigabitEthernet</w:t>
      </w:r>
      <w:r w:rsidR="00224215">
        <w:t>3/1</w:t>
      </w:r>
      <w:r w:rsidR="00064113">
        <w:t>/5</w:t>
      </w:r>
      <w:r>
        <w:t>] ip address 9.1.1.1 255.0.0.0</w:t>
      </w:r>
    </w:p>
    <w:p w:rsidR="00427BA2" w:rsidRDefault="00427BA2" w:rsidP="00B51350">
      <w:pPr>
        <w:pStyle w:val="TerminalDisplayIndent1"/>
      </w:pPr>
      <w:r>
        <w:t>[ASBR-PE2-</w:t>
      </w:r>
      <w:r w:rsidR="00064113">
        <w:t>GigabitEthernet</w:t>
      </w:r>
      <w:r w:rsidR="00224215">
        <w:t>3/1</w:t>
      </w:r>
      <w:r w:rsidR="00064113">
        <w:t>/5</w:t>
      </w:r>
      <w:r>
        <w:t>] isis enable 1</w:t>
      </w:r>
    </w:p>
    <w:p w:rsidR="00427BA2" w:rsidRDefault="00427BA2" w:rsidP="00B51350">
      <w:pPr>
        <w:pStyle w:val="TerminalDisplayIndent1"/>
      </w:pPr>
      <w:r>
        <w:t>[ASBR-PE2-</w:t>
      </w:r>
      <w:r w:rsidR="00064113">
        <w:t>GigabitEthernet</w:t>
      </w:r>
      <w:r w:rsidR="00224215">
        <w:t>3/1</w:t>
      </w:r>
      <w:r w:rsidR="00064113">
        <w:t>/5</w:t>
      </w:r>
      <w:r>
        <w:t>] mpls</w:t>
      </w:r>
      <w:r w:rsidR="003775DF" w:rsidRPr="003775DF">
        <w:rPr>
          <w:rFonts w:hint="eastAsia"/>
        </w:rPr>
        <w:t xml:space="preserve"> </w:t>
      </w:r>
      <w:r w:rsidR="003775DF">
        <w:rPr>
          <w:rFonts w:hint="eastAsia"/>
        </w:rPr>
        <w:t>enable</w:t>
      </w:r>
    </w:p>
    <w:p w:rsidR="00427BA2" w:rsidRDefault="00427BA2" w:rsidP="00B51350">
      <w:pPr>
        <w:pStyle w:val="TerminalDisplayIndent1"/>
      </w:pPr>
      <w:r>
        <w:t>[ASBR-PE2-</w:t>
      </w:r>
      <w:r w:rsidR="00064113">
        <w:t>GigabitEthernet</w:t>
      </w:r>
      <w:r w:rsidR="00224215">
        <w:t>3/1</w:t>
      </w:r>
      <w:r w:rsidR="00064113">
        <w:t>/5</w:t>
      </w:r>
      <w:r>
        <w:t>] mpls ldp</w:t>
      </w:r>
      <w:r w:rsidR="003775DF" w:rsidRPr="003775DF">
        <w:rPr>
          <w:rFonts w:hint="eastAsia"/>
        </w:rPr>
        <w:t xml:space="preserve"> </w:t>
      </w:r>
      <w:r w:rsidR="003775DF">
        <w:rPr>
          <w:rFonts w:hint="eastAsia"/>
        </w:rPr>
        <w:t>enable</w:t>
      </w:r>
    </w:p>
    <w:p w:rsidR="00427BA2" w:rsidRDefault="00427BA2" w:rsidP="00B51350">
      <w:pPr>
        <w:pStyle w:val="TerminalDisplayIndent1"/>
      </w:pPr>
      <w:r>
        <w:t>[ASBR-PE2-</w:t>
      </w:r>
      <w:r w:rsidR="00064113">
        <w:t>GigabitEthernet</w:t>
      </w:r>
      <w:r w:rsidR="00224215">
        <w:t>3/1</w:t>
      </w:r>
      <w:r w:rsidR="00064113">
        <w:t>/5</w:t>
      </w:r>
      <w:r>
        <w:t>] quit</w:t>
      </w:r>
    </w:p>
    <w:p w:rsidR="00427BA2" w:rsidRDefault="00427BA2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创建</w:t>
      </w:r>
      <w:r>
        <w:rPr>
          <w:rFonts w:hint="eastAsia"/>
        </w:rPr>
        <w:t>Loopback0</w:t>
      </w:r>
      <w:r>
        <w:rPr>
          <w:rFonts w:hint="eastAsia"/>
        </w:rPr>
        <w:t>接口，在接口上运行</w:t>
      </w:r>
      <w:r>
        <w:rPr>
          <w:rFonts w:hint="eastAsia"/>
        </w:rPr>
        <w:t>IS-IS</w:t>
      </w:r>
      <w:r>
        <w:rPr>
          <w:rFonts w:hint="eastAsia"/>
        </w:rPr>
        <w:t>。</w:t>
      </w:r>
    </w:p>
    <w:p w:rsidR="00427BA2" w:rsidRDefault="00427BA2" w:rsidP="00B51350">
      <w:pPr>
        <w:pStyle w:val="TerminalDisplayIndent1"/>
      </w:pPr>
      <w:r>
        <w:t>[ASBR-PE2] interface loopback 0</w:t>
      </w:r>
    </w:p>
    <w:p w:rsidR="00427BA2" w:rsidRDefault="00427BA2" w:rsidP="00B51350">
      <w:pPr>
        <w:pStyle w:val="TerminalDisplayIndent1"/>
      </w:pPr>
      <w:r>
        <w:t>[ASBR-PE2-LoopBack0] ip address 4.4.4.9 32</w:t>
      </w:r>
    </w:p>
    <w:p w:rsidR="00427BA2" w:rsidRDefault="00427BA2" w:rsidP="00B51350">
      <w:pPr>
        <w:pStyle w:val="TerminalDisplayIndent1"/>
      </w:pPr>
      <w:r>
        <w:t>[ASBR-PE2-LoopBack0] isis enable 1</w:t>
      </w:r>
    </w:p>
    <w:p w:rsidR="00427BA2" w:rsidRDefault="00427BA2" w:rsidP="00B51350">
      <w:pPr>
        <w:pStyle w:val="TerminalDisplayIndent1"/>
      </w:pPr>
      <w:r>
        <w:t>[ASBR-PE2-LoopBack0] quit</w:t>
      </w:r>
    </w:p>
    <w:p w:rsidR="00427BA2" w:rsidRDefault="00427BA2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配置接口</w:t>
      </w:r>
      <w:r w:rsidR="00064113">
        <w:t>GigabitEthernet</w:t>
      </w:r>
      <w:r w:rsidR="00224215">
        <w:t>3/1</w:t>
      </w:r>
      <w:r w:rsidR="00064113">
        <w:t>/4</w:t>
      </w:r>
      <w:r>
        <w:rPr>
          <w:rFonts w:hint="eastAsia"/>
        </w:rPr>
        <w:t>，在接口上使能</w:t>
      </w:r>
      <w:r>
        <w:rPr>
          <w:rFonts w:hint="eastAsia"/>
        </w:rPr>
        <w:t>MPLS</w:t>
      </w:r>
      <w:r>
        <w:rPr>
          <w:rFonts w:hint="eastAsia"/>
        </w:rPr>
        <w:t>。</w:t>
      </w:r>
    </w:p>
    <w:p w:rsidR="00427BA2" w:rsidRDefault="00427BA2" w:rsidP="00B51350">
      <w:pPr>
        <w:pStyle w:val="TerminalDisplayIndent1"/>
      </w:pPr>
      <w:r>
        <w:t xml:space="preserve">[ASBR-PE2] interface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427BA2" w:rsidRDefault="00427BA2" w:rsidP="00B51350">
      <w:pPr>
        <w:pStyle w:val="TerminalDisplayIndent1"/>
      </w:pPr>
      <w:r>
        <w:t>[ASBR-PE2-</w:t>
      </w:r>
      <w:r w:rsidR="00064113">
        <w:t>GigabitEthernet</w:t>
      </w:r>
      <w:r w:rsidR="00224215">
        <w:t>3/1</w:t>
      </w:r>
      <w:r w:rsidR="00064113">
        <w:t>/4</w:t>
      </w:r>
      <w:r>
        <w:t>] ip address 11.0.0.1 255.0.0.0</w:t>
      </w:r>
    </w:p>
    <w:p w:rsidR="00427BA2" w:rsidRDefault="00427BA2" w:rsidP="00B51350">
      <w:pPr>
        <w:pStyle w:val="TerminalDisplayIndent1"/>
      </w:pPr>
      <w:r>
        <w:t>[ASBR-PE2-</w:t>
      </w:r>
      <w:r w:rsidR="00064113">
        <w:t>GigabitEthernet</w:t>
      </w:r>
      <w:r w:rsidR="00224215">
        <w:t>3/1</w:t>
      </w:r>
      <w:r w:rsidR="00064113">
        <w:t>/4</w:t>
      </w:r>
      <w:r>
        <w:t>] mpls</w:t>
      </w:r>
      <w:r w:rsidR="003775DF" w:rsidRPr="003775DF">
        <w:rPr>
          <w:rFonts w:hint="eastAsia"/>
        </w:rPr>
        <w:t xml:space="preserve"> </w:t>
      </w:r>
      <w:r w:rsidR="003775DF">
        <w:rPr>
          <w:rFonts w:hint="eastAsia"/>
        </w:rPr>
        <w:t>enable</w:t>
      </w:r>
    </w:p>
    <w:p w:rsidR="00427BA2" w:rsidRDefault="00427BA2" w:rsidP="00B51350">
      <w:pPr>
        <w:pStyle w:val="TerminalDisplayIndent1"/>
      </w:pPr>
      <w:r>
        <w:t>[ASBR-PE2-</w:t>
      </w:r>
      <w:r w:rsidR="00064113">
        <w:t>GigabitEthernet</w:t>
      </w:r>
      <w:r w:rsidR="00224215">
        <w:t>3/1</w:t>
      </w:r>
      <w:r w:rsidR="00064113">
        <w:t>/4</w:t>
      </w:r>
      <w:r>
        <w:t>] quit</w:t>
      </w:r>
    </w:p>
    <w:p w:rsidR="00427BA2" w:rsidRDefault="00427BA2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创建路由策略。</w:t>
      </w:r>
    </w:p>
    <w:p w:rsidR="00427BA2" w:rsidRDefault="00427BA2" w:rsidP="00B51350">
      <w:pPr>
        <w:pStyle w:val="TerminalDisplayIndent1"/>
      </w:pPr>
      <w:r>
        <w:t>[ASBR-PE2] route-policy policy1 permit node 1</w:t>
      </w:r>
    </w:p>
    <w:p w:rsidR="00427BA2" w:rsidRDefault="00427BA2" w:rsidP="00B51350">
      <w:pPr>
        <w:pStyle w:val="TerminalDisplayIndent1"/>
      </w:pPr>
      <w:r>
        <w:t>[ASBR-PE2-route-</w:t>
      </w:r>
      <w:r w:rsidR="00670016">
        <w:rPr>
          <w:rFonts w:hint="eastAsia"/>
        </w:rPr>
        <w:t>policy-</w:t>
      </w:r>
      <w:r>
        <w:t>policy1</w:t>
      </w:r>
      <w:r w:rsidR="00670016">
        <w:rPr>
          <w:rFonts w:hint="eastAsia"/>
        </w:rPr>
        <w:t>-1</w:t>
      </w:r>
      <w:r>
        <w:t>] apply mpls-label</w:t>
      </w:r>
    </w:p>
    <w:p w:rsidR="00427BA2" w:rsidRDefault="00670016" w:rsidP="00B51350">
      <w:pPr>
        <w:pStyle w:val="TerminalDisplayIndent1"/>
      </w:pPr>
      <w:r>
        <w:t>[ASBR-PE2-route-</w:t>
      </w:r>
      <w:r>
        <w:rPr>
          <w:rFonts w:hint="eastAsia"/>
        </w:rPr>
        <w:t>policy-</w:t>
      </w:r>
      <w:r>
        <w:t>policy1</w:t>
      </w:r>
      <w:r>
        <w:rPr>
          <w:rFonts w:hint="eastAsia"/>
        </w:rPr>
        <w:t>-1</w:t>
      </w:r>
      <w:r>
        <w:t>]</w:t>
      </w:r>
      <w:r w:rsidR="00427BA2">
        <w:t xml:space="preserve"> quit</w:t>
      </w:r>
    </w:p>
    <w:p w:rsidR="00427BA2" w:rsidRDefault="00427BA2" w:rsidP="00B51350">
      <w:pPr>
        <w:pStyle w:val="TerminalDisplayIndent1"/>
      </w:pPr>
      <w:r>
        <w:t>[ASBR-PE2] route-policy policy2 permit node 1</w:t>
      </w:r>
    </w:p>
    <w:p w:rsidR="00427BA2" w:rsidRDefault="00427BA2" w:rsidP="00B51350">
      <w:pPr>
        <w:pStyle w:val="TerminalDisplayIndent1"/>
      </w:pPr>
      <w:r>
        <w:t>[ASBR-PE2-route-</w:t>
      </w:r>
      <w:r w:rsidR="00670016">
        <w:rPr>
          <w:rFonts w:hint="eastAsia"/>
        </w:rPr>
        <w:t>policy-</w:t>
      </w:r>
      <w:r>
        <w:t>policy2</w:t>
      </w:r>
      <w:r w:rsidR="00670016">
        <w:rPr>
          <w:rFonts w:hint="eastAsia"/>
        </w:rPr>
        <w:t>-1</w:t>
      </w:r>
      <w:r>
        <w:t>] if-match mpls-label</w:t>
      </w:r>
    </w:p>
    <w:p w:rsidR="00427BA2" w:rsidRDefault="00670016" w:rsidP="00B51350">
      <w:pPr>
        <w:pStyle w:val="TerminalDisplayIndent1"/>
      </w:pPr>
      <w:r>
        <w:t>[ASBR-PE2-route-</w:t>
      </w:r>
      <w:r>
        <w:rPr>
          <w:rFonts w:hint="eastAsia"/>
        </w:rPr>
        <w:t>policy-</w:t>
      </w:r>
      <w:r>
        <w:t>policy2</w:t>
      </w:r>
      <w:r>
        <w:rPr>
          <w:rFonts w:hint="eastAsia"/>
        </w:rPr>
        <w:t>-1</w:t>
      </w:r>
      <w:r>
        <w:t>]</w:t>
      </w:r>
      <w:r w:rsidR="00427BA2">
        <w:t xml:space="preserve"> apply mpls-label</w:t>
      </w:r>
    </w:p>
    <w:p w:rsidR="00427BA2" w:rsidRDefault="00670016" w:rsidP="00B51350">
      <w:pPr>
        <w:pStyle w:val="TerminalDisplayIndent1"/>
      </w:pPr>
      <w:r>
        <w:t>[ASBR-PE2-route-</w:t>
      </w:r>
      <w:r>
        <w:rPr>
          <w:rFonts w:hint="eastAsia"/>
        </w:rPr>
        <w:t>policy-</w:t>
      </w:r>
      <w:r>
        <w:t>policy2</w:t>
      </w:r>
      <w:r>
        <w:rPr>
          <w:rFonts w:hint="eastAsia"/>
        </w:rPr>
        <w:t>-1</w:t>
      </w:r>
      <w:r>
        <w:t>]</w:t>
      </w:r>
      <w:r w:rsidR="00427BA2">
        <w:t xml:space="preserve"> quit</w:t>
      </w:r>
    </w:p>
    <w:p w:rsidR="00D84573" w:rsidRPr="007530E2" w:rsidRDefault="00D84573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>#</w:t>
      </w:r>
      <w:r>
        <w:rPr>
          <w:rFonts w:hint="eastAsia"/>
          <w:lang w:eastAsia="zh-CN"/>
        </w:rPr>
        <w:t xml:space="preserve"> </w:t>
      </w:r>
      <w:r w:rsidRPr="007530E2">
        <w:rPr>
          <w:rFonts w:hint="eastAsia"/>
          <w:lang w:eastAsia="zh-CN"/>
        </w:rPr>
        <w:t>在</w:t>
      </w:r>
      <w:r>
        <w:rPr>
          <w:rFonts w:hint="eastAsia"/>
          <w:lang w:eastAsia="zh-CN"/>
        </w:rPr>
        <w:t>ASBR-PE 2</w:t>
      </w:r>
      <w:r w:rsidRPr="007530E2">
        <w:rPr>
          <w:rFonts w:hint="eastAsia"/>
          <w:lang w:eastAsia="zh-CN"/>
        </w:rPr>
        <w:t>上运行</w:t>
      </w:r>
      <w:r w:rsidRPr="007530E2">
        <w:rPr>
          <w:rFonts w:hint="eastAsia"/>
          <w:lang w:eastAsia="zh-CN"/>
        </w:rPr>
        <w:t>BGP</w:t>
      </w:r>
      <w:r w:rsidRPr="007530E2">
        <w:rPr>
          <w:rFonts w:hint="eastAsia"/>
          <w:lang w:eastAsia="zh-CN"/>
        </w:rPr>
        <w:t>，向</w:t>
      </w:r>
      <w:r w:rsidRPr="007530E2">
        <w:rPr>
          <w:rFonts w:hint="eastAsia"/>
          <w:lang w:eastAsia="zh-CN"/>
        </w:rPr>
        <w:t>IBGP</w:t>
      </w:r>
      <w:r w:rsidRPr="007530E2">
        <w:rPr>
          <w:rFonts w:hint="eastAsia"/>
          <w:lang w:eastAsia="zh-CN"/>
        </w:rPr>
        <w:t>对等体</w:t>
      </w:r>
      <w:r w:rsidRPr="007530E2">
        <w:rPr>
          <w:rFonts w:hint="eastAsia"/>
          <w:lang w:eastAsia="zh-CN"/>
        </w:rPr>
        <w:t>5.5.5.9</w:t>
      </w:r>
      <w:r w:rsidRPr="007530E2">
        <w:rPr>
          <w:rFonts w:hint="eastAsia"/>
          <w:lang w:eastAsia="zh-CN"/>
        </w:rPr>
        <w:t>发布标签路由及从</w:t>
      </w:r>
      <w:r w:rsidRPr="007530E2">
        <w:rPr>
          <w:rFonts w:hint="eastAsia"/>
          <w:lang w:eastAsia="zh-CN"/>
        </w:rPr>
        <w:t>5.5.5.9</w:t>
      </w:r>
      <w:r w:rsidRPr="007530E2">
        <w:rPr>
          <w:rFonts w:hint="eastAsia"/>
          <w:lang w:eastAsia="zh-CN"/>
        </w:rPr>
        <w:t>接收标签路由的能力。</w:t>
      </w:r>
    </w:p>
    <w:p w:rsidR="00D84573" w:rsidRPr="007C6EC6" w:rsidRDefault="00D84573" w:rsidP="00B51350">
      <w:pPr>
        <w:pStyle w:val="TerminalDisplayIndent1"/>
      </w:pPr>
      <w:r w:rsidRPr="007530E2">
        <w:t>[</w:t>
      </w:r>
      <w:r>
        <w:t>ASBR-PE2</w:t>
      </w:r>
      <w:r w:rsidRPr="007530E2">
        <w:t xml:space="preserve">] </w:t>
      </w:r>
      <w:r w:rsidRPr="007530E2">
        <w:rPr>
          <w:rFonts w:hint="eastAsia"/>
        </w:rPr>
        <w:t>bgp</w:t>
      </w:r>
      <w:r w:rsidRPr="007530E2">
        <w:t xml:space="preserve"> </w:t>
      </w:r>
      <w:r w:rsidRPr="007530E2">
        <w:rPr>
          <w:rFonts w:hint="eastAsia"/>
        </w:rPr>
        <w:t>6</w:t>
      </w:r>
      <w:r w:rsidRPr="007530E2">
        <w:t>00</w:t>
      </w:r>
    </w:p>
    <w:p w:rsidR="00D84573" w:rsidRPr="007530E2" w:rsidRDefault="00D84573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F07E7A">
        <w:t>bgp-default</w:t>
      </w:r>
      <w:r w:rsidRPr="007530E2">
        <w:t xml:space="preserve">] peer </w:t>
      </w:r>
      <w:r w:rsidRPr="007530E2">
        <w:rPr>
          <w:rFonts w:hint="eastAsia"/>
        </w:rPr>
        <w:t>5</w:t>
      </w:r>
      <w:r w:rsidRPr="007530E2">
        <w:t>.</w:t>
      </w:r>
      <w:r w:rsidRPr="007530E2">
        <w:rPr>
          <w:rFonts w:hint="eastAsia"/>
        </w:rPr>
        <w:t>5</w:t>
      </w:r>
      <w:r w:rsidRPr="007530E2">
        <w:t>.</w:t>
      </w:r>
      <w:r w:rsidRPr="007530E2">
        <w:rPr>
          <w:rFonts w:hint="eastAsia"/>
        </w:rPr>
        <w:t>5</w:t>
      </w:r>
      <w:r w:rsidRPr="007530E2">
        <w:t xml:space="preserve">.9 as-number </w:t>
      </w:r>
      <w:r w:rsidRPr="007530E2">
        <w:rPr>
          <w:rFonts w:hint="eastAsia"/>
        </w:rPr>
        <w:t>6</w:t>
      </w:r>
      <w:r w:rsidRPr="007530E2">
        <w:t>00</w:t>
      </w:r>
    </w:p>
    <w:p w:rsidR="00D84573" w:rsidRPr="007530E2" w:rsidRDefault="00D84573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F07E7A">
        <w:t>bgp-default</w:t>
      </w:r>
      <w:r w:rsidRPr="007530E2">
        <w:t xml:space="preserve">] peer </w:t>
      </w:r>
      <w:r w:rsidRPr="007530E2">
        <w:rPr>
          <w:rFonts w:hint="eastAsia"/>
        </w:rPr>
        <w:t>5</w:t>
      </w:r>
      <w:r w:rsidRPr="007530E2">
        <w:t>.</w:t>
      </w:r>
      <w:r w:rsidRPr="007530E2">
        <w:rPr>
          <w:rFonts w:hint="eastAsia"/>
        </w:rPr>
        <w:t>5</w:t>
      </w:r>
      <w:r w:rsidRPr="007530E2">
        <w:t>.</w:t>
      </w:r>
      <w:r w:rsidRPr="007530E2">
        <w:rPr>
          <w:rFonts w:hint="eastAsia"/>
        </w:rPr>
        <w:t>5</w:t>
      </w:r>
      <w:r w:rsidRPr="007530E2">
        <w:t xml:space="preserve">.9 connect-interface </w:t>
      </w:r>
      <w:r w:rsidRPr="007530E2">
        <w:rPr>
          <w:rFonts w:hint="eastAsia"/>
        </w:rPr>
        <w:t>l</w:t>
      </w:r>
      <w:r w:rsidRPr="007530E2">
        <w:t>oop</w:t>
      </w:r>
      <w:r w:rsidRPr="007530E2">
        <w:rPr>
          <w:rFonts w:hint="eastAsia"/>
        </w:rPr>
        <w:t>b</w:t>
      </w:r>
      <w:r w:rsidRPr="007530E2">
        <w:t>ack</w:t>
      </w:r>
      <w:r w:rsidRPr="007530E2">
        <w:rPr>
          <w:rFonts w:hint="eastAsia"/>
        </w:rPr>
        <w:t xml:space="preserve"> 0</w:t>
      </w:r>
    </w:p>
    <w:p w:rsidR="00D84573" w:rsidRDefault="00D84573" w:rsidP="00B51350">
      <w:pPr>
        <w:pStyle w:val="TerminalDisplayIndent1"/>
      </w:pPr>
      <w:r>
        <w:t>[ASBR</w:t>
      </w:r>
      <w:r>
        <w:rPr>
          <w:rFonts w:hint="eastAsia"/>
        </w:rPr>
        <w:t>-</w:t>
      </w:r>
      <w:r>
        <w:t>PE</w:t>
      </w:r>
      <w:r>
        <w:rPr>
          <w:rFonts w:hint="eastAsia"/>
        </w:rPr>
        <w:t>2</w:t>
      </w:r>
      <w:r>
        <w:t>-</w:t>
      </w:r>
      <w:r w:rsidR="00F07E7A">
        <w:t>bgp-default</w:t>
      </w:r>
      <w:r>
        <w:t xml:space="preserve">] </w:t>
      </w:r>
      <w:r w:rsidR="004F262E">
        <w:t>address-family ipv4</w:t>
      </w:r>
      <w:r>
        <w:t xml:space="preserve"> unicast</w:t>
      </w:r>
    </w:p>
    <w:p w:rsidR="00D84573" w:rsidRDefault="00D84573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 xml:space="preserve">] peer </w:t>
      </w:r>
      <w:r w:rsidRPr="007530E2">
        <w:rPr>
          <w:rFonts w:hint="eastAsia"/>
        </w:rPr>
        <w:t>5</w:t>
      </w:r>
      <w:r w:rsidRPr="007530E2">
        <w:t>.</w:t>
      </w:r>
      <w:r w:rsidRPr="007530E2">
        <w:rPr>
          <w:rFonts w:hint="eastAsia"/>
        </w:rPr>
        <w:t>5</w:t>
      </w:r>
      <w:r w:rsidRPr="007530E2">
        <w:t>.</w:t>
      </w:r>
      <w:r w:rsidRPr="007530E2">
        <w:rPr>
          <w:rFonts w:hint="eastAsia"/>
        </w:rPr>
        <w:t>5</w:t>
      </w:r>
      <w:r w:rsidRPr="007530E2">
        <w:t xml:space="preserve">.9 </w:t>
      </w:r>
      <w:r>
        <w:rPr>
          <w:rFonts w:hint="eastAsia"/>
        </w:rPr>
        <w:t>enable</w:t>
      </w:r>
    </w:p>
    <w:p w:rsidR="00D84573" w:rsidRPr="007530E2" w:rsidRDefault="00D84573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 xml:space="preserve">] peer </w:t>
      </w:r>
      <w:r w:rsidRPr="007530E2">
        <w:rPr>
          <w:rFonts w:hint="eastAsia"/>
        </w:rPr>
        <w:t>5</w:t>
      </w:r>
      <w:r w:rsidRPr="007530E2">
        <w:t>.</w:t>
      </w:r>
      <w:r w:rsidRPr="007530E2">
        <w:rPr>
          <w:rFonts w:hint="eastAsia"/>
        </w:rPr>
        <w:t>5</w:t>
      </w:r>
      <w:r w:rsidRPr="007530E2">
        <w:t>.</w:t>
      </w:r>
      <w:r w:rsidRPr="007530E2">
        <w:rPr>
          <w:rFonts w:hint="eastAsia"/>
        </w:rPr>
        <w:t>5</w:t>
      </w:r>
      <w:r w:rsidRPr="007530E2">
        <w:t>.9</w:t>
      </w:r>
      <w:r w:rsidRPr="007530E2">
        <w:rPr>
          <w:rFonts w:hint="eastAsia"/>
        </w:rPr>
        <w:t xml:space="preserve"> label-route-capability</w:t>
      </w:r>
    </w:p>
    <w:p w:rsidR="00D84573" w:rsidRPr="007530E2" w:rsidRDefault="00D84573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对</w:t>
      </w:r>
      <w:r w:rsidR="007B0DBE">
        <w:rPr>
          <w:rFonts w:hint="eastAsia"/>
        </w:rPr>
        <w:t>向</w:t>
      </w:r>
      <w:r w:rsidRPr="007530E2">
        <w:rPr>
          <w:rFonts w:hint="eastAsia"/>
        </w:rPr>
        <w:t>IBGP</w:t>
      </w:r>
      <w:r w:rsidRPr="007530E2">
        <w:rPr>
          <w:rFonts w:hint="eastAsia"/>
        </w:rPr>
        <w:t>对等体</w:t>
      </w:r>
      <w:r w:rsidRPr="007530E2">
        <w:rPr>
          <w:rFonts w:hint="eastAsia"/>
        </w:rPr>
        <w:t>5.5.5.9</w:t>
      </w:r>
      <w:r w:rsidRPr="007530E2">
        <w:rPr>
          <w:rFonts w:hint="eastAsia"/>
        </w:rPr>
        <w:t>发布的路由应用已配置的路由策略</w:t>
      </w:r>
      <w:r w:rsidRPr="007530E2">
        <w:rPr>
          <w:rFonts w:hint="eastAsia"/>
        </w:rPr>
        <w:t>policy2</w:t>
      </w:r>
      <w:r w:rsidRPr="007530E2">
        <w:rPr>
          <w:rFonts w:hint="eastAsia"/>
        </w:rPr>
        <w:t>。</w:t>
      </w:r>
    </w:p>
    <w:p w:rsidR="00D84573" w:rsidRDefault="00D84573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 xml:space="preserve">] peer </w:t>
      </w:r>
      <w:r w:rsidRPr="007530E2">
        <w:rPr>
          <w:rFonts w:hint="eastAsia"/>
        </w:rPr>
        <w:t>5.5.5</w:t>
      </w:r>
      <w:r w:rsidRPr="007530E2">
        <w:t>.9</w:t>
      </w:r>
      <w:r w:rsidRPr="007530E2">
        <w:rPr>
          <w:rFonts w:hint="eastAsia"/>
        </w:rPr>
        <w:t xml:space="preserve"> </w:t>
      </w:r>
      <w:r w:rsidRPr="007530E2">
        <w:t xml:space="preserve">route-policy </w:t>
      </w:r>
      <w:r w:rsidRPr="007530E2">
        <w:rPr>
          <w:rFonts w:hint="eastAsia"/>
        </w:rPr>
        <w:t>policy2</w:t>
      </w:r>
      <w:r w:rsidRPr="007530E2">
        <w:t xml:space="preserve"> export</w:t>
      </w:r>
    </w:p>
    <w:p w:rsidR="00D84573" w:rsidRPr="007530E2" w:rsidRDefault="00D84573" w:rsidP="00B51350">
      <w:pPr>
        <w:pStyle w:val="ItemIndent1"/>
      </w:pPr>
      <w:r w:rsidRPr="007530E2">
        <w:rPr>
          <w:rFonts w:hint="eastAsia"/>
        </w:rPr>
        <w:t>#</w:t>
      </w:r>
      <w:r>
        <w:rPr>
          <w:rFonts w:hint="eastAsia"/>
        </w:rPr>
        <w:t xml:space="preserve"> </w:t>
      </w:r>
      <w:r w:rsidRPr="007530E2">
        <w:rPr>
          <w:rFonts w:hint="eastAsia"/>
        </w:rPr>
        <w:t>引入</w:t>
      </w:r>
      <w:r w:rsidRPr="007530E2">
        <w:rPr>
          <w:rFonts w:hint="eastAsia"/>
        </w:rPr>
        <w:t>IS-IS</w:t>
      </w:r>
      <w:r w:rsidRPr="007530E2">
        <w:rPr>
          <w:rFonts w:hint="eastAsia"/>
        </w:rPr>
        <w:t>进程</w:t>
      </w:r>
      <w:r w:rsidRPr="007530E2">
        <w:rPr>
          <w:rFonts w:hint="eastAsia"/>
        </w:rPr>
        <w:t>1</w:t>
      </w:r>
      <w:r w:rsidRPr="007530E2">
        <w:rPr>
          <w:rFonts w:hint="eastAsia"/>
        </w:rPr>
        <w:t>的路由。</w:t>
      </w:r>
    </w:p>
    <w:p w:rsidR="00D84573" w:rsidRDefault="00D84573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 import-route isis 1</w:t>
      </w:r>
    </w:p>
    <w:p w:rsidR="00D84573" w:rsidRPr="007C6EC6" w:rsidRDefault="00D84573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>
        <w:rPr>
          <w:rFonts w:hint="eastAsia"/>
        </w:rPr>
        <w:t xml:space="preserve"> quit</w:t>
      </w:r>
    </w:p>
    <w:p w:rsidR="00D84573" w:rsidRPr="007530E2" w:rsidRDefault="00D84573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对</w:t>
      </w:r>
      <w:r w:rsidR="007B0DBE">
        <w:rPr>
          <w:rFonts w:hint="eastAsia"/>
        </w:rPr>
        <w:t>向</w:t>
      </w:r>
      <w:r w:rsidRPr="007530E2">
        <w:rPr>
          <w:rFonts w:hint="eastAsia"/>
        </w:rPr>
        <w:t>EBGP</w:t>
      </w:r>
      <w:r w:rsidRPr="007530E2">
        <w:rPr>
          <w:rFonts w:hint="eastAsia"/>
        </w:rPr>
        <w:t>对等体</w:t>
      </w:r>
      <w:r w:rsidRPr="007530E2">
        <w:rPr>
          <w:rFonts w:hint="eastAsia"/>
        </w:rPr>
        <w:t>11.0.0.2</w:t>
      </w:r>
      <w:r w:rsidRPr="007530E2">
        <w:rPr>
          <w:rFonts w:hint="eastAsia"/>
        </w:rPr>
        <w:t>发布的路由应用已配置的路由策略</w:t>
      </w:r>
      <w:r w:rsidRPr="007530E2">
        <w:rPr>
          <w:rFonts w:hint="eastAsia"/>
        </w:rPr>
        <w:t>policy1</w:t>
      </w:r>
      <w:r w:rsidRPr="007530E2">
        <w:rPr>
          <w:rFonts w:hint="eastAsia"/>
        </w:rPr>
        <w:t>。</w:t>
      </w:r>
    </w:p>
    <w:p w:rsidR="00D84573" w:rsidRPr="007530E2" w:rsidRDefault="00D84573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F07E7A">
        <w:t>bgp-default</w:t>
      </w:r>
      <w:r w:rsidRPr="007530E2">
        <w:t>] peer 11.0.0.</w:t>
      </w:r>
      <w:r w:rsidRPr="007530E2">
        <w:rPr>
          <w:rFonts w:hint="eastAsia"/>
        </w:rPr>
        <w:t>2</w:t>
      </w:r>
      <w:r w:rsidRPr="007530E2">
        <w:t xml:space="preserve"> as-number </w:t>
      </w:r>
      <w:r w:rsidRPr="007530E2">
        <w:rPr>
          <w:rFonts w:hint="eastAsia"/>
        </w:rPr>
        <w:t>1</w:t>
      </w:r>
      <w:r w:rsidRPr="007530E2">
        <w:t>00</w:t>
      </w:r>
    </w:p>
    <w:p w:rsidR="00D84573" w:rsidRDefault="00D84573" w:rsidP="00B51350">
      <w:pPr>
        <w:pStyle w:val="TerminalDisplayIndent1"/>
      </w:pPr>
      <w:r>
        <w:t>[ASBR</w:t>
      </w:r>
      <w:r>
        <w:rPr>
          <w:rFonts w:hint="eastAsia"/>
        </w:rPr>
        <w:t>-</w:t>
      </w:r>
      <w:r>
        <w:t>PE</w:t>
      </w:r>
      <w:r>
        <w:rPr>
          <w:rFonts w:hint="eastAsia"/>
        </w:rPr>
        <w:t>2</w:t>
      </w:r>
      <w:r>
        <w:t>-</w:t>
      </w:r>
      <w:r w:rsidR="00F07E7A">
        <w:t>bgp-default</w:t>
      </w:r>
      <w:r>
        <w:t xml:space="preserve">] </w:t>
      </w:r>
      <w:r w:rsidR="004F262E">
        <w:t>address-family ipv4</w:t>
      </w:r>
      <w:r>
        <w:t xml:space="preserve"> unicast</w:t>
      </w:r>
    </w:p>
    <w:p w:rsidR="00D84573" w:rsidRDefault="00D84573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 peer 11.0.0.</w:t>
      </w:r>
      <w:r w:rsidRPr="007530E2">
        <w:rPr>
          <w:rFonts w:hint="eastAsia"/>
        </w:rPr>
        <w:t>2</w:t>
      </w:r>
      <w:r w:rsidRPr="007530E2">
        <w:t xml:space="preserve"> </w:t>
      </w:r>
      <w:r>
        <w:rPr>
          <w:rFonts w:hint="eastAsia"/>
        </w:rPr>
        <w:t>enable</w:t>
      </w:r>
    </w:p>
    <w:p w:rsidR="00D84573" w:rsidRPr="007530E2" w:rsidRDefault="00D84573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 peer 11.0.0.</w:t>
      </w:r>
      <w:r w:rsidRPr="007530E2">
        <w:rPr>
          <w:rFonts w:hint="eastAsia"/>
        </w:rPr>
        <w:t>2</w:t>
      </w:r>
      <w:r w:rsidRPr="007530E2">
        <w:t xml:space="preserve"> route-policy </w:t>
      </w:r>
      <w:r w:rsidRPr="007530E2">
        <w:rPr>
          <w:rFonts w:hint="eastAsia"/>
        </w:rPr>
        <w:t>policy1</w:t>
      </w:r>
      <w:r w:rsidRPr="007530E2">
        <w:t xml:space="preserve"> export</w:t>
      </w:r>
    </w:p>
    <w:p w:rsidR="00D84573" w:rsidRPr="007530E2" w:rsidRDefault="00D84573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lastRenderedPageBreak/>
        <w:t xml:space="preserve"># </w:t>
      </w:r>
      <w:r w:rsidRPr="007530E2">
        <w:rPr>
          <w:rFonts w:hint="eastAsia"/>
          <w:lang w:eastAsia="zh-CN"/>
        </w:rPr>
        <w:t>向</w:t>
      </w:r>
      <w:r w:rsidRPr="007530E2">
        <w:rPr>
          <w:rFonts w:hint="eastAsia"/>
          <w:lang w:eastAsia="zh-CN"/>
        </w:rPr>
        <w:t>EBGP</w:t>
      </w:r>
      <w:r w:rsidRPr="007530E2">
        <w:rPr>
          <w:rFonts w:hint="eastAsia"/>
          <w:lang w:eastAsia="zh-CN"/>
        </w:rPr>
        <w:t>对等体</w:t>
      </w:r>
      <w:r w:rsidRPr="007530E2">
        <w:rPr>
          <w:rFonts w:hint="eastAsia"/>
          <w:lang w:eastAsia="zh-CN"/>
        </w:rPr>
        <w:t>11.0.0.2</w:t>
      </w:r>
      <w:r w:rsidRPr="007530E2">
        <w:rPr>
          <w:rFonts w:hint="eastAsia"/>
          <w:lang w:eastAsia="zh-CN"/>
        </w:rPr>
        <w:t>发布标签路由及从</w:t>
      </w:r>
      <w:r w:rsidRPr="007530E2">
        <w:rPr>
          <w:rFonts w:hint="eastAsia"/>
          <w:lang w:eastAsia="zh-CN"/>
        </w:rPr>
        <w:t>11.0.0.2</w:t>
      </w:r>
      <w:r w:rsidRPr="007530E2">
        <w:rPr>
          <w:rFonts w:hint="eastAsia"/>
          <w:lang w:eastAsia="zh-CN"/>
        </w:rPr>
        <w:t>接收标签路由的能力。</w:t>
      </w:r>
    </w:p>
    <w:p w:rsidR="00D84573" w:rsidRPr="007530E2" w:rsidRDefault="00D84573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 peer 11.0.0.</w:t>
      </w:r>
      <w:r w:rsidRPr="007530E2">
        <w:rPr>
          <w:rFonts w:hint="eastAsia"/>
        </w:rPr>
        <w:t>2 label-route-capability</w:t>
      </w:r>
    </w:p>
    <w:p w:rsidR="00687E8A" w:rsidRDefault="00D84573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 qui</w:t>
      </w:r>
      <w:r w:rsidR="00687E8A" w:rsidRPr="007530E2">
        <w:t>t</w:t>
      </w:r>
    </w:p>
    <w:p w:rsidR="00D84573" w:rsidRPr="007530E2" w:rsidRDefault="00D84573" w:rsidP="00B51350">
      <w:pPr>
        <w:pStyle w:val="TerminalDisplayIndent1"/>
      </w:pPr>
      <w:r w:rsidRPr="007530E2">
        <w:t>[</w:t>
      </w:r>
      <w:r>
        <w:t>ASBR-PE2</w:t>
      </w:r>
      <w:r w:rsidRPr="007530E2">
        <w:t>-</w:t>
      </w:r>
      <w:r w:rsidR="00F07E7A">
        <w:t>bgp-default</w:t>
      </w:r>
      <w:r w:rsidRPr="007530E2">
        <w:t>] quit</w:t>
      </w:r>
    </w:p>
    <w:p w:rsidR="007D7DD4" w:rsidRDefault="00427BA2" w:rsidP="00DD64CA">
      <w:pPr>
        <w:pStyle w:val="ItemStep"/>
      </w:pPr>
      <w:r>
        <w:rPr>
          <w:rFonts w:hint="eastAsia"/>
        </w:rPr>
        <w:t>配置</w:t>
      </w:r>
      <w:r>
        <w:rPr>
          <w:rFonts w:hint="eastAsia"/>
        </w:rPr>
        <w:t>PE 2</w:t>
      </w:r>
    </w:p>
    <w:p w:rsidR="00427BA2" w:rsidRDefault="00427BA2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在</w:t>
      </w:r>
      <w:r>
        <w:rPr>
          <w:rFonts w:hint="eastAsia"/>
        </w:rPr>
        <w:t>PE 2</w:t>
      </w:r>
      <w:r>
        <w:rPr>
          <w:rFonts w:hint="eastAsia"/>
        </w:rPr>
        <w:t>上运行</w:t>
      </w:r>
      <w:r>
        <w:rPr>
          <w:rFonts w:hint="eastAsia"/>
        </w:rPr>
        <w:t>IS-IS</w:t>
      </w:r>
      <w:r>
        <w:rPr>
          <w:rFonts w:hint="eastAsia"/>
        </w:rPr>
        <w:t>。</w:t>
      </w:r>
    </w:p>
    <w:p w:rsidR="00427BA2" w:rsidRDefault="00427BA2" w:rsidP="00B51350">
      <w:pPr>
        <w:pStyle w:val="TerminalDisplayIndent1"/>
      </w:pPr>
      <w:r>
        <w:t>&lt;PE2&gt; system-view</w:t>
      </w:r>
    </w:p>
    <w:p w:rsidR="00427BA2" w:rsidRDefault="00427BA2" w:rsidP="00B51350">
      <w:pPr>
        <w:pStyle w:val="TerminalDisplayIndent1"/>
      </w:pPr>
      <w:r>
        <w:t>[PE2] isis 1</w:t>
      </w:r>
    </w:p>
    <w:p w:rsidR="00427BA2" w:rsidRDefault="00427BA2" w:rsidP="00B51350">
      <w:pPr>
        <w:pStyle w:val="TerminalDisplayIndent1"/>
      </w:pPr>
      <w:r>
        <w:t>[PE2-isis-1] network-entity 10.</w:t>
      </w:r>
      <w:r>
        <w:rPr>
          <w:rFonts w:hint="eastAsia"/>
        </w:rPr>
        <w:t>444</w:t>
      </w:r>
      <w:r>
        <w:t>.</w:t>
      </w:r>
      <w:r>
        <w:rPr>
          <w:rFonts w:hint="eastAsia"/>
        </w:rPr>
        <w:t>444</w:t>
      </w:r>
      <w:r>
        <w:t>.</w:t>
      </w:r>
      <w:r>
        <w:rPr>
          <w:rFonts w:hint="eastAsia"/>
        </w:rPr>
        <w:t>444</w:t>
      </w:r>
      <w:r>
        <w:t>.</w:t>
      </w:r>
      <w:r>
        <w:rPr>
          <w:rFonts w:hint="eastAsia"/>
        </w:rPr>
        <w:t>444</w:t>
      </w:r>
      <w:r>
        <w:t>.00</w:t>
      </w:r>
    </w:p>
    <w:p w:rsidR="00427BA2" w:rsidRDefault="00427BA2" w:rsidP="00B51350">
      <w:pPr>
        <w:pStyle w:val="TerminalDisplayIndent1"/>
      </w:pPr>
      <w:r>
        <w:t>[PE2-isis-1] quit</w:t>
      </w:r>
    </w:p>
    <w:p w:rsidR="00427BA2" w:rsidRDefault="00427BA2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LSR ID</w:t>
      </w:r>
      <w:r>
        <w:rPr>
          <w:rFonts w:hint="eastAsia"/>
        </w:rPr>
        <w:t>，使能</w:t>
      </w:r>
      <w:r>
        <w:rPr>
          <w:rFonts w:hint="eastAsia"/>
        </w:rPr>
        <w:t>MPLS</w:t>
      </w:r>
      <w:r>
        <w:rPr>
          <w:rFonts w:hint="eastAsia"/>
        </w:rPr>
        <w:t>和</w:t>
      </w:r>
      <w:r>
        <w:rPr>
          <w:rFonts w:hint="eastAsia"/>
        </w:rPr>
        <w:t>LDP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[PE2] mpls lsr-id 5.5.5.9</w:t>
      </w:r>
    </w:p>
    <w:p w:rsidR="00427BA2" w:rsidRPr="00B421C2" w:rsidRDefault="00427BA2" w:rsidP="00B51350">
      <w:pPr>
        <w:pStyle w:val="TerminalDisplayIndent1"/>
      </w:pPr>
      <w:r w:rsidRPr="00B421C2">
        <w:t>[PE2] mpls ldp</w:t>
      </w:r>
    </w:p>
    <w:p w:rsidR="00427BA2" w:rsidRPr="00B421C2" w:rsidRDefault="00427BA2" w:rsidP="00B51350">
      <w:pPr>
        <w:pStyle w:val="TerminalDisplayIndent1"/>
      </w:pPr>
      <w:r w:rsidRPr="00B421C2">
        <w:t>[PE2</w:t>
      </w:r>
      <w:r w:rsidR="005A52C1" w:rsidRPr="00B421C2">
        <w:t>-ldp</w:t>
      </w:r>
      <w:r w:rsidRPr="00B421C2">
        <w:t>] 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配置接口</w:t>
      </w:r>
      <w:r w:rsidR="00064113">
        <w:t>GigabitEthernet</w:t>
      </w:r>
      <w:r w:rsidR="00224215">
        <w:t>3/1</w:t>
      </w:r>
      <w:r w:rsidR="00064113">
        <w:t>/5</w:t>
      </w:r>
      <w:r w:rsidRPr="00B421C2">
        <w:rPr>
          <w:rFonts w:hint="eastAsia"/>
        </w:rPr>
        <w:t>，</w:t>
      </w:r>
      <w:r>
        <w:rPr>
          <w:rFonts w:hint="eastAsia"/>
        </w:rPr>
        <w:t>在接口上运行</w:t>
      </w:r>
      <w:r w:rsidRPr="00B421C2">
        <w:rPr>
          <w:rFonts w:hint="eastAsia"/>
        </w:rPr>
        <w:t>IS-IS</w:t>
      </w:r>
      <w:r w:rsidRPr="00B421C2">
        <w:rPr>
          <w:rFonts w:hint="eastAsia"/>
        </w:rPr>
        <w:t>，</w:t>
      </w:r>
      <w:r>
        <w:rPr>
          <w:rFonts w:hint="eastAsia"/>
        </w:rPr>
        <w:t>并使能</w:t>
      </w:r>
      <w:r w:rsidRPr="00B421C2">
        <w:rPr>
          <w:rFonts w:hint="eastAsia"/>
        </w:rPr>
        <w:t>MPLS</w:t>
      </w:r>
      <w:r>
        <w:rPr>
          <w:rFonts w:hint="eastAsia"/>
        </w:rPr>
        <w:t>和</w:t>
      </w:r>
      <w:r w:rsidRPr="00B421C2">
        <w:rPr>
          <w:rFonts w:hint="eastAsia"/>
        </w:rPr>
        <w:t>LDP</w:t>
      </w:r>
      <w:r>
        <w:rPr>
          <w:rFonts w:hint="eastAsia"/>
        </w:rPr>
        <w:t>。</w:t>
      </w:r>
    </w:p>
    <w:p w:rsidR="00427BA2" w:rsidRPr="00B421C2" w:rsidRDefault="007F2FFE" w:rsidP="00B51350">
      <w:pPr>
        <w:pStyle w:val="TerminalDisplayIndent1"/>
      </w:pPr>
      <w:r w:rsidRPr="00B421C2">
        <w:t xml:space="preserve">[PE2] interface </w:t>
      </w:r>
      <w:r w:rsidR="00064113">
        <w:t xml:space="preserve">gigabitethernet </w:t>
      </w:r>
      <w:r w:rsidR="00224215">
        <w:t>3/1</w:t>
      </w:r>
      <w:r w:rsidR="00064113">
        <w:t>/5</w:t>
      </w:r>
    </w:p>
    <w:p w:rsidR="00427BA2" w:rsidRDefault="00427BA2" w:rsidP="00B51350">
      <w:pPr>
        <w:pStyle w:val="TerminalDisplayIndent1"/>
      </w:pPr>
      <w:r>
        <w:t>[PE2-</w:t>
      </w:r>
      <w:r w:rsidR="00064113">
        <w:t>GigabitEthernet</w:t>
      </w:r>
      <w:r w:rsidR="00224215">
        <w:t>3/1</w:t>
      </w:r>
      <w:r w:rsidR="00064113">
        <w:t>/5</w:t>
      </w:r>
      <w:r>
        <w:t>] ip address 9.1.1.2 255.0.0.0</w:t>
      </w:r>
    </w:p>
    <w:p w:rsidR="00427BA2" w:rsidRDefault="00427BA2" w:rsidP="00B51350">
      <w:pPr>
        <w:pStyle w:val="TerminalDisplayIndent1"/>
      </w:pPr>
      <w:r>
        <w:t>[PE2-</w:t>
      </w:r>
      <w:r w:rsidR="00064113">
        <w:t>GigabitEthernet</w:t>
      </w:r>
      <w:r w:rsidR="00224215">
        <w:t>3/1</w:t>
      </w:r>
      <w:r w:rsidR="00064113">
        <w:t>/5</w:t>
      </w:r>
      <w:r>
        <w:t>] isis enable 1</w:t>
      </w:r>
    </w:p>
    <w:p w:rsidR="00427BA2" w:rsidRDefault="00427BA2" w:rsidP="00B51350">
      <w:pPr>
        <w:pStyle w:val="TerminalDisplayIndent1"/>
      </w:pPr>
      <w:r>
        <w:t>[PE2-</w:t>
      </w:r>
      <w:r w:rsidR="00064113">
        <w:t>GigabitEthernet</w:t>
      </w:r>
      <w:r w:rsidR="00224215">
        <w:t>3/1</w:t>
      </w:r>
      <w:r w:rsidR="00064113">
        <w:t>/5</w:t>
      </w:r>
      <w:r>
        <w:t>] mpls</w:t>
      </w:r>
      <w:r w:rsidR="003775DF" w:rsidRPr="003775DF">
        <w:rPr>
          <w:rFonts w:hint="eastAsia"/>
        </w:rPr>
        <w:t xml:space="preserve"> </w:t>
      </w:r>
      <w:r w:rsidR="003775DF">
        <w:rPr>
          <w:rFonts w:hint="eastAsia"/>
        </w:rPr>
        <w:t>enable</w:t>
      </w:r>
    </w:p>
    <w:p w:rsidR="00427BA2" w:rsidRPr="00214B0C" w:rsidRDefault="00427BA2" w:rsidP="00B51350">
      <w:pPr>
        <w:pStyle w:val="TerminalDisplayIndent1"/>
      </w:pPr>
      <w:r w:rsidRPr="00214B0C">
        <w:t>[PE2-</w:t>
      </w:r>
      <w:r w:rsidR="00064113">
        <w:t>GigabitEthernet</w:t>
      </w:r>
      <w:r w:rsidR="00224215">
        <w:t>3/1</w:t>
      </w:r>
      <w:r w:rsidR="00064113">
        <w:t>/5</w:t>
      </w:r>
      <w:r w:rsidRPr="00214B0C">
        <w:t>] mpls ldp</w:t>
      </w:r>
      <w:r w:rsidR="003775DF" w:rsidRPr="003775DF">
        <w:rPr>
          <w:rFonts w:hint="eastAsia"/>
        </w:rPr>
        <w:t xml:space="preserve"> </w:t>
      </w:r>
      <w:r w:rsidR="003775DF">
        <w:rPr>
          <w:rFonts w:hint="eastAsia"/>
        </w:rPr>
        <w:t>enable</w:t>
      </w:r>
    </w:p>
    <w:p w:rsidR="00427BA2" w:rsidRPr="00214B0C" w:rsidRDefault="00427BA2" w:rsidP="00B51350">
      <w:pPr>
        <w:pStyle w:val="TerminalDisplayIndent1"/>
      </w:pPr>
      <w:r w:rsidRPr="00214B0C">
        <w:t>[PE2-</w:t>
      </w:r>
      <w:r w:rsidR="00064113">
        <w:t>GigabitEthernet</w:t>
      </w:r>
      <w:r w:rsidR="00224215">
        <w:t>3/1</w:t>
      </w:r>
      <w:r w:rsidR="00064113">
        <w:t>/5</w:t>
      </w:r>
      <w:r w:rsidRPr="00214B0C">
        <w:t>] quit</w:t>
      </w:r>
    </w:p>
    <w:p w:rsidR="00427BA2" w:rsidRPr="00214B0C" w:rsidRDefault="00427BA2" w:rsidP="00B51350">
      <w:pPr>
        <w:pStyle w:val="ItemIndent1"/>
      </w:pPr>
      <w:r w:rsidRPr="00214B0C">
        <w:rPr>
          <w:rFonts w:hint="eastAsia"/>
        </w:rPr>
        <w:t xml:space="preserve"># </w:t>
      </w:r>
      <w:r>
        <w:rPr>
          <w:rFonts w:hint="eastAsia"/>
        </w:rPr>
        <w:t>创建</w:t>
      </w:r>
      <w:r w:rsidRPr="00214B0C">
        <w:rPr>
          <w:rFonts w:hint="eastAsia"/>
        </w:rPr>
        <w:t>Loopback0</w:t>
      </w:r>
      <w:r>
        <w:rPr>
          <w:rFonts w:hint="eastAsia"/>
        </w:rPr>
        <w:t>接口</w:t>
      </w:r>
      <w:r w:rsidRPr="00214B0C">
        <w:rPr>
          <w:rFonts w:hint="eastAsia"/>
        </w:rPr>
        <w:t>，</w:t>
      </w:r>
      <w:r>
        <w:rPr>
          <w:rFonts w:hint="eastAsia"/>
        </w:rPr>
        <w:t>在接口上运行</w:t>
      </w:r>
      <w:r w:rsidRPr="00214B0C">
        <w:rPr>
          <w:rFonts w:hint="eastAsia"/>
        </w:rPr>
        <w:t>IS-IS</w:t>
      </w:r>
      <w:r>
        <w:rPr>
          <w:rFonts w:hint="eastAsia"/>
        </w:rPr>
        <w:t>。</w:t>
      </w:r>
    </w:p>
    <w:p w:rsidR="00427BA2" w:rsidRPr="00214B0C" w:rsidRDefault="00427BA2" w:rsidP="00B51350">
      <w:pPr>
        <w:pStyle w:val="TerminalDisplayIndent1"/>
      </w:pPr>
      <w:r w:rsidRPr="00214B0C">
        <w:t>[PE2] interface loopback 0</w:t>
      </w:r>
    </w:p>
    <w:p w:rsidR="00427BA2" w:rsidRPr="00214B0C" w:rsidRDefault="00427BA2" w:rsidP="00B51350">
      <w:pPr>
        <w:pStyle w:val="TerminalDisplayIndent1"/>
      </w:pPr>
      <w:r w:rsidRPr="00214B0C">
        <w:t>[PE2-LoopBack0] ip address 5.5.5.9 32</w:t>
      </w:r>
    </w:p>
    <w:p w:rsidR="00427BA2" w:rsidRPr="00214B0C" w:rsidRDefault="00427BA2" w:rsidP="00B51350">
      <w:pPr>
        <w:pStyle w:val="TerminalDisplayIndent1"/>
      </w:pPr>
      <w:r w:rsidRPr="00214B0C">
        <w:t>[PE2-LoopBack0] isis enable 1</w:t>
      </w:r>
    </w:p>
    <w:p w:rsidR="00427BA2" w:rsidRPr="00214B0C" w:rsidRDefault="00427BA2" w:rsidP="00B51350">
      <w:pPr>
        <w:pStyle w:val="TerminalDisplayIndent1"/>
      </w:pPr>
      <w:r w:rsidRPr="00214B0C">
        <w:t>[PE2-LoopBack0] 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创建</w:t>
      </w:r>
      <w:r w:rsidRPr="00B421C2">
        <w:rPr>
          <w:rFonts w:hint="eastAsia"/>
          <w:lang w:eastAsia="zh-CN"/>
        </w:rPr>
        <w:t>VPN</w:t>
      </w:r>
      <w:r>
        <w:rPr>
          <w:rFonts w:hint="eastAsia"/>
          <w:lang w:eastAsia="zh-CN"/>
        </w:rPr>
        <w:t>实例</w:t>
      </w:r>
      <w:r w:rsidRPr="00B421C2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名称为</w:t>
      </w:r>
      <w:r w:rsidRPr="00B421C2">
        <w:rPr>
          <w:rFonts w:hint="eastAsia"/>
          <w:lang w:eastAsia="zh-CN"/>
        </w:rPr>
        <w:t>vpn1</w:t>
      </w:r>
      <w:r w:rsidRPr="00B421C2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为其配置</w:t>
      </w:r>
      <w:r w:rsidRPr="00B421C2">
        <w:rPr>
          <w:rFonts w:hint="eastAsia"/>
          <w:lang w:eastAsia="zh-CN"/>
        </w:rPr>
        <w:t>RD</w:t>
      </w:r>
      <w:r>
        <w:rPr>
          <w:rFonts w:hint="eastAsia"/>
          <w:lang w:eastAsia="zh-CN"/>
        </w:rPr>
        <w:t>和</w:t>
      </w:r>
      <w:r w:rsidR="00BA1455">
        <w:rPr>
          <w:rFonts w:hint="eastAsia"/>
          <w:lang w:eastAsia="zh-CN"/>
        </w:rPr>
        <w:t>Route Target</w:t>
      </w:r>
      <w:r>
        <w:rPr>
          <w:rFonts w:hint="eastAsia"/>
          <w:lang w:eastAsia="zh-CN"/>
        </w:rPr>
        <w:t>属性。</w:t>
      </w:r>
    </w:p>
    <w:p w:rsidR="00427BA2" w:rsidRPr="00B421C2" w:rsidRDefault="00427BA2" w:rsidP="00B51350">
      <w:pPr>
        <w:pStyle w:val="TerminalDisplayIndent1"/>
      </w:pPr>
      <w:r w:rsidRPr="00B421C2">
        <w:t>[PE2] ip vpn-instance vpn1</w:t>
      </w:r>
    </w:p>
    <w:p w:rsidR="00427BA2" w:rsidRPr="00B421C2" w:rsidRDefault="00427BA2" w:rsidP="00B51350">
      <w:pPr>
        <w:pStyle w:val="TerminalDisplayIndent1"/>
      </w:pPr>
      <w:r w:rsidRPr="00B421C2">
        <w:t>[PE2-vpn-instance-vpn1] route-distinguisher 11:11</w:t>
      </w:r>
    </w:p>
    <w:p w:rsidR="00427BA2" w:rsidRPr="00B421C2" w:rsidRDefault="00427BA2" w:rsidP="00B51350">
      <w:pPr>
        <w:pStyle w:val="TerminalDisplayIndent1"/>
      </w:pPr>
      <w:r w:rsidRPr="00B421C2">
        <w:t>[PE2-vpn-instance-vpn1] vpn-target 3:3 import-extcommunity</w:t>
      </w:r>
    </w:p>
    <w:p w:rsidR="00427BA2" w:rsidRPr="00B421C2" w:rsidRDefault="00427BA2" w:rsidP="00B51350">
      <w:pPr>
        <w:pStyle w:val="TerminalDisplayIndent1"/>
      </w:pPr>
      <w:r w:rsidRPr="00B421C2">
        <w:t>[PE2-vpn-instance-vpn1] vpn-target 3:3 export-extcommunity</w:t>
      </w:r>
    </w:p>
    <w:p w:rsidR="00427BA2" w:rsidRPr="00B421C2" w:rsidRDefault="00427BA2" w:rsidP="00B51350">
      <w:pPr>
        <w:pStyle w:val="TerminalDisplayIndent1"/>
      </w:pPr>
      <w:r w:rsidRPr="00B421C2">
        <w:t>[PE2-vpn-instance-vpn1] 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 w:rsidR="00FA75DB">
        <w:rPr>
          <w:rFonts w:hint="eastAsia"/>
        </w:rPr>
        <w:t>配置接口</w:t>
      </w:r>
      <w:r w:rsidR="00064113">
        <w:t>GigabitEthernet</w:t>
      </w:r>
      <w:r w:rsidR="00224215">
        <w:t>3/1</w:t>
      </w:r>
      <w:r w:rsidR="00064113">
        <w:t>/1</w:t>
      </w:r>
      <w:r w:rsidR="00FA75DB">
        <w:rPr>
          <w:rFonts w:hint="eastAsia"/>
        </w:rPr>
        <w:t>与</w:t>
      </w:r>
      <w:r w:rsidR="00F55B9C" w:rsidRPr="00B421C2">
        <w:t>VPN</w:t>
      </w:r>
      <w:r w:rsidR="00FA75DB">
        <w:rPr>
          <w:rFonts w:hint="eastAsia"/>
        </w:rPr>
        <w:t>实例</w:t>
      </w:r>
      <w:r w:rsidRPr="00B421C2">
        <w:rPr>
          <w:rFonts w:hint="eastAsia"/>
        </w:rPr>
        <w:t>vpn1</w:t>
      </w:r>
      <w:r w:rsidR="00FA75DB" w:rsidRPr="00B421C2">
        <w:rPr>
          <w:rFonts w:hint="eastAsia"/>
        </w:rPr>
        <w:t>绑定，并配置该接口的</w:t>
      </w:r>
      <w:r w:rsidR="00FA75DB" w:rsidRPr="00B421C2">
        <w:rPr>
          <w:rFonts w:hint="eastAsia"/>
        </w:rPr>
        <w:t>IPv6</w:t>
      </w:r>
      <w:r w:rsidR="00FA75DB" w:rsidRPr="00B421C2">
        <w:rPr>
          <w:rFonts w:hint="eastAsia"/>
        </w:rPr>
        <w:t>地址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 xml:space="preserve">[PE2] interface </w:t>
      </w:r>
      <w:r w:rsidR="00064113">
        <w:t xml:space="preserve">gigabitethernet </w:t>
      </w:r>
      <w:r w:rsidR="00224215">
        <w:t>3/1</w:t>
      </w:r>
      <w:r w:rsidR="00064113">
        <w:t>/1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ip binding vpn-instance vpn1</w:t>
      </w:r>
    </w:p>
    <w:p w:rsidR="00427BA2" w:rsidRDefault="0059247B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</w:t>
      </w:r>
      <w:r w:rsidR="00427BA2">
        <w:t xml:space="preserve"> ipv6 address 200</w:t>
      </w:r>
      <w:r>
        <w:rPr>
          <w:rFonts w:hint="eastAsia"/>
        </w:rPr>
        <w:t>2</w:t>
      </w:r>
      <w:r w:rsidR="00427BA2">
        <w:t>::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64</w:t>
      </w:r>
    </w:p>
    <w:p w:rsidR="00427BA2" w:rsidRDefault="0059247B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</w:t>
      </w:r>
      <w:r w:rsidR="00427BA2">
        <w:t xml:space="preserve"> quit</w:t>
      </w:r>
    </w:p>
    <w:p w:rsidR="00427BA2" w:rsidRDefault="00427BA2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在</w:t>
      </w:r>
      <w:r>
        <w:rPr>
          <w:rFonts w:hint="eastAsia"/>
          <w:lang w:eastAsia="zh-CN"/>
        </w:rPr>
        <w:t>PE 2</w:t>
      </w:r>
      <w:r>
        <w:rPr>
          <w:rFonts w:hint="eastAsia"/>
          <w:lang w:eastAsia="zh-CN"/>
        </w:rPr>
        <w:t>上运行</w:t>
      </w:r>
      <w:r>
        <w:rPr>
          <w:rFonts w:hint="eastAsia"/>
          <w:lang w:eastAsia="zh-CN"/>
        </w:rPr>
        <w:t>BGP</w:t>
      </w:r>
      <w:r>
        <w:rPr>
          <w:rFonts w:hint="eastAsia"/>
          <w:lang w:eastAsia="zh-CN"/>
        </w:rPr>
        <w:t>。</w:t>
      </w:r>
    </w:p>
    <w:p w:rsidR="00427BA2" w:rsidRPr="00047EF7" w:rsidRDefault="00427BA2" w:rsidP="00B51350">
      <w:pPr>
        <w:pStyle w:val="TerminalDisplayIndent1"/>
      </w:pPr>
      <w:r>
        <w:t>[PE2] bgp 600</w:t>
      </w:r>
    </w:p>
    <w:p w:rsidR="00427BA2" w:rsidRDefault="00427BA2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PE 2</w:t>
      </w:r>
      <w:r>
        <w:rPr>
          <w:rFonts w:hint="eastAsia"/>
          <w:lang w:eastAsia="zh-CN"/>
        </w:rPr>
        <w:t>向</w:t>
      </w:r>
      <w:r>
        <w:rPr>
          <w:rFonts w:hint="eastAsia"/>
          <w:lang w:eastAsia="zh-CN"/>
        </w:rPr>
        <w:t>IBGP</w:t>
      </w:r>
      <w:r>
        <w:rPr>
          <w:rFonts w:hint="eastAsia"/>
          <w:lang w:eastAsia="zh-CN"/>
        </w:rPr>
        <w:t>对等体</w:t>
      </w:r>
      <w:r>
        <w:rPr>
          <w:rFonts w:hint="eastAsia"/>
          <w:lang w:eastAsia="zh-CN"/>
        </w:rPr>
        <w:t>4.4.4.9</w:t>
      </w:r>
      <w:r>
        <w:rPr>
          <w:rFonts w:hint="eastAsia"/>
          <w:lang w:eastAsia="zh-CN"/>
        </w:rPr>
        <w:t>发布标签路由及从</w:t>
      </w:r>
      <w:r>
        <w:rPr>
          <w:rFonts w:hint="eastAsia"/>
          <w:lang w:eastAsia="zh-CN"/>
        </w:rPr>
        <w:t>4.4.4.9</w:t>
      </w:r>
      <w:r>
        <w:rPr>
          <w:rFonts w:hint="eastAsia"/>
          <w:lang w:eastAsia="zh-CN"/>
        </w:rPr>
        <w:t>接收标签路由的能力。</w:t>
      </w:r>
    </w:p>
    <w:p w:rsidR="00427BA2" w:rsidRDefault="00427BA2" w:rsidP="00B51350">
      <w:pPr>
        <w:pStyle w:val="TerminalDisplayIndent1"/>
      </w:pPr>
      <w:r>
        <w:t>[PE2-</w:t>
      </w:r>
      <w:r w:rsidR="00F07E7A">
        <w:t>bgp-default</w:t>
      </w:r>
      <w:r>
        <w:t>] peer 4.4.4.9 as-number 600</w:t>
      </w:r>
    </w:p>
    <w:p w:rsidR="00427BA2" w:rsidRDefault="00427BA2" w:rsidP="00B51350">
      <w:pPr>
        <w:pStyle w:val="TerminalDisplayIndent1"/>
      </w:pPr>
      <w:r>
        <w:t>[PE2-</w:t>
      </w:r>
      <w:r w:rsidR="00F07E7A">
        <w:t>bgp-default</w:t>
      </w:r>
      <w:r>
        <w:t>] peer 4.4.4.9 connect-interface loopback 0</w:t>
      </w:r>
    </w:p>
    <w:p w:rsidR="00D84573" w:rsidRDefault="00D84573" w:rsidP="00B51350">
      <w:pPr>
        <w:pStyle w:val="TerminalDisplayIndent1"/>
      </w:pPr>
      <w:r>
        <w:t>[PE</w:t>
      </w:r>
      <w:r>
        <w:rPr>
          <w:rFonts w:hint="eastAsia"/>
        </w:rPr>
        <w:t>2</w:t>
      </w:r>
      <w:r>
        <w:t>-</w:t>
      </w:r>
      <w:r w:rsidR="00F07E7A">
        <w:t>bgp-default</w:t>
      </w:r>
      <w:r>
        <w:t xml:space="preserve">] </w:t>
      </w:r>
      <w:r w:rsidR="004F262E">
        <w:t>address-family ipv4</w:t>
      </w:r>
      <w:r>
        <w:t xml:space="preserve"> unicast</w:t>
      </w:r>
    </w:p>
    <w:p w:rsidR="00D84573" w:rsidRDefault="00D84573" w:rsidP="00B51350">
      <w:pPr>
        <w:pStyle w:val="TerminalDisplayIndent1"/>
      </w:pPr>
      <w:r w:rsidRPr="007530E2">
        <w:t>[</w:t>
      </w:r>
      <w:r>
        <w:t>PE2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 xml:space="preserve">] peer </w:t>
      </w:r>
      <w:r w:rsidRPr="007530E2">
        <w:rPr>
          <w:rFonts w:hint="eastAsia"/>
        </w:rPr>
        <w:t>4.4.4.9</w:t>
      </w:r>
      <w:r w:rsidRPr="007530E2">
        <w:t xml:space="preserve"> </w:t>
      </w:r>
      <w:r>
        <w:rPr>
          <w:rFonts w:hint="eastAsia"/>
        </w:rPr>
        <w:t>enable</w:t>
      </w:r>
    </w:p>
    <w:p w:rsidR="00D84573" w:rsidRDefault="00D84573" w:rsidP="00B51350">
      <w:pPr>
        <w:pStyle w:val="TerminalDisplayIndent1"/>
      </w:pPr>
      <w:r w:rsidRPr="007530E2">
        <w:t>[</w:t>
      </w:r>
      <w:r>
        <w:t>PE2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 xml:space="preserve">] </w:t>
      </w:r>
      <w:r w:rsidRPr="007530E2">
        <w:rPr>
          <w:rFonts w:hint="eastAsia"/>
        </w:rPr>
        <w:t>peer 4.4.4.9 label-route-capability</w:t>
      </w:r>
    </w:p>
    <w:p w:rsidR="00D84573" w:rsidRPr="007530E2" w:rsidRDefault="00D84573" w:rsidP="00B51350">
      <w:pPr>
        <w:pStyle w:val="TerminalDisplayIndent1"/>
      </w:pPr>
      <w:r w:rsidRPr="007530E2">
        <w:t>[</w:t>
      </w:r>
      <w:r>
        <w:t>PE2</w:t>
      </w:r>
      <w:r w:rsidRPr="007530E2">
        <w:t>-</w:t>
      </w:r>
      <w:r w:rsidR="00F07E7A">
        <w:t>bgp-default</w:t>
      </w:r>
      <w:r>
        <w:rPr>
          <w:rFonts w:hint="eastAsia"/>
        </w:rPr>
        <w:t>-ipv4</w:t>
      </w:r>
      <w:r w:rsidRPr="007530E2">
        <w:t>]</w:t>
      </w:r>
      <w:r>
        <w:rPr>
          <w:rFonts w:hint="eastAsia"/>
        </w:rPr>
        <w:t xml:space="preserve"> quit</w:t>
      </w:r>
    </w:p>
    <w:p w:rsidR="00427BA2" w:rsidRDefault="00427BA2" w:rsidP="00B51350">
      <w:pPr>
        <w:pStyle w:val="ItemIndent1"/>
      </w:pPr>
      <w:r>
        <w:rPr>
          <w:rFonts w:hint="eastAsia"/>
        </w:rPr>
        <w:lastRenderedPageBreak/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PE 2</w:t>
      </w:r>
      <w:r>
        <w:rPr>
          <w:rFonts w:hint="eastAsia"/>
        </w:rPr>
        <w:t>到</w:t>
      </w:r>
      <w:r>
        <w:rPr>
          <w:rFonts w:hint="eastAsia"/>
        </w:rPr>
        <w:t>EBGP</w:t>
      </w:r>
      <w:r>
        <w:rPr>
          <w:rFonts w:hint="eastAsia"/>
        </w:rPr>
        <w:t>对等体</w:t>
      </w:r>
      <w:r>
        <w:rPr>
          <w:rFonts w:hint="eastAsia"/>
        </w:rPr>
        <w:t>2.2.2.9</w:t>
      </w:r>
      <w:r>
        <w:rPr>
          <w:rFonts w:hint="eastAsia"/>
        </w:rPr>
        <w:t>的最大跳数为</w:t>
      </w:r>
      <w:r>
        <w:rPr>
          <w:rFonts w:hint="eastAsia"/>
        </w:rPr>
        <w:t>10</w:t>
      </w:r>
      <w:r>
        <w:rPr>
          <w:rFonts w:hint="eastAsia"/>
        </w:rPr>
        <w:t>。</w:t>
      </w:r>
    </w:p>
    <w:p w:rsidR="00427BA2" w:rsidRDefault="00427BA2" w:rsidP="00B51350">
      <w:pPr>
        <w:pStyle w:val="TerminalDisplayIndent1"/>
      </w:pPr>
      <w:r>
        <w:t>[PE2-</w:t>
      </w:r>
      <w:r w:rsidR="00F07E7A">
        <w:t>bgp-default</w:t>
      </w:r>
      <w:r>
        <w:t>] peer 2.2.2.9 as-number 100</w:t>
      </w:r>
    </w:p>
    <w:p w:rsidR="00427BA2" w:rsidRDefault="00427BA2" w:rsidP="00B51350">
      <w:pPr>
        <w:pStyle w:val="TerminalDisplayIndent1"/>
      </w:pPr>
      <w:r>
        <w:t>[PE2-</w:t>
      </w:r>
      <w:r w:rsidR="00F07E7A">
        <w:t>bgp-default</w:t>
      </w:r>
      <w:r>
        <w:t>] peer 2.2.2.9 connect-interface loopback 0</w:t>
      </w:r>
    </w:p>
    <w:p w:rsidR="00427BA2" w:rsidRDefault="00427BA2" w:rsidP="00B51350">
      <w:pPr>
        <w:pStyle w:val="TerminalDisplayIndent1"/>
      </w:pPr>
      <w:r>
        <w:t>[PE2-</w:t>
      </w:r>
      <w:r w:rsidR="00F07E7A">
        <w:t>bgp-default</w:t>
      </w:r>
      <w:r>
        <w:t>] peer 2.2.2.9 ebgp-max-hop 10</w:t>
      </w:r>
    </w:p>
    <w:p w:rsidR="00427BA2" w:rsidRDefault="00427BA2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配置对等体</w:t>
      </w:r>
      <w:r>
        <w:rPr>
          <w:rFonts w:hint="eastAsia"/>
          <w:lang w:eastAsia="zh-CN"/>
        </w:rPr>
        <w:t>2.2.2.9</w:t>
      </w:r>
      <w:r>
        <w:rPr>
          <w:rFonts w:hint="eastAsia"/>
          <w:lang w:eastAsia="zh-CN"/>
        </w:rPr>
        <w:t>作为</w:t>
      </w:r>
      <w:r>
        <w:rPr>
          <w:rFonts w:hint="eastAsia"/>
          <w:lang w:eastAsia="zh-CN"/>
        </w:rPr>
        <w:t>VPNv6</w:t>
      </w:r>
      <w:r>
        <w:rPr>
          <w:rFonts w:hint="eastAsia"/>
          <w:lang w:eastAsia="zh-CN"/>
        </w:rPr>
        <w:t>对等体。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 xml:space="preserve">] </w:t>
      </w:r>
      <w:r w:rsidR="004F262E" w:rsidRPr="00B421C2">
        <w:t>address-family vpnv6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-vpnv6] peer 2.2.2.9 enable</w:t>
      </w:r>
    </w:p>
    <w:p w:rsidR="00427BA2" w:rsidRPr="00B421C2" w:rsidRDefault="00427BA2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-vpnv6] quit</w:t>
      </w:r>
    </w:p>
    <w:p w:rsidR="0059247B" w:rsidRPr="00B421C2" w:rsidRDefault="0059247B" w:rsidP="00B51350">
      <w:pPr>
        <w:pStyle w:val="ItemIndent1"/>
      </w:pPr>
      <w:r w:rsidRPr="00B421C2">
        <w:rPr>
          <w:rFonts w:hint="eastAsia"/>
        </w:rPr>
        <w:t xml:space="preserve"># </w:t>
      </w:r>
      <w:r w:rsidRPr="00B421C2">
        <w:rPr>
          <w:rFonts w:hint="eastAsia"/>
        </w:rPr>
        <w:t>配置</w:t>
      </w:r>
      <w:r w:rsidRPr="00B421C2">
        <w:rPr>
          <w:rFonts w:hint="eastAsia"/>
        </w:rPr>
        <w:t>PE 2</w:t>
      </w:r>
      <w:r w:rsidRPr="00B421C2">
        <w:rPr>
          <w:rFonts w:hint="eastAsia"/>
        </w:rPr>
        <w:t>与</w:t>
      </w:r>
      <w:r w:rsidRPr="00B421C2">
        <w:rPr>
          <w:rFonts w:hint="eastAsia"/>
        </w:rPr>
        <w:t>CE 2</w:t>
      </w:r>
      <w:r w:rsidRPr="00B421C2">
        <w:rPr>
          <w:rFonts w:hint="eastAsia"/>
        </w:rPr>
        <w:t>建立</w:t>
      </w:r>
      <w:r w:rsidRPr="00B421C2">
        <w:rPr>
          <w:rFonts w:hint="eastAsia"/>
        </w:rPr>
        <w:t>EBGP</w:t>
      </w:r>
      <w:r w:rsidRPr="00B421C2">
        <w:rPr>
          <w:rFonts w:hint="eastAsia"/>
        </w:rPr>
        <w:t>对等体，将学习到的</w:t>
      </w:r>
      <w:r w:rsidRPr="00B421C2">
        <w:rPr>
          <w:rFonts w:hint="eastAsia"/>
        </w:rPr>
        <w:t>BGP</w:t>
      </w:r>
      <w:r w:rsidRPr="00B421C2">
        <w:rPr>
          <w:rFonts w:hint="eastAsia"/>
        </w:rPr>
        <w:t>路由添加到</w:t>
      </w:r>
      <w:r w:rsidRPr="00B421C2">
        <w:rPr>
          <w:rFonts w:hint="eastAsia"/>
        </w:rPr>
        <w:t>VPN</w:t>
      </w:r>
      <w:r w:rsidRPr="00B421C2">
        <w:rPr>
          <w:rFonts w:hint="eastAsia"/>
        </w:rPr>
        <w:t>实例的路由表中。</w:t>
      </w:r>
    </w:p>
    <w:p w:rsidR="0059247B" w:rsidRPr="007530E2" w:rsidRDefault="0059247B" w:rsidP="00B51350">
      <w:pPr>
        <w:pStyle w:val="TerminalDisplayIndent1"/>
      </w:pPr>
      <w:r w:rsidRPr="007530E2">
        <w:t>[PE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 xml:space="preserve">] </w:t>
      </w:r>
      <w:r>
        <w:t>ip vpn-instance vpn1</w:t>
      </w:r>
    </w:p>
    <w:p w:rsidR="0059247B" w:rsidRPr="007530E2" w:rsidRDefault="0059247B" w:rsidP="00B51350">
      <w:pPr>
        <w:pStyle w:val="TerminalDisplayIndent1"/>
      </w:pPr>
      <w:r w:rsidRPr="007530E2">
        <w:t>[PE</w:t>
      </w:r>
      <w:r w:rsidRPr="007530E2">
        <w:rPr>
          <w:rFonts w:hint="eastAsia"/>
        </w:rPr>
        <w:t>2</w:t>
      </w:r>
      <w:r w:rsidRPr="007530E2">
        <w:t>-</w:t>
      </w:r>
      <w:r w:rsidR="00F07E7A">
        <w:t>bgp-default</w:t>
      </w:r>
      <w:r>
        <w:t>-vpn1</w:t>
      </w:r>
      <w:r w:rsidRPr="007530E2">
        <w:t xml:space="preserve">] peer </w:t>
      </w:r>
      <w:r>
        <w:rPr>
          <w:rFonts w:hint="eastAsia"/>
        </w:rPr>
        <w:t>2002::2</w:t>
      </w:r>
      <w:r w:rsidRPr="007530E2">
        <w:t xml:space="preserve"> as-number 65002</w:t>
      </w:r>
    </w:p>
    <w:p w:rsidR="0059247B" w:rsidRPr="00B421C2" w:rsidRDefault="0059247B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 xml:space="preserve">-vpn1] </w:t>
      </w:r>
      <w:r>
        <w:rPr>
          <w:rFonts w:hint="eastAsia"/>
        </w:rPr>
        <w:t>address-family ipv6 unicast</w:t>
      </w:r>
    </w:p>
    <w:p w:rsidR="0059247B" w:rsidRPr="00B421C2" w:rsidRDefault="0059247B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-ipv</w:t>
      </w:r>
      <w:r w:rsidRPr="00B421C2">
        <w:rPr>
          <w:rFonts w:hint="eastAsia"/>
        </w:rPr>
        <w:t>6</w:t>
      </w:r>
      <w:r w:rsidRPr="00B421C2">
        <w:t xml:space="preserve">-vpn1] </w:t>
      </w:r>
      <w:r w:rsidRPr="007530E2">
        <w:t xml:space="preserve">peer </w:t>
      </w:r>
      <w:r>
        <w:rPr>
          <w:rFonts w:hint="eastAsia"/>
        </w:rPr>
        <w:t>2002::2 enable</w:t>
      </w:r>
    </w:p>
    <w:p w:rsidR="0059247B" w:rsidRPr="00B421C2" w:rsidRDefault="0059247B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-ipv</w:t>
      </w:r>
      <w:r w:rsidRPr="00B421C2">
        <w:rPr>
          <w:rFonts w:hint="eastAsia"/>
        </w:rPr>
        <w:t>6</w:t>
      </w:r>
      <w:r w:rsidRPr="00B421C2">
        <w:t>-vpn1] quit</w:t>
      </w:r>
    </w:p>
    <w:p w:rsidR="0059247B" w:rsidRPr="00B421C2" w:rsidRDefault="0059247B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-vpn1] quit</w:t>
      </w:r>
    </w:p>
    <w:p w:rsidR="0059247B" w:rsidRPr="00B421C2" w:rsidRDefault="0059247B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7D7DD4" w:rsidRDefault="0059247B" w:rsidP="00DD64CA">
      <w:pPr>
        <w:pStyle w:val="ItemStep"/>
      </w:pPr>
      <w:r w:rsidRPr="00B421C2">
        <w:rPr>
          <w:rFonts w:hint="eastAsia"/>
        </w:rPr>
        <w:t>配置</w:t>
      </w:r>
      <w:r w:rsidRPr="00B421C2">
        <w:rPr>
          <w:rFonts w:hint="eastAsia"/>
        </w:rPr>
        <w:t>CE 2</w:t>
      </w:r>
    </w:p>
    <w:p w:rsidR="0059247B" w:rsidRPr="00B421C2" w:rsidRDefault="0059247B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</w:t>
      </w:r>
      <w:r w:rsidRPr="007530E2">
        <w:rPr>
          <w:rFonts w:hint="eastAsia"/>
        </w:rPr>
        <w:t>接口</w:t>
      </w:r>
      <w:r w:rsidR="00064113">
        <w:t>GigabitEthernet</w:t>
      </w:r>
      <w:r w:rsidR="00224215">
        <w:t>3/1</w:t>
      </w:r>
      <w:r w:rsidR="00064113">
        <w:t>/1</w:t>
      </w:r>
      <w:r w:rsidRPr="00B421C2">
        <w:rPr>
          <w:rFonts w:hint="eastAsia"/>
        </w:rPr>
        <w:t>的</w:t>
      </w:r>
      <w:r w:rsidRPr="00B421C2">
        <w:rPr>
          <w:rFonts w:hint="eastAsia"/>
        </w:rPr>
        <w:t>IPv6</w:t>
      </w:r>
      <w:r w:rsidRPr="00B421C2">
        <w:rPr>
          <w:rFonts w:hint="eastAsia"/>
        </w:rPr>
        <w:t>地址。</w:t>
      </w:r>
    </w:p>
    <w:p w:rsidR="0059247B" w:rsidRDefault="0059247B" w:rsidP="00B51350">
      <w:pPr>
        <w:pStyle w:val="TerminalDisplayIndent1"/>
      </w:pPr>
      <w:r>
        <w:rPr>
          <w:rFonts w:hint="eastAsia"/>
        </w:rPr>
        <w:t>&lt;C</w:t>
      </w:r>
      <w:r w:rsidRPr="007530E2">
        <w:t>E</w:t>
      </w:r>
      <w:r>
        <w:rPr>
          <w:rFonts w:hint="eastAsia"/>
        </w:rPr>
        <w:t>2&gt; system-view</w:t>
      </w:r>
    </w:p>
    <w:p w:rsidR="0059247B" w:rsidRPr="0027415D" w:rsidRDefault="0059247B" w:rsidP="00B51350">
      <w:pPr>
        <w:pStyle w:val="TerminalDisplayIndent1"/>
      </w:pPr>
      <w:r w:rsidRPr="0027415D">
        <w:t>[CE</w:t>
      </w:r>
      <w:r>
        <w:rPr>
          <w:rFonts w:hint="eastAsia"/>
        </w:rPr>
        <w:t>2</w:t>
      </w:r>
      <w:r w:rsidRPr="0027415D">
        <w:t xml:space="preserve">] interface </w:t>
      </w:r>
      <w:r w:rsidR="00064113">
        <w:t xml:space="preserve">gigabitethernet </w:t>
      </w:r>
      <w:r w:rsidR="00224215">
        <w:t>3/1</w:t>
      </w:r>
      <w:r w:rsidR="00064113">
        <w:t>/1</w:t>
      </w:r>
    </w:p>
    <w:p w:rsidR="0059247B" w:rsidRPr="0027415D" w:rsidRDefault="0059247B" w:rsidP="00B51350">
      <w:pPr>
        <w:pStyle w:val="TerminalDisplayIndent1"/>
      </w:pPr>
      <w:r w:rsidRPr="0027415D">
        <w:t>[CE</w:t>
      </w:r>
      <w:r>
        <w:rPr>
          <w:rFonts w:hint="eastAsia"/>
        </w:rPr>
        <w:t>2</w:t>
      </w:r>
      <w:r w:rsidRPr="0027415D">
        <w:t>-</w:t>
      </w:r>
      <w:r w:rsidR="00064113">
        <w:t>GigabitEthernet</w:t>
      </w:r>
      <w:r w:rsidR="00224215">
        <w:t>3/1</w:t>
      </w:r>
      <w:r w:rsidR="00064113">
        <w:t>/1</w:t>
      </w:r>
      <w:r w:rsidRPr="0027415D">
        <w:t>] ip</w:t>
      </w:r>
      <w:r>
        <w:rPr>
          <w:rFonts w:hint="eastAsia"/>
        </w:rPr>
        <w:t>v6</w:t>
      </w:r>
      <w:r w:rsidRPr="0027415D">
        <w:t xml:space="preserve"> address </w:t>
      </w:r>
      <w:r>
        <w:rPr>
          <w:rFonts w:hint="eastAsia"/>
        </w:rPr>
        <w:t>2002::2 64</w:t>
      </w:r>
    </w:p>
    <w:p w:rsidR="0059247B" w:rsidRPr="0027415D" w:rsidRDefault="0059247B" w:rsidP="00B51350">
      <w:pPr>
        <w:pStyle w:val="TerminalDisplayIndent1"/>
      </w:pPr>
      <w:r w:rsidRPr="0027415D">
        <w:t>[CE</w:t>
      </w:r>
      <w:r>
        <w:rPr>
          <w:rFonts w:hint="eastAsia"/>
        </w:rPr>
        <w:t>2</w:t>
      </w:r>
      <w:r w:rsidRPr="0027415D">
        <w:t>-</w:t>
      </w:r>
      <w:r w:rsidR="00064113">
        <w:t>GigabitEthernet</w:t>
      </w:r>
      <w:r w:rsidR="00224215">
        <w:t>3/1</w:t>
      </w:r>
      <w:r w:rsidR="00064113">
        <w:t>/1</w:t>
      </w:r>
      <w:r w:rsidRPr="0027415D">
        <w:t xml:space="preserve">] </w:t>
      </w:r>
      <w:r w:rsidRPr="0027415D">
        <w:rPr>
          <w:rFonts w:hint="eastAsia"/>
        </w:rPr>
        <w:t>quit</w:t>
      </w:r>
    </w:p>
    <w:p w:rsidR="0059247B" w:rsidRPr="00B421C2" w:rsidRDefault="0059247B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CE 2</w:t>
      </w:r>
      <w:r>
        <w:rPr>
          <w:rFonts w:hint="eastAsia"/>
        </w:rPr>
        <w:t>与</w:t>
      </w:r>
      <w:r>
        <w:rPr>
          <w:rFonts w:hint="eastAsia"/>
        </w:rPr>
        <w:t>PE 2</w:t>
      </w:r>
      <w:r>
        <w:rPr>
          <w:rFonts w:hint="eastAsia"/>
        </w:rPr>
        <w:t>建立</w:t>
      </w:r>
      <w:r>
        <w:rPr>
          <w:rFonts w:hint="eastAsia"/>
        </w:rPr>
        <w:t>EBGP</w:t>
      </w:r>
      <w:r>
        <w:rPr>
          <w:rFonts w:hint="eastAsia"/>
        </w:rPr>
        <w:t>对等体，并引入</w:t>
      </w:r>
      <w:r>
        <w:rPr>
          <w:rFonts w:hint="eastAsia"/>
        </w:rPr>
        <w:t>VPN</w:t>
      </w:r>
      <w:r>
        <w:rPr>
          <w:rFonts w:hint="eastAsia"/>
        </w:rPr>
        <w:t>路由</w:t>
      </w:r>
      <w:r w:rsidRPr="00B421C2">
        <w:rPr>
          <w:rFonts w:hint="eastAsia"/>
        </w:rPr>
        <w:t>。</w:t>
      </w:r>
    </w:p>
    <w:p w:rsidR="0059247B" w:rsidRPr="00B421C2" w:rsidRDefault="0059247B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2</w:t>
      </w:r>
      <w:r w:rsidRPr="00B421C2">
        <w:t>] bgp 6500</w:t>
      </w:r>
      <w:r w:rsidRPr="00B421C2">
        <w:rPr>
          <w:rFonts w:hint="eastAsia"/>
        </w:rPr>
        <w:t>2</w:t>
      </w:r>
    </w:p>
    <w:p w:rsidR="0059247B" w:rsidRPr="007530E2" w:rsidRDefault="0059247B" w:rsidP="00B51350">
      <w:pPr>
        <w:pStyle w:val="TerminalDisplayIndent1"/>
      </w:pPr>
      <w:r>
        <w:t>[CE</w:t>
      </w:r>
      <w:r>
        <w:rPr>
          <w:rFonts w:hint="eastAsia"/>
        </w:rPr>
        <w:t>2</w:t>
      </w:r>
      <w:r w:rsidRPr="007530E2">
        <w:t>-</w:t>
      </w:r>
      <w:r w:rsidR="00F07E7A">
        <w:t>bgp-default</w:t>
      </w:r>
      <w:r w:rsidRPr="007530E2">
        <w:t xml:space="preserve">] peer </w:t>
      </w:r>
      <w:r>
        <w:rPr>
          <w:rFonts w:hint="eastAsia"/>
        </w:rPr>
        <w:t>2002::1</w:t>
      </w:r>
      <w:r w:rsidRPr="007530E2">
        <w:t xml:space="preserve"> as-number </w:t>
      </w:r>
      <w:r>
        <w:rPr>
          <w:rFonts w:hint="eastAsia"/>
        </w:rPr>
        <w:t>6</w:t>
      </w:r>
      <w:r w:rsidRPr="007530E2">
        <w:t>00</w:t>
      </w:r>
    </w:p>
    <w:p w:rsidR="0059247B" w:rsidRPr="00B421C2" w:rsidRDefault="0059247B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] address-family ipv</w:t>
      </w:r>
      <w:r w:rsidRPr="00B421C2">
        <w:rPr>
          <w:rFonts w:hint="eastAsia"/>
        </w:rPr>
        <w:t>6</w:t>
      </w:r>
      <w:r w:rsidRPr="00B421C2">
        <w:t xml:space="preserve"> unicast</w:t>
      </w:r>
    </w:p>
    <w:p w:rsidR="0059247B" w:rsidRPr="00B421C2" w:rsidRDefault="0059247B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-ipv</w:t>
      </w:r>
      <w:r w:rsidRPr="00B421C2">
        <w:rPr>
          <w:rFonts w:hint="eastAsia"/>
        </w:rPr>
        <w:t>6</w:t>
      </w:r>
      <w:r w:rsidRPr="00B421C2">
        <w:t xml:space="preserve">] </w:t>
      </w:r>
      <w:r w:rsidRPr="00B421C2">
        <w:rPr>
          <w:rFonts w:hint="eastAsia"/>
        </w:rPr>
        <w:t xml:space="preserve">peer </w:t>
      </w:r>
      <w:r>
        <w:rPr>
          <w:rFonts w:hint="eastAsia"/>
        </w:rPr>
        <w:t>2002::1</w:t>
      </w:r>
      <w:r w:rsidRPr="00B421C2">
        <w:rPr>
          <w:rFonts w:hint="eastAsia"/>
        </w:rPr>
        <w:t xml:space="preserve"> enable</w:t>
      </w:r>
    </w:p>
    <w:p w:rsidR="0059247B" w:rsidRPr="00B421C2" w:rsidRDefault="0059247B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-ipv</w:t>
      </w:r>
      <w:r w:rsidRPr="00B421C2">
        <w:rPr>
          <w:rFonts w:hint="eastAsia"/>
        </w:rPr>
        <w:t>6</w:t>
      </w:r>
      <w:r w:rsidRPr="00B421C2">
        <w:t xml:space="preserve">] </w:t>
      </w:r>
      <w:r w:rsidRPr="00B421C2">
        <w:rPr>
          <w:rFonts w:hint="eastAsia"/>
        </w:rPr>
        <w:t>import-route direct</w:t>
      </w:r>
    </w:p>
    <w:p w:rsidR="0059247B" w:rsidRPr="00B421C2" w:rsidRDefault="0059247B" w:rsidP="00B51350">
      <w:pPr>
        <w:pStyle w:val="TerminalDisplayIndent1"/>
      </w:pPr>
      <w:r w:rsidRPr="00B421C2">
        <w:t>[</w:t>
      </w:r>
      <w:r w:rsidRPr="00B421C2">
        <w:rPr>
          <w:rFonts w:hint="eastAsia"/>
        </w:rPr>
        <w:t>C</w:t>
      </w:r>
      <w:r w:rsidRPr="00B421C2">
        <w:t>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-ipv</w:t>
      </w:r>
      <w:r w:rsidRPr="00B421C2">
        <w:rPr>
          <w:rFonts w:hint="eastAsia"/>
        </w:rPr>
        <w:t>6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59247B" w:rsidRPr="00B421C2" w:rsidRDefault="0059247B" w:rsidP="00B51350">
      <w:pPr>
        <w:pStyle w:val="TerminalDisplayIndent1"/>
      </w:pPr>
      <w:r w:rsidRPr="00B421C2">
        <w:t>[CE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 xml:space="preserve">] </w:t>
      </w:r>
      <w:r w:rsidRPr="00B421C2">
        <w:rPr>
          <w:rFonts w:hint="eastAsia"/>
        </w:rPr>
        <w:t>quit</w:t>
      </w:r>
    </w:p>
    <w:p w:rsidR="007D7DD4" w:rsidRDefault="00D84573" w:rsidP="00DD64CA">
      <w:pPr>
        <w:pStyle w:val="4"/>
      </w:pPr>
      <w:r>
        <w:rPr>
          <w:rFonts w:hint="eastAsia"/>
        </w:rPr>
        <w:t>验证配置</w:t>
      </w:r>
    </w:p>
    <w:p w:rsidR="00C851E4" w:rsidRDefault="00C851E4" w:rsidP="00DD64CA">
      <w:r>
        <w:rPr>
          <w:rFonts w:hint="eastAsia"/>
        </w:rPr>
        <w:t xml:space="preserve"># </w:t>
      </w:r>
      <w:r w:rsidRPr="007530E2">
        <w:rPr>
          <w:rFonts w:hint="eastAsia"/>
        </w:rPr>
        <w:t>配置完成后，</w:t>
      </w:r>
      <w:r w:rsidR="0059247B">
        <w:rPr>
          <w:rFonts w:hint="eastAsia"/>
        </w:rPr>
        <w:t>在</w:t>
      </w:r>
      <w:r w:rsidR="0059247B">
        <w:rPr>
          <w:rFonts w:hint="eastAsia"/>
        </w:rPr>
        <w:t>CE 1</w:t>
      </w:r>
      <w:r w:rsidR="0059247B">
        <w:rPr>
          <w:rFonts w:hint="eastAsia"/>
        </w:rPr>
        <w:t>和</w:t>
      </w:r>
      <w:r w:rsidR="0059247B">
        <w:rPr>
          <w:rFonts w:hint="eastAsia"/>
        </w:rPr>
        <w:t>CE 2</w:t>
      </w:r>
      <w:r w:rsidR="0059247B">
        <w:rPr>
          <w:rFonts w:hint="eastAsia"/>
        </w:rPr>
        <w:t>上执行</w:t>
      </w:r>
      <w:r w:rsidR="0059247B" w:rsidRPr="00DA2C2B">
        <w:rPr>
          <w:rStyle w:val="commandkeywords"/>
          <w:rFonts w:hint="eastAsia"/>
        </w:rPr>
        <w:t>display ipv6 routing-table</w:t>
      </w:r>
      <w:r w:rsidR="0059247B">
        <w:rPr>
          <w:rFonts w:hint="eastAsia"/>
        </w:rPr>
        <w:t>命令可以查看到到达对方的路由，且</w:t>
      </w:r>
      <w:r w:rsidR="0059247B">
        <w:rPr>
          <w:rFonts w:hint="eastAsia"/>
        </w:rPr>
        <w:t>CE 1</w:t>
      </w:r>
      <w:r w:rsidR="0059247B">
        <w:rPr>
          <w:rFonts w:hint="eastAsia"/>
        </w:rPr>
        <w:t>和</w:t>
      </w:r>
      <w:r w:rsidR="0059247B">
        <w:rPr>
          <w:rFonts w:hint="eastAsia"/>
        </w:rPr>
        <w:t>CE 2</w:t>
      </w:r>
      <w:r w:rsidR="0059247B">
        <w:rPr>
          <w:rFonts w:hint="eastAsia"/>
        </w:rPr>
        <w:t>互相可以</w:t>
      </w:r>
      <w:r w:rsidR="0059247B">
        <w:rPr>
          <w:rFonts w:hint="eastAsia"/>
        </w:rPr>
        <w:t>ping</w:t>
      </w:r>
      <w:r w:rsidR="0059247B">
        <w:rPr>
          <w:rFonts w:hint="eastAsia"/>
        </w:rPr>
        <w:t>通。</w:t>
      </w:r>
    </w:p>
    <w:p w:rsidR="00D91592" w:rsidRPr="00DC5250" w:rsidRDefault="00D91592" w:rsidP="00D91592">
      <w:pPr>
        <w:pStyle w:val="3"/>
      </w:pPr>
      <w:bookmarkStart w:id="3935" w:name="_Toc1640675"/>
      <w:bookmarkStart w:id="3936" w:name="_Toc45106078"/>
      <w:r w:rsidRPr="00DC5250">
        <w:rPr>
          <w:rFonts w:hint="eastAsia"/>
        </w:rPr>
        <w:t>配置</w:t>
      </w:r>
      <w:r w:rsidRPr="00DC5250">
        <w:rPr>
          <w:rFonts w:hint="eastAsia"/>
        </w:rPr>
        <w:t>IPv6</w:t>
      </w:r>
      <w:r w:rsidRPr="00DC5250">
        <w:rPr>
          <w:rFonts w:hint="eastAsia"/>
        </w:rPr>
        <w:t>跨域</w:t>
      </w:r>
      <w:r w:rsidRPr="00DC5250">
        <w:rPr>
          <w:rFonts w:hint="eastAsia"/>
        </w:rPr>
        <w:t>VPN-OptionC</w:t>
      </w:r>
      <w:r w:rsidRPr="00DC5250">
        <w:rPr>
          <w:rFonts w:hint="eastAsia"/>
        </w:rPr>
        <w:t>方式示例</w:t>
      </w:r>
      <w:r w:rsidRPr="005561C4">
        <w:rPr>
          <w:rFonts w:hint="eastAsia"/>
        </w:rPr>
        <w:t>（方式</w:t>
      </w:r>
      <w:r>
        <w:rPr>
          <w:rFonts w:hint="eastAsia"/>
        </w:rPr>
        <w:t>二</w:t>
      </w:r>
      <w:r w:rsidRPr="005561C4">
        <w:rPr>
          <w:rFonts w:hint="eastAsia"/>
        </w:rPr>
        <w:t>）</w:t>
      </w:r>
      <w:bookmarkEnd w:id="3935"/>
      <w:bookmarkEnd w:id="3936"/>
    </w:p>
    <w:p w:rsidR="00D91592" w:rsidRPr="00DC5250" w:rsidRDefault="00D91592" w:rsidP="00D91592">
      <w:pPr>
        <w:pStyle w:val="4"/>
      </w:pPr>
      <w:r w:rsidRPr="00DC5250">
        <w:rPr>
          <w:rFonts w:hint="eastAsia"/>
        </w:rPr>
        <w:t>组网需求</w:t>
      </w:r>
    </w:p>
    <w:p w:rsidR="00D91592" w:rsidRPr="009F5555" w:rsidRDefault="00D91592" w:rsidP="00D91592">
      <w:pPr>
        <w:pStyle w:val="ItemList"/>
      </w:pPr>
      <w:r w:rsidRPr="009F5555">
        <w:rPr>
          <w:rFonts w:hint="eastAsia"/>
        </w:rPr>
        <w:t>Site 1</w:t>
      </w:r>
      <w:r w:rsidRPr="009F5555">
        <w:rPr>
          <w:rFonts w:hint="eastAsia"/>
        </w:rPr>
        <w:t>和</w:t>
      </w:r>
      <w:r w:rsidRPr="009F5555">
        <w:rPr>
          <w:rFonts w:hint="eastAsia"/>
        </w:rPr>
        <w:t>Site 2</w:t>
      </w:r>
      <w:r w:rsidRPr="009F5555">
        <w:rPr>
          <w:rFonts w:hint="eastAsia"/>
        </w:rPr>
        <w:t>属于同一个</w:t>
      </w:r>
      <w:r w:rsidRPr="009F5555">
        <w:rPr>
          <w:rFonts w:hint="eastAsia"/>
        </w:rPr>
        <w:t>VPN</w:t>
      </w:r>
      <w:r w:rsidRPr="009F5555">
        <w:rPr>
          <w:rFonts w:hint="eastAsia"/>
        </w:rPr>
        <w:t>，</w:t>
      </w:r>
      <w:r w:rsidRPr="009F5555">
        <w:rPr>
          <w:rFonts w:hint="eastAsia"/>
        </w:rPr>
        <w:t>Site 1</w:t>
      </w:r>
      <w:r w:rsidRPr="009F5555">
        <w:rPr>
          <w:rFonts w:hint="eastAsia"/>
        </w:rPr>
        <w:t>通过</w:t>
      </w:r>
      <w:r w:rsidRPr="009F5555">
        <w:rPr>
          <w:rFonts w:hint="eastAsia"/>
        </w:rPr>
        <w:t>AS 100</w:t>
      </w:r>
      <w:r w:rsidRPr="009F5555">
        <w:rPr>
          <w:rFonts w:hint="eastAsia"/>
        </w:rPr>
        <w:t>的</w:t>
      </w:r>
      <w:r w:rsidRPr="009F5555">
        <w:rPr>
          <w:rFonts w:hint="eastAsia"/>
        </w:rPr>
        <w:t>PE 1</w:t>
      </w:r>
      <w:r w:rsidRPr="009F5555">
        <w:rPr>
          <w:rFonts w:hint="eastAsia"/>
        </w:rPr>
        <w:t>接入，</w:t>
      </w:r>
      <w:r w:rsidRPr="009F5555">
        <w:rPr>
          <w:rFonts w:hint="eastAsia"/>
        </w:rPr>
        <w:t>Site 2</w:t>
      </w:r>
      <w:r w:rsidRPr="009F5555">
        <w:rPr>
          <w:rFonts w:hint="eastAsia"/>
        </w:rPr>
        <w:t>通过</w:t>
      </w:r>
      <w:r w:rsidRPr="009F5555">
        <w:rPr>
          <w:rFonts w:hint="eastAsia"/>
        </w:rPr>
        <w:t>AS 600</w:t>
      </w:r>
      <w:r w:rsidRPr="009F5555">
        <w:rPr>
          <w:rFonts w:hint="eastAsia"/>
        </w:rPr>
        <w:t>的</w:t>
      </w:r>
      <w:r w:rsidRPr="009F5555">
        <w:rPr>
          <w:rFonts w:hint="eastAsia"/>
        </w:rPr>
        <w:t>PE 2</w:t>
      </w:r>
      <w:r w:rsidRPr="009F5555">
        <w:rPr>
          <w:rFonts w:hint="eastAsia"/>
        </w:rPr>
        <w:t>接入；</w:t>
      </w:r>
    </w:p>
    <w:p w:rsidR="00D91592" w:rsidRPr="009F5555" w:rsidRDefault="00D91592" w:rsidP="00D91592">
      <w:pPr>
        <w:pStyle w:val="ItemList"/>
        <w:rPr>
          <w:lang w:eastAsia="zh-CN"/>
        </w:rPr>
      </w:pPr>
      <w:r w:rsidRPr="009F5555">
        <w:rPr>
          <w:rFonts w:hint="eastAsia"/>
          <w:lang w:eastAsia="zh-CN"/>
        </w:rPr>
        <w:t>同一自治系统内的</w:t>
      </w:r>
      <w:r w:rsidRPr="009F5555">
        <w:rPr>
          <w:rFonts w:hint="eastAsia"/>
          <w:lang w:eastAsia="zh-CN"/>
        </w:rPr>
        <w:t>PE</w:t>
      </w:r>
      <w:r w:rsidRPr="009F5555">
        <w:rPr>
          <w:rFonts w:hint="eastAsia"/>
          <w:lang w:eastAsia="zh-CN"/>
        </w:rPr>
        <w:t>设备之间运行</w:t>
      </w:r>
      <w:r w:rsidRPr="009F5555">
        <w:rPr>
          <w:rFonts w:hint="eastAsia"/>
          <w:lang w:eastAsia="zh-CN"/>
        </w:rPr>
        <w:t>IS-IS</w:t>
      </w:r>
      <w:r w:rsidRPr="009F5555">
        <w:rPr>
          <w:rFonts w:hint="eastAsia"/>
          <w:lang w:eastAsia="zh-CN"/>
        </w:rPr>
        <w:t>作为</w:t>
      </w:r>
      <w:r w:rsidRPr="009F5555">
        <w:rPr>
          <w:rFonts w:hint="eastAsia"/>
          <w:lang w:eastAsia="zh-CN"/>
        </w:rPr>
        <w:t>IGP</w:t>
      </w:r>
      <w:r w:rsidRPr="009F5555">
        <w:rPr>
          <w:rFonts w:hint="eastAsia"/>
          <w:lang w:eastAsia="zh-CN"/>
        </w:rPr>
        <w:t>；</w:t>
      </w:r>
    </w:p>
    <w:p w:rsidR="00D91592" w:rsidRPr="009F5555" w:rsidRDefault="00D91592" w:rsidP="00D91592">
      <w:pPr>
        <w:pStyle w:val="ItemList"/>
      </w:pPr>
      <w:r w:rsidRPr="009F5555">
        <w:rPr>
          <w:rFonts w:hint="eastAsia"/>
        </w:rPr>
        <w:t>PE 1</w:t>
      </w:r>
      <w:r w:rsidRPr="009F5555">
        <w:rPr>
          <w:rFonts w:hint="eastAsia"/>
        </w:rPr>
        <w:t>与</w:t>
      </w:r>
      <w:r w:rsidRPr="009F5555">
        <w:rPr>
          <w:rFonts w:hint="eastAsia"/>
        </w:rPr>
        <w:t>PE 2</w:t>
      </w:r>
      <w:r w:rsidRPr="009F5555">
        <w:rPr>
          <w:rFonts w:hint="eastAsia"/>
        </w:rPr>
        <w:t>建立</w:t>
      </w:r>
      <w:r w:rsidRPr="009F5555">
        <w:rPr>
          <w:rFonts w:hint="eastAsia"/>
        </w:rPr>
        <w:t>MP-EBGP</w:t>
      </w:r>
      <w:r w:rsidRPr="009F5555">
        <w:rPr>
          <w:rFonts w:hint="eastAsia"/>
        </w:rPr>
        <w:t>对等体交换</w:t>
      </w:r>
      <w:r w:rsidRPr="009F5555">
        <w:rPr>
          <w:rFonts w:hint="eastAsia"/>
        </w:rPr>
        <w:t>VPNv</w:t>
      </w:r>
      <w:r>
        <w:rPr>
          <w:rFonts w:hint="eastAsia"/>
          <w:lang w:eastAsia="zh-CN"/>
        </w:rPr>
        <w:t>6</w:t>
      </w:r>
      <w:r w:rsidRPr="009F5555">
        <w:rPr>
          <w:rFonts w:hint="eastAsia"/>
        </w:rPr>
        <w:t>路由；</w:t>
      </w:r>
    </w:p>
    <w:p w:rsidR="00D91592" w:rsidRPr="009F5555" w:rsidRDefault="00D91592" w:rsidP="00D91592">
      <w:pPr>
        <w:pStyle w:val="ItemList"/>
        <w:rPr>
          <w:lang w:eastAsia="zh-CN"/>
        </w:rPr>
      </w:pPr>
      <w:r w:rsidRPr="009F5555">
        <w:rPr>
          <w:rFonts w:hint="eastAsia"/>
          <w:lang w:eastAsia="zh-CN"/>
        </w:rPr>
        <w:t>ASBR-PE 1</w:t>
      </w:r>
      <w:r w:rsidRPr="009F5555">
        <w:rPr>
          <w:rFonts w:hint="eastAsia"/>
          <w:lang w:eastAsia="zh-CN"/>
        </w:rPr>
        <w:t>和</w:t>
      </w:r>
      <w:r w:rsidRPr="009F5555">
        <w:rPr>
          <w:rFonts w:hint="eastAsia"/>
          <w:lang w:eastAsia="zh-CN"/>
        </w:rPr>
        <w:t>ASBR-PE 2</w:t>
      </w:r>
      <w:r w:rsidRPr="009F5555">
        <w:rPr>
          <w:rFonts w:hint="eastAsia"/>
          <w:lang w:eastAsia="zh-CN"/>
        </w:rPr>
        <w:t>上分别配置路由策略，对从对方接收的路由压入标签；</w:t>
      </w:r>
    </w:p>
    <w:p w:rsidR="00D91592" w:rsidRPr="009F5555" w:rsidRDefault="00D91592" w:rsidP="00D91592">
      <w:pPr>
        <w:pStyle w:val="ItemList"/>
      </w:pPr>
      <w:r w:rsidRPr="009F5555">
        <w:rPr>
          <w:rFonts w:hint="eastAsia"/>
        </w:rPr>
        <w:t>ASBR-PE 1</w:t>
      </w:r>
      <w:r w:rsidRPr="009F5555">
        <w:rPr>
          <w:rFonts w:hint="eastAsia"/>
        </w:rPr>
        <w:t>与</w:t>
      </w:r>
      <w:r w:rsidRPr="009F5555">
        <w:rPr>
          <w:rFonts w:hint="eastAsia"/>
        </w:rPr>
        <w:t>ASBR-PE 2</w:t>
      </w:r>
      <w:r w:rsidRPr="009F5555">
        <w:rPr>
          <w:rFonts w:hint="eastAsia"/>
        </w:rPr>
        <w:t>间通过</w:t>
      </w:r>
      <w:r w:rsidRPr="009F5555">
        <w:t>EBG</w:t>
      </w:r>
      <w:r w:rsidRPr="009F5555">
        <w:rPr>
          <w:rFonts w:hint="eastAsia"/>
        </w:rPr>
        <w:t>P</w:t>
      </w:r>
      <w:r w:rsidRPr="009F5555">
        <w:rPr>
          <w:rFonts w:hint="eastAsia"/>
        </w:rPr>
        <w:t>交换标签</w:t>
      </w:r>
      <w:r w:rsidRPr="009F5555">
        <w:t>IPv4</w:t>
      </w:r>
      <w:r w:rsidRPr="009F5555">
        <w:rPr>
          <w:rFonts w:hint="eastAsia"/>
        </w:rPr>
        <w:t>路由。</w:t>
      </w:r>
    </w:p>
    <w:p w:rsidR="00D91592" w:rsidRPr="00DC5250" w:rsidRDefault="00D91592" w:rsidP="00D91592">
      <w:pPr>
        <w:pStyle w:val="ItemList"/>
      </w:pPr>
      <w:r w:rsidRPr="009F5555">
        <w:rPr>
          <w:rFonts w:hint="eastAsia"/>
        </w:rPr>
        <w:t>ASBR-PE 1</w:t>
      </w:r>
      <w:r w:rsidRPr="009F5555">
        <w:rPr>
          <w:rFonts w:hint="eastAsia"/>
        </w:rPr>
        <w:t>和</w:t>
      </w:r>
      <w:r w:rsidRPr="009F5555">
        <w:rPr>
          <w:rFonts w:hint="eastAsia"/>
        </w:rPr>
        <w:t>ASBR-PE 2</w:t>
      </w:r>
      <w:r w:rsidRPr="009F5555">
        <w:rPr>
          <w:rFonts w:hint="eastAsia"/>
        </w:rPr>
        <w:t>上将</w:t>
      </w:r>
      <w:r w:rsidRPr="009F5555">
        <w:rPr>
          <w:rFonts w:hint="eastAsia"/>
          <w:lang w:eastAsia="zh-CN"/>
        </w:rPr>
        <w:t>IGP</w:t>
      </w:r>
      <w:r w:rsidRPr="009F5555">
        <w:rPr>
          <w:rFonts w:hint="eastAsia"/>
        </w:rPr>
        <w:t>路由和</w:t>
      </w:r>
      <w:r w:rsidRPr="009F5555">
        <w:rPr>
          <w:rFonts w:hint="eastAsia"/>
          <w:lang w:eastAsia="zh-CN"/>
        </w:rPr>
        <w:t>BGP</w:t>
      </w:r>
      <w:r w:rsidRPr="009F5555">
        <w:rPr>
          <w:rFonts w:hint="eastAsia"/>
        </w:rPr>
        <w:t>路由互相引入。</w:t>
      </w:r>
    </w:p>
    <w:p w:rsidR="00D91592" w:rsidRPr="00DC5250" w:rsidRDefault="00D91592" w:rsidP="00D91592">
      <w:pPr>
        <w:pStyle w:val="4"/>
      </w:pPr>
      <w:r w:rsidRPr="00DC5250">
        <w:rPr>
          <w:rFonts w:hint="eastAsia"/>
        </w:rPr>
        <w:lastRenderedPageBreak/>
        <w:t>组网图</w:t>
      </w:r>
    </w:p>
    <w:p w:rsidR="000F3619" w:rsidRDefault="000F3619" w:rsidP="000F3619">
      <w:pPr>
        <w:pStyle w:val="FigureDescription"/>
      </w:pPr>
      <w:r>
        <w:rPr>
          <w:rFonts w:hint="eastAsia"/>
        </w:rPr>
        <w:t>配置</w:t>
      </w:r>
      <w:r>
        <w:rPr>
          <w:rFonts w:hint="eastAsia"/>
        </w:rPr>
        <w:t>IPv6</w:t>
      </w:r>
      <w:r>
        <w:rPr>
          <w:rFonts w:hint="eastAsia"/>
        </w:rPr>
        <w:t>跨域</w:t>
      </w:r>
      <w:r>
        <w:rPr>
          <w:rFonts w:hint="eastAsia"/>
        </w:rPr>
        <w:t>VPN-OptionC</w:t>
      </w:r>
      <w:r>
        <w:rPr>
          <w:rFonts w:hint="eastAsia"/>
        </w:rPr>
        <w:t>方式组网图</w:t>
      </w:r>
    </w:p>
    <w:p w:rsidR="000F3619" w:rsidRDefault="000F3619" w:rsidP="000F3619">
      <w:commentRangeStart w:id="3937"/>
      <w:r w:rsidRPr="009C0B77">
        <w:rPr>
          <w:noProof/>
        </w:rPr>
        <w:drawing>
          <wp:inline distT="0" distB="0" distL="0" distR="0" wp14:anchorId="40B7D163" wp14:editId="66E89B87">
            <wp:extent cx="4410075" cy="2562225"/>
            <wp:effectExtent l="0" t="0" r="9525" b="9525"/>
            <wp:docPr id="907" name="图片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937"/>
      <w:r>
        <w:rPr>
          <w:rStyle w:val="ac"/>
        </w:rPr>
        <w:commentReference w:id="3937"/>
      </w:r>
    </w:p>
    <w:p w:rsidR="000F3619" w:rsidRPr="001D44E9" w:rsidRDefault="000F3619" w:rsidP="000F3619">
      <w:commentRangeStart w:id="3938"/>
      <w:r w:rsidRPr="00A915A5">
        <w:rPr>
          <w:rFonts w:hint="eastAsia"/>
          <w:noProof/>
        </w:rPr>
        <w:drawing>
          <wp:inline distT="0" distB="0" distL="0" distR="0" wp14:anchorId="0915F64F" wp14:editId="2A96F5BD">
            <wp:extent cx="4410075" cy="2562225"/>
            <wp:effectExtent l="0" t="0" r="9525" b="9525"/>
            <wp:docPr id="909" name="图片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938"/>
      <w:r>
        <w:rPr>
          <w:rStyle w:val="ac"/>
        </w:rPr>
        <w:commentReference w:id="3938"/>
      </w:r>
    </w:p>
    <w:p w:rsidR="00D91592" w:rsidRPr="00DC5250" w:rsidRDefault="00D91592" w:rsidP="00D91592"/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498"/>
        <w:gridCol w:w="1183"/>
        <w:gridCol w:w="2061"/>
        <w:gridCol w:w="1565"/>
        <w:gridCol w:w="1183"/>
        <w:gridCol w:w="1524"/>
      </w:tblGrid>
      <w:tr w:rsidR="00D91592" w:rsidRPr="00415A99" w:rsidTr="00FA57E8">
        <w:trPr>
          <w:tblHeader/>
        </w:trPr>
        <w:tc>
          <w:tcPr>
            <w:tcW w:w="1498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设备</w:t>
            </w:r>
          </w:p>
        </w:tc>
        <w:tc>
          <w:tcPr>
            <w:tcW w:w="1183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接口</w:t>
            </w:r>
          </w:p>
        </w:tc>
        <w:tc>
          <w:tcPr>
            <w:tcW w:w="2061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IP</w:t>
            </w:r>
            <w:r w:rsidRPr="00DC5250">
              <w:rPr>
                <w:rFonts w:hint="eastAsia"/>
              </w:rPr>
              <w:t>地址</w:t>
            </w:r>
          </w:p>
        </w:tc>
        <w:tc>
          <w:tcPr>
            <w:tcW w:w="1565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设备</w:t>
            </w:r>
          </w:p>
        </w:tc>
        <w:tc>
          <w:tcPr>
            <w:tcW w:w="1183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接口</w:t>
            </w:r>
          </w:p>
        </w:tc>
        <w:tc>
          <w:tcPr>
            <w:tcW w:w="1524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IP</w:t>
            </w:r>
            <w:r w:rsidRPr="00DC5250">
              <w:rPr>
                <w:rFonts w:hint="eastAsia"/>
              </w:rPr>
              <w:t>地址</w:t>
            </w:r>
          </w:p>
        </w:tc>
      </w:tr>
      <w:tr w:rsidR="00D91592" w:rsidRPr="00415A99" w:rsidTr="00FA57E8">
        <w:tc>
          <w:tcPr>
            <w:tcW w:w="1498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PE 1</w:t>
            </w:r>
          </w:p>
        </w:tc>
        <w:tc>
          <w:tcPr>
            <w:tcW w:w="1183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Loop0</w:t>
            </w:r>
          </w:p>
        </w:tc>
        <w:tc>
          <w:tcPr>
            <w:tcW w:w="2061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2.2.2.9/32</w:t>
            </w:r>
          </w:p>
        </w:tc>
        <w:tc>
          <w:tcPr>
            <w:tcW w:w="1565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PE 2</w:t>
            </w:r>
          </w:p>
        </w:tc>
        <w:tc>
          <w:tcPr>
            <w:tcW w:w="1183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Loop0</w:t>
            </w:r>
          </w:p>
        </w:tc>
        <w:tc>
          <w:tcPr>
            <w:tcW w:w="1524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5.5.5.9/32</w:t>
            </w:r>
          </w:p>
        </w:tc>
      </w:tr>
      <w:tr w:rsidR="00D91592" w:rsidRPr="00415A99" w:rsidTr="00FA57E8">
        <w:tc>
          <w:tcPr>
            <w:tcW w:w="1498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</w:p>
        </w:tc>
        <w:tc>
          <w:tcPr>
            <w:tcW w:w="1183" w:type="dxa"/>
            <w:shd w:val="clear" w:color="auto" w:fill="auto"/>
          </w:tcPr>
          <w:p w:rsidR="00D91592" w:rsidRPr="00DC5250" w:rsidRDefault="00AD7D0A" w:rsidP="00FA57E8">
            <w:pPr>
              <w:pStyle w:val="FigureText"/>
            </w:pPr>
            <w:r>
              <w:fldChar w:fldCharType="begin" w:fldLock="1"/>
            </w:r>
            <w:r>
              <w:instrText xml:space="preserve"> DOCVARIABLE  varglobal_13748  \* MERGEFORMAT </w:instrText>
            </w:r>
            <w:r>
              <w:fldChar w:fldCharType="separate"/>
            </w:r>
            <w:r w:rsidR="00D91592" w:rsidRPr="00DC5250">
              <w:t>GE</w:t>
            </w:r>
            <w:r w:rsidR="00D91592">
              <w:t>3/1/</w:t>
            </w:r>
            <w:r w:rsidR="00D91592" w:rsidRPr="00DC5250">
              <w:t>1</w:t>
            </w:r>
            <w:r>
              <w:fldChar w:fldCharType="end"/>
            </w:r>
          </w:p>
        </w:tc>
        <w:tc>
          <w:tcPr>
            <w:tcW w:w="2061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2001::1/64</w:t>
            </w:r>
          </w:p>
        </w:tc>
        <w:tc>
          <w:tcPr>
            <w:tcW w:w="1565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</w:p>
        </w:tc>
        <w:tc>
          <w:tcPr>
            <w:tcW w:w="1183" w:type="dxa"/>
            <w:shd w:val="clear" w:color="auto" w:fill="auto"/>
          </w:tcPr>
          <w:p w:rsidR="00D91592" w:rsidRPr="00DC5250" w:rsidRDefault="00AD7D0A" w:rsidP="00FA57E8">
            <w:pPr>
              <w:pStyle w:val="FigureText"/>
            </w:pPr>
            <w:r>
              <w:fldChar w:fldCharType="begin" w:fldLock="1"/>
            </w:r>
            <w:r>
              <w:instrText xml:space="preserve"> DOCVARIABLE  varglobal_13748  \* MERGEFORMAT </w:instrText>
            </w:r>
            <w:r>
              <w:fldChar w:fldCharType="separate"/>
            </w:r>
            <w:r w:rsidR="00D91592" w:rsidRPr="00DC5250">
              <w:t>GE</w:t>
            </w:r>
            <w:r w:rsidR="00D91592">
              <w:t>3/1/</w:t>
            </w:r>
            <w:r w:rsidR="00D91592" w:rsidRPr="00DC5250">
              <w:t>1</w:t>
            </w:r>
            <w:r>
              <w:fldChar w:fldCharType="end"/>
            </w:r>
          </w:p>
        </w:tc>
        <w:tc>
          <w:tcPr>
            <w:tcW w:w="1524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2002::1/64</w:t>
            </w:r>
          </w:p>
        </w:tc>
      </w:tr>
      <w:tr w:rsidR="00D91592" w:rsidRPr="00415A99" w:rsidTr="00FA57E8">
        <w:tc>
          <w:tcPr>
            <w:tcW w:w="1498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</w:p>
        </w:tc>
        <w:tc>
          <w:tcPr>
            <w:tcW w:w="1183" w:type="dxa"/>
            <w:shd w:val="clear" w:color="auto" w:fill="auto"/>
          </w:tcPr>
          <w:p w:rsidR="00D91592" w:rsidRPr="00DC5250" w:rsidRDefault="00AD7D0A" w:rsidP="00FA57E8">
            <w:pPr>
              <w:pStyle w:val="FigureText"/>
            </w:pPr>
            <w:r>
              <w:fldChar w:fldCharType="begin" w:fldLock="1"/>
            </w:r>
            <w:r>
              <w:instrText xml:space="preserve"> DOCVARIABLE  varglobal_67369  \* MERGEFORMAT </w:instrText>
            </w:r>
            <w:r>
              <w:fldChar w:fldCharType="separate"/>
            </w:r>
            <w:r w:rsidR="00D91592" w:rsidRPr="00DC5250">
              <w:t>GE</w:t>
            </w:r>
            <w:r w:rsidR="00D91592">
              <w:t>3/1/</w:t>
            </w:r>
            <w:r w:rsidR="00D91592" w:rsidRPr="00DC5250">
              <w:t>5</w:t>
            </w:r>
            <w:r>
              <w:fldChar w:fldCharType="end"/>
            </w:r>
          </w:p>
        </w:tc>
        <w:tc>
          <w:tcPr>
            <w:tcW w:w="2061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1.1.1.2/8</w:t>
            </w:r>
          </w:p>
        </w:tc>
        <w:tc>
          <w:tcPr>
            <w:tcW w:w="1565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</w:p>
        </w:tc>
        <w:tc>
          <w:tcPr>
            <w:tcW w:w="1183" w:type="dxa"/>
            <w:shd w:val="clear" w:color="auto" w:fill="auto"/>
          </w:tcPr>
          <w:p w:rsidR="00D91592" w:rsidRPr="00DC5250" w:rsidRDefault="00AD7D0A" w:rsidP="00FA57E8">
            <w:pPr>
              <w:pStyle w:val="FigureText"/>
            </w:pPr>
            <w:r>
              <w:fldChar w:fldCharType="begin" w:fldLock="1"/>
            </w:r>
            <w:r>
              <w:instrText xml:space="preserve"> DOCVARIABLE  varglobal_67369  \* MERGEFORMAT </w:instrText>
            </w:r>
            <w:r>
              <w:fldChar w:fldCharType="separate"/>
            </w:r>
            <w:r w:rsidR="00D91592" w:rsidRPr="00DC5250">
              <w:t>GE</w:t>
            </w:r>
            <w:r w:rsidR="00D91592">
              <w:t>3/1/</w:t>
            </w:r>
            <w:r w:rsidR="00D91592" w:rsidRPr="00DC5250">
              <w:t>5</w:t>
            </w:r>
            <w:r>
              <w:fldChar w:fldCharType="end"/>
            </w:r>
          </w:p>
        </w:tc>
        <w:tc>
          <w:tcPr>
            <w:tcW w:w="1524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9.1.1.2/8</w:t>
            </w:r>
          </w:p>
        </w:tc>
      </w:tr>
      <w:tr w:rsidR="00D91592" w:rsidRPr="00415A99" w:rsidTr="00FA57E8">
        <w:tc>
          <w:tcPr>
            <w:tcW w:w="1498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ASBR-PE 1</w:t>
            </w:r>
          </w:p>
        </w:tc>
        <w:tc>
          <w:tcPr>
            <w:tcW w:w="1183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Loop0</w:t>
            </w:r>
          </w:p>
        </w:tc>
        <w:tc>
          <w:tcPr>
            <w:tcW w:w="2061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3.3.3.9/32</w:t>
            </w:r>
          </w:p>
        </w:tc>
        <w:tc>
          <w:tcPr>
            <w:tcW w:w="1565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ASBR-PE 2</w:t>
            </w:r>
          </w:p>
        </w:tc>
        <w:tc>
          <w:tcPr>
            <w:tcW w:w="1183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Loop0</w:t>
            </w:r>
          </w:p>
        </w:tc>
        <w:tc>
          <w:tcPr>
            <w:tcW w:w="1524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4.4.4.9/32</w:t>
            </w:r>
          </w:p>
        </w:tc>
      </w:tr>
      <w:tr w:rsidR="00D91592" w:rsidRPr="00415A99" w:rsidTr="00FA57E8">
        <w:tc>
          <w:tcPr>
            <w:tcW w:w="1498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</w:p>
        </w:tc>
        <w:tc>
          <w:tcPr>
            <w:tcW w:w="1183" w:type="dxa"/>
            <w:shd w:val="clear" w:color="auto" w:fill="auto"/>
          </w:tcPr>
          <w:p w:rsidR="00D91592" w:rsidRPr="00DC5250" w:rsidRDefault="00AD7D0A" w:rsidP="00FA57E8">
            <w:pPr>
              <w:pStyle w:val="FigureText"/>
            </w:pPr>
            <w:r>
              <w:fldChar w:fldCharType="begin" w:fldLock="1"/>
            </w:r>
            <w:r>
              <w:instrText xml:space="preserve"> DOCVARIABLE  varglobal_67369  \* MERGEFORMAT </w:instrText>
            </w:r>
            <w:r>
              <w:fldChar w:fldCharType="separate"/>
            </w:r>
            <w:r w:rsidR="00D91592" w:rsidRPr="00DC5250">
              <w:t>GE</w:t>
            </w:r>
            <w:r w:rsidR="00D91592">
              <w:t>3/1/</w:t>
            </w:r>
            <w:r w:rsidR="00D91592" w:rsidRPr="00DC5250">
              <w:t>5</w:t>
            </w:r>
            <w:r>
              <w:fldChar w:fldCharType="end"/>
            </w:r>
          </w:p>
        </w:tc>
        <w:tc>
          <w:tcPr>
            <w:tcW w:w="2061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1.1.1.1/8</w:t>
            </w:r>
          </w:p>
        </w:tc>
        <w:tc>
          <w:tcPr>
            <w:tcW w:w="1565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</w:p>
        </w:tc>
        <w:tc>
          <w:tcPr>
            <w:tcW w:w="1183" w:type="dxa"/>
            <w:shd w:val="clear" w:color="auto" w:fill="auto"/>
          </w:tcPr>
          <w:p w:rsidR="00D91592" w:rsidRPr="00DC5250" w:rsidRDefault="00AD7D0A" w:rsidP="00FA57E8">
            <w:pPr>
              <w:pStyle w:val="FigureText"/>
            </w:pPr>
            <w:r>
              <w:fldChar w:fldCharType="begin" w:fldLock="1"/>
            </w:r>
            <w:r>
              <w:instrText xml:space="preserve"> DOCVARIABLE  varglobal_67369  \* MERGEFORMAT </w:instrText>
            </w:r>
            <w:r>
              <w:fldChar w:fldCharType="separate"/>
            </w:r>
            <w:r w:rsidR="00D91592" w:rsidRPr="00DC5250">
              <w:t>GE</w:t>
            </w:r>
            <w:r w:rsidR="00D91592">
              <w:t>3/1/</w:t>
            </w:r>
            <w:r w:rsidR="00D91592" w:rsidRPr="00DC5250">
              <w:t>5</w:t>
            </w:r>
            <w:r>
              <w:fldChar w:fldCharType="end"/>
            </w:r>
          </w:p>
        </w:tc>
        <w:tc>
          <w:tcPr>
            <w:tcW w:w="1524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9.1.1.1/8</w:t>
            </w:r>
          </w:p>
        </w:tc>
      </w:tr>
      <w:tr w:rsidR="00D91592" w:rsidRPr="00415A99" w:rsidTr="00FA57E8">
        <w:tc>
          <w:tcPr>
            <w:tcW w:w="1498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</w:p>
        </w:tc>
        <w:tc>
          <w:tcPr>
            <w:tcW w:w="1183" w:type="dxa"/>
            <w:shd w:val="clear" w:color="auto" w:fill="auto"/>
          </w:tcPr>
          <w:p w:rsidR="00D91592" w:rsidRPr="00DC5250" w:rsidRDefault="00AD7D0A" w:rsidP="00FA57E8">
            <w:pPr>
              <w:pStyle w:val="FigureText"/>
            </w:pPr>
            <w:r>
              <w:fldChar w:fldCharType="begin" w:fldLock="1"/>
            </w:r>
            <w:r>
              <w:instrText xml:space="preserve"> DOCVARIABLE  varglobal_74915  \* MERGEFORMAT </w:instrText>
            </w:r>
            <w:r>
              <w:fldChar w:fldCharType="separate"/>
            </w:r>
            <w:r w:rsidR="00D91592" w:rsidRPr="00DC5250">
              <w:t>GE</w:t>
            </w:r>
            <w:r w:rsidR="00D91592">
              <w:t>3/1/</w:t>
            </w:r>
            <w:r w:rsidR="00D91592" w:rsidRPr="00DC5250">
              <w:t>4</w:t>
            </w:r>
            <w:r>
              <w:fldChar w:fldCharType="end"/>
            </w:r>
          </w:p>
        </w:tc>
        <w:tc>
          <w:tcPr>
            <w:tcW w:w="2061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11.0.0.2/8</w:t>
            </w:r>
          </w:p>
        </w:tc>
        <w:tc>
          <w:tcPr>
            <w:tcW w:w="1565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</w:p>
        </w:tc>
        <w:tc>
          <w:tcPr>
            <w:tcW w:w="1183" w:type="dxa"/>
            <w:shd w:val="clear" w:color="auto" w:fill="auto"/>
          </w:tcPr>
          <w:p w:rsidR="00D91592" w:rsidRPr="00DC5250" w:rsidRDefault="00AD7D0A" w:rsidP="00FA57E8">
            <w:pPr>
              <w:pStyle w:val="FigureText"/>
            </w:pPr>
            <w:r>
              <w:fldChar w:fldCharType="begin" w:fldLock="1"/>
            </w:r>
            <w:r>
              <w:instrText xml:space="preserve"> DOCVARIABLE  varglobal_74915  \* MERGEFORMAT </w:instrText>
            </w:r>
            <w:r>
              <w:fldChar w:fldCharType="separate"/>
            </w:r>
            <w:r w:rsidR="00D91592" w:rsidRPr="00DC5250">
              <w:t>GE</w:t>
            </w:r>
            <w:r w:rsidR="00D91592">
              <w:t>3/1/</w:t>
            </w:r>
            <w:r w:rsidR="00D91592" w:rsidRPr="00DC5250">
              <w:t>4</w:t>
            </w:r>
            <w:r>
              <w:fldChar w:fldCharType="end"/>
            </w:r>
          </w:p>
        </w:tc>
        <w:tc>
          <w:tcPr>
            <w:tcW w:w="1524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11.0.0.1/8</w:t>
            </w:r>
          </w:p>
        </w:tc>
      </w:tr>
      <w:tr w:rsidR="00D91592" w:rsidRPr="00415A99" w:rsidTr="00FA57E8">
        <w:tc>
          <w:tcPr>
            <w:tcW w:w="1498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CE 1</w:t>
            </w:r>
          </w:p>
        </w:tc>
        <w:tc>
          <w:tcPr>
            <w:tcW w:w="1183" w:type="dxa"/>
            <w:shd w:val="clear" w:color="auto" w:fill="auto"/>
          </w:tcPr>
          <w:p w:rsidR="00D91592" w:rsidRPr="00DC5250" w:rsidRDefault="00AD7D0A" w:rsidP="00FA57E8">
            <w:pPr>
              <w:pStyle w:val="FigureText"/>
            </w:pPr>
            <w:r>
              <w:fldChar w:fldCharType="begin" w:fldLock="1"/>
            </w:r>
            <w:r>
              <w:instrText xml:space="preserve"> DOCVARIABLE  varglobal_13748  \* MERGEFORMAT </w:instrText>
            </w:r>
            <w:r>
              <w:fldChar w:fldCharType="separate"/>
            </w:r>
            <w:r w:rsidR="00D91592" w:rsidRPr="00DC5250">
              <w:t>GE</w:t>
            </w:r>
            <w:r w:rsidR="00D91592">
              <w:t>3/1/</w:t>
            </w:r>
            <w:r w:rsidR="00D91592" w:rsidRPr="00DC5250">
              <w:t>1</w:t>
            </w:r>
            <w:r>
              <w:fldChar w:fldCharType="end"/>
            </w:r>
          </w:p>
        </w:tc>
        <w:tc>
          <w:tcPr>
            <w:tcW w:w="2061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2001::2/64</w:t>
            </w:r>
          </w:p>
        </w:tc>
        <w:tc>
          <w:tcPr>
            <w:tcW w:w="1565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CE 1</w:t>
            </w:r>
          </w:p>
        </w:tc>
        <w:tc>
          <w:tcPr>
            <w:tcW w:w="1183" w:type="dxa"/>
            <w:shd w:val="clear" w:color="auto" w:fill="auto"/>
          </w:tcPr>
          <w:p w:rsidR="00D91592" w:rsidRPr="00DC5250" w:rsidRDefault="00AD7D0A" w:rsidP="00FA57E8">
            <w:pPr>
              <w:pStyle w:val="FigureText"/>
            </w:pPr>
            <w:r>
              <w:fldChar w:fldCharType="begin" w:fldLock="1"/>
            </w:r>
            <w:r>
              <w:instrText xml:space="preserve"> DOCVARIABLE  varglobal_13748  \* MERGEFORMAT </w:instrText>
            </w:r>
            <w:r>
              <w:fldChar w:fldCharType="separate"/>
            </w:r>
            <w:r w:rsidR="00D91592" w:rsidRPr="00DC5250">
              <w:t>GE</w:t>
            </w:r>
            <w:r w:rsidR="00D91592">
              <w:t>3/1/</w:t>
            </w:r>
            <w:r w:rsidR="00D91592" w:rsidRPr="00DC5250">
              <w:t>1</w:t>
            </w:r>
            <w:r>
              <w:fldChar w:fldCharType="end"/>
            </w:r>
          </w:p>
        </w:tc>
        <w:tc>
          <w:tcPr>
            <w:tcW w:w="1524" w:type="dxa"/>
            <w:shd w:val="clear" w:color="auto" w:fill="auto"/>
          </w:tcPr>
          <w:p w:rsidR="00D91592" w:rsidRPr="00DC5250" w:rsidRDefault="00D91592" w:rsidP="00FA57E8">
            <w:pPr>
              <w:pStyle w:val="FigureText"/>
            </w:pPr>
            <w:r w:rsidRPr="00DC5250">
              <w:rPr>
                <w:rFonts w:hint="eastAsia"/>
              </w:rPr>
              <w:t>2002::2/64</w:t>
            </w:r>
          </w:p>
        </w:tc>
      </w:tr>
    </w:tbl>
    <w:p w:rsidR="00D91592" w:rsidRPr="00DC5250" w:rsidRDefault="00D91592" w:rsidP="00D91592"/>
    <w:p w:rsidR="00D91592" w:rsidRPr="00DC5250" w:rsidRDefault="00D91592" w:rsidP="00D91592">
      <w:pPr>
        <w:pStyle w:val="4"/>
      </w:pPr>
      <w:r w:rsidRPr="00DC5250">
        <w:rPr>
          <w:rFonts w:hint="eastAsia"/>
        </w:rPr>
        <w:t>配置步骤</w:t>
      </w:r>
    </w:p>
    <w:p w:rsidR="00D91592" w:rsidRPr="00DC5250" w:rsidRDefault="00D91592" w:rsidP="00D91592">
      <w:pPr>
        <w:pStyle w:val="ItemStep"/>
      </w:pPr>
      <w:r w:rsidRPr="00DC5250">
        <w:rPr>
          <w:rFonts w:hint="eastAsia"/>
        </w:rPr>
        <w:t>配置</w:t>
      </w:r>
      <w:r w:rsidRPr="00DC5250">
        <w:rPr>
          <w:rFonts w:hint="eastAsia"/>
        </w:rPr>
        <w:t>CE 1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配置接口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1</w:t>
      </w:r>
      <w:r w:rsidR="00AD7D0A">
        <w:fldChar w:fldCharType="end"/>
      </w:r>
      <w:r w:rsidRPr="00DC5250">
        <w:rPr>
          <w:rFonts w:hint="eastAsia"/>
        </w:rPr>
        <w:t>的</w:t>
      </w:r>
      <w:r w:rsidRPr="00DC5250">
        <w:rPr>
          <w:rFonts w:hint="eastAsia"/>
        </w:rPr>
        <w:t>IPv6</w:t>
      </w:r>
      <w:r w:rsidRPr="00DC5250">
        <w:rPr>
          <w:rFonts w:hint="eastAsia"/>
        </w:rPr>
        <w:t>地址。</w:t>
      </w:r>
    </w:p>
    <w:p w:rsidR="00D91592" w:rsidRPr="00DC5250" w:rsidRDefault="00D91592" w:rsidP="00D91592">
      <w:pPr>
        <w:pStyle w:val="TerminalDisplayIndent1"/>
      </w:pPr>
      <w:r w:rsidRPr="00DC5250">
        <w:rPr>
          <w:rFonts w:hint="eastAsia"/>
        </w:rPr>
        <w:t>&lt;C</w:t>
      </w:r>
      <w:r w:rsidRPr="00DC5250">
        <w:t>E</w:t>
      </w:r>
      <w:r w:rsidRPr="00DC5250">
        <w:rPr>
          <w:rFonts w:hint="eastAsia"/>
        </w:rPr>
        <w:t>1&gt; system-view</w:t>
      </w:r>
    </w:p>
    <w:p w:rsidR="00D91592" w:rsidRPr="00DC5250" w:rsidRDefault="00D91592" w:rsidP="00D91592">
      <w:pPr>
        <w:pStyle w:val="TerminalDisplayIndent1"/>
      </w:pPr>
      <w:r w:rsidRPr="00DC5250">
        <w:lastRenderedPageBreak/>
        <w:t>[CE</w:t>
      </w:r>
      <w:r w:rsidRPr="00DC5250">
        <w:rPr>
          <w:rFonts w:hint="eastAsia"/>
        </w:rPr>
        <w:t>1</w:t>
      </w:r>
      <w:r w:rsidRPr="00DC5250">
        <w:t xml:space="preserve">] interface </w:t>
      </w:r>
      <w:r w:rsidR="00AD7D0A">
        <w:fldChar w:fldCharType="begin" w:fldLock="1"/>
      </w:r>
      <w:r w:rsidR="00AD7D0A">
        <w:instrText xml:space="preserve"> DOCVARIABLE  varglobal_16776  \* MERGEFORMAT </w:instrText>
      </w:r>
      <w:r w:rsidR="00AD7D0A">
        <w:fldChar w:fldCharType="separate"/>
      </w:r>
      <w:r w:rsidRPr="00DC5250">
        <w:t xml:space="preserve">gigabitethernet </w:t>
      </w:r>
      <w:r>
        <w:t>3/1/</w:t>
      </w:r>
      <w:r w:rsidRPr="00DC5250">
        <w:t>1</w:t>
      </w:r>
      <w:r w:rsidR="00AD7D0A">
        <w:fldChar w:fldCharType="end"/>
      </w:r>
    </w:p>
    <w:p w:rsidR="00D91592" w:rsidRPr="00DC5250" w:rsidRDefault="00D91592" w:rsidP="00D91592">
      <w:pPr>
        <w:pStyle w:val="TerminalDisplayIndent1"/>
      </w:pPr>
      <w:r w:rsidRPr="00DC5250">
        <w:t>[CE</w:t>
      </w:r>
      <w:r w:rsidRPr="00DC5250">
        <w:rPr>
          <w:rFonts w:hint="eastAsia"/>
        </w:rPr>
        <w:t>1</w:t>
      </w:r>
      <w:r w:rsidRPr="00DC5250">
        <w:t>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1</w:t>
      </w:r>
      <w:r w:rsidR="00AD7D0A">
        <w:fldChar w:fldCharType="end"/>
      </w:r>
      <w:r w:rsidRPr="00DC5250">
        <w:t>] ip</w:t>
      </w:r>
      <w:r w:rsidRPr="00DC5250">
        <w:rPr>
          <w:rFonts w:hint="eastAsia"/>
        </w:rPr>
        <w:t>v6</w:t>
      </w:r>
      <w:r w:rsidRPr="00DC5250">
        <w:t xml:space="preserve"> address </w:t>
      </w:r>
      <w:r w:rsidRPr="00DC5250">
        <w:rPr>
          <w:rFonts w:hint="eastAsia"/>
        </w:rPr>
        <w:t>2001::2 64</w:t>
      </w:r>
    </w:p>
    <w:p w:rsidR="00D91592" w:rsidRPr="00DC5250" w:rsidRDefault="00D91592" w:rsidP="00D91592">
      <w:pPr>
        <w:pStyle w:val="TerminalDisplayIndent1"/>
      </w:pPr>
      <w:r w:rsidRPr="00DC5250">
        <w:t>[CE</w:t>
      </w:r>
      <w:r w:rsidRPr="00DC5250">
        <w:rPr>
          <w:rFonts w:hint="eastAsia"/>
        </w:rPr>
        <w:t>1</w:t>
      </w:r>
      <w:r w:rsidRPr="00DC5250">
        <w:t>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1</w:t>
      </w:r>
      <w:r w:rsidR="00AD7D0A">
        <w:fldChar w:fldCharType="end"/>
      </w:r>
      <w:r w:rsidRPr="00DC5250">
        <w:t xml:space="preserve">] </w:t>
      </w:r>
      <w:r w:rsidRPr="00DC5250">
        <w:rPr>
          <w:rFonts w:hint="eastAsia"/>
        </w:rPr>
        <w:t>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配置</w:t>
      </w:r>
      <w:r w:rsidRPr="00DC5250">
        <w:rPr>
          <w:rFonts w:hint="eastAsia"/>
        </w:rPr>
        <w:t>CE 1</w:t>
      </w:r>
      <w:r w:rsidRPr="00DC5250">
        <w:rPr>
          <w:rFonts w:hint="eastAsia"/>
        </w:rPr>
        <w:t>与</w:t>
      </w:r>
      <w:r w:rsidRPr="00DC5250">
        <w:rPr>
          <w:rFonts w:hint="eastAsia"/>
        </w:rPr>
        <w:t>PE 1</w:t>
      </w:r>
      <w:r w:rsidRPr="00DC5250">
        <w:rPr>
          <w:rFonts w:hint="eastAsia"/>
        </w:rPr>
        <w:t>建立</w:t>
      </w:r>
      <w:r w:rsidRPr="00DC5250">
        <w:rPr>
          <w:rFonts w:hint="eastAsia"/>
        </w:rPr>
        <w:t>EBGP</w:t>
      </w:r>
      <w:r w:rsidRPr="00DC5250">
        <w:rPr>
          <w:rFonts w:hint="eastAsia"/>
        </w:rPr>
        <w:t>对等体，并引入</w:t>
      </w:r>
      <w:r w:rsidRPr="00DC5250">
        <w:rPr>
          <w:rFonts w:hint="eastAsia"/>
        </w:rPr>
        <w:t>VPN</w:t>
      </w:r>
      <w:r w:rsidRPr="00DC5250">
        <w:rPr>
          <w:rFonts w:hint="eastAsia"/>
        </w:rPr>
        <w:t>路由。</w:t>
      </w:r>
    </w:p>
    <w:p w:rsidR="00D91592" w:rsidRPr="00DC5250" w:rsidRDefault="00D91592" w:rsidP="00D91592">
      <w:pPr>
        <w:pStyle w:val="TerminalDisplayIndent1"/>
      </w:pPr>
      <w:r w:rsidRPr="00DC5250">
        <w:t>[CE1] bgp 65001</w:t>
      </w:r>
    </w:p>
    <w:p w:rsidR="00D91592" w:rsidRPr="00DC5250" w:rsidRDefault="00D91592" w:rsidP="00D91592">
      <w:pPr>
        <w:pStyle w:val="TerminalDisplayIndent1"/>
      </w:pPr>
      <w:r w:rsidRPr="00DC5250">
        <w:t xml:space="preserve">[CE1-bgp-default] peer </w:t>
      </w:r>
      <w:r w:rsidRPr="00DC5250">
        <w:rPr>
          <w:rFonts w:hint="eastAsia"/>
        </w:rPr>
        <w:t>2001::1</w:t>
      </w:r>
      <w:r w:rsidRPr="00DC5250">
        <w:t xml:space="preserve"> as-number 100</w:t>
      </w:r>
    </w:p>
    <w:p w:rsidR="00D91592" w:rsidRPr="00DC5250" w:rsidRDefault="00D91592" w:rsidP="00D91592">
      <w:pPr>
        <w:pStyle w:val="TerminalDisplayIndent1"/>
      </w:pPr>
      <w:r w:rsidRPr="00DC5250">
        <w:t>[CE1-bgp-default] address-family ipv</w:t>
      </w:r>
      <w:r w:rsidRPr="00DC5250">
        <w:rPr>
          <w:rFonts w:hint="eastAsia"/>
        </w:rPr>
        <w:t>6</w:t>
      </w:r>
      <w:r w:rsidRPr="00DC5250">
        <w:t xml:space="preserve"> unicast</w:t>
      </w:r>
    </w:p>
    <w:p w:rsidR="00D91592" w:rsidRPr="00DC5250" w:rsidRDefault="00D91592" w:rsidP="00D91592">
      <w:pPr>
        <w:pStyle w:val="TerminalDisplayIndent1"/>
      </w:pPr>
      <w:r w:rsidRPr="00DC5250">
        <w:t>[</w:t>
      </w:r>
      <w:r w:rsidRPr="00DC5250">
        <w:rPr>
          <w:rFonts w:hint="eastAsia"/>
        </w:rPr>
        <w:t>C</w:t>
      </w:r>
      <w:r w:rsidRPr="00DC5250">
        <w:t>E1-bgp-default-ipv</w:t>
      </w:r>
      <w:r w:rsidRPr="00DC5250">
        <w:rPr>
          <w:rFonts w:hint="eastAsia"/>
        </w:rPr>
        <w:t>6</w:t>
      </w:r>
      <w:r w:rsidRPr="00DC5250">
        <w:t xml:space="preserve">] </w:t>
      </w:r>
      <w:r w:rsidRPr="00DC5250">
        <w:rPr>
          <w:rFonts w:hint="eastAsia"/>
        </w:rPr>
        <w:t>peer 2001::1 enable</w:t>
      </w:r>
    </w:p>
    <w:p w:rsidR="00D91592" w:rsidRPr="00DC5250" w:rsidRDefault="00D91592" w:rsidP="00D91592">
      <w:pPr>
        <w:pStyle w:val="TerminalDisplayIndent1"/>
      </w:pPr>
      <w:r w:rsidRPr="00DC5250">
        <w:t>[</w:t>
      </w:r>
      <w:r w:rsidRPr="00DC5250">
        <w:rPr>
          <w:rFonts w:hint="eastAsia"/>
        </w:rPr>
        <w:t>C</w:t>
      </w:r>
      <w:r w:rsidRPr="00DC5250">
        <w:t>E1-bgp-default-ipv</w:t>
      </w:r>
      <w:r w:rsidRPr="00DC5250">
        <w:rPr>
          <w:rFonts w:hint="eastAsia"/>
        </w:rPr>
        <w:t>6</w:t>
      </w:r>
      <w:r w:rsidRPr="00DC5250">
        <w:t xml:space="preserve">] </w:t>
      </w:r>
      <w:r w:rsidRPr="00DC5250">
        <w:rPr>
          <w:rFonts w:hint="eastAsia"/>
        </w:rPr>
        <w:t>import-route direct</w:t>
      </w:r>
    </w:p>
    <w:p w:rsidR="00D91592" w:rsidRPr="00DC5250" w:rsidRDefault="00D91592" w:rsidP="00D91592">
      <w:pPr>
        <w:pStyle w:val="TerminalDisplayIndent1"/>
      </w:pPr>
      <w:r w:rsidRPr="00DC5250">
        <w:t>[</w:t>
      </w:r>
      <w:r w:rsidRPr="00DC5250">
        <w:rPr>
          <w:rFonts w:hint="eastAsia"/>
        </w:rPr>
        <w:t>C</w:t>
      </w:r>
      <w:r w:rsidRPr="00DC5250">
        <w:t>E1-bgp-default-ipv</w:t>
      </w:r>
      <w:r w:rsidRPr="00DC5250">
        <w:rPr>
          <w:rFonts w:hint="eastAsia"/>
        </w:rPr>
        <w:t>6</w:t>
      </w:r>
      <w:r w:rsidRPr="00DC5250">
        <w:t xml:space="preserve">] </w:t>
      </w:r>
      <w:r w:rsidRPr="00DC5250">
        <w:rPr>
          <w:rFonts w:hint="eastAsia"/>
        </w:rPr>
        <w:t>quit</w:t>
      </w:r>
    </w:p>
    <w:p w:rsidR="00D91592" w:rsidRPr="00DC5250" w:rsidRDefault="00D91592" w:rsidP="00D91592">
      <w:pPr>
        <w:pStyle w:val="TerminalDisplayIndent1"/>
      </w:pPr>
      <w:r w:rsidRPr="00DC5250">
        <w:t xml:space="preserve">[CE1-bgp-default] </w:t>
      </w:r>
      <w:r w:rsidRPr="00DC5250">
        <w:rPr>
          <w:rFonts w:hint="eastAsia"/>
        </w:rPr>
        <w:t>quit</w:t>
      </w:r>
    </w:p>
    <w:p w:rsidR="00D91592" w:rsidRPr="00DC5250" w:rsidRDefault="00D91592" w:rsidP="00D91592">
      <w:pPr>
        <w:pStyle w:val="ItemStep"/>
      </w:pPr>
      <w:r w:rsidRPr="00DC5250">
        <w:rPr>
          <w:rFonts w:hint="eastAsia"/>
        </w:rPr>
        <w:t>配置</w:t>
      </w:r>
      <w:r w:rsidRPr="00DC5250">
        <w:rPr>
          <w:rFonts w:hint="eastAsia"/>
        </w:rPr>
        <w:t>PE 1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在</w:t>
      </w:r>
      <w:r w:rsidRPr="00DC5250">
        <w:rPr>
          <w:rFonts w:hint="eastAsia"/>
        </w:rPr>
        <w:t>PE 1</w:t>
      </w:r>
      <w:r w:rsidRPr="00DC5250">
        <w:rPr>
          <w:rFonts w:hint="eastAsia"/>
        </w:rPr>
        <w:t>上运行</w:t>
      </w:r>
      <w:r w:rsidRPr="00DC5250">
        <w:rPr>
          <w:rFonts w:hint="eastAsia"/>
        </w:rPr>
        <w:t>IS-IS</w:t>
      </w:r>
      <w:r w:rsidRPr="00DC5250">
        <w:rPr>
          <w:rFonts w:hint="eastAsia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>&lt;PE1&gt; system-view</w:t>
      </w:r>
    </w:p>
    <w:p w:rsidR="00D91592" w:rsidRPr="00DC5250" w:rsidRDefault="00D91592" w:rsidP="00D91592">
      <w:pPr>
        <w:pStyle w:val="TerminalDisplayIndent1"/>
      </w:pPr>
      <w:r w:rsidRPr="00DC5250">
        <w:t>[PE1] isis 1</w:t>
      </w:r>
    </w:p>
    <w:p w:rsidR="00D91592" w:rsidRPr="00DC5250" w:rsidRDefault="00D91592" w:rsidP="00D91592">
      <w:pPr>
        <w:pStyle w:val="TerminalDisplayIndent1"/>
      </w:pPr>
      <w:r w:rsidRPr="00DC5250">
        <w:t>[PE1-isis-1] network-entity 10.111.111.111.111.00</w:t>
      </w:r>
    </w:p>
    <w:p w:rsidR="00D91592" w:rsidRPr="00DC5250" w:rsidRDefault="00D91592" w:rsidP="00D91592">
      <w:pPr>
        <w:pStyle w:val="TerminalDisplayIndent1"/>
      </w:pPr>
      <w:r w:rsidRPr="00DC5250">
        <w:t>[PE1-isis-1]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配置</w:t>
      </w:r>
      <w:r w:rsidRPr="00DC5250">
        <w:rPr>
          <w:rFonts w:hint="eastAsia"/>
        </w:rPr>
        <w:t>LSR ID</w:t>
      </w:r>
      <w:r w:rsidRPr="00DC5250">
        <w:rPr>
          <w:rFonts w:hint="eastAsia"/>
        </w:rPr>
        <w:t>，使能</w:t>
      </w:r>
      <w:r w:rsidRPr="00DC5250">
        <w:rPr>
          <w:rFonts w:hint="eastAsia"/>
        </w:rPr>
        <w:t>MPLS</w:t>
      </w:r>
      <w:r w:rsidRPr="00DC5250">
        <w:rPr>
          <w:rFonts w:hint="eastAsia"/>
        </w:rPr>
        <w:t>和</w:t>
      </w:r>
      <w:r w:rsidRPr="00DC5250">
        <w:rPr>
          <w:rFonts w:hint="eastAsia"/>
        </w:rPr>
        <w:t>LDP</w:t>
      </w:r>
      <w:r w:rsidRPr="00DC5250">
        <w:rPr>
          <w:rFonts w:hint="eastAsia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>[PE1] mpls lsr-id 2.2.2.9</w:t>
      </w:r>
    </w:p>
    <w:p w:rsidR="00D91592" w:rsidRPr="00DC5250" w:rsidRDefault="00D91592" w:rsidP="00D91592">
      <w:pPr>
        <w:pStyle w:val="TerminalDisplayIndent1"/>
      </w:pPr>
      <w:r w:rsidRPr="00DC5250">
        <w:t>[PE1] mpls ldp</w:t>
      </w:r>
    </w:p>
    <w:p w:rsidR="00D91592" w:rsidRPr="00DC5250" w:rsidRDefault="00D91592" w:rsidP="00D91592">
      <w:pPr>
        <w:pStyle w:val="TerminalDisplayIndent1"/>
      </w:pPr>
      <w:r w:rsidRPr="00DC5250">
        <w:t>[PE1-ldp]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配置接口</w:t>
      </w:r>
      <w:r w:rsidR="00AD7D0A">
        <w:fldChar w:fldCharType="begin" w:fldLock="1"/>
      </w:r>
      <w:r w:rsidR="00AD7D0A">
        <w:instrText xml:space="preserve"> DOCVARIABLE </w:instrText>
      </w:r>
      <w:r w:rsidR="00AD7D0A">
        <w:instrText xml:space="preserve"> varglobal_20677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5</w:t>
      </w:r>
      <w:r w:rsidR="00AD7D0A">
        <w:fldChar w:fldCharType="end"/>
      </w:r>
      <w:r w:rsidRPr="00DC5250">
        <w:rPr>
          <w:rFonts w:hint="eastAsia"/>
        </w:rPr>
        <w:t>，在接口上运行</w:t>
      </w:r>
      <w:r w:rsidRPr="00DC5250">
        <w:rPr>
          <w:rFonts w:hint="eastAsia"/>
        </w:rPr>
        <w:t>IS-IS</w:t>
      </w:r>
      <w:r w:rsidRPr="00DC5250">
        <w:rPr>
          <w:rFonts w:hint="eastAsia"/>
        </w:rPr>
        <w:t>，并使能</w:t>
      </w:r>
      <w:r w:rsidRPr="00DC5250">
        <w:rPr>
          <w:rFonts w:hint="eastAsia"/>
        </w:rPr>
        <w:t>MPLS</w:t>
      </w:r>
      <w:r w:rsidRPr="00DC5250">
        <w:rPr>
          <w:rFonts w:hint="eastAsia"/>
        </w:rPr>
        <w:t>和</w:t>
      </w:r>
      <w:r w:rsidRPr="00DC5250">
        <w:rPr>
          <w:rFonts w:hint="eastAsia"/>
        </w:rPr>
        <w:t>LDP</w:t>
      </w:r>
      <w:r w:rsidRPr="00DC5250">
        <w:rPr>
          <w:rFonts w:hint="eastAsia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 xml:space="preserve">[PE1] interface </w:t>
      </w:r>
      <w:r w:rsidR="00AD7D0A">
        <w:fldChar w:fldCharType="begin" w:fldLock="1"/>
      </w:r>
      <w:r w:rsidR="00AD7D0A">
        <w:instrText xml:space="preserve"> DOCVARIABLE  varglobal_11593  \* MERGEFORMAT </w:instrText>
      </w:r>
      <w:r w:rsidR="00AD7D0A">
        <w:fldChar w:fldCharType="separate"/>
      </w:r>
      <w:r w:rsidRPr="00DC5250">
        <w:t xml:space="preserve">gigabitethernet </w:t>
      </w:r>
      <w:r>
        <w:t>3/1/</w:t>
      </w:r>
      <w:r w:rsidRPr="00DC5250">
        <w:t>5</w:t>
      </w:r>
      <w:r w:rsidR="00AD7D0A">
        <w:fldChar w:fldCharType="end"/>
      </w:r>
    </w:p>
    <w:p w:rsidR="00D91592" w:rsidRPr="00DC5250" w:rsidRDefault="00D91592" w:rsidP="00D91592">
      <w:pPr>
        <w:pStyle w:val="TerminalDisplayIndent1"/>
      </w:pPr>
      <w:r w:rsidRPr="00DC5250">
        <w:t>[PE1-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5</w:t>
      </w:r>
      <w:r w:rsidR="00AD7D0A">
        <w:fldChar w:fldCharType="end"/>
      </w:r>
      <w:r w:rsidRPr="00DC5250">
        <w:t>] ip address 1.1.1.2 255.0.0.0</w:t>
      </w:r>
    </w:p>
    <w:p w:rsidR="00D91592" w:rsidRPr="00DC5250" w:rsidRDefault="00D91592" w:rsidP="00D91592">
      <w:pPr>
        <w:pStyle w:val="TerminalDisplayIndent1"/>
      </w:pPr>
      <w:r w:rsidRPr="00DC5250">
        <w:t>[PE1-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5</w:t>
      </w:r>
      <w:r w:rsidR="00AD7D0A">
        <w:fldChar w:fldCharType="end"/>
      </w:r>
      <w:r w:rsidRPr="00DC5250">
        <w:t>] isis enable 1</w:t>
      </w:r>
    </w:p>
    <w:p w:rsidR="00D91592" w:rsidRPr="00DC5250" w:rsidRDefault="00D91592" w:rsidP="00D91592">
      <w:pPr>
        <w:pStyle w:val="TerminalDisplayIndent1"/>
      </w:pPr>
      <w:r w:rsidRPr="00DC5250">
        <w:t>[PE1-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5</w:t>
      </w:r>
      <w:r w:rsidR="00AD7D0A">
        <w:fldChar w:fldCharType="end"/>
      </w:r>
      <w:r w:rsidRPr="00DC5250">
        <w:t>] mpls</w:t>
      </w:r>
      <w:r w:rsidRPr="00DC5250">
        <w:rPr>
          <w:rFonts w:hint="eastAsia"/>
        </w:rPr>
        <w:t xml:space="preserve"> enable</w:t>
      </w:r>
    </w:p>
    <w:p w:rsidR="00D91592" w:rsidRPr="00DC5250" w:rsidRDefault="00D91592" w:rsidP="00D91592">
      <w:pPr>
        <w:pStyle w:val="TerminalDisplayIndent1"/>
      </w:pPr>
      <w:r w:rsidRPr="00DC5250">
        <w:t>[PE1-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5</w:t>
      </w:r>
      <w:r w:rsidR="00AD7D0A">
        <w:fldChar w:fldCharType="end"/>
      </w:r>
      <w:r w:rsidRPr="00DC5250">
        <w:t>] mpls ldp</w:t>
      </w:r>
      <w:r w:rsidRPr="00DC5250">
        <w:rPr>
          <w:rFonts w:hint="eastAsia"/>
        </w:rPr>
        <w:t xml:space="preserve"> enable</w:t>
      </w:r>
    </w:p>
    <w:p w:rsidR="00D91592" w:rsidRPr="00DC5250" w:rsidRDefault="00D91592" w:rsidP="00D91592">
      <w:pPr>
        <w:pStyle w:val="TerminalDisplayIndent1"/>
      </w:pPr>
      <w:r w:rsidRPr="00DC5250">
        <w:t>[PE1-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5</w:t>
      </w:r>
      <w:r w:rsidR="00AD7D0A">
        <w:fldChar w:fldCharType="end"/>
      </w:r>
      <w:r w:rsidRPr="00DC5250">
        <w:t>]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创建</w:t>
      </w:r>
      <w:r w:rsidRPr="00DC5250">
        <w:rPr>
          <w:rFonts w:hint="eastAsia"/>
        </w:rPr>
        <w:t>Loopback0</w:t>
      </w:r>
      <w:r w:rsidRPr="00DC5250">
        <w:rPr>
          <w:rFonts w:hint="eastAsia"/>
        </w:rPr>
        <w:t>接口，在接口上运行</w:t>
      </w:r>
      <w:r w:rsidRPr="00DC5250">
        <w:rPr>
          <w:rFonts w:hint="eastAsia"/>
        </w:rPr>
        <w:t>IS-IS</w:t>
      </w:r>
      <w:r w:rsidRPr="00DC5250">
        <w:rPr>
          <w:rFonts w:hint="eastAsia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>[PE1] interface loopback 0</w:t>
      </w:r>
    </w:p>
    <w:p w:rsidR="00D91592" w:rsidRPr="00DC5250" w:rsidRDefault="00D91592" w:rsidP="00D91592">
      <w:pPr>
        <w:pStyle w:val="TerminalDisplayIndent1"/>
      </w:pPr>
      <w:r w:rsidRPr="00DC5250">
        <w:t>[PE1-LoopBack0] ip address 2.2.2.9 32</w:t>
      </w:r>
    </w:p>
    <w:p w:rsidR="00D91592" w:rsidRPr="00DC5250" w:rsidRDefault="00D91592" w:rsidP="00D91592">
      <w:pPr>
        <w:pStyle w:val="TerminalDisplayIndent1"/>
      </w:pPr>
      <w:r w:rsidRPr="00DC5250">
        <w:t>[PE1-LoopBack0] isis enable 1</w:t>
      </w:r>
    </w:p>
    <w:p w:rsidR="00D91592" w:rsidRPr="00DC5250" w:rsidRDefault="00D91592" w:rsidP="00D91592">
      <w:pPr>
        <w:pStyle w:val="TerminalDisplayIndent1"/>
      </w:pPr>
      <w:r w:rsidRPr="00DC5250">
        <w:t>[PE1-LoopBack0]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创建</w:t>
      </w:r>
      <w:r w:rsidRPr="00DC5250">
        <w:rPr>
          <w:rFonts w:hint="eastAsia"/>
        </w:rPr>
        <w:t>VPN</w:t>
      </w:r>
      <w:r w:rsidRPr="00DC5250">
        <w:rPr>
          <w:rFonts w:hint="eastAsia"/>
        </w:rPr>
        <w:t>实例，名称为</w:t>
      </w:r>
      <w:r w:rsidRPr="00DC5250">
        <w:rPr>
          <w:rFonts w:hint="eastAsia"/>
        </w:rPr>
        <w:t>vpn1</w:t>
      </w:r>
      <w:r w:rsidRPr="00DC5250">
        <w:rPr>
          <w:rFonts w:hint="eastAsia"/>
        </w:rPr>
        <w:t>，为其配置</w:t>
      </w:r>
      <w:r w:rsidRPr="00DC5250">
        <w:rPr>
          <w:rFonts w:hint="eastAsia"/>
        </w:rPr>
        <w:t>RD</w:t>
      </w:r>
      <w:r w:rsidRPr="00DC5250">
        <w:rPr>
          <w:rFonts w:hint="eastAsia"/>
        </w:rPr>
        <w:t>和</w:t>
      </w:r>
      <w:r w:rsidRPr="00DC5250">
        <w:rPr>
          <w:rFonts w:hint="eastAsia"/>
        </w:rPr>
        <w:t>Route Target</w:t>
      </w:r>
      <w:r w:rsidRPr="00DC5250">
        <w:rPr>
          <w:rFonts w:hint="eastAsia"/>
        </w:rPr>
        <w:t>属性。</w:t>
      </w:r>
    </w:p>
    <w:p w:rsidR="00D91592" w:rsidRPr="00DC5250" w:rsidRDefault="00D91592" w:rsidP="00D91592">
      <w:pPr>
        <w:pStyle w:val="TerminalDisplayIndent1"/>
      </w:pPr>
      <w:r w:rsidRPr="00DC5250">
        <w:t>[PE1] ip vpn-instance vpn1</w:t>
      </w:r>
    </w:p>
    <w:p w:rsidR="00D91592" w:rsidRPr="00DC5250" w:rsidRDefault="00D91592" w:rsidP="00D91592">
      <w:pPr>
        <w:pStyle w:val="TerminalDisplayIndent1"/>
      </w:pPr>
      <w:r w:rsidRPr="00DC5250">
        <w:t>[PE1-vpn-instance-vpn1] route-distinguisher 11:11</w:t>
      </w:r>
    </w:p>
    <w:p w:rsidR="00D91592" w:rsidRPr="00DC5250" w:rsidRDefault="00D91592" w:rsidP="00D91592">
      <w:pPr>
        <w:pStyle w:val="TerminalDisplayIndent1"/>
      </w:pPr>
      <w:r w:rsidRPr="00DC5250">
        <w:t>[PE1-vpn-instance-vpn1] vpn-target 3:3 import-extcommunity</w:t>
      </w:r>
    </w:p>
    <w:p w:rsidR="00D91592" w:rsidRPr="00DC5250" w:rsidRDefault="00D91592" w:rsidP="00D91592">
      <w:pPr>
        <w:pStyle w:val="TerminalDisplayIndent1"/>
      </w:pPr>
      <w:r w:rsidRPr="00DC5250">
        <w:t>[PE1-vpn-instance-vpn1] vpn-target 3:3 export-extcommunity</w:t>
      </w:r>
    </w:p>
    <w:p w:rsidR="00D91592" w:rsidRPr="00DC5250" w:rsidRDefault="00D91592" w:rsidP="00D91592">
      <w:pPr>
        <w:pStyle w:val="TerminalDisplayIndent1"/>
      </w:pPr>
      <w:r w:rsidRPr="00DC5250">
        <w:t>[PE1-vpn-instance-vpn1]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配置接口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1</w:t>
      </w:r>
      <w:r w:rsidR="00AD7D0A">
        <w:fldChar w:fldCharType="end"/>
      </w:r>
      <w:r w:rsidRPr="00DC5250">
        <w:rPr>
          <w:rFonts w:hint="eastAsia"/>
        </w:rPr>
        <w:t>与</w:t>
      </w:r>
      <w:r w:rsidRPr="00DC5250">
        <w:rPr>
          <w:rFonts w:hint="eastAsia"/>
        </w:rPr>
        <w:t>VPN</w:t>
      </w:r>
      <w:r w:rsidRPr="00DC5250">
        <w:rPr>
          <w:rFonts w:hint="eastAsia"/>
        </w:rPr>
        <w:t>实例</w:t>
      </w:r>
      <w:r w:rsidRPr="00DC5250">
        <w:rPr>
          <w:rFonts w:hint="eastAsia"/>
        </w:rPr>
        <w:t>vpn1</w:t>
      </w:r>
      <w:r w:rsidRPr="00DC5250">
        <w:rPr>
          <w:rFonts w:hint="eastAsia"/>
        </w:rPr>
        <w:t>绑定，并配置该接口的</w:t>
      </w:r>
      <w:r w:rsidRPr="00DC5250">
        <w:rPr>
          <w:rFonts w:hint="eastAsia"/>
        </w:rPr>
        <w:t>IPv6</w:t>
      </w:r>
      <w:r w:rsidRPr="00DC5250">
        <w:rPr>
          <w:rFonts w:hint="eastAsia"/>
        </w:rPr>
        <w:t>地址。</w:t>
      </w:r>
    </w:p>
    <w:p w:rsidR="00D91592" w:rsidRPr="00DC5250" w:rsidRDefault="00D91592" w:rsidP="00D91592">
      <w:pPr>
        <w:pStyle w:val="TerminalDisplayIndent1"/>
      </w:pPr>
      <w:r w:rsidRPr="00DC5250">
        <w:t xml:space="preserve">[PE1] interface </w:t>
      </w:r>
      <w:r w:rsidR="00AD7D0A">
        <w:fldChar w:fldCharType="begin" w:fldLock="1"/>
      </w:r>
      <w:r w:rsidR="00AD7D0A">
        <w:instrText xml:space="preserve"> DOCVARIABLE  varglobal_16776  \* MERGEFORMAT </w:instrText>
      </w:r>
      <w:r w:rsidR="00AD7D0A">
        <w:fldChar w:fldCharType="separate"/>
      </w:r>
      <w:r w:rsidRPr="00DC5250">
        <w:t xml:space="preserve">gigabitethernet </w:t>
      </w:r>
      <w:r>
        <w:t>3/1/</w:t>
      </w:r>
      <w:r w:rsidRPr="00DC5250">
        <w:t>1</w:t>
      </w:r>
      <w:r w:rsidR="00AD7D0A">
        <w:fldChar w:fldCharType="end"/>
      </w:r>
    </w:p>
    <w:p w:rsidR="00D91592" w:rsidRPr="00DC5250" w:rsidRDefault="00D91592" w:rsidP="00D91592">
      <w:pPr>
        <w:pStyle w:val="TerminalDisplayIndent1"/>
      </w:pPr>
      <w:r w:rsidRPr="00DC5250">
        <w:t>[PE1-</w:t>
      </w:r>
      <w:r w:rsidR="00AD7D0A">
        <w:fldChar w:fldCharType="begin" w:fldLock="1"/>
      </w:r>
      <w:r w:rsidR="00AD7D0A">
        <w:instrText xml:space="preserve"> DOCVARIABLE  varglobal_20112</w:instrText>
      </w:r>
      <w:r w:rsidR="00AD7D0A">
        <w:instrText xml:space="preserve">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1</w:t>
      </w:r>
      <w:r w:rsidR="00AD7D0A">
        <w:fldChar w:fldCharType="end"/>
      </w:r>
      <w:r w:rsidRPr="00DC5250">
        <w:t>] ip binding vpn-instance vpn1</w:t>
      </w:r>
    </w:p>
    <w:p w:rsidR="00D91592" w:rsidRPr="00DC5250" w:rsidRDefault="00D91592" w:rsidP="00D91592">
      <w:pPr>
        <w:pStyle w:val="TerminalDisplayIndent1"/>
      </w:pPr>
      <w:r w:rsidRPr="00DC5250">
        <w:t>[PE1-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1</w:t>
      </w:r>
      <w:r w:rsidR="00AD7D0A">
        <w:fldChar w:fldCharType="end"/>
      </w:r>
      <w:r w:rsidRPr="00DC5250">
        <w:t xml:space="preserve">] ipv6 address 2001::1 </w:t>
      </w:r>
      <w:r w:rsidRPr="00DC5250">
        <w:rPr>
          <w:rFonts w:hint="eastAsia"/>
        </w:rPr>
        <w:t>64</w:t>
      </w:r>
    </w:p>
    <w:p w:rsidR="00D91592" w:rsidRPr="00DC5250" w:rsidRDefault="00D91592" w:rsidP="00D91592">
      <w:pPr>
        <w:pStyle w:val="TerminalDisplayIndent1"/>
      </w:pPr>
      <w:r w:rsidRPr="00DC5250">
        <w:t>[PE1-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1</w:t>
      </w:r>
      <w:r w:rsidR="00AD7D0A">
        <w:fldChar w:fldCharType="end"/>
      </w:r>
      <w:r w:rsidRPr="00DC5250">
        <w:t>] quit</w:t>
      </w:r>
    </w:p>
    <w:p w:rsidR="00D91592" w:rsidRPr="00DC5250" w:rsidRDefault="00D91592" w:rsidP="00D91592">
      <w:pPr>
        <w:pStyle w:val="ItemIndent1"/>
        <w:rPr>
          <w:lang w:eastAsia="zh-CN"/>
        </w:rPr>
      </w:pPr>
      <w:r w:rsidRPr="00DC5250">
        <w:rPr>
          <w:rFonts w:hint="eastAsia"/>
          <w:lang w:eastAsia="zh-CN"/>
        </w:rPr>
        <w:t xml:space="preserve"># </w:t>
      </w:r>
      <w:r w:rsidRPr="00DC5250">
        <w:rPr>
          <w:rFonts w:hint="eastAsia"/>
          <w:lang w:eastAsia="zh-CN"/>
        </w:rPr>
        <w:t>在</w:t>
      </w:r>
      <w:r w:rsidRPr="00DC5250">
        <w:rPr>
          <w:rFonts w:hint="eastAsia"/>
          <w:lang w:eastAsia="zh-CN"/>
        </w:rPr>
        <w:t>PE 1</w:t>
      </w:r>
      <w:r w:rsidRPr="00DC5250">
        <w:rPr>
          <w:rFonts w:hint="eastAsia"/>
          <w:lang w:eastAsia="zh-CN"/>
        </w:rPr>
        <w:t>上运行</w:t>
      </w:r>
      <w:r w:rsidRPr="00DC5250">
        <w:rPr>
          <w:rFonts w:hint="eastAsia"/>
          <w:lang w:eastAsia="zh-CN"/>
        </w:rPr>
        <w:t>BGP</w:t>
      </w:r>
      <w:r w:rsidRPr="00DC5250">
        <w:rPr>
          <w:rFonts w:hint="eastAsia"/>
          <w:lang w:eastAsia="zh-CN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>[PE1] bgp 100</w:t>
      </w:r>
    </w:p>
    <w:p w:rsidR="00D91592" w:rsidRPr="00DC5250" w:rsidRDefault="00D91592" w:rsidP="00D91592">
      <w:pPr>
        <w:pStyle w:val="ItemIndent1"/>
        <w:rPr>
          <w:lang w:eastAsia="zh-CN"/>
        </w:rPr>
      </w:pPr>
      <w:r w:rsidRPr="00DC5250">
        <w:rPr>
          <w:rFonts w:hint="eastAsia"/>
          <w:lang w:eastAsia="zh-CN"/>
        </w:rPr>
        <w:lastRenderedPageBreak/>
        <w:t xml:space="preserve"># </w:t>
      </w:r>
      <w:r w:rsidRPr="00DC5250">
        <w:rPr>
          <w:rFonts w:hint="eastAsia"/>
          <w:lang w:eastAsia="zh-CN"/>
        </w:rPr>
        <w:t>配置</w:t>
      </w:r>
      <w:r w:rsidRPr="00DC5250">
        <w:rPr>
          <w:rFonts w:hint="eastAsia"/>
          <w:lang w:eastAsia="zh-CN"/>
        </w:rPr>
        <w:t>PE 1</w:t>
      </w:r>
      <w:r w:rsidRPr="00DC5250">
        <w:rPr>
          <w:rFonts w:hint="eastAsia"/>
          <w:lang w:eastAsia="zh-CN"/>
        </w:rPr>
        <w:t>到</w:t>
      </w:r>
      <w:r w:rsidRPr="00DC5250">
        <w:rPr>
          <w:rFonts w:hint="eastAsia"/>
          <w:lang w:eastAsia="zh-CN"/>
        </w:rPr>
        <w:t>EBGP</w:t>
      </w:r>
      <w:r w:rsidRPr="00DC5250">
        <w:rPr>
          <w:rFonts w:hint="eastAsia"/>
          <w:lang w:eastAsia="zh-CN"/>
        </w:rPr>
        <w:t>对等体</w:t>
      </w:r>
      <w:r w:rsidRPr="00DC5250">
        <w:rPr>
          <w:rFonts w:hint="eastAsia"/>
          <w:lang w:eastAsia="zh-CN"/>
        </w:rPr>
        <w:t>5.5.5.9</w:t>
      </w:r>
      <w:r w:rsidRPr="00DC5250">
        <w:rPr>
          <w:rFonts w:hint="eastAsia"/>
          <w:lang w:eastAsia="zh-CN"/>
        </w:rPr>
        <w:t>的最大跳数为</w:t>
      </w:r>
      <w:r w:rsidRPr="00DC5250">
        <w:rPr>
          <w:rFonts w:hint="eastAsia"/>
          <w:lang w:eastAsia="zh-CN"/>
        </w:rPr>
        <w:t>10</w:t>
      </w:r>
      <w:r w:rsidRPr="00DC5250">
        <w:rPr>
          <w:rFonts w:hint="eastAsia"/>
          <w:lang w:eastAsia="zh-CN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>[PE1-bgp-default] peer 5.5.5.9 as-number 600</w:t>
      </w:r>
    </w:p>
    <w:p w:rsidR="00D91592" w:rsidRPr="00DC5250" w:rsidRDefault="00D91592" w:rsidP="00D91592">
      <w:pPr>
        <w:pStyle w:val="TerminalDisplayIndent1"/>
      </w:pPr>
      <w:r w:rsidRPr="00DC5250">
        <w:t>[PE1-bgp-default] peer 5.5.5.9 connect-interface loopback 0</w:t>
      </w:r>
    </w:p>
    <w:p w:rsidR="00D91592" w:rsidRPr="00DC5250" w:rsidRDefault="00D91592" w:rsidP="00D91592">
      <w:pPr>
        <w:pStyle w:val="TerminalDisplayIndent1"/>
      </w:pPr>
      <w:r w:rsidRPr="00DC5250">
        <w:t>[PE1-bgp-default] peer 5.5.5.9 ebgp-max-hop 10</w:t>
      </w:r>
    </w:p>
    <w:p w:rsidR="00D91592" w:rsidRPr="00DC5250" w:rsidRDefault="00D91592" w:rsidP="00D91592">
      <w:pPr>
        <w:pStyle w:val="ItemIndent1"/>
        <w:rPr>
          <w:lang w:eastAsia="zh-CN"/>
        </w:rPr>
      </w:pPr>
      <w:r w:rsidRPr="00DC5250">
        <w:rPr>
          <w:rFonts w:hint="eastAsia"/>
          <w:lang w:eastAsia="zh-CN"/>
        </w:rPr>
        <w:t xml:space="preserve"># </w:t>
      </w:r>
      <w:r w:rsidRPr="00DC5250">
        <w:rPr>
          <w:rFonts w:hint="eastAsia"/>
          <w:lang w:eastAsia="zh-CN"/>
        </w:rPr>
        <w:t>配置对等体</w:t>
      </w:r>
      <w:r w:rsidRPr="00DC5250">
        <w:rPr>
          <w:rFonts w:hint="eastAsia"/>
          <w:lang w:eastAsia="zh-CN"/>
        </w:rPr>
        <w:t>5.5.5.9</w:t>
      </w:r>
      <w:r w:rsidRPr="00DC5250">
        <w:rPr>
          <w:rFonts w:hint="eastAsia"/>
          <w:lang w:eastAsia="zh-CN"/>
        </w:rPr>
        <w:t>作为</w:t>
      </w:r>
      <w:r w:rsidRPr="00DC5250">
        <w:rPr>
          <w:rFonts w:hint="eastAsia"/>
          <w:lang w:eastAsia="zh-CN"/>
        </w:rPr>
        <w:t>VPNv6</w:t>
      </w:r>
      <w:r w:rsidRPr="00DC5250">
        <w:rPr>
          <w:rFonts w:hint="eastAsia"/>
          <w:lang w:eastAsia="zh-CN"/>
        </w:rPr>
        <w:t>对等体。</w:t>
      </w:r>
    </w:p>
    <w:p w:rsidR="00D91592" w:rsidRPr="00DC5250" w:rsidRDefault="00D91592" w:rsidP="00D91592">
      <w:pPr>
        <w:pStyle w:val="TerminalDisplayIndent1"/>
      </w:pPr>
      <w:r w:rsidRPr="00DC5250">
        <w:t>[PE1-bgp-default] address-family vpnv6</w:t>
      </w:r>
    </w:p>
    <w:p w:rsidR="00D91592" w:rsidRPr="00DC5250" w:rsidRDefault="00D91592" w:rsidP="00D91592">
      <w:pPr>
        <w:pStyle w:val="TerminalDisplayIndent1"/>
      </w:pPr>
      <w:r w:rsidRPr="00DC5250">
        <w:t>[PE1-bgp-default-vpnv6] peer 5.5.5.9 enable</w:t>
      </w:r>
    </w:p>
    <w:p w:rsidR="00D91592" w:rsidRPr="00DC5250" w:rsidRDefault="00D91592" w:rsidP="00D91592">
      <w:pPr>
        <w:pStyle w:val="TerminalDisplayIndent1"/>
      </w:pPr>
      <w:r w:rsidRPr="00DC5250">
        <w:t>[PE1-bgp-default-vpnv6]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配置</w:t>
      </w:r>
      <w:r w:rsidRPr="00DC5250">
        <w:rPr>
          <w:rFonts w:hint="eastAsia"/>
        </w:rPr>
        <w:t>PE 1</w:t>
      </w:r>
      <w:r w:rsidRPr="00DC5250">
        <w:rPr>
          <w:rFonts w:hint="eastAsia"/>
        </w:rPr>
        <w:t>与</w:t>
      </w:r>
      <w:r w:rsidRPr="00DC5250">
        <w:rPr>
          <w:rFonts w:hint="eastAsia"/>
        </w:rPr>
        <w:t>CE 1</w:t>
      </w:r>
      <w:r w:rsidRPr="00DC5250">
        <w:rPr>
          <w:rFonts w:hint="eastAsia"/>
        </w:rPr>
        <w:t>建立</w:t>
      </w:r>
      <w:r w:rsidRPr="00DC5250">
        <w:rPr>
          <w:rFonts w:hint="eastAsia"/>
        </w:rPr>
        <w:t>EBGP</w:t>
      </w:r>
      <w:r w:rsidRPr="00DC5250">
        <w:rPr>
          <w:rFonts w:hint="eastAsia"/>
        </w:rPr>
        <w:t>对等体，将学习到的</w:t>
      </w:r>
      <w:r w:rsidRPr="00DC5250">
        <w:rPr>
          <w:rFonts w:hint="eastAsia"/>
        </w:rPr>
        <w:t>BGP</w:t>
      </w:r>
      <w:r w:rsidRPr="00DC5250">
        <w:rPr>
          <w:rFonts w:hint="eastAsia"/>
        </w:rPr>
        <w:t>路由添加到</w:t>
      </w:r>
      <w:r w:rsidRPr="00DC5250">
        <w:rPr>
          <w:rFonts w:hint="eastAsia"/>
        </w:rPr>
        <w:t>VPN</w:t>
      </w:r>
      <w:r w:rsidRPr="00DC5250">
        <w:rPr>
          <w:rFonts w:hint="eastAsia"/>
        </w:rPr>
        <w:t>实例的路由表中。</w:t>
      </w:r>
    </w:p>
    <w:p w:rsidR="00D91592" w:rsidRPr="00DC5250" w:rsidRDefault="00D91592" w:rsidP="00D91592">
      <w:pPr>
        <w:pStyle w:val="TerminalDisplayIndent1"/>
      </w:pPr>
      <w:r w:rsidRPr="00DC5250">
        <w:t>[PE1-bgp-default] ip vpn-instance vpn1</w:t>
      </w:r>
    </w:p>
    <w:p w:rsidR="00D91592" w:rsidRPr="00DC5250" w:rsidRDefault="00D91592" w:rsidP="00D91592">
      <w:pPr>
        <w:pStyle w:val="TerminalDisplayIndent1"/>
      </w:pPr>
      <w:r w:rsidRPr="00DC5250">
        <w:t xml:space="preserve">[PE1-bgp-default-vpn1] peer </w:t>
      </w:r>
      <w:r w:rsidRPr="00DC5250">
        <w:rPr>
          <w:rFonts w:hint="eastAsia"/>
        </w:rPr>
        <w:t>2001::2</w:t>
      </w:r>
      <w:r w:rsidRPr="00DC5250">
        <w:t xml:space="preserve"> as-number 65001</w:t>
      </w:r>
    </w:p>
    <w:p w:rsidR="00D91592" w:rsidRPr="00DC5250" w:rsidRDefault="00D91592" w:rsidP="00D91592">
      <w:pPr>
        <w:pStyle w:val="TerminalDisplayIndent1"/>
      </w:pPr>
      <w:r w:rsidRPr="00DC5250">
        <w:t>[PE</w:t>
      </w:r>
      <w:r w:rsidRPr="00DC5250">
        <w:rPr>
          <w:rFonts w:hint="eastAsia"/>
        </w:rPr>
        <w:t>1</w:t>
      </w:r>
      <w:r w:rsidRPr="00DC5250">
        <w:t>-bgp-default-vpn</w:t>
      </w:r>
      <w:r w:rsidRPr="00DC5250">
        <w:rPr>
          <w:rFonts w:hint="eastAsia"/>
        </w:rPr>
        <w:t>1</w:t>
      </w:r>
      <w:r w:rsidRPr="00DC5250">
        <w:t xml:space="preserve">] </w:t>
      </w:r>
      <w:r w:rsidRPr="00DC5250">
        <w:rPr>
          <w:rFonts w:hint="eastAsia"/>
        </w:rPr>
        <w:t>address-family ipv6 unicast</w:t>
      </w:r>
    </w:p>
    <w:p w:rsidR="00D91592" w:rsidRPr="00DC5250" w:rsidRDefault="00D91592" w:rsidP="00D91592">
      <w:pPr>
        <w:pStyle w:val="TerminalDisplayIndent1"/>
      </w:pPr>
      <w:r w:rsidRPr="00DC5250">
        <w:t>[PE1-bgp-default-ipv</w:t>
      </w:r>
      <w:r w:rsidRPr="00DC5250">
        <w:rPr>
          <w:rFonts w:hint="eastAsia"/>
        </w:rPr>
        <w:t>6</w:t>
      </w:r>
      <w:r w:rsidRPr="00DC5250">
        <w:t>-vpn</w:t>
      </w:r>
      <w:r w:rsidRPr="00DC5250">
        <w:rPr>
          <w:rFonts w:hint="eastAsia"/>
        </w:rPr>
        <w:t>1</w:t>
      </w:r>
      <w:r w:rsidRPr="00DC5250">
        <w:t xml:space="preserve">] peer </w:t>
      </w:r>
      <w:r w:rsidRPr="00DC5250">
        <w:rPr>
          <w:rFonts w:hint="eastAsia"/>
        </w:rPr>
        <w:t>2001::2 enable</w:t>
      </w:r>
    </w:p>
    <w:p w:rsidR="00D91592" w:rsidRPr="00DC5250" w:rsidRDefault="00D91592" w:rsidP="00D91592">
      <w:pPr>
        <w:pStyle w:val="TerminalDisplayIndent1"/>
      </w:pPr>
      <w:r w:rsidRPr="00DC5250">
        <w:t>[PE1-bgp-default-ipv</w:t>
      </w:r>
      <w:r w:rsidRPr="00DC5250">
        <w:rPr>
          <w:rFonts w:hint="eastAsia"/>
        </w:rPr>
        <w:t>6</w:t>
      </w:r>
      <w:r w:rsidRPr="00DC5250">
        <w:t>-vpn1] quit</w:t>
      </w:r>
    </w:p>
    <w:p w:rsidR="00D91592" w:rsidRPr="00DC5250" w:rsidRDefault="00D91592" w:rsidP="00D91592">
      <w:pPr>
        <w:pStyle w:val="TerminalDisplayIndent1"/>
      </w:pPr>
      <w:r w:rsidRPr="00DC5250">
        <w:t>[PE1-bgp-default-vpn1] quit</w:t>
      </w:r>
    </w:p>
    <w:p w:rsidR="00D91592" w:rsidRPr="00DC5250" w:rsidRDefault="00D91592" w:rsidP="00D91592">
      <w:pPr>
        <w:pStyle w:val="TerminalDisplayIndent1"/>
      </w:pPr>
      <w:r w:rsidRPr="00DC5250">
        <w:t xml:space="preserve">[PE1-bgp-default] </w:t>
      </w:r>
      <w:r w:rsidRPr="00DC5250">
        <w:rPr>
          <w:rFonts w:hint="eastAsia"/>
        </w:rPr>
        <w:t>quit</w:t>
      </w:r>
    </w:p>
    <w:p w:rsidR="00D91592" w:rsidRPr="00DC5250" w:rsidRDefault="00D91592" w:rsidP="00D91592">
      <w:pPr>
        <w:pStyle w:val="ItemStep"/>
      </w:pPr>
      <w:r w:rsidRPr="00DC5250">
        <w:rPr>
          <w:rFonts w:hint="eastAsia"/>
        </w:rPr>
        <w:t>配置</w:t>
      </w:r>
      <w:r w:rsidRPr="00DC5250">
        <w:rPr>
          <w:rFonts w:hint="eastAsia"/>
        </w:rPr>
        <w:t>ASBR-PE1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在</w:t>
      </w:r>
      <w:r w:rsidRPr="00DC5250">
        <w:rPr>
          <w:rFonts w:hint="eastAsia"/>
        </w:rPr>
        <w:t>ASBR-PE1</w:t>
      </w:r>
      <w:r w:rsidRPr="00DC5250">
        <w:rPr>
          <w:rFonts w:hint="eastAsia"/>
        </w:rPr>
        <w:t>上运行</w:t>
      </w:r>
      <w:r w:rsidRPr="00DC5250">
        <w:rPr>
          <w:rFonts w:hint="eastAsia"/>
        </w:rPr>
        <w:t>IS-IS</w:t>
      </w:r>
      <w:r w:rsidRPr="00DC5250">
        <w:rPr>
          <w:rFonts w:hint="eastAsia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>&lt;ASBR-PE1&gt; system-view</w:t>
      </w:r>
    </w:p>
    <w:p w:rsidR="00D91592" w:rsidRPr="00DC5250" w:rsidRDefault="00D91592" w:rsidP="00D91592">
      <w:pPr>
        <w:pStyle w:val="TerminalDisplayIndent1"/>
      </w:pPr>
      <w:r w:rsidRPr="00DC5250">
        <w:t>[ASBR-PE1] isis 1</w:t>
      </w:r>
    </w:p>
    <w:p w:rsidR="00D91592" w:rsidRPr="00DC5250" w:rsidRDefault="00D91592" w:rsidP="00D91592">
      <w:pPr>
        <w:pStyle w:val="TerminalDisplayIndent1"/>
      </w:pPr>
      <w:r w:rsidRPr="00DC5250">
        <w:t>[ASBR-PE1-isis-1] network-entity 10.222.222.222.222.00</w:t>
      </w:r>
    </w:p>
    <w:p w:rsidR="00D91592" w:rsidRPr="005561C4" w:rsidRDefault="00D91592" w:rsidP="00D91592">
      <w:pPr>
        <w:pStyle w:val="ItemIndent1"/>
      </w:pPr>
      <w:r w:rsidRPr="005561C4">
        <w:rPr>
          <w:rFonts w:hint="eastAsia"/>
        </w:rPr>
        <w:t xml:space="preserve"># </w:t>
      </w:r>
      <w:r w:rsidRPr="005561C4">
        <w:rPr>
          <w:rFonts w:hint="eastAsia"/>
        </w:rPr>
        <w:t>引入</w:t>
      </w:r>
      <w:r w:rsidRPr="005561C4">
        <w:rPr>
          <w:rFonts w:hint="eastAsia"/>
          <w:lang w:eastAsia="zh-CN"/>
        </w:rPr>
        <w:t>BGP</w:t>
      </w:r>
      <w:r w:rsidRPr="005561C4">
        <w:rPr>
          <w:rFonts w:hint="eastAsia"/>
        </w:rPr>
        <w:t>的路由。</w:t>
      </w:r>
    </w:p>
    <w:p w:rsidR="00D91592" w:rsidRPr="005561C4" w:rsidRDefault="00D91592" w:rsidP="00D91592">
      <w:pPr>
        <w:pStyle w:val="TerminalDisplayIndent1"/>
      </w:pPr>
      <w:r w:rsidRPr="005561C4">
        <w:t xml:space="preserve">[ASBR-PE1-isis-1] </w:t>
      </w:r>
      <w:r w:rsidRPr="005561C4">
        <w:rPr>
          <w:rFonts w:hint="eastAsia"/>
        </w:rPr>
        <w:t>address-family ipv4 unicast</w:t>
      </w:r>
    </w:p>
    <w:p w:rsidR="00D91592" w:rsidRPr="005561C4" w:rsidRDefault="00D91592" w:rsidP="00D91592">
      <w:pPr>
        <w:pStyle w:val="TerminalDisplayIndent1"/>
      </w:pPr>
      <w:r w:rsidRPr="005561C4">
        <w:t>[ASBR-PE1-isis-1-ipv4] import-route bgp</w:t>
      </w:r>
    </w:p>
    <w:p w:rsidR="00D91592" w:rsidRPr="005561C4" w:rsidRDefault="00D91592" w:rsidP="00D91592">
      <w:pPr>
        <w:pStyle w:val="TerminalDisplayIndent1"/>
      </w:pPr>
      <w:r w:rsidRPr="005561C4">
        <w:t xml:space="preserve">[ASBR-PE1-isis-1-ipv4] </w:t>
      </w:r>
      <w:r w:rsidRPr="005561C4">
        <w:rPr>
          <w:rFonts w:hint="eastAsia"/>
        </w:rPr>
        <w:t>quit</w:t>
      </w:r>
    </w:p>
    <w:p w:rsidR="00D91592" w:rsidRPr="00DC5250" w:rsidRDefault="00D91592" w:rsidP="00D91592">
      <w:pPr>
        <w:pStyle w:val="TerminalDisplayIndent1"/>
      </w:pPr>
      <w:r w:rsidRPr="00DC5250">
        <w:t>[ASBR-PE1-isis-1]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配置</w:t>
      </w:r>
      <w:r w:rsidRPr="00DC5250">
        <w:rPr>
          <w:rFonts w:hint="eastAsia"/>
        </w:rPr>
        <w:t>LSR ID</w:t>
      </w:r>
      <w:r w:rsidRPr="00DC5250">
        <w:rPr>
          <w:rFonts w:hint="eastAsia"/>
        </w:rPr>
        <w:t>，使能</w:t>
      </w:r>
      <w:r w:rsidRPr="00DC5250">
        <w:rPr>
          <w:rFonts w:hint="eastAsia"/>
        </w:rPr>
        <w:t>MPLS</w:t>
      </w:r>
      <w:r w:rsidRPr="00DC5250">
        <w:rPr>
          <w:rFonts w:hint="eastAsia"/>
        </w:rPr>
        <w:t>和</w:t>
      </w:r>
      <w:r w:rsidRPr="00DC5250">
        <w:rPr>
          <w:rFonts w:hint="eastAsia"/>
        </w:rPr>
        <w:t>LDP</w:t>
      </w:r>
      <w:r w:rsidRPr="00DC5250">
        <w:rPr>
          <w:rFonts w:hint="eastAsia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>[ASBR-PE1] mpls lsr-id 3.3.3.9</w:t>
      </w:r>
    </w:p>
    <w:p w:rsidR="00D91592" w:rsidRPr="00DC5250" w:rsidRDefault="00D91592" w:rsidP="00D91592">
      <w:pPr>
        <w:pStyle w:val="TerminalDisplayIndent1"/>
      </w:pPr>
      <w:r w:rsidRPr="00DC5250">
        <w:t>[ASBR-PE1] mpls ldp</w:t>
      </w:r>
    </w:p>
    <w:p w:rsidR="00D91592" w:rsidRPr="00DC5250" w:rsidRDefault="00D91592" w:rsidP="00D91592">
      <w:pPr>
        <w:pStyle w:val="TerminalDisplayIndent1"/>
      </w:pPr>
      <w:r w:rsidRPr="00DC5250">
        <w:t>[ASBR-PE1-ldp]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配置接口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5</w:t>
      </w:r>
      <w:r w:rsidR="00AD7D0A">
        <w:fldChar w:fldCharType="end"/>
      </w:r>
      <w:r w:rsidRPr="00DC5250">
        <w:rPr>
          <w:rFonts w:hint="eastAsia"/>
        </w:rPr>
        <w:t>，在接口上运行</w:t>
      </w:r>
      <w:r w:rsidRPr="00DC5250">
        <w:rPr>
          <w:rFonts w:hint="eastAsia"/>
        </w:rPr>
        <w:t>IS-IS</w:t>
      </w:r>
      <w:r w:rsidRPr="00DC5250">
        <w:rPr>
          <w:rFonts w:hint="eastAsia"/>
        </w:rPr>
        <w:t>，并使能</w:t>
      </w:r>
      <w:r w:rsidRPr="00DC5250">
        <w:rPr>
          <w:rFonts w:hint="eastAsia"/>
        </w:rPr>
        <w:t>MPLS</w:t>
      </w:r>
      <w:r w:rsidRPr="00DC5250">
        <w:rPr>
          <w:rFonts w:hint="eastAsia"/>
        </w:rPr>
        <w:t>和</w:t>
      </w:r>
      <w:r w:rsidRPr="00DC5250">
        <w:rPr>
          <w:rFonts w:hint="eastAsia"/>
        </w:rPr>
        <w:t>LDP</w:t>
      </w:r>
      <w:r w:rsidRPr="00DC5250">
        <w:rPr>
          <w:rFonts w:hint="eastAsia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 xml:space="preserve">[ASBR-PE1] interface </w:t>
      </w:r>
      <w:r w:rsidR="00AD7D0A">
        <w:fldChar w:fldCharType="begin" w:fldLock="1"/>
      </w:r>
      <w:r w:rsidR="00AD7D0A">
        <w:instrText xml:space="preserve"> DOCVARIABLE  varglobal_11593  \* MERGEFORMAT </w:instrText>
      </w:r>
      <w:r w:rsidR="00AD7D0A">
        <w:fldChar w:fldCharType="separate"/>
      </w:r>
      <w:r w:rsidRPr="00DC5250">
        <w:t xml:space="preserve">gigabitethernet </w:t>
      </w:r>
      <w:r>
        <w:t>3/1/</w:t>
      </w:r>
      <w:r w:rsidRPr="00DC5250">
        <w:t>5</w:t>
      </w:r>
      <w:r w:rsidR="00AD7D0A">
        <w:fldChar w:fldCharType="end"/>
      </w:r>
    </w:p>
    <w:p w:rsidR="00D91592" w:rsidRPr="00DC5250" w:rsidRDefault="00D91592" w:rsidP="00D91592">
      <w:pPr>
        <w:pStyle w:val="TerminalDisplayIndent1"/>
      </w:pPr>
      <w:r w:rsidRPr="00DC5250">
        <w:t>[ASBR-PE1-</w:t>
      </w:r>
      <w:r w:rsidR="00AD7D0A">
        <w:fldChar w:fldCharType="begin" w:fldLock="1"/>
      </w:r>
      <w:r w:rsidR="00AD7D0A">
        <w:instrText xml:space="preserve"> DOCVARIABLE  varglobal_20677  </w:instrText>
      </w:r>
      <w:r w:rsidR="00AD7D0A">
        <w:instrText xml:space="preserve">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5</w:t>
      </w:r>
      <w:r w:rsidR="00AD7D0A">
        <w:fldChar w:fldCharType="end"/>
      </w:r>
      <w:r w:rsidRPr="00DC5250">
        <w:t>] ip address 1.1.1.1 255.0.0.0</w:t>
      </w:r>
    </w:p>
    <w:p w:rsidR="00D91592" w:rsidRPr="00DC5250" w:rsidRDefault="00D91592" w:rsidP="00D91592">
      <w:pPr>
        <w:pStyle w:val="TerminalDisplayIndent1"/>
      </w:pPr>
      <w:r w:rsidRPr="00DC5250">
        <w:t>[ASBR-PE1-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5</w:t>
      </w:r>
      <w:r w:rsidR="00AD7D0A">
        <w:fldChar w:fldCharType="end"/>
      </w:r>
      <w:r w:rsidRPr="00DC5250">
        <w:t>] isis enable 1</w:t>
      </w:r>
    </w:p>
    <w:p w:rsidR="00D91592" w:rsidRPr="00DC5250" w:rsidRDefault="00D91592" w:rsidP="00D91592">
      <w:pPr>
        <w:pStyle w:val="TerminalDisplayIndent1"/>
      </w:pPr>
      <w:r w:rsidRPr="00DC5250">
        <w:t>[ASBR-PE1-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5</w:t>
      </w:r>
      <w:r w:rsidR="00AD7D0A">
        <w:fldChar w:fldCharType="end"/>
      </w:r>
      <w:r w:rsidRPr="00DC5250">
        <w:t>] mpls</w:t>
      </w:r>
      <w:r w:rsidRPr="00DC5250">
        <w:rPr>
          <w:rFonts w:hint="eastAsia"/>
        </w:rPr>
        <w:t xml:space="preserve"> enable</w:t>
      </w:r>
    </w:p>
    <w:p w:rsidR="00D91592" w:rsidRPr="00DC5250" w:rsidRDefault="00D91592" w:rsidP="00D91592">
      <w:pPr>
        <w:pStyle w:val="TerminalDisplayIndent1"/>
      </w:pPr>
      <w:r w:rsidRPr="00DC5250">
        <w:t>[ASBR-PE1-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5</w:t>
      </w:r>
      <w:r w:rsidR="00AD7D0A">
        <w:fldChar w:fldCharType="end"/>
      </w:r>
      <w:r w:rsidRPr="00DC5250">
        <w:t>] mpls ldp</w:t>
      </w:r>
      <w:r w:rsidRPr="00DC5250">
        <w:rPr>
          <w:rFonts w:hint="eastAsia"/>
        </w:rPr>
        <w:t xml:space="preserve"> enable</w:t>
      </w:r>
    </w:p>
    <w:p w:rsidR="00D91592" w:rsidRPr="00DC5250" w:rsidRDefault="00D91592" w:rsidP="00D91592">
      <w:pPr>
        <w:pStyle w:val="TerminalDisplayIndent1"/>
      </w:pPr>
      <w:r w:rsidRPr="00DC5250">
        <w:t>[ASBR-PE1-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5</w:t>
      </w:r>
      <w:r w:rsidR="00AD7D0A">
        <w:fldChar w:fldCharType="end"/>
      </w:r>
      <w:r w:rsidRPr="00DC5250">
        <w:t>]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配置接口</w:t>
      </w:r>
      <w:r w:rsidR="00AD7D0A">
        <w:fldChar w:fldCharType="begin" w:fldLock="1"/>
      </w:r>
      <w:r w:rsidR="00AD7D0A">
        <w:instrText xml:space="preserve"> DOCVARIABLE  varglobal_21237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4</w:t>
      </w:r>
      <w:r w:rsidR="00AD7D0A">
        <w:fldChar w:fldCharType="end"/>
      </w:r>
      <w:r w:rsidRPr="00DC5250">
        <w:rPr>
          <w:rFonts w:hint="eastAsia"/>
        </w:rPr>
        <w:t>，并在接口上使能</w:t>
      </w:r>
      <w:r w:rsidRPr="00DC5250">
        <w:rPr>
          <w:rFonts w:hint="eastAsia"/>
        </w:rPr>
        <w:t>MPLS</w:t>
      </w:r>
      <w:r w:rsidRPr="00DC5250">
        <w:rPr>
          <w:rFonts w:hint="eastAsia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 xml:space="preserve">[ASBR-PE1] interface </w:t>
      </w:r>
      <w:r w:rsidR="00AD7D0A">
        <w:fldChar w:fldCharType="begin" w:fldLock="1"/>
      </w:r>
      <w:r w:rsidR="00AD7D0A">
        <w:instrText xml:space="preserve"> DOCVARIABLE  varglobal_44684  \* MERGEFORMAT </w:instrText>
      </w:r>
      <w:r w:rsidR="00AD7D0A">
        <w:fldChar w:fldCharType="separate"/>
      </w:r>
      <w:r w:rsidRPr="00DC5250">
        <w:t xml:space="preserve">gigabitethernet </w:t>
      </w:r>
      <w:r>
        <w:t>3/1/</w:t>
      </w:r>
      <w:r w:rsidRPr="00DC5250">
        <w:t>4</w:t>
      </w:r>
      <w:r w:rsidR="00AD7D0A">
        <w:fldChar w:fldCharType="end"/>
      </w:r>
    </w:p>
    <w:p w:rsidR="00D91592" w:rsidRPr="00DC5250" w:rsidRDefault="00D91592" w:rsidP="00D91592">
      <w:pPr>
        <w:pStyle w:val="TerminalDisplayIndent1"/>
      </w:pPr>
      <w:r w:rsidRPr="00DC5250">
        <w:t>[ASBR-PE1-</w:t>
      </w:r>
      <w:r w:rsidR="00AD7D0A">
        <w:fldChar w:fldCharType="begin" w:fldLock="1"/>
      </w:r>
      <w:r w:rsidR="00AD7D0A">
        <w:instrText xml:space="preserve"> DOCVARIABLE  varglobal_21237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4</w:t>
      </w:r>
      <w:r w:rsidR="00AD7D0A">
        <w:fldChar w:fldCharType="end"/>
      </w:r>
      <w:r w:rsidRPr="00DC5250">
        <w:t>] ip address 11.0.0.2 255.0.0.0</w:t>
      </w:r>
    </w:p>
    <w:p w:rsidR="00D91592" w:rsidRPr="00DC5250" w:rsidRDefault="00D91592" w:rsidP="00D91592">
      <w:pPr>
        <w:pStyle w:val="TerminalDisplayIndent1"/>
      </w:pPr>
      <w:r w:rsidRPr="00DC5250">
        <w:t>[ASBR-PE1-</w:t>
      </w:r>
      <w:r w:rsidR="00AD7D0A">
        <w:fldChar w:fldCharType="begin" w:fldLock="1"/>
      </w:r>
      <w:r w:rsidR="00AD7D0A">
        <w:instrText xml:space="preserve"> DOCVARIABLE  varglobal_21</w:instrText>
      </w:r>
      <w:r w:rsidR="00AD7D0A">
        <w:instrText xml:space="preserve">237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4</w:t>
      </w:r>
      <w:r w:rsidR="00AD7D0A">
        <w:fldChar w:fldCharType="end"/>
      </w:r>
      <w:r w:rsidRPr="00DC5250">
        <w:t>] mpls</w:t>
      </w:r>
      <w:r w:rsidRPr="00DC5250">
        <w:rPr>
          <w:rFonts w:hint="eastAsia"/>
        </w:rPr>
        <w:t xml:space="preserve"> enable</w:t>
      </w:r>
    </w:p>
    <w:p w:rsidR="00D91592" w:rsidRPr="00DC5250" w:rsidRDefault="00D91592" w:rsidP="00D91592">
      <w:pPr>
        <w:pStyle w:val="TerminalDisplayIndent1"/>
      </w:pPr>
      <w:r w:rsidRPr="00DC5250">
        <w:t>[ASBR-PE1-</w:t>
      </w:r>
      <w:r w:rsidR="00AD7D0A">
        <w:fldChar w:fldCharType="begin" w:fldLock="1"/>
      </w:r>
      <w:r w:rsidR="00AD7D0A">
        <w:instrText xml:space="preserve"> DOCVARIABLE  varglobal_21237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4</w:t>
      </w:r>
      <w:r w:rsidR="00AD7D0A">
        <w:fldChar w:fldCharType="end"/>
      </w:r>
      <w:r w:rsidRPr="00DC5250">
        <w:t>]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创建</w:t>
      </w:r>
      <w:r w:rsidRPr="00DC5250">
        <w:rPr>
          <w:rFonts w:hint="eastAsia"/>
        </w:rPr>
        <w:t>Loopback0</w:t>
      </w:r>
      <w:r w:rsidRPr="00DC5250">
        <w:rPr>
          <w:rFonts w:hint="eastAsia"/>
        </w:rPr>
        <w:t>接口，在接口上运行</w:t>
      </w:r>
      <w:r w:rsidRPr="00DC5250">
        <w:rPr>
          <w:rFonts w:hint="eastAsia"/>
        </w:rPr>
        <w:t>IS-IS</w:t>
      </w:r>
      <w:r w:rsidRPr="00DC5250">
        <w:rPr>
          <w:rFonts w:hint="eastAsia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>[ASBR-PE1] interface loopback 0</w:t>
      </w:r>
    </w:p>
    <w:p w:rsidR="00D91592" w:rsidRPr="00DC5250" w:rsidRDefault="00D91592" w:rsidP="00D91592">
      <w:pPr>
        <w:pStyle w:val="TerminalDisplayIndent1"/>
      </w:pPr>
      <w:r w:rsidRPr="00DC5250">
        <w:t>[ASBR-PE1-LoopBack0] ip address 3.3.3.9 32</w:t>
      </w:r>
    </w:p>
    <w:p w:rsidR="00D91592" w:rsidRPr="00DC5250" w:rsidRDefault="00D91592" w:rsidP="00D91592">
      <w:pPr>
        <w:pStyle w:val="TerminalDisplayIndent1"/>
      </w:pPr>
      <w:r w:rsidRPr="00DC5250">
        <w:t>[ASBR-PE1-LoopBack0] isis enable 1</w:t>
      </w:r>
    </w:p>
    <w:p w:rsidR="00D91592" w:rsidRPr="00DC5250" w:rsidRDefault="00D91592" w:rsidP="00D91592">
      <w:pPr>
        <w:pStyle w:val="TerminalDisplayIndent1"/>
      </w:pPr>
      <w:r w:rsidRPr="00DC5250">
        <w:lastRenderedPageBreak/>
        <w:t>[ASBR-PE1-LoopBack0]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创建路由策略。</w:t>
      </w:r>
    </w:p>
    <w:p w:rsidR="00D91592" w:rsidRPr="00DC5250" w:rsidRDefault="00D91592" w:rsidP="00D91592">
      <w:pPr>
        <w:pStyle w:val="TerminalDisplayIndent1"/>
      </w:pPr>
      <w:r w:rsidRPr="00DC5250">
        <w:t>[ASBR-PE1] route-policy policy1 permit node 1</w:t>
      </w:r>
    </w:p>
    <w:p w:rsidR="00D91592" w:rsidRPr="00DC5250" w:rsidRDefault="00D91592" w:rsidP="00D91592">
      <w:pPr>
        <w:pStyle w:val="TerminalDisplayIndent1"/>
      </w:pPr>
      <w:r w:rsidRPr="00DC5250">
        <w:t>[ASBR-PE1-route-</w:t>
      </w:r>
      <w:r w:rsidRPr="00DC5250">
        <w:rPr>
          <w:rFonts w:hint="eastAsia"/>
        </w:rPr>
        <w:t>policy-</w:t>
      </w:r>
      <w:r w:rsidRPr="00DC5250">
        <w:t>policy1</w:t>
      </w:r>
      <w:r w:rsidRPr="00DC5250">
        <w:rPr>
          <w:rFonts w:hint="eastAsia"/>
        </w:rPr>
        <w:t>-1</w:t>
      </w:r>
      <w:r w:rsidRPr="00DC5250">
        <w:t>] apply mpls-label</w:t>
      </w:r>
    </w:p>
    <w:p w:rsidR="00D91592" w:rsidRPr="00DC5250" w:rsidRDefault="00D91592" w:rsidP="00D91592">
      <w:pPr>
        <w:pStyle w:val="TerminalDisplayIndent1"/>
      </w:pPr>
      <w:r w:rsidRPr="00DC5250">
        <w:t>[ASBR-PE1-route-</w:t>
      </w:r>
      <w:r w:rsidRPr="00DC5250">
        <w:rPr>
          <w:rFonts w:hint="eastAsia"/>
        </w:rPr>
        <w:t>policy-</w:t>
      </w:r>
      <w:r w:rsidRPr="00DC5250">
        <w:t>policy1</w:t>
      </w:r>
      <w:r w:rsidRPr="00DC5250">
        <w:rPr>
          <w:rFonts w:hint="eastAsia"/>
        </w:rPr>
        <w:t>-1</w:t>
      </w:r>
      <w:r w:rsidRPr="00DC5250">
        <w:t>] quit</w:t>
      </w:r>
    </w:p>
    <w:p w:rsidR="00D91592" w:rsidRPr="00DC5250" w:rsidRDefault="00D91592" w:rsidP="00D91592">
      <w:pPr>
        <w:pStyle w:val="TerminalDisplayIndent1"/>
      </w:pPr>
      <w:r w:rsidRPr="00DC5250">
        <w:t>[ASBR-PE1] route-policy policy2 permit node 1</w:t>
      </w:r>
    </w:p>
    <w:p w:rsidR="00D91592" w:rsidRPr="00DC5250" w:rsidRDefault="00D91592" w:rsidP="00D91592">
      <w:pPr>
        <w:pStyle w:val="TerminalDisplayIndent1"/>
      </w:pPr>
      <w:r w:rsidRPr="00DC5250">
        <w:t>[ASBR-PE1-route</w:t>
      </w:r>
      <w:r w:rsidRPr="00DC5250">
        <w:rPr>
          <w:rFonts w:hint="eastAsia"/>
        </w:rPr>
        <w:t>-policy</w:t>
      </w:r>
      <w:r w:rsidRPr="00DC5250">
        <w:t>-policy2</w:t>
      </w:r>
      <w:r w:rsidRPr="00DC5250">
        <w:rPr>
          <w:rFonts w:hint="eastAsia"/>
        </w:rPr>
        <w:t>-1</w:t>
      </w:r>
      <w:r w:rsidRPr="00DC5250">
        <w:t>] if-match mpls-label</w:t>
      </w:r>
    </w:p>
    <w:p w:rsidR="00D91592" w:rsidRPr="00DC5250" w:rsidRDefault="00D91592" w:rsidP="00D91592">
      <w:pPr>
        <w:pStyle w:val="TerminalDisplayIndent1"/>
      </w:pPr>
      <w:r w:rsidRPr="00DC5250">
        <w:t>[ASBR-PE1-route</w:t>
      </w:r>
      <w:r w:rsidRPr="00DC5250">
        <w:rPr>
          <w:rFonts w:hint="eastAsia"/>
        </w:rPr>
        <w:t>-policy</w:t>
      </w:r>
      <w:r w:rsidRPr="00DC5250">
        <w:t>-policy2</w:t>
      </w:r>
      <w:r w:rsidRPr="00DC5250">
        <w:rPr>
          <w:rFonts w:hint="eastAsia"/>
        </w:rPr>
        <w:t>-1</w:t>
      </w:r>
      <w:r w:rsidRPr="00DC5250">
        <w:t>] apply mpls-label</w:t>
      </w:r>
    </w:p>
    <w:p w:rsidR="00D91592" w:rsidRPr="00DC5250" w:rsidRDefault="00D91592" w:rsidP="00D91592">
      <w:pPr>
        <w:pStyle w:val="TerminalDisplayIndent1"/>
      </w:pPr>
      <w:r w:rsidRPr="00DC5250">
        <w:t>[ASBR-PE1-route</w:t>
      </w:r>
      <w:r w:rsidRPr="00DC5250">
        <w:rPr>
          <w:rFonts w:hint="eastAsia"/>
        </w:rPr>
        <w:t>-policy</w:t>
      </w:r>
      <w:r w:rsidRPr="00DC5250">
        <w:t>-policy2</w:t>
      </w:r>
      <w:r w:rsidRPr="00DC5250">
        <w:rPr>
          <w:rFonts w:hint="eastAsia"/>
        </w:rPr>
        <w:t>-1</w:t>
      </w:r>
      <w:r w:rsidRPr="00DC5250">
        <w:t>]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在</w:t>
      </w:r>
      <w:r w:rsidRPr="00DC5250">
        <w:rPr>
          <w:rFonts w:hint="eastAsia"/>
        </w:rPr>
        <w:t>ASBR-PE 1</w:t>
      </w:r>
      <w:r w:rsidRPr="00DC5250">
        <w:rPr>
          <w:rFonts w:hint="eastAsia"/>
        </w:rPr>
        <w:t>上运行</w:t>
      </w:r>
      <w:r w:rsidRPr="00DC5250">
        <w:rPr>
          <w:rFonts w:hint="eastAsia"/>
        </w:rPr>
        <w:t>BGP</w:t>
      </w:r>
      <w:r w:rsidRPr="00DC5250">
        <w:rPr>
          <w:rFonts w:hint="eastAsia"/>
        </w:rPr>
        <w:t>，</w:t>
      </w:r>
      <w:r w:rsidRPr="005561C4">
        <w:rPr>
          <w:rFonts w:hint="eastAsia"/>
        </w:rPr>
        <w:t>引入</w:t>
      </w:r>
      <w:r w:rsidRPr="005561C4">
        <w:rPr>
          <w:rFonts w:hint="eastAsia"/>
        </w:rPr>
        <w:t>IS-IS</w:t>
      </w:r>
      <w:r w:rsidRPr="005561C4">
        <w:rPr>
          <w:rFonts w:hint="eastAsia"/>
        </w:rPr>
        <w:t>进程</w:t>
      </w:r>
      <w:r w:rsidRPr="005561C4">
        <w:rPr>
          <w:rFonts w:hint="eastAsia"/>
        </w:rPr>
        <w:t>1</w:t>
      </w:r>
      <w:r w:rsidRPr="005561C4">
        <w:rPr>
          <w:rFonts w:hint="eastAsia"/>
        </w:rPr>
        <w:t>的路由</w:t>
      </w:r>
      <w:r w:rsidRPr="00DC5250">
        <w:rPr>
          <w:rFonts w:hint="eastAsia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>[ASBR-PE1] bgp 100</w:t>
      </w:r>
    </w:p>
    <w:p w:rsidR="00D91592" w:rsidRPr="00DC5250" w:rsidRDefault="00D91592" w:rsidP="00D91592">
      <w:pPr>
        <w:pStyle w:val="TerminalDisplayIndent1"/>
      </w:pPr>
      <w:r w:rsidRPr="00DC5250">
        <w:t>[ASBR</w:t>
      </w:r>
      <w:r w:rsidRPr="00DC5250">
        <w:rPr>
          <w:rFonts w:hint="eastAsia"/>
        </w:rPr>
        <w:t>-</w:t>
      </w:r>
      <w:r w:rsidRPr="00DC5250">
        <w:t>PE</w:t>
      </w:r>
      <w:r w:rsidRPr="00DC5250">
        <w:rPr>
          <w:rFonts w:hint="eastAsia"/>
        </w:rPr>
        <w:t>1</w:t>
      </w:r>
      <w:r w:rsidRPr="00DC5250">
        <w:t>-bgp-default] address-family ipv4 unicast</w:t>
      </w:r>
    </w:p>
    <w:p w:rsidR="00D91592" w:rsidRPr="00DC5250" w:rsidRDefault="00D91592" w:rsidP="00D91592">
      <w:pPr>
        <w:pStyle w:val="TerminalDisplayIndent1"/>
      </w:pPr>
      <w:r w:rsidRPr="00DC5250">
        <w:t>[ASBR-PE</w:t>
      </w:r>
      <w:r w:rsidRPr="00DC5250">
        <w:rPr>
          <w:rFonts w:hint="eastAsia"/>
        </w:rPr>
        <w:t>1</w:t>
      </w:r>
      <w:r w:rsidRPr="00DC5250">
        <w:t>-bgp-default</w:t>
      </w:r>
      <w:r w:rsidRPr="00DC5250">
        <w:rPr>
          <w:rFonts w:hint="eastAsia"/>
        </w:rPr>
        <w:t>-ipv4</w:t>
      </w:r>
      <w:r w:rsidRPr="00DC5250">
        <w:t>] import-route isis 1</w:t>
      </w:r>
    </w:p>
    <w:p w:rsidR="00D91592" w:rsidRPr="00DC5250" w:rsidRDefault="00D91592" w:rsidP="00D91592">
      <w:pPr>
        <w:pStyle w:val="TerminalDisplayIndent1"/>
      </w:pPr>
      <w:r w:rsidRPr="00DC5250">
        <w:t>[ASBR-PE</w:t>
      </w:r>
      <w:r w:rsidRPr="00DC5250">
        <w:rPr>
          <w:rFonts w:hint="eastAsia"/>
        </w:rPr>
        <w:t>1</w:t>
      </w:r>
      <w:r w:rsidRPr="00DC5250">
        <w:t>-bgp-default</w:t>
      </w:r>
      <w:r w:rsidRPr="00DC5250">
        <w:rPr>
          <w:rFonts w:hint="eastAsia"/>
        </w:rPr>
        <w:t>-ipv4</w:t>
      </w:r>
      <w:r w:rsidRPr="00DC5250">
        <w:t>]</w:t>
      </w:r>
      <w:r w:rsidRPr="00DC5250">
        <w:rPr>
          <w:rFonts w:hint="eastAsia"/>
        </w:rPr>
        <w:t xml:space="preserve">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对向</w:t>
      </w:r>
      <w:r w:rsidRPr="00DC5250">
        <w:rPr>
          <w:rFonts w:hint="eastAsia"/>
        </w:rPr>
        <w:t>EBGP</w:t>
      </w:r>
      <w:r w:rsidRPr="00DC5250">
        <w:rPr>
          <w:rFonts w:hint="eastAsia"/>
        </w:rPr>
        <w:t>对等体</w:t>
      </w:r>
      <w:r w:rsidRPr="00DC5250">
        <w:rPr>
          <w:rFonts w:hint="eastAsia"/>
        </w:rPr>
        <w:t>11.0.0.1</w:t>
      </w:r>
      <w:r w:rsidRPr="00DC5250">
        <w:rPr>
          <w:rFonts w:hint="eastAsia"/>
        </w:rPr>
        <w:t>发布的路由应用已配置的路由策略</w:t>
      </w:r>
      <w:r w:rsidRPr="00DC5250">
        <w:rPr>
          <w:rFonts w:hint="eastAsia"/>
        </w:rPr>
        <w:t>policy1</w:t>
      </w:r>
      <w:r w:rsidRPr="00DC5250">
        <w:rPr>
          <w:rFonts w:hint="eastAsia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>[ASBR-PE1-bgp-default] peer 11.0.0.1 as-number 600</w:t>
      </w:r>
    </w:p>
    <w:p w:rsidR="00D91592" w:rsidRPr="00DC5250" w:rsidRDefault="00D91592" w:rsidP="00D91592">
      <w:pPr>
        <w:pStyle w:val="TerminalDisplayIndent1"/>
      </w:pPr>
      <w:r w:rsidRPr="00DC5250">
        <w:t>[ASBR</w:t>
      </w:r>
      <w:r w:rsidRPr="00DC5250">
        <w:rPr>
          <w:rFonts w:hint="eastAsia"/>
        </w:rPr>
        <w:t>-</w:t>
      </w:r>
      <w:r w:rsidRPr="00DC5250">
        <w:t>PE</w:t>
      </w:r>
      <w:r w:rsidRPr="00DC5250">
        <w:rPr>
          <w:rFonts w:hint="eastAsia"/>
        </w:rPr>
        <w:t>1</w:t>
      </w:r>
      <w:r w:rsidRPr="00DC5250">
        <w:t>-bgp-default] address-family ipv4 unicast</w:t>
      </w:r>
    </w:p>
    <w:p w:rsidR="00D91592" w:rsidRPr="00DC5250" w:rsidRDefault="00D91592" w:rsidP="00D91592">
      <w:pPr>
        <w:pStyle w:val="TerminalDisplayIndent1"/>
      </w:pPr>
      <w:r w:rsidRPr="00DC5250">
        <w:t>[ASBR-PE</w:t>
      </w:r>
      <w:r w:rsidRPr="00DC5250">
        <w:rPr>
          <w:rFonts w:hint="eastAsia"/>
        </w:rPr>
        <w:t>1</w:t>
      </w:r>
      <w:r w:rsidRPr="00DC5250">
        <w:t>-bgp-default</w:t>
      </w:r>
      <w:r w:rsidRPr="00DC5250">
        <w:rPr>
          <w:rFonts w:hint="eastAsia"/>
        </w:rPr>
        <w:t>-ipv4</w:t>
      </w:r>
      <w:r w:rsidRPr="00DC5250">
        <w:t>] peer 11.0.0.</w:t>
      </w:r>
      <w:r w:rsidRPr="00DC5250">
        <w:rPr>
          <w:rFonts w:hint="eastAsia"/>
        </w:rPr>
        <w:t>1</w:t>
      </w:r>
      <w:r w:rsidRPr="00DC5250">
        <w:t xml:space="preserve"> </w:t>
      </w:r>
      <w:r w:rsidRPr="00DC5250">
        <w:rPr>
          <w:rFonts w:hint="eastAsia"/>
        </w:rPr>
        <w:t>enable</w:t>
      </w:r>
    </w:p>
    <w:p w:rsidR="00D91592" w:rsidRPr="00DC5250" w:rsidRDefault="00D91592" w:rsidP="00D91592">
      <w:pPr>
        <w:pStyle w:val="TerminalDisplayIndent1"/>
      </w:pPr>
      <w:r w:rsidRPr="00DC5250">
        <w:t>[ASBR-PE</w:t>
      </w:r>
      <w:r w:rsidRPr="00DC5250">
        <w:rPr>
          <w:rFonts w:hint="eastAsia"/>
        </w:rPr>
        <w:t>1</w:t>
      </w:r>
      <w:r w:rsidRPr="00DC5250">
        <w:t>-bgp-default</w:t>
      </w:r>
      <w:r w:rsidRPr="00DC5250">
        <w:rPr>
          <w:rFonts w:hint="eastAsia"/>
        </w:rPr>
        <w:t>-ipv4</w:t>
      </w:r>
      <w:r w:rsidRPr="00DC5250">
        <w:t>] peer 11.0.0.1 route-policy policy1 export</w:t>
      </w:r>
    </w:p>
    <w:p w:rsidR="00D91592" w:rsidRPr="00DC5250" w:rsidRDefault="00D91592" w:rsidP="00D91592">
      <w:pPr>
        <w:pStyle w:val="ItemIndent1"/>
        <w:rPr>
          <w:lang w:eastAsia="zh-CN"/>
        </w:rPr>
      </w:pPr>
      <w:r w:rsidRPr="00DC5250">
        <w:rPr>
          <w:rFonts w:hint="eastAsia"/>
          <w:lang w:eastAsia="zh-CN"/>
        </w:rPr>
        <w:t xml:space="preserve"># </w:t>
      </w:r>
      <w:r w:rsidRPr="00DC5250">
        <w:rPr>
          <w:rFonts w:hint="eastAsia"/>
          <w:lang w:eastAsia="zh-CN"/>
        </w:rPr>
        <w:t>向</w:t>
      </w:r>
      <w:r w:rsidRPr="00DC5250">
        <w:rPr>
          <w:rFonts w:hint="eastAsia"/>
          <w:lang w:eastAsia="zh-CN"/>
        </w:rPr>
        <w:t>EBGP</w:t>
      </w:r>
      <w:r w:rsidRPr="00DC5250">
        <w:rPr>
          <w:rFonts w:hint="eastAsia"/>
          <w:lang w:eastAsia="zh-CN"/>
        </w:rPr>
        <w:t>对等体</w:t>
      </w:r>
      <w:r w:rsidRPr="00DC5250">
        <w:rPr>
          <w:rFonts w:hint="eastAsia"/>
          <w:lang w:eastAsia="zh-CN"/>
        </w:rPr>
        <w:t>11.0.0.1</w:t>
      </w:r>
      <w:r w:rsidRPr="00DC5250">
        <w:rPr>
          <w:rFonts w:hint="eastAsia"/>
          <w:lang w:eastAsia="zh-CN"/>
        </w:rPr>
        <w:t>发布标签路由及从</w:t>
      </w:r>
      <w:r w:rsidRPr="00DC5250">
        <w:rPr>
          <w:rFonts w:hint="eastAsia"/>
          <w:lang w:eastAsia="zh-CN"/>
        </w:rPr>
        <w:t>11.0.0.1</w:t>
      </w:r>
      <w:r w:rsidRPr="00DC5250">
        <w:rPr>
          <w:rFonts w:hint="eastAsia"/>
          <w:lang w:eastAsia="zh-CN"/>
        </w:rPr>
        <w:t>接收标签路由的能力。</w:t>
      </w:r>
    </w:p>
    <w:p w:rsidR="00D91592" w:rsidRPr="00DC5250" w:rsidRDefault="00D91592" w:rsidP="00D91592">
      <w:pPr>
        <w:pStyle w:val="TerminalDisplayIndent1"/>
      </w:pPr>
      <w:r w:rsidRPr="00DC5250">
        <w:t>[ASBR-PE</w:t>
      </w:r>
      <w:r w:rsidRPr="00DC5250">
        <w:rPr>
          <w:rFonts w:hint="eastAsia"/>
        </w:rPr>
        <w:t>1</w:t>
      </w:r>
      <w:r w:rsidRPr="00DC5250">
        <w:t>-bgp-default</w:t>
      </w:r>
      <w:r w:rsidRPr="00DC5250">
        <w:rPr>
          <w:rFonts w:hint="eastAsia"/>
        </w:rPr>
        <w:t>-ipv4</w:t>
      </w:r>
      <w:r w:rsidRPr="00DC5250">
        <w:t>] peer 11.0.0.1 label-route-capability</w:t>
      </w:r>
    </w:p>
    <w:p w:rsidR="00D91592" w:rsidRPr="00DC5250" w:rsidRDefault="00D91592" w:rsidP="00D91592">
      <w:pPr>
        <w:pStyle w:val="TerminalDisplayIndent1"/>
      </w:pPr>
      <w:r w:rsidRPr="00DC5250">
        <w:t>[ASBR-PE</w:t>
      </w:r>
      <w:r w:rsidRPr="00DC5250">
        <w:rPr>
          <w:rFonts w:hint="eastAsia"/>
        </w:rPr>
        <w:t>1</w:t>
      </w:r>
      <w:r w:rsidRPr="00DC5250">
        <w:t>-bgp-default</w:t>
      </w:r>
      <w:r w:rsidRPr="00DC5250">
        <w:rPr>
          <w:rFonts w:hint="eastAsia"/>
        </w:rPr>
        <w:t>-ipv4</w:t>
      </w:r>
      <w:r w:rsidRPr="00DC5250">
        <w:t>] quit</w:t>
      </w:r>
    </w:p>
    <w:p w:rsidR="00D91592" w:rsidRPr="00DC5250" w:rsidRDefault="00D91592" w:rsidP="00D91592">
      <w:pPr>
        <w:pStyle w:val="TerminalDisplayIndent1"/>
      </w:pPr>
      <w:r w:rsidRPr="00DC5250">
        <w:t>[ASBR-PE1-bgp-default]</w:t>
      </w:r>
      <w:r w:rsidRPr="00DC5250">
        <w:rPr>
          <w:rFonts w:hint="eastAsia"/>
        </w:rPr>
        <w:t xml:space="preserve"> quit</w:t>
      </w:r>
    </w:p>
    <w:p w:rsidR="00D91592" w:rsidRPr="00DC5250" w:rsidRDefault="00D91592" w:rsidP="00D91592">
      <w:pPr>
        <w:pStyle w:val="ItemStep"/>
      </w:pPr>
      <w:r w:rsidRPr="00DC5250">
        <w:rPr>
          <w:rFonts w:hint="eastAsia"/>
        </w:rPr>
        <w:t>配置</w:t>
      </w:r>
      <w:r w:rsidRPr="00DC5250">
        <w:rPr>
          <w:rFonts w:hint="eastAsia"/>
        </w:rPr>
        <w:t>ASBR-PE 2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在</w:t>
      </w:r>
      <w:r w:rsidRPr="00DC5250">
        <w:rPr>
          <w:rFonts w:hint="eastAsia"/>
        </w:rPr>
        <w:t>ASBR-PE 2</w:t>
      </w:r>
      <w:r w:rsidRPr="00DC5250">
        <w:rPr>
          <w:rFonts w:hint="eastAsia"/>
        </w:rPr>
        <w:t>上运行</w:t>
      </w:r>
      <w:r w:rsidRPr="00DC5250">
        <w:rPr>
          <w:rFonts w:hint="eastAsia"/>
        </w:rPr>
        <w:t>IS-IS</w:t>
      </w:r>
      <w:r w:rsidRPr="00DC5250">
        <w:rPr>
          <w:rFonts w:hint="eastAsia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>&lt;ASBR-PE2&gt; system-view</w:t>
      </w:r>
    </w:p>
    <w:p w:rsidR="00D91592" w:rsidRPr="00DC5250" w:rsidRDefault="00D91592" w:rsidP="00D91592">
      <w:pPr>
        <w:pStyle w:val="TerminalDisplayIndent1"/>
      </w:pPr>
      <w:r w:rsidRPr="00DC5250">
        <w:t>[ASBR-PE2] isis 1</w:t>
      </w:r>
    </w:p>
    <w:p w:rsidR="00D91592" w:rsidRPr="00DC5250" w:rsidRDefault="00D91592" w:rsidP="00D91592">
      <w:pPr>
        <w:pStyle w:val="TerminalDisplayIndent1"/>
      </w:pPr>
      <w:r w:rsidRPr="00DC5250">
        <w:t>[ASBR-PE2-isis-1] network-entity 10.</w:t>
      </w:r>
      <w:r w:rsidRPr="00DC5250">
        <w:rPr>
          <w:rFonts w:hint="eastAsia"/>
        </w:rPr>
        <w:t>333</w:t>
      </w:r>
      <w:r w:rsidRPr="00DC5250">
        <w:t>.</w:t>
      </w:r>
      <w:r w:rsidRPr="00DC5250">
        <w:rPr>
          <w:rFonts w:hint="eastAsia"/>
        </w:rPr>
        <w:t>333</w:t>
      </w:r>
      <w:r w:rsidRPr="00DC5250">
        <w:t>.</w:t>
      </w:r>
      <w:r w:rsidRPr="00DC5250">
        <w:rPr>
          <w:rFonts w:hint="eastAsia"/>
        </w:rPr>
        <w:t>333</w:t>
      </w:r>
      <w:r w:rsidRPr="00DC5250">
        <w:t>.</w:t>
      </w:r>
      <w:r w:rsidRPr="00DC5250">
        <w:rPr>
          <w:rFonts w:hint="eastAsia"/>
        </w:rPr>
        <w:t>333</w:t>
      </w:r>
      <w:r w:rsidRPr="00DC5250">
        <w:t>.00</w:t>
      </w:r>
    </w:p>
    <w:p w:rsidR="00D91592" w:rsidRPr="008E4D90" w:rsidRDefault="00D91592" w:rsidP="00D91592">
      <w:pPr>
        <w:pStyle w:val="ItemIndent1"/>
      </w:pPr>
      <w:r w:rsidRPr="008E4D90">
        <w:rPr>
          <w:rFonts w:hint="eastAsia"/>
        </w:rPr>
        <w:t xml:space="preserve"># </w:t>
      </w:r>
      <w:r w:rsidRPr="008E4D90">
        <w:rPr>
          <w:rFonts w:hint="eastAsia"/>
        </w:rPr>
        <w:t>引入</w:t>
      </w:r>
      <w:r w:rsidRPr="008E4D90">
        <w:rPr>
          <w:rFonts w:hint="eastAsia"/>
          <w:lang w:eastAsia="zh-CN"/>
        </w:rPr>
        <w:t>BGP</w:t>
      </w:r>
      <w:r w:rsidRPr="008E4D90">
        <w:rPr>
          <w:rFonts w:hint="eastAsia"/>
        </w:rPr>
        <w:t>的路由。</w:t>
      </w:r>
    </w:p>
    <w:p w:rsidR="00D91592" w:rsidRPr="008E4D90" w:rsidRDefault="00D91592" w:rsidP="00D91592">
      <w:pPr>
        <w:pStyle w:val="TerminalDisplayIndent1"/>
      </w:pPr>
      <w:r w:rsidRPr="008E4D90">
        <w:t xml:space="preserve">[ASBR-PE2-isis-1] </w:t>
      </w:r>
      <w:r w:rsidRPr="008E4D90">
        <w:rPr>
          <w:rFonts w:hint="eastAsia"/>
        </w:rPr>
        <w:t>address-family ipv4 unicast</w:t>
      </w:r>
    </w:p>
    <w:p w:rsidR="00D91592" w:rsidRPr="008E4D90" w:rsidRDefault="00D91592" w:rsidP="00D91592">
      <w:pPr>
        <w:pStyle w:val="TerminalDisplayIndent1"/>
      </w:pPr>
      <w:r w:rsidRPr="008E4D90">
        <w:t>[ASBR-PE2-isis-1-ipv4] import-route bgp</w:t>
      </w:r>
    </w:p>
    <w:p w:rsidR="00D91592" w:rsidRPr="008E4D90" w:rsidRDefault="00D91592" w:rsidP="00D91592">
      <w:pPr>
        <w:pStyle w:val="TerminalDisplayIndent1"/>
      </w:pPr>
      <w:r w:rsidRPr="008E4D90">
        <w:t xml:space="preserve">[ASBR-PE2-isis-1-ipv4] </w:t>
      </w:r>
      <w:r w:rsidRPr="008E4D90">
        <w:rPr>
          <w:rFonts w:hint="eastAsia"/>
        </w:rPr>
        <w:t>quit</w:t>
      </w:r>
    </w:p>
    <w:p w:rsidR="00D91592" w:rsidRPr="00DC5250" w:rsidRDefault="00D91592" w:rsidP="00D91592">
      <w:pPr>
        <w:pStyle w:val="TerminalDisplayIndent1"/>
      </w:pPr>
      <w:r w:rsidRPr="00DC5250">
        <w:t>[ASBR-PE2-isis-1]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配置</w:t>
      </w:r>
      <w:r w:rsidRPr="00DC5250">
        <w:rPr>
          <w:rFonts w:hint="eastAsia"/>
        </w:rPr>
        <w:t>LSR ID</w:t>
      </w:r>
      <w:r w:rsidRPr="00DC5250">
        <w:rPr>
          <w:rFonts w:hint="eastAsia"/>
        </w:rPr>
        <w:t>，使能</w:t>
      </w:r>
      <w:r w:rsidRPr="00DC5250">
        <w:rPr>
          <w:rFonts w:hint="eastAsia"/>
        </w:rPr>
        <w:t>MPLS</w:t>
      </w:r>
      <w:r w:rsidRPr="00DC5250">
        <w:rPr>
          <w:rFonts w:hint="eastAsia"/>
        </w:rPr>
        <w:t>和</w:t>
      </w:r>
      <w:r w:rsidRPr="00DC5250">
        <w:rPr>
          <w:rFonts w:hint="eastAsia"/>
        </w:rPr>
        <w:t>LDP</w:t>
      </w:r>
      <w:r w:rsidRPr="00DC5250">
        <w:rPr>
          <w:rFonts w:hint="eastAsia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>[ASBR-PE2] mpls lsr-id 4.4.4.9</w:t>
      </w:r>
    </w:p>
    <w:p w:rsidR="00D91592" w:rsidRPr="00DC5250" w:rsidRDefault="00D91592" w:rsidP="00D91592">
      <w:pPr>
        <w:pStyle w:val="TerminalDisplayIndent1"/>
      </w:pPr>
      <w:r w:rsidRPr="00DC5250">
        <w:t>[ASBR-PE2] mpls ldp</w:t>
      </w:r>
    </w:p>
    <w:p w:rsidR="00D91592" w:rsidRPr="00DC5250" w:rsidRDefault="00D91592" w:rsidP="00D91592">
      <w:pPr>
        <w:pStyle w:val="TerminalDisplayIndent1"/>
      </w:pPr>
      <w:r w:rsidRPr="00DC5250">
        <w:t>[ASBR-PE2-ldp]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配置接口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5</w:t>
      </w:r>
      <w:r w:rsidR="00AD7D0A">
        <w:fldChar w:fldCharType="end"/>
      </w:r>
      <w:r w:rsidRPr="00DC5250">
        <w:rPr>
          <w:rFonts w:hint="eastAsia"/>
        </w:rPr>
        <w:t>，在接口上运行</w:t>
      </w:r>
      <w:r w:rsidRPr="00DC5250">
        <w:rPr>
          <w:rFonts w:hint="eastAsia"/>
        </w:rPr>
        <w:t>IS-IS</w:t>
      </w:r>
      <w:r w:rsidRPr="00DC5250">
        <w:rPr>
          <w:rFonts w:hint="eastAsia"/>
        </w:rPr>
        <w:t>，并在接口上使能</w:t>
      </w:r>
      <w:r w:rsidRPr="00DC5250">
        <w:rPr>
          <w:rFonts w:hint="eastAsia"/>
        </w:rPr>
        <w:t>MPLS</w:t>
      </w:r>
      <w:r w:rsidRPr="00DC5250">
        <w:rPr>
          <w:rFonts w:hint="eastAsia"/>
        </w:rPr>
        <w:t>和</w:t>
      </w:r>
      <w:r w:rsidRPr="00DC5250">
        <w:rPr>
          <w:rFonts w:hint="eastAsia"/>
        </w:rPr>
        <w:t>LDP</w:t>
      </w:r>
      <w:r w:rsidRPr="00DC5250">
        <w:rPr>
          <w:rFonts w:hint="eastAsia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 xml:space="preserve">[ASBR-PE2] interface </w:t>
      </w:r>
      <w:r w:rsidR="00AD7D0A">
        <w:fldChar w:fldCharType="begin" w:fldLock="1"/>
      </w:r>
      <w:r w:rsidR="00AD7D0A">
        <w:instrText xml:space="preserve"> DOCVARIABLE </w:instrText>
      </w:r>
      <w:r w:rsidR="00AD7D0A">
        <w:instrText xml:space="preserve"> varglobal_11593  \* MERGEFORMAT </w:instrText>
      </w:r>
      <w:r w:rsidR="00AD7D0A">
        <w:fldChar w:fldCharType="separate"/>
      </w:r>
      <w:r w:rsidRPr="00DC5250">
        <w:t xml:space="preserve">gigabitethernet </w:t>
      </w:r>
      <w:r>
        <w:t>3/1/</w:t>
      </w:r>
      <w:r w:rsidRPr="00DC5250">
        <w:t>5</w:t>
      </w:r>
      <w:r w:rsidR="00AD7D0A">
        <w:fldChar w:fldCharType="end"/>
      </w:r>
    </w:p>
    <w:p w:rsidR="00D91592" w:rsidRPr="00DC5250" w:rsidRDefault="00D91592" w:rsidP="00D91592">
      <w:pPr>
        <w:pStyle w:val="TerminalDisplayIndent1"/>
      </w:pPr>
      <w:r w:rsidRPr="00DC5250">
        <w:t>[ASBR-PE2-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5</w:t>
      </w:r>
      <w:r w:rsidR="00AD7D0A">
        <w:fldChar w:fldCharType="end"/>
      </w:r>
      <w:r w:rsidRPr="00DC5250">
        <w:t>] ip address 9.1.1.1 255.0.0.0</w:t>
      </w:r>
    </w:p>
    <w:p w:rsidR="00D91592" w:rsidRPr="00DC5250" w:rsidRDefault="00D91592" w:rsidP="00D91592">
      <w:pPr>
        <w:pStyle w:val="TerminalDisplayIndent1"/>
      </w:pPr>
      <w:r w:rsidRPr="00DC5250">
        <w:t>[ASBR-PE2-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5</w:t>
      </w:r>
      <w:r w:rsidR="00AD7D0A">
        <w:fldChar w:fldCharType="end"/>
      </w:r>
      <w:r w:rsidRPr="00DC5250">
        <w:t>] isis enable 1</w:t>
      </w:r>
    </w:p>
    <w:p w:rsidR="00D91592" w:rsidRPr="00DC5250" w:rsidRDefault="00D91592" w:rsidP="00D91592">
      <w:pPr>
        <w:pStyle w:val="TerminalDisplayIndent1"/>
      </w:pPr>
      <w:r w:rsidRPr="00DC5250">
        <w:t>[ASBR-PE2-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5</w:t>
      </w:r>
      <w:r w:rsidR="00AD7D0A">
        <w:fldChar w:fldCharType="end"/>
      </w:r>
      <w:r w:rsidRPr="00DC5250">
        <w:t>] mpls</w:t>
      </w:r>
      <w:r w:rsidRPr="00DC5250">
        <w:rPr>
          <w:rFonts w:hint="eastAsia"/>
        </w:rPr>
        <w:t xml:space="preserve"> enable</w:t>
      </w:r>
    </w:p>
    <w:p w:rsidR="00D91592" w:rsidRPr="00DC5250" w:rsidRDefault="00D91592" w:rsidP="00D91592">
      <w:pPr>
        <w:pStyle w:val="TerminalDisplayIndent1"/>
      </w:pPr>
      <w:r w:rsidRPr="00DC5250">
        <w:t>[ASBR-PE2-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5</w:t>
      </w:r>
      <w:r w:rsidR="00AD7D0A">
        <w:fldChar w:fldCharType="end"/>
      </w:r>
      <w:r w:rsidRPr="00DC5250">
        <w:t>] mpls ldp</w:t>
      </w:r>
      <w:r w:rsidRPr="00DC5250">
        <w:rPr>
          <w:rFonts w:hint="eastAsia"/>
        </w:rPr>
        <w:t xml:space="preserve"> enable</w:t>
      </w:r>
    </w:p>
    <w:p w:rsidR="00D91592" w:rsidRPr="00DC5250" w:rsidRDefault="00D91592" w:rsidP="00D91592">
      <w:pPr>
        <w:pStyle w:val="TerminalDisplayIndent1"/>
      </w:pPr>
      <w:r w:rsidRPr="00DC5250">
        <w:t>[ASBR-PE2-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5</w:t>
      </w:r>
      <w:r w:rsidR="00AD7D0A">
        <w:fldChar w:fldCharType="end"/>
      </w:r>
      <w:r w:rsidRPr="00DC5250">
        <w:t>]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创建</w:t>
      </w:r>
      <w:r w:rsidRPr="00DC5250">
        <w:rPr>
          <w:rFonts w:hint="eastAsia"/>
        </w:rPr>
        <w:t>Loopback0</w:t>
      </w:r>
      <w:r w:rsidRPr="00DC5250">
        <w:rPr>
          <w:rFonts w:hint="eastAsia"/>
        </w:rPr>
        <w:t>接口，在接口上运行</w:t>
      </w:r>
      <w:r w:rsidRPr="00DC5250">
        <w:rPr>
          <w:rFonts w:hint="eastAsia"/>
        </w:rPr>
        <w:t>IS-IS</w:t>
      </w:r>
      <w:r w:rsidRPr="00DC5250">
        <w:rPr>
          <w:rFonts w:hint="eastAsia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>[ASBR-PE2] interface loopback 0</w:t>
      </w:r>
    </w:p>
    <w:p w:rsidR="00D91592" w:rsidRPr="00DC5250" w:rsidRDefault="00D91592" w:rsidP="00D91592">
      <w:pPr>
        <w:pStyle w:val="TerminalDisplayIndent1"/>
      </w:pPr>
      <w:r w:rsidRPr="00DC5250">
        <w:lastRenderedPageBreak/>
        <w:t>[ASBR-PE2-LoopBack0] ip address 4.4.4.9 32</w:t>
      </w:r>
    </w:p>
    <w:p w:rsidR="00D91592" w:rsidRPr="00DC5250" w:rsidRDefault="00D91592" w:rsidP="00D91592">
      <w:pPr>
        <w:pStyle w:val="TerminalDisplayIndent1"/>
      </w:pPr>
      <w:r w:rsidRPr="00DC5250">
        <w:t>[ASBR-PE2-LoopBack0] isis enable 1</w:t>
      </w:r>
    </w:p>
    <w:p w:rsidR="00D91592" w:rsidRPr="00DC5250" w:rsidRDefault="00D91592" w:rsidP="00D91592">
      <w:pPr>
        <w:pStyle w:val="TerminalDisplayIndent1"/>
      </w:pPr>
      <w:r w:rsidRPr="00DC5250">
        <w:t>[ASBR-PE2-LoopBack0]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配置接口</w:t>
      </w:r>
      <w:r w:rsidR="00AD7D0A">
        <w:fldChar w:fldCharType="begin" w:fldLock="1"/>
      </w:r>
      <w:r w:rsidR="00AD7D0A">
        <w:instrText xml:space="preserve"> DOCVARIABLE  varglobal_21237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4</w:t>
      </w:r>
      <w:r w:rsidR="00AD7D0A">
        <w:fldChar w:fldCharType="end"/>
      </w:r>
      <w:r w:rsidRPr="00DC5250">
        <w:rPr>
          <w:rFonts w:hint="eastAsia"/>
        </w:rPr>
        <w:t>，在接口上使能</w:t>
      </w:r>
      <w:r w:rsidRPr="00DC5250">
        <w:rPr>
          <w:rFonts w:hint="eastAsia"/>
        </w:rPr>
        <w:t>MPLS</w:t>
      </w:r>
      <w:r w:rsidRPr="00DC5250">
        <w:rPr>
          <w:rFonts w:hint="eastAsia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 xml:space="preserve">[ASBR-PE2] interface </w:t>
      </w:r>
      <w:r w:rsidR="00AD7D0A">
        <w:fldChar w:fldCharType="begin" w:fldLock="1"/>
      </w:r>
      <w:r w:rsidR="00AD7D0A">
        <w:instrText xml:space="preserve"> DOCVARIABLE  varglobal_44684  \* MERGEFORMAT </w:instrText>
      </w:r>
      <w:r w:rsidR="00AD7D0A">
        <w:fldChar w:fldCharType="separate"/>
      </w:r>
      <w:r w:rsidRPr="00DC5250">
        <w:t xml:space="preserve">gigabitethernet </w:t>
      </w:r>
      <w:r>
        <w:t>3/1/</w:t>
      </w:r>
      <w:r w:rsidRPr="00DC5250">
        <w:t>4</w:t>
      </w:r>
      <w:r w:rsidR="00AD7D0A">
        <w:fldChar w:fldCharType="end"/>
      </w:r>
    </w:p>
    <w:p w:rsidR="00D91592" w:rsidRPr="00DC5250" w:rsidRDefault="00D91592" w:rsidP="00D91592">
      <w:pPr>
        <w:pStyle w:val="TerminalDisplayIndent1"/>
      </w:pPr>
      <w:r w:rsidRPr="00DC5250">
        <w:t>[ASBR-PE2-</w:t>
      </w:r>
      <w:r w:rsidR="00AD7D0A">
        <w:fldChar w:fldCharType="begin" w:fldLock="1"/>
      </w:r>
      <w:r w:rsidR="00AD7D0A">
        <w:instrText xml:space="preserve"> DOCVARIABLE  varglobal_21237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4</w:t>
      </w:r>
      <w:r w:rsidR="00AD7D0A">
        <w:fldChar w:fldCharType="end"/>
      </w:r>
      <w:r w:rsidRPr="00DC5250">
        <w:t>] ip address 11.0.0.1 255.0.0.0</w:t>
      </w:r>
    </w:p>
    <w:p w:rsidR="00D91592" w:rsidRPr="00DC5250" w:rsidRDefault="00D91592" w:rsidP="00D91592">
      <w:pPr>
        <w:pStyle w:val="TerminalDisplayIndent1"/>
      </w:pPr>
      <w:r w:rsidRPr="00DC5250">
        <w:t>[ASBR-PE2-</w:t>
      </w:r>
      <w:r w:rsidR="00AD7D0A">
        <w:fldChar w:fldCharType="begin" w:fldLock="1"/>
      </w:r>
      <w:r w:rsidR="00AD7D0A">
        <w:instrText xml:space="preserve"> DOCVARI</w:instrText>
      </w:r>
      <w:r w:rsidR="00AD7D0A">
        <w:instrText xml:space="preserve">ABLE  varglobal_21237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4</w:t>
      </w:r>
      <w:r w:rsidR="00AD7D0A">
        <w:fldChar w:fldCharType="end"/>
      </w:r>
      <w:r w:rsidRPr="00DC5250">
        <w:t>] mpls</w:t>
      </w:r>
      <w:r w:rsidRPr="00DC5250">
        <w:rPr>
          <w:rFonts w:hint="eastAsia"/>
        </w:rPr>
        <w:t xml:space="preserve"> enable</w:t>
      </w:r>
    </w:p>
    <w:p w:rsidR="00D91592" w:rsidRPr="00DC5250" w:rsidRDefault="00D91592" w:rsidP="00D91592">
      <w:pPr>
        <w:pStyle w:val="TerminalDisplayIndent1"/>
      </w:pPr>
      <w:r w:rsidRPr="00DC5250">
        <w:t>[ASBR-PE2-</w:t>
      </w:r>
      <w:r w:rsidR="00AD7D0A">
        <w:fldChar w:fldCharType="begin" w:fldLock="1"/>
      </w:r>
      <w:r w:rsidR="00AD7D0A">
        <w:instrText xml:space="preserve"> DOCVARIABLE  varglobal_21237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4</w:t>
      </w:r>
      <w:r w:rsidR="00AD7D0A">
        <w:fldChar w:fldCharType="end"/>
      </w:r>
      <w:r w:rsidRPr="00DC5250">
        <w:t>]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创建路由策略。</w:t>
      </w:r>
    </w:p>
    <w:p w:rsidR="00D91592" w:rsidRPr="00DC5250" w:rsidRDefault="00D91592" w:rsidP="00D91592">
      <w:pPr>
        <w:pStyle w:val="TerminalDisplayIndent1"/>
      </w:pPr>
      <w:r w:rsidRPr="00DC5250">
        <w:t>[ASBR-PE2] route-policy policy1 permit node 1</w:t>
      </w:r>
    </w:p>
    <w:p w:rsidR="00D91592" w:rsidRPr="00DC5250" w:rsidRDefault="00D91592" w:rsidP="00D91592">
      <w:pPr>
        <w:pStyle w:val="TerminalDisplayIndent1"/>
      </w:pPr>
      <w:r w:rsidRPr="00DC5250">
        <w:t>[ASBR-PE2-route-</w:t>
      </w:r>
      <w:r w:rsidRPr="00DC5250">
        <w:rPr>
          <w:rFonts w:hint="eastAsia"/>
        </w:rPr>
        <w:t>policy-</w:t>
      </w:r>
      <w:r w:rsidRPr="00DC5250">
        <w:t>policy1</w:t>
      </w:r>
      <w:r w:rsidRPr="00DC5250">
        <w:rPr>
          <w:rFonts w:hint="eastAsia"/>
        </w:rPr>
        <w:t>-1</w:t>
      </w:r>
      <w:r w:rsidRPr="00DC5250">
        <w:t>] apply mpls-label</w:t>
      </w:r>
    </w:p>
    <w:p w:rsidR="00D91592" w:rsidRPr="00DC5250" w:rsidRDefault="00D91592" w:rsidP="00D91592">
      <w:pPr>
        <w:pStyle w:val="TerminalDisplayIndent1"/>
      </w:pPr>
      <w:r w:rsidRPr="00DC5250">
        <w:t>[ASBR-PE2-route-</w:t>
      </w:r>
      <w:r w:rsidRPr="00DC5250">
        <w:rPr>
          <w:rFonts w:hint="eastAsia"/>
        </w:rPr>
        <w:t>policy-</w:t>
      </w:r>
      <w:r w:rsidRPr="00DC5250">
        <w:t>policy1</w:t>
      </w:r>
      <w:r w:rsidRPr="00DC5250">
        <w:rPr>
          <w:rFonts w:hint="eastAsia"/>
        </w:rPr>
        <w:t>-1</w:t>
      </w:r>
      <w:r w:rsidRPr="00DC5250">
        <w:t>] quit</w:t>
      </w:r>
    </w:p>
    <w:p w:rsidR="00D91592" w:rsidRPr="00DC5250" w:rsidRDefault="00D91592" w:rsidP="00D91592">
      <w:pPr>
        <w:pStyle w:val="TerminalDisplayIndent1"/>
      </w:pPr>
      <w:r w:rsidRPr="00DC5250">
        <w:t>[ASBR-PE2] route-policy policy2 permit node 1</w:t>
      </w:r>
    </w:p>
    <w:p w:rsidR="00D91592" w:rsidRPr="00DC5250" w:rsidRDefault="00D91592" w:rsidP="00D91592">
      <w:pPr>
        <w:pStyle w:val="TerminalDisplayIndent1"/>
      </w:pPr>
      <w:r w:rsidRPr="00DC5250">
        <w:t>[ASBR-PE2-route-</w:t>
      </w:r>
      <w:r w:rsidRPr="00DC5250">
        <w:rPr>
          <w:rFonts w:hint="eastAsia"/>
        </w:rPr>
        <w:t>policy-</w:t>
      </w:r>
      <w:r w:rsidRPr="00DC5250">
        <w:t>policy2</w:t>
      </w:r>
      <w:r w:rsidRPr="00DC5250">
        <w:rPr>
          <w:rFonts w:hint="eastAsia"/>
        </w:rPr>
        <w:t>-1</w:t>
      </w:r>
      <w:r w:rsidRPr="00DC5250">
        <w:t>] if-match mpls-label</w:t>
      </w:r>
    </w:p>
    <w:p w:rsidR="00D91592" w:rsidRPr="00DC5250" w:rsidRDefault="00D91592" w:rsidP="00D91592">
      <w:pPr>
        <w:pStyle w:val="TerminalDisplayIndent1"/>
      </w:pPr>
      <w:r w:rsidRPr="00DC5250">
        <w:t>[ASBR-PE2-route-</w:t>
      </w:r>
      <w:r w:rsidRPr="00DC5250">
        <w:rPr>
          <w:rFonts w:hint="eastAsia"/>
        </w:rPr>
        <w:t>policy-</w:t>
      </w:r>
      <w:r w:rsidRPr="00DC5250">
        <w:t>policy2</w:t>
      </w:r>
      <w:r w:rsidRPr="00DC5250">
        <w:rPr>
          <w:rFonts w:hint="eastAsia"/>
        </w:rPr>
        <w:t>-1</w:t>
      </w:r>
      <w:r w:rsidRPr="00DC5250">
        <w:t>] apply mpls-label</w:t>
      </w:r>
    </w:p>
    <w:p w:rsidR="00D91592" w:rsidRPr="00DC5250" w:rsidRDefault="00D91592" w:rsidP="00D91592">
      <w:pPr>
        <w:pStyle w:val="TerminalDisplayIndent1"/>
      </w:pPr>
      <w:r w:rsidRPr="00DC5250">
        <w:t>[ASBR-PE2-route-</w:t>
      </w:r>
      <w:r w:rsidRPr="00DC5250">
        <w:rPr>
          <w:rFonts w:hint="eastAsia"/>
        </w:rPr>
        <w:t>policy-</w:t>
      </w:r>
      <w:r w:rsidRPr="00DC5250">
        <w:t>policy2</w:t>
      </w:r>
      <w:r w:rsidRPr="00DC5250">
        <w:rPr>
          <w:rFonts w:hint="eastAsia"/>
        </w:rPr>
        <w:t>-1</w:t>
      </w:r>
      <w:r w:rsidRPr="00DC5250">
        <w:t>]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在</w:t>
      </w:r>
      <w:r w:rsidRPr="00DC5250">
        <w:rPr>
          <w:rFonts w:hint="eastAsia"/>
        </w:rPr>
        <w:t>ASBR-PE 2</w:t>
      </w:r>
      <w:r w:rsidRPr="00DC5250">
        <w:rPr>
          <w:rFonts w:hint="eastAsia"/>
        </w:rPr>
        <w:t>上运行</w:t>
      </w:r>
      <w:r w:rsidRPr="00DC5250">
        <w:rPr>
          <w:rFonts w:hint="eastAsia"/>
        </w:rPr>
        <w:t>BGP</w:t>
      </w:r>
      <w:r w:rsidRPr="00DC5250">
        <w:rPr>
          <w:rFonts w:hint="eastAsia"/>
        </w:rPr>
        <w:t>，</w:t>
      </w:r>
      <w:r w:rsidRPr="008E4D90">
        <w:rPr>
          <w:rFonts w:hint="eastAsia"/>
        </w:rPr>
        <w:t>引入</w:t>
      </w:r>
      <w:r w:rsidRPr="008E4D90">
        <w:rPr>
          <w:rFonts w:hint="eastAsia"/>
        </w:rPr>
        <w:t>IS-IS</w:t>
      </w:r>
      <w:r w:rsidRPr="008E4D90">
        <w:rPr>
          <w:rFonts w:hint="eastAsia"/>
        </w:rPr>
        <w:t>进程</w:t>
      </w:r>
      <w:r w:rsidRPr="008E4D90">
        <w:rPr>
          <w:rFonts w:hint="eastAsia"/>
        </w:rPr>
        <w:t>1</w:t>
      </w:r>
      <w:r w:rsidRPr="008E4D90">
        <w:rPr>
          <w:rFonts w:hint="eastAsia"/>
        </w:rPr>
        <w:t>的路由</w:t>
      </w:r>
      <w:r w:rsidRPr="00DC5250">
        <w:rPr>
          <w:rFonts w:hint="eastAsia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 xml:space="preserve">[ASBR-PE2] </w:t>
      </w:r>
      <w:r w:rsidRPr="00DC5250">
        <w:rPr>
          <w:rFonts w:hint="eastAsia"/>
        </w:rPr>
        <w:t>bgp</w:t>
      </w:r>
      <w:r w:rsidRPr="00DC5250">
        <w:t xml:space="preserve"> </w:t>
      </w:r>
      <w:r w:rsidRPr="00DC5250">
        <w:rPr>
          <w:rFonts w:hint="eastAsia"/>
        </w:rPr>
        <w:t>6</w:t>
      </w:r>
      <w:r w:rsidRPr="00DC5250">
        <w:t>00</w:t>
      </w:r>
    </w:p>
    <w:p w:rsidR="00D91592" w:rsidRPr="00DC5250" w:rsidRDefault="00D91592" w:rsidP="00D91592">
      <w:pPr>
        <w:pStyle w:val="TerminalDisplayIndent1"/>
      </w:pPr>
      <w:r w:rsidRPr="00DC5250">
        <w:t>[ASBR</w:t>
      </w:r>
      <w:r w:rsidRPr="00DC5250">
        <w:rPr>
          <w:rFonts w:hint="eastAsia"/>
        </w:rPr>
        <w:t>-</w:t>
      </w:r>
      <w:r w:rsidRPr="00DC5250">
        <w:t>PE</w:t>
      </w:r>
      <w:r w:rsidRPr="00DC5250">
        <w:rPr>
          <w:rFonts w:hint="eastAsia"/>
        </w:rPr>
        <w:t>2</w:t>
      </w:r>
      <w:r w:rsidRPr="00DC5250">
        <w:t>-bgp-default] address-family ipv4 unicast</w:t>
      </w:r>
    </w:p>
    <w:p w:rsidR="00D91592" w:rsidRPr="00DC5250" w:rsidRDefault="00D91592" w:rsidP="00D91592">
      <w:pPr>
        <w:pStyle w:val="TerminalDisplayIndent1"/>
      </w:pPr>
      <w:r w:rsidRPr="00DC5250">
        <w:t>[ASBR-PE2-bgp-default</w:t>
      </w:r>
      <w:r w:rsidRPr="00DC5250">
        <w:rPr>
          <w:rFonts w:hint="eastAsia"/>
        </w:rPr>
        <w:t>-ipv4</w:t>
      </w:r>
      <w:r w:rsidRPr="00DC5250">
        <w:t>] import-route isis 1</w:t>
      </w:r>
    </w:p>
    <w:p w:rsidR="00D91592" w:rsidRPr="00DC5250" w:rsidRDefault="00D91592" w:rsidP="00D91592">
      <w:pPr>
        <w:pStyle w:val="TerminalDisplayIndent1"/>
      </w:pPr>
      <w:r w:rsidRPr="00DC5250">
        <w:t>[ASBR-PE2-bgp-default</w:t>
      </w:r>
      <w:r w:rsidRPr="00DC5250">
        <w:rPr>
          <w:rFonts w:hint="eastAsia"/>
        </w:rPr>
        <w:t>-ipv4</w:t>
      </w:r>
      <w:r w:rsidRPr="00DC5250">
        <w:t>]</w:t>
      </w:r>
      <w:r w:rsidRPr="00DC5250">
        <w:rPr>
          <w:rFonts w:hint="eastAsia"/>
        </w:rPr>
        <w:t xml:space="preserve">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对向</w:t>
      </w:r>
      <w:r w:rsidRPr="00DC5250">
        <w:rPr>
          <w:rFonts w:hint="eastAsia"/>
        </w:rPr>
        <w:t>EBGP</w:t>
      </w:r>
      <w:r w:rsidRPr="00DC5250">
        <w:rPr>
          <w:rFonts w:hint="eastAsia"/>
        </w:rPr>
        <w:t>对等体</w:t>
      </w:r>
      <w:r w:rsidRPr="00DC5250">
        <w:rPr>
          <w:rFonts w:hint="eastAsia"/>
        </w:rPr>
        <w:t>11.0.0.2</w:t>
      </w:r>
      <w:r w:rsidRPr="00DC5250">
        <w:rPr>
          <w:rFonts w:hint="eastAsia"/>
        </w:rPr>
        <w:t>发布的路由应用已配置的路由策略</w:t>
      </w:r>
      <w:r w:rsidRPr="00DC5250">
        <w:rPr>
          <w:rFonts w:hint="eastAsia"/>
        </w:rPr>
        <w:t>policy1</w:t>
      </w:r>
      <w:r w:rsidRPr="00DC5250">
        <w:rPr>
          <w:rFonts w:hint="eastAsia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>[ASBR-PE2-bgp-default] peer 11.0.0.</w:t>
      </w:r>
      <w:r w:rsidRPr="00DC5250">
        <w:rPr>
          <w:rFonts w:hint="eastAsia"/>
        </w:rPr>
        <w:t>2</w:t>
      </w:r>
      <w:r w:rsidRPr="00DC5250">
        <w:t xml:space="preserve"> as-number </w:t>
      </w:r>
      <w:r w:rsidRPr="00DC5250">
        <w:rPr>
          <w:rFonts w:hint="eastAsia"/>
        </w:rPr>
        <w:t>1</w:t>
      </w:r>
      <w:r w:rsidRPr="00DC5250">
        <w:t>00</w:t>
      </w:r>
    </w:p>
    <w:p w:rsidR="00D91592" w:rsidRPr="00DC5250" w:rsidRDefault="00D91592" w:rsidP="00D91592">
      <w:pPr>
        <w:pStyle w:val="TerminalDisplayIndent1"/>
      </w:pPr>
      <w:r w:rsidRPr="00DC5250">
        <w:t>[ASBR</w:t>
      </w:r>
      <w:r w:rsidRPr="00DC5250">
        <w:rPr>
          <w:rFonts w:hint="eastAsia"/>
        </w:rPr>
        <w:t>-</w:t>
      </w:r>
      <w:r w:rsidRPr="00DC5250">
        <w:t>PE</w:t>
      </w:r>
      <w:r w:rsidRPr="00DC5250">
        <w:rPr>
          <w:rFonts w:hint="eastAsia"/>
        </w:rPr>
        <w:t>2</w:t>
      </w:r>
      <w:r w:rsidRPr="00DC5250">
        <w:t>-bgp-default] address-family ipv4 unicast</w:t>
      </w:r>
    </w:p>
    <w:p w:rsidR="00D91592" w:rsidRPr="00DC5250" w:rsidRDefault="00D91592" w:rsidP="00D91592">
      <w:pPr>
        <w:pStyle w:val="TerminalDisplayIndent1"/>
      </w:pPr>
      <w:r w:rsidRPr="00DC5250">
        <w:t>[ASBR-PE2-bgp-default</w:t>
      </w:r>
      <w:r w:rsidRPr="00DC5250">
        <w:rPr>
          <w:rFonts w:hint="eastAsia"/>
        </w:rPr>
        <w:t>-ipv4</w:t>
      </w:r>
      <w:r w:rsidRPr="00DC5250">
        <w:t>] peer 11.0.0.</w:t>
      </w:r>
      <w:r w:rsidRPr="00DC5250">
        <w:rPr>
          <w:rFonts w:hint="eastAsia"/>
        </w:rPr>
        <w:t>2</w:t>
      </w:r>
      <w:r w:rsidRPr="00DC5250">
        <w:t xml:space="preserve"> </w:t>
      </w:r>
      <w:r w:rsidRPr="00DC5250">
        <w:rPr>
          <w:rFonts w:hint="eastAsia"/>
        </w:rPr>
        <w:t>enable</w:t>
      </w:r>
    </w:p>
    <w:p w:rsidR="00D91592" w:rsidRPr="00DC5250" w:rsidRDefault="00D91592" w:rsidP="00D91592">
      <w:pPr>
        <w:pStyle w:val="TerminalDisplayIndent1"/>
      </w:pPr>
      <w:r w:rsidRPr="00DC5250">
        <w:t>[ASBR-PE2-bgp-default</w:t>
      </w:r>
      <w:r w:rsidRPr="00DC5250">
        <w:rPr>
          <w:rFonts w:hint="eastAsia"/>
        </w:rPr>
        <w:t>-ipv4</w:t>
      </w:r>
      <w:r w:rsidRPr="00DC5250">
        <w:t>] peer 11.0.0.</w:t>
      </w:r>
      <w:r w:rsidRPr="00DC5250">
        <w:rPr>
          <w:rFonts w:hint="eastAsia"/>
        </w:rPr>
        <w:t>2</w:t>
      </w:r>
      <w:r w:rsidRPr="00DC5250">
        <w:t xml:space="preserve"> route-policy </w:t>
      </w:r>
      <w:r w:rsidRPr="00DC5250">
        <w:rPr>
          <w:rFonts w:hint="eastAsia"/>
        </w:rPr>
        <w:t>policy1</w:t>
      </w:r>
      <w:r w:rsidRPr="00DC5250">
        <w:t xml:space="preserve"> export</w:t>
      </w:r>
    </w:p>
    <w:p w:rsidR="00D91592" w:rsidRPr="00DC5250" w:rsidRDefault="00D91592" w:rsidP="00D91592">
      <w:pPr>
        <w:pStyle w:val="ItemIndent1"/>
        <w:rPr>
          <w:lang w:eastAsia="zh-CN"/>
        </w:rPr>
      </w:pPr>
      <w:r w:rsidRPr="00DC5250">
        <w:rPr>
          <w:rFonts w:hint="eastAsia"/>
          <w:lang w:eastAsia="zh-CN"/>
        </w:rPr>
        <w:t xml:space="preserve"># </w:t>
      </w:r>
      <w:r w:rsidRPr="00DC5250">
        <w:rPr>
          <w:rFonts w:hint="eastAsia"/>
          <w:lang w:eastAsia="zh-CN"/>
        </w:rPr>
        <w:t>向</w:t>
      </w:r>
      <w:r w:rsidRPr="00DC5250">
        <w:rPr>
          <w:rFonts w:hint="eastAsia"/>
          <w:lang w:eastAsia="zh-CN"/>
        </w:rPr>
        <w:t>EBGP</w:t>
      </w:r>
      <w:r w:rsidRPr="00DC5250">
        <w:rPr>
          <w:rFonts w:hint="eastAsia"/>
          <w:lang w:eastAsia="zh-CN"/>
        </w:rPr>
        <w:t>对等体</w:t>
      </w:r>
      <w:r w:rsidRPr="00DC5250">
        <w:rPr>
          <w:rFonts w:hint="eastAsia"/>
          <w:lang w:eastAsia="zh-CN"/>
        </w:rPr>
        <w:t>11.0.0.2</w:t>
      </w:r>
      <w:r w:rsidRPr="00DC5250">
        <w:rPr>
          <w:rFonts w:hint="eastAsia"/>
          <w:lang w:eastAsia="zh-CN"/>
        </w:rPr>
        <w:t>发布标签路由及从</w:t>
      </w:r>
      <w:r w:rsidRPr="00DC5250">
        <w:rPr>
          <w:rFonts w:hint="eastAsia"/>
          <w:lang w:eastAsia="zh-CN"/>
        </w:rPr>
        <w:t>11.0.0.2</w:t>
      </w:r>
      <w:r w:rsidRPr="00DC5250">
        <w:rPr>
          <w:rFonts w:hint="eastAsia"/>
          <w:lang w:eastAsia="zh-CN"/>
        </w:rPr>
        <w:t>接收标签路由的能力。</w:t>
      </w:r>
    </w:p>
    <w:p w:rsidR="00D91592" w:rsidRPr="00DC5250" w:rsidRDefault="00D91592" w:rsidP="00D91592">
      <w:pPr>
        <w:pStyle w:val="TerminalDisplayIndent1"/>
      </w:pPr>
      <w:r w:rsidRPr="00DC5250">
        <w:t>[ASBR-PE2-bgp-default</w:t>
      </w:r>
      <w:r w:rsidRPr="00DC5250">
        <w:rPr>
          <w:rFonts w:hint="eastAsia"/>
        </w:rPr>
        <w:t>-ipv4</w:t>
      </w:r>
      <w:r w:rsidRPr="00DC5250">
        <w:t>] peer 11.0.0.</w:t>
      </w:r>
      <w:r w:rsidRPr="00DC5250">
        <w:rPr>
          <w:rFonts w:hint="eastAsia"/>
        </w:rPr>
        <w:t>2 label-route-capability</w:t>
      </w:r>
    </w:p>
    <w:p w:rsidR="00D91592" w:rsidRPr="00DC5250" w:rsidRDefault="00D91592" w:rsidP="00D91592">
      <w:pPr>
        <w:pStyle w:val="TerminalDisplayIndent1"/>
      </w:pPr>
      <w:r w:rsidRPr="00DC5250">
        <w:t>[ASBR-PE2-bgp-default</w:t>
      </w:r>
      <w:r w:rsidRPr="00DC5250">
        <w:rPr>
          <w:rFonts w:hint="eastAsia"/>
        </w:rPr>
        <w:t>-ipv4</w:t>
      </w:r>
      <w:r w:rsidRPr="00DC5250">
        <w:t>] quit</w:t>
      </w:r>
    </w:p>
    <w:p w:rsidR="00D91592" w:rsidRPr="00DC5250" w:rsidRDefault="00D91592" w:rsidP="00D91592">
      <w:pPr>
        <w:pStyle w:val="TerminalDisplayIndent1"/>
      </w:pPr>
      <w:r w:rsidRPr="00DC5250">
        <w:t>[ASBR-PE2-bgp-default] quit</w:t>
      </w:r>
    </w:p>
    <w:p w:rsidR="00D91592" w:rsidRPr="00DC5250" w:rsidRDefault="00D91592" w:rsidP="00D91592">
      <w:pPr>
        <w:pStyle w:val="ItemStep"/>
      </w:pPr>
      <w:r w:rsidRPr="00DC5250">
        <w:rPr>
          <w:rFonts w:hint="eastAsia"/>
        </w:rPr>
        <w:t>配置</w:t>
      </w:r>
      <w:r w:rsidRPr="00DC5250">
        <w:rPr>
          <w:rFonts w:hint="eastAsia"/>
        </w:rPr>
        <w:t>PE 2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在</w:t>
      </w:r>
      <w:r w:rsidRPr="00DC5250">
        <w:rPr>
          <w:rFonts w:hint="eastAsia"/>
        </w:rPr>
        <w:t>PE 2</w:t>
      </w:r>
      <w:r w:rsidRPr="00DC5250">
        <w:rPr>
          <w:rFonts w:hint="eastAsia"/>
        </w:rPr>
        <w:t>上运行</w:t>
      </w:r>
      <w:r w:rsidRPr="00DC5250">
        <w:rPr>
          <w:rFonts w:hint="eastAsia"/>
        </w:rPr>
        <w:t>IS-IS</w:t>
      </w:r>
      <w:r w:rsidRPr="00DC5250">
        <w:rPr>
          <w:rFonts w:hint="eastAsia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>&lt;PE2&gt; system-view</w:t>
      </w:r>
    </w:p>
    <w:p w:rsidR="00D91592" w:rsidRPr="00DC5250" w:rsidRDefault="00D91592" w:rsidP="00D91592">
      <w:pPr>
        <w:pStyle w:val="TerminalDisplayIndent1"/>
      </w:pPr>
      <w:r w:rsidRPr="00DC5250">
        <w:t>[PE2] isis 1</w:t>
      </w:r>
    </w:p>
    <w:p w:rsidR="00D91592" w:rsidRPr="00DC5250" w:rsidRDefault="00D91592" w:rsidP="00D91592">
      <w:pPr>
        <w:pStyle w:val="TerminalDisplayIndent1"/>
      </w:pPr>
      <w:r w:rsidRPr="00DC5250">
        <w:t>[PE2-isis-1] network-entity 10.</w:t>
      </w:r>
      <w:r w:rsidRPr="00DC5250">
        <w:rPr>
          <w:rFonts w:hint="eastAsia"/>
        </w:rPr>
        <w:t>444</w:t>
      </w:r>
      <w:r w:rsidRPr="00DC5250">
        <w:t>.</w:t>
      </w:r>
      <w:r w:rsidRPr="00DC5250">
        <w:rPr>
          <w:rFonts w:hint="eastAsia"/>
        </w:rPr>
        <w:t>444</w:t>
      </w:r>
      <w:r w:rsidRPr="00DC5250">
        <w:t>.</w:t>
      </w:r>
      <w:r w:rsidRPr="00DC5250">
        <w:rPr>
          <w:rFonts w:hint="eastAsia"/>
        </w:rPr>
        <w:t>444</w:t>
      </w:r>
      <w:r w:rsidRPr="00DC5250">
        <w:t>.</w:t>
      </w:r>
      <w:r w:rsidRPr="00DC5250">
        <w:rPr>
          <w:rFonts w:hint="eastAsia"/>
        </w:rPr>
        <w:t>444</w:t>
      </w:r>
      <w:r w:rsidRPr="00DC5250">
        <w:t>.00</w:t>
      </w:r>
    </w:p>
    <w:p w:rsidR="00D91592" w:rsidRPr="00DC5250" w:rsidRDefault="00D91592" w:rsidP="00D91592">
      <w:pPr>
        <w:pStyle w:val="TerminalDisplayIndent1"/>
      </w:pPr>
      <w:r w:rsidRPr="00DC5250">
        <w:t>[PE2-isis-1]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配置</w:t>
      </w:r>
      <w:r w:rsidRPr="00DC5250">
        <w:rPr>
          <w:rFonts w:hint="eastAsia"/>
        </w:rPr>
        <w:t>LSR ID</w:t>
      </w:r>
      <w:r w:rsidRPr="00DC5250">
        <w:rPr>
          <w:rFonts w:hint="eastAsia"/>
        </w:rPr>
        <w:t>，使能</w:t>
      </w:r>
      <w:r w:rsidRPr="00DC5250">
        <w:rPr>
          <w:rFonts w:hint="eastAsia"/>
        </w:rPr>
        <w:t>MPLS</w:t>
      </w:r>
      <w:r w:rsidRPr="00DC5250">
        <w:rPr>
          <w:rFonts w:hint="eastAsia"/>
        </w:rPr>
        <w:t>和</w:t>
      </w:r>
      <w:r w:rsidRPr="00DC5250">
        <w:rPr>
          <w:rFonts w:hint="eastAsia"/>
        </w:rPr>
        <w:t>LDP</w:t>
      </w:r>
      <w:r w:rsidRPr="00DC5250">
        <w:rPr>
          <w:rFonts w:hint="eastAsia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>[PE2] mpls lsr-id 5.5.5.9</w:t>
      </w:r>
    </w:p>
    <w:p w:rsidR="00D91592" w:rsidRPr="00DC5250" w:rsidRDefault="00D91592" w:rsidP="00D91592">
      <w:pPr>
        <w:pStyle w:val="TerminalDisplayIndent1"/>
      </w:pPr>
      <w:r w:rsidRPr="00DC5250">
        <w:t>[PE2] mpls ldp</w:t>
      </w:r>
    </w:p>
    <w:p w:rsidR="00D91592" w:rsidRPr="00DC5250" w:rsidRDefault="00D91592" w:rsidP="00D91592">
      <w:pPr>
        <w:pStyle w:val="TerminalDisplayIndent1"/>
      </w:pPr>
      <w:r w:rsidRPr="00DC5250">
        <w:t>[PE2-ldp]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配置接口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5</w:t>
      </w:r>
      <w:r w:rsidR="00AD7D0A">
        <w:fldChar w:fldCharType="end"/>
      </w:r>
      <w:r w:rsidRPr="00DC5250">
        <w:rPr>
          <w:rFonts w:hint="eastAsia"/>
        </w:rPr>
        <w:t>，在接口上运行</w:t>
      </w:r>
      <w:r w:rsidRPr="00DC5250">
        <w:rPr>
          <w:rFonts w:hint="eastAsia"/>
        </w:rPr>
        <w:t>IS-IS</w:t>
      </w:r>
      <w:r w:rsidRPr="00DC5250">
        <w:rPr>
          <w:rFonts w:hint="eastAsia"/>
        </w:rPr>
        <w:t>，并使能</w:t>
      </w:r>
      <w:r w:rsidRPr="00DC5250">
        <w:rPr>
          <w:rFonts w:hint="eastAsia"/>
        </w:rPr>
        <w:t>MPLS</w:t>
      </w:r>
      <w:r w:rsidRPr="00DC5250">
        <w:rPr>
          <w:rFonts w:hint="eastAsia"/>
        </w:rPr>
        <w:t>和</w:t>
      </w:r>
      <w:r w:rsidRPr="00DC5250">
        <w:rPr>
          <w:rFonts w:hint="eastAsia"/>
        </w:rPr>
        <w:t>LDP</w:t>
      </w:r>
      <w:r w:rsidRPr="00DC5250">
        <w:rPr>
          <w:rFonts w:hint="eastAsia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 xml:space="preserve">[PE2] interface </w:t>
      </w:r>
      <w:r w:rsidR="00AD7D0A">
        <w:fldChar w:fldCharType="begin" w:fldLock="1"/>
      </w:r>
      <w:r w:rsidR="00AD7D0A">
        <w:instrText xml:space="preserve"> DOCVARIABLE  varglobal_11593  \* MERGEFORMAT </w:instrText>
      </w:r>
      <w:r w:rsidR="00AD7D0A">
        <w:fldChar w:fldCharType="separate"/>
      </w:r>
      <w:r w:rsidRPr="00DC5250">
        <w:t xml:space="preserve">gigabitethernet </w:t>
      </w:r>
      <w:r>
        <w:t>3/1/</w:t>
      </w:r>
      <w:r w:rsidRPr="00DC5250">
        <w:t>5</w:t>
      </w:r>
      <w:r w:rsidR="00AD7D0A">
        <w:fldChar w:fldCharType="end"/>
      </w:r>
    </w:p>
    <w:p w:rsidR="00D91592" w:rsidRPr="00DC5250" w:rsidRDefault="00D91592" w:rsidP="00D91592">
      <w:pPr>
        <w:pStyle w:val="TerminalDisplayIndent1"/>
      </w:pPr>
      <w:r w:rsidRPr="00DC5250">
        <w:t>[PE2-</w:t>
      </w:r>
      <w:r w:rsidR="00AD7D0A">
        <w:fldChar w:fldCharType="begin" w:fldLock="1"/>
      </w:r>
      <w:r w:rsidR="00AD7D0A">
        <w:instrText xml:space="preserve"> DOCVARIABLE  vargloba</w:instrText>
      </w:r>
      <w:r w:rsidR="00AD7D0A">
        <w:instrText xml:space="preserve">l_20677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5</w:t>
      </w:r>
      <w:r w:rsidR="00AD7D0A">
        <w:fldChar w:fldCharType="end"/>
      </w:r>
      <w:r w:rsidRPr="00DC5250">
        <w:t>] ip address 9.1.1.2 255.0.0.0</w:t>
      </w:r>
    </w:p>
    <w:p w:rsidR="00D91592" w:rsidRPr="00DC5250" w:rsidRDefault="00D91592" w:rsidP="00D91592">
      <w:pPr>
        <w:pStyle w:val="TerminalDisplayIndent1"/>
      </w:pPr>
      <w:r w:rsidRPr="00DC5250">
        <w:t>[PE2-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5</w:t>
      </w:r>
      <w:r w:rsidR="00AD7D0A">
        <w:fldChar w:fldCharType="end"/>
      </w:r>
      <w:r w:rsidRPr="00DC5250">
        <w:t>] isis enable 1</w:t>
      </w:r>
    </w:p>
    <w:p w:rsidR="00D91592" w:rsidRPr="00DC5250" w:rsidRDefault="00D91592" w:rsidP="00D91592">
      <w:pPr>
        <w:pStyle w:val="TerminalDisplayIndent1"/>
      </w:pPr>
      <w:r w:rsidRPr="00DC5250">
        <w:t>[PE2-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5</w:t>
      </w:r>
      <w:r w:rsidR="00AD7D0A">
        <w:fldChar w:fldCharType="end"/>
      </w:r>
      <w:r w:rsidRPr="00DC5250">
        <w:t>] mpls</w:t>
      </w:r>
      <w:r w:rsidRPr="00DC5250">
        <w:rPr>
          <w:rFonts w:hint="eastAsia"/>
        </w:rPr>
        <w:t xml:space="preserve"> enable</w:t>
      </w:r>
    </w:p>
    <w:p w:rsidR="00D91592" w:rsidRPr="00DC5250" w:rsidRDefault="00D91592" w:rsidP="00D91592">
      <w:pPr>
        <w:pStyle w:val="TerminalDisplayIndent1"/>
      </w:pPr>
      <w:r w:rsidRPr="00DC5250">
        <w:t>[PE2-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5</w:t>
      </w:r>
      <w:r w:rsidR="00AD7D0A">
        <w:fldChar w:fldCharType="end"/>
      </w:r>
      <w:r w:rsidRPr="00DC5250">
        <w:t>] mpls ldp</w:t>
      </w:r>
      <w:r w:rsidRPr="00DC5250">
        <w:rPr>
          <w:rFonts w:hint="eastAsia"/>
        </w:rPr>
        <w:t xml:space="preserve"> enable</w:t>
      </w:r>
    </w:p>
    <w:p w:rsidR="00D91592" w:rsidRPr="00DC5250" w:rsidRDefault="00D91592" w:rsidP="00D91592">
      <w:pPr>
        <w:pStyle w:val="TerminalDisplayIndent1"/>
      </w:pPr>
      <w:r w:rsidRPr="00DC5250">
        <w:lastRenderedPageBreak/>
        <w:t>[PE2-</w:t>
      </w:r>
      <w:r w:rsidR="00AD7D0A">
        <w:fldChar w:fldCharType="begin" w:fldLock="1"/>
      </w:r>
      <w:r w:rsidR="00AD7D0A">
        <w:instrText xml:space="preserve"> DOCVARIABLE  varglobal_20677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5</w:t>
      </w:r>
      <w:r w:rsidR="00AD7D0A">
        <w:fldChar w:fldCharType="end"/>
      </w:r>
      <w:r w:rsidRPr="00DC5250">
        <w:t>]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创建</w:t>
      </w:r>
      <w:r w:rsidRPr="00DC5250">
        <w:rPr>
          <w:rFonts w:hint="eastAsia"/>
        </w:rPr>
        <w:t>Loopback0</w:t>
      </w:r>
      <w:r w:rsidRPr="00DC5250">
        <w:rPr>
          <w:rFonts w:hint="eastAsia"/>
        </w:rPr>
        <w:t>接口，在接口上运行</w:t>
      </w:r>
      <w:r w:rsidRPr="00DC5250">
        <w:rPr>
          <w:rFonts w:hint="eastAsia"/>
        </w:rPr>
        <w:t>IS-IS</w:t>
      </w:r>
      <w:r w:rsidRPr="00DC5250">
        <w:rPr>
          <w:rFonts w:hint="eastAsia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>[PE2] interface loopback 0</w:t>
      </w:r>
    </w:p>
    <w:p w:rsidR="00D91592" w:rsidRPr="00DC5250" w:rsidRDefault="00D91592" w:rsidP="00D91592">
      <w:pPr>
        <w:pStyle w:val="TerminalDisplayIndent1"/>
      </w:pPr>
      <w:r w:rsidRPr="00DC5250">
        <w:t>[PE2-LoopBack0] ip address 5.5.5.9 32</w:t>
      </w:r>
    </w:p>
    <w:p w:rsidR="00D91592" w:rsidRPr="00DC5250" w:rsidRDefault="00D91592" w:rsidP="00D91592">
      <w:pPr>
        <w:pStyle w:val="TerminalDisplayIndent1"/>
      </w:pPr>
      <w:r w:rsidRPr="00DC5250">
        <w:t>[PE2-LoopBack0] isis enable 1</w:t>
      </w:r>
    </w:p>
    <w:p w:rsidR="00D91592" w:rsidRPr="00DC5250" w:rsidRDefault="00D91592" w:rsidP="00D91592">
      <w:pPr>
        <w:pStyle w:val="TerminalDisplayIndent1"/>
      </w:pPr>
      <w:r w:rsidRPr="00DC5250">
        <w:t>[PE2-LoopBack0]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创建</w:t>
      </w:r>
      <w:r w:rsidRPr="00DC5250">
        <w:rPr>
          <w:rFonts w:hint="eastAsia"/>
        </w:rPr>
        <w:t>VPN</w:t>
      </w:r>
      <w:r w:rsidRPr="00DC5250">
        <w:rPr>
          <w:rFonts w:hint="eastAsia"/>
        </w:rPr>
        <w:t>实例，名称为</w:t>
      </w:r>
      <w:r w:rsidRPr="00DC5250">
        <w:rPr>
          <w:rFonts w:hint="eastAsia"/>
        </w:rPr>
        <w:t>vpn1</w:t>
      </w:r>
      <w:r w:rsidRPr="00DC5250">
        <w:rPr>
          <w:rFonts w:hint="eastAsia"/>
        </w:rPr>
        <w:t>，为其配置</w:t>
      </w:r>
      <w:r w:rsidRPr="00DC5250">
        <w:rPr>
          <w:rFonts w:hint="eastAsia"/>
        </w:rPr>
        <w:t>RD</w:t>
      </w:r>
      <w:r w:rsidRPr="00DC5250">
        <w:rPr>
          <w:rFonts w:hint="eastAsia"/>
        </w:rPr>
        <w:t>和</w:t>
      </w:r>
      <w:r w:rsidRPr="00DC5250">
        <w:rPr>
          <w:rFonts w:hint="eastAsia"/>
        </w:rPr>
        <w:t>Route Target</w:t>
      </w:r>
      <w:r w:rsidRPr="00DC5250">
        <w:rPr>
          <w:rFonts w:hint="eastAsia"/>
        </w:rPr>
        <w:t>属性。</w:t>
      </w:r>
    </w:p>
    <w:p w:rsidR="00D91592" w:rsidRPr="00DC5250" w:rsidRDefault="00D91592" w:rsidP="00D91592">
      <w:pPr>
        <w:pStyle w:val="TerminalDisplayIndent1"/>
      </w:pPr>
      <w:r w:rsidRPr="00DC5250">
        <w:t>[PE2] ip vpn-instance vpn1</w:t>
      </w:r>
    </w:p>
    <w:p w:rsidR="00D91592" w:rsidRPr="00DC5250" w:rsidRDefault="00D91592" w:rsidP="00D91592">
      <w:pPr>
        <w:pStyle w:val="TerminalDisplayIndent1"/>
      </w:pPr>
      <w:r w:rsidRPr="00DC5250">
        <w:t>[PE2-vpn-instance-vpn1] route-distinguisher 11:11</w:t>
      </w:r>
    </w:p>
    <w:p w:rsidR="00D91592" w:rsidRPr="00DC5250" w:rsidRDefault="00D91592" w:rsidP="00D91592">
      <w:pPr>
        <w:pStyle w:val="TerminalDisplayIndent1"/>
      </w:pPr>
      <w:r w:rsidRPr="00DC5250">
        <w:t>[PE2-vpn-instance-vpn1] vpn-target 3:3 import-extcommunity</w:t>
      </w:r>
    </w:p>
    <w:p w:rsidR="00D91592" w:rsidRPr="00DC5250" w:rsidRDefault="00D91592" w:rsidP="00D91592">
      <w:pPr>
        <w:pStyle w:val="TerminalDisplayIndent1"/>
      </w:pPr>
      <w:r w:rsidRPr="00DC5250">
        <w:t>[PE2-vpn-instance-vpn1] vpn-target 3:3 export-extcommunity</w:t>
      </w:r>
    </w:p>
    <w:p w:rsidR="00D91592" w:rsidRPr="00DC5250" w:rsidRDefault="00D91592" w:rsidP="00D91592">
      <w:pPr>
        <w:pStyle w:val="TerminalDisplayIndent1"/>
      </w:pPr>
      <w:r w:rsidRPr="00DC5250">
        <w:t>[PE2-vpn-instance-vpn1]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配置接口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1</w:t>
      </w:r>
      <w:r w:rsidR="00AD7D0A">
        <w:fldChar w:fldCharType="end"/>
      </w:r>
      <w:r w:rsidRPr="00DC5250">
        <w:rPr>
          <w:rFonts w:hint="eastAsia"/>
        </w:rPr>
        <w:t>与</w:t>
      </w:r>
      <w:r w:rsidRPr="00DC5250">
        <w:t>VPN</w:t>
      </w:r>
      <w:r w:rsidRPr="00DC5250">
        <w:rPr>
          <w:rFonts w:hint="eastAsia"/>
        </w:rPr>
        <w:t>实例</w:t>
      </w:r>
      <w:r w:rsidRPr="00DC5250">
        <w:rPr>
          <w:rFonts w:hint="eastAsia"/>
        </w:rPr>
        <w:t>vpn1</w:t>
      </w:r>
      <w:r w:rsidRPr="00DC5250">
        <w:rPr>
          <w:rFonts w:hint="eastAsia"/>
        </w:rPr>
        <w:t>绑定，并配置该接口的</w:t>
      </w:r>
      <w:r w:rsidRPr="00DC5250">
        <w:rPr>
          <w:rFonts w:hint="eastAsia"/>
        </w:rPr>
        <w:t>IPv6</w:t>
      </w:r>
      <w:r w:rsidRPr="00DC5250">
        <w:rPr>
          <w:rFonts w:hint="eastAsia"/>
        </w:rPr>
        <w:t>地址。</w:t>
      </w:r>
    </w:p>
    <w:p w:rsidR="00D91592" w:rsidRPr="00DC5250" w:rsidRDefault="00D91592" w:rsidP="00D91592">
      <w:pPr>
        <w:pStyle w:val="TerminalDisplayIndent1"/>
      </w:pPr>
      <w:r w:rsidRPr="00DC5250">
        <w:t xml:space="preserve">[PE2] interface </w:t>
      </w:r>
      <w:r w:rsidR="00AD7D0A">
        <w:fldChar w:fldCharType="begin" w:fldLock="1"/>
      </w:r>
      <w:r w:rsidR="00AD7D0A">
        <w:instrText xml:space="preserve"> DOCVARIABLE  varglobal_16776  \* MERGEFORMAT </w:instrText>
      </w:r>
      <w:r w:rsidR="00AD7D0A">
        <w:fldChar w:fldCharType="separate"/>
      </w:r>
      <w:r w:rsidRPr="00DC5250">
        <w:t xml:space="preserve">gigabitethernet </w:t>
      </w:r>
      <w:r>
        <w:t>3/1/</w:t>
      </w:r>
      <w:r w:rsidRPr="00DC5250">
        <w:t>1</w:t>
      </w:r>
      <w:r w:rsidR="00AD7D0A">
        <w:fldChar w:fldCharType="end"/>
      </w:r>
    </w:p>
    <w:p w:rsidR="00D91592" w:rsidRPr="00DC5250" w:rsidRDefault="00D91592" w:rsidP="00D91592">
      <w:pPr>
        <w:pStyle w:val="TerminalDisplayIndent1"/>
      </w:pPr>
      <w:r w:rsidRPr="00DC5250">
        <w:t>[PE2-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1</w:t>
      </w:r>
      <w:r w:rsidR="00AD7D0A">
        <w:fldChar w:fldCharType="end"/>
      </w:r>
      <w:r w:rsidRPr="00DC5250">
        <w:t>] ip binding vpn-instance vpn1</w:t>
      </w:r>
    </w:p>
    <w:p w:rsidR="00D91592" w:rsidRPr="00DC5250" w:rsidRDefault="00D91592" w:rsidP="00D91592">
      <w:pPr>
        <w:pStyle w:val="TerminalDisplayIndent1"/>
      </w:pPr>
      <w:r w:rsidRPr="00DC5250">
        <w:t>[PE2-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1</w:t>
      </w:r>
      <w:r w:rsidR="00AD7D0A">
        <w:fldChar w:fldCharType="end"/>
      </w:r>
      <w:r w:rsidRPr="00DC5250">
        <w:t>] ipv6 address 200</w:t>
      </w:r>
      <w:r w:rsidRPr="00DC5250">
        <w:rPr>
          <w:rFonts w:hint="eastAsia"/>
        </w:rPr>
        <w:t>2</w:t>
      </w:r>
      <w:r w:rsidRPr="00DC5250">
        <w:t>::</w:t>
      </w:r>
      <w:r w:rsidRPr="00DC5250">
        <w:rPr>
          <w:rFonts w:hint="eastAsia"/>
        </w:rPr>
        <w:t>1</w:t>
      </w:r>
      <w:r w:rsidRPr="00DC5250">
        <w:t xml:space="preserve"> </w:t>
      </w:r>
      <w:r w:rsidRPr="00DC5250">
        <w:rPr>
          <w:rFonts w:hint="eastAsia"/>
        </w:rPr>
        <w:t>64</w:t>
      </w:r>
    </w:p>
    <w:p w:rsidR="00D91592" w:rsidRPr="00DC5250" w:rsidRDefault="00D91592" w:rsidP="00D91592">
      <w:pPr>
        <w:pStyle w:val="TerminalDisplayIndent1"/>
      </w:pPr>
      <w:r w:rsidRPr="00DC5250">
        <w:t>[PE2-</w:t>
      </w:r>
      <w:r w:rsidR="00AD7D0A">
        <w:fldChar w:fldCharType="begin" w:fldLock="1"/>
      </w:r>
      <w:r w:rsidR="00AD7D0A">
        <w:instrText xml:space="preserve"> DOCVARIABLE  vargloba</w:instrText>
      </w:r>
      <w:r w:rsidR="00AD7D0A">
        <w:instrText xml:space="preserve">l_20112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1</w:t>
      </w:r>
      <w:r w:rsidR="00AD7D0A">
        <w:fldChar w:fldCharType="end"/>
      </w:r>
      <w:r w:rsidRPr="00DC5250">
        <w:t>] quit</w:t>
      </w:r>
    </w:p>
    <w:p w:rsidR="00D91592" w:rsidRPr="00DC5250" w:rsidRDefault="00D91592" w:rsidP="00D91592">
      <w:pPr>
        <w:pStyle w:val="ItemIndent1"/>
        <w:rPr>
          <w:lang w:eastAsia="zh-CN"/>
        </w:rPr>
      </w:pPr>
      <w:r w:rsidRPr="00DC5250">
        <w:rPr>
          <w:rFonts w:hint="eastAsia"/>
          <w:lang w:eastAsia="zh-CN"/>
        </w:rPr>
        <w:t xml:space="preserve"># </w:t>
      </w:r>
      <w:r w:rsidRPr="00DC5250">
        <w:rPr>
          <w:rFonts w:hint="eastAsia"/>
          <w:lang w:eastAsia="zh-CN"/>
        </w:rPr>
        <w:t>在</w:t>
      </w:r>
      <w:r w:rsidRPr="00DC5250">
        <w:rPr>
          <w:rFonts w:hint="eastAsia"/>
          <w:lang w:eastAsia="zh-CN"/>
        </w:rPr>
        <w:t>PE 2</w:t>
      </w:r>
      <w:r w:rsidRPr="00DC5250">
        <w:rPr>
          <w:rFonts w:hint="eastAsia"/>
          <w:lang w:eastAsia="zh-CN"/>
        </w:rPr>
        <w:t>上运行</w:t>
      </w:r>
      <w:r w:rsidRPr="00DC5250">
        <w:rPr>
          <w:rFonts w:hint="eastAsia"/>
          <w:lang w:eastAsia="zh-CN"/>
        </w:rPr>
        <w:t>BGP</w:t>
      </w:r>
      <w:r w:rsidRPr="00DC5250">
        <w:rPr>
          <w:rFonts w:hint="eastAsia"/>
          <w:lang w:eastAsia="zh-CN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>[PE2] bgp 600</w:t>
      </w:r>
    </w:p>
    <w:p w:rsidR="00D91592" w:rsidRPr="00DC5250" w:rsidRDefault="00D91592" w:rsidP="00D91592">
      <w:pPr>
        <w:pStyle w:val="ItemIndent1"/>
        <w:rPr>
          <w:lang w:eastAsia="zh-CN"/>
        </w:rPr>
      </w:pPr>
      <w:r w:rsidRPr="00DC5250">
        <w:rPr>
          <w:rFonts w:hint="eastAsia"/>
          <w:lang w:eastAsia="zh-CN"/>
        </w:rPr>
        <w:t xml:space="preserve"># </w:t>
      </w:r>
      <w:r w:rsidRPr="00DC5250">
        <w:rPr>
          <w:rFonts w:hint="eastAsia"/>
          <w:lang w:eastAsia="zh-CN"/>
        </w:rPr>
        <w:t>配置</w:t>
      </w:r>
      <w:r w:rsidRPr="00DC5250">
        <w:rPr>
          <w:rFonts w:hint="eastAsia"/>
          <w:lang w:eastAsia="zh-CN"/>
        </w:rPr>
        <w:t>PE 2</w:t>
      </w:r>
      <w:r w:rsidRPr="00DC5250">
        <w:rPr>
          <w:rFonts w:hint="eastAsia"/>
          <w:lang w:eastAsia="zh-CN"/>
        </w:rPr>
        <w:t>到</w:t>
      </w:r>
      <w:r w:rsidRPr="00DC5250">
        <w:rPr>
          <w:rFonts w:hint="eastAsia"/>
          <w:lang w:eastAsia="zh-CN"/>
        </w:rPr>
        <w:t>EBGP</w:t>
      </w:r>
      <w:r w:rsidRPr="00DC5250">
        <w:rPr>
          <w:rFonts w:hint="eastAsia"/>
          <w:lang w:eastAsia="zh-CN"/>
        </w:rPr>
        <w:t>对等体</w:t>
      </w:r>
      <w:r w:rsidRPr="00DC5250">
        <w:rPr>
          <w:rFonts w:hint="eastAsia"/>
          <w:lang w:eastAsia="zh-CN"/>
        </w:rPr>
        <w:t>2.2.2.9</w:t>
      </w:r>
      <w:r w:rsidRPr="00DC5250">
        <w:rPr>
          <w:rFonts w:hint="eastAsia"/>
          <w:lang w:eastAsia="zh-CN"/>
        </w:rPr>
        <w:t>的最大跳数为</w:t>
      </w:r>
      <w:r w:rsidRPr="00DC5250">
        <w:rPr>
          <w:rFonts w:hint="eastAsia"/>
          <w:lang w:eastAsia="zh-CN"/>
        </w:rPr>
        <w:t>10</w:t>
      </w:r>
      <w:r w:rsidRPr="00DC5250">
        <w:rPr>
          <w:rFonts w:hint="eastAsia"/>
          <w:lang w:eastAsia="zh-CN"/>
        </w:rPr>
        <w:t>。</w:t>
      </w:r>
    </w:p>
    <w:p w:rsidR="00D91592" w:rsidRPr="00DC5250" w:rsidRDefault="00D91592" w:rsidP="00D91592">
      <w:pPr>
        <w:pStyle w:val="TerminalDisplayIndent1"/>
      </w:pPr>
      <w:r w:rsidRPr="00DC5250">
        <w:t>[PE2-bgp-default] peer 2.2.2.9 as-number 100</w:t>
      </w:r>
    </w:p>
    <w:p w:rsidR="00D91592" w:rsidRPr="00DC5250" w:rsidRDefault="00D91592" w:rsidP="00D91592">
      <w:pPr>
        <w:pStyle w:val="TerminalDisplayIndent1"/>
      </w:pPr>
      <w:r w:rsidRPr="00DC5250">
        <w:t>[PE2-bgp-default] peer 2.2.2.9 connect-interface loopback 0</w:t>
      </w:r>
    </w:p>
    <w:p w:rsidR="00D91592" w:rsidRPr="00DC5250" w:rsidRDefault="00D91592" w:rsidP="00D91592">
      <w:pPr>
        <w:pStyle w:val="TerminalDisplayIndent1"/>
      </w:pPr>
      <w:r w:rsidRPr="00DC5250">
        <w:t>[PE2-bgp-default] peer 2.2.2.9 ebgp-max-hop 10</w:t>
      </w:r>
    </w:p>
    <w:p w:rsidR="00D91592" w:rsidRPr="00DC5250" w:rsidRDefault="00D91592" w:rsidP="00D91592">
      <w:pPr>
        <w:pStyle w:val="ItemIndent1"/>
        <w:rPr>
          <w:lang w:eastAsia="zh-CN"/>
        </w:rPr>
      </w:pPr>
      <w:r w:rsidRPr="00DC5250">
        <w:rPr>
          <w:rFonts w:hint="eastAsia"/>
          <w:lang w:eastAsia="zh-CN"/>
        </w:rPr>
        <w:t xml:space="preserve"># </w:t>
      </w:r>
      <w:r w:rsidRPr="00DC5250">
        <w:rPr>
          <w:rFonts w:hint="eastAsia"/>
          <w:lang w:eastAsia="zh-CN"/>
        </w:rPr>
        <w:t>配置对等体</w:t>
      </w:r>
      <w:r w:rsidRPr="00DC5250">
        <w:rPr>
          <w:rFonts w:hint="eastAsia"/>
          <w:lang w:eastAsia="zh-CN"/>
        </w:rPr>
        <w:t>2.2.2.9</w:t>
      </w:r>
      <w:r w:rsidRPr="00DC5250">
        <w:rPr>
          <w:rFonts w:hint="eastAsia"/>
          <w:lang w:eastAsia="zh-CN"/>
        </w:rPr>
        <w:t>作为</w:t>
      </w:r>
      <w:r w:rsidRPr="00DC5250">
        <w:rPr>
          <w:rFonts w:hint="eastAsia"/>
          <w:lang w:eastAsia="zh-CN"/>
        </w:rPr>
        <w:t>VPNv6</w:t>
      </w:r>
      <w:r w:rsidRPr="00DC5250">
        <w:rPr>
          <w:rFonts w:hint="eastAsia"/>
          <w:lang w:eastAsia="zh-CN"/>
        </w:rPr>
        <w:t>对等体。</w:t>
      </w:r>
    </w:p>
    <w:p w:rsidR="00D91592" w:rsidRPr="00DC5250" w:rsidRDefault="00D91592" w:rsidP="00D91592">
      <w:pPr>
        <w:pStyle w:val="TerminalDisplayIndent1"/>
      </w:pPr>
      <w:r w:rsidRPr="00DC5250">
        <w:t>[PE2-bgp-default] address-family vpnv6</w:t>
      </w:r>
    </w:p>
    <w:p w:rsidR="00D91592" w:rsidRPr="00DC5250" w:rsidRDefault="00D91592" w:rsidP="00D91592">
      <w:pPr>
        <w:pStyle w:val="TerminalDisplayIndent1"/>
      </w:pPr>
      <w:r w:rsidRPr="00DC5250">
        <w:t>[PE2-bgp-default-vpnv6] peer 2.2.2.9 enable</w:t>
      </w:r>
    </w:p>
    <w:p w:rsidR="00D91592" w:rsidRPr="00DC5250" w:rsidRDefault="00D91592" w:rsidP="00D91592">
      <w:pPr>
        <w:pStyle w:val="TerminalDisplayIndent1"/>
      </w:pPr>
      <w:r w:rsidRPr="00DC5250">
        <w:t>[PE2-bgp-default-vpnv6] 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配置</w:t>
      </w:r>
      <w:r w:rsidRPr="00DC5250">
        <w:rPr>
          <w:rFonts w:hint="eastAsia"/>
        </w:rPr>
        <w:t>PE 2</w:t>
      </w:r>
      <w:r w:rsidRPr="00DC5250">
        <w:rPr>
          <w:rFonts w:hint="eastAsia"/>
        </w:rPr>
        <w:t>与</w:t>
      </w:r>
      <w:r w:rsidRPr="00DC5250">
        <w:rPr>
          <w:rFonts w:hint="eastAsia"/>
        </w:rPr>
        <w:t>CE 2</w:t>
      </w:r>
      <w:r w:rsidRPr="00DC5250">
        <w:rPr>
          <w:rFonts w:hint="eastAsia"/>
        </w:rPr>
        <w:t>建立</w:t>
      </w:r>
      <w:r w:rsidRPr="00DC5250">
        <w:rPr>
          <w:rFonts w:hint="eastAsia"/>
        </w:rPr>
        <w:t>EBGP</w:t>
      </w:r>
      <w:r w:rsidRPr="00DC5250">
        <w:rPr>
          <w:rFonts w:hint="eastAsia"/>
        </w:rPr>
        <w:t>对等体，将学习到的</w:t>
      </w:r>
      <w:r w:rsidRPr="00DC5250">
        <w:rPr>
          <w:rFonts w:hint="eastAsia"/>
        </w:rPr>
        <w:t>BGP</w:t>
      </w:r>
      <w:r w:rsidRPr="00DC5250">
        <w:rPr>
          <w:rFonts w:hint="eastAsia"/>
        </w:rPr>
        <w:t>路由添加到</w:t>
      </w:r>
      <w:r w:rsidRPr="00DC5250">
        <w:rPr>
          <w:rFonts w:hint="eastAsia"/>
        </w:rPr>
        <w:t>VPN</w:t>
      </w:r>
      <w:r w:rsidRPr="00DC5250">
        <w:rPr>
          <w:rFonts w:hint="eastAsia"/>
        </w:rPr>
        <w:t>实例的路由表中。</w:t>
      </w:r>
    </w:p>
    <w:p w:rsidR="00D91592" w:rsidRPr="00DC5250" w:rsidRDefault="00D91592" w:rsidP="00D91592">
      <w:pPr>
        <w:pStyle w:val="TerminalDisplayIndent1"/>
      </w:pPr>
      <w:r w:rsidRPr="00DC5250">
        <w:t>[PE</w:t>
      </w:r>
      <w:r w:rsidRPr="00DC5250">
        <w:rPr>
          <w:rFonts w:hint="eastAsia"/>
        </w:rPr>
        <w:t>2</w:t>
      </w:r>
      <w:r w:rsidRPr="00DC5250">
        <w:t>-bgp-default] ip vpn-instance vpn1</w:t>
      </w:r>
    </w:p>
    <w:p w:rsidR="00D91592" w:rsidRPr="00DC5250" w:rsidRDefault="00D91592" w:rsidP="00D91592">
      <w:pPr>
        <w:pStyle w:val="TerminalDisplayIndent1"/>
      </w:pPr>
      <w:r w:rsidRPr="00DC5250">
        <w:t>[PE</w:t>
      </w:r>
      <w:r w:rsidRPr="00DC5250">
        <w:rPr>
          <w:rFonts w:hint="eastAsia"/>
        </w:rPr>
        <w:t>2</w:t>
      </w:r>
      <w:r w:rsidRPr="00DC5250">
        <w:t xml:space="preserve">-bgp-default-vpn1] peer </w:t>
      </w:r>
      <w:r w:rsidRPr="00DC5250">
        <w:rPr>
          <w:rFonts w:hint="eastAsia"/>
        </w:rPr>
        <w:t>2002::2</w:t>
      </w:r>
      <w:r w:rsidRPr="00DC5250">
        <w:t xml:space="preserve"> as-number 65002</w:t>
      </w:r>
    </w:p>
    <w:p w:rsidR="00D91592" w:rsidRPr="00DC5250" w:rsidRDefault="00D91592" w:rsidP="00D91592">
      <w:pPr>
        <w:pStyle w:val="TerminalDisplayIndent1"/>
      </w:pPr>
      <w:r w:rsidRPr="00DC5250">
        <w:t>[PE</w:t>
      </w:r>
      <w:r w:rsidRPr="00DC5250">
        <w:rPr>
          <w:rFonts w:hint="eastAsia"/>
        </w:rPr>
        <w:t>2</w:t>
      </w:r>
      <w:r w:rsidRPr="00DC5250">
        <w:t xml:space="preserve">-bgp-default-vpn1] </w:t>
      </w:r>
      <w:r w:rsidRPr="00DC5250">
        <w:rPr>
          <w:rFonts w:hint="eastAsia"/>
        </w:rPr>
        <w:t>address-family ipv6 unicast</w:t>
      </w:r>
    </w:p>
    <w:p w:rsidR="00D91592" w:rsidRPr="00DC5250" w:rsidRDefault="00D91592" w:rsidP="00D91592">
      <w:pPr>
        <w:pStyle w:val="TerminalDisplayIndent1"/>
      </w:pPr>
      <w:r w:rsidRPr="00DC5250">
        <w:t>[PE</w:t>
      </w:r>
      <w:r w:rsidRPr="00DC5250">
        <w:rPr>
          <w:rFonts w:hint="eastAsia"/>
        </w:rPr>
        <w:t>2</w:t>
      </w:r>
      <w:r w:rsidRPr="00DC5250">
        <w:t>-bgp-default-ipv</w:t>
      </w:r>
      <w:r w:rsidRPr="00DC5250">
        <w:rPr>
          <w:rFonts w:hint="eastAsia"/>
        </w:rPr>
        <w:t>6</w:t>
      </w:r>
      <w:r w:rsidRPr="00DC5250">
        <w:t xml:space="preserve">-vpn1] peer </w:t>
      </w:r>
      <w:r w:rsidRPr="00DC5250">
        <w:rPr>
          <w:rFonts w:hint="eastAsia"/>
        </w:rPr>
        <w:t>2002::2 enable</w:t>
      </w:r>
    </w:p>
    <w:p w:rsidR="00D91592" w:rsidRPr="00DC5250" w:rsidRDefault="00D91592" w:rsidP="00D91592">
      <w:pPr>
        <w:pStyle w:val="TerminalDisplayIndent1"/>
      </w:pPr>
      <w:r w:rsidRPr="00DC5250">
        <w:t>[PE</w:t>
      </w:r>
      <w:r w:rsidRPr="00DC5250">
        <w:rPr>
          <w:rFonts w:hint="eastAsia"/>
        </w:rPr>
        <w:t>2</w:t>
      </w:r>
      <w:r w:rsidRPr="00DC5250">
        <w:t>-bgp-default-ipv</w:t>
      </w:r>
      <w:r w:rsidRPr="00DC5250">
        <w:rPr>
          <w:rFonts w:hint="eastAsia"/>
        </w:rPr>
        <w:t>6</w:t>
      </w:r>
      <w:r w:rsidRPr="00DC5250">
        <w:t>-vpn1] quit</w:t>
      </w:r>
    </w:p>
    <w:p w:rsidR="00D91592" w:rsidRPr="00DC5250" w:rsidRDefault="00D91592" w:rsidP="00D91592">
      <w:pPr>
        <w:pStyle w:val="TerminalDisplayIndent1"/>
      </w:pPr>
      <w:r w:rsidRPr="00DC5250">
        <w:t>[PE</w:t>
      </w:r>
      <w:r w:rsidRPr="00DC5250">
        <w:rPr>
          <w:rFonts w:hint="eastAsia"/>
        </w:rPr>
        <w:t>2</w:t>
      </w:r>
      <w:r w:rsidRPr="00DC5250">
        <w:t>-bgp-default-vpn1] quit</w:t>
      </w:r>
    </w:p>
    <w:p w:rsidR="00D91592" w:rsidRPr="00DC5250" w:rsidRDefault="00D91592" w:rsidP="00D91592">
      <w:pPr>
        <w:pStyle w:val="TerminalDisplayIndent1"/>
      </w:pPr>
      <w:r w:rsidRPr="00DC5250">
        <w:t>[PE</w:t>
      </w:r>
      <w:r w:rsidRPr="00DC5250">
        <w:rPr>
          <w:rFonts w:hint="eastAsia"/>
        </w:rPr>
        <w:t>2</w:t>
      </w:r>
      <w:r w:rsidRPr="00DC5250">
        <w:t xml:space="preserve">-bgp-default] </w:t>
      </w:r>
      <w:r w:rsidRPr="00DC5250">
        <w:rPr>
          <w:rFonts w:hint="eastAsia"/>
        </w:rPr>
        <w:t>quit</w:t>
      </w:r>
    </w:p>
    <w:p w:rsidR="00D91592" w:rsidRPr="00DC5250" w:rsidRDefault="00D91592" w:rsidP="00D91592">
      <w:pPr>
        <w:pStyle w:val="ItemStep"/>
      </w:pPr>
      <w:r w:rsidRPr="00DC5250">
        <w:rPr>
          <w:rFonts w:hint="eastAsia"/>
        </w:rPr>
        <w:t>配置</w:t>
      </w:r>
      <w:r w:rsidRPr="00DC5250">
        <w:rPr>
          <w:rFonts w:hint="eastAsia"/>
        </w:rPr>
        <w:t>CE 2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配置接口</w:t>
      </w:r>
      <w:r w:rsidR="00AD7D0A">
        <w:fldChar w:fldCharType="begin" w:fldLock="1"/>
      </w:r>
      <w:r w:rsidR="00AD7D0A">
        <w:instrText xml:space="preserve"> DOCVARIABLE  varglobal_201</w:instrText>
      </w:r>
      <w:r w:rsidR="00AD7D0A">
        <w:instrText xml:space="preserve">12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1</w:t>
      </w:r>
      <w:r w:rsidR="00AD7D0A">
        <w:fldChar w:fldCharType="end"/>
      </w:r>
      <w:r w:rsidRPr="00DC5250">
        <w:rPr>
          <w:rFonts w:hint="eastAsia"/>
        </w:rPr>
        <w:t>的</w:t>
      </w:r>
      <w:r w:rsidRPr="00DC5250">
        <w:rPr>
          <w:rFonts w:hint="eastAsia"/>
        </w:rPr>
        <w:t>IPv6</w:t>
      </w:r>
      <w:r w:rsidRPr="00DC5250">
        <w:rPr>
          <w:rFonts w:hint="eastAsia"/>
        </w:rPr>
        <w:t>地址。</w:t>
      </w:r>
    </w:p>
    <w:p w:rsidR="00D91592" w:rsidRPr="00DC5250" w:rsidRDefault="00D91592" w:rsidP="00D91592">
      <w:pPr>
        <w:pStyle w:val="TerminalDisplayIndent1"/>
      </w:pPr>
      <w:r w:rsidRPr="00DC5250">
        <w:rPr>
          <w:rFonts w:hint="eastAsia"/>
        </w:rPr>
        <w:t>&lt;C</w:t>
      </w:r>
      <w:r w:rsidRPr="00DC5250">
        <w:t>E</w:t>
      </w:r>
      <w:r w:rsidRPr="00DC5250">
        <w:rPr>
          <w:rFonts w:hint="eastAsia"/>
        </w:rPr>
        <w:t>2&gt; system-view</w:t>
      </w:r>
    </w:p>
    <w:p w:rsidR="00D91592" w:rsidRPr="00DC5250" w:rsidRDefault="00D91592" w:rsidP="00D91592">
      <w:pPr>
        <w:pStyle w:val="TerminalDisplayIndent1"/>
      </w:pPr>
      <w:r w:rsidRPr="00DC5250">
        <w:t>[CE</w:t>
      </w:r>
      <w:r w:rsidRPr="00DC5250">
        <w:rPr>
          <w:rFonts w:hint="eastAsia"/>
        </w:rPr>
        <w:t>2</w:t>
      </w:r>
      <w:r w:rsidRPr="00DC5250">
        <w:t xml:space="preserve">] interface </w:t>
      </w:r>
      <w:r w:rsidR="00AD7D0A">
        <w:fldChar w:fldCharType="begin" w:fldLock="1"/>
      </w:r>
      <w:r w:rsidR="00AD7D0A">
        <w:instrText xml:space="preserve"> DOCVARIABLE  varglobal_16776  \* MERGEFORMAT </w:instrText>
      </w:r>
      <w:r w:rsidR="00AD7D0A">
        <w:fldChar w:fldCharType="separate"/>
      </w:r>
      <w:r w:rsidRPr="00DC5250">
        <w:t xml:space="preserve">gigabitethernet </w:t>
      </w:r>
      <w:r>
        <w:t>3/1/</w:t>
      </w:r>
      <w:r w:rsidRPr="00DC5250">
        <w:t>1</w:t>
      </w:r>
      <w:r w:rsidR="00AD7D0A">
        <w:fldChar w:fldCharType="end"/>
      </w:r>
    </w:p>
    <w:p w:rsidR="00D91592" w:rsidRPr="00DC5250" w:rsidRDefault="00D91592" w:rsidP="00D91592">
      <w:pPr>
        <w:pStyle w:val="TerminalDisplayIndent1"/>
      </w:pPr>
      <w:r w:rsidRPr="00DC5250">
        <w:t>[CE</w:t>
      </w:r>
      <w:r w:rsidRPr="00DC5250">
        <w:rPr>
          <w:rFonts w:hint="eastAsia"/>
        </w:rPr>
        <w:t>2</w:t>
      </w:r>
      <w:r w:rsidRPr="00DC5250">
        <w:t>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1</w:t>
      </w:r>
      <w:r w:rsidR="00AD7D0A">
        <w:fldChar w:fldCharType="end"/>
      </w:r>
      <w:r w:rsidRPr="00DC5250">
        <w:t>] ip</w:t>
      </w:r>
      <w:r w:rsidRPr="00DC5250">
        <w:rPr>
          <w:rFonts w:hint="eastAsia"/>
        </w:rPr>
        <w:t>v6</w:t>
      </w:r>
      <w:r w:rsidRPr="00DC5250">
        <w:t xml:space="preserve"> address </w:t>
      </w:r>
      <w:r w:rsidRPr="00DC5250">
        <w:rPr>
          <w:rFonts w:hint="eastAsia"/>
        </w:rPr>
        <w:t>2002::2 64</w:t>
      </w:r>
    </w:p>
    <w:p w:rsidR="00D91592" w:rsidRPr="00DC5250" w:rsidRDefault="00D91592" w:rsidP="00D91592">
      <w:pPr>
        <w:pStyle w:val="TerminalDisplayIndent1"/>
      </w:pPr>
      <w:r w:rsidRPr="00DC5250">
        <w:t>[CE</w:t>
      </w:r>
      <w:r w:rsidRPr="00DC5250">
        <w:rPr>
          <w:rFonts w:hint="eastAsia"/>
        </w:rPr>
        <w:t>2</w:t>
      </w:r>
      <w:r w:rsidRPr="00DC5250">
        <w:t>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DC5250">
        <w:t>GigabitEthernet</w:t>
      </w:r>
      <w:r>
        <w:t>3/1/</w:t>
      </w:r>
      <w:r w:rsidRPr="00DC5250">
        <w:t>1</w:t>
      </w:r>
      <w:r w:rsidR="00AD7D0A">
        <w:fldChar w:fldCharType="end"/>
      </w:r>
      <w:r w:rsidRPr="00DC5250">
        <w:t xml:space="preserve">] </w:t>
      </w:r>
      <w:r w:rsidRPr="00DC5250">
        <w:rPr>
          <w:rFonts w:hint="eastAsia"/>
        </w:rPr>
        <w:t>quit</w:t>
      </w:r>
    </w:p>
    <w:p w:rsidR="00D91592" w:rsidRPr="00DC5250" w:rsidRDefault="00D91592" w:rsidP="00D91592">
      <w:pPr>
        <w:pStyle w:val="ItemIndent1"/>
      </w:pPr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配置</w:t>
      </w:r>
      <w:r w:rsidRPr="00DC5250">
        <w:rPr>
          <w:rFonts w:hint="eastAsia"/>
        </w:rPr>
        <w:t>CE 2</w:t>
      </w:r>
      <w:r w:rsidRPr="00DC5250">
        <w:rPr>
          <w:rFonts w:hint="eastAsia"/>
        </w:rPr>
        <w:t>与</w:t>
      </w:r>
      <w:r w:rsidRPr="00DC5250">
        <w:rPr>
          <w:rFonts w:hint="eastAsia"/>
        </w:rPr>
        <w:t>PE 2</w:t>
      </w:r>
      <w:r w:rsidRPr="00DC5250">
        <w:rPr>
          <w:rFonts w:hint="eastAsia"/>
        </w:rPr>
        <w:t>建立</w:t>
      </w:r>
      <w:r w:rsidRPr="00DC5250">
        <w:rPr>
          <w:rFonts w:hint="eastAsia"/>
        </w:rPr>
        <w:t>EBGP</w:t>
      </w:r>
      <w:r w:rsidRPr="00DC5250">
        <w:rPr>
          <w:rFonts w:hint="eastAsia"/>
        </w:rPr>
        <w:t>对等体，并引入</w:t>
      </w:r>
      <w:r w:rsidRPr="00DC5250">
        <w:rPr>
          <w:rFonts w:hint="eastAsia"/>
        </w:rPr>
        <w:t>VPN</w:t>
      </w:r>
      <w:r w:rsidRPr="00DC5250">
        <w:rPr>
          <w:rFonts w:hint="eastAsia"/>
        </w:rPr>
        <w:t>路由。</w:t>
      </w:r>
    </w:p>
    <w:p w:rsidR="00D91592" w:rsidRPr="00DC5250" w:rsidRDefault="00D91592" w:rsidP="00D91592">
      <w:pPr>
        <w:pStyle w:val="TerminalDisplayIndent1"/>
      </w:pPr>
      <w:r w:rsidRPr="00DC5250">
        <w:t>[CE</w:t>
      </w:r>
      <w:r w:rsidRPr="00DC5250">
        <w:rPr>
          <w:rFonts w:hint="eastAsia"/>
        </w:rPr>
        <w:t>2</w:t>
      </w:r>
      <w:r w:rsidRPr="00DC5250">
        <w:t>] bgp 6500</w:t>
      </w:r>
      <w:r w:rsidRPr="00DC5250">
        <w:rPr>
          <w:rFonts w:hint="eastAsia"/>
        </w:rPr>
        <w:t>2</w:t>
      </w:r>
    </w:p>
    <w:p w:rsidR="00D91592" w:rsidRPr="00DC5250" w:rsidRDefault="00D91592" w:rsidP="00D91592">
      <w:pPr>
        <w:pStyle w:val="TerminalDisplayIndent1"/>
      </w:pPr>
      <w:r w:rsidRPr="00DC5250">
        <w:t>[CE</w:t>
      </w:r>
      <w:r w:rsidRPr="00DC5250">
        <w:rPr>
          <w:rFonts w:hint="eastAsia"/>
        </w:rPr>
        <w:t>2</w:t>
      </w:r>
      <w:r w:rsidRPr="00DC5250">
        <w:t xml:space="preserve">-bgp-default] peer </w:t>
      </w:r>
      <w:r w:rsidRPr="00DC5250">
        <w:rPr>
          <w:rFonts w:hint="eastAsia"/>
        </w:rPr>
        <w:t>2002::1</w:t>
      </w:r>
      <w:r w:rsidRPr="00DC5250">
        <w:t xml:space="preserve"> as-number </w:t>
      </w:r>
      <w:r w:rsidRPr="00DC5250">
        <w:rPr>
          <w:rFonts w:hint="eastAsia"/>
        </w:rPr>
        <w:t>6</w:t>
      </w:r>
      <w:r w:rsidRPr="00DC5250">
        <w:t>00</w:t>
      </w:r>
    </w:p>
    <w:p w:rsidR="00D91592" w:rsidRPr="00DC5250" w:rsidRDefault="00D91592" w:rsidP="00D91592">
      <w:pPr>
        <w:pStyle w:val="TerminalDisplayIndent1"/>
      </w:pPr>
      <w:r w:rsidRPr="00DC5250">
        <w:t>[CE</w:t>
      </w:r>
      <w:r w:rsidRPr="00DC5250">
        <w:rPr>
          <w:rFonts w:hint="eastAsia"/>
        </w:rPr>
        <w:t>2</w:t>
      </w:r>
      <w:r w:rsidRPr="00DC5250">
        <w:t>-bgp-default] address-family ipv</w:t>
      </w:r>
      <w:r w:rsidRPr="00DC5250">
        <w:rPr>
          <w:rFonts w:hint="eastAsia"/>
        </w:rPr>
        <w:t>6</w:t>
      </w:r>
      <w:r w:rsidRPr="00DC5250">
        <w:t xml:space="preserve"> unicast</w:t>
      </w:r>
    </w:p>
    <w:p w:rsidR="00D91592" w:rsidRPr="00DC5250" w:rsidRDefault="00D91592" w:rsidP="00D91592">
      <w:pPr>
        <w:pStyle w:val="TerminalDisplayIndent1"/>
      </w:pPr>
      <w:r w:rsidRPr="00DC5250">
        <w:t>[</w:t>
      </w:r>
      <w:r w:rsidRPr="00DC5250">
        <w:rPr>
          <w:rFonts w:hint="eastAsia"/>
        </w:rPr>
        <w:t>C</w:t>
      </w:r>
      <w:r w:rsidRPr="00DC5250">
        <w:t>E</w:t>
      </w:r>
      <w:r w:rsidRPr="00DC5250">
        <w:rPr>
          <w:rFonts w:hint="eastAsia"/>
        </w:rPr>
        <w:t>2</w:t>
      </w:r>
      <w:r w:rsidRPr="00DC5250">
        <w:t>-bgp-default-ipv</w:t>
      </w:r>
      <w:r w:rsidRPr="00DC5250">
        <w:rPr>
          <w:rFonts w:hint="eastAsia"/>
        </w:rPr>
        <w:t>6</w:t>
      </w:r>
      <w:r w:rsidRPr="00DC5250">
        <w:t xml:space="preserve">] </w:t>
      </w:r>
      <w:r w:rsidRPr="00DC5250">
        <w:rPr>
          <w:rFonts w:hint="eastAsia"/>
        </w:rPr>
        <w:t>peer 2002::1 enable</w:t>
      </w:r>
    </w:p>
    <w:p w:rsidR="00D91592" w:rsidRPr="00DC5250" w:rsidRDefault="00D91592" w:rsidP="00D91592">
      <w:pPr>
        <w:pStyle w:val="TerminalDisplayIndent1"/>
      </w:pPr>
      <w:r w:rsidRPr="00DC5250">
        <w:lastRenderedPageBreak/>
        <w:t>[</w:t>
      </w:r>
      <w:r w:rsidRPr="00DC5250">
        <w:rPr>
          <w:rFonts w:hint="eastAsia"/>
        </w:rPr>
        <w:t>C</w:t>
      </w:r>
      <w:r w:rsidRPr="00DC5250">
        <w:t>E</w:t>
      </w:r>
      <w:r w:rsidRPr="00DC5250">
        <w:rPr>
          <w:rFonts w:hint="eastAsia"/>
        </w:rPr>
        <w:t>2</w:t>
      </w:r>
      <w:r w:rsidRPr="00DC5250">
        <w:t>-bgp-default-ipv</w:t>
      </w:r>
      <w:r w:rsidRPr="00DC5250">
        <w:rPr>
          <w:rFonts w:hint="eastAsia"/>
        </w:rPr>
        <w:t>6</w:t>
      </w:r>
      <w:r w:rsidRPr="00DC5250">
        <w:t xml:space="preserve">] </w:t>
      </w:r>
      <w:r w:rsidRPr="00DC5250">
        <w:rPr>
          <w:rFonts w:hint="eastAsia"/>
        </w:rPr>
        <w:t>import-route direct</w:t>
      </w:r>
    </w:p>
    <w:p w:rsidR="00D91592" w:rsidRPr="00DC5250" w:rsidRDefault="00D91592" w:rsidP="00D91592">
      <w:pPr>
        <w:pStyle w:val="TerminalDisplayIndent1"/>
      </w:pPr>
      <w:r w:rsidRPr="00DC5250">
        <w:t>[</w:t>
      </w:r>
      <w:r w:rsidRPr="00DC5250">
        <w:rPr>
          <w:rFonts w:hint="eastAsia"/>
        </w:rPr>
        <w:t>C</w:t>
      </w:r>
      <w:r w:rsidRPr="00DC5250">
        <w:t>E</w:t>
      </w:r>
      <w:r w:rsidRPr="00DC5250">
        <w:rPr>
          <w:rFonts w:hint="eastAsia"/>
        </w:rPr>
        <w:t>2</w:t>
      </w:r>
      <w:r w:rsidRPr="00DC5250">
        <w:t>-bgp-default-ipv</w:t>
      </w:r>
      <w:r w:rsidRPr="00DC5250">
        <w:rPr>
          <w:rFonts w:hint="eastAsia"/>
        </w:rPr>
        <w:t>6</w:t>
      </w:r>
      <w:r w:rsidRPr="00DC5250">
        <w:t xml:space="preserve">] </w:t>
      </w:r>
      <w:r w:rsidRPr="00DC5250">
        <w:rPr>
          <w:rFonts w:hint="eastAsia"/>
        </w:rPr>
        <w:t>quit</w:t>
      </w:r>
    </w:p>
    <w:p w:rsidR="00D91592" w:rsidRPr="00DC5250" w:rsidRDefault="00D91592" w:rsidP="00D91592">
      <w:pPr>
        <w:pStyle w:val="TerminalDisplayIndent1"/>
      </w:pPr>
      <w:r w:rsidRPr="00DC5250">
        <w:t>[CE</w:t>
      </w:r>
      <w:r w:rsidRPr="00DC5250">
        <w:rPr>
          <w:rFonts w:hint="eastAsia"/>
        </w:rPr>
        <w:t>2</w:t>
      </w:r>
      <w:r w:rsidRPr="00DC5250">
        <w:t xml:space="preserve">-bgp-default] </w:t>
      </w:r>
      <w:r w:rsidRPr="00DC5250">
        <w:rPr>
          <w:rFonts w:hint="eastAsia"/>
        </w:rPr>
        <w:t>quit</w:t>
      </w:r>
    </w:p>
    <w:p w:rsidR="00D91592" w:rsidRPr="00DC5250" w:rsidRDefault="00D91592" w:rsidP="00D91592">
      <w:pPr>
        <w:pStyle w:val="4"/>
      </w:pPr>
      <w:r w:rsidRPr="00DC5250">
        <w:rPr>
          <w:rFonts w:hint="eastAsia"/>
        </w:rPr>
        <w:t>验证配置</w:t>
      </w:r>
    </w:p>
    <w:p w:rsidR="00D91592" w:rsidRPr="00D91592" w:rsidRDefault="00D91592" w:rsidP="00DD64CA">
      <w:r w:rsidRPr="00DC5250">
        <w:rPr>
          <w:rFonts w:hint="eastAsia"/>
        </w:rPr>
        <w:t xml:space="preserve"># </w:t>
      </w:r>
      <w:r w:rsidRPr="00DC5250">
        <w:rPr>
          <w:rFonts w:hint="eastAsia"/>
        </w:rPr>
        <w:t>配置完成后，在</w:t>
      </w:r>
      <w:r w:rsidRPr="00DC5250">
        <w:rPr>
          <w:rFonts w:hint="eastAsia"/>
        </w:rPr>
        <w:t>CE 1</w:t>
      </w:r>
      <w:r w:rsidRPr="00DC5250">
        <w:rPr>
          <w:rFonts w:hint="eastAsia"/>
        </w:rPr>
        <w:t>和</w:t>
      </w:r>
      <w:r w:rsidRPr="00DC5250">
        <w:rPr>
          <w:rFonts w:hint="eastAsia"/>
        </w:rPr>
        <w:t>CE 2</w:t>
      </w:r>
      <w:r w:rsidRPr="00DC5250">
        <w:rPr>
          <w:rFonts w:hint="eastAsia"/>
        </w:rPr>
        <w:t>上执行</w:t>
      </w:r>
      <w:r w:rsidRPr="00DC5250">
        <w:rPr>
          <w:rStyle w:val="commandkeywords"/>
          <w:rFonts w:hint="eastAsia"/>
        </w:rPr>
        <w:t>display ipv6 routing-table</w:t>
      </w:r>
      <w:r w:rsidRPr="00DC5250">
        <w:rPr>
          <w:rFonts w:hint="eastAsia"/>
        </w:rPr>
        <w:t>命令可以查看到到达对方的路由，且</w:t>
      </w:r>
      <w:r w:rsidRPr="00DC5250">
        <w:rPr>
          <w:rFonts w:hint="eastAsia"/>
        </w:rPr>
        <w:t>CE 1</w:t>
      </w:r>
      <w:r w:rsidRPr="00DC5250">
        <w:rPr>
          <w:rFonts w:hint="eastAsia"/>
        </w:rPr>
        <w:t>和</w:t>
      </w:r>
      <w:r w:rsidRPr="00DC5250">
        <w:rPr>
          <w:rFonts w:hint="eastAsia"/>
        </w:rPr>
        <w:t>CE 2</w:t>
      </w:r>
      <w:r w:rsidRPr="00DC5250">
        <w:rPr>
          <w:rFonts w:hint="eastAsia"/>
        </w:rPr>
        <w:t>互相可以</w:t>
      </w:r>
      <w:r w:rsidRPr="00DC5250">
        <w:rPr>
          <w:rFonts w:hint="eastAsia"/>
        </w:rPr>
        <w:t>ping</w:t>
      </w:r>
      <w:r w:rsidRPr="00DC5250">
        <w:rPr>
          <w:rFonts w:hint="eastAsia"/>
        </w:rPr>
        <w:t>通。</w:t>
      </w:r>
    </w:p>
    <w:p w:rsidR="007D7DD4" w:rsidRDefault="00427BA2" w:rsidP="00DD64CA">
      <w:pPr>
        <w:pStyle w:val="3"/>
      </w:pPr>
      <w:bookmarkStart w:id="3939" w:name="_Toc363632694"/>
      <w:bookmarkStart w:id="3940" w:name="_Toc364254042"/>
      <w:bookmarkStart w:id="3941" w:name="_Toc364778957"/>
      <w:bookmarkStart w:id="3942" w:name="_Toc366236148"/>
      <w:bookmarkStart w:id="3943" w:name="_Toc366241681"/>
      <w:bookmarkStart w:id="3944" w:name="_Toc363632695"/>
      <w:bookmarkStart w:id="3945" w:name="_Toc364254043"/>
      <w:bookmarkStart w:id="3946" w:name="_Toc364778958"/>
      <w:bookmarkStart w:id="3947" w:name="_Toc366236149"/>
      <w:bookmarkStart w:id="3948" w:name="_Toc366241682"/>
      <w:bookmarkStart w:id="3949" w:name="_Toc363632696"/>
      <w:bookmarkStart w:id="3950" w:name="_Toc364254044"/>
      <w:bookmarkStart w:id="3951" w:name="_Toc364778959"/>
      <w:bookmarkStart w:id="3952" w:name="_Toc366236150"/>
      <w:bookmarkStart w:id="3953" w:name="_Toc366241683"/>
      <w:bookmarkStart w:id="3954" w:name="_Toc363632697"/>
      <w:bookmarkStart w:id="3955" w:name="_Toc364254045"/>
      <w:bookmarkStart w:id="3956" w:name="_Toc364778960"/>
      <w:bookmarkStart w:id="3957" w:name="_Toc366236151"/>
      <w:bookmarkStart w:id="3958" w:name="_Toc366241684"/>
      <w:bookmarkStart w:id="3959" w:name="_Toc363632698"/>
      <w:bookmarkStart w:id="3960" w:name="_Toc364254046"/>
      <w:bookmarkStart w:id="3961" w:name="_Toc364778961"/>
      <w:bookmarkStart w:id="3962" w:name="_Toc366236152"/>
      <w:bookmarkStart w:id="3963" w:name="_Toc366241685"/>
      <w:bookmarkStart w:id="3964" w:name="_Toc363632699"/>
      <w:bookmarkStart w:id="3965" w:name="_Toc364254047"/>
      <w:bookmarkStart w:id="3966" w:name="_Toc364778962"/>
      <w:bookmarkStart w:id="3967" w:name="_Toc366236153"/>
      <w:bookmarkStart w:id="3968" w:name="_Toc366241686"/>
      <w:bookmarkStart w:id="3969" w:name="_Toc363632700"/>
      <w:bookmarkStart w:id="3970" w:name="_Toc364254048"/>
      <w:bookmarkStart w:id="3971" w:name="_Toc364778963"/>
      <w:bookmarkStart w:id="3972" w:name="_Toc366236154"/>
      <w:bookmarkStart w:id="3973" w:name="_Toc366241687"/>
      <w:bookmarkStart w:id="3974" w:name="_Toc363632701"/>
      <w:bookmarkStart w:id="3975" w:name="_Toc364254049"/>
      <w:bookmarkStart w:id="3976" w:name="_Toc364778964"/>
      <w:bookmarkStart w:id="3977" w:name="_Toc366236155"/>
      <w:bookmarkStart w:id="3978" w:name="_Toc366241688"/>
      <w:bookmarkStart w:id="3979" w:name="_Toc363632702"/>
      <w:bookmarkStart w:id="3980" w:name="_Toc364254050"/>
      <w:bookmarkStart w:id="3981" w:name="_Toc364778965"/>
      <w:bookmarkStart w:id="3982" w:name="_Toc366236156"/>
      <w:bookmarkStart w:id="3983" w:name="_Toc366241689"/>
      <w:bookmarkStart w:id="3984" w:name="_Toc363632703"/>
      <w:bookmarkStart w:id="3985" w:name="_Toc364254051"/>
      <w:bookmarkStart w:id="3986" w:name="_Toc364778966"/>
      <w:bookmarkStart w:id="3987" w:name="_Toc366236157"/>
      <w:bookmarkStart w:id="3988" w:name="_Toc366241690"/>
      <w:bookmarkStart w:id="3989" w:name="_Toc363632704"/>
      <w:bookmarkStart w:id="3990" w:name="_Toc364254052"/>
      <w:bookmarkStart w:id="3991" w:name="_Toc364778967"/>
      <w:bookmarkStart w:id="3992" w:name="_Toc366236158"/>
      <w:bookmarkStart w:id="3993" w:name="_Toc366241691"/>
      <w:bookmarkStart w:id="3994" w:name="_Toc316996161"/>
      <w:bookmarkStart w:id="3995" w:name="_Toc316996162"/>
      <w:bookmarkStart w:id="3996" w:name="_Toc316996163"/>
      <w:bookmarkStart w:id="3997" w:name="_Toc316996164"/>
      <w:bookmarkStart w:id="3998" w:name="_Toc316996165"/>
      <w:bookmarkStart w:id="3999" w:name="_Toc316996166"/>
      <w:bookmarkStart w:id="4000" w:name="_Toc316996167"/>
      <w:bookmarkStart w:id="4001" w:name="_Toc316996168"/>
      <w:bookmarkStart w:id="4002" w:name="_Toc316996169"/>
      <w:bookmarkStart w:id="4003" w:name="_Toc316996170"/>
      <w:bookmarkStart w:id="4004" w:name="_Toc316996171"/>
      <w:bookmarkStart w:id="4005" w:name="_Toc316996172"/>
      <w:bookmarkStart w:id="4006" w:name="_Toc316996173"/>
      <w:bookmarkStart w:id="4007" w:name="_Toc316996174"/>
      <w:bookmarkStart w:id="4008" w:name="_Toc316996175"/>
      <w:bookmarkStart w:id="4009" w:name="_Toc316996176"/>
      <w:bookmarkStart w:id="4010" w:name="_Toc316996177"/>
      <w:bookmarkStart w:id="4011" w:name="_Toc316996178"/>
      <w:bookmarkStart w:id="4012" w:name="_Toc308165987"/>
      <w:bookmarkStart w:id="4013" w:name="_Toc45106079"/>
      <w:bookmarkEnd w:id="3939"/>
      <w:bookmarkEnd w:id="3940"/>
      <w:bookmarkEnd w:id="3941"/>
      <w:bookmarkEnd w:id="3942"/>
      <w:bookmarkEnd w:id="3943"/>
      <w:bookmarkEnd w:id="3944"/>
      <w:bookmarkEnd w:id="3945"/>
      <w:bookmarkEnd w:id="3946"/>
      <w:bookmarkEnd w:id="3947"/>
      <w:bookmarkEnd w:id="3948"/>
      <w:bookmarkEnd w:id="3949"/>
      <w:bookmarkEnd w:id="3950"/>
      <w:bookmarkEnd w:id="3951"/>
      <w:bookmarkEnd w:id="3952"/>
      <w:bookmarkEnd w:id="3953"/>
      <w:bookmarkEnd w:id="3954"/>
      <w:bookmarkEnd w:id="3955"/>
      <w:bookmarkEnd w:id="3956"/>
      <w:bookmarkEnd w:id="3957"/>
      <w:bookmarkEnd w:id="3958"/>
      <w:bookmarkEnd w:id="3959"/>
      <w:bookmarkEnd w:id="3960"/>
      <w:bookmarkEnd w:id="3961"/>
      <w:bookmarkEnd w:id="3962"/>
      <w:bookmarkEnd w:id="3963"/>
      <w:bookmarkEnd w:id="3964"/>
      <w:bookmarkEnd w:id="3965"/>
      <w:bookmarkEnd w:id="3966"/>
      <w:bookmarkEnd w:id="3967"/>
      <w:bookmarkEnd w:id="3968"/>
      <w:bookmarkEnd w:id="3969"/>
      <w:bookmarkEnd w:id="3970"/>
      <w:bookmarkEnd w:id="3971"/>
      <w:bookmarkEnd w:id="3972"/>
      <w:bookmarkEnd w:id="3973"/>
      <w:bookmarkEnd w:id="3974"/>
      <w:bookmarkEnd w:id="3975"/>
      <w:bookmarkEnd w:id="3976"/>
      <w:bookmarkEnd w:id="3977"/>
      <w:bookmarkEnd w:id="3978"/>
      <w:bookmarkEnd w:id="3979"/>
      <w:bookmarkEnd w:id="3980"/>
      <w:bookmarkEnd w:id="3981"/>
      <w:bookmarkEnd w:id="3982"/>
      <w:bookmarkEnd w:id="3983"/>
      <w:bookmarkEnd w:id="3984"/>
      <w:bookmarkEnd w:id="3985"/>
      <w:bookmarkEnd w:id="3986"/>
      <w:bookmarkEnd w:id="3987"/>
      <w:bookmarkEnd w:id="3988"/>
      <w:bookmarkEnd w:id="3989"/>
      <w:bookmarkEnd w:id="3990"/>
      <w:bookmarkEnd w:id="3991"/>
      <w:bookmarkEnd w:id="3992"/>
      <w:bookmarkEnd w:id="3993"/>
      <w:bookmarkEnd w:id="3994"/>
      <w:bookmarkEnd w:id="3995"/>
      <w:bookmarkEnd w:id="3996"/>
      <w:bookmarkEnd w:id="3997"/>
      <w:bookmarkEnd w:id="3998"/>
      <w:bookmarkEnd w:id="3999"/>
      <w:bookmarkEnd w:id="4000"/>
      <w:bookmarkEnd w:id="4001"/>
      <w:bookmarkEnd w:id="4002"/>
      <w:bookmarkEnd w:id="4003"/>
      <w:bookmarkEnd w:id="4004"/>
      <w:bookmarkEnd w:id="4005"/>
      <w:bookmarkEnd w:id="4006"/>
      <w:bookmarkEnd w:id="4007"/>
      <w:bookmarkEnd w:id="4008"/>
      <w:bookmarkEnd w:id="4009"/>
      <w:bookmarkEnd w:id="4010"/>
      <w:bookmarkEnd w:id="4011"/>
      <w:r>
        <w:rPr>
          <w:rFonts w:hint="eastAsia"/>
        </w:rPr>
        <w:t>配置运营商的运营商</w:t>
      </w:r>
      <w:r w:rsidR="00F14A1C">
        <w:rPr>
          <w:rFonts w:hint="eastAsia"/>
        </w:rPr>
        <w:t>（相同</w:t>
      </w:r>
      <w:r w:rsidR="00F14A1C">
        <w:rPr>
          <w:rFonts w:hint="eastAsia"/>
        </w:rPr>
        <w:t>AS</w:t>
      </w:r>
      <w:r w:rsidR="00F14A1C">
        <w:rPr>
          <w:rFonts w:hint="eastAsia"/>
        </w:rPr>
        <w:t>）</w:t>
      </w:r>
      <w:r>
        <w:rPr>
          <w:rFonts w:hint="eastAsia"/>
        </w:rPr>
        <w:t>示例</w:t>
      </w:r>
      <w:bookmarkEnd w:id="4012"/>
      <w:bookmarkEnd w:id="4013"/>
    </w:p>
    <w:p w:rsidR="007D7DD4" w:rsidRDefault="00427BA2" w:rsidP="00DD64CA">
      <w:pPr>
        <w:pStyle w:val="4"/>
      </w:pPr>
      <w:r>
        <w:rPr>
          <w:rFonts w:hint="eastAsia"/>
        </w:rPr>
        <w:t>组网需求</w:t>
      </w:r>
    </w:p>
    <w:p w:rsidR="00427BA2" w:rsidRDefault="00427BA2" w:rsidP="00DD64CA">
      <w:r>
        <w:rPr>
          <w:rFonts w:hint="eastAsia"/>
        </w:rPr>
        <w:t>在</w:t>
      </w:r>
      <w:r w:rsidR="00D55D92">
        <w:fldChar w:fldCharType="begin"/>
      </w:r>
      <w:r w:rsidR="00D55D92">
        <w:instrText xml:space="preserve">  REF _Ref269311560 \r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2-10</w:t>
      </w:r>
      <w:r w:rsidR="00D55D92">
        <w:fldChar w:fldCharType="end"/>
      </w:r>
      <w:r>
        <w:rPr>
          <w:rFonts w:hint="eastAsia"/>
        </w:rPr>
        <w:t>中：</w:t>
      </w:r>
    </w:p>
    <w:p w:rsidR="00427BA2" w:rsidRPr="00B421C2" w:rsidRDefault="00427BA2" w:rsidP="00DD64CA">
      <w:pPr>
        <w:pStyle w:val="ItemList"/>
        <w:rPr>
          <w:lang w:eastAsia="zh-CN"/>
        </w:rPr>
      </w:pPr>
      <w:r w:rsidRPr="00B421C2">
        <w:rPr>
          <w:lang w:eastAsia="zh-CN"/>
        </w:rPr>
        <w:t>PE 1</w:t>
      </w:r>
      <w:r w:rsidRPr="00B421C2">
        <w:rPr>
          <w:rFonts w:hint="eastAsia"/>
          <w:lang w:eastAsia="zh-CN"/>
        </w:rPr>
        <w:t>和</w:t>
      </w:r>
      <w:r w:rsidRPr="00B421C2">
        <w:rPr>
          <w:lang w:eastAsia="zh-CN"/>
        </w:rPr>
        <w:t>PE 2</w:t>
      </w:r>
      <w:r w:rsidRPr="00B421C2">
        <w:rPr>
          <w:rFonts w:hint="eastAsia"/>
          <w:lang w:eastAsia="zh-CN"/>
        </w:rPr>
        <w:t>是一级运营商骨干网的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设备，为二级运营商提供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服务；</w:t>
      </w:r>
    </w:p>
    <w:p w:rsidR="00427BA2" w:rsidRPr="00B421C2" w:rsidRDefault="00427BA2" w:rsidP="00DD64CA">
      <w:pPr>
        <w:pStyle w:val="ItemList"/>
        <w:rPr>
          <w:lang w:eastAsia="zh-CN"/>
        </w:rPr>
      </w:pPr>
      <w:r w:rsidRPr="00B421C2">
        <w:rPr>
          <w:lang w:eastAsia="zh-CN"/>
        </w:rPr>
        <w:t>CE 1</w:t>
      </w:r>
      <w:r w:rsidRPr="00B421C2">
        <w:rPr>
          <w:rFonts w:hint="eastAsia"/>
          <w:lang w:eastAsia="zh-CN"/>
        </w:rPr>
        <w:t>和</w:t>
      </w:r>
      <w:r w:rsidRPr="00B421C2">
        <w:rPr>
          <w:lang w:eastAsia="zh-CN"/>
        </w:rPr>
        <w:t>CE 2</w:t>
      </w:r>
      <w:r w:rsidRPr="00B421C2">
        <w:rPr>
          <w:rFonts w:hint="eastAsia"/>
          <w:lang w:eastAsia="zh-CN"/>
        </w:rPr>
        <w:t>是同一个二级运营商的设备，作为</w:t>
      </w:r>
      <w:r w:rsidRPr="00B421C2">
        <w:rPr>
          <w:lang w:eastAsia="zh-CN"/>
        </w:rPr>
        <w:t>CE</w:t>
      </w:r>
      <w:r w:rsidRPr="00B421C2">
        <w:rPr>
          <w:rFonts w:hint="eastAsia"/>
          <w:lang w:eastAsia="zh-CN"/>
        </w:rPr>
        <w:t>接入一级运营商的骨干网；</w:t>
      </w:r>
    </w:p>
    <w:p w:rsidR="00427BA2" w:rsidRPr="00B421C2" w:rsidRDefault="00427BA2" w:rsidP="00DD64CA">
      <w:pPr>
        <w:pStyle w:val="ItemList"/>
        <w:rPr>
          <w:lang w:eastAsia="zh-CN"/>
        </w:rPr>
      </w:pPr>
      <w:r w:rsidRPr="00B421C2">
        <w:rPr>
          <w:lang w:eastAsia="zh-CN"/>
        </w:rPr>
        <w:t>PE 3</w:t>
      </w:r>
      <w:r w:rsidRPr="00B421C2">
        <w:rPr>
          <w:rFonts w:hint="eastAsia"/>
          <w:lang w:eastAsia="zh-CN"/>
        </w:rPr>
        <w:t>和</w:t>
      </w:r>
      <w:r w:rsidRPr="00B421C2">
        <w:rPr>
          <w:lang w:eastAsia="zh-CN"/>
        </w:rPr>
        <w:t>PE 4</w:t>
      </w:r>
      <w:r w:rsidRPr="00B421C2">
        <w:rPr>
          <w:rFonts w:hint="eastAsia"/>
          <w:lang w:eastAsia="zh-CN"/>
        </w:rPr>
        <w:t>是二级运营商的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设备，为二级运营商的客户提供</w:t>
      </w:r>
      <w:r w:rsidRPr="00B421C2">
        <w:rPr>
          <w:rFonts w:hint="eastAsia"/>
          <w:lang w:eastAsia="zh-CN"/>
        </w:rPr>
        <w:t>IPv6 MPLS L3VPN</w:t>
      </w:r>
      <w:r w:rsidRPr="00B421C2">
        <w:rPr>
          <w:rFonts w:hint="eastAsia"/>
          <w:lang w:eastAsia="zh-CN"/>
        </w:rPr>
        <w:t>服务；</w:t>
      </w:r>
    </w:p>
    <w:p w:rsidR="00427BA2" w:rsidRPr="00B421C2" w:rsidRDefault="00427BA2" w:rsidP="00DD64CA">
      <w:pPr>
        <w:pStyle w:val="ItemList"/>
        <w:rPr>
          <w:lang w:eastAsia="zh-CN"/>
        </w:rPr>
      </w:pPr>
      <w:r w:rsidRPr="00B421C2">
        <w:rPr>
          <w:lang w:eastAsia="zh-CN"/>
        </w:rPr>
        <w:t>CE 3</w:t>
      </w:r>
      <w:r w:rsidRPr="00B421C2">
        <w:rPr>
          <w:rFonts w:hint="eastAsia"/>
          <w:lang w:eastAsia="zh-CN"/>
        </w:rPr>
        <w:t>和</w:t>
      </w:r>
      <w:r w:rsidRPr="00B421C2">
        <w:rPr>
          <w:lang w:eastAsia="zh-CN"/>
        </w:rPr>
        <w:t>CE 4</w:t>
      </w:r>
      <w:r w:rsidRPr="00B421C2">
        <w:rPr>
          <w:rFonts w:hint="eastAsia"/>
          <w:lang w:eastAsia="zh-CN"/>
        </w:rPr>
        <w:t>是二级运营商的客户</w:t>
      </w:r>
      <w:r w:rsidR="00F14A1C" w:rsidRPr="00B421C2">
        <w:rPr>
          <w:rFonts w:hint="eastAsia"/>
          <w:lang w:eastAsia="zh-CN"/>
        </w:rPr>
        <w:t>；</w:t>
      </w:r>
    </w:p>
    <w:p w:rsidR="00F14A1C" w:rsidRPr="00B421C2" w:rsidRDefault="00F14A1C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一级运营商和二级运营商位于同一个</w:t>
      </w:r>
      <w:r w:rsidRPr="00B421C2">
        <w:rPr>
          <w:rFonts w:hint="eastAsia"/>
          <w:lang w:eastAsia="zh-CN"/>
        </w:rPr>
        <w:t>AS</w:t>
      </w:r>
      <w:r w:rsidRPr="00B421C2">
        <w:rPr>
          <w:rFonts w:hint="eastAsia"/>
          <w:lang w:eastAsia="zh-CN"/>
        </w:rPr>
        <w:t>域</w:t>
      </w:r>
      <w:r w:rsidR="00523F86" w:rsidRPr="00B421C2">
        <w:rPr>
          <w:rFonts w:hint="eastAsia"/>
          <w:lang w:eastAsia="zh-CN"/>
        </w:rPr>
        <w:t>。</w:t>
      </w:r>
    </w:p>
    <w:p w:rsidR="00427BA2" w:rsidRDefault="00427BA2" w:rsidP="00DD64CA">
      <w:r>
        <w:rPr>
          <w:rFonts w:hint="eastAsia"/>
        </w:rPr>
        <w:t>配置运营商的运营商关键在于配置两类路由的交换：</w:t>
      </w:r>
    </w:p>
    <w:p w:rsidR="00427BA2" w:rsidRPr="00B421C2" w:rsidRDefault="00427BA2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二级运营商</w:t>
      </w:r>
      <w:r w:rsidRPr="00B421C2">
        <w:rPr>
          <w:lang w:eastAsia="zh-CN"/>
        </w:rPr>
        <w:t>VPN</w:t>
      </w:r>
      <w:r w:rsidRPr="00B421C2">
        <w:rPr>
          <w:rFonts w:hint="eastAsia"/>
          <w:lang w:eastAsia="zh-CN"/>
        </w:rPr>
        <w:t>内部路由在一级运营商骨干网上的交换：一级运营商将二级运营商作为自己的</w:t>
      </w:r>
      <w:r w:rsidRPr="00B421C2">
        <w:rPr>
          <w:lang w:eastAsia="zh-CN"/>
        </w:rPr>
        <w:t>CE</w:t>
      </w:r>
      <w:r w:rsidRPr="00B421C2">
        <w:rPr>
          <w:rFonts w:hint="eastAsia"/>
          <w:lang w:eastAsia="zh-CN"/>
        </w:rPr>
        <w:t>接入；</w:t>
      </w:r>
    </w:p>
    <w:p w:rsidR="00427BA2" w:rsidRPr="00B421C2" w:rsidRDefault="00427BA2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二级运营商本身客户的</w:t>
      </w:r>
      <w:r w:rsidRPr="00B421C2">
        <w:rPr>
          <w:lang w:eastAsia="zh-CN"/>
        </w:rPr>
        <w:t>VPN</w:t>
      </w:r>
      <w:r w:rsidRPr="00B421C2">
        <w:rPr>
          <w:rFonts w:hint="eastAsia"/>
          <w:lang w:eastAsia="zh-CN"/>
        </w:rPr>
        <w:t>路由在二级运营商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设备间的交换：需要在二级运营商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设备（</w:t>
      </w:r>
      <w:r w:rsidRPr="00B421C2">
        <w:rPr>
          <w:lang w:eastAsia="zh-CN"/>
        </w:rPr>
        <w:t>PE 3</w:t>
      </w:r>
      <w:r w:rsidRPr="00B421C2">
        <w:rPr>
          <w:rFonts w:hint="eastAsia"/>
          <w:lang w:eastAsia="zh-CN"/>
        </w:rPr>
        <w:t>和</w:t>
      </w:r>
      <w:r w:rsidRPr="00B421C2">
        <w:rPr>
          <w:lang w:eastAsia="zh-CN"/>
        </w:rPr>
        <w:t>PE 4</w:t>
      </w:r>
      <w:r w:rsidRPr="00B421C2">
        <w:rPr>
          <w:rFonts w:hint="eastAsia"/>
          <w:lang w:eastAsia="zh-CN"/>
        </w:rPr>
        <w:t>）间建立</w:t>
      </w:r>
      <w:r w:rsidRPr="00B421C2">
        <w:rPr>
          <w:lang w:eastAsia="zh-CN"/>
        </w:rPr>
        <w:t>MP-IBGP</w:t>
      </w:r>
      <w:r w:rsidRPr="00B421C2">
        <w:rPr>
          <w:rFonts w:hint="eastAsia"/>
          <w:lang w:eastAsia="zh-CN"/>
        </w:rPr>
        <w:t>对等体关系。</w:t>
      </w:r>
    </w:p>
    <w:p w:rsidR="007D7DD4" w:rsidRDefault="00427BA2" w:rsidP="00DD64CA">
      <w:pPr>
        <w:pStyle w:val="4"/>
      </w:pPr>
      <w:r>
        <w:rPr>
          <w:rFonts w:hint="eastAsia"/>
        </w:rPr>
        <w:t>组网图</w:t>
      </w:r>
    </w:p>
    <w:p w:rsidR="007D7DD4" w:rsidRDefault="00427BA2" w:rsidP="00DD64CA">
      <w:pPr>
        <w:pStyle w:val="FigureDescription"/>
      </w:pPr>
      <w:bookmarkStart w:id="4014" w:name="_Ref269311560"/>
      <w:bookmarkStart w:id="4015" w:name="_Toc418944455"/>
      <w:r>
        <w:rPr>
          <w:rFonts w:hint="eastAsia"/>
        </w:rPr>
        <w:t>配置</w:t>
      </w:r>
      <w:r>
        <w:rPr>
          <w:rFonts w:hint="eastAsia"/>
        </w:rPr>
        <w:t>Carriers</w:t>
      </w:r>
      <w:r>
        <w:t>’</w:t>
      </w:r>
      <w:r>
        <w:rPr>
          <w:rFonts w:hint="eastAsia"/>
        </w:rPr>
        <w:t xml:space="preserve"> carriers</w:t>
      </w:r>
      <w:r w:rsidR="00F21F1C">
        <w:rPr>
          <w:rFonts w:hint="eastAsia"/>
        </w:rPr>
        <w:t>（相同</w:t>
      </w:r>
      <w:r w:rsidR="00F21F1C">
        <w:rPr>
          <w:rFonts w:hint="eastAsia"/>
        </w:rPr>
        <w:t>AS</w:t>
      </w:r>
      <w:r w:rsidR="00F21F1C">
        <w:rPr>
          <w:rFonts w:hint="eastAsia"/>
        </w:rPr>
        <w:t>）</w:t>
      </w:r>
      <w:r>
        <w:rPr>
          <w:rFonts w:hint="eastAsia"/>
        </w:rPr>
        <w:t>组网图</w:t>
      </w:r>
      <w:bookmarkEnd w:id="4014"/>
      <w:bookmarkEnd w:id="4015"/>
    </w:p>
    <w:p w:rsidR="001D44E9" w:rsidRDefault="00224215" w:rsidP="00595D4C">
      <w:commentRangeStart w:id="4016"/>
      <w:r w:rsidRPr="009C0B77">
        <w:rPr>
          <w:noProof/>
        </w:rPr>
        <w:drawing>
          <wp:inline distT="0" distB="0" distL="0" distR="0" wp14:anchorId="203475C0" wp14:editId="17960EE9">
            <wp:extent cx="4686300" cy="2743200"/>
            <wp:effectExtent l="0" t="0" r="0" b="0"/>
            <wp:docPr id="925" name="图片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4016"/>
      <w:r w:rsidR="001D44E9">
        <w:rPr>
          <w:rStyle w:val="ac"/>
        </w:rPr>
        <w:commentReference w:id="4016"/>
      </w:r>
    </w:p>
    <w:p w:rsidR="001D44E9" w:rsidRPr="001D44E9" w:rsidRDefault="001D44E9" w:rsidP="00595D4C">
      <w:commentRangeStart w:id="4017"/>
      <w:r w:rsidRPr="00A915A5">
        <w:rPr>
          <w:noProof/>
        </w:rPr>
        <w:lastRenderedPageBreak/>
        <w:drawing>
          <wp:inline distT="0" distB="0" distL="0" distR="0" wp14:anchorId="20E9C0C5" wp14:editId="429512BE">
            <wp:extent cx="4686300" cy="27432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4017"/>
      <w:r>
        <w:rPr>
          <w:rStyle w:val="ac"/>
        </w:rPr>
        <w:commentReference w:id="4017"/>
      </w:r>
    </w:p>
    <w:p w:rsidR="00A271E4" w:rsidRDefault="00A271E4" w:rsidP="00595D4C">
      <w:pPr>
        <w:pStyle w:val="Figure"/>
      </w:pPr>
    </w:p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215"/>
        <w:gridCol w:w="1278"/>
        <w:gridCol w:w="1917"/>
        <w:gridCol w:w="1279"/>
        <w:gridCol w:w="1279"/>
        <w:gridCol w:w="2046"/>
      </w:tblGrid>
      <w:tr w:rsidR="00427BA2" w:rsidRPr="00415A99" w:rsidTr="00B12603">
        <w:trPr>
          <w:tblHeader/>
        </w:trPr>
        <w:tc>
          <w:tcPr>
            <w:tcW w:w="1215" w:type="dxa"/>
          </w:tcPr>
          <w:p w:rsidR="00427BA2" w:rsidRPr="00B421C2" w:rsidRDefault="00427BA2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278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  <w:tc>
          <w:tcPr>
            <w:tcW w:w="1279" w:type="dxa"/>
          </w:tcPr>
          <w:p w:rsidR="00427BA2" w:rsidRPr="00B421C2" w:rsidRDefault="00427BA2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279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</w:tr>
      <w:tr w:rsidR="00427BA2" w:rsidRPr="00415A99" w:rsidTr="00B12603">
        <w:tc>
          <w:tcPr>
            <w:tcW w:w="1215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CE 3</w:t>
            </w:r>
          </w:p>
        </w:tc>
        <w:tc>
          <w:tcPr>
            <w:tcW w:w="1278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2001:1::1/96</w:t>
            </w:r>
          </w:p>
        </w:tc>
        <w:tc>
          <w:tcPr>
            <w:tcW w:w="1279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CE 4</w:t>
            </w:r>
          </w:p>
        </w:tc>
        <w:tc>
          <w:tcPr>
            <w:tcW w:w="1279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2001:2::1/96</w:t>
            </w:r>
          </w:p>
        </w:tc>
      </w:tr>
      <w:tr w:rsidR="00427BA2" w:rsidRPr="00415A99" w:rsidTr="00B12603">
        <w:tc>
          <w:tcPr>
            <w:tcW w:w="1215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PE 3</w:t>
            </w:r>
          </w:p>
        </w:tc>
        <w:tc>
          <w:tcPr>
            <w:tcW w:w="1278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1.1.1.9/32</w:t>
            </w:r>
          </w:p>
        </w:tc>
        <w:tc>
          <w:tcPr>
            <w:tcW w:w="1279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PE 4</w:t>
            </w:r>
          </w:p>
        </w:tc>
        <w:tc>
          <w:tcPr>
            <w:tcW w:w="1279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6.6.6.9/32</w:t>
            </w:r>
          </w:p>
        </w:tc>
      </w:tr>
      <w:tr w:rsidR="00427BA2" w:rsidRPr="00415A99" w:rsidTr="00B12603">
        <w:tc>
          <w:tcPr>
            <w:tcW w:w="1215" w:type="dxa"/>
          </w:tcPr>
          <w:p w:rsidR="00427BA2" w:rsidRDefault="00427BA2" w:rsidP="00DD64CA">
            <w:pPr>
              <w:pStyle w:val="FigureText"/>
            </w:pPr>
          </w:p>
        </w:tc>
        <w:tc>
          <w:tcPr>
            <w:tcW w:w="1278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2001:1::2/96</w:t>
            </w:r>
          </w:p>
        </w:tc>
        <w:tc>
          <w:tcPr>
            <w:tcW w:w="1279" w:type="dxa"/>
          </w:tcPr>
          <w:p w:rsidR="00427BA2" w:rsidRDefault="00427BA2" w:rsidP="00DD64CA">
            <w:pPr>
              <w:pStyle w:val="FigureText"/>
            </w:pPr>
          </w:p>
        </w:tc>
        <w:tc>
          <w:tcPr>
            <w:tcW w:w="1279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2001:2::2/96</w:t>
            </w:r>
          </w:p>
        </w:tc>
      </w:tr>
      <w:tr w:rsidR="00427BA2" w:rsidRPr="00415A99" w:rsidTr="00B12603">
        <w:tc>
          <w:tcPr>
            <w:tcW w:w="1215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8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/5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10.1.1.1/24</w:t>
            </w:r>
          </w:p>
        </w:tc>
        <w:tc>
          <w:tcPr>
            <w:tcW w:w="1279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9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/5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20.1.1.2/24</w:t>
            </w:r>
          </w:p>
        </w:tc>
      </w:tr>
      <w:tr w:rsidR="00427BA2" w:rsidRPr="00415A99" w:rsidTr="00B12603">
        <w:tc>
          <w:tcPr>
            <w:tcW w:w="1215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CE 1</w:t>
            </w:r>
          </w:p>
        </w:tc>
        <w:tc>
          <w:tcPr>
            <w:tcW w:w="1278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2.2.2.9/32</w:t>
            </w:r>
          </w:p>
        </w:tc>
        <w:tc>
          <w:tcPr>
            <w:tcW w:w="1279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CE 2</w:t>
            </w:r>
          </w:p>
        </w:tc>
        <w:tc>
          <w:tcPr>
            <w:tcW w:w="1279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5.5.5.9/32</w:t>
            </w:r>
          </w:p>
        </w:tc>
      </w:tr>
      <w:tr w:rsidR="00427BA2" w:rsidRPr="00415A99" w:rsidTr="00B12603">
        <w:tc>
          <w:tcPr>
            <w:tcW w:w="1215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8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/4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10.1.1.2/24</w:t>
            </w:r>
          </w:p>
        </w:tc>
        <w:tc>
          <w:tcPr>
            <w:tcW w:w="1279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9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/4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21.1.1.2/24</w:t>
            </w:r>
          </w:p>
        </w:tc>
      </w:tr>
      <w:tr w:rsidR="00427BA2" w:rsidRPr="00415A99" w:rsidTr="00B12603">
        <w:tc>
          <w:tcPr>
            <w:tcW w:w="1215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8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/5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11.1.1.1/24</w:t>
            </w:r>
          </w:p>
        </w:tc>
        <w:tc>
          <w:tcPr>
            <w:tcW w:w="1279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9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/5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20.1.1.1/24</w:t>
            </w:r>
          </w:p>
        </w:tc>
      </w:tr>
      <w:tr w:rsidR="00427BA2" w:rsidRPr="00415A99" w:rsidTr="00B12603">
        <w:tc>
          <w:tcPr>
            <w:tcW w:w="1215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PE 1</w:t>
            </w:r>
          </w:p>
        </w:tc>
        <w:tc>
          <w:tcPr>
            <w:tcW w:w="1278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3.3.3.9/32</w:t>
            </w:r>
          </w:p>
        </w:tc>
        <w:tc>
          <w:tcPr>
            <w:tcW w:w="1279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PE 2</w:t>
            </w:r>
          </w:p>
        </w:tc>
        <w:tc>
          <w:tcPr>
            <w:tcW w:w="1279" w:type="dxa"/>
          </w:tcPr>
          <w:p w:rsidR="00427BA2" w:rsidRPr="00B421C2" w:rsidRDefault="00427BA2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4.4.4.9/32</w:t>
            </w:r>
          </w:p>
        </w:tc>
      </w:tr>
      <w:tr w:rsidR="00427BA2" w:rsidRPr="00415A99" w:rsidTr="00B12603">
        <w:tc>
          <w:tcPr>
            <w:tcW w:w="1215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8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/4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11.1.1.2/24</w:t>
            </w:r>
          </w:p>
        </w:tc>
        <w:tc>
          <w:tcPr>
            <w:tcW w:w="1279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9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/4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30.1.1.2/24</w:t>
            </w:r>
          </w:p>
        </w:tc>
      </w:tr>
      <w:tr w:rsidR="00427BA2" w:rsidRPr="00415A99" w:rsidTr="00B12603">
        <w:tc>
          <w:tcPr>
            <w:tcW w:w="1215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8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/5</w:t>
            </w:r>
          </w:p>
        </w:tc>
        <w:tc>
          <w:tcPr>
            <w:tcW w:w="1917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30.1.1.1/24</w:t>
            </w:r>
          </w:p>
        </w:tc>
        <w:tc>
          <w:tcPr>
            <w:tcW w:w="1279" w:type="dxa"/>
          </w:tcPr>
          <w:p w:rsidR="00427BA2" w:rsidRPr="00415A99" w:rsidRDefault="00427BA2" w:rsidP="00DD64CA">
            <w:pPr>
              <w:pStyle w:val="FigureText"/>
            </w:pPr>
          </w:p>
        </w:tc>
        <w:tc>
          <w:tcPr>
            <w:tcW w:w="1279" w:type="dxa"/>
          </w:tcPr>
          <w:p w:rsidR="00427BA2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/5</w:t>
            </w:r>
          </w:p>
        </w:tc>
        <w:tc>
          <w:tcPr>
            <w:tcW w:w="2046" w:type="dxa"/>
          </w:tcPr>
          <w:p w:rsidR="00427BA2" w:rsidRPr="00B421C2" w:rsidRDefault="00427BA2" w:rsidP="00DD64CA">
            <w:pPr>
              <w:pStyle w:val="FigureText"/>
            </w:pPr>
            <w:r>
              <w:rPr>
                <w:rFonts w:hint="eastAsia"/>
              </w:rPr>
              <w:t>21.1.1.1/24</w:t>
            </w:r>
          </w:p>
        </w:tc>
      </w:tr>
    </w:tbl>
    <w:p w:rsidR="00427BA2" w:rsidRPr="00B421C2" w:rsidRDefault="00427BA2" w:rsidP="00DD64CA"/>
    <w:p w:rsidR="007D7DD4" w:rsidRDefault="00427BA2" w:rsidP="00DD64CA">
      <w:pPr>
        <w:pStyle w:val="4"/>
      </w:pPr>
      <w:r>
        <w:rPr>
          <w:rFonts w:hint="eastAsia"/>
        </w:rPr>
        <w:t>配置步骤</w:t>
      </w:r>
    </w:p>
    <w:p w:rsidR="007D7DD4" w:rsidRDefault="00427BA2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配置一级运营商骨干网的</w:t>
      </w:r>
      <w:r w:rsidRPr="00B421C2">
        <w:rPr>
          <w:rFonts w:hint="eastAsia"/>
          <w:lang w:eastAsia="zh-CN"/>
        </w:rPr>
        <w:t>MPLS L3VPN</w:t>
      </w:r>
      <w:r w:rsidRPr="00B421C2">
        <w:rPr>
          <w:rFonts w:hint="eastAsia"/>
          <w:lang w:eastAsia="zh-CN"/>
        </w:rPr>
        <w:t>，使用</w:t>
      </w:r>
      <w:r w:rsidRPr="00B421C2">
        <w:rPr>
          <w:rFonts w:hint="eastAsia"/>
          <w:lang w:eastAsia="zh-CN"/>
        </w:rPr>
        <w:t>IS-IS</w:t>
      </w:r>
      <w:r w:rsidRPr="00B421C2">
        <w:rPr>
          <w:rFonts w:hint="eastAsia"/>
          <w:lang w:eastAsia="zh-CN"/>
        </w:rPr>
        <w:t>作为骨干网的</w:t>
      </w:r>
      <w:r w:rsidRPr="00B421C2">
        <w:rPr>
          <w:rFonts w:hint="eastAsia"/>
          <w:lang w:eastAsia="zh-CN"/>
        </w:rPr>
        <w:t>IGP</w:t>
      </w:r>
      <w:r w:rsidRPr="00B421C2">
        <w:rPr>
          <w:rFonts w:hint="eastAsia"/>
          <w:lang w:eastAsia="zh-CN"/>
        </w:rPr>
        <w:t>协议，</w:t>
      </w:r>
      <w:r w:rsidRPr="00B421C2">
        <w:rPr>
          <w:rFonts w:hint="eastAsia"/>
          <w:lang w:eastAsia="zh-CN"/>
        </w:rPr>
        <w:t>PE 1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PE 2</w:t>
      </w:r>
      <w:r w:rsidRPr="00B421C2">
        <w:rPr>
          <w:rFonts w:hint="eastAsia"/>
          <w:lang w:eastAsia="zh-CN"/>
        </w:rPr>
        <w:t>之间使能</w:t>
      </w:r>
      <w:r w:rsidRPr="00B421C2">
        <w:rPr>
          <w:rFonts w:hint="eastAsia"/>
          <w:lang w:eastAsia="zh-CN"/>
        </w:rPr>
        <w:t>LDP</w:t>
      </w:r>
      <w:r w:rsidRPr="00B421C2">
        <w:rPr>
          <w:rFonts w:hint="eastAsia"/>
          <w:lang w:eastAsia="zh-CN"/>
        </w:rPr>
        <w:t>，并建立</w:t>
      </w:r>
      <w:r w:rsidRPr="00B421C2">
        <w:rPr>
          <w:rFonts w:hint="eastAsia"/>
          <w:lang w:eastAsia="zh-CN"/>
        </w:rPr>
        <w:t>MP-IBGP</w:t>
      </w:r>
      <w:r w:rsidRPr="00B421C2">
        <w:rPr>
          <w:rFonts w:hint="eastAsia"/>
          <w:lang w:eastAsia="zh-CN"/>
        </w:rPr>
        <w:t>对等体关系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PE 1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&lt;PE1&gt; system-view</w:t>
      </w:r>
    </w:p>
    <w:p w:rsidR="00427BA2" w:rsidRDefault="00427BA2" w:rsidP="00B51350">
      <w:pPr>
        <w:pStyle w:val="TerminalDisplayIndent1"/>
      </w:pPr>
      <w:r>
        <w:t>[PE1] interface loopback 0</w:t>
      </w:r>
    </w:p>
    <w:p w:rsidR="00427BA2" w:rsidRDefault="00427BA2" w:rsidP="00B51350">
      <w:pPr>
        <w:pStyle w:val="TerminalDisplayIndent1"/>
      </w:pPr>
      <w:r>
        <w:t>[PE1-LoopBack0] ip address 3.3.3.9 32</w:t>
      </w:r>
    </w:p>
    <w:p w:rsidR="00427BA2" w:rsidRDefault="00427BA2" w:rsidP="00B51350">
      <w:pPr>
        <w:pStyle w:val="TerminalDisplayIndent1"/>
      </w:pPr>
      <w:r>
        <w:t>[PE1-LoopBack0] quit</w:t>
      </w:r>
    </w:p>
    <w:p w:rsidR="00427BA2" w:rsidRDefault="00427BA2" w:rsidP="00B51350">
      <w:pPr>
        <w:pStyle w:val="TerminalDisplayIndent1"/>
      </w:pPr>
      <w:r>
        <w:t>[PE1] mpls lsr-id 3.3.3.9</w:t>
      </w:r>
    </w:p>
    <w:p w:rsidR="00427BA2" w:rsidRPr="00B421C2" w:rsidRDefault="00427BA2" w:rsidP="00B51350">
      <w:pPr>
        <w:pStyle w:val="TerminalDisplayIndent1"/>
      </w:pPr>
      <w:r w:rsidRPr="00B421C2">
        <w:t>[PE1] mpls ldp</w:t>
      </w:r>
    </w:p>
    <w:p w:rsidR="00427BA2" w:rsidRPr="00B421C2" w:rsidRDefault="00427BA2" w:rsidP="00B51350">
      <w:pPr>
        <w:pStyle w:val="TerminalDisplayIndent1"/>
      </w:pPr>
      <w:r w:rsidRPr="00B421C2">
        <w:t>[PE1</w:t>
      </w:r>
      <w:r w:rsidR="005A52C1" w:rsidRPr="00B421C2">
        <w:t>-ldp</w:t>
      </w:r>
      <w:r w:rsidRPr="00B421C2">
        <w:t>] quit</w:t>
      </w:r>
    </w:p>
    <w:p w:rsidR="00427BA2" w:rsidRPr="00B421C2" w:rsidRDefault="00427BA2" w:rsidP="00B51350">
      <w:pPr>
        <w:pStyle w:val="TerminalDisplayIndent1"/>
      </w:pPr>
      <w:r w:rsidRPr="00B421C2">
        <w:t>[PE1] isis 1</w:t>
      </w:r>
    </w:p>
    <w:p w:rsidR="00427BA2" w:rsidRDefault="00427BA2" w:rsidP="00B51350">
      <w:pPr>
        <w:pStyle w:val="TerminalDisplayIndent1"/>
      </w:pPr>
      <w:r>
        <w:t>[PE1-isis-1] network-entity 10.0000.0000.0000.0004.00</w:t>
      </w:r>
    </w:p>
    <w:p w:rsidR="00427BA2" w:rsidRDefault="00427BA2" w:rsidP="00B51350">
      <w:pPr>
        <w:pStyle w:val="TerminalDisplayIndent1"/>
      </w:pPr>
      <w:r>
        <w:t>[PE1-isis-1] quit</w:t>
      </w:r>
    </w:p>
    <w:p w:rsidR="00427BA2" w:rsidRDefault="00427BA2" w:rsidP="00B51350">
      <w:pPr>
        <w:pStyle w:val="TerminalDisplayIndent1"/>
      </w:pPr>
      <w:r>
        <w:t>[PE1] interface loopback 0</w:t>
      </w:r>
    </w:p>
    <w:p w:rsidR="00427BA2" w:rsidRDefault="00427BA2" w:rsidP="00B51350">
      <w:pPr>
        <w:pStyle w:val="TerminalDisplayIndent1"/>
      </w:pPr>
      <w:r>
        <w:t>[PE1-LoopBack0] isis enable 1</w:t>
      </w:r>
    </w:p>
    <w:p w:rsidR="00427BA2" w:rsidRDefault="00427BA2" w:rsidP="00B51350">
      <w:pPr>
        <w:pStyle w:val="TerminalDisplayIndent1"/>
      </w:pPr>
      <w:r>
        <w:t>[PE1-LoopBack0] quit</w:t>
      </w:r>
    </w:p>
    <w:p w:rsidR="00427BA2" w:rsidRPr="00B421C2" w:rsidRDefault="00427BA2" w:rsidP="00B51350">
      <w:pPr>
        <w:pStyle w:val="TerminalDisplayIndent1"/>
      </w:pPr>
      <w:r w:rsidRPr="00B421C2">
        <w:lastRenderedPageBreak/>
        <w:t xml:space="preserve">[PE1] interface </w:t>
      </w:r>
      <w:r w:rsidR="00064113">
        <w:t xml:space="preserve">gigabitethernet </w:t>
      </w:r>
      <w:r w:rsidR="00224215">
        <w:t>3/1</w:t>
      </w:r>
      <w:r w:rsidR="00064113">
        <w:t>/5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ip address 30.1.1.1 24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isis enable 1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mpls</w:t>
      </w:r>
      <w:r w:rsidR="003775DF" w:rsidRPr="003775DF">
        <w:rPr>
          <w:rFonts w:hint="eastAsia"/>
        </w:rPr>
        <w:t xml:space="preserve"> </w:t>
      </w:r>
      <w:r w:rsidR="003775DF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mpls ldp</w:t>
      </w:r>
      <w:r w:rsidR="003775DF" w:rsidRPr="003775DF">
        <w:rPr>
          <w:rFonts w:hint="eastAsia"/>
        </w:rPr>
        <w:t xml:space="preserve"> </w:t>
      </w:r>
      <w:r w:rsidR="003775DF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mpls ldp transport-address interface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quit</w:t>
      </w:r>
    </w:p>
    <w:p w:rsidR="00427BA2" w:rsidRDefault="00427BA2" w:rsidP="00B51350">
      <w:pPr>
        <w:pStyle w:val="TerminalDisplayIndent1"/>
      </w:pPr>
      <w:r>
        <w:t>[PE1] bgp 100</w:t>
      </w:r>
    </w:p>
    <w:p w:rsidR="00427BA2" w:rsidRDefault="00427BA2" w:rsidP="00B51350">
      <w:pPr>
        <w:pStyle w:val="TerminalDisplayIndent1"/>
      </w:pPr>
      <w:r>
        <w:t>[PE1-</w:t>
      </w:r>
      <w:r w:rsidR="00F07E7A">
        <w:t>bgp-default</w:t>
      </w:r>
      <w:r>
        <w:t>] peer 4.4.4.9 as-number 100</w:t>
      </w:r>
    </w:p>
    <w:p w:rsidR="00427BA2" w:rsidRDefault="00427BA2" w:rsidP="00B51350">
      <w:pPr>
        <w:pStyle w:val="TerminalDisplayIndent1"/>
      </w:pPr>
      <w:r>
        <w:t>[PE1-</w:t>
      </w:r>
      <w:r w:rsidR="00F07E7A">
        <w:t>bgp-default</w:t>
      </w:r>
      <w:r>
        <w:t>] peer 4.4.4.9 connect-interface loopback 0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 xml:space="preserve">] </w:t>
      </w:r>
      <w:r w:rsidR="004F262E" w:rsidRPr="00B421C2">
        <w:t>address-family vpnv4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-vpnv4] peer 4.4.4.9 enable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-vpnv4] quit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 quit</w:t>
      </w:r>
    </w:p>
    <w:p w:rsidR="00427BA2" w:rsidRPr="00B421C2" w:rsidRDefault="00575B82" w:rsidP="00B51350">
      <w:pPr>
        <w:pStyle w:val="ItemIndent1"/>
        <w:rPr>
          <w:lang w:eastAsia="zh-CN"/>
        </w:rPr>
      </w:pPr>
      <w:r w:rsidRPr="00B421C2">
        <w:rPr>
          <w:rFonts w:hint="eastAsia"/>
          <w:lang w:eastAsia="zh-CN"/>
        </w:rPr>
        <w:t xml:space="preserve"># </w:t>
      </w:r>
      <w:r w:rsidR="00427BA2" w:rsidRPr="00B421C2">
        <w:rPr>
          <w:rFonts w:hint="eastAsia"/>
          <w:lang w:eastAsia="zh-CN"/>
        </w:rPr>
        <w:t>PE 2</w:t>
      </w:r>
      <w:r w:rsidR="00427BA2">
        <w:rPr>
          <w:rFonts w:hint="eastAsia"/>
          <w:lang w:eastAsia="zh-CN"/>
        </w:rPr>
        <w:t>的配置与</w:t>
      </w:r>
      <w:r w:rsidR="00427BA2" w:rsidRPr="00B421C2">
        <w:rPr>
          <w:rFonts w:hint="eastAsia"/>
          <w:lang w:eastAsia="zh-CN"/>
        </w:rPr>
        <w:t>PE 1</w:t>
      </w:r>
      <w:r w:rsidR="00427BA2">
        <w:rPr>
          <w:rFonts w:hint="eastAsia"/>
          <w:lang w:eastAsia="zh-CN"/>
        </w:rPr>
        <w:t>类似</w:t>
      </w:r>
      <w:r w:rsidR="00427BA2" w:rsidRPr="00B421C2">
        <w:rPr>
          <w:rFonts w:hint="eastAsia"/>
          <w:lang w:eastAsia="zh-CN"/>
        </w:rPr>
        <w:t>，</w:t>
      </w:r>
      <w:r w:rsidR="00427BA2">
        <w:rPr>
          <w:rFonts w:hint="eastAsia"/>
          <w:lang w:eastAsia="zh-CN"/>
        </w:rPr>
        <w:t>配置过程省略。</w:t>
      </w:r>
    </w:p>
    <w:p w:rsidR="00427BA2" w:rsidRPr="00B421C2" w:rsidRDefault="00427BA2" w:rsidP="00B51350">
      <w:pPr>
        <w:pStyle w:val="ItemIndent1"/>
      </w:pPr>
      <w:r>
        <w:rPr>
          <w:rFonts w:hint="eastAsia"/>
        </w:rPr>
        <w:t>配置完成后</w:t>
      </w:r>
      <w:r w:rsidRPr="00B421C2">
        <w:rPr>
          <w:rFonts w:hint="eastAsia"/>
        </w:rPr>
        <w:t>，</w:t>
      </w:r>
      <w:r>
        <w:rPr>
          <w:rFonts w:hint="eastAsia"/>
        </w:rPr>
        <w:t>在</w:t>
      </w:r>
      <w:r w:rsidRPr="00B421C2">
        <w:rPr>
          <w:rFonts w:hint="eastAsia"/>
        </w:rPr>
        <w:t>PE 1</w:t>
      </w:r>
      <w:r>
        <w:rPr>
          <w:rFonts w:hint="eastAsia"/>
        </w:rPr>
        <w:t>或</w:t>
      </w:r>
      <w:r w:rsidRPr="00B421C2">
        <w:rPr>
          <w:rFonts w:hint="eastAsia"/>
        </w:rPr>
        <w:t>PE 2</w:t>
      </w:r>
      <w:r>
        <w:rPr>
          <w:rFonts w:hint="eastAsia"/>
        </w:rPr>
        <w:t>上执行</w:t>
      </w:r>
      <w:r w:rsidRPr="00DA2C2B">
        <w:rPr>
          <w:rStyle w:val="commandkeywords"/>
          <w:rFonts w:hint="eastAsia"/>
        </w:rPr>
        <w:t xml:space="preserve">display mpls ldp </w:t>
      </w:r>
      <w:r w:rsidR="00607E8A" w:rsidRPr="00DA2C2B">
        <w:rPr>
          <w:rStyle w:val="commandkeywords"/>
          <w:rFonts w:hint="eastAsia"/>
        </w:rPr>
        <w:t>peer</w:t>
      </w:r>
      <w:r>
        <w:rPr>
          <w:rFonts w:hint="eastAsia"/>
        </w:rPr>
        <w:t>命令可以看到</w:t>
      </w:r>
      <w:r w:rsidRPr="00B421C2">
        <w:rPr>
          <w:rFonts w:hint="eastAsia"/>
        </w:rPr>
        <w:t>LDP</w:t>
      </w:r>
      <w:r>
        <w:rPr>
          <w:rFonts w:hint="eastAsia"/>
        </w:rPr>
        <w:t>会话建立成功</w:t>
      </w:r>
      <w:r w:rsidRPr="00B421C2">
        <w:rPr>
          <w:rFonts w:hint="eastAsia"/>
        </w:rPr>
        <w:t>；</w:t>
      </w:r>
      <w:r>
        <w:rPr>
          <w:rFonts w:hint="eastAsia"/>
        </w:rPr>
        <w:t>执行</w:t>
      </w:r>
      <w:r w:rsidRPr="00DA2C2B">
        <w:rPr>
          <w:rStyle w:val="commandkeywords"/>
          <w:rFonts w:hint="eastAsia"/>
        </w:rPr>
        <w:t>display bgp peer</w:t>
      </w:r>
      <w:r w:rsidR="00607E8A" w:rsidRPr="00DA2C2B">
        <w:rPr>
          <w:rStyle w:val="commandkeywords"/>
          <w:rFonts w:hint="eastAsia"/>
        </w:rPr>
        <w:t xml:space="preserve"> vpnv4</w:t>
      </w:r>
      <w:r>
        <w:rPr>
          <w:rFonts w:hint="eastAsia"/>
        </w:rPr>
        <w:t>命令可以看到</w:t>
      </w:r>
      <w:r w:rsidRPr="00B421C2">
        <w:rPr>
          <w:rFonts w:hint="eastAsia"/>
        </w:rPr>
        <w:t>BGP</w:t>
      </w:r>
      <w:r>
        <w:rPr>
          <w:rFonts w:hint="eastAsia"/>
        </w:rPr>
        <w:t>对等体关系已建立</w:t>
      </w:r>
      <w:r w:rsidRPr="00B421C2">
        <w:rPr>
          <w:rFonts w:hint="eastAsia"/>
        </w:rPr>
        <w:t>，</w:t>
      </w:r>
      <w:r>
        <w:rPr>
          <w:rFonts w:hint="eastAsia"/>
        </w:rPr>
        <w:t>并达到</w:t>
      </w:r>
      <w:r w:rsidRPr="00B421C2">
        <w:rPr>
          <w:rFonts w:hint="eastAsia"/>
        </w:rPr>
        <w:t>Established</w:t>
      </w:r>
      <w:r>
        <w:rPr>
          <w:rFonts w:hint="eastAsia"/>
        </w:rPr>
        <w:t>状态</w:t>
      </w:r>
      <w:r w:rsidRPr="00B421C2">
        <w:rPr>
          <w:rFonts w:hint="eastAsia"/>
        </w:rPr>
        <w:t>；</w:t>
      </w:r>
      <w:r>
        <w:rPr>
          <w:rFonts w:hint="eastAsia"/>
        </w:rPr>
        <w:t>执行</w:t>
      </w:r>
      <w:r w:rsidRPr="00DA2C2B">
        <w:rPr>
          <w:rStyle w:val="commandkeywords"/>
          <w:rFonts w:hint="eastAsia"/>
        </w:rPr>
        <w:t>display isis peer</w:t>
      </w:r>
      <w:r>
        <w:rPr>
          <w:rFonts w:hint="eastAsia"/>
        </w:rPr>
        <w:t>命令可以看到</w:t>
      </w:r>
      <w:r w:rsidRPr="00B421C2">
        <w:rPr>
          <w:rFonts w:hint="eastAsia"/>
        </w:rPr>
        <w:t>IS-IS</w:t>
      </w:r>
      <w:r>
        <w:rPr>
          <w:rFonts w:hint="eastAsia"/>
        </w:rPr>
        <w:t>邻居关系已建立</w:t>
      </w:r>
      <w:r w:rsidRPr="00B421C2">
        <w:rPr>
          <w:rFonts w:hint="eastAsia"/>
        </w:rPr>
        <w:t>，</w:t>
      </w:r>
      <w:r>
        <w:rPr>
          <w:rFonts w:hint="eastAsia"/>
        </w:rPr>
        <w:t>状态为</w:t>
      </w:r>
      <w:r w:rsidRPr="00B421C2">
        <w:rPr>
          <w:rFonts w:hint="eastAsia"/>
        </w:rPr>
        <w:t>up</w:t>
      </w:r>
      <w:r>
        <w:rPr>
          <w:rFonts w:hint="eastAsia"/>
        </w:rPr>
        <w:t>。</w:t>
      </w:r>
    </w:p>
    <w:p w:rsidR="007D7DD4" w:rsidRDefault="00427BA2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配置二级运营商网络：使用</w:t>
      </w:r>
      <w:r w:rsidRPr="00B421C2">
        <w:rPr>
          <w:rFonts w:hint="eastAsia"/>
          <w:lang w:eastAsia="zh-CN"/>
        </w:rPr>
        <w:t>IS-IS</w:t>
      </w:r>
      <w:r w:rsidRPr="00B421C2">
        <w:rPr>
          <w:rFonts w:hint="eastAsia"/>
          <w:lang w:eastAsia="zh-CN"/>
        </w:rPr>
        <w:t>作为</w:t>
      </w:r>
      <w:r w:rsidRPr="00B421C2">
        <w:rPr>
          <w:rFonts w:hint="eastAsia"/>
          <w:lang w:eastAsia="zh-CN"/>
        </w:rPr>
        <w:t>IGP</w:t>
      </w:r>
      <w:r w:rsidRPr="00B421C2">
        <w:rPr>
          <w:rFonts w:hint="eastAsia"/>
          <w:lang w:eastAsia="zh-CN"/>
        </w:rPr>
        <w:t>协议，</w:t>
      </w:r>
      <w:r w:rsidRPr="00B421C2">
        <w:rPr>
          <w:rFonts w:hint="eastAsia"/>
          <w:lang w:eastAsia="zh-CN"/>
        </w:rPr>
        <w:t>PE 3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CE 1</w:t>
      </w:r>
      <w:r w:rsidRPr="00B421C2">
        <w:rPr>
          <w:rFonts w:hint="eastAsia"/>
          <w:lang w:eastAsia="zh-CN"/>
        </w:rPr>
        <w:t>、</w:t>
      </w:r>
      <w:r w:rsidRPr="00B421C2">
        <w:rPr>
          <w:rFonts w:hint="eastAsia"/>
          <w:lang w:eastAsia="zh-CN"/>
        </w:rPr>
        <w:t>PE 4</w:t>
      </w:r>
      <w:r w:rsidRPr="00B421C2">
        <w:rPr>
          <w:rFonts w:hint="eastAsia"/>
          <w:lang w:eastAsia="zh-CN"/>
        </w:rPr>
        <w:t>和</w:t>
      </w:r>
      <w:r w:rsidRPr="00B421C2">
        <w:rPr>
          <w:rFonts w:hint="eastAsia"/>
          <w:lang w:eastAsia="zh-CN"/>
        </w:rPr>
        <w:t>CE 2</w:t>
      </w:r>
      <w:r w:rsidRPr="00B421C2">
        <w:rPr>
          <w:rFonts w:hint="eastAsia"/>
          <w:lang w:eastAsia="zh-CN"/>
        </w:rPr>
        <w:t>之间分别使能</w:t>
      </w:r>
      <w:r w:rsidRPr="00B421C2">
        <w:rPr>
          <w:rFonts w:hint="eastAsia"/>
          <w:lang w:eastAsia="zh-CN"/>
        </w:rPr>
        <w:t>LDP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PE 3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&lt;PE3&gt; system-view</w:t>
      </w:r>
    </w:p>
    <w:p w:rsidR="00427BA2" w:rsidRDefault="00427BA2" w:rsidP="00B51350">
      <w:pPr>
        <w:pStyle w:val="TerminalDisplayIndent1"/>
      </w:pPr>
      <w:r>
        <w:t>[PE3] interface loopback 0</w:t>
      </w:r>
    </w:p>
    <w:p w:rsidR="00427BA2" w:rsidRDefault="00427BA2" w:rsidP="00B51350">
      <w:pPr>
        <w:pStyle w:val="TerminalDisplayIndent1"/>
      </w:pPr>
      <w:r>
        <w:t>[PE3-LoopBack0] ip address 1.1.1.9 32</w:t>
      </w:r>
    </w:p>
    <w:p w:rsidR="00427BA2" w:rsidRDefault="00427BA2" w:rsidP="00B51350">
      <w:pPr>
        <w:pStyle w:val="TerminalDisplayIndent1"/>
      </w:pPr>
      <w:r>
        <w:t>[PE3-LoopBack0] quit</w:t>
      </w:r>
    </w:p>
    <w:p w:rsidR="00427BA2" w:rsidRDefault="00427BA2" w:rsidP="00B51350">
      <w:pPr>
        <w:pStyle w:val="TerminalDisplayIndent1"/>
      </w:pPr>
      <w:r>
        <w:t>[PE3] mpls lsr-id 1.1.1.9</w:t>
      </w:r>
    </w:p>
    <w:p w:rsidR="00427BA2" w:rsidRPr="00B421C2" w:rsidRDefault="00427BA2" w:rsidP="00B51350">
      <w:pPr>
        <w:pStyle w:val="TerminalDisplayIndent1"/>
      </w:pPr>
      <w:r w:rsidRPr="00B421C2">
        <w:t>[PE3] mpls ldp</w:t>
      </w:r>
    </w:p>
    <w:p w:rsidR="00427BA2" w:rsidRPr="00B421C2" w:rsidRDefault="00427BA2" w:rsidP="00B51350">
      <w:pPr>
        <w:pStyle w:val="TerminalDisplayIndent1"/>
      </w:pPr>
      <w:r w:rsidRPr="00B421C2">
        <w:t>[PE3</w:t>
      </w:r>
      <w:r w:rsidR="005A52C1" w:rsidRPr="00B421C2">
        <w:t>-ldp</w:t>
      </w:r>
      <w:r w:rsidRPr="00B421C2">
        <w:t>] quit</w:t>
      </w:r>
    </w:p>
    <w:p w:rsidR="00427BA2" w:rsidRPr="00B421C2" w:rsidRDefault="00427BA2" w:rsidP="00B51350">
      <w:pPr>
        <w:pStyle w:val="TerminalDisplayIndent1"/>
      </w:pPr>
      <w:r w:rsidRPr="00B421C2">
        <w:t>[PE3] isis 2</w:t>
      </w:r>
    </w:p>
    <w:p w:rsidR="00427BA2" w:rsidRDefault="00427BA2" w:rsidP="00B51350">
      <w:pPr>
        <w:pStyle w:val="TerminalDisplayIndent1"/>
      </w:pPr>
      <w:r>
        <w:t>[PE3-isis-2] network-entity 10.0000.0000.0000.0001.00</w:t>
      </w:r>
    </w:p>
    <w:p w:rsidR="00427BA2" w:rsidRDefault="00427BA2" w:rsidP="00B51350">
      <w:pPr>
        <w:pStyle w:val="TerminalDisplayIndent1"/>
      </w:pPr>
      <w:r>
        <w:t>[PE3-isis-2] quit</w:t>
      </w:r>
    </w:p>
    <w:p w:rsidR="00427BA2" w:rsidRDefault="00427BA2" w:rsidP="00B51350">
      <w:pPr>
        <w:pStyle w:val="TerminalDisplayIndent1"/>
      </w:pPr>
      <w:r>
        <w:t>[PE3] interface loopback 0</w:t>
      </w:r>
    </w:p>
    <w:p w:rsidR="00427BA2" w:rsidRDefault="00427BA2" w:rsidP="00B51350">
      <w:pPr>
        <w:pStyle w:val="TerminalDisplayIndent1"/>
      </w:pPr>
      <w:r>
        <w:t>[PE3-LoopBack0] isis enable 2</w:t>
      </w:r>
    </w:p>
    <w:p w:rsidR="00427BA2" w:rsidRDefault="00427BA2" w:rsidP="00B51350">
      <w:pPr>
        <w:pStyle w:val="TerminalDisplayIndent1"/>
      </w:pPr>
      <w:r>
        <w:t>[PE3-LoopBack0] quit</w:t>
      </w:r>
    </w:p>
    <w:p w:rsidR="00427BA2" w:rsidRPr="00B421C2" w:rsidRDefault="00427BA2" w:rsidP="00B51350">
      <w:pPr>
        <w:pStyle w:val="TerminalDisplayIndent1"/>
      </w:pPr>
      <w:r w:rsidRPr="00B421C2">
        <w:t xml:space="preserve">[PE3] interface </w:t>
      </w:r>
      <w:r w:rsidR="00064113">
        <w:t xml:space="preserve">gigabitethernet </w:t>
      </w:r>
      <w:r w:rsidR="00224215">
        <w:t>3/1</w:t>
      </w:r>
      <w:r w:rsidR="00064113">
        <w:t>/5</w:t>
      </w:r>
    </w:p>
    <w:p w:rsidR="00427BA2" w:rsidRPr="00B421C2" w:rsidRDefault="00427BA2" w:rsidP="00B51350">
      <w:pPr>
        <w:pStyle w:val="TerminalDisplayIndent1"/>
      </w:pPr>
      <w:r w:rsidRPr="00B421C2">
        <w:t>[PE3-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ip address 10.1.1.1 24</w:t>
      </w:r>
    </w:p>
    <w:p w:rsidR="00427BA2" w:rsidRPr="00B421C2" w:rsidRDefault="00427BA2" w:rsidP="00B51350">
      <w:pPr>
        <w:pStyle w:val="TerminalDisplayIndent1"/>
      </w:pPr>
      <w:r w:rsidRPr="00B421C2">
        <w:t>[PE3-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isis enable 2</w:t>
      </w:r>
    </w:p>
    <w:p w:rsidR="00427BA2" w:rsidRPr="00B421C2" w:rsidRDefault="00427BA2" w:rsidP="00B51350">
      <w:pPr>
        <w:pStyle w:val="TerminalDisplayIndent1"/>
      </w:pPr>
      <w:r w:rsidRPr="00B421C2">
        <w:t>[PE3-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mpls</w:t>
      </w:r>
      <w:r w:rsidR="003775DF" w:rsidRPr="003775DF">
        <w:rPr>
          <w:rFonts w:hint="eastAsia"/>
        </w:rPr>
        <w:t xml:space="preserve"> </w:t>
      </w:r>
      <w:r w:rsidR="003775DF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[PE3-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mpls ldp</w:t>
      </w:r>
      <w:r w:rsidR="003775DF" w:rsidRPr="003775DF">
        <w:rPr>
          <w:rFonts w:hint="eastAsia"/>
        </w:rPr>
        <w:t xml:space="preserve"> </w:t>
      </w:r>
      <w:r w:rsidR="003775DF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[PE3-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mpls ldp transport-address interface</w:t>
      </w:r>
    </w:p>
    <w:p w:rsidR="00427BA2" w:rsidRPr="00B421C2" w:rsidRDefault="00427BA2" w:rsidP="00B51350">
      <w:pPr>
        <w:pStyle w:val="TerminalDisplayIndent1"/>
      </w:pPr>
      <w:r w:rsidRPr="00B421C2">
        <w:t>[PE3-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quit</w:t>
      </w:r>
    </w:p>
    <w:p w:rsidR="00427BA2" w:rsidRDefault="00427BA2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CE 1</w:t>
      </w:r>
      <w:r>
        <w:rPr>
          <w:rFonts w:hint="eastAsia"/>
        </w:rPr>
        <w:t>。</w:t>
      </w:r>
    </w:p>
    <w:p w:rsidR="00427BA2" w:rsidRDefault="00427BA2" w:rsidP="00B51350">
      <w:pPr>
        <w:pStyle w:val="TerminalDisplayIndent1"/>
      </w:pPr>
      <w:r>
        <w:t>&lt;CE1&gt; system-view</w:t>
      </w:r>
    </w:p>
    <w:p w:rsidR="00427BA2" w:rsidRDefault="00427BA2" w:rsidP="00B51350">
      <w:pPr>
        <w:pStyle w:val="TerminalDisplayIndent1"/>
      </w:pPr>
      <w:r>
        <w:t>[CE1] interface loopback 0</w:t>
      </w:r>
    </w:p>
    <w:p w:rsidR="00427BA2" w:rsidRDefault="00427BA2" w:rsidP="00B51350">
      <w:pPr>
        <w:pStyle w:val="TerminalDisplayIndent1"/>
      </w:pPr>
      <w:r>
        <w:t>[CE1-LoopBack0] ip address 2.2.2.9 32</w:t>
      </w:r>
    </w:p>
    <w:p w:rsidR="00427BA2" w:rsidRDefault="00427BA2" w:rsidP="00B51350">
      <w:pPr>
        <w:pStyle w:val="TerminalDisplayIndent1"/>
      </w:pPr>
      <w:r>
        <w:t>[CE1-LoopBack0] quit</w:t>
      </w:r>
    </w:p>
    <w:p w:rsidR="00427BA2" w:rsidRPr="00B421C2" w:rsidRDefault="00427BA2" w:rsidP="00B51350">
      <w:pPr>
        <w:pStyle w:val="TerminalDisplayIndent1"/>
      </w:pPr>
      <w:r w:rsidRPr="00B421C2">
        <w:lastRenderedPageBreak/>
        <w:t>[CE1] mpls lsr-id 2.2.2.9</w:t>
      </w:r>
    </w:p>
    <w:p w:rsidR="00427BA2" w:rsidRPr="00B421C2" w:rsidRDefault="00427BA2" w:rsidP="00B51350">
      <w:pPr>
        <w:pStyle w:val="TerminalDisplayIndent1"/>
      </w:pPr>
      <w:r w:rsidRPr="00B421C2">
        <w:t>[CE1] mpls ldp</w:t>
      </w:r>
    </w:p>
    <w:p w:rsidR="00427BA2" w:rsidRPr="00B421C2" w:rsidRDefault="00427BA2" w:rsidP="00B51350">
      <w:pPr>
        <w:pStyle w:val="TerminalDisplayIndent1"/>
      </w:pPr>
      <w:r w:rsidRPr="00B421C2">
        <w:t>[CE1</w:t>
      </w:r>
      <w:r w:rsidR="005A52C1" w:rsidRPr="00B421C2">
        <w:t>-ldp</w:t>
      </w:r>
      <w:r w:rsidRPr="00B421C2">
        <w:t>] quit</w:t>
      </w:r>
    </w:p>
    <w:p w:rsidR="00427BA2" w:rsidRPr="00B421C2" w:rsidRDefault="00427BA2" w:rsidP="00B51350">
      <w:pPr>
        <w:pStyle w:val="TerminalDisplayIndent1"/>
      </w:pPr>
      <w:r w:rsidRPr="00B421C2">
        <w:t>[CE1] isis 2</w:t>
      </w:r>
    </w:p>
    <w:p w:rsidR="00427BA2" w:rsidRPr="00B421C2" w:rsidRDefault="00427BA2" w:rsidP="00B51350">
      <w:pPr>
        <w:pStyle w:val="TerminalDisplayIndent1"/>
      </w:pPr>
      <w:r w:rsidRPr="00B421C2">
        <w:t>[CE1-isis-2] network-entity 10.0000.0000.0000.0002.00</w:t>
      </w:r>
    </w:p>
    <w:p w:rsidR="00427BA2" w:rsidRPr="00B421C2" w:rsidRDefault="00427BA2" w:rsidP="00B51350">
      <w:pPr>
        <w:pStyle w:val="TerminalDisplayIndent1"/>
      </w:pPr>
      <w:r w:rsidRPr="00B421C2">
        <w:t>[CE1-isis-2] quit</w:t>
      </w:r>
    </w:p>
    <w:p w:rsidR="00427BA2" w:rsidRPr="00B421C2" w:rsidRDefault="00427BA2" w:rsidP="00B51350">
      <w:pPr>
        <w:pStyle w:val="TerminalDisplayIndent1"/>
      </w:pPr>
      <w:r w:rsidRPr="00B421C2">
        <w:t>[CE1] interface loopback 0</w:t>
      </w:r>
    </w:p>
    <w:p w:rsidR="00427BA2" w:rsidRPr="00B421C2" w:rsidRDefault="00427BA2" w:rsidP="00B51350">
      <w:pPr>
        <w:pStyle w:val="TerminalDisplayIndent1"/>
      </w:pPr>
      <w:r w:rsidRPr="00B421C2">
        <w:t>[CE1-LoopBack0] isis enable 2</w:t>
      </w:r>
    </w:p>
    <w:p w:rsidR="00427BA2" w:rsidRPr="00B421C2" w:rsidRDefault="00427BA2" w:rsidP="00B51350">
      <w:pPr>
        <w:pStyle w:val="TerminalDisplayIndent1"/>
      </w:pPr>
      <w:r w:rsidRPr="00B421C2">
        <w:t>[CE1-LoopBack0] quit</w:t>
      </w:r>
    </w:p>
    <w:p w:rsidR="00427BA2" w:rsidRPr="00B421C2" w:rsidRDefault="00427BA2" w:rsidP="00B51350">
      <w:pPr>
        <w:pStyle w:val="TerminalDisplayIndent1"/>
      </w:pPr>
      <w:r w:rsidRPr="00B421C2">
        <w:t xml:space="preserve">[CE1] interface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427BA2" w:rsidRPr="00B421C2" w:rsidRDefault="00427BA2" w:rsidP="00B51350">
      <w:pPr>
        <w:pStyle w:val="TerminalDisplayIndent1"/>
      </w:pPr>
      <w:r w:rsidRPr="00B421C2">
        <w:t>[CE1-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ip address 10.1.1.2 24</w:t>
      </w:r>
    </w:p>
    <w:p w:rsidR="00427BA2" w:rsidRPr="00B421C2" w:rsidRDefault="00427BA2" w:rsidP="00B51350">
      <w:pPr>
        <w:pStyle w:val="TerminalDisplayIndent1"/>
      </w:pPr>
      <w:r w:rsidRPr="00B421C2">
        <w:t>[CE1-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isis enable 2</w:t>
      </w:r>
    </w:p>
    <w:p w:rsidR="00427BA2" w:rsidRPr="00B421C2" w:rsidRDefault="00427BA2" w:rsidP="00B51350">
      <w:pPr>
        <w:pStyle w:val="TerminalDisplayIndent1"/>
      </w:pPr>
      <w:r w:rsidRPr="00B421C2">
        <w:t>[CE1-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</w:t>
      </w:r>
      <w:r w:rsidR="003775DF" w:rsidRPr="003775DF">
        <w:rPr>
          <w:rFonts w:hint="eastAsia"/>
        </w:rPr>
        <w:t xml:space="preserve"> </w:t>
      </w:r>
      <w:r w:rsidR="003775DF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[CE1-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 ldp</w:t>
      </w:r>
      <w:r w:rsidR="003775DF" w:rsidRPr="003775DF">
        <w:rPr>
          <w:rFonts w:hint="eastAsia"/>
        </w:rPr>
        <w:t xml:space="preserve"> </w:t>
      </w:r>
      <w:r w:rsidR="003775DF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[CE1-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 ldp transport-address interface</w:t>
      </w:r>
    </w:p>
    <w:p w:rsidR="00427BA2" w:rsidRPr="00B421C2" w:rsidRDefault="00427BA2" w:rsidP="00B51350">
      <w:pPr>
        <w:pStyle w:val="TerminalDisplayIndent1"/>
      </w:pPr>
      <w:r w:rsidRPr="00B421C2">
        <w:t>[CE1-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quit</w:t>
      </w:r>
    </w:p>
    <w:p w:rsidR="00427BA2" w:rsidRPr="00B421C2" w:rsidRDefault="00427BA2" w:rsidP="00B51350">
      <w:pPr>
        <w:pStyle w:val="ItemIndent1"/>
      </w:pPr>
      <w:r>
        <w:rPr>
          <w:rFonts w:hint="eastAsia"/>
        </w:rPr>
        <w:t>配置完成后</w:t>
      </w:r>
      <w:r w:rsidRPr="00B421C2">
        <w:rPr>
          <w:rFonts w:hint="eastAsia"/>
        </w:rPr>
        <w:t>，</w:t>
      </w:r>
      <w:r w:rsidRPr="00B421C2">
        <w:rPr>
          <w:rFonts w:hint="eastAsia"/>
        </w:rPr>
        <w:t>PE 3</w:t>
      </w:r>
      <w:r>
        <w:rPr>
          <w:rFonts w:hint="eastAsia"/>
        </w:rPr>
        <w:t>和</w:t>
      </w:r>
      <w:r w:rsidRPr="00B421C2">
        <w:rPr>
          <w:rFonts w:hint="eastAsia"/>
        </w:rPr>
        <w:t>CE 1</w:t>
      </w:r>
      <w:r>
        <w:rPr>
          <w:rFonts w:hint="eastAsia"/>
        </w:rPr>
        <w:t>之间应能建立</w:t>
      </w:r>
      <w:r w:rsidRPr="00B421C2">
        <w:rPr>
          <w:rFonts w:hint="eastAsia"/>
        </w:rPr>
        <w:t>LDP</w:t>
      </w:r>
      <w:r>
        <w:rPr>
          <w:rFonts w:hint="eastAsia"/>
        </w:rPr>
        <w:t>和</w:t>
      </w:r>
      <w:r w:rsidRPr="00B421C2">
        <w:rPr>
          <w:rFonts w:hint="eastAsia"/>
        </w:rPr>
        <w:t>IS-IS</w:t>
      </w:r>
      <w:r>
        <w:rPr>
          <w:rFonts w:hint="eastAsia"/>
        </w:rPr>
        <w:t>邻居关系。</w:t>
      </w:r>
    </w:p>
    <w:p w:rsidR="00427BA2" w:rsidRDefault="00575B82" w:rsidP="00B51350">
      <w:pPr>
        <w:pStyle w:val="ItemIndent1"/>
      </w:pPr>
      <w:r>
        <w:rPr>
          <w:rFonts w:hint="eastAsia"/>
        </w:rPr>
        <w:t xml:space="preserve"># </w:t>
      </w:r>
      <w:r w:rsidR="00427BA2">
        <w:rPr>
          <w:rFonts w:hint="eastAsia"/>
        </w:rPr>
        <w:t>PE 4</w:t>
      </w:r>
      <w:r w:rsidR="00427BA2">
        <w:rPr>
          <w:rFonts w:hint="eastAsia"/>
        </w:rPr>
        <w:t>和</w:t>
      </w:r>
      <w:r w:rsidR="00427BA2">
        <w:rPr>
          <w:rFonts w:hint="eastAsia"/>
        </w:rPr>
        <w:t>CE 2</w:t>
      </w:r>
      <w:r w:rsidR="00427BA2">
        <w:rPr>
          <w:rFonts w:hint="eastAsia"/>
        </w:rPr>
        <w:t>之间的配置与</w:t>
      </w:r>
      <w:r w:rsidR="00427BA2">
        <w:rPr>
          <w:rFonts w:hint="eastAsia"/>
        </w:rPr>
        <w:t>PE 3</w:t>
      </w:r>
      <w:r w:rsidR="00427BA2">
        <w:rPr>
          <w:rFonts w:hint="eastAsia"/>
        </w:rPr>
        <w:t>和</w:t>
      </w:r>
      <w:r w:rsidR="00427BA2">
        <w:rPr>
          <w:rFonts w:hint="eastAsia"/>
        </w:rPr>
        <w:t>CE 1</w:t>
      </w:r>
      <w:r w:rsidR="00427BA2">
        <w:rPr>
          <w:rFonts w:hint="eastAsia"/>
        </w:rPr>
        <w:t>之间的配置类似，配置过程省略。</w:t>
      </w:r>
    </w:p>
    <w:p w:rsidR="007D7DD4" w:rsidRDefault="00427BA2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配置二级运营商</w:t>
      </w:r>
      <w:r w:rsidRPr="00B421C2">
        <w:rPr>
          <w:rFonts w:hint="eastAsia"/>
          <w:lang w:eastAsia="zh-CN"/>
        </w:rPr>
        <w:t>CE</w:t>
      </w:r>
      <w:r w:rsidRPr="00B421C2">
        <w:rPr>
          <w:rFonts w:hint="eastAsia"/>
          <w:lang w:eastAsia="zh-CN"/>
        </w:rPr>
        <w:t>接入到一级运营商的</w:t>
      </w:r>
      <w:r w:rsidRPr="00B421C2">
        <w:rPr>
          <w:rFonts w:hint="eastAsia"/>
          <w:lang w:eastAsia="zh-CN"/>
        </w:rPr>
        <w:t>PE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PE 1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[PE1] ip vpn-instance vpn1</w:t>
      </w:r>
    </w:p>
    <w:p w:rsidR="00427BA2" w:rsidRPr="00B421C2" w:rsidRDefault="00427BA2" w:rsidP="00B51350">
      <w:pPr>
        <w:pStyle w:val="TerminalDisplayIndent1"/>
      </w:pPr>
      <w:r w:rsidRPr="00B421C2">
        <w:t>[PE1-vpn-instance-vpn1] route-distinguisher 200:1</w:t>
      </w:r>
    </w:p>
    <w:p w:rsidR="00427BA2" w:rsidRPr="00B421C2" w:rsidRDefault="00427BA2" w:rsidP="00B51350">
      <w:pPr>
        <w:pStyle w:val="TerminalDisplayIndent1"/>
      </w:pPr>
      <w:r w:rsidRPr="00B421C2">
        <w:t>[PE1-vpn-instance-vpn1] vpn-target 1:1</w:t>
      </w:r>
    </w:p>
    <w:p w:rsidR="00427BA2" w:rsidRPr="00B421C2" w:rsidRDefault="00427BA2" w:rsidP="00B51350">
      <w:pPr>
        <w:pStyle w:val="TerminalDisplayIndent1"/>
      </w:pPr>
      <w:r w:rsidRPr="00B421C2">
        <w:t>[PE1-vpn-instance-vpn1] quit</w:t>
      </w:r>
    </w:p>
    <w:p w:rsidR="00607E8A" w:rsidRPr="00B421C2" w:rsidRDefault="00607E8A" w:rsidP="00B51350">
      <w:pPr>
        <w:pStyle w:val="TerminalDisplayIndent1"/>
      </w:pPr>
      <w:r w:rsidRPr="00B421C2">
        <w:t>[PE1]</w:t>
      </w:r>
      <w:r w:rsidRPr="00B421C2">
        <w:rPr>
          <w:rFonts w:hint="eastAsia"/>
        </w:rPr>
        <w:t xml:space="preserve"> </w:t>
      </w:r>
      <w:r w:rsidRPr="00B421C2">
        <w:t>mpls ldp</w:t>
      </w:r>
    </w:p>
    <w:p w:rsidR="00607E8A" w:rsidRPr="00B421C2" w:rsidRDefault="00607E8A" w:rsidP="00B51350">
      <w:pPr>
        <w:pStyle w:val="TerminalDisplayIndent1"/>
      </w:pPr>
      <w:r w:rsidRPr="00B421C2">
        <w:t>[PE1-ldp]</w:t>
      </w:r>
      <w:r w:rsidRPr="00B421C2">
        <w:rPr>
          <w:rFonts w:hint="eastAsia"/>
        </w:rPr>
        <w:t xml:space="preserve"> </w:t>
      </w:r>
      <w:r w:rsidRPr="00B421C2">
        <w:t>vpn-instance vpn1</w:t>
      </w:r>
    </w:p>
    <w:p w:rsidR="00607E8A" w:rsidRPr="00B421C2" w:rsidRDefault="00607E8A" w:rsidP="00B51350">
      <w:pPr>
        <w:pStyle w:val="TerminalDisplayIndent1"/>
      </w:pPr>
      <w:r w:rsidRPr="00B421C2">
        <w:t>[PE1-ldp-vpn-instance-vpn1] quit</w:t>
      </w:r>
    </w:p>
    <w:p w:rsidR="00607E8A" w:rsidRPr="00B421C2" w:rsidRDefault="00607E8A" w:rsidP="00B51350">
      <w:pPr>
        <w:pStyle w:val="TerminalDisplayIndent1"/>
      </w:pPr>
      <w:r w:rsidRPr="00B421C2">
        <w:t>[PE1-ldp]</w:t>
      </w:r>
      <w:r w:rsidRPr="00B421C2">
        <w:rPr>
          <w:rFonts w:hint="eastAsia"/>
        </w:rPr>
        <w:t xml:space="preserve"> quit</w:t>
      </w:r>
    </w:p>
    <w:p w:rsidR="00427BA2" w:rsidRPr="00EE095C" w:rsidRDefault="00427BA2" w:rsidP="00B51350">
      <w:pPr>
        <w:pStyle w:val="TerminalDisplayIndent1"/>
      </w:pPr>
      <w:r w:rsidRPr="00EE095C">
        <w:t>[PE1] isis 2 vpn-instance vpn1</w:t>
      </w:r>
    </w:p>
    <w:p w:rsidR="00427BA2" w:rsidRDefault="00427BA2" w:rsidP="00B51350">
      <w:pPr>
        <w:pStyle w:val="TerminalDisplayIndent1"/>
      </w:pPr>
      <w:r w:rsidRPr="00EE095C">
        <w:t>[PE1-isis-2] network-entity 10.0000.0000.0000.0003.00</w:t>
      </w:r>
    </w:p>
    <w:p w:rsidR="00FE345E" w:rsidRPr="00EE095C" w:rsidRDefault="00FE345E" w:rsidP="00B51350">
      <w:pPr>
        <w:pStyle w:val="TerminalDisplayIndent1"/>
      </w:pPr>
      <w:r w:rsidRPr="00EE095C">
        <w:t>[PE1-isis-2]</w:t>
      </w:r>
      <w:r>
        <w:rPr>
          <w:rFonts w:hint="eastAsia"/>
        </w:rPr>
        <w:t xml:space="preserve"> </w:t>
      </w:r>
      <w:r w:rsidRPr="00FE345E">
        <w:t>address-family ipv4</w:t>
      </w:r>
    </w:p>
    <w:p w:rsidR="00FE345E" w:rsidRDefault="00FE345E" w:rsidP="00B51350">
      <w:pPr>
        <w:pStyle w:val="TerminalDisplayIndent1"/>
      </w:pPr>
      <w:r w:rsidRPr="00EE095C">
        <w:t>[PE1-isis-2</w:t>
      </w:r>
      <w:r>
        <w:rPr>
          <w:rFonts w:hint="eastAsia"/>
        </w:rPr>
        <w:t>-ipv4</w:t>
      </w:r>
      <w:r w:rsidRPr="00EE095C">
        <w:t>] import-route bgp</w:t>
      </w:r>
      <w:r w:rsidRPr="00EE095C">
        <w:rPr>
          <w:rFonts w:hint="eastAsia"/>
        </w:rPr>
        <w:t xml:space="preserve"> allow-ibgp</w:t>
      </w:r>
    </w:p>
    <w:p w:rsidR="00FE345E" w:rsidRPr="00EE095C" w:rsidRDefault="00FE345E" w:rsidP="00B51350">
      <w:pPr>
        <w:pStyle w:val="TerminalDisplayIndent1"/>
      </w:pPr>
      <w:r w:rsidRPr="00EE095C">
        <w:t>[PE1-isis-2</w:t>
      </w:r>
      <w:r>
        <w:rPr>
          <w:rFonts w:hint="eastAsia"/>
        </w:rPr>
        <w:t>-ipv4</w:t>
      </w:r>
      <w:r w:rsidRPr="00EE095C">
        <w:t>]</w:t>
      </w:r>
      <w:r>
        <w:rPr>
          <w:rFonts w:hint="eastAsia"/>
        </w:rPr>
        <w:t xml:space="preserve"> quit</w:t>
      </w:r>
    </w:p>
    <w:p w:rsidR="00427BA2" w:rsidRPr="00B421C2" w:rsidRDefault="00427BA2" w:rsidP="00B51350">
      <w:pPr>
        <w:pStyle w:val="TerminalDisplayIndent1"/>
      </w:pPr>
      <w:r w:rsidRPr="00B421C2">
        <w:t>[PE1-isis-2] quit</w:t>
      </w:r>
    </w:p>
    <w:p w:rsidR="00427BA2" w:rsidRPr="00B421C2" w:rsidRDefault="00427BA2" w:rsidP="00B51350">
      <w:pPr>
        <w:pStyle w:val="TerminalDisplayIndent1"/>
      </w:pPr>
      <w:r w:rsidRPr="00B421C2">
        <w:t xml:space="preserve">[PE1] interface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ip binding vpn-instance vpn1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ip address 11.1.1.2 24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isis enable 2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</w:t>
      </w:r>
      <w:r w:rsidR="003775DF" w:rsidRPr="003775DF">
        <w:rPr>
          <w:rFonts w:hint="eastAsia"/>
        </w:rPr>
        <w:t xml:space="preserve"> </w:t>
      </w:r>
      <w:r w:rsidR="003775DF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 ldp</w:t>
      </w:r>
      <w:r w:rsidR="003775DF" w:rsidRPr="003775DF">
        <w:rPr>
          <w:rFonts w:hint="eastAsia"/>
        </w:rPr>
        <w:t xml:space="preserve"> </w:t>
      </w:r>
      <w:r w:rsidR="003775DF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 ldp transport-address interface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quit</w:t>
      </w:r>
    </w:p>
    <w:p w:rsidR="00427BA2" w:rsidRPr="00B421C2" w:rsidRDefault="00427BA2" w:rsidP="00B51350">
      <w:pPr>
        <w:pStyle w:val="TerminalDisplayIndent1"/>
      </w:pPr>
      <w:r w:rsidRPr="00B421C2">
        <w:t>[PE1] bgp 100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 ip vpn-instance vpn1</w:t>
      </w:r>
    </w:p>
    <w:p w:rsidR="00607E8A" w:rsidRPr="0025445D" w:rsidRDefault="00607E8A" w:rsidP="00B51350">
      <w:pPr>
        <w:pStyle w:val="TerminalDisplayIndent1"/>
      </w:pPr>
      <w:r w:rsidRPr="007530E2">
        <w:t>[PE1-</w:t>
      </w:r>
      <w:r w:rsidR="00F07E7A">
        <w:t>bgp-default</w:t>
      </w:r>
      <w:r>
        <w:t>-vpn</w:t>
      </w:r>
      <w:r>
        <w:rPr>
          <w:rFonts w:hint="eastAsia"/>
        </w:rPr>
        <w:t>1</w:t>
      </w:r>
      <w:r w:rsidRPr="007530E2">
        <w:t xml:space="preserve">] </w:t>
      </w:r>
      <w:r w:rsidR="004F262E">
        <w:rPr>
          <w:rFonts w:hint="eastAsia"/>
        </w:rPr>
        <w:t>address-family ipv4</w:t>
      </w:r>
      <w:r>
        <w:rPr>
          <w:rFonts w:hint="eastAsia"/>
        </w:rPr>
        <w:t xml:space="preserve"> unicast</w:t>
      </w:r>
    </w:p>
    <w:p w:rsidR="00607E8A" w:rsidRPr="00B421C2" w:rsidRDefault="00607E8A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-ipv4-vpn1]</w:t>
      </w:r>
      <w:r w:rsidRPr="00B421C2">
        <w:rPr>
          <w:rFonts w:hint="eastAsia"/>
        </w:rPr>
        <w:t xml:space="preserve"> import isis 2</w:t>
      </w:r>
    </w:p>
    <w:p w:rsidR="00427BA2" w:rsidRPr="00B421C2" w:rsidRDefault="00607E8A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-ipv4-vpn1]</w:t>
      </w:r>
      <w:r w:rsidR="00427BA2" w:rsidRPr="00B421C2">
        <w:t xml:space="preserve"> quit</w:t>
      </w:r>
    </w:p>
    <w:p w:rsidR="00607E8A" w:rsidRPr="00B421C2" w:rsidRDefault="00607E8A" w:rsidP="00B51350">
      <w:pPr>
        <w:pStyle w:val="TerminalDisplayIndent1"/>
      </w:pPr>
      <w:r w:rsidRPr="00B421C2">
        <w:lastRenderedPageBreak/>
        <w:t>[PE</w:t>
      </w:r>
      <w:r w:rsidRPr="00B421C2">
        <w:rPr>
          <w:rFonts w:hint="eastAsia"/>
        </w:rPr>
        <w:t>1</w:t>
      </w:r>
      <w:r w:rsidRPr="00B421C2">
        <w:t>-</w:t>
      </w:r>
      <w:r w:rsidR="00F07E7A" w:rsidRPr="00B421C2">
        <w:rPr>
          <w:rFonts w:hint="eastAsia"/>
        </w:rPr>
        <w:t>bgp-default</w:t>
      </w:r>
      <w:r w:rsidRPr="00B421C2">
        <w:rPr>
          <w:rFonts w:hint="eastAsia"/>
        </w:rPr>
        <w:t>-vpn1</w:t>
      </w:r>
      <w:r w:rsidRPr="00B421C2">
        <w:t>] quit</w:t>
      </w:r>
    </w:p>
    <w:p w:rsidR="00427BA2" w:rsidRPr="00B421C2" w:rsidRDefault="00427BA2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 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CE1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 xml:space="preserve">[CE1] interface </w:t>
      </w:r>
      <w:r w:rsidR="00064113">
        <w:t xml:space="preserve">gigabitethernet </w:t>
      </w:r>
      <w:r w:rsidR="00224215">
        <w:t>3/1</w:t>
      </w:r>
      <w:r w:rsidR="00064113">
        <w:t>/5</w:t>
      </w:r>
    </w:p>
    <w:p w:rsidR="00427BA2" w:rsidRPr="00B421C2" w:rsidRDefault="00427BA2" w:rsidP="00B51350">
      <w:pPr>
        <w:pStyle w:val="TerminalDisplayIndent1"/>
      </w:pPr>
      <w:r w:rsidRPr="00B421C2">
        <w:t>[CE1-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ip address 11.1.1.1 24</w:t>
      </w:r>
    </w:p>
    <w:p w:rsidR="00427BA2" w:rsidRPr="00B421C2" w:rsidRDefault="00427BA2" w:rsidP="00B51350">
      <w:pPr>
        <w:pStyle w:val="TerminalDisplayIndent1"/>
      </w:pPr>
      <w:r w:rsidRPr="00B421C2">
        <w:t>[CE1-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isis enable 2</w:t>
      </w:r>
    </w:p>
    <w:p w:rsidR="00427BA2" w:rsidRPr="00B421C2" w:rsidRDefault="00427BA2" w:rsidP="00B51350">
      <w:pPr>
        <w:pStyle w:val="TerminalDisplayIndent1"/>
      </w:pPr>
      <w:r w:rsidRPr="00B421C2">
        <w:t>[CE1-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mpls</w:t>
      </w:r>
      <w:r w:rsidR="003775DF" w:rsidRPr="003775DF">
        <w:rPr>
          <w:rFonts w:hint="eastAsia"/>
        </w:rPr>
        <w:t xml:space="preserve"> </w:t>
      </w:r>
      <w:r w:rsidR="003775DF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[CE1-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mpls ldp</w:t>
      </w:r>
      <w:r w:rsidR="003775DF" w:rsidRPr="003775DF">
        <w:rPr>
          <w:rFonts w:hint="eastAsia"/>
        </w:rPr>
        <w:t xml:space="preserve"> </w:t>
      </w:r>
      <w:r w:rsidR="003775DF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[CE1-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mpls ldp transport-address interface</w:t>
      </w:r>
    </w:p>
    <w:p w:rsidR="00427BA2" w:rsidRPr="00B421C2" w:rsidRDefault="00427BA2" w:rsidP="00B51350">
      <w:pPr>
        <w:pStyle w:val="TerminalDisplayIndent1"/>
      </w:pPr>
      <w:r w:rsidRPr="00B421C2">
        <w:t>[CE1-</w:t>
      </w:r>
      <w:r w:rsidR="00064113">
        <w:t>GigabitEthernet</w:t>
      </w:r>
      <w:r w:rsidR="00224215">
        <w:t>3/1</w:t>
      </w:r>
      <w:r w:rsidR="00064113">
        <w:t>/5</w:t>
      </w:r>
      <w:r w:rsidRPr="00B421C2">
        <w:t>] quit</w:t>
      </w:r>
    </w:p>
    <w:p w:rsidR="00427BA2" w:rsidRPr="00B421C2" w:rsidRDefault="00427BA2" w:rsidP="00B51350">
      <w:pPr>
        <w:pStyle w:val="ItemIndent1"/>
      </w:pPr>
      <w:r>
        <w:rPr>
          <w:rFonts w:hint="eastAsia"/>
        </w:rPr>
        <w:t>配置完成后</w:t>
      </w:r>
      <w:r w:rsidRPr="00B421C2">
        <w:rPr>
          <w:rFonts w:hint="eastAsia"/>
        </w:rPr>
        <w:t>，</w:t>
      </w:r>
      <w:r w:rsidRPr="00B421C2">
        <w:rPr>
          <w:rFonts w:hint="eastAsia"/>
        </w:rPr>
        <w:t>PE 1</w:t>
      </w:r>
      <w:r>
        <w:rPr>
          <w:rFonts w:hint="eastAsia"/>
        </w:rPr>
        <w:t>和</w:t>
      </w:r>
      <w:r w:rsidRPr="00B421C2">
        <w:rPr>
          <w:rFonts w:hint="eastAsia"/>
        </w:rPr>
        <w:t>CE 1</w:t>
      </w:r>
      <w:r>
        <w:rPr>
          <w:rFonts w:hint="eastAsia"/>
        </w:rPr>
        <w:t>之间应能建立</w:t>
      </w:r>
      <w:r w:rsidRPr="00B421C2">
        <w:rPr>
          <w:rFonts w:hint="eastAsia"/>
        </w:rPr>
        <w:t>LDP</w:t>
      </w:r>
      <w:r>
        <w:rPr>
          <w:rFonts w:hint="eastAsia"/>
        </w:rPr>
        <w:t>和</w:t>
      </w:r>
      <w:r w:rsidRPr="00B421C2">
        <w:rPr>
          <w:rFonts w:hint="eastAsia"/>
        </w:rPr>
        <w:t>IS-IS</w:t>
      </w:r>
      <w:r>
        <w:rPr>
          <w:rFonts w:hint="eastAsia"/>
        </w:rPr>
        <w:t>邻居关系。</w:t>
      </w:r>
    </w:p>
    <w:p w:rsidR="00427BA2" w:rsidRDefault="00575B82" w:rsidP="00B51350">
      <w:pPr>
        <w:pStyle w:val="ItemIndent1"/>
      </w:pPr>
      <w:r>
        <w:rPr>
          <w:rFonts w:hint="eastAsia"/>
        </w:rPr>
        <w:t xml:space="preserve"># </w:t>
      </w:r>
      <w:r w:rsidR="00427BA2">
        <w:rPr>
          <w:rFonts w:hint="eastAsia"/>
        </w:rPr>
        <w:t>PE 2</w:t>
      </w:r>
      <w:r w:rsidR="00427BA2">
        <w:rPr>
          <w:rFonts w:hint="eastAsia"/>
        </w:rPr>
        <w:t>和</w:t>
      </w:r>
      <w:r w:rsidR="00427BA2">
        <w:rPr>
          <w:rFonts w:hint="eastAsia"/>
        </w:rPr>
        <w:t>CE 2</w:t>
      </w:r>
      <w:r w:rsidR="00427BA2">
        <w:rPr>
          <w:rFonts w:hint="eastAsia"/>
        </w:rPr>
        <w:t>之间的配置与</w:t>
      </w:r>
      <w:r w:rsidR="00427BA2">
        <w:rPr>
          <w:rFonts w:hint="eastAsia"/>
        </w:rPr>
        <w:t>PE 1</w:t>
      </w:r>
      <w:r w:rsidR="00427BA2">
        <w:rPr>
          <w:rFonts w:hint="eastAsia"/>
        </w:rPr>
        <w:t>和</w:t>
      </w:r>
      <w:r w:rsidR="00427BA2">
        <w:rPr>
          <w:rFonts w:hint="eastAsia"/>
        </w:rPr>
        <w:t>CE 1</w:t>
      </w:r>
      <w:r w:rsidR="00427BA2">
        <w:rPr>
          <w:rFonts w:hint="eastAsia"/>
        </w:rPr>
        <w:t>之间的配置类似，配置过程省略。</w:t>
      </w:r>
    </w:p>
    <w:p w:rsidR="007D7DD4" w:rsidRDefault="00427BA2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配置二级运营商的客户接入</w:t>
      </w:r>
      <w:r w:rsidRPr="00B421C2">
        <w:rPr>
          <w:rFonts w:hint="eastAsia"/>
          <w:lang w:eastAsia="zh-CN"/>
        </w:rPr>
        <w:t>PE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CE 3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&lt;CE3&gt; system-view</w:t>
      </w:r>
    </w:p>
    <w:p w:rsidR="00427BA2" w:rsidRPr="00B421C2" w:rsidRDefault="00427BA2" w:rsidP="00B51350">
      <w:pPr>
        <w:pStyle w:val="TerminalDisplayIndent1"/>
      </w:pPr>
      <w:r w:rsidRPr="00B421C2">
        <w:t xml:space="preserve">[CE3] interface </w:t>
      </w:r>
      <w:r w:rsidR="00064113">
        <w:t xml:space="preserve">gigabitethernet </w:t>
      </w:r>
      <w:r w:rsidR="00224215">
        <w:t>3/1</w:t>
      </w:r>
      <w:r w:rsidR="00064113">
        <w:t>/1</w:t>
      </w:r>
    </w:p>
    <w:p w:rsidR="00427BA2" w:rsidRPr="00B421C2" w:rsidRDefault="00427BA2" w:rsidP="00B51350">
      <w:pPr>
        <w:pStyle w:val="TerminalDisplayIndent1"/>
      </w:pPr>
      <w:r w:rsidRPr="00B421C2">
        <w:t>[CE3-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ipv6 address 2001:1::1 96</w:t>
      </w:r>
    </w:p>
    <w:p w:rsidR="00427BA2" w:rsidRPr="00B421C2" w:rsidRDefault="00427BA2" w:rsidP="00B51350">
      <w:pPr>
        <w:pStyle w:val="TerminalDisplayIndent1"/>
      </w:pPr>
      <w:r w:rsidRPr="00B421C2">
        <w:t>[CE3-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quit</w:t>
      </w:r>
    </w:p>
    <w:p w:rsidR="00427BA2" w:rsidRPr="00B421C2" w:rsidRDefault="00427BA2" w:rsidP="00B51350">
      <w:pPr>
        <w:pStyle w:val="TerminalDisplayIndent1"/>
      </w:pPr>
      <w:r w:rsidRPr="00B421C2">
        <w:t>[CE3] bgp 65410</w:t>
      </w:r>
    </w:p>
    <w:p w:rsidR="00427BA2" w:rsidRDefault="00427BA2" w:rsidP="00B51350">
      <w:pPr>
        <w:pStyle w:val="TerminalDisplayIndent1"/>
      </w:pPr>
      <w:r>
        <w:t>[CE3-</w:t>
      </w:r>
      <w:r w:rsidR="00F07E7A">
        <w:t>bgp-default</w:t>
      </w:r>
      <w:r>
        <w:t>] peer 2001:1::2 as-number 100</w:t>
      </w:r>
    </w:p>
    <w:p w:rsidR="00607E8A" w:rsidRDefault="00607E8A" w:rsidP="00B51350">
      <w:pPr>
        <w:pStyle w:val="TerminalDisplayIndent1"/>
      </w:pPr>
      <w:r>
        <w:t>[CE3-</w:t>
      </w:r>
      <w:r w:rsidR="00F07E7A">
        <w:t>bgp-default</w:t>
      </w:r>
      <w:r>
        <w:t xml:space="preserve">] </w:t>
      </w:r>
      <w:r w:rsidR="004F262E">
        <w:t>address-family ipv6</w:t>
      </w:r>
    </w:p>
    <w:p w:rsidR="00607E8A" w:rsidRPr="0027415D" w:rsidRDefault="00607E8A" w:rsidP="00B51350">
      <w:pPr>
        <w:pStyle w:val="TerminalDisplayIndent1"/>
      </w:pPr>
      <w:r w:rsidRPr="0027415D">
        <w:t>[CE</w:t>
      </w:r>
      <w:r w:rsidRPr="0027415D">
        <w:rPr>
          <w:rFonts w:hint="eastAsia"/>
        </w:rPr>
        <w:t>3</w:t>
      </w:r>
      <w:r w:rsidRPr="0027415D">
        <w:t>-</w:t>
      </w:r>
      <w:r w:rsidR="00F07E7A">
        <w:t>bgp-default</w:t>
      </w:r>
      <w:r>
        <w:rPr>
          <w:rFonts w:hint="eastAsia"/>
        </w:rPr>
        <w:t>-ipv6</w:t>
      </w:r>
      <w:r w:rsidRPr="0027415D">
        <w:t>]</w:t>
      </w:r>
      <w:r>
        <w:rPr>
          <w:rFonts w:hint="eastAsia"/>
        </w:rPr>
        <w:t xml:space="preserve"> </w:t>
      </w:r>
      <w:r>
        <w:t>peer 2001:1::2</w:t>
      </w:r>
      <w:r>
        <w:rPr>
          <w:rFonts w:hint="eastAsia"/>
        </w:rPr>
        <w:t xml:space="preserve"> enable</w:t>
      </w:r>
    </w:p>
    <w:p w:rsidR="00607E8A" w:rsidRPr="00B421C2" w:rsidRDefault="00607E8A" w:rsidP="00B51350">
      <w:pPr>
        <w:pStyle w:val="TerminalDisplayIndent1"/>
      </w:pPr>
      <w:r w:rsidRPr="0027415D">
        <w:t>[CE</w:t>
      </w:r>
      <w:r w:rsidRPr="0027415D">
        <w:rPr>
          <w:rFonts w:hint="eastAsia"/>
        </w:rPr>
        <w:t>3</w:t>
      </w:r>
      <w:r w:rsidRPr="0027415D">
        <w:t>-</w:t>
      </w:r>
      <w:r w:rsidR="00F07E7A">
        <w:t>bgp-default</w:t>
      </w:r>
      <w:r>
        <w:rPr>
          <w:rFonts w:hint="eastAsia"/>
        </w:rPr>
        <w:t>-ipv6</w:t>
      </w:r>
      <w:r w:rsidRPr="0027415D">
        <w:t>]</w:t>
      </w:r>
      <w:r>
        <w:rPr>
          <w:rFonts w:hint="eastAsia"/>
        </w:rPr>
        <w:t xml:space="preserve"> </w:t>
      </w:r>
      <w:r w:rsidRPr="00B421C2">
        <w:t>import-route direct</w:t>
      </w:r>
    </w:p>
    <w:p w:rsidR="00607E8A" w:rsidRPr="00B421C2" w:rsidRDefault="00607E8A" w:rsidP="00B51350">
      <w:pPr>
        <w:pStyle w:val="TerminalDisplayIndent1"/>
      </w:pPr>
      <w:r w:rsidRPr="0027415D">
        <w:t>[CE</w:t>
      </w:r>
      <w:r w:rsidRPr="0027415D">
        <w:rPr>
          <w:rFonts w:hint="eastAsia"/>
        </w:rPr>
        <w:t>3</w:t>
      </w:r>
      <w:r w:rsidRPr="0027415D">
        <w:t>-</w:t>
      </w:r>
      <w:r w:rsidR="00F07E7A">
        <w:t>bgp-default</w:t>
      </w:r>
      <w:r>
        <w:rPr>
          <w:rFonts w:hint="eastAsia"/>
        </w:rPr>
        <w:t>-ipv6</w:t>
      </w:r>
      <w:r w:rsidRPr="0027415D">
        <w:t>]</w:t>
      </w:r>
      <w:r>
        <w:rPr>
          <w:rFonts w:hint="eastAsia"/>
        </w:rPr>
        <w:t xml:space="preserve"> quit</w:t>
      </w:r>
    </w:p>
    <w:p w:rsidR="00427BA2" w:rsidRPr="00B421C2" w:rsidRDefault="00427BA2" w:rsidP="00B51350">
      <w:pPr>
        <w:pStyle w:val="TerminalDisplayIndent1"/>
      </w:pPr>
      <w:r w:rsidRPr="00B421C2">
        <w:t>[CE3-</w:t>
      </w:r>
      <w:r w:rsidR="00F07E7A" w:rsidRPr="00B421C2">
        <w:t>bgp-default</w:t>
      </w:r>
      <w:r w:rsidRPr="00B421C2">
        <w:t>] quit</w:t>
      </w:r>
    </w:p>
    <w:p w:rsidR="00427BA2" w:rsidRPr="00B421C2" w:rsidRDefault="00427BA2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PE</w:t>
      </w:r>
      <w:r w:rsidR="007C6954" w:rsidRPr="00B421C2">
        <w:rPr>
          <w:rFonts w:hint="eastAsia"/>
        </w:rPr>
        <w:t xml:space="preserve"> </w:t>
      </w:r>
      <w:r w:rsidRPr="00B421C2">
        <w:rPr>
          <w:rFonts w:hint="eastAsia"/>
        </w:rPr>
        <w:t>3</w:t>
      </w:r>
      <w:r>
        <w:rPr>
          <w:rFonts w:hint="eastAsia"/>
        </w:rPr>
        <w:t>。</w:t>
      </w:r>
    </w:p>
    <w:p w:rsidR="00427BA2" w:rsidRPr="00B421C2" w:rsidRDefault="00427BA2" w:rsidP="00B51350">
      <w:pPr>
        <w:pStyle w:val="TerminalDisplayIndent1"/>
      </w:pPr>
      <w:r w:rsidRPr="00B421C2">
        <w:t>[PE3] ip vpn-instance vpn1</w:t>
      </w:r>
    </w:p>
    <w:p w:rsidR="00427BA2" w:rsidRPr="00B421C2" w:rsidRDefault="00427BA2" w:rsidP="00B51350">
      <w:pPr>
        <w:pStyle w:val="TerminalDisplayIndent1"/>
      </w:pPr>
      <w:r w:rsidRPr="00B421C2">
        <w:t>[PE3-vpn-instance-vpn1] route-distinguisher 100:1</w:t>
      </w:r>
    </w:p>
    <w:p w:rsidR="00427BA2" w:rsidRPr="00B421C2" w:rsidRDefault="00427BA2" w:rsidP="00B51350">
      <w:pPr>
        <w:pStyle w:val="TerminalDisplayIndent1"/>
      </w:pPr>
      <w:r w:rsidRPr="00B421C2">
        <w:t>[PE3-vpn-instance-vpn1] vpn-target 1:1</w:t>
      </w:r>
    </w:p>
    <w:p w:rsidR="00427BA2" w:rsidRPr="00B421C2" w:rsidRDefault="00427BA2" w:rsidP="00B51350">
      <w:pPr>
        <w:pStyle w:val="TerminalDisplayIndent1"/>
      </w:pPr>
      <w:r w:rsidRPr="00B421C2">
        <w:t>[PE3-vpn-instance-vpn1] quit</w:t>
      </w:r>
    </w:p>
    <w:p w:rsidR="00427BA2" w:rsidRPr="00B421C2" w:rsidRDefault="00427BA2" w:rsidP="00B51350">
      <w:pPr>
        <w:pStyle w:val="TerminalDisplayIndent1"/>
      </w:pPr>
      <w:r w:rsidRPr="00B421C2">
        <w:t xml:space="preserve">[PE3] interface </w:t>
      </w:r>
      <w:r w:rsidR="00064113">
        <w:t xml:space="preserve">gigabitethernet </w:t>
      </w:r>
      <w:r w:rsidR="00224215">
        <w:t>3/1</w:t>
      </w:r>
      <w:r w:rsidR="00064113">
        <w:t>/1</w:t>
      </w:r>
    </w:p>
    <w:p w:rsidR="00427BA2" w:rsidRPr="00B421C2" w:rsidRDefault="00427BA2" w:rsidP="00B51350">
      <w:pPr>
        <w:pStyle w:val="TerminalDisplayIndent1"/>
      </w:pPr>
      <w:r w:rsidRPr="00B421C2">
        <w:t>[PE3-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ip binding vpn-instance vpn1</w:t>
      </w:r>
    </w:p>
    <w:p w:rsidR="00427BA2" w:rsidRPr="00B421C2" w:rsidRDefault="00427BA2" w:rsidP="00B51350">
      <w:pPr>
        <w:pStyle w:val="TerminalDisplayIndent1"/>
      </w:pPr>
      <w:r w:rsidRPr="00B421C2">
        <w:t>[PE3-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ipv6 address 2001:1::2 96</w:t>
      </w:r>
    </w:p>
    <w:p w:rsidR="00427BA2" w:rsidRPr="00B421C2" w:rsidRDefault="00427BA2" w:rsidP="00B51350">
      <w:pPr>
        <w:pStyle w:val="TerminalDisplayIndent1"/>
      </w:pPr>
      <w:r w:rsidRPr="00B421C2">
        <w:t>[PE3-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quit</w:t>
      </w:r>
    </w:p>
    <w:p w:rsidR="00427BA2" w:rsidRPr="00B421C2" w:rsidRDefault="00427BA2" w:rsidP="00B51350">
      <w:pPr>
        <w:pStyle w:val="TerminalDisplayIndent1"/>
      </w:pPr>
      <w:r w:rsidRPr="00B421C2">
        <w:t>[PE3] bgp 100</w:t>
      </w:r>
    </w:p>
    <w:p w:rsidR="00427BA2" w:rsidRPr="00B421C2" w:rsidRDefault="00427BA2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>] ip vpn-instance vpn1</w:t>
      </w:r>
    </w:p>
    <w:p w:rsidR="00607E8A" w:rsidRPr="007530E2" w:rsidRDefault="00607E8A" w:rsidP="00B51350">
      <w:pPr>
        <w:pStyle w:val="TerminalDisplayIndent1"/>
      </w:pPr>
      <w:r w:rsidRPr="007530E2">
        <w:t>[PE3-</w:t>
      </w:r>
      <w:r w:rsidR="00F07E7A">
        <w:t>bgp-default</w:t>
      </w:r>
      <w:r>
        <w:t>-vpn</w:t>
      </w:r>
      <w:r w:rsidRPr="007530E2">
        <w:t xml:space="preserve">1] </w:t>
      </w:r>
      <w:r>
        <w:t>peer 2001:1::1 as-number 65410</w:t>
      </w:r>
    </w:p>
    <w:p w:rsidR="00607E8A" w:rsidRPr="00607E8A" w:rsidRDefault="00607E8A" w:rsidP="00B51350">
      <w:pPr>
        <w:pStyle w:val="TerminalDisplayIndent1"/>
      </w:pPr>
      <w:r w:rsidRPr="007530E2">
        <w:t>[PE</w:t>
      </w:r>
      <w:r>
        <w:rPr>
          <w:rFonts w:hint="eastAsia"/>
        </w:rPr>
        <w:t>3</w:t>
      </w:r>
      <w:r w:rsidRPr="007530E2">
        <w:t>-</w:t>
      </w:r>
      <w:r w:rsidR="00F07E7A">
        <w:t>bgp-default</w:t>
      </w:r>
      <w:r>
        <w:t>-vpn</w:t>
      </w:r>
      <w:r>
        <w:rPr>
          <w:rFonts w:hint="eastAsia"/>
        </w:rPr>
        <w:t>1</w:t>
      </w:r>
      <w:r w:rsidRPr="007530E2">
        <w:t xml:space="preserve">] </w:t>
      </w:r>
      <w:r w:rsidR="004F262E">
        <w:rPr>
          <w:rFonts w:hint="eastAsia"/>
        </w:rPr>
        <w:t>address-family ipv6</w:t>
      </w:r>
      <w:r>
        <w:rPr>
          <w:rFonts w:hint="eastAsia"/>
        </w:rPr>
        <w:t xml:space="preserve"> unicast</w:t>
      </w:r>
    </w:p>
    <w:p w:rsidR="00427BA2" w:rsidRDefault="00427BA2" w:rsidP="00B51350">
      <w:pPr>
        <w:pStyle w:val="TerminalDisplayIndent1"/>
      </w:pPr>
      <w:r>
        <w:t>[PE3-</w:t>
      </w:r>
      <w:r w:rsidR="00F07E7A">
        <w:t>bgp-default</w:t>
      </w:r>
      <w:r>
        <w:t xml:space="preserve">-ipv6-vpn1] peer 2001:1::1 </w:t>
      </w:r>
      <w:r w:rsidR="00607E8A">
        <w:rPr>
          <w:rFonts w:hint="eastAsia"/>
        </w:rPr>
        <w:t>enable</w:t>
      </w:r>
    </w:p>
    <w:p w:rsidR="00427BA2" w:rsidRPr="00B421C2" w:rsidRDefault="00427BA2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>-ipv6-vpn1] quit</w:t>
      </w:r>
    </w:p>
    <w:p w:rsidR="00607E8A" w:rsidRPr="00B421C2" w:rsidRDefault="00607E8A" w:rsidP="00B51350">
      <w:pPr>
        <w:pStyle w:val="TerminalDisplayIndent1"/>
      </w:pPr>
      <w:r w:rsidRPr="007530E2">
        <w:t>[PE</w:t>
      </w:r>
      <w:r>
        <w:rPr>
          <w:rFonts w:hint="eastAsia"/>
        </w:rPr>
        <w:t>3</w:t>
      </w:r>
      <w:r w:rsidRPr="007530E2">
        <w:t>-</w:t>
      </w:r>
      <w:r w:rsidR="00F07E7A">
        <w:t>bgp-default</w:t>
      </w:r>
      <w:r>
        <w:t>-vpn</w:t>
      </w:r>
      <w:r>
        <w:rPr>
          <w:rFonts w:hint="eastAsia"/>
        </w:rPr>
        <w:t>1</w:t>
      </w:r>
      <w:r w:rsidRPr="007530E2">
        <w:t>]</w:t>
      </w:r>
      <w:r>
        <w:rPr>
          <w:rFonts w:hint="eastAsia"/>
        </w:rPr>
        <w:t xml:space="preserve"> quit</w:t>
      </w:r>
    </w:p>
    <w:p w:rsidR="00427BA2" w:rsidRPr="00B421C2" w:rsidRDefault="00427BA2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>] quit</w:t>
      </w:r>
    </w:p>
    <w:p w:rsidR="00427BA2" w:rsidRPr="00B421C2" w:rsidRDefault="00575B82" w:rsidP="00B51350">
      <w:pPr>
        <w:pStyle w:val="ItemIndent1"/>
        <w:rPr>
          <w:lang w:eastAsia="zh-CN"/>
        </w:rPr>
      </w:pPr>
      <w:r w:rsidRPr="00B421C2">
        <w:rPr>
          <w:rFonts w:hint="eastAsia"/>
          <w:lang w:eastAsia="zh-CN"/>
        </w:rPr>
        <w:t xml:space="preserve"># </w:t>
      </w:r>
      <w:r w:rsidR="00427BA2" w:rsidRPr="00B421C2">
        <w:rPr>
          <w:rFonts w:hint="eastAsia"/>
          <w:lang w:eastAsia="zh-CN"/>
        </w:rPr>
        <w:t>PE 4</w:t>
      </w:r>
      <w:r w:rsidR="00427BA2">
        <w:rPr>
          <w:rFonts w:hint="eastAsia"/>
          <w:lang w:eastAsia="zh-CN"/>
        </w:rPr>
        <w:t>和</w:t>
      </w:r>
      <w:r w:rsidR="00427BA2" w:rsidRPr="00B421C2">
        <w:rPr>
          <w:rFonts w:hint="eastAsia"/>
          <w:lang w:eastAsia="zh-CN"/>
        </w:rPr>
        <w:t>CE 4</w:t>
      </w:r>
      <w:r w:rsidR="00427BA2">
        <w:rPr>
          <w:rFonts w:hint="eastAsia"/>
          <w:lang w:eastAsia="zh-CN"/>
        </w:rPr>
        <w:t>之间的配置与</w:t>
      </w:r>
      <w:r w:rsidR="00427BA2" w:rsidRPr="00B421C2">
        <w:rPr>
          <w:rFonts w:hint="eastAsia"/>
          <w:lang w:eastAsia="zh-CN"/>
        </w:rPr>
        <w:t>PE 3</w:t>
      </w:r>
      <w:r w:rsidR="00427BA2">
        <w:rPr>
          <w:rFonts w:hint="eastAsia"/>
          <w:lang w:eastAsia="zh-CN"/>
        </w:rPr>
        <w:t>和</w:t>
      </w:r>
      <w:r w:rsidR="00427BA2" w:rsidRPr="00B421C2">
        <w:rPr>
          <w:rFonts w:hint="eastAsia"/>
          <w:lang w:eastAsia="zh-CN"/>
        </w:rPr>
        <w:t>CE 3</w:t>
      </w:r>
      <w:r w:rsidR="00427BA2">
        <w:rPr>
          <w:rFonts w:hint="eastAsia"/>
          <w:lang w:eastAsia="zh-CN"/>
        </w:rPr>
        <w:t>之间的配置类似</w:t>
      </w:r>
      <w:r w:rsidR="00427BA2" w:rsidRPr="00B421C2">
        <w:rPr>
          <w:rFonts w:hint="eastAsia"/>
          <w:lang w:eastAsia="zh-CN"/>
        </w:rPr>
        <w:t>，</w:t>
      </w:r>
      <w:r w:rsidR="00427BA2">
        <w:rPr>
          <w:rFonts w:hint="eastAsia"/>
          <w:lang w:eastAsia="zh-CN"/>
        </w:rPr>
        <w:t>配置过程省略。</w:t>
      </w:r>
    </w:p>
    <w:p w:rsidR="007D7DD4" w:rsidRDefault="00427BA2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在二级运营商的</w:t>
      </w: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之间建立</w:t>
      </w:r>
      <w:r w:rsidRPr="00B421C2">
        <w:rPr>
          <w:rFonts w:hint="eastAsia"/>
          <w:lang w:eastAsia="zh-CN"/>
        </w:rPr>
        <w:t>MP-IBGP</w:t>
      </w:r>
      <w:r w:rsidRPr="00B421C2">
        <w:rPr>
          <w:rFonts w:hint="eastAsia"/>
          <w:lang w:eastAsia="zh-CN"/>
        </w:rPr>
        <w:t>对等体关系，交换二级运营商的客户的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路由</w:t>
      </w:r>
    </w:p>
    <w:p w:rsidR="00427BA2" w:rsidRDefault="00427BA2" w:rsidP="00B51350">
      <w:pPr>
        <w:pStyle w:val="ItemIndent1"/>
      </w:pPr>
      <w:r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PE 3</w:t>
      </w:r>
      <w:r>
        <w:rPr>
          <w:rFonts w:hint="eastAsia"/>
        </w:rPr>
        <w:t>。</w:t>
      </w:r>
    </w:p>
    <w:p w:rsidR="00427BA2" w:rsidRDefault="00427BA2" w:rsidP="00B51350">
      <w:pPr>
        <w:pStyle w:val="TerminalDisplayIndent1"/>
      </w:pPr>
      <w:r>
        <w:t>[PE3] bgp 100</w:t>
      </w:r>
    </w:p>
    <w:p w:rsidR="00427BA2" w:rsidRDefault="00427BA2" w:rsidP="00B51350">
      <w:pPr>
        <w:pStyle w:val="TerminalDisplayIndent1"/>
      </w:pPr>
      <w:r>
        <w:lastRenderedPageBreak/>
        <w:t>[PE3-</w:t>
      </w:r>
      <w:r w:rsidR="00F07E7A">
        <w:t>bgp-default</w:t>
      </w:r>
      <w:r>
        <w:t>] peer 6.6.6.9 as-number 100</w:t>
      </w:r>
    </w:p>
    <w:p w:rsidR="00427BA2" w:rsidRDefault="00427BA2" w:rsidP="00B51350">
      <w:pPr>
        <w:pStyle w:val="TerminalDisplayIndent1"/>
      </w:pPr>
      <w:r>
        <w:t>[PE3-</w:t>
      </w:r>
      <w:r w:rsidR="00F07E7A">
        <w:t>bgp-default</w:t>
      </w:r>
      <w:r>
        <w:t>] peer 6.6.6.9 connect-interface loopback 0</w:t>
      </w:r>
    </w:p>
    <w:p w:rsidR="00427BA2" w:rsidRPr="00B421C2" w:rsidRDefault="00427BA2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 xml:space="preserve">] </w:t>
      </w:r>
      <w:r w:rsidR="004F262E" w:rsidRPr="00B421C2">
        <w:t>address-family vpnv6</w:t>
      </w:r>
    </w:p>
    <w:p w:rsidR="00427BA2" w:rsidRPr="00B421C2" w:rsidRDefault="00427BA2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>-vpnv6] peer 6.6.6.9 enable</w:t>
      </w:r>
    </w:p>
    <w:p w:rsidR="00427BA2" w:rsidRPr="00B421C2" w:rsidRDefault="00427BA2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>-vpnv6] quit</w:t>
      </w:r>
    </w:p>
    <w:p w:rsidR="00427BA2" w:rsidRPr="00B421C2" w:rsidRDefault="00427BA2" w:rsidP="00B51350">
      <w:pPr>
        <w:pStyle w:val="TerminalDisplayIndent1"/>
      </w:pPr>
      <w:r w:rsidRPr="00B421C2">
        <w:t>[PE3-</w:t>
      </w:r>
      <w:r w:rsidR="00F07E7A" w:rsidRPr="00B421C2">
        <w:t>bgp-default</w:t>
      </w:r>
      <w:r w:rsidRPr="00B421C2">
        <w:t>] quit</w:t>
      </w:r>
    </w:p>
    <w:p w:rsidR="00427BA2" w:rsidRPr="00B421C2" w:rsidRDefault="00575B82" w:rsidP="00B51350">
      <w:pPr>
        <w:pStyle w:val="ItemIndent1"/>
        <w:rPr>
          <w:lang w:eastAsia="zh-CN"/>
        </w:rPr>
      </w:pPr>
      <w:r w:rsidRPr="00B421C2">
        <w:rPr>
          <w:rFonts w:hint="eastAsia"/>
          <w:lang w:eastAsia="zh-CN"/>
        </w:rPr>
        <w:t xml:space="preserve"># </w:t>
      </w:r>
      <w:r w:rsidR="00427BA2" w:rsidRPr="00B421C2">
        <w:rPr>
          <w:rFonts w:hint="eastAsia"/>
          <w:lang w:eastAsia="zh-CN"/>
        </w:rPr>
        <w:t>PE 4</w:t>
      </w:r>
      <w:r w:rsidR="00427BA2">
        <w:rPr>
          <w:rFonts w:hint="eastAsia"/>
          <w:lang w:eastAsia="zh-CN"/>
        </w:rPr>
        <w:t>的配置与</w:t>
      </w:r>
      <w:r w:rsidR="00427BA2" w:rsidRPr="00B421C2">
        <w:rPr>
          <w:rFonts w:hint="eastAsia"/>
          <w:lang w:eastAsia="zh-CN"/>
        </w:rPr>
        <w:t>PE 3</w:t>
      </w:r>
      <w:r w:rsidR="00427BA2">
        <w:rPr>
          <w:rFonts w:hint="eastAsia"/>
          <w:lang w:eastAsia="zh-CN"/>
        </w:rPr>
        <w:t>类似</w:t>
      </w:r>
      <w:r w:rsidR="00427BA2" w:rsidRPr="00B421C2">
        <w:rPr>
          <w:rFonts w:hint="eastAsia"/>
          <w:lang w:eastAsia="zh-CN"/>
        </w:rPr>
        <w:t>，</w:t>
      </w:r>
      <w:r w:rsidR="00427BA2">
        <w:rPr>
          <w:rFonts w:hint="eastAsia"/>
          <w:lang w:eastAsia="zh-CN"/>
        </w:rPr>
        <w:t>配置过程省略。</w:t>
      </w:r>
    </w:p>
    <w:p w:rsidR="007D7DD4" w:rsidRDefault="00607E8A" w:rsidP="00DD64CA">
      <w:pPr>
        <w:pStyle w:val="4"/>
      </w:pPr>
      <w:r>
        <w:rPr>
          <w:rFonts w:hint="eastAsia"/>
        </w:rPr>
        <w:t>验证</w:t>
      </w:r>
      <w:r w:rsidR="00427BA2">
        <w:rPr>
          <w:rFonts w:hint="eastAsia"/>
        </w:rPr>
        <w:t>配置</w:t>
      </w:r>
    </w:p>
    <w:p w:rsidR="00427BA2" w:rsidRDefault="007F2FFE" w:rsidP="00DD64CA">
      <w:r w:rsidRPr="00B421C2">
        <w:t xml:space="preserve"># </w:t>
      </w:r>
      <w:r w:rsidR="00427BA2">
        <w:rPr>
          <w:rFonts w:hint="eastAsia"/>
        </w:rPr>
        <w:t>在</w:t>
      </w:r>
      <w:r w:rsidR="00427BA2" w:rsidRPr="00B421C2">
        <w:rPr>
          <w:rFonts w:hint="eastAsia"/>
        </w:rPr>
        <w:t>PE 1</w:t>
      </w:r>
      <w:r w:rsidR="00427BA2">
        <w:rPr>
          <w:rFonts w:hint="eastAsia"/>
        </w:rPr>
        <w:t>和</w:t>
      </w:r>
      <w:r w:rsidR="00427BA2" w:rsidRPr="00B421C2">
        <w:rPr>
          <w:rFonts w:hint="eastAsia"/>
        </w:rPr>
        <w:t>PE 2</w:t>
      </w:r>
      <w:r w:rsidR="00427BA2">
        <w:rPr>
          <w:rFonts w:hint="eastAsia"/>
        </w:rPr>
        <w:t>上执行</w:t>
      </w:r>
      <w:r w:rsidR="00427BA2" w:rsidRPr="00DA2C2B">
        <w:rPr>
          <w:rStyle w:val="commandkeywords"/>
          <w:rFonts w:hint="eastAsia"/>
        </w:rPr>
        <w:t>display ip routing-table</w:t>
      </w:r>
      <w:r w:rsidR="00427BA2">
        <w:rPr>
          <w:rFonts w:hint="eastAsia"/>
        </w:rPr>
        <w:t>命令</w:t>
      </w:r>
      <w:r w:rsidR="00427BA2" w:rsidRPr="00B421C2">
        <w:rPr>
          <w:rFonts w:hint="eastAsia"/>
        </w:rPr>
        <w:t>，</w:t>
      </w:r>
      <w:r w:rsidR="00427BA2">
        <w:rPr>
          <w:rFonts w:hint="eastAsia"/>
        </w:rPr>
        <w:t>可以看到</w:t>
      </w:r>
      <w:r w:rsidR="00427BA2" w:rsidRPr="00B421C2">
        <w:rPr>
          <w:rFonts w:hint="eastAsia"/>
        </w:rPr>
        <w:t>PE 1</w:t>
      </w:r>
      <w:r w:rsidR="00427BA2">
        <w:rPr>
          <w:rFonts w:hint="eastAsia"/>
        </w:rPr>
        <w:t>和</w:t>
      </w:r>
      <w:r w:rsidR="00427BA2" w:rsidRPr="00B421C2">
        <w:rPr>
          <w:rFonts w:hint="eastAsia"/>
        </w:rPr>
        <w:t>PE 2</w:t>
      </w:r>
      <w:r w:rsidR="00427BA2">
        <w:rPr>
          <w:rFonts w:hint="eastAsia"/>
        </w:rPr>
        <w:t>的公网路由表中只有一级运营商网络的路由。以</w:t>
      </w:r>
      <w:r w:rsidR="00427BA2">
        <w:rPr>
          <w:rFonts w:hint="eastAsia"/>
        </w:rPr>
        <w:t>PE 1</w:t>
      </w:r>
      <w:r w:rsidR="00427BA2">
        <w:rPr>
          <w:rFonts w:hint="eastAsia"/>
        </w:rPr>
        <w:t>为例：</w:t>
      </w:r>
    </w:p>
    <w:p w:rsidR="00427BA2" w:rsidRDefault="00427BA2" w:rsidP="00DD64CA">
      <w:pPr>
        <w:pStyle w:val="TerminalDisplay"/>
      </w:pPr>
      <w:r>
        <w:t>[PE1] display ip routing-table</w:t>
      </w:r>
    </w:p>
    <w:p w:rsidR="001A1777" w:rsidRDefault="001A1777" w:rsidP="00DD64CA">
      <w:pPr>
        <w:pStyle w:val="TerminalDisplay"/>
      </w:pPr>
    </w:p>
    <w:p w:rsidR="001A1777" w:rsidRDefault="001A1777" w:rsidP="00DD64CA">
      <w:pPr>
        <w:pStyle w:val="TerminalDisplay"/>
      </w:pPr>
      <w:r>
        <w:t xml:space="preserve">Destinations : </w:t>
      </w:r>
      <w:r w:rsidR="00140E86">
        <w:t>1</w:t>
      </w:r>
      <w:r w:rsidR="00140E86">
        <w:rPr>
          <w:rFonts w:hint="eastAsia"/>
        </w:rPr>
        <w:t>2</w:t>
      </w:r>
      <w:r w:rsidR="00140E86">
        <w:t xml:space="preserve">        </w:t>
      </w:r>
      <w:r>
        <w:t xml:space="preserve">Routes : </w:t>
      </w:r>
      <w:r w:rsidR="00140E86">
        <w:t>1</w:t>
      </w:r>
      <w:r w:rsidR="00140E86">
        <w:rPr>
          <w:rFonts w:hint="eastAsia"/>
        </w:rPr>
        <w:t>2</w:t>
      </w:r>
    </w:p>
    <w:p w:rsidR="001A1777" w:rsidRDefault="001A1777" w:rsidP="00DD64CA">
      <w:pPr>
        <w:pStyle w:val="TerminalDisplay"/>
      </w:pPr>
    </w:p>
    <w:p w:rsidR="001A1777" w:rsidRDefault="001A1777" w:rsidP="00DD64CA">
      <w:pPr>
        <w:pStyle w:val="TerminalDisplay"/>
      </w:pPr>
      <w:r>
        <w:t>Destination/Mask   Proto   Pre Cost        NextHop         Interface</w:t>
      </w:r>
    </w:p>
    <w:p w:rsidR="001A1777" w:rsidRDefault="001A1777" w:rsidP="00DD64CA">
      <w:pPr>
        <w:pStyle w:val="TerminalDisplay"/>
      </w:pPr>
      <w:r>
        <w:t>0.0.0.0/32         Direct  0   0           127.0.0.1       InLoop0</w:t>
      </w:r>
    </w:p>
    <w:p w:rsidR="001A1777" w:rsidRDefault="001A1777" w:rsidP="00DD64CA">
      <w:pPr>
        <w:pStyle w:val="TerminalDisplay"/>
      </w:pPr>
      <w:r>
        <w:t>3.3.3.9/32         Direct  0   0           127.0.0.1       InLoop0</w:t>
      </w:r>
    </w:p>
    <w:p w:rsidR="001A1777" w:rsidRDefault="001A1777" w:rsidP="00DD64CA">
      <w:pPr>
        <w:pStyle w:val="TerminalDisplay"/>
      </w:pPr>
      <w:r>
        <w:t xml:space="preserve">4.4.4.9/32         IS_L1   15  10          30.1.1.2        </w:t>
      </w:r>
      <w:r w:rsidR="00064113">
        <w:t>GE</w:t>
      </w:r>
      <w:r w:rsidR="00224215">
        <w:t>3/1</w:t>
      </w:r>
      <w:r w:rsidR="00064113">
        <w:t>/5</w:t>
      </w:r>
    </w:p>
    <w:p w:rsidR="001A1777" w:rsidRDefault="001A1777" w:rsidP="00DD64CA">
      <w:pPr>
        <w:pStyle w:val="TerminalDisplay"/>
      </w:pPr>
      <w:r>
        <w:t xml:space="preserve">30.1.1.0/24        Direct  0   0           30.1.1.1        </w:t>
      </w:r>
      <w:r w:rsidR="00064113">
        <w:t>GE</w:t>
      </w:r>
      <w:r w:rsidR="00224215">
        <w:t>3/1</w:t>
      </w:r>
      <w:r w:rsidR="00064113">
        <w:t>/5</w:t>
      </w:r>
    </w:p>
    <w:p w:rsidR="001A1777" w:rsidRDefault="001A1777" w:rsidP="00DD64CA">
      <w:pPr>
        <w:pStyle w:val="TerminalDisplay"/>
      </w:pPr>
      <w:r>
        <w:t xml:space="preserve">30.1.1.0/32        Direct  0   0           30.1.1.1        </w:t>
      </w:r>
      <w:r w:rsidR="00064113">
        <w:t>GE</w:t>
      </w:r>
      <w:r w:rsidR="00224215">
        <w:t>3/1</w:t>
      </w:r>
      <w:r w:rsidR="00064113">
        <w:t>/5</w:t>
      </w:r>
    </w:p>
    <w:p w:rsidR="001A1777" w:rsidRDefault="001A1777" w:rsidP="00DD64CA">
      <w:pPr>
        <w:pStyle w:val="TerminalDisplay"/>
      </w:pPr>
      <w:r>
        <w:t>30.1.1.1/32        Direct  0   0           127.0.0.1       InLoop0</w:t>
      </w:r>
    </w:p>
    <w:p w:rsidR="001A1777" w:rsidRDefault="001A1777" w:rsidP="00DD64CA">
      <w:pPr>
        <w:pStyle w:val="TerminalDisplay"/>
      </w:pPr>
      <w:r>
        <w:t xml:space="preserve">30.1.1.255/32      Direct  0   0           30.1.1.1        </w:t>
      </w:r>
      <w:r w:rsidR="00064113">
        <w:t>GE</w:t>
      </w:r>
      <w:r w:rsidR="00224215">
        <w:t>3/1</w:t>
      </w:r>
      <w:r w:rsidR="00064113">
        <w:t>/5</w:t>
      </w:r>
    </w:p>
    <w:p w:rsidR="001A1777" w:rsidRDefault="001A1777" w:rsidP="00DD64CA">
      <w:pPr>
        <w:pStyle w:val="TerminalDisplay"/>
      </w:pPr>
      <w:r>
        <w:t>127.0.0.0/8        Direct  0   0           127.0.0.1       InLoop0</w:t>
      </w:r>
    </w:p>
    <w:p w:rsidR="001A1777" w:rsidRDefault="001A1777" w:rsidP="00DD64CA">
      <w:pPr>
        <w:pStyle w:val="TerminalDisplay"/>
      </w:pPr>
      <w:r>
        <w:t>127.0.0.0/32       Direct  0   0           127.0.0.1       InLoop0</w:t>
      </w:r>
    </w:p>
    <w:p w:rsidR="001A1777" w:rsidRDefault="001A1777" w:rsidP="00DD64CA">
      <w:pPr>
        <w:pStyle w:val="TerminalDisplay"/>
      </w:pPr>
      <w:r>
        <w:t>127.0.0.1/32       Direct  0   0           127.0.0.1       InLoop0</w:t>
      </w:r>
    </w:p>
    <w:p w:rsidR="001A1777" w:rsidRDefault="001A1777" w:rsidP="00DD64CA">
      <w:pPr>
        <w:pStyle w:val="TerminalDisplay"/>
      </w:pPr>
      <w:r>
        <w:t>127.255.255.255/32 Direct  0   0           127.0.0.1       InLoop0</w:t>
      </w:r>
    </w:p>
    <w:p w:rsidR="00427BA2" w:rsidRPr="00B421C2" w:rsidRDefault="00725274" w:rsidP="00DD64CA">
      <w:pPr>
        <w:pStyle w:val="TerminalDisplay"/>
      </w:pPr>
      <w:r>
        <w:t xml:space="preserve">255.255.255.255/32 Direct  0   0           127.0.0.1       </w:t>
      </w:r>
      <w:r w:rsidR="00427BA2" w:rsidRPr="00B421C2">
        <w:t>InLoop0</w:t>
      </w:r>
    </w:p>
    <w:p w:rsidR="00427BA2" w:rsidRDefault="007F2FFE" w:rsidP="00DD64CA">
      <w:r w:rsidRPr="00B421C2">
        <w:t xml:space="preserve"># </w:t>
      </w:r>
      <w:r w:rsidR="00427BA2">
        <w:rPr>
          <w:rFonts w:hint="eastAsia"/>
        </w:rPr>
        <w:t>在</w:t>
      </w:r>
      <w:r w:rsidR="00427BA2" w:rsidRPr="00B421C2">
        <w:rPr>
          <w:rFonts w:hint="eastAsia"/>
        </w:rPr>
        <w:t>PE 1</w:t>
      </w:r>
      <w:r w:rsidR="00427BA2">
        <w:rPr>
          <w:rFonts w:hint="eastAsia"/>
        </w:rPr>
        <w:t>和</w:t>
      </w:r>
      <w:r w:rsidR="00427BA2" w:rsidRPr="00B421C2">
        <w:rPr>
          <w:rFonts w:hint="eastAsia"/>
        </w:rPr>
        <w:t>PE 2</w:t>
      </w:r>
      <w:r w:rsidR="00427BA2">
        <w:rPr>
          <w:rFonts w:hint="eastAsia"/>
        </w:rPr>
        <w:t>上执行</w:t>
      </w:r>
      <w:r w:rsidR="00427BA2" w:rsidRPr="00DA2C2B">
        <w:rPr>
          <w:rStyle w:val="commandkeywords"/>
          <w:rFonts w:hint="eastAsia"/>
        </w:rPr>
        <w:t>display ip routing-table vpn-instance</w:t>
      </w:r>
      <w:r w:rsidR="00427BA2">
        <w:rPr>
          <w:rFonts w:hint="eastAsia"/>
        </w:rPr>
        <w:t>命令</w:t>
      </w:r>
      <w:r w:rsidR="00427BA2" w:rsidRPr="00B421C2">
        <w:rPr>
          <w:rFonts w:hint="eastAsia"/>
        </w:rPr>
        <w:t>，</w:t>
      </w:r>
      <w:r w:rsidR="00427BA2">
        <w:rPr>
          <w:rFonts w:hint="eastAsia"/>
        </w:rPr>
        <w:t>可以看到</w:t>
      </w:r>
      <w:r w:rsidR="00427BA2" w:rsidRPr="00B421C2">
        <w:rPr>
          <w:rFonts w:hint="eastAsia"/>
        </w:rPr>
        <w:t>VPN</w:t>
      </w:r>
      <w:r w:rsidR="00427BA2">
        <w:rPr>
          <w:rFonts w:hint="eastAsia"/>
        </w:rPr>
        <w:t>路由表中有二级运营商网络的内部路由。以</w:t>
      </w:r>
      <w:r w:rsidR="00427BA2">
        <w:rPr>
          <w:rFonts w:hint="eastAsia"/>
        </w:rPr>
        <w:t>PE 1</w:t>
      </w:r>
      <w:r w:rsidR="00427BA2">
        <w:rPr>
          <w:rFonts w:hint="eastAsia"/>
        </w:rPr>
        <w:t>为例：</w:t>
      </w:r>
    </w:p>
    <w:p w:rsidR="00427BA2" w:rsidRDefault="00427BA2" w:rsidP="00DD64CA">
      <w:pPr>
        <w:pStyle w:val="TerminalDisplay"/>
      </w:pPr>
      <w:r>
        <w:t>[PE1] display ip routing-table vpn-instance vpn1</w:t>
      </w:r>
    </w:p>
    <w:p w:rsidR="00725274" w:rsidRPr="00B421C2" w:rsidRDefault="00725274" w:rsidP="00DD64CA">
      <w:pPr>
        <w:pStyle w:val="TerminalDisplay"/>
      </w:pPr>
    </w:p>
    <w:p w:rsidR="00725274" w:rsidRPr="00B421C2" w:rsidRDefault="00725274" w:rsidP="00DD64CA">
      <w:pPr>
        <w:pStyle w:val="TerminalDisplay"/>
      </w:pPr>
      <w:r w:rsidRPr="00B421C2">
        <w:t xml:space="preserve">Destinations : </w:t>
      </w:r>
      <w:r w:rsidR="00140E86" w:rsidRPr="00B421C2">
        <w:t>1</w:t>
      </w:r>
      <w:r w:rsidR="00140E86">
        <w:rPr>
          <w:rFonts w:hint="eastAsia"/>
        </w:rPr>
        <w:t>6</w:t>
      </w:r>
      <w:r w:rsidR="00140E86" w:rsidRPr="00B421C2">
        <w:t xml:space="preserve">        </w:t>
      </w:r>
      <w:r w:rsidRPr="00B421C2">
        <w:t xml:space="preserve">Routes : </w:t>
      </w:r>
      <w:r w:rsidR="00140E86" w:rsidRPr="00B421C2">
        <w:t>1</w:t>
      </w:r>
      <w:r w:rsidR="00140E86">
        <w:rPr>
          <w:rFonts w:hint="eastAsia"/>
        </w:rPr>
        <w:t>6</w:t>
      </w:r>
    </w:p>
    <w:p w:rsidR="00725274" w:rsidRPr="00B421C2" w:rsidRDefault="00725274" w:rsidP="00DD64CA">
      <w:pPr>
        <w:pStyle w:val="TerminalDisplay"/>
      </w:pPr>
    </w:p>
    <w:p w:rsidR="00725274" w:rsidRPr="00B421C2" w:rsidRDefault="00725274" w:rsidP="00DD64CA">
      <w:pPr>
        <w:pStyle w:val="TerminalDisplay"/>
      </w:pPr>
      <w:r w:rsidRPr="00B421C2">
        <w:t>Destination/Mask   Proto   Pre Cost        NextHop         Interface</w:t>
      </w:r>
    </w:p>
    <w:p w:rsidR="00725274" w:rsidRPr="00B421C2" w:rsidRDefault="00725274" w:rsidP="00DD64CA">
      <w:pPr>
        <w:pStyle w:val="TerminalDisplay"/>
      </w:pPr>
      <w:r w:rsidRPr="00B421C2">
        <w:t>0.0.0.0/32         Direct  0   0           127.0.0.1       InLoop0</w:t>
      </w:r>
    </w:p>
    <w:p w:rsidR="00725274" w:rsidRPr="00B421C2" w:rsidRDefault="00725274" w:rsidP="00DD64CA">
      <w:pPr>
        <w:pStyle w:val="TerminalDisplay"/>
      </w:pPr>
      <w:r w:rsidRPr="00B421C2">
        <w:t xml:space="preserve">1.1.1.9/32         IS_L1   15  20          11.1.1.1        </w:t>
      </w:r>
      <w:r w:rsidR="00064113">
        <w:t>GE</w:t>
      </w:r>
      <w:r w:rsidR="00224215">
        <w:t>3/1</w:t>
      </w:r>
      <w:r w:rsidR="00064113">
        <w:t>/4</w:t>
      </w:r>
    </w:p>
    <w:p w:rsidR="00725274" w:rsidRPr="00B421C2" w:rsidRDefault="00725274" w:rsidP="00DD64CA">
      <w:pPr>
        <w:pStyle w:val="TerminalDisplay"/>
      </w:pPr>
      <w:r w:rsidRPr="00B421C2">
        <w:t xml:space="preserve">2.2.2.9/32         IS_L1   15  10          11.1.1.1        </w:t>
      </w:r>
      <w:r w:rsidR="00064113">
        <w:t>GE</w:t>
      </w:r>
      <w:r w:rsidR="00224215">
        <w:t>3/1</w:t>
      </w:r>
      <w:r w:rsidR="00064113">
        <w:t>/4</w:t>
      </w:r>
    </w:p>
    <w:p w:rsidR="00725274" w:rsidRPr="00B421C2" w:rsidRDefault="00725274" w:rsidP="00DD64CA">
      <w:pPr>
        <w:pStyle w:val="TerminalDisplay"/>
      </w:pPr>
      <w:r w:rsidRPr="00B421C2">
        <w:t xml:space="preserve">5.5.5.9/32         BGP     255 10          4.4.4.9         </w:t>
      </w:r>
      <w:r w:rsidR="00064113">
        <w:t>GE</w:t>
      </w:r>
      <w:r w:rsidR="00224215">
        <w:t>3/1</w:t>
      </w:r>
      <w:r w:rsidR="00064113">
        <w:t>/5</w:t>
      </w:r>
    </w:p>
    <w:p w:rsidR="00725274" w:rsidRPr="00B421C2" w:rsidRDefault="00725274" w:rsidP="00DD64CA">
      <w:pPr>
        <w:pStyle w:val="TerminalDisplay"/>
      </w:pPr>
      <w:r w:rsidRPr="00B421C2">
        <w:t xml:space="preserve">6.6.6.9/32         BGP     255 20          4.4.4.9         </w:t>
      </w:r>
      <w:r w:rsidR="00064113">
        <w:t>GE</w:t>
      </w:r>
      <w:r w:rsidR="00224215">
        <w:t>3/1</w:t>
      </w:r>
      <w:r w:rsidR="00064113">
        <w:t>/5</w:t>
      </w:r>
    </w:p>
    <w:p w:rsidR="00725274" w:rsidRPr="00B421C2" w:rsidRDefault="00725274" w:rsidP="00DD64CA">
      <w:pPr>
        <w:pStyle w:val="TerminalDisplay"/>
      </w:pPr>
      <w:r w:rsidRPr="00B421C2">
        <w:t xml:space="preserve">10.1.1.0/24        IS_L1   15  20          11.1.1.1        </w:t>
      </w:r>
      <w:r w:rsidR="00064113">
        <w:t>GE</w:t>
      </w:r>
      <w:r w:rsidR="00224215">
        <w:t>3/1</w:t>
      </w:r>
      <w:r w:rsidR="00064113">
        <w:t>/4</w:t>
      </w:r>
    </w:p>
    <w:p w:rsidR="00725274" w:rsidRPr="00B421C2" w:rsidRDefault="00725274" w:rsidP="00DD64CA">
      <w:pPr>
        <w:pStyle w:val="TerminalDisplay"/>
      </w:pPr>
      <w:r w:rsidRPr="00B421C2">
        <w:t xml:space="preserve">11.1.1.0/24        Direct  0   0           11.1.1.2        </w:t>
      </w:r>
      <w:r w:rsidR="00064113">
        <w:t>GE</w:t>
      </w:r>
      <w:r w:rsidR="00224215">
        <w:t>3/1</w:t>
      </w:r>
      <w:r w:rsidR="00064113">
        <w:t>/4</w:t>
      </w:r>
    </w:p>
    <w:p w:rsidR="00725274" w:rsidRPr="00B421C2" w:rsidRDefault="00725274" w:rsidP="00DD64CA">
      <w:pPr>
        <w:pStyle w:val="TerminalDisplay"/>
      </w:pPr>
      <w:r w:rsidRPr="00B421C2">
        <w:t xml:space="preserve">11.1.1.0/32        Direct  0   0           11.1.1.2        </w:t>
      </w:r>
      <w:r w:rsidR="00064113">
        <w:t>GE</w:t>
      </w:r>
      <w:r w:rsidR="00224215">
        <w:t>3/1</w:t>
      </w:r>
      <w:r w:rsidR="00064113">
        <w:t>/4</w:t>
      </w:r>
    </w:p>
    <w:p w:rsidR="00725274" w:rsidRPr="00B421C2" w:rsidRDefault="00725274" w:rsidP="00DD64CA">
      <w:pPr>
        <w:pStyle w:val="TerminalDisplay"/>
      </w:pPr>
      <w:r w:rsidRPr="00B421C2">
        <w:t>11.1.1.2/32        Direct  0   0           127.0.0.1       InLoop0</w:t>
      </w:r>
    </w:p>
    <w:p w:rsidR="00725274" w:rsidRPr="00B421C2" w:rsidRDefault="00725274" w:rsidP="00DD64CA">
      <w:pPr>
        <w:pStyle w:val="TerminalDisplay"/>
      </w:pPr>
      <w:r w:rsidRPr="00B421C2">
        <w:t xml:space="preserve">11.1.1.255/32      Direct  0   0           11.1.1.2        </w:t>
      </w:r>
      <w:r w:rsidR="00064113">
        <w:t>GE</w:t>
      </w:r>
      <w:r w:rsidR="00224215">
        <w:t>3/1</w:t>
      </w:r>
      <w:r w:rsidR="00064113">
        <w:t>/4</w:t>
      </w:r>
    </w:p>
    <w:p w:rsidR="00725274" w:rsidRPr="00B421C2" w:rsidRDefault="00725274" w:rsidP="00DD64CA">
      <w:pPr>
        <w:pStyle w:val="TerminalDisplay"/>
      </w:pPr>
      <w:r w:rsidRPr="00B421C2">
        <w:t xml:space="preserve">20.1.1.0/24        BGP     255 20          4.4.4.9         </w:t>
      </w:r>
      <w:r w:rsidR="00064113">
        <w:t>GE</w:t>
      </w:r>
      <w:r w:rsidR="00224215">
        <w:t>3/1</w:t>
      </w:r>
      <w:r w:rsidR="00064113">
        <w:t>/5</w:t>
      </w:r>
    </w:p>
    <w:p w:rsidR="00725274" w:rsidRPr="00B421C2" w:rsidRDefault="00725274" w:rsidP="00DD64CA">
      <w:pPr>
        <w:pStyle w:val="TerminalDisplay"/>
      </w:pPr>
      <w:r w:rsidRPr="00B421C2">
        <w:t>127.0.0.0/8        Direct  0   0           127.0.0.1       InLoop0</w:t>
      </w:r>
    </w:p>
    <w:p w:rsidR="00725274" w:rsidRPr="00B421C2" w:rsidRDefault="00725274" w:rsidP="00DD64CA">
      <w:pPr>
        <w:pStyle w:val="TerminalDisplay"/>
      </w:pPr>
      <w:r w:rsidRPr="00B421C2">
        <w:t>127.0.0.0/32       Direct  0   0           127.0.0.1       InLoop0</w:t>
      </w:r>
    </w:p>
    <w:p w:rsidR="00725274" w:rsidRPr="00B421C2" w:rsidRDefault="00725274" w:rsidP="00DD64CA">
      <w:pPr>
        <w:pStyle w:val="TerminalDisplay"/>
      </w:pPr>
      <w:r w:rsidRPr="00B421C2">
        <w:lastRenderedPageBreak/>
        <w:t>127.0.0.1/32       Direct  0   0           127.0.0.1       InLoop0</w:t>
      </w:r>
    </w:p>
    <w:p w:rsidR="00725274" w:rsidRPr="00B421C2" w:rsidRDefault="00725274" w:rsidP="00DD64CA">
      <w:pPr>
        <w:pStyle w:val="TerminalDisplay"/>
      </w:pPr>
      <w:r w:rsidRPr="00B421C2">
        <w:t>127.255.255.255/32 Direct  0   0           127.0.0.1       InLoop0</w:t>
      </w:r>
    </w:p>
    <w:p w:rsidR="00427BA2" w:rsidRDefault="00725274" w:rsidP="00DD64CA">
      <w:pPr>
        <w:pStyle w:val="TerminalDisplay"/>
      </w:pPr>
      <w:r w:rsidRPr="00B421C2">
        <w:t>255.255.255.255/32 Direct  0   0           127.0.0.1       InLoop</w:t>
      </w:r>
      <w:r w:rsidR="00427BA2">
        <w:t>0</w:t>
      </w:r>
    </w:p>
    <w:p w:rsidR="00427BA2" w:rsidRDefault="00607E8A" w:rsidP="00DD64CA">
      <w:r>
        <w:rPr>
          <w:rFonts w:hint="eastAsia"/>
        </w:rPr>
        <w:t xml:space="preserve"># </w:t>
      </w:r>
      <w:r w:rsidR="00427BA2">
        <w:rPr>
          <w:rFonts w:hint="eastAsia"/>
        </w:rPr>
        <w:t>在</w:t>
      </w:r>
      <w:r w:rsidR="00427BA2">
        <w:rPr>
          <w:rFonts w:hint="eastAsia"/>
        </w:rPr>
        <w:t>CE 1</w:t>
      </w:r>
      <w:r w:rsidR="00427BA2">
        <w:rPr>
          <w:rFonts w:hint="eastAsia"/>
        </w:rPr>
        <w:t>和</w:t>
      </w:r>
      <w:r w:rsidR="00427BA2">
        <w:rPr>
          <w:rFonts w:hint="eastAsia"/>
        </w:rPr>
        <w:t>CE 2</w:t>
      </w:r>
      <w:r w:rsidR="00427BA2">
        <w:rPr>
          <w:rFonts w:hint="eastAsia"/>
        </w:rPr>
        <w:t>上执行</w:t>
      </w:r>
      <w:r w:rsidR="00427BA2" w:rsidRPr="00DA2C2B">
        <w:rPr>
          <w:rStyle w:val="commandkeywords"/>
          <w:rFonts w:hint="eastAsia"/>
        </w:rPr>
        <w:t>display ip routing-table</w:t>
      </w:r>
      <w:r w:rsidR="00427BA2">
        <w:rPr>
          <w:rFonts w:hint="eastAsia"/>
        </w:rPr>
        <w:t>命令，可以看到公网路由表中有二级运营商网络的内部路由。以</w:t>
      </w:r>
      <w:r w:rsidR="00427BA2">
        <w:rPr>
          <w:rFonts w:hint="eastAsia"/>
        </w:rPr>
        <w:t>CE 1</w:t>
      </w:r>
      <w:r w:rsidR="00427BA2">
        <w:rPr>
          <w:rFonts w:hint="eastAsia"/>
        </w:rPr>
        <w:t>为例：</w:t>
      </w:r>
    </w:p>
    <w:p w:rsidR="00427BA2" w:rsidRPr="00B421C2" w:rsidRDefault="00427BA2" w:rsidP="00DD64CA">
      <w:pPr>
        <w:pStyle w:val="TerminalDisplay"/>
      </w:pPr>
      <w:r w:rsidRPr="00B421C2">
        <w:t>[CE1] display ip routing-table</w:t>
      </w:r>
    </w:p>
    <w:p w:rsidR="00725274" w:rsidRPr="00B421C2" w:rsidRDefault="00725274" w:rsidP="00DD64CA">
      <w:pPr>
        <w:pStyle w:val="TerminalDisplay"/>
      </w:pPr>
    </w:p>
    <w:p w:rsidR="00725274" w:rsidRPr="00B421C2" w:rsidRDefault="00725274" w:rsidP="00DD64CA">
      <w:pPr>
        <w:pStyle w:val="TerminalDisplay"/>
      </w:pPr>
      <w:r w:rsidRPr="00B421C2">
        <w:t xml:space="preserve">Destinations : </w:t>
      </w:r>
      <w:r w:rsidR="00140E86">
        <w:rPr>
          <w:rFonts w:hint="eastAsia"/>
        </w:rPr>
        <w:t>19</w:t>
      </w:r>
      <w:r w:rsidR="00140E86" w:rsidRPr="00B421C2">
        <w:t xml:space="preserve">        </w:t>
      </w:r>
      <w:r w:rsidRPr="00B421C2">
        <w:t xml:space="preserve">Routes : </w:t>
      </w:r>
      <w:r w:rsidR="00140E86">
        <w:rPr>
          <w:rFonts w:hint="eastAsia"/>
        </w:rPr>
        <w:t>19</w:t>
      </w:r>
    </w:p>
    <w:p w:rsidR="00725274" w:rsidRPr="00B421C2" w:rsidRDefault="00725274" w:rsidP="00DD64CA">
      <w:pPr>
        <w:pStyle w:val="TerminalDisplay"/>
      </w:pPr>
    </w:p>
    <w:p w:rsidR="00725274" w:rsidRPr="00B421C2" w:rsidRDefault="00725274" w:rsidP="00DD64CA">
      <w:pPr>
        <w:pStyle w:val="TerminalDisplay"/>
      </w:pPr>
      <w:r w:rsidRPr="00B421C2">
        <w:t>Destination/Mask   Proto   Pre Cost        NextHop         Interface</w:t>
      </w:r>
    </w:p>
    <w:p w:rsidR="00725274" w:rsidRPr="00B421C2" w:rsidRDefault="00725274" w:rsidP="00DD64CA">
      <w:pPr>
        <w:pStyle w:val="TerminalDisplay"/>
      </w:pPr>
      <w:r w:rsidRPr="00B421C2">
        <w:t>0.0.0.0/32         Direct  0   0           127.0.0.1       InLoop0</w:t>
      </w:r>
    </w:p>
    <w:p w:rsidR="00725274" w:rsidRPr="00B421C2" w:rsidRDefault="00725274" w:rsidP="00DD64CA">
      <w:pPr>
        <w:pStyle w:val="TerminalDisplay"/>
      </w:pPr>
      <w:r w:rsidRPr="00B421C2">
        <w:t xml:space="preserve">1.1.1.9/32         IS_L1   15  10          10.1.1.1        </w:t>
      </w:r>
      <w:r w:rsidR="00064113">
        <w:t>GE</w:t>
      </w:r>
      <w:r w:rsidR="00224215">
        <w:t>3/1</w:t>
      </w:r>
      <w:r w:rsidR="00064113">
        <w:t>/4</w:t>
      </w:r>
    </w:p>
    <w:p w:rsidR="00725274" w:rsidRPr="00B421C2" w:rsidRDefault="00725274" w:rsidP="00DD64CA">
      <w:pPr>
        <w:pStyle w:val="TerminalDisplay"/>
      </w:pPr>
      <w:r w:rsidRPr="00B421C2">
        <w:t>2.2.2.9/32         Direct  0   0           127.0.0.1       InLoop0</w:t>
      </w:r>
    </w:p>
    <w:p w:rsidR="00725274" w:rsidRPr="00B421C2" w:rsidRDefault="00725274" w:rsidP="00DD64CA">
      <w:pPr>
        <w:pStyle w:val="TerminalDisplay"/>
      </w:pPr>
      <w:r w:rsidRPr="00B421C2">
        <w:t xml:space="preserve">5.5.5.9/32         IS_L2   15  74          11.1.1.2        </w:t>
      </w:r>
      <w:r w:rsidR="00064113">
        <w:t>GE</w:t>
      </w:r>
      <w:r w:rsidR="00224215">
        <w:t>3/1</w:t>
      </w:r>
      <w:r w:rsidR="00064113">
        <w:t>/5</w:t>
      </w:r>
    </w:p>
    <w:p w:rsidR="00725274" w:rsidRPr="00B421C2" w:rsidRDefault="00725274" w:rsidP="00DD64CA">
      <w:pPr>
        <w:pStyle w:val="TerminalDisplay"/>
      </w:pPr>
      <w:r w:rsidRPr="00B421C2">
        <w:t xml:space="preserve">6.6.6.9/32         IS_L2   15  74          11.1.1.2        </w:t>
      </w:r>
      <w:r w:rsidR="00064113">
        <w:t>GE</w:t>
      </w:r>
      <w:r w:rsidR="00224215">
        <w:t>3/1</w:t>
      </w:r>
      <w:r w:rsidR="00064113">
        <w:t>/5</w:t>
      </w:r>
    </w:p>
    <w:p w:rsidR="00725274" w:rsidRPr="00B421C2" w:rsidRDefault="00725274" w:rsidP="00DD64CA">
      <w:pPr>
        <w:pStyle w:val="TerminalDisplay"/>
      </w:pPr>
      <w:r w:rsidRPr="00B421C2">
        <w:t xml:space="preserve">10.1.1.0/24        Direct  0   0           10.1.1.2        </w:t>
      </w:r>
      <w:r w:rsidR="00064113">
        <w:t>GE</w:t>
      </w:r>
      <w:r w:rsidR="00224215">
        <w:t>3/1</w:t>
      </w:r>
      <w:r w:rsidR="00064113">
        <w:t>/4</w:t>
      </w:r>
    </w:p>
    <w:p w:rsidR="00725274" w:rsidRPr="00B421C2" w:rsidRDefault="00725274" w:rsidP="00DD64CA">
      <w:pPr>
        <w:pStyle w:val="TerminalDisplay"/>
      </w:pPr>
      <w:r w:rsidRPr="00B421C2">
        <w:t xml:space="preserve">10.1.1.0/32        Direct  0   0           10.1.1.2        </w:t>
      </w:r>
      <w:r w:rsidR="00064113">
        <w:t>GE</w:t>
      </w:r>
      <w:r w:rsidR="00224215">
        <w:t>3/1</w:t>
      </w:r>
      <w:r w:rsidR="00064113">
        <w:t>/4</w:t>
      </w:r>
    </w:p>
    <w:p w:rsidR="00725274" w:rsidRPr="00B421C2" w:rsidRDefault="00725274" w:rsidP="00DD64CA">
      <w:pPr>
        <w:pStyle w:val="TerminalDisplay"/>
      </w:pPr>
      <w:r w:rsidRPr="00B421C2">
        <w:t>10.1.1.2/32        Direct  0   0           127.0.0.1       InLoop0</w:t>
      </w:r>
    </w:p>
    <w:p w:rsidR="00725274" w:rsidRPr="00B421C2" w:rsidRDefault="00725274" w:rsidP="00DD64CA">
      <w:pPr>
        <w:pStyle w:val="TerminalDisplay"/>
      </w:pPr>
      <w:r w:rsidRPr="00B421C2">
        <w:t xml:space="preserve">10.1.1.255/32      Direct  0   0           10.1.1.2        </w:t>
      </w:r>
      <w:r w:rsidR="00064113">
        <w:t>GE</w:t>
      </w:r>
      <w:r w:rsidR="00224215">
        <w:t>3/1</w:t>
      </w:r>
      <w:r w:rsidR="00064113">
        <w:t>/4</w:t>
      </w:r>
    </w:p>
    <w:p w:rsidR="00725274" w:rsidRPr="00B421C2" w:rsidRDefault="00725274" w:rsidP="00DD64CA">
      <w:pPr>
        <w:pStyle w:val="TerminalDisplay"/>
      </w:pPr>
      <w:r w:rsidRPr="00B421C2">
        <w:t xml:space="preserve">11.1.1.0/24        Direct  0   0           11.1.1.1        </w:t>
      </w:r>
      <w:r w:rsidR="00064113">
        <w:t>GE</w:t>
      </w:r>
      <w:r w:rsidR="00224215">
        <w:t>3/1</w:t>
      </w:r>
      <w:r w:rsidR="00064113">
        <w:t>/5</w:t>
      </w:r>
    </w:p>
    <w:p w:rsidR="00725274" w:rsidRPr="00B421C2" w:rsidRDefault="00725274" w:rsidP="00DD64CA">
      <w:pPr>
        <w:pStyle w:val="TerminalDisplay"/>
      </w:pPr>
      <w:r w:rsidRPr="00B421C2">
        <w:t xml:space="preserve">11.1.1.0/32        Direct  0   0           11.1.1.1        </w:t>
      </w:r>
      <w:r w:rsidR="00064113">
        <w:t>GE</w:t>
      </w:r>
      <w:r w:rsidR="00224215">
        <w:t>3/1</w:t>
      </w:r>
      <w:r w:rsidR="00064113">
        <w:t>/5</w:t>
      </w:r>
    </w:p>
    <w:p w:rsidR="00725274" w:rsidRPr="00B421C2" w:rsidRDefault="00725274" w:rsidP="00DD64CA">
      <w:pPr>
        <w:pStyle w:val="TerminalDisplay"/>
      </w:pPr>
      <w:r w:rsidRPr="00B421C2">
        <w:t>11.1.1.1/32        Direct  0   0           127.0.0.1       InLoop0</w:t>
      </w:r>
    </w:p>
    <w:p w:rsidR="00725274" w:rsidRPr="00B421C2" w:rsidRDefault="00725274" w:rsidP="00DD64CA">
      <w:pPr>
        <w:pStyle w:val="TerminalDisplay"/>
      </w:pPr>
      <w:r w:rsidRPr="00B421C2">
        <w:t xml:space="preserve">11.1.1.255/32      Direct  0   0           11.1.1.1        </w:t>
      </w:r>
      <w:r w:rsidR="00064113">
        <w:t>GE</w:t>
      </w:r>
      <w:r w:rsidR="00224215">
        <w:t>3/1</w:t>
      </w:r>
      <w:r w:rsidR="00064113">
        <w:t>/5</w:t>
      </w:r>
    </w:p>
    <w:p w:rsidR="00725274" w:rsidRPr="00B421C2" w:rsidRDefault="00725274" w:rsidP="00DD64CA">
      <w:pPr>
        <w:pStyle w:val="TerminalDisplay"/>
      </w:pPr>
      <w:r w:rsidRPr="00B421C2">
        <w:t xml:space="preserve">20.1.1.0/24        IS_L2   15  74          11.1.1.2        </w:t>
      </w:r>
      <w:r w:rsidR="00064113">
        <w:t>GE</w:t>
      </w:r>
      <w:r w:rsidR="00224215">
        <w:t>3/1</w:t>
      </w:r>
      <w:r w:rsidR="00064113">
        <w:t>/5</w:t>
      </w:r>
    </w:p>
    <w:p w:rsidR="00725274" w:rsidRPr="00B421C2" w:rsidRDefault="00725274" w:rsidP="00DD64CA">
      <w:pPr>
        <w:pStyle w:val="TerminalDisplay"/>
      </w:pPr>
      <w:r w:rsidRPr="00B421C2">
        <w:t>127.0.0.0/8        Direct  0   0           127.0.0.1       InLoop0</w:t>
      </w:r>
    </w:p>
    <w:p w:rsidR="00725274" w:rsidRPr="00B421C2" w:rsidRDefault="00725274" w:rsidP="00DD64CA">
      <w:pPr>
        <w:pStyle w:val="TerminalDisplay"/>
      </w:pPr>
      <w:r w:rsidRPr="00B421C2">
        <w:t>127.0.0.0/32       Direct  0   0           127.0.0.1       InLoop0</w:t>
      </w:r>
    </w:p>
    <w:p w:rsidR="00725274" w:rsidRPr="00B421C2" w:rsidRDefault="00725274" w:rsidP="00DD64CA">
      <w:pPr>
        <w:pStyle w:val="TerminalDisplay"/>
      </w:pPr>
      <w:r w:rsidRPr="00B421C2">
        <w:t>127.0.0.1/32       Direct  0   0           127.0.0.1       InLoop0</w:t>
      </w:r>
    </w:p>
    <w:p w:rsidR="00725274" w:rsidRPr="00B421C2" w:rsidRDefault="00725274" w:rsidP="00DD64CA">
      <w:pPr>
        <w:pStyle w:val="TerminalDisplay"/>
      </w:pPr>
      <w:r w:rsidRPr="00B421C2">
        <w:t>127.255.255.255/32 Direct  0   0           127.0.0.1       InLoop0</w:t>
      </w:r>
    </w:p>
    <w:p w:rsidR="00427BA2" w:rsidRPr="00B421C2" w:rsidRDefault="00725274" w:rsidP="00DD64CA">
      <w:pPr>
        <w:pStyle w:val="TerminalDisplay"/>
      </w:pPr>
      <w:r w:rsidRPr="00B421C2">
        <w:t xml:space="preserve">255.255.255.255/32 Direct  0   0           127.0.0.1       </w:t>
      </w:r>
      <w:r w:rsidR="00427BA2" w:rsidRPr="00B421C2">
        <w:t>InLoop0</w:t>
      </w:r>
    </w:p>
    <w:p w:rsidR="00427BA2" w:rsidRDefault="007F2FFE" w:rsidP="00DD64CA">
      <w:r w:rsidRPr="00B421C2">
        <w:t xml:space="preserve"># </w:t>
      </w:r>
      <w:r w:rsidR="00427BA2">
        <w:rPr>
          <w:rFonts w:hint="eastAsia"/>
        </w:rPr>
        <w:t>在</w:t>
      </w:r>
      <w:r w:rsidR="00427BA2" w:rsidRPr="00B421C2">
        <w:rPr>
          <w:rFonts w:hint="eastAsia"/>
        </w:rPr>
        <w:t>PE 3</w:t>
      </w:r>
      <w:r w:rsidR="00427BA2">
        <w:rPr>
          <w:rFonts w:hint="eastAsia"/>
        </w:rPr>
        <w:t>和</w:t>
      </w:r>
      <w:r w:rsidR="00427BA2" w:rsidRPr="00B421C2">
        <w:rPr>
          <w:rFonts w:hint="eastAsia"/>
        </w:rPr>
        <w:t>PE 4</w:t>
      </w:r>
      <w:r w:rsidR="00427BA2">
        <w:rPr>
          <w:rFonts w:hint="eastAsia"/>
        </w:rPr>
        <w:t>上执行</w:t>
      </w:r>
      <w:r w:rsidR="00427BA2" w:rsidRPr="00DA2C2B">
        <w:rPr>
          <w:rStyle w:val="commandkeywords"/>
          <w:rFonts w:hint="eastAsia"/>
        </w:rPr>
        <w:t>display ip routing-table</w:t>
      </w:r>
      <w:r w:rsidR="00427BA2">
        <w:rPr>
          <w:rFonts w:hint="eastAsia"/>
        </w:rPr>
        <w:t>命令</w:t>
      </w:r>
      <w:r w:rsidR="00427BA2" w:rsidRPr="00B421C2">
        <w:rPr>
          <w:rFonts w:hint="eastAsia"/>
        </w:rPr>
        <w:t>，</w:t>
      </w:r>
      <w:r w:rsidR="00427BA2">
        <w:rPr>
          <w:rFonts w:hint="eastAsia"/>
        </w:rPr>
        <w:t>可以看到公网路由表中有二级运营商网络的内部路由。以</w:t>
      </w:r>
      <w:r w:rsidR="00427BA2">
        <w:rPr>
          <w:rFonts w:hint="eastAsia"/>
        </w:rPr>
        <w:t>PE 3</w:t>
      </w:r>
      <w:r w:rsidR="00427BA2">
        <w:rPr>
          <w:rFonts w:hint="eastAsia"/>
        </w:rPr>
        <w:t>为例：</w:t>
      </w:r>
    </w:p>
    <w:p w:rsidR="00427BA2" w:rsidRDefault="00427BA2" w:rsidP="00DD64CA">
      <w:pPr>
        <w:pStyle w:val="TerminalDisplay"/>
      </w:pPr>
      <w:r>
        <w:t>[PE3] display ip routing-table</w:t>
      </w:r>
    </w:p>
    <w:p w:rsidR="00725274" w:rsidRDefault="00725274" w:rsidP="00DD64CA">
      <w:pPr>
        <w:pStyle w:val="TerminalDisplay"/>
      </w:pPr>
    </w:p>
    <w:p w:rsidR="00725274" w:rsidRDefault="00725274" w:rsidP="00DD64CA">
      <w:pPr>
        <w:pStyle w:val="TerminalDisplay"/>
      </w:pPr>
      <w:r>
        <w:t xml:space="preserve">Destinations : </w:t>
      </w:r>
      <w:r w:rsidR="00140E86">
        <w:t>1</w:t>
      </w:r>
      <w:r w:rsidR="00140E86">
        <w:rPr>
          <w:rFonts w:hint="eastAsia"/>
        </w:rPr>
        <w:t>6</w:t>
      </w:r>
      <w:r w:rsidR="00140E86">
        <w:t xml:space="preserve">        </w:t>
      </w:r>
      <w:r>
        <w:t xml:space="preserve">Routes : </w:t>
      </w:r>
      <w:r w:rsidR="00140E86">
        <w:t>1</w:t>
      </w:r>
      <w:r w:rsidR="00140E86">
        <w:rPr>
          <w:rFonts w:hint="eastAsia"/>
        </w:rPr>
        <w:t>6</w:t>
      </w:r>
    </w:p>
    <w:p w:rsidR="00725274" w:rsidRDefault="00725274" w:rsidP="00DD64CA">
      <w:pPr>
        <w:pStyle w:val="TerminalDisplay"/>
      </w:pPr>
    </w:p>
    <w:p w:rsidR="00725274" w:rsidRDefault="00725274" w:rsidP="00DD64CA">
      <w:pPr>
        <w:pStyle w:val="TerminalDisplay"/>
      </w:pPr>
      <w:r>
        <w:t>Destination/Mask   Proto   Pre Cost        NextHop         Interface</w:t>
      </w:r>
    </w:p>
    <w:p w:rsidR="00725274" w:rsidRDefault="00725274" w:rsidP="00DD64CA">
      <w:pPr>
        <w:pStyle w:val="TerminalDisplay"/>
      </w:pPr>
      <w:r>
        <w:t>0.0.0.0/32         Direct  0   0           127.0.0.1       InLoop0</w:t>
      </w:r>
    </w:p>
    <w:p w:rsidR="00725274" w:rsidRDefault="00725274" w:rsidP="00DD64CA">
      <w:pPr>
        <w:pStyle w:val="TerminalDisplay"/>
      </w:pPr>
      <w:r>
        <w:t>1.1.1.9/32         Direct  0   0           127.0.0.1       InLoop0</w:t>
      </w:r>
    </w:p>
    <w:p w:rsidR="00725274" w:rsidRDefault="00725274" w:rsidP="00DD64CA">
      <w:pPr>
        <w:pStyle w:val="TerminalDisplay"/>
      </w:pPr>
      <w:r>
        <w:t xml:space="preserve">2.2.2.9/32         IS_L1   15  10          10.1.1.2        </w:t>
      </w:r>
      <w:r w:rsidR="00064113">
        <w:t>GE</w:t>
      </w:r>
      <w:r w:rsidR="00224215">
        <w:t>3/1</w:t>
      </w:r>
      <w:r w:rsidR="00064113">
        <w:t>/5</w:t>
      </w:r>
    </w:p>
    <w:p w:rsidR="00725274" w:rsidRDefault="00725274" w:rsidP="00DD64CA">
      <w:pPr>
        <w:pStyle w:val="TerminalDisplay"/>
      </w:pPr>
      <w:r>
        <w:t xml:space="preserve">5.5.5.9/32         IS_L2   15  84          10.1.1.2        </w:t>
      </w:r>
      <w:r w:rsidR="00064113">
        <w:t>GE</w:t>
      </w:r>
      <w:r w:rsidR="00224215">
        <w:t>3/1</w:t>
      </w:r>
      <w:r w:rsidR="00064113">
        <w:t>/5</w:t>
      </w:r>
    </w:p>
    <w:p w:rsidR="00725274" w:rsidRDefault="00725274" w:rsidP="00DD64CA">
      <w:pPr>
        <w:pStyle w:val="TerminalDisplay"/>
      </w:pPr>
      <w:r>
        <w:t xml:space="preserve">6.6.6.9/32         IS_L2   15  84          10.1.1.2        </w:t>
      </w:r>
      <w:r w:rsidR="00064113">
        <w:t>GE</w:t>
      </w:r>
      <w:r w:rsidR="00224215">
        <w:t>3/1</w:t>
      </w:r>
      <w:r w:rsidR="00064113">
        <w:t>/5</w:t>
      </w:r>
    </w:p>
    <w:p w:rsidR="00725274" w:rsidRDefault="00725274" w:rsidP="00DD64CA">
      <w:pPr>
        <w:pStyle w:val="TerminalDisplay"/>
      </w:pPr>
      <w:r>
        <w:t xml:space="preserve">10.1.1.0/24        Direct  0   0           10.1.1.1        </w:t>
      </w:r>
      <w:r w:rsidR="00064113">
        <w:t>GE</w:t>
      </w:r>
      <w:r w:rsidR="00224215">
        <w:t>3/1</w:t>
      </w:r>
      <w:r w:rsidR="00064113">
        <w:t>/5</w:t>
      </w:r>
    </w:p>
    <w:p w:rsidR="00725274" w:rsidRDefault="00725274" w:rsidP="00DD64CA">
      <w:pPr>
        <w:pStyle w:val="TerminalDisplay"/>
      </w:pPr>
      <w:r>
        <w:t xml:space="preserve">10.1.1.0/32        Direct  0   0           10.1.1.1        </w:t>
      </w:r>
      <w:r w:rsidR="00064113">
        <w:t>GE</w:t>
      </w:r>
      <w:r w:rsidR="00224215">
        <w:t>3/1</w:t>
      </w:r>
      <w:r w:rsidR="00064113">
        <w:t>/5</w:t>
      </w:r>
    </w:p>
    <w:p w:rsidR="00725274" w:rsidRDefault="00725274" w:rsidP="00DD64CA">
      <w:pPr>
        <w:pStyle w:val="TerminalDisplay"/>
      </w:pPr>
      <w:r>
        <w:t>10.1.1.1/32        Direct  0   0           127.0.0.1       InLoop0</w:t>
      </w:r>
    </w:p>
    <w:p w:rsidR="00725274" w:rsidRDefault="00725274" w:rsidP="00DD64CA">
      <w:pPr>
        <w:pStyle w:val="TerminalDisplay"/>
      </w:pPr>
      <w:r>
        <w:t xml:space="preserve">10.1.1.255/32      Direct  0   0           10.1.1.1        </w:t>
      </w:r>
      <w:r w:rsidR="00064113">
        <w:t>GE</w:t>
      </w:r>
      <w:r w:rsidR="00224215">
        <w:t>3/1</w:t>
      </w:r>
      <w:r w:rsidR="00064113">
        <w:t>/5</w:t>
      </w:r>
    </w:p>
    <w:p w:rsidR="00725274" w:rsidRDefault="00725274" w:rsidP="00DD64CA">
      <w:pPr>
        <w:pStyle w:val="TerminalDisplay"/>
      </w:pPr>
      <w:r>
        <w:t xml:space="preserve">11.1.1.0/24        IS_L1   15  20          10.1.1.2        </w:t>
      </w:r>
      <w:r w:rsidR="00064113">
        <w:t>GE</w:t>
      </w:r>
      <w:r w:rsidR="00224215">
        <w:t>3/1</w:t>
      </w:r>
      <w:r w:rsidR="00064113">
        <w:t>/5</w:t>
      </w:r>
    </w:p>
    <w:p w:rsidR="00725274" w:rsidRDefault="00725274" w:rsidP="00DD64CA">
      <w:pPr>
        <w:pStyle w:val="TerminalDisplay"/>
      </w:pPr>
      <w:r>
        <w:t xml:space="preserve">20.1.1.0/24        IS_L2   15  84          10.1.1.2        </w:t>
      </w:r>
      <w:r w:rsidR="00064113">
        <w:t>GE</w:t>
      </w:r>
      <w:r w:rsidR="00224215">
        <w:t>3/1</w:t>
      </w:r>
      <w:r w:rsidR="00064113">
        <w:t>/5</w:t>
      </w:r>
    </w:p>
    <w:p w:rsidR="00725274" w:rsidRDefault="00725274" w:rsidP="00DD64CA">
      <w:pPr>
        <w:pStyle w:val="TerminalDisplay"/>
      </w:pPr>
      <w:r>
        <w:t>127.0.0.0/8        Direct  0   0           127.0.0.1       InLoop0</w:t>
      </w:r>
    </w:p>
    <w:p w:rsidR="00725274" w:rsidRDefault="00725274" w:rsidP="00DD64CA">
      <w:pPr>
        <w:pStyle w:val="TerminalDisplay"/>
      </w:pPr>
      <w:r>
        <w:lastRenderedPageBreak/>
        <w:t>127.0.0.0/32       Direct  0   0           127.0.0.1       InLoop0</w:t>
      </w:r>
    </w:p>
    <w:p w:rsidR="00725274" w:rsidRDefault="00725274" w:rsidP="00DD64CA">
      <w:pPr>
        <w:pStyle w:val="TerminalDisplay"/>
      </w:pPr>
      <w:r>
        <w:t>127.0.0.1/32       Direct  0   0           127.0.0.1       InLoop0</w:t>
      </w:r>
    </w:p>
    <w:p w:rsidR="00725274" w:rsidRDefault="00725274" w:rsidP="00DD64CA">
      <w:pPr>
        <w:pStyle w:val="TerminalDisplay"/>
      </w:pPr>
      <w:r>
        <w:t>127.255.255.255/32 Direct  0   0           127.0.0.1       InLoop0</w:t>
      </w:r>
    </w:p>
    <w:p w:rsidR="00427BA2" w:rsidRDefault="00725274" w:rsidP="00DD64CA">
      <w:pPr>
        <w:pStyle w:val="TerminalDisplay"/>
      </w:pPr>
      <w:r>
        <w:t xml:space="preserve">255.255.255.255/32 Direct  0   0           127.0.0.1       </w:t>
      </w:r>
      <w:r w:rsidR="00427BA2">
        <w:t>InLoop0</w:t>
      </w:r>
    </w:p>
    <w:p w:rsidR="00F60E57" w:rsidRDefault="007C6954" w:rsidP="00DD64CA">
      <w:r w:rsidRPr="00B421C2">
        <w:t xml:space="preserve"># </w:t>
      </w:r>
      <w:r>
        <w:rPr>
          <w:rFonts w:hint="eastAsia"/>
        </w:rPr>
        <w:t>在</w:t>
      </w:r>
      <w:r w:rsidRPr="00B421C2">
        <w:rPr>
          <w:rFonts w:hint="eastAsia"/>
        </w:rPr>
        <w:t>PE 3</w:t>
      </w:r>
      <w:r>
        <w:rPr>
          <w:rFonts w:hint="eastAsia"/>
        </w:rPr>
        <w:t>和</w:t>
      </w:r>
      <w:r w:rsidRPr="00B421C2">
        <w:rPr>
          <w:rFonts w:hint="eastAsia"/>
        </w:rPr>
        <w:t>PE 4</w:t>
      </w:r>
      <w:r>
        <w:rPr>
          <w:rFonts w:hint="eastAsia"/>
        </w:rPr>
        <w:t>上执行</w:t>
      </w:r>
      <w:r w:rsidRPr="00DA2C2B">
        <w:rPr>
          <w:rStyle w:val="commandkeywords"/>
        </w:rPr>
        <w:t>display ipv6 routing-table vpn-instance</w:t>
      </w:r>
      <w:r>
        <w:rPr>
          <w:rFonts w:hint="eastAsia"/>
        </w:rPr>
        <w:t>命令</w:t>
      </w:r>
      <w:r w:rsidRPr="00B421C2">
        <w:rPr>
          <w:rFonts w:hint="eastAsia"/>
        </w:rPr>
        <w:t>，</w:t>
      </w:r>
      <w:r>
        <w:rPr>
          <w:rFonts w:hint="eastAsia"/>
        </w:rPr>
        <w:t>可以看到</w:t>
      </w:r>
      <w:r>
        <w:rPr>
          <w:rFonts w:hint="eastAsia"/>
        </w:rPr>
        <w:t>VPN</w:t>
      </w:r>
      <w:r>
        <w:rPr>
          <w:rFonts w:hint="eastAsia"/>
        </w:rPr>
        <w:t>路由表中有对端</w:t>
      </w:r>
      <w:r>
        <w:rPr>
          <w:rFonts w:hint="eastAsia"/>
        </w:rPr>
        <w:t>VPN</w:t>
      </w:r>
      <w:r>
        <w:rPr>
          <w:rFonts w:hint="eastAsia"/>
        </w:rPr>
        <w:t>客户的路由。以</w:t>
      </w:r>
      <w:r>
        <w:rPr>
          <w:rFonts w:hint="eastAsia"/>
        </w:rPr>
        <w:t>PE 3</w:t>
      </w:r>
      <w:r>
        <w:rPr>
          <w:rFonts w:hint="eastAsia"/>
        </w:rPr>
        <w:t>为例：</w:t>
      </w:r>
    </w:p>
    <w:p w:rsidR="007C6954" w:rsidRDefault="0023153D" w:rsidP="00DD64CA">
      <w:pPr>
        <w:pStyle w:val="TerminalDisplay"/>
      </w:pPr>
      <w:r>
        <w:t>[PE3]</w:t>
      </w:r>
      <w:r>
        <w:rPr>
          <w:rFonts w:hint="eastAsia"/>
        </w:rPr>
        <w:t xml:space="preserve"> </w:t>
      </w:r>
      <w:r w:rsidRPr="0023153D">
        <w:t>display ipv6 routing-table vpn-instance</w:t>
      </w:r>
      <w:r>
        <w:rPr>
          <w:rFonts w:hint="eastAsia"/>
        </w:rPr>
        <w:t xml:space="preserve"> vpn1</w:t>
      </w:r>
    </w:p>
    <w:p w:rsidR="003E6C87" w:rsidRDefault="003E6C87" w:rsidP="00DD64CA">
      <w:pPr>
        <w:pStyle w:val="TerminalDisplay"/>
      </w:pPr>
    </w:p>
    <w:p w:rsidR="003E6C87" w:rsidRDefault="003E6C87" w:rsidP="00DD64CA">
      <w:pPr>
        <w:pStyle w:val="TerminalDisplay"/>
      </w:pPr>
      <w:r>
        <w:t xml:space="preserve">Destinations : </w:t>
      </w:r>
      <w:r w:rsidR="00140E86">
        <w:rPr>
          <w:rFonts w:hint="eastAsia"/>
        </w:rPr>
        <w:t>5</w:t>
      </w:r>
      <w:r w:rsidR="00140E86">
        <w:t xml:space="preserve"> </w:t>
      </w:r>
      <w:r>
        <w:t xml:space="preserve">Routes : </w:t>
      </w:r>
      <w:r w:rsidR="00140E86">
        <w:rPr>
          <w:rFonts w:hint="eastAsia"/>
        </w:rPr>
        <w:t>5</w:t>
      </w:r>
    </w:p>
    <w:p w:rsidR="003E6C87" w:rsidRDefault="003E6C87" w:rsidP="00DD64CA">
      <w:pPr>
        <w:pStyle w:val="TerminalDisplay"/>
      </w:pPr>
    </w:p>
    <w:p w:rsidR="003E6C87" w:rsidRDefault="003E6C87" w:rsidP="00DD64CA">
      <w:pPr>
        <w:pStyle w:val="TerminalDisplay"/>
      </w:pPr>
      <w:r>
        <w:t>Destination: ::1/128                                     Protocol  : Direct</w:t>
      </w:r>
    </w:p>
    <w:p w:rsidR="003E6C87" w:rsidRDefault="003E6C87" w:rsidP="00DD64CA">
      <w:pPr>
        <w:pStyle w:val="TerminalDisplay"/>
      </w:pPr>
      <w:r>
        <w:t>NextHop    : ::1                                         Preference: 0</w:t>
      </w:r>
    </w:p>
    <w:p w:rsidR="003E6C87" w:rsidRDefault="003E6C87" w:rsidP="00DD64CA">
      <w:pPr>
        <w:pStyle w:val="TerminalDisplay"/>
      </w:pPr>
      <w:r>
        <w:t>Interface  : InLoop0                                     Cost      : 0</w:t>
      </w:r>
    </w:p>
    <w:p w:rsidR="003E6C87" w:rsidRDefault="003E6C87" w:rsidP="00DD64CA">
      <w:pPr>
        <w:pStyle w:val="TerminalDisplay"/>
      </w:pPr>
    </w:p>
    <w:p w:rsidR="003E6C87" w:rsidRDefault="003E6C87" w:rsidP="00DD64CA">
      <w:pPr>
        <w:pStyle w:val="TerminalDisplay"/>
      </w:pPr>
      <w:r>
        <w:t>Destination: 2001:1::/96                                 Protocol  : Direct</w:t>
      </w:r>
    </w:p>
    <w:p w:rsidR="003E6C87" w:rsidRDefault="003E6C87" w:rsidP="00DD64CA">
      <w:pPr>
        <w:pStyle w:val="TerminalDisplay"/>
      </w:pPr>
      <w:r>
        <w:t>NextHop    : ::                                          Preference: 0</w:t>
      </w:r>
    </w:p>
    <w:p w:rsidR="003E6C87" w:rsidRDefault="003E6C87" w:rsidP="00DD64CA">
      <w:pPr>
        <w:pStyle w:val="TerminalDisplay"/>
      </w:pPr>
      <w:r>
        <w:t xml:space="preserve">Interface  : </w:t>
      </w:r>
      <w:r w:rsidR="00064113">
        <w:t>GE</w:t>
      </w:r>
      <w:r w:rsidR="00224215">
        <w:t>3/1</w:t>
      </w:r>
      <w:r w:rsidR="00064113">
        <w:t>/1</w:t>
      </w:r>
      <w:r>
        <w:t xml:space="preserve">                                     Cost      : 0</w:t>
      </w:r>
    </w:p>
    <w:p w:rsidR="003E6C87" w:rsidRDefault="003E6C87" w:rsidP="00DD64CA">
      <w:pPr>
        <w:pStyle w:val="TerminalDisplay"/>
      </w:pPr>
    </w:p>
    <w:p w:rsidR="003E6C87" w:rsidRDefault="003E6C87" w:rsidP="00DD64CA">
      <w:pPr>
        <w:pStyle w:val="TerminalDisplay"/>
      </w:pPr>
      <w:r>
        <w:t>Destination: 2001:1::2/128                               Protocol  : Direct</w:t>
      </w:r>
    </w:p>
    <w:p w:rsidR="003E6C87" w:rsidRDefault="003E6C87" w:rsidP="00DD64CA">
      <w:pPr>
        <w:pStyle w:val="TerminalDisplay"/>
      </w:pPr>
      <w:r>
        <w:t>NextHop    : ::1                                         Preference: 0</w:t>
      </w:r>
    </w:p>
    <w:p w:rsidR="003E6C87" w:rsidRDefault="003E6C87" w:rsidP="00DD64CA">
      <w:pPr>
        <w:pStyle w:val="TerminalDisplay"/>
      </w:pPr>
      <w:r>
        <w:t>Interface  : InLoop0                                     Cost      : 0</w:t>
      </w:r>
    </w:p>
    <w:p w:rsidR="003E6C87" w:rsidRDefault="003E6C87" w:rsidP="00DD64CA">
      <w:pPr>
        <w:pStyle w:val="TerminalDisplay"/>
      </w:pPr>
    </w:p>
    <w:p w:rsidR="003E6C87" w:rsidRPr="003E6C87" w:rsidRDefault="00F5602B" w:rsidP="00DD64CA">
      <w:pPr>
        <w:pStyle w:val="TerminalDisplay"/>
        <w:rPr>
          <w:rStyle w:val="TerminalDisplayshading"/>
        </w:rPr>
      </w:pPr>
      <w:r w:rsidRPr="00F5602B">
        <w:rPr>
          <w:rStyle w:val="TerminalDisplayshading"/>
        </w:rPr>
        <w:t>Destination: 2001:2::/96                                 Protocol  : BGP4+</w:t>
      </w:r>
    </w:p>
    <w:p w:rsidR="003E6C87" w:rsidRPr="003E6C87" w:rsidRDefault="00F5602B" w:rsidP="00DD64CA">
      <w:pPr>
        <w:pStyle w:val="TerminalDisplay"/>
        <w:rPr>
          <w:rStyle w:val="TerminalDisplayshading"/>
        </w:rPr>
      </w:pPr>
      <w:r w:rsidRPr="00F5602B">
        <w:rPr>
          <w:rStyle w:val="TerminalDisplayshading"/>
        </w:rPr>
        <w:t>NextHop    : ::FFFF:6.6.6.9                              Preference: 255</w:t>
      </w:r>
    </w:p>
    <w:p w:rsidR="003E6C87" w:rsidRDefault="00F5602B" w:rsidP="00DD64CA">
      <w:pPr>
        <w:pStyle w:val="TerminalDisplay"/>
      </w:pPr>
      <w:r w:rsidRPr="00F5602B">
        <w:rPr>
          <w:rStyle w:val="TerminalDisplayshading"/>
        </w:rPr>
        <w:t xml:space="preserve">Interface  : </w:t>
      </w:r>
      <w:r w:rsidR="00AC0C69">
        <w:rPr>
          <w:rStyle w:val="TerminalDisplayshading"/>
          <w:rFonts w:hint="eastAsia"/>
        </w:rPr>
        <w:t>GE</w:t>
      </w:r>
      <w:r w:rsidR="00224215">
        <w:rPr>
          <w:rStyle w:val="TerminalDisplayshading"/>
          <w:rFonts w:hint="eastAsia"/>
        </w:rPr>
        <w:t>3/1</w:t>
      </w:r>
      <w:r w:rsidR="00AC0C69">
        <w:rPr>
          <w:rStyle w:val="TerminalDisplayshading"/>
          <w:rFonts w:hint="eastAsia"/>
        </w:rPr>
        <w:t>/5</w:t>
      </w:r>
      <w:r w:rsidRPr="00F5602B">
        <w:rPr>
          <w:rStyle w:val="TerminalDisplayshading"/>
        </w:rPr>
        <w:t xml:space="preserve">                                    </w:t>
      </w:r>
      <w:r w:rsidR="00F73B80">
        <w:rPr>
          <w:rStyle w:val="TerminalDisplayshading"/>
          <w:rFonts w:hint="eastAsia"/>
        </w:rPr>
        <w:t xml:space="preserve"> </w:t>
      </w:r>
      <w:r w:rsidRPr="00F5602B">
        <w:rPr>
          <w:rStyle w:val="TerminalDisplayshading"/>
        </w:rPr>
        <w:t>Cost      : 0</w:t>
      </w:r>
    </w:p>
    <w:p w:rsidR="003E6C87" w:rsidRDefault="003E6C87" w:rsidP="00DD64CA">
      <w:pPr>
        <w:pStyle w:val="TerminalDisplay"/>
      </w:pPr>
    </w:p>
    <w:p w:rsidR="003E6C87" w:rsidRDefault="003E6C87" w:rsidP="00DD64CA">
      <w:pPr>
        <w:pStyle w:val="TerminalDisplay"/>
      </w:pPr>
      <w:r>
        <w:t>Destination: FE80::/10                                   Protocol  : Direct</w:t>
      </w:r>
    </w:p>
    <w:p w:rsidR="003E6C87" w:rsidRDefault="003E6C87" w:rsidP="00DD64CA">
      <w:pPr>
        <w:pStyle w:val="TerminalDisplay"/>
      </w:pPr>
      <w:r>
        <w:t>NextHop    : ::                                          Preference: 0</w:t>
      </w:r>
    </w:p>
    <w:p w:rsidR="003E6C87" w:rsidRDefault="003E6C87" w:rsidP="00DD64CA">
      <w:pPr>
        <w:pStyle w:val="TerminalDisplay"/>
      </w:pPr>
      <w:r>
        <w:t>Interface  : InLoop0                                     Cost      : 0</w:t>
      </w:r>
    </w:p>
    <w:p w:rsidR="00427BA2" w:rsidRDefault="00607E8A" w:rsidP="00DD64CA">
      <w:r>
        <w:rPr>
          <w:rFonts w:hint="eastAsia"/>
        </w:rPr>
        <w:t xml:space="preserve"># </w:t>
      </w:r>
      <w:r w:rsidR="00427BA2">
        <w:rPr>
          <w:rFonts w:hint="eastAsia"/>
        </w:rPr>
        <w:t>PE 3</w:t>
      </w:r>
      <w:r w:rsidR="00427BA2">
        <w:rPr>
          <w:rFonts w:hint="eastAsia"/>
        </w:rPr>
        <w:t>和</w:t>
      </w:r>
      <w:r w:rsidR="00427BA2">
        <w:rPr>
          <w:rFonts w:hint="eastAsia"/>
        </w:rPr>
        <w:t>PE 4</w:t>
      </w:r>
      <w:r w:rsidR="00427BA2">
        <w:rPr>
          <w:rFonts w:hint="eastAsia"/>
        </w:rPr>
        <w:t>可以相互</w:t>
      </w:r>
      <w:r w:rsidR="00427BA2">
        <w:rPr>
          <w:rFonts w:hint="eastAsia"/>
        </w:rPr>
        <w:t>Ping</w:t>
      </w:r>
      <w:r w:rsidR="00427BA2">
        <w:rPr>
          <w:rFonts w:hint="eastAsia"/>
        </w:rPr>
        <w:t>通</w:t>
      </w:r>
      <w:r>
        <w:rPr>
          <w:rFonts w:hint="eastAsia"/>
        </w:rPr>
        <w:t>。</w:t>
      </w:r>
    </w:p>
    <w:p w:rsidR="00427BA2" w:rsidRDefault="00607E8A" w:rsidP="00DD64CA">
      <w:r>
        <w:rPr>
          <w:rFonts w:hint="eastAsia"/>
        </w:rPr>
        <w:t xml:space="preserve"># </w:t>
      </w:r>
      <w:r w:rsidR="00427BA2">
        <w:rPr>
          <w:rFonts w:hint="eastAsia"/>
        </w:rPr>
        <w:t>CE 3</w:t>
      </w:r>
      <w:r w:rsidR="00427BA2">
        <w:rPr>
          <w:rFonts w:hint="eastAsia"/>
        </w:rPr>
        <w:t>和</w:t>
      </w:r>
      <w:r w:rsidR="00427BA2">
        <w:rPr>
          <w:rFonts w:hint="eastAsia"/>
        </w:rPr>
        <w:t>CE 4</w:t>
      </w:r>
      <w:r w:rsidR="00427BA2">
        <w:rPr>
          <w:rFonts w:hint="eastAsia"/>
        </w:rPr>
        <w:t>可以互相</w:t>
      </w:r>
      <w:r w:rsidR="00427BA2">
        <w:rPr>
          <w:rFonts w:hint="eastAsia"/>
        </w:rPr>
        <w:t>Ping</w:t>
      </w:r>
      <w:r w:rsidR="00427BA2">
        <w:rPr>
          <w:rFonts w:hint="eastAsia"/>
        </w:rPr>
        <w:t>通。</w:t>
      </w:r>
    </w:p>
    <w:p w:rsidR="00140E86" w:rsidRPr="00CB12F8" w:rsidRDefault="00140E86" w:rsidP="00140E86">
      <w:pPr>
        <w:pStyle w:val="3"/>
      </w:pPr>
      <w:bookmarkStart w:id="4018" w:name="_Toc531095536"/>
      <w:bookmarkStart w:id="4019" w:name="_Toc45106080"/>
      <w:r w:rsidRPr="00CB12F8">
        <w:rPr>
          <w:rFonts w:hint="eastAsia"/>
        </w:rPr>
        <w:t>配置</w:t>
      </w:r>
      <w:r w:rsidRPr="00CB12F8">
        <w:rPr>
          <w:rFonts w:hint="eastAsia"/>
        </w:rPr>
        <w:t>HoVPN</w:t>
      </w:r>
      <w:r w:rsidRPr="00CB12F8">
        <w:rPr>
          <w:rFonts w:hint="eastAsia"/>
        </w:rPr>
        <w:t>示例</w:t>
      </w:r>
      <w:bookmarkEnd w:id="4018"/>
      <w:bookmarkEnd w:id="4019"/>
    </w:p>
    <w:p w:rsidR="00140E86" w:rsidRPr="00CB12F8" w:rsidRDefault="00140E86" w:rsidP="00140E86">
      <w:pPr>
        <w:pStyle w:val="4"/>
      </w:pPr>
      <w:r w:rsidRPr="00CB12F8">
        <w:rPr>
          <w:rFonts w:hint="eastAsia"/>
        </w:rPr>
        <w:t>组网需求</w:t>
      </w:r>
    </w:p>
    <w:p w:rsidR="00140E86" w:rsidRPr="00CB12F8" w:rsidRDefault="00140E86" w:rsidP="00140E86">
      <w:r w:rsidRPr="00CB12F8">
        <w:rPr>
          <w:rFonts w:hint="eastAsia"/>
        </w:rPr>
        <w:t>以一个包括省骨干和地市的</w:t>
      </w:r>
      <w:r w:rsidRPr="00CB12F8">
        <w:t>MPLS VPN</w:t>
      </w:r>
      <w:r w:rsidRPr="00CB12F8">
        <w:rPr>
          <w:rFonts w:hint="eastAsia"/>
        </w:rPr>
        <w:t>网络为例：</w:t>
      </w:r>
    </w:p>
    <w:p w:rsidR="00140E86" w:rsidRPr="00CB12F8" w:rsidRDefault="00140E86" w:rsidP="00140E86">
      <w:pPr>
        <w:pStyle w:val="ItemList"/>
        <w:rPr>
          <w:lang w:eastAsia="zh-CN"/>
        </w:rPr>
      </w:pPr>
      <w:r w:rsidRPr="00CB12F8">
        <w:rPr>
          <w:rFonts w:hint="eastAsia"/>
          <w:lang w:eastAsia="zh-CN"/>
        </w:rPr>
        <w:t>SPE</w:t>
      </w:r>
      <w:r w:rsidRPr="00CB12F8">
        <w:rPr>
          <w:rFonts w:hint="eastAsia"/>
          <w:lang w:eastAsia="zh-CN"/>
        </w:rPr>
        <w:t>作为省网的</w:t>
      </w:r>
      <w:r w:rsidRPr="00CB12F8">
        <w:rPr>
          <w:lang w:eastAsia="zh-CN"/>
        </w:rPr>
        <w:t>PE</w:t>
      </w:r>
      <w:r w:rsidRPr="00CB12F8">
        <w:rPr>
          <w:rFonts w:hint="eastAsia"/>
          <w:lang w:eastAsia="zh-CN"/>
        </w:rPr>
        <w:t>设备，接入地市的</w:t>
      </w:r>
      <w:r w:rsidRPr="00CB12F8">
        <w:rPr>
          <w:lang w:eastAsia="zh-CN"/>
        </w:rPr>
        <w:t>MPLS VPN</w:t>
      </w:r>
      <w:r w:rsidRPr="00CB12F8">
        <w:rPr>
          <w:rFonts w:hint="eastAsia"/>
          <w:lang w:eastAsia="zh-CN"/>
        </w:rPr>
        <w:t>网络；</w:t>
      </w:r>
    </w:p>
    <w:p w:rsidR="00140E86" w:rsidRPr="00CB12F8" w:rsidRDefault="00140E86" w:rsidP="00140E86">
      <w:pPr>
        <w:pStyle w:val="ItemList"/>
        <w:rPr>
          <w:lang w:eastAsia="zh-CN"/>
        </w:rPr>
      </w:pPr>
      <w:r w:rsidRPr="00CB12F8">
        <w:rPr>
          <w:rFonts w:hint="eastAsia"/>
          <w:lang w:eastAsia="zh-CN"/>
        </w:rPr>
        <w:t>U</w:t>
      </w:r>
      <w:r w:rsidRPr="00CB12F8">
        <w:rPr>
          <w:lang w:eastAsia="zh-CN"/>
        </w:rPr>
        <w:t>PE</w:t>
      </w:r>
      <w:r w:rsidRPr="00CB12F8">
        <w:rPr>
          <w:rFonts w:hint="eastAsia"/>
          <w:lang w:eastAsia="zh-CN"/>
        </w:rPr>
        <w:t>作为下层地市网络的</w:t>
      </w:r>
      <w:r w:rsidRPr="00CB12F8">
        <w:rPr>
          <w:lang w:eastAsia="zh-CN"/>
        </w:rPr>
        <w:t>PE</w:t>
      </w:r>
      <w:r w:rsidRPr="00CB12F8">
        <w:rPr>
          <w:rFonts w:hint="eastAsia"/>
          <w:lang w:eastAsia="zh-CN"/>
        </w:rPr>
        <w:t>设备，最终接入</w:t>
      </w:r>
      <w:r w:rsidRPr="00CB12F8">
        <w:rPr>
          <w:lang w:eastAsia="zh-CN"/>
        </w:rPr>
        <w:t>VPN</w:t>
      </w:r>
      <w:r w:rsidRPr="00CB12F8">
        <w:rPr>
          <w:rFonts w:hint="eastAsia"/>
          <w:lang w:eastAsia="zh-CN"/>
        </w:rPr>
        <w:t>客户。对</w:t>
      </w:r>
      <w:r w:rsidRPr="00CB12F8">
        <w:rPr>
          <w:rFonts w:hint="eastAsia"/>
          <w:lang w:eastAsia="zh-CN"/>
        </w:rPr>
        <w:t>UPE</w:t>
      </w:r>
      <w:r w:rsidRPr="00CB12F8">
        <w:rPr>
          <w:rFonts w:hint="eastAsia"/>
          <w:lang w:eastAsia="zh-CN"/>
        </w:rPr>
        <w:t>的性能要求低于对</w:t>
      </w:r>
      <w:r w:rsidRPr="00CB12F8">
        <w:rPr>
          <w:rFonts w:hint="eastAsia"/>
          <w:lang w:eastAsia="zh-CN"/>
        </w:rPr>
        <w:t>SPE</w:t>
      </w:r>
      <w:r w:rsidRPr="00CB12F8">
        <w:rPr>
          <w:rFonts w:hint="eastAsia"/>
          <w:lang w:eastAsia="zh-CN"/>
        </w:rPr>
        <w:t>的性能要求。</w:t>
      </w:r>
    </w:p>
    <w:p w:rsidR="00140E86" w:rsidRPr="00CB12F8" w:rsidRDefault="00140E86" w:rsidP="00140E86">
      <w:pPr>
        <w:pStyle w:val="ItemList"/>
        <w:rPr>
          <w:lang w:eastAsia="zh-CN"/>
        </w:rPr>
      </w:pPr>
      <w:r w:rsidRPr="00CB12F8">
        <w:rPr>
          <w:rFonts w:hint="eastAsia"/>
          <w:lang w:eastAsia="zh-CN"/>
        </w:rPr>
        <w:t>SPE</w:t>
      </w:r>
      <w:r w:rsidRPr="00CB12F8">
        <w:rPr>
          <w:rFonts w:hint="eastAsia"/>
          <w:lang w:eastAsia="zh-CN"/>
        </w:rPr>
        <w:t>将通过路由策略的路由发送给</w:t>
      </w:r>
      <w:r w:rsidRPr="00CB12F8">
        <w:rPr>
          <w:rFonts w:hint="eastAsia"/>
          <w:lang w:eastAsia="zh-CN"/>
        </w:rPr>
        <w:t>UPE</w:t>
      </w:r>
      <w:r w:rsidRPr="00CB12F8">
        <w:rPr>
          <w:rFonts w:hint="eastAsia"/>
          <w:lang w:eastAsia="zh-CN"/>
        </w:rPr>
        <w:t>，限制不同</w:t>
      </w:r>
      <w:r w:rsidRPr="00CB12F8">
        <w:rPr>
          <w:rFonts w:hint="eastAsia"/>
          <w:lang w:eastAsia="zh-CN"/>
        </w:rPr>
        <w:t>Site</w:t>
      </w:r>
      <w:r w:rsidRPr="00CB12F8">
        <w:rPr>
          <w:rFonts w:hint="eastAsia"/>
          <w:lang w:eastAsia="zh-CN"/>
        </w:rPr>
        <w:t>之间的互相访问权限，使得</w:t>
      </w:r>
      <w:r w:rsidRPr="00CB12F8">
        <w:rPr>
          <w:rFonts w:hint="eastAsia"/>
          <w:lang w:eastAsia="zh-CN"/>
        </w:rPr>
        <w:t>VPN 1</w:t>
      </w:r>
      <w:r w:rsidRPr="00CB12F8">
        <w:rPr>
          <w:rFonts w:hint="eastAsia"/>
          <w:lang w:eastAsia="zh-CN"/>
        </w:rPr>
        <w:t>内的</w:t>
      </w:r>
      <w:r w:rsidRPr="00CB12F8">
        <w:rPr>
          <w:rFonts w:hint="eastAsia"/>
          <w:lang w:eastAsia="zh-CN"/>
        </w:rPr>
        <w:t>CE 1</w:t>
      </w:r>
      <w:r w:rsidRPr="00CB12F8">
        <w:rPr>
          <w:rFonts w:hint="eastAsia"/>
          <w:lang w:eastAsia="zh-CN"/>
        </w:rPr>
        <w:t>和</w:t>
      </w:r>
      <w:r w:rsidRPr="00CB12F8">
        <w:rPr>
          <w:rFonts w:hint="eastAsia"/>
          <w:lang w:eastAsia="zh-CN"/>
        </w:rPr>
        <w:t>CE 3</w:t>
      </w:r>
      <w:r w:rsidRPr="00CB12F8">
        <w:rPr>
          <w:rFonts w:hint="eastAsia"/>
          <w:lang w:eastAsia="zh-CN"/>
        </w:rPr>
        <w:t>可以互相访问，</w:t>
      </w:r>
      <w:r w:rsidRPr="00CB12F8">
        <w:rPr>
          <w:rFonts w:hint="eastAsia"/>
          <w:lang w:eastAsia="zh-CN"/>
        </w:rPr>
        <w:t>VPN 2</w:t>
      </w:r>
      <w:r w:rsidRPr="00CB12F8">
        <w:rPr>
          <w:rFonts w:hint="eastAsia"/>
          <w:lang w:eastAsia="zh-CN"/>
        </w:rPr>
        <w:t>内的</w:t>
      </w:r>
      <w:r w:rsidRPr="00CB12F8">
        <w:rPr>
          <w:rFonts w:hint="eastAsia"/>
          <w:lang w:eastAsia="zh-CN"/>
        </w:rPr>
        <w:t>CE 2</w:t>
      </w:r>
      <w:r w:rsidRPr="00CB12F8">
        <w:rPr>
          <w:rFonts w:hint="eastAsia"/>
          <w:lang w:eastAsia="zh-CN"/>
        </w:rPr>
        <w:t>和</w:t>
      </w:r>
      <w:r w:rsidRPr="00CB12F8">
        <w:rPr>
          <w:rFonts w:hint="eastAsia"/>
          <w:lang w:eastAsia="zh-CN"/>
        </w:rPr>
        <w:t>CE 4</w:t>
      </w:r>
      <w:r w:rsidRPr="00CB12F8">
        <w:rPr>
          <w:rFonts w:hint="eastAsia"/>
          <w:lang w:eastAsia="zh-CN"/>
        </w:rPr>
        <w:t>不能互相访问。</w:t>
      </w:r>
    </w:p>
    <w:p w:rsidR="00140E86" w:rsidRPr="00CB12F8" w:rsidRDefault="00140E86" w:rsidP="00140E86">
      <w:pPr>
        <w:pStyle w:val="4"/>
      </w:pPr>
      <w:r w:rsidRPr="00CB12F8">
        <w:rPr>
          <w:rFonts w:hint="eastAsia"/>
        </w:rPr>
        <w:lastRenderedPageBreak/>
        <w:t>组网图</w:t>
      </w:r>
    </w:p>
    <w:p w:rsidR="00140E86" w:rsidRPr="00CB12F8" w:rsidRDefault="00140E86" w:rsidP="00140E86">
      <w:pPr>
        <w:pStyle w:val="FigureDescription"/>
      </w:pPr>
      <w:r w:rsidRPr="00CB12F8">
        <w:rPr>
          <w:rFonts w:hint="eastAsia"/>
        </w:rPr>
        <w:t>配置</w:t>
      </w:r>
      <w:r w:rsidRPr="00CB12F8">
        <w:rPr>
          <w:rFonts w:hint="eastAsia"/>
        </w:rPr>
        <w:t>HoVPN</w:t>
      </w:r>
      <w:r w:rsidRPr="00CB12F8">
        <w:rPr>
          <w:rFonts w:hint="eastAsia"/>
        </w:rPr>
        <w:t>组网图</w:t>
      </w:r>
    </w:p>
    <w:p w:rsidR="001D44E9" w:rsidRDefault="00224215" w:rsidP="00595D4C">
      <w:commentRangeStart w:id="4020"/>
      <w:r w:rsidRPr="009C0B77">
        <w:rPr>
          <w:noProof/>
        </w:rPr>
        <w:drawing>
          <wp:inline distT="0" distB="0" distL="0" distR="0" wp14:anchorId="32DA213B" wp14:editId="75399458">
            <wp:extent cx="4286250" cy="24098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4020"/>
      <w:r w:rsidR="001D44E9">
        <w:rPr>
          <w:rStyle w:val="ac"/>
        </w:rPr>
        <w:commentReference w:id="4020"/>
      </w:r>
    </w:p>
    <w:p w:rsidR="001D44E9" w:rsidRPr="001D44E9" w:rsidRDefault="001D44E9" w:rsidP="00595D4C">
      <w:commentRangeStart w:id="4021"/>
      <w:r w:rsidRPr="00F34E94">
        <w:rPr>
          <w:rFonts w:hint="eastAsia"/>
          <w:noProof/>
        </w:rPr>
        <w:drawing>
          <wp:inline distT="0" distB="0" distL="0" distR="0" wp14:anchorId="1F1B462F" wp14:editId="746037A3">
            <wp:extent cx="4286250" cy="240982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4021"/>
      <w:r>
        <w:rPr>
          <w:rStyle w:val="ac"/>
        </w:rPr>
        <w:commentReference w:id="4021"/>
      </w:r>
    </w:p>
    <w:p w:rsidR="00140E86" w:rsidRPr="00CB12F8" w:rsidRDefault="00140E86" w:rsidP="00595D4C">
      <w:pPr>
        <w:pStyle w:val="Figure"/>
      </w:pPr>
    </w:p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215"/>
        <w:gridCol w:w="1278"/>
        <w:gridCol w:w="1917"/>
        <w:gridCol w:w="1279"/>
        <w:gridCol w:w="1279"/>
        <w:gridCol w:w="2046"/>
      </w:tblGrid>
      <w:tr w:rsidR="00140E86" w:rsidRPr="00415A99" w:rsidTr="009C0B77">
        <w:trPr>
          <w:tblHeader/>
        </w:trPr>
        <w:tc>
          <w:tcPr>
            <w:tcW w:w="1022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设备</w:t>
            </w:r>
          </w:p>
        </w:tc>
        <w:tc>
          <w:tcPr>
            <w:tcW w:w="1075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接口</w:t>
            </w:r>
          </w:p>
        </w:tc>
        <w:tc>
          <w:tcPr>
            <w:tcW w:w="1612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IP</w:t>
            </w:r>
            <w:r w:rsidRPr="00CB12F8">
              <w:rPr>
                <w:rFonts w:hint="eastAsia"/>
              </w:rPr>
              <w:t>地址</w:t>
            </w:r>
          </w:p>
        </w:tc>
        <w:tc>
          <w:tcPr>
            <w:tcW w:w="1075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设备</w:t>
            </w:r>
          </w:p>
        </w:tc>
        <w:tc>
          <w:tcPr>
            <w:tcW w:w="1075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接口</w:t>
            </w:r>
          </w:p>
        </w:tc>
        <w:tc>
          <w:tcPr>
            <w:tcW w:w="1720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IP</w:t>
            </w:r>
            <w:r w:rsidRPr="00CB12F8">
              <w:rPr>
                <w:rFonts w:hint="eastAsia"/>
              </w:rPr>
              <w:t>地址</w:t>
            </w:r>
          </w:p>
        </w:tc>
      </w:tr>
      <w:tr w:rsidR="00140E86" w:rsidRPr="00415A99" w:rsidTr="009C0B77">
        <w:tc>
          <w:tcPr>
            <w:tcW w:w="1022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CE 1</w:t>
            </w:r>
          </w:p>
        </w:tc>
        <w:tc>
          <w:tcPr>
            <w:tcW w:w="1075" w:type="dxa"/>
          </w:tcPr>
          <w:p w:rsidR="00140E86" w:rsidRPr="00221F30" w:rsidRDefault="00AD7D0A" w:rsidP="009C0B77">
            <w:pPr>
              <w:pStyle w:val="FigureText"/>
            </w:pPr>
            <w:r>
              <w:fldChar w:fldCharType="begin" w:fldLock="1"/>
            </w:r>
            <w:r>
              <w:instrText xml:space="preserve"> DOCVARIABLE  varglobal_13748  \* MERGEFORMAT </w:instrText>
            </w:r>
            <w:r>
              <w:fldChar w:fldCharType="separate"/>
            </w:r>
            <w:r w:rsidR="00140E86" w:rsidRPr="00221F30">
              <w:t>GE</w:t>
            </w:r>
            <w:r w:rsidR="00224215">
              <w:t>3/1</w:t>
            </w:r>
            <w:r w:rsidR="00140E86" w:rsidRPr="00221F30">
              <w:t>/1</w:t>
            </w:r>
            <w:r>
              <w:fldChar w:fldCharType="end"/>
            </w:r>
          </w:p>
        </w:tc>
        <w:tc>
          <w:tcPr>
            <w:tcW w:w="1612" w:type="dxa"/>
          </w:tcPr>
          <w:p w:rsidR="00140E86" w:rsidRPr="00221F30" w:rsidRDefault="00641C61" w:rsidP="009C0B77">
            <w:pPr>
              <w:pStyle w:val="FigureText"/>
            </w:pPr>
            <w:r>
              <w:rPr>
                <w:rFonts w:hint="eastAsia"/>
              </w:rPr>
              <w:t>2001:1::1/96</w:t>
            </w:r>
          </w:p>
        </w:tc>
        <w:tc>
          <w:tcPr>
            <w:tcW w:w="1075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CE 3</w:t>
            </w:r>
          </w:p>
        </w:tc>
        <w:tc>
          <w:tcPr>
            <w:tcW w:w="1075" w:type="dxa"/>
          </w:tcPr>
          <w:p w:rsidR="00140E86" w:rsidRPr="00221F30" w:rsidRDefault="00AD7D0A" w:rsidP="009C0B77">
            <w:pPr>
              <w:pStyle w:val="FigureText"/>
            </w:pPr>
            <w:r>
              <w:fldChar w:fldCharType="begin" w:fldLock="1"/>
            </w:r>
            <w:r>
              <w:instrText xml:space="preserve"> DOCVARIABLE  varglobal_13748  \* MERGEFORMAT </w:instrText>
            </w:r>
            <w:r>
              <w:fldChar w:fldCharType="separate"/>
            </w:r>
            <w:r w:rsidR="00140E86" w:rsidRPr="00221F30">
              <w:t>GE</w:t>
            </w:r>
            <w:r w:rsidR="00224215">
              <w:t>3/1</w:t>
            </w:r>
            <w:r w:rsidR="00140E86" w:rsidRPr="00221F30">
              <w:t>/1</w:t>
            </w:r>
            <w:r>
              <w:fldChar w:fldCharType="end"/>
            </w:r>
          </w:p>
        </w:tc>
        <w:tc>
          <w:tcPr>
            <w:tcW w:w="1720" w:type="dxa"/>
          </w:tcPr>
          <w:p w:rsidR="00140E86" w:rsidRPr="00221F30" w:rsidRDefault="00641C61" w:rsidP="009C0B77">
            <w:pPr>
              <w:pStyle w:val="FigureText"/>
            </w:pPr>
            <w:r>
              <w:rPr>
                <w:rFonts w:hint="eastAsia"/>
              </w:rPr>
              <w:t>2001:3::1/96</w:t>
            </w:r>
          </w:p>
        </w:tc>
      </w:tr>
      <w:tr w:rsidR="00140E86" w:rsidRPr="00415A99" w:rsidTr="009C0B77">
        <w:tc>
          <w:tcPr>
            <w:tcW w:w="1022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CE 2</w:t>
            </w:r>
          </w:p>
        </w:tc>
        <w:tc>
          <w:tcPr>
            <w:tcW w:w="1075" w:type="dxa"/>
          </w:tcPr>
          <w:p w:rsidR="00140E86" w:rsidRPr="00221F30" w:rsidRDefault="00AD7D0A" w:rsidP="009C0B77">
            <w:pPr>
              <w:pStyle w:val="FigureText"/>
            </w:pPr>
            <w:r>
              <w:fldChar w:fldCharType="begin" w:fldLock="1"/>
            </w:r>
            <w:r>
              <w:instrText xml:space="preserve"> DOCVARIABLE  varglobal_13748  \* MERGEFORMAT </w:instrText>
            </w:r>
            <w:r>
              <w:fldChar w:fldCharType="separate"/>
            </w:r>
            <w:r w:rsidR="00140E86" w:rsidRPr="00221F30">
              <w:t>GE</w:t>
            </w:r>
            <w:r w:rsidR="00224215">
              <w:t>3/1</w:t>
            </w:r>
            <w:r w:rsidR="00140E86" w:rsidRPr="00221F30">
              <w:t>/1</w:t>
            </w:r>
            <w:r>
              <w:fldChar w:fldCharType="end"/>
            </w:r>
          </w:p>
        </w:tc>
        <w:tc>
          <w:tcPr>
            <w:tcW w:w="1612" w:type="dxa"/>
          </w:tcPr>
          <w:p w:rsidR="00140E86" w:rsidRPr="00221F30" w:rsidRDefault="00641C61" w:rsidP="009C0B77">
            <w:pPr>
              <w:pStyle w:val="FigureText"/>
            </w:pPr>
            <w:r>
              <w:rPr>
                <w:rFonts w:hint="eastAsia"/>
              </w:rPr>
              <w:t>2001:2::1/96</w:t>
            </w:r>
          </w:p>
        </w:tc>
        <w:tc>
          <w:tcPr>
            <w:tcW w:w="1075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CE 4</w:t>
            </w:r>
          </w:p>
        </w:tc>
        <w:tc>
          <w:tcPr>
            <w:tcW w:w="1075" w:type="dxa"/>
          </w:tcPr>
          <w:p w:rsidR="00140E86" w:rsidRPr="00221F30" w:rsidRDefault="00AD7D0A" w:rsidP="009C0B77">
            <w:pPr>
              <w:pStyle w:val="FigureText"/>
            </w:pPr>
            <w:r>
              <w:fldChar w:fldCharType="begin" w:fldLock="1"/>
            </w:r>
            <w:r>
              <w:instrText xml:space="preserve"> DOCVARIABLE  varglobal_13748  \* MERGEFORMAT </w:instrText>
            </w:r>
            <w:r>
              <w:fldChar w:fldCharType="separate"/>
            </w:r>
            <w:r w:rsidR="00140E86" w:rsidRPr="00221F30">
              <w:t>GE</w:t>
            </w:r>
            <w:r w:rsidR="00224215">
              <w:t>3/1</w:t>
            </w:r>
            <w:r w:rsidR="00140E86" w:rsidRPr="00221F30">
              <w:t>/1</w:t>
            </w:r>
            <w:r>
              <w:fldChar w:fldCharType="end"/>
            </w:r>
          </w:p>
        </w:tc>
        <w:tc>
          <w:tcPr>
            <w:tcW w:w="1720" w:type="dxa"/>
          </w:tcPr>
          <w:p w:rsidR="00140E86" w:rsidRPr="00221F30" w:rsidRDefault="00641C61" w:rsidP="009C0B77">
            <w:pPr>
              <w:pStyle w:val="FigureText"/>
            </w:pPr>
            <w:r>
              <w:rPr>
                <w:rFonts w:hint="eastAsia"/>
              </w:rPr>
              <w:t>2001:4::1/96</w:t>
            </w:r>
          </w:p>
        </w:tc>
      </w:tr>
      <w:tr w:rsidR="00140E86" w:rsidRPr="00415A99" w:rsidTr="009C0B77">
        <w:tc>
          <w:tcPr>
            <w:tcW w:w="1022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UPE 1</w:t>
            </w:r>
          </w:p>
        </w:tc>
        <w:tc>
          <w:tcPr>
            <w:tcW w:w="1075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Loop0</w:t>
            </w:r>
          </w:p>
        </w:tc>
        <w:tc>
          <w:tcPr>
            <w:tcW w:w="1612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1.1.1.9/32</w:t>
            </w:r>
          </w:p>
        </w:tc>
        <w:tc>
          <w:tcPr>
            <w:tcW w:w="1075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UPE 2</w:t>
            </w:r>
          </w:p>
        </w:tc>
        <w:tc>
          <w:tcPr>
            <w:tcW w:w="1075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4.4.4.9/32</w:t>
            </w:r>
          </w:p>
        </w:tc>
      </w:tr>
      <w:tr w:rsidR="00140E86" w:rsidRPr="00415A99" w:rsidTr="009C0B77">
        <w:tc>
          <w:tcPr>
            <w:tcW w:w="1022" w:type="dxa"/>
          </w:tcPr>
          <w:p w:rsidR="00140E86" w:rsidRPr="00CB12F8" w:rsidRDefault="00140E86" w:rsidP="009C0B77">
            <w:pPr>
              <w:pStyle w:val="FigureText"/>
            </w:pPr>
          </w:p>
        </w:tc>
        <w:tc>
          <w:tcPr>
            <w:tcW w:w="1075" w:type="dxa"/>
          </w:tcPr>
          <w:p w:rsidR="00140E86" w:rsidRPr="00221F30" w:rsidRDefault="00AD7D0A" w:rsidP="009C0B77">
            <w:pPr>
              <w:pStyle w:val="FigureText"/>
            </w:pPr>
            <w:r>
              <w:fldChar w:fldCharType="begin" w:fldLock="1"/>
            </w:r>
            <w:r>
              <w:instrText xml:space="preserve"> DOCVARIABLE  varglobal_13748  \* MERGEFORMAT </w:instrText>
            </w:r>
            <w:r>
              <w:fldChar w:fldCharType="separate"/>
            </w:r>
            <w:r w:rsidR="00140E86" w:rsidRPr="00221F30">
              <w:t>GE</w:t>
            </w:r>
            <w:r w:rsidR="00224215">
              <w:t>3/1</w:t>
            </w:r>
            <w:r w:rsidR="00140E86" w:rsidRPr="00221F30">
              <w:t>/1</w:t>
            </w:r>
            <w:r>
              <w:fldChar w:fldCharType="end"/>
            </w:r>
          </w:p>
        </w:tc>
        <w:tc>
          <w:tcPr>
            <w:tcW w:w="1612" w:type="dxa"/>
          </w:tcPr>
          <w:p w:rsidR="00140E86" w:rsidRPr="00221F30" w:rsidRDefault="00641C61" w:rsidP="009C0B77">
            <w:pPr>
              <w:pStyle w:val="FigureText"/>
            </w:pPr>
            <w:r>
              <w:rPr>
                <w:rFonts w:hint="eastAsia"/>
              </w:rPr>
              <w:t>2001:1::2</w:t>
            </w:r>
            <w:r w:rsidRPr="002B4BF7">
              <w:rPr>
                <w:rFonts w:hint="eastAsia"/>
              </w:rPr>
              <w:t>/96</w:t>
            </w:r>
          </w:p>
        </w:tc>
        <w:tc>
          <w:tcPr>
            <w:tcW w:w="1075" w:type="dxa"/>
          </w:tcPr>
          <w:p w:rsidR="00140E86" w:rsidRPr="00CB12F8" w:rsidRDefault="00140E86" w:rsidP="009C0B77">
            <w:pPr>
              <w:pStyle w:val="FigureText"/>
            </w:pPr>
          </w:p>
        </w:tc>
        <w:tc>
          <w:tcPr>
            <w:tcW w:w="1075" w:type="dxa"/>
          </w:tcPr>
          <w:p w:rsidR="00140E86" w:rsidRPr="00221F30" w:rsidRDefault="00AD7D0A" w:rsidP="009C0B77">
            <w:pPr>
              <w:pStyle w:val="FigureText"/>
            </w:pPr>
            <w:r>
              <w:fldChar w:fldCharType="begin" w:fldLock="1"/>
            </w:r>
            <w:r>
              <w:instrText xml:space="preserve"> DOCVARIABLE  varglobal_13748  \* MERGEFORMAT </w:instrText>
            </w:r>
            <w:r>
              <w:fldChar w:fldCharType="separate"/>
            </w:r>
            <w:r w:rsidR="00140E86" w:rsidRPr="00221F30">
              <w:t>GE</w:t>
            </w:r>
            <w:r w:rsidR="00224215">
              <w:t>3/1</w:t>
            </w:r>
            <w:r w:rsidR="00140E86" w:rsidRPr="00221F30">
              <w:t>/1</w:t>
            </w:r>
            <w:r>
              <w:fldChar w:fldCharType="end"/>
            </w:r>
          </w:p>
        </w:tc>
        <w:tc>
          <w:tcPr>
            <w:tcW w:w="1720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172.2.1.1/24</w:t>
            </w:r>
          </w:p>
        </w:tc>
      </w:tr>
      <w:tr w:rsidR="00140E86" w:rsidRPr="00415A99" w:rsidTr="009C0B77">
        <w:tc>
          <w:tcPr>
            <w:tcW w:w="1022" w:type="dxa"/>
          </w:tcPr>
          <w:p w:rsidR="00140E86" w:rsidRPr="00CB12F8" w:rsidRDefault="00140E86" w:rsidP="009C0B77">
            <w:pPr>
              <w:pStyle w:val="FigureText"/>
            </w:pPr>
          </w:p>
        </w:tc>
        <w:tc>
          <w:tcPr>
            <w:tcW w:w="1075" w:type="dxa"/>
          </w:tcPr>
          <w:p w:rsidR="00140E86" w:rsidRPr="00221F30" w:rsidRDefault="00AD7D0A" w:rsidP="009C0B77">
            <w:pPr>
              <w:pStyle w:val="FigureText"/>
            </w:pPr>
            <w:r>
              <w:fldChar w:fldCharType="begin" w:fldLock="1"/>
            </w:r>
            <w:r>
              <w:instrText xml:space="preserve"> DOCVARIABLE  varglobal_97272  \* MERGEFORMAT </w:instrText>
            </w:r>
            <w:r>
              <w:fldChar w:fldCharType="separate"/>
            </w:r>
            <w:r w:rsidR="00140E86" w:rsidRPr="00221F30">
              <w:t>GE</w:t>
            </w:r>
            <w:r w:rsidR="00224215">
              <w:t>3/1</w:t>
            </w:r>
            <w:r w:rsidR="00140E86" w:rsidRPr="00221F30">
              <w:t>/2</w:t>
            </w:r>
            <w:r>
              <w:fldChar w:fldCharType="end"/>
            </w:r>
          </w:p>
        </w:tc>
        <w:tc>
          <w:tcPr>
            <w:tcW w:w="1612" w:type="dxa"/>
          </w:tcPr>
          <w:p w:rsidR="00140E86" w:rsidRPr="00221F30" w:rsidRDefault="00641C61" w:rsidP="009C0B77">
            <w:pPr>
              <w:pStyle w:val="FigureText"/>
            </w:pPr>
            <w:r>
              <w:rPr>
                <w:rFonts w:hint="eastAsia"/>
              </w:rPr>
              <w:t>2001:2::2/96</w:t>
            </w:r>
          </w:p>
        </w:tc>
        <w:tc>
          <w:tcPr>
            <w:tcW w:w="1075" w:type="dxa"/>
          </w:tcPr>
          <w:p w:rsidR="00140E86" w:rsidRPr="00CB12F8" w:rsidRDefault="00140E86" w:rsidP="009C0B77">
            <w:pPr>
              <w:pStyle w:val="FigureText"/>
            </w:pPr>
          </w:p>
        </w:tc>
        <w:tc>
          <w:tcPr>
            <w:tcW w:w="1075" w:type="dxa"/>
          </w:tcPr>
          <w:p w:rsidR="00140E86" w:rsidRPr="00221F30" w:rsidRDefault="00AD7D0A" w:rsidP="009C0B77">
            <w:pPr>
              <w:pStyle w:val="FigureText"/>
            </w:pPr>
            <w:r>
              <w:fldChar w:fldCharType="begin" w:fldLock="1"/>
            </w:r>
            <w:r>
              <w:instrText xml:space="preserve"> DOCVARIABLE  varglobal_97272  \* MERGEFORMAT </w:instrText>
            </w:r>
            <w:r>
              <w:fldChar w:fldCharType="separate"/>
            </w:r>
            <w:r w:rsidR="00140E86" w:rsidRPr="00221F30">
              <w:t>GE</w:t>
            </w:r>
            <w:r w:rsidR="00224215">
              <w:t>3/1</w:t>
            </w:r>
            <w:r w:rsidR="00140E86" w:rsidRPr="00221F30">
              <w:t>/2</w:t>
            </w:r>
            <w:r>
              <w:fldChar w:fldCharType="end"/>
            </w:r>
          </w:p>
        </w:tc>
        <w:tc>
          <w:tcPr>
            <w:tcW w:w="1720" w:type="dxa"/>
          </w:tcPr>
          <w:p w:rsidR="00140E86" w:rsidRPr="00221F30" w:rsidRDefault="00641C61" w:rsidP="009C0B77">
            <w:pPr>
              <w:pStyle w:val="FigureText"/>
            </w:pPr>
            <w:r>
              <w:rPr>
                <w:rFonts w:hint="eastAsia"/>
              </w:rPr>
              <w:t>2001:3::2</w:t>
            </w:r>
            <w:r w:rsidRPr="002B4BF7">
              <w:rPr>
                <w:rFonts w:hint="eastAsia"/>
              </w:rPr>
              <w:t>/96</w:t>
            </w:r>
          </w:p>
        </w:tc>
      </w:tr>
      <w:tr w:rsidR="00140E86" w:rsidRPr="00415A99" w:rsidTr="009C0B77">
        <w:tc>
          <w:tcPr>
            <w:tcW w:w="1022" w:type="dxa"/>
          </w:tcPr>
          <w:p w:rsidR="00140E86" w:rsidRPr="00CB12F8" w:rsidRDefault="00140E86" w:rsidP="009C0B77">
            <w:pPr>
              <w:pStyle w:val="FigureText"/>
            </w:pPr>
          </w:p>
        </w:tc>
        <w:tc>
          <w:tcPr>
            <w:tcW w:w="1075" w:type="dxa"/>
          </w:tcPr>
          <w:p w:rsidR="00140E86" w:rsidRPr="00221F30" w:rsidRDefault="00AD7D0A" w:rsidP="009C0B77">
            <w:pPr>
              <w:pStyle w:val="FigureText"/>
            </w:pPr>
            <w:r>
              <w:fldChar w:fldCharType="begin" w:fldLock="1"/>
            </w:r>
            <w:r>
              <w:instrText xml:space="preserve"> DOCVARIABLE  varglobal_54541  \* MERGEFORMAT </w:instrText>
            </w:r>
            <w:r>
              <w:fldChar w:fldCharType="separate"/>
            </w:r>
            <w:r w:rsidR="00140E86" w:rsidRPr="00221F30">
              <w:t>GE</w:t>
            </w:r>
            <w:r w:rsidR="00224215">
              <w:t>3/1</w:t>
            </w:r>
            <w:r w:rsidR="00140E86" w:rsidRPr="00221F30">
              <w:t>/3</w:t>
            </w:r>
            <w:r>
              <w:fldChar w:fldCharType="end"/>
            </w:r>
          </w:p>
        </w:tc>
        <w:tc>
          <w:tcPr>
            <w:tcW w:w="1612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172.1.1.1/24</w:t>
            </w:r>
          </w:p>
        </w:tc>
        <w:tc>
          <w:tcPr>
            <w:tcW w:w="1075" w:type="dxa"/>
          </w:tcPr>
          <w:p w:rsidR="00140E86" w:rsidRPr="00CB12F8" w:rsidRDefault="00140E86" w:rsidP="009C0B77">
            <w:pPr>
              <w:pStyle w:val="FigureText"/>
            </w:pPr>
          </w:p>
        </w:tc>
        <w:tc>
          <w:tcPr>
            <w:tcW w:w="1075" w:type="dxa"/>
          </w:tcPr>
          <w:p w:rsidR="00140E86" w:rsidRPr="00221F30" w:rsidRDefault="00AD7D0A" w:rsidP="009C0B77">
            <w:pPr>
              <w:pStyle w:val="FigureText"/>
            </w:pPr>
            <w:r>
              <w:fldChar w:fldCharType="begin" w:fldLock="1"/>
            </w:r>
            <w:r>
              <w:instrText xml:space="preserve"> DOCVARIABLE  varglobal_54541  \* MERGEFORMAT </w:instrText>
            </w:r>
            <w:r>
              <w:fldChar w:fldCharType="separate"/>
            </w:r>
            <w:r w:rsidR="00140E86" w:rsidRPr="00221F30">
              <w:t>GE</w:t>
            </w:r>
            <w:r w:rsidR="00224215">
              <w:t>3/1</w:t>
            </w:r>
            <w:r w:rsidR="00140E86" w:rsidRPr="00221F30">
              <w:t>/3</w:t>
            </w:r>
            <w:r>
              <w:fldChar w:fldCharType="end"/>
            </w:r>
          </w:p>
        </w:tc>
        <w:tc>
          <w:tcPr>
            <w:tcW w:w="1720" w:type="dxa"/>
          </w:tcPr>
          <w:p w:rsidR="00140E86" w:rsidRPr="00221F30" w:rsidRDefault="00641C61" w:rsidP="009C0B77">
            <w:pPr>
              <w:pStyle w:val="FigureText"/>
            </w:pPr>
            <w:r>
              <w:rPr>
                <w:rFonts w:hint="eastAsia"/>
              </w:rPr>
              <w:t>2001:4::2/</w:t>
            </w:r>
            <w:r w:rsidRPr="002B4BF7">
              <w:rPr>
                <w:rFonts w:hint="eastAsia"/>
              </w:rPr>
              <w:t>96</w:t>
            </w:r>
          </w:p>
        </w:tc>
      </w:tr>
      <w:tr w:rsidR="00140E86" w:rsidRPr="00415A99" w:rsidTr="009C0B77">
        <w:tc>
          <w:tcPr>
            <w:tcW w:w="1022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SPE 1</w:t>
            </w:r>
          </w:p>
        </w:tc>
        <w:tc>
          <w:tcPr>
            <w:tcW w:w="1075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Loop0</w:t>
            </w:r>
          </w:p>
        </w:tc>
        <w:tc>
          <w:tcPr>
            <w:tcW w:w="1612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2.2.2.9/32</w:t>
            </w:r>
          </w:p>
        </w:tc>
        <w:tc>
          <w:tcPr>
            <w:tcW w:w="1075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SPE 2</w:t>
            </w:r>
          </w:p>
        </w:tc>
        <w:tc>
          <w:tcPr>
            <w:tcW w:w="1075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3.3.3.9/32</w:t>
            </w:r>
          </w:p>
        </w:tc>
      </w:tr>
      <w:tr w:rsidR="00140E86" w:rsidRPr="00415A99" w:rsidTr="009C0B77">
        <w:tc>
          <w:tcPr>
            <w:tcW w:w="1022" w:type="dxa"/>
          </w:tcPr>
          <w:p w:rsidR="00140E86" w:rsidRPr="00CB12F8" w:rsidRDefault="00140E86" w:rsidP="009C0B77">
            <w:pPr>
              <w:pStyle w:val="FigureText"/>
            </w:pPr>
          </w:p>
        </w:tc>
        <w:tc>
          <w:tcPr>
            <w:tcW w:w="1075" w:type="dxa"/>
          </w:tcPr>
          <w:p w:rsidR="00140E86" w:rsidRPr="00221F30" w:rsidRDefault="00AD7D0A" w:rsidP="009C0B77">
            <w:pPr>
              <w:pStyle w:val="FigureText"/>
            </w:pPr>
            <w:r>
              <w:fldChar w:fldCharType="begin" w:fldLock="1"/>
            </w:r>
            <w:r>
              <w:instrText xml:space="preserve"> DOCVARIABLE  varglobal_13748  \* MERGEFORMAT </w:instrText>
            </w:r>
            <w:r>
              <w:fldChar w:fldCharType="separate"/>
            </w:r>
            <w:r w:rsidR="00140E86" w:rsidRPr="00221F30">
              <w:t>GE</w:t>
            </w:r>
            <w:r w:rsidR="00224215">
              <w:t>3/1</w:t>
            </w:r>
            <w:r w:rsidR="00140E86" w:rsidRPr="00221F30">
              <w:t>/1</w:t>
            </w:r>
            <w:r>
              <w:fldChar w:fldCharType="end"/>
            </w:r>
          </w:p>
        </w:tc>
        <w:tc>
          <w:tcPr>
            <w:tcW w:w="1612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172.1.1.2/24</w:t>
            </w:r>
          </w:p>
        </w:tc>
        <w:tc>
          <w:tcPr>
            <w:tcW w:w="1075" w:type="dxa"/>
          </w:tcPr>
          <w:p w:rsidR="00140E86" w:rsidRPr="00CB12F8" w:rsidRDefault="00140E86" w:rsidP="009C0B77">
            <w:pPr>
              <w:pStyle w:val="FigureText"/>
            </w:pPr>
          </w:p>
        </w:tc>
        <w:tc>
          <w:tcPr>
            <w:tcW w:w="1075" w:type="dxa"/>
          </w:tcPr>
          <w:p w:rsidR="00140E86" w:rsidRPr="00221F30" w:rsidRDefault="00AD7D0A" w:rsidP="009C0B77">
            <w:pPr>
              <w:pStyle w:val="FigureText"/>
            </w:pPr>
            <w:r>
              <w:fldChar w:fldCharType="begin" w:fldLock="1"/>
            </w:r>
            <w:r>
              <w:instrText xml:space="preserve"> DOCVARIABLE  varglobal_13748  \* MERGEFORMAT </w:instrText>
            </w:r>
            <w:r>
              <w:fldChar w:fldCharType="separate"/>
            </w:r>
            <w:r w:rsidR="00140E86" w:rsidRPr="00221F30">
              <w:t>GE</w:t>
            </w:r>
            <w:r w:rsidR="00224215">
              <w:t>3/1</w:t>
            </w:r>
            <w:r w:rsidR="00140E86" w:rsidRPr="00221F30">
              <w:t>/1</w:t>
            </w:r>
            <w:r>
              <w:fldChar w:fldCharType="end"/>
            </w:r>
          </w:p>
        </w:tc>
        <w:tc>
          <w:tcPr>
            <w:tcW w:w="1720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180.1.1.2/24</w:t>
            </w:r>
          </w:p>
        </w:tc>
      </w:tr>
      <w:tr w:rsidR="00140E86" w:rsidRPr="00415A99" w:rsidTr="009C0B77">
        <w:tc>
          <w:tcPr>
            <w:tcW w:w="1022" w:type="dxa"/>
          </w:tcPr>
          <w:p w:rsidR="00140E86" w:rsidRPr="00CB12F8" w:rsidRDefault="00140E86" w:rsidP="009C0B77">
            <w:pPr>
              <w:pStyle w:val="FigureText"/>
            </w:pPr>
          </w:p>
        </w:tc>
        <w:tc>
          <w:tcPr>
            <w:tcW w:w="1075" w:type="dxa"/>
          </w:tcPr>
          <w:p w:rsidR="00140E86" w:rsidRPr="00221F30" w:rsidRDefault="00AD7D0A" w:rsidP="009C0B77">
            <w:pPr>
              <w:pStyle w:val="FigureText"/>
            </w:pPr>
            <w:r>
              <w:fldChar w:fldCharType="begin" w:fldLock="1"/>
            </w:r>
            <w:r>
              <w:instrText xml:space="preserve"> DOCVARIABLE  varglobal_97272  \* MERGEFORMAT </w:instrText>
            </w:r>
            <w:r>
              <w:fldChar w:fldCharType="separate"/>
            </w:r>
            <w:r w:rsidR="00140E86" w:rsidRPr="00221F30">
              <w:t>GE</w:t>
            </w:r>
            <w:r w:rsidR="00224215">
              <w:t>3/1</w:t>
            </w:r>
            <w:r w:rsidR="00140E86" w:rsidRPr="00221F30">
              <w:t>/2</w:t>
            </w:r>
            <w:r>
              <w:fldChar w:fldCharType="end"/>
            </w:r>
          </w:p>
        </w:tc>
        <w:tc>
          <w:tcPr>
            <w:tcW w:w="1612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180.1.1.1/24</w:t>
            </w:r>
          </w:p>
        </w:tc>
        <w:tc>
          <w:tcPr>
            <w:tcW w:w="1075" w:type="dxa"/>
          </w:tcPr>
          <w:p w:rsidR="00140E86" w:rsidRPr="00CB12F8" w:rsidRDefault="00140E86" w:rsidP="009C0B77">
            <w:pPr>
              <w:pStyle w:val="FigureText"/>
            </w:pPr>
          </w:p>
        </w:tc>
        <w:tc>
          <w:tcPr>
            <w:tcW w:w="1075" w:type="dxa"/>
          </w:tcPr>
          <w:p w:rsidR="00140E86" w:rsidRPr="00221F30" w:rsidRDefault="00AD7D0A" w:rsidP="009C0B77">
            <w:pPr>
              <w:pStyle w:val="FigureText"/>
            </w:pPr>
            <w:r>
              <w:fldChar w:fldCharType="begin" w:fldLock="1"/>
            </w:r>
            <w:r>
              <w:instrText xml:space="preserve"> DOCVARIABLE  varglobal_97272  \* MERGEFORMAT </w:instrText>
            </w:r>
            <w:r>
              <w:fldChar w:fldCharType="separate"/>
            </w:r>
            <w:r w:rsidR="00140E86" w:rsidRPr="00221F30">
              <w:t>GE</w:t>
            </w:r>
            <w:r w:rsidR="00224215">
              <w:t>3/1</w:t>
            </w:r>
            <w:r w:rsidR="00140E86" w:rsidRPr="00221F30">
              <w:t>/2</w:t>
            </w:r>
            <w:r>
              <w:fldChar w:fldCharType="end"/>
            </w:r>
          </w:p>
        </w:tc>
        <w:tc>
          <w:tcPr>
            <w:tcW w:w="1720" w:type="dxa"/>
          </w:tcPr>
          <w:p w:rsidR="00140E86" w:rsidRPr="00221F30" w:rsidRDefault="00140E86" w:rsidP="009C0B77">
            <w:pPr>
              <w:pStyle w:val="FigureText"/>
            </w:pPr>
            <w:r w:rsidRPr="00CB12F8">
              <w:rPr>
                <w:rFonts w:hint="eastAsia"/>
              </w:rPr>
              <w:t>172.2.1.2/24</w:t>
            </w:r>
          </w:p>
        </w:tc>
      </w:tr>
    </w:tbl>
    <w:p w:rsidR="00140E86" w:rsidRPr="00CB12F8" w:rsidRDefault="00140E86" w:rsidP="00140E86"/>
    <w:p w:rsidR="00140E86" w:rsidRPr="00CB12F8" w:rsidRDefault="00140E86" w:rsidP="00140E86">
      <w:pPr>
        <w:pStyle w:val="4"/>
      </w:pPr>
      <w:r w:rsidRPr="00CB12F8">
        <w:rPr>
          <w:rFonts w:hint="eastAsia"/>
        </w:rPr>
        <w:t>配置步骤</w:t>
      </w:r>
    </w:p>
    <w:p w:rsidR="00140E86" w:rsidRPr="00CB12F8" w:rsidRDefault="00140E86" w:rsidP="00140E86">
      <w:pPr>
        <w:pStyle w:val="ItemStep"/>
      </w:pPr>
      <w:r w:rsidRPr="00CB12F8">
        <w:rPr>
          <w:rFonts w:hint="eastAsia"/>
        </w:rPr>
        <w:t>配置</w:t>
      </w:r>
      <w:r w:rsidRPr="00CB12F8">
        <w:rPr>
          <w:rFonts w:hint="eastAsia"/>
        </w:rPr>
        <w:t>UPE 1</w:t>
      </w:r>
    </w:p>
    <w:p w:rsidR="00140E86" w:rsidRPr="00CB12F8" w:rsidRDefault="00140E86" w:rsidP="00140E86">
      <w:pPr>
        <w:pStyle w:val="ItemIndent1"/>
      </w:pPr>
      <w:r w:rsidRPr="00CB12F8">
        <w:rPr>
          <w:rFonts w:hint="eastAsia"/>
        </w:rPr>
        <w:t xml:space="preserve"># </w:t>
      </w:r>
      <w:r w:rsidRPr="00CB12F8">
        <w:rPr>
          <w:rFonts w:hint="eastAsia"/>
        </w:rPr>
        <w:t>配置</w:t>
      </w:r>
      <w:r w:rsidRPr="00CB12F8">
        <w:rPr>
          <w:rFonts w:hint="eastAsia"/>
        </w:rPr>
        <w:t>MPLS</w:t>
      </w:r>
      <w:r w:rsidRPr="00CB12F8">
        <w:rPr>
          <w:rFonts w:hint="eastAsia"/>
        </w:rPr>
        <w:t>基本能力和</w:t>
      </w:r>
      <w:r w:rsidRPr="00CB12F8">
        <w:rPr>
          <w:rFonts w:hint="eastAsia"/>
        </w:rPr>
        <w:t>MPLS LDP</w:t>
      </w:r>
      <w:r w:rsidRPr="00CB12F8">
        <w:rPr>
          <w:rFonts w:hint="eastAsia"/>
        </w:rPr>
        <w:t>能力，建立</w:t>
      </w:r>
      <w:r w:rsidRPr="00CB12F8">
        <w:rPr>
          <w:rFonts w:hint="eastAsia"/>
        </w:rPr>
        <w:t>LDP LSP</w:t>
      </w:r>
      <w:r w:rsidRPr="00CB12F8">
        <w:rPr>
          <w:rFonts w:hint="eastAsia"/>
        </w:rPr>
        <w:t>。</w:t>
      </w:r>
    </w:p>
    <w:p w:rsidR="00140E86" w:rsidRPr="00CB12F8" w:rsidRDefault="00140E86" w:rsidP="00140E86">
      <w:pPr>
        <w:pStyle w:val="TerminalDisplayIndent1"/>
      </w:pPr>
      <w:r w:rsidRPr="00CB12F8">
        <w:t>&lt;</w:t>
      </w:r>
      <w:r w:rsidRPr="00CB12F8">
        <w:rPr>
          <w:rFonts w:hint="eastAsia"/>
        </w:rPr>
        <w:t>UPE</w:t>
      </w:r>
      <w:r w:rsidRPr="00CB12F8">
        <w:t>1&gt;</w:t>
      </w:r>
      <w:r w:rsidRPr="00CB12F8">
        <w:rPr>
          <w:rFonts w:hint="eastAsia"/>
        </w:rPr>
        <w:t xml:space="preserve"> </w:t>
      </w:r>
      <w:r w:rsidRPr="00CB12F8">
        <w:t>sys</w:t>
      </w:r>
      <w:r w:rsidRPr="00CB12F8">
        <w:rPr>
          <w:rFonts w:hint="eastAsia"/>
        </w:rPr>
        <w:t>tem-view</w:t>
      </w:r>
    </w:p>
    <w:p w:rsidR="00140E86" w:rsidRPr="00CB12F8" w:rsidRDefault="00140E86" w:rsidP="00140E86">
      <w:pPr>
        <w:pStyle w:val="TerminalDisplayIndent1"/>
      </w:pPr>
      <w:r w:rsidRPr="00CB12F8">
        <w:lastRenderedPageBreak/>
        <w:t>[</w:t>
      </w:r>
      <w:r w:rsidRPr="00CB12F8">
        <w:rPr>
          <w:rFonts w:hint="eastAsia"/>
        </w:rPr>
        <w:t>U</w:t>
      </w:r>
      <w:r w:rsidRPr="00CB12F8">
        <w:t xml:space="preserve">PE1] interface </w:t>
      </w:r>
      <w:r w:rsidRPr="00CB12F8">
        <w:rPr>
          <w:rFonts w:hint="eastAsia"/>
        </w:rPr>
        <w:t>l</w:t>
      </w:r>
      <w:r w:rsidRPr="00CB12F8">
        <w:t>oopback</w:t>
      </w:r>
      <w:r w:rsidRPr="00CB12F8">
        <w:rPr>
          <w:rFonts w:hint="eastAsia"/>
        </w:rPr>
        <w:t xml:space="preserve"> 0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U</w:t>
      </w:r>
      <w:r w:rsidRPr="00CB12F8">
        <w:t>PE1-LoopBack</w:t>
      </w:r>
      <w:r w:rsidRPr="00CB12F8">
        <w:rPr>
          <w:rFonts w:hint="eastAsia"/>
        </w:rPr>
        <w:t>0</w:t>
      </w:r>
      <w:r w:rsidRPr="00CB12F8">
        <w:t xml:space="preserve">] ip address </w:t>
      </w:r>
      <w:r w:rsidRPr="00CB12F8">
        <w:rPr>
          <w:rFonts w:hint="eastAsia"/>
        </w:rPr>
        <w:t>1.1.1.9</w:t>
      </w:r>
      <w:r w:rsidRPr="00CB12F8">
        <w:t xml:space="preserve"> 32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U</w:t>
      </w:r>
      <w:r w:rsidRPr="00CB12F8">
        <w:t>PE1-LoopBack</w:t>
      </w:r>
      <w:r w:rsidRPr="00CB12F8">
        <w:rPr>
          <w:rFonts w:hint="eastAsia"/>
        </w:rPr>
        <w:t>0</w:t>
      </w:r>
      <w:r w:rsidRPr="00CB12F8">
        <w:t>] quit</w:t>
      </w:r>
    </w:p>
    <w:p w:rsidR="00140E86" w:rsidRPr="00CB12F8" w:rsidRDefault="00140E86" w:rsidP="00140E86">
      <w:pPr>
        <w:pStyle w:val="TerminalDisplayIndent1"/>
      </w:pPr>
      <w:r w:rsidRPr="00CB12F8">
        <w:rPr>
          <w:rFonts w:hint="eastAsia"/>
        </w:rPr>
        <w:t>[UPE1] mpls lsr-id 1.1.1.9</w:t>
      </w:r>
    </w:p>
    <w:p w:rsidR="00140E86" w:rsidRPr="00CB12F8" w:rsidRDefault="00140E86" w:rsidP="00140E86">
      <w:pPr>
        <w:pStyle w:val="TerminalDisplayIndent1"/>
      </w:pPr>
      <w:r w:rsidRPr="00CB12F8">
        <w:t>[UPE1]</w:t>
      </w:r>
      <w:r w:rsidRPr="00CB12F8">
        <w:rPr>
          <w:rFonts w:hint="eastAsia"/>
        </w:rPr>
        <w:t xml:space="preserve"> mpls ldp</w:t>
      </w:r>
    </w:p>
    <w:p w:rsidR="00140E86" w:rsidRPr="00CB12F8" w:rsidRDefault="00140E86" w:rsidP="00140E86">
      <w:pPr>
        <w:pStyle w:val="TerminalDisplayIndent1"/>
      </w:pPr>
      <w:r w:rsidRPr="00CB12F8">
        <w:t>[UPE1-ldp]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TerminalDisplayIndent1"/>
      </w:pPr>
      <w:r w:rsidRPr="00CB12F8">
        <w:t>[UPE1]</w:t>
      </w:r>
      <w:r w:rsidRPr="00CB12F8">
        <w:rPr>
          <w:rFonts w:hint="eastAsia"/>
        </w:rPr>
        <w:t xml:space="preserve"> </w:t>
      </w:r>
      <w:r w:rsidRPr="00CB12F8">
        <w:t>int</w:t>
      </w:r>
      <w:r w:rsidRPr="00CB12F8">
        <w:rPr>
          <w:rFonts w:hint="eastAsia"/>
        </w:rPr>
        <w:t>erface</w:t>
      </w:r>
      <w:r w:rsidRPr="00CB12F8">
        <w:t xml:space="preserve"> </w:t>
      </w:r>
      <w:r w:rsidR="00AD7D0A">
        <w:fldChar w:fldCharType="begin" w:fldLock="1"/>
      </w:r>
      <w:r w:rsidR="00AD7D0A">
        <w:instrText xml:space="preserve"> DOCVARIABLE  varglobal_55033  \* MERGEFORMAT </w:instrText>
      </w:r>
      <w:r w:rsidR="00AD7D0A">
        <w:fldChar w:fldCharType="separate"/>
      </w:r>
      <w:r w:rsidRPr="00CB12F8">
        <w:t xml:space="preserve">gigabitethernet </w:t>
      </w:r>
      <w:r w:rsidR="00224215">
        <w:t>3/1</w:t>
      </w:r>
      <w:r w:rsidRPr="00CB12F8">
        <w:t>/3</w:t>
      </w:r>
      <w:r w:rsidR="00AD7D0A">
        <w:fldChar w:fldCharType="end"/>
      </w:r>
    </w:p>
    <w:p w:rsidR="00140E86" w:rsidRPr="00CB12F8" w:rsidRDefault="00140E86" w:rsidP="00140E86">
      <w:pPr>
        <w:pStyle w:val="TerminalDisplayIndent1"/>
      </w:pPr>
      <w:r w:rsidRPr="00CB12F8">
        <w:t>[UPE1-</w:t>
      </w:r>
      <w:r w:rsidR="00AD7D0A">
        <w:fldChar w:fldCharType="begin" w:fldLock="1"/>
      </w:r>
      <w:r w:rsidR="00AD7D0A">
        <w:instrText xml:space="preserve"> DOCVARIABLE  varglobal_18791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/3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ip address 172.1.1.1 24</w:t>
      </w:r>
    </w:p>
    <w:p w:rsidR="00140E86" w:rsidRPr="00CB12F8" w:rsidRDefault="00140E86" w:rsidP="00140E86">
      <w:pPr>
        <w:pStyle w:val="TerminalDisplayIndent1"/>
      </w:pPr>
      <w:r w:rsidRPr="00CB12F8">
        <w:t>[UPE1-</w:t>
      </w:r>
      <w:r w:rsidR="00AD7D0A">
        <w:fldChar w:fldCharType="begin" w:fldLock="1"/>
      </w:r>
      <w:r w:rsidR="00AD7D0A">
        <w:instrText xml:space="preserve"> DOCVARIABLE  varglobal_18791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/3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mpls</w:t>
      </w:r>
      <w:r w:rsidRPr="00CB12F8">
        <w:rPr>
          <w:rFonts w:hint="eastAsia"/>
        </w:rPr>
        <w:t xml:space="preserve"> enable</w:t>
      </w:r>
    </w:p>
    <w:p w:rsidR="00140E86" w:rsidRPr="00CB12F8" w:rsidRDefault="00140E86" w:rsidP="00140E86">
      <w:pPr>
        <w:pStyle w:val="TerminalDisplayIndent1"/>
      </w:pPr>
      <w:r w:rsidRPr="00CB12F8">
        <w:t>[UPE1-</w:t>
      </w:r>
      <w:r w:rsidR="00AD7D0A">
        <w:fldChar w:fldCharType="begin" w:fldLock="1"/>
      </w:r>
      <w:r w:rsidR="00AD7D0A">
        <w:instrText xml:space="preserve"> DOCVARIABLE  varglobal_18791  \* ME</w:instrText>
      </w:r>
      <w:r w:rsidR="00AD7D0A">
        <w:instrText xml:space="preserve">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/3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mpls ldp</w:t>
      </w:r>
      <w:r w:rsidRPr="00CB12F8">
        <w:rPr>
          <w:rFonts w:hint="eastAsia"/>
        </w:rPr>
        <w:t xml:space="preserve"> enable</w:t>
      </w:r>
    </w:p>
    <w:p w:rsidR="00140E86" w:rsidRPr="00CB12F8" w:rsidRDefault="00140E86" w:rsidP="00140E86">
      <w:pPr>
        <w:pStyle w:val="TerminalDisplayIndent1"/>
      </w:pPr>
      <w:r w:rsidRPr="00CB12F8">
        <w:t>[UPE1-</w:t>
      </w:r>
      <w:r w:rsidR="00AD7D0A">
        <w:fldChar w:fldCharType="begin" w:fldLock="1"/>
      </w:r>
      <w:r w:rsidR="00AD7D0A">
        <w:instrText xml:space="preserve"> DOCVARIABLE  varglobal_18791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/3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q</w:t>
      </w:r>
      <w:r w:rsidRPr="00CB12F8">
        <w:rPr>
          <w:rFonts w:hint="eastAsia"/>
        </w:rPr>
        <w:t>uit</w:t>
      </w:r>
    </w:p>
    <w:p w:rsidR="00140E86" w:rsidRPr="00CB12F8" w:rsidRDefault="00140E86" w:rsidP="00140E86">
      <w:pPr>
        <w:pStyle w:val="ItemIndent1"/>
        <w:rPr>
          <w:lang w:eastAsia="zh-CN"/>
        </w:rPr>
      </w:pPr>
      <w:r w:rsidRPr="00CB12F8">
        <w:rPr>
          <w:rFonts w:hint="eastAsia"/>
          <w:lang w:eastAsia="zh-CN"/>
        </w:rPr>
        <w:t xml:space="preserve"># </w:t>
      </w:r>
      <w:r w:rsidRPr="00CB12F8">
        <w:rPr>
          <w:rFonts w:hint="eastAsia"/>
          <w:lang w:eastAsia="zh-CN"/>
        </w:rPr>
        <w:t>配置</w:t>
      </w:r>
      <w:r w:rsidRPr="00CB12F8">
        <w:rPr>
          <w:rFonts w:hint="eastAsia"/>
          <w:lang w:eastAsia="zh-CN"/>
        </w:rPr>
        <w:t>IGP</w:t>
      </w:r>
      <w:r w:rsidRPr="00CB12F8">
        <w:rPr>
          <w:rFonts w:hint="eastAsia"/>
          <w:lang w:eastAsia="zh-CN"/>
        </w:rPr>
        <w:t>协议，以</w:t>
      </w:r>
      <w:r w:rsidRPr="00CB12F8">
        <w:rPr>
          <w:rFonts w:hint="eastAsia"/>
          <w:lang w:eastAsia="zh-CN"/>
        </w:rPr>
        <w:t>OSPF</w:t>
      </w:r>
      <w:r w:rsidRPr="00CB12F8">
        <w:rPr>
          <w:rFonts w:hint="eastAsia"/>
          <w:lang w:eastAsia="zh-CN"/>
        </w:rPr>
        <w:t>为例。</w:t>
      </w:r>
    </w:p>
    <w:p w:rsidR="00140E86" w:rsidRPr="00CB12F8" w:rsidRDefault="00140E86" w:rsidP="00140E86">
      <w:pPr>
        <w:pStyle w:val="TerminalDisplayIndent1"/>
      </w:pPr>
      <w:r w:rsidRPr="00CB12F8">
        <w:t>[UPE1] ospf</w:t>
      </w:r>
    </w:p>
    <w:p w:rsidR="00140E86" w:rsidRPr="00CB12F8" w:rsidRDefault="00140E86" w:rsidP="00140E86">
      <w:pPr>
        <w:pStyle w:val="TerminalDisplayIndent1"/>
      </w:pPr>
      <w:r w:rsidRPr="00CB12F8">
        <w:t>[UPE1-ospf-1] area 0</w:t>
      </w:r>
    </w:p>
    <w:p w:rsidR="00140E86" w:rsidRPr="00CB12F8" w:rsidRDefault="00140E86" w:rsidP="00140E86">
      <w:pPr>
        <w:pStyle w:val="TerminalDisplayIndent1"/>
      </w:pPr>
      <w:r w:rsidRPr="00CB12F8">
        <w:t>[UPE1-ospf-1-area-0.0.0.0] network 172.1.1.0 0.0.0.255</w:t>
      </w:r>
    </w:p>
    <w:p w:rsidR="00140E86" w:rsidRPr="00CB12F8" w:rsidRDefault="00140E86" w:rsidP="00140E86">
      <w:pPr>
        <w:pStyle w:val="TerminalDisplayIndent1"/>
      </w:pPr>
      <w:r w:rsidRPr="00CB12F8">
        <w:t>[UPE1-ospf-1-area-0.0.0.0]</w:t>
      </w:r>
      <w:r w:rsidRPr="00CB12F8">
        <w:rPr>
          <w:rFonts w:hint="eastAsia"/>
        </w:rPr>
        <w:t xml:space="preserve"> </w:t>
      </w:r>
      <w:r w:rsidRPr="00CB12F8">
        <w:t>net</w:t>
      </w:r>
      <w:r w:rsidRPr="00CB12F8">
        <w:rPr>
          <w:rFonts w:hint="eastAsia"/>
        </w:rPr>
        <w:t>work</w:t>
      </w:r>
      <w:r w:rsidRPr="00CB12F8">
        <w:t xml:space="preserve"> 1.1.1.9 0.0.0.0</w:t>
      </w:r>
    </w:p>
    <w:p w:rsidR="00140E86" w:rsidRPr="00CB12F8" w:rsidRDefault="00140E86" w:rsidP="00140E86">
      <w:pPr>
        <w:pStyle w:val="TerminalDisplayIndent1"/>
      </w:pPr>
      <w:r w:rsidRPr="00CB12F8">
        <w:t>[UPE1-ospf-1-area-0.0.0.0]</w:t>
      </w:r>
      <w:r w:rsidRPr="00CB12F8">
        <w:rPr>
          <w:rFonts w:hint="eastAsia"/>
        </w:rPr>
        <w:t xml:space="preserve"> </w:t>
      </w:r>
      <w:r w:rsidRPr="00CB12F8">
        <w:t>q</w:t>
      </w:r>
      <w:r w:rsidRPr="00CB12F8">
        <w:rPr>
          <w:rFonts w:hint="eastAsia"/>
        </w:rPr>
        <w:t>uit</w:t>
      </w:r>
    </w:p>
    <w:p w:rsidR="00140E86" w:rsidRPr="00CB12F8" w:rsidRDefault="00140E86" w:rsidP="00140E86">
      <w:pPr>
        <w:pStyle w:val="TerminalDisplayIndent1"/>
      </w:pPr>
      <w:r w:rsidRPr="00CB12F8">
        <w:t>[UPE1-ospf-1]</w:t>
      </w:r>
      <w:r w:rsidRPr="00CB12F8">
        <w:rPr>
          <w:rFonts w:hint="eastAsia"/>
        </w:rPr>
        <w:t xml:space="preserve"> </w:t>
      </w:r>
      <w:r w:rsidRPr="00CB12F8">
        <w:t>q</w:t>
      </w:r>
      <w:r w:rsidRPr="00CB12F8">
        <w:rPr>
          <w:rFonts w:hint="eastAsia"/>
        </w:rPr>
        <w:t>uit</w:t>
      </w:r>
    </w:p>
    <w:p w:rsidR="00140E86" w:rsidRPr="00CB12F8" w:rsidRDefault="00140E86" w:rsidP="00140E86">
      <w:pPr>
        <w:pStyle w:val="ItemIndent1"/>
      </w:pPr>
      <w:r w:rsidRPr="00CB12F8">
        <w:rPr>
          <w:rFonts w:hint="eastAsia"/>
        </w:rPr>
        <w:t xml:space="preserve"># </w:t>
      </w:r>
      <w:r w:rsidRPr="00CB12F8">
        <w:rPr>
          <w:rFonts w:hint="eastAsia"/>
        </w:rPr>
        <w:t>配置</w:t>
      </w:r>
      <w:r w:rsidRPr="00CB12F8">
        <w:rPr>
          <w:rFonts w:hint="eastAsia"/>
        </w:rPr>
        <w:t>VPN</w:t>
      </w:r>
      <w:r w:rsidRPr="00CB12F8">
        <w:rPr>
          <w:rFonts w:hint="eastAsia"/>
        </w:rPr>
        <w:t>实例</w:t>
      </w:r>
      <w:r w:rsidRPr="00CB12F8">
        <w:rPr>
          <w:rFonts w:hint="eastAsia"/>
        </w:rPr>
        <w:t>vpn1</w:t>
      </w:r>
      <w:r w:rsidRPr="00CB12F8">
        <w:rPr>
          <w:rFonts w:hint="eastAsia"/>
        </w:rPr>
        <w:t>和</w:t>
      </w:r>
      <w:r w:rsidRPr="00CB12F8">
        <w:rPr>
          <w:rFonts w:hint="eastAsia"/>
        </w:rPr>
        <w:t>vpn2</w:t>
      </w:r>
      <w:r w:rsidRPr="00CB12F8">
        <w:rPr>
          <w:rFonts w:hint="eastAsia"/>
        </w:rPr>
        <w:t>，将</w:t>
      </w:r>
      <w:r w:rsidRPr="00CB12F8">
        <w:rPr>
          <w:rFonts w:hint="eastAsia"/>
        </w:rPr>
        <w:t>CE 1</w:t>
      </w:r>
      <w:r w:rsidRPr="00CB12F8">
        <w:rPr>
          <w:rFonts w:hint="eastAsia"/>
        </w:rPr>
        <w:t>和</w:t>
      </w:r>
      <w:r w:rsidRPr="00CB12F8">
        <w:rPr>
          <w:rFonts w:hint="eastAsia"/>
        </w:rPr>
        <w:t>CE 2</w:t>
      </w:r>
      <w:r w:rsidRPr="00CB12F8">
        <w:rPr>
          <w:rFonts w:hint="eastAsia"/>
        </w:rPr>
        <w:t>接入</w:t>
      </w:r>
      <w:r w:rsidRPr="00CB12F8">
        <w:rPr>
          <w:rFonts w:hint="eastAsia"/>
        </w:rPr>
        <w:t>UPE 1</w:t>
      </w:r>
      <w:r w:rsidRPr="00CB12F8">
        <w:rPr>
          <w:rFonts w:hint="eastAsia"/>
        </w:rPr>
        <w:t>。</w:t>
      </w:r>
    </w:p>
    <w:p w:rsidR="00140E86" w:rsidRPr="00CB12F8" w:rsidRDefault="00140E86" w:rsidP="00140E86">
      <w:pPr>
        <w:pStyle w:val="TerminalDisplayIndent1"/>
      </w:pPr>
      <w:r w:rsidRPr="00CB12F8">
        <w:t>[UPE1]</w:t>
      </w:r>
      <w:r w:rsidRPr="00CB12F8">
        <w:rPr>
          <w:rFonts w:hint="eastAsia"/>
        </w:rPr>
        <w:t xml:space="preserve"> </w:t>
      </w:r>
      <w:r w:rsidRPr="00CB12F8">
        <w:t>ip vpn-instance vpn1</w:t>
      </w:r>
    </w:p>
    <w:p w:rsidR="00140E86" w:rsidRPr="00CB12F8" w:rsidRDefault="00140E86" w:rsidP="00140E86">
      <w:pPr>
        <w:pStyle w:val="TerminalDisplayIndent1"/>
      </w:pPr>
      <w:r w:rsidRPr="00CB12F8">
        <w:t>[UPE1-vpn-instance-vpn1]</w:t>
      </w:r>
      <w:r w:rsidRPr="00CB12F8">
        <w:rPr>
          <w:rFonts w:hint="eastAsia"/>
        </w:rPr>
        <w:t xml:space="preserve"> </w:t>
      </w:r>
      <w:r w:rsidRPr="00CB12F8">
        <w:t>route-distinguisher 100:1</w:t>
      </w:r>
    </w:p>
    <w:p w:rsidR="00140E86" w:rsidRPr="00CB12F8" w:rsidRDefault="00140E86" w:rsidP="00140E86">
      <w:pPr>
        <w:pStyle w:val="TerminalDisplayIndent1"/>
      </w:pPr>
      <w:r w:rsidRPr="00CB12F8">
        <w:t>[UPE1-vpn-instance-vpn1]</w:t>
      </w:r>
      <w:r w:rsidRPr="00CB12F8">
        <w:rPr>
          <w:rFonts w:hint="eastAsia"/>
        </w:rPr>
        <w:t xml:space="preserve"> </w:t>
      </w:r>
      <w:r w:rsidRPr="00CB12F8">
        <w:t>vpn-target 100:1 both</w:t>
      </w:r>
    </w:p>
    <w:p w:rsidR="00140E86" w:rsidRPr="00CB12F8" w:rsidRDefault="00140E86" w:rsidP="00140E86">
      <w:pPr>
        <w:pStyle w:val="TerminalDisplayIndent1"/>
      </w:pPr>
      <w:r w:rsidRPr="00CB12F8">
        <w:t>[UPE1-vpn-instance-vpn1]</w:t>
      </w:r>
      <w:r w:rsidRPr="00CB12F8">
        <w:rPr>
          <w:rFonts w:hint="eastAsia"/>
        </w:rPr>
        <w:t xml:space="preserve"> </w:t>
      </w:r>
      <w:r w:rsidRPr="00CB12F8">
        <w:t>quit</w:t>
      </w:r>
    </w:p>
    <w:p w:rsidR="00140E86" w:rsidRPr="00CB12F8" w:rsidRDefault="00140E86" w:rsidP="00140E86">
      <w:pPr>
        <w:pStyle w:val="TerminalDisplayIndent1"/>
      </w:pPr>
      <w:r w:rsidRPr="00CB12F8">
        <w:t>[UPE1]</w:t>
      </w:r>
      <w:r w:rsidRPr="00CB12F8">
        <w:rPr>
          <w:rFonts w:hint="eastAsia"/>
        </w:rPr>
        <w:t xml:space="preserve"> </w:t>
      </w:r>
      <w:r w:rsidRPr="00CB12F8">
        <w:t>ip vpn-instance vpn</w:t>
      </w:r>
      <w:r w:rsidRPr="00CB12F8">
        <w:rPr>
          <w:rFonts w:hint="eastAsia"/>
        </w:rPr>
        <w:t>2</w:t>
      </w:r>
    </w:p>
    <w:p w:rsidR="00140E86" w:rsidRPr="00CB12F8" w:rsidRDefault="00140E86" w:rsidP="00140E86">
      <w:pPr>
        <w:pStyle w:val="TerminalDisplayIndent1"/>
      </w:pPr>
      <w:r w:rsidRPr="00CB12F8">
        <w:t>[UPE1-vpn-instance-vpn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route-distinguisher 100:</w:t>
      </w:r>
      <w:r w:rsidRPr="00CB12F8">
        <w:rPr>
          <w:rFonts w:hint="eastAsia"/>
        </w:rPr>
        <w:t>2</w:t>
      </w:r>
    </w:p>
    <w:p w:rsidR="00140E86" w:rsidRPr="00CB12F8" w:rsidRDefault="00140E86" w:rsidP="00140E86">
      <w:pPr>
        <w:pStyle w:val="TerminalDisplayIndent1"/>
      </w:pPr>
      <w:r w:rsidRPr="00CB12F8">
        <w:t>[UPE1-vpn-instance-vpn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vpn-target 100:</w:t>
      </w:r>
      <w:r w:rsidRPr="00CB12F8">
        <w:rPr>
          <w:rFonts w:hint="eastAsia"/>
        </w:rPr>
        <w:t>2</w:t>
      </w:r>
      <w:r w:rsidRPr="00CB12F8">
        <w:t xml:space="preserve"> both</w:t>
      </w:r>
    </w:p>
    <w:p w:rsidR="00140E86" w:rsidRPr="00CB12F8" w:rsidRDefault="00140E86" w:rsidP="00140E86">
      <w:pPr>
        <w:pStyle w:val="TerminalDisplayIndent1"/>
      </w:pPr>
      <w:r w:rsidRPr="00CB12F8">
        <w:t>[UPE1-vpn-instance-vpn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quit</w:t>
      </w:r>
    </w:p>
    <w:p w:rsidR="00140E86" w:rsidRPr="00CB12F8" w:rsidRDefault="00140E86" w:rsidP="00140E86">
      <w:pPr>
        <w:pStyle w:val="TerminalDisplayIndent1"/>
      </w:pPr>
      <w:r w:rsidRPr="00CB12F8">
        <w:t>[UPE1]</w:t>
      </w:r>
      <w:r w:rsidRPr="00CB12F8">
        <w:rPr>
          <w:rFonts w:hint="eastAsia"/>
        </w:rPr>
        <w:t xml:space="preserve"> </w:t>
      </w:r>
      <w:r w:rsidRPr="00CB12F8">
        <w:t xml:space="preserve">interface </w:t>
      </w:r>
      <w:r w:rsidR="00AD7D0A">
        <w:fldChar w:fldCharType="begin" w:fldLock="1"/>
      </w:r>
      <w:r w:rsidR="00AD7D0A">
        <w:instrText xml:space="preserve"> DOCVARIABLE  varglobal_16776  \* MERGEFORMAT </w:instrText>
      </w:r>
      <w:r w:rsidR="00AD7D0A">
        <w:fldChar w:fldCharType="separate"/>
      </w:r>
      <w:r w:rsidRPr="00CB12F8">
        <w:t xml:space="preserve">gigabitethernet </w:t>
      </w:r>
      <w:r w:rsidR="00224215">
        <w:t>3/1</w:t>
      </w:r>
      <w:r w:rsidRPr="00CB12F8">
        <w:t>/1</w:t>
      </w:r>
      <w:r w:rsidR="00AD7D0A">
        <w:fldChar w:fldCharType="end"/>
      </w:r>
    </w:p>
    <w:p w:rsidR="00140E86" w:rsidRPr="00CB12F8" w:rsidRDefault="00140E86" w:rsidP="00140E86">
      <w:pPr>
        <w:pStyle w:val="TerminalDisplayIndent1"/>
      </w:pPr>
      <w:r w:rsidRPr="00CB12F8">
        <w:t>[UPE1-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/1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ip binding vpn-instance vpn1</w:t>
      </w:r>
    </w:p>
    <w:p w:rsidR="00140E86" w:rsidRPr="00CB12F8" w:rsidRDefault="00140E86" w:rsidP="00140E86">
      <w:pPr>
        <w:pStyle w:val="TerminalDisplayIndent1"/>
      </w:pPr>
      <w:r w:rsidRPr="00CB12F8">
        <w:t>[UPE1-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/1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</w:t>
      </w:r>
      <w:r w:rsidR="00641C61" w:rsidRPr="00CB12F8">
        <w:t>ip</w:t>
      </w:r>
      <w:r w:rsidR="00641C61">
        <w:rPr>
          <w:rFonts w:hint="eastAsia"/>
        </w:rPr>
        <w:t>v6</w:t>
      </w:r>
      <w:r w:rsidR="00641C61" w:rsidRPr="00CB12F8">
        <w:t xml:space="preserve"> address</w:t>
      </w:r>
      <w:r w:rsidR="00641C61" w:rsidRPr="00CB12F8">
        <w:rPr>
          <w:rFonts w:hint="eastAsia"/>
        </w:rPr>
        <w:t xml:space="preserve"> </w:t>
      </w:r>
      <w:r w:rsidR="00641C61">
        <w:rPr>
          <w:rFonts w:hint="eastAsia"/>
        </w:rPr>
        <w:t xml:space="preserve">2001:1::2 </w:t>
      </w:r>
      <w:r w:rsidR="00641C61" w:rsidRPr="002B4BF7">
        <w:rPr>
          <w:rFonts w:hint="eastAsia"/>
        </w:rPr>
        <w:t>96</w:t>
      </w:r>
    </w:p>
    <w:p w:rsidR="00140E86" w:rsidRPr="00CB12F8" w:rsidRDefault="00140E86" w:rsidP="00140E86">
      <w:pPr>
        <w:pStyle w:val="TerminalDisplayIndent1"/>
      </w:pPr>
      <w:r w:rsidRPr="00CB12F8">
        <w:t>[UPE1-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/1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TerminalDisplayIndent1"/>
      </w:pPr>
      <w:r w:rsidRPr="00CB12F8">
        <w:t>[UPE1]</w:t>
      </w:r>
      <w:r w:rsidRPr="00CB12F8">
        <w:rPr>
          <w:rFonts w:hint="eastAsia"/>
        </w:rPr>
        <w:t xml:space="preserve"> </w:t>
      </w:r>
      <w:r w:rsidRPr="00CB12F8">
        <w:t xml:space="preserve">interface </w:t>
      </w:r>
      <w:r w:rsidR="00AD7D0A">
        <w:fldChar w:fldCharType="begin" w:fldLock="1"/>
      </w:r>
      <w:r w:rsidR="00AD7D0A">
        <w:instrText xml:space="preserve"> DOCVARIABLE  varglobal_60562  \* MERGEFORMAT </w:instrText>
      </w:r>
      <w:r w:rsidR="00AD7D0A">
        <w:fldChar w:fldCharType="separate"/>
      </w:r>
      <w:r w:rsidRPr="00CB12F8">
        <w:t xml:space="preserve">gigabitethernet </w:t>
      </w:r>
      <w:r w:rsidR="00224215">
        <w:t>3/1</w:t>
      </w:r>
      <w:r w:rsidRPr="00CB12F8">
        <w:t>/2</w:t>
      </w:r>
      <w:r w:rsidR="00AD7D0A">
        <w:fldChar w:fldCharType="end"/>
      </w:r>
    </w:p>
    <w:p w:rsidR="00140E86" w:rsidRPr="00CB12F8" w:rsidRDefault="00140E86" w:rsidP="00140E86">
      <w:pPr>
        <w:pStyle w:val="TerminalDisplayIndent1"/>
      </w:pPr>
      <w:r w:rsidRPr="00CB12F8">
        <w:t>[UPE1-</w:t>
      </w:r>
      <w:r w:rsidR="00AD7D0A">
        <w:fldChar w:fldCharType="begin" w:fldLock="1"/>
      </w:r>
      <w:r w:rsidR="00AD7D0A">
        <w:instrText xml:space="preserve"> DOCVARIABLE  varglobal_19566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/2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ip binding vpn-instance vpn</w:t>
      </w:r>
      <w:r w:rsidRPr="00CB12F8">
        <w:rPr>
          <w:rFonts w:hint="eastAsia"/>
        </w:rPr>
        <w:t>2</w:t>
      </w:r>
    </w:p>
    <w:p w:rsidR="00140E86" w:rsidRPr="00CB12F8" w:rsidRDefault="00140E86" w:rsidP="00140E86">
      <w:pPr>
        <w:pStyle w:val="TerminalDisplayIndent1"/>
      </w:pPr>
      <w:r w:rsidRPr="00CB12F8">
        <w:t>[UPE1-</w:t>
      </w:r>
      <w:r w:rsidR="00AD7D0A">
        <w:fldChar w:fldCharType="begin" w:fldLock="1"/>
      </w:r>
      <w:r w:rsidR="00AD7D0A">
        <w:instrText xml:space="preserve"> DOCVARIABLE  varglobal_19566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/2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</w:t>
      </w:r>
      <w:r w:rsidR="00641C61" w:rsidRPr="00CB12F8">
        <w:t>ip</w:t>
      </w:r>
      <w:r w:rsidR="00641C61">
        <w:rPr>
          <w:rFonts w:hint="eastAsia"/>
        </w:rPr>
        <w:t>v6</w:t>
      </w:r>
      <w:r w:rsidR="00641C61" w:rsidRPr="00CB12F8">
        <w:t xml:space="preserve"> address</w:t>
      </w:r>
      <w:r w:rsidR="00641C61" w:rsidRPr="00CB12F8">
        <w:rPr>
          <w:rFonts w:hint="eastAsia"/>
        </w:rPr>
        <w:t xml:space="preserve"> </w:t>
      </w:r>
      <w:r w:rsidR="00641C61">
        <w:rPr>
          <w:rFonts w:hint="eastAsia"/>
        </w:rPr>
        <w:t>2001:2::2 96</w:t>
      </w:r>
    </w:p>
    <w:p w:rsidR="00140E86" w:rsidRPr="00CB12F8" w:rsidRDefault="00140E86" w:rsidP="00140E86">
      <w:pPr>
        <w:pStyle w:val="TerminalDisplayIndent1"/>
      </w:pPr>
      <w:r w:rsidRPr="00CB12F8">
        <w:t>[UPE1-</w:t>
      </w:r>
      <w:r w:rsidR="00AD7D0A">
        <w:fldChar w:fldCharType="begin" w:fldLock="1"/>
      </w:r>
      <w:r w:rsidR="00AD7D0A">
        <w:instrText xml:space="preserve"> DOCVARIABLE  varglobal_19566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/2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ItemIndent1"/>
      </w:pPr>
      <w:r w:rsidRPr="00CB12F8">
        <w:rPr>
          <w:rFonts w:hint="eastAsia"/>
        </w:rPr>
        <w:t xml:space="preserve"># </w:t>
      </w:r>
      <w:r w:rsidRPr="00CB12F8">
        <w:rPr>
          <w:rFonts w:hint="eastAsia"/>
        </w:rPr>
        <w:t>配置</w:t>
      </w:r>
      <w:r w:rsidRPr="00CB12F8">
        <w:rPr>
          <w:rFonts w:hint="eastAsia"/>
        </w:rPr>
        <w:t>UPE 1</w:t>
      </w:r>
      <w:r w:rsidRPr="00CB12F8">
        <w:rPr>
          <w:rFonts w:hint="eastAsia"/>
        </w:rPr>
        <w:t>与</w:t>
      </w:r>
      <w:r w:rsidRPr="00CB12F8">
        <w:rPr>
          <w:rFonts w:hint="eastAsia"/>
        </w:rPr>
        <w:t>SPE 1</w:t>
      </w:r>
      <w:r w:rsidRPr="00CB12F8">
        <w:rPr>
          <w:rFonts w:hint="eastAsia"/>
        </w:rPr>
        <w:t>建立</w:t>
      </w:r>
      <w:r w:rsidRPr="00CB12F8">
        <w:rPr>
          <w:rFonts w:hint="eastAsia"/>
        </w:rPr>
        <w:t>MP-IBGP</w:t>
      </w:r>
      <w:r w:rsidRPr="00CB12F8">
        <w:rPr>
          <w:rFonts w:hint="eastAsia"/>
        </w:rPr>
        <w:t>对等体。</w:t>
      </w:r>
    </w:p>
    <w:p w:rsidR="00140E86" w:rsidRPr="00CB12F8" w:rsidRDefault="00140E86" w:rsidP="00140E86">
      <w:pPr>
        <w:pStyle w:val="TerminalDisplayIndent1"/>
      </w:pPr>
      <w:r w:rsidRPr="00CB12F8">
        <w:t>[UPE1]</w:t>
      </w:r>
      <w:r w:rsidRPr="00CB12F8">
        <w:rPr>
          <w:rFonts w:hint="eastAsia"/>
        </w:rPr>
        <w:t xml:space="preserve"> </w:t>
      </w:r>
      <w:r w:rsidRPr="00CB12F8">
        <w:t>bgp 100</w:t>
      </w:r>
    </w:p>
    <w:p w:rsidR="00140E86" w:rsidRPr="00CB12F8" w:rsidRDefault="00140E86" w:rsidP="00140E86">
      <w:pPr>
        <w:pStyle w:val="TerminalDisplayIndent1"/>
      </w:pPr>
      <w:r w:rsidRPr="00CB12F8">
        <w:t>[UPE1-bgp-default]</w:t>
      </w:r>
      <w:r w:rsidRPr="00CB12F8">
        <w:rPr>
          <w:rFonts w:hint="eastAsia"/>
        </w:rPr>
        <w:t xml:space="preserve"> </w:t>
      </w:r>
      <w:r w:rsidRPr="00CB12F8">
        <w:t>peer 2.2.2.9 as-number 100</w:t>
      </w:r>
    </w:p>
    <w:p w:rsidR="00140E86" w:rsidRPr="00CB12F8" w:rsidRDefault="00140E86" w:rsidP="00140E86">
      <w:pPr>
        <w:pStyle w:val="TerminalDisplayIndent1"/>
      </w:pPr>
      <w:r w:rsidRPr="00CB12F8">
        <w:t>[UPE1-bgp-default]</w:t>
      </w:r>
      <w:r w:rsidRPr="00CB12F8">
        <w:rPr>
          <w:rFonts w:hint="eastAsia"/>
        </w:rPr>
        <w:t xml:space="preserve"> </w:t>
      </w:r>
      <w:r w:rsidRPr="00CB12F8">
        <w:t>peer 2.2.2.9</w:t>
      </w:r>
      <w:r w:rsidRPr="00CB12F8">
        <w:rPr>
          <w:rFonts w:hint="eastAsia"/>
        </w:rPr>
        <w:t xml:space="preserve"> connect-interface loopback 0</w:t>
      </w:r>
    </w:p>
    <w:p w:rsidR="00140E86" w:rsidRPr="00CB12F8" w:rsidRDefault="00140E86" w:rsidP="00140E86">
      <w:pPr>
        <w:pStyle w:val="TerminalDisplayIndent1"/>
      </w:pPr>
      <w:r w:rsidRPr="00CB12F8">
        <w:t>[UPE1-bgp-default]</w:t>
      </w:r>
      <w:r w:rsidRPr="00CB12F8">
        <w:rPr>
          <w:rFonts w:hint="eastAsia"/>
        </w:rPr>
        <w:t xml:space="preserve"> </w:t>
      </w:r>
      <w:r w:rsidRPr="00CB12F8">
        <w:t>address-family vpnv</w:t>
      </w:r>
      <w:r w:rsidRPr="00CB12F8">
        <w:rPr>
          <w:rFonts w:hint="eastAsia"/>
        </w:rPr>
        <w:t>6</w:t>
      </w:r>
    </w:p>
    <w:p w:rsidR="00140E86" w:rsidRPr="00CB12F8" w:rsidRDefault="00140E86" w:rsidP="00140E86">
      <w:pPr>
        <w:pStyle w:val="TerminalDisplayIndent1"/>
      </w:pPr>
      <w:r w:rsidRPr="00CB12F8">
        <w:t>[UPE1-bgp-default-vpnv</w:t>
      </w:r>
      <w:r w:rsidRPr="00CB12F8">
        <w:rPr>
          <w:rFonts w:hint="eastAsia"/>
        </w:rPr>
        <w:t>6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peer 2.2.2.9 enable</w:t>
      </w:r>
    </w:p>
    <w:p w:rsidR="00140E86" w:rsidRPr="00CB12F8" w:rsidRDefault="00140E86" w:rsidP="00140E86">
      <w:pPr>
        <w:pStyle w:val="TerminalDisplayIndent1"/>
      </w:pPr>
      <w:r w:rsidRPr="00CB12F8">
        <w:t>[UPE1-bgp-default-vpnv</w:t>
      </w:r>
      <w:r w:rsidRPr="00CB12F8">
        <w:rPr>
          <w:rFonts w:hint="eastAsia"/>
        </w:rPr>
        <w:t>6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quit</w:t>
      </w:r>
    </w:p>
    <w:p w:rsidR="00140E86" w:rsidRPr="00CB12F8" w:rsidRDefault="00140E86" w:rsidP="00140E86">
      <w:pPr>
        <w:pStyle w:val="ItemIndent1"/>
      </w:pPr>
      <w:r w:rsidRPr="00CB12F8">
        <w:rPr>
          <w:rFonts w:hint="eastAsia"/>
        </w:rPr>
        <w:t xml:space="preserve"># </w:t>
      </w:r>
      <w:r w:rsidRPr="00CB12F8">
        <w:rPr>
          <w:rFonts w:hint="eastAsia"/>
        </w:rPr>
        <w:t>配置</w:t>
      </w:r>
      <w:r w:rsidRPr="00CB12F8">
        <w:rPr>
          <w:rFonts w:hint="eastAsia"/>
        </w:rPr>
        <w:t>UPE 1</w:t>
      </w:r>
      <w:r w:rsidRPr="00CB12F8">
        <w:rPr>
          <w:rFonts w:hint="eastAsia"/>
        </w:rPr>
        <w:t>与</w:t>
      </w:r>
      <w:r w:rsidRPr="00CB12F8">
        <w:rPr>
          <w:rFonts w:hint="eastAsia"/>
        </w:rPr>
        <w:t>CE 1</w:t>
      </w:r>
      <w:r w:rsidRPr="00CB12F8">
        <w:rPr>
          <w:rFonts w:hint="eastAsia"/>
        </w:rPr>
        <w:t>建立</w:t>
      </w:r>
      <w:r w:rsidRPr="00CB12F8">
        <w:rPr>
          <w:rFonts w:hint="eastAsia"/>
        </w:rPr>
        <w:t>EBGP</w:t>
      </w:r>
      <w:r w:rsidRPr="00CB12F8">
        <w:rPr>
          <w:rFonts w:hint="eastAsia"/>
        </w:rPr>
        <w:t>对等体。</w:t>
      </w:r>
    </w:p>
    <w:p w:rsidR="00140E86" w:rsidRPr="00CB12F8" w:rsidRDefault="00140E86" w:rsidP="00140E86">
      <w:pPr>
        <w:pStyle w:val="TerminalDisplayIndent1"/>
      </w:pPr>
      <w:r w:rsidRPr="00CB12F8">
        <w:t>[UPE1-bgp-default]</w:t>
      </w:r>
      <w:r w:rsidRPr="00CB12F8">
        <w:rPr>
          <w:rFonts w:hint="eastAsia"/>
        </w:rPr>
        <w:t xml:space="preserve"> </w:t>
      </w:r>
      <w:r w:rsidRPr="00CB12F8">
        <w:t>ip vpn-instance vpn1</w:t>
      </w:r>
    </w:p>
    <w:p w:rsidR="00140E86" w:rsidRPr="00CB12F8" w:rsidRDefault="00140E86" w:rsidP="00140E86">
      <w:pPr>
        <w:pStyle w:val="TerminalDisplayIndent1"/>
      </w:pPr>
      <w:r w:rsidRPr="00CB12F8">
        <w:t>[UPE1-bgp-default-vpn1]</w:t>
      </w:r>
      <w:r w:rsidRPr="00CB12F8">
        <w:rPr>
          <w:rFonts w:hint="eastAsia"/>
        </w:rPr>
        <w:t xml:space="preserve"> </w:t>
      </w:r>
      <w:r w:rsidRPr="00CB12F8">
        <w:t>peer</w:t>
      </w:r>
      <w:r w:rsidRPr="00CB12F8">
        <w:rPr>
          <w:rFonts w:hint="eastAsia"/>
        </w:rPr>
        <w:t xml:space="preserve"> </w:t>
      </w:r>
      <w:r w:rsidR="00641C61">
        <w:rPr>
          <w:rFonts w:hint="eastAsia"/>
        </w:rPr>
        <w:t>2001:1::1</w:t>
      </w:r>
      <w:r w:rsidRPr="00CB12F8">
        <w:t xml:space="preserve"> as-number 65410</w:t>
      </w:r>
    </w:p>
    <w:p w:rsidR="00140E86" w:rsidRPr="00CB12F8" w:rsidRDefault="00140E86" w:rsidP="00140E86">
      <w:pPr>
        <w:pStyle w:val="TerminalDisplayIndent1"/>
      </w:pPr>
      <w:r w:rsidRPr="00CB12F8">
        <w:t>[UPE1-bgp-default-vpn1]</w:t>
      </w:r>
      <w:r w:rsidRPr="00CB12F8">
        <w:rPr>
          <w:rFonts w:hint="eastAsia"/>
        </w:rPr>
        <w:t xml:space="preserve"> address-family </w:t>
      </w:r>
      <w:r w:rsidR="00641C61" w:rsidRPr="00CB12F8">
        <w:rPr>
          <w:rFonts w:hint="eastAsia"/>
        </w:rPr>
        <w:t>ipv</w:t>
      </w:r>
      <w:r w:rsidR="00641C61">
        <w:rPr>
          <w:rFonts w:hint="eastAsia"/>
        </w:rPr>
        <w:t>6</w:t>
      </w:r>
      <w:r w:rsidR="00641C61" w:rsidRPr="00CB12F8">
        <w:rPr>
          <w:rFonts w:hint="eastAsia"/>
        </w:rPr>
        <w:t xml:space="preserve"> </w:t>
      </w:r>
      <w:r w:rsidRPr="00CB12F8">
        <w:rPr>
          <w:rFonts w:hint="eastAsia"/>
        </w:rPr>
        <w:t>unicast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U</w:t>
      </w:r>
      <w:r w:rsidRPr="00CB12F8">
        <w:t>PE1-bgp-default-</w:t>
      </w:r>
      <w:r w:rsidR="00641C61" w:rsidRPr="00CB12F8">
        <w:t>ipv</w:t>
      </w:r>
      <w:r w:rsidR="00641C61">
        <w:rPr>
          <w:rFonts w:hint="eastAsia"/>
        </w:rPr>
        <w:t>6</w:t>
      </w:r>
      <w:r w:rsidRPr="00CB12F8">
        <w:t>-vpn1] peer</w:t>
      </w:r>
      <w:r w:rsidRPr="00CB12F8">
        <w:rPr>
          <w:rFonts w:hint="eastAsia"/>
        </w:rPr>
        <w:t xml:space="preserve"> </w:t>
      </w:r>
      <w:r w:rsidR="00641C61">
        <w:rPr>
          <w:rFonts w:hint="eastAsia"/>
        </w:rPr>
        <w:t>2001:1::1</w:t>
      </w:r>
      <w:r w:rsidRPr="00CB12F8">
        <w:rPr>
          <w:rFonts w:hint="eastAsia"/>
        </w:rPr>
        <w:t xml:space="preserve"> enable</w:t>
      </w:r>
    </w:p>
    <w:p w:rsidR="00140E86" w:rsidRPr="00CB12F8" w:rsidRDefault="00140E86" w:rsidP="00140E86">
      <w:pPr>
        <w:pStyle w:val="TerminalDisplayIndent1"/>
      </w:pPr>
      <w:r w:rsidRPr="00CB12F8">
        <w:lastRenderedPageBreak/>
        <w:t>[</w:t>
      </w:r>
      <w:r w:rsidRPr="00CB12F8">
        <w:rPr>
          <w:rFonts w:hint="eastAsia"/>
        </w:rPr>
        <w:t>U</w:t>
      </w:r>
      <w:r w:rsidRPr="00CB12F8">
        <w:t>PE1-bgp-default-</w:t>
      </w:r>
      <w:r w:rsidR="00641C61" w:rsidRPr="00CB12F8">
        <w:t>ipv</w:t>
      </w:r>
      <w:r w:rsidR="00641C61">
        <w:rPr>
          <w:rFonts w:hint="eastAsia"/>
        </w:rPr>
        <w:t>6</w:t>
      </w:r>
      <w:r w:rsidRPr="00CB12F8">
        <w:t>-vpn1]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TerminalDisplayIndent1"/>
      </w:pPr>
      <w:r w:rsidRPr="00CB12F8">
        <w:t>[UPE1-bgp-default-vpn1]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ItemIndent1"/>
      </w:pPr>
      <w:r w:rsidRPr="00CB12F8">
        <w:t xml:space="preserve"># </w:t>
      </w:r>
      <w:r w:rsidRPr="00CB12F8">
        <w:rPr>
          <w:rFonts w:hint="eastAsia"/>
        </w:rPr>
        <w:t>配置</w:t>
      </w:r>
      <w:r w:rsidRPr="00CB12F8">
        <w:t>UPE 1</w:t>
      </w:r>
      <w:r w:rsidRPr="00CB12F8">
        <w:rPr>
          <w:rFonts w:hint="eastAsia"/>
        </w:rPr>
        <w:t>与</w:t>
      </w:r>
      <w:r w:rsidRPr="00CB12F8">
        <w:t xml:space="preserve">CE </w:t>
      </w:r>
      <w:r w:rsidRPr="00CB12F8">
        <w:rPr>
          <w:rFonts w:hint="eastAsia"/>
        </w:rPr>
        <w:t>2</w:t>
      </w:r>
      <w:r w:rsidRPr="00CB12F8">
        <w:rPr>
          <w:rFonts w:hint="eastAsia"/>
        </w:rPr>
        <w:t>建立</w:t>
      </w:r>
      <w:r w:rsidRPr="00CB12F8">
        <w:t>EBGP</w:t>
      </w:r>
      <w:r w:rsidRPr="00CB12F8">
        <w:rPr>
          <w:rFonts w:hint="eastAsia"/>
        </w:rPr>
        <w:t>对等体。</w:t>
      </w:r>
    </w:p>
    <w:p w:rsidR="00140E86" w:rsidRPr="00CB12F8" w:rsidRDefault="00140E86" w:rsidP="00140E86">
      <w:pPr>
        <w:pStyle w:val="TerminalDisplayIndent1"/>
      </w:pPr>
      <w:r w:rsidRPr="00CB12F8">
        <w:t>[UPE1-bgp-default]</w:t>
      </w:r>
      <w:r w:rsidRPr="00CB12F8">
        <w:rPr>
          <w:rFonts w:hint="eastAsia"/>
        </w:rPr>
        <w:t xml:space="preserve"> </w:t>
      </w:r>
      <w:r w:rsidRPr="00CB12F8">
        <w:t>ip vpn-instance vpn</w:t>
      </w:r>
      <w:r w:rsidRPr="00CB12F8">
        <w:rPr>
          <w:rFonts w:hint="eastAsia"/>
        </w:rPr>
        <w:t>2</w:t>
      </w:r>
    </w:p>
    <w:p w:rsidR="00140E86" w:rsidRPr="00CB12F8" w:rsidRDefault="00140E86" w:rsidP="00140E86">
      <w:pPr>
        <w:pStyle w:val="TerminalDisplayIndent1"/>
      </w:pPr>
      <w:r w:rsidRPr="00CB12F8">
        <w:t xml:space="preserve">[UPE1-bgp-default-vpn2] peer </w:t>
      </w:r>
      <w:r w:rsidR="00641C61">
        <w:rPr>
          <w:rFonts w:hint="eastAsia"/>
        </w:rPr>
        <w:t>2001:2::1</w:t>
      </w:r>
      <w:r w:rsidRPr="00CB12F8">
        <w:t xml:space="preserve"> as-number 65420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U</w:t>
      </w:r>
      <w:r w:rsidRPr="00CB12F8">
        <w:t>PE1-bgp-default-vpn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address-family </w:t>
      </w:r>
      <w:r w:rsidR="00641C61" w:rsidRPr="00CB12F8">
        <w:rPr>
          <w:rFonts w:hint="eastAsia"/>
        </w:rPr>
        <w:t>ipv</w:t>
      </w:r>
      <w:r w:rsidR="00641C61">
        <w:rPr>
          <w:rFonts w:hint="eastAsia"/>
        </w:rPr>
        <w:t>6</w:t>
      </w:r>
      <w:r w:rsidR="00641C61" w:rsidRPr="00CB12F8">
        <w:rPr>
          <w:rFonts w:hint="eastAsia"/>
        </w:rPr>
        <w:t xml:space="preserve"> </w:t>
      </w:r>
      <w:r w:rsidRPr="00CB12F8">
        <w:rPr>
          <w:rFonts w:hint="eastAsia"/>
        </w:rPr>
        <w:t>unicast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U</w:t>
      </w:r>
      <w:r w:rsidRPr="00CB12F8">
        <w:t>PE1-bgp-default-</w:t>
      </w:r>
      <w:r w:rsidR="00641C61" w:rsidRPr="00CB12F8">
        <w:t>ipv</w:t>
      </w:r>
      <w:r w:rsidR="00641C61">
        <w:rPr>
          <w:rFonts w:hint="eastAsia"/>
        </w:rPr>
        <w:t>6</w:t>
      </w:r>
      <w:r w:rsidRPr="00CB12F8">
        <w:t>-vpn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peer</w:t>
      </w:r>
      <w:r w:rsidRPr="00CB12F8">
        <w:rPr>
          <w:rFonts w:hint="eastAsia"/>
        </w:rPr>
        <w:t xml:space="preserve"> </w:t>
      </w:r>
      <w:r w:rsidR="00641C61">
        <w:rPr>
          <w:rFonts w:hint="eastAsia"/>
        </w:rPr>
        <w:t>2001:2::1</w:t>
      </w:r>
      <w:r w:rsidRPr="00CB12F8">
        <w:rPr>
          <w:rFonts w:hint="eastAsia"/>
        </w:rPr>
        <w:t xml:space="preserve"> enable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U</w:t>
      </w:r>
      <w:r w:rsidRPr="00CB12F8">
        <w:t>PE1-bgp-default-</w:t>
      </w:r>
      <w:r w:rsidR="00641C61" w:rsidRPr="00CB12F8">
        <w:t>ipv</w:t>
      </w:r>
      <w:r w:rsidR="00641C61">
        <w:rPr>
          <w:rFonts w:hint="eastAsia"/>
        </w:rPr>
        <w:t>6</w:t>
      </w:r>
      <w:r w:rsidRPr="00CB12F8">
        <w:t>-vpn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TerminalDisplayIndent1"/>
      </w:pPr>
      <w:r w:rsidRPr="00CB12F8">
        <w:t>[UPE1-bgp-default-vpn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TerminalDisplayIndent1"/>
      </w:pPr>
      <w:r w:rsidRPr="00CB12F8">
        <w:t>[UPE1-bgp-default]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ItemStep"/>
      </w:pPr>
      <w:r w:rsidRPr="00CB12F8">
        <w:rPr>
          <w:rFonts w:hint="eastAsia"/>
        </w:rPr>
        <w:t>配置</w:t>
      </w:r>
      <w:r w:rsidRPr="00CB12F8">
        <w:rPr>
          <w:rFonts w:hint="eastAsia"/>
        </w:rPr>
        <w:t>CE 1</w:t>
      </w:r>
    </w:p>
    <w:p w:rsidR="00140E86" w:rsidRPr="00CB12F8" w:rsidRDefault="00140E86" w:rsidP="00140E86">
      <w:pPr>
        <w:pStyle w:val="TerminalDisplayIndent1"/>
      </w:pPr>
      <w:r w:rsidRPr="00CB12F8">
        <w:t>&lt;C</w:t>
      </w:r>
      <w:r w:rsidRPr="00CB12F8">
        <w:rPr>
          <w:rFonts w:hint="eastAsia"/>
        </w:rPr>
        <w:t>E</w:t>
      </w:r>
      <w:r w:rsidRPr="00CB12F8">
        <w:t>1&gt;</w:t>
      </w:r>
      <w:r w:rsidRPr="00CB12F8">
        <w:rPr>
          <w:rFonts w:hint="eastAsia"/>
        </w:rPr>
        <w:t xml:space="preserve"> </w:t>
      </w:r>
      <w:r w:rsidRPr="00CB12F8">
        <w:t>sys</w:t>
      </w:r>
      <w:r w:rsidRPr="00CB12F8">
        <w:rPr>
          <w:rFonts w:hint="eastAsia"/>
        </w:rPr>
        <w:t>tem-view</w:t>
      </w:r>
    </w:p>
    <w:p w:rsidR="00140E86" w:rsidRPr="00CB12F8" w:rsidRDefault="00140E86" w:rsidP="00140E86">
      <w:pPr>
        <w:pStyle w:val="TerminalDisplayIndent1"/>
      </w:pPr>
      <w:r w:rsidRPr="00CB12F8">
        <w:t>[CE1]</w:t>
      </w:r>
      <w:r w:rsidRPr="00CB12F8">
        <w:rPr>
          <w:rFonts w:hint="eastAsia"/>
        </w:rPr>
        <w:t xml:space="preserve"> </w:t>
      </w:r>
      <w:r w:rsidRPr="00CB12F8">
        <w:t xml:space="preserve">interface </w:t>
      </w:r>
      <w:r w:rsidR="00AD7D0A">
        <w:fldChar w:fldCharType="begin" w:fldLock="1"/>
      </w:r>
      <w:r w:rsidR="00AD7D0A">
        <w:instrText xml:space="preserve"> DOCVARIABLE  varglobal_16776  \* MERGEFORMAT </w:instrText>
      </w:r>
      <w:r w:rsidR="00AD7D0A">
        <w:fldChar w:fldCharType="separate"/>
      </w:r>
      <w:r w:rsidRPr="00CB12F8">
        <w:t xml:space="preserve">gigabitethernet </w:t>
      </w:r>
      <w:r w:rsidR="00224215">
        <w:t>3/1</w:t>
      </w:r>
      <w:r w:rsidRPr="00CB12F8">
        <w:t>/1</w:t>
      </w:r>
      <w:r w:rsidR="00AD7D0A">
        <w:fldChar w:fldCharType="end"/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C</w:t>
      </w:r>
      <w:r w:rsidRPr="00CB12F8">
        <w:t>E1-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/1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</w:t>
      </w:r>
      <w:r w:rsidR="00641C61" w:rsidRPr="00CB12F8">
        <w:t>ip</w:t>
      </w:r>
      <w:r w:rsidR="00641C61">
        <w:rPr>
          <w:rFonts w:hint="eastAsia"/>
        </w:rPr>
        <w:t>v6</w:t>
      </w:r>
      <w:r w:rsidR="00641C61" w:rsidRPr="00CB12F8">
        <w:t xml:space="preserve"> address </w:t>
      </w:r>
      <w:r w:rsidR="00641C61">
        <w:rPr>
          <w:rFonts w:hint="eastAsia"/>
        </w:rPr>
        <w:t>2001:1::1 96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C</w:t>
      </w:r>
      <w:r w:rsidRPr="00CB12F8">
        <w:t>E1-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/1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TerminalDisplayIndent1"/>
      </w:pPr>
      <w:r w:rsidRPr="00CB12F8">
        <w:t>[CE1]</w:t>
      </w:r>
      <w:r w:rsidRPr="00CB12F8">
        <w:rPr>
          <w:rFonts w:hint="eastAsia"/>
        </w:rPr>
        <w:t xml:space="preserve"> </w:t>
      </w:r>
      <w:r w:rsidRPr="00CB12F8">
        <w:t>bgp 65410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C</w:t>
      </w:r>
      <w:r w:rsidRPr="00CB12F8">
        <w:t xml:space="preserve">E1-bgp-default] peer </w:t>
      </w:r>
      <w:r w:rsidR="00641C61">
        <w:rPr>
          <w:rFonts w:hint="eastAsia"/>
        </w:rPr>
        <w:t>2001:1::2</w:t>
      </w:r>
      <w:r w:rsidRPr="00CB12F8">
        <w:t xml:space="preserve"> as-number 100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C</w:t>
      </w:r>
      <w:r w:rsidRPr="00CB12F8">
        <w:t>E1-bgp-default]</w:t>
      </w:r>
      <w:r w:rsidRPr="00CB12F8">
        <w:rPr>
          <w:rFonts w:hint="eastAsia"/>
        </w:rPr>
        <w:t xml:space="preserve"> address-family </w:t>
      </w:r>
      <w:r w:rsidR="00641C61" w:rsidRPr="00CB12F8">
        <w:rPr>
          <w:rFonts w:hint="eastAsia"/>
        </w:rPr>
        <w:t>ipv</w:t>
      </w:r>
      <w:r w:rsidR="00641C61">
        <w:rPr>
          <w:rFonts w:hint="eastAsia"/>
        </w:rPr>
        <w:t>6</w:t>
      </w:r>
      <w:r w:rsidR="00641C61" w:rsidRPr="00CB12F8">
        <w:rPr>
          <w:rFonts w:hint="eastAsia"/>
        </w:rPr>
        <w:t xml:space="preserve"> </w:t>
      </w:r>
      <w:r w:rsidRPr="00CB12F8">
        <w:rPr>
          <w:rFonts w:hint="eastAsia"/>
        </w:rPr>
        <w:t>unicast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C</w:t>
      </w:r>
      <w:r w:rsidRPr="00CB12F8">
        <w:t>E1-bgp-default</w:t>
      </w:r>
      <w:r w:rsidRPr="00CB12F8">
        <w:rPr>
          <w:rFonts w:hint="eastAsia"/>
        </w:rPr>
        <w:t>-</w:t>
      </w:r>
      <w:r w:rsidR="00641C61" w:rsidRPr="00CB12F8">
        <w:rPr>
          <w:rFonts w:hint="eastAsia"/>
        </w:rPr>
        <w:t>ipv</w:t>
      </w:r>
      <w:r w:rsidR="00641C61">
        <w:rPr>
          <w:rFonts w:hint="eastAsia"/>
        </w:rPr>
        <w:t>6</w:t>
      </w:r>
      <w:r w:rsidRPr="00CB12F8">
        <w:t xml:space="preserve">] peer </w:t>
      </w:r>
      <w:r w:rsidR="00641C61">
        <w:rPr>
          <w:rFonts w:hint="eastAsia"/>
        </w:rPr>
        <w:t>2001:1::2</w:t>
      </w:r>
      <w:r w:rsidRPr="00CB12F8">
        <w:rPr>
          <w:rFonts w:hint="eastAsia"/>
        </w:rPr>
        <w:t xml:space="preserve"> enable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C</w:t>
      </w:r>
      <w:r w:rsidRPr="00CB12F8">
        <w:t>E1-bgp-default</w:t>
      </w:r>
      <w:r w:rsidRPr="00CB12F8">
        <w:rPr>
          <w:rFonts w:hint="eastAsia"/>
        </w:rPr>
        <w:t>-</w:t>
      </w:r>
      <w:r w:rsidR="00641C61" w:rsidRPr="00CB12F8">
        <w:rPr>
          <w:rFonts w:hint="eastAsia"/>
        </w:rPr>
        <w:t>ipv</w:t>
      </w:r>
      <w:r w:rsidR="00641C61">
        <w:rPr>
          <w:rFonts w:hint="eastAsia"/>
        </w:rPr>
        <w:t>6</w:t>
      </w:r>
      <w:r w:rsidRPr="00CB12F8">
        <w:t>] import-route direct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C</w:t>
      </w:r>
      <w:r w:rsidRPr="00CB12F8">
        <w:t>E1-bgp-default</w:t>
      </w:r>
      <w:r w:rsidRPr="00CB12F8">
        <w:rPr>
          <w:rFonts w:hint="eastAsia"/>
        </w:rPr>
        <w:t>-</w:t>
      </w:r>
      <w:r w:rsidR="00641C61" w:rsidRPr="00CB12F8">
        <w:rPr>
          <w:rFonts w:hint="eastAsia"/>
        </w:rPr>
        <w:t>ipv</w:t>
      </w:r>
      <w:r w:rsidR="00641C61">
        <w:rPr>
          <w:rFonts w:hint="eastAsia"/>
        </w:rPr>
        <w:t>6</w:t>
      </w:r>
      <w:r w:rsidRPr="00CB12F8">
        <w:t>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TerminalDisplayIndent1"/>
      </w:pPr>
      <w:r w:rsidRPr="00CB12F8">
        <w:t>[CE1-bgp-default]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ItemStep"/>
      </w:pPr>
      <w:r w:rsidRPr="00CB12F8">
        <w:rPr>
          <w:rFonts w:hint="eastAsia"/>
        </w:rPr>
        <w:t>配置</w:t>
      </w:r>
      <w:r w:rsidRPr="00CB12F8">
        <w:rPr>
          <w:rFonts w:hint="eastAsia"/>
        </w:rPr>
        <w:t>CE 2</w:t>
      </w:r>
    </w:p>
    <w:p w:rsidR="00140E86" w:rsidRPr="00CB12F8" w:rsidRDefault="00140E86" w:rsidP="00140E86">
      <w:pPr>
        <w:pStyle w:val="TerminalDisplayIndent1"/>
      </w:pPr>
      <w:r w:rsidRPr="00CB12F8">
        <w:t>&lt;C</w:t>
      </w:r>
      <w:r w:rsidRPr="00CB12F8">
        <w:rPr>
          <w:rFonts w:hint="eastAsia"/>
        </w:rPr>
        <w:t>E2</w:t>
      </w:r>
      <w:r w:rsidRPr="00CB12F8">
        <w:t>&gt;</w:t>
      </w:r>
      <w:r w:rsidRPr="00CB12F8">
        <w:rPr>
          <w:rFonts w:hint="eastAsia"/>
        </w:rPr>
        <w:t xml:space="preserve"> </w:t>
      </w:r>
      <w:r w:rsidRPr="00CB12F8">
        <w:t>sys</w:t>
      </w:r>
      <w:r w:rsidRPr="00CB12F8">
        <w:rPr>
          <w:rFonts w:hint="eastAsia"/>
        </w:rPr>
        <w:t>tem-view</w:t>
      </w:r>
    </w:p>
    <w:p w:rsidR="00140E86" w:rsidRPr="00CB12F8" w:rsidRDefault="00140E86" w:rsidP="00140E86">
      <w:pPr>
        <w:pStyle w:val="TerminalDisplayIndent1"/>
      </w:pPr>
      <w:r w:rsidRPr="00CB12F8">
        <w:t>[CE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 xml:space="preserve">interface </w:t>
      </w:r>
      <w:r w:rsidR="00AD7D0A">
        <w:fldChar w:fldCharType="begin" w:fldLock="1"/>
      </w:r>
      <w:r w:rsidR="00AD7D0A">
        <w:instrText xml:space="preserve"> DOCVARIABLE  varglobal_16776  \* MERGEFORMAT </w:instrText>
      </w:r>
      <w:r w:rsidR="00AD7D0A">
        <w:fldChar w:fldCharType="separate"/>
      </w:r>
      <w:r w:rsidRPr="00CB12F8">
        <w:t xml:space="preserve">gigabitethernet </w:t>
      </w:r>
      <w:r w:rsidR="00224215">
        <w:t>3/1</w:t>
      </w:r>
      <w:r w:rsidRPr="00CB12F8">
        <w:t>/1</w:t>
      </w:r>
      <w:r w:rsidR="00AD7D0A">
        <w:fldChar w:fldCharType="end"/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C</w:t>
      </w:r>
      <w:r w:rsidRPr="00CB12F8">
        <w:t>E</w:t>
      </w:r>
      <w:r w:rsidRPr="00CB12F8">
        <w:rPr>
          <w:rFonts w:hint="eastAsia"/>
        </w:rPr>
        <w:t>2</w:t>
      </w:r>
      <w:r w:rsidRPr="00CB12F8">
        <w:t>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/1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</w:t>
      </w:r>
      <w:r w:rsidR="00641C61" w:rsidRPr="00CB12F8">
        <w:t>ip</w:t>
      </w:r>
      <w:r w:rsidR="00641C61">
        <w:rPr>
          <w:rFonts w:hint="eastAsia"/>
        </w:rPr>
        <w:t>v6</w:t>
      </w:r>
      <w:r w:rsidR="00641C61" w:rsidRPr="00CB12F8">
        <w:t xml:space="preserve"> address </w:t>
      </w:r>
      <w:r w:rsidR="00641C61">
        <w:rPr>
          <w:rFonts w:hint="eastAsia"/>
        </w:rPr>
        <w:t>2001:2::1 96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C</w:t>
      </w:r>
      <w:r w:rsidRPr="00CB12F8">
        <w:t>E</w:t>
      </w:r>
      <w:r w:rsidRPr="00CB12F8">
        <w:rPr>
          <w:rFonts w:hint="eastAsia"/>
        </w:rPr>
        <w:t>2</w:t>
      </w:r>
      <w:r w:rsidRPr="00CB12F8">
        <w:t>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/1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TerminalDisplayIndent1"/>
      </w:pPr>
      <w:r w:rsidRPr="00CB12F8">
        <w:t>[CE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bgp 654</w:t>
      </w:r>
      <w:r w:rsidRPr="00CB12F8">
        <w:rPr>
          <w:rFonts w:hint="eastAsia"/>
        </w:rPr>
        <w:t>2</w:t>
      </w:r>
      <w:r w:rsidRPr="00CB12F8">
        <w:t>0</w:t>
      </w:r>
    </w:p>
    <w:p w:rsidR="00140E86" w:rsidRPr="00CB12F8" w:rsidRDefault="00140E86" w:rsidP="00140E86">
      <w:pPr>
        <w:pStyle w:val="TerminalDisplayIndent1"/>
      </w:pPr>
      <w:r w:rsidRPr="00CB12F8">
        <w:t>[CE</w:t>
      </w:r>
      <w:r w:rsidRPr="00CB12F8">
        <w:rPr>
          <w:rFonts w:hint="eastAsia"/>
        </w:rPr>
        <w:t>2</w:t>
      </w:r>
      <w:r w:rsidRPr="00CB12F8">
        <w:t xml:space="preserve">-bgp-default] peer </w:t>
      </w:r>
      <w:r w:rsidR="00641C61">
        <w:rPr>
          <w:rFonts w:hint="eastAsia"/>
        </w:rPr>
        <w:t>2001:2::2</w:t>
      </w:r>
      <w:r w:rsidRPr="00CB12F8">
        <w:t xml:space="preserve"> as-number 100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C</w:t>
      </w:r>
      <w:r w:rsidRPr="00CB12F8">
        <w:t>E</w:t>
      </w:r>
      <w:r w:rsidRPr="00CB12F8">
        <w:rPr>
          <w:rFonts w:hint="eastAsia"/>
        </w:rPr>
        <w:t>2</w:t>
      </w:r>
      <w:r w:rsidRPr="00CB12F8">
        <w:t>-bgp-default]</w:t>
      </w:r>
      <w:r w:rsidRPr="00CB12F8">
        <w:rPr>
          <w:rFonts w:hint="eastAsia"/>
        </w:rPr>
        <w:t xml:space="preserve"> address-family </w:t>
      </w:r>
      <w:r w:rsidR="00641C61" w:rsidRPr="00CB12F8">
        <w:rPr>
          <w:rFonts w:hint="eastAsia"/>
        </w:rPr>
        <w:t>ipv</w:t>
      </w:r>
      <w:r w:rsidR="00641C61">
        <w:rPr>
          <w:rFonts w:hint="eastAsia"/>
        </w:rPr>
        <w:t>6</w:t>
      </w:r>
      <w:r w:rsidR="00641C61" w:rsidRPr="00CB12F8">
        <w:rPr>
          <w:rFonts w:hint="eastAsia"/>
        </w:rPr>
        <w:t xml:space="preserve"> </w:t>
      </w:r>
      <w:r w:rsidRPr="00CB12F8">
        <w:rPr>
          <w:rFonts w:hint="eastAsia"/>
        </w:rPr>
        <w:t>unicast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C</w:t>
      </w:r>
      <w:r w:rsidRPr="00CB12F8">
        <w:t>E</w:t>
      </w:r>
      <w:r w:rsidRPr="00CB12F8">
        <w:rPr>
          <w:rFonts w:hint="eastAsia"/>
        </w:rPr>
        <w:t>2</w:t>
      </w:r>
      <w:r w:rsidRPr="00CB12F8">
        <w:t>-bgp-default</w:t>
      </w:r>
      <w:r w:rsidRPr="00CB12F8">
        <w:rPr>
          <w:rFonts w:hint="eastAsia"/>
        </w:rPr>
        <w:t>-</w:t>
      </w:r>
      <w:r w:rsidR="00641C61" w:rsidRPr="00CB12F8">
        <w:rPr>
          <w:rFonts w:hint="eastAsia"/>
        </w:rPr>
        <w:t>ipv</w:t>
      </w:r>
      <w:r w:rsidR="00641C61">
        <w:rPr>
          <w:rFonts w:hint="eastAsia"/>
        </w:rPr>
        <w:t>6</w:t>
      </w:r>
      <w:r w:rsidRPr="00CB12F8">
        <w:t xml:space="preserve">] peer </w:t>
      </w:r>
      <w:r w:rsidR="00641C61">
        <w:rPr>
          <w:rFonts w:hint="eastAsia"/>
        </w:rPr>
        <w:t>2001:2::2</w:t>
      </w:r>
      <w:r w:rsidRPr="00CB12F8">
        <w:rPr>
          <w:rFonts w:hint="eastAsia"/>
        </w:rPr>
        <w:t xml:space="preserve"> enable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C</w:t>
      </w:r>
      <w:r w:rsidRPr="00CB12F8">
        <w:t>E</w:t>
      </w:r>
      <w:r w:rsidRPr="00CB12F8">
        <w:rPr>
          <w:rFonts w:hint="eastAsia"/>
        </w:rPr>
        <w:t>2</w:t>
      </w:r>
      <w:r w:rsidRPr="00CB12F8">
        <w:t>-bgp-default</w:t>
      </w:r>
      <w:r w:rsidRPr="00CB12F8">
        <w:rPr>
          <w:rFonts w:hint="eastAsia"/>
        </w:rPr>
        <w:t>-</w:t>
      </w:r>
      <w:r w:rsidR="00641C61" w:rsidRPr="00CB12F8">
        <w:rPr>
          <w:rFonts w:hint="eastAsia"/>
        </w:rPr>
        <w:t>ipv</w:t>
      </w:r>
      <w:r w:rsidR="00641C61">
        <w:rPr>
          <w:rFonts w:hint="eastAsia"/>
        </w:rPr>
        <w:t>6</w:t>
      </w:r>
      <w:r w:rsidRPr="00CB12F8">
        <w:t>] import-route direct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C</w:t>
      </w:r>
      <w:r w:rsidRPr="00CB12F8">
        <w:t>E</w:t>
      </w:r>
      <w:r w:rsidRPr="00CB12F8">
        <w:rPr>
          <w:rFonts w:hint="eastAsia"/>
        </w:rPr>
        <w:t>2</w:t>
      </w:r>
      <w:r w:rsidRPr="00CB12F8">
        <w:t>-bgp-default</w:t>
      </w:r>
      <w:r w:rsidRPr="00CB12F8">
        <w:rPr>
          <w:rFonts w:hint="eastAsia"/>
        </w:rPr>
        <w:t>-</w:t>
      </w:r>
      <w:r w:rsidR="00641C61" w:rsidRPr="00CB12F8">
        <w:rPr>
          <w:rFonts w:hint="eastAsia"/>
        </w:rPr>
        <w:t>ipv</w:t>
      </w:r>
      <w:r w:rsidR="00641C61">
        <w:rPr>
          <w:rFonts w:hint="eastAsia"/>
        </w:rPr>
        <w:t>6</w:t>
      </w:r>
      <w:r w:rsidRPr="00CB12F8">
        <w:t>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TerminalDisplayIndent1"/>
      </w:pPr>
      <w:r w:rsidRPr="00CB12F8">
        <w:t>[CE</w:t>
      </w:r>
      <w:r w:rsidRPr="00CB12F8">
        <w:rPr>
          <w:rFonts w:hint="eastAsia"/>
        </w:rPr>
        <w:t>2</w:t>
      </w:r>
      <w:r w:rsidRPr="00CB12F8">
        <w:t>-bgp-default]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ItemStep"/>
      </w:pPr>
      <w:r w:rsidRPr="00CB12F8">
        <w:rPr>
          <w:rFonts w:hint="eastAsia"/>
        </w:rPr>
        <w:t>配置</w:t>
      </w:r>
      <w:r w:rsidRPr="00CB12F8">
        <w:rPr>
          <w:rFonts w:hint="eastAsia"/>
        </w:rPr>
        <w:t>UPE 2</w:t>
      </w:r>
    </w:p>
    <w:p w:rsidR="00140E86" w:rsidRPr="00CB12F8" w:rsidRDefault="00140E86" w:rsidP="00140E86">
      <w:pPr>
        <w:pStyle w:val="ItemIndent1"/>
      </w:pPr>
      <w:r w:rsidRPr="00CB12F8">
        <w:rPr>
          <w:rFonts w:hint="eastAsia"/>
        </w:rPr>
        <w:t xml:space="preserve"># </w:t>
      </w:r>
      <w:r w:rsidRPr="00CB12F8">
        <w:rPr>
          <w:rFonts w:hint="eastAsia"/>
        </w:rPr>
        <w:t>配置</w:t>
      </w:r>
      <w:r w:rsidRPr="00CB12F8">
        <w:rPr>
          <w:rFonts w:hint="eastAsia"/>
        </w:rPr>
        <w:t>MPLS</w:t>
      </w:r>
      <w:r w:rsidRPr="00CB12F8">
        <w:rPr>
          <w:rFonts w:hint="eastAsia"/>
        </w:rPr>
        <w:t>基本能力和</w:t>
      </w:r>
      <w:r w:rsidRPr="00CB12F8">
        <w:rPr>
          <w:rFonts w:hint="eastAsia"/>
        </w:rPr>
        <w:t>MPLS LDP</w:t>
      </w:r>
      <w:r w:rsidRPr="00CB12F8">
        <w:rPr>
          <w:rFonts w:hint="eastAsia"/>
        </w:rPr>
        <w:t>能力，建立</w:t>
      </w:r>
      <w:r w:rsidRPr="00CB12F8">
        <w:rPr>
          <w:rFonts w:hint="eastAsia"/>
        </w:rPr>
        <w:t>LDP LSP</w:t>
      </w:r>
      <w:r w:rsidRPr="00CB12F8">
        <w:rPr>
          <w:rFonts w:hint="eastAsia"/>
        </w:rPr>
        <w:t>。</w:t>
      </w:r>
    </w:p>
    <w:p w:rsidR="00140E86" w:rsidRPr="00CB12F8" w:rsidRDefault="00140E86" w:rsidP="00140E86">
      <w:pPr>
        <w:pStyle w:val="TerminalDisplayIndent1"/>
      </w:pPr>
      <w:r w:rsidRPr="00CB12F8">
        <w:t>&lt;</w:t>
      </w:r>
      <w:r w:rsidRPr="00CB12F8">
        <w:rPr>
          <w:rFonts w:hint="eastAsia"/>
        </w:rPr>
        <w:t>UPE2</w:t>
      </w:r>
      <w:r w:rsidRPr="00CB12F8">
        <w:t>&gt;</w:t>
      </w:r>
      <w:r w:rsidRPr="00CB12F8">
        <w:rPr>
          <w:rFonts w:hint="eastAsia"/>
        </w:rPr>
        <w:t xml:space="preserve"> </w:t>
      </w:r>
      <w:r w:rsidRPr="00CB12F8">
        <w:t>sys</w:t>
      </w:r>
      <w:r w:rsidRPr="00CB12F8">
        <w:rPr>
          <w:rFonts w:hint="eastAsia"/>
        </w:rPr>
        <w:t>tem-view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U</w:t>
      </w:r>
      <w:r w:rsidRPr="00CB12F8">
        <w:t>PE</w:t>
      </w:r>
      <w:r w:rsidRPr="00CB12F8">
        <w:rPr>
          <w:rFonts w:hint="eastAsia"/>
        </w:rPr>
        <w:t>2</w:t>
      </w:r>
      <w:r w:rsidRPr="00CB12F8">
        <w:t xml:space="preserve">] interface </w:t>
      </w:r>
      <w:r w:rsidRPr="00CB12F8">
        <w:rPr>
          <w:rFonts w:hint="eastAsia"/>
        </w:rPr>
        <w:t>l</w:t>
      </w:r>
      <w:r w:rsidRPr="00CB12F8">
        <w:t>oopback</w:t>
      </w:r>
      <w:r w:rsidRPr="00CB12F8">
        <w:rPr>
          <w:rFonts w:hint="eastAsia"/>
        </w:rPr>
        <w:t xml:space="preserve"> 0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U</w:t>
      </w:r>
      <w:r w:rsidRPr="00CB12F8">
        <w:t>PE</w:t>
      </w:r>
      <w:r w:rsidRPr="00CB12F8">
        <w:rPr>
          <w:rFonts w:hint="eastAsia"/>
        </w:rPr>
        <w:t>2</w:t>
      </w:r>
      <w:r w:rsidRPr="00CB12F8">
        <w:t>-LoopBack</w:t>
      </w:r>
      <w:r w:rsidRPr="00CB12F8">
        <w:rPr>
          <w:rFonts w:hint="eastAsia"/>
        </w:rPr>
        <w:t>0</w:t>
      </w:r>
      <w:r w:rsidRPr="00CB12F8">
        <w:t xml:space="preserve">] ip address </w:t>
      </w:r>
      <w:r w:rsidRPr="00CB12F8">
        <w:rPr>
          <w:rFonts w:hint="eastAsia"/>
        </w:rPr>
        <w:t>4.4.4.9</w:t>
      </w:r>
      <w:r w:rsidRPr="00CB12F8">
        <w:t xml:space="preserve"> 32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U</w:t>
      </w:r>
      <w:r w:rsidRPr="00CB12F8">
        <w:t>PE</w:t>
      </w:r>
      <w:r w:rsidRPr="00CB12F8">
        <w:rPr>
          <w:rFonts w:hint="eastAsia"/>
        </w:rPr>
        <w:t>2</w:t>
      </w:r>
      <w:r w:rsidRPr="00CB12F8">
        <w:t>-LoopBack</w:t>
      </w:r>
      <w:r w:rsidRPr="00CB12F8">
        <w:rPr>
          <w:rFonts w:hint="eastAsia"/>
        </w:rPr>
        <w:t>0</w:t>
      </w:r>
      <w:r w:rsidRPr="00CB12F8">
        <w:t>] quit</w:t>
      </w:r>
    </w:p>
    <w:p w:rsidR="00140E86" w:rsidRPr="00CB12F8" w:rsidRDefault="00140E86" w:rsidP="00140E86">
      <w:pPr>
        <w:pStyle w:val="TerminalDisplayIndent1"/>
      </w:pPr>
      <w:r w:rsidRPr="00CB12F8">
        <w:rPr>
          <w:rFonts w:hint="eastAsia"/>
        </w:rPr>
        <w:t>[UPE2] mpls lsr-id 4.4.4.9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mpls ldp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-ldp]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int</w:t>
      </w:r>
      <w:r w:rsidRPr="00CB12F8">
        <w:rPr>
          <w:rFonts w:hint="eastAsia"/>
        </w:rPr>
        <w:t>erface</w:t>
      </w:r>
      <w:r w:rsidRPr="00CB12F8">
        <w:t xml:space="preserve"> </w:t>
      </w:r>
      <w:r w:rsidR="00AD7D0A">
        <w:fldChar w:fldCharType="begin" w:fldLock="1"/>
      </w:r>
      <w:r w:rsidR="00AD7D0A">
        <w:instrText xml:space="preserve"> DOCVARIABLE  varglobal_16776  \* MERGEFORMAT </w:instrText>
      </w:r>
      <w:r w:rsidR="00AD7D0A">
        <w:fldChar w:fldCharType="separate"/>
      </w:r>
      <w:r w:rsidRPr="00CB12F8">
        <w:t xml:space="preserve">gigabitethernet </w:t>
      </w:r>
      <w:r w:rsidR="00224215">
        <w:t>3/1</w:t>
      </w:r>
      <w:r w:rsidRPr="00CB12F8">
        <w:t>/1</w:t>
      </w:r>
      <w:r w:rsidR="00AD7D0A">
        <w:fldChar w:fldCharType="end"/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</w:t>
      </w:r>
      <w:r w:rsidR="00AD7D0A">
        <w:fldChar w:fldCharType="begin" w:fldLock="1"/>
      </w:r>
      <w:r w:rsidR="00AD7D0A">
        <w:instrText xml:space="preserve"> DOCVARIABLE  varglobal_20112  \* MER</w:instrText>
      </w:r>
      <w:r w:rsidR="00AD7D0A">
        <w:instrText xml:space="preserve">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/1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ip address 172.</w:t>
      </w:r>
      <w:r w:rsidRPr="00CB12F8">
        <w:rPr>
          <w:rFonts w:hint="eastAsia"/>
        </w:rPr>
        <w:t>2</w:t>
      </w:r>
      <w:r w:rsidRPr="00CB12F8">
        <w:t>.1.1 24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/1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mpls</w:t>
      </w:r>
      <w:r w:rsidRPr="00CB12F8">
        <w:rPr>
          <w:rFonts w:hint="eastAsia"/>
        </w:rPr>
        <w:t xml:space="preserve"> enable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/1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mpls ldp</w:t>
      </w:r>
      <w:r w:rsidRPr="00CB12F8">
        <w:rPr>
          <w:rFonts w:hint="eastAsia"/>
        </w:rPr>
        <w:t xml:space="preserve"> enable</w:t>
      </w:r>
    </w:p>
    <w:p w:rsidR="00140E86" w:rsidRPr="00CB12F8" w:rsidRDefault="00140E86" w:rsidP="00140E86">
      <w:pPr>
        <w:pStyle w:val="TerminalDisplayIndent1"/>
      </w:pPr>
      <w:r w:rsidRPr="00CB12F8">
        <w:lastRenderedPageBreak/>
        <w:t>[UPE</w:t>
      </w:r>
      <w:r w:rsidRPr="00CB12F8">
        <w:rPr>
          <w:rFonts w:hint="eastAsia"/>
        </w:rPr>
        <w:t>2</w:t>
      </w:r>
      <w:r w:rsidRPr="00CB12F8">
        <w:t>-</w:t>
      </w:r>
      <w:r w:rsidR="00AD7D0A">
        <w:fldChar w:fldCharType="begin" w:fldLock="1"/>
      </w:r>
      <w:r w:rsidR="00AD7D0A">
        <w:instrText xml:space="preserve"> DOCVARIAB</w:instrText>
      </w:r>
      <w:r w:rsidR="00AD7D0A">
        <w:instrText xml:space="preserve">LE  varglobal_20112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/1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q</w:t>
      </w:r>
      <w:r w:rsidRPr="00CB12F8">
        <w:rPr>
          <w:rFonts w:hint="eastAsia"/>
        </w:rPr>
        <w:t>uit</w:t>
      </w:r>
    </w:p>
    <w:p w:rsidR="00140E86" w:rsidRPr="00CB12F8" w:rsidRDefault="00140E86" w:rsidP="00140E86">
      <w:pPr>
        <w:pStyle w:val="ItemIndent1"/>
        <w:rPr>
          <w:lang w:eastAsia="zh-CN"/>
        </w:rPr>
      </w:pPr>
      <w:r w:rsidRPr="00CB12F8">
        <w:rPr>
          <w:rFonts w:hint="eastAsia"/>
          <w:lang w:eastAsia="zh-CN"/>
        </w:rPr>
        <w:t xml:space="preserve"># </w:t>
      </w:r>
      <w:r w:rsidRPr="00CB12F8">
        <w:rPr>
          <w:rFonts w:hint="eastAsia"/>
          <w:lang w:eastAsia="zh-CN"/>
        </w:rPr>
        <w:t>配置</w:t>
      </w:r>
      <w:r w:rsidRPr="00CB12F8">
        <w:rPr>
          <w:rFonts w:hint="eastAsia"/>
          <w:lang w:eastAsia="zh-CN"/>
        </w:rPr>
        <w:t>IGP</w:t>
      </w:r>
      <w:r w:rsidRPr="00CB12F8">
        <w:rPr>
          <w:rFonts w:hint="eastAsia"/>
          <w:lang w:eastAsia="zh-CN"/>
        </w:rPr>
        <w:t>协议，以</w:t>
      </w:r>
      <w:r w:rsidRPr="00CB12F8">
        <w:rPr>
          <w:rFonts w:hint="eastAsia"/>
          <w:lang w:eastAsia="zh-CN"/>
        </w:rPr>
        <w:t>OSPF</w:t>
      </w:r>
      <w:r w:rsidRPr="00CB12F8">
        <w:rPr>
          <w:rFonts w:hint="eastAsia"/>
          <w:lang w:eastAsia="zh-CN"/>
        </w:rPr>
        <w:t>为例。</w:t>
      </w:r>
    </w:p>
    <w:p w:rsidR="00140E86" w:rsidRPr="00CB12F8" w:rsidRDefault="00140E86" w:rsidP="00140E86">
      <w:pPr>
        <w:pStyle w:val="TerminalDisplayIndent1"/>
      </w:pPr>
      <w:r w:rsidRPr="00CB12F8">
        <w:t>[UPE2] ospf</w:t>
      </w:r>
    </w:p>
    <w:p w:rsidR="00140E86" w:rsidRPr="00CB12F8" w:rsidRDefault="00140E86" w:rsidP="00140E86">
      <w:pPr>
        <w:pStyle w:val="TerminalDisplayIndent1"/>
      </w:pPr>
      <w:r w:rsidRPr="00CB12F8">
        <w:t>[UPE2-ospf-1] area 0</w:t>
      </w:r>
    </w:p>
    <w:p w:rsidR="00140E86" w:rsidRPr="00CB12F8" w:rsidRDefault="00140E86" w:rsidP="00140E86">
      <w:pPr>
        <w:pStyle w:val="TerminalDisplayIndent1"/>
      </w:pPr>
      <w:r w:rsidRPr="00CB12F8">
        <w:t>[UPE2-ospf-1-area-0.0.0.0] network 172.2.1.0 0.0.0.255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-ospf-1-area-0.0.0.0]</w:t>
      </w:r>
      <w:r w:rsidRPr="00CB12F8">
        <w:rPr>
          <w:rFonts w:hint="eastAsia"/>
        </w:rPr>
        <w:t xml:space="preserve"> </w:t>
      </w:r>
      <w:r w:rsidRPr="00CB12F8">
        <w:t>net</w:t>
      </w:r>
      <w:r w:rsidRPr="00CB12F8">
        <w:rPr>
          <w:rFonts w:hint="eastAsia"/>
        </w:rPr>
        <w:t>work</w:t>
      </w:r>
      <w:r w:rsidRPr="00CB12F8">
        <w:t xml:space="preserve"> </w:t>
      </w:r>
      <w:r w:rsidRPr="00CB12F8">
        <w:rPr>
          <w:rFonts w:hint="eastAsia"/>
        </w:rPr>
        <w:t>4.4.4</w:t>
      </w:r>
      <w:r w:rsidRPr="00CB12F8">
        <w:t>.9 0.0.0.0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-ospf-1-area-0.0.0.0]</w:t>
      </w:r>
      <w:r w:rsidRPr="00CB12F8">
        <w:rPr>
          <w:rFonts w:hint="eastAsia"/>
        </w:rPr>
        <w:t xml:space="preserve"> </w:t>
      </w:r>
      <w:r w:rsidRPr="00CB12F8">
        <w:t>q</w:t>
      </w:r>
      <w:r w:rsidRPr="00CB12F8">
        <w:rPr>
          <w:rFonts w:hint="eastAsia"/>
        </w:rPr>
        <w:t>uit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-ospf-1]</w:t>
      </w:r>
      <w:r w:rsidRPr="00CB12F8">
        <w:rPr>
          <w:rFonts w:hint="eastAsia"/>
        </w:rPr>
        <w:t xml:space="preserve"> </w:t>
      </w:r>
      <w:r w:rsidRPr="00CB12F8">
        <w:t>q</w:t>
      </w:r>
      <w:r w:rsidRPr="00CB12F8">
        <w:rPr>
          <w:rFonts w:hint="eastAsia"/>
        </w:rPr>
        <w:t>uit</w:t>
      </w:r>
    </w:p>
    <w:p w:rsidR="00140E86" w:rsidRPr="00CB12F8" w:rsidRDefault="00140E86" w:rsidP="00140E86">
      <w:pPr>
        <w:pStyle w:val="ItemIndent1"/>
      </w:pPr>
      <w:r w:rsidRPr="00CB12F8">
        <w:rPr>
          <w:rFonts w:hint="eastAsia"/>
        </w:rPr>
        <w:t xml:space="preserve"># </w:t>
      </w:r>
      <w:r w:rsidRPr="00CB12F8">
        <w:rPr>
          <w:rFonts w:hint="eastAsia"/>
        </w:rPr>
        <w:t>配置</w:t>
      </w:r>
      <w:r w:rsidRPr="00CB12F8">
        <w:rPr>
          <w:rFonts w:hint="eastAsia"/>
        </w:rPr>
        <w:t>VPN</w:t>
      </w:r>
      <w:r w:rsidRPr="00CB12F8">
        <w:rPr>
          <w:rFonts w:hint="eastAsia"/>
        </w:rPr>
        <w:t>实例</w:t>
      </w:r>
      <w:r w:rsidRPr="00CB12F8">
        <w:rPr>
          <w:rFonts w:hint="eastAsia"/>
        </w:rPr>
        <w:t>vpn1</w:t>
      </w:r>
      <w:r w:rsidRPr="00CB12F8">
        <w:rPr>
          <w:rFonts w:hint="eastAsia"/>
        </w:rPr>
        <w:t>和</w:t>
      </w:r>
      <w:r w:rsidRPr="00CB12F8">
        <w:rPr>
          <w:rFonts w:hint="eastAsia"/>
        </w:rPr>
        <w:t>vpn2</w:t>
      </w:r>
      <w:r w:rsidRPr="00CB12F8">
        <w:rPr>
          <w:rFonts w:hint="eastAsia"/>
        </w:rPr>
        <w:t>，将</w:t>
      </w:r>
      <w:r w:rsidRPr="00CB12F8">
        <w:rPr>
          <w:rFonts w:hint="eastAsia"/>
        </w:rPr>
        <w:t>CE 3</w:t>
      </w:r>
      <w:r w:rsidRPr="00CB12F8">
        <w:rPr>
          <w:rFonts w:hint="eastAsia"/>
        </w:rPr>
        <w:t>和</w:t>
      </w:r>
      <w:r w:rsidRPr="00CB12F8">
        <w:rPr>
          <w:rFonts w:hint="eastAsia"/>
        </w:rPr>
        <w:t>CE 4</w:t>
      </w:r>
      <w:r w:rsidRPr="00CB12F8">
        <w:rPr>
          <w:rFonts w:hint="eastAsia"/>
        </w:rPr>
        <w:t>接入</w:t>
      </w:r>
      <w:r w:rsidRPr="00CB12F8">
        <w:rPr>
          <w:rFonts w:hint="eastAsia"/>
        </w:rPr>
        <w:t>UPE 2</w:t>
      </w:r>
      <w:r w:rsidRPr="00CB12F8">
        <w:rPr>
          <w:rFonts w:hint="eastAsia"/>
        </w:rPr>
        <w:t>。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ip vpn-instance vpn1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-vpn-instance-vpn1]</w:t>
      </w:r>
      <w:r w:rsidRPr="00CB12F8">
        <w:rPr>
          <w:rFonts w:hint="eastAsia"/>
        </w:rPr>
        <w:t xml:space="preserve"> </w:t>
      </w:r>
      <w:r w:rsidRPr="00CB12F8">
        <w:t xml:space="preserve">route-distinguisher </w:t>
      </w:r>
      <w:r w:rsidRPr="00CB12F8">
        <w:rPr>
          <w:rFonts w:hint="eastAsia"/>
        </w:rPr>
        <w:t>3</w:t>
      </w:r>
      <w:r w:rsidRPr="00CB12F8">
        <w:t>00:1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-vpn-instance-vpn1]</w:t>
      </w:r>
      <w:r w:rsidRPr="00CB12F8">
        <w:rPr>
          <w:rFonts w:hint="eastAsia"/>
        </w:rPr>
        <w:t xml:space="preserve"> </w:t>
      </w:r>
      <w:r w:rsidRPr="00CB12F8">
        <w:t>vpn-target 100:1 both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-vpn-instance-vpn1]</w:t>
      </w:r>
      <w:r w:rsidRPr="00CB12F8">
        <w:rPr>
          <w:rFonts w:hint="eastAsia"/>
        </w:rPr>
        <w:t xml:space="preserve"> </w:t>
      </w:r>
      <w:r w:rsidRPr="00CB12F8">
        <w:t>quit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ip vpn-instance vpn</w:t>
      </w:r>
      <w:r w:rsidRPr="00CB12F8">
        <w:rPr>
          <w:rFonts w:hint="eastAsia"/>
        </w:rPr>
        <w:t>2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-vpn-instance-vpn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 xml:space="preserve">route-distinguisher </w:t>
      </w:r>
      <w:r w:rsidRPr="00CB12F8">
        <w:rPr>
          <w:rFonts w:hint="eastAsia"/>
        </w:rPr>
        <w:t>4</w:t>
      </w:r>
      <w:r w:rsidRPr="00CB12F8">
        <w:t>00:</w:t>
      </w:r>
      <w:r w:rsidRPr="00CB12F8">
        <w:rPr>
          <w:rFonts w:hint="eastAsia"/>
        </w:rPr>
        <w:t>2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-vpn-instance-vpn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vpn-target 100:</w:t>
      </w:r>
      <w:r w:rsidRPr="00CB12F8">
        <w:rPr>
          <w:rFonts w:hint="eastAsia"/>
        </w:rPr>
        <w:t>2</w:t>
      </w:r>
      <w:r w:rsidRPr="00CB12F8">
        <w:t xml:space="preserve"> both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-vpn-instance-vpn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quit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 xml:space="preserve">interface </w:t>
      </w:r>
      <w:r w:rsidR="00AD7D0A">
        <w:fldChar w:fldCharType="begin" w:fldLock="1"/>
      </w:r>
      <w:r w:rsidR="00AD7D0A">
        <w:instrText xml:space="preserve"> DOCVARIABLE  varglobal_60562  \* MERGEFORMAT </w:instrText>
      </w:r>
      <w:r w:rsidR="00AD7D0A">
        <w:fldChar w:fldCharType="separate"/>
      </w:r>
      <w:r w:rsidRPr="00CB12F8">
        <w:t xml:space="preserve">gigabitethernet </w:t>
      </w:r>
      <w:r w:rsidR="00224215">
        <w:t>3/1</w:t>
      </w:r>
      <w:r w:rsidRPr="00CB12F8">
        <w:t>/2</w:t>
      </w:r>
      <w:r w:rsidR="00AD7D0A">
        <w:fldChar w:fldCharType="end"/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</w:t>
      </w:r>
      <w:r w:rsidR="00AD7D0A">
        <w:fldChar w:fldCharType="begin" w:fldLock="1"/>
      </w:r>
      <w:r w:rsidR="00AD7D0A">
        <w:instrText xml:space="preserve"> DOCVARIABLE  varglobal_19566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/2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ip binding vpn-instance vpn1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</w:t>
      </w:r>
      <w:r w:rsidR="00AD7D0A">
        <w:fldChar w:fldCharType="begin" w:fldLock="1"/>
      </w:r>
      <w:r w:rsidR="00AD7D0A">
        <w:instrText xml:space="preserve"> DOCVARIABLE  varglobal_19566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/2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</w:t>
      </w:r>
      <w:r w:rsidR="00641C61" w:rsidRPr="00CB12F8">
        <w:t>ip</w:t>
      </w:r>
      <w:r w:rsidR="00641C61">
        <w:rPr>
          <w:rFonts w:hint="eastAsia"/>
        </w:rPr>
        <w:t>v6</w:t>
      </w:r>
      <w:r w:rsidR="00641C61" w:rsidRPr="00CB12F8">
        <w:t xml:space="preserve"> address</w:t>
      </w:r>
      <w:r w:rsidR="00641C61" w:rsidRPr="00CB12F8">
        <w:rPr>
          <w:rFonts w:hint="eastAsia"/>
        </w:rPr>
        <w:t xml:space="preserve"> </w:t>
      </w:r>
      <w:r w:rsidR="00641C61">
        <w:rPr>
          <w:rFonts w:hint="eastAsia"/>
        </w:rPr>
        <w:t xml:space="preserve">2001:3::2 </w:t>
      </w:r>
      <w:r w:rsidR="00641C61" w:rsidRPr="002B4BF7">
        <w:rPr>
          <w:rFonts w:hint="eastAsia"/>
        </w:rPr>
        <w:t>96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</w:t>
      </w:r>
      <w:r w:rsidR="00AD7D0A">
        <w:fldChar w:fldCharType="begin" w:fldLock="1"/>
      </w:r>
      <w:r w:rsidR="00AD7D0A">
        <w:instrText xml:space="preserve"> DOCVARIABLE  varglobal_19566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/2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 xml:space="preserve">interface </w:t>
      </w:r>
      <w:r w:rsidR="00AD7D0A">
        <w:fldChar w:fldCharType="begin" w:fldLock="1"/>
      </w:r>
      <w:r w:rsidR="00AD7D0A">
        <w:instrText xml:space="preserve"> </w:instrText>
      </w:r>
      <w:r w:rsidR="00AD7D0A">
        <w:instrText xml:space="preserve">DOCVARIABLE  varglobal_55033  \* MERGEFORMAT </w:instrText>
      </w:r>
      <w:r w:rsidR="00AD7D0A">
        <w:fldChar w:fldCharType="separate"/>
      </w:r>
      <w:r w:rsidRPr="00CB12F8">
        <w:t xml:space="preserve">gigabitethernet </w:t>
      </w:r>
      <w:r w:rsidR="00224215">
        <w:t>3/1</w:t>
      </w:r>
      <w:r w:rsidRPr="00CB12F8">
        <w:t>/3</w:t>
      </w:r>
      <w:r w:rsidR="00AD7D0A">
        <w:fldChar w:fldCharType="end"/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</w:t>
      </w:r>
      <w:r w:rsidR="00AD7D0A">
        <w:fldChar w:fldCharType="begin" w:fldLock="1"/>
      </w:r>
      <w:r w:rsidR="00AD7D0A">
        <w:instrText xml:space="preserve"> DOCVARIABLE  varglobal_18791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/3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ip binding vpn-instance vpn</w:t>
      </w:r>
      <w:r w:rsidRPr="00CB12F8">
        <w:rPr>
          <w:rFonts w:hint="eastAsia"/>
        </w:rPr>
        <w:t>2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</w:t>
      </w:r>
      <w:r w:rsidR="00AD7D0A">
        <w:fldChar w:fldCharType="begin" w:fldLock="1"/>
      </w:r>
      <w:r w:rsidR="00AD7D0A">
        <w:instrText xml:space="preserve"> DOCVARIABLE  varglobal_18791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/3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</w:t>
      </w:r>
      <w:r w:rsidR="00641C61" w:rsidRPr="00CB12F8">
        <w:t>ip</w:t>
      </w:r>
      <w:r w:rsidR="00641C61">
        <w:rPr>
          <w:rFonts w:hint="eastAsia"/>
        </w:rPr>
        <w:t>v6</w:t>
      </w:r>
      <w:r w:rsidR="00641C61" w:rsidRPr="00CB12F8">
        <w:t xml:space="preserve"> address</w:t>
      </w:r>
      <w:r w:rsidR="00641C61" w:rsidRPr="00CB12F8">
        <w:rPr>
          <w:rFonts w:hint="eastAsia"/>
        </w:rPr>
        <w:t xml:space="preserve"> </w:t>
      </w:r>
      <w:r w:rsidR="00641C61">
        <w:rPr>
          <w:rFonts w:hint="eastAsia"/>
        </w:rPr>
        <w:t xml:space="preserve">2001:4::2 </w:t>
      </w:r>
      <w:r w:rsidR="00641C61" w:rsidRPr="002B4BF7">
        <w:rPr>
          <w:rFonts w:hint="eastAsia"/>
        </w:rPr>
        <w:t>96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</w:t>
      </w:r>
      <w:r w:rsidR="00AD7D0A">
        <w:fldChar w:fldCharType="begin" w:fldLock="1"/>
      </w:r>
      <w:r w:rsidR="00AD7D0A">
        <w:instrText xml:space="preserve"> DOCVARIABLE  varglobal_18791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/3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ItemIndent1"/>
      </w:pPr>
      <w:r w:rsidRPr="00CB12F8">
        <w:rPr>
          <w:rFonts w:hint="eastAsia"/>
        </w:rPr>
        <w:t xml:space="preserve"># </w:t>
      </w:r>
      <w:r w:rsidRPr="00CB12F8">
        <w:rPr>
          <w:rFonts w:hint="eastAsia"/>
        </w:rPr>
        <w:t>配置</w:t>
      </w:r>
      <w:r w:rsidRPr="00CB12F8">
        <w:rPr>
          <w:rFonts w:hint="eastAsia"/>
        </w:rPr>
        <w:t>UPE 2</w:t>
      </w:r>
      <w:r w:rsidRPr="00CB12F8">
        <w:rPr>
          <w:rFonts w:hint="eastAsia"/>
        </w:rPr>
        <w:t>与</w:t>
      </w:r>
      <w:r w:rsidRPr="00CB12F8">
        <w:rPr>
          <w:rFonts w:hint="eastAsia"/>
        </w:rPr>
        <w:t>SPE 2</w:t>
      </w:r>
      <w:r w:rsidRPr="00CB12F8">
        <w:rPr>
          <w:rFonts w:hint="eastAsia"/>
        </w:rPr>
        <w:t>建立</w:t>
      </w:r>
      <w:r w:rsidRPr="00CB12F8">
        <w:rPr>
          <w:rFonts w:hint="eastAsia"/>
        </w:rPr>
        <w:t>MP-IBGP</w:t>
      </w:r>
      <w:r w:rsidRPr="00CB12F8">
        <w:rPr>
          <w:rFonts w:hint="eastAsia"/>
        </w:rPr>
        <w:t>对等体。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bgp 100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-bgp-default]</w:t>
      </w:r>
      <w:r w:rsidRPr="00CB12F8">
        <w:rPr>
          <w:rFonts w:hint="eastAsia"/>
        </w:rPr>
        <w:t xml:space="preserve"> </w:t>
      </w:r>
      <w:r w:rsidRPr="00CB12F8">
        <w:t xml:space="preserve">peer </w:t>
      </w:r>
      <w:r w:rsidRPr="00CB12F8">
        <w:rPr>
          <w:rFonts w:hint="eastAsia"/>
        </w:rPr>
        <w:t>3.3.3</w:t>
      </w:r>
      <w:r w:rsidRPr="00CB12F8">
        <w:t>.9 as-number 100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-bgp-default]</w:t>
      </w:r>
      <w:r w:rsidRPr="00CB12F8">
        <w:rPr>
          <w:rFonts w:hint="eastAsia"/>
        </w:rPr>
        <w:t xml:space="preserve"> </w:t>
      </w:r>
      <w:r w:rsidRPr="00CB12F8">
        <w:t xml:space="preserve">peer </w:t>
      </w:r>
      <w:r w:rsidRPr="00CB12F8">
        <w:rPr>
          <w:rFonts w:hint="eastAsia"/>
        </w:rPr>
        <w:t>3.3.3</w:t>
      </w:r>
      <w:r w:rsidRPr="00CB12F8">
        <w:t>.9</w:t>
      </w:r>
      <w:r w:rsidRPr="00CB12F8">
        <w:rPr>
          <w:rFonts w:hint="eastAsia"/>
        </w:rPr>
        <w:t xml:space="preserve"> connect-interface loopback 0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-bgp-default]</w:t>
      </w:r>
      <w:r w:rsidRPr="00CB12F8">
        <w:rPr>
          <w:rFonts w:hint="eastAsia"/>
        </w:rPr>
        <w:t xml:space="preserve"> </w:t>
      </w:r>
      <w:r w:rsidRPr="00CB12F8">
        <w:t>address-family vpnv</w:t>
      </w:r>
      <w:r w:rsidRPr="00CB12F8">
        <w:rPr>
          <w:rFonts w:hint="eastAsia"/>
        </w:rPr>
        <w:t>6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-bgp-default-vpnv</w:t>
      </w:r>
      <w:r w:rsidRPr="00CB12F8">
        <w:rPr>
          <w:rFonts w:hint="eastAsia"/>
        </w:rPr>
        <w:t>6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 xml:space="preserve">peer </w:t>
      </w:r>
      <w:r w:rsidRPr="00CB12F8">
        <w:rPr>
          <w:rFonts w:hint="eastAsia"/>
        </w:rPr>
        <w:t>3.3.3</w:t>
      </w:r>
      <w:r w:rsidRPr="00CB12F8">
        <w:t>.9 enable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-bgp-default-vpnv</w:t>
      </w:r>
      <w:r w:rsidRPr="00CB12F8">
        <w:rPr>
          <w:rFonts w:hint="eastAsia"/>
        </w:rPr>
        <w:t>6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quit</w:t>
      </w:r>
    </w:p>
    <w:p w:rsidR="00140E86" w:rsidRPr="00CB12F8" w:rsidRDefault="00140E86" w:rsidP="00140E86">
      <w:pPr>
        <w:pStyle w:val="ItemIndent1"/>
      </w:pPr>
      <w:r w:rsidRPr="00CB12F8">
        <w:t xml:space="preserve"># </w:t>
      </w:r>
      <w:r w:rsidRPr="00CB12F8">
        <w:rPr>
          <w:rFonts w:hint="eastAsia"/>
        </w:rPr>
        <w:t>配置</w:t>
      </w:r>
      <w:r w:rsidRPr="00CB12F8">
        <w:t>UPE 2</w:t>
      </w:r>
      <w:r w:rsidRPr="00CB12F8">
        <w:rPr>
          <w:rFonts w:hint="eastAsia"/>
        </w:rPr>
        <w:t>与</w:t>
      </w:r>
      <w:r w:rsidRPr="00CB12F8">
        <w:t>CE 3</w:t>
      </w:r>
      <w:r w:rsidRPr="00CB12F8">
        <w:rPr>
          <w:rFonts w:hint="eastAsia"/>
        </w:rPr>
        <w:t>建立</w:t>
      </w:r>
      <w:r w:rsidRPr="00CB12F8">
        <w:t>EBGP</w:t>
      </w:r>
      <w:r w:rsidRPr="00CB12F8">
        <w:rPr>
          <w:rFonts w:hint="eastAsia"/>
        </w:rPr>
        <w:t>对等体。</w:t>
      </w:r>
    </w:p>
    <w:p w:rsidR="00140E86" w:rsidRPr="00CB12F8" w:rsidRDefault="00140E86" w:rsidP="00140E86">
      <w:pPr>
        <w:pStyle w:val="TerminalDisplayIndent1"/>
      </w:pPr>
      <w:r w:rsidRPr="00CB12F8">
        <w:t>[UPE2-bgp-default] ip vpn-instance vpn1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-bgp-default-vpn1]</w:t>
      </w:r>
      <w:r w:rsidRPr="00CB12F8">
        <w:rPr>
          <w:rFonts w:hint="eastAsia"/>
        </w:rPr>
        <w:t xml:space="preserve"> </w:t>
      </w:r>
      <w:r w:rsidRPr="00CB12F8">
        <w:t>peer</w:t>
      </w:r>
      <w:r w:rsidRPr="00CB12F8">
        <w:rPr>
          <w:rFonts w:hint="eastAsia"/>
        </w:rPr>
        <w:t xml:space="preserve"> </w:t>
      </w:r>
      <w:r w:rsidR="00641C61">
        <w:rPr>
          <w:rFonts w:hint="eastAsia"/>
        </w:rPr>
        <w:t>2001:3::1</w:t>
      </w:r>
      <w:r w:rsidRPr="00CB12F8">
        <w:t xml:space="preserve"> as-number 654</w:t>
      </w:r>
      <w:r w:rsidRPr="00CB12F8">
        <w:rPr>
          <w:rFonts w:hint="eastAsia"/>
        </w:rPr>
        <w:t>3</w:t>
      </w:r>
      <w:r w:rsidRPr="00CB12F8">
        <w:t>0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-bgp-default-vpn1]</w:t>
      </w:r>
      <w:r w:rsidRPr="00CB12F8">
        <w:rPr>
          <w:rFonts w:hint="eastAsia"/>
        </w:rPr>
        <w:t xml:space="preserve"> address-family </w:t>
      </w:r>
      <w:r w:rsidR="00641C61" w:rsidRPr="00CB12F8">
        <w:rPr>
          <w:rFonts w:hint="eastAsia"/>
        </w:rPr>
        <w:t>ipv</w:t>
      </w:r>
      <w:r w:rsidR="00641C61">
        <w:rPr>
          <w:rFonts w:hint="eastAsia"/>
        </w:rPr>
        <w:t>6</w:t>
      </w:r>
      <w:r w:rsidR="00641C61" w:rsidRPr="00CB12F8">
        <w:rPr>
          <w:rFonts w:hint="eastAsia"/>
        </w:rPr>
        <w:t xml:space="preserve"> </w:t>
      </w:r>
      <w:r w:rsidRPr="00CB12F8">
        <w:rPr>
          <w:rFonts w:hint="eastAsia"/>
        </w:rPr>
        <w:t>unicast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U</w:t>
      </w:r>
      <w:r w:rsidRPr="00CB12F8">
        <w:t>PE</w:t>
      </w:r>
      <w:r w:rsidRPr="00CB12F8">
        <w:rPr>
          <w:rFonts w:hint="eastAsia"/>
        </w:rPr>
        <w:t>2</w:t>
      </w:r>
      <w:r w:rsidRPr="00CB12F8">
        <w:t>-bgp-default-</w:t>
      </w:r>
      <w:r w:rsidR="00641C61" w:rsidRPr="00CB12F8">
        <w:t>ipv</w:t>
      </w:r>
      <w:r w:rsidR="00641C61">
        <w:rPr>
          <w:rFonts w:hint="eastAsia"/>
        </w:rPr>
        <w:t>6</w:t>
      </w:r>
      <w:r w:rsidRPr="00CB12F8">
        <w:t>-vpn1] peer</w:t>
      </w:r>
      <w:r w:rsidRPr="00CB12F8">
        <w:rPr>
          <w:rFonts w:hint="eastAsia"/>
        </w:rPr>
        <w:t xml:space="preserve"> </w:t>
      </w:r>
      <w:r w:rsidR="00641C61">
        <w:rPr>
          <w:rFonts w:hint="eastAsia"/>
        </w:rPr>
        <w:t>2001:3::1</w:t>
      </w:r>
      <w:r w:rsidRPr="00CB12F8">
        <w:rPr>
          <w:rFonts w:hint="eastAsia"/>
        </w:rPr>
        <w:t xml:space="preserve"> enable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U</w:t>
      </w:r>
      <w:r w:rsidRPr="00CB12F8">
        <w:t>PE</w:t>
      </w:r>
      <w:r w:rsidRPr="00CB12F8">
        <w:rPr>
          <w:rFonts w:hint="eastAsia"/>
        </w:rPr>
        <w:t>2</w:t>
      </w:r>
      <w:r w:rsidRPr="00CB12F8">
        <w:t>-bgp-default-</w:t>
      </w:r>
      <w:r w:rsidR="00641C61" w:rsidRPr="00CB12F8">
        <w:t>ipv</w:t>
      </w:r>
      <w:r w:rsidR="00641C61">
        <w:rPr>
          <w:rFonts w:hint="eastAsia"/>
        </w:rPr>
        <w:t>6</w:t>
      </w:r>
      <w:r w:rsidRPr="00CB12F8">
        <w:t>-vpn1]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-bgp-default-vpn1]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ItemIndent1"/>
      </w:pPr>
      <w:r w:rsidRPr="00CB12F8">
        <w:rPr>
          <w:rFonts w:hint="eastAsia"/>
        </w:rPr>
        <w:t xml:space="preserve"># </w:t>
      </w:r>
      <w:r w:rsidRPr="00CB12F8">
        <w:rPr>
          <w:rFonts w:hint="eastAsia"/>
        </w:rPr>
        <w:t>配置</w:t>
      </w:r>
      <w:r w:rsidRPr="00CB12F8">
        <w:rPr>
          <w:rFonts w:hint="eastAsia"/>
        </w:rPr>
        <w:t>UPE 2</w:t>
      </w:r>
      <w:r w:rsidRPr="00CB12F8">
        <w:rPr>
          <w:rFonts w:hint="eastAsia"/>
        </w:rPr>
        <w:t>与</w:t>
      </w:r>
      <w:r w:rsidRPr="00CB12F8">
        <w:rPr>
          <w:rFonts w:hint="eastAsia"/>
        </w:rPr>
        <w:t>CE 4</w:t>
      </w:r>
      <w:r w:rsidRPr="00CB12F8">
        <w:rPr>
          <w:rFonts w:hint="eastAsia"/>
        </w:rPr>
        <w:t>建立</w:t>
      </w:r>
      <w:r w:rsidRPr="00CB12F8">
        <w:rPr>
          <w:rFonts w:hint="eastAsia"/>
        </w:rPr>
        <w:t>EBGP</w:t>
      </w:r>
      <w:r w:rsidRPr="00CB12F8">
        <w:rPr>
          <w:rFonts w:hint="eastAsia"/>
        </w:rPr>
        <w:t>对等体。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-bgp-default]</w:t>
      </w:r>
      <w:r w:rsidRPr="00CB12F8">
        <w:rPr>
          <w:rFonts w:hint="eastAsia"/>
        </w:rPr>
        <w:t xml:space="preserve"> </w:t>
      </w:r>
      <w:r w:rsidRPr="00CB12F8">
        <w:t>ip vpn-instance vpn</w:t>
      </w:r>
      <w:r w:rsidRPr="00CB12F8">
        <w:rPr>
          <w:rFonts w:hint="eastAsia"/>
        </w:rPr>
        <w:t>2</w:t>
      </w:r>
    </w:p>
    <w:p w:rsidR="00140E86" w:rsidRPr="00CB12F8" w:rsidRDefault="00140E86" w:rsidP="00140E86">
      <w:pPr>
        <w:pStyle w:val="TerminalDisplayIndent1"/>
      </w:pPr>
      <w:r w:rsidRPr="00CB12F8">
        <w:t xml:space="preserve">[UPE2-bgp-default-vpn2] peer </w:t>
      </w:r>
      <w:r w:rsidR="00641C61">
        <w:rPr>
          <w:rFonts w:hint="eastAsia"/>
        </w:rPr>
        <w:t>2001:4::1</w:t>
      </w:r>
      <w:r w:rsidRPr="00CB12F8">
        <w:t xml:space="preserve"> as-number 65440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U</w:t>
      </w:r>
      <w:r w:rsidRPr="00CB12F8">
        <w:t>PE</w:t>
      </w:r>
      <w:r w:rsidRPr="00CB12F8">
        <w:rPr>
          <w:rFonts w:hint="eastAsia"/>
        </w:rPr>
        <w:t>2</w:t>
      </w:r>
      <w:r w:rsidRPr="00CB12F8">
        <w:t>-bgp-default-vpn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address-family </w:t>
      </w:r>
      <w:r w:rsidR="00641C61" w:rsidRPr="00CB12F8">
        <w:rPr>
          <w:rFonts w:hint="eastAsia"/>
        </w:rPr>
        <w:t>ipv</w:t>
      </w:r>
      <w:r w:rsidR="00641C61">
        <w:rPr>
          <w:rFonts w:hint="eastAsia"/>
        </w:rPr>
        <w:t>6</w:t>
      </w:r>
      <w:r w:rsidR="00641C61" w:rsidRPr="00CB12F8">
        <w:rPr>
          <w:rFonts w:hint="eastAsia"/>
        </w:rPr>
        <w:t xml:space="preserve"> </w:t>
      </w:r>
      <w:r w:rsidRPr="00CB12F8">
        <w:rPr>
          <w:rFonts w:hint="eastAsia"/>
        </w:rPr>
        <w:t>unicast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U</w:t>
      </w:r>
      <w:r w:rsidRPr="00CB12F8">
        <w:t>PE</w:t>
      </w:r>
      <w:r w:rsidRPr="00CB12F8">
        <w:rPr>
          <w:rFonts w:hint="eastAsia"/>
        </w:rPr>
        <w:t>2</w:t>
      </w:r>
      <w:r w:rsidRPr="00CB12F8">
        <w:t>-bgp-default-</w:t>
      </w:r>
      <w:r w:rsidR="00641C61" w:rsidRPr="00CB12F8">
        <w:t>ipv</w:t>
      </w:r>
      <w:r w:rsidR="00641C61">
        <w:rPr>
          <w:rFonts w:hint="eastAsia"/>
        </w:rPr>
        <w:t>6</w:t>
      </w:r>
      <w:r w:rsidRPr="00CB12F8">
        <w:t>-vpn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peer</w:t>
      </w:r>
      <w:r w:rsidRPr="00CB12F8">
        <w:rPr>
          <w:rFonts w:hint="eastAsia"/>
        </w:rPr>
        <w:t xml:space="preserve"> </w:t>
      </w:r>
      <w:r w:rsidR="00641C61">
        <w:rPr>
          <w:rFonts w:hint="eastAsia"/>
        </w:rPr>
        <w:t>2001:4::1</w:t>
      </w:r>
      <w:r w:rsidRPr="00CB12F8">
        <w:rPr>
          <w:rFonts w:hint="eastAsia"/>
        </w:rPr>
        <w:t xml:space="preserve"> enable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U</w:t>
      </w:r>
      <w:r w:rsidRPr="00CB12F8">
        <w:t>PE</w:t>
      </w:r>
      <w:r w:rsidRPr="00CB12F8">
        <w:rPr>
          <w:rFonts w:hint="eastAsia"/>
        </w:rPr>
        <w:t>2</w:t>
      </w:r>
      <w:r w:rsidRPr="00CB12F8">
        <w:t>-bgp-default-</w:t>
      </w:r>
      <w:r w:rsidR="00641C61" w:rsidRPr="00CB12F8">
        <w:t>ipv</w:t>
      </w:r>
      <w:r w:rsidR="00641C61">
        <w:rPr>
          <w:rFonts w:hint="eastAsia"/>
        </w:rPr>
        <w:t>6</w:t>
      </w:r>
      <w:r w:rsidRPr="00CB12F8">
        <w:t>-vpn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-bgp-default-vpn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TerminalDisplayIndent1"/>
      </w:pPr>
      <w:r w:rsidRPr="00CB12F8">
        <w:t>[UPE</w:t>
      </w:r>
      <w:r w:rsidRPr="00CB12F8">
        <w:rPr>
          <w:rFonts w:hint="eastAsia"/>
        </w:rPr>
        <w:t>2</w:t>
      </w:r>
      <w:r w:rsidRPr="00CB12F8">
        <w:t>-bgp-default]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ItemStep"/>
      </w:pPr>
      <w:r w:rsidRPr="00CB12F8">
        <w:rPr>
          <w:rFonts w:hint="eastAsia"/>
        </w:rPr>
        <w:lastRenderedPageBreak/>
        <w:t>配置</w:t>
      </w:r>
      <w:r w:rsidRPr="00CB12F8">
        <w:rPr>
          <w:rFonts w:hint="eastAsia"/>
        </w:rPr>
        <w:t>CE 3</w:t>
      </w:r>
    </w:p>
    <w:p w:rsidR="00140E86" w:rsidRPr="00CB12F8" w:rsidRDefault="00140E86" w:rsidP="00140E86">
      <w:pPr>
        <w:pStyle w:val="TerminalDisplayIndent1"/>
      </w:pPr>
      <w:r w:rsidRPr="00CB12F8">
        <w:t>&lt;C</w:t>
      </w:r>
      <w:r w:rsidRPr="00CB12F8">
        <w:rPr>
          <w:rFonts w:hint="eastAsia"/>
        </w:rPr>
        <w:t>E3</w:t>
      </w:r>
      <w:r w:rsidRPr="00CB12F8">
        <w:t>&gt;</w:t>
      </w:r>
      <w:r w:rsidRPr="00CB12F8">
        <w:rPr>
          <w:rFonts w:hint="eastAsia"/>
        </w:rPr>
        <w:t xml:space="preserve"> </w:t>
      </w:r>
      <w:r w:rsidRPr="00CB12F8">
        <w:t>sys</w:t>
      </w:r>
      <w:r w:rsidRPr="00CB12F8">
        <w:rPr>
          <w:rFonts w:hint="eastAsia"/>
        </w:rPr>
        <w:t>tem-view</w:t>
      </w:r>
    </w:p>
    <w:p w:rsidR="00140E86" w:rsidRPr="00CB12F8" w:rsidRDefault="00140E86" w:rsidP="00140E86">
      <w:pPr>
        <w:pStyle w:val="TerminalDisplayIndent1"/>
      </w:pPr>
      <w:r w:rsidRPr="00CB12F8">
        <w:t>[CE</w:t>
      </w:r>
      <w:r w:rsidRPr="00CB12F8">
        <w:rPr>
          <w:rFonts w:hint="eastAsia"/>
        </w:rPr>
        <w:t>3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 xml:space="preserve">interface </w:t>
      </w:r>
      <w:r w:rsidR="00AD7D0A">
        <w:fldChar w:fldCharType="begin" w:fldLock="1"/>
      </w:r>
      <w:r w:rsidR="00AD7D0A">
        <w:instrText xml:space="preserve"> DOCVARIABLE  varglobal_16776  \* MERGEFORMAT </w:instrText>
      </w:r>
      <w:r w:rsidR="00AD7D0A">
        <w:fldChar w:fldCharType="separate"/>
      </w:r>
      <w:r w:rsidRPr="00CB12F8">
        <w:t xml:space="preserve">gigabitethernet </w:t>
      </w:r>
      <w:r w:rsidR="00224215">
        <w:t>3/1</w:t>
      </w:r>
      <w:r w:rsidRPr="00CB12F8">
        <w:t>/1</w:t>
      </w:r>
      <w:r w:rsidR="00AD7D0A">
        <w:fldChar w:fldCharType="end"/>
      </w:r>
    </w:p>
    <w:p w:rsidR="00140E86" w:rsidRPr="00CB12F8" w:rsidRDefault="00140E86" w:rsidP="00140E86">
      <w:pPr>
        <w:pStyle w:val="TerminalDisplayIndent1"/>
      </w:pPr>
      <w:r w:rsidRPr="00CB12F8">
        <w:rPr>
          <w:rFonts w:hint="eastAsia"/>
        </w:rPr>
        <w:t>[CE3</w:t>
      </w:r>
      <w:r w:rsidRPr="00CB12F8">
        <w:t>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/1</w:t>
      </w:r>
      <w:r w:rsidR="00AD7D0A">
        <w:fldChar w:fldCharType="end"/>
      </w:r>
      <w:r w:rsidRPr="00CB12F8">
        <w:rPr>
          <w:rFonts w:hint="eastAsia"/>
        </w:rPr>
        <w:t xml:space="preserve">] </w:t>
      </w:r>
      <w:r w:rsidR="00641C61" w:rsidRPr="00CB12F8">
        <w:t>ip</w:t>
      </w:r>
      <w:r w:rsidR="00641C61">
        <w:rPr>
          <w:rFonts w:hint="eastAsia"/>
        </w:rPr>
        <w:t>v6</w:t>
      </w:r>
      <w:r w:rsidR="00641C61" w:rsidRPr="00CB12F8">
        <w:t xml:space="preserve"> address </w:t>
      </w:r>
      <w:r w:rsidR="00641C61">
        <w:rPr>
          <w:rFonts w:hint="eastAsia"/>
        </w:rPr>
        <w:t>2001:3::1 96</w:t>
      </w:r>
    </w:p>
    <w:p w:rsidR="00140E86" w:rsidRPr="00CB12F8" w:rsidRDefault="00140E86" w:rsidP="00140E86">
      <w:pPr>
        <w:pStyle w:val="TerminalDisplayIndent1"/>
      </w:pPr>
      <w:r w:rsidRPr="00CB12F8">
        <w:rPr>
          <w:rFonts w:hint="eastAsia"/>
        </w:rPr>
        <w:t>[CE3</w:t>
      </w:r>
      <w:r w:rsidRPr="00CB12F8">
        <w:t>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/1</w:t>
      </w:r>
      <w:r w:rsidR="00AD7D0A">
        <w:fldChar w:fldCharType="end"/>
      </w:r>
      <w:r w:rsidRPr="00CB12F8">
        <w:rPr>
          <w:rFonts w:hint="eastAsia"/>
        </w:rPr>
        <w:t>] quit</w:t>
      </w:r>
    </w:p>
    <w:p w:rsidR="00140E86" w:rsidRPr="00CB12F8" w:rsidRDefault="00140E86" w:rsidP="00140E86">
      <w:pPr>
        <w:pStyle w:val="TerminalDisplayIndent1"/>
      </w:pPr>
      <w:r w:rsidRPr="00CB12F8">
        <w:t>[CE</w:t>
      </w:r>
      <w:r w:rsidRPr="00CB12F8">
        <w:rPr>
          <w:rFonts w:hint="eastAsia"/>
        </w:rPr>
        <w:t>3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bgp 654</w:t>
      </w:r>
      <w:r w:rsidRPr="00CB12F8">
        <w:rPr>
          <w:rFonts w:hint="eastAsia"/>
        </w:rPr>
        <w:t>3</w:t>
      </w:r>
      <w:r w:rsidRPr="00CB12F8">
        <w:t>0</w:t>
      </w:r>
    </w:p>
    <w:p w:rsidR="00140E86" w:rsidRPr="00CB12F8" w:rsidRDefault="00140E86" w:rsidP="00140E86">
      <w:pPr>
        <w:pStyle w:val="TerminalDisplayIndent1"/>
      </w:pPr>
      <w:r w:rsidRPr="00CB12F8">
        <w:t>[CE</w:t>
      </w:r>
      <w:r w:rsidRPr="00CB12F8">
        <w:rPr>
          <w:rFonts w:hint="eastAsia"/>
        </w:rPr>
        <w:t>3</w:t>
      </w:r>
      <w:r w:rsidRPr="00CB12F8">
        <w:t xml:space="preserve">-bgp-default] peer </w:t>
      </w:r>
      <w:r w:rsidR="00641C61">
        <w:rPr>
          <w:rFonts w:hint="eastAsia"/>
        </w:rPr>
        <w:t>2001:3::2</w:t>
      </w:r>
      <w:r w:rsidRPr="00CB12F8">
        <w:t xml:space="preserve"> as-number 100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C</w:t>
      </w:r>
      <w:r w:rsidRPr="00CB12F8">
        <w:t>E</w:t>
      </w:r>
      <w:r w:rsidRPr="00CB12F8">
        <w:rPr>
          <w:rFonts w:hint="eastAsia"/>
        </w:rPr>
        <w:t>3</w:t>
      </w:r>
      <w:r w:rsidRPr="00CB12F8">
        <w:t>-bgp-default]</w:t>
      </w:r>
      <w:r w:rsidRPr="00CB12F8">
        <w:rPr>
          <w:rFonts w:hint="eastAsia"/>
        </w:rPr>
        <w:t xml:space="preserve"> address-family </w:t>
      </w:r>
      <w:r w:rsidR="00641C61" w:rsidRPr="00CB12F8">
        <w:rPr>
          <w:rFonts w:hint="eastAsia"/>
        </w:rPr>
        <w:t>ipv</w:t>
      </w:r>
      <w:r w:rsidR="00641C61">
        <w:rPr>
          <w:rFonts w:hint="eastAsia"/>
        </w:rPr>
        <w:t>6</w:t>
      </w:r>
      <w:r w:rsidR="00641C61" w:rsidRPr="00CB12F8">
        <w:rPr>
          <w:rFonts w:hint="eastAsia"/>
        </w:rPr>
        <w:t xml:space="preserve"> </w:t>
      </w:r>
      <w:r w:rsidRPr="00CB12F8">
        <w:rPr>
          <w:rFonts w:hint="eastAsia"/>
        </w:rPr>
        <w:t>unicast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C</w:t>
      </w:r>
      <w:r w:rsidRPr="00CB12F8">
        <w:t>E</w:t>
      </w:r>
      <w:r w:rsidRPr="00CB12F8">
        <w:rPr>
          <w:rFonts w:hint="eastAsia"/>
        </w:rPr>
        <w:t>3</w:t>
      </w:r>
      <w:r w:rsidRPr="00CB12F8">
        <w:t>-bgp-default</w:t>
      </w:r>
      <w:r w:rsidRPr="00CB12F8">
        <w:rPr>
          <w:rFonts w:hint="eastAsia"/>
        </w:rPr>
        <w:t>-</w:t>
      </w:r>
      <w:r w:rsidR="00641C61" w:rsidRPr="00CB12F8">
        <w:rPr>
          <w:rFonts w:hint="eastAsia"/>
        </w:rPr>
        <w:t>ipv</w:t>
      </w:r>
      <w:r w:rsidR="00641C61">
        <w:rPr>
          <w:rFonts w:hint="eastAsia"/>
        </w:rPr>
        <w:t>6</w:t>
      </w:r>
      <w:r w:rsidRPr="00CB12F8">
        <w:t xml:space="preserve">] peer </w:t>
      </w:r>
      <w:r w:rsidR="00641C61">
        <w:rPr>
          <w:rFonts w:hint="eastAsia"/>
        </w:rPr>
        <w:t>2001:3::2</w:t>
      </w:r>
      <w:r w:rsidRPr="00CB12F8">
        <w:rPr>
          <w:rFonts w:hint="eastAsia"/>
        </w:rPr>
        <w:t xml:space="preserve"> enable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C</w:t>
      </w:r>
      <w:r w:rsidRPr="00CB12F8">
        <w:t>E</w:t>
      </w:r>
      <w:r w:rsidRPr="00CB12F8">
        <w:rPr>
          <w:rFonts w:hint="eastAsia"/>
        </w:rPr>
        <w:t>3</w:t>
      </w:r>
      <w:r w:rsidRPr="00CB12F8">
        <w:t>-bgp-default</w:t>
      </w:r>
      <w:r w:rsidRPr="00CB12F8">
        <w:rPr>
          <w:rFonts w:hint="eastAsia"/>
        </w:rPr>
        <w:t>-</w:t>
      </w:r>
      <w:r w:rsidR="00641C61" w:rsidRPr="00CB12F8">
        <w:rPr>
          <w:rFonts w:hint="eastAsia"/>
        </w:rPr>
        <w:t>ipv</w:t>
      </w:r>
      <w:r w:rsidR="00641C61">
        <w:rPr>
          <w:rFonts w:hint="eastAsia"/>
        </w:rPr>
        <w:t>6</w:t>
      </w:r>
      <w:r w:rsidRPr="00CB12F8">
        <w:t>] import-route direct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C</w:t>
      </w:r>
      <w:r w:rsidRPr="00CB12F8">
        <w:t>E</w:t>
      </w:r>
      <w:r w:rsidRPr="00CB12F8">
        <w:rPr>
          <w:rFonts w:hint="eastAsia"/>
        </w:rPr>
        <w:t>3</w:t>
      </w:r>
      <w:r w:rsidRPr="00CB12F8">
        <w:t>-bgp-default</w:t>
      </w:r>
      <w:r w:rsidRPr="00CB12F8">
        <w:rPr>
          <w:rFonts w:hint="eastAsia"/>
        </w:rPr>
        <w:t>-</w:t>
      </w:r>
      <w:r w:rsidR="00641C61" w:rsidRPr="00CB12F8">
        <w:rPr>
          <w:rFonts w:hint="eastAsia"/>
        </w:rPr>
        <w:t>ipv</w:t>
      </w:r>
      <w:r w:rsidR="00641C61">
        <w:rPr>
          <w:rFonts w:hint="eastAsia"/>
        </w:rPr>
        <w:t>6</w:t>
      </w:r>
      <w:r w:rsidRPr="00CB12F8">
        <w:t>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TerminalDisplayIndent1"/>
      </w:pPr>
      <w:r w:rsidRPr="00CB12F8">
        <w:t>[CE</w:t>
      </w:r>
      <w:r w:rsidRPr="00CB12F8">
        <w:rPr>
          <w:rFonts w:hint="eastAsia"/>
        </w:rPr>
        <w:t>3</w:t>
      </w:r>
      <w:r w:rsidRPr="00CB12F8">
        <w:t>-bgp-default]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ItemStep"/>
      </w:pPr>
      <w:r w:rsidRPr="00CB12F8">
        <w:rPr>
          <w:rFonts w:hint="eastAsia"/>
        </w:rPr>
        <w:t>配置</w:t>
      </w:r>
      <w:r w:rsidRPr="00CB12F8">
        <w:rPr>
          <w:rFonts w:hint="eastAsia"/>
        </w:rPr>
        <w:t>CE 4</w:t>
      </w:r>
    </w:p>
    <w:p w:rsidR="00140E86" w:rsidRPr="00CB12F8" w:rsidRDefault="00140E86" w:rsidP="00140E86">
      <w:pPr>
        <w:pStyle w:val="TerminalDisplayIndent1"/>
      </w:pPr>
      <w:r w:rsidRPr="00CB12F8">
        <w:t>&lt;C</w:t>
      </w:r>
      <w:r w:rsidRPr="00CB12F8">
        <w:rPr>
          <w:rFonts w:hint="eastAsia"/>
        </w:rPr>
        <w:t>E4</w:t>
      </w:r>
      <w:r w:rsidRPr="00CB12F8">
        <w:t>&gt;</w:t>
      </w:r>
      <w:r w:rsidRPr="00CB12F8">
        <w:rPr>
          <w:rFonts w:hint="eastAsia"/>
        </w:rPr>
        <w:t xml:space="preserve"> </w:t>
      </w:r>
      <w:r w:rsidRPr="00CB12F8">
        <w:t>sys</w:t>
      </w:r>
      <w:r w:rsidRPr="00CB12F8">
        <w:rPr>
          <w:rFonts w:hint="eastAsia"/>
        </w:rPr>
        <w:t>tem-view</w:t>
      </w:r>
    </w:p>
    <w:p w:rsidR="00140E86" w:rsidRPr="00CB12F8" w:rsidRDefault="00140E86" w:rsidP="00140E86">
      <w:pPr>
        <w:pStyle w:val="TerminalDisplayIndent1"/>
      </w:pPr>
      <w:r w:rsidRPr="00CB12F8">
        <w:t>[CE</w:t>
      </w:r>
      <w:r w:rsidRPr="00CB12F8">
        <w:rPr>
          <w:rFonts w:hint="eastAsia"/>
        </w:rPr>
        <w:t>4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 xml:space="preserve">interface </w:t>
      </w:r>
      <w:r w:rsidR="00AD7D0A">
        <w:fldChar w:fldCharType="begin" w:fldLock="1"/>
      </w:r>
      <w:r w:rsidR="00AD7D0A">
        <w:instrText xml:space="preserve"> DOCVARIABLE  varglobal_16776  \* MERGEFORMAT </w:instrText>
      </w:r>
      <w:r w:rsidR="00AD7D0A">
        <w:fldChar w:fldCharType="separate"/>
      </w:r>
      <w:r w:rsidRPr="00CB12F8">
        <w:t xml:space="preserve">gigabitethernet </w:t>
      </w:r>
      <w:r w:rsidR="00224215">
        <w:t>3/1</w:t>
      </w:r>
      <w:r w:rsidRPr="00CB12F8">
        <w:t>/1</w:t>
      </w:r>
      <w:r w:rsidR="00AD7D0A">
        <w:fldChar w:fldCharType="end"/>
      </w:r>
    </w:p>
    <w:p w:rsidR="00140E86" w:rsidRPr="00CB12F8" w:rsidRDefault="00140E86" w:rsidP="00140E86">
      <w:pPr>
        <w:pStyle w:val="TerminalDisplayIndent1"/>
      </w:pPr>
      <w:r w:rsidRPr="00CB12F8">
        <w:rPr>
          <w:rFonts w:hint="eastAsia"/>
        </w:rPr>
        <w:t>[CE4</w:t>
      </w:r>
      <w:r w:rsidRPr="00CB12F8">
        <w:t>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/1</w:t>
      </w:r>
      <w:r w:rsidR="00AD7D0A">
        <w:fldChar w:fldCharType="end"/>
      </w:r>
      <w:r w:rsidRPr="00CB12F8">
        <w:rPr>
          <w:rFonts w:hint="eastAsia"/>
        </w:rPr>
        <w:t xml:space="preserve">] </w:t>
      </w:r>
      <w:r w:rsidR="00641C61" w:rsidRPr="00CB12F8">
        <w:t>ip</w:t>
      </w:r>
      <w:r w:rsidR="00641C61">
        <w:rPr>
          <w:rFonts w:hint="eastAsia"/>
        </w:rPr>
        <w:t>v6</w:t>
      </w:r>
      <w:r w:rsidR="00641C61" w:rsidRPr="00CB12F8">
        <w:t xml:space="preserve"> address </w:t>
      </w:r>
      <w:r w:rsidR="00641C61">
        <w:rPr>
          <w:rFonts w:hint="eastAsia"/>
        </w:rPr>
        <w:t>2001:4::1 96</w:t>
      </w:r>
    </w:p>
    <w:p w:rsidR="00140E86" w:rsidRPr="00CB12F8" w:rsidRDefault="00140E86" w:rsidP="00140E86">
      <w:pPr>
        <w:pStyle w:val="TerminalDisplayIndent1"/>
      </w:pPr>
      <w:r w:rsidRPr="00CB12F8">
        <w:rPr>
          <w:rFonts w:hint="eastAsia"/>
        </w:rPr>
        <w:t>[CE4</w:t>
      </w:r>
      <w:r w:rsidRPr="00CB12F8">
        <w:t>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/1</w:t>
      </w:r>
      <w:r w:rsidR="00AD7D0A">
        <w:fldChar w:fldCharType="end"/>
      </w:r>
      <w:r w:rsidRPr="00CB12F8">
        <w:rPr>
          <w:rFonts w:hint="eastAsia"/>
        </w:rPr>
        <w:t>] quit</w:t>
      </w:r>
    </w:p>
    <w:p w:rsidR="00140E86" w:rsidRPr="00CB12F8" w:rsidRDefault="00140E86" w:rsidP="00140E86">
      <w:pPr>
        <w:pStyle w:val="TerminalDisplayIndent1"/>
      </w:pPr>
      <w:r w:rsidRPr="00CB12F8">
        <w:t>[CE</w:t>
      </w:r>
      <w:r w:rsidRPr="00CB12F8">
        <w:rPr>
          <w:rFonts w:hint="eastAsia"/>
        </w:rPr>
        <w:t>4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bgp 654</w:t>
      </w:r>
      <w:r w:rsidRPr="00CB12F8">
        <w:rPr>
          <w:rFonts w:hint="eastAsia"/>
        </w:rPr>
        <w:t>4</w:t>
      </w:r>
      <w:r w:rsidRPr="00CB12F8">
        <w:t>0</w:t>
      </w:r>
    </w:p>
    <w:p w:rsidR="00140E86" w:rsidRPr="00CB12F8" w:rsidRDefault="00140E86" w:rsidP="00140E86">
      <w:pPr>
        <w:pStyle w:val="TerminalDisplayIndent1"/>
      </w:pPr>
      <w:r w:rsidRPr="00CB12F8">
        <w:t>[CE</w:t>
      </w:r>
      <w:r w:rsidRPr="00CB12F8">
        <w:rPr>
          <w:rFonts w:hint="eastAsia"/>
        </w:rPr>
        <w:t>4-bgp-default</w:t>
      </w:r>
      <w:r w:rsidRPr="00CB12F8">
        <w:t xml:space="preserve">] peer </w:t>
      </w:r>
      <w:r w:rsidR="00641C61">
        <w:rPr>
          <w:rFonts w:hint="eastAsia"/>
        </w:rPr>
        <w:t>2001:4::2</w:t>
      </w:r>
      <w:r w:rsidRPr="00CB12F8">
        <w:t xml:space="preserve"> as-number 100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C</w:t>
      </w:r>
      <w:r w:rsidRPr="00CB12F8">
        <w:t>E</w:t>
      </w:r>
      <w:r w:rsidRPr="00CB12F8">
        <w:rPr>
          <w:rFonts w:hint="eastAsia"/>
        </w:rPr>
        <w:t>4</w:t>
      </w:r>
      <w:r w:rsidRPr="00CB12F8">
        <w:t>-bgp-default]</w:t>
      </w:r>
      <w:r w:rsidRPr="00CB12F8">
        <w:rPr>
          <w:rFonts w:hint="eastAsia"/>
        </w:rPr>
        <w:t xml:space="preserve"> address-family </w:t>
      </w:r>
      <w:r w:rsidR="00641C61" w:rsidRPr="00CB12F8">
        <w:rPr>
          <w:rFonts w:hint="eastAsia"/>
        </w:rPr>
        <w:t>ipv</w:t>
      </w:r>
      <w:r w:rsidR="00641C61">
        <w:rPr>
          <w:rFonts w:hint="eastAsia"/>
        </w:rPr>
        <w:t>6</w:t>
      </w:r>
      <w:r w:rsidR="00641C61" w:rsidRPr="00CB12F8">
        <w:rPr>
          <w:rFonts w:hint="eastAsia"/>
        </w:rPr>
        <w:t xml:space="preserve"> </w:t>
      </w:r>
      <w:r w:rsidRPr="00CB12F8">
        <w:rPr>
          <w:rFonts w:hint="eastAsia"/>
        </w:rPr>
        <w:t>unicast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C</w:t>
      </w:r>
      <w:r w:rsidRPr="00CB12F8">
        <w:t>E</w:t>
      </w:r>
      <w:r w:rsidRPr="00CB12F8">
        <w:rPr>
          <w:rFonts w:hint="eastAsia"/>
        </w:rPr>
        <w:t>4</w:t>
      </w:r>
      <w:r w:rsidRPr="00CB12F8">
        <w:t>-bgp-default</w:t>
      </w:r>
      <w:r w:rsidRPr="00CB12F8">
        <w:rPr>
          <w:rFonts w:hint="eastAsia"/>
        </w:rPr>
        <w:t>-</w:t>
      </w:r>
      <w:r w:rsidR="00641C61" w:rsidRPr="00CB12F8">
        <w:rPr>
          <w:rFonts w:hint="eastAsia"/>
        </w:rPr>
        <w:t>ipv</w:t>
      </w:r>
      <w:r w:rsidR="00641C61">
        <w:rPr>
          <w:rFonts w:hint="eastAsia"/>
        </w:rPr>
        <w:t>6</w:t>
      </w:r>
      <w:r w:rsidRPr="00CB12F8">
        <w:t xml:space="preserve">] peer </w:t>
      </w:r>
      <w:r w:rsidR="00641C61">
        <w:rPr>
          <w:rFonts w:hint="eastAsia"/>
        </w:rPr>
        <w:t>2001:4::2</w:t>
      </w:r>
      <w:r w:rsidRPr="00CB12F8">
        <w:rPr>
          <w:rFonts w:hint="eastAsia"/>
        </w:rPr>
        <w:t xml:space="preserve"> enable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C</w:t>
      </w:r>
      <w:r w:rsidRPr="00CB12F8">
        <w:t>E</w:t>
      </w:r>
      <w:r w:rsidRPr="00CB12F8">
        <w:rPr>
          <w:rFonts w:hint="eastAsia"/>
        </w:rPr>
        <w:t>4</w:t>
      </w:r>
      <w:r w:rsidRPr="00CB12F8">
        <w:t>-bgp-default</w:t>
      </w:r>
      <w:r w:rsidRPr="00CB12F8">
        <w:rPr>
          <w:rFonts w:hint="eastAsia"/>
        </w:rPr>
        <w:t>-</w:t>
      </w:r>
      <w:r w:rsidR="00641C61" w:rsidRPr="00CB12F8">
        <w:rPr>
          <w:rFonts w:hint="eastAsia"/>
        </w:rPr>
        <w:t>ipv</w:t>
      </w:r>
      <w:r w:rsidR="00641C61">
        <w:rPr>
          <w:rFonts w:hint="eastAsia"/>
        </w:rPr>
        <w:t>6</w:t>
      </w:r>
      <w:r w:rsidRPr="00CB12F8">
        <w:t>] import-route direct</w:t>
      </w:r>
    </w:p>
    <w:p w:rsidR="00140E86" w:rsidRPr="00CB12F8" w:rsidRDefault="00140E86" w:rsidP="00140E86">
      <w:pPr>
        <w:pStyle w:val="TerminalDisplayIndent1"/>
      </w:pPr>
      <w:r w:rsidRPr="00CB12F8">
        <w:t>[</w:t>
      </w:r>
      <w:r w:rsidRPr="00CB12F8">
        <w:rPr>
          <w:rFonts w:hint="eastAsia"/>
        </w:rPr>
        <w:t>C</w:t>
      </w:r>
      <w:r w:rsidRPr="00CB12F8">
        <w:t>E</w:t>
      </w:r>
      <w:r w:rsidRPr="00CB12F8">
        <w:rPr>
          <w:rFonts w:hint="eastAsia"/>
        </w:rPr>
        <w:t>4</w:t>
      </w:r>
      <w:r w:rsidRPr="00CB12F8">
        <w:t>-bgp-default</w:t>
      </w:r>
      <w:r w:rsidRPr="00CB12F8">
        <w:rPr>
          <w:rFonts w:hint="eastAsia"/>
        </w:rPr>
        <w:t>-</w:t>
      </w:r>
      <w:r w:rsidR="00641C61" w:rsidRPr="00CB12F8">
        <w:rPr>
          <w:rFonts w:hint="eastAsia"/>
        </w:rPr>
        <w:t>ipv</w:t>
      </w:r>
      <w:r w:rsidR="00641C61">
        <w:rPr>
          <w:rFonts w:hint="eastAsia"/>
        </w:rPr>
        <w:t>6</w:t>
      </w:r>
      <w:r w:rsidRPr="00CB12F8">
        <w:t>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TerminalDisplayIndent1"/>
      </w:pPr>
      <w:r w:rsidRPr="00CB12F8">
        <w:t>[CE</w:t>
      </w:r>
      <w:r w:rsidRPr="00CB12F8">
        <w:rPr>
          <w:rFonts w:hint="eastAsia"/>
        </w:rPr>
        <w:t>4</w:t>
      </w:r>
      <w:r w:rsidRPr="00CB12F8">
        <w:t>-bgp-default]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ItemStep"/>
      </w:pPr>
      <w:r w:rsidRPr="00CB12F8">
        <w:rPr>
          <w:rFonts w:hint="eastAsia"/>
        </w:rPr>
        <w:t>配置</w:t>
      </w:r>
      <w:r w:rsidRPr="00CB12F8">
        <w:rPr>
          <w:rFonts w:hint="eastAsia"/>
        </w:rPr>
        <w:t>SPE 1</w:t>
      </w:r>
    </w:p>
    <w:p w:rsidR="00140E86" w:rsidRPr="00CB12F8" w:rsidRDefault="00140E86" w:rsidP="00140E86">
      <w:pPr>
        <w:pStyle w:val="ItemIndent1"/>
      </w:pPr>
      <w:r w:rsidRPr="00CB12F8">
        <w:rPr>
          <w:rFonts w:hint="eastAsia"/>
        </w:rPr>
        <w:t xml:space="preserve"># </w:t>
      </w:r>
      <w:r w:rsidRPr="00CB12F8">
        <w:rPr>
          <w:rFonts w:hint="eastAsia"/>
        </w:rPr>
        <w:t>配置</w:t>
      </w:r>
      <w:r w:rsidRPr="00CB12F8">
        <w:rPr>
          <w:rFonts w:hint="eastAsia"/>
        </w:rPr>
        <w:t>MPLS</w:t>
      </w:r>
      <w:r w:rsidRPr="00CB12F8">
        <w:rPr>
          <w:rFonts w:hint="eastAsia"/>
        </w:rPr>
        <w:t>基本能力和</w:t>
      </w:r>
      <w:r w:rsidRPr="00CB12F8">
        <w:rPr>
          <w:rFonts w:hint="eastAsia"/>
        </w:rPr>
        <w:t>MPLS LDP</w:t>
      </w:r>
      <w:r w:rsidRPr="00CB12F8">
        <w:rPr>
          <w:rFonts w:hint="eastAsia"/>
        </w:rPr>
        <w:t>能力，建立</w:t>
      </w:r>
      <w:r w:rsidRPr="00CB12F8">
        <w:rPr>
          <w:rFonts w:hint="eastAsia"/>
        </w:rPr>
        <w:t>LDP LSP</w:t>
      </w:r>
      <w:r w:rsidRPr="00CB12F8">
        <w:rPr>
          <w:rFonts w:hint="eastAsia"/>
        </w:rPr>
        <w:t>。</w:t>
      </w:r>
    </w:p>
    <w:p w:rsidR="00140E86" w:rsidRPr="00CB12F8" w:rsidRDefault="00140E86" w:rsidP="00140E86">
      <w:pPr>
        <w:pStyle w:val="TerminalDisplayIndent1"/>
      </w:pPr>
      <w:r w:rsidRPr="00CB12F8">
        <w:t>&lt;SP</w:t>
      </w:r>
      <w:r w:rsidRPr="00CB12F8">
        <w:rPr>
          <w:rFonts w:hint="eastAsia"/>
        </w:rPr>
        <w:t>E</w:t>
      </w:r>
      <w:r w:rsidRPr="00CB12F8">
        <w:t>1&gt;</w:t>
      </w:r>
      <w:r w:rsidRPr="00CB12F8">
        <w:rPr>
          <w:rFonts w:hint="eastAsia"/>
        </w:rPr>
        <w:t xml:space="preserve"> </w:t>
      </w:r>
      <w:r w:rsidRPr="00CB12F8">
        <w:t>sys</w:t>
      </w:r>
      <w:r w:rsidRPr="00CB12F8">
        <w:rPr>
          <w:rFonts w:hint="eastAsia"/>
        </w:rPr>
        <w:t>tem-view</w:t>
      </w:r>
    </w:p>
    <w:p w:rsidR="00140E86" w:rsidRPr="00CB12F8" w:rsidRDefault="00140E86" w:rsidP="00140E86">
      <w:pPr>
        <w:pStyle w:val="TerminalDisplayIndent1"/>
      </w:pPr>
      <w:r w:rsidRPr="00CB12F8">
        <w:t xml:space="preserve">[SPE1] interface </w:t>
      </w:r>
      <w:r w:rsidRPr="00CB12F8">
        <w:rPr>
          <w:rFonts w:hint="eastAsia"/>
        </w:rPr>
        <w:t>l</w:t>
      </w:r>
      <w:r w:rsidRPr="00CB12F8">
        <w:t>oopback</w:t>
      </w:r>
      <w:r w:rsidRPr="00CB12F8">
        <w:rPr>
          <w:rFonts w:hint="eastAsia"/>
        </w:rPr>
        <w:t xml:space="preserve"> 0</w:t>
      </w:r>
    </w:p>
    <w:p w:rsidR="00140E86" w:rsidRPr="00CB12F8" w:rsidRDefault="00140E86" w:rsidP="00140E86">
      <w:pPr>
        <w:pStyle w:val="TerminalDisplayIndent1"/>
      </w:pPr>
      <w:r w:rsidRPr="00CB12F8">
        <w:t>[SPE1-LoopBack</w:t>
      </w:r>
      <w:r w:rsidRPr="00CB12F8">
        <w:rPr>
          <w:rFonts w:hint="eastAsia"/>
        </w:rPr>
        <w:t>0</w:t>
      </w:r>
      <w:r w:rsidRPr="00CB12F8">
        <w:t xml:space="preserve">] ip address </w:t>
      </w:r>
      <w:r w:rsidRPr="00CB12F8">
        <w:rPr>
          <w:rFonts w:hint="eastAsia"/>
        </w:rPr>
        <w:t>2.2.2.9</w:t>
      </w:r>
      <w:r w:rsidRPr="00CB12F8">
        <w:t xml:space="preserve"> 32</w:t>
      </w:r>
    </w:p>
    <w:p w:rsidR="00140E86" w:rsidRPr="00CB12F8" w:rsidRDefault="00140E86" w:rsidP="00140E86">
      <w:pPr>
        <w:pStyle w:val="TerminalDisplayIndent1"/>
      </w:pPr>
      <w:r w:rsidRPr="00CB12F8">
        <w:t>[SPE1-LoopBack</w:t>
      </w:r>
      <w:r w:rsidRPr="00CB12F8">
        <w:rPr>
          <w:rFonts w:hint="eastAsia"/>
        </w:rPr>
        <w:t>0</w:t>
      </w:r>
      <w:r w:rsidRPr="00CB12F8">
        <w:t>] quit</w:t>
      </w:r>
    </w:p>
    <w:p w:rsidR="00140E86" w:rsidRPr="00CB12F8" w:rsidRDefault="00140E86" w:rsidP="00140E86">
      <w:pPr>
        <w:pStyle w:val="TerminalDisplayIndent1"/>
      </w:pPr>
      <w:r w:rsidRPr="00CB12F8">
        <w:rPr>
          <w:rFonts w:hint="eastAsia"/>
        </w:rPr>
        <w:t>[</w:t>
      </w:r>
      <w:r w:rsidRPr="00CB12F8">
        <w:t>SPE1</w:t>
      </w:r>
      <w:r w:rsidRPr="00CB12F8">
        <w:rPr>
          <w:rFonts w:hint="eastAsia"/>
        </w:rPr>
        <w:t>] mpls lsr-id 2.2.2.9</w:t>
      </w:r>
    </w:p>
    <w:p w:rsidR="00140E86" w:rsidRPr="00CB12F8" w:rsidRDefault="00140E86" w:rsidP="00140E86">
      <w:pPr>
        <w:pStyle w:val="TerminalDisplayIndent1"/>
      </w:pPr>
      <w:r w:rsidRPr="00CB12F8">
        <w:t>[SPE1]</w:t>
      </w:r>
      <w:r w:rsidRPr="00CB12F8">
        <w:rPr>
          <w:rFonts w:hint="eastAsia"/>
        </w:rPr>
        <w:t xml:space="preserve"> mpls ldp</w:t>
      </w:r>
    </w:p>
    <w:p w:rsidR="00140E86" w:rsidRPr="00CB12F8" w:rsidRDefault="00140E86" w:rsidP="00140E86">
      <w:pPr>
        <w:pStyle w:val="TerminalDisplayIndent1"/>
      </w:pPr>
      <w:r w:rsidRPr="00CB12F8">
        <w:t>[SPE1-ldp]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TerminalDisplayIndent1"/>
      </w:pPr>
      <w:r w:rsidRPr="00CB12F8">
        <w:t>[SPE1]</w:t>
      </w:r>
      <w:r w:rsidRPr="00CB12F8">
        <w:rPr>
          <w:rFonts w:hint="eastAsia"/>
        </w:rPr>
        <w:t xml:space="preserve"> </w:t>
      </w:r>
      <w:r w:rsidRPr="00CB12F8">
        <w:t xml:space="preserve">interface </w:t>
      </w:r>
      <w:r w:rsidR="00AD7D0A">
        <w:fldChar w:fldCharType="begin" w:fldLock="1"/>
      </w:r>
      <w:r w:rsidR="00AD7D0A">
        <w:instrText xml:space="preserve"> DOCVARIABLE  varglobal_16776  \* MERGEFORMAT </w:instrText>
      </w:r>
      <w:r w:rsidR="00AD7D0A">
        <w:fldChar w:fldCharType="separate"/>
      </w:r>
      <w:r w:rsidRPr="00CB12F8">
        <w:t xml:space="preserve">gigabitethernet </w:t>
      </w:r>
      <w:r w:rsidR="00224215">
        <w:t>3/1</w:t>
      </w:r>
      <w:r w:rsidRPr="00CB12F8">
        <w:t>/1</w:t>
      </w:r>
      <w:r w:rsidR="00AD7D0A">
        <w:fldChar w:fldCharType="end"/>
      </w:r>
    </w:p>
    <w:p w:rsidR="00140E86" w:rsidRPr="00CB12F8" w:rsidRDefault="00140E86" w:rsidP="00140E86">
      <w:pPr>
        <w:pStyle w:val="TerminalDisplayIndent1"/>
      </w:pPr>
      <w:r w:rsidRPr="00CB12F8">
        <w:t>[SPE1-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/1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 xml:space="preserve">ip address 172.1.1.2 </w:t>
      </w:r>
      <w:r w:rsidRPr="00CB12F8">
        <w:rPr>
          <w:rFonts w:hint="eastAsia"/>
        </w:rPr>
        <w:t>24</w:t>
      </w:r>
    </w:p>
    <w:p w:rsidR="00140E86" w:rsidRPr="00CB12F8" w:rsidRDefault="00140E86" w:rsidP="00140E86">
      <w:pPr>
        <w:pStyle w:val="TerminalDisplayIndent1"/>
      </w:pPr>
      <w:r w:rsidRPr="00CB12F8">
        <w:t>[SPE1-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/1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mpls enable</w:t>
      </w:r>
    </w:p>
    <w:p w:rsidR="00140E86" w:rsidRPr="00CB12F8" w:rsidRDefault="00140E86" w:rsidP="00140E86">
      <w:pPr>
        <w:pStyle w:val="TerminalDisplayIndent1"/>
      </w:pPr>
      <w:r w:rsidRPr="00CB12F8">
        <w:t>[SPE1-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/1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mpls ldp enable</w:t>
      </w:r>
    </w:p>
    <w:p w:rsidR="00140E86" w:rsidRPr="00CB12F8" w:rsidRDefault="00140E86" w:rsidP="00140E86">
      <w:pPr>
        <w:pStyle w:val="TerminalDisplayIndent1"/>
      </w:pPr>
      <w:r w:rsidRPr="00CB12F8">
        <w:t>[SPE1-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/1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TerminalDisplayIndent1"/>
      </w:pPr>
      <w:r w:rsidRPr="00CB12F8">
        <w:t>[SPE1]</w:t>
      </w:r>
      <w:r w:rsidRPr="00CB12F8">
        <w:rPr>
          <w:rFonts w:hint="eastAsia"/>
        </w:rPr>
        <w:t xml:space="preserve"> </w:t>
      </w:r>
      <w:r w:rsidRPr="00CB12F8">
        <w:t xml:space="preserve">interface </w:t>
      </w:r>
      <w:r w:rsidR="00AD7D0A">
        <w:fldChar w:fldCharType="begin" w:fldLock="1"/>
      </w:r>
      <w:r w:rsidR="00AD7D0A">
        <w:instrText xml:space="preserve"> DOCVARIABLE  varglobal_60562  \* MERGEFORMAT </w:instrText>
      </w:r>
      <w:r w:rsidR="00AD7D0A">
        <w:fldChar w:fldCharType="separate"/>
      </w:r>
      <w:r w:rsidRPr="00CB12F8">
        <w:t xml:space="preserve">gigabitethernet </w:t>
      </w:r>
      <w:r w:rsidR="00224215">
        <w:t>3/1</w:t>
      </w:r>
      <w:r w:rsidRPr="00CB12F8">
        <w:t>/2</w:t>
      </w:r>
      <w:r w:rsidR="00AD7D0A">
        <w:fldChar w:fldCharType="end"/>
      </w:r>
    </w:p>
    <w:p w:rsidR="00140E86" w:rsidRPr="00CB12F8" w:rsidRDefault="00140E86" w:rsidP="00140E86">
      <w:pPr>
        <w:pStyle w:val="TerminalDisplayIndent1"/>
      </w:pPr>
      <w:r w:rsidRPr="00CB12F8">
        <w:t>[SPE1-</w:t>
      </w:r>
      <w:r w:rsidR="00AD7D0A">
        <w:fldChar w:fldCharType="begin" w:fldLock="1"/>
      </w:r>
      <w:r w:rsidR="00AD7D0A">
        <w:instrText xml:space="preserve"> DOCVARIABLE  varglobal_19566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/2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 xml:space="preserve">ip address 180.1.1.1 </w:t>
      </w:r>
      <w:r w:rsidRPr="00CB12F8">
        <w:rPr>
          <w:rFonts w:hint="eastAsia"/>
        </w:rPr>
        <w:t>24</w:t>
      </w:r>
    </w:p>
    <w:p w:rsidR="00140E86" w:rsidRPr="00CB12F8" w:rsidRDefault="00140E86" w:rsidP="00140E86">
      <w:pPr>
        <w:pStyle w:val="TerminalDisplayIndent1"/>
      </w:pPr>
      <w:r w:rsidRPr="00CB12F8">
        <w:t>[SPE1-</w:t>
      </w:r>
      <w:r w:rsidR="00AD7D0A">
        <w:fldChar w:fldCharType="begin" w:fldLock="1"/>
      </w:r>
      <w:r w:rsidR="00AD7D0A">
        <w:instrText xml:space="preserve"> DOCVARIABLE  varglobal_19566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/2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mpls enable</w:t>
      </w:r>
    </w:p>
    <w:p w:rsidR="00140E86" w:rsidRPr="00CB12F8" w:rsidRDefault="00140E86" w:rsidP="00140E86">
      <w:pPr>
        <w:pStyle w:val="TerminalDisplayIndent1"/>
      </w:pPr>
      <w:r w:rsidRPr="00CB12F8">
        <w:t>[SPE1-</w:t>
      </w:r>
      <w:r w:rsidR="00AD7D0A">
        <w:fldChar w:fldCharType="begin" w:fldLock="1"/>
      </w:r>
      <w:r w:rsidR="00AD7D0A">
        <w:instrText xml:space="preserve"> DOCVARIABLE  varglobal_19566  \* ME</w:instrText>
      </w:r>
      <w:r w:rsidR="00AD7D0A">
        <w:instrText xml:space="preserve">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/2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mpls ldp enable</w:t>
      </w:r>
    </w:p>
    <w:p w:rsidR="00140E86" w:rsidRPr="00CB12F8" w:rsidRDefault="00140E86" w:rsidP="00140E86">
      <w:pPr>
        <w:pStyle w:val="TerminalDisplayIndent1"/>
      </w:pPr>
      <w:r w:rsidRPr="00CB12F8">
        <w:t>[SPE1-</w:t>
      </w:r>
      <w:r w:rsidR="00AD7D0A">
        <w:fldChar w:fldCharType="begin" w:fldLock="1"/>
      </w:r>
      <w:r w:rsidR="00AD7D0A">
        <w:instrText xml:space="preserve"> DOCVARIABLE  varglobal_19566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/2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ItemIndent1"/>
        <w:rPr>
          <w:lang w:eastAsia="zh-CN"/>
        </w:rPr>
      </w:pPr>
      <w:r w:rsidRPr="00CB12F8">
        <w:rPr>
          <w:rFonts w:hint="eastAsia"/>
          <w:lang w:eastAsia="zh-CN"/>
        </w:rPr>
        <w:t xml:space="preserve"># </w:t>
      </w:r>
      <w:r w:rsidRPr="00CB12F8">
        <w:rPr>
          <w:rFonts w:hint="eastAsia"/>
          <w:lang w:eastAsia="zh-CN"/>
        </w:rPr>
        <w:t>配置</w:t>
      </w:r>
      <w:r w:rsidRPr="00CB12F8">
        <w:rPr>
          <w:rFonts w:hint="eastAsia"/>
          <w:lang w:eastAsia="zh-CN"/>
        </w:rPr>
        <w:t>IGP</w:t>
      </w:r>
      <w:r w:rsidRPr="00CB12F8">
        <w:rPr>
          <w:rFonts w:hint="eastAsia"/>
          <w:lang w:eastAsia="zh-CN"/>
        </w:rPr>
        <w:t>协议，以</w:t>
      </w:r>
      <w:r w:rsidRPr="00CB12F8">
        <w:rPr>
          <w:rFonts w:hint="eastAsia"/>
          <w:lang w:eastAsia="zh-CN"/>
        </w:rPr>
        <w:t>OSPF</w:t>
      </w:r>
      <w:r w:rsidRPr="00CB12F8">
        <w:rPr>
          <w:rFonts w:hint="eastAsia"/>
          <w:lang w:eastAsia="zh-CN"/>
        </w:rPr>
        <w:t>为例。</w:t>
      </w:r>
    </w:p>
    <w:p w:rsidR="00140E86" w:rsidRPr="00CB12F8" w:rsidRDefault="00140E86" w:rsidP="00140E86">
      <w:pPr>
        <w:pStyle w:val="TerminalDisplayIndent1"/>
      </w:pPr>
      <w:r w:rsidRPr="00CB12F8">
        <w:t>[SPE1]</w:t>
      </w:r>
      <w:r w:rsidRPr="00CB12F8">
        <w:rPr>
          <w:rFonts w:hint="eastAsia"/>
        </w:rPr>
        <w:t xml:space="preserve"> </w:t>
      </w:r>
      <w:r w:rsidRPr="00CB12F8">
        <w:t>ospf</w:t>
      </w:r>
    </w:p>
    <w:p w:rsidR="00140E86" w:rsidRPr="00CB12F8" w:rsidRDefault="00140E86" w:rsidP="00140E86">
      <w:pPr>
        <w:pStyle w:val="TerminalDisplayIndent1"/>
      </w:pPr>
      <w:r w:rsidRPr="00CB12F8">
        <w:t>[SPE1-ospf-1]</w:t>
      </w:r>
      <w:r w:rsidRPr="00CB12F8">
        <w:rPr>
          <w:rFonts w:hint="eastAsia"/>
        </w:rPr>
        <w:t xml:space="preserve"> </w:t>
      </w:r>
      <w:r w:rsidRPr="00CB12F8">
        <w:t>area 0</w:t>
      </w:r>
    </w:p>
    <w:p w:rsidR="00140E86" w:rsidRPr="00CB12F8" w:rsidRDefault="00140E86" w:rsidP="00140E86">
      <w:pPr>
        <w:pStyle w:val="TerminalDisplayIndent1"/>
      </w:pPr>
      <w:r w:rsidRPr="00CB12F8">
        <w:t>[SPE1-ospf-1-area-0.0.0.0]</w:t>
      </w:r>
      <w:r w:rsidRPr="00CB12F8">
        <w:rPr>
          <w:rFonts w:hint="eastAsia"/>
        </w:rPr>
        <w:t xml:space="preserve"> </w:t>
      </w:r>
      <w:r w:rsidRPr="00CB12F8">
        <w:t>net</w:t>
      </w:r>
      <w:r w:rsidRPr="00CB12F8">
        <w:rPr>
          <w:rFonts w:hint="eastAsia"/>
        </w:rPr>
        <w:t>work</w:t>
      </w:r>
      <w:r w:rsidRPr="00CB12F8">
        <w:t xml:space="preserve"> 2.2.2.9 0.0.0.0</w:t>
      </w:r>
    </w:p>
    <w:p w:rsidR="00140E86" w:rsidRPr="00CB12F8" w:rsidRDefault="00140E86" w:rsidP="00140E86">
      <w:pPr>
        <w:pStyle w:val="TerminalDisplayIndent1"/>
      </w:pPr>
      <w:r w:rsidRPr="00CB12F8">
        <w:lastRenderedPageBreak/>
        <w:t>[SPE1-ospf-1-area-0.0.0.0]</w:t>
      </w:r>
      <w:r w:rsidRPr="00CB12F8">
        <w:rPr>
          <w:rFonts w:hint="eastAsia"/>
        </w:rPr>
        <w:t xml:space="preserve"> </w:t>
      </w:r>
      <w:r w:rsidRPr="00CB12F8">
        <w:t>network 172.1.1.0 0.0.0.255</w:t>
      </w:r>
    </w:p>
    <w:p w:rsidR="00140E86" w:rsidRPr="00CB12F8" w:rsidRDefault="00140E86" w:rsidP="00140E86">
      <w:pPr>
        <w:pStyle w:val="TerminalDisplayIndent1"/>
      </w:pPr>
      <w:r w:rsidRPr="00CB12F8">
        <w:t>[SPE1-ospf-1-area-0.0.0.0]</w:t>
      </w:r>
      <w:r w:rsidRPr="00CB12F8">
        <w:rPr>
          <w:rFonts w:hint="eastAsia"/>
        </w:rPr>
        <w:t xml:space="preserve"> </w:t>
      </w:r>
      <w:r w:rsidRPr="00CB12F8">
        <w:t>network 180.1.1.0 0.0.0.255</w:t>
      </w:r>
    </w:p>
    <w:p w:rsidR="00140E86" w:rsidRPr="00CB12F8" w:rsidRDefault="00140E86" w:rsidP="00140E86">
      <w:pPr>
        <w:pStyle w:val="TerminalDisplayIndent1"/>
      </w:pPr>
      <w:r w:rsidRPr="00CB12F8">
        <w:t>[SPE1-ospf-1-area-0.0.0.0]</w:t>
      </w:r>
      <w:r w:rsidRPr="00CB12F8">
        <w:rPr>
          <w:rFonts w:hint="eastAsia"/>
        </w:rPr>
        <w:t xml:space="preserve"> </w:t>
      </w:r>
      <w:r w:rsidRPr="00CB12F8">
        <w:t>q</w:t>
      </w:r>
      <w:r w:rsidRPr="00CB12F8">
        <w:rPr>
          <w:rFonts w:hint="eastAsia"/>
        </w:rPr>
        <w:t>uit</w:t>
      </w:r>
    </w:p>
    <w:p w:rsidR="00140E86" w:rsidRPr="00CB12F8" w:rsidRDefault="00140E86" w:rsidP="00140E86">
      <w:pPr>
        <w:pStyle w:val="TerminalDisplayIndent1"/>
      </w:pPr>
      <w:r w:rsidRPr="00CB12F8">
        <w:t>[SPE1-ospf-1]</w:t>
      </w:r>
      <w:r w:rsidRPr="00CB12F8">
        <w:rPr>
          <w:rFonts w:hint="eastAsia"/>
        </w:rPr>
        <w:t xml:space="preserve"> </w:t>
      </w:r>
      <w:r w:rsidRPr="00CB12F8">
        <w:t>q</w:t>
      </w:r>
      <w:r w:rsidRPr="00CB12F8">
        <w:rPr>
          <w:rFonts w:hint="eastAsia"/>
        </w:rPr>
        <w:t>uit</w:t>
      </w:r>
    </w:p>
    <w:p w:rsidR="00140E86" w:rsidRPr="00CB12F8" w:rsidRDefault="00140E86" w:rsidP="00140E86">
      <w:pPr>
        <w:pStyle w:val="ItemIndent1"/>
        <w:rPr>
          <w:lang w:eastAsia="zh-CN"/>
        </w:rPr>
      </w:pPr>
      <w:r w:rsidRPr="00CB12F8">
        <w:rPr>
          <w:rFonts w:hint="eastAsia"/>
          <w:lang w:eastAsia="zh-CN"/>
        </w:rPr>
        <w:t xml:space="preserve"># </w:t>
      </w:r>
      <w:r w:rsidRPr="00CB12F8">
        <w:rPr>
          <w:rFonts w:hint="eastAsia"/>
          <w:lang w:eastAsia="zh-CN"/>
        </w:rPr>
        <w:t>配置</w:t>
      </w:r>
      <w:r w:rsidRPr="00CB12F8">
        <w:rPr>
          <w:rFonts w:hint="eastAsia"/>
          <w:lang w:eastAsia="zh-CN"/>
        </w:rPr>
        <w:t>VPN</w:t>
      </w:r>
      <w:r w:rsidRPr="00CB12F8">
        <w:rPr>
          <w:rFonts w:hint="eastAsia"/>
          <w:lang w:eastAsia="zh-CN"/>
        </w:rPr>
        <w:t>实例</w:t>
      </w:r>
      <w:r w:rsidRPr="00CB12F8">
        <w:rPr>
          <w:rFonts w:hint="eastAsia"/>
          <w:lang w:eastAsia="zh-CN"/>
        </w:rPr>
        <w:t>vpn1</w:t>
      </w:r>
      <w:r w:rsidRPr="00CB12F8">
        <w:rPr>
          <w:rFonts w:hint="eastAsia"/>
          <w:lang w:eastAsia="zh-CN"/>
        </w:rPr>
        <w:t>和</w:t>
      </w:r>
      <w:r w:rsidRPr="00CB12F8">
        <w:rPr>
          <w:rFonts w:hint="eastAsia"/>
          <w:lang w:eastAsia="zh-CN"/>
        </w:rPr>
        <w:t>vpn2</w:t>
      </w:r>
      <w:r w:rsidRPr="00CB12F8">
        <w:rPr>
          <w:rFonts w:hint="eastAsia"/>
          <w:lang w:eastAsia="zh-CN"/>
        </w:rPr>
        <w:t>。</w:t>
      </w:r>
    </w:p>
    <w:p w:rsidR="00140E86" w:rsidRPr="00CB12F8" w:rsidRDefault="00140E86" w:rsidP="00140E86">
      <w:pPr>
        <w:pStyle w:val="TerminalDisplayIndent1"/>
      </w:pPr>
      <w:r w:rsidRPr="00CB12F8">
        <w:t>[SPE1]</w:t>
      </w:r>
      <w:r w:rsidRPr="00CB12F8">
        <w:rPr>
          <w:rFonts w:hint="eastAsia"/>
        </w:rPr>
        <w:t xml:space="preserve"> </w:t>
      </w:r>
      <w:r w:rsidRPr="00CB12F8">
        <w:t>ip vpn-instance vpn1</w:t>
      </w:r>
    </w:p>
    <w:p w:rsidR="00140E86" w:rsidRPr="00CB12F8" w:rsidRDefault="00140E86" w:rsidP="00140E86">
      <w:pPr>
        <w:pStyle w:val="TerminalDisplayIndent1"/>
      </w:pPr>
      <w:r w:rsidRPr="00CB12F8">
        <w:t>[SPE1-vpn-instance-vpn1]</w:t>
      </w:r>
      <w:r w:rsidRPr="00CB12F8">
        <w:rPr>
          <w:rFonts w:hint="eastAsia"/>
        </w:rPr>
        <w:t xml:space="preserve"> </w:t>
      </w:r>
      <w:r w:rsidRPr="00CB12F8">
        <w:t>route-distinguisher 500:1</w:t>
      </w:r>
    </w:p>
    <w:p w:rsidR="00140E86" w:rsidRPr="00CB12F8" w:rsidRDefault="00140E86" w:rsidP="00140E86">
      <w:pPr>
        <w:pStyle w:val="TerminalDisplayIndent1"/>
      </w:pPr>
      <w:r w:rsidRPr="00CB12F8">
        <w:t>[SPE1-vpn-instance-vpn1]</w:t>
      </w:r>
      <w:r w:rsidRPr="00CB12F8">
        <w:rPr>
          <w:rFonts w:hint="eastAsia"/>
        </w:rPr>
        <w:t xml:space="preserve"> </w:t>
      </w:r>
      <w:r w:rsidRPr="00CB12F8">
        <w:t>vpn-target 100:1 both</w:t>
      </w:r>
    </w:p>
    <w:p w:rsidR="00140E86" w:rsidRPr="00CB12F8" w:rsidRDefault="00140E86" w:rsidP="00140E86">
      <w:pPr>
        <w:pStyle w:val="TerminalDisplayIndent1"/>
      </w:pPr>
      <w:r w:rsidRPr="00CB12F8">
        <w:t>[SPE1-vpn-instance-vpn1]</w:t>
      </w:r>
      <w:r w:rsidRPr="00CB12F8">
        <w:rPr>
          <w:rFonts w:hint="eastAsia"/>
        </w:rPr>
        <w:t xml:space="preserve"> </w:t>
      </w:r>
      <w:r w:rsidRPr="00CB12F8">
        <w:t>quit</w:t>
      </w:r>
    </w:p>
    <w:p w:rsidR="00140E86" w:rsidRPr="00CB12F8" w:rsidRDefault="00140E86" w:rsidP="00140E86">
      <w:pPr>
        <w:pStyle w:val="TerminalDisplayIndent1"/>
      </w:pPr>
      <w:r w:rsidRPr="00CB12F8">
        <w:t>[SPE1]</w:t>
      </w:r>
      <w:r w:rsidRPr="00CB12F8">
        <w:rPr>
          <w:rFonts w:hint="eastAsia"/>
        </w:rPr>
        <w:t xml:space="preserve"> </w:t>
      </w:r>
      <w:r w:rsidRPr="00CB12F8">
        <w:t>ip vpn-instance vpn2</w:t>
      </w:r>
    </w:p>
    <w:p w:rsidR="00140E86" w:rsidRPr="00CB12F8" w:rsidRDefault="00140E86" w:rsidP="00140E86">
      <w:pPr>
        <w:pStyle w:val="TerminalDisplayIndent1"/>
      </w:pPr>
      <w:r w:rsidRPr="00CB12F8">
        <w:t>[SPE1-vpn-instance-vpn2]</w:t>
      </w:r>
      <w:r w:rsidRPr="00CB12F8">
        <w:rPr>
          <w:rFonts w:hint="eastAsia"/>
        </w:rPr>
        <w:t xml:space="preserve"> </w:t>
      </w:r>
      <w:r w:rsidRPr="00CB12F8">
        <w:t xml:space="preserve">route-distinguisher </w:t>
      </w:r>
      <w:r w:rsidRPr="00CB12F8">
        <w:rPr>
          <w:rFonts w:hint="eastAsia"/>
        </w:rPr>
        <w:t>7</w:t>
      </w:r>
      <w:r w:rsidRPr="00CB12F8">
        <w:t>00:1</w:t>
      </w:r>
    </w:p>
    <w:p w:rsidR="00140E86" w:rsidRPr="00CB12F8" w:rsidRDefault="00140E86" w:rsidP="00140E86">
      <w:pPr>
        <w:pStyle w:val="TerminalDisplayIndent1"/>
      </w:pPr>
      <w:r w:rsidRPr="00CB12F8">
        <w:t>[SPE1-vpn-instance-vpn2]</w:t>
      </w:r>
      <w:r w:rsidRPr="00CB12F8">
        <w:rPr>
          <w:rFonts w:hint="eastAsia"/>
        </w:rPr>
        <w:t xml:space="preserve"> </w:t>
      </w:r>
      <w:r w:rsidRPr="00CB12F8">
        <w:t>vpn-target 100:</w:t>
      </w:r>
      <w:r w:rsidRPr="00CB12F8">
        <w:rPr>
          <w:rFonts w:hint="eastAsia"/>
        </w:rPr>
        <w:t>2</w:t>
      </w:r>
      <w:r w:rsidRPr="00CB12F8">
        <w:t xml:space="preserve"> both</w:t>
      </w:r>
    </w:p>
    <w:p w:rsidR="00140E86" w:rsidRPr="00CB12F8" w:rsidRDefault="00140E86" w:rsidP="00140E86">
      <w:pPr>
        <w:pStyle w:val="TerminalDisplayIndent1"/>
      </w:pPr>
      <w:r w:rsidRPr="00CB12F8">
        <w:t>[SPE1-vpn-instance-vpn2]</w:t>
      </w:r>
      <w:r w:rsidRPr="00CB12F8">
        <w:rPr>
          <w:rFonts w:hint="eastAsia"/>
        </w:rPr>
        <w:t xml:space="preserve"> </w:t>
      </w:r>
      <w:r w:rsidRPr="00CB12F8">
        <w:t>quit</w:t>
      </w:r>
    </w:p>
    <w:p w:rsidR="00140E86" w:rsidRPr="00CB12F8" w:rsidRDefault="00140E86" w:rsidP="00140E86">
      <w:pPr>
        <w:pStyle w:val="ItemIndent1"/>
      </w:pPr>
      <w:r w:rsidRPr="00CB12F8">
        <w:rPr>
          <w:rFonts w:hint="eastAsia"/>
        </w:rPr>
        <w:t xml:space="preserve"># </w:t>
      </w:r>
      <w:r w:rsidRPr="00CB12F8">
        <w:rPr>
          <w:rFonts w:hint="eastAsia"/>
        </w:rPr>
        <w:t>配置</w:t>
      </w:r>
      <w:r w:rsidRPr="00CB12F8">
        <w:rPr>
          <w:rFonts w:hint="eastAsia"/>
        </w:rPr>
        <w:t>SPE 1</w:t>
      </w:r>
      <w:r w:rsidRPr="00CB12F8">
        <w:rPr>
          <w:rFonts w:hint="eastAsia"/>
        </w:rPr>
        <w:t>与</w:t>
      </w:r>
      <w:r w:rsidRPr="00CB12F8">
        <w:t>SPE 2</w:t>
      </w:r>
      <w:r w:rsidRPr="00CB12F8">
        <w:rPr>
          <w:rFonts w:hint="eastAsia"/>
        </w:rPr>
        <w:t>、</w:t>
      </w:r>
      <w:r w:rsidRPr="00CB12F8">
        <w:rPr>
          <w:rFonts w:hint="eastAsia"/>
        </w:rPr>
        <w:t>UPE 1</w:t>
      </w:r>
      <w:r w:rsidRPr="00CB12F8">
        <w:rPr>
          <w:rFonts w:hint="eastAsia"/>
        </w:rPr>
        <w:t>建立</w:t>
      </w:r>
      <w:r w:rsidRPr="00CB12F8">
        <w:rPr>
          <w:rFonts w:hint="eastAsia"/>
        </w:rPr>
        <w:t>MP-IBGP</w:t>
      </w:r>
      <w:r w:rsidRPr="00CB12F8">
        <w:rPr>
          <w:rFonts w:hint="eastAsia"/>
        </w:rPr>
        <w:t>对等体，并指定</w:t>
      </w:r>
      <w:r w:rsidRPr="00CB12F8">
        <w:rPr>
          <w:rFonts w:hint="eastAsia"/>
        </w:rPr>
        <w:t>UPE 1</w:t>
      </w:r>
      <w:r w:rsidRPr="00CB12F8">
        <w:rPr>
          <w:rFonts w:hint="eastAsia"/>
        </w:rPr>
        <w:t>为</w:t>
      </w:r>
      <w:r w:rsidRPr="00CB12F8">
        <w:rPr>
          <w:rFonts w:hint="eastAsia"/>
        </w:rPr>
        <w:t>UPE</w:t>
      </w:r>
      <w:r w:rsidRPr="00CB12F8">
        <w:rPr>
          <w:rFonts w:hint="eastAsia"/>
        </w:rPr>
        <w:t>。</w:t>
      </w:r>
    </w:p>
    <w:p w:rsidR="00140E86" w:rsidRPr="00CB12F8" w:rsidRDefault="00140E86" w:rsidP="00140E86">
      <w:pPr>
        <w:pStyle w:val="TerminalDisplayIndent1"/>
      </w:pPr>
      <w:r w:rsidRPr="00CB12F8">
        <w:t>[SPE1] bgp 100</w:t>
      </w:r>
    </w:p>
    <w:p w:rsidR="00140E86" w:rsidRPr="00CB12F8" w:rsidRDefault="00140E86" w:rsidP="00140E86">
      <w:pPr>
        <w:pStyle w:val="TerminalDisplayIndent1"/>
      </w:pPr>
      <w:r w:rsidRPr="00CB12F8">
        <w:t>[SPE1-bgp-default]</w:t>
      </w:r>
      <w:r w:rsidRPr="00CB12F8">
        <w:rPr>
          <w:rFonts w:hint="eastAsia"/>
        </w:rPr>
        <w:t xml:space="preserve"> </w:t>
      </w:r>
      <w:r w:rsidRPr="00CB12F8">
        <w:t>peer 1.1.1.9 as-number 100</w:t>
      </w:r>
    </w:p>
    <w:p w:rsidR="00140E86" w:rsidRPr="00CB12F8" w:rsidRDefault="00140E86" w:rsidP="00140E86">
      <w:pPr>
        <w:pStyle w:val="TerminalDisplayIndent1"/>
      </w:pPr>
      <w:r w:rsidRPr="00CB12F8">
        <w:t>[SPE1-bgp-default]</w:t>
      </w:r>
      <w:r w:rsidRPr="00CB12F8">
        <w:rPr>
          <w:rFonts w:hint="eastAsia"/>
        </w:rPr>
        <w:t xml:space="preserve"> </w:t>
      </w:r>
      <w:r w:rsidRPr="00CB12F8">
        <w:t xml:space="preserve">peer 1.1.1.9 connect-interface </w:t>
      </w:r>
      <w:r w:rsidRPr="00CB12F8">
        <w:rPr>
          <w:rFonts w:hint="eastAsia"/>
        </w:rPr>
        <w:t>l</w:t>
      </w:r>
      <w:r w:rsidRPr="00CB12F8">
        <w:t>oop</w:t>
      </w:r>
      <w:r w:rsidRPr="00CB12F8">
        <w:rPr>
          <w:rFonts w:hint="eastAsia"/>
        </w:rPr>
        <w:t>b</w:t>
      </w:r>
      <w:r w:rsidRPr="00CB12F8">
        <w:t>ack</w:t>
      </w:r>
      <w:r w:rsidRPr="00CB12F8">
        <w:rPr>
          <w:rFonts w:hint="eastAsia"/>
        </w:rPr>
        <w:t xml:space="preserve"> 0</w:t>
      </w:r>
    </w:p>
    <w:p w:rsidR="00140E86" w:rsidRPr="00CB12F8" w:rsidRDefault="00140E86" w:rsidP="00140E86">
      <w:pPr>
        <w:pStyle w:val="TerminalDisplayIndent1"/>
      </w:pPr>
      <w:r w:rsidRPr="00CB12F8">
        <w:rPr>
          <w:rFonts w:hint="eastAsia"/>
        </w:rPr>
        <w:t>[SPE1-bgp-default]</w:t>
      </w:r>
      <w:r w:rsidRPr="00CB12F8">
        <w:t xml:space="preserve"> peer 3.3.3.9 as-number 100</w:t>
      </w:r>
    </w:p>
    <w:p w:rsidR="00140E86" w:rsidRPr="00CB12F8" w:rsidRDefault="00140E86" w:rsidP="00140E86">
      <w:pPr>
        <w:pStyle w:val="TerminalDisplayIndent1"/>
      </w:pPr>
      <w:r w:rsidRPr="00CB12F8">
        <w:rPr>
          <w:rFonts w:hint="eastAsia"/>
        </w:rPr>
        <w:t>[SPE1-bgp-default]</w:t>
      </w:r>
      <w:r w:rsidRPr="00CB12F8">
        <w:t xml:space="preserve"> peer 3.3.3.9 connect-interface </w:t>
      </w:r>
      <w:r w:rsidRPr="00CB12F8">
        <w:rPr>
          <w:rFonts w:hint="eastAsia"/>
        </w:rPr>
        <w:t>l</w:t>
      </w:r>
      <w:r w:rsidRPr="00CB12F8">
        <w:t>oop</w:t>
      </w:r>
      <w:r w:rsidRPr="00CB12F8">
        <w:rPr>
          <w:rFonts w:hint="eastAsia"/>
        </w:rPr>
        <w:t>b</w:t>
      </w:r>
      <w:r w:rsidRPr="00CB12F8">
        <w:t>ack</w:t>
      </w:r>
      <w:r w:rsidRPr="00CB12F8">
        <w:rPr>
          <w:rFonts w:hint="eastAsia"/>
        </w:rPr>
        <w:t xml:space="preserve"> 0</w:t>
      </w:r>
    </w:p>
    <w:p w:rsidR="00140E86" w:rsidRPr="00CB12F8" w:rsidRDefault="00140E86" w:rsidP="00140E86">
      <w:pPr>
        <w:pStyle w:val="TerminalDisplayIndent1"/>
      </w:pPr>
      <w:r w:rsidRPr="00CB12F8">
        <w:rPr>
          <w:rFonts w:hint="eastAsia"/>
        </w:rPr>
        <w:t xml:space="preserve">[SPE1-bgp-default] </w:t>
      </w:r>
      <w:r w:rsidRPr="00CB12F8">
        <w:t>address-family vpnv</w:t>
      </w:r>
      <w:r w:rsidRPr="00CB12F8">
        <w:rPr>
          <w:rFonts w:hint="eastAsia"/>
        </w:rPr>
        <w:t>6</w:t>
      </w:r>
    </w:p>
    <w:p w:rsidR="00140E86" w:rsidRPr="00CB12F8" w:rsidRDefault="00140E86" w:rsidP="00140E86">
      <w:pPr>
        <w:pStyle w:val="TerminalDisplayIndent1"/>
      </w:pPr>
      <w:r w:rsidRPr="00CB12F8">
        <w:t>[SPE1-bgp-default-vpnv</w:t>
      </w:r>
      <w:r w:rsidRPr="00CB12F8">
        <w:rPr>
          <w:rFonts w:hint="eastAsia"/>
        </w:rPr>
        <w:t>6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peer 3.3.3.9 enable</w:t>
      </w:r>
    </w:p>
    <w:p w:rsidR="00140E86" w:rsidRPr="00CB12F8" w:rsidRDefault="00140E86" w:rsidP="00140E86">
      <w:pPr>
        <w:pStyle w:val="TerminalDisplayIndent1"/>
      </w:pPr>
      <w:r w:rsidRPr="00CB12F8">
        <w:t>[SPE1-bgp-default-vpnv</w:t>
      </w:r>
      <w:r w:rsidRPr="00CB12F8">
        <w:rPr>
          <w:rFonts w:hint="eastAsia"/>
        </w:rPr>
        <w:t>6</w:t>
      </w:r>
      <w:r w:rsidRPr="00CB12F8">
        <w:t>] peer 1.1.1.9 enable</w:t>
      </w:r>
    </w:p>
    <w:p w:rsidR="00140E86" w:rsidRPr="00CB12F8" w:rsidRDefault="00140E86" w:rsidP="00140E86">
      <w:pPr>
        <w:pStyle w:val="TerminalDisplayIndent1"/>
      </w:pPr>
      <w:r w:rsidRPr="00CB12F8">
        <w:t>[SPE1-bgp-default-vpnv</w:t>
      </w:r>
      <w:r w:rsidRPr="00CB12F8">
        <w:rPr>
          <w:rFonts w:hint="eastAsia"/>
        </w:rPr>
        <w:t>6</w:t>
      </w:r>
      <w:r w:rsidRPr="00CB12F8">
        <w:t>] peer 1.1.1.9 upe</w:t>
      </w:r>
    </w:p>
    <w:p w:rsidR="00140E86" w:rsidRPr="00CB12F8" w:rsidRDefault="00140E86" w:rsidP="00140E86">
      <w:pPr>
        <w:pStyle w:val="TerminalDisplayIndent1"/>
      </w:pPr>
      <w:r w:rsidRPr="00CB12F8">
        <w:t>[SPE1-bgp-default-vpnv</w:t>
      </w:r>
      <w:r w:rsidRPr="00CB12F8">
        <w:rPr>
          <w:rFonts w:hint="eastAsia"/>
        </w:rPr>
        <w:t>6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peer 1.1.1.9 next-hop-local</w:t>
      </w:r>
    </w:p>
    <w:p w:rsidR="00140E86" w:rsidRPr="00CB12F8" w:rsidRDefault="00140E86" w:rsidP="00140E86">
      <w:pPr>
        <w:pStyle w:val="TerminalDisplayIndent1"/>
      </w:pPr>
      <w:r w:rsidRPr="00CB12F8">
        <w:t>[SPE1-bgp-default-vpnv</w:t>
      </w:r>
      <w:r w:rsidRPr="00CB12F8">
        <w:rPr>
          <w:rFonts w:hint="eastAsia"/>
        </w:rPr>
        <w:t>6</w:t>
      </w:r>
      <w:r w:rsidRPr="00CB12F8">
        <w:t>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ItemIndent1"/>
      </w:pPr>
      <w:r w:rsidRPr="00CB12F8">
        <w:rPr>
          <w:rFonts w:hint="eastAsia"/>
        </w:rPr>
        <w:t xml:space="preserve"># </w:t>
      </w:r>
      <w:r w:rsidRPr="00CB12F8">
        <w:rPr>
          <w:rFonts w:hint="eastAsia"/>
        </w:rPr>
        <w:t>为</w:t>
      </w:r>
      <w:r w:rsidRPr="00CB12F8">
        <w:rPr>
          <w:rFonts w:hint="eastAsia"/>
        </w:rPr>
        <w:t>VPN</w:t>
      </w:r>
      <w:r w:rsidRPr="00CB12F8">
        <w:rPr>
          <w:rFonts w:hint="eastAsia"/>
        </w:rPr>
        <w:t>实例</w:t>
      </w:r>
      <w:r w:rsidRPr="00CB12F8">
        <w:rPr>
          <w:rFonts w:hint="eastAsia"/>
        </w:rPr>
        <w:t>vpn1</w:t>
      </w:r>
      <w:r w:rsidRPr="00CB12F8">
        <w:rPr>
          <w:rFonts w:hint="eastAsia"/>
        </w:rPr>
        <w:t>和</w:t>
      </w:r>
      <w:r w:rsidRPr="00CB12F8">
        <w:rPr>
          <w:rFonts w:hint="eastAsia"/>
        </w:rPr>
        <w:t>vpn2</w:t>
      </w:r>
      <w:r w:rsidRPr="00CB12F8">
        <w:rPr>
          <w:rFonts w:hint="eastAsia"/>
        </w:rPr>
        <w:t>分别创建</w:t>
      </w:r>
      <w:r w:rsidRPr="00CB12F8">
        <w:rPr>
          <w:rFonts w:hint="eastAsia"/>
        </w:rPr>
        <w:t>BGP-VPN</w:t>
      </w:r>
      <w:r w:rsidRPr="00CB12F8">
        <w:rPr>
          <w:rFonts w:hint="eastAsia"/>
        </w:rPr>
        <w:t>实例，以便根据</w:t>
      </w:r>
      <w:r w:rsidRPr="00CB12F8">
        <w:rPr>
          <w:rFonts w:hint="eastAsia"/>
        </w:rPr>
        <w:t>Route Target</w:t>
      </w:r>
      <w:r w:rsidRPr="00CB12F8">
        <w:rPr>
          <w:rFonts w:hint="eastAsia"/>
        </w:rPr>
        <w:t>属性将学习到的</w:t>
      </w:r>
      <w:r w:rsidRPr="00CB12F8">
        <w:rPr>
          <w:rFonts w:hint="eastAsia"/>
        </w:rPr>
        <w:t>VPNv6</w:t>
      </w:r>
      <w:r w:rsidRPr="00CB12F8">
        <w:rPr>
          <w:rFonts w:hint="eastAsia"/>
        </w:rPr>
        <w:t>路由添加到相应</w:t>
      </w:r>
      <w:r w:rsidRPr="00CB12F8">
        <w:rPr>
          <w:rFonts w:hint="eastAsia"/>
        </w:rPr>
        <w:t>VPN</w:t>
      </w:r>
      <w:r w:rsidRPr="00CB12F8">
        <w:rPr>
          <w:rFonts w:hint="eastAsia"/>
        </w:rPr>
        <w:t>实例的</w:t>
      </w:r>
      <w:r w:rsidRPr="00CB12F8">
        <w:rPr>
          <w:rFonts w:hint="eastAsia"/>
        </w:rPr>
        <w:t>BGP</w:t>
      </w:r>
      <w:r w:rsidRPr="00CB12F8">
        <w:rPr>
          <w:rFonts w:hint="eastAsia"/>
        </w:rPr>
        <w:t>路由表中。</w:t>
      </w:r>
    </w:p>
    <w:p w:rsidR="00140E86" w:rsidRPr="00CB12F8" w:rsidRDefault="00140E86" w:rsidP="00140E86">
      <w:pPr>
        <w:pStyle w:val="TerminalDisplayIndent1"/>
      </w:pPr>
      <w:r w:rsidRPr="00CB12F8">
        <w:t>[SPE1-bgp-default]</w:t>
      </w:r>
      <w:r w:rsidRPr="00CB12F8">
        <w:rPr>
          <w:rFonts w:hint="eastAsia"/>
        </w:rPr>
        <w:t xml:space="preserve"> </w:t>
      </w:r>
      <w:r w:rsidRPr="00CB12F8">
        <w:t>ip vpn-instance vpn1</w:t>
      </w:r>
    </w:p>
    <w:p w:rsidR="00140E86" w:rsidRPr="00CB12F8" w:rsidRDefault="00140E86" w:rsidP="00140E86">
      <w:pPr>
        <w:pStyle w:val="TerminalDisplayIndent1"/>
      </w:pPr>
      <w:r w:rsidRPr="00CB12F8">
        <w:t>[SPE1-bgp-default-vpn1]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TerminalDisplayIndent1"/>
      </w:pPr>
      <w:r w:rsidRPr="00CB12F8">
        <w:t>[SPE1-bgp-default]</w:t>
      </w:r>
      <w:r w:rsidRPr="00CB12F8">
        <w:rPr>
          <w:rFonts w:hint="eastAsia"/>
        </w:rPr>
        <w:t xml:space="preserve"> </w:t>
      </w:r>
      <w:r w:rsidRPr="00CB12F8">
        <w:t>ip vpn-instance vpn2</w:t>
      </w:r>
    </w:p>
    <w:p w:rsidR="00140E86" w:rsidRPr="00CB12F8" w:rsidRDefault="00140E86" w:rsidP="00140E86">
      <w:pPr>
        <w:pStyle w:val="TerminalDisplayIndent1"/>
      </w:pPr>
      <w:r w:rsidRPr="00CB12F8">
        <w:t>[SPE1-bgp-default-vpn2]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TerminalDisplayIndent1"/>
      </w:pPr>
      <w:r w:rsidRPr="00CB12F8">
        <w:rPr>
          <w:rFonts w:hint="eastAsia"/>
        </w:rPr>
        <w:t>[SPE1-bgp-default] quit</w:t>
      </w:r>
    </w:p>
    <w:p w:rsidR="00140E86" w:rsidRPr="00CB12F8" w:rsidRDefault="00140E86" w:rsidP="00140E86">
      <w:pPr>
        <w:pStyle w:val="ItemIndent1"/>
        <w:rPr>
          <w:lang w:eastAsia="zh-CN"/>
        </w:rPr>
      </w:pPr>
      <w:r w:rsidRPr="00CB12F8">
        <w:rPr>
          <w:rFonts w:hint="eastAsia"/>
          <w:lang w:eastAsia="zh-CN"/>
        </w:rPr>
        <w:t xml:space="preserve"># </w:t>
      </w:r>
      <w:r w:rsidRPr="00CB12F8">
        <w:rPr>
          <w:rFonts w:hint="eastAsia"/>
          <w:lang w:eastAsia="zh-CN"/>
        </w:rPr>
        <w:t>配置</w:t>
      </w:r>
      <w:r w:rsidRPr="00CB12F8">
        <w:rPr>
          <w:rFonts w:hint="eastAsia"/>
          <w:lang w:eastAsia="zh-CN"/>
        </w:rPr>
        <w:t>SPE 1</w:t>
      </w:r>
      <w:r w:rsidRPr="00CB12F8">
        <w:rPr>
          <w:rFonts w:hint="eastAsia"/>
          <w:lang w:eastAsia="zh-CN"/>
        </w:rPr>
        <w:t>向</w:t>
      </w:r>
      <w:r w:rsidRPr="00CB12F8">
        <w:rPr>
          <w:rFonts w:hint="eastAsia"/>
          <w:lang w:eastAsia="zh-CN"/>
        </w:rPr>
        <w:t>UPE 1</w:t>
      </w:r>
      <w:r w:rsidRPr="00CB12F8">
        <w:rPr>
          <w:rFonts w:hint="eastAsia"/>
          <w:lang w:eastAsia="zh-CN"/>
        </w:rPr>
        <w:t>发送通过策略的路由信息，允许</w:t>
      </w:r>
      <w:r w:rsidRPr="00CB12F8">
        <w:rPr>
          <w:rFonts w:hint="eastAsia"/>
          <w:lang w:eastAsia="zh-CN"/>
        </w:rPr>
        <w:t>CE 3</w:t>
      </w:r>
      <w:r w:rsidRPr="00CB12F8">
        <w:rPr>
          <w:rFonts w:hint="eastAsia"/>
          <w:lang w:eastAsia="zh-CN"/>
        </w:rPr>
        <w:t>的路由发送给</w:t>
      </w:r>
      <w:r w:rsidRPr="00CB12F8">
        <w:rPr>
          <w:rFonts w:hint="eastAsia"/>
          <w:lang w:eastAsia="zh-CN"/>
        </w:rPr>
        <w:t>UPE 1</w:t>
      </w:r>
      <w:r w:rsidRPr="00CB12F8">
        <w:rPr>
          <w:rFonts w:hint="eastAsia"/>
          <w:lang w:eastAsia="zh-CN"/>
        </w:rPr>
        <w:t>。</w:t>
      </w:r>
    </w:p>
    <w:p w:rsidR="00140E86" w:rsidRPr="00CB12F8" w:rsidRDefault="00140E86" w:rsidP="00140E86">
      <w:pPr>
        <w:pStyle w:val="TerminalDisplayIndent1"/>
      </w:pPr>
      <w:r w:rsidRPr="00CB12F8">
        <w:t xml:space="preserve">[SPE1] ip prefix-list hope index 10 permit </w:t>
      </w:r>
      <w:r w:rsidR="00641C61">
        <w:rPr>
          <w:rFonts w:hint="eastAsia"/>
        </w:rPr>
        <w:t>2001:3::1 96</w:t>
      </w:r>
    </w:p>
    <w:p w:rsidR="00140E86" w:rsidRPr="00CB12F8" w:rsidRDefault="00140E86" w:rsidP="00140E86">
      <w:pPr>
        <w:pStyle w:val="TerminalDisplayIndent1"/>
      </w:pPr>
      <w:r w:rsidRPr="00CB12F8">
        <w:t>[SPE1] route-policy hope permit node 0</w:t>
      </w:r>
    </w:p>
    <w:p w:rsidR="00140E86" w:rsidRPr="00CB12F8" w:rsidRDefault="00140E86" w:rsidP="00140E86">
      <w:pPr>
        <w:pStyle w:val="TerminalDisplayIndent1"/>
      </w:pPr>
      <w:r w:rsidRPr="00CB12F8">
        <w:t>[SPE1-route-policy-hope-0] if-match ip address prefix-list hope</w:t>
      </w:r>
    </w:p>
    <w:p w:rsidR="00140E86" w:rsidRPr="00CB12F8" w:rsidRDefault="00140E86" w:rsidP="00140E86">
      <w:pPr>
        <w:pStyle w:val="TerminalDisplayIndent1"/>
      </w:pPr>
      <w:r w:rsidRPr="00CB12F8">
        <w:t>[SPE1-route-policy-hope-0] quit</w:t>
      </w:r>
    </w:p>
    <w:p w:rsidR="00140E86" w:rsidRPr="00CB12F8" w:rsidRDefault="00140E86" w:rsidP="00140E86">
      <w:pPr>
        <w:pStyle w:val="TerminalDisplayIndent1"/>
      </w:pPr>
      <w:r w:rsidRPr="00CB12F8">
        <w:t>[SPE1] bgp 100</w:t>
      </w:r>
    </w:p>
    <w:p w:rsidR="00140E86" w:rsidRPr="00CB12F8" w:rsidRDefault="00140E86" w:rsidP="00140E86">
      <w:pPr>
        <w:pStyle w:val="TerminalDisplayIndent1"/>
      </w:pPr>
      <w:r w:rsidRPr="00CB12F8">
        <w:t>[SPE1-bgp-default] address-family vpnv</w:t>
      </w:r>
      <w:r w:rsidRPr="00CB12F8">
        <w:rPr>
          <w:rFonts w:hint="eastAsia"/>
        </w:rPr>
        <w:t>6</w:t>
      </w:r>
    </w:p>
    <w:p w:rsidR="00140E86" w:rsidRPr="00CB12F8" w:rsidRDefault="00140E86" w:rsidP="00140E86">
      <w:pPr>
        <w:pStyle w:val="TerminalDisplayIndent1"/>
      </w:pPr>
      <w:r w:rsidRPr="00CB12F8">
        <w:t>[SPE1-bgp-default-vpnv</w:t>
      </w:r>
      <w:r w:rsidRPr="00CB12F8">
        <w:rPr>
          <w:rFonts w:hint="eastAsia"/>
        </w:rPr>
        <w:t>6</w:t>
      </w:r>
      <w:r w:rsidRPr="00CB12F8">
        <w:t>] peer 1.1.1.9 upe route-policy hope export</w:t>
      </w:r>
    </w:p>
    <w:p w:rsidR="00140E86" w:rsidRPr="00CB12F8" w:rsidRDefault="00140E86" w:rsidP="00140E86">
      <w:pPr>
        <w:pStyle w:val="ItemStep"/>
      </w:pPr>
      <w:r w:rsidRPr="00CB12F8">
        <w:rPr>
          <w:rFonts w:hint="eastAsia"/>
        </w:rPr>
        <w:t>配置</w:t>
      </w:r>
      <w:r w:rsidRPr="00CB12F8">
        <w:rPr>
          <w:rFonts w:hint="eastAsia"/>
        </w:rPr>
        <w:t>SPE 2</w:t>
      </w:r>
    </w:p>
    <w:p w:rsidR="00140E86" w:rsidRPr="00CB12F8" w:rsidRDefault="00140E86" w:rsidP="00140E86">
      <w:pPr>
        <w:pStyle w:val="ItemIndent1"/>
      </w:pPr>
      <w:r w:rsidRPr="00CB12F8">
        <w:rPr>
          <w:rFonts w:hint="eastAsia"/>
        </w:rPr>
        <w:t xml:space="preserve"># </w:t>
      </w:r>
      <w:r w:rsidRPr="00CB12F8">
        <w:rPr>
          <w:rFonts w:hint="eastAsia"/>
        </w:rPr>
        <w:t>配置</w:t>
      </w:r>
      <w:r w:rsidRPr="00CB12F8">
        <w:rPr>
          <w:rFonts w:hint="eastAsia"/>
        </w:rPr>
        <w:t>MPLS</w:t>
      </w:r>
      <w:r w:rsidRPr="00CB12F8">
        <w:rPr>
          <w:rFonts w:hint="eastAsia"/>
        </w:rPr>
        <w:t>基本能力和</w:t>
      </w:r>
      <w:r w:rsidRPr="00CB12F8">
        <w:rPr>
          <w:rFonts w:hint="eastAsia"/>
        </w:rPr>
        <w:t>MPLS LDP</w:t>
      </w:r>
      <w:r w:rsidRPr="00CB12F8">
        <w:rPr>
          <w:rFonts w:hint="eastAsia"/>
        </w:rPr>
        <w:t>能力，建立</w:t>
      </w:r>
      <w:r w:rsidRPr="00CB12F8">
        <w:rPr>
          <w:rFonts w:hint="eastAsia"/>
        </w:rPr>
        <w:t>LDP LSP</w:t>
      </w:r>
      <w:r w:rsidRPr="00CB12F8">
        <w:rPr>
          <w:rFonts w:hint="eastAsia"/>
        </w:rPr>
        <w:t>。</w:t>
      </w:r>
    </w:p>
    <w:p w:rsidR="00140E86" w:rsidRPr="00CB12F8" w:rsidRDefault="00140E86" w:rsidP="00140E86">
      <w:pPr>
        <w:pStyle w:val="TerminalDisplayIndent1"/>
      </w:pPr>
      <w:r w:rsidRPr="00CB12F8">
        <w:t>&lt;SP</w:t>
      </w:r>
      <w:r w:rsidRPr="00CB12F8">
        <w:rPr>
          <w:rFonts w:hint="eastAsia"/>
        </w:rPr>
        <w:t>E2</w:t>
      </w:r>
      <w:r w:rsidRPr="00CB12F8">
        <w:t>&gt;</w:t>
      </w:r>
      <w:r w:rsidRPr="00CB12F8">
        <w:rPr>
          <w:rFonts w:hint="eastAsia"/>
        </w:rPr>
        <w:t xml:space="preserve"> </w:t>
      </w:r>
      <w:r w:rsidRPr="00CB12F8">
        <w:t>sys</w:t>
      </w:r>
      <w:r w:rsidRPr="00CB12F8">
        <w:rPr>
          <w:rFonts w:hint="eastAsia"/>
        </w:rPr>
        <w:t>tem-view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 xml:space="preserve">] interface </w:t>
      </w:r>
      <w:r w:rsidRPr="00CB12F8">
        <w:rPr>
          <w:rFonts w:hint="eastAsia"/>
        </w:rPr>
        <w:t>l</w:t>
      </w:r>
      <w:r w:rsidRPr="00CB12F8">
        <w:t>oopback</w:t>
      </w:r>
      <w:r w:rsidRPr="00CB12F8">
        <w:rPr>
          <w:rFonts w:hint="eastAsia"/>
        </w:rPr>
        <w:t xml:space="preserve"> 0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-LoopBack</w:t>
      </w:r>
      <w:r w:rsidRPr="00CB12F8">
        <w:rPr>
          <w:rFonts w:hint="eastAsia"/>
        </w:rPr>
        <w:t>0</w:t>
      </w:r>
      <w:r w:rsidRPr="00CB12F8">
        <w:t xml:space="preserve">] ip address </w:t>
      </w:r>
      <w:r w:rsidRPr="00CB12F8">
        <w:rPr>
          <w:rFonts w:hint="eastAsia"/>
        </w:rPr>
        <w:t>3.3.3.9</w:t>
      </w:r>
      <w:r w:rsidRPr="00CB12F8">
        <w:t xml:space="preserve"> 32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-LoopBack</w:t>
      </w:r>
      <w:r w:rsidRPr="00CB12F8">
        <w:rPr>
          <w:rFonts w:hint="eastAsia"/>
        </w:rPr>
        <w:t>0</w:t>
      </w:r>
      <w:r w:rsidRPr="00CB12F8">
        <w:t>] quit</w:t>
      </w:r>
    </w:p>
    <w:p w:rsidR="00140E86" w:rsidRPr="00CB12F8" w:rsidRDefault="00140E86" w:rsidP="00140E86">
      <w:pPr>
        <w:pStyle w:val="TerminalDisplayIndent1"/>
      </w:pPr>
      <w:r w:rsidRPr="00CB12F8">
        <w:rPr>
          <w:rFonts w:hint="eastAsia"/>
        </w:rPr>
        <w:t>[</w:t>
      </w:r>
      <w:r w:rsidRPr="00CB12F8">
        <w:t>SPE</w:t>
      </w:r>
      <w:r w:rsidRPr="00CB12F8">
        <w:rPr>
          <w:rFonts w:hint="eastAsia"/>
        </w:rPr>
        <w:t>2] mpls lsr-id 3.3.3.9</w:t>
      </w:r>
    </w:p>
    <w:p w:rsidR="00140E86" w:rsidRPr="00CB12F8" w:rsidRDefault="00140E86" w:rsidP="00140E86">
      <w:pPr>
        <w:pStyle w:val="TerminalDisplayIndent1"/>
      </w:pPr>
      <w:r w:rsidRPr="00CB12F8">
        <w:lastRenderedPageBreak/>
        <w:t>[SPE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mpls ldp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-ldp]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 xml:space="preserve">interface </w:t>
      </w:r>
      <w:r w:rsidR="00AD7D0A">
        <w:fldChar w:fldCharType="begin" w:fldLock="1"/>
      </w:r>
      <w:r w:rsidR="00AD7D0A">
        <w:instrText xml:space="preserve"> DOCVARIABLE  varglobal_16776  \* MERGEFORMAT </w:instrText>
      </w:r>
      <w:r w:rsidR="00AD7D0A">
        <w:fldChar w:fldCharType="separate"/>
      </w:r>
      <w:r w:rsidRPr="00CB12F8">
        <w:t xml:space="preserve">gigabitethernet </w:t>
      </w:r>
      <w:r w:rsidR="00224215">
        <w:t>3/1</w:t>
      </w:r>
      <w:r w:rsidRPr="00CB12F8">
        <w:t>/1</w:t>
      </w:r>
      <w:r w:rsidR="00AD7D0A">
        <w:fldChar w:fldCharType="end"/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/1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 xml:space="preserve">ip address 180.1.1.2 </w:t>
      </w:r>
      <w:r w:rsidRPr="00CB12F8">
        <w:rPr>
          <w:rFonts w:hint="eastAsia"/>
        </w:rPr>
        <w:t>24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</w:t>
      </w:r>
      <w:r w:rsidR="00AD7D0A">
        <w:fldChar w:fldCharType="begin" w:fldLock="1"/>
      </w:r>
      <w:r w:rsidR="00AD7D0A">
        <w:instrText xml:space="preserve"> DOCVARIABLE</w:instrText>
      </w:r>
      <w:r w:rsidR="00AD7D0A">
        <w:instrText xml:space="preserve">  varglobal_20112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/1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mpls enable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/1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mpls ldp enable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</w:t>
      </w:r>
      <w:r w:rsidR="00AD7D0A">
        <w:fldChar w:fldCharType="begin" w:fldLock="1"/>
      </w:r>
      <w:r w:rsidR="00AD7D0A">
        <w:instrText xml:space="preserve"> DOCVARIABLE  varglobal_20112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/1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 xml:space="preserve">interface </w:t>
      </w:r>
      <w:r w:rsidR="00AD7D0A">
        <w:fldChar w:fldCharType="begin" w:fldLock="1"/>
      </w:r>
      <w:r w:rsidR="00AD7D0A">
        <w:instrText xml:space="preserve"> DOCVARIABLE  varglobal_60562  \* MERGEFORMAT </w:instrText>
      </w:r>
      <w:r w:rsidR="00AD7D0A">
        <w:fldChar w:fldCharType="separate"/>
      </w:r>
      <w:r w:rsidRPr="00CB12F8">
        <w:t xml:space="preserve">gigabitethernet </w:t>
      </w:r>
      <w:r w:rsidR="00224215">
        <w:t>3/1</w:t>
      </w:r>
      <w:r w:rsidRPr="00CB12F8">
        <w:t>/2</w:t>
      </w:r>
      <w:r w:rsidR="00AD7D0A">
        <w:fldChar w:fldCharType="end"/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</w:t>
      </w:r>
      <w:r w:rsidR="00AD7D0A">
        <w:fldChar w:fldCharType="begin" w:fldLock="1"/>
      </w:r>
      <w:r w:rsidR="00AD7D0A">
        <w:instrText xml:space="preserve"> DOCVARIABLE  varglobal_19566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/2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 xml:space="preserve">ip address 172.2.1.2 </w:t>
      </w:r>
      <w:r w:rsidRPr="00CB12F8">
        <w:rPr>
          <w:rFonts w:hint="eastAsia"/>
        </w:rPr>
        <w:t>24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</w:t>
      </w:r>
      <w:r w:rsidR="00AD7D0A">
        <w:fldChar w:fldCharType="begin" w:fldLock="1"/>
      </w:r>
      <w:r w:rsidR="00AD7D0A">
        <w:instrText xml:space="preserve"> DOCVARIABLE  varglobal_19566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/2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mpls enable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</w:t>
      </w:r>
      <w:r w:rsidR="00AD7D0A">
        <w:fldChar w:fldCharType="begin" w:fldLock="1"/>
      </w:r>
      <w:r w:rsidR="00AD7D0A">
        <w:instrText xml:space="preserve"> DOCVARIABLE  varglobal_19566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/2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mpls ldp enable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</w:t>
      </w:r>
      <w:r w:rsidR="00AD7D0A">
        <w:fldChar w:fldCharType="begin" w:fldLock="1"/>
      </w:r>
      <w:r w:rsidR="00AD7D0A">
        <w:instrText xml:space="preserve"> DOCVARIABLE  varglobal_19566  \* MERGEFORMAT </w:instrText>
      </w:r>
      <w:r w:rsidR="00AD7D0A">
        <w:fldChar w:fldCharType="separate"/>
      </w:r>
      <w:r w:rsidRPr="00CB12F8">
        <w:t>GigabitEthernet</w:t>
      </w:r>
      <w:r w:rsidR="00224215">
        <w:t>3/1</w:t>
      </w:r>
      <w:r w:rsidRPr="00CB12F8">
        <w:t>/2</w:t>
      </w:r>
      <w:r w:rsidR="00AD7D0A">
        <w:fldChar w:fldCharType="end"/>
      </w:r>
      <w:r w:rsidRPr="00CB12F8">
        <w:t>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ItemIndent1"/>
        <w:rPr>
          <w:lang w:eastAsia="zh-CN"/>
        </w:rPr>
      </w:pPr>
      <w:r w:rsidRPr="00CB12F8">
        <w:rPr>
          <w:rFonts w:hint="eastAsia"/>
          <w:lang w:eastAsia="zh-CN"/>
        </w:rPr>
        <w:t xml:space="preserve"># </w:t>
      </w:r>
      <w:r w:rsidRPr="00CB12F8">
        <w:rPr>
          <w:rFonts w:hint="eastAsia"/>
          <w:lang w:eastAsia="zh-CN"/>
        </w:rPr>
        <w:t>配置</w:t>
      </w:r>
      <w:r w:rsidRPr="00CB12F8">
        <w:rPr>
          <w:rFonts w:hint="eastAsia"/>
          <w:lang w:eastAsia="zh-CN"/>
        </w:rPr>
        <w:t>IGP</w:t>
      </w:r>
      <w:r w:rsidRPr="00CB12F8">
        <w:rPr>
          <w:rFonts w:hint="eastAsia"/>
          <w:lang w:eastAsia="zh-CN"/>
        </w:rPr>
        <w:t>协议，以</w:t>
      </w:r>
      <w:r w:rsidRPr="00CB12F8">
        <w:rPr>
          <w:rFonts w:hint="eastAsia"/>
          <w:lang w:eastAsia="zh-CN"/>
        </w:rPr>
        <w:t>OSPF</w:t>
      </w:r>
      <w:r w:rsidRPr="00CB12F8">
        <w:rPr>
          <w:rFonts w:hint="eastAsia"/>
          <w:lang w:eastAsia="zh-CN"/>
        </w:rPr>
        <w:t>为例。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ospf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-ospf-1]</w:t>
      </w:r>
      <w:r w:rsidRPr="00CB12F8">
        <w:rPr>
          <w:rFonts w:hint="eastAsia"/>
        </w:rPr>
        <w:t xml:space="preserve"> </w:t>
      </w:r>
      <w:r w:rsidRPr="00CB12F8">
        <w:t>area 0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-ospf-1-area-0.0.0.0]</w:t>
      </w:r>
      <w:r w:rsidRPr="00CB12F8">
        <w:rPr>
          <w:rFonts w:hint="eastAsia"/>
        </w:rPr>
        <w:t xml:space="preserve"> </w:t>
      </w:r>
      <w:r w:rsidRPr="00CB12F8">
        <w:t>net</w:t>
      </w:r>
      <w:r w:rsidRPr="00CB12F8">
        <w:rPr>
          <w:rFonts w:hint="eastAsia"/>
        </w:rPr>
        <w:t>work</w:t>
      </w:r>
      <w:r w:rsidRPr="00CB12F8">
        <w:t xml:space="preserve"> </w:t>
      </w:r>
      <w:r w:rsidRPr="00CB12F8">
        <w:rPr>
          <w:rFonts w:hint="eastAsia"/>
        </w:rPr>
        <w:t>3.3.3</w:t>
      </w:r>
      <w:r w:rsidRPr="00CB12F8">
        <w:t>.9 0.0.0.0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-ospf-1-area-0.0.0.0]</w:t>
      </w:r>
      <w:r w:rsidRPr="00CB12F8">
        <w:rPr>
          <w:rFonts w:hint="eastAsia"/>
        </w:rPr>
        <w:t xml:space="preserve"> </w:t>
      </w:r>
      <w:r w:rsidRPr="00CB12F8">
        <w:t>network 172.2.1.0 0.0.0.255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-ospf-1-area-0.0.0.0]</w:t>
      </w:r>
      <w:r w:rsidRPr="00CB12F8">
        <w:rPr>
          <w:rFonts w:hint="eastAsia"/>
        </w:rPr>
        <w:t xml:space="preserve"> </w:t>
      </w:r>
      <w:r w:rsidRPr="00CB12F8">
        <w:t>network 180.1.1.0 0.0.0.255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-ospf-1-area-0.0.0.0]</w:t>
      </w:r>
      <w:r w:rsidRPr="00CB12F8">
        <w:rPr>
          <w:rFonts w:hint="eastAsia"/>
        </w:rPr>
        <w:t xml:space="preserve"> </w:t>
      </w:r>
      <w:r w:rsidRPr="00CB12F8">
        <w:t>q</w:t>
      </w:r>
      <w:r w:rsidRPr="00CB12F8">
        <w:rPr>
          <w:rFonts w:hint="eastAsia"/>
        </w:rPr>
        <w:t>uit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-ospf-1]</w:t>
      </w:r>
      <w:r w:rsidRPr="00CB12F8">
        <w:rPr>
          <w:rFonts w:hint="eastAsia"/>
        </w:rPr>
        <w:t xml:space="preserve"> </w:t>
      </w:r>
      <w:r w:rsidRPr="00CB12F8">
        <w:t>q</w:t>
      </w:r>
      <w:r w:rsidRPr="00CB12F8">
        <w:rPr>
          <w:rFonts w:hint="eastAsia"/>
        </w:rPr>
        <w:t>uit</w:t>
      </w:r>
    </w:p>
    <w:p w:rsidR="00140E86" w:rsidRPr="00CB12F8" w:rsidRDefault="00140E86" w:rsidP="00140E86">
      <w:pPr>
        <w:pStyle w:val="ItemIndent1"/>
        <w:rPr>
          <w:lang w:eastAsia="zh-CN"/>
        </w:rPr>
      </w:pPr>
      <w:r w:rsidRPr="00CB12F8">
        <w:rPr>
          <w:rFonts w:hint="eastAsia"/>
          <w:lang w:eastAsia="zh-CN"/>
        </w:rPr>
        <w:t xml:space="preserve"># </w:t>
      </w:r>
      <w:r w:rsidRPr="00CB12F8">
        <w:rPr>
          <w:rFonts w:hint="eastAsia"/>
          <w:lang w:eastAsia="zh-CN"/>
        </w:rPr>
        <w:t>配置</w:t>
      </w:r>
      <w:r w:rsidRPr="00CB12F8">
        <w:rPr>
          <w:rFonts w:hint="eastAsia"/>
          <w:lang w:eastAsia="zh-CN"/>
        </w:rPr>
        <w:t>VPN</w:t>
      </w:r>
      <w:r w:rsidRPr="00CB12F8">
        <w:rPr>
          <w:rFonts w:hint="eastAsia"/>
          <w:lang w:eastAsia="zh-CN"/>
        </w:rPr>
        <w:t>实例</w:t>
      </w:r>
      <w:r w:rsidRPr="00CB12F8">
        <w:rPr>
          <w:rFonts w:hint="eastAsia"/>
          <w:lang w:eastAsia="zh-CN"/>
        </w:rPr>
        <w:t>vpn1</w:t>
      </w:r>
      <w:r w:rsidRPr="00CB12F8">
        <w:rPr>
          <w:rFonts w:hint="eastAsia"/>
          <w:lang w:eastAsia="zh-CN"/>
        </w:rPr>
        <w:t>和</w:t>
      </w:r>
      <w:r w:rsidRPr="00CB12F8">
        <w:rPr>
          <w:rFonts w:hint="eastAsia"/>
          <w:lang w:eastAsia="zh-CN"/>
        </w:rPr>
        <w:t>vpn2</w:t>
      </w:r>
      <w:r w:rsidRPr="00CB12F8">
        <w:rPr>
          <w:rFonts w:hint="eastAsia"/>
          <w:lang w:eastAsia="zh-CN"/>
        </w:rPr>
        <w:t>。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ip vpn-instance vpn1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-vpn-instance-vpn1]</w:t>
      </w:r>
      <w:r w:rsidRPr="00CB12F8">
        <w:rPr>
          <w:rFonts w:hint="eastAsia"/>
        </w:rPr>
        <w:t xml:space="preserve"> </w:t>
      </w:r>
      <w:r w:rsidRPr="00CB12F8">
        <w:t xml:space="preserve">route-distinguisher </w:t>
      </w:r>
      <w:r w:rsidRPr="00CB12F8">
        <w:rPr>
          <w:rFonts w:hint="eastAsia"/>
        </w:rPr>
        <w:t>6</w:t>
      </w:r>
      <w:r w:rsidRPr="00CB12F8">
        <w:t>00:1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-vpn-instance-vpn1]</w:t>
      </w:r>
      <w:r w:rsidRPr="00CB12F8">
        <w:rPr>
          <w:rFonts w:hint="eastAsia"/>
        </w:rPr>
        <w:t xml:space="preserve"> </w:t>
      </w:r>
      <w:r w:rsidRPr="00CB12F8">
        <w:t>vpn-target 100:1 both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-vpn-instance-vpn1]</w:t>
      </w:r>
      <w:r w:rsidRPr="00CB12F8">
        <w:rPr>
          <w:rFonts w:hint="eastAsia"/>
        </w:rPr>
        <w:t xml:space="preserve"> </w:t>
      </w:r>
      <w:r w:rsidRPr="00CB12F8">
        <w:t>quit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>ip vpn-instance vpn2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-vpn-instance-vpn2]</w:t>
      </w:r>
      <w:r w:rsidRPr="00CB12F8">
        <w:rPr>
          <w:rFonts w:hint="eastAsia"/>
        </w:rPr>
        <w:t xml:space="preserve"> </w:t>
      </w:r>
      <w:r w:rsidRPr="00CB12F8">
        <w:t xml:space="preserve">route-distinguisher </w:t>
      </w:r>
      <w:r w:rsidRPr="00CB12F8">
        <w:rPr>
          <w:rFonts w:hint="eastAsia"/>
        </w:rPr>
        <w:t>8</w:t>
      </w:r>
      <w:r w:rsidRPr="00CB12F8">
        <w:t>00:1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-vpn-instance-vpn2]</w:t>
      </w:r>
      <w:r w:rsidRPr="00CB12F8">
        <w:rPr>
          <w:rFonts w:hint="eastAsia"/>
        </w:rPr>
        <w:t xml:space="preserve"> </w:t>
      </w:r>
      <w:r w:rsidRPr="00CB12F8">
        <w:t>vpn-target 100:</w:t>
      </w:r>
      <w:r w:rsidRPr="00CB12F8">
        <w:rPr>
          <w:rFonts w:hint="eastAsia"/>
        </w:rPr>
        <w:t>2</w:t>
      </w:r>
      <w:r w:rsidRPr="00CB12F8">
        <w:t xml:space="preserve"> both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-vpn-instance-vpn2]</w:t>
      </w:r>
      <w:r w:rsidRPr="00CB12F8">
        <w:rPr>
          <w:rFonts w:hint="eastAsia"/>
        </w:rPr>
        <w:t xml:space="preserve"> </w:t>
      </w:r>
      <w:r w:rsidRPr="00CB12F8">
        <w:t>quit</w:t>
      </w:r>
    </w:p>
    <w:p w:rsidR="00140E86" w:rsidRPr="00CB12F8" w:rsidRDefault="00140E86" w:rsidP="00140E86">
      <w:pPr>
        <w:pStyle w:val="ItemIndent1"/>
      </w:pPr>
      <w:r w:rsidRPr="00CB12F8">
        <w:rPr>
          <w:rFonts w:hint="eastAsia"/>
        </w:rPr>
        <w:t xml:space="preserve"># </w:t>
      </w:r>
      <w:r w:rsidRPr="00CB12F8">
        <w:rPr>
          <w:rFonts w:hint="eastAsia"/>
        </w:rPr>
        <w:t>配置</w:t>
      </w:r>
      <w:r w:rsidRPr="00CB12F8">
        <w:rPr>
          <w:rFonts w:hint="eastAsia"/>
        </w:rPr>
        <w:t>SPE 2</w:t>
      </w:r>
      <w:r w:rsidRPr="00CB12F8">
        <w:rPr>
          <w:rFonts w:hint="eastAsia"/>
        </w:rPr>
        <w:t>与</w:t>
      </w:r>
      <w:r w:rsidRPr="00CB12F8">
        <w:t>SPE 1</w:t>
      </w:r>
      <w:r w:rsidRPr="00CB12F8">
        <w:rPr>
          <w:rFonts w:hint="eastAsia"/>
        </w:rPr>
        <w:t>、</w:t>
      </w:r>
      <w:r w:rsidRPr="00CB12F8">
        <w:rPr>
          <w:rFonts w:hint="eastAsia"/>
        </w:rPr>
        <w:t>UPE 2</w:t>
      </w:r>
      <w:r w:rsidRPr="00CB12F8">
        <w:rPr>
          <w:rFonts w:hint="eastAsia"/>
        </w:rPr>
        <w:t>建立</w:t>
      </w:r>
      <w:r w:rsidRPr="00CB12F8">
        <w:rPr>
          <w:rFonts w:hint="eastAsia"/>
        </w:rPr>
        <w:t>MP-IBGP</w:t>
      </w:r>
      <w:r w:rsidRPr="00CB12F8">
        <w:rPr>
          <w:rFonts w:hint="eastAsia"/>
        </w:rPr>
        <w:t>对等体，并指定</w:t>
      </w:r>
      <w:r w:rsidRPr="00CB12F8">
        <w:rPr>
          <w:rFonts w:hint="eastAsia"/>
        </w:rPr>
        <w:t>UPE 2</w:t>
      </w:r>
      <w:r w:rsidRPr="00CB12F8">
        <w:rPr>
          <w:rFonts w:hint="eastAsia"/>
        </w:rPr>
        <w:t>为</w:t>
      </w:r>
      <w:r w:rsidRPr="00CB12F8">
        <w:rPr>
          <w:rFonts w:hint="eastAsia"/>
        </w:rPr>
        <w:t>UPE</w:t>
      </w:r>
      <w:r w:rsidRPr="00CB12F8">
        <w:rPr>
          <w:rFonts w:hint="eastAsia"/>
        </w:rPr>
        <w:t>。</w:t>
      </w:r>
    </w:p>
    <w:p w:rsidR="00140E86" w:rsidRPr="00CB12F8" w:rsidRDefault="00140E86" w:rsidP="00140E86">
      <w:pPr>
        <w:pStyle w:val="TerminalDisplayIndent1"/>
      </w:pPr>
      <w:r w:rsidRPr="00CB12F8">
        <w:t>[SPE2] bgp 100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-bgp-default]</w:t>
      </w:r>
      <w:r w:rsidRPr="00CB12F8">
        <w:rPr>
          <w:rFonts w:hint="eastAsia"/>
        </w:rPr>
        <w:t xml:space="preserve"> </w:t>
      </w:r>
      <w:r w:rsidRPr="00CB12F8">
        <w:t xml:space="preserve">peer </w:t>
      </w:r>
      <w:r w:rsidRPr="00CB12F8">
        <w:rPr>
          <w:rFonts w:hint="eastAsia"/>
        </w:rPr>
        <w:t>4.4.4</w:t>
      </w:r>
      <w:r w:rsidRPr="00CB12F8">
        <w:t>.9 as-number 100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-bgp-default]</w:t>
      </w:r>
      <w:r w:rsidRPr="00CB12F8">
        <w:rPr>
          <w:rFonts w:hint="eastAsia"/>
        </w:rPr>
        <w:t xml:space="preserve"> </w:t>
      </w:r>
      <w:r w:rsidRPr="00CB12F8">
        <w:t xml:space="preserve">peer </w:t>
      </w:r>
      <w:r w:rsidRPr="00CB12F8">
        <w:rPr>
          <w:rFonts w:hint="eastAsia"/>
        </w:rPr>
        <w:t>4.4.4</w:t>
      </w:r>
      <w:r w:rsidRPr="00CB12F8">
        <w:t xml:space="preserve">.9 connect-interface </w:t>
      </w:r>
      <w:r w:rsidRPr="00CB12F8">
        <w:rPr>
          <w:rFonts w:hint="eastAsia"/>
        </w:rPr>
        <w:t>l</w:t>
      </w:r>
      <w:r w:rsidRPr="00CB12F8">
        <w:t>oop</w:t>
      </w:r>
      <w:r w:rsidRPr="00CB12F8">
        <w:rPr>
          <w:rFonts w:hint="eastAsia"/>
        </w:rPr>
        <w:t>b</w:t>
      </w:r>
      <w:r w:rsidRPr="00CB12F8">
        <w:t>ack</w:t>
      </w:r>
      <w:r w:rsidRPr="00CB12F8">
        <w:rPr>
          <w:rFonts w:hint="eastAsia"/>
        </w:rPr>
        <w:t xml:space="preserve"> 0</w:t>
      </w:r>
    </w:p>
    <w:p w:rsidR="00140E86" w:rsidRPr="00CB12F8" w:rsidRDefault="00140E86" w:rsidP="00140E86">
      <w:pPr>
        <w:pStyle w:val="TerminalDisplayIndent1"/>
      </w:pPr>
      <w:r w:rsidRPr="00CB12F8">
        <w:rPr>
          <w:rFonts w:hint="eastAsia"/>
        </w:rPr>
        <w:t>[SPE2-bgp-default]</w:t>
      </w:r>
      <w:r w:rsidRPr="00CB12F8">
        <w:t xml:space="preserve"> peer </w:t>
      </w:r>
      <w:r w:rsidRPr="00CB12F8">
        <w:rPr>
          <w:rFonts w:hint="eastAsia"/>
        </w:rPr>
        <w:t>2.2.2</w:t>
      </w:r>
      <w:r w:rsidRPr="00CB12F8">
        <w:t>.9 as-number 100</w:t>
      </w:r>
    </w:p>
    <w:p w:rsidR="00140E86" w:rsidRPr="00CB12F8" w:rsidRDefault="00140E86" w:rsidP="00140E86">
      <w:pPr>
        <w:pStyle w:val="TerminalDisplayIndent1"/>
      </w:pPr>
      <w:r w:rsidRPr="00CB12F8">
        <w:rPr>
          <w:rFonts w:hint="eastAsia"/>
        </w:rPr>
        <w:t>[SPE2-bgp-default]</w:t>
      </w:r>
      <w:r w:rsidRPr="00CB12F8">
        <w:t xml:space="preserve"> peer </w:t>
      </w:r>
      <w:r w:rsidRPr="00CB12F8">
        <w:rPr>
          <w:rFonts w:hint="eastAsia"/>
        </w:rPr>
        <w:t>2.2.2</w:t>
      </w:r>
      <w:r w:rsidRPr="00CB12F8">
        <w:t xml:space="preserve">.9 connect-interface </w:t>
      </w:r>
      <w:r w:rsidRPr="00CB12F8">
        <w:rPr>
          <w:rFonts w:hint="eastAsia"/>
        </w:rPr>
        <w:t>l</w:t>
      </w:r>
      <w:r w:rsidRPr="00CB12F8">
        <w:t>oop</w:t>
      </w:r>
      <w:r w:rsidRPr="00CB12F8">
        <w:rPr>
          <w:rFonts w:hint="eastAsia"/>
        </w:rPr>
        <w:t>b</w:t>
      </w:r>
      <w:r w:rsidRPr="00CB12F8">
        <w:t>ack</w:t>
      </w:r>
      <w:r w:rsidRPr="00CB12F8">
        <w:rPr>
          <w:rFonts w:hint="eastAsia"/>
        </w:rPr>
        <w:t xml:space="preserve"> 0</w:t>
      </w:r>
    </w:p>
    <w:p w:rsidR="00140E86" w:rsidRPr="00CB12F8" w:rsidRDefault="00140E86" w:rsidP="00140E86">
      <w:pPr>
        <w:pStyle w:val="TerminalDisplayIndent1"/>
      </w:pPr>
      <w:r w:rsidRPr="00CB12F8">
        <w:rPr>
          <w:rFonts w:hint="eastAsia"/>
        </w:rPr>
        <w:t xml:space="preserve">[SPE2-bgp-default] </w:t>
      </w:r>
      <w:r w:rsidRPr="00CB12F8">
        <w:t>address-family vpnv</w:t>
      </w:r>
      <w:r w:rsidRPr="00CB12F8">
        <w:rPr>
          <w:rFonts w:hint="eastAsia"/>
        </w:rPr>
        <w:t>6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-bgp-default-vpnv</w:t>
      </w:r>
      <w:r w:rsidRPr="00CB12F8">
        <w:rPr>
          <w:rFonts w:hint="eastAsia"/>
        </w:rPr>
        <w:t>6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 xml:space="preserve">peer </w:t>
      </w:r>
      <w:r w:rsidRPr="00CB12F8">
        <w:rPr>
          <w:rFonts w:hint="eastAsia"/>
        </w:rPr>
        <w:t>2.2.2</w:t>
      </w:r>
      <w:r w:rsidRPr="00CB12F8">
        <w:t>.9 enable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-bgp-default-vpnv</w:t>
      </w:r>
      <w:r w:rsidRPr="00CB12F8">
        <w:rPr>
          <w:rFonts w:hint="eastAsia"/>
        </w:rPr>
        <w:t>6</w:t>
      </w:r>
      <w:r w:rsidRPr="00CB12F8">
        <w:t xml:space="preserve">] peer </w:t>
      </w:r>
      <w:r w:rsidRPr="00CB12F8">
        <w:rPr>
          <w:rFonts w:hint="eastAsia"/>
        </w:rPr>
        <w:t>4.4.4</w:t>
      </w:r>
      <w:r w:rsidRPr="00CB12F8">
        <w:t>.9 enable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-bgp-default-vpnv</w:t>
      </w:r>
      <w:r w:rsidRPr="00CB12F8">
        <w:rPr>
          <w:rFonts w:hint="eastAsia"/>
        </w:rPr>
        <w:t>6</w:t>
      </w:r>
      <w:r w:rsidRPr="00CB12F8">
        <w:t xml:space="preserve">] peer </w:t>
      </w:r>
      <w:r w:rsidRPr="00CB12F8">
        <w:rPr>
          <w:rFonts w:hint="eastAsia"/>
        </w:rPr>
        <w:t>4.4.4.</w:t>
      </w:r>
      <w:r w:rsidRPr="00CB12F8">
        <w:t>9 upe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-bgp-default-vpnv</w:t>
      </w:r>
      <w:r w:rsidRPr="00CB12F8">
        <w:rPr>
          <w:rFonts w:hint="eastAsia"/>
        </w:rPr>
        <w:t>6</w:t>
      </w:r>
      <w:r w:rsidRPr="00CB12F8">
        <w:t>]</w:t>
      </w:r>
      <w:r w:rsidRPr="00CB12F8">
        <w:rPr>
          <w:rFonts w:hint="eastAsia"/>
        </w:rPr>
        <w:t xml:space="preserve"> </w:t>
      </w:r>
      <w:r w:rsidRPr="00CB12F8">
        <w:t xml:space="preserve">peer </w:t>
      </w:r>
      <w:r w:rsidRPr="00CB12F8">
        <w:rPr>
          <w:rFonts w:hint="eastAsia"/>
        </w:rPr>
        <w:t>4.4.4</w:t>
      </w:r>
      <w:r w:rsidRPr="00CB12F8">
        <w:t>.9 next-hop-local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-bgp-default-vpnv</w:t>
      </w:r>
      <w:r w:rsidRPr="00CB12F8">
        <w:rPr>
          <w:rFonts w:hint="eastAsia"/>
        </w:rPr>
        <w:t>6</w:t>
      </w:r>
      <w:r w:rsidRPr="00CB12F8">
        <w:t>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ItemIndent1"/>
      </w:pPr>
      <w:r w:rsidRPr="00CB12F8">
        <w:rPr>
          <w:rFonts w:hint="eastAsia"/>
        </w:rPr>
        <w:t xml:space="preserve"># </w:t>
      </w:r>
      <w:r w:rsidRPr="00CB12F8">
        <w:rPr>
          <w:rFonts w:hint="eastAsia"/>
        </w:rPr>
        <w:t>为</w:t>
      </w:r>
      <w:r w:rsidRPr="00CB12F8">
        <w:rPr>
          <w:rFonts w:hint="eastAsia"/>
        </w:rPr>
        <w:t>VPN</w:t>
      </w:r>
      <w:r w:rsidRPr="00CB12F8">
        <w:rPr>
          <w:rFonts w:hint="eastAsia"/>
        </w:rPr>
        <w:t>实例</w:t>
      </w:r>
      <w:r w:rsidRPr="00CB12F8">
        <w:rPr>
          <w:rFonts w:hint="eastAsia"/>
        </w:rPr>
        <w:t>vpn1</w:t>
      </w:r>
      <w:r w:rsidRPr="00CB12F8">
        <w:rPr>
          <w:rFonts w:hint="eastAsia"/>
        </w:rPr>
        <w:t>和</w:t>
      </w:r>
      <w:r w:rsidRPr="00CB12F8">
        <w:rPr>
          <w:rFonts w:hint="eastAsia"/>
        </w:rPr>
        <w:t>vpn2</w:t>
      </w:r>
      <w:r w:rsidRPr="00CB12F8">
        <w:rPr>
          <w:rFonts w:hint="eastAsia"/>
        </w:rPr>
        <w:t>分别创建</w:t>
      </w:r>
      <w:r w:rsidRPr="00CB12F8">
        <w:rPr>
          <w:rFonts w:hint="eastAsia"/>
        </w:rPr>
        <w:t>BGP-VPN</w:t>
      </w:r>
      <w:r w:rsidRPr="00CB12F8">
        <w:rPr>
          <w:rFonts w:hint="eastAsia"/>
        </w:rPr>
        <w:t>实例，以便根据</w:t>
      </w:r>
      <w:r w:rsidRPr="00CB12F8">
        <w:rPr>
          <w:rFonts w:hint="eastAsia"/>
        </w:rPr>
        <w:t>Route Target</w:t>
      </w:r>
      <w:r w:rsidRPr="00CB12F8">
        <w:rPr>
          <w:rFonts w:hint="eastAsia"/>
        </w:rPr>
        <w:t>属性将学习到的</w:t>
      </w:r>
      <w:r w:rsidRPr="00CB12F8">
        <w:rPr>
          <w:rFonts w:hint="eastAsia"/>
        </w:rPr>
        <w:t>VPNv6</w:t>
      </w:r>
      <w:r w:rsidRPr="00CB12F8">
        <w:rPr>
          <w:rFonts w:hint="eastAsia"/>
        </w:rPr>
        <w:t>路由添加到相应</w:t>
      </w:r>
      <w:r w:rsidRPr="00CB12F8">
        <w:rPr>
          <w:rFonts w:hint="eastAsia"/>
        </w:rPr>
        <w:t>VPN</w:t>
      </w:r>
      <w:r w:rsidRPr="00CB12F8">
        <w:rPr>
          <w:rFonts w:hint="eastAsia"/>
        </w:rPr>
        <w:t>实例的</w:t>
      </w:r>
      <w:r w:rsidRPr="00CB12F8">
        <w:rPr>
          <w:rFonts w:hint="eastAsia"/>
        </w:rPr>
        <w:t>BGP</w:t>
      </w:r>
      <w:r w:rsidRPr="00CB12F8">
        <w:rPr>
          <w:rFonts w:hint="eastAsia"/>
        </w:rPr>
        <w:t>路由表中。</w:t>
      </w:r>
    </w:p>
    <w:p w:rsidR="00140E86" w:rsidRPr="00CB12F8" w:rsidRDefault="00140E86" w:rsidP="00140E86">
      <w:pPr>
        <w:pStyle w:val="TerminalDisplayIndent1"/>
      </w:pPr>
      <w:r w:rsidRPr="00CB12F8">
        <w:t>[SPE2-bgp-default]</w:t>
      </w:r>
      <w:r w:rsidRPr="00CB12F8">
        <w:rPr>
          <w:rFonts w:hint="eastAsia"/>
        </w:rPr>
        <w:t xml:space="preserve"> </w:t>
      </w:r>
      <w:r w:rsidRPr="00CB12F8">
        <w:t>ip vpn-instance vpn1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-bgp-default-vpn1]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-bgp-default]</w:t>
      </w:r>
      <w:r w:rsidRPr="00CB12F8">
        <w:rPr>
          <w:rFonts w:hint="eastAsia"/>
        </w:rPr>
        <w:t xml:space="preserve"> </w:t>
      </w:r>
      <w:r w:rsidRPr="00CB12F8">
        <w:t>ip vpn-instance vpn2</w:t>
      </w:r>
    </w:p>
    <w:p w:rsidR="00140E86" w:rsidRPr="00CB12F8" w:rsidRDefault="00140E86" w:rsidP="00140E86">
      <w:pPr>
        <w:pStyle w:val="TerminalDisplayIndent1"/>
      </w:pPr>
      <w:r w:rsidRPr="00CB12F8">
        <w:t>[SPE</w:t>
      </w:r>
      <w:r w:rsidRPr="00CB12F8">
        <w:rPr>
          <w:rFonts w:hint="eastAsia"/>
        </w:rPr>
        <w:t>2</w:t>
      </w:r>
      <w:r w:rsidRPr="00CB12F8">
        <w:t>-bgp-default-vpn2]</w:t>
      </w:r>
      <w:r w:rsidRPr="00CB12F8">
        <w:rPr>
          <w:rFonts w:hint="eastAsia"/>
        </w:rPr>
        <w:t xml:space="preserve"> quit</w:t>
      </w:r>
    </w:p>
    <w:p w:rsidR="00140E86" w:rsidRPr="00CB12F8" w:rsidRDefault="00140E86" w:rsidP="00140E86">
      <w:pPr>
        <w:pStyle w:val="TerminalDisplayIndent1"/>
      </w:pPr>
      <w:r w:rsidRPr="00CB12F8">
        <w:rPr>
          <w:rFonts w:hint="eastAsia"/>
        </w:rPr>
        <w:lastRenderedPageBreak/>
        <w:t>[SPE2-bgp-default] quit</w:t>
      </w:r>
    </w:p>
    <w:p w:rsidR="00140E86" w:rsidRPr="00CB12F8" w:rsidRDefault="00140E86" w:rsidP="00140E86">
      <w:pPr>
        <w:pStyle w:val="ItemIndent1"/>
        <w:rPr>
          <w:lang w:eastAsia="zh-CN"/>
        </w:rPr>
      </w:pPr>
      <w:r w:rsidRPr="00CB12F8">
        <w:rPr>
          <w:rFonts w:hint="eastAsia"/>
          <w:lang w:eastAsia="zh-CN"/>
        </w:rPr>
        <w:t xml:space="preserve"># </w:t>
      </w:r>
      <w:r w:rsidRPr="00CB12F8">
        <w:rPr>
          <w:rFonts w:hint="eastAsia"/>
          <w:lang w:eastAsia="zh-CN"/>
        </w:rPr>
        <w:t>配置</w:t>
      </w:r>
      <w:r w:rsidRPr="00CB12F8">
        <w:rPr>
          <w:rFonts w:hint="eastAsia"/>
          <w:lang w:eastAsia="zh-CN"/>
        </w:rPr>
        <w:t>SPE 2</w:t>
      </w:r>
      <w:r w:rsidRPr="00CB12F8">
        <w:rPr>
          <w:rFonts w:hint="eastAsia"/>
          <w:lang w:eastAsia="zh-CN"/>
        </w:rPr>
        <w:t>向</w:t>
      </w:r>
      <w:r w:rsidRPr="00CB12F8">
        <w:rPr>
          <w:rFonts w:hint="eastAsia"/>
          <w:lang w:eastAsia="zh-CN"/>
        </w:rPr>
        <w:t>UPE 2</w:t>
      </w:r>
      <w:r w:rsidRPr="00CB12F8">
        <w:rPr>
          <w:rFonts w:hint="eastAsia"/>
          <w:lang w:eastAsia="zh-CN"/>
        </w:rPr>
        <w:t>发送通过策略的路由信息，允许</w:t>
      </w:r>
      <w:r w:rsidRPr="00CB12F8">
        <w:rPr>
          <w:rFonts w:hint="eastAsia"/>
          <w:lang w:eastAsia="zh-CN"/>
        </w:rPr>
        <w:t>CE 1</w:t>
      </w:r>
      <w:r w:rsidRPr="00CB12F8">
        <w:rPr>
          <w:rFonts w:hint="eastAsia"/>
          <w:lang w:eastAsia="zh-CN"/>
        </w:rPr>
        <w:t>的路由发送给</w:t>
      </w:r>
      <w:r w:rsidRPr="00CB12F8">
        <w:rPr>
          <w:rFonts w:hint="eastAsia"/>
          <w:lang w:eastAsia="zh-CN"/>
        </w:rPr>
        <w:t>UPE 2</w:t>
      </w:r>
      <w:r w:rsidRPr="00CB12F8">
        <w:rPr>
          <w:rFonts w:hint="eastAsia"/>
          <w:lang w:eastAsia="zh-CN"/>
        </w:rPr>
        <w:t>。</w:t>
      </w:r>
    </w:p>
    <w:p w:rsidR="00140E86" w:rsidRPr="00CB12F8" w:rsidRDefault="00140E86" w:rsidP="00140E86">
      <w:pPr>
        <w:pStyle w:val="TerminalDisplayIndent1"/>
      </w:pPr>
      <w:r w:rsidRPr="00CB12F8">
        <w:t>[SPE2] ip prefix</w:t>
      </w:r>
      <w:r w:rsidRPr="00CB12F8">
        <w:rPr>
          <w:rFonts w:hint="eastAsia"/>
        </w:rPr>
        <w:t>-list</w:t>
      </w:r>
      <w:r w:rsidRPr="00CB12F8">
        <w:t xml:space="preserve"> hope index 10 permit </w:t>
      </w:r>
      <w:r w:rsidR="00641C61">
        <w:rPr>
          <w:rFonts w:hint="eastAsia"/>
        </w:rPr>
        <w:t>2001:1::1 96</w:t>
      </w:r>
    </w:p>
    <w:p w:rsidR="00140E86" w:rsidRPr="00CB12F8" w:rsidRDefault="00140E86" w:rsidP="00140E86">
      <w:pPr>
        <w:pStyle w:val="TerminalDisplayIndent1"/>
      </w:pPr>
      <w:r w:rsidRPr="00CB12F8">
        <w:t>[SPE2] route-policy hope permit node 0</w:t>
      </w:r>
    </w:p>
    <w:p w:rsidR="00140E86" w:rsidRPr="00CB12F8" w:rsidRDefault="00140E86" w:rsidP="00140E86">
      <w:pPr>
        <w:pStyle w:val="TerminalDisplayIndent1"/>
      </w:pPr>
      <w:r w:rsidRPr="00CB12F8">
        <w:t>[SPE2-route-policy-hope-0] if-match ip address prefix-list hope</w:t>
      </w:r>
    </w:p>
    <w:p w:rsidR="00140E86" w:rsidRPr="00CB12F8" w:rsidRDefault="00140E86" w:rsidP="00140E86">
      <w:pPr>
        <w:pStyle w:val="TerminalDisplayIndent1"/>
      </w:pPr>
      <w:r w:rsidRPr="00CB12F8">
        <w:t>[SPE2-route-policy-hope-0] quit</w:t>
      </w:r>
    </w:p>
    <w:p w:rsidR="00140E86" w:rsidRPr="00CB12F8" w:rsidRDefault="00140E86" w:rsidP="00140E86">
      <w:pPr>
        <w:pStyle w:val="TerminalDisplayIndent1"/>
      </w:pPr>
      <w:r w:rsidRPr="00CB12F8">
        <w:t>[SPE2] bgp 100</w:t>
      </w:r>
    </w:p>
    <w:p w:rsidR="00140E86" w:rsidRPr="00CB12F8" w:rsidRDefault="00140E86" w:rsidP="00140E86">
      <w:pPr>
        <w:pStyle w:val="TerminalDisplayIndent1"/>
      </w:pPr>
      <w:r w:rsidRPr="00CB12F8">
        <w:t>[SPE2-bgp-default] address-family vpnv</w:t>
      </w:r>
      <w:r w:rsidRPr="00CB12F8">
        <w:rPr>
          <w:rFonts w:hint="eastAsia"/>
        </w:rPr>
        <w:t>6</w:t>
      </w:r>
    </w:p>
    <w:p w:rsidR="00140E86" w:rsidRPr="00CB12F8" w:rsidRDefault="00140E86" w:rsidP="00140E86">
      <w:pPr>
        <w:pStyle w:val="TerminalDisplayIndent1"/>
      </w:pPr>
      <w:r w:rsidRPr="00CB12F8">
        <w:t>[SPE2-bgp-default-vpnv</w:t>
      </w:r>
      <w:r w:rsidRPr="00CB12F8">
        <w:rPr>
          <w:rFonts w:hint="eastAsia"/>
        </w:rPr>
        <w:t>6</w:t>
      </w:r>
      <w:r w:rsidRPr="00CB12F8">
        <w:t>] peer 4.4.4.9 upe route-policy hope export</w:t>
      </w:r>
    </w:p>
    <w:p w:rsidR="00140E86" w:rsidRPr="00CB12F8" w:rsidRDefault="00140E86" w:rsidP="00140E86">
      <w:pPr>
        <w:pStyle w:val="4"/>
      </w:pPr>
      <w:r w:rsidRPr="00CB12F8">
        <w:rPr>
          <w:rFonts w:hint="eastAsia"/>
        </w:rPr>
        <w:t>验证配置</w:t>
      </w:r>
    </w:p>
    <w:p w:rsidR="00140E86" w:rsidRDefault="00140E86" w:rsidP="00140E86">
      <w:r w:rsidRPr="00CB12F8">
        <w:rPr>
          <w:rFonts w:hint="eastAsia"/>
        </w:rPr>
        <w:t>上述配置完成后，</w:t>
      </w:r>
      <w:r w:rsidRPr="00CB12F8">
        <w:rPr>
          <w:rFonts w:hint="eastAsia"/>
        </w:rPr>
        <w:t>CE 1</w:t>
      </w:r>
      <w:r w:rsidRPr="00CB12F8">
        <w:rPr>
          <w:rFonts w:hint="eastAsia"/>
        </w:rPr>
        <w:t>和</w:t>
      </w:r>
      <w:r w:rsidRPr="00CB12F8">
        <w:rPr>
          <w:rFonts w:hint="eastAsia"/>
        </w:rPr>
        <w:t>CE 3</w:t>
      </w:r>
      <w:r w:rsidRPr="00CB12F8">
        <w:rPr>
          <w:rFonts w:hint="eastAsia"/>
        </w:rPr>
        <w:t>能够学习到对方的接口路由，</w:t>
      </w:r>
      <w:r w:rsidRPr="00CB12F8">
        <w:rPr>
          <w:rFonts w:hint="eastAsia"/>
        </w:rPr>
        <w:t>CE 1</w:t>
      </w:r>
      <w:r w:rsidRPr="00CB12F8">
        <w:rPr>
          <w:rFonts w:hint="eastAsia"/>
        </w:rPr>
        <w:t>和</w:t>
      </w:r>
      <w:r w:rsidRPr="00CB12F8">
        <w:rPr>
          <w:rFonts w:hint="eastAsia"/>
        </w:rPr>
        <w:t>CE 3</w:t>
      </w:r>
      <w:r w:rsidRPr="00CB12F8">
        <w:rPr>
          <w:rFonts w:hint="eastAsia"/>
        </w:rPr>
        <w:t>能够相互</w:t>
      </w:r>
      <w:r w:rsidRPr="00CB12F8">
        <w:rPr>
          <w:rFonts w:hint="eastAsia"/>
        </w:rPr>
        <w:t>ping</w:t>
      </w:r>
      <w:r w:rsidRPr="00CB12F8">
        <w:rPr>
          <w:rFonts w:hint="eastAsia"/>
        </w:rPr>
        <w:t>通；</w:t>
      </w:r>
      <w:r w:rsidRPr="00CB12F8">
        <w:rPr>
          <w:rFonts w:hint="eastAsia"/>
        </w:rPr>
        <w:t>CE 2</w:t>
      </w:r>
      <w:r w:rsidRPr="00CB12F8">
        <w:rPr>
          <w:rFonts w:hint="eastAsia"/>
        </w:rPr>
        <w:t>和</w:t>
      </w:r>
      <w:r w:rsidRPr="00CB12F8">
        <w:rPr>
          <w:rFonts w:hint="eastAsia"/>
        </w:rPr>
        <w:t>CE 4</w:t>
      </w:r>
      <w:r w:rsidRPr="00CB12F8">
        <w:rPr>
          <w:rFonts w:hint="eastAsia"/>
        </w:rPr>
        <w:t>不能学习到对方的接口路由，</w:t>
      </w:r>
      <w:r w:rsidRPr="00CB12F8">
        <w:rPr>
          <w:rFonts w:hint="eastAsia"/>
        </w:rPr>
        <w:t>CE 2</w:t>
      </w:r>
      <w:r w:rsidRPr="00CB12F8">
        <w:rPr>
          <w:rFonts w:hint="eastAsia"/>
        </w:rPr>
        <w:t>和</w:t>
      </w:r>
      <w:r w:rsidRPr="00CB12F8">
        <w:rPr>
          <w:rFonts w:hint="eastAsia"/>
        </w:rPr>
        <w:t>CE 4</w:t>
      </w:r>
      <w:r w:rsidRPr="00CB12F8">
        <w:rPr>
          <w:rFonts w:hint="eastAsia"/>
        </w:rPr>
        <w:t>不能相互</w:t>
      </w:r>
      <w:r w:rsidRPr="00CB12F8">
        <w:rPr>
          <w:rFonts w:hint="eastAsia"/>
        </w:rPr>
        <w:t>ping</w:t>
      </w:r>
      <w:r w:rsidRPr="00CB12F8">
        <w:rPr>
          <w:rFonts w:hint="eastAsia"/>
        </w:rPr>
        <w:t>通。</w:t>
      </w:r>
    </w:p>
    <w:p w:rsidR="007D7DD4" w:rsidRDefault="009F4ED7" w:rsidP="00DD64CA">
      <w:pPr>
        <w:pStyle w:val="3"/>
      </w:pPr>
      <w:bookmarkStart w:id="4022" w:name="_Toc365019903"/>
      <w:bookmarkStart w:id="4023" w:name="_Toc375651855"/>
      <w:bookmarkStart w:id="4024" w:name="_Toc45106081"/>
      <w:r w:rsidRPr="007530E2">
        <w:rPr>
          <w:rFonts w:hint="eastAsia"/>
        </w:rPr>
        <w:t>配置</w:t>
      </w:r>
      <w:r w:rsidRPr="007530E2">
        <w:t>OSPF</w:t>
      </w:r>
      <w:r>
        <w:rPr>
          <w:rFonts w:hint="eastAsia"/>
        </w:rPr>
        <w:t>v3</w:t>
      </w:r>
      <w:r w:rsidRPr="007530E2">
        <w:rPr>
          <w:rFonts w:hint="eastAsia"/>
        </w:rPr>
        <w:t>伪连接</w:t>
      </w:r>
      <w:bookmarkEnd w:id="4022"/>
      <w:bookmarkEnd w:id="4023"/>
      <w:bookmarkEnd w:id="4024"/>
    </w:p>
    <w:p w:rsidR="007D7DD4" w:rsidRDefault="009F4ED7" w:rsidP="00DD64CA">
      <w:pPr>
        <w:pStyle w:val="4"/>
      </w:pPr>
      <w:r w:rsidRPr="007530E2">
        <w:t>组网需求</w:t>
      </w:r>
    </w:p>
    <w:p w:rsidR="009F4ED7" w:rsidRDefault="009F4ED7" w:rsidP="00DD64CA">
      <w:pPr>
        <w:pStyle w:val="ItemList"/>
      </w:pP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都属于</w:t>
      </w:r>
      <w:r w:rsidRPr="007530E2">
        <w:rPr>
          <w:rFonts w:hint="eastAsia"/>
        </w:rPr>
        <w:t>VPN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，它们分别接入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>
        <w:rPr>
          <w:rFonts w:hint="eastAsia"/>
        </w:rPr>
        <w:t>；</w:t>
      </w:r>
    </w:p>
    <w:p w:rsidR="009F4ED7" w:rsidRPr="0056781C" w:rsidRDefault="009F4ED7" w:rsidP="00DD64CA">
      <w:pPr>
        <w:pStyle w:val="ItemList"/>
      </w:pP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在同一个</w:t>
      </w:r>
      <w:r w:rsidRPr="007530E2">
        <w:rPr>
          <w:rFonts w:hint="eastAsia"/>
        </w:rPr>
        <w:t>OSPF</w:t>
      </w:r>
      <w:r w:rsidRPr="00B421C2">
        <w:rPr>
          <w:rFonts w:hint="eastAsia"/>
        </w:rPr>
        <w:t>v3</w:t>
      </w:r>
      <w:r w:rsidRPr="007530E2">
        <w:rPr>
          <w:rFonts w:hint="eastAsia"/>
        </w:rPr>
        <w:t>区域中</w:t>
      </w:r>
      <w:r>
        <w:rPr>
          <w:rFonts w:hint="eastAsia"/>
        </w:rPr>
        <w:t>；</w:t>
      </w:r>
    </w:p>
    <w:p w:rsidR="009F4ED7" w:rsidRPr="00B421C2" w:rsidRDefault="009F4ED7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CE 1</w:t>
      </w:r>
      <w:r w:rsidRPr="00B421C2">
        <w:rPr>
          <w:rFonts w:hint="eastAsia"/>
          <w:lang w:eastAsia="zh-CN"/>
        </w:rPr>
        <w:t>与</w:t>
      </w:r>
      <w:r w:rsidRPr="00B421C2">
        <w:rPr>
          <w:rFonts w:hint="eastAsia"/>
          <w:lang w:eastAsia="zh-CN"/>
        </w:rPr>
        <w:t>CE 2</w:t>
      </w:r>
      <w:r w:rsidRPr="00B421C2">
        <w:rPr>
          <w:rFonts w:hint="eastAsia"/>
          <w:lang w:eastAsia="zh-CN"/>
        </w:rPr>
        <w:t>之间的</w:t>
      </w:r>
      <w:r w:rsidRPr="00B421C2">
        <w:rPr>
          <w:rFonts w:hint="eastAsia"/>
          <w:lang w:eastAsia="zh-CN"/>
        </w:rPr>
        <w:t>VPN</w:t>
      </w:r>
      <w:r w:rsidRPr="00B421C2">
        <w:rPr>
          <w:rFonts w:hint="eastAsia"/>
          <w:lang w:eastAsia="zh-CN"/>
        </w:rPr>
        <w:t>流量通过</w:t>
      </w:r>
      <w:r w:rsidRPr="00B421C2">
        <w:rPr>
          <w:rFonts w:hint="eastAsia"/>
          <w:lang w:eastAsia="zh-CN"/>
        </w:rPr>
        <w:t>MPLS</w:t>
      </w:r>
      <w:r w:rsidRPr="00B421C2">
        <w:rPr>
          <w:rFonts w:hint="eastAsia"/>
          <w:lang w:eastAsia="zh-CN"/>
        </w:rPr>
        <w:t>骨干网转发，不使用</w:t>
      </w:r>
      <w:r w:rsidRPr="00B421C2">
        <w:rPr>
          <w:rFonts w:hint="eastAsia"/>
          <w:lang w:eastAsia="zh-CN"/>
        </w:rPr>
        <w:t>OSPFv3</w:t>
      </w:r>
      <w:r w:rsidRPr="00B421C2">
        <w:rPr>
          <w:rFonts w:hint="eastAsia"/>
          <w:lang w:eastAsia="zh-CN"/>
        </w:rPr>
        <w:t>的区域内路由。</w:t>
      </w:r>
    </w:p>
    <w:p w:rsidR="007D7DD4" w:rsidRDefault="009F4ED7" w:rsidP="00DD64CA">
      <w:pPr>
        <w:pStyle w:val="4"/>
      </w:pPr>
      <w:r w:rsidRPr="007530E2">
        <w:t>组网图</w:t>
      </w:r>
    </w:p>
    <w:p w:rsidR="007D7DD4" w:rsidRDefault="009F4ED7" w:rsidP="00DD64CA">
      <w:pPr>
        <w:pStyle w:val="FigureDescription"/>
      </w:pPr>
      <w:bookmarkStart w:id="4025" w:name="_Ref364509948"/>
      <w:bookmarkStart w:id="4026" w:name="_Toc418944457"/>
      <w:r w:rsidRPr="002D634A">
        <w:t>OSPF</w:t>
      </w:r>
      <w:r>
        <w:rPr>
          <w:rFonts w:hint="eastAsia"/>
        </w:rPr>
        <w:t>v3</w:t>
      </w:r>
      <w:r w:rsidRPr="002D634A">
        <w:rPr>
          <w:rFonts w:hint="eastAsia"/>
        </w:rPr>
        <w:t>伪连接配置</w:t>
      </w:r>
      <w:r w:rsidRPr="002D634A">
        <w:t>组网图</w:t>
      </w:r>
      <w:bookmarkEnd w:id="4025"/>
      <w:bookmarkEnd w:id="4026"/>
    </w:p>
    <w:p w:rsidR="001D44E9" w:rsidRDefault="00224215" w:rsidP="00595D4C">
      <w:commentRangeStart w:id="4027"/>
      <w:r w:rsidRPr="00224215">
        <w:rPr>
          <w:noProof/>
        </w:rPr>
        <w:drawing>
          <wp:inline distT="0" distB="0" distL="0" distR="0" wp14:anchorId="4DAD75A8" wp14:editId="128790B7">
            <wp:extent cx="3905250" cy="23241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4027"/>
      <w:r w:rsidR="001D44E9">
        <w:rPr>
          <w:rStyle w:val="ac"/>
        </w:rPr>
        <w:commentReference w:id="4027"/>
      </w:r>
    </w:p>
    <w:p w:rsidR="001D44E9" w:rsidRPr="001D44E9" w:rsidRDefault="001D44E9" w:rsidP="00595D4C">
      <w:commentRangeStart w:id="4028"/>
      <w:r w:rsidRPr="00F34E94">
        <w:rPr>
          <w:rFonts w:hint="eastAsia"/>
          <w:noProof/>
        </w:rPr>
        <w:lastRenderedPageBreak/>
        <w:drawing>
          <wp:inline distT="0" distB="0" distL="0" distR="0" wp14:anchorId="5297D1AE" wp14:editId="2553EAA6">
            <wp:extent cx="3905250" cy="23241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4028"/>
      <w:r>
        <w:rPr>
          <w:rStyle w:val="ac"/>
        </w:rPr>
        <w:commentReference w:id="4028"/>
      </w:r>
    </w:p>
    <w:p w:rsidR="00A271E4" w:rsidRDefault="00A271E4" w:rsidP="00595D4C">
      <w:pPr>
        <w:pStyle w:val="Figure"/>
      </w:pPr>
    </w:p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215"/>
        <w:gridCol w:w="1278"/>
        <w:gridCol w:w="1917"/>
        <w:gridCol w:w="1279"/>
        <w:gridCol w:w="1279"/>
        <w:gridCol w:w="2046"/>
      </w:tblGrid>
      <w:tr w:rsidR="009F4ED7" w:rsidRPr="00415A99" w:rsidTr="00B12603">
        <w:trPr>
          <w:tblHeader/>
        </w:trPr>
        <w:tc>
          <w:tcPr>
            <w:tcW w:w="1022" w:type="dxa"/>
          </w:tcPr>
          <w:p w:rsidR="009F4ED7" w:rsidRPr="00B421C2" w:rsidRDefault="009F4ED7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075" w:type="dxa"/>
          </w:tcPr>
          <w:p w:rsidR="009F4ED7" w:rsidRPr="00B421C2" w:rsidRDefault="009F4ED7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612" w:type="dxa"/>
          </w:tcPr>
          <w:p w:rsidR="009F4ED7" w:rsidRPr="00B421C2" w:rsidRDefault="009F4ED7" w:rsidP="00DD64CA">
            <w:pPr>
              <w:pStyle w:val="FigureText"/>
            </w:pPr>
            <w:r>
              <w:rPr>
                <w:rFonts w:hint="eastAsia"/>
              </w:rPr>
              <w:t>接口</w:t>
            </w:r>
            <w:r w:rsidRPr="00B421C2">
              <w:rPr>
                <w:rFonts w:hint="eastAsia"/>
              </w:rPr>
              <w:t>地址</w:t>
            </w:r>
          </w:p>
        </w:tc>
        <w:tc>
          <w:tcPr>
            <w:tcW w:w="1075" w:type="dxa"/>
          </w:tcPr>
          <w:p w:rsidR="009F4ED7" w:rsidRPr="00B421C2" w:rsidRDefault="009F4ED7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075" w:type="dxa"/>
          </w:tcPr>
          <w:p w:rsidR="009F4ED7" w:rsidRPr="00B421C2" w:rsidRDefault="009F4ED7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720" w:type="dxa"/>
          </w:tcPr>
          <w:p w:rsidR="009F4ED7" w:rsidRPr="00B421C2" w:rsidRDefault="009F4ED7" w:rsidP="00DD64CA">
            <w:pPr>
              <w:pStyle w:val="FigureText"/>
            </w:pPr>
            <w:r>
              <w:rPr>
                <w:rFonts w:hint="eastAsia"/>
              </w:rPr>
              <w:t>接口</w:t>
            </w:r>
            <w:r w:rsidRPr="00B421C2">
              <w:rPr>
                <w:rFonts w:hint="eastAsia"/>
              </w:rPr>
              <w:t>地址</w:t>
            </w:r>
          </w:p>
        </w:tc>
      </w:tr>
      <w:tr w:rsidR="009F4ED7" w:rsidRPr="00415A99" w:rsidTr="00B12603">
        <w:tc>
          <w:tcPr>
            <w:tcW w:w="1022" w:type="dxa"/>
          </w:tcPr>
          <w:p w:rsidR="009F4ED7" w:rsidRPr="00B421C2" w:rsidRDefault="009F4ED7" w:rsidP="00DD64CA">
            <w:pPr>
              <w:pStyle w:val="FigureText"/>
            </w:pPr>
            <w:r>
              <w:rPr>
                <w:rFonts w:hint="eastAsia"/>
              </w:rPr>
              <w:t>CE 1</w:t>
            </w:r>
          </w:p>
        </w:tc>
        <w:tc>
          <w:tcPr>
            <w:tcW w:w="1075" w:type="dxa"/>
          </w:tcPr>
          <w:p w:rsidR="009F4ED7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612" w:type="dxa"/>
          </w:tcPr>
          <w:p w:rsidR="009F4ED7" w:rsidRPr="00B421C2" w:rsidRDefault="009F4ED7" w:rsidP="00DD64CA">
            <w:pPr>
              <w:pStyle w:val="FigureText"/>
            </w:pPr>
            <w:r>
              <w:rPr>
                <w:rFonts w:hint="eastAsia"/>
              </w:rPr>
              <w:t>100::1/64</w:t>
            </w:r>
          </w:p>
        </w:tc>
        <w:tc>
          <w:tcPr>
            <w:tcW w:w="1075" w:type="dxa"/>
          </w:tcPr>
          <w:p w:rsidR="009F4ED7" w:rsidRPr="00B421C2" w:rsidRDefault="009F4ED7" w:rsidP="00DD64CA">
            <w:pPr>
              <w:pStyle w:val="FigureText"/>
            </w:pPr>
            <w:r>
              <w:rPr>
                <w:rFonts w:hint="eastAsia"/>
              </w:rPr>
              <w:t>CE 2</w:t>
            </w:r>
          </w:p>
        </w:tc>
        <w:tc>
          <w:tcPr>
            <w:tcW w:w="1075" w:type="dxa"/>
          </w:tcPr>
          <w:p w:rsidR="009F4ED7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720" w:type="dxa"/>
          </w:tcPr>
          <w:p w:rsidR="009F4ED7" w:rsidRPr="00B421C2" w:rsidRDefault="009F4ED7" w:rsidP="00DD64CA">
            <w:pPr>
              <w:pStyle w:val="FigureText"/>
            </w:pPr>
            <w:r>
              <w:rPr>
                <w:rFonts w:hint="eastAsia"/>
              </w:rPr>
              <w:t>120::1/64</w:t>
            </w:r>
          </w:p>
        </w:tc>
      </w:tr>
      <w:tr w:rsidR="009F4ED7" w:rsidRPr="00415A99" w:rsidTr="00B12603">
        <w:tc>
          <w:tcPr>
            <w:tcW w:w="1022" w:type="dxa"/>
          </w:tcPr>
          <w:p w:rsidR="009F4ED7" w:rsidRDefault="009F4ED7" w:rsidP="00DD64CA">
            <w:pPr>
              <w:pStyle w:val="FigureText"/>
            </w:pPr>
          </w:p>
        </w:tc>
        <w:tc>
          <w:tcPr>
            <w:tcW w:w="1075" w:type="dxa"/>
          </w:tcPr>
          <w:p w:rsidR="009F4ED7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/4</w:t>
            </w:r>
          </w:p>
        </w:tc>
        <w:tc>
          <w:tcPr>
            <w:tcW w:w="1612" w:type="dxa"/>
          </w:tcPr>
          <w:p w:rsidR="009F4ED7" w:rsidRPr="00B421C2" w:rsidRDefault="009F4ED7" w:rsidP="00DD64CA">
            <w:pPr>
              <w:pStyle w:val="FigureText"/>
            </w:pPr>
            <w:r>
              <w:rPr>
                <w:rFonts w:hint="eastAsia"/>
              </w:rPr>
              <w:t>20::1/64</w:t>
            </w:r>
          </w:p>
        </w:tc>
        <w:tc>
          <w:tcPr>
            <w:tcW w:w="1075" w:type="dxa"/>
          </w:tcPr>
          <w:p w:rsidR="009F4ED7" w:rsidRDefault="009F4ED7" w:rsidP="00DD64CA">
            <w:pPr>
              <w:pStyle w:val="FigureText"/>
            </w:pPr>
          </w:p>
        </w:tc>
        <w:tc>
          <w:tcPr>
            <w:tcW w:w="1075" w:type="dxa"/>
          </w:tcPr>
          <w:p w:rsidR="009F4ED7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/4</w:t>
            </w:r>
          </w:p>
        </w:tc>
        <w:tc>
          <w:tcPr>
            <w:tcW w:w="1720" w:type="dxa"/>
          </w:tcPr>
          <w:p w:rsidR="009F4ED7" w:rsidRPr="00B421C2" w:rsidRDefault="009F4ED7" w:rsidP="00DD64CA">
            <w:pPr>
              <w:pStyle w:val="FigureText"/>
            </w:pPr>
            <w:r>
              <w:rPr>
                <w:rFonts w:hint="eastAsia"/>
              </w:rPr>
              <w:t>30::2/64</w:t>
            </w:r>
          </w:p>
        </w:tc>
      </w:tr>
      <w:tr w:rsidR="009F4ED7" w:rsidRPr="00415A99" w:rsidTr="00B12603">
        <w:tc>
          <w:tcPr>
            <w:tcW w:w="1022" w:type="dxa"/>
          </w:tcPr>
          <w:p w:rsidR="009F4ED7" w:rsidRPr="00B421C2" w:rsidRDefault="009F4ED7" w:rsidP="00DD64CA">
            <w:pPr>
              <w:pStyle w:val="FigureText"/>
            </w:pPr>
            <w:r>
              <w:rPr>
                <w:rFonts w:hint="eastAsia"/>
              </w:rPr>
              <w:t>PE 1</w:t>
            </w:r>
          </w:p>
        </w:tc>
        <w:tc>
          <w:tcPr>
            <w:tcW w:w="1075" w:type="dxa"/>
          </w:tcPr>
          <w:p w:rsidR="009F4ED7" w:rsidRPr="00B421C2" w:rsidRDefault="009F4ED7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612" w:type="dxa"/>
          </w:tcPr>
          <w:p w:rsidR="009F4ED7" w:rsidRPr="00B421C2" w:rsidRDefault="009F4ED7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.1.1.9/32</w:t>
            </w:r>
          </w:p>
        </w:tc>
        <w:tc>
          <w:tcPr>
            <w:tcW w:w="1075" w:type="dxa"/>
          </w:tcPr>
          <w:p w:rsidR="009F4ED7" w:rsidRPr="00B421C2" w:rsidRDefault="009F4ED7" w:rsidP="00DD64CA">
            <w:pPr>
              <w:pStyle w:val="FigureText"/>
            </w:pPr>
            <w:r>
              <w:rPr>
                <w:rFonts w:hint="eastAsia"/>
              </w:rPr>
              <w:t>PE 2</w:t>
            </w:r>
          </w:p>
        </w:tc>
        <w:tc>
          <w:tcPr>
            <w:tcW w:w="1075" w:type="dxa"/>
          </w:tcPr>
          <w:p w:rsidR="009F4ED7" w:rsidRPr="00B421C2" w:rsidRDefault="009F4ED7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9F4ED7" w:rsidRPr="00B421C2" w:rsidRDefault="009F4ED7" w:rsidP="00DD64CA">
            <w:pPr>
              <w:pStyle w:val="FigureText"/>
            </w:pPr>
            <w:r>
              <w:rPr>
                <w:rFonts w:hint="eastAsia"/>
              </w:rPr>
              <w:t>2.2.2.9/32</w:t>
            </w:r>
          </w:p>
        </w:tc>
      </w:tr>
      <w:tr w:rsidR="009F4ED7" w:rsidRPr="00415A99" w:rsidTr="00B12603">
        <w:tc>
          <w:tcPr>
            <w:tcW w:w="1022" w:type="dxa"/>
          </w:tcPr>
          <w:p w:rsidR="009F4ED7" w:rsidRDefault="009F4ED7" w:rsidP="00DD64CA">
            <w:pPr>
              <w:pStyle w:val="FigureText"/>
            </w:pPr>
          </w:p>
        </w:tc>
        <w:tc>
          <w:tcPr>
            <w:tcW w:w="1075" w:type="dxa"/>
          </w:tcPr>
          <w:p w:rsidR="009F4ED7" w:rsidRPr="00B421C2" w:rsidRDefault="009F4ED7" w:rsidP="00DD64CA">
            <w:pPr>
              <w:pStyle w:val="FigureText"/>
            </w:pPr>
            <w:r>
              <w:rPr>
                <w:rFonts w:hint="eastAsia"/>
              </w:rPr>
              <w:t>Loop1</w:t>
            </w:r>
          </w:p>
        </w:tc>
        <w:tc>
          <w:tcPr>
            <w:tcW w:w="1612" w:type="dxa"/>
          </w:tcPr>
          <w:p w:rsidR="009F4ED7" w:rsidRPr="00B421C2" w:rsidRDefault="009F4ED7" w:rsidP="00DD64CA">
            <w:pPr>
              <w:pStyle w:val="FigureText"/>
            </w:pPr>
            <w:r>
              <w:rPr>
                <w:rFonts w:hint="eastAsia"/>
              </w:rPr>
              <w:t>3::3/128</w:t>
            </w:r>
          </w:p>
        </w:tc>
        <w:tc>
          <w:tcPr>
            <w:tcW w:w="1075" w:type="dxa"/>
          </w:tcPr>
          <w:p w:rsidR="009F4ED7" w:rsidRPr="00415A99" w:rsidRDefault="009F4ED7" w:rsidP="00DD64CA">
            <w:pPr>
              <w:pStyle w:val="FigureText"/>
            </w:pPr>
          </w:p>
        </w:tc>
        <w:tc>
          <w:tcPr>
            <w:tcW w:w="1075" w:type="dxa"/>
          </w:tcPr>
          <w:p w:rsidR="009F4ED7" w:rsidRPr="00B421C2" w:rsidRDefault="009F4ED7" w:rsidP="00DD64CA">
            <w:pPr>
              <w:pStyle w:val="FigureText"/>
            </w:pPr>
            <w:r>
              <w:rPr>
                <w:rFonts w:hint="eastAsia"/>
              </w:rPr>
              <w:t>Loop1</w:t>
            </w:r>
          </w:p>
        </w:tc>
        <w:tc>
          <w:tcPr>
            <w:tcW w:w="1720" w:type="dxa"/>
          </w:tcPr>
          <w:p w:rsidR="009F4ED7" w:rsidRPr="00B421C2" w:rsidRDefault="009F4ED7" w:rsidP="00DD64CA">
            <w:pPr>
              <w:pStyle w:val="FigureText"/>
            </w:pPr>
            <w:r>
              <w:rPr>
                <w:rFonts w:hint="eastAsia"/>
              </w:rPr>
              <w:t>5::5/128</w:t>
            </w:r>
          </w:p>
        </w:tc>
      </w:tr>
      <w:tr w:rsidR="009F4ED7" w:rsidRPr="00415A99" w:rsidTr="00B12603">
        <w:tc>
          <w:tcPr>
            <w:tcW w:w="1022" w:type="dxa"/>
          </w:tcPr>
          <w:p w:rsidR="009F4ED7" w:rsidRPr="00415A99" w:rsidRDefault="009F4ED7" w:rsidP="00DD64CA">
            <w:pPr>
              <w:pStyle w:val="FigureText"/>
            </w:pPr>
          </w:p>
        </w:tc>
        <w:tc>
          <w:tcPr>
            <w:tcW w:w="1075" w:type="dxa"/>
          </w:tcPr>
          <w:p w:rsidR="009F4ED7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612" w:type="dxa"/>
          </w:tcPr>
          <w:p w:rsidR="009F4ED7" w:rsidRPr="00B421C2" w:rsidRDefault="009F4ED7" w:rsidP="00DD64CA">
            <w:pPr>
              <w:pStyle w:val="FigureText"/>
            </w:pPr>
            <w:r w:rsidRPr="00415A99">
              <w:rPr>
                <w:rFonts w:hint="eastAsia"/>
              </w:rPr>
              <w:t>10</w:t>
            </w:r>
            <w:r w:rsidRPr="00B421C2">
              <w:rPr>
                <w:rFonts w:hint="eastAsia"/>
              </w:rPr>
              <w:t>0::2/64</w:t>
            </w:r>
          </w:p>
        </w:tc>
        <w:tc>
          <w:tcPr>
            <w:tcW w:w="1075" w:type="dxa"/>
          </w:tcPr>
          <w:p w:rsidR="009F4ED7" w:rsidRPr="00415A99" w:rsidRDefault="009F4ED7" w:rsidP="00DD64CA">
            <w:pPr>
              <w:pStyle w:val="FigureText"/>
            </w:pPr>
          </w:p>
        </w:tc>
        <w:tc>
          <w:tcPr>
            <w:tcW w:w="1075" w:type="dxa"/>
          </w:tcPr>
          <w:p w:rsidR="009F4ED7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720" w:type="dxa"/>
          </w:tcPr>
          <w:p w:rsidR="009F4ED7" w:rsidRPr="00B421C2" w:rsidRDefault="009F4ED7" w:rsidP="00DD64CA">
            <w:pPr>
              <w:pStyle w:val="FigureText"/>
            </w:pPr>
            <w:r w:rsidRPr="00415A99">
              <w:rPr>
                <w:rFonts w:hint="eastAsia"/>
              </w:rPr>
              <w:t>1</w:t>
            </w:r>
            <w:r w:rsidRPr="00B421C2">
              <w:rPr>
                <w:rFonts w:hint="eastAsia"/>
              </w:rPr>
              <w:t>20::2/64</w:t>
            </w:r>
          </w:p>
        </w:tc>
      </w:tr>
      <w:tr w:rsidR="009F4ED7" w:rsidRPr="00415A99" w:rsidTr="00B12603">
        <w:tc>
          <w:tcPr>
            <w:tcW w:w="1022" w:type="dxa"/>
          </w:tcPr>
          <w:p w:rsidR="009F4ED7" w:rsidRPr="00415A99" w:rsidRDefault="009F4ED7" w:rsidP="00DD64CA">
            <w:pPr>
              <w:pStyle w:val="FigureText"/>
            </w:pPr>
          </w:p>
        </w:tc>
        <w:tc>
          <w:tcPr>
            <w:tcW w:w="1075" w:type="dxa"/>
          </w:tcPr>
          <w:p w:rsidR="009F4ED7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/4</w:t>
            </w:r>
          </w:p>
        </w:tc>
        <w:tc>
          <w:tcPr>
            <w:tcW w:w="1612" w:type="dxa"/>
          </w:tcPr>
          <w:p w:rsidR="009F4ED7" w:rsidRPr="00B421C2" w:rsidRDefault="009F4ED7" w:rsidP="00DD64CA">
            <w:pPr>
              <w:pStyle w:val="FigureText"/>
            </w:pPr>
            <w:r>
              <w:rPr>
                <w:rFonts w:hint="eastAsia"/>
              </w:rPr>
              <w:t>10.1.1.1/24</w:t>
            </w:r>
          </w:p>
        </w:tc>
        <w:tc>
          <w:tcPr>
            <w:tcW w:w="1075" w:type="dxa"/>
          </w:tcPr>
          <w:p w:rsidR="009F4ED7" w:rsidRPr="00415A99" w:rsidRDefault="009F4ED7" w:rsidP="00DD64CA">
            <w:pPr>
              <w:pStyle w:val="FigureText"/>
            </w:pPr>
          </w:p>
        </w:tc>
        <w:tc>
          <w:tcPr>
            <w:tcW w:w="1075" w:type="dxa"/>
          </w:tcPr>
          <w:p w:rsidR="009F4ED7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/5</w:t>
            </w:r>
          </w:p>
        </w:tc>
        <w:tc>
          <w:tcPr>
            <w:tcW w:w="1720" w:type="dxa"/>
          </w:tcPr>
          <w:p w:rsidR="009F4ED7" w:rsidRPr="00B421C2" w:rsidRDefault="009F4ED7" w:rsidP="00DD64CA">
            <w:pPr>
              <w:pStyle w:val="FigureText"/>
            </w:pPr>
            <w:r>
              <w:rPr>
                <w:rFonts w:hint="eastAsia"/>
              </w:rPr>
              <w:t>10.1.1.2/24</w:t>
            </w:r>
          </w:p>
        </w:tc>
      </w:tr>
      <w:tr w:rsidR="009F4ED7" w:rsidRPr="00415A99" w:rsidTr="00B12603">
        <w:tc>
          <w:tcPr>
            <w:tcW w:w="1022" w:type="dxa"/>
          </w:tcPr>
          <w:p w:rsidR="009F4ED7" w:rsidRPr="00B421C2" w:rsidRDefault="009F4ED7" w:rsidP="00DD64CA">
            <w:pPr>
              <w:pStyle w:val="FigureText"/>
            </w:pPr>
            <w:r>
              <w:rPr>
                <w:rFonts w:hint="eastAsia"/>
              </w:rPr>
              <w:t>Router A</w:t>
            </w:r>
          </w:p>
        </w:tc>
        <w:tc>
          <w:tcPr>
            <w:tcW w:w="1075" w:type="dxa"/>
          </w:tcPr>
          <w:p w:rsidR="009F4ED7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/5</w:t>
            </w:r>
          </w:p>
        </w:tc>
        <w:tc>
          <w:tcPr>
            <w:tcW w:w="1612" w:type="dxa"/>
          </w:tcPr>
          <w:p w:rsidR="009F4ED7" w:rsidRPr="00B421C2" w:rsidRDefault="009F4ED7" w:rsidP="00DD64CA">
            <w:pPr>
              <w:pStyle w:val="FigureText"/>
            </w:pPr>
            <w:r>
              <w:rPr>
                <w:rFonts w:hint="eastAsia"/>
              </w:rPr>
              <w:t>30::1/64</w:t>
            </w:r>
          </w:p>
        </w:tc>
        <w:tc>
          <w:tcPr>
            <w:tcW w:w="1075" w:type="dxa"/>
          </w:tcPr>
          <w:p w:rsidR="009F4ED7" w:rsidRDefault="009F4ED7" w:rsidP="00DD64CA">
            <w:pPr>
              <w:pStyle w:val="FigureText"/>
            </w:pPr>
          </w:p>
        </w:tc>
        <w:tc>
          <w:tcPr>
            <w:tcW w:w="1075" w:type="dxa"/>
          </w:tcPr>
          <w:p w:rsidR="009F4ED7" w:rsidRPr="00415A99" w:rsidRDefault="009F4ED7" w:rsidP="00DD64CA">
            <w:pPr>
              <w:pStyle w:val="FigureText"/>
            </w:pPr>
          </w:p>
        </w:tc>
        <w:tc>
          <w:tcPr>
            <w:tcW w:w="1720" w:type="dxa"/>
          </w:tcPr>
          <w:p w:rsidR="009F4ED7" w:rsidRDefault="009F4ED7" w:rsidP="00DD64CA">
            <w:pPr>
              <w:pStyle w:val="FigureText"/>
            </w:pPr>
          </w:p>
        </w:tc>
      </w:tr>
      <w:tr w:rsidR="009F4ED7" w:rsidRPr="00415A99" w:rsidTr="00B12603">
        <w:tc>
          <w:tcPr>
            <w:tcW w:w="1022" w:type="dxa"/>
          </w:tcPr>
          <w:p w:rsidR="009F4ED7" w:rsidRPr="00415A99" w:rsidRDefault="009F4ED7" w:rsidP="00DD64CA">
            <w:pPr>
              <w:pStyle w:val="FigureText"/>
            </w:pPr>
          </w:p>
        </w:tc>
        <w:tc>
          <w:tcPr>
            <w:tcW w:w="1075" w:type="dxa"/>
          </w:tcPr>
          <w:p w:rsidR="009F4ED7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/4</w:t>
            </w:r>
          </w:p>
        </w:tc>
        <w:tc>
          <w:tcPr>
            <w:tcW w:w="1612" w:type="dxa"/>
          </w:tcPr>
          <w:p w:rsidR="009F4ED7" w:rsidRPr="00B421C2" w:rsidRDefault="009F4ED7" w:rsidP="00DD64CA">
            <w:pPr>
              <w:pStyle w:val="FigureText"/>
            </w:pPr>
            <w:r>
              <w:rPr>
                <w:rFonts w:hint="eastAsia"/>
              </w:rPr>
              <w:t>20::2/64</w:t>
            </w:r>
          </w:p>
        </w:tc>
        <w:tc>
          <w:tcPr>
            <w:tcW w:w="1075" w:type="dxa"/>
          </w:tcPr>
          <w:p w:rsidR="009F4ED7" w:rsidRPr="00415A99" w:rsidRDefault="009F4ED7" w:rsidP="00DD64CA">
            <w:pPr>
              <w:pStyle w:val="FigureText"/>
            </w:pPr>
          </w:p>
        </w:tc>
        <w:tc>
          <w:tcPr>
            <w:tcW w:w="1075" w:type="dxa"/>
          </w:tcPr>
          <w:p w:rsidR="009F4ED7" w:rsidRPr="00415A99" w:rsidRDefault="009F4ED7" w:rsidP="00DD64CA">
            <w:pPr>
              <w:pStyle w:val="FigureText"/>
            </w:pPr>
          </w:p>
        </w:tc>
        <w:tc>
          <w:tcPr>
            <w:tcW w:w="1720" w:type="dxa"/>
          </w:tcPr>
          <w:p w:rsidR="009F4ED7" w:rsidRPr="00415A99" w:rsidRDefault="009F4ED7" w:rsidP="00DD64CA">
            <w:pPr>
              <w:pStyle w:val="FigureText"/>
            </w:pPr>
          </w:p>
        </w:tc>
      </w:tr>
    </w:tbl>
    <w:p w:rsidR="009F4ED7" w:rsidRPr="002D634A" w:rsidRDefault="009F4ED7" w:rsidP="00DD64CA"/>
    <w:p w:rsidR="007D7DD4" w:rsidRDefault="009F4ED7" w:rsidP="00DD64CA">
      <w:pPr>
        <w:pStyle w:val="4"/>
      </w:pPr>
      <w:r w:rsidRPr="007530E2">
        <w:t>配置步骤</w:t>
      </w:r>
    </w:p>
    <w:p w:rsidR="007D7DD4" w:rsidRDefault="009F4ED7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配置用户网络上的</w:t>
      </w:r>
      <w:r w:rsidRPr="00B421C2">
        <w:rPr>
          <w:rFonts w:hint="eastAsia"/>
          <w:lang w:eastAsia="zh-CN"/>
        </w:rPr>
        <w:t>OSPFv3</w:t>
      </w:r>
    </w:p>
    <w:p w:rsidR="009F4ED7" w:rsidRPr="007530E2" w:rsidRDefault="009F4ED7" w:rsidP="00B51350">
      <w:pPr>
        <w:pStyle w:val="ItemIndent1"/>
      </w:pPr>
      <w:r w:rsidRPr="007530E2">
        <w:rPr>
          <w:rFonts w:hint="eastAsia"/>
        </w:rPr>
        <w:t>在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、</w:t>
      </w:r>
      <w:r w:rsidRPr="007530E2">
        <w:rPr>
          <w:rFonts w:hint="eastAsia"/>
        </w:rPr>
        <w:t>R</w:t>
      </w:r>
      <w:r>
        <w:rPr>
          <w:rFonts w:hint="eastAsia"/>
        </w:rPr>
        <w:t>outer A</w:t>
      </w:r>
      <w:r w:rsidRPr="007530E2">
        <w:rPr>
          <w:rFonts w:hint="eastAsia"/>
        </w:rPr>
        <w:t>、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上配置普通</w:t>
      </w:r>
      <w:r w:rsidRPr="007530E2">
        <w:rPr>
          <w:rFonts w:hint="eastAsia"/>
        </w:rPr>
        <w:t>OSPF</w:t>
      </w:r>
      <w:r>
        <w:rPr>
          <w:rFonts w:hint="eastAsia"/>
        </w:rPr>
        <w:t>v3</w:t>
      </w:r>
      <w:r w:rsidRPr="007530E2">
        <w:rPr>
          <w:rFonts w:hint="eastAsia"/>
        </w:rPr>
        <w:t>，发布</w:t>
      </w:r>
      <w:r w:rsidR="00D55D92">
        <w:fldChar w:fldCharType="begin"/>
      </w:r>
      <w:r w:rsidR="00D55D92">
        <w:instrText xml:space="preserve"> REF _Ref364509948 \r \h 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图</w:t>
      </w:r>
      <w:r w:rsidR="00AD7D0A" w:rsidRPr="00AD7D0A">
        <w:rPr>
          <w:rStyle w:val="Reference-R0G144B200"/>
          <w:rFonts w:hint="eastAsia"/>
        </w:rPr>
        <w:t>2-12</w:t>
      </w:r>
      <w:r w:rsidR="00D55D92">
        <w:fldChar w:fldCharType="end"/>
      </w:r>
      <w:r w:rsidRPr="007530E2">
        <w:rPr>
          <w:rFonts w:hint="eastAsia"/>
        </w:rPr>
        <w:t>中所示各接口的网段地址</w:t>
      </w:r>
      <w:r w:rsidR="00B80940">
        <w:rPr>
          <w:rFonts w:hint="eastAsia"/>
        </w:rPr>
        <w:t>，并配置</w:t>
      </w:r>
      <w:r w:rsidR="00B80940" w:rsidRPr="007530E2">
        <w:rPr>
          <w:rFonts w:hint="eastAsia"/>
        </w:rPr>
        <w:t>CE</w:t>
      </w:r>
      <w:r w:rsidR="00B80940">
        <w:rPr>
          <w:rFonts w:hint="eastAsia"/>
        </w:rPr>
        <w:t xml:space="preserve"> </w:t>
      </w:r>
      <w:r w:rsidR="00B80940" w:rsidRPr="007530E2">
        <w:rPr>
          <w:rFonts w:hint="eastAsia"/>
        </w:rPr>
        <w:t>1</w:t>
      </w:r>
      <w:r w:rsidR="00B80940">
        <w:rPr>
          <w:rFonts w:hint="eastAsia"/>
        </w:rPr>
        <w:t>和</w:t>
      </w:r>
      <w:r w:rsidR="00B80940" w:rsidRPr="007530E2">
        <w:rPr>
          <w:rFonts w:hint="eastAsia"/>
        </w:rPr>
        <w:t>R</w:t>
      </w:r>
      <w:r w:rsidR="00B80940">
        <w:rPr>
          <w:rFonts w:hint="eastAsia"/>
        </w:rPr>
        <w:t>outer A</w:t>
      </w:r>
      <w:r w:rsidR="00B80940">
        <w:rPr>
          <w:rFonts w:hint="eastAsia"/>
        </w:rPr>
        <w:t>、</w:t>
      </w:r>
      <w:r w:rsidR="00B80940" w:rsidRPr="007530E2">
        <w:rPr>
          <w:rFonts w:hint="eastAsia"/>
        </w:rPr>
        <w:t>CE</w:t>
      </w:r>
      <w:r w:rsidR="00B80940">
        <w:rPr>
          <w:rFonts w:hint="eastAsia"/>
        </w:rPr>
        <w:t xml:space="preserve"> 2</w:t>
      </w:r>
      <w:r w:rsidR="00B80940">
        <w:rPr>
          <w:rFonts w:hint="eastAsia"/>
        </w:rPr>
        <w:t>和</w:t>
      </w:r>
      <w:r w:rsidR="00B80940" w:rsidRPr="007530E2">
        <w:rPr>
          <w:rFonts w:hint="eastAsia"/>
        </w:rPr>
        <w:t>R</w:t>
      </w:r>
      <w:r w:rsidR="00B80940">
        <w:rPr>
          <w:rFonts w:hint="eastAsia"/>
        </w:rPr>
        <w:t>outer A</w:t>
      </w:r>
      <w:r w:rsidR="00B80940">
        <w:rPr>
          <w:rFonts w:hint="eastAsia"/>
        </w:rPr>
        <w:t>之间的链路开销值为</w:t>
      </w:r>
      <w:r w:rsidR="00B80940">
        <w:rPr>
          <w:rFonts w:hint="eastAsia"/>
        </w:rPr>
        <w:t>2</w:t>
      </w:r>
      <w:r w:rsidRPr="007530E2">
        <w:rPr>
          <w:rFonts w:hint="eastAsia"/>
        </w:rPr>
        <w:t>。具体配置过程略。</w:t>
      </w:r>
    </w:p>
    <w:p w:rsidR="009F4ED7" w:rsidRPr="007530E2" w:rsidRDefault="009F4ED7" w:rsidP="00B51350">
      <w:pPr>
        <w:pStyle w:val="ItemIndent1"/>
      </w:pPr>
      <w:r w:rsidRPr="007530E2">
        <w:rPr>
          <w:rFonts w:hint="eastAsia"/>
        </w:rPr>
        <w:t>配置完成后，</w:t>
      </w:r>
      <w:r>
        <w:rPr>
          <w:rFonts w:hint="eastAsia"/>
        </w:rPr>
        <w:t>执行</w:t>
      </w:r>
      <w:r w:rsidRPr="00DA2C2B">
        <w:rPr>
          <w:rStyle w:val="commandkeywords"/>
        </w:rPr>
        <w:t>display ip</w:t>
      </w:r>
      <w:r w:rsidRPr="00DA2C2B">
        <w:rPr>
          <w:rStyle w:val="commandkeywords"/>
          <w:rFonts w:hint="eastAsia"/>
        </w:rPr>
        <w:t>v6</w:t>
      </w:r>
      <w:r w:rsidRPr="00DA2C2B">
        <w:rPr>
          <w:rStyle w:val="commandkeywords"/>
        </w:rPr>
        <w:t xml:space="preserve"> routing-table</w:t>
      </w:r>
      <w:r>
        <w:rPr>
          <w:rFonts w:hint="eastAsia"/>
        </w:rPr>
        <w:t>命令，可以看到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学到</w:t>
      </w:r>
      <w:r>
        <w:rPr>
          <w:rFonts w:hint="eastAsia"/>
        </w:rPr>
        <w:t>了</w:t>
      </w:r>
      <w:r w:rsidRPr="007530E2">
        <w:rPr>
          <w:rFonts w:hint="eastAsia"/>
        </w:rPr>
        <w:t>到</w:t>
      </w:r>
      <w:r w:rsidR="006329C0">
        <w:rPr>
          <w:rFonts w:hint="eastAsia"/>
        </w:rPr>
        <w:t>达</w:t>
      </w:r>
      <w:r w:rsidRPr="007530E2">
        <w:rPr>
          <w:rFonts w:hint="eastAsia"/>
        </w:rPr>
        <w:t>对端的路由。</w:t>
      </w:r>
    </w:p>
    <w:p w:rsidR="007D7DD4" w:rsidRDefault="009F4ED7" w:rsidP="00DD64CA">
      <w:pPr>
        <w:pStyle w:val="ItemStep"/>
      </w:pPr>
      <w:r w:rsidRPr="007530E2">
        <w:rPr>
          <w:rFonts w:hint="eastAsia"/>
        </w:rPr>
        <w:t>在骨干网上配置</w:t>
      </w:r>
      <w:r w:rsidRPr="00B421C2">
        <w:rPr>
          <w:rFonts w:hint="eastAsia"/>
        </w:rPr>
        <w:t xml:space="preserve">IPv6 </w:t>
      </w:r>
      <w:r>
        <w:t>MPLS L3VPN</w:t>
      </w:r>
    </w:p>
    <w:p w:rsidR="009F4ED7" w:rsidRPr="007530E2" w:rsidRDefault="009F4ED7" w:rsidP="00B51350">
      <w:pPr>
        <w:pStyle w:val="ItemIndent1"/>
      </w:pPr>
      <w:r w:rsidRPr="00AF762F"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PE 1</w:t>
      </w:r>
      <w:r>
        <w:rPr>
          <w:rFonts w:hint="eastAsia"/>
        </w:rPr>
        <w:t>的</w:t>
      </w:r>
      <w:r>
        <w:rPr>
          <w:rFonts w:hint="eastAsia"/>
        </w:rPr>
        <w:t>MPLS</w:t>
      </w:r>
      <w:r>
        <w:rPr>
          <w:rFonts w:hint="eastAsia"/>
        </w:rPr>
        <w:t>基本能力和</w:t>
      </w:r>
      <w:r>
        <w:rPr>
          <w:rFonts w:hint="eastAsia"/>
        </w:rPr>
        <w:t>MPLS LDP</w:t>
      </w:r>
      <w:r>
        <w:rPr>
          <w:rFonts w:hint="eastAsia"/>
        </w:rPr>
        <w:t>能力，建立</w:t>
      </w:r>
      <w:r>
        <w:rPr>
          <w:rFonts w:hint="eastAsia"/>
        </w:rPr>
        <w:t>LDP LSP</w:t>
      </w:r>
      <w:r w:rsidRPr="007530E2">
        <w:rPr>
          <w:rFonts w:hint="eastAsia"/>
        </w:rPr>
        <w:t>。</w:t>
      </w:r>
    </w:p>
    <w:p w:rsidR="009F4ED7" w:rsidRPr="007530E2" w:rsidRDefault="009F4ED7" w:rsidP="00B51350">
      <w:pPr>
        <w:pStyle w:val="TerminalDisplayIndent1"/>
      </w:pPr>
      <w:r w:rsidRPr="007530E2">
        <w:t>&lt;PE1&gt; system-view</w:t>
      </w:r>
    </w:p>
    <w:p w:rsidR="009F4ED7" w:rsidRPr="007530E2" w:rsidRDefault="009F4ED7" w:rsidP="00B51350">
      <w:pPr>
        <w:pStyle w:val="TerminalDisplayIndent1"/>
      </w:pPr>
      <w:r w:rsidRPr="007530E2">
        <w:t xml:space="preserve">[PE1] 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9F4ED7" w:rsidRPr="007530E2" w:rsidRDefault="009F4ED7" w:rsidP="00B51350">
      <w:pPr>
        <w:pStyle w:val="TerminalDisplayIndent1"/>
      </w:pPr>
      <w:r w:rsidRPr="007530E2">
        <w:t>[PE1-LoopBack</w:t>
      </w:r>
      <w:r w:rsidRPr="007530E2">
        <w:rPr>
          <w:rFonts w:hint="eastAsia"/>
        </w:rPr>
        <w:t>0</w:t>
      </w:r>
      <w:r w:rsidRPr="007530E2">
        <w:t>] ip address 1</w:t>
      </w:r>
      <w:r>
        <w:rPr>
          <w:rFonts w:hint="eastAsia"/>
        </w:rPr>
        <w:t>.1.1.</w:t>
      </w:r>
      <w:r w:rsidRPr="007530E2">
        <w:t xml:space="preserve">9 </w:t>
      </w:r>
      <w:r>
        <w:rPr>
          <w:rFonts w:hint="eastAsia"/>
        </w:rPr>
        <w:t>32</w:t>
      </w:r>
    </w:p>
    <w:p w:rsidR="009F4ED7" w:rsidRPr="007530E2" w:rsidRDefault="009F4ED7" w:rsidP="00B51350">
      <w:pPr>
        <w:pStyle w:val="TerminalDisplayIndent1"/>
      </w:pPr>
      <w:r w:rsidRPr="007530E2">
        <w:t>[PE1-LoopBack</w:t>
      </w:r>
      <w:r w:rsidRPr="007530E2">
        <w:rPr>
          <w:rFonts w:hint="eastAsia"/>
        </w:rPr>
        <w:t>0</w:t>
      </w:r>
      <w:r w:rsidRPr="007530E2">
        <w:t>] quit</w:t>
      </w:r>
    </w:p>
    <w:p w:rsidR="009F4ED7" w:rsidRPr="00B421C2" w:rsidRDefault="009F4ED7" w:rsidP="00B51350">
      <w:pPr>
        <w:pStyle w:val="TerminalDisplayIndent1"/>
      </w:pPr>
      <w:r w:rsidRPr="00B421C2">
        <w:t>[PE1] mpls lsr-id 1.1.1.9</w:t>
      </w:r>
    </w:p>
    <w:p w:rsidR="009F4ED7" w:rsidRPr="00B421C2" w:rsidRDefault="009F4ED7" w:rsidP="00B51350">
      <w:pPr>
        <w:pStyle w:val="TerminalDisplayIndent1"/>
      </w:pPr>
      <w:r w:rsidRPr="00B421C2">
        <w:t>[PE1] mpls ldp</w:t>
      </w:r>
    </w:p>
    <w:p w:rsidR="009F4ED7" w:rsidRPr="001001FD" w:rsidRDefault="009F4ED7" w:rsidP="00B51350">
      <w:pPr>
        <w:pStyle w:val="TerminalDisplayIndent1"/>
      </w:pPr>
      <w:r w:rsidRPr="001001FD">
        <w:t>[PE1</w:t>
      </w:r>
      <w:r>
        <w:t>-ldp</w:t>
      </w:r>
      <w:r w:rsidRPr="001001FD">
        <w:t xml:space="preserve">] </w:t>
      </w:r>
      <w:r w:rsidRPr="001001FD">
        <w:rPr>
          <w:rFonts w:hint="eastAsia"/>
        </w:rPr>
        <w:t>quit</w:t>
      </w:r>
    </w:p>
    <w:p w:rsidR="009F4ED7" w:rsidRPr="00B421C2" w:rsidRDefault="009F4ED7" w:rsidP="00B51350">
      <w:pPr>
        <w:pStyle w:val="TerminalDisplayIndent1"/>
      </w:pPr>
      <w:r w:rsidRPr="007530E2">
        <w:t xml:space="preserve">[PE1] </w:t>
      </w:r>
      <w:r w:rsidRPr="00B421C2">
        <w:t xml:space="preserve">interface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9F4ED7" w:rsidRPr="007530E2" w:rsidRDefault="009F4ED7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ip address 10.1.1.1 24</w:t>
      </w:r>
    </w:p>
    <w:p w:rsidR="009F4ED7" w:rsidRPr="007530E2" w:rsidRDefault="009F4ED7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</w:t>
      </w:r>
      <w:r w:rsidRPr="007E0A57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9F4ED7" w:rsidRPr="007530E2" w:rsidRDefault="009F4ED7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 ldp</w:t>
      </w:r>
      <w:r w:rsidRPr="007E0A57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9F4ED7" w:rsidRPr="007530E2" w:rsidRDefault="009F4ED7" w:rsidP="00B51350">
      <w:pPr>
        <w:pStyle w:val="TerminalDisplayIndent1"/>
      </w:pPr>
      <w:r w:rsidRPr="00B421C2">
        <w:t>[PE1-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quit</w:t>
      </w:r>
    </w:p>
    <w:p w:rsidR="009F4ED7" w:rsidRDefault="009F4ED7" w:rsidP="00B51350">
      <w:pPr>
        <w:pStyle w:val="ItemIndent1"/>
      </w:pPr>
      <w:r w:rsidRPr="00AF762F">
        <w:rPr>
          <w:rFonts w:hint="eastAsia"/>
        </w:rPr>
        <w:lastRenderedPageBreak/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PE 1</w:t>
      </w:r>
      <w:r>
        <w:rPr>
          <w:rFonts w:hint="eastAsia"/>
        </w:rPr>
        <w:t>的</w:t>
      </w:r>
      <w:r>
        <w:rPr>
          <w:rFonts w:hint="eastAsia"/>
        </w:rPr>
        <w:t>MP-IBGP</w:t>
      </w:r>
      <w:r>
        <w:rPr>
          <w:rFonts w:hint="eastAsia"/>
        </w:rPr>
        <w:t>对等体为</w:t>
      </w:r>
      <w:r>
        <w:rPr>
          <w:rFonts w:hint="eastAsia"/>
        </w:rPr>
        <w:t>PE2</w:t>
      </w:r>
      <w:r>
        <w:rPr>
          <w:rFonts w:hint="eastAsia"/>
        </w:rPr>
        <w:t>。</w:t>
      </w:r>
    </w:p>
    <w:p w:rsidR="009F4ED7" w:rsidRPr="007530E2" w:rsidRDefault="009F4ED7" w:rsidP="00B51350">
      <w:pPr>
        <w:pStyle w:val="TerminalDisplayIndent1"/>
      </w:pPr>
      <w:r w:rsidRPr="007530E2">
        <w:t xml:space="preserve">[PE1] </w:t>
      </w:r>
      <w:r w:rsidRPr="00B421C2">
        <w:t>bgp 100</w:t>
      </w:r>
    </w:p>
    <w:p w:rsidR="009F4ED7" w:rsidRPr="007530E2" w:rsidRDefault="009F4ED7" w:rsidP="00B51350">
      <w:pPr>
        <w:pStyle w:val="TerminalDisplayIndent1"/>
      </w:pPr>
      <w:r w:rsidRPr="007530E2">
        <w:t>[PE1-</w:t>
      </w:r>
      <w:r w:rsidR="00F07E7A">
        <w:t>bgp-default</w:t>
      </w:r>
      <w:r w:rsidRPr="007530E2">
        <w:t>] peer 2.2.2.9 as-number 100</w:t>
      </w:r>
    </w:p>
    <w:p w:rsidR="009F4ED7" w:rsidRPr="007530E2" w:rsidRDefault="009F4ED7" w:rsidP="00B51350">
      <w:pPr>
        <w:pStyle w:val="TerminalDisplayIndent1"/>
      </w:pPr>
      <w:r w:rsidRPr="007530E2">
        <w:t>[PE1-</w:t>
      </w:r>
      <w:r w:rsidR="00F07E7A">
        <w:t>bgp-default</w:t>
      </w:r>
      <w:r w:rsidRPr="007530E2">
        <w:t xml:space="preserve">] peer 2.2.2.9 connect-interface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9F4ED7" w:rsidRPr="00B421C2" w:rsidRDefault="009F4ED7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 address-family vpnv</w:t>
      </w:r>
      <w:r w:rsidRPr="00B421C2">
        <w:rPr>
          <w:rFonts w:hint="eastAsia"/>
        </w:rPr>
        <w:t>6</w:t>
      </w:r>
    </w:p>
    <w:p w:rsidR="009F4ED7" w:rsidRPr="00B421C2" w:rsidRDefault="009F4ED7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-vpnv</w:t>
      </w:r>
      <w:r w:rsidRPr="00B421C2">
        <w:rPr>
          <w:rFonts w:hint="eastAsia"/>
        </w:rPr>
        <w:t>6</w:t>
      </w:r>
      <w:r w:rsidRPr="00B421C2">
        <w:t>] peer 2.2.2.9 enable</w:t>
      </w:r>
    </w:p>
    <w:p w:rsidR="009F4ED7" w:rsidRPr="00B421C2" w:rsidRDefault="009F4ED7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-vpnv</w:t>
      </w:r>
      <w:r w:rsidRPr="00B421C2">
        <w:rPr>
          <w:rFonts w:hint="eastAsia"/>
        </w:rPr>
        <w:t>6</w:t>
      </w:r>
      <w:r w:rsidRPr="00B421C2">
        <w:t>] quit</w:t>
      </w:r>
    </w:p>
    <w:p w:rsidR="009F4ED7" w:rsidRPr="00B421C2" w:rsidRDefault="009F4ED7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 quit</w:t>
      </w:r>
    </w:p>
    <w:p w:rsidR="009F4ED7" w:rsidRPr="00B421C2" w:rsidRDefault="009F4ED7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PE 1</w:t>
      </w:r>
      <w:r>
        <w:rPr>
          <w:rFonts w:hint="eastAsia"/>
        </w:rPr>
        <w:t>的</w:t>
      </w:r>
      <w:r w:rsidRPr="00B421C2">
        <w:rPr>
          <w:rFonts w:hint="eastAsia"/>
        </w:rPr>
        <w:t>OSPF</w:t>
      </w:r>
      <w:r w:rsidRPr="007530E2">
        <w:rPr>
          <w:rFonts w:hint="eastAsia"/>
        </w:rPr>
        <w:t>。</w:t>
      </w:r>
    </w:p>
    <w:p w:rsidR="009F4ED7" w:rsidRPr="00B421C2" w:rsidRDefault="009F4ED7" w:rsidP="00B51350">
      <w:pPr>
        <w:pStyle w:val="TerminalDisplayIndent1"/>
      </w:pPr>
      <w:r w:rsidRPr="00B421C2">
        <w:t>[PE1]</w:t>
      </w:r>
      <w:r w:rsidRPr="00B421C2">
        <w:rPr>
          <w:rFonts w:hint="eastAsia"/>
        </w:rPr>
        <w:t xml:space="preserve"> </w:t>
      </w:r>
      <w:r w:rsidRPr="00B421C2">
        <w:t>ospf 1</w:t>
      </w:r>
    </w:p>
    <w:p w:rsidR="009F4ED7" w:rsidRPr="007530E2" w:rsidRDefault="009F4ED7" w:rsidP="00B51350">
      <w:pPr>
        <w:pStyle w:val="TerminalDisplayIndent1"/>
      </w:pPr>
      <w:r w:rsidRPr="007530E2">
        <w:t>[PE1-ospf-1]</w:t>
      </w:r>
      <w:r>
        <w:rPr>
          <w:rFonts w:hint="eastAsia"/>
        </w:rPr>
        <w:t xml:space="preserve"> </w:t>
      </w:r>
      <w:r w:rsidRPr="007530E2">
        <w:t>are</w:t>
      </w:r>
      <w:r w:rsidRPr="007530E2">
        <w:rPr>
          <w:rFonts w:hint="eastAsia"/>
        </w:rPr>
        <w:t>a</w:t>
      </w:r>
      <w:r w:rsidRPr="007530E2">
        <w:t xml:space="preserve"> 0</w:t>
      </w:r>
    </w:p>
    <w:p w:rsidR="009F4ED7" w:rsidRPr="007530E2" w:rsidRDefault="009F4ED7" w:rsidP="00B51350">
      <w:pPr>
        <w:pStyle w:val="TerminalDisplayIndent1"/>
      </w:pPr>
      <w:r w:rsidRPr="007530E2">
        <w:t>[PE1-ospf-1-area-0.0.0.0]</w:t>
      </w:r>
      <w:r>
        <w:rPr>
          <w:rFonts w:hint="eastAsia"/>
        </w:rPr>
        <w:t xml:space="preserve"> </w:t>
      </w:r>
      <w:r w:rsidRPr="007530E2">
        <w:t>net</w:t>
      </w:r>
      <w:r w:rsidRPr="007530E2">
        <w:rPr>
          <w:rFonts w:hint="eastAsia"/>
        </w:rPr>
        <w:t>work</w:t>
      </w:r>
      <w:r w:rsidRPr="007530E2">
        <w:t xml:space="preserve"> 1.1.1.9 0.0.0.0</w:t>
      </w:r>
    </w:p>
    <w:p w:rsidR="009F4ED7" w:rsidRPr="007530E2" w:rsidRDefault="009F4ED7" w:rsidP="00B51350">
      <w:pPr>
        <w:pStyle w:val="TerminalDisplayIndent1"/>
      </w:pPr>
      <w:r w:rsidRPr="007530E2">
        <w:t>[PE1-ospf-1-area-0.0.0.0]</w:t>
      </w:r>
      <w:r>
        <w:rPr>
          <w:rFonts w:hint="eastAsia"/>
        </w:rPr>
        <w:t xml:space="preserve"> </w:t>
      </w:r>
      <w:r w:rsidRPr="007530E2">
        <w:t>network 10.1.1.0 0.0.0.255</w:t>
      </w:r>
    </w:p>
    <w:p w:rsidR="009F4ED7" w:rsidRPr="007530E2" w:rsidRDefault="009F4ED7" w:rsidP="00B51350">
      <w:pPr>
        <w:pStyle w:val="TerminalDisplayIndent1"/>
      </w:pPr>
      <w:r w:rsidRPr="007530E2">
        <w:t>[PE1-ospf-1-area-0.0.0.0]</w:t>
      </w:r>
      <w:r>
        <w:rPr>
          <w:rFonts w:hint="eastAsia"/>
        </w:rPr>
        <w:t xml:space="preserve"> </w:t>
      </w:r>
      <w:r w:rsidRPr="007530E2">
        <w:t>q</w:t>
      </w:r>
      <w:r w:rsidRPr="007530E2">
        <w:rPr>
          <w:rFonts w:hint="eastAsia"/>
        </w:rPr>
        <w:t>uit</w:t>
      </w:r>
    </w:p>
    <w:p w:rsidR="009F4ED7" w:rsidRPr="007530E2" w:rsidRDefault="009F4ED7" w:rsidP="00B51350">
      <w:pPr>
        <w:pStyle w:val="TerminalDisplayIndent1"/>
      </w:pPr>
      <w:r w:rsidRPr="007530E2">
        <w:t>[PE1-ospf-1]</w:t>
      </w:r>
      <w:r>
        <w:rPr>
          <w:rFonts w:hint="eastAsia"/>
        </w:rPr>
        <w:t xml:space="preserve"> </w:t>
      </w:r>
      <w:r w:rsidRPr="007530E2">
        <w:t>q</w:t>
      </w:r>
      <w:r w:rsidRPr="007530E2">
        <w:rPr>
          <w:rFonts w:hint="eastAsia"/>
        </w:rPr>
        <w:t>uit</w:t>
      </w:r>
    </w:p>
    <w:p w:rsidR="009F4ED7" w:rsidRDefault="009F4ED7" w:rsidP="00B51350">
      <w:pPr>
        <w:pStyle w:val="ItemIndent1"/>
      </w:pPr>
      <w:r w:rsidRPr="007530E2"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t>2</w:t>
      </w:r>
      <w:r>
        <w:rPr>
          <w:rFonts w:hint="eastAsia"/>
        </w:rPr>
        <w:t>的</w:t>
      </w:r>
      <w:r>
        <w:rPr>
          <w:rFonts w:hint="eastAsia"/>
        </w:rPr>
        <w:t>MPLS</w:t>
      </w:r>
      <w:r>
        <w:rPr>
          <w:rFonts w:hint="eastAsia"/>
        </w:rPr>
        <w:t>基本能力和</w:t>
      </w:r>
      <w:r>
        <w:rPr>
          <w:rFonts w:hint="eastAsia"/>
        </w:rPr>
        <w:t>MPLS LDP</w:t>
      </w:r>
      <w:r>
        <w:rPr>
          <w:rFonts w:hint="eastAsia"/>
        </w:rPr>
        <w:t>能力，建立</w:t>
      </w:r>
      <w:r>
        <w:rPr>
          <w:rFonts w:hint="eastAsia"/>
        </w:rPr>
        <w:t>LDP LSP</w:t>
      </w:r>
      <w:r>
        <w:rPr>
          <w:rFonts w:hint="eastAsia"/>
        </w:rPr>
        <w:t>。</w:t>
      </w:r>
    </w:p>
    <w:p w:rsidR="009F4ED7" w:rsidRPr="007530E2" w:rsidRDefault="009F4ED7" w:rsidP="00B51350">
      <w:pPr>
        <w:pStyle w:val="TerminalDisplayIndent1"/>
      </w:pPr>
      <w:r w:rsidRPr="007530E2">
        <w:t>&lt;PE</w:t>
      </w:r>
      <w:r>
        <w:rPr>
          <w:rFonts w:hint="eastAsia"/>
        </w:rPr>
        <w:t>2</w:t>
      </w:r>
      <w:r w:rsidRPr="007530E2">
        <w:t>&gt; system-view</w:t>
      </w:r>
    </w:p>
    <w:p w:rsidR="009F4ED7" w:rsidRPr="007530E2" w:rsidRDefault="009F4ED7" w:rsidP="00B51350">
      <w:pPr>
        <w:pStyle w:val="TerminalDisplayIndent1"/>
      </w:pPr>
      <w:r w:rsidRPr="007530E2">
        <w:t xml:space="preserve">[PE2] 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9F4ED7" w:rsidRPr="007530E2" w:rsidRDefault="009F4ED7" w:rsidP="00B51350">
      <w:pPr>
        <w:pStyle w:val="TerminalDisplayIndent1"/>
      </w:pPr>
      <w:r w:rsidRPr="007530E2">
        <w:t>[PE2-LoopBack</w:t>
      </w:r>
      <w:r w:rsidRPr="007530E2">
        <w:rPr>
          <w:rFonts w:hint="eastAsia"/>
        </w:rPr>
        <w:t>0</w:t>
      </w:r>
      <w:r w:rsidRPr="007530E2">
        <w:t>] ip address 2.2.2.9 32</w:t>
      </w:r>
    </w:p>
    <w:p w:rsidR="009F4ED7" w:rsidRPr="007530E2" w:rsidRDefault="009F4ED7" w:rsidP="00B51350">
      <w:pPr>
        <w:pStyle w:val="TerminalDisplayIndent1"/>
      </w:pPr>
      <w:r w:rsidRPr="007530E2">
        <w:t>[PE2-LoopBack</w:t>
      </w:r>
      <w:r w:rsidRPr="007530E2">
        <w:rPr>
          <w:rFonts w:hint="eastAsia"/>
        </w:rPr>
        <w:t>0</w:t>
      </w:r>
      <w:r w:rsidRPr="007530E2">
        <w:t>] quit</w:t>
      </w:r>
    </w:p>
    <w:p w:rsidR="009F4ED7" w:rsidRPr="00B421C2" w:rsidRDefault="009F4ED7" w:rsidP="00B51350">
      <w:pPr>
        <w:pStyle w:val="TerminalDisplayIndent1"/>
      </w:pPr>
      <w:r w:rsidRPr="00B421C2">
        <w:t>[PE2] mpls lsr-id 2.2.2.9</w:t>
      </w:r>
    </w:p>
    <w:p w:rsidR="009F4ED7" w:rsidRPr="00B421C2" w:rsidRDefault="009F4ED7" w:rsidP="00B51350">
      <w:pPr>
        <w:pStyle w:val="TerminalDisplayIndent1"/>
      </w:pPr>
      <w:r w:rsidRPr="00B421C2">
        <w:t>[PE2] mpls ldp</w:t>
      </w:r>
    </w:p>
    <w:p w:rsidR="009F4ED7" w:rsidRPr="001001FD" w:rsidRDefault="009F4ED7" w:rsidP="00B51350">
      <w:pPr>
        <w:pStyle w:val="TerminalDisplayIndent1"/>
      </w:pPr>
      <w:r w:rsidRPr="001001FD">
        <w:t>[PE2</w:t>
      </w:r>
      <w:r>
        <w:t>-ldp</w:t>
      </w:r>
      <w:r w:rsidRPr="001001FD">
        <w:t xml:space="preserve">] </w:t>
      </w:r>
      <w:r w:rsidRPr="001001FD">
        <w:rPr>
          <w:rFonts w:hint="eastAsia"/>
        </w:rPr>
        <w:t>quit</w:t>
      </w:r>
    </w:p>
    <w:p w:rsidR="009F4ED7" w:rsidRPr="00B421C2" w:rsidRDefault="009F4ED7" w:rsidP="00B51350">
      <w:pPr>
        <w:pStyle w:val="TerminalDisplayIndent1"/>
      </w:pPr>
      <w:r w:rsidRPr="007530E2">
        <w:t xml:space="preserve">[PE2] </w:t>
      </w:r>
      <w:r w:rsidRPr="00B421C2">
        <w:t xml:space="preserve">interface </w:t>
      </w:r>
      <w:r w:rsidR="00064113">
        <w:t xml:space="preserve">gigabitethernet </w:t>
      </w:r>
      <w:r w:rsidR="00224215">
        <w:t>3/1</w:t>
      </w:r>
      <w:r w:rsidR="00064113">
        <w:t>/4</w:t>
      </w:r>
    </w:p>
    <w:p w:rsidR="009F4ED7" w:rsidRPr="007530E2" w:rsidRDefault="009F4ED7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ip address 10.1.1.2 24</w:t>
      </w:r>
    </w:p>
    <w:p w:rsidR="009F4ED7" w:rsidRPr="007530E2" w:rsidRDefault="009F4ED7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</w:t>
      </w:r>
      <w:r w:rsidRPr="007E0A57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9F4ED7" w:rsidRPr="007530E2" w:rsidRDefault="009F4ED7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mpls ldp</w:t>
      </w:r>
      <w:r w:rsidRPr="007E0A57">
        <w:rPr>
          <w:rFonts w:hint="eastAsia"/>
        </w:rPr>
        <w:t xml:space="preserve"> </w:t>
      </w:r>
      <w:r>
        <w:rPr>
          <w:rFonts w:hint="eastAsia"/>
        </w:rPr>
        <w:t>enable</w:t>
      </w:r>
    </w:p>
    <w:p w:rsidR="009F4ED7" w:rsidRPr="007530E2" w:rsidRDefault="009F4ED7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/4</w:t>
      </w:r>
      <w:r w:rsidRPr="00B421C2">
        <w:t>] quit</w:t>
      </w:r>
    </w:p>
    <w:p w:rsidR="009F4ED7" w:rsidRDefault="009F4ED7" w:rsidP="00B51350">
      <w:pPr>
        <w:pStyle w:val="ItemIndent1"/>
      </w:pPr>
      <w:r w:rsidRPr="00AF762F">
        <w:rPr>
          <w:rFonts w:hint="eastAsia"/>
        </w:rPr>
        <w:t xml:space="preserve"># </w:t>
      </w:r>
      <w:r>
        <w:rPr>
          <w:rFonts w:hint="eastAsia"/>
        </w:rPr>
        <w:t>配置</w:t>
      </w:r>
      <w:r>
        <w:rPr>
          <w:rFonts w:hint="eastAsia"/>
        </w:rPr>
        <w:t>PE 2</w:t>
      </w:r>
      <w:r>
        <w:rPr>
          <w:rFonts w:hint="eastAsia"/>
        </w:rPr>
        <w:t>的</w:t>
      </w:r>
      <w:r>
        <w:rPr>
          <w:rFonts w:hint="eastAsia"/>
        </w:rPr>
        <w:t>MP-IBGP</w:t>
      </w:r>
      <w:r>
        <w:rPr>
          <w:rFonts w:hint="eastAsia"/>
        </w:rPr>
        <w:t>对等体为</w:t>
      </w:r>
      <w:r>
        <w:rPr>
          <w:rFonts w:hint="eastAsia"/>
        </w:rPr>
        <w:t>PE1</w:t>
      </w:r>
      <w:r>
        <w:rPr>
          <w:rFonts w:hint="eastAsia"/>
        </w:rPr>
        <w:t>。</w:t>
      </w:r>
    </w:p>
    <w:p w:rsidR="009F4ED7" w:rsidRPr="007530E2" w:rsidRDefault="009F4ED7" w:rsidP="00B51350">
      <w:pPr>
        <w:pStyle w:val="TerminalDisplayIndent1"/>
      </w:pPr>
      <w:r w:rsidRPr="007530E2">
        <w:t xml:space="preserve">[PE2] </w:t>
      </w:r>
      <w:r w:rsidRPr="00B421C2">
        <w:t>bgp 100</w:t>
      </w:r>
    </w:p>
    <w:p w:rsidR="009F4ED7" w:rsidRPr="007530E2" w:rsidRDefault="009F4ED7" w:rsidP="00B51350">
      <w:pPr>
        <w:pStyle w:val="TerminalDisplayIndent1"/>
      </w:pPr>
      <w:r w:rsidRPr="007530E2">
        <w:t>[PE2-</w:t>
      </w:r>
      <w:r w:rsidR="00F07E7A">
        <w:t>bgp-default</w:t>
      </w:r>
      <w:r w:rsidRPr="007530E2">
        <w:t>] peer 1.1.1.9 as-number 100</w:t>
      </w:r>
    </w:p>
    <w:p w:rsidR="009F4ED7" w:rsidRPr="007530E2" w:rsidRDefault="009F4ED7" w:rsidP="00B51350">
      <w:pPr>
        <w:pStyle w:val="TerminalDisplayIndent1"/>
      </w:pPr>
      <w:r w:rsidRPr="007530E2">
        <w:t>[PE2-</w:t>
      </w:r>
      <w:r w:rsidR="00F07E7A">
        <w:t>bgp-default</w:t>
      </w:r>
      <w:r w:rsidRPr="007530E2">
        <w:t xml:space="preserve">] peer 1.1.1.9 connect-interface </w:t>
      </w:r>
      <w:r w:rsidRPr="007530E2">
        <w:rPr>
          <w:rFonts w:hint="eastAsia"/>
        </w:rPr>
        <w:t>l</w:t>
      </w:r>
      <w:r w:rsidRPr="007530E2">
        <w:t>oopback</w:t>
      </w:r>
      <w:r w:rsidRPr="007530E2">
        <w:rPr>
          <w:rFonts w:hint="eastAsia"/>
        </w:rPr>
        <w:t xml:space="preserve"> 0</w:t>
      </w:r>
    </w:p>
    <w:p w:rsidR="009F4ED7" w:rsidRPr="00B421C2" w:rsidRDefault="009F4ED7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] address-family vpnv</w:t>
      </w:r>
      <w:r w:rsidRPr="00B421C2">
        <w:rPr>
          <w:rFonts w:hint="eastAsia"/>
        </w:rPr>
        <w:t>6</w:t>
      </w:r>
    </w:p>
    <w:p w:rsidR="009F4ED7" w:rsidRPr="00B421C2" w:rsidRDefault="009F4ED7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-vpnv</w:t>
      </w:r>
      <w:r w:rsidRPr="00B421C2">
        <w:rPr>
          <w:rFonts w:hint="eastAsia"/>
        </w:rPr>
        <w:t>6</w:t>
      </w:r>
      <w:r w:rsidRPr="00B421C2">
        <w:t>] peer 1.1.1.9 enable</w:t>
      </w:r>
    </w:p>
    <w:p w:rsidR="009F4ED7" w:rsidRPr="00B421C2" w:rsidRDefault="009F4ED7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-vpnv</w:t>
      </w:r>
      <w:r w:rsidRPr="00B421C2">
        <w:rPr>
          <w:rFonts w:hint="eastAsia"/>
        </w:rPr>
        <w:t>6</w:t>
      </w:r>
      <w:r w:rsidRPr="00B421C2">
        <w:t>] quit</w:t>
      </w:r>
    </w:p>
    <w:p w:rsidR="009F4ED7" w:rsidRPr="00B421C2" w:rsidRDefault="009F4ED7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] quit</w:t>
      </w:r>
    </w:p>
    <w:p w:rsidR="009F4ED7" w:rsidRPr="00B421C2" w:rsidRDefault="009F4ED7" w:rsidP="00B51350">
      <w:pPr>
        <w:pStyle w:val="ItemIndent1"/>
      </w:pPr>
      <w:r w:rsidRPr="00B421C2">
        <w:rPr>
          <w:rFonts w:hint="eastAsia"/>
        </w:rPr>
        <w:t xml:space="preserve"># </w:t>
      </w:r>
      <w:r>
        <w:rPr>
          <w:rFonts w:hint="eastAsia"/>
        </w:rPr>
        <w:t>配置</w:t>
      </w:r>
      <w:r w:rsidRPr="00B421C2">
        <w:rPr>
          <w:rFonts w:hint="eastAsia"/>
        </w:rPr>
        <w:t>PE 2</w:t>
      </w:r>
      <w:r>
        <w:rPr>
          <w:rFonts w:hint="eastAsia"/>
        </w:rPr>
        <w:t>的</w:t>
      </w:r>
      <w:r w:rsidRPr="00B421C2">
        <w:rPr>
          <w:rFonts w:hint="eastAsia"/>
        </w:rPr>
        <w:t>OSPF</w:t>
      </w:r>
      <w:r w:rsidRPr="007530E2">
        <w:rPr>
          <w:rFonts w:hint="eastAsia"/>
        </w:rPr>
        <w:t>。</w:t>
      </w:r>
    </w:p>
    <w:p w:rsidR="009F4ED7" w:rsidRPr="00B421C2" w:rsidRDefault="009F4ED7" w:rsidP="00B51350">
      <w:pPr>
        <w:pStyle w:val="TerminalDisplayIndent1"/>
      </w:pPr>
      <w:r w:rsidRPr="00B421C2">
        <w:t>[PE2]</w:t>
      </w:r>
      <w:r w:rsidRPr="00B421C2">
        <w:rPr>
          <w:rFonts w:hint="eastAsia"/>
        </w:rPr>
        <w:t xml:space="preserve"> </w:t>
      </w:r>
      <w:r w:rsidRPr="00B421C2">
        <w:t>ospf 1</w:t>
      </w:r>
    </w:p>
    <w:p w:rsidR="009F4ED7" w:rsidRPr="007530E2" w:rsidRDefault="009F4ED7" w:rsidP="00B51350">
      <w:pPr>
        <w:pStyle w:val="TerminalDisplayIndent1"/>
      </w:pPr>
      <w:r w:rsidRPr="007530E2">
        <w:t>[PE2-ospf-1]</w:t>
      </w:r>
      <w:r w:rsidRPr="007530E2">
        <w:rPr>
          <w:rFonts w:hint="eastAsia"/>
        </w:rPr>
        <w:t xml:space="preserve"> </w:t>
      </w:r>
      <w:r w:rsidRPr="007530E2">
        <w:t>area 0</w:t>
      </w:r>
    </w:p>
    <w:p w:rsidR="009F4ED7" w:rsidRPr="007530E2" w:rsidRDefault="009F4ED7" w:rsidP="00B51350">
      <w:pPr>
        <w:pStyle w:val="TerminalDisplayIndent1"/>
      </w:pPr>
      <w:r w:rsidRPr="007530E2">
        <w:t>[PE2-ospf-1-area-0.0.0.0]</w:t>
      </w:r>
      <w:r w:rsidRPr="007530E2">
        <w:rPr>
          <w:rFonts w:hint="eastAsia"/>
        </w:rPr>
        <w:t xml:space="preserve"> </w:t>
      </w:r>
      <w:r w:rsidRPr="007530E2">
        <w:t>network 2.2.2.9 0.0.0.0</w:t>
      </w:r>
    </w:p>
    <w:p w:rsidR="009F4ED7" w:rsidRPr="007530E2" w:rsidRDefault="009F4ED7" w:rsidP="00B51350">
      <w:pPr>
        <w:pStyle w:val="TerminalDisplayIndent1"/>
      </w:pPr>
      <w:r w:rsidRPr="007530E2">
        <w:t>[PE2-ospf-1-area-0.0.0.0]</w:t>
      </w:r>
      <w:r w:rsidRPr="007530E2">
        <w:rPr>
          <w:rFonts w:hint="eastAsia"/>
        </w:rPr>
        <w:t xml:space="preserve"> </w:t>
      </w:r>
      <w:r w:rsidRPr="007530E2">
        <w:t>network 10.1.1.0 0.0.0.255</w:t>
      </w:r>
    </w:p>
    <w:p w:rsidR="009F4ED7" w:rsidRPr="007530E2" w:rsidRDefault="009F4ED7" w:rsidP="00B51350">
      <w:pPr>
        <w:pStyle w:val="TerminalDisplayIndent1"/>
      </w:pPr>
      <w:r w:rsidRPr="007530E2">
        <w:t>[PE2-ospf-1-area-0.0.0.0]</w:t>
      </w:r>
      <w:r w:rsidRPr="007530E2">
        <w:rPr>
          <w:rFonts w:hint="eastAsia"/>
        </w:rPr>
        <w:t xml:space="preserve"> </w:t>
      </w:r>
      <w:r w:rsidRPr="007530E2">
        <w:t>q</w:t>
      </w:r>
      <w:r w:rsidRPr="007530E2">
        <w:rPr>
          <w:rFonts w:hint="eastAsia"/>
        </w:rPr>
        <w:t>uit</w:t>
      </w:r>
    </w:p>
    <w:p w:rsidR="009F4ED7" w:rsidRPr="007530E2" w:rsidRDefault="009F4ED7" w:rsidP="00B51350">
      <w:pPr>
        <w:pStyle w:val="TerminalDisplayIndent1"/>
      </w:pPr>
      <w:r w:rsidRPr="007530E2">
        <w:t>[PE2-ospf-1]</w:t>
      </w:r>
      <w:r w:rsidRPr="007530E2">
        <w:rPr>
          <w:rFonts w:hint="eastAsia"/>
        </w:rPr>
        <w:t xml:space="preserve"> </w:t>
      </w:r>
      <w:r w:rsidRPr="007530E2">
        <w:t>q</w:t>
      </w:r>
      <w:r w:rsidRPr="007530E2">
        <w:rPr>
          <w:rFonts w:hint="eastAsia"/>
        </w:rPr>
        <w:t>uit</w:t>
      </w:r>
    </w:p>
    <w:p w:rsidR="007D7DD4" w:rsidRDefault="009F4ED7" w:rsidP="00DD64CA">
      <w:pPr>
        <w:pStyle w:val="ItemStep"/>
      </w:pP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接入</w:t>
      </w:r>
      <w:r w:rsidRPr="007530E2">
        <w:rPr>
          <w:rFonts w:hint="eastAsia"/>
        </w:rPr>
        <w:t>CE</w:t>
      </w:r>
    </w:p>
    <w:p w:rsidR="009F4ED7" w:rsidRPr="007530E2" w:rsidRDefault="009F4ED7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接入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。</w:t>
      </w:r>
    </w:p>
    <w:p w:rsidR="009F4ED7" w:rsidRPr="007530E2" w:rsidRDefault="009F4ED7" w:rsidP="00B51350">
      <w:pPr>
        <w:pStyle w:val="TerminalDisplayIndent1"/>
      </w:pPr>
      <w:r w:rsidRPr="007530E2">
        <w:t>[PE1] ip vpn-instance vpn1</w:t>
      </w:r>
    </w:p>
    <w:p w:rsidR="009F4ED7" w:rsidRPr="00FB51F5" w:rsidRDefault="009F4ED7" w:rsidP="00B51350">
      <w:pPr>
        <w:pStyle w:val="TerminalDisplayIndent1"/>
      </w:pPr>
      <w:r w:rsidRPr="00FB51F5">
        <w:t>[PE1-vpn-instance-vpn1] route-distinguisher 100:1</w:t>
      </w:r>
    </w:p>
    <w:p w:rsidR="009F4ED7" w:rsidRPr="00FB51F5" w:rsidRDefault="009F4ED7" w:rsidP="00B51350">
      <w:pPr>
        <w:pStyle w:val="TerminalDisplayIndent1"/>
      </w:pPr>
      <w:r w:rsidRPr="00FB51F5">
        <w:lastRenderedPageBreak/>
        <w:t xml:space="preserve">[PE1-vpn-instance-vpn1] </w:t>
      </w:r>
      <w:r w:rsidRPr="00B421C2">
        <w:t>vpn-target 1:1</w:t>
      </w:r>
    </w:p>
    <w:p w:rsidR="009F4ED7" w:rsidRPr="00FB51F5" w:rsidRDefault="009F4ED7" w:rsidP="00B51350">
      <w:pPr>
        <w:pStyle w:val="TerminalDisplayIndent1"/>
      </w:pPr>
      <w:r w:rsidRPr="00FB51F5">
        <w:t xml:space="preserve">[PE1-vpn-instance-vpn1] </w:t>
      </w:r>
      <w:r w:rsidRPr="00B421C2">
        <w:rPr>
          <w:rFonts w:hint="eastAsia"/>
        </w:rPr>
        <w:t>quit</w:t>
      </w:r>
    </w:p>
    <w:p w:rsidR="009F4ED7" w:rsidRPr="007530E2" w:rsidRDefault="009F4ED7" w:rsidP="00B51350">
      <w:pPr>
        <w:pStyle w:val="TerminalDisplayIndent1"/>
      </w:pPr>
      <w:r w:rsidRPr="007530E2">
        <w:t xml:space="preserve">[PE1] </w:t>
      </w:r>
      <w:r w:rsidRPr="00B421C2">
        <w:t xml:space="preserve">interface </w:t>
      </w:r>
      <w:r w:rsidR="00064113">
        <w:t xml:space="preserve">gigabitethernet </w:t>
      </w:r>
      <w:r w:rsidR="00224215">
        <w:t>3/1</w:t>
      </w:r>
      <w:r w:rsidR="00064113">
        <w:t>/1</w:t>
      </w:r>
    </w:p>
    <w:p w:rsidR="009F4ED7" w:rsidRPr="007530E2" w:rsidRDefault="009F4ED7" w:rsidP="00B51350">
      <w:pPr>
        <w:pStyle w:val="TerminalDisplayIndent1"/>
      </w:pPr>
      <w:r w:rsidRPr="007530E2">
        <w:t>[PE1-</w:t>
      </w:r>
      <w:r w:rsidR="00064113">
        <w:t>GigabitEthernet</w:t>
      </w:r>
      <w:r w:rsidR="00224215">
        <w:t>3/1</w:t>
      </w:r>
      <w:r w:rsidR="00064113">
        <w:t>/1</w:t>
      </w:r>
      <w:r w:rsidRPr="007530E2">
        <w:t>] ip binding vpn-instance vpn1</w:t>
      </w:r>
    </w:p>
    <w:p w:rsidR="009F4ED7" w:rsidRPr="007530E2" w:rsidRDefault="009F4ED7" w:rsidP="00B51350">
      <w:pPr>
        <w:pStyle w:val="TerminalDisplayIndent1"/>
      </w:pPr>
      <w:r w:rsidRPr="007530E2">
        <w:t>[PE1-</w:t>
      </w:r>
      <w:r w:rsidR="00064113">
        <w:t>GigabitEthernet</w:t>
      </w:r>
      <w:r w:rsidR="00224215">
        <w:t>3/1</w:t>
      </w:r>
      <w:r w:rsidR="00064113">
        <w:t>/1</w:t>
      </w:r>
      <w:r w:rsidRPr="007530E2">
        <w:t>] ip</w:t>
      </w:r>
      <w:r>
        <w:rPr>
          <w:rFonts w:hint="eastAsia"/>
        </w:rPr>
        <w:t>v6</w:t>
      </w:r>
      <w:r w:rsidRPr="007530E2">
        <w:t xml:space="preserve"> address 100</w:t>
      </w:r>
      <w:r>
        <w:rPr>
          <w:rFonts w:hint="eastAsia"/>
        </w:rPr>
        <w:t>::</w:t>
      </w:r>
      <w:r w:rsidRPr="007530E2">
        <w:t xml:space="preserve">2 </w:t>
      </w:r>
      <w:r>
        <w:rPr>
          <w:rFonts w:hint="eastAsia"/>
        </w:rPr>
        <w:t>6</w:t>
      </w:r>
      <w:r w:rsidRPr="007530E2">
        <w:rPr>
          <w:rFonts w:hint="eastAsia"/>
        </w:rPr>
        <w:t>4</w:t>
      </w:r>
    </w:p>
    <w:p w:rsidR="009F4ED7" w:rsidRPr="007530E2" w:rsidRDefault="009F4ED7" w:rsidP="00B51350">
      <w:pPr>
        <w:pStyle w:val="TerminalDisplayIndent1"/>
      </w:pPr>
      <w:r w:rsidRPr="007530E2">
        <w:t>[PE1-</w:t>
      </w:r>
      <w:r w:rsidR="00064113">
        <w:t>GigabitEthernet</w:t>
      </w:r>
      <w:r w:rsidR="00224215">
        <w:t>3/1</w:t>
      </w:r>
      <w:r w:rsidR="00064113">
        <w:t>/1</w:t>
      </w:r>
      <w:r>
        <w:t xml:space="preserve">] </w:t>
      </w:r>
      <w:r>
        <w:rPr>
          <w:rFonts w:hint="eastAsia"/>
        </w:rPr>
        <w:t>ospfv3 100 area 1</w:t>
      </w:r>
    </w:p>
    <w:p w:rsidR="009F4ED7" w:rsidRPr="007530E2" w:rsidRDefault="009F4ED7" w:rsidP="00B51350">
      <w:pPr>
        <w:pStyle w:val="TerminalDisplayIndent1"/>
      </w:pPr>
      <w:r w:rsidRPr="007530E2">
        <w:t>[PE1-</w:t>
      </w:r>
      <w:r w:rsidR="00064113">
        <w:t>GigabitEthernet</w:t>
      </w:r>
      <w:r w:rsidR="00224215">
        <w:t>3/1</w:t>
      </w:r>
      <w:r w:rsidR="00064113">
        <w:t>/1</w:t>
      </w:r>
      <w:r w:rsidRPr="007530E2">
        <w:t>] quit</w:t>
      </w:r>
    </w:p>
    <w:p w:rsidR="009F4ED7" w:rsidRPr="00B421C2" w:rsidRDefault="009F4ED7" w:rsidP="00B51350">
      <w:pPr>
        <w:pStyle w:val="TerminalDisplayIndent1"/>
      </w:pPr>
      <w:r w:rsidRPr="00B421C2">
        <w:t>[PE1] ospf</w:t>
      </w:r>
      <w:r w:rsidRPr="00B421C2">
        <w:rPr>
          <w:rFonts w:hint="eastAsia"/>
        </w:rPr>
        <w:t>v3</w:t>
      </w:r>
      <w:r w:rsidRPr="00B421C2">
        <w:t xml:space="preserve"> 100</w:t>
      </w:r>
    </w:p>
    <w:p w:rsidR="009F4ED7" w:rsidRPr="00B421C2" w:rsidRDefault="009F4ED7" w:rsidP="00B51350">
      <w:pPr>
        <w:pStyle w:val="TerminalDisplayIndent1"/>
      </w:pPr>
      <w:r w:rsidRPr="00B421C2">
        <w:t>[PE1-ospf</w:t>
      </w:r>
      <w:r w:rsidRPr="00B421C2">
        <w:rPr>
          <w:rFonts w:hint="eastAsia"/>
        </w:rPr>
        <w:t>v3</w:t>
      </w:r>
      <w:r w:rsidRPr="00B421C2">
        <w:t xml:space="preserve">-100] </w:t>
      </w:r>
      <w:r w:rsidRPr="00B421C2">
        <w:rPr>
          <w:rFonts w:hint="eastAsia"/>
        </w:rPr>
        <w:t>router-id</w:t>
      </w:r>
      <w:r w:rsidRPr="00B421C2">
        <w:t xml:space="preserve"> 10</w:t>
      </w:r>
      <w:r w:rsidRPr="00B421C2">
        <w:rPr>
          <w:rFonts w:hint="eastAsia"/>
        </w:rPr>
        <w:t>0.1.1.1</w:t>
      </w:r>
    </w:p>
    <w:p w:rsidR="009F4ED7" w:rsidRPr="00B421C2" w:rsidRDefault="009F4ED7" w:rsidP="00B51350">
      <w:pPr>
        <w:pStyle w:val="TerminalDisplayIndent1"/>
      </w:pPr>
      <w:r w:rsidRPr="00B421C2">
        <w:t>[PE1-ospf</w:t>
      </w:r>
      <w:r w:rsidRPr="00B421C2">
        <w:rPr>
          <w:rFonts w:hint="eastAsia"/>
        </w:rPr>
        <w:t>v3</w:t>
      </w:r>
      <w:r w:rsidRPr="00B421C2">
        <w:t>-100] domain-id 10</w:t>
      </w:r>
    </w:p>
    <w:p w:rsidR="009F4ED7" w:rsidRPr="00B421C2" w:rsidRDefault="009F4ED7" w:rsidP="00B51350">
      <w:pPr>
        <w:pStyle w:val="TerminalDisplayIndent1"/>
      </w:pPr>
      <w:r w:rsidRPr="007530E2">
        <w:t>[PE1-ospf</w:t>
      </w:r>
      <w:r>
        <w:rPr>
          <w:rFonts w:hint="eastAsia"/>
        </w:rPr>
        <w:t>v3</w:t>
      </w:r>
      <w:r w:rsidRPr="007530E2">
        <w:t xml:space="preserve">-100] </w:t>
      </w:r>
      <w:r w:rsidRPr="00B421C2">
        <w:t>quit</w:t>
      </w:r>
    </w:p>
    <w:p w:rsidR="009F4ED7" w:rsidRPr="007530E2" w:rsidRDefault="009F4ED7" w:rsidP="00B51350">
      <w:pPr>
        <w:pStyle w:val="TerminalDisplayIndent1"/>
      </w:pPr>
      <w:r w:rsidRPr="007530E2">
        <w:t>[PE</w:t>
      </w:r>
      <w:r>
        <w:rPr>
          <w:rFonts w:hint="eastAsia"/>
        </w:rPr>
        <w:t>1</w:t>
      </w:r>
      <w:r w:rsidRPr="007530E2">
        <w:t xml:space="preserve">] </w:t>
      </w:r>
      <w:r w:rsidRPr="00B421C2">
        <w:t>bgp 100</w:t>
      </w:r>
    </w:p>
    <w:p w:rsidR="009F4ED7" w:rsidRPr="0020074A" w:rsidRDefault="009F4ED7" w:rsidP="00B51350">
      <w:pPr>
        <w:pStyle w:val="TerminalDisplayIndent1"/>
      </w:pPr>
      <w:r w:rsidRPr="0020074A">
        <w:t>[PE1-</w:t>
      </w:r>
      <w:r w:rsidR="00F07E7A">
        <w:t>bgp-default</w:t>
      </w:r>
      <w:r w:rsidRPr="0020074A">
        <w:t xml:space="preserve">] </w:t>
      </w:r>
      <w:r>
        <w:t>ip vpn-instance vpn</w:t>
      </w:r>
      <w:r w:rsidRPr="0020074A">
        <w:t>1</w:t>
      </w:r>
    </w:p>
    <w:p w:rsidR="009F4ED7" w:rsidRDefault="009F4ED7" w:rsidP="00B51350">
      <w:pPr>
        <w:pStyle w:val="TerminalDisplayIndent1"/>
      </w:pPr>
      <w:r>
        <w:t>[PE1-</w:t>
      </w:r>
      <w:r w:rsidR="00F07E7A">
        <w:t>bgp-default</w:t>
      </w:r>
      <w:r>
        <w:t>-vpn1] address-family ipv</w:t>
      </w:r>
      <w:r>
        <w:rPr>
          <w:rFonts w:hint="eastAsia"/>
        </w:rPr>
        <w:t>6</w:t>
      </w:r>
      <w:r>
        <w:t xml:space="preserve"> unicast</w:t>
      </w:r>
    </w:p>
    <w:p w:rsidR="009F4ED7" w:rsidRDefault="009F4ED7" w:rsidP="00B51350">
      <w:pPr>
        <w:pStyle w:val="TerminalDisplayIndent1"/>
      </w:pPr>
      <w:r w:rsidRPr="0020074A">
        <w:t>[PE1-</w:t>
      </w:r>
      <w:r w:rsidR="00F07E7A">
        <w:t>bgp-default</w:t>
      </w:r>
      <w:r>
        <w:t>-ipv</w:t>
      </w:r>
      <w:r>
        <w:rPr>
          <w:rFonts w:hint="eastAsia"/>
        </w:rPr>
        <w:t>6</w:t>
      </w:r>
      <w:r>
        <w:t>-vpn</w:t>
      </w:r>
      <w:r w:rsidRPr="0020074A">
        <w:t xml:space="preserve">1] import-route </w:t>
      </w:r>
      <w:r>
        <w:rPr>
          <w:rFonts w:hint="eastAsia"/>
        </w:rPr>
        <w:t>ospfv3 100</w:t>
      </w:r>
    </w:p>
    <w:p w:rsidR="009F4ED7" w:rsidRPr="00B421C2" w:rsidRDefault="009F4ED7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Pr="00B421C2">
        <w:t>-</w:t>
      </w:r>
      <w:r w:rsidR="00F07E7A" w:rsidRPr="00B421C2">
        <w:t>bgp-default</w:t>
      </w:r>
      <w:r w:rsidRPr="00B421C2">
        <w:t>-ipv</w:t>
      </w:r>
      <w:r w:rsidRPr="00B421C2">
        <w:rPr>
          <w:rFonts w:hint="eastAsia"/>
        </w:rPr>
        <w:t>6</w:t>
      </w:r>
      <w:r w:rsidRPr="00B421C2">
        <w:t>-vpn</w:t>
      </w:r>
      <w:r w:rsidRPr="00B421C2">
        <w:rPr>
          <w:rFonts w:hint="eastAsia"/>
        </w:rPr>
        <w:t>1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import-route</w:t>
      </w:r>
      <w:r w:rsidRPr="00B421C2">
        <w:rPr>
          <w:rFonts w:hint="eastAsia"/>
        </w:rPr>
        <w:t xml:space="preserve"> </w:t>
      </w:r>
      <w:r w:rsidRPr="00B421C2">
        <w:t>direct</w:t>
      </w:r>
    </w:p>
    <w:p w:rsidR="009F4ED7" w:rsidRPr="00B421C2" w:rsidRDefault="009F4ED7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-ipv</w:t>
      </w:r>
      <w:r w:rsidRPr="00B421C2">
        <w:rPr>
          <w:rFonts w:hint="eastAsia"/>
        </w:rPr>
        <w:t>6</w:t>
      </w:r>
      <w:r w:rsidRPr="00B421C2">
        <w:t>-vpn1] quit</w:t>
      </w:r>
    </w:p>
    <w:p w:rsidR="009F4ED7" w:rsidRPr="00B421C2" w:rsidRDefault="009F4ED7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Pr="00B421C2">
        <w:t>-</w:t>
      </w:r>
      <w:r w:rsidR="00F07E7A" w:rsidRPr="00B421C2">
        <w:t>bgp-default</w:t>
      </w:r>
      <w:r w:rsidRPr="00B421C2">
        <w:t>-vpn1] quit</w:t>
      </w:r>
    </w:p>
    <w:p w:rsidR="009F4ED7" w:rsidRPr="00B421C2" w:rsidRDefault="009F4ED7" w:rsidP="00B51350">
      <w:pPr>
        <w:pStyle w:val="TerminalDisplayIndent1"/>
      </w:pPr>
      <w:r w:rsidRPr="00B421C2">
        <w:t>[PE1-</w:t>
      </w:r>
      <w:r w:rsidR="00F07E7A" w:rsidRPr="00B421C2">
        <w:t>bgp-default</w:t>
      </w:r>
      <w:r w:rsidRPr="00B421C2">
        <w:t>] quit</w:t>
      </w:r>
    </w:p>
    <w:p w:rsidR="009F4ED7" w:rsidRPr="00B421C2" w:rsidRDefault="009F4ED7" w:rsidP="00B51350">
      <w:pPr>
        <w:pStyle w:val="ItemIndent1"/>
      </w:pPr>
      <w:r w:rsidRPr="00B421C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B421C2">
        <w:rPr>
          <w:rFonts w:hint="eastAsia"/>
        </w:rPr>
        <w:t xml:space="preserve">PE </w:t>
      </w:r>
      <w:r w:rsidRPr="00B421C2">
        <w:t>2</w:t>
      </w:r>
      <w:r w:rsidRPr="007530E2">
        <w:rPr>
          <w:rFonts w:hint="eastAsia"/>
        </w:rPr>
        <w:t>接入</w:t>
      </w:r>
      <w:r w:rsidRPr="00B421C2">
        <w:rPr>
          <w:rFonts w:hint="eastAsia"/>
        </w:rPr>
        <w:t xml:space="preserve">CE </w:t>
      </w:r>
      <w:r w:rsidRPr="00B421C2">
        <w:t>2</w:t>
      </w:r>
      <w:r w:rsidRPr="007530E2">
        <w:rPr>
          <w:rFonts w:hint="eastAsia"/>
        </w:rPr>
        <w:t>。</w:t>
      </w:r>
    </w:p>
    <w:p w:rsidR="009F4ED7" w:rsidRPr="00B421C2" w:rsidRDefault="009F4ED7" w:rsidP="00B51350">
      <w:pPr>
        <w:pStyle w:val="TerminalDisplayIndent1"/>
      </w:pPr>
      <w:r w:rsidRPr="00B421C2">
        <w:t>[PE2] ip vpn-instance vpn1</w:t>
      </w:r>
    </w:p>
    <w:p w:rsidR="009F4ED7" w:rsidRPr="00B421C2" w:rsidRDefault="009F4ED7" w:rsidP="00B51350">
      <w:pPr>
        <w:pStyle w:val="TerminalDisplayIndent1"/>
      </w:pPr>
      <w:r w:rsidRPr="00B421C2">
        <w:t>[PE2-vpn-instance-vpn1] route-distinguisher 100:2</w:t>
      </w:r>
    </w:p>
    <w:p w:rsidR="009F4ED7" w:rsidRPr="00B421C2" w:rsidRDefault="009F4ED7" w:rsidP="00B51350">
      <w:pPr>
        <w:pStyle w:val="TerminalDisplayIndent1"/>
      </w:pPr>
      <w:r w:rsidRPr="00B421C2">
        <w:t>[PE2-vpn-instance-vpn1] vpn-target 1:1</w:t>
      </w:r>
    </w:p>
    <w:p w:rsidR="009F4ED7" w:rsidRPr="00B421C2" w:rsidRDefault="009F4ED7" w:rsidP="00B51350">
      <w:pPr>
        <w:pStyle w:val="TerminalDisplayIndent1"/>
      </w:pPr>
      <w:r w:rsidRPr="00B421C2">
        <w:t xml:space="preserve">[PE2-vpn-instance-vpn1] </w:t>
      </w:r>
      <w:r w:rsidRPr="00B421C2">
        <w:rPr>
          <w:rFonts w:hint="eastAsia"/>
        </w:rPr>
        <w:t>quit</w:t>
      </w:r>
    </w:p>
    <w:p w:rsidR="009F4ED7" w:rsidRPr="007530E2" w:rsidRDefault="009F4ED7" w:rsidP="00B51350">
      <w:pPr>
        <w:pStyle w:val="TerminalDisplayIndent1"/>
      </w:pPr>
      <w:r w:rsidRPr="007530E2">
        <w:t xml:space="preserve">[PE2] </w:t>
      </w:r>
      <w:r w:rsidRPr="00B421C2">
        <w:t xml:space="preserve">interface </w:t>
      </w:r>
      <w:r w:rsidR="00064113">
        <w:t xml:space="preserve">gigabitethernet </w:t>
      </w:r>
      <w:r w:rsidR="00224215">
        <w:t>3/1</w:t>
      </w:r>
      <w:r w:rsidR="00064113">
        <w:t>/1</w:t>
      </w:r>
    </w:p>
    <w:p w:rsidR="009F4ED7" w:rsidRPr="007530E2" w:rsidRDefault="009F4ED7" w:rsidP="00B51350">
      <w:pPr>
        <w:pStyle w:val="TerminalDisplayIndent1"/>
      </w:pPr>
      <w:r w:rsidRPr="007530E2">
        <w:t>[PE2-</w:t>
      </w:r>
      <w:r w:rsidR="00064113">
        <w:t>GigabitEthernet</w:t>
      </w:r>
      <w:r w:rsidR="00224215">
        <w:t>3/1</w:t>
      </w:r>
      <w:r w:rsidR="00064113">
        <w:t>/1</w:t>
      </w:r>
      <w:r w:rsidRPr="007530E2">
        <w:t>] ip binding vpn-instance vpn1</w:t>
      </w:r>
    </w:p>
    <w:p w:rsidR="009F4ED7" w:rsidRPr="007530E2" w:rsidRDefault="009F4ED7" w:rsidP="00B51350">
      <w:pPr>
        <w:pStyle w:val="TerminalDisplayIndent1"/>
      </w:pPr>
      <w:r w:rsidRPr="007530E2">
        <w:t>[PE2-</w:t>
      </w:r>
      <w:r w:rsidR="00064113">
        <w:t>GigabitEthernet</w:t>
      </w:r>
      <w:r w:rsidR="00224215">
        <w:t>3/1</w:t>
      </w:r>
      <w:r w:rsidR="00064113">
        <w:t>/1</w:t>
      </w:r>
      <w:r w:rsidRPr="007530E2">
        <w:t>] ip</w:t>
      </w:r>
      <w:r>
        <w:rPr>
          <w:rFonts w:hint="eastAsia"/>
        </w:rPr>
        <w:t>v6</w:t>
      </w:r>
      <w:r w:rsidRPr="007530E2">
        <w:t xml:space="preserve"> address 120</w:t>
      </w:r>
      <w:r>
        <w:rPr>
          <w:rFonts w:hint="eastAsia"/>
        </w:rPr>
        <w:t>::</w:t>
      </w:r>
      <w:r w:rsidRPr="007530E2">
        <w:t xml:space="preserve">2 </w:t>
      </w:r>
      <w:r>
        <w:rPr>
          <w:rFonts w:hint="eastAsia"/>
        </w:rPr>
        <w:t>6</w:t>
      </w:r>
      <w:r w:rsidRPr="007530E2">
        <w:rPr>
          <w:rFonts w:hint="eastAsia"/>
        </w:rPr>
        <w:t>4</w:t>
      </w:r>
    </w:p>
    <w:p w:rsidR="009F4ED7" w:rsidRPr="00B421C2" w:rsidRDefault="009F4ED7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</w:t>
      </w:r>
      <w:r w:rsidRPr="00B421C2">
        <w:rPr>
          <w:rFonts w:hint="eastAsia"/>
        </w:rPr>
        <w:t xml:space="preserve"> ospfv3 100 area 1</w:t>
      </w:r>
    </w:p>
    <w:p w:rsidR="009F4ED7" w:rsidRPr="00B421C2" w:rsidRDefault="009F4ED7" w:rsidP="00B51350">
      <w:pPr>
        <w:pStyle w:val="TerminalDisplayIndent1"/>
      </w:pPr>
      <w:r w:rsidRPr="00B421C2">
        <w:t>[PE2-</w:t>
      </w:r>
      <w:r w:rsidR="00064113">
        <w:t>GigabitEthernet</w:t>
      </w:r>
      <w:r w:rsidR="00224215">
        <w:t>3/1</w:t>
      </w:r>
      <w:r w:rsidR="00064113">
        <w:t>/1</w:t>
      </w:r>
      <w:r w:rsidRPr="00B421C2">
        <w:t>] quit</w:t>
      </w:r>
    </w:p>
    <w:p w:rsidR="009F4ED7" w:rsidRPr="00B421C2" w:rsidRDefault="009F4ED7" w:rsidP="00B51350">
      <w:pPr>
        <w:pStyle w:val="TerminalDisplayIndent1"/>
      </w:pPr>
      <w:r w:rsidRPr="00B421C2">
        <w:t>[PE2] ospf</w:t>
      </w:r>
      <w:r w:rsidRPr="00B421C2">
        <w:rPr>
          <w:rFonts w:hint="eastAsia"/>
        </w:rPr>
        <w:t>v3</w:t>
      </w:r>
      <w:r w:rsidRPr="00B421C2">
        <w:t xml:space="preserve"> 1</w:t>
      </w:r>
      <w:r w:rsidRPr="00B421C2">
        <w:rPr>
          <w:rFonts w:hint="eastAsia"/>
        </w:rPr>
        <w:t>0</w:t>
      </w:r>
      <w:r w:rsidRPr="00B421C2">
        <w:t>0</w:t>
      </w:r>
    </w:p>
    <w:p w:rsidR="009F4ED7" w:rsidRPr="00B421C2" w:rsidRDefault="009F4ED7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-ospf</w:t>
      </w:r>
      <w:r w:rsidRPr="00B421C2">
        <w:rPr>
          <w:rFonts w:hint="eastAsia"/>
        </w:rPr>
        <w:t>v3</w:t>
      </w:r>
      <w:r w:rsidRPr="00B421C2">
        <w:t>-1</w:t>
      </w:r>
      <w:r w:rsidRPr="00B421C2">
        <w:rPr>
          <w:rFonts w:hint="eastAsia"/>
        </w:rPr>
        <w:t>0</w:t>
      </w:r>
      <w:r w:rsidRPr="00B421C2">
        <w:t xml:space="preserve">0] </w:t>
      </w:r>
      <w:r w:rsidRPr="00B421C2">
        <w:rPr>
          <w:rFonts w:hint="eastAsia"/>
        </w:rPr>
        <w:t>router-id</w:t>
      </w:r>
      <w:r w:rsidRPr="00B421C2">
        <w:t xml:space="preserve"> 1</w:t>
      </w:r>
      <w:r w:rsidRPr="00B421C2">
        <w:rPr>
          <w:rFonts w:hint="eastAsia"/>
        </w:rPr>
        <w:t>20.1.1.1</w:t>
      </w:r>
    </w:p>
    <w:p w:rsidR="009F4ED7" w:rsidRPr="00B421C2" w:rsidRDefault="009F4ED7" w:rsidP="00B51350">
      <w:pPr>
        <w:pStyle w:val="TerminalDisplayIndent1"/>
      </w:pPr>
      <w:r w:rsidRPr="007530E2">
        <w:t>[PE2-ospf</w:t>
      </w:r>
      <w:r>
        <w:rPr>
          <w:rFonts w:hint="eastAsia"/>
        </w:rPr>
        <w:t>v3</w:t>
      </w:r>
      <w:r w:rsidRPr="007530E2">
        <w:t>-1</w:t>
      </w:r>
      <w:r>
        <w:rPr>
          <w:rFonts w:hint="eastAsia"/>
        </w:rPr>
        <w:t>0</w:t>
      </w:r>
      <w:r w:rsidRPr="007530E2">
        <w:t xml:space="preserve">0] </w:t>
      </w:r>
      <w:r w:rsidRPr="00B421C2">
        <w:t>domain-id 10</w:t>
      </w:r>
    </w:p>
    <w:p w:rsidR="009F4ED7" w:rsidRPr="00B421C2" w:rsidRDefault="009F4ED7" w:rsidP="00B51350">
      <w:pPr>
        <w:pStyle w:val="TerminalDisplayIndent1"/>
      </w:pPr>
      <w:r w:rsidRPr="00B421C2">
        <w:t>[PE2-ospf</w:t>
      </w:r>
      <w:r w:rsidRPr="00B421C2">
        <w:rPr>
          <w:rFonts w:hint="eastAsia"/>
        </w:rPr>
        <w:t>v3</w:t>
      </w:r>
      <w:r w:rsidRPr="00B421C2">
        <w:t>-1</w:t>
      </w:r>
      <w:r w:rsidRPr="00B421C2">
        <w:rPr>
          <w:rFonts w:hint="eastAsia"/>
        </w:rPr>
        <w:t>0</w:t>
      </w:r>
      <w:r w:rsidRPr="00B421C2">
        <w:t>0] quit</w:t>
      </w:r>
    </w:p>
    <w:p w:rsidR="009F4ED7" w:rsidRPr="00B421C2" w:rsidRDefault="009F4ED7" w:rsidP="00B51350">
      <w:pPr>
        <w:pStyle w:val="TerminalDisplayIndent1"/>
      </w:pPr>
      <w:r w:rsidRPr="00B421C2">
        <w:t>[PE2] bgp 100</w:t>
      </w:r>
    </w:p>
    <w:p w:rsidR="009F4ED7" w:rsidRPr="00B421C2" w:rsidRDefault="009F4ED7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] ip vpn-instance vpn1</w:t>
      </w:r>
    </w:p>
    <w:p w:rsidR="009F4ED7" w:rsidRDefault="009F4ED7" w:rsidP="00B51350">
      <w:pPr>
        <w:pStyle w:val="TerminalDisplayIndent1"/>
      </w:pPr>
      <w:r>
        <w:t>[PE</w:t>
      </w:r>
      <w:r>
        <w:rPr>
          <w:rFonts w:hint="eastAsia"/>
        </w:rPr>
        <w:t>2</w:t>
      </w:r>
      <w:r>
        <w:t>-</w:t>
      </w:r>
      <w:r w:rsidR="00F07E7A">
        <w:t>bgp-default</w:t>
      </w:r>
      <w:r>
        <w:t>-vpn1] address-family ipv</w:t>
      </w:r>
      <w:r>
        <w:rPr>
          <w:rFonts w:hint="eastAsia"/>
        </w:rPr>
        <w:t>6</w:t>
      </w:r>
      <w:r>
        <w:t xml:space="preserve"> unicast</w:t>
      </w:r>
    </w:p>
    <w:p w:rsidR="009F4ED7" w:rsidRPr="00B421C2" w:rsidRDefault="009F4ED7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-ipv</w:t>
      </w:r>
      <w:r w:rsidRPr="00B421C2">
        <w:rPr>
          <w:rFonts w:hint="eastAsia"/>
        </w:rPr>
        <w:t>6</w:t>
      </w:r>
      <w:r w:rsidRPr="00B421C2">
        <w:t>-vpn</w:t>
      </w:r>
      <w:r w:rsidRPr="00B421C2">
        <w:rPr>
          <w:rFonts w:hint="eastAsia"/>
        </w:rPr>
        <w:t>1</w:t>
      </w:r>
      <w:r w:rsidRPr="00B421C2">
        <w:t xml:space="preserve">] import-route </w:t>
      </w:r>
      <w:r w:rsidRPr="00B421C2">
        <w:rPr>
          <w:rFonts w:hint="eastAsia"/>
        </w:rPr>
        <w:t>ospfv3 100</w:t>
      </w:r>
    </w:p>
    <w:p w:rsidR="009F4ED7" w:rsidRPr="00B421C2" w:rsidRDefault="009F4ED7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-ipv</w:t>
      </w:r>
      <w:r w:rsidRPr="00B421C2">
        <w:rPr>
          <w:rFonts w:hint="eastAsia"/>
        </w:rPr>
        <w:t>6</w:t>
      </w:r>
      <w:r w:rsidRPr="00B421C2">
        <w:t>-vpn</w:t>
      </w:r>
      <w:r w:rsidRPr="00B421C2">
        <w:rPr>
          <w:rFonts w:hint="eastAsia"/>
        </w:rPr>
        <w:t>1</w:t>
      </w:r>
      <w:r w:rsidRPr="00B421C2">
        <w:t>]</w:t>
      </w:r>
      <w:r w:rsidRPr="00B421C2">
        <w:rPr>
          <w:rFonts w:hint="eastAsia"/>
        </w:rPr>
        <w:t xml:space="preserve"> </w:t>
      </w:r>
      <w:r w:rsidRPr="00B421C2">
        <w:t>import-route</w:t>
      </w:r>
      <w:r w:rsidRPr="00B421C2">
        <w:rPr>
          <w:rFonts w:hint="eastAsia"/>
        </w:rPr>
        <w:t xml:space="preserve"> </w:t>
      </w:r>
      <w:r w:rsidRPr="00B421C2">
        <w:t>direct</w:t>
      </w:r>
    </w:p>
    <w:p w:rsidR="009F4ED7" w:rsidRPr="00B421C2" w:rsidRDefault="009F4ED7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-ipv</w:t>
      </w:r>
      <w:r w:rsidRPr="00B421C2">
        <w:rPr>
          <w:rFonts w:hint="eastAsia"/>
        </w:rPr>
        <w:t>6</w:t>
      </w:r>
      <w:r w:rsidRPr="00B421C2">
        <w:t>-vpn1] quit</w:t>
      </w:r>
    </w:p>
    <w:p w:rsidR="009F4ED7" w:rsidRPr="00B421C2" w:rsidRDefault="009F4ED7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2</w:t>
      </w:r>
      <w:r w:rsidRPr="00B421C2">
        <w:t>-</w:t>
      </w:r>
      <w:r w:rsidR="00F07E7A" w:rsidRPr="00B421C2">
        <w:t>bgp-default</w:t>
      </w:r>
      <w:r w:rsidRPr="00B421C2">
        <w:t>-vpn1] quit</w:t>
      </w:r>
    </w:p>
    <w:p w:rsidR="009F4ED7" w:rsidRPr="00B421C2" w:rsidRDefault="009F4ED7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] quit</w:t>
      </w:r>
    </w:p>
    <w:p w:rsidR="009F4ED7" w:rsidRPr="00B421C2" w:rsidRDefault="009F4ED7" w:rsidP="00B51350">
      <w:pPr>
        <w:pStyle w:val="ItemIndent1"/>
      </w:pPr>
      <w:r w:rsidRPr="007530E2">
        <w:rPr>
          <w:rFonts w:hint="eastAsia"/>
        </w:rPr>
        <w:t>完成上述配置后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在</w:t>
      </w:r>
      <w:r w:rsidRPr="00B421C2">
        <w:rPr>
          <w:rFonts w:hint="eastAsia"/>
        </w:rPr>
        <w:t>PE</w:t>
      </w:r>
      <w:r w:rsidRPr="007530E2">
        <w:rPr>
          <w:rFonts w:hint="eastAsia"/>
        </w:rPr>
        <w:t>设备上执行</w:t>
      </w:r>
      <w:r w:rsidRPr="00DA2C2B">
        <w:rPr>
          <w:rStyle w:val="commandkeywords"/>
          <w:rFonts w:hint="eastAsia"/>
        </w:rPr>
        <w:t xml:space="preserve">display ipv6 </w:t>
      </w:r>
      <w:r w:rsidRPr="00DA2C2B">
        <w:rPr>
          <w:rStyle w:val="commandkeywords"/>
        </w:rPr>
        <w:t>routing-table v</w:t>
      </w:r>
      <w:r w:rsidRPr="00DA2C2B">
        <w:rPr>
          <w:rStyle w:val="commandkeywords"/>
          <w:rFonts w:hint="eastAsia"/>
        </w:rPr>
        <w:t>pn-instance</w:t>
      </w:r>
      <w:r w:rsidRPr="007530E2">
        <w:rPr>
          <w:rFonts w:hint="eastAsia"/>
        </w:rPr>
        <w:t>命令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可以看到去往对端</w:t>
      </w:r>
      <w:r w:rsidRPr="00B421C2">
        <w:rPr>
          <w:rFonts w:hint="eastAsia"/>
        </w:rPr>
        <w:t>CE</w:t>
      </w:r>
      <w:r w:rsidRPr="007530E2">
        <w:rPr>
          <w:rFonts w:hint="eastAsia"/>
        </w:rPr>
        <w:t>的路由是通过用户网络的</w:t>
      </w:r>
      <w:r w:rsidRPr="00B421C2">
        <w:rPr>
          <w:rFonts w:hint="eastAsia"/>
        </w:rPr>
        <w:t>OSPFv3</w:t>
      </w:r>
      <w:r w:rsidRPr="007530E2">
        <w:rPr>
          <w:rFonts w:hint="eastAsia"/>
        </w:rPr>
        <w:t>路由</w:t>
      </w:r>
      <w:r w:rsidRPr="00B421C2">
        <w:rPr>
          <w:rFonts w:hint="eastAsia"/>
        </w:rPr>
        <w:t>，</w:t>
      </w:r>
      <w:r w:rsidRPr="007530E2">
        <w:rPr>
          <w:rFonts w:hint="eastAsia"/>
        </w:rPr>
        <w:t>不是通过骨干网的</w:t>
      </w:r>
      <w:r w:rsidRPr="00B421C2">
        <w:t xml:space="preserve">IPv6 </w:t>
      </w:r>
      <w:r w:rsidRPr="00B421C2">
        <w:rPr>
          <w:rFonts w:hint="eastAsia"/>
        </w:rPr>
        <w:t>BGP</w:t>
      </w:r>
      <w:r w:rsidRPr="007530E2">
        <w:rPr>
          <w:rFonts w:hint="eastAsia"/>
        </w:rPr>
        <w:t>路由。</w:t>
      </w:r>
    </w:p>
    <w:p w:rsidR="007D7DD4" w:rsidRDefault="009F4ED7" w:rsidP="00DD64CA">
      <w:pPr>
        <w:pStyle w:val="ItemStep"/>
      </w:pPr>
      <w:r w:rsidRPr="007530E2">
        <w:rPr>
          <w:rFonts w:hint="eastAsia"/>
        </w:rPr>
        <w:t>配置</w:t>
      </w:r>
      <w:r>
        <w:rPr>
          <w:rFonts w:hint="eastAsia"/>
        </w:rPr>
        <w:t>S</w:t>
      </w:r>
      <w:r w:rsidRPr="007530E2">
        <w:rPr>
          <w:rFonts w:hint="eastAsia"/>
        </w:rPr>
        <w:t>ham</w:t>
      </w:r>
      <w:r>
        <w:rPr>
          <w:rFonts w:hint="eastAsia"/>
        </w:rPr>
        <w:t>-</w:t>
      </w:r>
      <w:r w:rsidRPr="007530E2">
        <w:rPr>
          <w:rFonts w:hint="eastAsia"/>
        </w:rPr>
        <w:t>link</w:t>
      </w:r>
    </w:p>
    <w:p w:rsidR="009F4ED7" w:rsidRPr="007530E2" w:rsidRDefault="009F4ED7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。</w:t>
      </w:r>
    </w:p>
    <w:p w:rsidR="009F4ED7" w:rsidRPr="007530E2" w:rsidRDefault="009F4ED7" w:rsidP="00B51350">
      <w:pPr>
        <w:pStyle w:val="TerminalDisplayIndent1"/>
      </w:pPr>
      <w:r w:rsidRPr="007530E2">
        <w:t xml:space="preserve">[PE1] interface </w:t>
      </w:r>
      <w:r>
        <w:rPr>
          <w:rFonts w:hint="eastAsia"/>
        </w:rPr>
        <w:t xml:space="preserve">loopback </w:t>
      </w:r>
      <w:r w:rsidRPr="007530E2">
        <w:rPr>
          <w:rFonts w:hint="eastAsia"/>
        </w:rPr>
        <w:t>1</w:t>
      </w:r>
    </w:p>
    <w:p w:rsidR="009F4ED7" w:rsidRPr="007530E2" w:rsidRDefault="009F4ED7" w:rsidP="00B51350">
      <w:pPr>
        <w:pStyle w:val="TerminalDisplayIndent1"/>
      </w:pPr>
      <w:r w:rsidRPr="007530E2">
        <w:lastRenderedPageBreak/>
        <w:t>[PE1-LoopBack</w:t>
      </w:r>
      <w:r w:rsidRPr="007530E2">
        <w:rPr>
          <w:rFonts w:hint="eastAsia"/>
        </w:rPr>
        <w:t>1</w:t>
      </w:r>
      <w:r w:rsidRPr="007530E2">
        <w:t>] ip binding vpn-instance v</w:t>
      </w:r>
      <w:r w:rsidRPr="007530E2">
        <w:rPr>
          <w:rFonts w:hint="eastAsia"/>
        </w:rPr>
        <w:t>pn</w:t>
      </w:r>
      <w:r w:rsidRPr="007530E2">
        <w:t>1</w:t>
      </w:r>
    </w:p>
    <w:p w:rsidR="009F4ED7" w:rsidRPr="007530E2" w:rsidRDefault="009F4ED7" w:rsidP="00B51350">
      <w:pPr>
        <w:pStyle w:val="TerminalDisplayIndent1"/>
      </w:pPr>
      <w:r w:rsidRPr="007530E2">
        <w:t>[PE1-LoopBack</w:t>
      </w:r>
      <w:r w:rsidRPr="007530E2">
        <w:rPr>
          <w:rFonts w:hint="eastAsia"/>
        </w:rPr>
        <w:t>1</w:t>
      </w:r>
      <w:r w:rsidRPr="007530E2">
        <w:t>] ip</w:t>
      </w:r>
      <w:r>
        <w:rPr>
          <w:rFonts w:hint="eastAsia"/>
        </w:rPr>
        <w:t>v6</w:t>
      </w:r>
      <w:r w:rsidRPr="007530E2">
        <w:t xml:space="preserve"> address </w:t>
      </w:r>
      <w:r w:rsidRPr="007530E2">
        <w:rPr>
          <w:rFonts w:hint="eastAsia"/>
        </w:rPr>
        <w:t>3</w:t>
      </w:r>
      <w:r>
        <w:rPr>
          <w:rFonts w:hint="eastAsia"/>
        </w:rPr>
        <w:t>::</w:t>
      </w:r>
      <w:r w:rsidRPr="007530E2">
        <w:rPr>
          <w:rFonts w:hint="eastAsia"/>
        </w:rPr>
        <w:t>3</w:t>
      </w:r>
      <w:r w:rsidRPr="007530E2">
        <w:t xml:space="preserve"> </w:t>
      </w:r>
      <w:r>
        <w:rPr>
          <w:rFonts w:hint="eastAsia"/>
        </w:rPr>
        <w:t>128</w:t>
      </w:r>
    </w:p>
    <w:p w:rsidR="009F4ED7" w:rsidRPr="007530E2" w:rsidRDefault="009F4ED7" w:rsidP="00B51350">
      <w:pPr>
        <w:pStyle w:val="TerminalDisplayIndent1"/>
      </w:pPr>
      <w:r w:rsidRPr="007530E2">
        <w:t>[PE1-LoopBack</w:t>
      </w:r>
      <w:r w:rsidRPr="007530E2">
        <w:rPr>
          <w:rFonts w:hint="eastAsia"/>
        </w:rPr>
        <w:t>1</w:t>
      </w:r>
      <w:r w:rsidRPr="007530E2">
        <w:t xml:space="preserve">] </w:t>
      </w:r>
      <w:r w:rsidRPr="00B421C2">
        <w:t>quit</w:t>
      </w:r>
    </w:p>
    <w:p w:rsidR="009F4ED7" w:rsidRPr="007530E2" w:rsidRDefault="009F4ED7" w:rsidP="00B51350">
      <w:pPr>
        <w:pStyle w:val="TerminalDisplayIndent1"/>
      </w:pPr>
      <w:r w:rsidRPr="007530E2">
        <w:t>[PE1] ospf</w:t>
      </w:r>
      <w:r>
        <w:rPr>
          <w:rFonts w:hint="eastAsia"/>
        </w:rPr>
        <w:t>v3</w:t>
      </w:r>
      <w:r w:rsidRPr="007530E2">
        <w:t xml:space="preserve"> 100</w:t>
      </w:r>
    </w:p>
    <w:p w:rsidR="009F4ED7" w:rsidRPr="007530E2" w:rsidRDefault="009F4ED7" w:rsidP="00B51350">
      <w:pPr>
        <w:pStyle w:val="TerminalDisplayIndent1"/>
      </w:pPr>
      <w:r w:rsidRPr="007530E2">
        <w:t>[PE1-ospf</w:t>
      </w:r>
      <w:r>
        <w:rPr>
          <w:rFonts w:hint="eastAsia"/>
        </w:rPr>
        <w:t>v3</w:t>
      </w:r>
      <w:r w:rsidRPr="007530E2">
        <w:t xml:space="preserve">-100] </w:t>
      </w:r>
      <w:r w:rsidRPr="00B421C2">
        <w:t>area 1</w:t>
      </w:r>
    </w:p>
    <w:p w:rsidR="009F4ED7" w:rsidRPr="007530E2" w:rsidRDefault="009F4ED7" w:rsidP="00B51350">
      <w:pPr>
        <w:pStyle w:val="TerminalDisplayIndent1"/>
      </w:pPr>
      <w:r w:rsidRPr="007530E2">
        <w:t>[PE1-ospf</w:t>
      </w:r>
      <w:r>
        <w:rPr>
          <w:rFonts w:hint="eastAsia"/>
        </w:rPr>
        <w:t>v3</w:t>
      </w:r>
      <w:r w:rsidRPr="007530E2">
        <w:t xml:space="preserve">-100-area-0.0.0.1] </w:t>
      </w:r>
      <w:r w:rsidRPr="007530E2">
        <w:rPr>
          <w:rFonts w:hint="eastAsia"/>
        </w:rPr>
        <w:t>sham-link 3</w:t>
      </w:r>
      <w:r>
        <w:rPr>
          <w:rFonts w:hint="eastAsia"/>
        </w:rPr>
        <w:t>::</w:t>
      </w:r>
      <w:r w:rsidRPr="007530E2">
        <w:rPr>
          <w:rFonts w:hint="eastAsia"/>
        </w:rPr>
        <w:t>3 5</w:t>
      </w:r>
      <w:r>
        <w:rPr>
          <w:rFonts w:hint="eastAsia"/>
        </w:rPr>
        <w:t>::</w:t>
      </w:r>
      <w:r w:rsidRPr="007530E2">
        <w:rPr>
          <w:rFonts w:hint="eastAsia"/>
        </w:rPr>
        <w:t>5</w:t>
      </w:r>
    </w:p>
    <w:p w:rsidR="009F4ED7" w:rsidRPr="007530E2" w:rsidRDefault="009F4ED7" w:rsidP="00B51350">
      <w:pPr>
        <w:pStyle w:val="TerminalDisplayIndent1"/>
      </w:pPr>
      <w:r w:rsidRPr="007530E2">
        <w:t>[PE1-ospf</w:t>
      </w:r>
      <w:r>
        <w:rPr>
          <w:rFonts w:hint="eastAsia"/>
        </w:rPr>
        <w:t>v3</w:t>
      </w:r>
      <w:r w:rsidRPr="007530E2">
        <w:t xml:space="preserve">-100-area-0.0.0.1] </w:t>
      </w:r>
      <w:r w:rsidRPr="007530E2">
        <w:rPr>
          <w:rFonts w:hint="eastAsia"/>
        </w:rPr>
        <w:t>quit</w:t>
      </w:r>
    </w:p>
    <w:p w:rsidR="009F4ED7" w:rsidRPr="007530E2" w:rsidRDefault="009F4ED7" w:rsidP="00B51350">
      <w:pPr>
        <w:pStyle w:val="TerminalDisplayIndent1"/>
      </w:pPr>
      <w:r w:rsidRPr="007530E2">
        <w:t>[PE1-ospf</w:t>
      </w:r>
      <w:r>
        <w:rPr>
          <w:rFonts w:hint="eastAsia"/>
        </w:rPr>
        <w:t>v3</w:t>
      </w:r>
      <w:r w:rsidRPr="007530E2">
        <w:t xml:space="preserve">-100] </w:t>
      </w:r>
      <w:r w:rsidRPr="007530E2">
        <w:rPr>
          <w:rFonts w:hint="eastAsia"/>
        </w:rPr>
        <w:t>quit</w:t>
      </w:r>
    </w:p>
    <w:p w:rsidR="009F4ED7" w:rsidRPr="007530E2" w:rsidRDefault="009F4ED7" w:rsidP="00B51350">
      <w:pPr>
        <w:pStyle w:val="ItemIndent1"/>
      </w:pPr>
      <w:r w:rsidRPr="007530E2">
        <w:rPr>
          <w:rFonts w:hint="eastAsia"/>
        </w:rPr>
        <w:t xml:space="preserve"># </w:t>
      </w:r>
      <w:r w:rsidRPr="007530E2">
        <w:rPr>
          <w:rFonts w:hint="eastAsia"/>
        </w:rPr>
        <w:t>配置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。</w:t>
      </w:r>
    </w:p>
    <w:p w:rsidR="009F4ED7" w:rsidRPr="007530E2" w:rsidRDefault="009F4ED7" w:rsidP="00B51350">
      <w:pPr>
        <w:pStyle w:val="TerminalDisplayIndent1"/>
      </w:pPr>
      <w:r w:rsidRPr="007530E2">
        <w:t xml:space="preserve">[PE2] interface </w:t>
      </w:r>
      <w:r>
        <w:rPr>
          <w:rFonts w:hint="eastAsia"/>
        </w:rPr>
        <w:t>l</w:t>
      </w:r>
      <w:r w:rsidRPr="007530E2">
        <w:t>oop</w:t>
      </w:r>
      <w:r>
        <w:rPr>
          <w:rFonts w:hint="eastAsia"/>
        </w:rPr>
        <w:t>b</w:t>
      </w:r>
      <w:r w:rsidRPr="007530E2">
        <w:t>ack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</w:p>
    <w:p w:rsidR="009F4ED7" w:rsidRPr="007530E2" w:rsidRDefault="009F4ED7" w:rsidP="00B51350">
      <w:pPr>
        <w:pStyle w:val="TerminalDisplayIndent1"/>
      </w:pPr>
      <w:r w:rsidRPr="007530E2">
        <w:t>[PE2-LoopBack</w:t>
      </w:r>
      <w:r w:rsidRPr="007530E2">
        <w:rPr>
          <w:rFonts w:hint="eastAsia"/>
        </w:rPr>
        <w:t>1</w:t>
      </w:r>
      <w:r w:rsidRPr="007530E2">
        <w:t>] ip binding vpn-instance v</w:t>
      </w:r>
      <w:r w:rsidRPr="007530E2">
        <w:rPr>
          <w:rFonts w:hint="eastAsia"/>
        </w:rPr>
        <w:t>pn</w:t>
      </w:r>
      <w:r w:rsidRPr="007530E2">
        <w:t>1</w:t>
      </w:r>
    </w:p>
    <w:p w:rsidR="009F4ED7" w:rsidRPr="007530E2" w:rsidRDefault="009F4ED7" w:rsidP="00B51350">
      <w:pPr>
        <w:pStyle w:val="TerminalDisplayIndent1"/>
      </w:pPr>
      <w:r w:rsidRPr="007530E2">
        <w:t>[PE2-LoopBack</w:t>
      </w:r>
      <w:r w:rsidRPr="007530E2">
        <w:rPr>
          <w:rFonts w:hint="eastAsia"/>
        </w:rPr>
        <w:t>1</w:t>
      </w:r>
      <w:r w:rsidRPr="007530E2">
        <w:t>] ip</w:t>
      </w:r>
      <w:r>
        <w:rPr>
          <w:rFonts w:hint="eastAsia"/>
        </w:rPr>
        <w:t>v6</w:t>
      </w:r>
      <w:r w:rsidRPr="007530E2">
        <w:t xml:space="preserve"> address </w:t>
      </w:r>
      <w:r w:rsidRPr="007530E2">
        <w:rPr>
          <w:rFonts w:hint="eastAsia"/>
        </w:rPr>
        <w:t>5</w:t>
      </w:r>
      <w:r>
        <w:rPr>
          <w:rFonts w:hint="eastAsia"/>
        </w:rPr>
        <w:t>::</w:t>
      </w:r>
      <w:r w:rsidRPr="007530E2">
        <w:rPr>
          <w:rFonts w:hint="eastAsia"/>
        </w:rPr>
        <w:t>5</w:t>
      </w:r>
      <w:r w:rsidRPr="007530E2">
        <w:t xml:space="preserve"> </w:t>
      </w:r>
      <w:r>
        <w:rPr>
          <w:rFonts w:hint="eastAsia"/>
        </w:rPr>
        <w:t>128</w:t>
      </w:r>
    </w:p>
    <w:p w:rsidR="009F4ED7" w:rsidRPr="007530E2" w:rsidRDefault="009F4ED7" w:rsidP="00B51350">
      <w:pPr>
        <w:pStyle w:val="TerminalDisplayIndent1"/>
      </w:pPr>
      <w:r w:rsidRPr="007530E2">
        <w:t>[PE2-LoopBack</w:t>
      </w:r>
      <w:r w:rsidRPr="007530E2">
        <w:rPr>
          <w:rFonts w:hint="eastAsia"/>
        </w:rPr>
        <w:t>1</w:t>
      </w:r>
      <w:r w:rsidRPr="007530E2">
        <w:t xml:space="preserve">] </w:t>
      </w:r>
      <w:r w:rsidRPr="00B421C2">
        <w:t>quit</w:t>
      </w:r>
    </w:p>
    <w:p w:rsidR="009F4ED7" w:rsidRPr="007530E2" w:rsidRDefault="009F4ED7" w:rsidP="00B51350">
      <w:pPr>
        <w:pStyle w:val="TerminalDisplayIndent1"/>
      </w:pPr>
      <w:r w:rsidRPr="007530E2">
        <w:t>[PE2] ospf</w:t>
      </w:r>
      <w:r>
        <w:rPr>
          <w:rFonts w:hint="eastAsia"/>
        </w:rPr>
        <w:t>v3</w:t>
      </w:r>
      <w:r w:rsidRPr="007530E2">
        <w:t xml:space="preserve"> 1</w:t>
      </w:r>
      <w:r>
        <w:rPr>
          <w:rFonts w:hint="eastAsia"/>
        </w:rPr>
        <w:t>0</w:t>
      </w:r>
      <w:r w:rsidRPr="007530E2">
        <w:t>0</w:t>
      </w:r>
    </w:p>
    <w:p w:rsidR="009F4ED7" w:rsidRPr="007530E2" w:rsidRDefault="009F4ED7" w:rsidP="00B51350">
      <w:pPr>
        <w:pStyle w:val="TerminalDisplayIndent1"/>
      </w:pPr>
      <w:r w:rsidRPr="007530E2">
        <w:t>[PE2-ospf</w:t>
      </w:r>
      <w:r>
        <w:rPr>
          <w:rFonts w:hint="eastAsia"/>
        </w:rPr>
        <w:t>v3</w:t>
      </w:r>
      <w:r w:rsidRPr="007530E2">
        <w:t>-1</w:t>
      </w:r>
      <w:r>
        <w:rPr>
          <w:rFonts w:hint="eastAsia"/>
        </w:rPr>
        <w:t>0</w:t>
      </w:r>
      <w:r w:rsidRPr="007530E2">
        <w:t xml:space="preserve">0] </w:t>
      </w:r>
      <w:r w:rsidRPr="00B421C2">
        <w:t>area 1</w:t>
      </w:r>
    </w:p>
    <w:p w:rsidR="009F4ED7" w:rsidRPr="007530E2" w:rsidRDefault="009F4ED7" w:rsidP="00B51350">
      <w:pPr>
        <w:pStyle w:val="TerminalDisplayIndent1"/>
      </w:pPr>
      <w:r w:rsidRPr="007530E2">
        <w:t>[PE2-ospf</w:t>
      </w:r>
      <w:r>
        <w:rPr>
          <w:rFonts w:hint="eastAsia"/>
        </w:rPr>
        <w:t>v3</w:t>
      </w:r>
      <w:r w:rsidRPr="007530E2">
        <w:t>-1</w:t>
      </w:r>
      <w:r>
        <w:rPr>
          <w:rFonts w:hint="eastAsia"/>
        </w:rPr>
        <w:t>0</w:t>
      </w:r>
      <w:r w:rsidRPr="007530E2">
        <w:t xml:space="preserve">0-area-0.0.0.1] </w:t>
      </w:r>
      <w:r w:rsidRPr="007530E2">
        <w:rPr>
          <w:rFonts w:hint="eastAsia"/>
        </w:rPr>
        <w:t>sham-link 5</w:t>
      </w:r>
      <w:r>
        <w:rPr>
          <w:rFonts w:hint="eastAsia"/>
        </w:rPr>
        <w:t>::5 3::3</w:t>
      </w:r>
    </w:p>
    <w:p w:rsidR="009F4ED7" w:rsidRPr="007530E2" w:rsidRDefault="009F4ED7" w:rsidP="00B51350">
      <w:pPr>
        <w:pStyle w:val="TerminalDisplayIndent1"/>
      </w:pPr>
      <w:r w:rsidRPr="007530E2">
        <w:t>[PE2-ospf</w:t>
      </w:r>
      <w:r>
        <w:rPr>
          <w:rFonts w:hint="eastAsia"/>
        </w:rPr>
        <w:t>v3</w:t>
      </w:r>
      <w:r w:rsidRPr="007530E2">
        <w:t>-1</w:t>
      </w:r>
      <w:r>
        <w:rPr>
          <w:rFonts w:hint="eastAsia"/>
        </w:rPr>
        <w:t>0</w:t>
      </w:r>
      <w:r w:rsidRPr="007530E2">
        <w:t xml:space="preserve">0-area-0.0.0.1] </w:t>
      </w:r>
      <w:r w:rsidRPr="007530E2">
        <w:rPr>
          <w:rFonts w:hint="eastAsia"/>
        </w:rPr>
        <w:t>quit</w:t>
      </w:r>
    </w:p>
    <w:p w:rsidR="009F4ED7" w:rsidRDefault="009F4ED7" w:rsidP="00B51350">
      <w:pPr>
        <w:pStyle w:val="TerminalDisplayIndent1"/>
      </w:pPr>
      <w:r w:rsidRPr="007530E2">
        <w:t>[PE2-ospf</w:t>
      </w:r>
      <w:r>
        <w:rPr>
          <w:rFonts w:hint="eastAsia"/>
        </w:rPr>
        <w:t>v3</w:t>
      </w:r>
      <w:r w:rsidRPr="007530E2">
        <w:t>-1</w:t>
      </w:r>
      <w:r>
        <w:rPr>
          <w:rFonts w:hint="eastAsia"/>
        </w:rPr>
        <w:t>0</w:t>
      </w:r>
      <w:r w:rsidRPr="007530E2">
        <w:t xml:space="preserve">0] </w:t>
      </w:r>
      <w:r w:rsidRPr="007530E2">
        <w:rPr>
          <w:rFonts w:hint="eastAsia"/>
        </w:rPr>
        <w:t>quit</w:t>
      </w:r>
    </w:p>
    <w:p w:rsidR="007D7DD4" w:rsidRDefault="009F4ED7" w:rsidP="00DD64CA">
      <w:pPr>
        <w:pStyle w:val="4"/>
      </w:pPr>
      <w:r>
        <w:rPr>
          <w:rFonts w:hint="eastAsia"/>
        </w:rPr>
        <w:t>验证配置</w:t>
      </w:r>
    </w:p>
    <w:p w:rsidR="009F4ED7" w:rsidRPr="007530E2" w:rsidRDefault="009F4ED7" w:rsidP="00DD64CA">
      <w:r w:rsidRPr="007530E2">
        <w:rPr>
          <w:rFonts w:hint="eastAsia"/>
        </w:rPr>
        <w:t>完成上述配置后，在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设备上再次执行</w:t>
      </w:r>
      <w:r w:rsidRPr="00DA2C2B">
        <w:rPr>
          <w:rStyle w:val="commandkeywords"/>
          <w:rFonts w:hint="eastAsia"/>
        </w:rPr>
        <w:t xml:space="preserve">display ipv6 </w:t>
      </w:r>
      <w:r w:rsidRPr="00DA2C2B">
        <w:rPr>
          <w:rStyle w:val="commandkeywords"/>
        </w:rPr>
        <w:t>routing-table v</w:t>
      </w:r>
      <w:r w:rsidRPr="00DA2C2B">
        <w:rPr>
          <w:rStyle w:val="commandkeywords"/>
          <w:rFonts w:hint="eastAsia"/>
        </w:rPr>
        <w:t>pn-instance</w:t>
      </w:r>
      <w:r w:rsidRPr="007530E2">
        <w:rPr>
          <w:rFonts w:hint="eastAsia"/>
        </w:rPr>
        <w:t>命令，可以看到去往对端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的路由变成了通过骨干网的</w:t>
      </w:r>
      <w:r>
        <w:rPr>
          <w:rFonts w:hint="eastAsia"/>
        </w:rPr>
        <w:t xml:space="preserve">IPv6 </w:t>
      </w:r>
      <w:r w:rsidRPr="007530E2">
        <w:rPr>
          <w:rFonts w:hint="eastAsia"/>
        </w:rPr>
        <w:t>BGP</w:t>
      </w:r>
      <w:r w:rsidRPr="007530E2">
        <w:rPr>
          <w:rFonts w:hint="eastAsia"/>
        </w:rPr>
        <w:t>路由，并且</w:t>
      </w:r>
      <w:r w:rsidR="00C060FB">
        <w:rPr>
          <w:rFonts w:hint="eastAsia"/>
        </w:rPr>
        <w:t>存在</w:t>
      </w:r>
      <w:r w:rsidRPr="007530E2">
        <w:rPr>
          <w:rFonts w:hint="eastAsia"/>
        </w:rPr>
        <w:t>去往</w:t>
      </w:r>
      <w:r>
        <w:rPr>
          <w:rFonts w:hint="eastAsia"/>
        </w:rPr>
        <w:t>S</w:t>
      </w:r>
      <w:r w:rsidRPr="007530E2">
        <w:rPr>
          <w:rFonts w:hint="eastAsia"/>
        </w:rPr>
        <w:t>ham</w:t>
      </w:r>
      <w:r>
        <w:rPr>
          <w:rFonts w:hint="eastAsia"/>
        </w:rPr>
        <w:t>-</w:t>
      </w:r>
      <w:r w:rsidRPr="007530E2">
        <w:rPr>
          <w:rFonts w:hint="eastAsia"/>
        </w:rPr>
        <w:t>link</w:t>
      </w:r>
      <w:r w:rsidRPr="007530E2">
        <w:rPr>
          <w:rFonts w:hint="eastAsia"/>
        </w:rPr>
        <w:t>目的地址的路由。</w:t>
      </w:r>
    </w:p>
    <w:p w:rsidR="009F4ED7" w:rsidRPr="007530E2" w:rsidRDefault="009F4ED7" w:rsidP="00DD64CA">
      <w:r w:rsidRPr="007530E2">
        <w:rPr>
          <w:rFonts w:hint="eastAsia"/>
        </w:rPr>
        <w:t>在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设备上执行</w:t>
      </w:r>
      <w:r w:rsidRPr="00DA2C2B">
        <w:rPr>
          <w:rStyle w:val="commandkeywords"/>
          <w:rFonts w:hint="eastAsia"/>
        </w:rPr>
        <w:t xml:space="preserve">display ipv6 </w:t>
      </w:r>
      <w:r w:rsidRPr="00DA2C2B">
        <w:rPr>
          <w:rStyle w:val="commandkeywords"/>
        </w:rPr>
        <w:t>routing-table</w:t>
      </w:r>
      <w:r w:rsidRPr="007530E2">
        <w:rPr>
          <w:rFonts w:hint="eastAsia"/>
        </w:rPr>
        <w:t>命令，可以看到去往对端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OSPF</w:t>
      </w:r>
      <w:r>
        <w:rPr>
          <w:rFonts w:hint="eastAsia"/>
        </w:rPr>
        <w:t>v3</w:t>
      </w:r>
      <w:r w:rsidRPr="007530E2">
        <w:rPr>
          <w:rFonts w:hint="eastAsia"/>
        </w:rPr>
        <w:t>路由下一跳变为接入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的</w:t>
      </w:r>
      <w:r w:rsidR="00D31E94" w:rsidRPr="00D31E94">
        <w:t>GigabitEthernet</w:t>
      </w:r>
      <w:r w:rsidRPr="007530E2">
        <w:rPr>
          <w:rFonts w:hint="eastAsia"/>
        </w:rPr>
        <w:t>接口，即去往对端的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流量将通过骨干网转发。</w:t>
      </w:r>
    </w:p>
    <w:p w:rsidR="009F4ED7" w:rsidRPr="007530E2" w:rsidRDefault="009F4ED7" w:rsidP="00DD64CA"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上执行</w:t>
      </w:r>
      <w:r w:rsidRPr="00DA2C2B">
        <w:rPr>
          <w:rStyle w:val="commandkeywords"/>
        </w:rPr>
        <w:t>display ospf</w:t>
      </w:r>
      <w:r w:rsidRPr="00DA2C2B">
        <w:rPr>
          <w:rStyle w:val="commandkeywords"/>
          <w:rFonts w:hint="eastAsia"/>
        </w:rPr>
        <w:t>v3</w:t>
      </w:r>
      <w:r w:rsidRPr="00DA2C2B">
        <w:rPr>
          <w:rStyle w:val="commandkeywords"/>
        </w:rPr>
        <w:t xml:space="preserve"> sham-link</w:t>
      </w:r>
      <w:r w:rsidRPr="007530E2">
        <w:rPr>
          <w:rFonts w:hint="eastAsia"/>
        </w:rPr>
        <w:t>命令可以看到</w:t>
      </w:r>
      <w:r>
        <w:rPr>
          <w:rFonts w:hint="eastAsia"/>
        </w:rPr>
        <w:t>S</w:t>
      </w:r>
      <w:r w:rsidRPr="007530E2">
        <w:rPr>
          <w:rFonts w:hint="eastAsia"/>
        </w:rPr>
        <w:t>ham</w:t>
      </w:r>
      <w:r>
        <w:rPr>
          <w:rFonts w:hint="eastAsia"/>
        </w:rPr>
        <w:t>-</w:t>
      </w:r>
      <w:r w:rsidRPr="007530E2">
        <w:rPr>
          <w:rFonts w:hint="eastAsia"/>
        </w:rPr>
        <w:t>link</w:t>
      </w:r>
      <w:r w:rsidRPr="007530E2">
        <w:rPr>
          <w:rFonts w:hint="eastAsia"/>
        </w:rPr>
        <w:t>的建立情况</w:t>
      </w:r>
      <w:r>
        <w:rPr>
          <w:rFonts w:hint="eastAsia"/>
        </w:rPr>
        <w:t>。</w:t>
      </w:r>
    </w:p>
    <w:p w:rsidR="009F4ED7" w:rsidRPr="007530E2" w:rsidRDefault="009F4ED7" w:rsidP="00DD64CA">
      <w:r w:rsidRPr="007530E2">
        <w:rPr>
          <w:rFonts w:hint="eastAsia"/>
        </w:rPr>
        <w:t>以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为例：</w:t>
      </w:r>
    </w:p>
    <w:p w:rsidR="009F4ED7" w:rsidRDefault="009F4ED7" w:rsidP="00DD64CA">
      <w:pPr>
        <w:pStyle w:val="TerminalDisplay"/>
      </w:pPr>
      <w:r w:rsidRPr="007530E2">
        <w:rPr>
          <w:rFonts w:hint="eastAsia"/>
        </w:rPr>
        <w:t>[PE1]</w:t>
      </w:r>
      <w:r w:rsidRPr="007530E2">
        <w:t xml:space="preserve"> </w:t>
      </w:r>
      <w:r w:rsidRPr="007530E2">
        <w:rPr>
          <w:rFonts w:hint="eastAsia"/>
        </w:rPr>
        <w:t>disp</w:t>
      </w:r>
      <w:r w:rsidRPr="007530E2">
        <w:t>lay</w:t>
      </w:r>
      <w:r w:rsidRPr="007530E2">
        <w:rPr>
          <w:rFonts w:hint="eastAsia"/>
        </w:rPr>
        <w:t xml:space="preserve"> ospf</w:t>
      </w:r>
      <w:r>
        <w:rPr>
          <w:rFonts w:hint="eastAsia"/>
        </w:rPr>
        <w:t>v3</w:t>
      </w:r>
      <w:r w:rsidRPr="007530E2">
        <w:rPr>
          <w:rFonts w:hint="eastAsia"/>
        </w:rPr>
        <w:t xml:space="preserve"> sham-link</w:t>
      </w:r>
    </w:p>
    <w:p w:rsidR="009F4ED7" w:rsidRDefault="009F4ED7" w:rsidP="00DD64CA">
      <w:pPr>
        <w:pStyle w:val="TerminalDisplay"/>
      </w:pPr>
    </w:p>
    <w:p w:rsidR="009F4ED7" w:rsidRDefault="009F4ED7" w:rsidP="00DD64CA">
      <w:pPr>
        <w:pStyle w:val="TerminalDisplay"/>
      </w:pPr>
      <w:r>
        <w:t xml:space="preserve">               OSPFv3 Process 1</w:t>
      </w:r>
      <w:r>
        <w:rPr>
          <w:rFonts w:hint="eastAsia"/>
        </w:rPr>
        <w:t>00</w:t>
      </w:r>
      <w:r>
        <w:t xml:space="preserve"> with Router ID 1</w:t>
      </w:r>
      <w:r>
        <w:rPr>
          <w:rFonts w:hint="eastAsia"/>
        </w:rPr>
        <w:t>00</w:t>
      </w:r>
      <w:r>
        <w:t>.1.1.1</w:t>
      </w:r>
    </w:p>
    <w:p w:rsidR="009F4ED7" w:rsidRDefault="009F4ED7" w:rsidP="00DD64CA">
      <w:pPr>
        <w:pStyle w:val="TerminalDisplay"/>
      </w:pPr>
    </w:p>
    <w:p w:rsidR="009F4ED7" w:rsidRDefault="009F4ED7" w:rsidP="00DD64CA">
      <w:pPr>
        <w:pStyle w:val="TerminalDisplay"/>
      </w:pPr>
      <w:r>
        <w:t xml:space="preserve"> Sham-link (Area: 0.0.0.1)</w:t>
      </w:r>
    </w:p>
    <w:p w:rsidR="009F4ED7" w:rsidRDefault="009F4ED7" w:rsidP="00DD64CA">
      <w:pPr>
        <w:pStyle w:val="TerminalDisplay"/>
      </w:pPr>
      <w:r>
        <w:t xml:space="preserve"> Neighbor ID      State  Instance ID  Destination address</w:t>
      </w:r>
    </w:p>
    <w:p w:rsidR="009F4ED7" w:rsidRDefault="009F4ED7" w:rsidP="00DD64CA">
      <w:pPr>
        <w:pStyle w:val="TerminalDisplay"/>
      </w:pPr>
      <w:r>
        <w:t xml:space="preserve"> </w:t>
      </w:r>
      <w:r>
        <w:rPr>
          <w:rFonts w:hint="eastAsia"/>
        </w:rPr>
        <w:t>120.1.1.1</w:t>
      </w:r>
      <w:r>
        <w:t xml:space="preserve">        P-2-P  </w:t>
      </w:r>
      <w:r>
        <w:rPr>
          <w:rFonts w:hint="eastAsia"/>
        </w:rPr>
        <w:t>0</w:t>
      </w:r>
      <w:r>
        <w:t xml:space="preserve">            </w:t>
      </w:r>
      <w:r>
        <w:rPr>
          <w:rFonts w:hint="eastAsia"/>
        </w:rPr>
        <w:t>5::5</w:t>
      </w:r>
    </w:p>
    <w:p w:rsidR="009F4ED7" w:rsidRPr="007530E2" w:rsidRDefault="009F4ED7" w:rsidP="00DD64CA">
      <w:r w:rsidRPr="007530E2">
        <w:rPr>
          <w:rFonts w:hint="eastAsia"/>
        </w:rPr>
        <w:t>执行</w:t>
      </w:r>
      <w:r w:rsidRPr="00DA2C2B">
        <w:rPr>
          <w:rStyle w:val="commandkeywords"/>
        </w:rPr>
        <w:t>display ospf</w:t>
      </w:r>
      <w:r w:rsidRPr="00DA2C2B">
        <w:rPr>
          <w:rStyle w:val="commandkeywords"/>
          <w:rFonts w:hint="eastAsia"/>
        </w:rPr>
        <w:t>v3</w:t>
      </w:r>
      <w:r w:rsidRPr="00DA2C2B">
        <w:rPr>
          <w:rStyle w:val="commandkeywords"/>
        </w:rPr>
        <w:t xml:space="preserve"> sham-link</w:t>
      </w:r>
      <w:r w:rsidRPr="007530E2">
        <w:t xml:space="preserve"> </w:t>
      </w:r>
      <w:r w:rsidRPr="00DA2C2B">
        <w:rPr>
          <w:rStyle w:val="commandkeywords"/>
          <w:rFonts w:hint="eastAsia"/>
        </w:rPr>
        <w:t>verbose</w:t>
      </w:r>
      <w:r w:rsidRPr="007530E2">
        <w:rPr>
          <w:rFonts w:hint="eastAsia"/>
        </w:rPr>
        <w:t>命令可以看到对端状态为</w:t>
      </w:r>
      <w:r w:rsidRPr="007530E2">
        <w:rPr>
          <w:rFonts w:hint="eastAsia"/>
        </w:rPr>
        <w:t>Full</w:t>
      </w:r>
      <w:r>
        <w:rPr>
          <w:rFonts w:hint="eastAsia"/>
        </w:rPr>
        <w:t>。</w:t>
      </w:r>
    </w:p>
    <w:p w:rsidR="009F4ED7" w:rsidRDefault="009F4ED7" w:rsidP="00DD64CA">
      <w:pPr>
        <w:pStyle w:val="TerminalDisplay"/>
      </w:pPr>
      <w:r w:rsidRPr="007530E2">
        <w:rPr>
          <w:rFonts w:hint="eastAsia"/>
        </w:rPr>
        <w:t>[PE1]</w:t>
      </w:r>
      <w:r w:rsidRPr="007530E2">
        <w:t xml:space="preserve"> </w:t>
      </w:r>
      <w:r w:rsidRPr="007530E2">
        <w:rPr>
          <w:rFonts w:hint="eastAsia"/>
        </w:rPr>
        <w:t>disp</w:t>
      </w:r>
      <w:r w:rsidRPr="007530E2">
        <w:t>lay</w:t>
      </w:r>
      <w:r w:rsidRPr="007530E2">
        <w:rPr>
          <w:rFonts w:hint="eastAsia"/>
        </w:rPr>
        <w:t xml:space="preserve"> ospf</w:t>
      </w:r>
      <w:r>
        <w:rPr>
          <w:rFonts w:hint="eastAsia"/>
        </w:rPr>
        <w:t>v3</w:t>
      </w:r>
      <w:r w:rsidRPr="007530E2">
        <w:rPr>
          <w:rFonts w:hint="eastAsia"/>
        </w:rPr>
        <w:t xml:space="preserve"> sham-link </w:t>
      </w:r>
      <w:r>
        <w:rPr>
          <w:rFonts w:hint="eastAsia"/>
        </w:rPr>
        <w:t>verbose</w:t>
      </w:r>
    </w:p>
    <w:p w:rsidR="009F4ED7" w:rsidRDefault="009F4ED7" w:rsidP="00DD64CA">
      <w:pPr>
        <w:pStyle w:val="TerminalDisplay"/>
      </w:pPr>
    </w:p>
    <w:p w:rsidR="009F4ED7" w:rsidRDefault="009F4ED7" w:rsidP="00DD64CA">
      <w:pPr>
        <w:pStyle w:val="TerminalDisplay"/>
      </w:pPr>
      <w:r>
        <w:t xml:space="preserve">               OSPFv3 Process 1</w:t>
      </w:r>
      <w:r>
        <w:rPr>
          <w:rFonts w:hint="eastAsia"/>
        </w:rPr>
        <w:t>00</w:t>
      </w:r>
      <w:r>
        <w:t xml:space="preserve"> with Router ID 1</w:t>
      </w:r>
      <w:r>
        <w:rPr>
          <w:rFonts w:hint="eastAsia"/>
        </w:rPr>
        <w:t>00</w:t>
      </w:r>
      <w:r>
        <w:t>.1.1.1</w:t>
      </w:r>
    </w:p>
    <w:p w:rsidR="009F4ED7" w:rsidRDefault="009F4ED7" w:rsidP="00DD64CA">
      <w:pPr>
        <w:pStyle w:val="TerminalDisplay"/>
      </w:pPr>
    </w:p>
    <w:p w:rsidR="009F4ED7" w:rsidRDefault="009F4ED7" w:rsidP="00DD64CA">
      <w:pPr>
        <w:pStyle w:val="TerminalDisplay"/>
      </w:pPr>
      <w:r>
        <w:t xml:space="preserve"> Sham-link (Area: 0.0.0.1)</w:t>
      </w:r>
    </w:p>
    <w:p w:rsidR="009F4ED7" w:rsidRDefault="009F4ED7" w:rsidP="00DD64CA">
      <w:pPr>
        <w:pStyle w:val="TerminalDisplay"/>
      </w:pPr>
    </w:p>
    <w:p w:rsidR="009F4ED7" w:rsidRDefault="009F4ED7" w:rsidP="00DD64CA">
      <w:pPr>
        <w:pStyle w:val="TerminalDisplay"/>
      </w:pPr>
      <w:r>
        <w:t xml:space="preserve"> Source      : </w:t>
      </w:r>
      <w:r>
        <w:rPr>
          <w:rFonts w:hint="eastAsia"/>
        </w:rPr>
        <w:t>3::3</w:t>
      </w:r>
    </w:p>
    <w:p w:rsidR="009F4ED7" w:rsidRDefault="009F4ED7" w:rsidP="00DD64CA">
      <w:pPr>
        <w:pStyle w:val="TerminalDisplay"/>
      </w:pPr>
      <w:r>
        <w:t xml:space="preserve"> Destination : </w:t>
      </w:r>
      <w:r>
        <w:rPr>
          <w:rFonts w:hint="eastAsia"/>
        </w:rPr>
        <w:t>5::5</w:t>
      </w:r>
    </w:p>
    <w:p w:rsidR="009F4ED7" w:rsidRDefault="009F4ED7" w:rsidP="00DD64CA">
      <w:pPr>
        <w:pStyle w:val="TerminalDisplay"/>
      </w:pPr>
      <w:r>
        <w:t xml:space="preserve"> Interface ID: 21474836</w:t>
      </w:r>
      <w:r>
        <w:rPr>
          <w:rFonts w:hint="eastAsia"/>
        </w:rPr>
        <w:t>49</w:t>
      </w:r>
    </w:p>
    <w:p w:rsidR="009F4ED7" w:rsidRDefault="009F4ED7" w:rsidP="00DD64CA">
      <w:pPr>
        <w:pStyle w:val="TerminalDisplay"/>
      </w:pPr>
      <w:r>
        <w:t xml:space="preserve"> Neighbor ID : </w:t>
      </w:r>
      <w:r>
        <w:rPr>
          <w:rFonts w:hint="eastAsia"/>
        </w:rPr>
        <w:t>120.1.1.1</w:t>
      </w:r>
      <w:r>
        <w:t>, Neighbor state: Full</w:t>
      </w:r>
    </w:p>
    <w:p w:rsidR="009F4ED7" w:rsidRDefault="009F4ED7" w:rsidP="00DD64CA">
      <w:pPr>
        <w:pStyle w:val="TerminalDisplay"/>
      </w:pPr>
      <w:r>
        <w:t xml:space="preserve"> Cost: 1  State: P-2-P  Type: Sham  Instance ID: </w:t>
      </w:r>
      <w:r>
        <w:rPr>
          <w:rFonts w:hint="eastAsia"/>
        </w:rPr>
        <w:t>0</w:t>
      </w:r>
    </w:p>
    <w:p w:rsidR="009F4ED7" w:rsidRDefault="009F4ED7" w:rsidP="00DD64CA">
      <w:pPr>
        <w:pStyle w:val="TerminalDisplay"/>
      </w:pPr>
      <w:r>
        <w:t xml:space="preserve"> Timers: Hello 10, Dead 40, Retransmit 5, Transmit delay 1</w:t>
      </w:r>
    </w:p>
    <w:p w:rsidR="00F24C44" w:rsidRDefault="009F4ED7" w:rsidP="00DD64CA">
      <w:pPr>
        <w:pStyle w:val="TerminalDisplay"/>
      </w:pPr>
      <w:r>
        <w:lastRenderedPageBreak/>
        <w:t xml:space="preserve"> Request list: 0  Retransmit list: 0</w:t>
      </w:r>
    </w:p>
    <w:p w:rsidR="007D7DD4" w:rsidRDefault="00C90E1F" w:rsidP="00DD64CA">
      <w:pPr>
        <w:pStyle w:val="3"/>
      </w:pPr>
      <w:bookmarkStart w:id="4029" w:name="_Toc316996180"/>
      <w:bookmarkStart w:id="4030" w:name="_Toc316996181"/>
      <w:bookmarkStart w:id="4031" w:name="_Toc316996182"/>
      <w:bookmarkStart w:id="4032" w:name="_Toc316996183"/>
      <w:bookmarkStart w:id="4033" w:name="_Toc316996184"/>
      <w:bookmarkStart w:id="4034" w:name="_Toc316996185"/>
      <w:bookmarkStart w:id="4035" w:name="_Toc316996186"/>
      <w:bookmarkStart w:id="4036" w:name="_Toc316996187"/>
      <w:bookmarkStart w:id="4037" w:name="_Toc316996188"/>
      <w:bookmarkStart w:id="4038" w:name="_Toc316996189"/>
      <w:bookmarkStart w:id="4039" w:name="_Toc316996190"/>
      <w:bookmarkStart w:id="4040" w:name="_Toc316996191"/>
      <w:bookmarkStart w:id="4041" w:name="_Toc316996192"/>
      <w:bookmarkStart w:id="4042" w:name="_Toc316996193"/>
      <w:bookmarkStart w:id="4043" w:name="_Toc316996194"/>
      <w:bookmarkStart w:id="4044" w:name="_Toc316996195"/>
      <w:bookmarkStart w:id="4045" w:name="_Toc316996196"/>
      <w:bookmarkStart w:id="4046" w:name="_Toc316996197"/>
      <w:bookmarkStart w:id="4047" w:name="_Toc415145435"/>
      <w:bookmarkStart w:id="4048" w:name="_Toc415145436"/>
      <w:bookmarkStart w:id="4049" w:name="_Toc415145437"/>
      <w:bookmarkStart w:id="4050" w:name="_Toc415145438"/>
      <w:bookmarkStart w:id="4051" w:name="_Toc415145439"/>
      <w:bookmarkStart w:id="4052" w:name="_Toc415145440"/>
      <w:bookmarkStart w:id="4053" w:name="_Toc415145441"/>
      <w:bookmarkStart w:id="4054" w:name="_Toc415145442"/>
      <w:bookmarkStart w:id="4055" w:name="_Toc415145443"/>
      <w:bookmarkStart w:id="4056" w:name="_Toc415145444"/>
      <w:bookmarkStart w:id="4057" w:name="_Toc415145445"/>
      <w:bookmarkStart w:id="4058" w:name="_Toc415145446"/>
      <w:bookmarkStart w:id="4059" w:name="_Toc415145447"/>
      <w:bookmarkStart w:id="4060" w:name="_Toc415145448"/>
      <w:bookmarkStart w:id="4061" w:name="_Toc415145449"/>
      <w:bookmarkStart w:id="4062" w:name="_Toc415145450"/>
      <w:bookmarkStart w:id="4063" w:name="_Toc415145451"/>
      <w:bookmarkStart w:id="4064" w:name="_Toc415145452"/>
      <w:bookmarkStart w:id="4065" w:name="_Toc415145453"/>
      <w:bookmarkStart w:id="4066" w:name="_Toc415145454"/>
      <w:bookmarkStart w:id="4067" w:name="_Toc415145455"/>
      <w:bookmarkStart w:id="4068" w:name="_Toc415145456"/>
      <w:bookmarkStart w:id="4069" w:name="_Toc415145457"/>
      <w:bookmarkStart w:id="4070" w:name="_Toc415145458"/>
      <w:bookmarkStart w:id="4071" w:name="_Toc415145459"/>
      <w:bookmarkStart w:id="4072" w:name="_Toc415145460"/>
      <w:bookmarkStart w:id="4073" w:name="_Toc415145461"/>
      <w:bookmarkStart w:id="4074" w:name="_Toc415145462"/>
      <w:bookmarkStart w:id="4075" w:name="_Toc415145463"/>
      <w:bookmarkStart w:id="4076" w:name="_Toc415145464"/>
      <w:bookmarkStart w:id="4077" w:name="_Toc415145465"/>
      <w:bookmarkStart w:id="4078" w:name="_Toc415145466"/>
      <w:bookmarkStart w:id="4079" w:name="_Toc415145467"/>
      <w:bookmarkStart w:id="4080" w:name="_Toc415145468"/>
      <w:bookmarkStart w:id="4081" w:name="_Toc415145469"/>
      <w:bookmarkStart w:id="4082" w:name="_Toc415145470"/>
      <w:bookmarkStart w:id="4083" w:name="_Toc415145471"/>
      <w:bookmarkStart w:id="4084" w:name="_Toc415145472"/>
      <w:bookmarkStart w:id="4085" w:name="_Toc415145473"/>
      <w:bookmarkStart w:id="4086" w:name="_Toc415145474"/>
      <w:bookmarkStart w:id="4087" w:name="_Toc415145475"/>
      <w:bookmarkStart w:id="4088" w:name="_Toc415145476"/>
      <w:bookmarkStart w:id="4089" w:name="_Toc415145477"/>
      <w:bookmarkStart w:id="4090" w:name="_Toc415145478"/>
      <w:bookmarkStart w:id="4091" w:name="_Toc415145479"/>
      <w:bookmarkStart w:id="4092" w:name="_Toc415145480"/>
      <w:bookmarkStart w:id="4093" w:name="_Toc415145481"/>
      <w:bookmarkStart w:id="4094" w:name="_Toc415145482"/>
      <w:bookmarkStart w:id="4095" w:name="_Toc415145483"/>
      <w:bookmarkStart w:id="4096" w:name="_Toc415145484"/>
      <w:bookmarkStart w:id="4097" w:name="_Toc415145485"/>
      <w:bookmarkStart w:id="4098" w:name="_Toc415145486"/>
      <w:bookmarkStart w:id="4099" w:name="_Toc415145487"/>
      <w:bookmarkStart w:id="4100" w:name="_Toc415145488"/>
      <w:bookmarkStart w:id="4101" w:name="_Toc415145489"/>
      <w:bookmarkStart w:id="4102" w:name="_Toc415145490"/>
      <w:bookmarkStart w:id="4103" w:name="_Toc415145491"/>
      <w:bookmarkStart w:id="4104" w:name="_Toc415145492"/>
      <w:bookmarkStart w:id="4105" w:name="_Toc415145493"/>
      <w:bookmarkStart w:id="4106" w:name="_Toc415145494"/>
      <w:bookmarkStart w:id="4107" w:name="_Toc415145495"/>
      <w:bookmarkStart w:id="4108" w:name="_Toc415145496"/>
      <w:bookmarkStart w:id="4109" w:name="_Toc415145497"/>
      <w:bookmarkStart w:id="4110" w:name="_Toc415145498"/>
      <w:bookmarkStart w:id="4111" w:name="_Toc415145499"/>
      <w:bookmarkStart w:id="4112" w:name="_Toc415145500"/>
      <w:bookmarkStart w:id="4113" w:name="_Toc415145501"/>
      <w:bookmarkStart w:id="4114" w:name="_Toc415145502"/>
      <w:bookmarkStart w:id="4115" w:name="_Toc415145503"/>
      <w:bookmarkStart w:id="4116" w:name="_Toc415145504"/>
      <w:bookmarkStart w:id="4117" w:name="_Toc415145505"/>
      <w:bookmarkStart w:id="4118" w:name="_Toc415145506"/>
      <w:bookmarkStart w:id="4119" w:name="_Toc415145507"/>
      <w:bookmarkStart w:id="4120" w:name="_Toc415145508"/>
      <w:bookmarkStart w:id="4121" w:name="_Toc415145509"/>
      <w:bookmarkStart w:id="4122" w:name="_Toc415145510"/>
      <w:bookmarkStart w:id="4123" w:name="_Toc415145511"/>
      <w:bookmarkStart w:id="4124" w:name="_Toc415145512"/>
      <w:bookmarkStart w:id="4125" w:name="_Toc415145513"/>
      <w:bookmarkStart w:id="4126" w:name="_Toc415145514"/>
      <w:bookmarkStart w:id="4127" w:name="_Toc415145515"/>
      <w:bookmarkStart w:id="4128" w:name="_Toc415145516"/>
      <w:bookmarkStart w:id="4129" w:name="_Toc415145517"/>
      <w:bookmarkStart w:id="4130" w:name="_Toc415145518"/>
      <w:bookmarkStart w:id="4131" w:name="_Toc415145519"/>
      <w:bookmarkStart w:id="4132" w:name="_Toc415145520"/>
      <w:bookmarkStart w:id="4133" w:name="_Toc415145521"/>
      <w:bookmarkStart w:id="4134" w:name="_Toc415145522"/>
      <w:bookmarkStart w:id="4135" w:name="_Toc415145523"/>
      <w:bookmarkStart w:id="4136" w:name="_Toc415145524"/>
      <w:bookmarkStart w:id="4137" w:name="_Toc415145525"/>
      <w:bookmarkStart w:id="4138" w:name="_Toc415145526"/>
      <w:bookmarkStart w:id="4139" w:name="_Toc415145527"/>
      <w:bookmarkStart w:id="4140" w:name="_Toc415145528"/>
      <w:bookmarkStart w:id="4141" w:name="_Toc415145529"/>
      <w:bookmarkStart w:id="4142" w:name="_Toc415145530"/>
      <w:bookmarkStart w:id="4143" w:name="_Toc415145531"/>
      <w:bookmarkStart w:id="4144" w:name="_Toc415145532"/>
      <w:bookmarkStart w:id="4145" w:name="_Toc415145533"/>
      <w:bookmarkStart w:id="4146" w:name="_Toc415145534"/>
      <w:bookmarkStart w:id="4147" w:name="_Toc415145535"/>
      <w:bookmarkStart w:id="4148" w:name="_Toc415145536"/>
      <w:bookmarkStart w:id="4149" w:name="_Toc415145537"/>
      <w:bookmarkStart w:id="4150" w:name="_Toc415145538"/>
      <w:bookmarkStart w:id="4151" w:name="_Toc415145539"/>
      <w:bookmarkStart w:id="4152" w:name="_Toc415145540"/>
      <w:bookmarkStart w:id="4153" w:name="_Toc415145541"/>
      <w:bookmarkStart w:id="4154" w:name="_Toc415145542"/>
      <w:bookmarkStart w:id="4155" w:name="_Toc415145543"/>
      <w:bookmarkStart w:id="4156" w:name="_Toc415145544"/>
      <w:bookmarkStart w:id="4157" w:name="_Toc415145545"/>
      <w:bookmarkStart w:id="4158" w:name="_Toc415145546"/>
      <w:bookmarkStart w:id="4159" w:name="_Toc415145547"/>
      <w:bookmarkStart w:id="4160" w:name="_Toc415145548"/>
      <w:bookmarkStart w:id="4161" w:name="_Toc415145549"/>
      <w:bookmarkStart w:id="4162" w:name="_Toc415145550"/>
      <w:bookmarkStart w:id="4163" w:name="_Toc415145551"/>
      <w:bookmarkStart w:id="4164" w:name="_Toc415145552"/>
      <w:bookmarkStart w:id="4165" w:name="_Toc415145553"/>
      <w:bookmarkStart w:id="4166" w:name="_Toc415145554"/>
      <w:bookmarkStart w:id="4167" w:name="_Toc415145555"/>
      <w:bookmarkStart w:id="4168" w:name="_Toc415145556"/>
      <w:bookmarkStart w:id="4169" w:name="_Toc415145557"/>
      <w:bookmarkStart w:id="4170" w:name="_Toc415145558"/>
      <w:bookmarkStart w:id="4171" w:name="_Toc415145559"/>
      <w:bookmarkStart w:id="4172" w:name="_Toc415145560"/>
      <w:bookmarkStart w:id="4173" w:name="_Toc415145561"/>
      <w:bookmarkStart w:id="4174" w:name="_Toc415145562"/>
      <w:bookmarkStart w:id="4175" w:name="_Toc415145563"/>
      <w:bookmarkStart w:id="4176" w:name="_Toc415145564"/>
      <w:bookmarkStart w:id="4177" w:name="_Toc415145565"/>
      <w:bookmarkStart w:id="4178" w:name="_Toc415145566"/>
      <w:bookmarkStart w:id="4179" w:name="_Toc415145567"/>
      <w:bookmarkStart w:id="4180" w:name="_Toc415145568"/>
      <w:bookmarkStart w:id="4181" w:name="_Toc415145569"/>
      <w:bookmarkStart w:id="4182" w:name="_Toc415145570"/>
      <w:bookmarkStart w:id="4183" w:name="_Toc415145571"/>
      <w:bookmarkStart w:id="4184" w:name="_Toc415145572"/>
      <w:bookmarkStart w:id="4185" w:name="_Toc415145573"/>
      <w:bookmarkStart w:id="4186" w:name="_Toc415145574"/>
      <w:bookmarkStart w:id="4187" w:name="_Toc415145575"/>
      <w:bookmarkStart w:id="4188" w:name="_Toc415145576"/>
      <w:bookmarkStart w:id="4189" w:name="_Toc415145577"/>
      <w:bookmarkStart w:id="4190" w:name="_Toc415145578"/>
      <w:bookmarkStart w:id="4191" w:name="_Toc415145579"/>
      <w:bookmarkStart w:id="4192" w:name="_Toc415145580"/>
      <w:bookmarkStart w:id="4193" w:name="_Toc415145581"/>
      <w:bookmarkStart w:id="4194" w:name="_Toc415145582"/>
      <w:bookmarkStart w:id="4195" w:name="_Toc415145583"/>
      <w:bookmarkStart w:id="4196" w:name="_Toc415145584"/>
      <w:bookmarkStart w:id="4197" w:name="_Toc415145585"/>
      <w:bookmarkStart w:id="4198" w:name="_Toc415145586"/>
      <w:bookmarkStart w:id="4199" w:name="_Toc415145587"/>
      <w:bookmarkStart w:id="4200" w:name="_Toc415145588"/>
      <w:bookmarkStart w:id="4201" w:name="_Toc415145589"/>
      <w:bookmarkStart w:id="4202" w:name="_Toc415145590"/>
      <w:bookmarkStart w:id="4203" w:name="_Toc415145591"/>
      <w:bookmarkStart w:id="4204" w:name="_Toc415145592"/>
      <w:bookmarkStart w:id="4205" w:name="_Toc415145593"/>
      <w:bookmarkStart w:id="4206" w:name="_Toc415145594"/>
      <w:bookmarkStart w:id="4207" w:name="_Toc415145595"/>
      <w:bookmarkStart w:id="4208" w:name="_Toc415145596"/>
      <w:bookmarkStart w:id="4209" w:name="_Toc415145597"/>
      <w:bookmarkStart w:id="4210" w:name="_Toc415145598"/>
      <w:bookmarkStart w:id="4211" w:name="_Toc415145599"/>
      <w:bookmarkStart w:id="4212" w:name="_Toc415145600"/>
      <w:bookmarkStart w:id="4213" w:name="_Toc415145601"/>
      <w:bookmarkStart w:id="4214" w:name="_Toc415145602"/>
      <w:bookmarkStart w:id="4215" w:name="_Toc415145603"/>
      <w:bookmarkStart w:id="4216" w:name="_Toc415145604"/>
      <w:bookmarkStart w:id="4217" w:name="_Toc415145605"/>
      <w:bookmarkStart w:id="4218" w:name="_Toc415145606"/>
      <w:bookmarkStart w:id="4219" w:name="_Toc415145607"/>
      <w:bookmarkStart w:id="4220" w:name="_Toc415145608"/>
      <w:bookmarkStart w:id="4221" w:name="_Toc415145609"/>
      <w:bookmarkStart w:id="4222" w:name="_Toc415145610"/>
      <w:bookmarkStart w:id="4223" w:name="_Toc415145611"/>
      <w:bookmarkStart w:id="4224" w:name="_Toc415145612"/>
      <w:bookmarkStart w:id="4225" w:name="_Toc415145613"/>
      <w:bookmarkStart w:id="4226" w:name="_Toc415145614"/>
      <w:bookmarkStart w:id="4227" w:name="_Toc415145615"/>
      <w:bookmarkStart w:id="4228" w:name="_Toc415145616"/>
      <w:bookmarkStart w:id="4229" w:name="_Toc415145617"/>
      <w:bookmarkStart w:id="4230" w:name="_Toc415145618"/>
      <w:bookmarkStart w:id="4231" w:name="_Toc415145619"/>
      <w:bookmarkStart w:id="4232" w:name="_Toc415145620"/>
      <w:bookmarkStart w:id="4233" w:name="_Toc415145621"/>
      <w:bookmarkStart w:id="4234" w:name="_Toc415145622"/>
      <w:bookmarkStart w:id="4235" w:name="_Toc415145623"/>
      <w:bookmarkStart w:id="4236" w:name="_Toc415145624"/>
      <w:bookmarkStart w:id="4237" w:name="_Toc415145625"/>
      <w:bookmarkStart w:id="4238" w:name="_Toc415145626"/>
      <w:bookmarkStart w:id="4239" w:name="_Toc415145627"/>
      <w:bookmarkStart w:id="4240" w:name="_Toc415145628"/>
      <w:bookmarkStart w:id="4241" w:name="_Toc415145629"/>
      <w:bookmarkStart w:id="4242" w:name="_Toc415145630"/>
      <w:bookmarkStart w:id="4243" w:name="_Toc415145631"/>
      <w:bookmarkStart w:id="4244" w:name="_Toc415145632"/>
      <w:bookmarkStart w:id="4245" w:name="_Toc415145633"/>
      <w:bookmarkStart w:id="4246" w:name="_Toc415145634"/>
      <w:bookmarkStart w:id="4247" w:name="_Toc415145635"/>
      <w:bookmarkStart w:id="4248" w:name="_Toc415145636"/>
      <w:bookmarkStart w:id="4249" w:name="_Toc415145637"/>
      <w:bookmarkStart w:id="4250" w:name="_Toc415145638"/>
      <w:bookmarkStart w:id="4251" w:name="_Toc415145639"/>
      <w:bookmarkStart w:id="4252" w:name="_Toc415145640"/>
      <w:bookmarkStart w:id="4253" w:name="_Toc415145641"/>
      <w:bookmarkStart w:id="4254" w:name="_Toc415145642"/>
      <w:bookmarkStart w:id="4255" w:name="_Toc415145643"/>
      <w:bookmarkStart w:id="4256" w:name="_Toc415145644"/>
      <w:bookmarkStart w:id="4257" w:name="_Toc415145645"/>
      <w:bookmarkStart w:id="4258" w:name="_Toc415145646"/>
      <w:bookmarkStart w:id="4259" w:name="_Toc415145647"/>
      <w:bookmarkStart w:id="4260" w:name="_Toc415145648"/>
      <w:bookmarkStart w:id="4261" w:name="_Toc415145649"/>
      <w:bookmarkStart w:id="4262" w:name="_Toc415145650"/>
      <w:bookmarkStart w:id="4263" w:name="_Toc415145651"/>
      <w:bookmarkStart w:id="4264" w:name="_Toc415145652"/>
      <w:bookmarkStart w:id="4265" w:name="_Toc415145653"/>
      <w:bookmarkStart w:id="4266" w:name="_Toc415145654"/>
      <w:bookmarkStart w:id="4267" w:name="_Toc415145655"/>
      <w:bookmarkStart w:id="4268" w:name="_Toc415145656"/>
      <w:bookmarkStart w:id="4269" w:name="_Toc415145657"/>
      <w:bookmarkStart w:id="4270" w:name="_Ref361929428"/>
      <w:bookmarkStart w:id="4271" w:name="_Toc45106082"/>
      <w:bookmarkEnd w:id="4029"/>
      <w:bookmarkEnd w:id="4030"/>
      <w:bookmarkEnd w:id="4031"/>
      <w:bookmarkEnd w:id="4032"/>
      <w:bookmarkEnd w:id="4033"/>
      <w:bookmarkEnd w:id="4034"/>
      <w:bookmarkEnd w:id="4035"/>
      <w:bookmarkEnd w:id="4036"/>
      <w:bookmarkEnd w:id="4037"/>
      <w:bookmarkEnd w:id="4038"/>
      <w:bookmarkEnd w:id="4039"/>
      <w:bookmarkEnd w:id="4040"/>
      <w:bookmarkEnd w:id="4041"/>
      <w:bookmarkEnd w:id="4042"/>
      <w:bookmarkEnd w:id="4043"/>
      <w:bookmarkEnd w:id="4044"/>
      <w:bookmarkEnd w:id="4045"/>
      <w:bookmarkEnd w:id="4046"/>
      <w:bookmarkEnd w:id="4047"/>
      <w:bookmarkEnd w:id="4048"/>
      <w:bookmarkEnd w:id="4049"/>
      <w:bookmarkEnd w:id="4050"/>
      <w:bookmarkEnd w:id="4051"/>
      <w:bookmarkEnd w:id="4052"/>
      <w:bookmarkEnd w:id="4053"/>
      <w:bookmarkEnd w:id="4054"/>
      <w:bookmarkEnd w:id="4055"/>
      <w:bookmarkEnd w:id="4056"/>
      <w:bookmarkEnd w:id="4057"/>
      <w:bookmarkEnd w:id="4058"/>
      <w:bookmarkEnd w:id="4059"/>
      <w:bookmarkEnd w:id="4060"/>
      <w:bookmarkEnd w:id="4061"/>
      <w:bookmarkEnd w:id="4062"/>
      <w:bookmarkEnd w:id="4063"/>
      <w:bookmarkEnd w:id="4064"/>
      <w:bookmarkEnd w:id="4065"/>
      <w:bookmarkEnd w:id="4066"/>
      <w:bookmarkEnd w:id="4067"/>
      <w:bookmarkEnd w:id="4068"/>
      <w:bookmarkEnd w:id="4069"/>
      <w:bookmarkEnd w:id="4070"/>
      <w:bookmarkEnd w:id="4071"/>
      <w:bookmarkEnd w:id="4072"/>
      <w:bookmarkEnd w:id="4073"/>
      <w:bookmarkEnd w:id="4074"/>
      <w:bookmarkEnd w:id="4075"/>
      <w:bookmarkEnd w:id="4076"/>
      <w:bookmarkEnd w:id="4077"/>
      <w:bookmarkEnd w:id="4078"/>
      <w:bookmarkEnd w:id="4079"/>
      <w:bookmarkEnd w:id="4080"/>
      <w:bookmarkEnd w:id="4081"/>
      <w:bookmarkEnd w:id="4082"/>
      <w:bookmarkEnd w:id="4083"/>
      <w:bookmarkEnd w:id="4084"/>
      <w:bookmarkEnd w:id="4085"/>
      <w:bookmarkEnd w:id="4086"/>
      <w:bookmarkEnd w:id="4087"/>
      <w:bookmarkEnd w:id="4088"/>
      <w:bookmarkEnd w:id="4089"/>
      <w:bookmarkEnd w:id="4090"/>
      <w:bookmarkEnd w:id="4091"/>
      <w:bookmarkEnd w:id="4092"/>
      <w:bookmarkEnd w:id="4093"/>
      <w:bookmarkEnd w:id="4094"/>
      <w:bookmarkEnd w:id="4095"/>
      <w:bookmarkEnd w:id="4096"/>
      <w:bookmarkEnd w:id="4097"/>
      <w:bookmarkEnd w:id="4098"/>
      <w:bookmarkEnd w:id="4099"/>
      <w:bookmarkEnd w:id="4100"/>
      <w:bookmarkEnd w:id="4101"/>
      <w:bookmarkEnd w:id="4102"/>
      <w:bookmarkEnd w:id="4103"/>
      <w:bookmarkEnd w:id="4104"/>
      <w:bookmarkEnd w:id="4105"/>
      <w:bookmarkEnd w:id="4106"/>
      <w:bookmarkEnd w:id="4107"/>
      <w:bookmarkEnd w:id="4108"/>
      <w:bookmarkEnd w:id="4109"/>
      <w:bookmarkEnd w:id="4110"/>
      <w:bookmarkEnd w:id="4111"/>
      <w:bookmarkEnd w:id="4112"/>
      <w:bookmarkEnd w:id="4113"/>
      <w:bookmarkEnd w:id="4114"/>
      <w:bookmarkEnd w:id="4115"/>
      <w:bookmarkEnd w:id="4116"/>
      <w:bookmarkEnd w:id="4117"/>
      <w:bookmarkEnd w:id="4118"/>
      <w:bookmarkEnd w:id="4119"/>
      <w:bookmarkEnd w:id="4120"/>
      <w:bookmarkEnd w:id="4121"/>
      <w:bookmarkEnd w:id="4122"/>
      <w:bookmarkEnd w:id="4123"/>
      <w:bookmarkEnd w:id="4124"/>
      <w:bookmarkEnd w:id="4125"/>
      <w:bookmarkEnd w:id="4126"/>
      <w:bookmarkEnd w:id="4127"/>
      <w:bookmarkEnd w:id="4128"/>
      <w:bookmarkEnd w:id="4129"/>
      <w:bookmarkEnd w:id="4130"/>
      <w:bookmarkEnd w:id="4131"/>
      <w:bookmarkEnd w:id="4132"/>
      <w:bookmarkEnd w:id="4133"/>
      <w:bookmarkEnd w:id="4134"/>
      <w:bookmarkEnd w:id="4135"/>
      <w:bookmarkEnd w:id="4136"/>
      <w:bookmarkEnd w:id="4137"/>
      <w:bookmarkEnd w:id="4138"/>
      <w:bookmarkEnd w:id="4139"/>
      <w:bookmarkEnd w:id="4140"/>
      <w:bookmarkEnd w:id="4141"/>
      <w:bookmarkEnd w:id="4142"/>
      <w:bookmarkEnd w:id="4143"/>
      <w:bookmarkEnd w:id="4144"/>
      <w:bookmarkEnd w:id="4145"/>
      <w:bookmarkEnd w:id="4146"/>
      <w:bookmarkEnd w:id="4147"/>
      <w:bookmarkEnd w:id="4148"/>
      <w:bookmarkEnd w:id="4149"/>
      <w:bookmarkEnd w:id="4150"/>
      <w:bookmarkEnd w:id="4151"/>
      <w:bookmarkEnd w:id="4152"/>
      <w:bookmarkEnd w:id="4153"/>
      <w:bookmarkEnd w:id="4154"/>
      <w:bookmarkEnd w:id="4155"/>
      <w:bookmarkEnd w:id="4156"/>
      <w:bookmarkEnd w:id="4157"/>
      <w:bookmarkEnd w:id="4158"/>
      <w:bookmarkEnd w:id="4159"/>
      <w:bookmarkEnd w:id="4160"/>
      <w:bookmarkEnd w:id="4161"/>
      <w:bookmarkEnd w:id="4162"/>
      <w:bookmarkEnd w:id="4163"/>
      <w:bookmarkEnd w:id="4164"/>
      <w:bookmarkEnd w:id="4165"/>
      <w:bookmarkEnd w:id="4166"/>
      <w:bookmarkEnd w:id="4167"/>
      <w:bookmarkEnd w:id="4168"/>
      <w:bookmarkEnd w:id="4169"/>
      <w:bookmarkEnd w:id="4170"/>
      <w:bookmarkEnd w:id="4171"/>
      <w:bookmarkEnd w:id="4172"/>
      <w:bookmarkEnd w:id="4173"/>
      <w:bookmarkEnd w:id="4174"/>
      <w:bookmarkEnd w:id="4175"/>
      <w:bookmarkEnd w:id="4176"/>
      <w:bookmarkEnd w:id="4177"/>
      <w:bookmarkEnd w:id="4178"/>
      <w:bookmarkEnd w:id="4179"/>
      <w:bookmarkEnd w:id="4180"/>
      <w:bookmarkEnd w:id="4181"/>
      <w:bookmarkEnd w:id="4182"/>
      <w:bookmarkEnd w:id="4183"/>
      <w:bookmarkEnd w:id="4184"/>
      <w:bookmarkEnd w:id="4185"/>
      <w:bookmarkEnd w:id="4186"/>
      <w:bookmarkEnd w:id="4187"/>
      <w:bookmarkEnd w:id="4188"/>
      <w:bookmarkEnd w:id="4189"/>
      <w:bookmarkEnd w:id="4190"/>
      <w:bookmarkEnd w:id="4191"/>
      <w:bookmarkEnd w:id="4192"/>
      <w:bookmarkEnd w:id="4193"/>
      <w:bookmarkEnd w:id="4194"/>
      <w:bookmarkEnd w:id="4195"/>
      <w:bookmarkEnd w:id="4196"/>
      <w:bookmarkEnd w:id="4197"/>
      <w:bookmarkEnd w:id="4198"/>
      <w:bookmarkEnd w:id="4199"/>
      <w:bookmarkEnd w:id="4200"/>
      <w:bookmarkEnd w:id="4201"/>
      <w:bookmarkEnd w:id="4202"/>
      <w:bookmarkEnd w:id="4203"/>
      <w:bookmarkEnd w:id="4204"/>
      <w:bookmarkEnd w:id="4205"/>
      <w:bookmarkEnd w:id="4206"/>
      <w:bookmarkEnd w:id="4207"/>
      <w:bookmarkEnd w:id="4208"/>
      <w:bookmarkEnd w:id="4209"/>
      <w:bookmarkEnd w:id="4210"/>
      <w:bookmarkEnd w:id="4211"/>
      <w:bookmarkEnd w:id="4212"/>
      <w:bookmarkEnd w:id="4213"/>
      <w:bookmarkEnd w:id="4214"/>
      <w:bookmarkEnd w:id="4215"/>
      <w:bookmarkEnd w:id="4216"/>
      <w:bookmarkEnd w:id="4217"/>
      <w:bookmarkEnd w:id="4218"/>
      <w:bookmarkEnd w:id="4219"/>
      <w:bookmarkEnd w:id="4220"/>
      <w:bookmarkEnd w:id="4221"/>
      <w:bookmarkEnd w:id="4222"/>
      <w:bookmarkEnd w:id="4223"/>
      <w:bookmarkEnd w:id="4224"/>
      <w:bookmarkEnd w:id="4225"/>
      <w:bookmarkEnd w:id="4226"/>
      <w:bookmarkEnd w:id="4227"/>
      <w:bookmarkEnd w:id="4228"/>
      <w:bookmarkEnd w:id="4229"/>
      <w:bookmarkEnd w:id="4230"/>
      <w:bookmarkEnd w:id="4231"/>
      <w:bookmarkEnd w:id="4232"/>
      <w:bookmarkEnd w:id="4233"/>
      <w:bookmarkEnd w:id="4234"/>
      <w:bookmarkEnd w:id="4235"/>
      <w:bookmarkEnd w:id="4236"/>
      <w:bookmarkEnd w:id="4237"/>
      <w:bookmarkEnd w:id="4238"/>
      <w:bookmarkEnd w:id="4239"/>
      <w:bookmarkEnd w:id="4240"/>
      <w:bookmarkEnd w:id="4241"/>
      <w:bookmarkEnd w:id="4242"/>
      <w:bookmarkEnd w:id="4243"/>
      <w:bookmarkEnd w:id="4244"/>
      <w:bookmarkEnd w:id="4245"/>
      <w:bookmarkEnd w:id="4246"/>
      <w:bookmarkEnd w:id="4247"/>
      <w:bookmarkEnd w:id="4248"/>
      <w:bookmarkEnd w:id="4249"/>
      <w:bookmarkEnd w:id="4250"/>
      <w:bookmarkEnd w:id="4251"/>
      <w:bookmarkEnd w:id="4252"/>
      <w:bookmarkEnd w:id="4253"/>
      <w:bookmarkEnd w:id="4254"/>
      <w:bookmarkEnd w:id="4255"/>
      <w:bookmarkEnd w:id="4256"/>
      <w:bookmarkEnd w:id="4257"/>
      <w:bookmarkEnd w:id="4258"/>
      <w:bookmarkEnd w:id="4259"/>
      <w:bookmarkEnd w:id="4260"/>
      <w:bookmarkEnd w:id="4261"/>
      <w:bookmarkEnd w:id="4262"/>
      <w:bookmarkEnd w:id="4263"/>
      <w:bookmarkEnd w:id="4264"/>
      <w:bookmarkEnd w:id="4265"/>
      <w:bookmarkEnd w:id="4266"/>
      <w:bookmarkEnd w:id="4267"/>
      <w:bookmarkEnd w:id="4268"/>
      <w:bookmarkEnd w:id="4269"/>
      <w:r w:rsidRPr="00707793">
        <w:rPr>
          <w:rFonts w:hint="eastAsia"/>
        </w:rPr>
        <w:t>配置</w:t>
      </w:r>
      <w:r w:rsidRPr="00707793">
        <w:rPr>
          <w:rFonts w:hint="eastAsia"/>
        </w:rPr>
        <w:t>BGP</w:t>
      </w:r>
      <w:r w:rsidRPr="00707793">
        <w:rPr>
          <w:rFonts w:hint="eastAsia"/>
        </w:rPr>
        <w:t>的</w:t>
      </w:r>
      <w:r w:rsidRPr="00707793">
        <w:rPr>
          <w:rFonts w:hint="eastAsia"/>
        </w:rPr>
        <w:t>AS</w:t>
      </w:r>
      <w:r w:rsidRPr="00707793">
        <w:rPr>
          <w:rFonts w:hint="eastAsia"/>
        </w:rPr>
        <w:t>号替换</w:t>
      </w:r>
      <w:bookmarkEnd w:id="4270"/>
      <w:bookmarkEnd w:id="4271"/>
    </w:p>
    <w:p w:rsidR="007D7DD4" w:rsidRDefault="00C90E1F" w:rsidP="00DD64CA">
      <w:pPr>
        <w:pStyle w:val="4"/>
      </w:pPr>
      <w:r w:rsidRPr="007530E2">
        <w:rPr>
          <w:rFonts w:hint="eastAsia"/>
        </w:rPr>
        <w:t>组网需求</w:t>
      </w:r>
    </w:p>
    <w:p w:rsidR="00C90E1F" w:rsidRPr="007530E2" w:rsidRDefault="00C90E1F" w:rsidP="00DD64CA">
      <w:r w:rsidRPr="007530E2">
        <w:t>CE</w:t>
      </w:r>
      <w:r>
        <w:rPr>
          <w:rFonts w:hint="eastAsia"/>
        </w:rPr>
        <w:t xml:space="preserve"> </w:t>
      </w:r>
      <w:r w:rsidRPr="007530E2">
        <w:t>1</w:t>
      </w:r>
      <w:r w:rsidRPr="007530E2">
        <w:rPr>
          <w:rFonts w:hint="eastAsia"/>
        </w:rPr>
        <w:t>和</w:t>
      </w:r>
      <w:r w:rsidRPr="007530E2">
        <w:t>CE</w:t>
      </w:r>
      <w:r>
        <w:rPr>
          <w:rFonts w:hint="eastAsia"/>
        </w:rPr>
        <w:t xml:space="preserve"> </w:t>
      </w:r>
      <w:r w:rsidRPr="007530E2">
        <w:t>2</w:t>
      </w:r>
      <w:r w:rsidRPr="007530E2">
        <w:rPr>
          <w:rFonts w:hint="eastAsia"/>
        </w:rPr>
        <w:t>同属于</w:t>
      </w:r>
      <w:r w:rsidRPr="007530E2">
        <w:rPr>
          <w:rFonts w:hint="eastAsia"/>
        </w:rPr>
        <w:t>VPN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，分别接入</w:t>
      </w:r>
      <w:r w:rsidRPr="007530E2"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，并且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复用</w:t>
      </w:r>
      <w:r w:rsidRPr="007530E2">
        <w:rPr>
          <w:rFonts w:hint="eastAsia"/>
        </w:rPr>
        <w:t>AS</w:t>
      </w:r>
      <w:r w:rsidRPr="007530E2">
        <w:rPr>
          <w:rFonts w:hint="eastAsia"/>
        </w:rPr>
        <w:t>号</w:t>
      </w:r>
      <w:r w:rsidRPr="007530E2">
        <w:rPr>
          <w:rFonts w:hint="eastAsia"/>
        </w:rPr>
        <w:t>600</w:t>
      </w:r>
      <w:r w:rsidRPr="007530E2">
        <w:rPr>
          <w:rFonts w:hint="eastAsia"/>
        </w:rPr>
        <w:t>。</w:t>
      </w:r>
    </w:p>
    <w:p w:rsidR="007D7DD4" w:rsidRDefault="00C90E1F" w:rsidP="00DD64CA">
      <w:pPr>
        <w:pStyle w:val="4"/>
      </w:pPr>
      <w:r w:rsidRPr="007530E2">
        <w:rPr>
          <w:rFonts w:hint="eastAsia"/>
        </w:rPr>
        <w:t>组网图</w:t>
      </w:r>
    </w:p>
    <w:p w:rsidR="007D7DD4" w:rsidRDefault="00C90E1F" w:rsidP="00DD64CA">
      <w:pPr>
        <w:pStyle w:val="FigureDescription"/>
      </w:pPr>
      <w:bookmarkStart w:id="4272" w:name="_Toc418944458"/>
      <w:r w:rsidRPr="002D634A">
        <w:rPr>
          <w:rFonts w:hint="eastAsia"/>
        </w:rPr>
        <w:t>BGP</w:t>
      </w:r>
      <w:r w:rsidRPr="002D634A">
        <w:rPr>
          <w:rFonts w:hint="eastAsia"/>
        </w:rPr>
        <w:t>的</w:t>
      </w:r>
      <w:r w:rsidRPr="002D634A">
        <w:rPr>
          <w:rFonts w:hint="eastAsia"/>
        </w:rPr>
        <w:t>AS</w:t>
      </w:r>
      <w:r w:rsidRPr="002D634A">
        <w:rPr>
          <w:rFonts w:hint="eastAsia"/>
        </w:rPr>
        <w:t>号替换组网图</w:t>
      </w:r>
      <w:bookmarkEnd w:id="4272"/>
    </w:p>
    <w:p w:rsidR="001D44E9" w:rsidRDefault="00224215" w:rsidP="00595D4C">
      <w:pPr>
        <w:pStyle w:val="Figure"/>
      </w:pPr>
      <w:commentRangeStart w:id="4273"/>
      <w:r w:rsidRPr="009C0B77">
        <w:rPr>
          <w:noProof/>
        </w:rPr>
        <w:drawing>
          <wp:inline distT="0" distB="0" distL="0" distR="0" wp14:anchorId="2FD98BB6" wp14:editId="47D18A33">
            <wp:extent cx="4857750" cy="2600325"/>
            <wp:effectExtent l="0" t="0" r="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4273"/>
      <w:r w:rsidR="00795C2C">
        <w:rPr>
          <w:rStyle w:val="ac"/>
        </w:rPr>
        <w:commentReference w:id="4273"/>
      </w:r>
    </w:p>
    <w:p w:rsidR="001D44E9" w:rsidRDefault="00795C2C" w:rsidP="00595D4C">
      <w:pPr>
        <w:pStyle w:val="Figure"/>
      </w:pPr>
      <w:commentRangeStart w:id="4274"/>
      <w:r w:rsidRPr="00F34E94">
        <w:rPr>
          <w:rFonts w:hint="eastAsia"/>
          <w:noProof/>
        </w:rPr>
        <w:drawing>
          <wp:inline distT="0" distB="0" distL="0" distR="0" wp14:anchorId="3407A4BD" wp14:editId="2447B364">
            <wp:extent cx="4857750" cy="2600325"/>
            <wp:effectExtent l="0" t="0" r="0" b="952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4274"/>
      <w:r>
        <w:rPr>
          <w:rStyle w:val="ac"/>
        </w:rPr>
        <w:commentReference w:id="4274"/>
      </w:r>
    </w:p>
    <w:p w:rsidR="00A271E4" w:rsidRDefault="00A271E4" w:rsidP="00595D4C">
      <w:pPr>
        <w:pStyle w:val="Figure"/>
      </w:pPr>
    </w:p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215"/>
        <w:gridCol w:w="1278"/>
        <w:gridCol w:w="1917"/>
        <w:gridCol w:w="1279"/>
        <w:gridCol w:w="1279"/>
        <w:gridCol w:w="2046"/>
      </w:tblGrid>
      <w:tr w:rsidR="00C90E1F" w:rsidRPr="00415A99" w:rsidTr="00B12603">
        <w:trPr>
          <w:tblHeader/>
        </w:trPr>
        <w:tc>
          <w:tcPr>
            <w:tcW w:w="1022" w:type="dxa"/>
          </w:tcPr>
          <w:p w:rsidR="00C90E1F" w:rsidRPr="00B421C2" w:rsidRDefault="00C90E1F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075" w:type="dxa"/>
          </w:tcPr>
          <w:p w:rsidR="00C90E1F" w:rsidRPr="00B421C2" w:rsidRDefault="00C90E1F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612" w:type="dxa"/>
          </w:tcPr>
          <w:p w:rsidR="00C90E1F" w:rsidRPr="00B421C2" w:rsidRDefault="00C90E1F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  <w:tc>
          <w:tcPr>
            <w:tcW w:w="1075" w:type="dxa"/>
          </w:tcPr>
          <w:p w:rsidR="00C90E1F" w:rsidRPr="00B421C2" w:rsidRDefault="00C90E1F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075" w:type="dxa"/>
          </w:tcPr>
          <w:p w:rsidR="00C90E1F" w:rsidRPr="00B421C2" w:rsidRDefault="00C90E1F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720" w:type="dxa"/>
          </w:tcPr>
          <w:p w:rsidR="00C90E1F" w:rsidRPr="00B421C2" w:rsidRDefault="00C90E1F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</w:tr>
      <w:tr w:rsidR="00C90E1F" w:rsidRPr="00415A99" w:rsidTr="00B12603">
        <w:tc>
          <w:tcPr>
            <w:tcW w:w="1022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CE 1</w:t>
            </w:r>
          </w:p>
        </w:tc>
        <w:tc>
          <w:tcPr>
            <w:tcW w:w="1075" w:type="dxa"/>
          </w:tcPr>
          <w:p w:rsidR="00C90E1F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612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10:1::2/96</w:t>
            </w:r>
          </w:p>
        </w:tc>
        <w:tc>
          <w:tcPr>
            <w:tcW w:w="1075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P</w:t>
            </w:r>
          </w:p>
        </w:tc>
        <w:tc>
          <w:tcPr>
            <w:tcW w:w="1075" w:type="dxa"/>
          </w:tcPr>
          <w:p w:rsidR="00C90E1F" w:rsidRPr="00B421C2" w:rsidRDefault="00C90E1F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2.2.2.9/32</w:t>
            </w:r>
          </w:p>
        </w:tc>
      </w:tr>
      <w:tr w:rsidR="00C90E1F" w:rsidRPr="00415A99" w:rsidTr="00B12603">
        <w:tc>
          <w:tcPr>
            <w:tcW w:w="1022" w:type="dxa"/>
          </w:tcPr>
          <w:p w:rsidR="00C90E1F" w:rsidRDefault="00C90E1F" w:rsidP="00DD64CA">
            <w:pPr>
              <w:pStyle w:val="FigureText"/>
            </w:pPr>
          </w:p>
        </w:tc>
        <w:tc>
          <w:tcPr>
            <w:tcW w:w="1075" w:type="dxa"/>
          </w:tcPr>
          <w:p w:rsidR="00C90E1F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/2</w:t>
            </w:r>
          </w:p>
        </w:tc>
        <w:tc>
          <w:tcPr>
            <w:tcW w:w="1612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100::1/96</w:t>
            </w:r>
          </w:p>
        </w:tc>
        <w:tc>
          <w:tcPr>
            <w:tcW w:w="1075" w:type="dxa"/>
          </w:tcPr>
          <w:p w:rsidR="00C90E1F" w:rsidRDefault="00C90E1F" w:rsidP="00DD64CA">
            <w:pPr>
              <w:pStyle w:val="FigureText"/>
            </w:pPr>
          </w:p>
        </w:tc>
        <w:tc>
          <w:tcPr>
            <w:tcW w:w="1075" w:type="dxa"/>
          </w:tcPr>
          <w:p w:rsidR="00C90E1F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720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2</w:t>
            </w:r>
            <w:r w:rsidRPr="00B421C2">
              <w:rPr>
                <w:rFonts w:hint="eastAsia"/>
              </w:rPr>
              <w:t>0.1.1.2/24</w:t>
            </w:r>
          </w:p>
        </w:tc>
      </w:tr>
      <w:tr w:rsidR="00C90E1F" w:rsidRPr="00415A99" w:rsidTr="00B12603">
        <w:tc>
          <w:tcPr>
            <w:tcW w:w="1022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PE 1</w:t>
            </w:r>
          </w:p>
        </w:tc>
        <w:tc>
          <w:tcPr>
            <w:tcW w:w="1075" w:type="dxa"/>
          </w:tcPr>
          <w:p w:rsidR="00C90E1F" w:rsidRPr="00B421C2" w:rsidRDefault="00C90E1F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612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10.1.1.1</w:t>
            </w:r>
            <w:r w:rsidRPr="00B421C2">
              <w:rPr>
                <w:rFonts w:hint="eastAsia"/>
              </w:rPr>
              <w:t>/32</w:t>
            </w:r>
          </w:p>
        </w:tc>
        <w:tc>
          <w:tcPr>
            <w:tcW w:w="1075" w:type="dxa"/>
          </w:tcPr>
          <w:p w:rsidR="00C90E1F" w:rsidRPr="00415A99" w:rsidRDefault="00C90E1F" w:rsidP="00DD64CA">
            <w:pPr>
              <w:pStyle w:val="FigureText"/>
            </w:pPr>
          </w:p>
        </w:tc>
        <w:tc>
          <w:tcPr>
            <w:tcW w:w="1075" w:type="dxa"/>
          </w:tcPr>
          <w:p w:rsidR="00C90E1F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/2</w:t>
            </w:r>
          </w:p>
        </w:tc>
        <w:tc>
          <w:tcPr>
            <w:tcW w:w="1720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30.1.1.1/24</w:t>
            </w:r>
          </w:p>
        </w:tc>
      </w:tr>
      <w:tr w:rsidR="00C90E1F" w:rsidRPr="00415A99" w:rsidTr="00B12603">
        <w:tc>
          <w:tcPr>
            <w:tcW w:w="1022" w:type="dxa"/>
          </w:tcPr>
          <w:p w:rsidR="00C90E1F" w:rsidRPr="00415A99" w:rsidRDefault="00C90E1F" w:rsidP="00DD64CA">
            <w:pPr>
              <w:pStyle w:val="FigureText"/>
            </w:pPr>
          </w:p>
        </w:tc>
        <w:tc>
          <w:tcPr>
            <w:tcW w:w="1075" w:type="dxa"/>
          </w:tcPr>
          <w:p w:rsidR="00C90E1F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612" w:type="dxa"/>
          </w:tcPr>
          <w:p w:rsidR="00C90E1F" w:rsidRPr="00B421C2" w:rsidRDefault="00C90E1F" w:rsidP="00DD64CA">
            <w:pPr>
              <w:pStyle w:val="FigureText"/>
            </w:pPr>
            <w:r w:rsidRPr="00415A99">
              <w:rPr>
                <w:rFonts w:hint="eastAsia"/>
              </w:rPr>
              <w:t>10</w:t>
            </w:r>
            <w:r w:rsidRPr="00B421C2">
              <w:rPr>
                <w:rFonts w:hint="eastAsia"/>
              </w:rPr>
              <w:t>:1::1/96</w:t>
            </w:r>
          </w:p>
        </w:tc>
        <w:tc>
          <w:tcPr>
            <w:tcW w:w="1075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PE 2</w:t>
            </w:r>
          </w:p>
        </w:tc>
        <w:tc>
          <w:tcPr>
            <w:tcW w:w="1075" w:type="dxa"/>
          </w:tcPr>
          <w:p w:rsidR="00C90E1F" w:rsidRPr="00B421C2" w:rsidRDefault="00C90E1F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1720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10.1.1.2/32</w:t>
            </w:r>
          </w:p>
        </w:tc>
      </w:tr>
      <w:tr w:rsidR="00C90E1F" w:rsidRPr="00415A99" w:rsidTr="00B12603">
        <w:tc>
          <w:tcPr>
            <w:tcW w:w="1022" w:type="dxa"/>
          </w:tcPr>
          <w:p w:rsidR="00C90E1F" w:rsidRPr="00415A99" w:rsidRDefault="00C90E1F" w:rsidP="00DD64CA">
            <w:pPr>
              <w:pStyle w:val="FigureText"/>
            </w:pPr>
          </w:p>
        </w:tc>
        <w:tc>
          <w:tcPr>
            <w:tcW w:w="1075" w:type="dxa"/>
          </w:tcPr>
          <w:p w:rsidR="00C90E1F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/2</w:t>
            </w:r>
          </w:p>
        </w:tc>
        <w:tc>
          <w:tcPr>
            <w:tcW w:w="1612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20.1.1.1/24</w:t>
            </w:r>
          </w:p>
        </w:tc>
        <w:tc>
          <w:tcPr>
            <w:tcW w:w="1075" w:type="dxa"/>
          </w:tcPr>
          <w:p w:rsidR="00C90E1F" w:rsidRPr="00415A99" w:rsidRDefault="00C90E1F" w:rsidP="00DD64CA">
            <w:pPr>
              <w:pStyle w:val="FigureText"/>
            </w:pPr>
          </w:p>
        </w:tc>
        <w:tc>
          <w:tcPr>
            <w:tcW w:w="1075" w:type="dxa"/>
          </w:tcPr>
          <w:p w:rsidR="00C90E1F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720" w:type="dxa"/>
          </w:tcPr>
          <w:p w:rsidR="00C90E1F" w:rsidRPr="00B421C2" w:rsidRDefault="00C90E1F" w:rsidP="00DD64CA">
            <w:pPr>
              <w:pStyle w:val="FigureText"/>
            </w:pPr>
            <w:r w:rsidRPr="00415A99">
              <w:rPr>
                <w:rFonts w:hint="eastAsia"/>
              </w:rPr>
              <w:t>10</w:t>
            </w:r>
            <w:r w:rsidRPr="00B421C2">
              <w:rPr>
                <w:rFonts w:hint="eastAsia"/>
              </w:rPr>
              <w:t>:2::1/96</w:t>
            </w:r>
          </w:p>
        </w:tc>
      </w:tr>
      <w:tr w:rsidR="00C90E1F" w:rsidRPr="00415A99" w:rsidTr="00B12603">
        <w:tc>
          <w:tcPr>
            <w:tcW w:w="1022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CE 2</w:t>
            </w:r>
          </w:p>
        </w:tc>
        <w:tc>
          <w:tcPr>
            <w:tcW w:w="1075" w:type="dxa"/>
          </w:tcPr>
          <w:p w:rsidR="00C90E1F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612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10:2::2/96</w:t>
            </w:r>
          </w:p>
        </w:tc>
        <w:tc>
          <w:tcPr>
            <w:tcW w:w="1075" w:type="dxa"/>
          </w:tcPr>
          <w:p w:rsidR="00C90E1F" w:rsidRPr="00415A99" w:rsidRDefault="00C90E1F" w:rsidP="00DD64CA">
            <w:pPr>
              <w:pStyle w:val="FigureText"/>
            </w:pPr>
          </w:p>
        </w:tc>
        <w:tc>
          <w:tcPr>
            <w:tcW w:w="1075" w:type="dxa"/>
          </w:tcPr>
          <w:p w:rsidR="00C90E1F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/2</w:t>
            </w:r>
          </w:p>
        </w:tc>
        <w:tc>
          <w:tcPr>
            <w:tcW w:w="1720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30.1.1.2/24</w:t>
            </w:r>
          </w:p>
        </w:tc>
      </w:tr>
      <w:tr w:rsidR="00C90E1F" w:rsidRPr="00415A99" w:rsidTr="00B12603">
        <w:tc>
          <w:tcPr>
            <w:tcW w:w="1022" w:type="dxa"/>
          </w:tcPr>
          <w:p w:rsidR="00C90E1F" w:rsidRPr="00415A99" w:rsidRDefault="00C90E1F" w:rsidP="00DD64CA">
            <w:pPr>
              <w:pStyle w:val="FigureText"/>
            </w:pPr>
          </w:p>
        </w:tc>
        <w:tc>
          <w:tcPr>
            <w:tcW w:w="1075" w:type="dxa"/>
          </w:tcPr>
          <w:p w:rsidR="00C90E1F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/2</w:t>
            </w:r>
          </w:p>
        </w:tc>
        <w:tc>
          <w:tcPr>
            <w:tcW w:w="1612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200::1/96</w:t>
            </w:r>
          </w:p>
        </w:tc>
        <w:tc>
          <w:tcPr>
            <w:tcW w:w="1075" w:type="dxa"/>
          </w:tcPr>
          <w:p w:rsidR="00C90E1F" w:rsidRPr="00415A99" w:rsidRDefault="00C90E1F" w:rsidP="00DD64CA">
            <w:pPr>
              <w:pStyle w:val="FigureText"/>
            </w:pPr>
          </w:p>
        </w:tc>
        <w:tc>
          <w:tcPr>
            <w:tcW w:w="1075" w:type="dxa"/>
          </w:tcPr>
          <w:p w:rsidR="00C90E1F" w:rsidRPr="00415A99" w:rsidRDefault="00C90E1F" w:rsidP="00DD64CA">
            <w:pPr>
              <w:pStyle w:val="FigureText"/>
            </w:pPr>
          </w:p>
        </w:tc>
        <w:tc>
          <w:tcPr>
            <w:tcW w:w="1720" w:type="dxa"/>
          </w:tcPr>
          <w:p w:rsidR="00C90E1F" w:rsidRPr="00415A99" w:rsidRDefault="00C90E1F" w:rsidP="00DD64CA">
            <w:pPr>
              <w:pStyle w:val="FigureText"/>
            </w:pPr>
          </w:p>
        </w:tc>
      </w:tr>
    </w:tbl>
    <w:p w:rsidR="00C90E1F" w:rsidRPr="002D634A" w:rsidRDefault="00C90E1F" w:rsidP="00DD64CA"/>
    <w:p w:rsidR="007D7DD4" w:rsidRDefault="00C90E1F" w:rsidP="00DD64CA">
      <w:pPr>
        <w:pStyle w:val="4"/>
      </w:pPr>
      <w:r w:rsidRPr="007530E2">
        <w:rPr>
          <w:rFonts w:hint="eastAsia"/>
        </w:rPr>
        <w:t>配置步骤</w:t>
      </w:r>
    </w:p>
    <w:p w:rsidR="007D7DD4" w:rsidRDefault="00C90E1F" w:rsidP="00DD64CA">
      <w:pPr>
        <w:pStyle w:val="ItemStep"/>
      </w:pPr>
      <w:r w:rsidRPr="007530E2">
        <w:rPr>
          <w:rFonts w:hint="eastAsia"/>
        </w:rPr>
        <w:t>配置基本</w:t>
      </w:r>
      <w:r w:rsidR="007E7807" w:rsidRPr="00B421C2">
        <w:rPr>
          <w:rFonts w:hint="eastAsia"/>
        </w:rPr>
        <w:t xml:space="preserve">IPv6 </w:t>
      </w:r>
      <w:r>
        <w:rPr>
          <w:rFonts w:hint="eastAsia"/>
        </w:rPr>
        <w:t>MPLS L3VPN</w:t>
      </w:r>
    </w:p>
    <w:p w:rsidR="00C90E1F" w:rsidRPr="00B421C2" w:rsidRDefault="00C90E1F" w:rsidP="00DD64CA">
      <w:pPr>
        <w:pStyle w:val="ItemList"/>
      </w:pPr>
      <w:r w:rsidRPr="00B421C2">
        <w:rPr>
          <w:rFonts w:hint="eastAsia"/>
        </w:rPr>
        <w:t>在</w:t>
      </w:r>
      <w:r w:rsidRPr="00B421C2">
        <w:rPr>
          <w:rFonts w:hint="eastAsia"/>
        </w:rPr>
        <w:t>MPLS</w:t>
      </w:r>
      <w:r w:rsidRPr="00B421C2">
        <w:rPr>
          <w:rFonts w:hint="eastAsia"/>
        </w:rPr>
        <w:t>骨干网上配置</w:t>
      </w:r>
      <w:r w:rsidRPr="00B421C2">
        <w:rPr>
          <w:rFonts w:hint="eastAsia"/>
        </w:rPr>
        <w:t>OSPF</w:t>
      </w:r>
      <w:r w:rsidRPr="00B421C2">
        <w:rPr>
          <w:rFonts w:hint="eastAsia"/>
        </w:rPr>
        <w:t>，</w:t>
      </w:r>
      <w:r w:rsidRPr="00B421C2">
        <w:rPr>
          <w:rFonts w:hint="eastAsia"/>
        </w:rPr>
        <w:t>PE</w:t>
      </w:r>
      <w:r w:rsidRPr="00B421C2">
        <w:rPr>
          <w:rFonts w:hint="eastAsia"/>
        </w:rPr>
        <w:t>和</w:t>
      </w:r>
      <w:r w:rsidRPr="00B421C2">
        <w:rPr>
          <w:rFonts w:hint="eastAsia"/>
        </w:rPr>
        <w:t>P</w:t>
      </w:r>
      <w:r w:rsidRPr="00B421C2">
        <w:rPr>
          <w:rFonts w:hint="eastAsia"/>
        </w:rPr>
        <w:t>之间能够学到对方</w:t>
      </w:r>
      <w:r w:rsidRPr="007530E2">
        <w:rPr>
          <w:rFonts w:hint="eastAsia"/>
        </w:rPr>
        <w:t>Loopback</w:t>
      </w:r>
      <w:r w:rsidRPr="007530E2">
        <w:rPr>
          <w:rFonts w:hint="eastAsia"/>
        </w:rPr>
        <w:t>接口</w:t>
      </w:r>
      <w:r w:rsidRPr="00B421C2">
        <w:rPr>
          <w:rFonts w:hint="eastAsia"/>
        </w:rPr>
        <w:t>的路由；</w:t>
      </w:r>
    </w:p>
    <w:p w:rsidR="00C90E1F" w:rsidRPr="007530E2" w:rsidRDefault="00C90E1F" w:rsidP="00DD64CA">
      <w:pPr>
        <w:pStyle w:val="ItemList"/>
      </w:pPr>
      <w:r w:rsidRPr="007530E2">
        <w:rPr>
          <w:rFonts w:hint="eastAsia"/>
        </w:rPr>
        <w:t>在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骨干网上配置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基本能力和</w:t>
      </w:r>
      <w:r w:rsidRPr="007530E2">
        <w:rPr>
          <w:rFonts w:hint="eastAsia"/>
        </w:rPr>
        <w:t>MPLS LDP</w:t>
      </w:r>
      <w:r w:rsidRPr="007530E2">
        <w:rPr>
          <w:rFonts w:hint="eastAsia"/>
        </w:rPr>
        <w:t>，建立</w:t>
      </w:r>
      <w:r w:rsidRPr="007530E2">
        <w:rPr>
          <w:rFonts w:hint="eastAsia"/>
        </w:rPr>
        <w:t>LDP LSP</w:t>
      </w:r>
      <w:r w:rsidRPr="007530E2">
        <w:rPr>
          <w:rFonts w:hint="eastAsia"/>
        </w:rPr>
        <w:t>；</w:t>
      </w:r>
    </w:p>
    <w:p w:rsidR="00C90E1F" w:rsidRPr="00B421C2" w:rsidRDefault="00C90E1F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之间建立</w:t>
      </w:r>
      <w:r w:rsidRPr="00B421C2">
        <w:rPr>
          <w:rFonts w:hint="eastAsia"/>
          <w:lang w:eastAsia="zh-CN"/>
        </w:rPr>
        <w:t>MP-IBGP</w:t>
      </w:r>
      <w:r w:rsidRPr="00B421C2">
        <w:rPr>
          <w:rFonts w:hint="eastAsia"/>
          <w:lang w:eastAsia="zh-CN"/>
        </w:rPr>
        <w:t>对等体关系，交换</w:t>
      </w:r>
      <w:r w:rsidRPr="00B421C2">
        <w:rPr>
          <w:rFonts w:hint="eastAsia"/>
          <w:lang w:eastAsia="zh-CN"/>
        </w:rPr>
        <w:t>VPN</w:t>
      </w:r>
      <w:r w:rsidR="00407B7E" w:rsidRPr="00B421C2">
        <w:rPr>
          <w:rFonts w:hint="eastAsia"/>
          <w:lang w:eastAsia="zh-CN"/>
        </w:rPr>
        <w:t>v6</w:t>
      </w:r>
      <w:r w:rsidRPr="00B421C2">
        <w:rPr>
          <w:rFonts w:hint="eastAsia"/>
          <w:lang w:eastAsia="zh-CN"/>
        </w:rPr>
        <w:t>路由；</w:t>
      </w:r>
    </w:p>
    <w:p w:rsidR="00407B7E" w:rsidRPr="007530E2" w:rsidRDefault="00407B7E" w:rsidP="00DD64CA">
      <w:pPr>
        <w:pStyle w:val="ItemList"/>
      </w:pPr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上配置</w:t>
      </w:r>
      <w:r w:rsidRPr="007530E2">
        <w:rPr>
          <w:rFonts w:hint="eastAsia"/>
        </w:rPr>
        <w:t>VPN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实例，接入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；</w:t>
      </w:r>
    </w:p>
    <w:p w:rsidR="00C90E1F" w:rsidRPr="007530E2" w:rsidRDefault="00C90E1F" w:rsidP="00DD64CA">
      <w:pPr>
        <w:pStyle w:val="ItemList"/>
      </w:pPr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上配置</w:t>
      </w:r>
      <w:r w:rsidRPr="007530E2">
        <w:rPr>
          <w:rFonts w:hint="eastAsia"/>
        </w:rPr>
        <w:t>VPN</w:t>
      </w:r>
      <w:r>
        <w:rPr>
          <w:rFonts w:hint="eastAsia"/>
        </w:rPr>
        <w:t xml:space="preserve"> 1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实例，接入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；</w:t>
      </w:r>
    </w:p>
    <w:p w:rsidR="00C90E1F" w:rsidRDefault="00C90E1F" w:rsidP="00DD64CA">
      <w:pPr>
        <w:pStyle w:val="ItemList"/>
      </w:pP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、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之间配置</w:t>
      </w:r>
      <w:r w:rsidRPr="007530E2">
        <w:rPr>
          <w:rFonts w:hint="eastAsia"/>
        </w:rPr>
        <w:t>BGP</w:t>
      </w:r>
      <w:r w:rsidRPr="007530E2">
        <w:rPr>
          <w:rFonts w:hint="eastAsia"/>
        </w:rPr>
        <w:t>，将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的路由引入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。</w:t>
      </w:r>
    </w:p>
    <w:p w:rsidR="00C90E1F" w:rsidRDefault="00C90E1F" w:rsidP="00B51350">
      <w:pPr>
        <w:pStyle w:val="ItemIndent1"/>
      </w:pPr>
      <w:r>
        <w:rPr>
          <w:rFonts w:hint="eastAsia"/>
        </w:rPr>
        <w:t>上述配置可参考“</w:t>
      </w:r>
      <w:r w:rsidR="00D55D92">
        <w:fldChar w:fldCharType="begin"/>
      </w:r>
      <w:r w:rsidR="00D55D92">
        <w:instrText xml:space="preserve">  REF _Ref361929366 \r \h \* MERGEFORMAT </w:instrText>
      </w:r>
      <w:r w:rsidR="00D55D92">
        <w:fldChar w:fldCharType="separate"/>
      </w:r>
      <w:r w:rsidR="00AD7D0A" w:rsidRPr="00AD7D0A">
        <w:rPr>
          <w:rStyle w:val="Reference-R0G144B200"/>
        </w:rPr>
        <w:t xml:space="preserve">2.21.1  </w:t>
      </w:r>
      <w:r w:rsidR="00D55D92">
        <w:fldChar w:fldCharType="end"/>
      </w:r>
      <w:r w:rsidR="00D55D92">
        <w:fldChar w:fldCharType="begin"/>
      </w:r>
      <w:r w:rsidR="00D55D92">
        <w:instrText xml:space="preserve">  REF _Ref361929377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配置</w:t>
      </w:r>
      <w:r w:rsidR="00AD7D0A" w:rsidRPr="00AD7D0A">
        <w:rPr>
          <w:rStyle w:val="Reference-R0G144B200"/>
          <w:rFonts w:hint="eastAsia"/>
        </w:rPr>
        <w:t>IPv6 MPLS L3VPN</w:t>
      </w:r>
      <w:r w:rsidR="00AD7D0A" w:rsidRPr="00AD7D0A">
        <w:rPr>
          <w:rStyle w:val="Reference-R0G144B200"/>
          <w:rFonts w:hint="eastAsia"/>
        </w:rPr>
        <w:t>示例</w:t>
      </w:r>
      <w:r w:rsidR="00D55D92">
        <w:fldChar w:fldCharType="end"/>
      </w:r>
      <w:r>
        <w:rPr>
          <w:rFonts w:hint="eastAsia"/>
        </w:rPr>
        <w:t>”，具体配置过程略。</w:t>
      </w:r>
    </w:p>
    <w:p w:rsidR="00C90E1F" w:rsidRPr="007530E2" w:rsidRDefault="00C90E1F" w:rsidP="00B51350">
      <w:pPr>
        <w:pStyle w:val="ItemIndent1"/>
      </w:pPr>
      <w:r>
        <w:rPr>
          <w:rFonts w:hint="eastAsia"/>
        </w:rPr>
        <w:t xml:space="preserve"># </w:t>
      </w:r>
      <w:r w:rsidRPr="007530E2">
        <w:rPr>
          <w:rFonts w:hint="eastAsia"/>
        </w:rPr>
        <w:t>完成上述配置后，在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2</w:t>
      </w:r>
      <w:r w:rsidRPr="007530E2">
        <w:rPr>
          <w:rFonts w:hint="eastAsia"/>
        </w:rPr>
        <w:t>上执行</w:t>
      </w:r>
      <w:r w:rsidRPr="00DA2C2B">
        <w:rPr>
          <w:rStyle w:val="commandkeywords"/>
          <w:rFonts w:hint="eastAsia"/>
        </w:rPr>
        <w:t>display ipv6 routing-table</w:t>
      </w:r>
      <w:r w:rsidRPr="007530E2">
        <w:rPr>
          <w:rFonts w:hint="eastAsia"/>
        </w:rPr>
        <w:t>命令，可以看到没有到达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内部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（</w:t>
      </w:r>
      <w:r w:rsidRPr="007530E2">
        <w:rPr>
          <w:rFonts w:hint="eastAsia"/>
        </w:rPr>
        <w:t>100</w:t>
      </w:r>
      <w:r>
        <w:rPr>
          <w:rFonts w:hint="eastAsia"/>
        </w:rPr>
        <w:t>::/96</w:t>
      </w:r>
      <w:r w:rsidRPr="007530E2">
        <w:rPr>
          <w:rFonts w:hint="eastAsia"/>
        </w:rPr>
        <w:t>）的路由。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上也存在同样的现象。</w:t>
      </w:r>
    </w:p>
    <w:p w:rsidR="00687E8A" w:rsidRDefault="00C90E1F" w:rsidP="00B51350">
      <w:pPr>
        <w:pStyle w:val="TerminalDisplayIndent1"/>
      </w:pPr>
      <w:r>
        <w:rPr>
          <w:rFonts w:hint="eastAsia"/>
        </w:rPr>
        <w:t>&lt;</w:t>
      </w:r>
      <w:r w:rsidRPr="007530E2">
        <w:rPr>
          <w:rFonts w:hint="eastAsia"/>
        </w:rPr>
        <w:t>CE2</w:t>
      </w:r>
      <w:r>
        <w:rPr>
          <w:rFonts w:hint="eastAsia"/>
        </w:rPr>
        <w:t>&gt;</w:t>
      </w:r>
      <w:r w:rsidR="00407B7E">
        <w:rPr>
          <w:rFonts w:hint="eastAsia"/>
        </w:rPr>
        <w:t xml:space="preserve"> </w:t>
      </w:r>
      <w:r>
        <w:t>dis</w:t>
      </w:r>
      <w:r w:rsidR="00407B7E">
        <w:rPr>
          <w:rFonts w:hint="eastAsia"/>
        </w:rPr>
        <w:t>play</w:t>
      </w:r>
      <w:r>
        <w:t xml:space="preserve"> ipv6 routing-tabl</w:t>
      </w:r>
      <w:r w:rsidR="00687E8A">
        <w:t>e</w:t>
      </w:r>
    </w:p>
    <w:p w:rsidR="007F7284" w:rsidRDefault="007F7284" w:rsidP="00B51350">
      <w:pPr>
        <w:pStyle w:val="TerminalDisplayIndent1"/>
        <w:rPr>
          <w:rStyle w:val="TerminalDisplayshading"/>
          <w:rFonts w:cs="Arial"/>
          <w:color w:val="000000"/>
          <w:szCs w:val="20"/>
          <w:lang w:eastAsia="en-US"/>
        </w:rPr>
      </w:pPr>
    </w:p>
    <w:p w:rsidR="00687E8A" w:rsidRPr="00E12FF9" w:rsidRDefault="00C90E1F" w:rsidP="00B51350">
      <w:pPr>
        <w:pStyle w:val="TerminalDisplayIndent1"/>
      </w:pPr>
      <w:r w:rsidRPr="00E12FF9">
        <w:t xml:space="preserve">Destinations : </w:t>
      </w:r>
      <w:r w:rsidR="00140E86">
        <w:rPr>
          <w:rFonts w:hint="eastAsia"/>
        </w:rPr>
        <w:t>5</w:t>
      </w:r>
      <w:r w:rsidR="00140E86" w:rsidRPr="00E12FF9">
        <w:t xml:space="preserve"> </w:t>
      </w:r>
      <w:r w:rsidRPr="00E12FF9">
        <w:t xml:space="preserve">Routes : </w:t>
      </w:r>
      <w:r w:rsidR="00140E86">
        <w:rPr>
          <w:rFonts w:hint="eastAsia"/>
        </w:rPr>
        <w:t>5</w:t>
      </w:r>
    </w:p>
    <w:p w:rsidR="007F7284" w:rsidRDefault="007F7284" w:rsidP="00B51350">
      <w:pPr>
        <w:pStyle w:val="TerminalDisplayIndent1"/>
      </w:pPr>
    </w:p>
    <w:p w:rsidR="00687E8A" w:rsidRPr="00E12FF9" w:rsidRDefault="00C90E1F" w:rsidP="00B51350">
      <w:pPr>
        <w:pStyle w:val="TerminalDisplayIndent1"/>
      </w:pPr>
      <w:r w:rsidRPr="00E12FF9">
        <w:t>Destination: ::1/128                                     Protocol  : Direc</w:t>
      </w:r>
      <w:r w:rsidR="00687E8A" w:rsidRPr="00E12FF9">
        <w:t>t</w:t>
      </w:r>
    </w:p>
    <w:p w:rsidR="00687E8A" w:rsidRPr="00E12FF9" w:rsidRDefault="00C90E1F" w:rsidP="00B51350">
      <w:pPr>
        <w:pStyle w:val="TerminalDisplayIndent1"/>
      </w:pPr>
      <w:r w:rsidRPr="00E12FF9">
        <w:t xml:space="preserve">NextHop    : ::1                                         Preference: </w:t>
      </w:r>
      <w:r w:rsidR="00687E8A" w:rsidRPr="00E12FF9">
        <w:t>0</w:t>
      </w:r>
    </w:p>
    <w:p w:rsidR="00687E8A" w:rsidRPr="00E12FF9" w:rsidRDefault="00C90E1F" w:rsidP="00B51350">
      <w:pPr>
        <w:pStyle w:val="TerminalDisplayIndent1"/>
      </w:pPr>
      <w:r w:rsidRPr="00E12FF9">
        <w:t xml:space="preserve">Interface  : InLoop0                                     Cost      : </w:t>
      </w:r>
      <w:r w:rsidR="00687E8A" w:rsidRPr="00E12FF9">
        <w:t>0</w:t>
      </w:r>
    </w:p>
    <w:p w:rsidR="007F7284" w:rsidRDefault="007F7284" w:rsidP="00B51350">
      <w:pPr>
        <w:pStyle w:val="TerminalDisplayIndent1"/>
      </w:pPr>
    </w:p>
    <w:p w:rsidR="00687E8A" w:rsidRPr="00E12FF9" w:rsidRDefault="00C90E1F" w:rsidP="00B51350">
      <w:pPr>
        <w:pStyle w:val="TerminalDisplayIndent1"/>
      </w:pPr>
      <w:r w:rsidRPr="00E12FF9">
        <w:t xml:space="preserve">Destination: </w:t>
      </w:r>
      <w:r w:rsidRPr="00E12FF9">
        <w:rPr>
          <w:rFonts w:hint="eastAsia"/>
        </w:rPr>
        <w:t>10:2</w:t>
      </w:r>
      <w:r w:rsidRPr="00E12FF9">
        <w:t>::/</w:t>
      </w:r>
      <w:r w:rsidRPr="00E12FF9">
        <w:rPr>
          <w:rFonts w:hint="eastAsia"/>
        </w:rPr>
        <w:t>96</w:t>
      </w:r>
      <w:r w:rsidRPr="00E12FF9">
        <w:t xml:space="preserve">                                   Protocol  : Direc</w:t>
      </w:r>
      <w:r w:rsidR="00687E8A" w:rsidRPr="00E12FF9">
        <w:t>t</w:t>
      </w:r>
    </w:p>
    <w:p w:rsidR="00687E8A" w:rsidRPr="00E12FF9" w:rsidRDefault="00C90E1F" w:rsidP="00B51350">
      <w:pPr>
        <w:pStyle w:val="TerminalDisplayIndent1"/>
      </w:pPr>
      <w:r w:rsidRPr="00E12FF9">
        <w:t xml:space="preserve">NextHop    : ::                                          Preference: </w:t>
      </w:r>
      <w:r w:rsidR="00687E8A" w:rsidRPr="00E12FF9">
        <w:t>0</w:t>
      </w:r>
    </w:p>
    <w:p w:rsidR="00687E8A" w:rsidRPr="00E12FF9" w:rsidRDefault="00C90E1F" w:rsidP="00B51350">
      <w:pPr>
        <w:pStyle w:val="TerminalDisplayIndent1"/>
      </w:pPr>
      <w:r w:rsidRPr="00E12FF9">
        <w:t xml:space="preserve">Interface  : </w:t>
      </w:r>
      <w:r w:rsidR="00064113">
        <w:t>GE</w:t>
      </w:r>
      <w:r w:rsidR="00224215">
        <w:t>3/1</w:t>
      </w:r>
      <w:r w:rsidR="00064113">
        <w:t>/1</w:t>
      </w:r>
      <w:r w:rsidRPr="00E12FF9">
        <w:t xml:space="preserve">                                     Cost      : </w:t>
      </w:r>
      <w:r w:rsidR="00687E8A" w:rsidRPr="00E12FF9">
        <w:t>0</w:t>
      </w:r>
    </w:p>
    <w:p w:rsidR="007F7284" w:rsidRDefault="007F7284" w:rsidP="00B51350">
      <w:pPr>
        <w:pStyle w:val="TerminalDisplayIndent1"/>
      </w:pPr>
    </w:p>
    <w:p w:rsidR="00687E8A" w:rsidRPr="00E12FF9" w:rsidRDefault="00C90E1F" w:rsidP="00B51350">
      <w:pPr>
        <w:pStyle w:val="TerminalDisplayIndent1"/>
      </w:pPr>
      <w:r w:rsidRPr="00E12FF9">
        <w:t xml:space="preserve">Destination: </w:t>
      </w:r>
      <w:r w:rsidRPr="00E12FF9">
        <w:rPr>
          <w:rFonts w:hint="eastAsia"/>
        </w:rPr>
        <w:t>10:2</w:t>
      </w:r>
      <w:r w:rsidRPr="00E12FF9">
        <w:t>::</w:t>
      </w:r>
      <w:r w:rsidRPr="00E12FF9">
        <w:rPr>
          <w:rFonts w:hint="eastAsia"/>
        </w:rPr>
        <w:t>2</w:t>
      </w:r>
      <w:r w:rsidRPr="00E12FF9">
        <w:t>/128                                 Protocol  : Direc</w:t>
      </w:r>
      <w:r w:rsidR="00687E8A" w:rsidRPr="00E12FF9">
        <w:t>t</w:t>
      </w:r>
    </w:p>
    <w:p w:rsidR="00687E8A" w:rsidRPr="00E12FF9" w:rsidRDefault="00C90E1F" w:rsidP="00B51350">
      <w:pPr>
        <w:pStyle w:val="TerminalDisplayIndent1"/>
      </w:pPr>
      <w:r w:rsidRPr="00E12FF9">
        <w:t xml:space="preserve">NextHop    : ::1                                         Preference: </w:t>
      </w:r>
      <w:r w:rsidR="00687E8A" w:rsidRPr="00E12FF9">
        <w:t>0</w:t>
      </w:r>
    </w:p>
    <w:p w:rsidR="00687E8A" w:rsidRPr="00E12FF9" w:rsidRDefault="00C90E1F" w:rsidP="00B51350">
      <w:pPr>
        <w:pStyle w:val="TerminalDisplayIndent1"/>
      </w:pPr>
      <w:r w:rsidRPr="00E12FF9">
        <w:t xml:space="preserve">Interface  : InLoop0                                     Cost      : </w:t>
      </w:r>
      <w:r w:rsidR="00687E8A" w:rsidRPr="00E12FF9">
        <w:t>0</w:t>
      </w:r>
    </w:p>
    <w:p w:rsidR="007F7284" w:rsidRDefault="007F7284" w:rsidP="00B51350">
      <w:pPr>
        <w:pStyle w:val="TerminalDisplayIndent1"/>
      </w:pPr>
    </w:p>
    <w:p w:rsidR="00687E8A" w:rsidRPr="00E12FF9" w:rsidRDefault="00C90E1F" w:rsidP="00B51350">
      <w:pPr>
        <w:pStyle w:val="TerminalDisplayIndent1"/>
      </w:pPr>
      <w:r w:rsidRPr="00E12FF9">
        <w:t>Destination: 200::/96                                    Protocol  : Stati</w:t>
      </w:r>
      <w:r w:rsidR="00687E8A" w:rsidRPr="00E12FF9">
        <w:t>c</w:t>
      </w:r>
    </w:p>
    <w:p w:rsidR="00687E8A" w:rsidRPr="00E12FF9" w:rsidRDefault="00C90E1F" w:rsidP="00B51350">
      <w:pPr>
        <w:pStyle w:val="TerminalDisplayIndent1"/>
      </w:pPr>
      <w:r w:rsidRPr="00E12FF9">
        <w:t>NextHop    : ::                                          Preference: 6</w:t>
      </w:r>
      <w:r w:rsidR="00687E8A" w:rsidRPr="00E12FF9">
        <w:t>0</w:t>
      </w:r>
    </w:p>
    <w:p w:rsidR="00687E8A" w:rsidRPr="00E12FF9" w:rsidRDefault="00C90E1F" w:rsidP="00B51350">
      <w:pPr>
        <w:pStyle w:val="TerminalDisplayIndent1"/>
      </w:pPr>
      <w:r w:rsidRPr="00E12FF9">
        <w:t xml:space="preserve">Interface  : NULL0                                       Cost      : </w:t>
      </w:r>
      <w:r w:rsidR="00687E8A" w:rsidRPr="00E12FF9">
        <w:t>0</w:t>
      </w:r>
    </w:p>
    <w:p w:rsidR="007F7284" w:rsidRDefault="007F7284" w:rsidP="00B51350">
      <w:pPr>
        <w:pStyle w:val="TerminalDisplayIndent1"/>
      </w:pPr>
    </w:p>
    <w:p w:rsidR="00687E8A" w:rsidRPr="00E12FF9" w:rsidRDefault="00C90E1F" w:rsidP="00B51350">
      <w:pPr>
        <w:pStyle w:val="TerminalDisplayIndent1"/>
      </w:pPr>
      <w:r w:rsidRPr="00E12FF9">
        <w:t>Destination: FE80::/10                                   Protocol  : Direc</w:t>
      </w:r>
      <w:r w:rsidR="00687E8A" w:rsidRPr="00E12FF9">
        <w:t>t</w:t>
      </w:r>
    </w:p>
    <w:p w:rsidR="00687E8A" w:rsidRPr="00E12FF9" w:rsidRDefault="00C90E1F" w:rsidP="00B51350">
      <w:pPr>
        <w:pStyle w:val="TerminalDisplayIndent1"/>
      </w:pPr>
      <w:r w:rsidRPr="00E12FF9">
        <w:t xml:space="preserve">NextHop    : ::                                          Preference: </w:t>
      </w:r>
      <w:r w:rsidR="00687E8A" w:rsidRPr="00E12FF9">
        <w:t>0</w:t>
      </w:r>
    </w:p>
    <w:p w:rsidR="00687E8A" w:rsidRPr="00E12FF9" w:rsidRDefault="00C90E1F" w:rsidP="00B51350">
      <w:pPr>
        <w:pStyle w:val="TerminalDisplayIndent1"/>
      </w:pPr>
      <w:r w:rsidRPr="00E12FF9">
        <w:t xml:space="preserve">Interface  : NULL0                                       Cost      : </w:t>
      </w:r>
      <w:r w:rsidR="00687E8A" w:rsidRPr="00E12FF9">
        <w:t>0</w:t>
      </w:r>
    </w:p>
    <w:p w:rsidR="00C90E1F" w:rsidRPr="007530E2" w:rsidRDefault="00C90E1F" w:rsidP="00B51350">
      <w:pPr>
        <w:pStyle w:val="ItemIndent1"/>
      </w:pPr>
      <w:r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上执行</w:t>
      </w:r>
      <w:r w:rsidRPr="00DA2C2B">
        <w:rPr>
          <w:rStyle w:val="commandkeywords"/>
          <w:rFonts w:hint="eastAsia"/>
        </w:rPr>
        <w:t>display ipv6 routing-table vpn-instance</w:t>
      </w:r>
      <w:r w:rsidRPr="007530E2">
        <w:rPr>
          <w:rFonts w:hint="eastAsia"/>
        </w:rPr>
        <w:t>命令，可以看到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实例中有到达对端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内部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的路由。以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为例：</w:t>
      </w:r>
    </w:p>
    <w:p w:rsidR="00687E8A" w:rsidRDefault="00C90E1F" w:rsidP="00B51350">
      <w:pPr>
        <w:pStyle w:val="TerminalDisplayIndent1"/>
      </w:pPr>
      <w:r>
        <w:rPr>
          <w:rFonts w:hint="eastAsia"/>
        </w:rPr>
        <w:t>&lt;</w:t>
      </w:r>
      <w:r w:rsidRPr="007530E2">
        <w:rPr>
          <w:rFonts w:hint="eastAsia"/>
        </w:rPr>
        <w:t>PE2</w:t>
      </w:r>
      <w:r>
        <w:rPr>
          <w:rFonts w:hint="eastAsia"/>
        </w:rPr>
        <w:t>&gt;</w:t>
      </w:r>
      <w:r w:rsidR="00C14431">
        <w:rPr>
          <w:rFonts w:hint="eastAsia"/>
        </w:rPr>
        <w:t xml:space="preserve"> </w:t>
      </w:r>
      <w:r>
        <w:t>dis</w:t>
      </w:r>
      <w:r w:rsidR="00C14431">
        <w:rPr>
          <w:rFonts w:hint="eastAsia"/>
        </w:rPr>
        <w:t>play</w:t>
      </w:r>
      <w:r>
        <w:t xml:space="preserve"> ipv6 routing-table vpn-instance vpn</w:t>
      </w:r>
      <w:r w:rsidR="00687E8A">
        <w:t>1</w:t>
      </w:r>
    </w:p>
    <w:p w:rsidR="00F12E93" w:rsidRDefault="00F12E93" w:rsidP="00B51350">
      <w:pPr>
        <w:pStyle w:val="TerminalDisplayIndent1"/>
      </w:pPr>
    </w:p>
    <w:p w:rsidR="00687E8A" w:rsidRDefault="00C90E1F" w:rsidP="00B51350">
      <w:pPr>
        <w:pStyle w:val="TerminalDisplayIndent1"/>
      </w:pPr>
      <w:r>
        <w:t xml:space="preserve">Destinations : </w:t>
      </w:r>
      <w:r w:rsidR="00140E86">
        <w:rPr>
          <w:rFonts w:hint="eastAsia"/>
        </w:rPr>
        <w:t>6</w:t>
      </w:r>
      <w:r w:rsidR="00140E86">
        <w:t xml:space="preserve"> </w:t>
      </w:r>
      <w:r>
        <w:t xml:space="preserve">Routes : </w:t>
      </w:r>
      <w:r w:rsidR="00140E86">
        <w:rPr>
          <w:rFonts w:hint="eastAsia"/>
        </w:rPr>
        <w:t>6</w:t>
      </w:r>
    </w:p>
    <w:p w:rsidR="00F12E93" w:rsidRDefault="00F12E93" w:rsidP="00B51350">
      <w:pPr>
        <w:pStyle w:val="TerminalDisplayIndent1"/>
      </w:pPr>
    </w:p>
    <w:p w:rsidR="00687E8A" w:rsidRDefault="00C90E1F" w:rsidP="00B51350">
      <w:pPr>
        <w:pStyle w:val="TerminalDisplayIndent1"/>
      </w:pPr>
      <w:r>
        <w:t>Destination: ::1/128                                     Protocol  : Direc</w:t>
      </w:r>
      <w:r w:rsidR="00687E8A">
        <w:t>t</w:t>
      </w:r>
    </w:p>
    <w:p w:rsidR="00687E8A" w:rsidRDefault="00C90E1F" w:rsidP="00B51350">
      <w:pPr>
        <w:pStyle w:val="TerminalDisplayIndent1"/>
      </w:pPr>
      <w:r>
        <w:t xml:space="preserve">NextHop    : ::1                                         Preference: </w:t>
      </w:r>
      <w:r w:rsidR="00687E8A">
        <w:t>0</w:t>
      </w:r>
    </w:p>
    <w:p w:rsidR="00687E8A" w:rsidRDefault="00C90E1F" w:rsidP="00B51350">
      <w:pPr>
        <w:pStyle w:val="TerminalDisplayIndent1"/>
      </w:pPr>
      <w:r>
        <w:t xml:space="preserve">Interface  : InLoop0                                     Cost      : </w:t>
      </w:r>
      <w:r w:rsidR="00687E8A">
        <w:t>0</w:t>
      </w:r>
    </w:p>
    <w:p w:rsidR="00F12E93" w:rsidRDefault="00F12E93" w:rsidP="00B51350">
      <w:pPr>
        <w:pStyle w:val="TerminalDisplayIndent1"/>
      </w:pPr>
    </w:p>
    <w:p w:rsidR="00687E8A" w:rsidRDefault="00C90E1F" w:rsidP="00B51350">
      <w:pPr>
        <w:pStyle w:val="TerminalDisplayIndent1"/>
      </w:pPr>
      <w:r>
        <w:lastRenderedPageBreak/>
        <w:t xml:space="preserve">Destination: </w:t>
      </w:r>
      <w:r>
        <w:rPr>
          <w:rFonts w:hint="eastAsia"/>
        </w:rPr>
        <w:t>10:2</w:t>
      </w:r>
      <w:r>
        <w:t>::/</w:t>
      </w:r>
      <w:r>
        <w:rPr>
          <w:rFonts w:hint="eastAsia"/>
        </w:rPr>
        <w:t>96</w:t>
      </w:r>
      <w:r>
        <w:t xml:space="preserve">                                   Protocol  : Direc</w:t>
      </w:r>
      <w:r w:rsidR="00687E8A">
        <w:t>t</w:t>
      </w:r>
    </w:p>
    <w:p w:rsidR="00687E8A" w:rsidRDefault="00C90E1F" w:rsidP="00B51350">
      <w:pPr>
        <w:pStyle w:val="TerminalDisplayIndent1"/>
      </w:pPr>
      <w:r>
        <w:t xml:space="preserve">NextHop    : ::                                          Preference: </w:t>
      </w:r>
      <w:r w:rsidR="00687E8A">
        <w:t>0</w:t>
      </w:r>
    </w:p>
    <w:p w:rsidR="00687E8A" w:rsidRDefault="00C90E1F" w:rsidP="00B51350">
      <w:pPr>
        <w:pStyle w:val="TerminalDisplayIndent1"/>
      </w:pPr>
      <w:r>
        <w:t xml:space="preserve">Interface  : </w:t>
      </w:r>
      <w:r w:rsidR="00064113">
        <w:t>GE</w:t>
      </w:r>
      <w:r w:rsidR="00224215">
        <w:t>3/1</w:t>
      </w:r>
      <w:r w:rsidR="00064113">
        <w:t>/1</w:t>
      </w:r>
      <w:r>
        <w:t xml:space="preserve">                                     Cost      : </w:t>
      </w:r>
      <w:r w:rsidR="00687E8A">
        <w:t>0</w:t>
      </w:r>
    </w:p>
    <w:p w:rsidR="00F12E93" w:rsidRDefault="00F12E93" w:rsidP="00B51350">
      <w:pPr>
        <w:pStyle w:val="TerminalDisplayIndent1"/>
      </w:pPr>
    </w:p>
    <w:p w:rsidR="00687E8A" w:rsidRDefault="00C90E1F" w:rsidP="00B51350">
      <w:pPr>
        <w:pStyle w:val="TerminalDisplayIndent1"/>
      </w:pPr>
      <w:r>
        <w:t xml:space="preserve">Destination: </w:t>
      </w:r>
      <w:r>
        <w:rPr>
          <w:rFonts w:hint="eastAsia"/>
        </w:rPr>
        <w:t>10:2</w:t>
      </w:r>
      <w:r>
        <w:t>::</w:t>
      </w:r>
      <w:r>
        <w:rPr>
          <w:rFonts w:hint="eastAsia"/>
        </w:rPr>
        <w:t>1</w:t>
      </w:r>
      <w:r>
        <w:t>/128                                 Protocol  : Direc</w:t>
      </w:r>
      <w:r w:rsidR="00687E8A">
        <w:t>t</w:t>
      </w:r>
    </w:p>
    <w:p w:rsidR="00687E8A" w:rsidRDefault="00C90E1F" w:rsidP="00B51350">
      <w:pPr>
        <w:pStyle w:val="TerminalDisplayIndent1"/>
      </w:pPr>
      <w:r>
        <w:t xml:space="preserve">NextHop    : ::1                                         Preference: </w:t>
      </w:r>
      <w:r w:rsidR="00687E8A">
        <w:t>0</w:t>
      </w:r>
    </w:p>
    <w:p w:rsidR="00687E8A" w:rsidRDefault="00C90E1F" w:rsidP="00B51350">
      <w:pPr>
        <w:pStyle w:val="TerminalDisplayIndent1"/>
      </w:pPr>
      <w:r>
        <w:t xml:space="preserve">Interface  : InLoop0                                     Cost      : </w:t>
      </w:r>
      <w:r w:rsidR="00687E8A">
        <w:t>0</w:t>
      </w:r>
    </w:p>
    <w:p w:rsidR="00F12E93" w:rsidRDefault="00F12E93" w:rsidP="00B51350">
      <w:pPr>
        <w:pStyle w:val="TerminalDisplayIndent1"/>
      </w:pPr>
    </w:p>
    <w:p w:rsidR="00687E8A" w:rsidRDefault="00C90E1F" w:rsidP="00B51350">
      <w:pPr>
        <w:pStyle w:val="TerminalDisplayIndent1"/>
      </w:pPr>
      <w:r>
        <w:t>Destination: 100::/96                                    Protocol  : BGP4</w:t>
      </w:r>
      <w:r w:rsidR="00687E8A">
        <w:t>+</w:t>
      </w:r>
    </w:p>
    <w:p w:rsidR="00687E8A" w:rsidRDefault="00C90E1F" w:rsidP="00B51350">
      <w:pPr>
        <w:pStyle w:val="TerminalDisplayIndent1"/>
      </w:pPr>
      <w:r>
        <w:t>NextHop    : ::FFFF:10.1.1.1                             Preference: 25</w:t>
      </w:r>
      <w:r w:rsidR="00687E8A">
        <w:t>5</w:t>
      </w:r>
    </w:p>
    <w:p w:rsidR="00687E8A" w:rsidRDefault="00C90E1F" w:rsidP="00B51350">
      <w:pPr>
        <w:pStyle w:val="TerminalDisplayIndent1"/>
      </w:pPr>
      <w:r>
        <w:t xml:space="preserve">Interface  : </w:t>
      </w:r>
      <w:r w:rsidR="00AB5381">
        <w:t>GE</w:t>
      </w:r>
      <w:r w:rsidR="00224215">
        <w:t>3/1</w:t>
      </w:r>
      <w:r w:rsidR="00AB5381">
        <w:t>/</w:t>
      </w:r>
      <w:r>
        <w:t xml:space="preserve">2         </w:t>
      </w:r>
      <w:r>
        <w:rPr>
          <w:rFonts w:hint="eastAsia"/>
        </w:rPr>
        <w:t xml:space="preserve">  </w:t>
      </w:r>
      <w:r>
        <w:t xml:space="preserve">                          Cost      : </w:t>
      </w:r>
      <w:r w:rsidR="00687E8A">
        <w:t>0</w:t>
      </w:r>
    </w:p>
    <w:p w:rsidR="00F12E93" w:rsidRDefault="00F12E93" w:rsidP="00B51350">
      <w:pPr>
        <w:pStyle w:val="TerminalDisplayIndent1"/>
      </w:pPr>
    </w:p>
    <w:p w:rsidR="00687E8A" w:rsidRDefault="00C90E1F" w:rsidP="00B51350">
      <w:pPr>
        <w:pStyle w:val="TerminalDisplayIndent1"/>
      </w:pPr>
      <w:r>
        <w:t>Destination: 200::/96                                    Protocol  : BGP4</w:t>
      </w:r>
      <w:r w:rsidR="00687E8A">
        <w:t>+</w:t>
      </w:r>
    </w:p>
    <w:p w:rsidR="00687E8A" w:rsidRDefault="00C90E1F" w:rsidP="00B51350">
      <w:pPr>
        <w:pStyle w:val="TerminalDisplayIndent1"/>
      </w:pPr>
      <w:r>
        <w:t xml:space="preserve">NextHop    : </w:t>
      </w:r>
      <w:r>
        <w:rPr>
          <w:rFonts w:hint="eastAsia"/>
        </w:rPr>
        <w:t>10:2</w:t>
      </w:r>
      <w:r>
        <w:t>::</w:t>
      </w:r>
      <w:r>
        <w:rPr>
          <w:rFonts w:hint="eastAsia"/>
        </w:rPr>
        <w:t>2</w:t>
      </w:r>
      <w:r>
        <w:t xml:space="preserve">                                     Preference: 25</w:t>
      </w:r>
      <w:r w:rsidR="00687E8A">
        <w:t>5</w:t>
      </w:r>
    </w:p>
    <w:p w:rsidR="00687E8A" w:rsidRDefault="00C90E1F" w:rsidP="00B51350">
      <w:pPr>
        <w:pStyle w:val="TerminalDisplayIndent1"/>
      </w:pPr>
      <w:r>
        <w:t xml:space="preserve">Interface  : </w:t>
      </w:r>
      <w:r w:rsidR="00064113">
        <w:t>GE</w:t>
      </w:r>
      <w:r w:rsidR="00224215">
        <w:t>3/1</w:t>
      </w:r>
      <w:r w:rsidR="00064113">
        <w:t>/1</w:t>
      </w:r>
      <w:r>
        <w:t xml:space="preserve">                                     Cost      : </w:t>
      </w:r>
      <w:r w:rsidR="00687E8A">
        <w:t>0</w:t>
      </w:r>
    </w:p>
    <w:p w:rsidR="00F12E93" w:rsidRDefault="00F12E93" w:rsidP="00B51350">
      <w:pPr>
        <w:pStyle w:val="TerminalDisplayIndent1"/>
      </w:pPr>
    </w:p>
    <w:p w:rsidR="00687E8A" w:rsidRDefault="00C90E1F" w:rsidP="00B51350">
      <w:pPr>
        <w:pStyle w:val="TerminalDisplayIndent1"/>
      </w:pPr>
      <w:r>
        <w:t>Destination: FE80::/10                                   Protocol  : Direc</w:t>
      </w:r>
      <w:r w:rsidR="00687E8A">
        <w:t>t</w:t>
      </w:r>
    </w:p>
    <w:p w:rsidR="00687E8A" w:rsidRDefault="00C90E1F" w:rsidP="00B51350">
      <w:pPr>
        <w:pStyle w:val="TerminalDisplayIndent1"/>
      </w:pPr>
      <w:r>
        <w:t xml:space="preserve">NextHop    : ::                                          Preference: </w:t>
      </w:r>
      <w:r w:rsidR="00687E8A">
        <w:t>0</w:t>
      </w:r>
    </w:p>
    <w:p w:rsidR="00687E8A" w:rsidRDefault="00C90E1F" w:rsidP="00B51350">
      <w:pPr>
        <w:pStyle w:val="TerminalDisplayIndent1"/>
      </w:pPr>
      <w:r>
        <w:t xml:space="preserve">Interface  : NULL0                                       Cost      : </w:t>
      </w:r>
      <w:r w:rsidR="00687E8A">
        <w:t>0</w:t>
      </w:r>
    </w:p>
    <w:p w:rsidR="00C90E1F" w:rsidRPr="007530E2" w:rsidRDefault="00C90E1F" w:rsidP="00B51350">
      <w:pPr>
        <w:pStyle w:val="ItemIndent1"/>
        <w:rPr>
          <w:lang w:eastAsia="zh-CN"/>
        </w:rPr>
      </w:pPr>
      <w:r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在</w:t>
      </w:r>
      <w:r w:rsidRPr="007530E2"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 xml:space="preserve"> </w:t>
      </w:r>
      <w:r w:rsidRPr="007530E2">
        <w:rPr>
          <w:rFonts w:hint="eastAsia"/>
          <w:lang w:eastAsia="zh-CN"/>
        </w:rPr>
        <w:t>2</w:t>
      </w:r>
      <w:r w:rsidRPr="007530E2">
        <w:rPr>
          <w:rFonts w:hint="eastAsia"/>
          <w:lang w:eastAsia="zh-CN"/>
        </w:rPr>
        <w:t>上打开</w:t>
      </w:r>
      <w:r w:rsidRPr="007530E2">
        <w:rPr>
          <w:rFonts w:hint="eastAsia"/>
          <w:lang w:eastAsia="zh-CN"/>
        </w:rPr>
        <w:t>BGP</w:t>
      </w:r>
      <w:r w:rsidRPr="007530E2">
        <w:rPr>
          <w:rFonts w:hint="eastAsia"/>
          <w:lang w:eastAsia="zh-CN"/>
        </w:rPr>
        <w:t>的</w:t>
      </w:r>
      <w:r w:rsidRPr="007530E2">
        <w:rPr>
          <w:rFonts w:hint="eastAsia"/>
          <w:lang w:eastAsia="zh-CN"/>
        </w:rPr>
        <w:t>Update</w:t>
      </w:r>
      <w:r w:rsidRPr="007530E2">
        <w:rPr>
          <w:rFonts w:hint="eastAsia"/>
          <w:lang w:eastAsia="zh-CN"/>
        </w:rPr>
        <w:t>报文调试信息开关，可以看到</w:t>
      </w:r>
      <w:r w:rsidRPr="007530E2"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 xml:space="preserve"> </w:t>
      </w:r>
      <w:r w:rsidRPr="007530E2">
        <w:rPr>
          <w:rFonts w:hint="eastAsia"/>
          <w:lang w:eastAsia="zh-CN"/>
        </w:rPr>
        <w:t>2</w:t>
      </w:r>
      <w:r w:rsidRPr="007530E2">
        <w:rPr>
          <w:rFonts w:hint="eastAsia"/>
          <w:lang w:eastAsia="zh-CN"/>
        </w:rPr>
        <w:t>发布了去往</w:t>
      </w:r>
      <w:r w:rsidRPr="007530E2">
        <w:rPr>
          <w:rFonts w:hint="eastAsia"/>
          <w:lang w:eastAsia="zh-CN"/>
        </w:rPr>
        <w:t>100</w:t>
      </w:r>
      <w:r>
        <w:rPr>
          <w:rFonts w:hint="eastAsia"/>
          <w:lang w:eastAsia="zh-CN"/>
        </w:rPr>
        <w:t>::</w:t>
      </w:r>
      <w:r w:rsidRPr="007530E2"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96</w:t>
      </w:r>
      <w:r w:rsidRPr="007530E2">
        <w:rPr>
          <w:rFonts w:hint="eastAsia"/>
          <w:lang w:eastAsia="zh-CN"/>
        </w:rPr>
        <w:t>的路由，</w:t>
      </w:r>
      <w:r w:rsidRPr="007530E2">
        <w:rPr>
          <w:rFonts w:hint="eastAsia"/>
          <w:lang w:eastAsia="zh-CN"/>
        </w:rPr>
        <w:t>AS</w:t>
      </w:r>
      <w:r w:rsidRPr="007530E2">
        <w:rPr>
          <w:rFonts w:hint="eastAsia"/>
          <w:lang w:eastAsia="zh-CN"/>
        </w:rPr>
        <w:t>路径信息为“</w:t>
      </w:r>
      <w:r w:rsidRPr="007530E2">
        <w:rPr>
          <w:rFonts w:hint="eastAsia"/>
          <w:lang w:eastAsia="zh-CN"/>
        </w:rPr>
        <w:t xml:space="preserve">100 </w:t>
      </w:r>
      <w:r>
        <w:rPr>
          <w:rFonts w:hint="eastAsia"/>
          <w:lang w:eastAsia="zh-CN"/>
        </w:rPr>
        <w:t>6</w:t>
      </w:r>
      <w:r w:rsidRPr="007530E2">
        <w:rPr>
          <w:rFonts w:hint="eastAsia"/>
          <w:lang w:eastAsia="zh-CN"/>
        </w:rPr>
        <w:t>00</w:t>
      </w:r>
      <w:r w:rsidRPr="007530E2">
        <w:rPr>
          <w:rFonts w:hint="eastAsia"/>
          <w:lang w:eastAsia="zh-CN"/>
        </w:rPr>
        <w:t>”。</w:t>
      </w:r>
    </w:p>
    <w:p w:rsidR="00C90E1F" w:rsidRPr="007530E2" w:rsidRDefault="00C90E1F" w:rsidP="00B51350">
      <w:pPr>
        <w:pStyle w:val="TerminalDisplayIndent1"/>
      </w:pPr>
      <w:r w:rsidRPr="007530E2">
        <w:rPr>
          <w:rFonts w:hint="eastAsia"/>
        </w:rPr>
        <w:t xml:space="preserve">&lt;PE2&gt; </w:t>
      </w:r>
      <w:r w:rsidRPr="00B421C2">
        <w:rPr>
          <w:rFonts w:hint="eastAsia"/>
        </w:rPr>
        <w:t>terminal monitor</w:t>
      </w:r>
    </w:p>
    <w:p w:rsidR="00C90E1F" w:rsidRPr="007530E2" w:rsidRDefault="00C90E1F" w:rsidP="00B51350">
      <w:pPr>
        <w:pStyle w:val="TerminalDisplayIndent1"/>
      </w:pPr>
      <w:r w:rsidRPr="007530E2">
        <w:rPr>
          <w:rFonts w:hint="eastAsia"/>
        </w:rPr>
        <w:t xml:space="preserve">&lt;PE2&gt; </w:t>
      </w:r>
      <w:r w:rsidRPr="00B421C2">
        <w:rPr>
          <w:rFonts w:hint="eastAsia"/>
        </w:rPr>
        <w:t>terminal logging level 7</w:t>
      </w:r>
    </w:p>
    <w:p w:rsidR="00C90E1F" w:rsidRPr="00B421C2" w:rsidRDefault="00C90E1F" w:rsidP="00B51350">
      <w:pPr>
        <w:pStyle w:val="TerminalDisplayIndent1"/>
      </w:pPr>
      <w:r w:rsidRPr="00B421C2">
        <w:rPr>
          <w:rFonts w:hint="eastAsia"/>
        </w:rPr>
        <w:t xml:space="preserve">&lt;PE2&gt; debugging bgp update vpn-instance vpn1 </w:t>
      </w:r>
      <w:r w:rsidRPr="007530E2">
        <w:rPr>
          <w:rFonts w:hint="eastAsia"/>
        </w:rPr>
        <w:t>10</w:t>
      </w:r>
      <w:r>
        <w:rPr>
          <w:rFonts w:hint="eastAsia"/>
        </w:rPr>
        <w:t xml:space="preserve">:2::2 </w:t>
      </w:r>
      <w:r w:rsidRPr="00B421C2">
        <w:rPr>
          <w:rFonts w:hint="eastAsia"/>
        </w:rPr>
        <w:t>ipv6</w:t>
      </w:r>
    </w:p>
    <w:p w:rsidR="00C90E1F" w:rsidRPr="00707793" w:rsidRDefault="00C90E1F" w:rsidP="00B51350">
      <w:pPr>
        <w:pStyle w:val="TerminalDisplayIndent1"/>
      </w:pPr>
      <w:r w:rsidRPr="007530E2">
        <w:rPr>
          <w:rFonts w:hint="eastAsia"/>
        </w:rPr>
        <w:t>&lt;PE2&gt;</w:t>
      </w:r>
      <w:r w:rsidRPr="007530E2">
        <w:t xml:space="preserve"> </w:t>
      </w:r>
      <w:r w:rsidRPr="0052710F">
        <w:t>refresh bgp all export ipv</w:t>
      </w:r>
      <w:r>
        <w:rPr>
          <w:rFonts w:hint="eastAsia"/>
        </w:rPr>
        <w:t>6</w:t>
      </w:r>
      <w:r w:rsidRPr="0052710F">
        <w:t xml:space="preserve"> vpn-instance vpn1</w:t>
      </w:r>
    </w:p>
    <w:p w:rsidR="00C90E1F" w:rsidRDefault="00C90E1F" w:rsidP="00B51350">
      <w:pPr>
        <w:pStyle w:val="TerminalDisplayIndent1"/>
      </w:pPr>
      <w:r>
        <w:t>*Jun 13 16:12:52:096 2012 PE2 BGP/7/DEBUG: -MDC=1;</w:t>
      </w:r>
    </w:p>
    <w:p w:rsidR="00687E8A" w:rsidRDefault="00C90E1F" w:rsidP="00B51350">
      <w:pPr>
        <w:pStyle w:val="TerminalDisplayIndent1"/>
      </w:pPr>
      <w:r>
        <w:t xml:space="preserve">         BGP_IPV6.vpn1: Send UPDATE to update-group 0 for following destinations</w:t>
      </w:r>
      <w:r w:rsidR="00687E8A">
        <w:t>:</w:t>
      </w:r>
    </w:p>
    <w:p w:rsidR="00687E8A" w:rsidRDefault="00C90E1F" w:rsidP="00B51350">
      <w:pPr>
        <w:pStyle w:val="TerminalDisplayIndent1"/>
      </w:pPr>
      <w:r>
        <w:t xml:space="preserve">         Origin       : Incomplet</w:t>
      </w:r>
      <w:r w:rsidR="00687E8A">
        <w:t>e</w:t>
      </w:r>
    </w:p>
    <w:p w:rsidR="00687E8A" w:rsidRPr="00C14431" w:rsidRDefault="00C90E1F" w:rsidP="00B51350">
      <w:pPr>
        <w:pStyle w:val="TerminalDisplayIndent1"/>
        <w:rPr>
          <w:rStyle w:val="TerminalDisplayshading"/>
        </w:rPr>
      </w:pPr>
      <w:r>
        <w:t xml:space="preserve">         </w:t>
      </w:r>
      <w:r w:rsidR="009A37DA" w:rsidRPr="009A37DA">
        <w:rPr>
          <w:rStyle w:val="TerminalDisplayshading"/>
        </w:rPr>
        <w:t>AS path      : 100 600</w:t>
      </w:r>
    </w:p>
    <w:p w:rsidR="00687E8A" w:rsidRDefault="00C90E1F" w:rsidP="00B51350">
      <w:pPr>
        <w:pStyle w:val="TerminalDisplayIndent1"/>
      </w:pPr>
      <w:r>
        <w:t xml:space="preserve">         Next hop     : ::FFFF:10.1.1.</w:t>
      </w:r>
      <w:r w:rsidR="00687E8A">
        <w:t>1</w:t>
      </w:r>
    </w:p>
    <w:p w:rsidR="00687E8A" w:rsidRDefault="00C90E1F" w:rsidP="00B51350">
      <w:pPr>
        <w:pStyle w:val="TerminalDisplayIndent1"/>
      </w:pPr>
      <w:r>
        <w:t xml:space="preserve">         100::/96</w:t>
      </w:r>
      <w:r w:rsidR="00687E8A">
        <w:t>,</w:t>
      </w:r>
    </w:p>
    <w:p w:rsidR="00687E8A" w:rsidRDefault="00687E8A" w:rsidP="00B51350">
      <w:pPr>
        <w:pStyle w:val="TerminalDisplayIndent1"/>
      </w:pPr>
    </w:p>
    <w:p w:rsidR="007F7284" w:rsidRDefault="007F7284" w:rsidP="00B51350">
      <w:pPr>
        <w:pStyle w:val="TerminalDisplayIndent1"/>
      </w:pPr>
    </w:p>
    <w:p w:rsidR="00687E8A" w:rsidRDefault="00231085" w:rsidP="00B51350">
      <w:pPr>
        <w:pStyle w:val="TerminalDisplayIndent1"/>
      </w:pPr>
      <w:r>
        <w:t>*Jun 13 16:12:5</w:t>
      </w:r>
      <w:r>
        <w:rPr>
          <w:rFonts w:hint="eastAsia"/>
        </w:rPr>
        <w:t>3</w:t>
      </w:r>
      <w:r>
        <w:t>:</w:t>
      </w:r>
      <w:r>
        <w:rPr>
          <w:rFonts w:hint="eastAsia"/>
        </w:rPr>
        <w:t>024</w:t>
      </w:r>
      <w:r>
        <w:t xml:space="preserve"> 2012 PE2</w:t>
      </w:r>
      <w:r w:rsidR="00C90E1F">
        <w:t xml:space="preserve"> BGP/7/DEBUG: -MDC=1</w:t>
      </w:r>
      <w:r w:rsidR="00687E8A">
        <w:t>;</w:t>
      </w:r>
    </w:p>
    <w:p w:rsidR="00687E8A" w:rsidRDefault="00C90E1F" w:rsidP="00B51350">
      <w:pPr>
        <w:pStyle w:val="TerminalDisplayIndent1"/>
      </w:pPr>
      <w:r>
        <w:t xml:space="preserve"> BGP.vpn1: Send UPDATE MSG to peer </w:t>
      </w:r>
      <w:r>
        <w:rPr>
          <w:rFonts w:hint="eastAsia"/>
        </w:rPr>
        <w:t>10:2</w:t>
      </w:r>
      <w:r>
        <w:t>::</w:t>
      </w:r>
      <w:r>
        <w:rPr>
          <w:rFonts w:hint="eastAsia"/>
        </w:rPr>
        <w:t>2</w:t>
      </w:r>
      <w:r>
        <w:t xml:space="preserve">(IPv6-UNC) NextHop: </w:t>
      </w:r>
      <w:r>
        <w:rPr>
          <w:rFonts w:hint="eastAsia"/>
        </w:rPr>
        <w:t>10:2</w:t>
      </w:r>
      <w:r>
        <w:t>::</w:t>
      </w:r>
      <w:r>
        <w:rPr>
          <w:rFonts w:hint="eastAsia"/>
        </w:rPr>
        <w:t>1</w:t>
      </w:r>
      <w:r w:rsidR="00687E8A">
        <w:t>.</w:t>
      </w:r>
    </w:p>
    <w:p w:rsidR="00687E8A" w:rsidRDefault="00687E8A" w:rsidP="00B51350">
      <w:pPr>
        <w:pStyle w:val="TerminalDisplayIndent1"/>
      </w:pPr>
    </w:p>
    <w:p w:rsidR="007F7284" w:rsidRDefault="007F7284" w:rsidP="00B51350">
      <w:pPr>
        <w:pStyle w:val="TerminalDisplayIndent1"/>
      </w:pPr>
    </w:p>
    <w:p w:rsidR="00C90E1F" w:rsidRPr="007530E2" w:rsidRDefault="00C90E1F" w:rsidP="00B51350">
      <w:pPr>
        <w:pStyle w:val="ItemIndent1"/>
      </w:pPr>
      <w:r>
        <w:rPr>
          <w:rFonts w:hint="eastAsia"/>
        </w:rPr>
        <w:t xml:space="preserve"># </w:t>
      </w:r>
      <w:r w:rsidRPr="007530E2">
        <w:rPr>
          <w:rFonts w:hint="eastAsia"/>
        </w:rPr>
        <w:t>在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上执行</w:t>
      </w:r>
      <w:r w:rsidRPr="00DA2C2B">
        <w:rPr>
          <w:rStyle w:val="commandkeywords"/>
          <w:rFonts w:hint="eastAsia"/>
        </w:rPr>
        <w:t>display bgp routing-table ipv6 peer received-routes</w:t>
      </w:r>
      <w:r w:rsidRPr="007530E2">
        <w:rPr>
          <w:rFonts w:hint="eastAsia"/>
        </w:rPr>
        <w:t>命令，可以看到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没有接收</w:t>
      </w:r>
      <w:r w:rsidRPr="007530E2">
        <w:rPr>
          <w:rFonts w:hint="eastAsia"/>
        </w:rPr>
        <w:t>100</w:t>
      </w:r>
      <w:r>
        <w:rPr>
          <w:rFonts w:hint="eastAsia"/>
        </w:rPr>
        <w:t>::</w:t>
      </w:r>
      <w:r w:rsidRPr="007530E2">
        <w:rPr>
          <w:rFonts w:hint="eastAsia"/>
        </w:rPr>
        <w:t>/</w:t>
      </w:r>
      <w:r>
        <w:rPr>
          <w:rFonts w:hint="eastAsia"/>
        </w:rPr>
        <w:t>96</w:t>
      </w:r>
      <w:r w:rsidRPr="007530E2">
        <w:rPr>
          <w:rFonts w:hint="eastAsia"/>
        </w:rPr>
        <w:t>的路由。</w:t>
      </w:r>
    </w:p>
    <w:p w:rsidR="00C90E1F" w:rsidRPr="00B421C2" w:rsidRDefault="00C90E1F" w:rsidP="00B51350">
      <w:pPr>
        <w:pStyle w:val="TerminalDisplayIndent1"/>
      </w:pPr>
      <w:r>
        <w:rPr>
          <w:rFonts w:hint="eastAsia"/>
        </w:rPr>
        <w:t>&lt;</w:t>
      </w:r>
      <w:r w:rsidRPr="007530E2">
        <w:rPr>
          <w:rFonts w:hint="eastAsia"/>
        </w:rPr>
        <w:t>CE2</w:t>
      </w:r>
      <w:r>
        <w:rPr>
          <w:rFonts w:hint="eastAsia"/>
        </w:rPr>
        <w:t>&gt;</w:t>
      </w:r>
      <w:r w:rsidRPr="007530E2">
        <w:rPr>
          <w:rFonts w:hint="eastAsia"/>
        </w:rPr>
        <w:t xml:space="preserve"> </w:t>
      </w:r>
      <w:r w:rsidRPr="00B421C2">
        <w:rPr>
          <w:rFonts w:hint="eastAsia"/>
        </w:rPr>
        <w:t xml:space="preserve">display </w:t>
      </w:r>
      <w:r w:rsidRPr="00B421C2">
        <w:t>bgp routing-table ipv</w:t>
      </w:r>
      <w:r w:rsidRPr="00B421C2">
        <w:rPr>
          <w:rFonts w:hint="eastAsia"/>
        </w:rPr>
        <w:t>6</w:t>
      </w:r>
      <w:r w:rsidRPr="00B421C2">
        <w:t xml:space="preserve"> peer 10</w:t>
      </w:r>
      <w:r w:rsidRPr="00B421C2">
        <w:rPr>
          <w:rFonts w:hint="eastAsia"/>
        </w:rPr>
        <w:t>:</w:t>
      </w:r>
      <w:r w:rsidRPr="00B421C2">
        <w:t>2</w:t>
      </w:r>
      <w:r w:rsidRPr="00B421C2">
        <w:rPr>
          <w:rFonts w:hint="eastAsia"/>
        </w:rPr>
        <w:t>::1</w:t>
      </w:r>
      <w:r w:rsidRPr="00B421C2">
        <w:t xml:space="preserve"> received-routes</w:t>
      </w:r>
    </w:p>
    <w:p w:rsidR="00C90E1F" w:rsidRDefault="00C90E1F" w:rsidP="00B51350">
      <w:pPr>
        <w:pStyle w:val="TerminalDisplayIndent1"/>
      </w:pPr>
    </w:p>
    <w:p w:rsidR="00C90E1F" w:rsidRDefault="00C90E1F" w:rsidP="00B51350">
      <w:pPr>
        <w:pStyle w:val="TerminalDisplayIndent1"/>
      </w:pPr>
      <w:r>
        <w:t xml:space="preserve"> Total number of routes: </w:t>
      </w:r>
      <w:r>
        <w:rPr>
          <w:rFonts w:hint="eastAsia"/>
        </w:rPr>
        <w:t>0</w:t>
      </w:r>
    </w:p>
    <w:p w:rsidR="007D7DD4" w:rsidRDefault="00C90E1F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配置</w:t>
      </w:r>
      <w:r w:rsidRPr="00B421C2">
        <w:rPr>
          <w:rFonts w:hint="eastAsia"/>
          <w:lang w:eastAsia="zh-CN"/>
        </w:rPr>
        <w:t>BGP</w:t>
      </w:r>
      <w:r w:rsidRPr="00B421C2">
        <w:rPr>
          <w:rFonts w:hint="eastAsia"/>
          <w:lang w:eastAsia="zh-CN"/>
        </w:rPr>
        <w:t>的</w:t>
      </w:r>
      <w:r w:rsidRPr="00B421C2">
        <w:rPr>
          <w:rFonts w:hint="eastAsia"/>
          <w:lang w:eastAsia="zh-CN"/>
        </w:rPr>
        <w:t>AS</w:t>
      </w:r>
      <w:r w:rsidRPr="00B421C2">
        <w:rPr>
          <w:rFonts w:hint="eastAsia"/>
          <w:lang w:eastAsia="zh-CN"/>
        </w:rPr>
        <w:t>号替换功能</w:t>
      </w:r>
    </w:p>
    <w:p w:rsidR="00C90E1F" w:rsidRPr="007530E2" w:rsidRDefault="00C90E1F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在</w:t>
      </w:r>
      <w:r w:rsidRPr="007530E2"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 xml:space="preserve"> </w:t>
      </w:r>
      <w:r w:rsidR="0033129C">
        <w:rPr>
          <w:rFonts w:hint="eastAsia"/>
          <w:lang w:eastAsia="zh-CN"/>
        </w:rPr>
        <w:t>1</w:t>
      </w:r>
      <w:r w:rsidRPr="007530E2">
        <w:rPr>
          <w:rFonts w:hint="eastAsia"/>
          <w:lang w:eastAsia="zh-CN"/>
        </w:rPr>
        <w:t>上配置</w:t>
      </w:r>
      <w:r w:rsidRPr="007530E2">
        <w:rPr>
          <w:rFonts w:hint="eastAsia"/>
          <w:lang w:eastAsia="zh-CN"/>
        </w:rPr>
        <w:t>BGP</w:t>
      </w:r>
      <w:r w:rsidRPr="007530E2">
        <w:rPr>
          <w:rFonts w:hint="eastAsia"/>
          <w:lang w:eastAsia="zh-CN"/>
        </w:rPr>
        <w:t>的</w:t>
      </w:r>
      <w:r w:rsidRPr="007530E2">
        <w:rPr>
          <w:rFonts w:hint="eastAsia"/>
          <w:lang w:eastAsia="zh-CN"/>
        </w:rPr>
        <w:t>AS</w:t>
      </w:r>
      <w:r w:rsidRPr="007530E2">
        <w:rPr>
          <w:rFonts w:hint="eastAsia"/>
          <w:lang w:eastAsia="zh-CN"/>
        </w:rPr>
        <w:t>号替换功能</w:t>
      </w:r>
      <w:r>
        <w:rPr>
          <w:rFonts w:hint="eastAsia"/>
          <w:lang w:eastAsia="zh-CN"/>
        </w:rPr>
        <w:t>。</w:t>
      </w:r>
    </w:p>
    <w:p w:rsidR="00C90E1F" w:rsidRPr="007530E2" w:rsidRDefault="00C90E1F" w:rsidP="00B51350">
      <w:pPr>
        <w:pStyle w:val="TerminalDisplayIndent1"/>
      </w:pPr>
      <w:r w:rsidRPr="007530E2">
        <w:t>&lt;PE</w:t>
      </w:r>
      <w:r w:rsidR="0033129C">
        <w:rPr>
          <w:rFonts w:hint="eastAsia"/>
        </w:rPr>
        <w:t>1</w:t>
      </w:r>
      <w:r w:rsidRPr="007530E2">
        <w:t>&gt; system-view</w:t>
      </w:r>
    </w:p>
    <w:p w:rsidR="00C90E1F" w:rsidRPr="00707793" w:rsidRDefault="0033129C" w:rsidP="00B51350">
      <w:pPr>
        <w:pStyle w:val="TerminalDisplayIndent1"/>
      </w:pPr>
      <w:r>
        <w:t>[PE</w:t>
      </w:r>
      <w:r>
        <w:rPr>
          <w:rFonts w:hint="eastAsia"/>
        </w:rPr>
        <w:t>1</w:t>
      </w:r>
      <w:r w:rsidR="00C90E1F" w:rsidRPr="007530E2">
        <w:t xml:space="preserve">] </w:t>
      </w:r>
      <w:r w:rsidR="00C90E1F" w:rsidRPr="00B421C2">
        <w:t>bgp 100</w:t>
      </w:r>
    </w:p>
    <w:p w:rsidR="00C90E1F" w:rsidRPr="00707793" w:rsidRDefault="0033129C" w:rsidP="00B51350">
      <w:pPr>
        <w:pStyle w:val="TerminalDisplayIndent1"/>
      </w:pPr>
      <w:r>
        <w:rPr>
          <w:rFonts w:hint="eastAsia"/>
        </w:rPr>
        <w:t>[PE1</w:t>
      </w:r>
      <w:r w:rsidR="00C90E1F" w:rsidRPr="007530E2">
        <w:rPr>
          <w:rFonts w:hint="eastAsia"/>
        </w:rPr>
        <w:t>-</w:t>
      </w:r>
      <w:r w:rsidR="00F07E7A">
        <w:rPr>
          <w:rFonts w:hint="eastAsia"/>
        </w:rPr>
        <w:t>bgp-default</w:t>
      </w:r>
      <w:r w:rsidR="00C90E1F" w:rsidRPr="007530E2">
        <w:rPr>
          <w:rFonts w:hint="eastAsia"/>
        </w:rPr>
        <w:t xml:space="preserve">] </w:t>
      </w:r>
      <w:r w:rsidR="00C90E1F" w:rsidRPr="00B421C2">
        <w:t>ip vpn-instance vpn1</w:t>
      </w:r>
    </w:p>
    <w:p w:rsidR="00C90E1F" w:rsidRPr="00B421C2" w:rsidRDefault="0033129C" w:rsidP="00B51350">
      <w:pPr>
        <w:pStyle w:val="TerminalDisplayIndent1"/>
      </w:pPr>
      <w:r>
        <w:rPr>
          <w:rFonts w:hint="eastAsia"/>
        </w:rPr>
        <w:lastRenderedPageBreak/>
        <w:t>[PE1</w:t>
      </w:r>
      <w:r w:rsidR="00C90E1F" w:rsidRPr="007530E2">
        <w:rPr>
          <w:rFonts w:hint="eastAsia"/>
        </w:rPr>
        <w:t>-</w:t>
      </w:r>
      <w:r w:rsidR="00F07E7A">
        <w:rPr>
          <w:rFonts w:hint="eastAsia"/>
        </w:rPr>
        <w:t>bgp-default</w:t>
      </w:r>
      <w:r w:rsidR="00C90E1F">
        <w:rPr>
          <w:rFonts w:hint="eastAsia"/>
        </w:rPr>
        <w:t>-vpn</w:t>
      </w:r>
      <w:r w:rsidR="00C90E1F" w:rsidRPr="007530E2">
        <w:rPr>
          <w:rFonts w:hint="eastAsia"/>
        </w:rPr>
        <w:t>1]</w:t>
      </w:r>
      <w:r w:rsidR="00C90E1F" w:rsidRPr="00B421C2">
        <w:rPr>
          <w:rFonts w:hint="eastAsia"/>
        </w:rPr>
        <w:t xml:space="preserve"> peer 10:</w:t>
      </w:r>
      <w:r w:rsidRPr="00B421C2">
        <w:rPr>
          <w:rFonts w:hint="eastAsia"/>
        </w:rPr>
        <w:t>1</w:t>
      </w:r>
      <w:r w:rsidR="00C90E1F" w:rsidRPr="00B421C2">
        <w:rPr>
          <w:rFonts w:hint="eastAsia"/>
        </w:rPr>
        <w:t>::2 substitute-as</w:t>
      </w:r>
    </w:p>
    <w:p w:rsidR="00C90E1F" w:rsidRPr="00B421C2" w:rsidRDefault="0033129C" w:rsidP="00B51350">
      <w:pPr>
        <w:pStyle w:val="TerminalDisplayIndent1"/>
      </w:pPr>
      <w:r w:rsidRPr="00B421C2">
        <w:t>[PE</w:t>
      </w:r>
      <w:r w:rsidRPr="00B421C2">
        <w:rPr>
          <w:rFonts w:hint="eastAsia"/>
        </w:rPr>
        <w:t>1</w:t>
      </w:r>
      <w:r w:rsidR="00C90E1F" w:rsidRPr="00B421C2">
        <w:t>-</w:t>
      </w:r>
      <w:r w:rsidR="00F07E7A" w:rsidRPr="00B421C2">
        <w:t>bgp-default</w:t>
      </w:r>
      <w:r w:rsidR="00C90E1F" w:rsidRPr="00B421C2">
        <w:t>-vpn1] quit</w:t>
      </w:r>
    </w:p>
    <w:p w:rsidR="00C90E1F" w:rsidRPr="00B421C2" w:rsidRDefault="0033129C" w:rsidP="00B51350">
      <w:pPr>
        <w:pStyle w:val="TerminalDisplayIndent1"/>
      </w:pPr>
      <w:r w:rsidRPr="00B421C2">
        <w:rPr>
          <w:rFonts w:hint="eastAsia"/>
        </w:rPr>
        <w:t>[PE1</w:t>
      </w:r>
      <w:r w:rsidR="00C90E1F" w:rsidRPr="00B421C2">
        <w:rPr>
          <w:rFonts w:hint="eastAsia"/>
        </w:rPr>
        <w:t>-</w:t>
      </w:r>
      <w:r w:rsidR="00F07E7A" w:rsidRPr="00B421C2">
        <w:rPr>
          <w:rFonts w:hint="eastAsia"/>
        </w:rPr>
        <w:t>bgp-default</w:t>
      </w:r>
      <w:r w:rsidR="00C90E1F" w:rsidRPr="00B421C2">
        <w:rPr>
          <w:rFonts w:hint="eastAsia"/>
        </w:rPr>
        <w:t>] quit</w:t>
      </w:r>
    </w:p>
    <w:p w:rsidR="0033129C" w:rsidRPr="007530E2" w:rsidRDefault="0033129C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 xml:space="preserve"># </w:t>
      </w:r>
      <w:r w:rsidRPr="007530E2">
        <w:rPr>
          <w:rFonts w:hint="eastAsia"/>
          <w:lang w:eastAsia="zh-CN"/>
        </w:rPr>
        <w:t>在</w:t>
      </w:r>
      <w:r w:rsidRPr="007530E2">
        <w:rPr>
          <w:rFonts w:hint="eastAsia"/>
          <w:lang w:eastAsia="zh-CN"/>
        </w:rPr>
        <w:t>PE</w:t>
      </w:r>
      <w:r>
        <w:rPr>
          <w:rFonts w:hint="eastAsia"/>
          <w:lang w:eastAsia="zh-CN"/>
        </w:rPr>
        <w:t xml:space="preserve"> </w:t>
      </w:r>
      <w:r w:rsidRPr="007530E2">
        <w:rPr>
          <w:rFonts w:hint="eastAsia"/>
          <w:lang w:eastAsia="zh-CN"/>
        </w:rPr>
        <w:t>2</w:t>
      </w:r>
      <w:r w:rsidRPr="007530E2">
        <w:rPr>
          <w:rFonts w:hint="eastAsia"/>
          <w:lang w:eastAsia="zh-CN"/>
        </w:rPr>
        <w:t>上配置</w:t>
      </w:r>
      <w:r w:rsidRPr="007530E2">
        <w:rPr>
          <w:rFonts w:hint="eastAsia"/>
          <w:lang w:eastAsia="zh-CN"/>
        </w:rPr>
        <w:t>BGP</w:t>
      </w:r>
      <w:r w:rsidRPr="007530E2">
        <w:rPr>
          <w:rFonts w:hint="eastAsia"/>
          <w:lang w:eastAsia="zh-CN"/>
        </w:rPr>
        <w:t>的</w:t>
      </w:r>
      <w:r w:rsidRPr="007530E2">
        <w:rPr>
          <w:rFonts w:hint="eastAsia"/>
          <w:lang w:eastAsia="zh-CN"/>
        </w:rPr>
        <w:t>AS</w:t>
      </w:r>
      <w:r w:rsidRPr="007530E2">
        <w:rPr>
          <w:rFonts w:hint="eastAsia"/>
          <w:lang w:eastAsia="zh-CN"/>
        </w:rPr>
        <w:t>号替换功能</w:t>
      </w:r>
      <w:r>
        <w:rPr>
          <w:rFonts w:hint="eastAsia"/>
          <w:lang w:eastAsia="zh-CN"/>
        </w:rPr>
        <w:t>。</w:t>
      </w:r>
    </w:p>
    <w:p w:rsidR="0033129C" w:rsidRPr="007530E2" w:rsidRDefault="0033129C" w:rsidP="00B51350">
      <w:pPr>
        <w:pStyle w:val="TerminalDisplayIndent1"/>
      </w:pPr>
      <w:r w:rsidRPr="007530E2">
        <w:t>&lt;PE</w:t>
      </w:r>
      <w:r>
        <w:rPr>
          <w:rFonts w:hint="eastAsia"/>
        </w:rPr>
        <w:t>2</w:t>
      </w:r>
      <w:r w:rsidRPr="007530E2">
        <w:t>&gt; system-view</w:t>
      </w:r>
    </w:p>
    <w:p w:rsidR="0033129C" w:rsidRPr="00707793" w:rsidRDefault="0033129C" w:rsidP="00B51350">
      <w:pPr>
        <w:pStyle w:val="TerminalDisplayIndent1"/>
      </w:pPr>
      <w:r w:rsidRPr="007530E2">
        <w:t xml:space="preserve">[PE2] </w:t>
      </w:r>
      <w:r w:rsidRPr="00B421C2">
        <w:t>bgp 100</w:t>
      </w:r>
    </w:p>
    <w:p w:rsidR="0033129C" w:rsidRPr="00707793" w:rsidRDefault="0033129C" w:rsidP="00B51350">
      <w:pPr>
        <w:pStyle w:val="TerminalDisplayIndent1"/>
      </w:pPr>
      <w:r w:rsidRPr="007530E2">
        <w:rPr>
          <w:rFonts w:hint="eastAsia"/>
        </w:rPr>
        <w:t>[PE2-</w:t>
      </w:r>
      <w:r w:rsidR="00F07E7A">
        <w:rPr>
          <w:rFonts w:hint="eastAsia"/>
        </w:rPr>
        <w:t>bgp-default</w:t>
      </w:r>
      <w:r w:rsidRPr="007530E2">
        <w:rPr>
          <w:rFonts w:hint="eastAsia"/>
        </w:rPr>
        <w:t xml:space="preserve">] </w:t>
      </w:r>
      <w:r w:rsidRPr="00B421C2">
        <w:t>ip vpn-instance vpn1</w:t>
      </w:r>
    </w:p>
    <w:p w:rsidR="0033129C" w:rsidRPr="00B421C2" w:rsidRDefault="0033129C" w:rsidP="00B51350">
      <w:pPr>
        <w:pStyle w:val="TerminalDisplayIndent1"/>
      </w:pPr>
      <w:r w:rsidRPr="007530E2">
        <w:rPr>
          <w:rFonts w:hint="eastAsia"/>
        </w:rPr>
        <w:t>[PE2-</w:t>
      </w:r>
      <w:r w:rsidR="00F07E7A">
        <w:rPr>
          <w:rFonts w:hint="eastAsia"/>
        </w:rPr>
        <w:t>bgp-default</w:t>
      </w:r>
      <w:r>
        <w:rPr>
          <w:rFonts w:hint="eastAsia"/>
        </w:rPr>
        <w:t>-vpn</w:t>
      </w:r>
      <w:r w:rsidRPr="007530E2">
        <w:rPr>
          <w:rFonts w:hint="eastAsia"/>
        </w:rPr>
        <w:t>1]</w:t>
      </w:r>
      <w:r w:rsidRPr="00B421C2">
        <w:rPr>
          <w:rFonts w:hint="eastAsia"/>
        </w:rPr>
        <w:t xml:space="preserve"> peer 10:2::2 substitute-as</w:t>
      </w:r>
    </w:p>
    <w:p w:rsidR="0033129C" w:rsidRPr="00B421C2" w:rsidRDefault="0033129C" w:rsidP="00B51350">
      <w:pPr>
        <w:pStyle w:val="TerminalDisplayIndent1"/>
      </w:pPr>
      <w:r w:rsidRPr="00B421C2">
        <w:t>[PE2-</w:t>
      </w:r>
      <w:r w:rsidR="00F07E7A" w:rsidRPr="00B421C2">
        <w:t>bgp-default</w:t>
      </w:r>
      <w:r w:rsidRPr="00B421C2">
        <w:t>-vpn1] quit</w:t>
      </w:r>
    </w:p>
    <w:p w:rsidR="0033129C" w:rsidRPr="00B421C2" w:rsidRDefault="0033129C" w:rsidP="00B51350">
      <w:pPr>
        <w:pStyle w:val="TerminalDisplayIndent1"/>
      </w:pPr>
      <w:r w:rsidRPr="00B421C2">
        <w:rPr>
          <w:rFonts w:hint="eastAsia"/>
        </w:rPr>
        <w:t>[PE2-</w:t>
      </w:r>
      <w:r w:rsidR="00F07E7A" w:rsidRPr="00B421C2">
        <w:rPr>
          <w:rFonts w:hint="eastAsia"/>
        </w:rPr>
        <w:t>bgp-default</w:t>
      </w:r>
      <w:r w:rsidRPr="00B421C2">
        <w:rPr>
          <w:rFonts w:hint="eastAsia"/>
        </w:rPr>
        <w:t>] quit</w:t>
      </w:r>
    </w:p>
    <w:p w:rsidR="007D7DD4" w:rsidRDefault="00C90E1F" w:rsidP="00DD64CA">
      <w:pPr>
        <w:pStyle w:val="4"/>
      </w:pPr>
      <w:r w:rsidRPr="00B421C2">
        <w:rPr>
          <w:rFonts w:hint="eastAsia"/>
        </w:rPr>
        <w:t>验证配置</w:t>
      </w:r>
    </w:p>
    <w:p w:rsidR="00C90E1F" w:rsidRPr="00B421C2" w:rsidRDefault="00C90E1F" w:rsidP="00DD64CA">
      <w:r w:rsidRPr="00B421C2">
        <w:t xml:space="preserve"># </w:t>
      </w:r>
      <w:r w:rsidRPr="007530E2">
        <w:rPr>
          <w:rFonts w:hint="eastAsia"/>
        </w:rPr>
        <w:t>可以看到</w:t>
      </w:r>
      <w:r w:rsidRPr="00B421C2">
        <w:rPr>
          <w:rFonts w:hint="eastAsia"/>
        </w:rPr>
        <w:t>PE 2</w:t>
      </w:r>
      <w:r w:rsidRPr="007530E2">
        <w:rPr>
          <w:rFonts w:hint="eastAsia"/>
        </w:rPr>
        <w:t>向</w:t>
      </w:r>
      <w:r w:rsidRPr="00B421C2">
        <w:rPr>
          <w:rFonts w:hint="eastAsia"/>
        </w:rPr>
        <w:t>CE 2</w:t>
      </w:r>
      <w:r w:rsidRPr="007530E2">
        <w:rPr>
          <w:rFonts w:hint="eastAsia"/>
        </w:rPr>
        <w:t>发布的路由中</w:t>
      </w:r>
      <w:r w:rsidRPr="00B421C2">
        <w:rPr>
          <w:rFonts w:hint="eastAsia"/>
        </w:rPr>
        <w:t>，</w:t>
      </w:r>
      <w:r w:rsidRPr="00B421C2">
        <w:rPr>
          <w:rFonts w:hint="eastAsia"/>
        </w:rPr>
        <w:t>100</w:t>
      </w:r>
      <w:r w:rsidR="00C14431" w:rsidRPr="00B421C2">
        <w:rPr>
          <w:rFonts w:hint="eastAsia"/>
        </w:rPr>
        <w:t>::</w:t>
      </w:r>
      <w:r w:rsidRPr="00B421C2">
        <w:rPr>
          <w:rFonts w:hint="eastAsia"/>
        </w:rPr>
        <w:t>/96</w:t>
      </w:r>
      <w:r w:rsidRPr="007530E2">
        <w:rPr>
          <w:rFonts w:hint="eastAsia"/>
        </w:rPr>
        <w:t>的</w:t>
      </w:r>
      <w:r w:rsidRPr="00B421C2">
        <w:rPr>
          <w:rFonts w:hint="eastAsia"/>
        </w:rPr>
        <w:t>AS</w:t>
      </w:r>
      <w:r w:rsidRPr="007530E2">
        <w:rPr>
          <w:rFonts w:hint="eastAsia"/>
        </w:rPr>
        <w:t>路径信息由</w:t>
      </w:r>
      <w:r w:rsidRPr="00B421C2">
        <w:rPr>
          <w:rFonts w:hint="eastAsia"/>
        </w:rPr>
        <w:t>“</w:t>
      </w:r>
      <w:r w:rsidRPr="00B421C2">
        <w:rPr>
          <w:rFonts w:hint="eastAsia"/>
        </w:rPr>
        <w:t>100 600</w:t>
      </w:r>
      <w:r w:rsidRPr="00B421C2">
        <w:rPr>
          <w:rFonts w:hint="eastAsia"/>
        </w:rPr>
        <w:t>”</w:t>
      </w:r>
      <w:r w:rsidRPr="007530E2">
        <w:rPr>
          <w:rFonts w:hint="eastAsia"/>
        </w:rPr>
        <w:t>变为</w:t>
      </w:r>
      <w:r w:rsidRPr="00B421C2">
        <w:rPr>
          <w:rFonts w:hint="eastAsia"/>
        </w:rPr>
        <w:t>“</w:t>
      </w:r>
      <w:r w:rsidRPr="00B421C2">
        <w:rPr>
          <w:rFonts w:hint="eastAsia"/>
        </w:rPr>
        <w:t>100 100</w:t>
      </w:r>
      <w:r w:rsidRPr="00B421C2">
        <w:rPr>
          <w:rFonts w:hint="eastAsia"/>
        </w:rPr>
        <w:t>”</w:t>
      </w:r>
      <w:r w:rsidR="00C14431" w:rsidRPr="00B421C2">
        <w:rPr>
          <w:rFonts w:hint="eastAsia"/>
        </w:rPr>
        <w:t>。</w:t>
      </w:r>
    </w:p>
    <w:p w:rsidR="00687E8A" w:rsidRDefault="00C90E1F" w:rsidP="00DD64CA">
      <w:pPr>
        <w:pStyle w:val="TerminalDisplay"/>
      </w:pPr>
      <w:r>
        <w:t xml:space="preserve">*Jun 27 18:07:34:420 2013 </w:t>
      </w:r>
      <w:r w:rsidR="00C14431">
        <w:rPr>
          <w:rFonts w:hint="eastAsia"/>
        </w:rPr>
        <w:t>PE2</w:t>
      </w:r>
      <w:r>
        <w:t xml:space="preserve"> BGP/7/DEBUG: -MDC=1</w:t>
      </w:r>
      <w:r w:rsidR="00687E8A">
        <w:t>;</w:t>
      </w:r>
    </w:p>
    <w:p w:rsidR="00687E8A" w:rsidRDefault="00C90E1F" w:rsidP="00DD64CA">
      <w:pPr>
        <w:pStyle w:val="TerminalDisplay"/>
      </w:pPr>
      <w:r>
        <w:t xml:space="preserve">         BGP_IPV6.vpn1: Send UPDATE to peer </w:t>
      </w:r>
      <w:r>
        <w:rPr>
          <w:rFonts w:hint="eastAsia"/>
        </w:rPr>
        <w:t>10:2</w:t>
      </w:r>
      <w:r>
        <w:t>::</w:t>
      </w:r>
      <w:r>
        <w:rPr>
          <w:rFonts w:hint="eastAsia"/>
        </w:rPr>
        <w:t>2</w:t>
      </w:r>
      <w:r>
        <w:t xml:space="preserve"> for following destinations</w:t>
      </w:r>
      <w:r w:rsidR="00687E8A">
        <w:t>:</w:t>
      </w:r>
    </w:p>
    <w:p w:rsidR="00687E8A" w:rsidRDefault="00C90E1F" w:rsidP="00DD64CA">
      <w:pPr>
        <w:pStyle w:val="TerminalDisplay"/>
      </w:pPr>
      <w:r>
        <w:t xml:space="preserve">         Origin       : Incomplet</w:t>
      </w:r>
      <w:r w:rsidR="00687E8A">
        <w:t>e</w:t>
      </w:r>
    </w:p>
    <w:p w:rsidR="00687E8A" w:rsidRPr="00C14431" w:rsidRDefault="00C90E1F" w:rsidP="00DD64CA">
      <w:pPr>
        <w:pStyle w:val="TerminalDisplay"/>
        <w:rPr>
          <w:rStyle w:val="TerminalDisplayshading"/>
        </w:rPr>
      </w:pPr>
      <w:r>
        <w:t xml:space="preserve">         </w:t>
      </w:r>
      <w:r w:rsidR="009A37DA" w:rsidRPr="009A37DA">
        <w:rPr>
          <w:rStyle w:val="TerminalDisplayshading"/>
        </w:rPr>
        <w:t>AS path      : 100 100</w:t>
      </w:r>
    </w:p>
    <w:p w:rsidR="00687E8A" w:rsidRDefault="00C90E1F" w:rsidP="00DD64CA">
      <w:pPr>
        <w:pStyle w:val="TerminalDisplay"/>
      </w:pPr>
      <w:r>
        <w:t xml:space="preserve">         Next hop     : </w:t>
      </w:r>
      <w:r>
        <w:rPr>
          <w:rFonts w:hint="eastAsia"/>
        </w:rPr>
        <w:t>10:2</w:t>
      </w:r>
      <w:r>
        <w:t>::</w:t>
      </w:r>
      <w:r w:rsidR="00687E8A">
        <w:rPr>
          <w:rFonts w:hint="eastAsia"/>
        </w:rPr>
        <w:t>1</w:t>
      </w:r>
    </w:p>
    <w:p w:rsidR="00C90E1F" w:rsidRDefault="00C90E1F" w:rsidP="00DD64CA">
      <w:pPr>
        <w:pStyle w:val="TerminalDisplay"/>
      </w:pPr>
      <w:r>
        <w:t xml:space="preserve">         100::/96,</w:t>
      </w:r>
    </w:p>
    <w:p w:rsidR="00C90E1F" w:rsidRPr="007530E2" w:rsidRDefault="00C90E1F" w:rsidP="00DD64CA">
      <w:r>
        <w:rPr>
          <w:rFonts w:hint="eastAsia"/>
        </w:rPr>
        <w:t xml:space="preserve"># </w:t>
      </w:r>
      <w:r w:rsidRPr="007530E2">
        <w:rPr>
          <w:rFonts w:hint="eastAsia"/>
        </w:rPr>
        <w:t>再次查看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接收的路由信息和路由表</w:t>
      </w:r>
      <w:r w:rsidR="0033129C">
        <w:rPr>
          <w:rFonts w:hint="eastAsia"/>
        </w:rPr>
        <w:t>，可以看到</w:t>
      </w:r>
      <w:r w:rsidR="0033129C">
        <w:rPr>
          <w:rFonts w:hint="eastAsia"/>
        </w:rPr>
        <w:t>CE 2</w:t>
      </w:r>
      <w:r w:rsidR="0033129C">
        <w:rPr>
          <w:rFonts w:hint="eastAsia"/>
        </w:rPr>
        <w:t>学习到了路由</w:t>
      </w:r>
      <w:r w:rsidR="0033129C" w:rsidRPr="00B421C2">
        <w:rPr>
          <w:rFonts w:hint="eastAsia"/>
        </w:rPr>
        <w:t>100::/96</w:t>
      </w:r>
      <w:r w:rsidR="0033129C" w:rsidRPr="00B421C2">
        <w:rPr>
          <w:rFonts w:hint="eastAsia"/>
        </w:rPr>
        <w:t>。</w:t>
      </w:r>
    </w:p>
    <w:p w:rsidR="00687E8A" w:rsidRDefault="00C90E1F" w:rsidP="00DD64CA">
      <w:pPr>
        <w:pStyle w:val="TerminalDisplay"/>
      </w:pPr>
      <w:r>
        <w:rPr>
          <w:rFonts w:hint="eastAsia"/>
        </w:rPr>
        <w:t>&lt;</w:t>
      </w:r>
      <w:r w:rsidRPr="007530E2">
        <w:rPr>
          <w:rFonts w:hint="eastAsia"/>
        </w:rPr>
        <w:t>CE2</w:t>
      </w:r>
      <w:r>
        <w:rPr>
          <w:rFonts w:hint="eastAsia"/>
        </w:rPr>
        <w:t>&gt;</w:t>
      </w:r>
      <w:r w:rsidR="00100148">
        <w:rPr>
          <w:rFonts w:hint="eastAsia"/>
        </w:rPr>
        <w:t xml:space="preserve"> </w:t>
      </w:r>
      <w:r w:rsidR="00C14431">
        <w:t xml:space="preserve">display </w:t>
      </w:r>
      <w:r>
        <w:t xml:space="preserve">bgp routing-table ipv6 peer </w:t>
      </w:r>
      <w:r>
        <w:rPr>
          <w:rFonts w:hint="eastAsia"/>
        </w:rPr>
        <w:t>10:2</w:t>
      </w:r>
      <w:r>
        <w:t>::</w:t>
      </w:r>
      <w:r>
        <w:rPr>
          <w:rFonts w:hint="eastAsia"/>
        </w:rPr>
        <w:t>1</w:t>
      </w:r>
      <w:r>
        <w:t xml:space="preserve"> received-route</w:t>
      </w:r>
      <w:r w:rsidR="00687E8A">
        <w:t>s</w:t>
      </w:r>
    </w:p>
    <w:p w:rsidR="000C7D18" w:rsidRDefault="000C7D18" w:rsidP="00DD64CA">
      <w:pPr>
        <w:pStyle w:val="TerminalDisplay"/>
      </w:pPr>
    </w:p>
    <w:p w:rsidR="00687E8A" w:rsidRDefault="00C90E1F" w:rsidP="00DD64CA">
      <w:pPr>
        <w:pStyle w:val="TerminalDisplay"/>
      </w:pPr>
      <w:r>
        <w:t xml:space="preserve"> Total number of routes: </w:t>
      </w:r>
      <w:r w:rsidR="00687E8A">
        <w:t>1</w:t>
      </w:r>
    </w:p>
    <w:p w:rsidR="000C7D18" w:rsidRDefault="000C7D18" w:rsidP="00DD64CA">
      <w:pPr>
        <w:pStyle w:val="TerminalDisplay"/>
      </w:pPr>
    </w:p>
    <w:p w:rsidR="00687E8A" w:rsidRDefault="00C90E1F" w:rsidP="00DD64CA">
      <w:pPr>
        <w:pStyle w:val="TerminalDisplay"/>
      </w:pPr>
      <w:r>
        <w:t xml:space="preserve"> BGP local router ID is 12.1.1.</w:t>
      </w:r>
      <w:r w:rsidR="00687E8A">
        <w:t>3</w:t>
      </w:r>
    </w:p>
    <w:p w:rsidR="00687E8A" w:rsidRDefault="00C90E1F" w:rsidP="00DD64CA">
      <w:pPr>
        <w:pStyle w:val="TerminalDisplay"/>
      </w:pPr>
      <w:r>
        <w:t xml:space="preserve"> Status codes: * - valid, &gt; - best, d - dampened, h - history</w:t>
      </w:r>
      <w:r w:rsidR="00687E8A">
        <w:t>,</w:t>
      </w:r>
    </w:p>
    <w:p w:rsidR="00687E8A" w:rsidRDefault="00C90E1F" w:rsidP="00DD64CA">
      <w:pPr>
        <w:pStyle w:val="TerminalDisplay"/>
      </w:pPr>
      <w:r>
        <w:t xml:space="preserve">               s - suppressed, S - stale, i - internal, e - externa</w:t>
      </w:r>
      <w:r w:rsidR="00687E8A">
        <w:t>l</w:t>
      </w:r>
    </w:p>
    <w:p w:rsidR="00140E86" w:rsidRDefault="00140E86" w:rsidP="00140E86">
      <w:pPr>
        <w:pStyle w:val="TerminalDisplay"/>
      </w:pPr>
      <w:r w:rsidRPr="00000B46">
        <w:t xml:space="preserve">               a - additional-path</w:t>
      </w:r>
    </w:p>
    <w:p w:rsidR="00687E8A" w:rsidRDefault="00C90E1F" w:rsidP="00DD64CA">
      <w:pPr>
        <w:pStyle w:val="TerminalDisplay"/>
      </w:pPr>
      <w:r>
        <w:t xml:space="preserve">               Origin: i - IGP, e - EGP, ? - incomplet</w:t>
      </w:r>
      <w:r w:rsidR="00687E8A">
        <w:t>e</w:t>
      </w:r>
    </w:p>
    <w:p w:rsidR="000C7D18" w:rsidRDefault="000C7D18" w:rsidP="00DD64CA">
      <w:pPr>
        <w:pStyle w:val="TerminalDisplay"/>
      </w:pPr>
    </w:p>
    <w:p w:rsidR="00687E8A" w:rsidRDefault="00C90E1F" w:rsidP="00DD64CA">
      <w:pPr>
        <w:pStyle w:val="TerminalDisplay"/>
      </w:pPr>
      <w:r>
        <w:t>* &gt;e Network : 100::                                    PrefixLen : 9</w:t>
      </w:r>
      <w:r w:rsidR="00687E8A">
        <w:t>6</w:t>
      </w:r>
    </w:p>
    <w:p w:rsidR="00687E8A" w:rsidRDefault="00C90E1F" w:rsidP="00DD64CA">
      <w:pPr>
        <w:pStyle w:val="TerminalDisplay"/>
      </w:pPr>
      <w:r>
        <w:t xml:space="preserve">     NextHop : </w:t>
      </w:r>
      <w:r>
        <w:rPr>
          <w:rFonts w:hint="eastAsia"/>
        </w:rPr>
        <w:t>10:2</w:t>
      </w:r>
      <w:r>
        <w:t>::</w:t>
      </w:r>
      <w:r>
        <w:rPr>
          <w:rFonts w:hint="eastAsia"/>
        </w:rPr>
        <w:t>1</w:t>
      </w:r>
      <w:r>
        <w:t xml:space="preserve">                                  LocPrf    </w:t>
      </w:r>
      <w:r w:rsidR="00687E8A">
        <w:t>:</w:t>
      </w:r>
    </w:p>
    <w:p w:rsidR="00687E8A" w:rsidRDefault="00C90E1F" w:rsidP="00DD64CA">
      <w:pPr>
        <w:pStyle w:val="TerminalDisplay"/>
      </w:pPr>
      <w:r>
        <w:t xml:space="preserve">     PrefVal : 0                                        OutLabel  : NUL</w:t>
      </w:r>
      <w:r w:rsidR="00687E8A">
        <w:t>L</w:t>
      </w:r>
    </w:p>
    <w:p w:rsidR="00687E8A" w:rsidRDefault="00C90E1F" w:rsidP="00DD64CA">
      <w:pPr>
        <w:pStyle w:val="TerminalDisplay"/>
      </w:pPr>
      <w:r>
        <w:t xml:space="preserve">     MED     </w:t>
      </w:r>
      <w:r w:rsidR="00687E8A">
        <w:t>:</w:t>
      </w:r>
    </w:p>
    <w:p w:rsidR="00687E8A" w:rsidRDefault="00C90E1F" w:rsidP="00DD64CA">
      <w:pPr>
        <w:pStyle w:val="TerminalDisplay"/>
      </w:pPr>
      <w:r>
        <w:t xml:space="preserve">     Path/Ogn: 100 100</w:t>
      </w:r>
      <w:r w:rsidR="00687E8A">
        <w:t>?</w:t>
      </w:r>
    </w:p>
    <w:p w:rsidR="00C90E1F" w:rsidRPr="009C26AC" w:rsidRDefault="00C90E1F" w:rsidP="00DD64CA">
      <w:pPr>
        <w:pStyle w:val="TerminalDisplay"/>
        <w:rPr>
          <w:rStyle w:val="TerminalDisplayshading"/>
        </w:rPr>
      </w:pPr>
    </w:p>
    <w:p w:rsidR="00687E8A" w:rsidRPr="00B421C2" w:rsidRDefault="00C90E1F" w:rsidP="00DD64CA">
      <w:pPr>
        <w:pStyle w:val="TerminalDisplay"/>
      </w:pPr>
      <w:r w:rsidRPr="00B421C2">
        <w:rPr>
          <w:rFonts w:hint="eastAsia"/>
        </w:rPr>
        <w:t xml:space="preserve">&lt;CE2&gt; </w:t>
      </w:r>
      <w:r w:rsidRPr="00B421C2">
        <w:t>dis</w:t>
      </w:r>
      <w:r w:rsidR="00C14431" w:rsidRPr="00B421C2">
        <w:rPr>
          <w:rFonts w:hint="eastAsia"/>
        </w:rPr>
        <w:t>play</w:t>
      </w:r>
      <w:r w:rsidRPr="00B421C2">
        <w:t xml:space="preserve"> ipv6 routing-tabl</w:t>
      </w:r>
      <w:r w:rsidR="00687E8A" w:rsidRPr="00B421C2">
        <w:t>e</w:t>
      </w:r>
    </w:p>
    <w:p w:rsidR="000C7D18" w:rsidRDefault="000C7D18" w:rsidP="00DD64CA">
      <w:pPr>
        <w:pStyle w:val="TerminalDisplay"/>
      </w:pPr>
    </w:p>
    <w:p w:rsidR="00687E8A" w:rsidRPr="00B421C2" w:rsidRDefault="00C90E1F" w:rsidP="00DD64CA">
      <w:pPr>
        <w:pStyle w:val="TerminalDisplay"/>
      </w:pPr>
      <w:r w:rsidRPr="00B421C2">
        <w:t xml:space="preserve">Destinations : </w:t>
      </w:r>
      <w:r w:rsidR="00140E86">
        <w:rPr>
          <w:rFonts w:hint="eastAsia"/>
        </w:rPr>
        <w:t>6</w:t>
      </w:r>
      <w:r w:rsidR="00140E86" w:rsidRPr="00B421C2">
        <w:t xml:space="preserve"> </w:t>
      </w:r>
      <w:r w:rsidRPr="00B421C2">
        <w:t xml:space="preserve">Routes : </w:t>
      </w:r>
      <w:r w:rsidR="00140E86">
        <w:rPr>
          <w:rFonts w:hint="eastAsia"/>
        </w:rPr>
        <w:t>6</w:t>
      </w:r>
    </w:p>
    <w:p w:rsidR="000C7D18" w:rsidRDefault="000C7D18" w:rsidP="00DD64CA">
      <w:pPr>
        <w:pStyle w:val="TerminalDisplay"/>
      </w:pPr>
    </w:p>
    <w:p w:rsidR="00687E8A" w:rsidRPr="00B421C2" w:rsidRDefault="00C90E1F" w:rsidP="00DD64CA">
      <w:pPr>
        <w:pStyle w:val="TerminalDisplay"/>
      </w:pPr>
      <w:r w:rsidRPr="00B421C2">
        <w:t>Destination: ::1/128                                     Protocol  : Direc</w:t>
      </w:r>
      <w:r w:rsidR="00687E8A" w:rsidRPr="00B421C2">
        <w:t>t</w:t>
      </w:r>
    </w:p>
    <w:p w:rsidR="00687E8A" w:rsidRPr="00B421C2" w:rsidRDefault="00C90E1F" w:rsidP="00DD64CA">
      <w:pPr>
        <w:pStyle w:val="TerminalDisplay"/>
      </w:pPr>
      <w:r w:rsidRPr="00B421C2">
        <w:t xml:space="preserve">NextHop    : ::1                                         Preference: </w:t>
      </w:r>
      <w:r w:rsidR="00687E8A" w:rsidRPr="00B421C2">
        <w:t>0</w:t>
      </w:r>
    </w:p>
    <w:p w:rsidR="00687E8A" w:rsidRPr="00B421C2" w:rsidRDefault="00C90E1F" w:rsidP="00DD64CA">
      <w:pPr>
        <w:pStyle w:val="TerminalDisplay"/>
      </w:pPr>
      <w:r w:rsidRPr="00B421C2">
        <w:t xml:space="preserve">Interface  : InLoop0                                     Cost      : </w:t>
      </w:r>
      <w:r w:rsidR="00687E8A" w:rsidRPr="00B421C2">
        <w:t>0</w:t>
      </w:r>
    </w:p>
    <w:p w:rsidR="000C7D18" w:rsidRDefault="000C7D18" w:rsidP="00DD64CA">
      <w:pPr>
        <w:pStyle w:val="TerminalDisplay"/>
      </w:pPr>
    </w:p>
    <w:p w:rsidR="00687E8A" w:rsidRPr="00B421C2" w:rsidRDefault="00C90E1F" w:rsidP="00DD64CA">
      <w:pPr>
        <w:pStyle w:val="TerminalDisplay"/>
      </w:pPr>
      <w:r w:rsidRPr="00B421C2">
        <w:t xml:space="preserve">Destination: </w:t>
      </w:r>
      <w:r w:rsidRPr="00B421C2">
        <w:rPr>
          <w:rFonts w:hint="eastAsia"/>
        </w:rPr>
        <w:t>10:2</w:t>
      </w:r>
      <w:r w:rsidRPr="00B421C2">
        <w:t>::/</w:t>
      </w:r>
      <w:r w:rsidRPr="00B421C2">
        <w:rPr>
          <w:rFonts w:hint="eastAsia"/>
        </w:rPr>
        <w:t xml:space="preserve">96 </w:t>
      </w:r>
      <w:r w:rsidRPr="00B421C2">
        <w:t xml:space="preserve">                                  Protocol  : Direc</w:t>
      </w:r>
      <w:r w:rsidR="00687E8A" w:rsidRPr="00B421C2">
        <w:t>t</w:t>
      </w:r>
    </w:p>
    <w:p w:rsidR="00687E8A" w:rsidRPr="00B421C2" w:rsidRDefault="00C90E1F" w:rsidP="00DD64CA">
      <w:pPr>
        <w:pStyle w:val="TerminalDisplay"/>
      </w:pPr>
      <w:r w:rsidRPr="00B421C2">
        <w:t xml:space="preserve">NextHop    : ::                                          Preference: </w:t>
      </w:r>
      <w:r w:rsidR="00687E8A" w:rsidRPr="00B421C2">
        <w:t>0</w:t>
      </w:r>
    </w:p>
    <w:p w:rsidR="00687E8A" w:rsidRPr="00B421C2" w:rsidRDefault="00C90E1F" w:rsidP="00DD64CA">
      <w:pPr>
        <w:pStyle w:val="TerminalDisplay"/>
      </w:pPr>
      <w:r w:rsidRPr="00B421C2">
        <w:t xml:space="preserve">Interface  : </w:t>
      </w:r>
      <w:r w:rsidR="00064113">
        <w:t>GE</w:t>
      </w:r>
      <w:r w:rsidR="00224215">
        <w:t>3/1</w:t>
      </w:r>
      <w:r w:rsidR="00064113">
        <w:t>/1</w:t>
      </w:r>
      <w:r w:rsidRPr="00B421C2">
        <w:t xml:space="preserve">                                     Cost      : </w:t>
      </w:r>
      <w:r w:rsidR="00687E8A" w:rsidRPr="00B421C2">
        <w:t>0</w:t>
      </w:r>
    </w:p>
    <w:p w:rsidR="000C7D18" w:rsidRDefault="000C7D18" w:rsidP="00DD64CA">
      <w:pPr>
        <w:pStyle w:val="TerminalDisplay"/>
      </w:pPr>
    </w:p>
    <w:p w:rsidR="00687E8A" w:rsidRPr="00B421C2" w:rsidRDefault="00C90E1F" w:rsidP="00DD64CA">
      <w:pPr>
        <w:pStyle w:val="TerminalDisplay"/>
      </w:pPr>
      <w:r w:rsidRPr="00B421C2">
        <w:lastRenderedPageBreak/>
        <w:t xml:space="preserve">Destination: </w:t>
      </w:r>
      <w:r w:rsidRPr="00B421C2">
        <w:rPr>
          <w:rFonts w:hint="eastAsia"/>
        </w:rPr>
        <w:t>10:2</w:t>
      </w:r>
      <w:r w:rsidRPr="00B421C2">
        <w:t>::</w:t>
      </w:r>
      <w:r w:rsidRPr="00B421C2">
        <w:rPr>
          <w:rFonts w:hint="eastAsia"/>
        </w:rPr>
        <w:t>2</w:t>
      </w:r>
      <w:r w:rsidRPr="00B421C2">
        <w:t>/128                                 Protocol  : Direc</w:t>
      </w:r>
      <w:r w:rsidR="00687E8A" w:rsidRPr="00B421C2">
        <w:t>t</w:t>
      </w:r>
    </w:p>
    <w:p w:rsidR="00687E8A" w:rsidRPr="00B421C2" w:rsidRDefault="00C90E1F" w:rsidP="00DD64CA">
      <w:pPr>
        <w:pStyle w:val="TerminalDisplay"/>
      </w:pPr>
      <w:r w:rsidRPr="00B421C2">
        <w:t xml:space="preserve">NextHop    : ::1                                         Preference: </w:t>
      </w:r>
      <w:r w:rsidR="00687E8A" w:rsidRPr="00B421C2">
        <w:t>0</w:t>
      </w:r>
    </w:p>
    <w:p w:rsidR="00687E8A" w:rsidRPr="00B421C2" w:rsidRDefault="00C90E1F" w:rsidP="00DD64CA">
      <w:pPr>
        <w:pStyle w:val="TerminalDisplay"/>
      </w:pPr>
      <w:r w:rsidRPr="00B421C2">
        <w:t xml:space="preserve">Interface  : InLoop0                                     Cost      : </w:t>
      </w:r>
      <w:r w:rsidR="00687E8A" w:rsidRPr="00B421C2">
        <w:t>0</w:t>
      </w:r>
    </w:p>
    <w:p w:rsidR="000C7D18" w:rsidRDefault="000C7D18" w:rsidP="00DD64CA">
      <w:pPr>
        <w:pStyle w:val="TerminalDisplay"/>
      </w:pPr>
    </w:p>
    <w:p w:rsidR="00687E8A" w:rsidRPr="00B421C2" w:rsidRDefault="00C90E1F" w:rsidP="00DD64CA">
      <w:pPr>
        <w:pStyle w:val="TerminalDisplay"/>
      </w:pPr>
      <w:r w:rsidRPr="00B421C2">
        <w:t>Destination: 100::/96                                    Protocol  : BGP4</w:t>
      </w:r>
      <w:r w:rsidR="00687E8A" w:rsidRPr="00B421C2">
        <w:t>+</w:t>
      </w:r>
    </w:p>
    <w:p w:rsidR="00687E8A" w:rsidRPr="00B421C2" w:rsidRDefault="00C90E1F" w:rsidP="00DD64CA">
      <w:pPr>
        <w:pStyle w:val="TerminalDisplay"/>
      </w:pPr>
      <w:r w:rsidRPr="00B421C2">
        <w:t xml:space="preserve">NextHop    : </w:t>
      </w:r>
      <w:r w:rsidRPr="00B421C2">
        <w:rPr>
          <w:rFonts w:hint="eastAsia"/>
        </w:rPr>
        <w:t>10:2</w:t>
      </w:r>
      <w:r w:rsidRPr="00B421C2">
        <w:t>::</w:t>
      </w:r>
      <w:r w:rsidRPr="00B421C2">
        <w:rPr>
          <w:rFonts w:hint="eastAsia"/>
        </w:rPr>
        <w:t>1</w:t>
      </w:r>
      <w:r w:rsidRPr="00B421C2">
        <w:t xml:space="preserve">                                     Preference: 25</w:t>
      </w:r>
      <w:r w:rsidR="00687E8A" w:rsidRPr="00B421C2">
        <w:t>5</w:t>
      </w:r>
    </w:p>
    <w:p w:rsidR="00687E8A" w:rsidRPr="00B421C2" w:rsidRDefault="00C90E1F" w:rsidP="00DD64CA">
      <w:pPr>
        <w:pStyle w:val="TerminalDisplay"/>
      </w:pPr>
      <w:r w:rsidRPr="00B421C2">
        <w:t xml:space="preserve">Interface  : </w:t>
      </w:r>
      <w:r w:rsidR="00064113">
        <w:t>GE</w:t>
      </w:r>
      <w:r w:rsidR="00224215">
        <w:t>3/1</w:t>
      </w:r>
      <w:r w:rsidR="00064113">
        <w:t>/1</w:t>
      </w:r>
      <w:r w:rsidRPr="00B421C2">
        <w:t xml:space="preserve">                                     Cost      : </w:t>
      </w:r>
      <w:r w:rsidR="00687E8A" w:rsidRPr="00B421C2">
        <w:t>0</w:t>
      </w:r>
    </w:p>
    <w:p w:rsidR="000C7D18" w:rsidRDefault="000C7D18" w:rsidP="00DD64CA">
      <w:pPr>
        <w:pStyle w:val="TerminalDisplay"/>
      </w:pPr>
    </w:p>
    <w:p w:rsidR="00687E8A" w:rsidRPr="00B421C2" w:rsidRDefault="00C90E1F" w:rsidP="00DD64CA">
      <w:pPr>
        <w:pStyle w:val="TerminalDisplay"/>
      </w:pPr>
      <w:r w:rsidRPr="00B421C2">
        <w:t>Destination: 200::/96                                    Protocol  : Stati</w:t>
      </w:r>
      <w:r w:rsidR="00687E8A" w:rsidRPr="00B421C2">
        <w:t>c</w:t>
      </w:r>
    </w:p>
    <w:p w:rsidR="00687E8A" w:rsidRPr="00B421C2" w:rsidRDefault="00C90E1F" w:rsidP="00DD64CA">
      <w:pPr>
        <w:pStyle w:val="TerminalDisplay"/>
      </w:pPr>
      <w:r w:rsidRPr="00B421C2">
        <w:t>NextHop    : ::                                          Preference: 6</w:t>
      </w:r>
      <w:r w:rsidR="00687E8A" w:rsidRPr="00B421C2">
        <w:t>0</w:t>
      </w:r>
    </w:p>
    <w:p w:rsidR="00687E8A" w:rsidRPr="00B421C2" w:rsidRDefault="00C90E1F" w:rsidP="00DD64CA">
      <w:pPr>
        <w:pStyle w:val="TerminalDisplay"/>
      </w:pPr>
      <w:r w:rsidRPr="00B421C2">
        <w:t xml:space="preserve">Interface  : NULL0                                       Cost      : </w:t>
      </w:r>
      <w:r w:rsidR="00687E8A" w:rsidRPr="00B421C2">
        <w:t>0</w:t>
      </w:r>
    </w:p>
    <w:p w:rsidR="000C7D18" w:rsidRDefault="000C7D18" w:rsidP="00DD64CA">
      <w:pPr>
        <w:pStyle w:val="TerminalDisplay"/>
      </w:pPr>
    </w:p>
    <w:p w:rsidR="00687E8A" w:rsidRPr="00B421C2" w:rsidRDefault="00C90E1F" w:rsidP="00DD64CA">
      <w:pPr>
        <w:pStyle w:val="TerminalDisplay"/>
      </w:pPr>
      <w:r w:rsidRPr="00B421C2">
        <w:t>Destination: FE80::/10                                   Protocol  : Direc</w:t>
      </w:r>
      <w:r w:rsidR="00687E8A" w:rsidRPr="00B421C2">
        <w:t>t</w:t>
      </w:r>
    </w:p>
    <w:p w:rsidR="00687E8A" w:rsidRPr="00B421C2" w:rsidRDefault="00C90E1F" w:rsidP="00DD64CA">
      <w:pPr>
        <w:pStyle w:val="TerminalDisplay"/>
      </w:pPr>
      <w:r w:rsidRPr="00B421C2">
        <w:t xml:space="preserve">NextHop    : ::                                          Preference: </w:t>
      </w:r>
      <w:r w:rsidR="00687E8A" w:rsidRPr="00B421C2">
        <w:t>0</w:t>
      </w:r>
    </w:p>
    <w:p w:rsidR="00687E8A" w:rsidRPr="00B421C2" w:rsidRDefault="00C90E1F" w:rsidP="00DD64CA">
      <w:pPr>
        <w:pStyle w:val="TerminalDisplay"/>
      </w:pPr>
      <w:r w:rsidRPr="00B421C2">
        <w:t xml:space="preserve">Interface  : NULL0                                       Cost      : </w:t>
      </w:r>
      <w:r w:rsidR="00687E8A" w:rsidRPr="00B421C2">
        <w:t>0</w:t>
      </w:r>
    </w:p>
    <w:p w:rsidR="00C90E1F" w:rsidRPr="00B421C2" w:rsidRDefault="00C90E1F" w:rsidP="00DD64CA">
      <w:r w:rsidRPr="00B421C2">
        <w:t># CE 1</w:t>
      </w:r>
      <w:r w:rsidRPr="007530E2">
        <w:rPr>
          <w:rFonts w:hint="eastAsia"/>
        </w:rPr>
        <w:t>和</w:t>
      </w:r>
      <w:r w:rsidRPr="00B421C2">
        <w:t>CE 2</w:t>
      </w:r>
      <w:r w:rsidRPr="007530E2">
        <w:rPr>
          <w:rFonts w:hint="eastAsia"/>
        </w:rPr>
        <w:t>的</w:t>
      </w:r>
      <w:r w:rsidR="00064113">
        <w:t>GigabitEthernet</w:t>
      </w:r>
      <w:r w:rsidR="00224215">
        <w:t>3/1</w:t>
      </w:r>
      <w:r w:rsidR="00064113">
        <w:t>/2</w:t>
      </w:r>
      <w:r w:rsidRPr="007530E2">
        <w:rPr>
          <w:rFonts w:hint="eastAsia"/>
        </w:rPr>
        <w:t>接口</w:t>
      </w:r>
      <w:r w:rsidR="00C14431">
        <w:rPr>
          <w:rFonts w:hint="eastAsia"/>
        </w:rPr>
        <w:t>地址之间</w:t>
      </w:r>
      <w:r w:rsidRPr="007530E2">
        <w:rPr>
          <w:rFonts w:hint="eastAsia"/>
        </w:rPr>
        <w:t>能够相互</w:t>
      </w:r>
      <w:r w:rsidRPr="00B421C2">
        <w:t>Ping</w:t>
      </w:r>
      <w:r w:rsidRPr="007530E2">
        <w:rPr>
          <w:rFonts w:hint="eastAsia"/>
        </w:rPr>
        <w:t>通。</w:t>
      </w:r>
    </w:p>
    <w:p w:rsidR="007D7DD4" w:rsidRDefault="00C90E1F" w:rsidP="00DD64CA">
      <w:pPr>
        <w:pStyle w:val="3"/>
      </w:pPr>
      <w:bookmarkStart w:id="4275" w:name="_Toc45106083"/>
      <w:r w:rsidRPr="00707793">
        <w:rPr>
          <w:rFonts w:hint="eastAsia"/>
        </w:rPr>
        <w:t>配置</w:t>
      </w:r>
      <w:r w:rsidRPr="00707793">
        <w:rPr>
          <w:rFonts w:hint="eastAsia"/>
        </w:rPr>
        <w:t>BGP</w:t>
      </w:r>
      <w:r w:rsidRPr="00707793">
        <w:rPr>
          <w:rFonts w:hint="eastAsia"/>
        </w:rPr>
        <w:t>的</w:t>
      </w:r>
      <w:r w:rsidRPr="00707793">
        <w:rPr>
          <w:rFonts w:hint="eastAsia"/>
        </w:rPr>
        <w:t>AS</w:t>
      </w:r>
      <w:r w:rsidRPr="00707793">
        <w:rPr>
          <w:rFonts w:hint="eastAsia"/>
        </w:rPr>
        <w:t>号替换</w:t>
      </w:r>
      <w:r>
        <w:rPr>
          <w:rFonts w:hint="eastAsia"/>
        </w:rPr>
        <w:t>和</w:t>
      </w:r>
      <w:r>
        <w:rPr>
          <w:rFonts w:hint="eastAsia"/>
        </w:rPr>
        <w:t>SoO</w:t>
      </w:r>
      <w:r>
        <w:rPr>
          <w:rFonts w:hint="eastAsia"/>
        </w:rPr>
        <w:t>属性</w:t>
      </w:r>
      <w:bookmarkEnd w:id="4275"/>
    </w:p>
    <w:p w:rsidR="007D7DD4" w:rsidRDefault="00C90E1F" w:rsidP="00DD64CA">
      <w:pPr>
        <w:pStyle w:val="4"/>
      </w:pPr>
      <w:r w:rsidRPr="007530E2">
        <w:rPr>
          <w:rFonts w:hint="eastAsia"/>
        </w:rPr>
        <w:t>组网需求</w:t>
      </w:r>
    </w:p>
    <w:p w:rsidR="00C90E1F" w:rsidRDefault="00C90E1F" w:rsidP="00DD64CA">
      <w:pPr>
        <w:pStyle w:val="ItemList"/>
      </w:pPr>
      <w:r>
        <w:t>CE 1</w:t>
      </w:r>
      <w:r w:rsidRPr="002232C3">
        <w:rPr>
          <w:rFonts w:hint="eastAsia"/>
        </w:rPr>
        <w:t>、</w:t>
      </w:r>
      <w:r>
        <w:t>CE 2</w:t>
      </w:r>
      <w:r w:rsidRPr="002232C3">
        <w:rPr>
          <w:rFonts w:hint="eastAsia"/>
        </w:rPr>
        <w:t>和</w:t>
      </w:r>
      <w:r>
        <w:t>CE 3</w:t>
      </w:r>
      <w:r w:rsidRPr="002232C3">
        <w:rPr>
          <w:rFonts w:hint="eastAsia"/>
        </w:rPr>
        <w:t>同属于</w:t>
      </w:r>
      <w:r>
        <w:t>VPN 1</w:t>
      </w:r>
      <w:r w:rsidRPr="002232C3">
        <w:rPr>
          <w:rFonts w:hint="eastAsia"/>
        </w:rPr>
        <w:t>，分别接入</w:t>
      </w:r>
      <w:r>
        <w:t>PE 1</w:t>
      </w:r>
      <w:r w:rsidRPr="002232C3">
        <w:rPr>
          <w:rFonts w:hint="eastAsia"/>
        </w:rPr>
        <w:t>、</w:t>
      </w:r>
      <w:r>
        <w:t>PE 2</w:t>
      </w:r>
      <w:r w:rsidRPr="002232C3">
        <w:rPr>
          <w:rFonts w:hint="eastAsia"/>
        </w:rPr>
        <w:t>和</w:t>
      </w:r>
      <w:r>
        <w:t>PE 3</w:t>
      </w:r>
      <w:r w:rsidRPr="002232C3">
        <w:rPr>
          <w:rFonts w:hint="eastAsia"/>
        </w:rPr>
        <w:t>。</w:t>
      </w:r>
    </w:p>
    <w:p w:rsidR="00C90E1F" w:rsidRPr="00B421C2" w:rsidRDefault="00C90E1F" w:rsidP="00DD64CA">
      <w:pPr>
        <w:pStyle w:val="ItemList"/>
        <w:rPr>
          <w:lang w:eastAsia="zh-CN"/>
        </w:rPr>
      </w:pPr>
      <w:r w:rsidRPr="00B421C2">
        <w:rPr>
          <w:lang w:eastAsia="zh-CN"/>
        </w:rPr>
        <w:t>CE 1</w:t>
      </w:r>
      <w:r w:rsidRPr="00B421C2">
        <w:rPr>
          <w:rFonts w:hint="eastAsia"/>
          <w:lang w:eastAsia="zh-CN"/>
        </w:rPr>
        <w:t>和</w:t>
      </w:r>
      <w:r w:rsidRPr="00B421C2">
        <w:rPr>
          <w:lang w:eastAsia="zh-CN"/>
        </w:rPr>
        <w:t>CE 2</w:t>
      </w:r>
      <w:r w:rsidRPr="00B421C2">
        <w:rPr>
          <w:rFonts w:hint="eastAsia"/>
          <w:lang w:eastAsia="zh-CN"/>
        </w:rPr>
        <w:t>位于同一个站点。</w:t>
      </w:r>
    </w:p>
    <w:p w:rsidR="00C90E1F" w:rsidRPr="00B421C2" w:rsidRDefault="00C90E1F" w:rsidP="00DD64CA">
      <w:pPr>
        <w:pStyle w:val="ItemList"/>
      </w:pPr>
      <w:r>
        <w:t>CE 1</w:t>
      </w:r>
      <w:r w:rsidRPr="002232C3">
        <w:rPr>
          <w:rFonts w:hint="eastAsia"/>
        </w:rPr>
        <w:t>、</w:t>
      </w:r>
      <w:r>
        <w:t>CE 2</w:t>
      </w:r>
      <w:r w:rsidRPr="002232C3">
        <w:rPr>
          <w:rFonts w:hint="eastAsia"/>
        </w:rPr>
        <w:t>和</w:t>
      </w:r>
      <w:r>
        <w:t>CE 3</w:t>
      </w:r>
      <w:r w:rsidRPr="002232C3">
        <w:rPr>
          <w:rFonts w:hint="eastAsia"/>
        </w:rPr>
        <w:t>复用</w:t>
      </w:r>
      <w:r>
        <w:t>AS</w:t>
      </w:r>
      <w:r w:rsidRPr="002232C3">
        <w:rPr>
          <w:rFonts w:hint="eastAsia"/>
        </w:rPr>
        <w:t>号</w:t>
      </w:r>
      <w:r>
        <w:t>600</w:t>
      </w:r>
      <w:r w:rsidRPr="002232C3">
        <w:rPr>
          <w:rFonts w:hint="eastAsia"/>
        </w:rPr>
        <w:t>。</w:t>
      </w:r>
    </w:p>
    <w:p w:rsidR="00C90E1F" w:rsidRPr="00B421C2" w:rsidRDefault="00C90E1F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为了避免路由丢失，在</w:t>
      </w:r>
      <w:r w:rsidRPr="00B421C2">
        <w:rPr>
          <w:lang w:eastAsia="zh-CN"/>
        </w:rPr>
        <w:t>PE</w:t>
      </w:r>
      <w:r w:rsidRPr="00B421C2">
        <w:rPr>
          <w:rFonts w:hint="eastAsia"/>
          <w:lang w:eastAsia="zh-CN"/>
        </w:rPr>
        <w:t>上配置</w:t>
      </w:r>
      <w:r w:rsidRPr="00B421C2">
        <w:rPr>
          <w:lang w:eastAsia="zh-CN"/>
        </w:rPr>
        <w:t>AS</w:t>
      </w:r>
      <w:r w:rsidRPr="00B421C2">
        <w:rPr>
          <w:rFonts w:hint="eastAsia"/>
          <w:lang w:eastAsia="zh-CN"/>
        </w:rPr>
        <w:t>号替换；为了避免路由在</w:t>
      </w:r>
      <w:r w:rsidRPr="00B421C2">
        <w:rPr>
          <w:lang w:eastAsia="zh-CN"/>
        </w:rPr>
        <w:t>CE 1</w:t>
      </w:r>
      <w:r w:rsidRPr="00B421C2">
        <w:rPr>
          <w:rFonts w:hint="eastAsia"/>
          <w:lang w:eastAsia="zh-CN"/>
        </w:rPr>
        <w:t>和</w:t>
      </w:r>
      <w:r w:rsidRPr="00B421C2">
        <w:rPr>
          <w:lang w:eastAsia="zh-CN"/>
        </w:rPr>
        <w:t>CE 2</w:t>
      </w:r>
      <w:r w:rsidRPr="00B421C2">
        <w:rPr>
          <w:rFonts w:hint="eastAsia"/>
          <w:lang w:eastAsia="zh-CN"/>
        </w:rPr>
        <w:t>之间产生环路，在</w:t>
      </w:r>
      <w:r w:rsidRPr="00B421C2">
        <w:rPr>
          <w:lang w:eastAsia="zh-CN"/>
        </w:rPr>
        <w:t>PE 1</w:t>
      </w:r>
      <w:r w:rsidRPr="00B421C2">
        <w:rPr>
          <w:rFonts w:hint="eastAsia"/>
          <w:lang w:eastAsia="zh-CN"/>
        </w:rPr>
        <w:t>和</w:t>
      </w:r>
      <w:r w:rsidRPr="00B421C2">
        <w:rPr>
          <w:lang w:eastAsia="zh-CN"/>
        </w:rPr>
        <w:t>PE 2</w:t>
      </w:r>
      <w:r w:rsidRPr="00B421C2">
        <w:rPr>
          <w:rFonts w:hint="eastAsia"/>
          <w:lang w:eastAsia="zh-CN"/>
        </w:rPr>
        <w:t>上分别为</w:t>
      </w:r>
      <w:r w:rsidRPr="00B421C2">
        <w:rPr>
          <w:lang w:eastAsia="zh-CN"/>
        </w:rPr>
        <w:t>CE 1</w:t>
      </w:r>
      <w:r w:rsidRPr="00B421C2">
        <w:rPr>
          <w:rFonts w:hint="eastAsia"/>
          <w:lang w:eastAsia="zh-CN"/>
        </w:rPr>
        <w:t>和</w:t>
      </w:r>
      <w:r w:rsidRPr="00B421C2">
        <w:rPr>
          <w:lang w:eastAsia="zh-CN"/>
        </w:rPr>
        <w:t>CE 2</w:t>
      </w:r>
      <w:r w:rsidRPr="00B421C2">
        <w:rPr>
          <w:rFonts w:hint="eastAsia"/>
          <w:lang w:eastAsia="zh-CN"/>
        </w:rPr>
        <w:t>配置相同的</w:t>
      </w:r>
      <w:r w:rsidRPr="00B421C2">
        <w:rPr>
          <w:lang w:eastAsia="zh-CN"/>
        </w:rPr>
        <w:t>SoO</w:t>
      </w:r>
      <w:r w:rsidRPr="00B421C2">
        <w:rPr>
          <w:rFonts w:hint="eastAsia"/>
          <w:lang w:eastAsia="zh-CN"/>
        </w:rPr>
        <w:t>属性。</w:t>
      </w:r>
    </w:p>
    <w:p w:rsidR="007D7DD4" w:rsidRDefault="00C90E1F" w:rsidP="00DD64CA">
      <w:pPr>
        <w:pStyle w:val="4"/>
      </w:pPr>
      <w:r w:rsidRPr="007530E2">
        <w:rPr>
          <w:rFonts w:hint="eastAsia"/>
        </w:rPr>
        <w:t>组网图</w:t>
      </w:r>
    </w:p>
    <w:p w:rsidR="007D7DD4" w:rsidRDefault="00C90E1F" w:rsidP="00DD64CA">
      <w:pPr>
        <w:pStyle w:val="FigureDescription"/>
      </w:pPr>
      <w:bookmarkStart w:id="4276" w:name="_Toc418944459"/>
      <w:r w:rsidRPr="002D634A">
        <w:rPr>
          <w:rFonts w:hint="eastAsia"/>
        </w:rPr>
        <w:t>BGP</w:t>
      </w:r>
      <w:r w:rsidRPr="002D634A">
        <w:rPr>
          <w:rFonts w:hint="eastAsia"/>
        </w:rPr>
        <w:t>的</w:t>
      </w:r>
      <w:r w:rsidRPr="002D634A">
        <w:rPr>
          <w:rFonts w:hint="eastAsia"/>
        </w:rPr>
        <w:t>AS</w:t>
      </w:r>
      <w:r w:rsidRPr="002D634A">
        <w:rPr>
          <w:rFonts w:hint="eastAsia"/>
        </w:rPr>
        <w:t>号替换</w:t>
      </w:r>
      <w:r>
        <w:rPr>
          <w:rFonts w:hint="eastAsia"/>
        </w:rPr>
        <w:t>和</w:t>
      </w:r>
      <w:r>
        <w:rPr>
          <w:rFonts w:hint="eastAsia"/>
        </w:rPr>
        <w:t>SoO</w:t>
      </w:r>
      <w:r>
        <w:rPr>
          <w:rFonts w:hint="eastAsia"/>
        </w:rPr>
        <w:t>属性</w:t>
      </w:r>
      <w:r w:rsidRPr="002D634A">
        <w:rPr>
          <w:rFonts w:hint="eastAsia"/>
        </w:rPr>
        <w:t>组网图</w:t>
      </w:r>
      <w:bookmarkEnd w:id="4276"/>
    </w:p>
    <w:p w:rsidR="00795C2C" w:rsidRDefault="00224215" w:rsidP="00595D4C">
      <w:commentRangeStart w:id="4277"/>
      <w:r w:rsidRPr="009C0B77">
        <w:rPr>
          <w:noProof/>
        </w:rPr>
        <w:drawing>
          <wp:inline distT="0" distB="0" distL="0" distR="0" wp14:anchorId="2E7C5B25" wp14:editId="73C1679D">
            <wp:extent cx="5105400" cy="28384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4277"/>
      <w:r w:rsidR="00795C2C">
        <w:rPr>
          <w:rStyle w:val="ac"/>
        </w:rPr>
        <w:commentReference w:id="4277"/>
      </w:r>
    </w:p>
    <w:p w:rsidR="00795C2C" w:rsidRPr="00795C2C" w:rsidRDefault="00795C2C" w:rsidP="00595D4C">
      <w:commentRangeStart w:id="4278"/>
      <w:r w:rsidRPr="00F34E94">
        <w:rPr>
          <w:rFonts w:hint="eastAsia"/>
          <w:noProof/>
        </w:rPr>
        <w:lastRenderedPageBreak/>
        <w:drawing>
          <wp:inline distT="0" distB="0" distL="0" distR="0" wp14:anchorId="2193A0AD" wp14:editId="3787E08B">
            <wp:extent cx="5105400" cy="283845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4278"/>
      <w:r>
        <w:rPr>
          <w:rStyle w:val="ac"/>
        </w:rPr>
        <w:commentReference w:id="4278"/>
      </w:r>
    </w:p>
    <w:p w:rsidR="00A271E4" w:rsidRDefault="00A271E4" w:rsidP="00595D4C">
      <w:pPr>
        <w:pStyle w:val="Figure"/>
      </w:pPr>
    </w:p>
    <w:tbl>
      <w:tblPr>
        <w:tblStyle w:val="FigureTable"/>
        <w:tblW w:w="9014" w:type="dxa"/>
        <w:tblLayout w:type="fixed"/>
        <w:tblLook w:val="04A0" w:firstRow="1" w:lastRow="0" w:firstColumn="1" w:lastColumn="0" w:noHBand="0" w:noVBand="1"/>
      </w:tblPr>
      <w:tblGrid>
        <w:gridCol w:w="1215"/>
        <w:gridCol w:w="1279"/>
        <w:gridCol w:w="1917"/>
        <w:gridCol w:w="1279"/>
        <w:gridCol w:w="1279"/>
        <w:gridCol w:w="2045"/>
      </w:tblGrid>
      <w:tr w:rsidR="00C90E1F" w:rsidRPr="00415A99" w:rsidTr="00B12603">
        <w:trPr>
          <w:tblHeader/>
        </w:trPr>
        <w:tc>
          <w:tcPr>
            <w:tcW w:w="1210" w:type="dxa"/>
          </w:tcPr>
          <w:p w:rsidR="00C90E1F" w:rsidRPr="00B421C2" w:rsidRDefault="00C90E1F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272" w:type="dxa"/>
          </w:tcPr>
          <w:p w:rsidR="00C90E1F" w:rsidRPr="00B421C2" w:rsidRDefault="00C90E1F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1907" w:type="dxa"/>
          </w:tcPr>
          <w:p w:rsidR="00C90E1F" w:rsidRPr="00B421C2" w:rsidRDefault="00C90E1F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  <w:tc>
          <w:tcPr>
            <w:tcW w:w="1272" w:type="dxa"/>
          </w:tcPr>
          <w:p w:rsidR="00C90E1F" w:rsidRPr="00B421C2" w:rsidRDefault="00C90E1F" w:rsidP="00DD64CA">
            <w:pPr>
              <w:pStyle w:val="FigureText"/>
            </w:pPr>
            <w:r w:rsidRPr="00B421C2">
              <w:rPr>
                <w:rFonts w:hint="eastAsia"/>
              </w:rPr>
              <w:t>设备</w:t>
            </w:r>
          </w:p>
        </w:tc>
        <w:tc>
          <w:tcPr>
            <w:tcW w:w="1272" w:type="dxa"/>
          </w:tcPr>
          <w:p w:rsidR="00C90E1F" w:rsidRPr="00B421C2" w:rsidRDefault="00C90E1F" w:rsidP="00DD64CA">
            <w:pPr>
              <w:pStyle w:val="FigureText"/>
            </w:pPr>
            <w:r w:rsidRPr="00415A99">
              <w:rPr>
                <w:rFonts w:hint="eastAsia"/>
              </w:rPr>
              <w:t>接口</w:t>
            </w:r>
          </w:p>
        </w:tc>
        <w:tc>
          <w:tcPr>
            <w:tcW w:w="2035" w:type="dxa"/>
          </w:tcPr>
          <w:p w:rsidR="00C90E1F" w:rsidRPr="00B421C2" w:rsidRDefault="00C90E1F" w:rsidP="00DD64CA">
            <w:pPr>
              <w:pStyle w:val="FigureText"/>
            </w:pPr>
            <w:r w:rsidRPr="00415A99">
              <w:rPr>
                <w:rFonts w:hint="eastAsia"/>
              </w:rPr>
              <w:t>IP</w:t>
            </w:r>
            <w:r w:rsidRPr="00415A99">
              <w:rPr>
                <w:rFonts w:hint="eastAsia"/>
              </w:rPr>
              <w:t>地址</w:t>
            </w:r>
          </w:p>
        </w:tc>
      </w:tr>
      <w:tr w:rsidR="00C90E1F" w:rsidRPr="00415A99" w:rsidTr="00B12603">
        <w:tc>
          <w:tcPr>
            <w:tcW w:w="1210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CE 1</w:t>
            </w:r>
          </w:p>
        </w:tc>
        <w:tc>
          <w:tcPr>
            <w:tcW w:w="1272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Loop0</w:t>
            </w:r>
          </w:p>
        </w:tc>
        <w:tc>
          <w:tcPr>
            <w:tcW w:w="1907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100::1/96</w:t>
            </w:r>
          </w:p>
        </w:tc>
        <w:tc>
          <w:tcPr>
            <w:tcW w:w="1272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CE 3</w:t>
            </w:r>
          </w:p>
        </w:tc>
        <w:tc>
          <w:tcPr>
            <w:tcW w:w="1272" w:type="dxa"/>
          </w:tcPr>
          <w:p w:rsidR="00C90E1F" w:rsidRPr="00B421C2" w:rsidRDefault="00C90E1F" w:rsidP="00DD64CA">
            <w:pPr>
              <w:pStyle w:val="FigureText"/>
            </w:pPr>
            <w:r w:rsidRPr="00415A99">
              <w:rPr>
                <w:rFonts w:hint="eastAsia"/>
              </w:rPr>
              <w:t>Loop0</w:t>
            </w:r>
          </w:p>
        </w:tc>
        <w:tc>
          <w:tcPr>
            <w:tcW w:w="2035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200::1/96</w:t>
            </w:r>
          </w:p>
        </w:tc>
      </w:tr>
      <w:tr w:rsidR="00C90E1F" w:rsidTr="00B12603">
        <w:tc>
          <w:tcPr>
            <w:tcW w:w="1210" w:type="dxa"/>
          </w:tcPr>
          <w:p w:rsidR="00C90E1F" w:rsidRDefault="00C90E1F" w:rsidP="00DD64CA">
            <w:pPr>
              <w:pStyle w:val="FigureText"/>
            </w:pPr>
          </w:p>
        </w:tc>
        <w:tc>
          <w:tcPr>
            <w:tcW w:w="1272" w:type="dxa"/>
          </w:tcPr>
          <w:p w:rsidR="00C90E1F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907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10:1::1/96</w:t>
            </w:r>
          </w:p>
        </w:tc>
        <w:tc>
          <w:tcPr>
            <w:tcW w:w="1272" w:type="dxa"/>
          </w:tcPr>
          <w:p w:rsidR="00C90E1F" w:rsidRDefault="00C90E1F" w:rsidP="00DD64CA">
            <w:pPr>
              <w:pStyle w:val="FigureText"/>
            </w:pPr>
          </w:p>
        </w:tc>
        <w:tc>
          <w:tcPr>
            <w:tcW w:w="1272" w:type="dxa"/>
          </w:tcPr>
          <w:p w:rsidR="00C90E1F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2035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10:3::1</w:t>
            </w:r>
            <w:r w:rsidRPr="00B421C2">
              <w:rPr>
                <w:rFonts w:hint="eastAsia"/>
              </w:rPr>
              <w:t>/96</w:t>
            </w:r>
          </w:p>
        </w:tc>
      </w:tr>
      <w:tr w:rsidR="00C90E1F" w:rsidRPr="00415A99" w:rsidTr="00B12603">
        <w:tc>
          <w:tcPr>
            <w:tcW w:w="1210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CE 2</w:t>
            </w:r>
          </w:p>
        </w:tc>
        <w:tc>
          <w:tcPr>
            <w:tcW w:w="1272" w:type="dxa"/>
          </w:tcPr>
          <w:p w:rsidR="00C90E1F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907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10:2::1</w:t>
            </w:r>
            <w:r w:rsidRPr="00B421C2">
              <w:rPr>
                <w:rFonts w:hint="eastAsia"/>
              </w:rPr>
              <w:t>/96</w:t>
            </w:r>
          </w:p>
        </w:tc>
        <w:tc>
          <w:tcPr>
            <w:tcW w:w="1272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PE 2</w:t>
            </w:r>
          </w:p>
        </w:tc>
        <w:tc>
          <w:tcPr>
            <w:tcW w:w="1272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Loop0</w:t>
            </w:r>
          </w:p>
        </w:tc>
        <w:tc>
          <w:tcPr>
            <w:tcW w:w="2035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2.2.2.9/32</w:t>
            </w:r>
          </w:p>
        </w:tc>
      </w:tr>
      <w:tr w:rsidR="00C90E1F" w:rsidRPr="00415A99" w:rsidTr="00B12603">
        <w:tc>
          <w:tcPr>
            <w:tcW w:w="1210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PE 1</w:t>
            </w:r>
          </w:p>
        </w:tc>
        <w:tc>
          <w:tcPr>
            <w:tcW w:w="1272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Loop0</w:t>
            </w:r>
          </w:p>
        </w:tc>
        <w:tc>
          <w:tcPr>
            <w:tcW w:w="1907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1.1.1.9/32</w:t>
            </w:r>
          </w:p>
        </w:tc>
        <w:tc>
          <w:tcPr>
            <w:tcW w:w="1272" w:type="dxa"/>
          </w:tcPr>
          <w:p w:rsidR="00C90E1F" w:rsidRPr="00415A99" w:rsidRDefault="00C90E1F" w:rsidP="00DD64CA">
            <w:pPr>
              <w:pStyle w:val="FigureText"/>
            </w:pPr>
          </w:p>
        </w:tc>
        <w:tc>
          <w:tcPr>
            <w:tcW w:w="1272" w:type="dxa"/>
          </w:tcPr>
          <w:p w:rsidR="00C90E1F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2035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10:2::2/96</w:t>
            </w:r>
          </w:p>
        </w:tc>
      </w:tr>
      <w:tr w:rsidR="00C90E1F" w:rsidRPr="00415A99" w:rsidTr="00B12603">
        <w:tc>
          <w:tcPr>
            <w:tcW w:w="1210" w:type="dxa"/>
          </w:tcPr>
          <w:p w:rsidR="00C90E1F" w:rsidRPr="00415A99" w:rsidRDefault="00C90E1F" w:rsidP="00DD64CA">
            <w:pPr>
              <w:pStyle w:val="FigureText"/>
            </w:pPr>
          </w:p>
        </w:tc>
        <w:tc>
          <w:tcPr>
            <w:tcW w:w="1272" w:type="dxa"/>
          </w:tcPr>
          <w:p w:rsidR="00C90E1F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907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10:1::2/96</w:t>
            </w:r>
          </w:p>
        </w:tc>
        <w:tc>
          <w:tcPr>
            <w:tcW w:w="1272" w:type="dxa"/>
          </w:tcPr>
          <w:p w:rsidR="00C90E1F" w:rsidRPr="00415A99" w:rsidRDefault="00C90E1F" w:rsidP="00DD64CA">
            <w:pPr>
              <w:pStyle w:val="FigureText"/>
            </w:pPr>
          </w:p>
        </w:tc>
        <w:tc>
          <w:tcPr>
            <w:tcW w:w="1272" w:type="dxa"/>
          </w:tcPr>
          <w:p w:rsidR="00C90E1F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/2</w:t>
            </w:r>
          </w:p>
        </w:tc>
        <w:tc>
          <w:tcPr>
            <w:tcW w:w="2035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40.1.1.1/24</w:t>
            </w:r>
          </w:p>
        </w:tc>
      </w:tr>
      <w:tr w:rsidR="00C90E1F" w:rsidRPr="00415A99" w:rsidTr="00B12603">
        <w:tc>
          <w:tcPr>
            <w:tcW w:w="1210" w:type="dxa"/>
          </w:tcPr>
          <w:p w:rsidR="00C90E1F" w:rsidRPr="00415A99" w:rsidRDefault="00C90E1F" w:rsidP="00DD64CA">
            <w:pPr>
              <w:pStyle w:val="FigureText"/>
            </w:pPr>
          </w:p>
        </w:tc>
        <w:tc>
          <w:tcPr>
            <w:tcW w:w="1272" w:type="dxa"/>
          </w:tcPr>
          <w:p w:rsidR="00C90E1F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/2</w:t>
            </w:r>
          </w:p>
        </w:tc>
        <w:tc>
          <w:tcPr>
            <w:tcW w:w="1907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20.1.1.1/24</w:t>
            </w:r>
          </w:p>
        </w:tc>
        <w:tc>
          <w:tcPr>
            <w:tcW w:w="1272" w:type="dxa"/>
          </w:tcPr>
          <w:p w:rsidR="00C90E1F" w:rsidRPr="00415A99" w:rsidRDefault="00C90E1F" w:rsidP="00DD64CA">
            <w:pPr>
              <w:pStyle w:val="FigureText"/>
            </w:pPr>
          </w:p>
        </w:tc>
        <w:tc>
          <w:tcPr>
            <w:tcW w:w="1272" w:type="dxa"/>
          </w:tcPr>
          <w:p w:rsidR="00C90E1F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/3</w:t>
            </w:r>
          </w:p>
        </w:tc>
        <w:tc>
          <w:tcPr>
            <w:tcW w:w="2035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20.1.1.2/24</w:t>
            </w:r>
          </w:p>
        </w:tc>
      </w:tr>
      <w:tr w:rsidR="00C90E1F" w:rsidRPr="00415A99" w:rsidTr="00B12603">
        <w:tc>
          <w:tcPr>
            <w:tcW w:w="1210" w:type="dxa"/>
          </w:tcPr>
          <w:p w:rsidR="00C90E1F" w:rsidRPr="00415A99" w:rsidRDefault="00C90E1F" w:rsidP="00DD64CA">
            <w:pPr>
              <w:pStyle w:val="FigureText"/>
            </w:pPr>
          </w:p>
        </w:tc>
        <w:tc>
          <w:tcPr>
            <w:tcW w:w="1272" w:type="dxa"/>
          </w:tcPr>
          <w:p w:rsidR="00C90E1F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/3</w:t>
            </w:r>
          </w:p>
        </w:tc>
        <w:tc>
          <w:tcPr>
            <w:tcW w:w="1907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30.1.1.1/24</w:t>
            </w:r>
          </w:p>
        </w:tc>
        <w:tc>
          <w:tcPr>
            <w:tcW w:w="1272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P</w:t>
            </w:r>
          </w:p>
        </w:tc>
        <w:tc>
          <w:tcPr>
            <w:tcW w:w="1272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Loop0</w:t>
            </w:r>
          </w:p>
        </w:tc>
        <w:tc>
          <w:tcPr>
            <w:tcW w:w="2035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3.3.3.9/32</w:t>
            </w:r>
          </w:p>
        </w:tc>
      </w:tr>
      <w:tr w:rsidR="00C90E1F" w:rsidRPr="00415A99" w:rsidTr="00B12603">
        <w:tc>
          <w:tcPr>
            <w:tcW w:w="1210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PE 3</w:t>
            </w:r>
          </w:p>
        </w:tc>
        <w:tc>
          <w:tcPr>
            <w:tcW w:w="1272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Loop0</w:t>
            </w:r>
          </w:p>
        </w:tc>
        <w:tc>
          <w:tcPr>
            <w:tcW w:w="1907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4.4.4.9/32</w:t>
            </w:r>
          </w:p>
        </w:tc>
        <w:tc>
          <w:tcPr>
            <w:tcW w:w="1272" w:type="dxa"/>
          </w:tcPr>
          <w:p w:rsidR="00C90E1F" w:rsidRPr="00415A99" w:rsidRDefault="00C90E1F" w:rsidP="00DD64CA">
            <w:pPr>
              <w:pStyle w:val="FigureText"/>
            </w:pPr>
          </w:p>
        </w:tc>
        <w:tc>
          <w:tcPr>
            <w:tcW w:w="1272" w:type="dxa"/>
          </w:tcPr>
          <w:p w:rsidR="00C90E1F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2035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30.1.1.2/24</w:t>
            </w:r>
          </w:p>
        </w:tc>
      </w:tr>
      <w:tr w:rsidR="00C90E1F" w:rsidRPr="00415A99" w:rsidTr="00B12603">
        <w:tc>
          <w:tcPr>
            <w:tcW w:w="1210" w:type="dxa"/>
          </w:tcPr>
          <w:p w:rsidR="00C90E1F" w:rsidRPr="00415A99" w:rsidRDefault="00C90E1F" w:rsidP="00DD64CA">
            <w:pPr>
              <w:pStyle w:val="FigureText"/>
            </w:pPr>
          </w:p>
        </w:tc>
        <w:tc>
          <w:tcPr>
            <w:tcW w:w="1272" w:type="dxa"/>
          </w:tcPr>
          <w:p w:rsidR="00C90E1F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/1</w:t>
            </w:r>
          </w:p>
        </w:tc>
        <w:tc>
          <w:tcPr>
            <w:tcW w:w="1907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10:3::2/96</w:t>
            </w:r>
          </w:p>
        </w:tc>
        <w:tc>
          <w:tcPr>
            <w:tcW w:w="1272" w:type="dxa"/>
          </w:tcPr>
          <w:p w:rsidR="00C90E1F" w:rsidRPr="00415A99" w:rsidRDefault="00C90E1F" w:rsidP="00DD64CA">
            <w:pPr>
              <w:pStyle w:val="FigureText"/>
            </w:pPr>
          </w:p>
        </w:tc>
        <w:tc>
          <w:tcPr>
            <w:tcW w:w="1272" w:type="dxa"/>
          </w:tcPr>
          <w:p w:rsidR="00C90E1F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/2</w:t>
            </w:r>
          </w:p>
        </w:tc>
        <w:tc>
          <w:tcPr>
            <w:tcW w:w="2035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40.1.1.2/24</w:t>
            </w:r>
          </w:p>
        </w:tc>
      </w:tr>
      <w:tr w:rsidR="00C90E1F" w:rsidRPr="00415A99" w:rsidTr="00B12603">
        <w:tc>
          <w:tcPr>
            <w:tcW w:w="1210" w:type="dxa"/>
          </w:tcPr>
          <w:p w:rsidR="00C90E1F" w:rsidRPr="00415A99" w:rsidRDefault="00C90E1F" w:rsidP="00DD64CA">
            <w:pPr>
              <w:pStyle w:val="FigureText"/>
            </w:pPr>
          </w:p>
        </w:tc>
        <w:tc>
          <w:tcPr>
            <w:tcW w:w="1272" w:type="dxa"/>
          </w:tcPr>
          <w:p w:rsidR="00C90E1F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/2</w:t>
            </w:r>
          </w:p>
        </w:tc>
        <w:tc>
          <w:tcPr>
            <w:tcW w:w="1907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50.1.1.2/24</w:t>
            </w:r>
          </w:p>
        </w:tc>
        <w:tc>
          <w:tcPr>
            <w:tcW w:w="1272" w:type="dxa"/>
          </w:tcPr>
          <w:p w:rsidR="00C90E1F" w:rsidRPr="00415A99" w:rsidRDefault="00C90E1F" w:rsidP="00DD64CA">
            <w:pPr>
              <w:pStyle w:val="FigureText"/>
            </w:pPr>
          </w:p>
        </w:tc>
        <w:tc>
          <w:tcPr>
            <w:tcW w:w="1272" w:type="dxa"/>
          </w:tcPr>
          <w:p w:rsidR="00C90E1F" w:rsidRPr="00B421C2" w:rsidRDefault="00064113" w:rsidP="00DD64CA">
            <w:pPr>
              <w:pStyle w:val="FigureText"/>
            </w:pPr>
            <w:r>
              <w:t>GE</w:t>
            </w:r>
            <w:r w:rsidR="00224215">
              <w:t>3/1</w:t>
            </w:r>
            <w:r>
              <w:t>/3</w:t>
            </w:r>
          </w:p>
        </w:tc>
        <w:tc>
          <w:tcPr>
            <w:tcW w:w="2035" w:type="dxa"/>
          </w:tcPr>
          <w:p w:rsidR="00C90E1F" w:rsidRPr="00B421C2" w:rsidRDefault="00C90E1F" w:rsidP="00DD64CA">
            <w:pPr>
              <w:pStyle w:val="FigureText"/>
            </w:pPr>
            <w:r>
              <w:rPr>
                <w:rFonts w:hint="eastAsia"/>
              </w:rPr>
              <w:t>50.1.1.1/24</w:t>
            </w:r>
          </w:p>
        </w:tc>
      </w:tr>
    </w:tbl>
    <w:p w:rsidR="00C90E1F" w:rsidRPr="006A4A0B" w:rsidRDefault="00C90E1F" w:rsidP="00DD64CA"/>
    <w:p w:rsidR="007D7DD4" w:rsidRDefault="00C90E1F" w:rsidP="00DD64CA">
      <w:pPr>
        <w:pStyle w:val="4"/>
      </w:pPr>
      <w:r w:rsidRPr="007530E2">
        <w:rPr>
          <w:rFonts w:hint="eastAsia"/>
        </w:rPr>
        <w:t>配置步骤</w:t>
      </w:r>
    </w:p>
    <w:p w:rsidR="007D7DD4" w:rsidRDefault="00C90E1F" w:rsidP="00DD64CA">
      <w:pPr>
        <w:pStyle w:val="ItemStep"/>
      </w:pPr>
      <w:r w:rsidRPr="007530E2">
        <w:rPr>
          <w:rFonts w:hint="eastAsia"/>
        </w:rPr>
        <w:t>配置基本</w:t>
      </w:r>
      <w:r w:rsidR="001E2696" w:rsidRPr="00B421C2">
        <w:rPr>
          <w:rFonts w:hint="eastAsia"/>
        </w:rPr>
        <w:t xml:space="preserve">IPv6 </w:t>
      </w:r>
      <w:r>
        <w:rPr>
          <w:rFonts w:hint="eastAsia"/>
        </w:rPr>
        <w:t>MPLS L3VPN</w:t>
      </w:r>
    </w:p>
    <w:p w:rsidR="00C90E1F" w:rsidRDefault="00C90E1F" w:rsidP="00DD64CA">
      <w:pPr>
        <w:pStyle w:val="ItemList"/>
      </w:pPr>
      <w:r w:rsidRPr="007530E2">
        <w:rPr>
          <w:rFonts w:hint="eastAsia"/>
        </w:rPr>
        <w:t>在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骨干网上配置</w:t>
      </w:r>
      <w:r w:rsidRPr="007530E2">
        <w:rPr>
          <w:rFonts w:hint="eastAsia"/>
        </w:rPr>
        <w:t>OSPF</w:t>
      </w:r>
      <w:r w:rsidRPr="007530E2">
        <w:rPr>
          <w:rFonts w:hint="eastAsia"/>
        </w:rPr>
        <w:t>，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P</w:t>
      </w:r>
      <w:r w:rsidRPr="007530E2">
        <w:rPr>
          <w:rFonts w:hint="eastAsia"/>
        </w:rPr>
        <w:t>之间能够学到对方</w:t>
      </w:r>
      <w:r w:rsidRPr="007530E2">
        <w:rPr>
          <w:rFonts w:hint="eastAsia"/>
        </w:rPr>
        <w:t>Loopback</w:t>
      </w:r>
      <w:r w:rsidRPr="007530E2">
        <w:rPr>
          <w:rFonts w:hint="eastAsia"/>
        </w:rPr>
        <w:t>接口的路由；</w:t>
      </w:r>
    </w:p>
    <w:p w:rsidR="00C90E1F" w:rsidRDefault="00C90E1F" w:rsidP="00DD64CA">
      <w:pPr>
        <w:pStyle w:val="ItemList"/>
      </w:pPr>
      <w:r w:rsidRPr="007530E2">
        <w:rPr>
          <w:rFonts w:hint="eastAsia"/>
        </w:rPr>
        <w:t>在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骨干网上配置</w:t>
      </w:r>
      <w:r w:rsidRPr="007530E2">
        <w:rPr>
          <w:rFonts w:hint="eastAsia"/>
        </w:rPr>
        <w:t>MPLS</w:t>
      </w:r>
      <w:r w:rsidRPr="007530E2">
        <w:rPr>
          <w:rFonts w:hint="eastAsia"/>
        </w:rPr>
        <w:t>基本能力和</w:t>
      </w:r>
      <w:r w:rsidRPr="007530E2">
        <w:rPr>
          <w:rFonts w:hint="eastAsia"/>
        </w:rPr>
        <w:t>MPLS LDP</w:t>
      </w:r>
      <w:r w:rsidRPr="007530E2">
        <w:rPr>
          <w:rFonts w:hint="eastAsia"/>
        </w:rPr>
        <w:t>，建立</w:t>
      </w:r>
      <w:r w:rsidRPr="007530E2">
        <w:rPr>
          <w:rFonts w:hint="eastAsia"/>
        </w:rPr>
        <w:t>LDP LSP</w:t>
      </w:r>
      <w:r w:rsidRPr="007530E2">
        <w:rPr>
          <w:rFonts w:hint="eastAsia"/>
        </w:rPr>
        <w:t>；</w:t>
      </w:r>
    </w:p>
    <w:p w:rsidR="00C90E1F" w:rsidRPr="00B421C2" w:rsidRDefault="00C90E1F" w:rsidP="00DD64CA">
      <w:pPr>
        <w:pStyle w:val="ItemList"/>
        <w:rPr>
          <w:lang w:eastAsia="zh-CN"/>
        </w:rPr>
      </w:pPr>
      <w:r w:rsidRPr="00B421C2">
        <w:rPr>
          <w:rFonts w:hint="eastAsia"/>
          <w:lang w:eastAsia="zh-CN"/>
        </w:rPr>
        <w:t>PE</w:t>
      </w:r>
      <w:r w:rsidRPr="00B421C2">
        <w:rPr>
          <w:rFonts w:hint="eastAsia"/>
          <w:lang w:eastAsia="zh-CN"/>
        </w:rPr>
        <w:t>之间建立</w:t>
      </w:r>
      <w:r w:rsidRPr="00B421C2">
        <w:rPr>
          <w:rFonts w:hint="eastAsia"/>
          <w:lang w:eastAsia="zh-CN"/>
        </w:rPr>
        <w:t>MP-IBGP</w:t>
      </w:r>
      <w:r w:rsidRPr="00B421C2">
        <w:rPr>
          <w:rFonts w:hint="eastAsia"/>
          <w:lang w:eastAsia="zh-CN"/>
        </w:rPr>
        <w:t>对等体关系，发布</w:t>
      </w:r>
      <w:r w:rsidRPr="00B421C2">
        <w:rPr>
          <w:rFonts w:hint="eastAsia"/>
          <w:lang w:eastAsia="zh-CN"/>
        </w:rPr>
        <w:t>VPN</w:t>
      </w:r>
      <w:r w:rsidR="00D44970" w:rsidRPr="00B421C2">
        <w:rPr>
          <w:rFonts w:hint="eastAsia"/>
          <w:lang w:eastAsia="zh-CN"/>
        </w:rPr>
        <w:t>v6</w:t>
      </w:r>
      <w:r w:rsidRPr="00B421C2">
        <w:rPr>
          <w:rFonts w:hint="eastAsia"/>
          <w:lang w:eastAsia="zh-CN"/>
        </w:rPr>
        <w:t>路由；</w:t>
      </w:r>
    </w:p>
    <w:p w:rsidR="00C90E1F" w:rsidRPr="00B421C2" w:rsidRDefault="00C90E1F" w:rsidP="00DD64CA">
      <w:pPr>
        <w:pStyle w:val="ItemList"/>
      </w:pPr>
      <w:r w:rsidRPr="002232C3">
        <w:rPr>
          <w:rFonts w:hint="eastAsia"/>
        </w:rPr>
        <w:t>在</w:t>
      </w:r>
      <w:r w:rsidRPr="002232C3">
        <w:t xml:space="preserve"> </w:t>
      </w:r>
      <w:r>
        <w:t>PE 1</w:t>
      </w:r>
      <w:r w:rsidRPr="002232C3">
        <w:rPr>
          <w:rFonts w:hint="eastAsia"/>
        </w:rPr>
        <w:t>上配置</w:t>
      </w:r>
      <w:r>
        <w:t>VPN 1</w:t>
      </w:r>
      <w:r w:rsidRPr="002232C3">
        <w:rPr>
          <w:rFonts w:hint="eastAsia"/>
        </w:rPr>
        <w:t>的</w:t>
      </w:r>
      <w:r>
        <w:t>VPN</w:t>
      </w:r>
      <w:r w:rsidRPr="002232C3">
        <w:rPr>
          <w:rFonts w:hint="eastAsia"/>
        </w:rPr>
        <w:t>实例，接入</w:t>
      </w:r>
      <w:r>
        <w:t>CE 1</w:t>
      </w:r>
      <w:r w:rsidRPr="00B421C2">
        <w:rPr>
          <w:rFonts w:hint="eastAsia"/>
        </w:rPr>
        <w:t>；</w:t>
      </w:r>
    </w:p>
    <w:p w:rsidR="00C90E1F" w:rsidRPr="007530E2" w:rsidRDefault="00C90E1F" w:rsidP="00DD64CA">
      <w:pPr>
        <w:pStyle w:val="ItemList"/>
      </w:pPr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上配置</w:t>
      </w:r>
      <w:r w:rsidRPr="007530E2">
        <w:rPr>
          <w:rFonts w:hint="eastAsia"/>
        </w:rPr>
        <w:t>VPN</w:t>
      </w:r>
      <w:r>
        <w:rPr>
          <w:rFonts w:hint="eastAsia"/>
        </w:rPr>
        <w:t xml:space="preserve"> 1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实例，接入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；</w:t>
      </w:r>
    </w:p>
    <w:p w:rsidR="00C90E1F" w:rsidRPr="007530E2" w:rsidRDefault="00C90E1F" w:rsidP="00DD64CA">
      <w:pPr>
        <w:pStyle w:val="ItemList"/>
      </w:pPr>
      <w:r w:rsidRPr="007530E2">
        <w:rPr>
          <w:rFonts w:hint="eastAsia"/>
        </w:rPr>
        <w:t>在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B421C2">
        <w:rPr>
          <w:rFonts w:hint="eastAsia"/>
        </w:rPr>
        <w:t>3</w:t>
      </w:r>
      <w:r w:rsidRPr="007530E2">
        <w:rPr>
          <w:rFonts w:hint="eastAsia"/>
        </w:rPr>
        <w:t>上配置</w:t>
      </w:r>
      <w:r w:rsidRPr="007530E2">
        <w:rPr>
          <w:rFonts w:hint="eastAsia"/>
        </w:rPr>
        <w:t>VPN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的</w:t>
      </w:r>
      <w:r w:rsidRPr="007530E2">
        <w:rPr>
          <w:rFonts w:hint="eastAsia"/>
        </w:rPr>
        <w:t>VPN</w:t>
      </w:r>
      <w:r w:rsidRPr="007530E2">
        <w:rPr>
          <w:rFonts w:hint="eastAsia"/>
        </w:rPr>
        <w:t>实例，接入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B421C2">
        <w:rPr>
          <w:rFonts w:hint="eastAsia"/>
        </w:rPr>
        <w:t>3</w:t>
      </w:r>
      <w:r w:rsidRPr="007530E2">
        <w:rPr>
          <w:rFonts w:hint="eastAsia"/>
        </w:rPr>
        <w:t>；</w:t>
      </w:r>
    </w:p>
    <w:p w:rsidR="00C90E1F" w:rsidRDefault="00C90E1F" w:rsidP="00DD64CA">
      <w:pPr>
        <w:pStyle w:val="ItemList"/>
      </w:pP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1</w:t>
      </w:r>
      <w:r w:rsidRPr="007530E2">
        <w:rPr>
          <w:rFonts w:hint="eastAsia"/>
        </w:rPr>
        <w:t>、</w:t>
      </w:r>
      <w:r w:rsidRPr="007530E2">
        <w:rPr>
          <w:rFonts w:hint="eastAsia"/>
        </w:rPr>
        <w:t>PE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7530E2">
        <w:rPr>
          <w:rFonts w:hint="eastAsia"/>
        </w:rPr>
        <w:t>和</w:t>
      </w:r>
      <w:r w:rsidRPr="007530E2">
        <w:rPr>
          <w:rFonts w:hint="eastAsia"/>
        </w:rPr>
        <w:t>CE</w:t>
      </w:r>
      <w:r>
        <w:rPr>
          <w:rFonts w:hint="eastAsia"/>
        </w:rPr>
        <w:t xml:space="preserve"> </w:t>
      </w:r>
      <w:r w:rsidRPr="007530E2">
        <w:rPr>
          <w:rFonts w:hint="eastAsia"/>
        </w:rPr>
        <w:t>2</w:t>
      </w:r>
      <w:r w:rsidRPr="00B421C2">
        <w:rPr>
          <w:rFonts w:hint="eastAsia"/>
        </w:rPr>
        <w:t>、</w:t>
      </w:r>
      <w:r w:rsidRPr="00B421C2">
        <w:rPr>
          <w:rFonts w:hint="eastAsia"/>
        </w:rPr>
        <w:t>PE 3</w:t>
      </w:r>
      <w:r w:rsidRPr="00B421C2">
        <w:rPr>
          <w:rFonts w:hint="eastAsia"/>
        </w:rPr>
        <w:t>和</w:t>
      </w:r>
      <w:r w:rsidRPr="00B421C2">
        <w:rPr>
          <w:rFonts w:hint="eastAsia"/>
        </w:rPr>
        <w:t>CE 3</w:t>
      </w:r>
      <w:r w:rsidRPr="007530E2">
        <w:rPr>
          <w:rFonts w:hint="eastAsia"/>
        </w:rPr>
        <w:t>之间配置</w:t>
      </w:r>
      <w:r w:rsidRPr="007530E2">
        <w:rPr>
          <w:rFonts w:hint="eastAsia"/>
        </w:rPr>
        <w:t>BGP</w:t>
      </w:r>
      <w:r w:rsidRPr="007530E2">
        <w:rPr>
          <w:rFonts w:hint="eastAsia"/>
        </w:rPr>
        <w:t>，将</w:t>
      </w:r>
      <w:r w:rsidRPr="007530E2">
        <w:rPr>
          <w:rFonts w:hint="eastAsia"/>
        </w:rPr>
        <w:t>CE</w:t>
      </w:r>
      <w:r w:rsidRPr="007530E2">
        <w:rPr>
          <w:rFonts w:hint="eastAsia"/>
        </w:rPr>
        <w:t>的路由引入</w:t>
      </w:r>
      <w:r w:rsidRPr="007530E2">
        <w:rPr>
          <w:rFonts w:hint="eastAsia"/>
        </w:rPr>
        <w:t>PE</w:t>
      </w:r>
      <w:r w:rsidRPr="007530E2">
        <w:rPr>
          <w:rFonts w:hint="eastAsia"/>
        </w:rPr>
        <w:t>。</w:t>
      </w:r>
    </w:p>
    <w:p w:rsidR="00C90E1F" w:rsidRPr="00193D35" w:rsidRDefault="00C90E1F" w:rsidP="00B51350">
      <w:pPr>
        <w:pStyle w:val="ItemIndent1"/>
      </w:pPr>
      <w:r>
        <w:rPr>
          <w:rFonts w:hint="eastAsia"/>
        </w:rPr>
        <w:t>上述配置可参考“</w:t>
      </w:r>
      <w:r w:rsidR="00D55D92">
        <w:fldChar w:fldCharType="begin"/>
      </w:r>
      <w:r w:rsidR="00D55D92">
        <w:instrText xml:space="preserve">  REF _Ref361929366 \r \h \* MERGEFORMAT </w:instrText>
      </w:r>
      <w:r w:rsidR="00D55D92">
        <w:fldChar w:fldCharType="separate"/>
      </w:r>
      <w:r w:rsidR="00AD7D0A" w:rsidRPr="00AD7D0A">
        <w:rPr>
          <w:rStyle w:val="Reference-R0G144B200"/>
        </w:rPr>
        <w:t xml:space="preserve">2.21.1  </w:t>
      </w:r>
      <w:r w:rsidR="00D55D92">
        <w:fldChar w:fldCharType="end"/>
      </w:r>
      <w:r w:rsidR="00D55D92">
        <w:fldChar w:fldCharType="begin"/>
      </w:r>
      <w:r w:rsidR="00D55D92">
        <w:instrText xml:space="preserve">  REF _Ref361929377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</w:rPr>
        <w:t>配置</w:t>
      </w:r>
      <w:r w:rsidR="00AD7D0A" w:rsidRPr="00AD7D0A">
        <w:rPr>
          <w:rStyle w:val="Reference-R0G144B200"/>
          <w:rFonts w:hint="eastAsia"/>
        </w:rPr>
        <w:t>IPv6 MPLS L3VPN</w:t>
      </w:r>
      <w:r w:rsidR="00AD7D0A" w:rsidRPr="00AD7D0A">
        <w:rPr>
          <w:rStyle w:val="Reference-R0G144B200"/>
          <w:rFonts w:hint="eastAsia"/>
        </w:rPr>
        <w:t>示例</w:t>
      </w:r>
      <w:r w:rsidR="00D55D92">
        <w:fldChar w:fldCharType="end"/>
      </w:r>
      <w:r>
        <w:rPr>
          <w:rFonts w:hint="eastAsia"/>
        </w:rPr>
        <w:t>”，具体配置过程略。</w:t>
      </w:r>
    </w:p>
    <w:p w:rsidR="007D7DD4" w:rsidRDefault="00C90E1F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配置</w:t>
      </w:r>
      <w:r w:rsidRPr="00B421C2">
        <w:rPr>
          <w:rFonts w:hint="eastAsia"/>
          <w:lang w:eastAsia="zh-CN"/>
        </w:rPr>
        <w:t>BGP</w:t>
      </w:r>
      <w:r w:rsidRPr="00B421C2">
        <w:rPr>
          <w:rFonts w:hint="eastAsia"/>
          <w:lang w:eastAsia="zh-CN"/>
        </w:rPr>
        <w:t>的</w:t>
      </w:r>
      <w:r w:rsidRPr="00B421C2">
        <w:rPr>
          <w:rFonts w:hint="eastAsia"/>
          <w:lang w:eastAsia="zh-CN"/>
        </w:rPr>
        <w:t>AS</w:t>
      </w:r>
      <w:r w:rsidRPr="00B421C2">
        <w:rPr>
          <w:rFonts w:hint="eastAsia"/>
          <w:lang w:eastAsia="zh-CN"/>
        </w:rPr>
        <w:t>号替换功能</w:t>
      </w:r>
    </w:p>
    <w:p w:rsidR="00C90E1F" w:rsidRDefault="00C90E1F" w:rsidP="00B51350">
      <w:pPr>
        <w:pStyle w:val="ItemIndent1"/>
        <w:rPr>
          <w:lang w:eastAsia="zh-CN"/>
        </w:rPr>
      </w:pPr>
      <w:r w:rsidRPr="007530E2">
        <w:rPr>
          <w:rFonts w:hint="eastAsia"/>
          <w:lang w:eastAsia="zh-CN"/>
        </w:rPr>
        <w:t>#</w:t>
      </w:r>
      <w:r>
        <w:rPr>
          <w:rFonts w:hint="eastAsia"/>
          <w:lang w:eastAsia="zh-CN"/>
        </w:rPr>
        <w:t xml:space="preserve"> </w:t>
      </w:r>
      <w:r w:rsidRPr="002232C3">
        <w:rPr>
          <w:rFonts w:hint="eastAsia"/>
          <w:lang w:eastAsia="zh-CN"/>
        </w:rPr>
        <w:t>在</w:t>
      </w:r>
      <w:r>
        <w:rPr>
          <w:lang w:eastAsia="zh-CN"/>
        </w:rPr>
        <w:t>PE 1</w:t>
      </w:r>
      <w:r w:rsidRPr="002232C3">
        <w:rPr>
          <w:rFonts w:hint="eastAsia"/>
          <w:lang w:eastAsia="zh-CN"/>
        </w:rPr>
        <w:t>、</w:t>
      </w:r>
      <w:r>
        <w:rPr>
          <w:lang w:eastAsia="zh-CN"/>
        </w:rPr>
        <w:t>PE 2</w:t>
      </w:r>
      <w:r w:rsidRPr="002232C3">
        <w:rPr>
          <w:rFonts w:hint="eastAsia"/>
          <w:lang w:eastAsia="zh-CN"/>
        </w:rPr>
        <w:t>和</w:t>
      </w:r>
      <w:r>
        <w:rPr>
          <w:lang w:eastAsia="zh-CN"/>
        </w:rPr>
        <w:t>PE 3</w:t>
      </w:r>
      <w:r w:rsidRPr="002232C3">
        <w:rPr>
          <w:rFonts w:hint="eastAsia"/>
          <w:lang w:eastAsia="zh-CN"/>
        </w:rPr>
        <w:t>上配置</w:t>
      </w:r>
      <w:r>
        <w:rPr>
          <w:lang w:eastAsia="zh-CN"/>
        </w:rPr>
        <w:t>BGP</w:t>
      </w:r>
      <w:r w:rsidRPr="002232C3">
        <w:rPr>
          <w:rFonts w:hint="eastAsia"/>
          <w:lang w:eastAsia="zh-CN"/>
        </w:rPr>
        <w:t>的</w:t>
      </w:r>
      <w:r>
        <w:rPr>
          <w:lang w:eastAsia="zh-CN"/>
        </w:rPr>
        <w:t>AS</w:t>
      </w:r>
      <w:r w:rsidRPr="002232C3">
        <w:rPr>
          <w:rFonts w:hint="eastAsia"/>
          <w:lang w:eastAsia="zh-CN"/>
        </w:rPr>
        <w:t>号替换功能，具体配置参见“</w:t>
      </w:r>
      <w:r w:rsidR="00D55D92">
        <w:fldChar w:fldCharType="begin"/>
      </w:r>
      <w:r w:rsidR="00D55D92">
        <w:rPr>
          <w:lang w:eastAsia="zh-CN"/>
        </w:rPr>
        <w:instrText xml:space="preserve">  REF _Ref361929428 \r \h \* MERGEFORMAT </w:instrText>
      </w:r>
      <w:r w:rsidR="00D55D92">
        <w:fldChar w:fldCharType="separate"/>
      </w:r>
      <w:r w:rsidR="00AD7D0A" w:rsidRPr="00AD7D0A">
        <w:rPr>
          <w:rStyle w:val="Reference-R0G144B200"/>
        </w:rPr>
        <w:t xml:space="preserve">2.21.11  </w:t>
      </w:r>
      <w:r w:rsidR="00D55D92">
        <w:fldChar w:fldCharType="end"/>
      </w:r>
      <w:r w:rsidR="00D55D92">
        <w:fldChar w:fldCharType="begin"/>
      </w:r>
      <w:r w:rsidR="00D55D92">
        <w:rPr>
          <w:lang w:eastAsia="zh-CN"/>
        </w:rPr>
        <w:instrText xml:space="preserve">  REF _Ref361929428 \h \* MERGEFORMAT </w:instrText>
      </w:r>
      <w:r w:rsidR="00D55D92">
        <w:fldChar w:fldCharType="separate"/>
      </w:r>
      <w:r w:rsidR="00AD7D0A" w:rsidRPr="00AD7D0A">
        <w:rPr>
          <w:rStyle w:val="Reference-R0G144B200"/>
          <w:rFonts w:hint="eastAsia"/>
          <w:lang w:eastAsia="zh-CN"/>
        </w:rPr>
        <w:t>配置</w:t>
      </w:r>
      <w:r w:rsidR="00AD7D0A" w:rsidRPr="00AD7D0A">
        <w:rPr>
          <w:rStyle w:val="Reference-R0G144B200"/>
          <w:rFonts w:hint="eastAsia"/>
          <w:lang w:eastAsia="zh-CN"/>
        </w:rPr>
        <w:t>BGP</w:t>
      </w:r>
      <w:r w:rsidR="00AD7D0A" w:rsidRPr="00AD7D0A">
        <w:rPr>
          <w:rStyle w:val="Reference-R0G144B200"/>
          <w:rFonts w:hint="eastAsia"/>
          <w:lang w:eastAsia="zh-CN"/>
        </w:rPr>
        <w:t>的</w:t>
      </w:r>
      <w:r w:rsidR="00AD7D0A" w:rsidRPr="00AD7D0A">
        <w:rPr>
          <w:rStyle w:val="Reference-R0G144B200"/>
          <w:rFonts w:hint="eastAsia"/>
          <w:lang w:eastAsia="zh-CN"/>
        </w:rPr>
        <w:t>AS</w:t>
      </w:r>
      <w:r w:rsidR="00AD7D0A" w:rsidRPr="00AD7D0A">
        <w:rPr>
          <w:rStyle w:val="Reference-R0G144B200"/>
          <w:rFonts w:hint="eastAsia"/>
          <w:lang w:eastAsia="zh-CN"/>
        </w:rPr>
        <w:t>号替换</w:t>
      </w:r>
      <w:r w:rsidR="00D55D92">
        <w:fldChar w:fldCharType="end"/>
      </w:r>
      <w:r w:rsidRPr="002232C3">
        <w:rPr>
          <w:rFonts w:hint="eastAsia"/>
          <w:lang w:eastAsia="zh-CN"/>
        </w:rPr>
        <w:t>”。</w:t>
      </w:r>
    </w:p>
    <w:p w:rsidR="00C90E1F" w:rsidRDefault="00C90E1F" w:rsidP="00B51350">
      <w:pPr>
        <w:pStyle w:val="ItemIndent1"/>
        <w:rPr>
          <w:lang w:eastAsia="zh-CN"/>
        </w:rPr>
      </w:pPr>
      <w:r w:rsidRPr="00967CD5">
        <w:rPr>
          <w:rFonts w:hint="eastAsia"/>
          <w:lang w:eastAsia="zh-CN"/>
        </w:rPr>
        <w:lastRenderedPageBreak/>
        <w:t xml:space="preserve"># </w:t>
      </w:r>
      <w:r w:rsidRPr="00967CD5">
        <w:rPr>
          <w:rFonts w:hint="eastAsia"/>
          <w:lang w:eastAsia="zh-CN"/>
        </w:rPr>
        <w:t>查看</w:t>
      </w:r>
      <w:r w:rsidRPr="00967CD5">
        <w:rPr>
          <w:rFonts w:hint="eastAsia"/>
          <w:lang w:eastAsia="zh-CN"/>
        </w:rPr>
        <w:t>CE 2</w:t>
      </w:r>
      <w:r w:rsidRPr="00967CD5">
        <w:rPr>
          <w:rFonts w:hint="eastAsia"/>
          <w:lang w:eastAsia="zh-CN"/>
        </w:rPr>
        <w:t>接收的路由信息，可以看到</w:t>
      </w:r>
      <w:r w:rsidRPr="00967CD5">
        <w:rPr>
          <w:rFonts w:hint="eastAsia"/>
          <w:lang w:eastAsia="zh-CN"/>
        </w:rPr>
        <w:t>CE 1</w:t>
      </w:r>
      <w:r w:rsidRPr="00967CD5">
        <w:rPr>
          <w:rFonts w:hint="eastAsia"/>
          <w:lang w:eastAsia="zh-CN"/>
        </w:rPr>
        <w:t>发来的路由</w:t>
      </w:r>
      <w:r w:rsidRPr="00967CD5">
        <w:rPr>
          <w:rFonts w:hint="eastAsia"/>
          <w:lang w:eastAsia="zh-CN"/>
        </w:rPr>
        <w:t>100::/96</w:t>
      </w:r>
      <w:r w:rsidRPr="00967CD5">
        <w:rPr>
          <w:rFonts w:hint="eastAsia"/>
          <w:lang w:eastAsia="zh-CN"/>
        </w:rPr>
        <w:t>。可见，由于</w:t>
      </w:r>
      <w:r w:rsidRPr="00967CD5">
        <w:rPr>
          <w:rFonts w:hint="eastAsia"/>
          <w:lang w:eastAsia="zh-CN"/>
        </w:rPr>
        <w:t>CE 1</w:t>
      </w:r>
      <w:r w:rsidRPr="00967CD5">
        <w:rPr>
          <w:rFonts w:hint="eastAsia"/>
          <w:lang w:eastAsia="zh-CN"/>
        </w:rPr>
        <w:t>和</w:t>
      </w:r>
      <w:r w:rsidRPr="00967CD5">
        <w:rPr>
          <w:rFonts w:hint="eastAsia"/>
          <w:lang w:eastAsia="zh-CN"/>
        </w:rPr>
        <w:t>CE 2</w:t>
      </w:r>
      <w:r w:rsidRPr="00967CD5">
        <w:rPr>
          <w:rFonts w:hint="eastAsia"/>
          <w:lang w:eastAsia="zh-CN"/>
        </w:rPr>
        <w:t>位于同一站点，造成了路由环路。</w:t>
      </w:r>
    </w:p>
    <w:p w:rsidR="00687E8A" w:rsidRPr="00B421C2" w:rsidRDefault="00C90E1F" w:rsidP="00B51350">
      <w:pPr>
        <w:pStyle w:val="TerminalDisplayIndent1"/>
      </w:pPr>
      <w:r>
        <w:t xml:space="preserve">&lt;CE2&gt; </w:t>
      </w:r>
      <w:r w:rsidRPr="00B421C2">
        <w:t>dis</w:t>
      </w:r>
      <w:r w:rsidRPr="00B421C2">
        <w:rPr>
          <w:rFonts w:hint="eastAsia"/>
        </w:rPr>
        <w:t>play</w:t>
      </w:r>
      <w:r w:rsidRPr="00B421C2">
        <w:t xml:space="preserve"> bgp rou</w:t>
      </w:r>
      <w:r w:rsidRPr="00B421C2">
        <w:rPr>
          <w:rFonts w:hint="eastAsia"/>
        </w:rPr>
        <w:t>ting-table</w:t>
      </w:r>
      <w:r w:rsidRPr="00B421C2">
        <w:t xml:space="preserve"> ipv</w:t>
      </w:r>
      <w:r w:rsidRPr="00B421C2">
        <w:rPr>
          <w:rFonts w:hint="eastAsia"/>
        </w:rPr>
        <w:t>6</w:t>
      </w:r>
      <w:r w:rsidRPr="00B421C2">
        <w:t xml:space="preserve"> peer </w:t>
      </w:r>
      <w:r>
        <w:t>10</w:t>
      </w:r>
      <w:r>
        <w:rPr>
          <w:rFonts w:hint="eastAsia"/>
        </w:rPr>
        <w:t>:</w:t>
      </w:r>
      <w:r>
        <w:t>2</w:t>
      </w:r>
      <w:r>
        <w:rPr>
          <w:rFonts w:hint="eastAsia"/>
        </w:rPr>
        <w:t>::</w:t>
      </w:r>
      <w:r>
        <w:t>2</w:t>
      </w:r>
      <w:r w:rsidRPr="00B421C2">
        <w:t xml:space="preserve"> received-route</w:t>
      </w:r>
      <w:r w:rsidR="00687E8A" w:rsidRPr="00B421C2">
        <w:t>s</w:t>
      </w:r>
    </w:p>
    <w:p w:rsidR="00FA31F1" w:rsidRDefault="00FA31F1" w:rsidP="00B51350">
      <w:pPr>
        <w:pStyle w:val="TerminalDisplayIndent1"/>
      </w:pPr>
    </w:p>
    <w:p w:rsidR="00687E8A" w:rsidRDefault="00C90E1F" w:rsidP="00B51350">
      <w:pPr>
        <w:pStyle w:val="TerminalDisplayIndent1"/>
      </w:pPr>
      <w:r>
        <w:t xml:space="preserve"> Total number of routes: </w:t>
      </w:r>
      <w:r w:rsidR="00687E8A">
        <w:rPr>
          <w:rFonts w:hint="eastAsia"/>
        </w:rPr>
        <w:t>2</w:t>
      </w:r>
    </w:p>
    <w:p w:rsidR="00FA31F1" w:rsidRDefault="00FA31F1" w:rsidP="00B51350">
      <w:pPr>
        <w:pStyle w:val="TerminalDisplayIndent1"/>
      </w:pPr>
    </w:p>
    <w:p w:rsidR="00687E8A" w:rsidRDefault="00C90E1F" w:rsidP="00B51350">
      <w:pPr>
        <w:pStyle w:val="TerminalDisplayIndent1"/>
      </w:pPr>
      <w:r>
        <w:t xml:space="preserve"> BGP local router ID is 12.1.1.</w:t>
      </w:r>
      <w:r w:rsidR="00687E8A">
        <w:t>3</w:t>
      </w:r>
    </w:p>
    <w:p w:rsidR="00687E8A" w:rsidRDefault="00C90E1F" w:rsidP="00B51350">
      <w:pPr>
        <w:pStyle w:val="TerminalDisplayIndent1"/>
      </w:pPr>
      <w:r>
        <w:t xml:space="preserve"> Status codes: * - valid, &gt; - best, d - dampened, h - history</w:t>
      </w:r>
      <w:r w:rsidR="00687E8A">
        <w:t>,</w:t>
      </w:r>
    </w:p>
    <w:p w:rsidR="00687E8A" w:rsidRDefault="00C90E1F" w:rsidP="00B51350">
      <w:pPr>
        <w:pStyle w:val="TerminalDisplayIndent1"/>
      </w:pPr>
      <w:r>
        <w:t xml:space="preserve">               s - suppressed, S - stale, i - internal, e - externa</w:t>
      </w:r>
      <w:r w:rsidR="00687E8A">
        <w:t>l</w:t>
      </w:r>
    </w:p>
    <w:p w:rsidR="00140E86" w:rsidRDefault="00140E86" w:rsidP="00140E86">
      <w:pPr>
        <w:pStyle w:val="TerminalDisplayIndent1"/>
      </w:pPr>
      <w:r w:rsidRPr="00000B46">
        <w:t xml:space="preserve">               a - additional-path</w:t>
      </w:r>
    </w:p>
    <w:p w:rsidR="00687E8A" w:rsidRDefault="00C90E1F" w:rsidP="00B51350">
      <w:pPr>
        <w:pStyle w:val="TerminalDisplayIndent1"/>
      </w:pPr>
      <w:r>
        <w:t xml:space="preserve">               Origin: i - IGP, e - EGP, ? - incomplet</w:t>
      </w:r>
      <w:r w:rsidR="00687E8A">
        <w:t>e</w:t>
      </w:r>
    </w:p>
    <w:p w:rsidR="00FA31F1" w:rsidRDefault="00FA31F1" w:rsidP="00B51350">
      <w:pPr>
        <w:pStyle w:val="TerminalDisplayIndent1"/>
      </w:pPr>
    </w:p>
    <w:p w:rsidR="00687E8A" w:rsidRDefault="00C90E1F" w:rsidP="00B51350">
      <w:pPr>
        <w:pStyle w:val="TerminalDisplayIndent1"/>
      </w:pPr>
      <w:r>
        <w:t>* &gt;e Network : 100::                                    PrefixLen : 9</w:t>
      </w:r>
      <w:r w:rsidR="00687E8A">
        <w:t>6</w:t>
      </w:r>
    </w:p>
    <w:p w:rsidR="00687E8A" w:rsidRDefault="00C90E1F" w:rsidP="00B51350">
      <w:pPr>
        <w:pStyle w:val="TerminalDisplayIndent1"/>
      </w:pPr>
      <w:r>
        <w:t xml:space="preserve">     NextHop : </w:t>
      </w:r>
      <w:r>
        <w:rPr>
          <w:rFonts w:hint="eastAsia"/>
        </w:rPr>
        <w:t>10:2</w:t>
      </w:r>
      <w:r>
        <w:t xml:space="preserve">::2                                  LocPrf    </w:t>
      </w:r>
      <w:r w:rsidR="00687E8A">
        <w:t>:</w:t>
      </w:r>
    </w:p>
    <w:p w:rsidR="00687E8A" w:rsidRDefault="00C90E1F" w:rsidP="00B51350">
      <w:pPr>
        <w:pStyle w:val="TerminalDisplayIndent1"/>
      </w:pPr>
      <w:r>
        <w:t xml:space="preserve">     PrefVal : 0                                        OutLabel  : NUL</w:t>
      </w:r>
      <w:r w:rsidR="00687E8A">
        <w:t>L</w:t>
      </w:r>
    </w:p>
    <w:p w:rsidR="00687E8A" w:rsidRDefault="00C90E1F" w:rsidP="00B51350">
      <w:pPr>
        <w:pStyle w:val="TerminalDisplayIndent1"/>
      </w:pPr>
      <w:r>
        <w:t xml:space="preserve">     MED     </w:t>
      </w:r>
      <w:r w:rsidR="00687E8A">
        <w:t>:</w:t>
      </w:r>
    </w:p>
    <w:p w:rsidR="00687E8A" w:rsidRDefault="00C90E1F" w:rsidP="00B51350">
      <w:pPr>
        <w:pStyle w:val="TerminalDisplayIndent1"/>
      </w:pPr>
      <w:r>
        <w:t xml:space="preserve">     Path/Ogn: 100 100</w:t>
      </w:r>
      <w:r w:rsidR="00687E8A">
        <w:t>?</w:t>
      </w:r>
    </w:p>
    <w:p w:rsidR="00687E8A" w:rsidRDefault="00C90E1F" w:rsidP="00B51350">
      <w:pPr>
        <w:pStyle w:val="TerminalDisplayIndent1"/>
      </w:pPr>
      <w:r>
        <w:t xml:space="preserve">* &gt;e Network : </w:t>
      </w:r>
      <w:r>
        <w:rPr>
          <w:rFonts w:hint="eastAsia"/>
        </w:rPr>
        <w:t>200</w:t>
      </w:r>
      <w:r>
        <w:t xml:space="preserve">::         </w:t>
      </w:r>
      <w:r>
        <w:rPr>
          <w:rFonts w:hint="eastAsia"/>
        </w:rPr>
        <w:t xml:space="preserve">  </w:t>
      </w:r>
      <w:r>
        <w:t xml:space="preserve">                         PrefixLen : 9</w:t>
      </w:r>
      <w:r w:rsidR="00687E8A">
        <w:t>6</w:t>
      </w:r>
    </w:p>
    <w:p w:rsidR="00687E8A" w:rsidRDefault="00C90E1F" w:rsidP="00B51350">
      <w:pPr>
        <w:pStyle w:val="TerminalDisplayIndent1"/>
      </w:pPr>
      <w:r>
        <w:t xml:space="preserve">     NextHop : 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:2</w:t>
      </w:r>
      <w:r>
        <w:t>::</w:t>
      </w:r>
      <w:r>
        <w:rPr>
          <w:rFonts w:hint="eastAsia"/>
        </w:rPr>
        <w:t>2</w:t>
      </w:r>
      <w:r>
        <w:t xml:space="preserve">                                  LocPrf    </w:t>
      </w:r>
      <w:r w:rsidR="00687E8A">
        <w:t>:</w:t>
      </w:r>
    </w:p>
    <w:p w:rsidR="00687E8A" w:rsidRDefault="00C90E1F" w:rsidP="00B51350">
      <w:pPr>
        <w:pStyle w:val="TerminalDisplayIndent1"/>
      </w:pPr>
      <w:r>
        <w:t xml:space="preserve">     PrefVal : 0                                        OutLabel  : NUL</w:t>
      </w:r>
      <w:r w:rsidR="00687E8A">
        <w:t>L</w:t>
      </w:r>
    </w:p>
    <w:p w:rsidR="00687E8A" w:rsidRDefault="00C90E1F" w:rsidP="00B51350">
      <w:pPr>
        <w:pStyle w:val="TerminalDisplayIndent1"/>
      </w:pPr>
      <w:r>
        <w:t xml:space="preserve">     MED     </w:t>
      </w:r>
      <w:r w:rsidR="00687E8A">
        <w:t>:</w:t>
      </w:r>
    </w:p>
    <w:p w:rsidR="00687E8A" w:rsidRPr="00395C1B" w:rsidRDefault="00C90E1F" w:rsidP="00B51350">
      <w:pPr>
        <w:pStyle w:val="TerminalDisplayIndent1"/>
      </w:pPr>
      <w:r>
        <w:t xml:space="preserve">     Path/Ogn: 100 100</w:t>
      </w:r>
      <w:r w:rsidR="00687E8A">
        <w:t>?</w:t>
      </w:r>
    </w:p>
    <w:p w:rsidR="007D7DD4" w:rsidRDefault="00C90E1F" w:rsidP="00DD64CA">
      <w:pPr>
        <w:pStyle w:val="ItemStep"/>
        <w:rPr>
          <w:lang w:eastAsia="zh-CN"/>
        </w:rPr>
      </w:pPr>
      <w:r w:rsidRPr="00B421C2">
        <w:rPr>
          <w:rFonts w:hint="eastAsia"/>
          <w:lang w:eastAsia="zh-CN"/>
        </w:rPr>
        <w:t>配置</w:t>
      </w:r>
      <w:r w:rsidRPr="00B421C2">
        <w:rPr>
          <w:rFonts w:hint="eastAsia"/>
          <w:lang w:eastAsia="zh-CN"/>
        </w:rPr>
        <w:t>BGP</w:t>
      </w:r>
      <w:r w:rsidRPr="00B421C2">
        <w:rPr>
          <w:rFonts w:hint="eastAsia"/>
          <w:lang w:eastAsia="zh-CN"/>
        </w:rPr>
        <w:t>的</w:t>
      </w:r>
      <w:r w:rsidRPr="00B421C2">
        <w:rPr>
          <w:rFonts w:hint="eastAsia"/>
          <w:lang w:eastAsia="zh-CN"/>
        </w:rPr>
        <w:t>SoO</w:t>
      </w:r>
      <w:r w:rsidRPr="00B421C2">
        <w:rPr>
          <w:rFonts w:hint="eastAsia"/>
          <w:lang w:eastAsia="zh-CN"/>
        </w:rPr>
        <w:t>属性</w:t>
      </w:r>
    </w:p>
    <w:p w:rsidR="00C90E1F" w:rsidRDefault="00C90E1F" w:rsidP="00B51350">
      <w:pPr>
        <w:pStyle w:val="ItemIndent1"/>
        <w:rPr>
          <w:lang w:eastAsia="zh-CN"/>
        </w:rPr>
      </w:pPr>
      <w:r w:rsidRPr="00E7619B">
        <w:rPr>
          <w:rFonts w:hint="eastAsia"/>
          <w:lang w:eastAsia="zh-CN"/>
        </w:rPr>
        <w:t xml:space="preserve"># </w:t>
      </w:r>
      <w:r w:rsidRPr="00E7619B">
        <w:rPr>
          <w:rFonts w:hint="eastAsia"/>
          <w:lang w:eastAsia="zh-CN"/>
        </w:rPr>
        <w:t>在</w:t>
      </w:r>
      <w:r w:rsidRPr="00E7619B">
        <w:rPr>
          <w:lang w:eastAsia="zh-CN"/>
        </w:rPr>
        <w:t>PE 1</w:t>
      </w:r>
      <w:r>
        <w:rPr>
          <w:rFonts w:hint="eastAsia"/>
          <w:lang w:eastAsia="zh-CN"/>
        </w:rPr>
        <w:t>上为对等体</w:t>
      </w:r>
      <w:r>
        <w:rPr>
          <w:rFonts w:hint="eastAsia"/>
          <w:lang w:eastAsia="zh-CN"/>
        </w:rPr>
        <w:t>CE 1</w:t>
      </w:r>
      <w:r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SoO</w:t>
      </w:r>
      <w:r>
        <w:rPr>
          <w:rFonts w:hint="eastAsia"/>
          <w:lang w:eastAsia="zh-CN"/>
        </w:rPr>
        <w:t>属性为</w:t>
      </w:r>
      <w:r>
        <w:rPr>
          <w:rFonts w:hint="eastAsia"/>
          <w:lang w:eastAsia="zh-CN"/>
        </w:rPr>
        <w:t>1:100</w:t>
      </w:r>
      <w:r>
        <w:rPr>
          <w:rFonts w:hint="eastAsia"/>
          <w:lang w:eastAsia="zh-CN"/>
        </w:rPr>
        <w:t>。</w:t>
      </w:r>
    </w:p>
    <w:p w:rsidR="00C90E1F" w:rsidRDefault="00C90E1F" w:rsidP="00B51350">
      <w:pPr>
        <w:pStyle w:val="TerminalDisplayIndent1"/>
      </w:pPr>
      <w:r>
        <w:t>&lt;PE1&gt; system-view</w:t>
      </w:r>
    </w:p>
    <w:p w:rsidR="00C90E1F" w:rsidRDefault="00C90E1F" w:rsidP="00B51350">
      <w:pPr>
        <w:pStyle w:val="TerminalDisplayIndent1"/>
      </w:pPr>
      <w:r>
        <w:t>[PE1] bgp 100</w:t>
      </w:r>
    </w:p>
    <w:p w:rsidR="00C90E1F" w:rsidRPr="00DA5198" w:rsidRDefault="00C90E1F" w:rsidP="00B51350">
      <w:pPr>
        <w:pStyle w:val="TerminalDisplayIndent1"/>
      </w:pPr>
      <w:r w:rsidRPr="00DA5198">
        <w:t>[PE1-</w:t>
      </w:r>
      <w:r w:rsidR="00F07E7A">
        <w:t>bgp-default</w:t>
      </w:r>
      <w:r w:rsidRPr="00DA5198">
        <w:t>] ip vpn-instance vpn1</w:t>
      </w:r>
    </w:p>
    <w:p w:rsidR="00C90E1F" w:rsidRPr="00DA5198" w:rsidRDefault="00C90E1F" w:rsidP="00B51350">
      <w:pPr>
        <w:pStyle w:val="TerminalDisplayIndent1"/>
      </w:pPr>
      <w:r w:rsidRPr="00DA5198">
        <w:t>[PE1-</w:t>
      </w:r>
      <w:r w:rsidR="00F07E7A">
        <w:t>bgp-default</w:t>
      </w:r>
      <w:r w:rsidRPr="00DA5198">
        <w:t>-vpn1] address-family ipv</w:t>
      </w:r>
      <w:r>
        <w:rPr>
          <w:rFonts w:hint="eastAsia"/>
        </w:rPr>
        <w:t>6</w:t>
      </w:r>
    </w:p>
    <w:p w:rsidR="00C90E1F" w:rsidRPr="00DA5198" w:rsidRDefault="00C90E1F" w:rsidP="00B51350">
      <w:pPr>
        <w:pStyle w:val="TerminalDisplayIndent1"/>
      </w:pPr>
      <w:r w:rsidRPr="00DA5198">
        <w:t>[PE1-</w:t>
      </w:r>
      <w:r w:rsidR="00F07E7A">
        <w:t>bgp-default</w:t>
      </w:r>
      <w:r w:rsidRPr="00DA5198">
        <w:t>-ipv</w:t>
      </w:r>
      <w:r>
        <w:rPr>
          <w:rFonts w:hint="eastAsia"/>
        </w:rPr>
        <w:t>6</w:t>
      </w:r>
      <w:r w:rsidRPr="00DA5198">
        <w:t>-vpn1] peer 10</w:t>
      </w:r>
      <w:r>
        <w:rPr>
          <w:rFonts w:hint="eastAsia"/>
        </w:rPr>
        <w:t>:</w:t>
      </w:r>
      <w:r w:rsidRPr="00DA5198">
        <w:t>1</w:t>
      </w:r>
      <w:r>
        <w:rPr>
          <w:rFonts w:hint="eastAsia"/>
        </w:rPr>
        <w:t>::</w:t>
      </w:r>
      <w:r w:rsidRPr="00DA5198">
        <w:t>1 soo 1:100</w:t>
      </w:r>
    </w:p>
    <w:p w:rsidR="00C90E1F" w:rsidRDefault="00C90E1F" w:rsidP="00B51350">
      <w:pPr>
        <w:pStyle w:val="ItemIndent1"/>
        <w:rPr>
          <w:lang w:eastAsia="zh-CN"/>
        </w:rPr>
      </w:pPr>
      <w:r w:rsidRPr="00E7619B">
        <w:rPr>
          <w:rFonts w:hint="eastAsia"/>
          <w:lang w:eastAsia="zh-CN"/>
        </w:rPr>
        <w:t xml:space="preserve"># </w:t>
      </w:r>
      <w:r w:rsidRPr="00E7619B">
        <w:rPr>
          <w:rFonts w:hint="eastAsia"/>
          <w:lang w:eastAsia="zh-CN"/>
        </w:rPr>
        <w:t>在</w:t>
      </w:r>
      <w:r w:rsidRPr="00E7619B">
        <w:rPr>
          <w:lang w:eastAsia="zh-CN"/>
        </w:rPr>
        <w:t xml:space="preserve">PE 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上为对等体</w:t>
      </w:r>
      <w:r>
        <w:rPr>
          <w:rFonts w:hint="eastAsia"/>
          <w:lang w:eastAsia="zh-CN"/>
        </w:rPr>
        <w:t>CE 2</w:t>
      </w:r>
      <w:r>
        <w:rPr>
          <w:rFonts w:hint="eastAsia"/>
          <w:lang w:eastAsia="zh-CN"/>
        </w:rPr>
        <w:t>配置</w:t>
      </w:r>
      <w:r>
        <w:rPr>
          <w:rFonts w:hint="eastAsia"/>
          <w:lang w:eastAsia="zh-CN"/>
        </w:rPr>
        <w:t>SoO</w:t>
      </w:r>
      <w:r>
        <w:rPr>
          <w:rFonts w:hint="eastAsia"/>
          <w:lang w:eastAsia="zh-CN"/>
        </w:rPr>
        <w:t>属性为</w:t>
      </w:r>
      <w:r>
        <w:rPr>
          <w:rFonts w:hint="eastAsia"/>
          <w:lang w:eastAsia="zh-CN"/>
        </w:rPr>
        <w:t>1:100</w:t>
      </w:r>
      <w:r>
        <w:rPr>
          <w:rFonts w:hint="eastAsia"/>
          <w:lang w:eastAsia="zh-CN"/>
        </w:rPr>
        <w:t>。</w:t>
      </w:r>
    </w:p>
    <w:p w:rsidR="00C90E1F" w:rsidRPr="00967CD5" w:rsidRDefault="00C90E1F" w:rsidP="00B51350">
      <w:pPr>
        <w:pStyle w:val="TerminalDisplayIndent1"/>
      </w:pPr>
      <w:r w:rsidRPr="00967CD5">
        <w:t>[PE</w:t>
      </w:r>
      <w:r w:rsidRPr="00967CD5">
        <w:rPr>
          <w:rFonts w:hint="eastAsia"/>
        </w:rPr>
        <w:t>2</w:t>
      </w:r>
      <w:r w:rsidRPr="00967CD5">
        <w:t xml:space="preserve">] </w:t>
      </w:r>
      <w:r w:rsidRPr="00967CD5">
        <w:rPr>
          <w:rFonts w:hint="eastAsia"/>
        </w:rPr>
        <w:t>bgp 100</w:t>
      </w:r>
    </w:p>
    <w:p w:rsidR="00C90E1F" w:rsidRPr="00967CD5" w:rsidRDefault="00C90E1F" w:rsidP="00B51350">
      <w:pPr>
        <w:pStyle w:val="TerminalDisplayIndent1"/>
      </w:pPr>
      <w:r w:rsidRPr="002232C3">
        <w:t>[PE2-</w:t>
      </w:r>
      <w:r w:rsidR="00F07E7A">
        <w:t>bgp-default</w:t>
      </w:r>
      <w:r w:rsidRPr="002232C3">
        <w:t>] ip vpn-instance vpn1</w:t>
      </w:r>
    </w:p>
    <w:p w:rsidR="00C90E1F" w:rsidRPr="00967CD5" w:rsidRDefault="00C90E1F" w:rsidP="00B51350">
      <w:pPr>
        <w:pStyle w:val="TerminalDisplayIndent1"/>
      </w:pPr>
      <w:r w:rsidRPr="002232C3">
        <w:t>[PE2-</w:t>
      </w:r>
      <w:r w:rsidR="00F07E7A">
        <w:t>bgp-default</w:t>
      </w:r>
      <w:r w:rsidRPr="002232C3">
        <w:t>-vpn1] address-family ipv6</w:t>
      </w:r>
    </w:p>
    <w:p w:rsidR="00C90E1F" w:rsidRPr="00B421C2" w:rsidRDefault="00C90E1F" w:rsidP="00B51350">
      <w:pPr>
        <w:pStyle w:val="TerminalDisplayIndent1"/>
      </w:pPr>
      <w:r w:rsidRPr="002232C3">
        <w:t>[PE2-</w:t>
      </w:r>
      <w:r w:rsidR="00F07E7A">
        <w:t>bgp-default</w:t>
      </w:r>
      <w:r w:rsidRPr="002232C3">
        <w:t>-ipv6-vpn1] peer 10:2::1 soo 1:100</w:t>
      </w:r>
    </w:p>
    <w:p w:rsidR="007D7DD4" w:rsidRDefault="00C90E1F" w:rsidP="00DD64CA">
      <w:pPr>
        <w:pStyle w:val="4"/>
      </w:pPr>
      <w:r w:rsidRPr="00B421C2">
        <w:rPr>
          <w:rFonts w:hint="eastAsia"/>
        </w:rPr>
        <w:t>验证配置</w:t>
      </w:r>
    </w:p>
    <w:p w:rsidR="00C90E1F" w:rsidRPr="00B421C2" w:rsidRDefault="00C90E1F" w:rsidP="00DD64CA">
      <w:r w:rsidRPr="00B421C2">
        <w:rPr>
          <w:rFonts w:hint="eastAsia"/>
        </w:rPr>
        <w:t xml:space="preserve"># </w:t>
      </w:r>
      <w:r w:rsidRPr="00B421C2">
        <w:rPr>
          <w:rFonts w:hint="eastAsia"/>
        </w:rPr>
        <w:t>由于配置的</w:t>
      </w:r>
      <w:r w:rsidRPr="00B421C2">
        <w:rPr>
          <w:rFonts w:hint="eastAsia"/>
        </w:rPr>
        <w:t>SoO</w:t>
      </w:r>
      <w:r w:rsidRPr="00B421C2">
        <w:rPr>
          <w:rFonts w:hint="eastAsia"/>
        </w:rPr>
        <w:t>属性相同，</w:t>
      </w:r>
      <w:r w:rsidRPr="00B421C2">
        <w:rPr>
          <w:rFonts w:hint="eastAsia"/>
        </w:rPr>
        <w:t>PE 2</w:t>
      </w:r>
      <w:r w:rsidRPr="00B421C2">
        <w:rPr>
          <w:rFonts w:hint="eastAsia"/>
        </w:rPr>
        <w:t>不会将</w:t>
      </w:r>
      <w:r w:rsidRPr="00B421C2">
        <w:rPr>
          <w:rFonts w:hint="eastAsia"/>
        </w:rPr>
        <w:t>CE 1</w:t>
      </w:r>
      <w:r w:rsidRPr="00B421C2">
        <w:rPr>
          <w:rFonts w:hint="eastAsia"/>
        </w:rPr>
        <w:t>发过来的路由发布给</w:t>
      </w:r>
      <w:r w:rsidRPr="00B421C2">
        <w:rPr>
          <w:rFonts w:hint="eastAsia"/>
        </w:rPr>
        <w:t>CE 2</w:t>
      </w:r>
      <w:r w:rsidRPr="00B421C2">
        <w:rPr>
          <w:rFonts w:hint="eastAsia"/>
        </w:rPr>
        <w:t>。查看</w:t>
      </w:r>
      <w:r w:rsidRPr="00B421C2">
        <w:rPr>
          <w:rFonts w:hint="eastAsia"/>
        </w:rPr>
        <w:t>CE 2</w:t>
      </w:r>
      <w:r w:rsidRPr="00B421C2">
        <w:rPr>
          <w:rFonts w:hint="eastAsia"/>
        </w:rPr>
        <w:t>路由表，不会再看到</w:t>
      </w:r>
      <w:r w:rsidRPr="00B421C2">
        <w:rPr>
          <w:rFonts w:hint="eastAsia"/>
        </w:rPr>
        <w:t>100::/96</w:t>
      </w:r>
      <w:r w:rsidRPr="00B421C2">
        <w:rPr>
          <w:rFonts w:hint="eastAsia"/>
        </w:rPr>
        <w:t>路由。</w:t>
      </w:r>
    </w:p>
    <w:p w:rsidR="00687E8A" w:rsidRPr="00B421C2" w:rsidRDefault="00C90E1F" w:rsidP="00DD64CA">
      <w:pPr>
        <w:pStyle w:val="TerminalDisplay"/>
      </w:pPr>
      <w:r w:rsidRPr="00B421C2">
        <w:rPr>
          <w:rFonts w:hint="eastAsia"/>
        </w:rPr>
        <w:t xml:space="preserve">&lt;CE2&gt; </w:t>
      </w:r>
      <w:r w:rsidRPr="00B421C2">
        <w:t>dis</w:t>
      </w:r>
      <w:r w:rsidRPr="00B421C2">
        <w:rPr>
          <w:rFonts w:hint="eastAsia"/>
        </w:rPr>
        <w:t>play</w:t>
      </w:r>
      <w:r w:rsidRPr="00B421C2">
        <w:t xml:space="preserve"> ipv6 routing-tabl</w:t>
      </w:r>
      <w:r w:rsidR="00687E8A" w:rsidRPr="00B421C2">
        <w:t>e</w:t>
      </w:r>
    </w:p>
    <w:p w:rsidR="00FA31F1" w:rsidRDefault="00FA31F1" w:rsidP="00DD64CA">
      <w:pPr>
        <w:pStyle w:val="TerminalDisplay"/>
      </w:pPr>
    </w:p>
    <w:p w:rsidR="00687E8A" w:rsidRPr="00B421C2" w:rsidRDefault="00C90E1F" w:rsidP="00DD64CA">
      <w:pPr>
        <w:pStyle w:val="TerminalDisplay"/>
      </w:pPr>
      <w:r w:rsidRPr="00B421C2">
        <w:t xml:space="preserve">Destinations : </w:t>
      </w:r>
      <w:r w:rsidRPr="00B421C2">
        <w:rPr>
          <w:rFonts w:hint="eastAsia"/>
        </w:rPr>
        <w:t>4</w:t>
      </w:r>
      <w:r w:rsidRPr="00B421C2">
        <w:t xml:space="preserve"> Routes : </w:t>
      </w:r>
      <w:r w:rsidR="00687E8A" w:rsidRPr="00B421C2">
        <w:rPr>
          <w:rFonts w:hint="eastAsia"/>
        </w:rPr>
        <w:t>4</w:t>
      </w:r>
    </w:p>
    <w:p w:rsidR="00FA31F1" w:rsidRDefault="00FA31F1" w:rsidP="00DD64CA">
      <w:pPr>
        <w:pStyle w:val="TerminalDisplay"/>
      </w:pPr>
    </w:p>
    <w:p w:rsidR="00687E8A" w:rsidRPr="00B421C2" w:rsidRDefault="00C90E1F" w:rsidP="00DD64CA">
      <w:pPr>
        <w:pStyle w:val="TerminalDisplay"/>
      </w:pPr>
      <w:r w:rsidRPr="00B421C2">
        <w:t>Destination: ::1/128                                     Protocol  : Direc</w:t>
      </w:r>
      <w:r w:rsidR="00687E8A" w:rsidRPr="00B421C2">
        <w:t>t</w:t>
      </w:r>
    </w:p>
    <w:p w:rsidR="00687E8A" w:rsidRPr="00B421C2" w:rsidRDefault="00C90E1F" w:rsidP="00DD64CA">
      <w:pPr>
        <w:pStyle w:val="TerminalDisplay"/>
      </w:pPr>
      <w:r w:rsidRPr="00B421C2">
        <w:t xml:space="preserve">NextHop    : ::1                                         Preference: </w:t>
      </w:r>
      <w:r w:rsidR="00687E8A" w:rsidRPr="00B421C2">
        <w:t>0</w:t>
      </w:r>
    </w:p>
    <w:p w:rsidR="00687E8A" w:rsidRPr="00B421C2" w:rsidRDefault="00C90E1F" w:rsidP="00DD64CA">
      <w:pPr>
        <w:pStyle w:val="TerminalDisplay"/>
      </w:pPr>
      <w:r w:rsidRPr="00B421C2">
        <w:t xml:space="preserve">Interface  : InLoop0                                     Cost      : </w:t>
      </w:r>
      <w:r w:rsidR="00687E8A" w:rsidRPr="00B421C2">
        <w:t>0</w:t>
      </w:r>
    </w:p>
    <w:p w:rsidR="00FA31F1" w:rsidRDefault="00FA31F1" w:rsidP="00DD64CA">
      <w:pPr>
        <w:pStyle w:val="TerminalDisplay"/>
      </w:pPr>
    </w:p>
    <w:p w:rsidR="00687E8A" w:rsidRPr="00B421C2" w:rsidRDefault="00C90E1F" w:rsidP="00DD64CA">
      <w:pPr>
        <w:pStyle w:val="TerminalDisplay"/>
      </w:pPr>
      <w:r w:rsidRPr="00B421C2">
        <w:t xml:space="preserve">Destination: </w:t>
      </w:r>
      <w:r w:rsidRPr="00B421C2">
        <w:rPr>
          <w:rFonts w:hint="eastAsia"/>
        </w:rPr>
        <w:t>10</w:t>
      </w:r>
      <w:r w:rsidRPr="00B421C2">
        <w:t>:</w:t>
      </w:r>
      <w:r w:rsidRPr="00B421C2">
        <w:rPr>
          <w:rFonts w:hint="eastAsia"/>
        </w:rPr>
        <w:t>2</w:t>
      </w:r>
      <w:r w:rsidRPr="00B421C2">
        <w:t>::/</w:t>
      </w:r>
      <w:r w:rsidRPr="00B421C2">
        <w:rPr>
          <w:rFonts w:hint="eastAsia"/>
        </w:rPr>
        <w:t>96</w:t>
      </w:r>
      <w:r w:rsidRPr="00B421C2">
        <w:t xml:space="preserve">                                   Protocol  : Direc</w:t>
      </w:r>
      <w:r w:rsidR="00687E8A" w:rsidRPr="00B421C2">
        <w:t>t</w:t>
      </w:r>
    </w:p>
    <w:p w:rsidR="00687E8A" w:rsidRPr="00B421C2" w:rsidRDefault="00C90E1F" w:rsidP="00DD64CA">
      <w:pPr>
        <w:pStyle w:val="TerminalDisplay"/>
      </w:pPr>
      <w:r w:rsidRPr="00B421C2">
        <w:lastRenderedPageBreak/>
        <w:t xml:space="preserve">NextHop    : ::                                          Preference: </w:t>
      </w:r>
      <w:r w:rsidR="00687E8A" w:rsidRPr="00B421C2">
        <w:t>0</w:t>
      </w:r>
    </w:p>
    <w:p w:rsidR="00687E8A" w:rsidRPr="00B421C2" w:rsidRDefault="00C90E1F" w:rsidP="00DD64CA">
      <w:pPr>
        <w:pStyle w:val="TerminalDisplay"/>
      </w:pPr>
      <w:r w:rsidRPr="00B421C2">
        <w:t xml:space="preserve">Interface  : </w:t>
      </w:r>
      <w:r w:rsidR="00064113">
        <w:t>GE</w:t>
      </w:r>
      <w:r w:rsidR="00224215">
        <w:t>3/1</w:t>
      </w:r>
      <w:r w:rsidR="00064113">
        <w:t>/1</w:t>
      </w:r>
      <w:r w:rsidRPr="00B421C2">
        <w:t xml:space="preserve">                                     Cost      : </w:t>
      </w:r>
      <w:r w:rsidR="00687E8A" w:rsidRPr="00B421C2">
        <w:t>0</w:t>
      </w:r>
    </w:p>
    <w:p w:rsidR="00FA31F1" w:rsidRDefault="00FA31F1" w:rsidP="00DD64CA">
      <w:pPr>
        <w:pStyle w:val="TerminalDisplay"/>
      </w:pPr>
    </w:p>
    <w:p w:rsidR="00687E8A" w:rsidRPr="00B421C2" w:rsidRDefault="00C90E1F" w:rsidP="00DD64CA">
      <w:pPr>
        <w:pStyle w:val="TerminalDisplay"/>
      </w:pPr>
      <w:r w:rsidRPr="00B421C2">
        <w:t xml:space="preserve">Destination: </w:t>
      </w:r>
      <w:r w:rsidRPr="00B421C2">
        <w:rPr>
          <w:rFonts w:hint="eastAsia"/>
        </w:rPr>
        <w:t>10:2</w:t>
      </w:r>
      <w:r w:rsidRPr="00B421C2">
        <w:t>::</w:t>
      </w:r>
      <w:r w:rsidRPr="00B421C2">
        <w:rPr>
          <w:rFonts w:hint="eastAsia"/>
        </w:rPr>
        <w:t>1</w:t>
      </w:r>
      <w:r w:rsidRPr="00B421C2">
        <w:t>/128                                 Protocol  : Direc</w:t>
      </w:r>
      <w:r w:rsidR="00687E8A" w:rsidRPr="00B421C2">
        <w:t>t</w:t>
      </w:r>
    </w:p>
    <w:p w:rsidR="00687E8A" w:rsidRPr="00B421C2" w:rsidRDefault="00C90E1F" w:rsidP="00DD64CA">
      <w:pPr>
        <w:pStyle w:val="TerminalDisplay"/>
      </w:pPr>
      <w:r w:rsidRPr="00B421C2">
        <w:t xml:space="preserve">NextHop    : ::1                                         Preference: </w:t>
      </w:r>
      <w:r w:rsidR="00687E8A" w:rsidRPr="00B421C2">
        <w:t>0</w:t>
      </w:r>
    </w:p>
    <w:p w:rsidR="00687E8A" w:rsidRPr="00B421C2" w:rsidRDefault="00C90E1F" w:rsidP="00DD64CA">
      <w:pPr>
        <w:pStyle w:val="TerminalDisplay"/>
      </w:pPr>
      <w:r w:rsidRPr="00B421C2">
        <w:t xml:space="preserve">Interface  : InLoop0                                     Cost      : </w:t>
      </w:r>
      <w:r w:rsidR="00687E8A" w:rsidRPr="00B421C2">
        <w:t>0</w:t>
      </w:r>
    </w:p>
    <w:p w:rsidR="00FA31F1" w:rsidRDefault="00FA31F1" w:rsidP="00DD64CA">
      <w:pPr>
        <w:pStyle w:val="TerminalDisplay"/>
      </w:pPr>
    </w:p>
    <w:p w:rsidR="00687E8A" w:rsidRPr="00B421C2" w:rsidRDefault="00C90E1F" w:rsidP="00DD64CA">
      <w:pPr>
        <w:pStyle w:val="TerminalDisplay"/>
      </w:pPr>
      <w:r w:rsidRPr="00B421C2">
        <w:t>Destination: 200::/96                                    Protocol  : Stati</w:t>
      </w:r>
      <w:r w:rsidR="00687E8A" w:rsidRPr="00B421C2">
        <w:t>c</w:t>
      </w:r>
    </w:p>
    <w:p w:rsidR="00687E8A" w:rsidRPr="00B421C2" w:rsidRDefault="00C90E1F" w:rsidP="00DD64CA">
      <w:pPr>
        <w:pStyle w:val="TerminalDisplay"/>
      </w:pPr>
      <w:r w:rsidRPr="00B421C2">
        <w:t>NextHop    : ::                                          Preference: 6</w:t>
      </w:r>
      <w:r w:rsidR="00687E8A" w:rsidRPr="00B421C2">
        <w:t>0</w:t>
      </w:r>
    </w:p>
    <w:p w:rsidR="009A37DA" w:rsidRPr="00B421C2" w:rsidRDefault="00C90E1F" w:rsidP="00DD64CA">
      <w:pPr>
        <w:pStyle w:val="TerminalDisplay"/>
      </w:pPr>
      <w:r w:rsidRPr="00B421C2">
        <w:t xml:space="preserve">Interface  : NULL0                                       Cost      : </w:t>
      </w:r>
      <w:bookmarkStart w:id="4279" w:name="_Toc308165989"/>
      <w:r w:rsidR="00687E8A" w:rsidRPr="00B421C2">
        <w:t>0</w:t>
      </w:r>
      <w:bookmarkEnd w:id="4279"/>
    </w:p>
    <w:sectPr w:rsidR="009A37DA" w:rsidRPr="00B421C2" w:rsidSect="0006468B">
      <w:headerReference w:type="even" r:id="rId76"/>
      <w:pgSz w:w="11906" w:h="16157" w:code="9"/>
      <w:pgMar w:top="1247" w:right="1134" w:bottom="1247" w:left="1134" w:header="850" w:footer="850" w:gutter="0"/>
      <w:pgNumType w:start="1" w:chapStyle="1"/>
      <w:cols w:space="425"/>
      <w:docGrid w:type="lines" w:linePitch="317" w:charSpace="609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6" w:author="新特性(问题单201911181082)_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B86E61">
        <w:rPr>
          <w:rFonts w:hint="eastAsia"/>
          <w:color w:val="0000FF"/>
        </w:rPr>
        <w:t xml:space="preserve">[2019/11/25] </w:t>
      </w:r>
      <w:r w:rsidRPr="00B86E61">
        <w:rPr>
          <w:rFonts w:hint="eastAsia"/>
          <w:color w:val="0000FF"/>
        </w:rPr>
        <w:t>仅适用于</w:t>
      </w:r>
      <w:r w:rsidRPr="00B86E61">
        <w:rPr>
          <w:rFonts w:hint="eastAsia"/>
          <w:color w:val="0000FF"/>
        </w:rPr>
        <w:t>SR8800-X / SR8800-F</w:t>
      </w:r>
    </w:p>
  </w:comment>
  <w:comment w:id="49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0278FD">
        <w:rPr>
          <w:rFonts w:hint="eastAsia"/>
          <w:color w:val="0000FF"/>
        </w:rPr>
        <w:t xml:space="preserve">[2019/4/18] </w:t>
      </w:r>
      <w:r w:rsidRPr="000278FD">
        <w:rPr>
          <w:rFonts w:hint="eastAsia"/>
          <w:color w:val="0000FF"/>
        </w:rPr>
        <w:t>仅适用于</w:t>
      </w:r>
      <w:r w:rsidRPr="000278FD">
        <w:rPr>
          <w:rFonts w:hint="eastAsia"/>
          <w:color w:val="0000FF"/>
        </w:rPr>
        <w:t>vBRAS / RX8800 / SR8800-X / SR8800-F / CR16000-F</w:t>
      </w:r>
    </w:p>
  </w:comment>
  <w:comment w:id="65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E75459">
        <w:rPr>
          <w:rFonts w:hint="eastAsia"/>
          <w:color w:val="0000FF"/>
        </w:rPr>
        <w:t xml:space="preserve">[2019/3/6] </w:t>
      </w:r>
      <w:r w:rsidRPr="00E75459">
        <w:rPr>
          <w:rFonts w:hint="eastAsia"/>
          <w:color w:val="0000FF"/>
        </w:rPr>
        <w:t>仅适用于</w:t>
      </w:r>
      <w:r w:rsidRPr="00E75459">
        <w:rPr>
          <w:rFonts w:hint="eastAsia"/>
          <w:color w:val="0000FF"/>
        </w:rPr>
        <w:t>RX8800 / SR8800-X / SR8800-F / CR16000-F</w:t>
      </w:r>
    </w:p>
  </w:comment>
  <w:comment w:id="331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DF6403">
        <w:rPr>
          <w:rFonts w:hint="eastAsia"/>
          <w:color w:val="0000FF"/>
        </w:rPr>
        <w:t xml:space="preserve">[2019/2/13] </w:t>
      </w:r>
      <w:r w:rsidRPr="00DF6403">
        <w:rPr>
          <w:rFonts w:hint="eastAsia"/>
          <w:color w:val="0000FF"/>
        </w:rPr>
        <w:t>仅适用于</w:t>
      </w:r>
      <w:r w:rsidRPr="00DF6403">
        <w:rPr>
          <w:rFonts w:hint="eastAsia"/>
          <w:color w:val="0000FF"/>
        </w:rPr>
        <w:t>RX8800 / SR8800-X / SR8800-F / CR16000-F</w:t>
      </w:r>
    </w:p>
  </w:comment>
  <w:comment w:id="333" w:author="错误(问题单201902270697)_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39177E">
        <w:rPr>
          <w:rFonts w:hint="eastAsia"/>
          <w:color w:val="0000FF"/>
        </w:rPr>
        <w:t xml:space="preserve">[2019/3/4] </w:t>
      </w:r>
      <w:r w:rsidRPr="0039177E">
        <w:rPr>
          <w:rFonts w:hint="eastAsia"/>
          <w:color w:val="0000FF"/>
        </w:rPr>
        <w:t>仅适用于</w:t>
      </w:r>
      <w:r w:rsidRPr="0039177E">
        <w:rPr>
          <w:rFonts w:hint="eastAsia"/>
          <w:color w:val="0000FF"/>
        </w:rPr>
        <w:t>RX8800 / SR8800-X / SR8800-F / CR16000-F</w:t>
      </w:r>
    </w:p>
  </w:comment>
  <w:comment w:id="335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9A7D95">
        <w:rPr>
          <w:rFonts w:hint="eastAsia"/>
          <w:color w:val="0000FF"/>
        </w:rPr>
        <w:t xml:space="preserve">[2019/1/30] </w:t>
      </w:r>
      <w:r w:rsidRPr="009A7D95">
        <w:rPr>
          <w:rFonts w:hint="eastAsia"/>
          <w:color w:val="0000FF"/>
        </w:rPr>
        <w:t>仅适用于</w:t>
      </w:r>
      <w:r w:rsidRPr="009A7D95">
        <w:rPr>
          <w:rFonts w:hint="eastAsia"/>
          <w:color w:val="0000FF"/>
        </w:rPr>
        <w:t>vBRAS / vLNS</w:t>
      </w:r>
    </w:p>
  </w:comment>
  <w:comment w:id="403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B54418">
        <w:rPr>
          <w:rFonts w:hint="eastAsia"/>
          <w:color w:val="0000FF"/>
        </w:rPr>
        <w:t xml:space="preserve">[2019/2/13] </w:t>
      </w:r>
      <w:r w:rsidRPr="00B54418">
        <w:rPr>
          <w:rFonts w:hint="eastAsia"/>
          <w:color w:val="0000FF"/>
        </w:rPr>
        <w:t>仅适用于</w:t>
      </w:r>
      <w:r w:rsidRPr="00B54418">
        <w:rPr>
          <w:rFonts w:hint="eastAsia"/>
          <w:color w:val="0000FF"/>
        </w:rPr>
        <w:t>vBRAS / RX8800 / SR8800-X / SR8800-F / CR16000-F</w:t>
      </w:r>
    </w:p>
  </w:comment>
  <w:comment w:id="598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DF6403">
        <w:rPr>
          <w:rFonts w:hint="eastAsia"/>
          <w:color w:val="0000FF"/>
        </w:rPr>
        <w:t xml:space="preserve">[2019/2/13] </w:t>
      </w:r>
      <w:r w:rsidRPr="00DF6403">
        <w:rPr>
          <w:rFonts w:hint="eastAsia"/>
          <w:color w:val="0000FF"/>
        </w:rPr>
        <w:t>仅适用于</w:t>
      </w:r>
      <w:r w:rsidRPr="00DF6403">
        <w:rPr>
          <w:rFonts w:hint="eastAsia"/>
          <w:color w:val="0000FF"/>
        </w:rPr>
        <w:t>RX8800 / SR8800-X / SR8800-F / CR16000-F</w:t>
      </w:r>
    </w:p>
  </w:comment>
  <w:comment w:id="1112" w:author="88-X" w:date="2019-11-25T15:07:00Z" w:initials="项目专用">
    <w:p w:rsidR="00DB5225" w:rsidRDefault="00DB5225" w:rsidP="00197EB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973593">
        <w:rPr>
          <w:rFonts w:hint="eastAsia"/>
          <w:color w:val="0000FF"/>
        </w:rPr>
        <w:t xml:space="preserve">[2018/12/25] </w:t>
      </w:r>
      <w:r w:rsidRPr="00973593">
        <w:rPr>
          <w:rFonts w:hint="eastAsia"/>
          <w:color w:val="0000FF"/>
        </w:rPr>
        <w:t>仅适用于</w:t>
      </w:r>
      <w:r w:rsidRPr="00973593">
        <w:rPr>
          <w:rFonts w:hint="eastAsia"/>
          <w:color w:val="0000FF"/>
        </w:rPr>
        <w:t>SR8800-X</w:t>
      </w:r>
    </w:p>
  </w:comment>
  <w:comment w:id="1113" w:author="88-F" w:date="2019-11-25T15:07:00Z" w:initials="项目专用">
    <w:p w:rsidR="00DB5225" w:rsidRDefault="00DB5225" w:rsidP="00197EB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24144E">
        <w:rPr>
          <w:rFonts w:hint="eastAsia"/>
          <w:color w:val="0000FF"/>
        </w:rPr>
        <w:t xml:space="preserve">[2018/12/25] </w:t>
      </w:r>
      <w:r w:rsidRPr="0024144E">
        <w:rPr>
          <w:rFonts w:hint="eastAsia"/>
          <w:color w:val="0000FF"/>
        </w:rPr>
        <w:t>仅适用于</w:t>
      </w:r>
      <w:r w:rsidRPr="0024144E">
        <w:rPr>
          <w:rFonts w:hint="eastAsia"/>
          <w:color w:val="0000FF"/>
        </w:rPr>
        <w:t>SR8800-F</w:t>
      </w:r>
    </w:p>
  </w:comment>
  <w:comment w:id="1114" w:author="16k-F" w:date="2019-11-25T15:07:00Z" w:initials="项目专用">
    <w:p w:rsidR="00DB5225" w:rsidRDefault="00DB5225" w:rsidP="00197EB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24144E">
        <w:rPr>
          <w:rFonts w:hint="eastAsia"/>
          <w:color w:val="0000FF"/>
        </w:rPr>
        <w:t xml:space="preserve">[2018/12/25] </w:t>
      </w:r>
      <w:r w:rsidRPr="0024144E">
        <w:rPr>
          <w:rFonts w:hint="eastAsia"/>
          <w:color w:val="0000FF"/>
        </w:rPr>
        <w:t>仅适用于</w:t>
      </w:r>
      <w:r w:rsidRPr="0024144E">
        <w:rPr>
          <w:rFonts w:hint="eastAsia"/>
          <w:color w:val="0000FF"/>
        </w:rPr>
        <w:t>CR16000-F</w:t>
      </w:r>
    </w:p>
  </w:comment>
  <w:comment w:id="1111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B700F4">
        <w:rPr>
          <w:rFonts w:hint="eastAsia"/>
          <w:color w:val="0000FF"/>
        </w:rPr>
        <w:t xml:space="preserve">[2018/12/4] </w:t>
      </w:r>
      <w:r w:rsidRPr="00B700F4">
        <w:rPr>
          <w:rFonts w:hint="eastAsia"/>
          <w:color w:val="0000FF"/>
        </w:rPr>
        <w:t>仅适用于</w:t>
      </w:r>
      <w:r w:rsidRPr="00B700F4">
        <w:rPr>
          <w:rFonts w:hint="eastAsia"/>
          <w:color w:val="0000FF"/>
        </w:rPr>
        <w:t>CR16000-F / SR8800-X / SR8800-F</w:t>
      </w:r>
    </w:p>
  </w:comment>
  <w:comment w:id="1195" w:author="优化_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CE0FB6">
        <w:rPr>
          <w:rFonts w:hint="eastAsia"/>
          <w:color w:val="0000FF"/>
        </w:rPr>
        <w:t xml:space="preserve">[2019/2/19] </w:t>
      </w:r>
      <w:r w:rsidRPr="00CE0FB6">
        <w:rPr>
          <w:rFonts w:hint="eastAsia"/>
          <w:color w:val="0000FF"/>
        </w:rPr>
        <w:t>仅适用于</w:t>
      </w:r>
      <w:r w:rsidRPr="00CE0FB6">
        <w:rPr>
          <w:rFonts w:hint="eastAsia"/>
          <w:color w:val="0000FF"/>
        </w:rPr>
        <w:t>vBRAS / vLNS</w:t>
      </w:r>
    </w:p>
  </w:comment>
  <w:comment w:id="1525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DF6403">
        <w:rPr>
          <w:rFonts w:hint="eastAsia"/>
          <w:color w:val="0000FF"/>
        </w:rPr>
        <w:t xml:space="preserve">[2019/2/13] </w:t>
      </w:r>
      <w:r w:rsidRPr="00DF6403">
        <w:rPr>
          <w:rFonts w:hint="eastAsia"/>
          <w:color w:val="0000FF"/>
        </w:rPr>
        <w:t>仅适用于</w:t>
      </w:r>
      <w:r w:rsidRPr="00DF6403">
        <w:rPr>
          <w:rFonts w:hint="eastAsia"/>
          <w:color w:val="0000FF"/>
        </w:rPr>
        <w:t>RX8800 / SR8800-X / SR8800-F / CR16000-F</w:t>
      </w:r>
    </w:p>
  </w:comment>
  <w:comment w:id="1539" w:author="#云平台合成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972371">
        <w:rPr>
          <w:rFonts w:hint="eastAsia"/>
          <w:color w:val="0000FF"/>
        </w:rPr>
        <w:t xml:space="preserve">[2019/2/15] </w:t>
      </w:r>
      <w:r w:rsidRPr="00972371">
        <w:rPr>
          <w:rFonts w:hint="eastAsia"/>
          <w:color w:val="0000FF"/>
        </w:rPr>
        <w:t>仅适用于</w:t>
      </w:r>
      <w:r w:rsidRPr="00972371">
        <w:rPr>
          <w:rFonts w:hint="eastAsia"/>
          <w:color w:val="0000FF"/>
        </w:rPr>
        <w:t>RX8800 / SR8800-X / SR8800-F / CR16000-F</w:t>
      </w:r>
    </w:p>
  </w:comment>
  <w:comment w:id="1550" w:author="错误(问题单201902270697)_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39177E">
        <w:rPr>
          <w:rFonts w:hint="eastAsia"/>
          <w:color w:val="0000FF"/>
        </w:rPr>
        <w:t xml:space="preserve">[2019/3/4] </w:t>
      </w:r>
      <w:r w:rsidRPr="0039177E">
        <w:rPr>
          <w:rFonts w:hint="eastAsia"/>
          <w:color w:val="0000FF"/>
        </w:rPr>
        <w:t>仅适用于</w:t>
      </w:r>
      <w:r w:rsidRPr="0039177E">
        <w:rPr>
          <w:rFonts w:hint="eastAsia"/>
          <w:color w:val="0000FF"/>
        </w:rPr>
        <w:t>RX8800 / SR8800-X / SR8800-F / CR16000-F</w:t>
      </w:r>
    </w:p>
  </w:comment>
  <w:comment w:id="1574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9A7D95">
        <w:rPr>
          <w:rFonts w:hint="eastAsia"/>
          <w:color w:val="0000FF"/>
        </w:rPr>
        <w:t xml:space="preserve">[2019/1/30] </w:t>
      </w:r>
      <w:r w:rsidRPr="009A7D95">
        <w:rPr>
          <w:rFonts w:hint="eastAsia"/>
          <w:color w:val="0000FF"/>
        </w:rPr>
        <w:t>仅适用于</w:t>
      </w:r>
      <w:r w:rsidRPr="009A7D95">
        <w:rPr>
          <w:rFonts w:hint="eastAsia"/>
          <w:color w:val="0000FF"/>
        </w:rPr>
        <w:t>vBRAS / vLNS</w:t>
      </w:r>
    </w:p>
  </w:comment>
  <w:comment w:id="1610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9A7D95">
        <w:rPr>
          <w:rFonts w:hint="eastAsia"/>
          <w:color w:val="0000FF"/>
        </w:rPr>
        <w:t xml:space="preserve">[2019/1/30] </w:t>
      </w:r>
      <w:r w:rsidRPr="009A7D95">
        <w:rPr>
          <w:rFonts w:hint="eastAsia"/>
          <w:color w:val="0000FF"/>
        </w:rPr>
        <w:t>仅适用于</w:t>
      </w:r>
      <w:r w:rsidRPr="009A7D95">
        <w:rPr>
          <w:rFonts w:hint="eastAsia"/>
          <w:color w:val="0000FF"/>
        </w:rPr>
        <w:t>vBRAS / vLNS</w:t>
      </w:r>
    </w:p>
  </w:comment>
  <w:comment w:id="1632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A915A5">
        <w:rPr>
          <w:rFonts w:hint="eastAsia"/>
          <w:color w:val="0000FF"/>
        </w:rPr>
        <w:t xml:space="preserve">[2019/2/14] </w:t>
      </w:r>
      <w:r w:rsidRPr="00A915A5">
        <w:rPr>
          <w:rFonts w:hint="eastAsia"/>
          <w:color w:val="0000FF"/>
        </w:rPr>
        <w:t>仅适用于</w:t>
      </w:r>
      <w:r w:rsidRPr="00A915A5">
        <w:rPr>
          <w:rFonts w:hint="eastAsia"/>
          <w:color w:val="0000FF"/>
        </w:rPr>
        <w:t>RX8800 / SR8800-X / SR8800-F / CR16000-F</w:t>
      </w:r>
    </w:p>
  </w:comment>
  <w:comment w:id="1633" w:author="优化_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FA7F5F">
        <w:rPr>
          <w:rFonts w:hint="eastAsia"/>
          <w:color w:val="0000FF"/>
        </w:rPr>
        <w:t xml:space="preserve">[2019/2/18] </w:t>
      </w:r>
      <w:r w:rsidRPr="00FA7F5F">
        <w:rPr>
          <w:rFonts w:hint="eastAsia"/>
          <w:color w:val="0000FF"/>
        </w:rPr>
        <w:t>仅适用于</w:t>
      </w:r>
      <w:r w:rsidRPr="00FA7F5F">
        <w:rPr>
          <w:rFonts w:hint="eastAsia"/>
          <w:color w:val="0000FF"/>
        </w:rPr>
        <w:t>vBRAS / vLNS</w:t>
      </w:r>
    </w:p>
  </w:comment>
  <w:comment w:id="1663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A915A5">
        <w:rPr>
          <w:rFonts w:hint="eastAsia"/>
          <w:color w:val="0000FF"/>
        </w:rPr>
        <w:t xml:space="preserve">[2019/2/14] </w:t>
      </w:r>
      <w:r w:rsidRPr="00A915A5">
        <w:rPr>
          <w:rFonts w:hint="eastAsia"/>
          <w:color w:val="0000FF"/>
        </w:rPr>
        <w:t>仅适用于</w:t>
      </w:r>
      <w:r w:rsidRPr="00A915A5">
        <w:rPr>
          <w:rFonts w:hint="eastAsia"/>
          <w:color w:val="0000FF"/>
        </w:rPr>
        <w:t>RX8800 / SR8800-X / SR8800-F / CR16000-F</w:t>
      </w:r>
    </w:p>
  </w:comment>
  <w:comment w:id="1664" w:author="优化_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FA7F5F">
        <w:rPr>
          <w:rFonts w:hint="eastAsia"/>
          <w:color w:val="0000FF"/>
        </w:rPr>
        <w:t xml:space="preserve">[2019/2/18] </w:t>
      </w:r>
      <w:r w:rsidRPr="00FA7F5F">
        <w:rPr>
          <w:rFonts w:hint="eastAsia"/>
          <w:color w:val="0000FF"/>
        </w:rPr>
        <w:t>仅适用于</w:t>
      </w:r>
      <w:r w:rsidRPr="00FA7F5F">
        <w:rPr>
          <w:rFonts w:hint="eastAsia"/>
          <w:color w:val="0000FF"/>
        </w:rPr>
        <w:t>vBRAS / vLNS</w:t>
      </w:r>
    </w:p>
  </w:comment>
  <w:comment w:id="1726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A915A5">
        <w:rPr>
          <w:rFonts w:hint="eastAsia"/>
          <w:color w:val="0000FF"/>
        </w:rPr>
        <w:t xml:space="preserve">[2019/2/14] </w:t>
      </w:r>
      <w:r w:rsidRPr="00A915A5">
        <w:rPr>
          <w:rFonts w:hint="eastAsia"/>
          <w:color w:val="0000FF"/>
        </w:rPr>
        <w:t>仅适用于</w:t>
      </w:r>
      <w:r w:rsidRPr="00A915A5">
        <w:rPr>
          <w:rFonts w:hint="eastAsia"/>
          <w:color w:val="0000FF"/>
        </w:rPr>
        <w:t>RX8800 / SR8800-X / SR8800-F / CR16000-F</w:t>
      </w:r>
    </w:p>
  </w:comment>
  <w:comment w:id="1727" w:author="优化_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FA7F5F">
        <w:rPr>
          <w:rFonts w:hint="eastAsia"/>
          <w:color w:val="0000FF"/>
        </w:rPr>
        <w:t xml:space="preserve">[2019/2/18] </w:t>
      </w:r>
      <w:r w:rsidRPr="00FA7F5F">
        <w:rPr>
          <w:rFonts w:hint="eastAsia"/>
          <w:color w:val="0000FF"/>
        </w:rPr>
        <w:t>仅适用于</w:t>
      </w:r>
      <w:r w:rsidRPr="00FA7F5F">
        <w:rPr>
          <w:rFonts w:hint="eastAsia"/>
          <w:color w:val="0000FF"/>
        </w:rPr>
        <w:t>vBRAS / vLNS</w:t>
      </w:r>
    </w:p>
  </w:comment>
  <w:comment w:id="1730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A915A5">
        <w:rPr>
          <w:rFonts w:hint="eastAsia"/>
          <w:color w:val="0000FF"/>
        </w:rPr>
        <w:t xml:space="preserve">[2019/2/14] </w:t>
      </w:r>
      <w:r w:rsidRPr="00A915A5">
        <w:rPr>
          <w:rFonts w:hint="eastAsia"/>
          <w:color w:val="0000FF"/>
        </w:rPr>
        <w:t>仅适用于</w:t>
      </w:r>
      <w:r w:rsidRPr="00A915A5">
        <w:rPr>
          <w:rFonts w:hint="eastAsia"/>
          <w:color w:val="0000FF"/>
        </w:rPr>
        <w:t>RX8800 / SR8800-X / SR8800-F / CR16000-F</w:t>
      </w:r>
    </w:p>
  </w:comment>
  <w:comment w:id="1731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A915A5">
        <w:rPr>
          <w:rFonts w:hint="eastAsia"/>
          <w:color w:val="0000FF"/>
        </w:rPr>
        <w:t xml:space="preserve">[2019/2/14] </w:t>
      </w:r>
      <w:r w:rsidRPr="00A915A5">
        <w:rPr>
          <w:rFonts w:hint="eastAsia"/>
          <w:color w:val="0000FF"/>
        </w:rPr>
        <w:t>仅适用于</w:t>
      </w:r>
      <w:r w:rsidRPr="00A915A5">
        <w:rPr>
          <w:rFonts w:hint="eastAsia"/>
          <w:color w:val="0000FF"/>
        </w:rPr>
        <w:t>vBRAS / vLNS</w:t>
      </w:r>
    </w:p>
  </w:comment>
  <w:comment w:id="1739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A915A5">
        <w:rPr>
          <w:rFonts w:hint="eastAsia"/>
          <w:color w:val="0000FF"/>
        </w:rPr>
        <w:t xml:space="preserve">[2019/2/14] </w:t>
      </w:r>
      <w:r w:rsidRPr="00A915A5">
        <w:rPr>
          <w:rFonts w:hint="eastAsia"/>
          <w:color w:val="0000FF"/>
        </w:rPr>
        <w:t>仅适用于</w:t>
      </w:r>
      <w:r w:rsidRPr="00A915A5">
        <w:rPr>
          <w:rFonts w:hint="eastAsia"/>
          <w:color w:val="0000FF"/>
        </w:rPr>
        <w:t>RX8800 / SR8800-X / SR8800-F / CR16000-F</w:t>
      </w:r>
    </w:p>
  </w:comment>
  <w:comment w:id="1740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A915A5">
        <w:rPr>
          <w:rFonts w:hint="eastAsia"/>
          <w:color w:val="0000FF"/>
        </w:rPr>
        <w:t xml:space="preserve">[2019/2/14] </w:t>
      </w:r>
      <w:r w:rsidRPr="00A915A5">
        <w:rPr>
          <w:rFonts w:hint="eastAsia"/>
          <w:color w:val="0000FF"/>
        </w:rPr>
        <w:t>仅适用于</w:t>
      </w:r>
      <w:r w:rsidRPr="00A915A5">
        <w:rPr>
          <w:rFonts w:hint="eastAsia"/>
          <w:color w:val="0000FF"/>
        </w:rPr>
        <w:t>vBRAS / vLNS</w:t>
      </w:r>
    </w:p>
  </w:comment>
  <w:comment w:id="1746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A915A5">
        <w:rPr>
          <w:rFonts w:hint="eastAsia"/>
          <w:color w:val="0000FF"/>
        </w:rPr>
        <w:t xml:space="preserve">[2019/2/14] </w:t>
      </w:r>
      <w:r w:rsidRPr="00A915A5">
        <w:rPr>
          <w:rFonts w:hint="eastAsia"/>
          <w:color w:val="0000FF"/>
        </w:rPr>
        <w:t>仅适用于</w:t>
      </w:r>
      <w:r w:rsidRPr="00A915A5">
        <w:rPr>
          <w:rFonts w:hint="eastAsia"/>
          <w:color w:val="0000FF"/>
        </w:rPr>
        <w:t>RX8800 / SR8800-X / SR8800-F / CR16000-F</w:t>
      </w:r>
    </w:p>
  </w:comment>
  <w:comment w:id="1747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A915A5">
        <w:rPr>
          <w:rFonts w:hint="eastAsia"/>
          <w:color w:val="0000FF"/>
        </w:rPr>
        <w:t xml:space="preserve">[2019/2/14] </w:t>
      </w:r>
      <w:r w:rsidRPr="00A915A5">
        <w:rPr>
          <w:rFonts w:hint="eastAsia"/>
          <w:color w:val="0000FF"/>
        </w:rPr>
        <w:t>仅适用于</w:t>
      </w:r>
      <w:r w:rsidRPr="00A915A5">
        <w:rPr>
          <w:rFonts w:hint="eastAsia"/>
          <w:color w:val="0000FF"/>
        </w:rPr>
        <w:t>vBRAS / vLNS</w:t>
      </w:r>
    </w:p>
  </w:comment>
  <w:comment w:id="1752" w:author="w15370" w:date="2019-11-25T15:07:00Z" w:initials="项目专用">
    <w:p w:rsidR="00DB5225" w:rsidRDefault="00DB5225" w:rsidP="000F3619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A915A5">
        <w:rPr>
          <w:rFonts w:hint="eastAsia"/>
          <w:color w:val="0000FF"/>
        </w:rPr>
        <w:t xml:space="preserve">[2019/2/14] </w:t>
      </w:r>
      <w:r w:rsidRPr="00A915A5">
        <w:rPr>
          <w:rFonts w:hint="eastAsia"/>
          <w:color w:val="0000FF"/>
        </w:rPr>
        <w:t>仅适用于</w:t>
      </w:r>
      <w:r w:rsidRPr="00A915A5">
        <w:rPr>
          <w:rFonts w:hint="eastAsia"/>
          <w:color w:val="0000FF"/>
        </w:rPr>
        <w:t>RX8800 / SR8800-X / SR8800-F / CR16000-F</w:t>
      </w:r>
    </w:p>
  </w:comment>
  <w:comment w:id="1753" w:author="w15370" w:date="2019-11-25T15:07:00Z" w:initials="项目专用">
    <w:p w:rsidR="00DB5225" w:rsidRDefault="00DB5225" w:rsidP="000F3619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A915A5">
        <w:rPr>
          <w:rFonts w:hint="eastAsia"/>
          <w:color w:val="0000FF"/>
        </w:rPr>
        <w:t xml:space="preserve">[2019/2/14] </w:t>
      </w:r>
      <w:r w:rsidRPr="00A915A5">
        <w:rPr>
          <w:rFonts w:hint="eastAsia"/>
          <w:color w:val="0000FF"/>
        </w:rPr>
        <w:t>仅适用于</w:t>
      </w:r>
      <w:r w:rsidRPr="00A915A5">
        <w:rPr>
          <w:rFonts w:hint="eastAsia"/>
          <w:color w:val="0000FF"/>
        </w:rPr>
        <w:t>vBRAS / vLNS</w:t>
      </w:r>
    </w:p>
  </w:comment>
  <w:comment w:id="1815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A915A5">
        <w:rPr>
          <w:rFonts w:hint="eastAsia"/>
          <w:color w:val="0000FF"/>
        </w:rPr>
        <w:t xml:space="preserve">[2019/2/14] </w:t>
      </w:r>
      <w:r w:rsidRPr="00A915A5">
        <w:rPr>
          <w:rFonts w:hint="eastAsia"/>
          <w:color w:val="0000FF"/>
        </w:rPr>
        <w:t>仅适用于</w:t>
      </w:r>
      <w:r w:rsidRPr="00A915A5">
        <w:rPr>
          <w:rFonts w:hint="eastAsia"/>
          <w:color w:val="0000FF"/>
        </w:rPr>
        <w:t>RX8800 / SR8800-X / SR8800-F / CR16000-F</w:t>
      </w:r>
    </w:p>
  </w:comment>
  <w:comment w:id="1816" w:author="优化_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FA7F5F">
        <w:rPr>
          <w:rFonts w:hint="eastAsia"/>
          <w:color w:val="0000FF"/>
        </w:rPr>
        <w:t xml:space="preserve">[2019/2/18] </w:t>
      </w:r>
      <w:r w:rsidRPr="00FA7F5F">
        <w:rPr>
          <w:rFonts w:hint="eastAsia"/>
          <w:color w:val="0000FF"/>
        </w:rPr>
        <w:t>仅适用于</w:t>
      </w:r>
      <w:r w:rsidRPr="00FA7F5F">
        <w:rPr>
          <w:rFonts w:hint="eastAsia"/>
          <w:color w:val="0000FF"/>
        </w:rPr>
        <w:t>vBRAS / vLNS</w:t>
      </w:r>
    </w:p>
  </w:comment>
  <w:comment w:id="1824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A915A5">
        <w:rPr>
          <w:rFonts w:hint="eastAsia"/>
          <w:color w:val="0000FF"/>
        </w:rPr>
        <w:t xml:space="preserve">[2019/2/14] </w:t>
      </w:r>
      <w:r w:rsidRPr="00A915A5">
        <w:rPr>
          <w:rFonts w:hint="eastAsia"/>
          <w:color w:val="0000FF"/>
        </w:rPr>
        <w:t>仅适用于</w:t>
      </w:r>
      <w:r w:rsidRPr="00A915A5">
        <w:rPr>
          <w:rFonts w:hint="eastAsia"/>
          <w:color w:val="0000FF"/>
        </w:rPr>
        <w:t>RX8800 / SR8800-X / SR8800-F / CR16000-F</w:t>
      </w:r>
    </w:p>
  </w:comment>
  <w:comment w:id="1825" w:author="优化_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FA7F5F">
        <w:rPr>
          <w:rFonts w:hint="eastAsia"/>
          <w:color w:val="0000FF"/>
        </w:rPr>
        <w:t xml:space="preserve">[2019/2/18] </w:t>
      </w:r>
      <w:r w:rsidRPr="00FA7F5F">
        <w:rPr>
          <w:rFonts w:hint="eastAsia"/>
          <w:color w:val="0000FF"/>
        </w:rPr>
        <w:t>仅适用于</w:t>
      </w:r>
      <w:r w:rsidRPr="00FA7F5F">
        <w:rPr>
          <w:rFonts w:hint="eastAsia"/>
          <w:color w:val="0000FF"/>
        </w:rPr>
        <w:t>vBRAS / vLNS</w:t>
      </w:r>
    </w:p>
  </w:comment>
  <w:comment w:id="2993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A915A5">
        <w:rPr>
          <w:rFonts w:hint="eastAsia"/>
          <w:color w:val="0000FF"/>
        </w:rPr>
        <w:t xml:space="preserve">[2019/2/14] </w:t>
      </w:r>
      <w:r w:rsidRPr="00A915A5">
        <w:rPr>
          <w:rFonts w:hint="eastAsia"/>
          <w:color w:val="0000FF"/>
        </w:rPr>
        <w:t>仅适用于</w:t>
      </w:r>
      <w:r w:rsidRPr="00A915A5">
        <w:rPr>
          <w:rFonts w:hint="eastAsia"/>
          <w:color w:val="0000FF"/>
        </w:rPr>
        <w:t>RX8800 / SR8800-X / SR8800-F / CR16000-F</w:t>
      </w:r>
    </w:p>
  </w:comment>
  <w:comment w:id="2994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A915A5">
        <w:rPr>
          <w:rFonts w:hint="eastAsia"/>
          <w:color w:val="0000FF"/>
        </w:rPr>
        <w:t xml:space="preserve">[2019/2/14] </w:t>
      </w:r>
      <w:r w:rsidRPr="00A915A5">
        <w:rPr>
          <w:rFonts w:hint="eastAsia"/>
          <w:color w:val="0000FF"/>
        </w:rPr>
        <w:t>仅适用于</w:t>
      </w:r>
      <w:r w:rsidRPr="00A915A5">
        <w:rPr>
          <w:rFonts w:hint="eastAsia"/>
          <w:color w:val="0000FF"/>
        </w:rPr>
        <w:t>vBRAS / vLNS</w:t>
      </w:r>
    </w:p>
  </w:comment>
  <w:comment w:id="2998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F34E94">
        <w:rPr>
          <w:rFonts w:hint="eastAsia"/>
          <w:color w:val="0000FF"/>
        </w:rPr>
        <w:t xml:space="preserve">[2019/2/14] </w:t>
      </w:r>
      <w:r w:rsidRPr="00F34E94">
        <w:rPr>
          <w:rFonts w:hint="eastAsia"/>
          <w:color w:val="0000FF"/>
        </w:rPr>
        <w:t>仅适用于</w:t>
      </w:r>
      <w:r w:rsidRPr="00F34E94">
        <w:rPr>
          <w:rFonts w:hint="eastAsia"/>
          <w:color w:val="0000FF"/>
        </w:rPr>
        <w:t>RX8800 / SR8800-X / SR8800-F / CR16000-F</w:t>
      </w:r>
    </w:p>
  </w:comment>
  <w:comment w:id="2999" w:author="优化_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FA7F5F">
        <w:rPr>
          <w:rFonts w:hint="eastAsia"/>
          <w:color w:val="0000FF"/>
        </w:rPr>
        <w:t xml:space="preserve">[2019/2/18] </w:t>
      </w:r>
      <w:r w:rsidRPr="00FA7F5F">
        <w:rPr>
          <w:rFonts w:hint="eastAsia"/>
          <w:color w:val="0000FF"/>
        </w:rPr>
        <w:t>仅适用于</w:t>
      </w:r>
      <w:r w:rsidRPr="00FA7F5F">
        <w:rPr>
          <w:rFonts w:hint="eastAsia"/>
          <w:color w:val="0000FF"/>
        </w:rPr>
        <w:t>vBRAS / vLNS</w:t>
      </w:r>
    </w:p>
  </w:comment>
  <w:comment w:id="3013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F34E94">
        <w:rPr>
          <w:rFonts w:hint="eastAsia"/>
          <w:color w:val="0000FF"/>
        </w:rPr>
        <w:t xml:space="preserve">[2019/2/14] </w:t>
      </w:r>
      <w:r w:rsidRPr="00F34E94">
        <w:rPr>
          <w:rFonts w:hint="eastAsia"/>
          <w:color w:val="0000FF"/>
        </w:rPr>
        <w:t>仅适用于</w:t>
      </w:r>
      <w:r w:rsidRPr="00F34E94">
        <w:rPr>
          <w:rFonts w:hint="eastAsia"/>
          <w:color w:val="0000FF"/>
        </w:rPr>
        <w:t>RX8800 / SR8800-X / SR8800-F / CR16000-F</w:t>
      </w:r>
    </w:p>
  </w:comment>
  <w:comment w:id="3014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F34E94">
        <w:rPr>
          <w:rFonts w:hint="eastAsia"/>
          <w:color w:val="0000FF"/>
        </w:rPr>
        <w:t xml:space="preserve">[2019/2/14] </w:t>
      </w:r>
      <w:r w:rsidRPr="00F34E94">
        <w:rPr>
          <w:rFonts w:hint="eastAsia"/>
          <w:color w:val="0000FF"/>
        </w:rPr>
        <w:t>仅适用于</w:t>
      </w:r>
      <w:r w:rsidRPr="00F34E94">
        <w:rPr>
          <w:rFonts w:hint="eastAsia"/>
          <w:color w:val="0000FF"/>
        </w:rPr>
        <w:t>vBRAS / vLNS</w:t>
      </w:r>
    </w:p>
  </w:comment>
  <w:comment w:id="3021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F34E94">
        <w:rPr>
          <w:rFonts w:hint="eastAsia"/>
          <w:color w:val="0000FF"/>
        </w:rPr>
        <w:t xml:space="preserve">[2019/2/14] </w:t>
      </w:r>
      <w:r w:rsidRPr="00F34E94">
        <w:rPr>
          <w:rFonts w:hint="eastAsia"/>
          <w:color w:val="0000FF"/>
        </w:rPr>
        <w:t>仅适用于</w:t>
      </w:r>
      <w:r w:rsidRPr="00F34E94">
        <w:rPr>
          <w:rFonts w:hint="eastAsia"/>
          <w:color w:val="0000FF"/>
        </w:rPr>
        <w:t>RX8800 / SR8800-X / SR8800-F / CR16000-F</w:t>
      </w:r>
    </w:p>
  </w:comment>
  <w:comment w:id="3022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F34E94">
        <w:rPr>
          <w:rFonts w:hint="eastAsia"/>
          <w:color w:val="0000FF"/>
        </w:rPr>
        <w:t xml:space="preserve">[2019/2/14] </w:t>
      </w:r>
      <w:r w:rsidRPr="00F34E94">
        <w:rPr>
          <w:rFonts w:hint="eastAsia"/>
          <w:color w:val="0000FF"/>
        </w:rPr>
        <w:t>仅适用于</w:t>
      </w:r>
      <w:r w:rsidRPr="00F34E94">
        <w:rPr>
          <w:rFonts w:hint="eastAsia"/>
          <w:color w:val="0000FF"/>
        </w:rPr>
        <w:t>vBRAS / vLNS</w:t>
      </w:r>
    </w:p>
  </w:comment>
  <w:comment w:id="3320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F34E94">
        <w:rPr>
          <w:rFonts w:hint="eastAsia"/>
          <w:color w:val="0000FF"/>
        </w:rPr>
        <w:t xml:space="preserve">[2019/2/14] </w:t>
      </w:r>
      <w:r w:rsidRPr="00F34E94">
        <w:rPr>
          <w:rFonts w:hint="eastAsia"/>
          <w:color w:val="0000FF"/>
        </w:rPr>
        <w:t>仅适用于</w:t>
      </w:r>
      <w:r w:rsidRPr="00F34E94">
        <w:rPr>
          <w:rFonts w:hint="eastAsia"/>
          <w:color w:val="0000FF"/>
        </w:rPr>
        <w:t>RX8800 / SR8800-X / SR8800-F / CR16000-F</w:t>
      </w:r>
    </w:p>
  </w:comment>
  <w:comment w:id="3321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F34E94">
        <w:rPr>
          <w:rFonts w:hint="eastAsia"/>
          <w:color w:val="0000FF"/>
        </w:rPr>
        <w:t xml:space="preserve">[2019/2/14] </w:t>
      </w:r>
      <w:r w:rsidRPr="00F34E94">
        <w:rPr>
          <w:rFonts w:hint="eastAsia"/>
          <w:color w:val="0000FF"/>
        </w:rPr>
        <w:t>仅适用于</w:t>
      </w:r>
      <w:r w:rsidRPr="00F34E94">
        <w:rPr>
          <w:rFonts w:hint="eastAsia"/>
          <w:color w:val="0000FF"/>
        </w:rPr>
        <w:t>vBRAS / vLNS</w:t>
      </w:r>
    </w:p>
  </w:comment>
  <w:comment w:id="3327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F34E94">
        <w:rPr>
          <w:rFonts w:hint="eastAsia"/>
          <w:color w:val="0000FF"/>
        </w:rPr>
        <w:t xml:space="preserve">[2019/2/14] </w:t>
      </w:r>
      <w:r w:rsidRPr="00F34E94">
        <w:rPr>
          <w:rFonts w:hint="eastAsia"/>
          <w:color w:val="0000FF"/>
        </w:rPr>
        <w:t>仅适用于</w:t>
      </w:r>
      <w:r w:rsidRPr="00F34E94">
        <w:rPr>
          <w:rFonts w:hint="eastAsia"/>
          <w:color w:val="0000FF"/>
        </w:rPr>
        <w:t>RX8800 / SR8800-X / SR8800-F / CR16000-F</w:t>
      </w:r>
    </w:p>
  </w:comment>
  <w:comment w:id="3328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F34E94">
        <w:rPr>
          <w:rFonts w:hint="eastAsia"/>
          <w:color w:val="0000FF"/>
        </w:rPr>
        <w:t xml:space="preserve">[2019/2/14] </w:t>
      </w:r>
      <w:r w:rsidRPr="00F34E94">
        <w:rPr>
          <w:rFonts w:hint="eastAsia"/>
          <w:color w:val="0000FF"/>
        </w:rPr>
        <w:t>仅适用于</w:t>
      </w:r>
      <w:r w:rsidRPr="00F34E94">
        <w:rPr>
          <w:rFonts w:hint="eastAsia"/>
          <w:color w:val="0000FF"/>
        </w:rPr>
        <w:t>vBRAS / vLNS</w:t>
      </w:r>
    </w:p>
  </w:comment>
  <w:comment w:id="3347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F34E94">
        <w:rPr>
          <w:rFonts w:hint="eastAsia"/>
          <w:color w:val="0000FF"/>
        </w:rPr>
        <w:t xml:space="preserve">[2019/2/14] </w:t>
      </w:r>
      <w:r w:rsidRPr="00F34E94">
        <w:rPr>
          <w:rFonts w:hint="eastAsia"/>
          <w:color w:val="0000FF"/>
        </w:rPr>
        <w:t>仅适用于</w:t>
      </w:r>
      <w:r w:rsidRPr="00F34E94">
        <w:rPr>
          <w:rFonts w:hint="eastAsia"/>
          <w:color w:val="0000FF"/>
        </w:rPr>
        <w:t>RX8800 / SR8800-X / SR8800-F / CR16000-F</w:t>
      </w:r>
    </w:p>
  </w:comment>
  <w:comment w:id="3348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F34E94">
        <w:rPr>
          <w:rFonts w:hint="eastAsia"/>
          <w:color w:val="0000FF"/>
        </w:rPr>
        <w:t xml:space="preserve">[2019/2/14] </w:t>
      </w:r>
      <w:r w:rsidRPr="00F34E94">
        <w:rPr>
          <w:rFonts w:hint="eastAsia"/>
          <w:color w:val="0000FF"/>
        </w:rPr>
        <w:t>仅适用于</w:t>
      </w:r>
      <w:r w:rsidRPr="00F34E94">
        <w:rPr>
          <w:rFonts w:hint="eastAsia"/>
          <w:color w:val="0000FF"/>
        </w:rPr>
        <w:t>vBRAS / vLNS</w:t>
      </w:r>
    </w:p>
  </w:comment>
  <w:comment w:id="3353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F34E94">
        <w:rPr>
          <w:rFonts w:hint="eastAsia"/>
          <w:color w:val="0000FF"/>
        </w:rPr>
        <w:t xml:space="preserve">[2019/2/14] </w:t>
      </w:r>
      <w:r w:rsidRPr="00F34E94">
        <w:rPr>
          <w:rFonts w:hint="eastAsia"/>
          <w:color w:val="0000FF"/>
        </w:rPr>
        <w:t>仅适用于</w:t>
      </w:r>
      <w:r w:rsidRPr="00F34E94">
        <w:rPr>
          <w:rFonts w:hint="eastAsia"/>
          <w:color w:val="0000FF"/>
        </w:rPr>
        <w:t>RX8800 / SR8800-X / SR8800-F / CR16000-F</w:t>
      </w:r>
    </w:p>
  </w:comment>
  <w:comment w:id="3354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F34E94">
        <w:rPr>
          <w:rFonts w:hint="eastAsia"/>
          <w:color w:val="0000FF"/>
        </w:rPr>
        <w:t xml:space="preserve">[2019/2/14] </w:t>
      </w:r>
      <w:r w:rsidRPr="00F34E94">
        <w:rPr>
          <w:rFonts w:hint="eastAsia"/>
          <w:color w:val="0000FF"/>
        </w:rPr>
        <w:t>仅适用于</w:t>
      </w:r>
      <w:r w:rsidRPr="00F34E94">
        <w:rPr>
          <w:rFonts w:hint="eastAsia"/>
          <w:color w:val="0000FF"/>
        </w:rPr>
        <w:t>vBRAS / vLNS</w:t>
      </w:r>
    </w:p>
  </w:comment>
  <w:comment w:id="3359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F34E94">
        <w:rPr>
          <w:rFonts w:hint="eastAsia"/>
          <w:color w:val="0000FF"/>
        </w:rPr>
        <w:t xml:space="preserve">[2019/2/14] </w:t>
      </w:r>
      <w:r w:rsidRPr="00F34E94">
        <w:rPr>
          <w:rFonts w:hint="eastAsia"/>
          <w:color w:val="0000FF"/>
        </w:rPr>
        <w:t>仅适用于</w:t>
      </w:r>
      <w:r w:rsidRPr="00F34E94">
        <w:rPr>
          <w:rFonts w:hint="eastAsia"/>
          <w:color w:val="0000FF"/>
        </w:rPr>
        <w:t>RX8800 / SR8800-X / SR8800-F / CR16000-F</w:t>
      </w:r>
    </w:p>
  </w:comment>
  <w:comment w:id="3360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F34E94">
        <w:rPr>
          <w:rFonts w:hint="eastAsia"/>
          <w:color w:val="0000FF"/>
        </w:rPr>
        <w:t xml:space="preserve">[2019/2/14] </w:t>
      </w:r>
      <w:r w:rsidRPr="00F34E94">
        <w:rPr>
          <w:rFonts w:hint="eastAsia"/>
          <w:color w:val="0000FF"/>
        </w:rPr>
        <w:t>仅适用于</w:t>
      </w:r>
      <w:r w:rsidRPr="00F34E94">
        <w:rPr>
          <w:rFonts w:hint="eastAsia"/>
          <w:color w:val="0000FF"/>
        </w:rPr>
        <w:t>vBRAS / vLNS</w:t>
      </w:r>
    </w:p>
  </w:comment>
  <w:comment w:id="3809" w:author="错误(问题单201711280426-B70D027漏合)_w15370" w:date="2020-05-07T10:42:00Z" w:initials="项目专用">
    <w:p w:rsidR="00B3744F" w:rsidRDefault="00B3744F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B3744F">
        <w:rPr>
          <w:rFonts w:hint="eastAsia"/>
          <w:color w:val="0000FF"/>
        </w:rPr>
        <w:t xml:space="preserve">[2020/5/7] </w:t>
      </w:r>
      <w:r w:rsidRPr="00B3744F">
        <w:rPr>
          <w:rFonts w:hint="eastAsia"/>
          <w:color w:val="0000FF"/>
        </w:rPr>
        <w:t>仅适用于</w:t>
      </w:r>
      <w:r w:rsidRPr="00B3744F">
        <w:rPr>
          <w:rFonts w:hint="eastAsia"/>
          <w:color w:val="0000FF"/>
        </w:rPr>
        <w:t>RX8800 / SR8800-X / SR8800-F / CR16000-F</w:t>
      </w:r>
    </w:p>
  </w:comment>
  <w:comment w:id="3863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BE7CB1">
        <w:rPr>
          <w:rFonts w:hint="eastAsia"/>
          <w:color w:val="0000FF"/>
        </w:rPr>
        <w:t xml:space="preserve">[2019/2/14] </w:t>
      </w:r>
      <w:r w:rsidRPr="00BE7CB1">
        <w:rPr>
          <w:rFonts w:hint="eastAsia"/>
          <w:color w:val="0000FF"/>
        </w:rPr>
        <w:t>仅适用于</w:t>
      </w:r>
      <w:r w:rsidRPr="00BE7CB1">
        <w:rPr>
          <w:rFonts w:hint="eastAsia"/>
          <w:color w:val="0000FF"/>
        </w:rPr>
        <w:t>RX8800 / SR8800-X / SR8800-F / CR16000-F</w:t>
      </w:r>
    </w:p>
  </w:comment>
  <w:comment w:id="3864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BE7CB1">
        <w:rPr>
          <w:rFonts w:hint="eastAsia"/>
          <w:color w:val="0000FF"/>
        </w:rPr>
        <w:t xml:space="preserve">[2019/2/14] </w:t>
      </w:r>
      <w:r w:rsidRPr="00BE7CB1">
        <w:rPr>
          <w:rFonts w:hint="eastAsia"/>
          <w:color w:val="0000FF"/>
        </w:rPr>
        <w:t>仅适用于</w:t>
      </w:r>
      <w:r w:rsidRPr="00BE7CB1">
        <w:rPr>
          <w:rFonts w:hint="eastAsia"/>
          <w:color w:val="0000FF"/>
        </w:rPr>
        <w:t>vBRAS / vLNS</w:t>
      </w:r>
    </w:p>
  </w:comment>
  <w:comment w:id="3899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BE7CB1">
        <w:rPr>
          <w:rFonts w:hint="eastAsia"/>
          <w:color w:val="0000FF"/>
        </w:rPr>
        <w:t xml:space="preserve">[2019/2/14] </w:t>
      </w:r>
      <w:r w:rsidRPr="00BE7CB1">
        <w:rPr>
          <w:rFonts w:hint="eastAsia"/>
          <w:color w:val="0000FF"/>
        </w:rPr>
        <w:t>仅适用于</w:t>
      </w:r>
      <w:r w:rsidRPr="00BE7CB1">
        <w:rPr>
          <w:rFonts w:hint="eastAsia"/>
          <w:color w:val="0000FF"/>
        </w:rPr>
        <w:t>RX8800 / SR8800-X / SR8800-F / CR16000-F</w:t>
      </w:r>
    </w:p>
  </w:comment>
  <w:comment w:id="3900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BE7CB1">
        <w:rPr>
          <w:rFonts w:hint="eastAsia"/>
          <w:color w:val="0000FF"/>
        </w:rPr>
        <w:t xml:space="preserve">[2019/2/14] </w:t>
      </w:r>
      <w:r w:rsidRPr="00BE7CB1">
        <w:rPr>
          <w:rFonts w:hint="eastAsia"/>
          <w:color w:val="0000FF"/>
        </w:rPr>
        <w:t>仅适用于</w:t>
      </w:r>
      <w:r w:rsidRPr="00BE7CB1">
        <w:rPr>
          <w:rFonts w:hint="eastAsia"/>
          <w:color w:val="0000FF"/>
        </w:rPr>
        <w:t>vBRAS / vLNS</w:t>
      </w:r>
    </w:p>
  </w:comment>
  <w:comment w:id="3921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BE7CB1">
        <w:rPr>
          <w:rFonts w:hint="eastAsia"/>
          <w:color w:val="0000FF"/>
        </w:rPr>
        <w:t xml:space="preserve">[2019/2/14] </w:t>
      </w:r>
      <w:r w:rsidRPr="00BE7CB1">
        <w:rPr>
          <w:rFonts w:hint="eastAsia"/>
          <w:color w:val="0000FF"/>
        </w:rPr>
        <w:t>仅适用于</w:t>
      </w:r>
      <w:r w:rsidRPr="00BE7CB1">
        <w:rPr>
          <w:rFonts w:hint="eastAsia"/>
          <w:color w:val="0000FF"/>
        </w:rPr>
        <w:t>RX8800 / SR8800-X / SR8800-F / CR16000-F</w:t>
      </w:r>
    </w:p>
  </w:comment>
  <w:comment w:id="3922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BE7CB1">
        <w:rPr>
          <w:rFonts w:hint="eastAsia"/>
          <w:color w:val="0000FF"/>
        </w:rPr>
        <w:t xml:space="preserve">[2019/2/14] </w:t>
      </w:r>
      <w:r w:rsidRPr="00BE7CB1">
        <w:rPr>
          <w:rFonts w:hint="eastAsia"/>
          <w:color w:val="0000FF"/>
        </w:rPr>
        <w:t>仅适用于</w:t>
      </w:r>
      <w:r w:rsidRPr="00BE7CB1">
        <w:rPr>
          <w:rFonts w:hint="eastAsia"/>
          <w:color w:val="0000FF"/>
        </w:rPr>
        <w:t>vBRAS / vLNS</w:t>
      </w:r>
    </w:p>
  </w:comment>
  <w:comment w:id="3925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1D44E9">
        <w:rPr>
          <w:rFonts w:hint="eastAsia"/>
          <w:color w:val="0000FF"/>
        </w:rPr>
        <w:t xml:space="preserve">[2019/2/14] </w:t>
      </w:r>
      <w:r w:rsidRPr="001D44E9">
        <w:rPr>
          <w:rFonts w:hint="eastAsia"/>
          <w:color w:val="0000FF"/>
        </w:rPr>
        <w:t>仅适用于</w:t>
      </w:r>
      <w:r w:rsidRPr="001D44E9">
        <w:rPr>
          <w:rFonts w:hint="eastAsia"/>
          <w:color w:val="0000FF"/>
        </w:rPr>
        <w:t>RX8800 / SR8800-X / SR8800-F / CR16000-F</w:t>
      </w:r>
    </w:p>
  </w:comment>
  <w:comment w:id="3926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1D44E9">
        <w:rPr>
          <w:rFonts w:hint="eastAsia"/>
          <w:color w:val="0000FF"/>
        </w:rPr>
        <w:t xml:space="preserve">[2019/2/14] </w:t>
      </w:r>
      <w:r w:rsidRPr="001D44E9">
        <w:rPr>
          <w:rFonts w:hint="eastAsia"/>
          <w:color w:val="0000FF"/>
        </w:rPr>
        <w:t>仅适用于</w:t>
      </w:r>
      <w:r w:rsidRPr="001D44E9">
        <w:rPr>
          <w:rFonts w:hint="eastAsia"/>
          <w:color w:val="0000FF"/>
        </w:rPr>
        <w:t>vBRAS / vLNS</w:t>
      </w:r>
    </w:p>
  </w:comment>
  <w:comment w:id="3928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1D44E9">
        <w:rPr>
          <w:rFonts w:hint="eastAsia"/>
          <w:color w:val="0000FF"/>
        </w:rPr>
        <w:t xml:space="preserve">[2019/2/14] </w:t>
      </w:r>
      <w:r w:rsidRPr="001D44E9">
        <w:rPr>
          <w:rFonts w:hint="eastAsia"/>
          <w:color w:val="0000FF"/>
        </w:rPr>
        <w:t>仅适用于</w:t>
      </w:r>
      <w:r w:rsidRPr="001D44E9">
        <w:rPr>
          <w:rFonts w:hint="eastAsia"/>
          <w:color w:val="0000FF"/>
        </w:rPr>
        <w:t>RX8800 / SR8800-X / SR8800-F / CR16000-F</w:t>
      </w:r>
    </w:p>
  </w:comment>
  <w:comment w:id="3929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1D44E9">
        <w:rPr>
          <w:rFonts w:hint="eastAsia"/>
          <w:color w:val="0000FF"/>
        </w:rPr>
        <w:t xml:space="preserve">[2019/2/14] </w:t>
      </w:r>
      <w:r w:rsidRPr="001D44E9">
        <w:rPr>
          <w:rFonts w:hint="eastAsia"/>
          <w:color w:val="0000FF"/>
        </w:rPr>
        <w:t>仅适用于</w:t>
      </w:r>
      <w:r w:rsidRPr="001D44E9">
        <w:rPr>
          <w:rFonts w:hint="eastAsia"/>
          <w:color w:val="0000FF"/>
        </w:rPr>
        <w:t>vBRAS / vLNS</w:t>
      </w:r>
    </w:p>
  </w:comment>
  <w:comment w:id="3933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1D44E9">
        <w:rPr>
          <w:rFonts w:hint="eastAsia"/>
          <w:color w:val="0000FF"/>
        </w:rPr>
        <w:t xml:space="preserve">[2019/2/14] </w:t>
      </w:r>
      <w:r w:rsidRPr="001D44E9">
        <w:rPr>
          <w:rFonts w:hint="eastAsia"/>
          <w:color w:val="0000FF"/>
        </w:rPr>
        <w:t>仅适用于</w:t>
      </w:r>
      <w:r w:rsidRPr="001D44E9">
        <w:rPr>
          <w:rFonts w:hint="eastAsia"/>
          <w:color w:val="0000FF"/>
        </w:rPr>
        <w:t>RX8800 / SR8800-X / SR8800-F / CR16000-F</w:t>
      </w:r>
    </w:p>
  </w:comment>
  <w:comment w:id="3934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1D44E9">
        <w:rPr>
          <w:rFonts w:hint="eastAsia"/>
          <w:color w:val="0000FF"/>
        </w:rPr>
        <w:t xml:space="preserve">[2019/2/14] </w:t>
      </w:r>
      <w:r w:rsidRPr="001D44E9">
        <w:rPr>
          <w:rFonts w:hint="eastAsia"/>
          <w:color w:val="0000FF"/>
        </w:rPr>
        <w:t>仅适用于</w:t>
      </w:r>
      <w:r w:rsidRPr="001D44E9">
        <w:rPr>
          <w:rFonts w:hint="eastAsia"/>
          <w:color w:val="0000FF"/>
        </w:rPr>
        <w:t>vBRAS / vLNS</w:t>
      </w:r>
    </w:p>
  </w:comment>
  <w:comment w:id="3937" w:author="w15370" w:date="2019-11-25T15:07:00Z" w:initials="项目专用">
    <w:p w:rsidR="00DB5225" w:rsidRDefault="00DB5225" w:rsidP="000F3619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1D44E9">
        <w:rPr>
          <w:rFonts w:hint="eastAsia"/>
          <w:color w:val="0000FF"/>
        </w:rPr>
        <w:t xml:space="preserve">[2019/2/14] </w:t>
      </w:r>
      <w:r w:rsidRPr="001D44E9">
        <w:rPr>
          <w:rFonts w:hint="eastAsia"/>
          <w:color w:val="0000FF"/>
        </w:rPr>
        <w:t>仅适用于</w:t>
      </w:r>
      <w:r w:rsidRPr="001D44E9">
        <w:rPr>
          <w:rFonts w:hint="eastAsia"/>
          <w:color w:val="0000FF"/>
        </w:rPr>
        <w:t>RX8800 / SR8800-X / SR8800-F / CR16000-F</w:t>
      </w:r>
    </w:p>
  </w:comment>
  <w:comment w:id="3938" w:author="w15370" w:date="2019-11-25T15:07:00Z" w:initials="项目专用">
    <w:p w:rsidR="00DB5225" w:rsidRDefault="00DB5225" w:rsidP="000F3619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1D44E9">
        <w:rPr>
          <w:rFonts w:hint="eastAsia"/>
          <w:color w:val="0000FF"/>
        </w:rPr>
        <w:t xml:space="preserve">[2019/2/14] </w:t>
      </w:r>
      <w:r w:rsidRPr="001D44E9">
        <w:rPr>
          <w:rFonts w:hint="eastAsia"/>
          <w:color w:val="0000FF"/>
        </w:rPr>
        <w:t>仅适用于</w:t>
      </w:r>
      <w:r w:rsidRPr="001D44E9">
        <w:rPr>
          <w:rFonts w:hint="eastAsia"/>
          <w:color w:val="0000FF"/>
        </w:rPr>
        <w:t>vBRAS / vLNS</w:t>
      </w:r>
    </w:p>
  </w:comment>
  <w:comment w:id="4016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1D44E9">
        <w:rPr>
          <w:rFonts w:hint="eastAsia"/>
          <w:color w:val="0000FF"/>
        </w:rPr>
        <w:t xml:space="preserve">[2019/2/14] </w:t>
      </w:r>
      <w:r w:rsidRPr="001D44E9">
        <w:rPr>
          <w:rFonts w:hint="eastAsia"/>
          <w:color w:val="0000FF"/>
        </w:rPr>
        <w:t>仅适用于</w:t>
      </w:r>
      <w:r w:rsidRPr="001D44E9">
        <w:rPr>
          <w:rFonts w:hint="eastAsia"/>
          <w:color w:val="0000FF"/>
        </w:rPr>
        <w:t>RX8800 / SR8800-X / SR8800-F / CR16000-F</w:t>
      </w:r>
    </w:p>
  </w:comment>
  <w:comment w:id="4017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1D44E9">
        <w:rPr>
          <w:rFonts w:hint="eastAsia"/>
          <w:color w:val="0000FF"/>
        </w:rPr>
        <w:t xml:space="preserve">[2019/2/14] </w:t>
      </w:r>
      <w:r w:rsidRPr="001D44E9">
        <w:rPr>
          <w:rFonts w:hint="eastAsia"/>
          <w:color w:val="0000FF"/>
        </w:rPr>
        <w:t>仅适用于</w:t>
      </w:r>
      <w:r w:rsidRPr="001D44E9">
        <w:rPr>
          <w:rFonts w:hint="eastAsia"/>
          <w:color w:val="0000FF"/>
        </w:rPr>
        <w:t>vBRAS / vLNS</w:t>
      </w:r>
    </w:p>
  </w:comment>
  <w:comment w:id="4020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1D44E9">
        <w:rPr>
          <w:rFonts w:hint="eastAsia"/>
          <w:color w:val="0000FF"/>
        </w:rPr>
        <w:t xml:space="preserve">[2019/2/14] </w:t>
      </w:r>
      <w:r w:rsidRPr="001D44E9">
        <w:rPr>
          <w:rFonts w:hint="eastAsia"/>
          <w:color w:val="0000FF"/>
        </w:rPr>
        <w:t>仅适用于</w:t>
      </w:r>
      <w:r w:rsidRPr="001D44E9">
        <w:rPr>
          <w:rFonts w:hint="eastAsia"/>
          <w:color w:val="0000FF"/>
        </w:rPr>
        <w:t>RX8800 / SR8800-X / SR8800-F / CR16000-F</w:t>
      </w:r>
    </w:p>
  </w:comment>
  <w:comment w:id="4021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1D44E9">
        <w:rPr>
          <w:rFonts w:hint="eastAsia"/>
          <w:color w:val="0000FF"/>
        </w:rPr>
        <w:t xml:space="preserve">[2019/2/14] </w:t>
      </w:r>
      <w:r w:rsidRPr="001D44E9">
        <w:rPr>
          <w:rFonts w:hint="eastAsia"/>
          <w:color w:val="0000FF"/>
        </w:rPr>
        <w:t>仅适用于</w:t>
      </w:r>
      <w:r w:rsidRPr="001D44E9">
        <w:rPr>
          <w:rFonts w:hint="eastAsia"/>
          <w:color w:val="0000FF"/>
        </w:rPr>
        <w:t>vBRAS / vLNS</w:t>
      </w:r>
    </w:p>
  </w:comment>
  <w:comment w:id="4027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1D44E9">
        <w:rPr>
          <w:rFonts w:hint="eastAsia"/>
          <w:color w:val="0000FF"/>
        </w:rPr>
        <w:t xml:space="preserve">[2019/2/14] </w:t>
      </w:r>
      <w:r w:rsidRPr="001D44E9">
        <w:rPr>
          <w:rFonts w:hint="eastAsia"/>
          <w:color w:val="0000FF"/>
        </w:rPr>
        <w:t>仅适用于</w:t>
      </w:r>
      <w:r w:rsidRPr="001D44E9">
        <w:rPr>
          <w:rFonts w:hint="eastAsia"/>
          <w:color w:val="0000FF"/>
        </w:rPr>
        <w:t>RX8800 / SR8800-X / SR8800-F / CR16000-F</w:t>
      </w:r>
    </w:p>
  </w:comment>
  <w:comment w:id="4028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1D44E9">
        <w:rPr>
          <w:rFonts w:hint="eastAsia"/>
          <w:color w:val="0000FF"/>
        </w:rPr>
        <w:t xml:space="preserve">[2019/2/14] </w:t>
      </w:r>
      <w:r w:rsidRPr="001D44E9">
        <w:rPr>
          <w:rFonts w:hint="eastAsia"/>
          <w:color w:val="0000FF"/>
        </w:rPr>
        <w:t>仅适用于</w:t>
      </w:r>
      <w:r w:rsidRPr="001D44E9">
        <w:rPr>
          <w:rFonts w:hint="eastAsia"/>
          <w:color w:val="0000FF"/>
        </w:rPr>
        <w:t>vBRAS / vLNS</w:t>
      </w:r>
    </w:p>
  </w:comment>
  <w:comment w:id="4273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795C2C">
        <w:rPr>
          <w:rFonts w:hint="eastAsia"/>
          <w:color w:val="0000FF"/>
        </w:rPr>
        <w:t xml:space="preserve">[2019/2/14] </w:t>
      </w:r>
      <w:r w:rsidRPr="00795C2C">
        <w:rPr>
          <w:rFonts w:hint="eastAsia"/>
          <w:color w:val="0000FF"/>
        </w:rPr>
        <w:t>仅适用于</w:t>
      </w:r>
      <w:r w:rsidRPr="00795C2C">
        <w:rPr>
          <w:rFonts w:hint="eastAsia"/>
          <w:color w:val="0000FF"/>
        </w:rPr>
        <w:t>RX8800 / SR8800-X / SR8800-F / CR16000-F</w:t>
      </w:r>
    </w:p>
  </w:comment>
  <w:comment w:id="4274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795C2C">
        <w:rPr>
          <w:rFonts w:hint="eastAsia"/>
          <w:color w:val="0000FF"/>
        </w:rPr>
        <w:t xml:space="preserve">[2019/2/14] </w:t>
      </w:r>
      <w:r w:rsidRPr="00795C2C">
        <w:rPr>
          <w:rFonts w:hint="eastAsia"/>
          <w:color w:val="0000FF"/>
        </w:rPr>
        <w:t>仅适用于</w:t>
      </w:r>
      <w:r w:rsidRPr="00795C2C">
        <w:rPr>
          <w:rFonts w:hint="eastAsia"/>
          <w:color w:val="0000FF"/>
        </w:rPr>
        <w:t>vBRAS / vLNS</w:t>
      </w:r>
    </w:p>
  </w:comment>
  <w:comment w:id="4277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795C2C">
        <w:rPr>
          <w:rFonts w:hint="eastAsia"/>
          <w:color w:val="0000FF"/>
        </w:rPr>
        <w:t xml:space="preserve">[2019/2/14] </w:t>
      </w:r>
      <w:r w:rsidRPr="00795C2C">
        <w:rPr>
          <w:rFonts w:hint="eastAsia"/>
          <w:color w:val="0000FF"/>
        </w:rPr>
        <w:t>仅适用于</w:t>
      </w:r>
      <w:r w:rsidRPr="00795C2C">
        <w:rPr>
          <w:rFonts w:hint="eastAsia"/>
          <w:color w:val="0000FF"/>
        </w:rPr>
        <w:t>RX8800 / SR8800-X / SR8800-F / CR16000-F</w:t>
      </w:r>
    </w:p>
  </w:comment>
  <w:comment w:id="4278" w:author="w15370" w:date="2019-11-25T15:07:00Z" w:initials="项目专用">
    <w:p w:rsidR="00DB5225" w:rsidRDefault="00DB5225">
      <w:pPr>
        <w:pStyle w:val="ad"/>
      </w:pPr>
      <w:r>
        <w:fldChar w:fldCharType="begin"/>
      </w:r>
      <w:r>
        <w:rPr>
          <w:rStyle w:val="ac"/>
        </w:rPr>
        <w:instrText xml:space="preserve"> </w:instrText>
      </w:r>
      <w:r>
        <w:instrText>PAGE</w:instrText>
      </w:r>
      <w:r>
        <w:rPr>
          <w:rFonts w:hint="eastAsia"/>
        </w:rPr>
        <w:instrText xml:space="preserve"> \# "'</w:instrText>
      </w:r>
      <w:r>
        <w:rPr>
          <w:rFonts w:hint="eastAsia"/>
        </w:rPr>
        <w:instrText>页</w:instrText>
      </w:r>
      <w:r>
        <w:rPr>
          <w:rFonts w:hint="eastAsia"/>
        </w:rPr>
        <w:instrText>: '#'</w:instrText>
      </w:r>
      <w:r>
        <w:rPr>
          <w:rFonts w:hint="eastAsia"/>
        </w:rPr>
        <w:br/>
        <w:instrText>'"</w:instrText>
      </w:r>
      <w:r>
        <w:rPr>
          <w:rStyle w:val="ac"/>
        </w:rPr>
        <w:instrText xml:space="preserve"> </w:instrText>
      </w:r>
      <w:r>
        <w:fldChar w:fldCharType="end"/>
      </w:r>
      <w:r>
        <w:rPr>
          <w:rStyle w:val="ac"/>
        </w:rPr>
        <w:annotationRef/>
      </w:r>
      <w:r w:rsidRPr="00795C2C">
        <w:rPr>
          <w:rFonts w:hint="eastAsia"/>
          <w:color w:val="0000FF"/>
        </w:rPr>
        <w:t xml:space="preserve">[2019/2/14] </w:t>
      </w:r>
      <w:r w:rsidRPr="00795C2C">
        <w:rPr>
          <w:rFonts w:hint="eastAsia"/>
          <w:color w:val="0000FF"/>
        </w:rPr>
        <w:t>仅适用于</w:t>
      </w:r>
      <w:r w:rsidRPr="00795C2C">
        <w:rPr>
          <w:rFonts w:hint="eastAsia"/>
          <w:color w:val="0000FF"/>
        </w:rPr>
        <w:t>vBRAS / vLNS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1A8" w:rsidRPr="00B421C2" w:rsidRDefault="003341A8" w:rsidP="00B421C2">
      <w:r>
        <w:separator/>
      </w:r>
    </w:p>
  </w:endnote>
  <w:endnote w:type="continuationSeparator" w:id="0">
    <w:p w:rsidR="003341A8" w:rsidRPr="00B421C2" w:rsidRDefault="003341A8" w:rsidP="00B42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utura Hv">
    <w:altName w:val="Segoe UI Semibold"/>
    <w:charset w:val="00"/>
    <w:family w:val="swiss"/>
    <w:pitch w:val="variable"/>
    <w:sig w:usb0="00000001" w:usb1="5000204A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utura Bk">
    <w:altName w:val="Segoe UI"/>
    <w:charset w:val="00"/>
    <w:family w:val="swiss"/>
    <w:pitch w:val="variable"/>
    <w:sig w:usb0="00000001" w:usb1="5000204A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225" w:rsidRPr="00B421C2" w:rsidRDefault="00DB5225" w:rsidP="00B421C2">
    <w:pPr>
      <w:pStyle w:val="a4"/>
    </w:pPr>
    <w:r>
      <w:fldChar w:fldCharType="begin"/>
    </w:r>
    <w:r>
      <w:instrText xml:space="preserve">PAGE  </w:instrText>
    </w:r>
    <w:r>
      <w:fldChar w:fldCharType="separate"/>
    </w:r>
    <w:r w:rsidRPr="00B421C2">
      <w:t>1</w:t>
    </w:r>
    <w:r>
      <w:fldChar w:fldCharType="end"/>
    </w:r>
  </w:p>
  <w:p w:rsidR="00DB5225" w:rsidRDefault="00DB5225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225" w:rsidRDefault="00DB5225">
    <w:pPr>
      <w:pStyle w:val="a4"/>
    </w:pPr>
    <w:r>
      <w:fldChar w:fldCharType="begin"/>
    </w:r>
    <w:r>
      <w:instrText xml:space="preserve"> PAGE  \* MERGEFORMAT </w:instrText>
    </w:r>
    <w:r>
      <w:fldChar w:fldCharType="separate"/>
    </w:r>
    <w:r w:rsidR="00AD7D0A">
      <w:rPr>
        <w:noProof/>
      </w:rPr>
      <w:t>ii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1A8" w:rsidRPr="00B421C2" w:rsidRDefault="003341A8" w:rsidP="00B421C2">
      <w:r>
        <w:separator/>
      </w:r>
    </w:p>
  </w:footnote>
  <w:footnote w:type="continuationSeparator" w:id="0">
    <w:p w:rsidR="003341A8" w:rsidRPr="00B421C2" w:rsidRDefault="003341A8" w:rsidP="00B421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225" w:rsidRDefault="00DB522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BCE102A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53A694F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AAC609A4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4FC48CB0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98F0C946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EC0AC6A8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D47671E6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68E210A4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570485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77C6893C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0205326F"/>
    <w:multiLevelType w:val="multilevel"/>
    <w:tmpl w:val="8AF6858C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80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olor w:val="auto"/>
        <w:sz w:val="18"/>
        <w:szCs w:val="18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18"/>
        <w:szCs w:val="18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："/>
      <w:lvlJc w:val="left"/>
      <w:pPr>
        <w:tabs>
          <w:tab w:val="num" w:pos="624"/>
        </w:tabs>
        <w:ind w:left="624" w:hanging="624"/>
      </w:pPr>
      <w:rPr>
        <w:rFonts w:ascii="Arial" w:eastAsia="宋体" w:hAnsi="Arial" w:hint="default"/>
        <w:b/>
        <w:bCs/>
        <w:i w:val="0"/>
        <w:iCs w:val="0"/>
        <w:color w:val="auto"/>
        <w:sz w:val="21"/>
        <w:szCs w:val="21"/>
      </w:rPr>
    </w:lvl>
  </w:abstractNum>
  <w:abstractNum w:abstractNumId="11">
    <w:nsid w:val="03353D5C"/>
    <w:multiLevelType w:val="multilevel"/>
    <w:tmpl w:val="1B726D08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Arial" w:eastAsia="宋体" w:hAnsi="Arial" w:hint="default"/>
        <w:b w:val="0"/>
        <w:i w:val="0"/>
        <w:color w:val="auto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283"/>
      </w:pPr>
      <w:rPr>
        <w:rFonts w:ascii="Arial" w:eastAsia="宋体" w:hAnsi="Arial" w:hint="default"/>
        <w:color w:val="auto"/>
        <w:sz w:val="18"/>
      </w:rPr>
    </w:lvl>
    <w:lvl w:ilvl="2">
      <w:start w:val="1"/>
      <w:numFmt w:val="none"/>
      <w:lvlText w:val=""/>
      <w:lvlJc w:val="right"/>
      <w:pPr>
        <w:tabs>
          <w:tab w:val="num" w:pos="1260"/>
        </w:tabs>
        <w:ind w:left="1259" w:hanging="419"/>
      </w:pPr>
      <w:rPr>
        <w:rFonts w:hint="eastAsia"/>
      </w:rPr>
    </w:lvl>
    <w:lvl w:ilvl="3">
      <w:start w:val="1"/>
      <w:numFmt w:val="none"/>
      <w:lvlText w:val="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none"/>
      <w:lvlText w:val="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none"/>
      <w:lvlText w:val=""/>
      <w:lvlJc w:val="righ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none"/>
      <w:lvlText w:val="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none"/>
      <w:lvlText w:val=""/>
      <w:lvlJc w:val="righ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12">
    <w:nsid w:val="07C541A1"/>
    <w:multiLevelType w:val="multilevel"/>
    <w:tmpl w:val="CB2038F0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56"/>
        <w:szCs w:val="56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1389" w:hanging="255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1134" w:hanging="510"/>
      </w:pPr>
      <w:rPr>
        <w:rFonts w:ascii="Arial" w:eastAsia="黑体" w:hAnsi="Arial" w:hint="default"/>
        <w:b w:val="0"/>
        <w:bCs w:val="0"/>
        <w:i w:val="0"/>
        <w:iCs w:val="0"/>
        <w:color w:val="auto"/>
        <w:sz w:val="18"/>
        <w:szCs w:val="18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1134" w:hanging="510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18"/>
        <w:szCs w:val="18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："/>
      <w:lvlJc w:val="left"/>
      <w:pPr>
        <w:tabs>
          <w:tab w:val="num" w:pos="1134"/>
        </w:tabs>
        <w:ind w:left="1134" w:hanging="907"/>
      </w:pPr>
      <w:rPr>
        <w:rFonts w:ascii="Arial" w:eastAsia="宋体" w:hAnsi="Arial" w:hint="default"/>
        <w:b/>
        <w:bCs/>
        <w:i w:val="0"/>
        <w:iCs w:val="0"/>
        <w:color w:val="auto"/>
        <w:sz w:val="21"/>
        <w:szCs w:val="21"/>
      </w:rPr>
    </w:lvl>
  </w:abstractNum>
  <w:abstractNum w:abstractNumId="13">
    <w:nsid w:val="099011A9"/>
    <w:multiLevelType w:val="multilevel"/>
    <w:tmpl w:val="D46E29F4"/>
    <w:lvl w:ilvl="0">
      <w:start w:val="1"/>
      <w:numFmt w:val="bullet"/>
      <w:lvlText w:val=""/>
      <w:lvlJc w:val="left"/>
      <w:pPr>
        <w:tabs>
          <w:tab w:val="num" w:pos="624"/>
        </w:tabs>
        <w:ind w:left="624" w:hanging="624"/>
      </w:pPr>
      <w:rPr>
        <w:rFonts w:ascii="Wingdings" w:hAnsi="Wingdings" w:cs="Wingdings" w:hint="default"/>
        <w:caps w:val="0"/>
        <w:strike w:val="0"/>
        <w:dstrike w:val="0"/>
        <w:vanish w:val="0"/>
        <w:color w:val="auto"/>
        <w:sz w:val="13"/>
        <w:szCs w:val="13"/>
        <w:vertAlign w:val="baseline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4">
    <w:nsid w:val="0C6668C4"/>
    <w:multiLevelType w:val="multilevel"/>
    <w:tmpl w:val="0010B47C"/>
    <w:lvl w:ilvl="0">
      <w:start w:val="1"/>
      <w:numFmt w:val="bullet"/>
      <w:lvlText w:val=""/>
      <w:lvlJc w:val="left"/>
      <w:pPr>
        <w:tabs>
          <w:tab w:val="num" w:pos="1644"/>
        </w:tabs>
        <w:ind w:left="1644" w:hanging="510"/>
      </w:pPr>
      <w:rPr>
        <w:rFonts w:ascii="Wingdings" w:hAnsi="Wingdings" w:cs="Wingdings" w:hint="default"/>
        <w:color w:val="auto"/>
        <w:sz w:val="13"/>
        <w:szCs w:val="13"/>
        <w:u w:val="none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>
    <w:nsid w:val="0F654AD5"/>
    <w:multiLevelType w:val="multilevel"/>
    <w:tmpl w:val="FA6E0886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8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olor w:val="auto"/>
        <w:sz w:val="21"/>
        <w:szCs w:val="21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hint="default"/>
        <w:b/>
        <w:bCs/>
        <w:i w:val="0"/>
        <w:iCs w:val="0"/>
        <w:color w:val="auto"/>
        <w:sz w:val="21"/>
        <w:szCs w:val="21"/>
      </w:rPr>
    </w:lvl>
  </w:abstractNum>
  <w:abstractNum w:abstractNumId="16">
    <w:nsid w:val="106E7EB6"/>
    <w:multiLevelType w:val="multilevel"/>
    <w:tmpl w:val="5A366498"/>
    <w:lvl w:ilvl="0">
      <w:start w:val="1"/>
      <w:numFmt w:val="decimal"/>
      <w:suff w:val="nothing"/>
      <w:lvlText w:val="第%1章  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36"/>
        <w:szCs w:val="36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1389" w:hanging="255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1"/>
        <w:szCs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644"/>
        </w:tabs>
        <w:ind w:left="164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1134" w:firstLine="0"/>
      </w:pPr>
      <w:rPr>
        <w:rFonts w:ascii="Arial" w:eastAsia="黑体" w:hAnsi="Arial" w:hint="default"/>
        <w:b w:val="0"/>
        <w:bCs w:val="0"/>
        <w:i w:val="0"/>
        <w:iCs w:val="0"/>
        <w:color w:val="auto"/>
        <w:sz w:val="18"/>
        <w:szCs w:val="18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1134" w:firstLine="0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18"/>
        <w:szCs w:val="18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："/>
      <w:lvlJc w:val="left"/>
      <w:pPr>
        <w:tabs>
          <w:tab w:val="num" w:pos="1134"/>
        </w:tabs>
        <w:ind w:left="1134" w:hanging="907"/>
      </w:pPr>
      <w:rPr>
        <w:rFonts w:ascii="Arial" w:eastAsia="宋体" w:hAnsi="Arial" w:hint="default"/>
        <w:b/>
        <w:bCs/>
        <w:i w:val="0"/>
        <w:iCs w:val="0"/>
        <w:color w:val="auto"/>
        <w:sz w:val="21"/>
        <w:szCs w:val="21"/>
      </w:rPr>
    </w:lvl>
  </w:abstractNum>
  <w:abstractNum w:abstractNumId="17">
    <w:nsid w:val="12C94C5B"/>
    <w:multiLevelType w:val="multilevel"/>
    <w:tmpl w:val="0A0265CE"/>
    <w:lvl w:ilvl="0">
      <w:start w:val="1"/>
      <w:numFmt w:val="decimal"/>
      <w:lvlText w:val="(%1)"/>
      <w:lvlJc w:val="left"/>
      <w:pPr>
        <w:tabs>
          <w:tab w:val="num" w:pos="0"/>
        </w:tabs>
        <w:ind w:left="397" w:hanging="397"/>
      </w:pPr>
      <w:rPr>
        <w:rFonts w:ascii="Arial" w:eastAsia="宋体" w:hAnsi="Arial" w:hint="default"/>
        <w:b w:val="0"/>
        <w:i w:val="0"/>
        <w:color w:val="auto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27"/>
      </w:pPr>
      <w:rPr>
        <w:rFonts w:ascii="Arial" w:eastAsia="宋体" w:hAnsi="Arial" w:hint="default"/>
        <w:b w:val="0"/>
        <w:i w:val="0"/>
        <w:color w:val="auto"/>
        <w:sz w:val="18"/>
        <w:szCs w:val="18"/>
      </w:rPr>
    </w:lvl>
    <w:lvl w:ilvl="2">
      <w:start w:val="1"/>
      <w:numFmt w:val="none"/>
      <w:lvlText w:val="%3"/>
      <w:lvlJc w:val="left"/>
      <w:pPr>
        <w:tabs>
          <w:tab w:val="num" w:pos="1955"/>
        </w:tabs>
        <w:ind w:left="1955" w:hanging="312"/>
      </w:pPr>
      <w:rPr>
        <w:rFonts w:ascii="Futura Hv" w:hAnsi="Futura Hv" w:hint="default"/>
        <w:b w:val="0"/>
        <w:i w:val="0"/>
        <w:color w:val="0066FF"/>
        <w:sz w:val="18"/>
        <w:szCs w:val="18"/>
      </w:rPr>
    </w:lvl>
    <w:lvl w:ilvl="3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4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5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6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7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8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</w:abstractNum>
  <w:abstractNum w:abstractNumId="18">
    <w:nsid w:val="152B393B"/>
    <w:multiLevelType w:val="hybridMultilevel"/>
    <w:tmpl w:val="7206BE36"/>
    <w:lvl w:ilvl="0" w:tplc="04090001">
      <w:start w:val="1"/>
      <w:numFmt w:val="bullet"/>
      <w:lvlText w:val=""/>
      <w:lvlJc w:val="left"/>
      <w:pPr>
        <w:tabs>
          <w:tab w:val="num" w:pos="1554"/>
        </w:tabs>
        <w:ind w:left="155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974"/>
        </w:tabs>
        <w:ind w:left="197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394"/>
        </w:tabs>
        <w:ind w:left="239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14"/>
        </w:tabs>
        <w:ind w:left="281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234"/>
        </w:tabs>
        <w:ind w:left="323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54"/>
        </w:tabs>
        <w:ind w:left="365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74"/>
        </w:tabs>
        <w:ind w:left="407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94"/>
        </w:tabs>
        <w:ind w:left="449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14"/>
        </w:tabs>
        <w:ind w:left="4914" w:hanging="420"/>
      </w:pPr>
      <w:rPr>
        <w:rFonts w:ascii="Wingdings" w:hAnsi="Wingdings" w:hint="default"/>
      </w:rPr>
    </w:lvl>
  </w:abstractNum>
  <w:abstractNum w:abstractNumId="19">
    <w:nsid w:val="152B3C31"/>
    <w:multiLevelType w:val="multilevel"/>
    <w:tmpl w:val="134EFBF6"/>
    <w:lvl w:ilvl="0">
      <w:start w:val="1"/>
      <w:numFmt w:val="decimal"/>
      <w:suff w:val="nothing"/>
      <w:lvlText w:val="%1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72"/>
        <w:szCs w:val="7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30"/>
        <w:szCs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upperRoman"/>
      <w:suff w:val="nothing"/>
      <w:lvlText w:val="%4. "/>
      <w:lvlJc w:val="left"/>
      <w:pPr>
        <w:ind w:left="907" w:hanging="17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021"/>
        </w:tabs>
        <w:ind w:left="1021" w:hanging="397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1"/>
      <w:suff w:val="space"/>
      <w:lvlText w:val="Figure %1-%6"/>
      <w:lvlJc w:val="left"/>
      <w:pPr>
        <w:ind w:left="765" w:firstLine="0"/>
      </w:pPr>
      <w:rPr>
        <w:rFonts w:ascii="Arial" w:hAnsi="Arial" w:cs="Arial Narrow" w:hint="default"/>
        <w:b/>
        <w:bCs/>
        <w:i w:val="0"/>
        <w:iCs w:val="0"/>
        <w:color w:val="auto"/>
        <w:sz w:val="20"/>
        <w:szCs w:val="20"/>
        <w:u w:val="none"/>
      </w:rPr>
    </w:lvl>
    <w:lvl w:ilvl="6">
      <w:start w:val="1"/>
      <w:numFmt w:val="decimal"/>
      <w:lvlRestart w:val="1"/>
      <w:suff w:val="space"/>
      <w:lvlText w:val="Table %1-%7"/>
      <w:lvlJc w:val="left"/>
      <w:pPr>
        <w:ind w:left="765" w:hanging="141"/>
      </w:pPr>
      <w:rPr>
        <w:rFonts w:ascii="Arial" w:eastAsia="宋体" w:hAnsi="Arial" w:hint="default"/>
        <w:b/>
        <w:bCs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pStyle w:val="INFeature"/>
      <w:suff w:val="nothing"/>
      <w:lvlText w:val=""/>
      <w:lvlJc w:val="left"/>
      <w:pPr>
        <w:ind w:left="-227" w:firstLine="0"/>
      </w:pPr>
      <w:rPr>
        <w:rFonts w:hint="eastAsia"/>
      </w:rPr>
    </w:lvl>
    <w:lvl w:ilvl="8">
      <w:start w:val="1"/>
      <w:numFmt w:val="decimal"/>
      <w:lvlText w:val="Step%9"/>
      <w:lvlJc w:val="left"/>
      <w:pPr>
        <w:tabs>
          <w:tab w:val="num" w:pos="907"/>
        </w:tabs>
        <w:ind w:left="907" w:hanging="85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>
    <w:nsid w:val="16E20C7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1">
    <w:nsid w:val="18D444F5"/>
    <w:multiLevelType w:val="hybridMultilevel"/>
    <w:tmpl w:val="CACA234C"/>
    <w:lvl w:ilvl="0" w:tplc="61927722">
      <w:start w:val="1"/>
      <w:numFmt w:val="decimal"/>
      <w:lvlText w:val="%1、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64" w:hanging="420"/>
      </w:pPr>
    </w:lvl>
    <w:lvl w:ilvl="2" w:tplc="0409001B" w:tentative="1">
      <w:start w:val="1"/>
      <w:numFmt w:val="lowerRoman"/>
      <w:lvlText w:val="%3."/>
      <w:lvlJc w:val="right"/>
      <w:pPr>
        <w:ind w:left="1884" w:hanging="420"/>
      </w:pPr>
    </w:lvl>
    <w:lvl w:ilvl="3" w:tplc="0409000F" w:tentative="1">
      <w:start w:val="1"/>
      <w:numFmt w:val="decimal"/>
      <w:lvlText w:val="%4."/>
      <w:lvlJc w:val="left"/>
      <w:pPr>
        <w:ind w:left="2304" w:hanging="420"/>
      </w:pPr>
    </w:lvl>
    <w:lvl w:ilvl="4" w:tplc="04090019" w:tentative="1">
      <w:start w:val="1"/>
      <w:numFmt w:val="lowerLetter"/>
      <w:lvlText w:val="%5)"/>
      <w:lvlJc w:val="left"/>
      <w:pPr>
        <w:ind w:left="2724" w:hanging="420"/>
      </w:pPr>
    </w:lvl>
    <w:lvl w:ilvl="5" w:tplc="0409001B" w:tentative="1">
      <w:start w:val="1"/>
      <w:numFmt w:val="lowerRoman"/>
      <w:lvlText w:val="%6."/>
      <w:lvlJc w:val="right"/>
      <w:pPr>
        <w:ind w:left="3144" w:hanging="420"/>
      </w:pPr>
    </w:lvl>
    <w:lvl w:ilvl="6" w:tplc="0409000F" w:tentative="1">
      <w:start w:val="1"/>
      <w:numFmt w:val="decimal"/>
      <w:lvlText w:val="%7."/>
      <w:lvlJc w:val="left"/>
      <w:pPr>
        <w:ind w:left="3564" w:hanging="420"/>
      </w:pPr>
    </w:lvl>
    <w:lvl w:ilvl="7" w:tplc="04090019" w:tentative="1">
      <w:start w:val="1"/>
      <w:numFmt w:val="lowerLetter"/>
      <w:lvlText w:val="%8)"/>
      <w:lvlJc w:val="left"/>
      <w:pPr>
        <w:ind w:left="3984" w:hanging="420"/>
      </w:pPr>
    </w:lvl>
    <w:lvl w:ilvl="8" w:tplc="0409001B" w:tentative="1">
      <w:start w:val="1"/>
      <w:numFmt w:val="lowerRoman"/>
      <w:lvlText w:val="%9."/>
      <w:lvlJc w:val="right"/>
      <w:pPr>
        <w:ind w:left="4404" w:hanging="420"/>
      </w:pPr>
    </w:lvl>
  </w:abstractNum>
  <w:abstractNum w:abstractNumId="22">
    <w:nsid w:val="1D7A1528"/>
    <w:multiLevelType w:val="multilevel"/>
    <w:tmpl w:val="480C44AC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27"/>
      </w:pPr>
      <w:rPr>
        <w:rFonts w:ascii="Arial" w:eastAsia="宋体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18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lvlText w:val=""/>
      <w:lvlJc w:val="left"/>
      <w:pPr>
        <w:ind w:left="709" w:hanging="709"/>
      </w:pPr>
      <w:rPr>
        <w:rFonts w:hint="eastAsia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eastAsia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eastAsia"/>
      </w:rPr>
    </w:lvl>
    <w:lvl w:ilvl="5">
      <w:start w:val="1"/>
      <w:numFmt w:val="none"/>
      <w:lvlText w:val=""/>
      <w:lvlJc w:val="left"/>
      <w:pPr>
        <w:ind w:left="1134" w:hanging="1134"/>
      </w:pPr>
      <w:rPr>
        <w:rFonts w:hint="eastAsia"/>
      </w:rPr>
    </w:lvl>
    <w:lvl w:ilvl="6">
      <w:start w:val="1"/>
      <w:numFmt w:val="none"/>
      <w:lvlText w:val=""/>
      <w:lvlJc w:val="left"/>
      <w:pPr>
        <w:ind w:left="1276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1418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1559" w:hanging="1559"/>
      </w:pPr>
      <w:rPr>
        <w:rFonts w:hint="eastAsia"/>
      </w:rPr>
    </w:lvl>
  </w:abstractNum>
  <w:abstractNum w:abstractNumId="23">
    <w:nsid w:val="1E9E3FDD"/>
    <w:multiLevelType w:val="multilevel"/>
    <w:tmpl w:val="8DF8E848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80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olor w:val="auto"/>
        <w:sz w:val="21"/>
        <w:szCs w:val="21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hint="default"/>
        <w:b/>
        <w:bCs/>
        <w:i w:val="0"/>
        <w:iCs w:val="0"/>
        <w:color w:val="auto"/>
        <w:sz w:val="21"/>
        <w:szCs w:val="21"/>
      </w:rPr>
    </w:lvl>
  </w:abstractNum>
  <w:abstractNum w:abstractNumId="24">
    <w:nsid w:val="203B24C5"/>
    <w:multiLevelType w:val="multilevel"/>
    <w:tmpl w:val="FA6E0886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80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olor w:val="auto"/>
        <w:sz w:val="21"/>
        <w:szCs w:val="21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hint="default"/>
        <w:b/>
        <w:bCs/>
        <w:i w:val="0"/>
        <w:iCs w:val="0"/>
        <w:color w:val="auto"/>
        <w:sz w:val="21"/>
        <w:szCs w:val="21"/>
      </w:rPr>
    </w:lvl>
  </w:abstractNum>
  <w:abstractNum w:abstractNumId="25">
    <w:nsid w:val="21922113"/>
    <w:multiLevelType w:val="multilevel"/>
    <w:tmpl w:val="19AEADE4"/>
    <w:lvl w:ilvl="0">
      <w:start w:val="1"/>
      <w:numFmt w:val="bullet"/>
      <w:lvlText w:val=""/>
      <w:lvlJc w:val="left"/>
      <w:pPr>
        <w:tabs>
          <w:tab w:val="num" w:pos="57"/>
        </w:tabs>
        <w:ind w:left="57" w:hanging="57"/>
      </w:pPr>
      <w:rPr>
        <w:rFonts w:ascii="Wingdings" w:hAnsi="Wingdings" w:cs="Wingdings" w:hint="default"/>
        <w:caps w:val="0"/>
        <w:strike w:val="0"/>
        <w:dstrike w:val="0"/>
        <w:vanish w:val="0"/>
        <w:color w:val="auto"/>
        <w:sz w:val="13"/>
        <w:szCs w:val="13"/>
        <w:vertAlign w:val="baseline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26">
    <w:nsid w:val="23BC1125"/>
    <w:multiLevelType w:val="multilevel"/>
    <w:tmpl w:val="4274D3AE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4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suff w:val="nothing"/>
      <w:lvlText w:val="%1.%2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suff w:val="nothing"/>
      <w:lvlText w:val="%1.%2.%3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suff w:val="nothing"/>
      <w:lvlText w:val="%4. "/>
      <w:lvlJc w:val="left"/>
      <w:pPr>
        <w:ind w:left="0" w:firstLine="624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ItemStep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olor w:val="auto"/>
        <w:sz w:val="21"/>
        <w:szCs w:val="20"/>
        <w:u w:val="none"/>
      </w:rPr>
    </w:lvl>
    <w:lvl w:ilvl="5">
      <w:start w:val="1"/>
      <w:numFmt w:val="decimal"/>
      <w:lvlRestart w:val="1"/>
      <w:pStyle w:val="FigureDescription"/>
      <w:suff w:val="space"/>
      <w:lvlText w:val="图%1-%6"/>
      <w:lvlJc w:val="left"/>
      <w:pPr>
        <w:ind w:left="0" w:firstLine="624"/>
      </w:pPr>
      <w:rPr>
        <w:rFonts w:ascii="Arial" w:eastAsia="黑体" w:hAnsi="Arial" w:cs="Arial Narrow" w:hint="default"/>
        <w:b w:val="0"/>
        <w:bCs/>
        <w:i w:val="0"/>
        <w:iCs w:val="0"/>
        <w:color w:val="auto"/>
        <w:sz w:val="21"/>
        <w:szCs w:val="20"/>
        <w:u w:val="none"/>
      </w:rPr>
    </w:lvl>
    <w:lvl w:ilvl="6">
      <w:start w:val="1"/>
      <w:numFmt w:val="decimal"/>
      <w:lvlRestart w:val="1"/>
      <w:pStyle w:val="TableDescription"/>
      <w:suff w:val="space"/>
      <w:lvlText w:val="表%1-%7"/>
      <w:lvlJc w:val="left"/>
      <w:pPr>
        <w:ind w:left="1134" w:hanging="510"/>
      </w:pPr>
      <w:rPr>
        <w:rFonts w:ascii="Arial" w:eastAsia="黑体" w:hAnsi="Arial" w:hint="default"/>
        <w:b w:val="0"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Restart w:val="5"/>
      <w:pStyle w:val="ItemStep2"/>
      <w:lvlText w:val="%8."/>
      <w:lvlJc w:val="left"/>
      <w:pPr>
        <w:tabs>
          <w:tab w:val="num" w:pos="1418"/>
        </w:tabs>
        <w:ind w:left="1418" w:hanging="284"/>
      </w:pPr>
      <w:rPr>
        <w:rFonts w:ascii="Arial" w:eastAsia="宋体" w:hAnsi="Arial" w:hint="default"/>
        <w:color w:val="auto"/>
        <w:sz w:val="21"/>
        <w:szCs w:val="18"/>
      </w:rPr>
    </w:lvl>
    <w:lvl w:ilvl="8">
      <w:start w:val="1"/>
      <w:numFmt w:val="decimal"/>
      <w:lvlRestart w:val="4"/>
      <w:pStyle w:val="INStep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cs="Arial" w:hint="default"/>
        <w:b/>
        <w:bCs w:val="0"/>
        <w:i w:val="0"/>
        <w:iCs w:val="0"/>
        <w:caps w:val="0"/>
        <w:strike w:val="0"/>
        <w:dstrike w:val="0"/>
        <w:vanish w:val="0"/>
        <w:color w:val="auto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>
    <w:nsid w:val="24592BD7"/>
    <w:multiLevelType w:val="multilevel"/>
    <w:tmpl w:val="694631C0"/>
    <w:lvl w:ilvl="0">
      <w:start w:val="1"/>
      <w:numFmt w:val="bullet"/>
      <w:lvlText w:val=""/>
      <w:lvlJc w:val="left"/>
      <w:pPr>
        <w:tabs>
          <w:tab w:val="num" w:pos="1418"/>
        </w:tabs>
        <w:ind w:left="1418" w:hanging="284"/>
      </w:pPr>
      <w:rPr>
        <w:rFonts w:ascii="Wingdings" w:hAnsi="Wingdings" w:cs="Wingdings" w:hint="default"/>
        <w:caps w:val="0"/>
        <w:strike w:val="0"/>
        <w:dstrike w:val="0"/>
        <w:vanish w:val="0"/>
        <w:color w:val="auto"/>
        <w:sz w:val="13"/>
        <w:szCs w:val="13"/>
        <w:vertAlign w:val="baseline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28">
    <w:nsid w:val="24EF1678"/>
    <w:multiLevelType w:val="multilevel"/>
    <w:tmpl w:val="82823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>
    <w:nsid w:val="26D3250C"/>
    <w:multiLevelType w:val="multilevel"/>
    <w:tmpl w:val="A6A6DA66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4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olor w:val="auto"/>
        <w:sz w:val="21"/>
        <w:szCs w:val="20"/>
        <w:u w:val="no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cs="Arial Narrow" w:hint="default"/>
        <w:b w:val="0"/>
        <w:bCs/>
        <w:i w:val="0"/>
        <w:iCs w:val="0"/>
        <w:color w:val="auto"/>
        <w:sz w:val="21"/>
        <w:szCs w:val="20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1134" w:hanging="510"/>
      </w:pPr>
      <w:rPr>
        <w:rFonts w:ascii="Arial" w:eastAsia="黑体" w:hAnsi="Arial" w:hint="default"/>
        <w:b w:val="0"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Restart w:val="5"/>
      <w:lvlText w:val="%8."/>
      <w:lvlJc w:val="left"/>
      <w:pPr>
        <w:tabs>
          <w:tab w:val="num" w:pos="1418"/>
        </w:tabs>
        <w:ind w:left="1418" w:hanging="284"/>
      </w:pPr>
      <w:rPr>
        <w:rFonts w:ascii="Arial" w:eastAsia="宋体" w:hAnsi="Arial" w:hint="default"/>
        <w:color w:val="auto"/>
        <w:sz w:val="21"/>
        <w:szCs w:val="18"/>
      </w:rPr>
    </w:lvl>
    <w:lvl w:ilvl="8">
      <w:start w:val="1"/>
      <w:numFmt w:val="decimal"/>
      <w:lvlRestart w:val="4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cs="Arial" w:hint="default"/>
        <w:b/>
        <w:bCs w:val="0"/>
        <w:i w:val="0"/>
        <w:iCs w:val="0"/>
        <w:caps w:val="0"/>
        <w:strike w:val="0"/>
        <w:dstrike w:val="0"/>
        <w:vanish w:val="0"/>
        <w:color w:val="auto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nsid w:val="27727B63"/>
    <w:multiLevelType w:val="hybridMultilevel"/>
    <w:tmpl w:val="012088BC"/>
    <w:lvl w:ilvl="0" w:tplc="B218C9AA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auto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>
    <w:nsid w:val="2AFF45BD"/>
    <w:multiLevelType w:val="multilevel"/>
    <w:tmpl w:val="8DF8E848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80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olor w:val="auto"/>
        <w:sz w:val="21"/>
        <w:szCs w:val="21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hint="default"/>
        <w:b/>
        <w:bCs/>
        <w:i w:val="0"/>
        <w:iCs w:val="0"/>
        <w:color w:val="auto"/>
        <w:sz w:val="21"/>
        <w:szCs w:val="21"/>
      </w:rPr>
    </w:lvl>
  </w:abstractNum>
  <w:abstractNum w:abstractNumId="32">
    <w:nsid w:val="2C561214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50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265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379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494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60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72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80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9162"/>
        </w:tabs>
        <w:ind w:left="5102" w:hanging="1700"/>
      </w:pPr>
    </w:lvl>
  </w:abstractNum>
  <w:abstractNum w:abstractNumId="33">
    <w:nsid w:val="2F645A9D"/>
    <w:multiLevelType w:val="hybridMultilevel"/>
    <w:tmpl w:val="17CE7960"/>
    <w:lvl w:ilvl="0" w:tplc="17DA87F4">
      <w:start w:val="1"/>
      <w:numFmt w:val="bullet"/>
      <w:lvlText w:val=""/>
      <w:lvlJc w:val="left"/>
      <w:pPr>
        <w:tabs>
          <w:tab w:val="num" w:pos="1021"/>
        </w:tabs>
        <w:ind w:left="1021" w:hanging="397"/>
      </w:pPr>
      <w:rPr>
        <w:rFonts w:ascii="Wingdings" w:hAnsi="Wingdings" w:cs="Wingdings" w:hint="default"/>
        <w:caps w:val="0"/>
        <w:strike w:val="0"/>
        <w:dstrike w:val="0"/>
        <w:vanish w:val="0"/>
        <w:color w:val="auto"/>
        <w:sz w:val="13"/>
        <w:szCs w:val="13"/>
        <w:vertAlign w:val="baseline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34">
    <w:nsid w:val="37493286"/>
    <w:multiLevelType w:val="multilevel"/>
    <w:tmpl w:val="1B9A4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>
    <w:nsid w:val="3B4E67DA"/>
    <w:multiLevelType w:val="multilevel"/>
    <w:tmpl w:val="CB1EDB94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ascii="Futura Bk" w:hAnsi="Futura Bk" w:cs="Arial" w:hint="default"/>
        <w:b w:val="0"/>
        <w:bCs/>
        <w:i w:val="0"/>
        <w:iCs w:val="0"/>
        <w:caps w:val="0"/>
        <w:strike w:val="0"/>
        <w:dstrike w:val="0"/>
        <w:vanish w:val="0"/>
        <w:color w:val="006CFF"/>
        <w:sz w:val="48"/>
        <w:szCs w:val="4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30"/>
        <w:szCs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suff w:val="nothing"/>
      <w:lvlText w:val=""/>
      <w:lvlJc w:val="left"/>
      <w:pPr>
        <w:ind w:left="1327" w:hanging="448"/>
      </w:pPr>
      <w:rPr>
        <w:rFonts w:ascii="Arial" w:eastAsia="宋体" w:hAnsi="Arial" w:hint="default"/>
        <w:b w:val="0"/>
        <w:bCs w:val="0"/>
        <w:i w:val="0"/>
        <w:iCs w:val="0"/>
        <w:color w:val="auto"/>
        <w:sz w:val="20"/>
        <w:szCs w:val="20"/>
        <w:u w:val="none"/>
      </w:rPr>
    </w:lvl>
    <w:lvl w:ilvl="5">
      <w:start w:val="1"/>
      <w:numFmt w:val="none"/>
      <w:lvlRestart w:val="1"/>
      <w:suff w:val="nothing"/>
      <w:lvlText w:val=""/>
      <w:lvlJc w:val="left"/>
      <w:pPr>
        <w:ind w:left="1327" w:hanging="448"/>
      </w:pPr>
      <w:rPr>
        <w:rFonts w:ascii="Arial" w:hAnsi="Arial" w:cs="Arial Narrow" w:hint="default"/>
        <w:b/>
        <w:bCs/>
        <w:i w:val="0"/>
        <w:iCs w:val="0"/>
        <w:color w:val="auto"/>
        <w:sz w:val="20"/>
        <w:szCs w:val="20"/>
        <w:u w:val="none"/>
      </w:rPr>
    </w:lvl>
    <w:lvl w:ilvl="6">
      <w:start w:val="1"/>
      <w:numFmt w:val="decimal"/>
      <w:lvlRestart w:val="1"/>
      <w:suff w:val="nothing"/>
      <w:lvlText w:val="Table %1%7 "/>
      <w:lvlJc w:val="left"/>
      <w:pPr>
        <w:ind w:left="0" w:firstLine="879"/>
      </w:pPr>
      <w:rPr>
        <w:rFonts w:ascii="Futura Hv" w:eastAsia="宋体" w:hAnsi="Futura Hv" w:hint="default"/>
        <w:b w:val="0"/>
        <w:bCs/>
        <w:i w:val="0"/>
        <w:iCs w:val="0"/>
        <w:caps w:val="0"/>
        <w:strike w:val="0"/>
        <w:dstrike w:val="0"/>
        <w:vanish w:val="0"/>
        <w:color w:val="0066FF"/>
        <w:spacing w:val="0"/>
        <w:w w:val="100"/>
        <w:kern w:val="0"/>
        <w:position w:val="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Restart w:val="1"/>
      <w:suff w:val="nothing"/>
      <w:lvlText w:val="Figure %8 "/>
      <w:lvlJc w:val="left"/>
      <w:pPr>
        <w:ind w:left="1327" w:hanging="448"/>
      </w:pPr>
      <w:rPr>
        <w:rFonts w:ascii="Futura Hv" w:hAnsi="Futura Hv" w:hint="default"/>
        <w:color w:val="0066FF"/>
        <w:sz w:val="20"/>
        <w:szCs w:val="20"/>
      </w:rPr>
    </w:lvl>
    <w:lvl w:ilvl="8">
      <w:start w:val="1"/>
      <w:numFmt w:val="decimal"/>
      <w:lvlText w:val="Step%9"/>
      <w:lvlJc w:val="left"/>
      <w:pPr>
        <w:tabs>
          <w:tab w:val="num" w:pos="907"/>
        </w:tabs>
        <w:ind w:left="907" w:hanging="623"/>
      </w:pPr>
      <w:rPr>
        <w:rFonts w:ascii="Futura Hv" w:hAnsi="Futura Hv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0066FF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>
    <w:nsid w:val="3B6B3FEC"/>
    <w:multiLevelType w:val="multilevel"/>
    <w:tmpl w:val="D46E29F4"/>
    <w:lvl w:ilvl="0">
      <w:start w:val="1"/>
      <w:numFmt w:val="bullet"/>
      <w:lvlText w:val=""/>
      <w:lvlJc w:val="left"/>
      <w:pPr>
        <w:tabs>
          <w:tab w:val="num" w:pos="624"/>
        </w:tabs>
        <w:ind w:left="624" w:hanging="624"/>
      </w:pPr>
      <w:rPr>
        <w:rFonts w:ascii="Wingdings" w:hAnsi="Wingdings" w:cs="Wingdings" w:hint="default"/>
        <w:caps w:val="0"/>
        <w:strike w:val="0"/>
        <w:dstrike w:val="0"/>
        <w:vanish w:val="0"/>
        <w:color w:val="auto"/>
        <w:sz w:val="13"/>
        <w:szCs w:val="13"/>
        <w:vertAlign w:val="baseline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37">
    <w:nsid w:val="3E5D2C55"/>
    <w:multiLevelType w:val="multilevel"/>
    <w:tmpl w:val="B87866E2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80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olor w:val="auto"/>
        <w:sz w:val="18"/>
        <w:szCs w:val="18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18"/>
        <w:szCs w:val="18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"/>
      <w:lvlJc w:val="left"/>
      <w:pPr>
        <w:tabs>
          <w:tab w:val="num" w:pos="624"/>
        </w:tabs>
        <w:ind w:left="624" w:hanging="624"/>
      </w:pPr>
      <w:rPr>
        <w:rFonts w:ascii="Arial" w:eastAsia="宋体" w:hAnsi="Arial" w:hint="default"/>
        <w:b/>
        <w:bCs/>
        <w:i w:val="0"/>
        <w:iCs w:val="0"/>
        <w:color w:val="auto"/>
        <w:sz w:val="21"/>
        <w:szCs w:val="21"/>
      </w:rPr>
    </w:lvl>
  </w:abstractNum>
  <w:abstractNum w:abstractNumId="38">
    <w:nsid w:val="40036161"/>
    <w:multiLevelType w:val="multilevel"/>
    <w:tmpl w:val="A6A6DA66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4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olor w:val="auto"/>
        <w:sz w:val="21"/>
        <w:szCs w:val="20"/>
        <w:u w:val="no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cs="Arial Narrow" w:hint="default"/>
        <w:b w:val="0"/>
        <w:bCs/>
        <w:i w:val="0"/>
        <w:iCs w:val="0"/>
        <w:color w:val="auto"/>
        <w:sz w:val="21"/>
        <w:szCs w:val="20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1134" w:hanging="510"/>
      </w:pPr>
      <w:rPr>
        <w:rFonts w:ascii="Arial" w:eastAsia="黑体" w:hAnsi="Arial" w:hint="default"/>
        <w:b w:val="0"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Restart w:val="5"/>
      <w:lvlText w:val="%8."/>
      <w:lvlJc w:val="left"/>
      <w:pPr>
        <w:tabs>
          <w:tab w:val="num" w:pos="1418"/>
        </w:tabs>
        <w:ind w:left="1418" w:hanging="284"/>
      </w:pPr>
      <w:rPr>
        <w:rFonts w:ascii="Arial" w:eastAsia="宋体" w:hAnsi="Arial" w:hint="default"/>
        <w:color w:val="auto"/>
        <w:sz w:val="21"/>
        <w:szCs w:val="18"/>
      </w:rPr>
    </w:lvl>
    <w:lvl w:ilvl="8">
      <w:start w:val="1"/>
      <w:numFmt w:val="decimal"/>
      <w:lvlRestart w:val="4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cs="Arial" w:hint="default"/>
        <w:b/>
        <w:bCs w:val="0"/>
        <w:i w:val="0"/>
        <w:iCs w:val="0"/>
        <w:caps w:val="0"/>
        <w:strike w:val="0"/>
        <w:dstrike w:val="0"/>
        <w:vanish w:val="0"/>
        <w:color w:val="auto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>
    <w:nsid w:val="42545606"/>
    <w:multiLevelType w:val="multilevel"/>
    <w:tmpl w:val="02304002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80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olor w:val="auto"/>
        <w:sz w:val="18"/>
        <w:szCs w:val="18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18"/>
        <w:szCs w:val="18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"/>
      <w:lvlJc w:val="left"/>
      <w:pPr>
        <w:tabs>
          <w:tab w:val="num" w:pos="624"/>
        </w:tabs>
        <w:ind w:left="624" w:hanging="624"/>
      </w:pPr>
      <w:rPr>
        <w:rFonts w:ascii="Arial" w:eastAsia="宋体" w:hAnsi="Arial" w:hint="default"/>
        <w:b/>
        <w:bCs/>
        <w:i w:val="0"/>
        <w:iCs w:val="0"/>
        <w:color w:val="auto"/>
        <w:sz w:val="21"/>
        <w:szCs w:val="21"/>
      </w:rPr>
    </w:lvl>
  </w:abstractNum>
  <w:abstractNum w:abstractNumId="40">
    <w:nsid w:val="44121AA6"/>
    <w:multiLevelType w:val="multilevel"/>
    <w:tmpl w:val="1B726D08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Arial" w:eastAsia="宋体" w:hAnsi="Arial" w:hint="default"/>
        <w:b w:val="0"/>
        <w:i w:val="0"/>
        <w:color w:val="auto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283"/>
      </w:pPr>
      <w:rPr>
        <w:rFonts w:ascii="Arial" w:eastAsia="宋体" w:hAnsi="Arial" w:hint="default"/>
        <w:color w:val="auto"/>
        <w:sz w:val="18"/>
      </w:rPr>
    </w:lvl>
    <w:lvl w:ilvl="2">
      <w:start w:val="1"/>
      <w:numFmt w:val="none"/>
      <w:lvlText w:val=""/>
      <w:lvlJc w:val="right"/>
      <w:pPr>
        <w:tabs>
          <w:tab w:val="num" w:pos="1260"/>
        </w:tabs>
        <w:ind w:left="1259" w:hanging="419"/>
      </w:pPr>
      <w:rPr>
        <w:rFonts w:hint="eastAsia"/>
      </w:rPr>
    </w:lvl>
    <w:lvl w:ilvl="3">
      <w:start w:val="1"/>
      <w:numFmt w:val="none"/>
      <w:lvlText w:val="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none"/>
      <w:lvlText w:val="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none"/>
      <w:lvlText w:val=""/>
      <w:lvlJc w:val="righ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none"/>
      <w:lvlText w:val="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none"/>
      <w:lvlText w:val=""/>
      <w:lvlJc w:val="righ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41">
    <w:nsid w:val="482F7BE3"/>
    <w:multiLevelType w:val="multilevel"/>
    <w:tmpl w:val="8DF8E848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80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olor w:val="auto"/>
        <w:sz w:val="21"/>
        <w:szCs w:val="21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hint="default"/>
        <w:b/>
        <w:bCs/>
        <w:i w:val="0"/>
        <w:iCs w:val="0"/>
        <w:color w:val="auto"/>
        <w:sz w:val="21"/>
        <w:szCs w:val="21"/>
      </w:rPr>
    </w:lvl>
  </w:abstractNum>
  <w:abstractNum w:abstractNumId="42">
    <w:nsid w:val="49447D49"/>
    <w:multiLevelType w:val="multilevel"/>
    <w:tmpl w:val="8806F974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80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1389" w:hanging="255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1134" w:hanging="510"/>
      </w:pPr>
      <w:rPr>
        <w:rFonts w:ascii="Arial" w:eastAsia="黑体" w:hAnsi="Arial" w:hint="default"/>
        <w:b w:val="0"/>
        <w:bCs w:val="0"/>
        <w:i w:val="0"/>
        <w:iCs w:val="0"/>
        <w:color w:val="auto"/>
        <w:sz w:val="18"/>
        <w:szCs w:val="18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1134" w:hanging="510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18"/>
        <w:szCs w:val="18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："/>
      <w:lvlJc w:val="left"/>
      <w:pPr>
        <w:tabs>
          <w:tab w:val="num" w:pos="1134"/>
        </w:tabs>
        <w:ind w:left="1134" w:hanging="907"/>
      </w:pPr>
      <w:rPr>
        <w:rFonts w:ascii="Arial" w:eastAsia="宋体" w:hAnsi="Arial" w:hint="default"/>
        <w:b/>
        <w:bCs/>
        <w:i w:val="0"/>
        <w:iCs w:val="0"/>
        <w:color w:val="auto"/>
        <w:sz w:val="21"/>
        <w:szCs w:val="21"/>
      </w:rPr>
    </w:lvl>
  </w:abstractNum>
  <w:abstractNum w:abstractNumId="43">
    <w:nsid w:val="4C0B7A73"/>
    <w:multiLevelType w:val="multilevel"/>
    <w:tmpl w:val="8CA8B456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80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olor w:val="auto"/>
        <w:sz w:val="18"/>
        <w:szCs w:val="18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18"/>
        <w:szCs w:val="18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："/>
      <w:lvlJc w:val="left"/>
      <w:pPr>
        <w:tabs>
          <w:tab w:val="num" w:pos="624"/>
        </w:tabs>
        <w:ind w:left="624" w:hanging="624"/>
      </w:pPr>
      <w:rPr>
        <w:rFonts w:ascii="Arial" w:eastAsia="宋体" w:hAnsi="Arial" w:hint="default"/>
        <w:b/>
        <w:bCs/>
        <w:i w:val="0"/>
        <w:iCs w:val="0"/>
        <w:color w:val="auto"/>
        <w:sz w:val="21"/>
        <w:szCs w:val="21"/>
      </w:rPr>
    </w:lvl>
  </w:abstractNum>
  <w:abstractNum w:abstractNumId="44">
    <w:nsid w:val="4D09082D"/>
    <w:multiLevelType w:val="multilevel"/>
    <w:tmpl w:val="196CBFE8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80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1389" w:hanging="255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1134" w:hanging="510"/>
      </w:pPr>
      <w:rPr>
        <w:rFonts w:ascii="Arial" w:eastAsia="黑体" w:hAnsi="Arial" w:hint="default"/>
        <w:b w:val="0"/>
        <w:bCs w:val="0"/>
        <w:i w:val="0"/>
        <w:iCs w:val="0"/>
        <w:color w:val="auto"/>
        <w:sz w:val="18"/>
        <w:szCs w:val="18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1134" w:hanging="510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18"/>
        <w:szCs w:val="18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："/>
      <w:lvlJc w:val="left"/>
      <w:pPr>
        <w:tabs>
          <w:tab w:val="num" w:pos="1134"/>
        </w:tabs>
        <w:ind w:left="1134" w:hanging="907"/>
      </w:pPr>
      <w:rPr>
        <w:rFonts w:ascii="Arial" w:eastAsia="宋体" w:hAnsi="Arial" w:hint="default"/>
        <w:b/>
        <w:bCs/>
        <w:i w:val="0"/>
        <w:iCs w:val="0"/>
        <w:color w:val="auto"/>
        <w:sz w:val="21"/>
        <w:szCs w:val="21"/>
      </w:rPr>
    </w:lvl>
  </w:abstractNum>
  <w:abstractNum w:abstractNumId="45">
    <w:nsid w:val="4E37518A"/>
    <w:multiLevelType w:val="multilevel"/>
    <w:tmpl w:val="A5F2AF7C"/>
    <w:lvl w:ilvl="0">
      <w:start w:val="1"/>
      <w:numFmt w:val="bullet"/>
      <w:pStyle w:val="ItemList"/>
      <w:lvlText w:val=""/>
      <w:lvlJc w:val="left"/>
      <w:pPr>
        <w:tabs>
          <w:tab w:val="num" w:pos="1134"/>
        </w:tabs>
        <w:ind w:left="1134" w:hanging="510"/>
      </w:pPr>
      <w:rPr>
        <w:rFonts w:ascii="Symbol" w:hAnsi="Symbol" w:hint="default"/>
        <w:b/>
        <w:bCs w:val="0"/>
        <w:i w:val="0"/>
        <w:iCs w:val="0"/>
        <w:color w:val="auto"/>
        <w:sz w:val="20"/>
        <w:szCs w:val="20"/>
      </w:rPr>
    </w:lvl>
    <w:lvl w:ilvl="1">
      <w:start w:val="1"/>
      <w:numFmt w:val="bullet"/>
      <w:pStyle w:val="ItemList2"/>
      <w:lvlText w:val="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b w:val="0"/>
        <w:bCs w:val="0"/>
        <w:i w:val="0"/>
        <w:iCs w:val="0"/>
        <w:color w:val="auto"/>
        <w:sz w:val="12"/>
        <w:szCs w:val="20"/>
      </w:rPr>
    </w:lvl>
    <w:lvl w:ilvl="2">
      <w:start w:val="1"/>
      <w:numFmt w:val="bullet"/>
      <w:pStyle w:val="ItemList3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  <w:b w:val="0"/>
        <w:bCs w:val="0"/>
        <w:i w:val="0"/>
        <w:iCs w:val="0"/>
        <w:color w:val="auto"/>
        <w:sz w:val="20"/>
        <w:szCs w:val="20"/>
      </w:rPr>
    </w:lvl>
    <w:lvl w:ilvl="3">
      <w:start w:val="1"/>
      <w:numFmt w:val="bullet"/>
      <w:lvlRestart w:val="0"/>
      <w:pStyle w:val="ItemListinTable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 w:val="0"/>
        <w:bCs w:val="0"/>
        <w:i w:val="0"/>
        <w:iCs w:val="0"/>
        <w:color w:val="auto"/>
        <w:sz w:val="20"/>
        <w:szCs w:val="20"/>
      </w:rPr>
    </w:lvl>
    <w:lvl w:ilvl="4">
      <w:start w:val="1"/>
      <w:numFmt w:val="bullet"/>
      <w:pStyle w:val="ItemListinTable2"/>
      <w:lvlText w:val=""/>
      <w:lvlJc w:val="left"/>
      <w:pPr>
        <w:tabs>
          <w:tab w:val="num" w:pos="680"/>
        </w:tabs>
        <w:ind w:left="680" w:hanging="283"/>
      </w:pPr>
      <w:rPr>
        <w:rFonts w:ascii="Wingdings" w:hAnsi="Wingdings" w:hint="default"/>
        <w:b w:val="0"/>
        <w:bCs w:val="0"/>
        <w:i w:val="0"/>
        <w:iCs w:val="0"/>
        <w:color w:val="auto"/>
        <w:sz w:val="10"/>
        <w:szCs w:val="20"/>
      </w:rPr>
    </w:lvl>
    <w:lvl w:ilvl="5">
      <w:start w:val="1"/>
      <w:numFmt w:val="bullet"/>
      <w:lvlRestart w:val="0"/>
      <w:pStyle w:val="NotesTextListinTable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  <w:sz w:val="20"/>
        <w:szCs w:val="20"/>
      </w:rPr>
    </w:lvl>
    <w:lvl w:ilvl="6">
      <w:start w:val="1"/>
      <w:numFmt w:val="none"/>
      <w:lvlText w:val="%7"/>
      <w:lvlJc w:val="left"/>
      <w:pPr>
        <w:tabs>
          <w:tab w:val="num" w:pos="323"/>
        </w:tabs>
        <w:ind w:left="323" w:firstLine="920"/>
      </w:pPr>
      <w:rPr>
        <w:rFonts w:hint="default"/>
        <w:color w:val="auto"/>
      </w:rPr>
    </w:lvl>
    <w:lvl w:ilvl="7">
      <w:start w:val="1"/>
      <w:numFmt w:val="none"/>
      <w:lvlText w:val="%8"/>
      <w:lvlJc w:val="left"/>
      <w:pPr>
        <w:tabs>
          <w:tab w:val="num" w:pos="323"/>
        </w:tabs>
        <w:ind w:left="323" w:firstLine="92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"/>
        </w:tabs>
        <w:ind w:left="323" w:firstLine="920"/>
      </w:pPr>
      <w:rPr>
        <w:rFonts w:hint="default"/>
      </w:rPr>
    </w:lvl>
  </w:abstractNum>
  <w:abstractNum w:abstractNumId="46">
    <w:nsid w:val="558E60E3"/>
    <w:multiLevelType w:val="multilevel"/>
    <w:tmpl w:val="D42C4C34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80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1389" w:hanging="255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1134" w:hanging="510"/>
      </w:pPr>
      <w:rPr>
        <w:rFonts w:ascii="Arial" w:eastAsia="黑体" w:hAnsi="Arial" w:hint="default"/>
        <w:b w:val="0"/>
        <w:bCs w:val="0"/>
        <w:i w:val="0"/>
        <w:iCs w:val="0"/>
        <w:color w:val="auto"/>
        <w:sz w:val="18"/>
        <w:szCs w:val="18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1134" w:hanging="510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18"/>
        <w:szCs w:val="18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："/>
      <w:lvlJc w:val="left"/>
      <w:pPr>
        <w:tabs>
          <w:tab w:val="num" w:pos="1134"/>
        </w:tabs>
        <w:ind w:left="1134" w:hanging="907"/>
      </w:pPr>
      <w:rPr>
        <w:rFonts w:ascii="Arial" w:eastAsia="宋体" w:hAnsi="Arial" w:hint="default"/>
        <w:b/>
        <w:bCs/>
        <w:i w:val="0"/>
        <w:iCs w:val="0"/>
        <w:color w:val="auto"/>
        <w:sz w:val="21"/>
        <w:szCs w:val="21"/>
      </w:rPr>
    </w:lvl>
  </w:abstractNum>
  <w:abstractNum w:abstractNumId="47">
    <w:nsid w:val="582B3EFB"/>
    <w:multiLevelType w:val="multilevel"/>
    <w:tmpl w:val="D42C4C34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80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1389" w:hanging="255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1134" w:hanging="510"/>
      </w:pPr>
      <w:rPr>
        <w:rFonts w:ascii="Arial" w:eastAsia="黑体" w:hAnsi="Arial" w:hint="default"/>
        <w:b w:val="0"/>
        <w:bCs w:val="0"/>
        <w:i w:val="0"/>
        <w:iCs w:val="0"/>
        <w:color w:val="auto"/>
        <w:sz w:val="18"/>
        <w:szCs w:val="18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1134" w:hanging="510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18"/>
        <w:szCs w:val="18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："/>
      <w:lvlJc w:val="left"/>
      <w:pPr>
        <w:tabs>
          <w:tab w:val="num" w:pos="1134"/>
        </w:tabs>
        <w:ind w:left="1134" w:hanging="907"/>
      </w:pPr>
      <w:rPr>
        <w:rFonts w:ascii="Arial" w:eastAsia="宋体" w:hAnsi="Arial" w:hint="default"/>
        <w:b/>
        <w:bCs/>
        <w:i w:val="0"/>
        <w:iCs w:val="0"/>
        <w:color w:val="auto"/>
        <w:sz w:val="21"/>
        <w:szCs w:val="21"/>
      </w:rPr>
    </w:lvl>
  </w:abstractNum>
  <w:abstractNum w:abstractNumId="48">
    <w:nsid w:val="5AFE0188"/>
    <w:multiLevelType w:val="multilevel"/>
    <w:tmpl w:val="A6A6DA66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4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olor w:val="auto"/>
        <w:sz w:val="21"/>
        <w:szCs w:val="20"/>
        <w:u w:val="no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cs="Arial Narrow" w:hint="default"/>
        <w:b w:val="0"/>
        <w:bCs/>
        <w:i w:val="0"/>
        <w:iCs w:val="0"/>
        <w:color w:val="auto"/>
        <w:sz w:val="21"/>
        <w:szCs w:val="20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1134" w:hanging="510"/>
      </w:pPr>
      <w:rPr>
        <w:rFonts w:ascii="Arial" w:eastAsia="黑体" w:hAnsi="Arial" w:hint="default"/>
        <w:b w:val="0"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Restart w:val="5"/>
      <w:lvlText w:val="%8."/>
      <w:lvlJc w:val="left"/>
      <w:pPr>
        <w:tabs>
          <w:tab w:val="num" w:pos="1418"/>
        </w:tabs>
        <w:ind w:left="1418" w:hanging="284"/>
      </w:pPr>
      <w:rPr>
        <w:rFonts w:ascii="Arial" w:eastAsia="宋体" w:hAnsi="Arial" w:hint="default"/>
        <w:color w:val="auto"/>
        <w:sz w:val="21"/>
        <w:szCs w:val="18"/>
      </w:rPr>
    </w:lvl>
    <w:lvl w:ilvl="8">
      <w:start w:val="1"/>
      <w:numFmt w:val="decimal"/>
      <w:lvlRestart w:val="4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cs="Arial" w:hint="default"/>
        <w:b/>
        <w:bCs w:val="0"/>
        <w:i w:val="0"/>
        <w:iCs w:val="0"/>
        <w:caps w:val="0"/>
        <w:strike w:val="0"/>
        <w:dstrike w:val="0"/>
        <w:vanish w:val="0"/>
        <w:color w:val="auto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>
    <w:nsid w:val="5CB1351B"/>
    <w:multiLevelType w:val="multilevel"/>
    <w:tmpl w:val="A6A6DA66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4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olor w:val="auto"/>
        <w:sz w:val="21"/>
        <w:szCs w:val="20"/>
        <w:u w:val="no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cs="Arial Narrow" w:hint="default"/>
        <w:b w:val="0"/>
        <w:bCs/>
        <w:i w:val="0"/>
        <w:iCs w:val="0"/>
        <w:color w:val="auto"/>
        <w:sz w:val="21"/>
        <w:szCs w:val="20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1134" w:hanging="510"/>
      </w:pPr>
      <w:rPr>
        <w:rFonts w:ascii="Arial" w:eastAsia="黑体" w:hAnsi="Arial" w:hint="default"/>
        <w:b w:val="0"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Restart w:val="5"/>
      <w:lvlText w:val="%8."/>
      <w:lvlJc w:val="left"/>
      <w:pPr>
        <w:tabs>
          <w:tab w:val="num" w:pos="1418"/>
        </w:tabs>
        <w:ind w:left="1418" w:hanging="284"/>
      </w:pPr>
      <w:rPr>
        <w:rFonts w:ascii="Arial" w:eastAsia="宋体" w:hAnsi="Arial" w:hint="default"/>
        <w:color w:val="auto"/>
        <w:sz w:val="21"/>
        <w:szCs w:val="18"/>
      </w:rPr>
    </w:lvl>
    <w:lvl w:ilvl="8">
      <w:start w:val="1"/>
      <w:numFmt w:val="decimal"/>
      <w:lvlRestart w:val="4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cs="Arial" w:hint="default"/>
        <w:b/>
        <w:bCs w:val="0"/>
        <w:i w:val="0"/>
        <w:iCs w:val="0"/>
        <w:caps w:val="0"/>
        <w:strike w:val="0"/>
        <w:dstrike w:val="0"/>
        <w:vanish w:val="0"/>
        <w:color w:val="auto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>
    <w:nsid w:val="5DC47C68"/>
    <w:multiLevelType w:val="multilevel"/>
    <w:tmpl w:val="8FE271AC"/>
    <w:lvl w:ilvl="0">
      <w:start w:val="1"/>
      <w:numFmt w:val="decimal"/>
      <w:pStyle w:val="ItemStepinTable"/>
      <w:lvlText w:val="%1."/>
      <w:lvlJc w:val="left"/>
      <w:pPr>
        <w:tabs>
          <w:tab w:val="num" w:pos="0"/>
        </w:tabs>
        <w:ind w:left="397" w:hanging="397"/>
      </w:pPr>
      <w:rPr>
        <w:rFonts w:ascii="Arial" w:hAnsi="Arial" w:hint="default"/>
        <w:b/>
        <w:i w:val="0"/>
        <w:color w:val="auto"/>
        <w:sz w:val="18"/>
        <w:szCs w:val="18"/>
        <w:u w:val="none"/>
      </w:rPr>
    </w:lvl>
    <w:lvl w:ilvl="1">
      <w:start w:val="1"/>
      <w:numFmt w:val="lowerLetter"/>
      <w:pStyle w:val="ItemStepinTable2"/>
      <w:lvlText w:val="%2."/>
      <w:lvlJc w:val="left"/>
      <w:pPr>
        <w:tabs>
          <w:tab w:val="num" w:pos="397"/>
        </w:tabs>
        <w:ind w:left="680" w:hanging="283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Letter"/>
      <w:lvlRestart w:val="1"/>
      <w:pStyle w:val="ItemStepinTable2F"/>
      <w:lvlText w:val="%3"/>
      <w:lvlJc w:val="left"/>
      <w:pPr>
        <w:tabs>
          <w:tab w:val="num" w:pos="0"/>
        </w:tabs>
        <w:ind w:left="397" w:hanging="397"/>
      </w:pPr>
      <w:rPr>
        <w:rFonts w:ascii="Arial" w:hAnsi="Arial" w:hint="default"/>
        <w:b/>
        <w:i w:val="0"/>
        <w:color w:val="auto"/>
        <w:sz w:val="18"/>
        <w:szCs w:val="18"/>
      </w:rPr>
    </w:lvl>
    <w:lvl w:ilvl="3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4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5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6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7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8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</w:abstractNum>
  <w:abstractNum w:abstractNumId="51">
    <w:nsid w:val="63546429"/>
    <w:multiLevelType w:val="multilevel"/>
    <w:tmpl w:val="FE4653A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52">
    <w:nsid w:val="650A0385"/>
    <w:multiLevelType w:val="multilevel"/>
    <w:tmpl w:val="D42C4C34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80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1389" w:hanging="255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1134" w:hanging="510"/>
      </w:pPr>
      <w:rPr>
        <w:rFonts w:ascii="Arial" w:eastAsia="黑体" w:hAnsi="Arial" w:hint="default"/>
        <w:b w:val="0"/>
        <w:bCs w:val="0"/>
        <w:i w:val="0"/>
        <w:iCs w:val="0"/>
        <w:color w:val="auto"/>
        <w:sz w:val="18"/>
        <w:szCs w:val="18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1134" w:hanging="510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18"/>
        <w:szCs w:val="18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："/>
      <w:lvlJc w:val="left"/>
      <w:pPr>
        <w:tabs>
          <w:tab w:val="num" w:pos="1134"/>
        </w:tabs>
        <w:ind w:left="1134" w:hanging="907"/>
      </w:pPr>
      <w:rPr>
        <w:rFonts w:ascii="Arial" w:eastAsia="宋体" w:hAnsi="Arial" w:hint="default"/>
        <w:b/>
        <w:bCs/>
        <w:i w:val="0"/>
        <w:iCs w:val="0"/>
        <w:color w:val="auto"/>
        <w:sz w:val="21"/>
        <w:szCs w:val="21"/>
      </w:rPr>
    </w:lvl>
  </w:abstractNum>
  <w:abstractNum w:abstractNumId="53">
    <w:nsid w:val="65B63BBD"/>
    <w:multiLevelType w:val="multilevel"/>
    <w:tmpl w:val="B87866E2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80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olor w:val="auto"/>
        <w:sz w:val="18"/>
        <w:szCs w:val="18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18"/>
        <w:szCs w:val="18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"/>
      <w:lvlJc w:val="left"/>
      <w:pPr>
        <w:tabs>
          <w:tab w:val="num" w:pos="624"/>
        </w:tabs>
        <w:ind w:left="624" w:hanging="624"/>
      </w:pPr>
      <w:rPr>
        <w:rFonts w:ascii="Arial" w:eastAsia="宋体" w:hAnsi="Arial" w:hint="default"/>
        <w:b/>
        <w:bCs/>
        <w:i w:val="0"/>
        <w:iCs w:val="0"/>
        <w:color w:val="auto"/>
        <w:sz w:val="21"/>
        <w:szCs w:val="21"/>
      </w:rPr>
    </w:lvl>
  </w:abstractNum>
  <w:abstractNum w:abstractNumId="54">
    <w:nsid w:val="65D90419"/>
    <w:multiLevelType w:val="multilevel"/>
    <w:tmpl w:val="E8161B8C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80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olor w:val="auto"/>
        <w:sz w:val="21"/>
        <w:szCs w:val="21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"/>
      <w:lvlJc w:val="left"/>
      <w:pPr>
        <w:tabs>
          <w:tab w:val="num" w:pos="624"/>
        </w:tabs>
        <w:ind w:left="624" w:hanging="624"/>
      </w:pPr>
      <w:rPr>
        <w:rFonts w:ascii="Arial" w:eastAsia="宋体" w:hAnsi="Arial" w:hint="default"/>
        <w:b/>
        <w:bCs/>
        <w:i w:val="0"/>
        <w:iCs w:val="0"/>
        <w:color w:val="auto"/>
        <w:sz w:val="21"/>
        <w:szCs w:val="21"/>
      </w:rPr>
    </w:lvl>
  </w:abstractNum>
  <w:abstractNum w:abstractNumId="55">
    <w:nsid w:val="65E13960"/>
    <w:multiLevelType w:val="hybridMultilevel"/>
    <w:tmpl w:val="2F845ACC"/>
    <w:lvl w:ilvl="0" w:tplc="DD8E249E">
      <w:start w:val="1"/>
      <w:numFmt w:val="bullet"/>
      <w:lvlText w:val=""/>
      <w:lvlJc w:val="left"/>
      <w:pPr>
        <w:tabs>
          <w:tab w:val="num" w:pos="1134"/>
        </w:tabs>
        <w:ind w:left="1134" w:hanging="510"/>
      </w:pPr>
      <w:rPr>
        <w:rFonts w:ascii="Wingdings" w:hAnsi="Wingdings" w:cs="Wingdings" w:hint="default"/>
        <w:color w:val="auto"/>
        <w:sz w:val="13"/>
        <w:szCs w:val="13"/>
        <w:u w:val="none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6">
    <w:nsid w:val="68BB2190"/>
    <w:multiLevelType w:val="multilevel"/>
    <w:tmpl w:val="E2F2F6D0"/>
    <w:lvl w:ilvl="0">
      <w:start w:val="1"/>
      <w:numFmt w:val="bullet"/>
      <w:lvlText w:val=""/>
      <w:lvlJc w:val="left"/>
      <w:pPr>
        <w:tabs>
          <w:tab w:val="num" w:pos="1134"/>
        </w:tabs>
        <w:ind w:left="1134" w:hanging="510"/>
      </w:pPr>
      <w:rPr>
        <w:rFonts w:ascii="Wingdings" w:hAnsi="Wingdings" w:hint="default"/>
        <w:color w:val="auto"/>
        <w:sz w:val="13"/>
        <w:szCs w:val="13"/>
        <w:u w:val="none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7">
    <w:nsid w:val="68D80263"/>
    <w:multiLevelType w:val="multilevel"/>
    <w:tmpl w:val="D16CBF6A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80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olor w:val="auto"/>
        <w:sz w:val="18"/>
        <w:szCs w:val="18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18"/>
        <w:szCs w:val="18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："/>
      <w:lvlJc w:val="left"/>
      <w:pPr>
        <w:tabs>
          <w:tab w:val="num" w:pos="624"/>
        </w:tabs>
        <w:ind w:left="624" w:hanging="624"/>
      </w:pPr>
      <w:rPr>
        <w:rFonts w:ascii="Arial" w:eastAsia="宋体" w:hAnsi="Arial" w:hint="default"/>
        <w:b/>
        <w:bCs/>
        <w:i w:val="0"/>
        <w:iCs w:val="0"/>
        <w:color w:val="auto"/>
        <w:sz w:val="21"/>
        <w:szCs w:val="21"/>
      </w:rPr>
    </w:lvl>
  </w:abstractNum>
  <w:abstractNum w:abstractNumId="58">
    <w:nsid w:val="6E6C6760"/>
    <w:multiLevelType w:val="multilevel"/>
    <w:tmpl w:val="5512E4A0"/>
    <w:lvl w:ilvl="0">
      <w:start w:val="1"/>
      <w:numFmt w:val="decimal"/>
      <w:suff w:val="nothing"/>
      <w:lvlText w:val="第%1章  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36"/>
        <w:szCs w:val="36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1389" w:hanging="255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644"/>
        </w:tabs>
        <w:ind w:left="164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1134" w:firstLine="0"/>
      </w:pPr>
      <w:rPr>
        <w:rFonts w:ascii="Arial" w:eastAsia="黑体" w:hAnsi="Arial" w:hint="default"/>
        <w:b w:val="0"/>
        <w:bCs w:val="0"/>
        <w:i w:val="0"/>
        <w:iCs w:val="0"/>
        <w:sz w:val="18"/>
        <w:szCs w:val="18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1134" w:firstLine="0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18"/>
        <w:szCs w:val="18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："/>
      <w:lvlJc w:val="left"/>
      <w:pPr>
        <w:tabs>
          <w:tab w:val="num" w:pos="1134"/>
        </w:tabs>
        <w:ind w:left="1134" w:hanging="907"/>
      </w:pPr>
      <w:rPr>
        <w:rFonts w:ascii="Arial" w:eastAsia="宋体" w:hAnsi="Arial" w:hint="default"/>
        <w:b/>
        <w:bCs/>
        <w:i w:val="0"/>
        <w:iCs w:val="0"/>
        <w:sz w:val="21"/>
        <w:szCs w:val="21"/>
      </w:rPr>
    </w:lvl>
  </w:abstractNum>
  <w:abstractNum w:abstractNumId="59">
    <w:nsid w:val="6FD33D0F"/>
    <w:multiLevelType w:val="hybridMultilevel"/>
    <w:tmpl w:val="A1B0694C"/>
    <w:lvl w:ilvl="0" w:tplc="8604C19A">
      <w:start w:val="1"/>
      <w:numFmt w:val="decimal"/>
      <w:lvlText w:val="%1、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64" w:hanging="420"/>
      </w:pPr>
    </w:lvl>
    <w:lvl w:ilvl="2" w:tplc="0409001B" w:tentative="1">
      <w:start w:val="1"/>
      <w:numFmt w:val="lowerRoman"/>
      <w:lvlText w:val="%3."/>
      <w:lvlJc w:val="right"/>
      <w:pPr>
        <w:ind w:left="1884" w:hanging="420"/>
      </w:pPr>
    </w:lvl>
    <w:lvl w:ilvl="3" w:tplc="0409000F" w:tentative="1">
      <w:start w:val="1"/>
      <w:numFmt w:val="decimal"/>
      <w:lvlText w:val="%4."/>
      <w:lvlJc w:val="left"/>
      <w:pPr>
        <w:ind w:left="2304" w:hanging="420"/>
      </w:pPr>
    </w:lvl>
    <w:lvl w:ilvl="4" w:tplc="04090019" w:tentative="1">
      <w:start w:val="1"/>
      <w:numFmt w:val="lowerLetter"/>
      <w:lvlText w:val="%5)"/>
      <w:lvlJc w:val="left"/>
      <w:pPr>
        <w:ind w:left="2724" w:hanging="420"/>
      </w:pPr>
    </w:lvl>
    <w:lvl w:ilvl="5" w:tplc="0409001B" w:tentative="1">
      <w:start w:val="1"/>
      <w:numFmt w:val="lowerRoman"/>
      <w:lvlText w:val="%6."/>
      <w:lvlJc w:val="right"/>
      <w:pPr>
        <w:ind w:left="3144" w:hanging="420"/>
      </w:pPr>
    </w:lvl>
    <w:lvl w:ilvl="6" w:tplc="0409000F" w:tentative="1">
      <w:start w:val="1"/>
      <w:numFmt w:val="decimal"/>
      <w:lvlText w:val="%7."/>
      <w:lvlJc w:val="left"/>
      <w:pPr>
        <w:ind w:left="3564" w:hanging="420"/>
      </w:pPr>
    </w:lvl>
    <w:lvl w:ilvl="7" w:tplc="04090019" w:tentative="1">
      <w:start w:val="1"/>
      <w:numFmt w:val="lowerLetter"/>
      <w:lvlText w:val="%8)"/>
      <w:lvlJc w:val="left"/>
      <w:pPr>
        <w:ind w:left="3984" w:hanging="420"/>
      </w:pPr>
    </w:lvl>
    <w:lvl w:ilvl="8" w:tplc="0409001B" w:tentative="1">
      <w:start w:val="1"/>
      <w:numFmt w:val="lowerRoman"/>
      <w:lvlText w:val="%9."/>
      <w:lvlJc w:val="right"/>
      <w:pPr>
        <w:ind w:left="4404" w:hanging="420"/>
      </w:pPr>
    </w:lvl>
  </w:abstractNum>
  <w:abstractNum w:abstractNumId="60">
    <w:nsid w:val="75447C2A"/>
    <w:multiLevelType w:val="multilevel"/>
    <w:tmpl w:val="A6A6DA66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4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olor w:val="auto"/>
        <w:sz w:val="21"/>
        <w:szCs w:val="20"/>
        <w:u w:val="no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cs="Arial Narrow" w:hint="default"/>
        <w:b w:val="0"/>
        <w:bCs/>
        <w:i w:val="0"/>
        <w:iCs w:val="0"/>
        <w:color w:val="auto"/>
        <w:sz w:val="21"/>
        <w:szCs w:val="20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1134" w:hanging="510"/>
      </w:pPr>
      <w:rPr>
        <w:rFonts w:ascii="Arial" w:eastAsia="黑体" w:hAnsi="Arial" w:hint="default"/>
        <w:b w:val="0"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Restart w:val="5"/>
      <w:lvlText w:val="%8."/>
      <w:lvlJc w:val="left"/>
      <w:pPr>
        <w:tabs>
          <w:tab w:val="num" w:pos="1418"/>
        </w:tabs>
        <w:ind w:left="1418" w:hanging="284"/>
      </w:pPr>
      <w:rPr>
        <w:rFonts w:ascii="Arial" w:eastAsia="宋体" w:hAnsi="Arial" w:hint="default"/>
        <w:color w:val="auto"/>
        <w:sz w:val="21"/>
        <w:szCs w:val="18"/>
      </w:rPr>
    </w:lvl>
    <w:lvl w:ilvl="8">
      <w:start w:val="1"/>
      <w:numFmt w:val="decimal"/>
      <w:lvlRestart w:val="4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cs="Arial" w:hint="default"/>
        <w:b/>
        <w:bCs w:val="0"/>
        <w:i w:val="0"/>
        <w:iCs w:val="0"/>
        <w:caps w:val="0"/>
        <w:strike w:val="0"/>
        <w:dstrike w:val="0"/>
        <w:vanish w:val="0"/>
        <w:color w:val="auto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>
    <w:nsid w:val="75A10452"/>
    <w:multiLevelType w:val="multilevel"/>
    <w:tmpl w:val="A6A6DA66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4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olor w:val="auto"/>
        <w:sz w:val="21"/>
        <w:szCs w:val="20"/>
        <w:u w:val="no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cs="Arial Narrow" w:hint="default"/>
        <w:b w:val="0"/>
        <w:bCs/>
        <w:i w:val="0"/>
        <w:iCs w:val="0"/>
        <w:color w:val="auto"/>
        <w:sz w:val="21"/>
        <w:szCs w:val="20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1134" w:hanging="510"/>
      </w:pPr>
      <w:rPr>
        <w:rFonts w:ascii="Arial" w:eastAsia="黑体" w:hAnsi="Arial" w:hint="default"/>
        <w:b w:val="0"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Restart w:val="5"/>
      <w:lvlText w:val="%8."/>
      <w:lvlJc w:val="left"/>
      <w:pPr>
        <w:tabs>
          <w:tab w:val="num" w:pos="1418"/>
        </w:tabs>
        <w:ind w:left="1418" w:hanging="284"/>
      </w:pPr>
      <w:rPr>
        <w:rFonts w:ascii="Arial" w:eastAsia="宋体" w:hAnsi="Arial" w:hint="default"/>
        <w:color w:val="auto"/>
        <w:sz w:val="21"/>
        <w:szCs w:val="18"/>
      </w:rPr>
    </w:lvl>
    <w:lvl w:ilvl="8">
      <w:start w:val="1"/>
      <w:numFmt w:val="decimal"/>
      <w:lvlRestart w:val="4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cs="Arial" w:hint="default"/>
        <w:b/>
        <w:bCs w:val="0"/>
        <w:i w:val="0"/>
        <w:iCs w:val="0"/>
        <w:caps w:val="0"/>
        <w:strike w:val="0"/>
        <w:dstrike w:val="0"/>
        <w:vanish w:val="0"/>
        <w:color w:val="auto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>
    <w:nsid w:val="7755585C"/>
    <w:multiLevelType w:val="multilevel"/>
    <w:tmpl w:val="2ACC4566"/>
    <w:lvl w:ilvl="0">
      <w:start w:val="1"/>
      <w:numFmt w:val="decimal"/>
      <w:lvlText w:val="%1."/>
      <w:lvlJc w:val="left"/>
      <w:pPr>
        <w:tabs>
          <w:tab w:val="num" w:pos="1325"/>
        </w:tabs>
        <w:ind w:left="1325" w:hanging="447"/>
      </w:pPr>
      <w:rPr>
        <w:rFonts w:ascii="Futura Hv" w:hAnsi="Futura Hv" w:hint="default"/>
        <w:b w:val="0"/>
        <w:i w:val="0"/>
        <w:color w:val="0066FF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tabs>
          <w:tab w:val="num" w:pos="1643"/>
        </w:tabs>
        <w:ind w:left="1643" w:hanging="317"/>
      </w:pPr>
      <w:rPr>
        <w:rFonts w:ascii="Futura Hv" w:hAnsi="Futura Hv" w:hint="default"/>
        <w:b w:val="0"/>
        <w:i w:val="0"/>
        <w:color w:val="0066FF"/>
        <w:sz w:val="18"/>
        <w:szCs w:val="18"/>
      </w:rPr>
    </w:lvl>
    <w:lvl w:ilvl="2">
      <w:start w:val="1"/>
      <w:numFmt w:val="lowerRoman"/>
      <w:lvlText w:val="%3"/>
      <w:lvlJc w:val="left"/>
      <w:pPr>
        <w:tabs>
          <w:tab w:val="num" w:pos="1955"/>
        </w:tabs>
        <w:ind w:left="1955" w:hanging="312"/>
      </w:pPr>
      <w:rPr>
        <w:rFonts w:ascii="Futura Hv" w:hAnsi="Futura Hv" w:hint="default"/>
        <w:b w:val="0"/>
        <w:i w:val="0"/>
        <w:color w:val="0066FF"/>
        <w:sz w:val="18"/>
        <w:szCs w:val="18"/>
      </w:rPr>
    </w:lvl>
    <w:lvl w:ilvl="3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4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5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6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7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8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</w:abstractNum>
  <w:abstractNum w:abstractNumId="63">
    <w:nsid w:val="78093EF0"/>
    <w:multiLevelType w:val="multilevel"/>
    <w:tmpl w:val="A6A6DA66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4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olor w:val="auto"/>
        <w:sz w:val="21"/>
        <w:szCs w:val="20"/>
        <w:u w:val="no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cs="Arial Narrow" w:hint="default"/>
        <w:b w:val="0"/>
        <w:bCs/>
        <w:i w:val="0"/>
        <w:iCs w:val="0"/>
        <w:color w:val="auto"/>
        <w:sz w:val="21"/>
        <w:szCs w:val="20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1134" w:hanging="510"/>
      </w:pPr>
      <w:rPr>
        <w:rFonts w:ascii="Arial" w:eastAsia="黑体" w:hAnsi="Arial" w:hint="default"/>
        <w:b w:val="0"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Restart w:val="5"/>
      <w:lvlText w:val="%8."/>
      <w:lvlJc w:val="left"/>
      <w:pPr>
        <w:tabs>
          <w:tab w:val="num" w:pos="1418"/>
        </w:tabs>
        <w:ind w:left="1418" w:hanging="284"/>
      </w:pPr>
      <w:rPr>
        <w:rFonts w:ascii="Arial" w:eastAsia="宋体" w:hAnsi="Arial" w:hint="default"/>
        <w:color w:val="auto"/>
        <w:sz w:val="21"/>
        <w:szCs w:val="18"/>
      </w:rPr>
    </w:lvl>
    <w:lvl w:ilvl="8">
      <w:start w:val="1"/>
      <w:numFmt w:val="decimal"/>
      <w:lvlRestart w:val="4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cs="Arial" w:hint="default"/>
        <w:b/>
        <w:bCs w:val="0"/>
        <w:i w:val="0"/>
        <w:iCs w:val="0"/>
        <w:caps w:val="0"/>
        <w:strike w:val="0"/>
        <w:dstrike w:val="0"/>
        <w:vanish w:val="0"/>
        <w:color w:val="auto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>
    <w:nsid w:val="79BB3B8D"/>
    <w:multiLevelType w:val="multilevel"/>
    <w:tmpl w:val="A6A6DA66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4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olor w:val="auto"/>
        <w:sz w:val="21"/>
        <w:szCs w:val="20"/>
        <w:u w:val="no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cs="Arial Narrow" w:hint="default"/>
        <w:b w:val="0"/>
        <w:bCs/>
        <w:i w:val="0"/>
        <w:iCs w:val="0"/>
        <w:color w:val="auto"/>
        <w:sz w:val="21"/>
        <w:szCs w:val="20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1134" w:hanging="510"/>
      </w:pPr>
      <w:rPr>
        <w:rFonts w:ascii="Arial" w:eastAsia="黑体" w:hAnsi="Arial" w:hint="default"/>
        <w:b w:val="0"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Restart w:val="5"/>
      <w:lvlText w:val="%8."/>
      <w:lvlJc w:val="left"/>
      <w:pPr>
        <w:tabs>
          <w:tab w:val="num" w:pos="1418"/>
        </w:tabs>
        <w:ind w:left="1418" w:hanging="284"/>
      </w:pPr>
      <w:rPr>
        <w:rFonts w:ascii="Arial" w:eastAsia="宋体" w:hAnsi="Arial" w:hint="default"/>
        <w:color w:val="auto"/>
        <w:sz w:val="21"/>
        <w:szCs w:val="18"/>
      </w:rPr>
    </w:lvl>
    <w:lvl w:ilvl="8">
      <w:start w:val="1"/>
      <w:numFmt w:val="decimal"/>
      <w:lvlRestart w:val="4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cs="Arial" w:hint="default"/>
        <w:b/>
        <w:bCs w:val="0"/>
        <w:i w:val="0"/>
        <w:iCs w:val="0"/>
        <w:caps w:val="0"/>
        <w:strike w:val="0"/>
        <w:dstrike w:val="0"/>
        <w:vanish w:val="0"/>
        <w:color w:val="auto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>
    <w:nsid w:val="7AC81CAF"/>
    <w:multiLevelType w:val="multilevel"/>
    <w:tmpl w:val="60CA94D2"/>
    <w:lvl w:ilvl="0">
      <w:start w:val="1"/>
      <w:numFmt w:val="decimal"/>
      <w:suff w:val="nothing"/>
      <w:lvlText w:val="第%1章  "/>
      <w:lvlJc w:val="left"/>
      <w:pPr>
        <w:ind w:left="-1701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36"/>
        <w:szCs w:val="36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-1701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-1701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1"/>
        <w:szCs w:val="21"/>
        <w:vertAlign w:val="baseline"/>
      </w:rPr>
    </w:lvl>
    <w:lvl w:ilvl="4">
      <w:start w:val="1"/>
      <w:numFmt w:val="none"/>
      <w:lvlRestart w:val="0"/>
      <w:suff w:val="space"/>
      <w:lvlText w:val=""/>
      <w:lvlJc w:val="center"/>
      <w:pPr>
        <w:ind w:left="0" w:firstLine="0"/>
      </w:pPr>
      <w:rPr>
        <w:rFonts w:ascii="Arial" w:hAnsi="Arial" w:cs="Arial" w:hint="default"/>
      </w:rPr>
    </w:lvl>
    <w:lvl w:ilvl="5">
      <w:start w:val="1"/>
      <w:numFmt w:val="decimal"/>
      <w:lvlRestart w:val="0"/>
      <w:suff w:val="space"/>
      <w:lvlText w:val="表%1-%6"/>
      <w:lvlJc w:val="center"/>
      <w:pPr>
        <w:ind w:left="0" w:firstLine="0"/>
      </w:pPr>
      <w:rPr>
        <w:rFonts w:ascii="Arial" w:hAnsi="Arial" w:cs="Arial" w:hint="default"/>
      </w:rPr>
    </w:lvl>
    <w:lvl w:ilvl="6">
      <w:start w:val="1"/>
      <w:numFmt w:val="decimal"/>
      <w:lvlRestart w:val="0"/>
      <w:lvlText w:val="(%7)"/>
      <w:lvlJc w:val="left"/>
      <w:pPr>
        <w:tabs>
          <w:tab w:val="num" w:pos="-1191"/>
        </w:tabs>
        <w:ind w:left="-1191" w:hanging="510"/>
      </w:pPr>
      <w:rPr>
        <w:rFonts w:ascii="Arial" w:eastAsia="宋体" w:hAnsi="Arial" w:hint="default"/>
        <w:snapToGrid/>
        <w:spacing w:val="0"/>
        <w:w w:val="100"/>
        <w:kern w:val="0"/>
        <w:position w:val="0"/>
        <w:sz w:val="21"/>
        <w:szCs w:val="21"/>
      </w:rPr>
    </w:lvl>
    <w:lvl w:ilvl="7">
      <w:start w:val="1"/>
      <w:numFmt w:val="none"/>
      <w:lvlRestart w:val="0"/>
      <w:suff w:val="space"/>
      <w:lvlText w:val=""/>
      <w:lvlJc w:val="left"/>
      <w:pPr>
        <w:ind w:left="-1134" w:firstLine="1134"/>
      </w:pPr>
      <w:rPr>
        <w:rFonts w:hint="eastAsia"/>
      </w:rPr>
    </w:lvl>
    <w:lvl w:ilvl="8">
      <w:start w:val="1"/>
      <w:numFmt w:val="none"/>
      <w:lvlRestart w:val="0"/>
      <w:suff w:val="space"/>
      <w:lvlText w:val=""/>
      <w:lvlJc w:val="left"/>
      <w:pPr>
        <w:ind w:left="-1134" w:firstLine="1134"/>
      </w:pPr>
      <w:rPr>
        <w:rFonts w:hint="eastAsia"/>
      </w:rPr>
    </w:lvl>
  </w:abstractNum>
  <w:abstractNum w:abstractNumId="66">
    <w:nsid w:val="7B81642E"/>
    <w:multiLevelType w:val="multilevel"/>
    <w:tmpl w:val="B87866E2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80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olor w:val="auto"/>
        <w:sz w:val="18"/>
        <w:szCs w:val="18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18"/>
        <w:szCs w:val="18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"/>
      <w:lvlJc w:val="left"/>
      <w:pPr>
        <w:tabs>
          <w:tab w:val="num" w:pos="624"/>
        </w:tabs>
        <w:ind w:left="624" w:hanging="624"/>
      </w:pPr>
      <w:rPr>
        <w:rFonts w:ascii="Arial" w:eastAsia="宋体" w:hAnsi="Arial" w:hint="default"/>
        <w:b/>
        <w:bCs/>
        <w:i w:val="0"/>
        <w:iCs w:val="0"/>
        <w:color w:val="auto"/>
        <w:sz w:val="21"/>
        <w:szCs w:val="21"/>
      </w:rPr>
    </w:lvl>
  </w:abstractNum>
  <w:abstractNum w:abstractNumId="67">
    <w:nsid w:val="7BDB5C65"/>
    <w:multiLevelType w:val="multilevel"/>
    <w:tmpl w:val="BBA09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8">
    <w:nsid w:val="7C5171F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9">
    <w:nsid w:val="7CAC1A86"/>
    <w:multiLevelType w:val="multilevel"/>
    <w:tmpl w:val="E2F2F6D0"/>
    <w:lvl w:ilvl="0">
      <w:start w:val="1"/>
      <w:numFmt w:val="bullet"/>
      <w:lvlText w:val=""/>
      <w:lvlJc w:val="left"/>
      <w:pPr>
        <w:tabs>
          <w:tab w:val="num" w:pos="1134"/>
        </w:tabs>
        <w:ind w:left="1134" w:hanging="510"/>
      </w:pPr>
      <w:rPr>
        <w:rFonts w:ascii="Wingdings" w:hAnsi="Wingdings" w:hint="default"/>
        <w:color w:val="auto"/>
        <w:sz w:val="13"/>
        <w:szCs w:val="13"/>
        <w:u w:val="none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0">
    <w:nsid w:val="7CE10BBC"/>
    <w:multiLevelType w:val="hybridMultilevel"/>
    <w:tmpl w:val="DEC01318"/>
    <w:lvl w:ilvl="0" w:tplc="2EAE189E">
      <w:numFmt w:val="bullet"/>
      <w:lvlText w:val=""/>
      <w:lvlJc w:val="left"/>
      <w:pPr>
        <w:tabs>
          <w:tab w:val="num" w:pos="1509"/>
        </w:tabs>
        <w:ind w:left="1509" w:hanging="375"/>
      </w:pPr>
      <w:rPr>
        <w:rFonts w:ascii="Wingdings" w:eastAsia="黑体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974"/>
        </w:tabs>
        <w:ind w:left="197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394"/>
        </w:tabs>
        <w:ind w:left="239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14"/>
        </w:tabs>
        <w:ind w:left="281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234"/>
        </w:tabs>
        <w:ind w:left="323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54"/>
        </w:tabs>
        <w:ind w:left="365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74"/>
        </w:tabs>
        <w:ind w:left="407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94"/>
        </w:tabs>
        <w:ind w:left="449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14"/>
        </w:tabs>
        <w:ind w:left="4914" w:hanging="420"/>
      </w:pPr>
      <w:rPr>
        <w:rFonts w:ascii="Wingdings" w:hAnsi="Wingdings" w:hint="default"/>
      </w:rPr>
    </w:lvl>
  </w:abstractNum>
  <w:abstractNum w:abstractNumId="71">
    <w:nsid w:val="7FB062A4"/>
    <w:multiLevelType w:val="multilevel"/>
    <w:tmpl w:val="A6A6DA66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4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olor w:val="auto"/>
        <w:sz w:val="21"/>
        <w:szCs w:val="20"/>
        <w:u w:val="no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cs="Arial Narrow" w:hint="default"/>
        <w:b w:val="0"/>
        <w:bCs/>
        <w:i w:val="0"/>
        <w:iCs w:val="0"/>
        <w:color w:val="auto"/>
        <w:sz w:val="21"/>
        <w:szCs w:val="20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1134" w:hanging="510"/>
      </w:pPr>
      <w:rPr>
        <w:rFonts w:ascii="Arial" w:eastAsia="黑体" w:hAnsi="Arial" w:hint="default"/>
        <w:b w:val="0"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Restart w:val="5"/>
      <w:lvlText w:val="%8."/>
      <w:lvlJc w:val="left"/>
      <w:pPr>
        <w:tabs>
          <w:tab w:val="num" w:pos="1418"/>
        </w:tabs>
        <w:ind w:left="1418" w:hanging="284"/>
      </w:pPr>
      <w:rPr>
        <w:rFonts w:ascii="Arial" w:eastAsia="宋体" w:hAnsi="Arial" w:hint="default"/>
        <w:color w:val="auto"/>
        <w:sz w:val="21"/>
        <w:szCs w:val="18"/>
      </w:rPr>
    </w:lvl>
    <w:lvl w:ilvl="8">
      <w:start w:val="1"/>
      <w:numFmt w:val="decimal"/>
      <w:lvlRestart w:val="4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cs="Arial" w:hint="default"/>
        <w:b/>
        <w:bCs w:val="0"/>
        <w:i w:val="0"/>
        <w:iCs w:val="0"/>
        <w:caps w:val="0"/>
        <w:strike w:val="0"/>
        <w:dstrike w:val="0"/>
        <w:vanish w:val="0"/>
        <w:color w:val="auto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9"/>
  </w:num>
  <w:num w:numId="6">
    <w:abstractNumId w:val="64"/>
  </w:num>
  <w:num w:numId="7">
    <w:abstractNumId w:val="48"/>
  </w:num>
  <w:num w:numId="8">
    <w:abstractNumId w:val="60"/>
  </w:num>
  <w:num w:numId="9">
    <w:abstractNumId w:val="29"/>
  </w:num>
  <w:num w:numId="10">
    <w:abstractNumId w:val="61"/>
  </w:num>
  <w:num w:numId="11">
    <w:abstractNumId w:val="63"/>
  </w:num>
  <w:num w:numId="12">
    <w:abstractNumId w:val="38"/>
  </w:num>
  <w:num w:numId="13">
    <w:abstractNumId w:val="71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7"/>
  </w:num>
  <w:num w:numId="18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62"/>
  </w:num>
  <w:num w:numId="34">
    <w:abstractNumId w:val="26"/>
  </w:num>
  <w:num w:numId="35">
    <w:abstractNumId w:val="35"/>
  </w:num>
  <w:num w:numId="36">
    <w:abstractNumId w:val="17"/>
  </w:num>
  <w:num w:numId="37">
    <w:abstractNumId w:val="45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</w:num>
  <w:num w:numId="41">
    <w:abstractNumId w:val="3"/>
  </w:num>
  <w:num w:numId="42">
    <w:abstractNumId w:val="2"/>
  </w:num>
  <w:num w:numId="43">
    <w:abstractNumId w:val="1"/>
  </w:num>
  <w:num w:numId="44">
    <w:abstractNumId w:val="0"/>
  </w:num>
  <w:num w:numId="45">
    <w:abstractNumId w:val="9"/>
  </w:num>
  <w:num w:numId="46">
    <w:abstractNumId w:val="7"/>
  </w:num>
  <w:num w:numId="47">
    <w:abstractNumId w:val="6"/>
  </w:num>
  <w:num w:numId="48">
    <w:abstractNumId w:val="5"/>
  </w:num>
  <w:num w:numId="49">
    <w:abstractNumId w:val="4"/>
  </w:num>
  <w:num w:numId="50">
    <w:abstractNumId w:val="22"/>
  </w:num>
  <w:num w:numId="51">
    <w:abstractNumId w:val="20"/>
  </w:num>
  <w:num w:numId="52">
    <w:abstractNumId w:val="68"/>
  </w:num>
  <w:num w:numId="53">
    <w:abstractNumId w:val="15"/>
  </w:num>
  <w:num w:numId="5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0"/>
  </w:num>
  <w:num w:numId="58">
    <w:abstractNumId w:val="4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55"/>
  </w:num>
  <w:num w:numId="60">
    <w:abstractNumId w:val="65"/>
  </w:num>
  <w:num w:numId="61">
    <w:abstractNumId w:val="33"/>
  </w:num>
  <w:num w:numId="62">
    <w:abstractNumId w:val="30"/>
  </w:num>
  <w:num w:numId="63">
    <w:abstractNumId w:val="70"/>
  </w:num>
  <w:num w:numId="64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6"/>
  </w:num>
  <w:num w:numId="66">
    <w:abstractNumId w:val="12"/>
  </w:num>
  <w:num w:numId="67">
    <w:abstractNumId w:val="44"/>
  </w:num>
  <w:num w:numId="68">
    <w:abstractNumId w:val="42"/>
  </w:num>
  <w:num w:numId="69">
    <w:abstractNumId w:val="14"/>
  </w:num>
  <w:num w:numId="70">
    <w:abstractNumId w:val="27"/>
  </w:num>
  <w:num w:numId="71">
    <w:abstractNumId w:val="13"/>
  </w:num>
  <w:num w:numId="72">
    <w:abstractNumId w:val="36"/>
  </w:num>
  <w:num w:numId="73">
    <w:abstractNumId w:val="46"/>
  </w:num>
  <w:num w:numId="74">
    <w:abstractNumId w:val="47"/>
  </w:num>
  <w:num w:numId="75">
    <w:abstractNumId w:val="52"/>
  </w:num>
  <w:num w:numId="76">
    <w:abstractNumId w:val="43"/>
  </w:num>
  <w:num w:numId="77">
    <w:abstractNumId w:val="57"/>
  </w:num>
  <w:num w:numId="78">
    <w:abstractNumId w:val="10"/>
  </w:num>
  <w:num w:numId="79">
    <w:abstractNumId w:val="39"/>
  </w:num>
  <w:num w:numId="80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8"/>
  </w:num>
  <w:num w:numId="82">
    <w:abstractNumId w:val="37"/>
  </w:num>
  <w:num w:numId="83">
    <w:abstractNumId w:val="53"/>
  </w:num>
  <w:num w:numId="84">
    <w:abstractNumId w:val="66"/>
  </w:num>
  <w:num w:numId="85">
    <w:abstractNumId w:val="25"/>
  </w:num>
  <w:num w:numId="86">
    <w:abstractNumId w:val="32"/>
  </w:num>
  <w:num w:numId="87">
    <w:abstractNumId w:val="54"/>
  </w:num>
  <w:num w:numId="88">
    <w:abstractNumId w:val="23"/>
  </w:num>
  <w:num w:numId="89">
    <w:abstractNumId w:val="31"/>
  </w:num>
  <w:num w:numId="90">
    <w:abstractNumId w:val="41"/>
  </w:num>
  <w:num w:numId="91">
    <w:abstractNumId w:val="69"/>
  </w:num>
  <w:num w:numId="92">
    <w:abstractNumId w:val="56"/>
  </w:num>
  <w:num w:numId="93">
    <w:abstractNumId w:val="21"/>
  </w:num>
  <w:num w:numId="94">
    <w:abstractNumId w:val="59"/>
  </w:num>
  <w:num w:numId="95">
    <w:abstractNumId w:val="24"/>
  </w:num>
  <w:num w:numId="9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51"/>
  </w:num>
  <w:num w:numId="98">
    <w:abstractNumId w:val="34"/>
  </w:num>
  <w:num w:numId="99">
    <w:abstractNumId w:val="45"/>
    <w:lvlOverride w:ilvl="0">
      <w:lvl w:ilvl="0">
        <w:start w:val="1"/>
        <w:numFmt w:val="bullet"/>
        <w:pStyle w:val="ItemList"/>
        <w:lvlText w:val=""/>
        <w:lvlJc w:val="left"/>
        <w:pPr>
          <w:tabs>
            <w:tab w:val="num" w:pos="1134"/>
          </w:tabs>
          <w:ind w:left="1134" w:hanging="510"/>
        </w:pPr>
        <w:rPr>
          <w:rFonts w:ascii="Symbol" w:hAnsi="Symbol" w:hint="default"/>
          <w:b/>
          <w:bCs w:val="0"/>
          <w:i w:val="0"/>
          <w:iCs w:val="0"/>
          <w:color w:val="auto"/>
          <w:sz w:val="20"/>
          <w:szCs w:val="20"/>
        </w:rPr>
      </w:lvl>
    </w:lvlOverride>
    <w:lvlOverride w:ilvl="1">
      <w:lvl w:ilvl="1">
        <w:start w:val="1"/>
        <w:numFmt w:val="bullet"/>
        <w:pStyle w:val="ItemList2"/>
        <w:lvlText w:val=""/>
        <w:lvlJc w:val="left"/>
        <w:pPr>
          <w:tabs>
            <w:tab w:val="num" w:pos="1418"/>
          </w:tabs>
          <w:ind w:left="1418" w:hanging="284"/>
        </w:pPr>
        <w:rPr>
          <w:rFonts w:ascii="Wingdings" w:hAnsi="Wingdings" w:hint="default"/>
          <w:b w:val="0"/>
          <w:bCs w:val="0"/>
          <w:i w:val="0"/>
          <w:iCs w:val="0"/>
          <w:color w:val="auto"/>
          <w:sz w:val="12"/>
          <w:szCs w:val="20"/>
        </w:rPr>
      </w:lvl>
    </w:lvlOverride>
    <w:lvlOverride w:ilvl="2">
      <w:lvl w:ilvl="2">
        <w:start w:val="1"/>
        <w:numFmt w:val="bullet"/>
        <w:pStyle w:val="ItemList3"/>
        <w:lvlText w:val=""/>
        <w:lvlJc w:val="left"/>
        <w:pPr>
          <w:tabs>
            <w:tab w:val="num" w:pos="1701"/>
          </w:tabs>
          <w:ind w:left="1701" w:hanging="283"/>
        </w:pPr>
        <w:rPr>
          <w:rFonts w:ascii="Symbol" w:hAnsi="Symbol" w:hint="default"/>
          <w:b w:val="0"/>
          <w:bCs w:val="0"/>
          <w:i w:val="0"/>
          <w:iCs w:val="0"/>
          <w:color w:val="auto"/>
          <w:sz w:val="20"/>
          <w:szCs w:val="20"/>
        </w:rPr>
      </w:lvl>
    </w:lvlOverride>
    <w:lvlOverride w:ilvl="3">
      <w:lvl w:ilvl="3">
        <w:start w:val="1"/>
        <w:numFmt w:val="bullet"/>
        <w:lvlRestart w:val="0"/>
        <w:pStyle w:val="ItemListinTable"/>
        <w:lvlText w:val=""/>
        <w:lvlJc w:val="left"/>
        <w:pPr>
          <w:tabs>
            <w:tab w:val="num" w:pos="397"/>
          </w:tabs>
          <w:ind w:left="397" w:hanging="397"/>
        </w:pPr>
        <w:rPr>
          <w:rFonts w:ascii="Symbol" w:hAnsi="Symbol" w:hint="default"/>
          <w:b w:val="0"/>
          <w:bCs w:val="0"/>
          <w:i w:val="0"/>
          <w:iCs w:val="0"/>
          <w:color w:val="auto"/>
          <w:sz w:val="20"/>
        </w:rPr>
      </w:lvl>
    </w:lvlOverride>
    <w:lvlOverride w:ilvl="4">
      <w:lvl w:ilvl="4">
        <w:start w:val="1"/>
        <w:numFmt w:val="bullet"/>
        <w:pStyle w:val="ItemListinTable2"/>
        <w:lvlText w:val=""/>
        <w:lvlJc w:val="left"/>
        <w:pPr>
          <w:tabs>
            <w:tab w:val="num" w:pos="680"/>
          </w:tabs>
          <w:ind w:left="680" w:hanging="283"/>
        </w:pPr>
        <w:rPr>
          <w:rFonts w:ascii="Wingdings" w:hAnsi="Wingdings" w:hint="default"/>
          <w:b w:val="0"/>
          <w:bCs w:val="0"/>
          <w:i w:val="0"/>
          <w:iCs w:val="0"/>
          <w:color w:val="auto"/>
          <w:sz w:val="10"/>
        </w:rPr>
      </w:lvl>
    </w:lvlOverride>
    <w:lvlOverride w:ilvl="5">
      <w:lvl w:ilvl="5">
        <w:start w:val="1"/>
        <w:numFmt w:val="bullet"/>
        <w:lvlRestart w:val="0"/>
        <w:pStyle w:val="NotesTextListinTable"/>
        <w:lvlText w:val=""/>
        <w:lvlJc w:val="left"/>
        <w:pPr>
          <w:tabs>
            <w:tab w:val="num" w:pos="397"/>
          </w:tabs>
          <w:ind w:left="397" w:hanging="397"/>
        </w:pPr>
        <w:rPr>
          <w:rFonts w:ascii="Symbol" w:hAnsi="Symbol" w:hint="default"/>
          <w:color w:val="auto"/>
          <w:sz w:val="20"/>
        </w:rPr>
      </w:lvl>
    </w:lvlOverride>
    <w:lvlOverride w:ilvl="6">
      <w:lvl w:ilvl="6">
        <w:start w:val="1"/>
        <w:numFmt w:val="none"/>
        <w:lvlText w:val="%7"/>
        <w:lvlJc w:val="left"/>
        <w:pPr>
          <w:tabs>
            <w:tab w:val="num" w:pos="323"/>
          </w:tabs>
          <w:ind w:left="323" w:firstLine="920"/>
        </w:pPr>
        <w:rPr>
          <w:rFonts w:hint="default"/>
          <w:color w:val="auto"/>
        </w:rPr>
      </w:lvl>
    </w:lvlOverride>
    <w:lvlOverride w:ilvl="7">
      <w:lvl w:ilvl="7">
        <w:start w:val="1"/>
        <w:numFmt w:val="none"/>
        <w:lvlText w:val="%8"/>
        <w:lvlJc w:val="left"/>
        <w:pPr>
          <w:tabs>
            <w:tab w:val="num" w:pos="323"/>
          </w:tabs>
          <w:ind w:left="323" w:firstLine="920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tabs>
            <w:tab w:val="num" w:pos="323"/>
          </w:tabs>
          <w:ind w:left="323" w:firstLine="920"/>
        </w:pPr>
        <w:rPr>
          <w:rFonts w:hint="default"/>
        </w:rPr>
      </w:lvl>
    </w:lvlOverride>
  </w:num>
  <w:num w:numId="100">
    <w:abstractNumId w:val="50"/>
  </w:num>
  <w:num w:numId="101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11"/>
  </w:num>
  <w:num w:numId="103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45"/>
    <w:lvlOverride w:ilvl="0">
      <w:lvl w:ilvl="0">
        <w:start w:val="1"/>
        <w:numFmt w:val="bullet"/>
        <w:pStyle w:val="ItemList"/>
        <w:lvlText w:val=""/>
        <w:lvlJc w:val="left"/>
        <w:pPr>
          <w:tabs>
            <w:tab w:val="num" w:pos="7173"/>
          </w:tabs>
          <w:ind w:left="7173" w:hanging="510"/>
        </w:pPr>
        <w:rPr>
          <w:rFonts w:ascii="Symbol" w:hAnsi="Symbol" w:hint="default"/>
          <w:b/>
          <w:bCs w:val="0"/>
          <w:i w:val="0"/>
          <w:iCs w:val="0"/>
          <w:color w:val="auto"/>
          <w:sz w:val="20"/>
          <w:szCs w:val="20"/>
        </w:rPr>
      </w:lvl>
    </w:lvlOverride>
    <w:lvlOverride w:ilvl="1">
      <w:lvl w:ilvl="1">
        <w:start w:val="1"/>
        <w:numFmt w:val="bullet"/>
        <w:pStyle w:val="ItemList2"/>
        <w:lvlText w:val=""/>
        <w:lvlJc w:val="left"/>
        <w:pPr>
          <w:tabs>
            <w:tab w:val="num" w:pos="1418"/>
          </w:tabs>
          <w:ind w:left="1418" w:hanging="284"/>
        </w:pPr>
        <w:rPr>
          <w:rFonts w:ascii="Wingdings" w:hAnsi="Wingdings" w:hint="default"/>
          <w:b w:val="0"/>
          <w:bCs w:val="0"/>
          <w:i w:val="0"/>
          <w:iCs w:val="0"/>
          <w:color w:val="auto"/>
          <w:sz w:val="12"/>
          <w:szCs w:val="20"/>
        </w:rPr>
      </w:lvl>
    </w:lvlOverride>
    <w:lvlOverride w:ilvl="2">
      <w:lvl w:ilvl="2">
        <w:start w:val="1"/>
        <w:numFmt w:val="bullet"/>
        <w:pStyle w:val="ItemList3"/>
        <w:lvlText w:val=""/>
        <w:lvlJc w:val="left"/>
        <w:pPr>
          <w:tabs>
            <w:tab w:val="num" w:pos="1701"/>
          </w:tabs>
          <w:ind w:left="1701" w:hanging="283"/>
        </w:pPr>
        <w:rPr>
          <w:rFonts w:ascii="Symbol" w:hAnsi="Symbol" w:hint="default"/>
          <w:b w:val="0"/>
          <w:bCs w:val="0"/>
          <w:i w:val="0"/>
          <w:iCs w:val="0"/>
          <w:color w:val="auto"/>
          <w:sz w:val="20"/>
          <w:szCs w:val="20"/>
        </w:rPr>
      </w:lvl>
    </w:lvlOverride>
    <w:lvlOverride w:ilvl="3">
      <w:lvl w:ilvl="3">
        <w:start w:val="1"/>
        <w:numFmt w:val="bullet"/>
        <w:lvlRestart w:val="0"/>
        <w:pStyle w:val="ItemListinTable"/>
        <w:lvlText w:val=""/>
        <w:lvlJc w:val="left"/>
        <w:pPr>
          <w:tabs>
            <w:tab w:val="num" w:pos="397"/>
          </w:tabs>
          <w:ind w:left="397" w:hanging="397"/>
        </w:pPr>
        <w:rPr>
          <w:rFonts w:ascii="Symbol" w:hAnsi="Symbol" w:hint="default"/>
          <w:b w:val="0"/>
          <w:bCs w:val="0"/>
          <w:i w:val="0"/>
          <w:iCs w:val="0"/>
          <w:color w:val="auto"/>
          <w:sz w:val="20"/>
        </w:rPr>
      </w:lvl>
    </w:lvlOverride>
    <w:lvlOverride w:ilvl="4">
      <w:lvl w:ilvl="4">
        <w:start w:val="1"/>
        <w:numFmt w:val="bullet"/>
        <w:pStyle w:val="ItemListinTable2"/>
        <w:lvlText w:val=""/>
        <w:lvlJc w:val="left"/>
        <w:pPr>
          <w:tabs>
            <w:tab w:val="num" w:pos="680"/>
          </w:tabs>
          <w:ind w:left="680" w:hanging="283"/>
        </w:pPr>
        <w:rPr>
          <w:rFonts w:ascii="Wingdings" w:hAnsi="Wingdings" w:hint="default"/>
          <w:b w:val="0"/>
          <w:bCs w:val="0"/>
          <w:i w:val="0"/>
          <w:iCs w:val="0"/>
          <w:color w:val="auto"/>
          <w:sz w:val="10"/>
        </w:rPr>
      </w:lvl>
    </w:lvlOverride>
    <w:lvlOverride w:ilvl="5">
      <w:lvl w:ilvl="5">
        <w:start w:val="1"/>
        <w:numFmt w:val="bullet"/>
        <w:lvlRestart w:val="0"/>
        <w:pStyle w:val="NotesTextListinTable"/>
        <w:lvlText w:val=""/>
        <w:lvlJc w:val="left"/>
        <w:pPr>
          <w:tabs>
            <w:tab w:val="num" w:pos="397"/>
          </w:tabs>
          <w:ind w:left="397" w:hanging="397"/>
        </w:pPr>
        <w:rPr>
          <w:rFonts w:ascii="Symbol" w:hAnsi="Symbol" w:hint="default"/>
          <w:color w:val="auto"/>
          <w:sz w:val="20"/>
        </w:rPr>
      </w:lvl>
    </w:lvlOverride>
    <w:lvlOverride w:ilvl="6">
      <w:lvl w:ilvl="6">
        <w:start w:val="1"/>
        <w:numFmt w:val="none"/>
        <w:lvlText w:val="%7"/>
        <w:lvlJc w:val="left"/>
        <w:pPr>
          <w:tabs>
            <w:tab w:val="num" w:pos="323"/>
          </w:tabs>
          <w:ind w:left="323" w:firstLine="920"/>
        </w:pPr>
        <w:rPr>
          <w:rFonts w:hint="default"/>
          <w:color w:val="auto"/>
        </w:rPr>
      </w:lvl>
    </w:lvlOverride>
    <w:lvlOverride w:ilvl="7">
      <w:lvl w:ilvl="7">
        <w:start w:val="1"/>
        <w:numFmt w:val="none"/>
        <w:lvlText w:val="%8"/>
        <w:lvlJc w:val="left"/>
        <w:pPr>
          <w:tabs>
            <w:tab w:val="num" w:pos="323"/>
          </w:tabs>
          <w:ind w:left="323" w:firstLine="920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tabs>
            <w:tab w:val="num" w:pos="323"/>
          </w:tabs>
          <w:ind w:left="323" w:firstLine="920"/>
        </w:pPr>
        <w:rPr>
          <w:rFonts w:hint="default"/>
        </w:rPr>
      </w:lvl>
    </w:lvlOverride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oNotTrackMoves/>
  <w:styleLockTheme/>
  <w:styleLockQFSet/>
  <w:defaultTabStop w:val="425"/>
  <w:doNotHyphenateCaps/>
  <w:defaultTableStyle w:val="Char0"/>
  <w:drawingGridHorizontalSpacing w:val="213"/>
  <w:drawingGridVerticalSpacing w:val="317"/>
  <w:displayHorizontalDrawingGridEvery w:val="0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varglobal_11593" w:val="gigabitethernet 1/0/5"/>
    <w:docVar w:name="varglobal_13748" w:val="GE1/0/1"/>
    <w:docVar w:name="varglobal_16776" w:val="gigabitethernet 1/0/1"/>
    <w:docVar w:name="varglobal_18791" w:val="GigabitEthernet1/0/3"/>
    <w:docVar w:name="varglobal_19566" w:val="GigabitEthernet1/0/2"/>
    <w:docVar w:name="varglobal_20112" w:val="GigabitEthernet1/0/1"/>
    <w:docVar w:name="varglobal_20630" w:val="GigabitEthernet1/0/6"/>
    <w:docVar w:name="varglobal_20677" w:val="GigabitEthernet1/0/5"/>
    <w:docVar w:name="varglobal_21237" w:val="GigabitEthernet1/0/4"/>
    <w:docVar w:name="varglobal_25519" w:val="gigabitethernet 1/0/6"/>
    <w:docVar w:name="varglobal_29818" w:val="（路由应用）"/>
    <w:docVar w:name="varglobal_38419" w:val="（交换应用）"/>
    <w:docVar w:name="varglobal_44684" w:val="gigabitethernet 1/0/4"/>
    <w:docVar w:name="varglobal_54541" w:val="GE1/0/3"/>
    <w:docVar w:name="varglobal_55033" w:val="gigabitethernet 1/0/3"/>
    <w:docVar w:name="varglobal_60562" w:val="gigabitethernet 1/0/2"/>
    <w:docVar w:name="varglobal_67369" w:val="GE1/0/5"/>
    <w:docVar w:name="varglobal_72989" w:val="GE1/0/6"/>
    <w:docVar w:name="varglobal_74915" w:val="GE1/0/4"/>
    <w:docVar w:name="varglobal_97272" w:val="GE1/0/2"/>
  </w:docVars>
  <w:rsids>
    <w:rsidRoot w:val="002C54A5"/>
    <w:rsid w:val="00000BD5"/>
    <w:rsid w:val="00000C60"/>
    <w:rsid w:val="000010FE"/>
    <w:rsid w:val="00001757"/>
    <w:rsid w:val="00001C5A"/>
    <w:rsid w:val="00002080"/>
    <w:rsid w:val="00002703"/>
    <w:rsid w:val="00002E8C"/>
    <w:rsid w:val="00003383"/>
    <w:rsid w:val="000035AA"/>
    <w:rsid w:val="00003999"/>
    <w:rsid w:val="00004C7E"/>
    <w:rsid w:val="00005017"/>
    <w:rsid w:val="00005A94"/>
    <w:rsid w:val="00005E69"/>
    <w:rsid w:val="00006339"/>
    <w:rsid w:val="00006CB1"/>
    <w:rsid w:val="00007D74"/>
    <w:rsid w:val="000107FA"/>
    <w:rsid w:val="00010B1C"/>
    <w:rsid w:val="000115CC"/>
    <w:rsid w:val="00011654"/>
    <w:rsid w:val="00011891"/>
    <w:rsid w:val="00011D79"/>
    <w:rsid w:val="00012286"/>
    <w:rsid w:val="00012333"/>
    <w:rsid w:val="00012346"/>
    <w:rsid w:val="00012886"/>
    <w:rsid w:val="00012933"/>
    <w:rsid w:val="00012CEA"/>
    <w:rsid w:val="00012D1F"/>
    <w:rsid w:val="000132FC"/>
    <w:rsid w:val="000136F9"/>
    <w:rsid w:val="00013886"/>
    <w:rsid w:val="000138BF"/>
    <w:rsid w:val="000138ED"/>
    <w:rsid w:val="00013E06"/>
    <w:rsid w:val="00014ECC"/>
    <w:rsid w:val="00014FCD"/>
    <w:rsid w:val="00015010"/>
    <w:rsid w:val="000152FD"/>
    <w:rsid w:val="00015BB7"/>
    <w:rsid w:val="000160B7"/>
    <w:rsid w:val="000165F0"/>
    <w:rsid w:val="00016F07"/>
    <w:rsid w:val="00017688"/>
    <w:rsid w:val="000203E9"/>
    <w:rsid w:val="00020699"/>
    <w:rsid w:val="00021261"/>
    <w:rsid w:val="000213FC"/>
    <w:rsid w:val="00021A44"/>
    <w:rsid w:val="00021B62"/>
    <w:rsid w:val="00021CB2"/>
    <w:rsid w:val="00021D22"/>
    <w:rsid w:val="00021EBD"/>
    <w:rsid w:val="00023425"/>
    <w:rsid w:val="000235BF"/>
    <w:rsid w:val="00023798"/>
    <w:rsid w:val="000239C6"/>
    <w:rsid w:val="00023A3B"/>
    <w:rsid w:val="00023C86"/>
    <w:rsid w:val="00024228"/>
    <w:rsid w:val="000246D9"/>
    <w:rsid w:val="000246FD"/>
    <w:rsid w:val="000250FB"/>
    <w:rsid w:val="0002535B"/>
    <w:rsid w:val="00025512"/>
    <w:rsid w:val="00025566"/>
    <w:rsid w:val="00025841"/>
    <w:rsid w:val="00025926"/>
    <w:rsid w:val="00026246"/>
    <w:rsid w:val="0002627B"/>
    <w:rsid w:val="0002662D"/>
    <w:rsid w:val="000267F1"/>
    <w:rsid w:val="00026D33"/>
    <w:rsid w:val="00027746"/>
    <w:rsid w:val="000278FD"/>
    <w:rsid w:val="00030A38"/>
    <w:rsid w:val="00030D5C"/>
    <w:rsid w:val="00031061"/>
    <w:rsid w:val="00031087"/>
    <w:rsid w:val="00031121"/>
    <w:rsid w:val="000311AD"/>
    <w:rsid w:val="00031526"/>
    <w:rsid w:val="0003166F"/>
    <w:rsid w:val="00031AD7"/>
    <w:rsid w:val="00031F5A"/>
    <w:rsid w:val="00031FB9"/>
    <w:rsid w:val="00032716"/>
    <w:rsid w:val="0003283F"/>
    <w:rsid w:val="00032FC3"/>
    <w:rsid w:val="00033033"/>
    <w:rsid w:val="00033120"/>
    <w:rsid w:val="0003318E"/>
    <w:rsid w:val="0003323D"/>
    <w:rsid w:val="0003399B"/>
    <w:rsid w:val="00033A4A"/>
    <w:rsid w:val="00033AF6"/>
    <w:rsid w:val="0003413E"/>
    <w:rsid w:val="00034190"/>
    <w:rsid w:val="000346CD"/>
    <w:rsid w:val="00035274"/>
    <w:rsid w:val="000357FB"/>
    <w:rsid w:val="00035D4C"/>
    <w:rsid w:val="000369AE"/>
    <w:rsid w:val="00036A27"/>
    <w:rsid w:val="00036AED"/>
    <w:rsid w:val="00036D27"/>
    <w:rsid w:val="00037A01"/>
    <w:rsid w:val="00037EAB"/>
    <w:rsid w:val="000408EF"/>
    <w:rsid w:val="00040926"/>
    <w:rsid w:val="00041022"/>
    <w:rsid w:val="000411D1"/>
    <w:rsid w:val="00041232"/>
    <w:rsid w:val="00041880"/>
    <w:rsid w:val="00041CB3"/>
    <w:rsid w:val="00042083"/>
    <w:rsid w:val="00042443"/>
    <w:rsid w:val="00042EBB"/>
    <w:rsid w:val="000435D7"/>
    <w:rsid w:val="00043E72"/>
    <w:rsid w:val="00043E7B"/>
    <w:rsid w:val="00044076"/>
    <w:rsid w:val="000456B4"/>
    <w:rsid w:val="00045CC7"/>
    <w:rsid w:val="000464FE"/>
    <w:rsid w:val="00046722"/>
    <w:rsid w:val="00046900"/>
    <w:rsid w:val="00046D31"/>
    <w:rsid w:val="00047173"/>
    <w:rsid w:val="00047FF4"/>
    <w:rsid w:val="00050138"/>
    <w:rsid w:val="000502F8"/>
    <w:rsid w:val="000508A1"/>
    <w:rsid w:val="00050C04"/>
    <w:rsid w:val="00050DB5"/>
    <w:rsid w:val="00050EE8"/>
    <w:rsid w:val="000514CC"/>
    <w:rsid w:val="00051AD2"/>
    <w:rsid w:val="00051DF4"/>
    <w:rsid w:val="00052219"/>
    <w:rsid w:val="00052427"/>
    <w:rsid w:val="00052A87"/>
    <w:rsid w:val="00052CB2"/>
    <w:rsid w:val="00053D8B"/>
    <w:rsid w:val="00053EB0"/>
    <w:rsid w:val="000543BA"/>
    <w:rsid w:val="00054731"/>
    <w:rsid w:val="00054D54"/>
    <w:rsid w:val="00054E0D"/>
    <w:rsid w:val="00055017"/>
    <w:rsid w:val="0005522D"/>
    <w:rsid w:val="0005570F"/>
    <w:rsid w:val="00055878"/>
    <w:rsid w:val="00055C42"/>
    <w:rsid w:val="00055DCF"/>
    <w:rsid w:val="0005609B"/>
    <w:rsid w:val="00056348"/>
    <w:rsid w:val="000567DF"/>
    <w:rsid w:val="00056B01"/>
    <w:rsid w:val="00056EF5"/>
    <w:rsid w:val="00056F66"/>
    <w:rsid w:val="000571E0"/>
    <w:rsid w:val="0005738D"/>
    <w:rsid w:val="00057469"/>
    <w:rsid w:val="0005750D"/>
    <w:rsid w:val="00057EF6"/>
    <w:rsid w:val="00060101"/>
    <w:rsid w:val="00060B58"/>
    <w:rsid w:val="00061601"/>
    <w:rsid w:val="000617C9"/>
    <w:rsid w:val="00061EC4"/>
    <w:rsid w:val="0006235B"/>
    <w:rsid w:val="000628EE"/>
    <w:rsid w:val="00062A3E"/>
    <w:rsid w:val="00062ABA"/>
    <w:rsid w:val="00062BC5"/>
    <w:rsid w:val="00062CCC"/>
    <w:rsid w:val="00063444"/>
    <w:rsid w:val="00063B6D"/>
    <w:rsid w:val="00064113"/>
    <w:rsid w:val="000641C8"/>
    <w:rsid w:val="0006468B"/>
    <w:rsid w:val="00064A16"/>
    <w:rsid w:val="00065553"/>
    <w:rsid w:val="000657AA"/>
    <w:rsid w:val="00065BAA"/>
    <w:rsid w:val="0006683C"/>
    <w:rsid w:val="00066BF3"/>
    <w:rsid w:val="00066D0B"/>
    <w:rsid w:val="00066E83"/>
    <w:rsid w:val="00067173"/>
    <w:rsid w:val="000679CF"/>
    <w:rsid w:val="000679E8"/>
    <w:rsid w:val="00067DB8"/>
    <w:rsid w:val="00070133"/>
    <w:rsid w:val="000701E5"/>
    <w:rsid w:val="00070576"/>
    <w:rsid w:val="00070694"/>
    <w:rsid w:val="00070BBA"/>
    <w:rsid w:val="00070BCD"/>
    <w:rsid w:val="00071777"/>
    <w:rsid w:val="00071B79"/>
    <w:rsid w:val="00071BA8"/>
    <w:rsid w:val="00071D48"/>
    <w:rsid w:val="00072134"/>
    <w:rsid w:val="0007274B"/>
    <w:rsid w:val="00072C72"/>
    <w:rsid w:val="00072FE8"/>
    <w:rsid w:val="000731E5"/>
    <w:rsid w:val="0007367C"/>
    <w:rsid w:val="00073EF6"/>
    <w:rsid w:val="000740C4"/>
    <w:rsid w:val="00074904"/>
    <w:rsid w:val="00074AFC"/>
    <w:rsid w:val="00074EB9"/>
    <w:rsid w:val="00076611"/>
    <w:rsid w:val="00076652"/>
    <w:rsid w:val="000772D8"/>
    <w:rsid w:val="00077C04"/>
    <w:rsid w:val="00077F5D"/>
    <w:rsid w:val="00080516"/>
    <w:rsid w:val="00080637"/>
    <w:rsid w:val="0008135B"/>
    <w:rsid w:val="000815D5"/>
    <w:rsid w:val="00081610"/>
    <w:rsid w:val="00081ADB"/>
    <w:rsid w:val="00082589"/>
    <w:rsid w:val="00082CFD"/>
    <w:rsid w:val="000836E7"/>
    <w:rsid w:val="0008371A"/>
    <w:rsid w:val="00084042"/>
    <w:rsid w:val="000847B4"/>
    <w:rsid w:val="0008501B"/>
    <w:rsid w:val="000853FF"/>
    <w:rsid w:val="0008542A"/>
    <w:rsid w:val="0008564A"/>
    <w:rsid w:val="00085A1F"/>
    <w:rsid w:val="00086031"/>
    <w:rsid w:val="00086572"/>
    <w:rsid w:val="00086C91"/>
    <w:rsid w:val="00086E6F"/>
    <w:rsid w:val="00087906"/>
    <w:rsid w:val="00087BCE"/>
    <w:rsid w:val="000901DE"/>
    <w:rsid w:val="000903A9"/>
    <w:rsid w:val="00090673"/>
    <w:rsid w:val="00090AAF"/>
    <w:rsid w:val="00090DD5"/>
    <w:rsid w:val="000910CB"/>
    <w:rsid w:val="00091B89"/>
    <w:rsid w:val="00091B8E"/>
    <w:rsid w:val="0009214B"/>
    <w:rsid w:val="00092BF7"/>
    <w:rsid w:val="00092C69"/>
    <w:rsid w:val="00093624"/>
    <w:rsid w:val="000940AA"/>
    <w:rsid w:val="00094418"/>
    <w:rsid w:val="000944A2"/>
    <w:rsid w:val="000948E0"/>
    <w:rsid w:val="00094FB8"/>
    <w:rsid w:val="00095C2F"/>
    <w:rsid w:val="000965A0"/>
    <w:rsid w:val="0009682C"/>
    <w:rsid w:val="00096966"/>
    <w:rsid w:val="00096AD1"/>
    <w:rsid w:val="00097EF3"/>
    <w:rsid w:val="00097F83"/>
    <w:rsid w:val="000A0321"/>
    <w:rsid w:val="000A0D9E"/>
    <w:rsid w:val="000A0EEE"/>
    <w:rsid w:val="000A174B"/>
    <w:rsid w:val="000A20FA"/>
    <w:rsid w:val="000A23C6"/>
    <w:rsid w:val="000A245B"/>
    <w:rsid w:val="000A2B30"/>
    <w:rsid w:val="000A36D6"/>
    <w:rsid w:val="000A3749"/>
    <w:rsid w:val="000A3FC2"/>
    <w:rsid w:val="000A49FB"/>
    <w:rsid w:val="000A4BE3"/>
    <w:rsid w:val="000A4C14"/>
    <w:rsid w:val="000A4C6B"/>
    <w:rsid w:val="000A4CDA"/>
    <w:rsid w:val="000A5022"/>
    <w:rsid w:val="000A515B"/>
    <w:rsid w:val="000A52BB"/>
    <w:rsid w:val="000A54FD"/>
    <w:rsid w:val="000A552A"/>
    <w:rsid w:val="000A62B6"/>
    <w:rsid w:val="000A64D3"/>
    <w:rsid w:val="000A6C5B"/>
    <w:rsid w:val="000A6CFC"/>
    <w:rsid w:val="000A6EB0"/>
    <w:rsid w:val="000A72E1"/>
    <w:rsid w:val="000A7319"/>
    <w:rsid w:val="000A761D"/>
    <w:rsid w:val="000A7B19"/>
    <w:rsid w:val="000B0473"/>
    <w:rsid w:val="000B0E8D"/>
    <w:rsid w:val="000B0F46"/>
    <w:rsid w:val="000B12DF"/>
    <w:rsid w:val="000B14D8"/>
    <w:rsid w:val="000B18C8"/>
    <w:rsid w:val="000B1F10"/>
    <w:rsid w:val="000B20EE"/>
    <w:rsid w:val="000B2106"/>
    <w:rsid w:val="000B28BD"/>
    <w:rsid w:val="000B3F76"/>
    <w:rsid w:val="000B4235"/>
    <w:rsid w:val="000B43E9"/>
    <w:rsid w:val="000B45EF"/>
    <w:rsid w:val="000B4A47"/>
    <w:rsid w:val="000B4DAE"/>
    <w:rsid w:val="000B57C6"/>
    <w:rsid w:val="000B6400"/>
    <w:rsid w:val="000B649F"/>
    <w:rsid w:val="000B6D15"/>
    <w:rsid w:val="000B721A"/>
    <w:rsid w:val="000B724A"/>
    <w:rsid w:val="000B7525"/>
    <w:rsid w:val="000B7753"/>
    <w:rsid w:val="000B7972"/>
    <w:rsid w:val="000B7B0E"/>
    <w:rsid w:val="000B7FEB"/>
    <w:rsid w:val="000C01F3"/>
    <w:rsid w:val="000C0814"/>
    <w:rsid w:val="000C0BF0"/>
    <w:rsid w:val="000C1168"/>
    <w:rsid w:val="000C14E8"/>
    <w:rsid w:val="000C161E"/>
    <w:rsid w:val="000C1940"/>
    <w:rsid w:val="000C1C15"/>
    <w:rsid w:val="000C23F1"/>
    <w:rsid w:val="000C297C"/>
    <w:rsid w:val="000C378C"/>
    <w:rsid w:val="000C45A2"/>
    <w:rsid w:val="000C4A24"/>
    <w:rsid w:val="000C516D"/>
    <w:rsid w:val="000C52E3"/>
    <w:rsid w:val="000C5355"/>
    <w:rsid w:val="000C5651"/>
    <w:rsid w:val="000C592A"/>
    <w:rsid w:val="000C5BD0"/>
    <w:rsid w:val="000C6405"/>
    <w:rsid w:val="000C6454"/>
    <w:rsid w:val="000C6A5B"/>
    <w:rsid w:val="000C6DD8"/>
    <w:rsid w:val="000C6ED8"/>
    <w:rsid w:val="000C7474"/>
    <w:rsid w:val="000C767B"/>
    <w:rsid w:val="000C7CF5"/>
    <w:rsid w:val="000C7D18"/>
    <w:rsid w:val="000D0400"/>
    <w:rsid w:val="000D0828"/>
    <w:rsid w:val="000D117C"/>
    <w:rsid w:val="000D13CC"/>
    <w:rsid w:val="000D1451"/>
    <w:rsid w:val="000D1B5A"/>
    <w:rsid w:val="000D210C"/>
    <w:rsid w:val="000D2508"/>
    <w:rsid w:val="000D250C"/>
    <w:rsid w:val="000D26E3"/>
    <w:rsid w:val="000D2784"/>
    <w:rsid w:val="000D28B3"/>
    <w:rsid w:val="000D3540"/>
    <w:rsid w:val="000D3868"/>
    <w:rsid w:val="000D3AAC"/>
    <w:rsid w:val="000D3DBF"/>
    <w:rsid w:val="000D3E94"/>
    <w:rsid w:val="000D41B5"/>
    <w:rsid w:val="000D4408"/>
    <w:rsid w:val="000D47DA"/>
    <w:rsid w:val="000D4996"/>
    <w:rsid w:val="000D5132"/>
    <w:rsid w:val="000D51B9"/>
    <w:rsid w:val="000D5AF3"/>
    <w:rsid w:val="000D6363"/>
    <w:rsid w:val="000D6C70"/>
    <w:rsid w:val="000D7DBA"/>
    <w:rsid w:val="000D7F18"/>
    <w:rsid w:val="000E14BE"/>
    <w:rsid w:val="000E2218"/>
    <w:rsid w:val="000E247C"/>
    <w:rsid w:val="000E2889"/>
    <w:rsid w:val="000E2998"/>
    <w:rsid w:val="000E32E3"/>
    <w:rsid w:val="000E4130"/>
    <w:rsid w:val="000E44E1"/>
    <w:rsid w:val="000E54A6"/>
    <w:rsid w:val="000E5E81"/>
    <w:rsid w:val="000E638A"/>
    <w:rsid w:val="000E6601"/>
    <w:rsid w:val="000E670F"/>
    <w:rsid w:val="000E6F04"/>
    <w:rsid w:val="000E7202"/>
    <w:rsid w:val="000E7433"/>
    <w:rsid w:val="000F0693"/>
    <w:rsid w:val="000F0888"/>
    <w:rsid w:val="000F0D95"/>
    <w:rsid w:val="000F0F83"/>
    <w:rsid w:val="000F11BC"/>
    <w:rsid w:val="000F1324"/>
    <w:rsid w:val="000F18C1"/>
    <w:rsid w:val="000F21E3"/>
    <w:rsid w:val="000F24A7"/>
    <w:rsid w:val="000F2716"/>
    <w:rsid w:val="000F2C7E"/>
    <w:rsid w:val="000F2D41"/>
    <w:rsid w:val="000F2FA2"/>
    <w:rsid w:val="000F3619"/>
    <w:rsid w:val="000F3A0D"/>
    <w:rsid w:val="000F3A3E"/>
    <w:rsid w:val="000F3DFE"/>
    <w:rsid w:val="000F4270"/>
    <w:rsid w:val="000F430C"/>
    <w:rsid w:val="000F4497"/>
    <w:rsid w:val="000F458E"/>
    <w:rsid w:val="000F4875"/>
    <w:rsid w:val="000F584E"/>
    <w:rsid w:val="000F58BB"/>
    <w:rsid w:val="000F61E4"/>
    <w:rsid w:val="000F629C"/>
    <w:rsid w:val="000F65F6"/>
    <w:rsid w:val="000F7AA8"/>
    <w:rsid w:val="00100148"/>
    <w:rsid w:val="001001FD"/>
    <w:rsid w:val="00100700"/>
    <w:rsid w:val="00100716"/>
    <w:rsid w:val="00100763"/>
    <w:rsid w:val="0010152E"/>
    <w:rsid w:val="00101912"/>
    <w:rsid w:val="00101E00"/>
    <w:rsid w:val="00101F10"/>
    <w:rsid w:val="001025C9"/>
    <w:rsid w:val="001026EF"/>
    <w:rsid w:val="00102EC1"/>
    <w:rsid w:val="00103007"/>
    <w:rsid w:val="001036F3"/>
    <w:rsid w:val="00103EFB"/>
    <w:rsid w:val="00104759"/>
    <w:rsid w:val="00105120"/>
    <w:rsid w:val="00105379"/>
    <w:rsid w:val="00105D78"/>
    <w:rsid w:val="00105EEE"/>
    <w:rsid w:val="0010609B"/>
    <w:rsid w:val="001065CB"/>
    <w:rsid w:val="0010674D"/>
    <w:rsid w:val="001069A2"/>
    <w:rsid w:val="00106A3B"/>
    <w:rsid w:val="00106D24"/>
    <w:rsid w:val="00106E19"/>
    <w:rsid w:val="00106E26"/>
    <w:rsid w:val="00107498"/>
    <w:rsid w:val="001075EA"/>
    <w:rsid w:val="00107E6F"/>
    <w:rsid w:val="001102F5"/>
    <w:rsid w:val="0011057F"/>
    <w:rsid w:val="00110949"/>
    <w:rsid w:val="00110D57"/>
    <w:rsid w:val="00110F88"/>
    <w:rsid w:val="00111150"/>
    <w:rsid w:val="001118FD"/>
    <w:rsid w:val="00111A39"/>
    <w:rsid w:val="001120C4"/>
    <w:rsid w:val="001120FF"/>
    <w:rsid w:val="00112825"/>
    <w:rsid w:val="00112C02"/>
    <w:rsid w:val="00112D7C"/>
    <w:rsid w:val="00112EEE"/>
    <w:rsid w:val="001134F5"/>
    <w:rsid w:val="00113B4F"/>
    <w:rsid w:val="00113E8F"/>
    <w:rsid w:val="00113EB0"/>
    <w:rsid w:val="001141AA"/>
    <w:rsid w:val="00114659"/>
    <w:rsid w:val="00114673"/>
    <w:rsid w:val="00114F1E"/>
    <w:rsid w:val="001152E8"/>
    <w:rsid w:val="001157AD"/>
    <w:rsid w:val="00116336"/>
    <w:rsid w:val="00116562"/>
    <w:rsid w:val="00116C1F"/>
    <w:rsid w:val="00116C54"/>
    <w:rsid w:val="00116F9A"/>
    <w:rsid w:val="00117368"/>
    <w:rsid w:val="001177CA"/>
    <w:rsid w:val="00117BB1"/>
    <w:rsid w:val="00117C47"/>
    <w:rsid w:val="00120143"/>
    <w:rsid w:val="001205B9"/>
    <w:rsid w:val="001207B3"/>
    <w:rsid w:val="00121742"/>
    <w:rsid w:val="00122475"/>
    <w:rsid w:val="0012258A"/>
    <w:rsid w:val="00122679"/>
    <w:rsid w:val="00122928"/>
    <w:rsid w:val="001229B0"/>
    <w:rsid w:val="00122FE4"/>
    <w:rsid w:val="0012324C"/>
    <w:rsid w:val="001233F2"/>
    <w:rsid w:val="00123676"/>
    <w:rsid w:val="001242EA"/>
    <w:rsid w:val="00125E70"/>
    <w:rsid w:val="0012629E"/>
    <w:rsid w:val="001264A5"/>
    <w:rsid w:val="00126C52"/>
    <w:rsid w:val="00127973"/>
    <w:rsid w:val="001279DD"/>
    <w:rsid w:val="00127D69"/>
    <w:rsid w:val="001302E2"/>
    <w:rsid w:val="00130A2F"/>
    <w:rsid w:val="00130A49"/>
    <w:rsid w:val="001311F9"/>
    <w:rsid w:val="00131806"/>
    <w:rsid w:val="00131EBB"/>
    <w:rsid w:val="00131EDA"/>
    <w:rsid w:val="0013271E"/>
    <w:rsid w:val="00132DC0"/>
    <w:rsid w:val="001331E8"/>
    <w:rsid w:val="001332CA"/>
    <w:rsid w:val="0013344B"/>
    <w:rsid w:val="001334F7"/>
    <w:rsid w:val="00133660"/>
    <w:rsid w:val="0013391F"/>
    <w:rsid w:val="00133E59"/>
    <w:rsid w:val="00133F54"/>
    <w:rsid w:val="001345C1"/>
    <w:rsid w:val="0013476B"/>
    <w:rsid w:val="0013496B"/>
    <w:rsid w:val="00134CC1"/>
    <w:rsid w:val="00134E55"/>
    <w:rsid w:val="00134F09"/>
    <w:rsid w:val="001353FF"/>
    <w:rsid w:val="00135415"/>
    <w:rsid w:val="001355AA"/>
    <w:rsid w:val="00135D4F"/>
    <w:rsid w:val="0013616D"/>
    <w:rsid w:val="00136203"/>
    <w:rsid w:val="00136488"/>
    <w:rsid w:val="00136562"/>
    <w:rsid w:val="001369A3"/>
    <w:rsid w:val="00136B8E"/>
    <w:rsid w:val="00136C8C"/>
    <w:rsid w:val="00136EB0"/>
    <w:rsid w:val="00137062"/>
    <w:rsid w:val="001374DE"/>
    <w:rsid w:val="001378C6"/>
    <w:rsid w:val="00137D84"/>
    <w:rsid w:val="00137E20"/>
    <w:rsid w:val="00140349"/>
    <w:rsid w:val="001404A5"/>
    <w:rsid w:val="001408FF"/>
    <w:rsid w:val="00140A67"/>
    <w:rsid w:val="00140DA7"/>
    <w:rsid w:val="00140E86"/>
    <w:rsid w:val="00140E91"/>
    <w:rsid w:val="00141339"/>
    <w:rsid w:val="0014244D"/>
    <w:rsid w:val="00143066"/>
    <w:rsid w:val="00143068"/>
    <w:rsid w:val="001434E9"/>
    <w:rsid w:val="00143D1B"/>
    <w:rsid w:val="0014426E"/>
    <w:rsid w:val="00144585"/>
    <w:rsid w:val="00145176"/>
    <w:rsid w:val="001451F5"/>
    <w:rsid w:val="0014569A"/>
    <w:rsid w:val="001460E1"/>
    <w:rsid w:val="00146907"/>
    <w:rsid w:val="001475BC"/>
    <w:rsid w:val="0014782F"/>
    <w:rsid w:val="00147944"/>
    <w:rsid w:val="00147A71"/>
    <w:rsid w:val="0015032B"/>
    <w:rsid w:val="00150522"/>
    <w:rsid w:val="00150717"/>
    <w:rsid w:val="00151A62"/>
    <w:rsid w:val="00151C21"/>
    <w:rsid w:val="00151FBC"/>
    <w:rsid w:val="0015201B"/>
    <w:rsid w:val="00152173"/>
    <w:rsid w:val="00152C2B"/>
    <w:rsid w:val="00153730"/>
    <w:rsid w:val="00153EFA"/>
    <w:rsid w:val="00154419"/>
    <w:rsid w:val="001553F8"/>
    <w:rsid w:val="00155E8F"/>
    <w:rsid w:val="00155F96"/>
    <w:rsid w:val="001561B1"/>
    <w:rsid w:val="00156584"/>
    <w:rsid w:val="00156887"/>
    <w:rsid w:val="001572B0"/>
    <w:rsid w:val="001576C8"/>
    <w:rsid w:val="00157798"/>
    <w:rsid w:val="001602E5"/>
    <w:rsid w:val="00160405"/>
    <w:rsid w:val="00160A6E"/>
    <w:rsid w:val="001615EE"/>
    <w:rsid w:val="001618DC"/>
    <w:rsid w:val="00161D9B"/>
    <w:rsid w:val="00162D6E"/>
    <w:rsid w:val="00163366"/>
    <w:rsid w:val="00163ED0"/>
    <w:rsid w:val="00163F3E"/>
    <w:rsid w:val="001645AC"/>
    <w:rsid w:val="00164634"/>
    <w:rsid w:val="00164CE2"/>
    <w:rsid w:val="00164EAB"/>
    <w:rsid w:val="0016511B"/>
    <w:rsid w:val="001664DC"/>
    <w:rsid w:val="001665D9"/>
    <w:rsid w:val="0016678F"/>
    <w:rsid w:val="00166833"/>
    <w:rsid w:val="00167539"/>
    <w:rsid w:val="00167E0B"/>
    <w:rsid w:val="00170415"/>
    <w:rsid w:val="001708C3"/>
    <w:rsid w:val="00170C15"/>
    <w:rsid w:val="0017124F"/>
    <w:rsid w:val="001712B1"/>
    <w:rsid w:val="00171373"/>
    <w:rsid w:val="00171430"/>
    <w:rsid w:val="001717E3"/>
    <w:rsid w:val="001723B8"/>
    <w:rsid w:val="00173BDA"/>
    <w:rsid w:val="00173CC3"/>
    <w:rsid w:val="00173E5E"/>
    <w:rsid w:val="00174511"/>
    <w:rsid w:val="00174A12"/>
    <w:rsid w:val="00174D20"/>
    <w:rsid w:val="0017501E"/>
    <w:rsid w:val="00175153"/>
    <w:rsid w:val="0017549B"/>
    <w:rsid w:val="001754E2"/>
    <w:rsid w:val="00175687"/>
    <w:rsid w:val="0017631F"/>
    <w:rsid w:val="00176A3C"/>
    <w:rsid w:val="00176EBC"/>
    <w:rsid w:val="00177462"/>
    <w:rsid w:val="00177970"/>
    <w:rsid w:val="00177CE1"/>
    <w:rsid w:val="00177FF6"/>
    <w:rsid w:val="00181913"/>
    <w:rsid w:val="00181917"/>
    <w:rsid w:val="00181B6D"/>
    <w:rsid w:val="00182954"/>
    <w:rsid w:val="001834B8"/>
    <w:rsid w:val="00183E7F"/>
    <w:rsid w:val="00184243"/>
    <w:rsid w:val="00184256"/>
    <w:rsid w:val="0018436C"/>
    <w:rsid w:val="001853EC"/>
    <w:rsid w:val="0018540E"/>
    <w:rsid w:val="001855F5"/>
    <w:rsid w:val="001865F2"/>
    <w:rsid w:val="001877D6"/>
    <w:rsid w:val="00187A74"/>
    <w:rsid w:val="00187B72"/>
    <w:rsid w:val="00187CCC"/>
    <w:rsid w:val="001903F5"/>
    <w:rsid w:val="00190651"/>
    <w:rsid w:val="00190826"/>
    <w:rsid w:val="001909E6"/>
    <w:rsid w:val="00190B11"/>
    <w:rsid w:val="00190C76"/>
    <w:rsid w:val="001915D2"/>
    <w:rsid w:val="00191ED8"/>
    <w:rsid w:val="00191FD9"/>
    <w:rsid w:val="00192289"/>
    <w:rsid w:val="001922CD"/>
    <w:rsid w:val="001922FB"/>
    <w:rsid w:val="001928D5"/>
    <w:rsid w:val="001929E0"/>
    <w:rsid w:val="00192F3B"/>
    <w:rsid w:val="0019398A"/>
    <w:rsid w:val="00193ADB"/>
    <w:rsid w:val="00193AE2"/>
    <w:rsid w:val="00193DF9"/>
    <w:rsid w:val="00194644"/>
    <w:rsid w:val="00194955"/>
    <w:rsid w:val="00194A75"/>
    <w:rsid w:val="00194B0E"/>
    <w:rsid w:val="00194F22"/>
    <w:rsid w:val="00195312"/>
    <w:rsid w:val="00195381"/>
    <w:rsid w:val="00195696"/>
    <w:rsid w:val="0019574A"/>
    <w:rsid w:val="00196174"/>
    <w:rsid w:val="00196913"/>
    <w:rsid w:val="00196C75"/>
    <w:rsid w:val="00196D1A"/>
    <w:rsid w:val="00196F6E"/>
    <w:rsid w:val="00197016"/>
    <w:rsid w:val="001975D8"/>
    <w:rsid w:val="00197935"/>
    <w:rsid w:val="00197DD4"/>
    <w:rsid w:val="00197EB5"/>
    <w:rsid w:val="001A0147"/>
    <w:rsid w:val="001A01F0"/>
    <w:rsid w:val="001A04BF"/>
    <w:rsid w:val="001A12AD"/>
    <w:rsid w:val="001A1386"/>
    <w:rsid w:val="001A174B"/>
    <w:rsid w:val="001A1777"/>
    <w:rsid w:val="001A26A6"/>
    <w:rsid w:val="001A2989"/>
    <w:rsid w:val="001A30A3"/>
    <w:rsid w:val="001A333F"/>
    <w:rsid w:val="001A35B9"/>
    <w:rsid w:val="001A38DB"/>
    <w:rsid w:val="001A5386"/>
    <w:rsid w:val="001A5759"/>
    <w:rsid w:val="001A5B0F"/>
    <w:rsid w:val="001A5EB0"/>
    <w:rsid w:val="001A69DC"/>
    <w:rsid w:val="001A7323"/>
    <w:rsid w:val="001A78EE"/>
    <w:rsid w:val="001A794D"/>
    <w:rsid w:val="001B012A"/>
    <w:rsid w:val="001B0C45"/>
    <w:rsid w:val="001B1138"/>
    <w:rsid w:val="001B1E1C"/>
    <w:rsid w:val="001B2A67"/>
    <w:rsid w:val="001B2C9D"/>
    <w:rsid w:val="001B2EE3"/>
    <w:rsid w:val="001B349A"/>
    <w:rsid w:val="001B3606"/>
    <w:rsid w:val="001B3E49"/>
    <w:rsid w:val="001B4AC0"/>
    <w:rsid w:val="001B4C9D"/>
    <w:rsid w:val="001B4D47"/>
    <w:rsid w:val="001B5266"/>
    <w:rsid w:val="001B52E8"/>
    <w:rsid w:val="001B6173"/>
    <w:rsid w:val="001B6637"/>
    <w:rsid w:val="001B7077"/>
    <w:rsid w:val="001B72A3"/>
    <w:rsid w:val="001B76C8"/>
    <w:rsid w:val="001B77C4"/>
    <w:rsid w:val="001B7EF8"/>
    <w:rsid w:val="001B7F94"/>
    <w:rsid w:val="001C0465"/>
    <w:rsid w:val="001C04BC"/>
    <w:rsid w:val="001C0570"/>
    <w:rsid w:val="001C0781"/>
    <w:rsid w:val="001C0C54"/>
    <w:rsid w:val="001C0FA3"/>
    <w:rsid w:val="001C10CA"/>
    <w:rsid w:val="001C1102"/>
    <w:rsid w:val="001C150E"/>
    <w:rsid w:val="001C1575"/>
    <w:rsid w:val="001C1B01"/>
    <w:rsid w:val="001C1C62"/>
    <w:rsid w:val="001C20A8"/>
    <w:rsid w:val="001C28F5"/>
    <w:rsid w:val="001C2AA5"/>
    <w:rsid w:val="001C2B44"/>
    <w:rsid w:val="001C2BCA"/>
    <w:rsid w:val="001C2EAC"/>
    <w:rsid w:val="001C3910"/>
    <w:rsid w:val="001C42A5"/>
    <w:rsid w:val="001C43FA"/>
    <w:rsid w:val="001C5453"/>
    <w:rsid w:val="001C5F47"/>
    <w:rsid w:val="001C5F7C"/>
    <w:rsid w:val="001C60DA"/>
    <w:rsid w:val="001C66B8"/>
    <w:rsid w:val="001C6747"/>
    <w:rsid w:val="001C676C"/>
    <w:rsid w:val="001C728A"/>
    <w:rsid w:val="001D0F2A"/>
    <w:rsid w:val="001D117F"/>
    <w:rsid w:val="001D1754"/>
    <w:rsid w:val="001D1D36"/>
    <w:rsid w:val="001D2251"/>
    <w:rsid w:val="001D29C1"/>
    <w:rsid w:val="001D2EE7"/>
    <w:rsid w:val="001D3097"/>
    <w:rsid w:val="001D34E0"/>
    <w:rsid w:val="001D38DD"/>
    <w:rsid w:val="001D3F6B"/>
    <w:rsid w:val="001D3FA3"/>
    <w:rsid w:val="001D4379"/>
    <w:rsid w:val="001D44E9"/>
    <w:rsid w:val="001D4A3C"/>
    <w:rsid w:val="001D58F7"/>
    <w:rsid w:val="001D5AF2"/>
    <w:rsid w:val="001D5DEE"/>
    <w:rsid w:val="001D5EA2"/>
    <w:rsid w:val="001D619C"/>
    <w:rsid w:val="001D6526"/>
    <w:rsid w:val="001D6EB1"/>
    <w:rsid w:val="001D6EE3"/>
    <w:rsid w:val="001D70BC"/>
    <w:rsid w:val="001D729E"/>
    <w:rsid w:val="001D769A"/>
    <w:rsid w:val="001E03AF"/>
    <w:rsid w:val="001E0C5A"/>
    <w:rsid w:val="001E0EB5"/>
    <w:rsid w:val="001E114A"/>
    <w:rsid w:val="001E1318"/>
    <w:rsid w:val="001E14A2"/>
    <w:rsid w:val="001E1558"/>
    <w:rsid w:val="001E1954"/>
    <w:rsid w:val="001E1B0E"/>
    <w:rsid w:val="001E1D3D"/>
    <w:rsid w:val="001E1E7D"/>
    <w:rsid w:val="001E1F2B"/>
    <w:rsid w:val="001E237A"/>
    <w:rsid w:val="001E2463"/>
    <w:rsid w:val="001E250A"/>
    <w:rsid w:val="001E2696"/>
    <w:rsid w:val="001E285B"/>
    <w:rsid w:val="001E299F"/>
    <w:rsid w:val="001E29A8"/>
    <w:rsid w:val="001E2AFE"/>
    <w:rsid w:val="001E2BC6"/>
    <w:rsid w:val="001E3340"/>
    <w:rsid w:val="001E3A14"/>
    <w:rsid w:val="001E4E40"/>
    <w:rsid w:val="001E5562"/>
    <w:rsid w:val="001E57E4"/>
    <w:rsid w:val="001E583F"/>
    <w:rsid w:val="001E5A52"/>
    <w:rsid w:val="001E5EDA"/>
    <w:rsid w:val="001E5FAD"/>
    <w:rsid w:val="001E609D"/>
    <w:rsid w:val="001E6610"/>
    <w:rsid w:val="001E696E"/>
    <w:rsid w:val="001E6E5B"/>
    <w:rsid w:val="001E71D2"/>
    <w:rsid w:val="001F0A35"/>
    <w:rsid w:val="001F0A59"/>
    <w:rsid w:val="001F15B8"/>
    <w:rsid w:val="001F1CBB"/>
    <w:rsid w:val="001F2688"/>
    <w:rsid w:val="001F2763"/>
    <w:rsid w:val="001F293A"/>
    <w:rsid w:val="001F2BC5"/>
    <w:rsid w:val="001F2CBA"/>
    <w:rsid w:val="001F2CBD"/>
    <w:rsid w:val="001F367B"/>
    <w:rsid w:val="001F3AD2"/>
    <w:rsid w:val="001F3C71"/>
    <w:rsid w:val="001F4B24"/>
    <w:rsid w:val="001F4EC4"/>
    <w:rsid w:val="001F5439"/>
    <w:rsid w:val="001F5550"/>
    <w:rsid w:val="001F5573"/>
    <w:rsid w:val="001F56EC"/>
    <w:rsid w:val="001F574E"/>
    <w:rsid w:val="001F5C59"/>
    <w:rsid w:val="001F7644"/>
    <w:rsid w:val="001F76BF"/>
    <w:rsid w:val="001F7A20"/>
    <w:rsid w:val="001F7EE1"/>
    <w:rsid w:val="0020043C"/>
    <w:rsid w:val="002004AD"/>
    <w:rsid w:val="002006F6"/>
    <w:rsid w:val="0020074A"/>
    <w:rsid w:val="002007F8"/>
    <w:rsid w:val="0020088A"/>
    <w:rsid w:val="00200F52"/>
    <w:rsid w:val="002011BD"/>
    <w:rsid w:val="002034A6"/>
    <w:rsid w:val="00203673"/>
    <w:rsid w:val="00203844"/>
    <w:rsid w:val="00203864"/>
    <w:rsid w:val="002038F8"/>
    <w:rsid w:val="00203D56"/>
    <w:rsid w:val="002040B4"/>
    <w:rsid w:val="002049BC"/>
    <w:rsid w:val="00204E2D"/>
    <w:rsid w:val="00204FF8"/>
    <w:rsid w:val="00205135"/>
    <w:rsid w:val="00205A1E"/>
    <w:rsid w:val="00205B93"/>
    <w:rsid w:val="00205E83"/>
    <w:rsid w:val="00206203"/>
    <w:rsid w:val="002063A1"/>
    <w:rsid w:val="002066AB"/>
    <w:rsid w:val="00206C8E"/>
    <w:rsid w:val="002071F4"/>
    <w:rsid w:val="002076DD"/>
    <w:rsid w:val="00210070"/>
    <w:rsid w:val="00211601"/>
    <w:rsid w:val="002119E5"/>
    <w:rsid w:val="00211C79"/>
    <w:rsid w:val="00211D71"/>
    <w:rsid w:val="002122C6"/>
    <w:rsid w:val="00212D1D"/>
    <w:rsid w:val="00213987"/>
    <w:rsid w:val="00213E25"/>
    <w:rsid w:val="00213EBC"/>
    <w:rsid w:val="00215206"/>
    <w:rsid w:val="002155E9"/>
    <w:rsid w:val="00215941"/>
    <w:rsid w:val="00215F38"/>
    <w:rsid w:val="002161C6"/>
    <w:rsid w:val="002163B2"/>
    <w:rsid w:val="0021665D"/>
    <w:rsid w:val="00216CA8"/>
    <w:rsid w:val="00216EF4"/>
    <w:rsid w:val="00217B34"/>
    <w:rsid w:val="00220034"/>
    <w:rsid w:val="00220A25"/>
    <w:rsid w:val="00220A73"/>
    <w:rsid w:val="00221B37"/>
    <w:rsid w:val="00221C49"/>
    <w:rsid w:val="00221CC5"/>
    <w:rsid w:val="00221DC3"/>
    <w:rsid w:val="0022262E"/>
    <w:rsid w:val="00222AE7"/>
    <w:rsid w:val="00222CC6"/>
    <w:rsid w:val="00222E1C"/>
    <w:rsid w:val="00223C50"/>
    <w:rsid w:val="00223C6D"/>
    <w:rsid w:val="00224215"/>
    <w:rsid w:val="00224BE7"/>
    <w:rsid w:val="002252E0"/>
    <w:rsid w:val="00225EB0"/>
    <w:rsid w:val="00225FFF"/>
    <w:rsid w:val="00226BDB"/>
    <w:rsid w:val="00226E18"/>
    <w:rsid w:val="0022770F"/>
    <w:rsid w:val="00227732"/>
    <w:rsid w:val="002279F3"/>
    <w:rsid w:val="00227B9D"/>
    <w:rsid w:val="00227C95"/>
    <w:rsid w:val="00230B11"/>
    <w:rsid w:val="00230CE2"/>
    <w:rsid w:val="00231085"/>
    <w:rsid w:val="002310A0"/>
    <w:rsid w:val="00231515"/>
    <w:rsid w:val="0023153D"/>
    <w:rsid w:val="00231CE4"/>
    <w:rsid w:val="00231DC4"/>
    <w:rsid w:val="00232264"/>
    <w:rsid w:val="002327E8"/>
    <w:rsid w:val="002328D2"/>
    <w:rsid w:val="00232E6F"/>
    <w:rsid w:val="00232ED4"/>
    <w:rsid w:val="00233374"/>
    <w:rsid w:val="00233E14"/>
    <w:rsid w:val="0023516B"/>
    <w:rsid w:val="002351BB"/>
    <w:rsid w:val="0023544D"/>
    <w:rsid w:val="00235561"/>
    <w:rsid w:val="00235763"/>
    <w:rsid w:val="00236035"/>
    <w:rsid w:val="0023655A"/>
    <w:rsid w:val="00236D6A"/>
    <w:rsid w:val="00236E5F"/>
    <w:rsid w:val="00237C16"/>
    <w:rsid w:val="002409B8"/>
    <w:rsid w:val="00240A4C"/>
    <w:rsid w:val="00240CAC"/>
    <w:rsid w:val="0024160D"/>
    <w:rsid w:val="0024164E"/>
    <w:rsid w:val="00241695"/>
    <w:rsid w:val="00241F87"/>
    <w:rsid w:val="002429A7"/>
    <w:rsid w:val="00242D40"/>
    <w:rsid w:val="002430EB"/>
    <w:rsid w:val="00243208"/>
    <w:rsid w:val="00243D7C"/>
    <w:rsid w:val="002440A3"/>
    <w:rsid w:val="00244515"/>
    <w:rsid w:val="002446B6"/>
    <w:rsid w:val="0024502E"/>
    <w:rsid w:val="002459D3"/>
    <w:rsid w:val="00245E7F"/>
    <w:rsid w:val="00246AEF"/>
    <w:rsid w:val="00246E49"/>
    <w:rsid w:val="0024735B"/>
    <w:rsid w:val="00247D4D"/>
    <w:rsid w:val="00250A11"/>
    <w:rsid w:val="00250B6F"/>
    <w:rsid w:val="00250EB5"/>
    <w:rsid w:val="00251292"/>
    <w:rsid w:val="002519B2"/>
    <w:rsid w:val="00251B29"/>
    <w:rsid w:val="00252802"/>
    <w:rsid w:val="00252BE7"/>
    <w:rsid w:val="00252C7F"/>
    <w:rsid w:val="0025328C"/>
    <w:rsid w:val="00253322"/>
    <w:rsid w:val="0025445D"/>
    <w:rsid w:val="002547DB"/>
    <w:rsid w:val="002549E9"/>
    <w:rsid w:val="002549FD"/>
    <w:rsid w:val="00254C58"/>
    <w:rsid w:val="00254D7E"/>
    <w:rsid w:val="002553B2"/>
    <w:rsid w:val="00255E57"/>
    <w:rsid w:val="00256CE6"/>
    <w:rsid w:val="00256DBB"/>
    <w:rsid w:val="00256E19"/>
    <w:rsid w:val="002572FB"/>
    <w:rsid w:val="002572FF"/>
    <w:rsid w:val="002575DC"/>
    <w:rsid w:val="00257692"/>
    <w:rsid w:val="00257933"/>
    <w:rsid w:val="00257D1D"/>
    <w:rsid w:val="00257F4F"/>
    <w:rsid w:val="00260604"/>
    <w:rsid w:val="00260CD0"/>
    <w:rsid w:val="00261006"/>
    <w:rsid w:val="00261FA0"/>
    <w:rsid w:val="002621BC"/>
    <w:rsid w:val="002622CA"/>
    <w:rsid w:val="002622E8"/>
    <w:rsid w:val="00262916"/>
    <w:rsid w:val="00262C68"/>
    <w:rsid w:val="002631D9"/>
    <w:rsid w:val="002632E8"/>
    <w:rsid w:val="00263CF9"/>
    <w:rsid w:val="002640F7"/>
    <w:rsid w:val="0026414B"/>
    <w:rsid w:val="002641E7"/>
    <w:rsid w:val="00264325"/>
    <w:rsid w:val="00264658"/>
    <w:rsid w:val="002646D8"/>
    <w:rsid w:val="00264AE8"/>
    <w:rsid w:val="00264ECA"/>
    <w:rsid w:val="002655B3"/>
    <w:rsid w:val="002656F5"/>
    <w:rsid w:val="00265775"/>
    <w:rsid w:val="00265EE8"/>
    <w:rsid w:val="00266177"/>
    <w:rsid w:val="00266D55"/>
    <w:rsid w:val="00266DDB"/>
    <w:rsid w:val="00267CA1"/>
    <w:rsid w:val="00270329"/>
    <w:rsid w:val="002713E3"/>
    <w:rsid w:val="0027184C"/>
    <w:rsid w:val="00271CDC"/>
    <w:rsid w:val="00271DD8"/>
    <w:rsid w:val="00272040"/>
    <w:rsid w:val="002722B9"/>
    <w:rsid w:val="002724EE"/>
    <w:rsid w:val="002728D9"/>
    <w:rsid w:val="00272FB9"/>
    <w:rsid w:val="00273441"/>
    <w:rsid w:val="002734BC"/>
    <w:rsid w:val="002737A9"/>
    <w:rsid w:val="002740C3"/>
    <w:rsid w:val="002740CC"/>
    <w:rsid w:val="0027414E"/>
    <w:rsid w:val="0027415D"/>
    <w:rsid w:val="00274296"/>
    <w:rsid w:val="0027557C"/>
    <w:rsid w:val="0027562B"/>
    <w:rsid w:val="0027590C"/>
    <w:rsid w:val="002759B2"/>
    <w:rsid w:val="00275BBA"/>
    <w:rsid w:val="002769EC"/>
    <w:rsid w:val="002769F3"/>
    <w:rsid w:val="00276EE9"/>
    <w:rsid w:val="00276F4B"/>
    <w:rsid w:val="002776C9"/>
    <w:rsid w:val="00277962"/>
    <w:rsid w:val="00277BA3"/>
    <w:rsid w:val="002800D4"/>
    <w:rsid w:val="00280213"/>
    <w:rsid w:val="00280652"/>
    <w:rsid w:val="002811E5"/>
    <w:rsid w:val="00281327"/>
    <w:rsid w:val="00281D85"/>
    <w:rsid w:val="002821D8"/>
    <w:rsid w:val="00282524"/>
    <w:rsid w:val="0028255F"/>
    <w:rsid w:val="00282896"/>
    <w:rsid w:val="0028324B"/>
    <w:rsid w:val="0028324D"/>
    <w:rsid w:val="00283447"/>
    <w:rsid w:val="002838E8"/>
    <w:rsid w:val="002840C7"/>
    <w:rsid w:val="002842FA"/>
    <w:rsid w:val="002844B8"/>
    <w:rsid w:val="00284F34"/>
    <w:rsid w:val="00285E5D"/>
    <w:rsid w:val="002871A3"/>
    <w:rsid w:val="00287814"/>
    <w:rsid w:val="00287BA8"/>
    <w:rsid w:val="00290180"/>
    <w:rsid w:val="00290266"/>
    <w:rsid w:val="002905FC"/>
    <w:rsid w:val="00290769"/>
    <w:rsid w:val="00290B27"/>
    <w:rsid w:val="0029104E"/>
    <w:rsid w:val="00291050"/>
    <w:rsid w:val="002915F9"/>
    <w:rsid w:val="00293877"/>
    <w:rsid w:val="002939F8"/>
    <w:rsid w:val="002940DC"/>
    <w:rsid w:val="002947E1"/>
    <w:rsid w:val="00294821"/>
    <w:rsid w:val="00294A30"/>
    <w:rsid w:val="00294D67"/>
    <w:rsid w:val="00294E5A"/>
    <w:rsid w:val="002953CB"/>
    <w:rsid w:val="0029552F"/>
    <w:rsid w:val="00295A5C"/>
    <w:rsid w:val="00296093"/>
    <w:rsid w:val="00296148"/>
    <w:rsid w:val="00296169"/>
    <w:rsid w:val="00296FFA"/>
    <w:rsid w:val="0029713A"/>
    <w:rsid w:val="002978A2"/>
    <w:rsid w:val="002A0EC0"/>
    <w:rsid w:val="002A102B"/>
    <w:rsid w:val="002A12B2"/>
    <w:rsid w:val="002A1834"/>
    <w:rsid w:val="002A1EC9"/>
    <w:rsid w:val="002A1F1C"/>
    <w:rsid w:val="002A2263"/>
    <w:rsid w:val="002A24CC"/>
    <w:rsid w:val="002A25E9"/>
    <w:rsid w:val="002A3B6B"/>
    <w:rsid w:val="002A3FB1"/>
    <w:rsid w:val="002A412B"/>
    <w:rsid w:val="002A4644"/>
    <w:rsid w:val="002A4895"/>
    <w:rsid w:val="002A48DD"/>
    <w:rsid w:val="002A51E5"/>
    <w:rsid w:val="002A52B1"/>
    <w:rsid w:val="002A55EE"/>
    <w:rsid w:val="002A5CC2"/>
    <w:rsid w:val="002A6AAC"/>
    <w:rsid w:val="002A6E1D"/>
    <w:rsid w:val="002A6FC4"/>
    <w:rsid w:val="002A72BD"/>
    <w:rsid w:val="002A778B"/>
    <w:rsid w:val="002A7AB2"/>
    <w:rsid w:val="002A7BEF"/>
    <w:rsid w:val="002B1944"/>
    <w:rsid w:val="002B1945"/>
    <w:rsid w:val="002B2959"/>
    <w:rsid w:val="002B2F81"/>
    <w:rsid w:val="002B33CD"/>
    <w:rsid w:val="002B3414"/>
    <w:rsid w:val="002B3B45"/>
    <w:rsid w:val="002B3FED"/>
    <w:rsid w:val="002B45E0"/>
    <w:rsid w:val="002B479B"/>
    <w:rsid w:val="002B56FD"/>
    <w:rsid w:val="002B572D"/>
    <w:rsid w:val="002B5A34"/>
    <w:rsid w:val="002B5EBD"/>
    <w:rsid w:val="002B683A"/>
    <w:rsid w:val="002B6C6A"/>
    <w:rsid w:val="002B7229"/>
    <w:rsid w:val="002B79EE"/>
    <w:rsid w:val="002B7C60"/>
    <w:rsid w:val="002B7D9C"/>
    <w:rsid w:val="002B7E4F"/>
    <w:rsid w:val="002C0006"/>
    <w:rsid w:val="002C087F"/>
    <w:rsid w:val="002C0A53"/>
    <w:rsid w:val="002C1580"/>
    <w:rsid w:val="002C177B"/>
    <w:rsid w:val="002C1A91"/>
    <w:rsid w:val="002C1FAE"/>
    <w:rsid w:val="002C2ADA"/>
    <w:rsid w:val="002C2D99"/>
    <w:rsid w:val="002C395F"/>
    <w:rsid w:val="002C3A6C"/>
    <w:rsid w:val="002C3D9C"/>
    <w:rsid w:val="002C4005"/>
    <w:rsid w:val="002C4FD1"/>
    <w:rsid w:val="002C54A5"/>
    <w:rsid w:val="002C552E"/>
    <w:rsid w:val="002C5646"/>
    <w:rsid w:val="002C671A"/>
    <w:rsid w:val="002C6990"/>
    <w:rsid w:val="002C767A"/>
    <w:rsid w:val="002D0C57"/>
    <w:rsid w:val="002D0E3C"/>
    <w:rsid w:val="002D11BD"/>
    <w:rsid w:val="002D171E"/>
    <w:rsid w:val="002D26FB"/>
    <w:rsid w:val="002D2F13"/>
    <w:rsid w:val="002D3021"/>
    <w:rsid w:val="002D3753"/>
    <w:rsid w:val="002D379A"/>
    <w:rsid w:val="002D44A3"/>
    <w:rsid w:val="002D5156"/>
    <w:rsid w:val="002D5171"/>
    <w:rsid w:val="002D5A0A"/>
    <w:rsid w:val="002D6170"/>
    <w:rsid w:val="002D634A"/>
    <w:rsid w:val="002D64DE"/>
    <w:rsid w:val="002D70E0"/>
    <w:rsid w:val="002D713A"/>
    <w:rsid w:val="002D72C2"/>
    <w:rsid w:val="002D78B5"/>
    <w:rsid w:val="002E038B"/>
    <w:rsid w:val="002E07EA"/>
    <w:rsid w:val="002E0A21"/>
    <w:rsid w:val="002E13B7"/>
    <w:rsid w:val="002E1D21"/>
    <w:rsid w:val="002E238A"/>
    <w:rsid w:val="002E2831"/>
    <w:rsid w:val="002E29A1"/>
    <w:rsid w:val="002E2C74"/>
    <w:rsid w:val="002E3596"/>
    <w:rsid w:val="002E378F"/>
    <w:rsid w:val="002E3A35"/>
    <w:rsid w:val="002E41EE"/>
    <w:rsid w:val="002E4303"/>
    <w:rsid w:val="002E4724"/>
    <w:rsid w:val="002E4B4E"/>
    <w:rsid w:val="002E51DD"/>
    <w:rsid w:val="002E53E0"/>
    <w:rsid w:val="002E5969"/>
    <w:rsid w:val="002E5E12"/>
    <w:rsid w:val="002E6823"/>
    <w:rsid w:val="002E6EB0"/>
    <w:rsid w:val="002E7084"/>
    <w:rsid w:val="002E7150"/>
    <w:rsid w:val="002E7570"/>
    <w:rsid w:val="002E75FC"/>
    <w:rsid w:val="002E7686"/>
    <w:rsid w:val="002E7B2D"/>
    <w:rsid w:val="002E7D1B"/>
    <w:rsid w:val="002F026E"/>
    <w:rsid w:val="002F03F2"/>
    <w:rsid w:val="002F0429"/>
    <w:rsid w:val="002F051D"/>
    <w:rsid w:val="002F096C"/>
    <w:rsid w:val="002F105B"/>
    <w:rsid w:val="002F1235"/>
    <w:rsid w:val="002F14DB"/>
    <w:rsid w:val="002F1D5E"/>
    <w:rsid w:val="002F1DB7"/>
    <w:rsid w:val="002F1E8D"/>
    <w:rsid w:val="002F2116"/>
    <w:rsid w:val="002F224D"/>
    <w:rsid w:val="002F3074"/>
    <w:rsid w:val="002F349A"/>
    <w:rsid w:val="002F3822"/>
    <w:rsid w:val="002F3F0B"/>
    <w:rsid w:val="002F481F"/>
    <w:rsid w:val="002F5016"/>
    <w:rsid w:val="002F5B0C"/>
    <w:rsid w:val="002F5E35"/>
    <w:rsid w:val="002F5FC1"/>
    <w:rsid w:val="002F5FD5"/>
    <w:rsid w:val="002F6757"/>
    <w:rsid w:val="002F6864"/>
    <w:rsid w:val="002F6974"/>
    <w:rsid w:val="002F6F8F"/>
    <w:rsid w:val="002F75C9"/>
    <w:rsid w:val="002F75E6"/>
    <w:rsid w:val="002F78EC"/>
    <w:rsid w:val="002F7F00"/>
    <w:rsid w:val="0030015B"/>
    <w:rsid w:val="003006F7"/>
    <w:rsid w:val="0030085E"/>
    <w:rsid w:val="00301285"/>
    <w:rsid w:val="0030154F"/>
    <w:rsid w:val="00301A98"/>
    <w:rsid w:val="00301BC4"/>
    <w:rsid w:val="003022E6"/>
    <w:rsid w:val="003028D6"/>
    <w:rsid w:val="00302D3A"/>
    <w:rsid w:val="00303766"/>
    <w:rsid w:val="00303B7E"/>
    <w:rsid w:val="00303CF9"/>
    <w:rsid w:val="00303D88"/>
    <w:rsid w:val="00303F30"/>
    <w:rsid w:val="003044BD"/>
    <w:rsid w:val="0030473D"/>
    <w:rsid w:val="003048F0"/>
    <w:rsid w:val="003049D6"/>
    <w:rsid w:val="00304F00"/>
    <w:rsid w:val="0030524C"/>
    <w:rsid w:val="00305296"/>
    <w:rsid w:val="0030578D"/>
    <w:rsid w:val="00306078"/>
    <w:rsid w:val="00306489"/>
    <w:rsid w:val="00306F35"/>
    <w:rsid w:val="003075CE"/>
    <w:rsid w:val="00307659"/>
    <w:rsid w:val="00307B8F"/>
    <w:rsid w:val="00307BAD"/>
    <w:rsid w:val="003100AD"/>
    <w:rsid w:val="00310E10"/>
    <w:rsid w:val="00310F88"/>
    <w:rsid w:val="003116F0"/>
    <w:rsid w:val="00312389"/>
    <w:rsid w:val="0031268A"/>
    <w:rsid w:val="003146CA"/>
    <w:rsid w:val="00314AAC"/>
    <w:rsid w:val="0031580A"/>
    <w:rsid w:val="00315EF1"/>
    <w:rsid w:val="003162A3"/>
    <w:rsid w:val="00316593"/>
    <w:rsid w:val="0031672B"/>
    <w:rsid w:val="00316BD0"/>
    <w:rsid w:val="003172A9"/>
    <w:rsid w:val="0032017A"/>
    <w:rsid w:val="003214CA"/>
    <w:rsid w:val="00321B56"/>
    <w:rsid w:val="003228FD"/>
    <w:rsid w:val="00322CA4"/>
    <w:rsid w:val="00322E88"/>
    <w:rsid w:val="00323409"/>
    <w:rsid w:val="00323623"/>
    <w:rsid w:val="00323C4D"/>
    <w:rsid w:val="00324943"/>
    <w:rsid w:val="00324C0E"/>
    <w:rsid w:val="00325449"/>
    <w:rsid w:val="0032563A"/>
    <w:rsid w:val="00325AA3"/>
    <w:rsid w:val="003264E9"/>
    <w:rsid w:val="00326699"/>
    <w:rsid w:val="00326A8C"/>
    <w:rsid w:val="00326B5E"/>
    <w:rsid w:val="003279CA"/>
    <w:rsid w:val="00327BC7"/>
    <w:rsid w:val="00327E10"/>
    <w:rsid w:val="00327E76"/>
    <w:rsid w:val="00327EBB"/>
    <w:rsid w:val="003305AB"/>
    <w:rsid w:val="003307C8"/>
    <w:rsid w:val="0033129C"/>
    <w:rsid w:val="00331513"/>
    <w:rsid w:val="0033190F"/>
    <w:rsid w:val="00332A57"/>
    <w:rsid w:val="00332E8A"/>
    <w:rsid w:val="003337A8"/>
    <w:rsid w:val="0033397F"/>
    <w:rsid w:val="00333E85"/>
    <w:rsid w:val="0033412B"/>
    <w:rsid w:val="003341A8"/>
    <w:rsid w:val="0033429E"/>
    <w:rsid w:val="003344A7"/>
    <w:rsid w:val="003344FC"/>
    <w:rsid w:val="00334E15"/>
    <w:rsid w:val="00334EA7"/>
    <w:rsid w:val="0033505C"/>
    <w:rsid w:val="003350A0"/>
    <w:rsid w:val="003350F9"/>
    <w:rsid w:val="00335E89"/>
    <w:rsid w:val="003369A2"/>
    <w:rsid w:val="00336B48"/>
    <w:rsid w:val="003372A5"/>
    <w:rsid w:val="00337B82"/>
    <w:rsid w:val="00337E8D"/>
    <w:rsid w:val="00337F77"/>
    <w:rsid w:val="003401E5"/>
    <w:rsid w:val="003404EE"/>
    <w:rsid w:val="0034065B"/>
    <w:rsid w:val="00340837"/>
    <w:rsid w:val="00340AD7"/>
    <w:rsid w:val="00341200"/>
    <w:rsid w:val="00341255"/>
    <w:rsid w:val="00341591"/>
    <w:rsid w:val="00341BD4"/>
    <w:rsid w:val="00341F21"/>
    <w:rsid w:val="00342477"/>
    <w:rsid w:val="00342A2B"/>
    <w:rsid w:val="00342DAF"/>
    <w:rsid w:val="00342E97"/>
    <w:rsid w:val="00343249"/>
    <w:rsid w:val="00343950"/>
    <w:rsid w:val="00344301"/>
    <w:rsid w:val="0034486B"/>
    <w:rsid w:val="003449FD"/>
    <w:rsid w:val="0034542C"/>
    <w:rsid w:val="00345711"/>
    <w:rsid w:val="003459BF"/>
    <w:rsid w:val="003465B5"/>
    <w:rsid w:val="00346737"/>
    <w:rsid w:val="00346825"/>
    <w:rsid w:val="0034687D"/>
    <w:rsid w:val="003473C9"/>
    <w:rsid w:val="00347512"/>
    <w:rsid w:val="003477B3"/>
    <w:rsid w:val="00347853"/>
    <w:rsid w:val="0034796D"/>
    <w:rsid w:val="003479CF"/>
    <w:rsid w:val="00347A43"/>
    <w:rsid w:val="00347A65"/>
    <w:rsid w:val="00347F8C"/>
    <w:rsid w:val="00350527"/>
    <w:rsid w:val="003506A5"/>
    <w:rsid w:val="00350A96"/>
    <w:rsid w:val="00350D38"/>
    <w:rsid w:val="00351060"/>
    <w:rsid w:val="0035129B"/>
    <w:rsid w:val="00351724"/>
    <w:rsid w:val="003521A0"/>
    <w:rsid w:val="003521C6"/>
    <w:rsid w:val="003524DF"/>
    <w:rsid w:val="0035345C"/>
    <w:rsid w:val="003538D9"/>
    <w:rsid w:val="00353940"/>
    <w:rsid w:val="00353F92"/>
    <w:rsid w:val="003541B9"/>
    <w:rsid w:val="003546E5"/>
    <w:rsid w:val="0035475C"/>
    <w:rsid w:val="00354951"/>
    <w:rsid w:val="00355200"/>
    <w:rsid w:val="00355353"/>
    <w:rsid w:val="00355468"/>
    <w:rsid w:val="00356530"/>
    <w:rsid w:val="0035681F"/>
    <w:rsid w:val="00356A06"/>
    <w:rsid w:val="00356D63"/>
    <w:rsid w:val="00357AFB"/>
    <w:rsid w:val="00357C13"/>
    <w:rsid w:val="00357E1D"/>
    <w:rsid w:val="00360078"/>
    <w:rsid w:val="00360762"/>
    <w:rsid w:val="00360A3F"/>
    <w:rsid w:val="00360A8A"/>
    <w:rsid w:val="00360A97"/>
    <w:rsid w:val="00360E2F"/>
    <w:rsid w:val="003618B1"/>
    <w:rsid w:val="00361CAD"/>
    <w:rsid w:val="00361D83"/>
    <w:rsid w:val="00362050"/>
    <w:rsid w:val="003621E1"/>
    <w:rsid w:val="00362844"/>
    <w:rsid w:val="00362847"/>
    <w:rsid w:val="00362BD9"/>
    <w:rsid w:val="0036301D"/>
    <w:rsid w:val="00363285"/>
    <w:rsid w:val="00363829"/>
    <w:rsid w:val="00363A35"/>
    <w:rsid w:val="003642E5"/>
    <w:rsid w:val="00364D8D"/>
    <w:rsid w:val="00364EB7"/>
    <w:rsid w:val="00365399"/>
    <w:rsid w:val="003655DF"/>
    <w:rsid w:val="003662D7"/>
    <w:rsid w:val="00366383"/>
    <w:rsid w:val="0036668A"/>
    <w:rsid w:val="003669E1"/>
    <w:rsid w:val="00366FCB"/>
    <w:rsid w:val="003671B1"/>
    <w:rsid w:val="00367340"/>
    <w:rsid w:val="003678E9"/>
    <w:rsid w:val="00367944"/>
    <w:rsid w:val="00367AA3"/>
    <w:rsid w:val="00367CE1"/>
    <w:rsid w:val="0037071B"/>
    <w:rsid w:val="00370F21"/>
    <w:rsid w:val="0037169E"/>
    <w:rsid w:val="0037176A"/>
    <w:rsid w:val="0037233E"/>
    <w:rsid w:val="00373066"/>
    <w:rsid w:val="00373404"/>
    <w:rsid w:val="00373506"/>
    <w:rsid w:val="00373575"/>
    <w:rsid w:val="003735BA"/>
    <w:rsid w:val="003735C8"/>
    <w:rsid w:val="00373800"/>
    <w:rsid w:val="003738FA"/>
    <w:rsid w:val="00373CC9"/>
    <w:rsid w:val="00374919"/>
    <w:rsid w:val="00374B70"/>
    <w:rsid w:val="00374CCC"/>
    <w:rsid w:val="00374D2F"/>
    <w:rsid w:val="003750D0"/>
    <w:rsid w:val="00375B25"/>
    <w:rsid w:val="00375C15"/>
    <w:rsid w:val="00375F15"/>
    <w:rsid w:val="003766C7"/>
    <w:rsid w:val="00376A50"/>
    <w:rsid w:val="00376D3A"/>
    <w:rsid w:val="003775DF"/>
    <w:rsid w:val="00380846"/>
    <w:rsid w:val="00380CF7"/>
    <w:rsid w:val="0038271E"/>
    <w:rsid w:val="003827D9"/>
    <w:rsid w:val="0038288C"/>
    <w:rsid w:val="00382899"/>
    <w:rsid w:val="0038291B"/>
    <w:rsid w:val="00382F14"/>
    <w:rsid w:val="003834E7"/>
    <w:rsid w:val="00383565"/>
    <w:rsid w:val="00383912"/>
    <w:rsid w:val="00383A6B"/>
    <w:rsid w:val="00383B34"/>
    <w:rsid w:val="003847E1"/>
    <w:rsid w:val="00384A62"/>
    <w:rsid w:val="00384AF7"/>
    <w:rsid w:val="0038506C"/>
    <w:rsid w:val="00385629"/>
    <w:rsid w:val="003856EF"/>
    <w:rsid w:val="00386097"/>
    <w:rsid w:val="00386272"/>
    <w:rsid w:val="00386645"/>
    <w:rsid w:val="0038682A"/>
    <w:rsid w:val="0038683F"/>
    <w:rsid w:val="003868AA"/>
    <w:rsid w:val="003869C9"/>
    <w:rsid w:val="00386AB6"/>
    <w:rsid w:val="003871B4"/>
    <w:rsid w:val="00387492"/>
    <w:rsid w:val="00387547"/>
    <w:rsid w:val="003876FF"/>
    <w:rsid w:val="0038782D"/>
    <w:rsid w:val="0038794B"/>
    <w:rsid w:val="00387E64"/>
    <w:rsid w:val="00390049"/>
    <w:rsid w:val="00390543"/>
    <w:rsid w:val="00390A90"/>
    <w:rsid w:val="00390D4B"/>
    <w:rsid w:val="00390DB6"/>
    <w:rsid w:val="00391769"/>
    <w:rsid w:val="0039177E"/>
    <w:rsid w:val="00391A15"/>
    <w:rsid w:val="00391F73"/>
    <w:rsid w:val="00392BB3"/>
    <w:rsid w:val="00392D1B"/>
    <w:rsid w:val="00393B2B"/>
    <w:rsid w:val="00393BF8"/>
    <w:rsid w:val="00393D22"/>
    <w:rsid w:val="00393EE9"/>
    <w:rsid w:val="00393FC7"/>
    <w:rsid w:val="00394221"/>
    <w:rsid w:val="00394586"/>
    <w:rsid w:val="00394CAA"/>
    <w:rsid w:val="003950B1"/>
    <w:rsid w:val="00395277"/>
    <w:rsid w:val="003952D0"/>
    <w:rsid w:val="003961AB"/>
    <w:rsid w:val="003962F3"/>
    <w:rsid w:val="003970DF"/>
    <w:rsid w:val="00397405"/>
    <w:rsid w:val="003977DC"/>
    <w:rsid w:val="00397AB6"/>
    <w:rsid w:val="00397F3D"/>
    <w:rsid w:val="003A0A90"/>
    <w:rsid w:val="003A0E08"/>
    <w:rsid w:val="003A13EA"/>
    <w:rsid w:val="003A1549"/>
    <w:rsid w:val="003A16F5"/>
    <w:rsid w:val="003A1A76"/>
    <w:rsid w:val="003A1BA5"/>
    <w:rsid w:val="003A1FC9"/>
    <w:rsid w:val="003A207F"/>
    <w:rsid w:val="003A22D5"/>
    <w:rsid w:val="003A26AA"/>
    <w:rsid w:val="003A272D"/>
    <w:rsid w:val="003A3125"/>
    <w:rsid w:val="003A3351"/>
    <w:rsid w:val="003A3862"/>
    <w:rsid w:val="003A3DB5"/>
    <w:rsid w:val="003A3F7E"/>
    <w:rsid w:val="003A519D"/>
    <w:rsid w:val="003A5CD7"/>
    <w:rsid w:val="003A5E20"/>
    <w:rsid w:val="003A6578"/>
    <w:rsid w:val="003A6848"/>
    <w:rsid w:val="003A6883"/>
    <w:rsid w:val="003A6E1D"/>
    <w:rsid w:val="003A70B1"/>
    <w:rsid w:val="003A74B9"/>
    <w:rsid w:val="003A7704"/>
    <w:rsid w:val="003A7A7F"/>
    <w:rsid w:val="003B023D"/>
    <w:rsid w:val="003B0A01"/>
    <w:rsid w:val="003B0D95"/>
    <w:rsid w:val="003B1496"/>
    <w:rsid w:val="003B1740"/>
    <w:rsid w:val="003B1753"/>
    <w:rsid w:val="003B1DE6"/>
    <w:rsid w:val="003B23C1"/>
    <w:rsid w:val="003B23E9"/>
    <w:rsid w:val="003B27EE"/>
    <w:rsid w:val="003B2C7A"/>
    <w:rsid w:val="003B2E7B"/>
    <w:rsid w:val="003B3291"/>
    <w:rsid w:val="003B3761"/>
    <w:rsid w:val="003B3A42"/>
    <w:rsid w:val="003B3BD2"/>
    <w:rsid w:val="003B4262"/>
    <w:rsid w:val="003B42D6"/>
    <w:rsid w:val="003B4AE6"/>
    <w:rsid w:val="003B5E03"/>
    <w:rsid w:val="003B5F02"/>
    <w:rsid w:val="003B6115"/>
    <w:rsid w:val="003B619D"/>
    <w:rsid w:val="003B64B6"/>
    <w:rsid w:val="003B6782"/>
    <w:rsid w:val="003B693B"/>
    <w:rsid w:val="003B6CEB"/>
    <w:rsid w:val="003B7223"/>
    <w:rsid w:val="003B7FAD"/>
    <w:rsid w:val="003C00A7"/>
    <w:rsid w:val="003C0699"/>
    <w:rsid w:val="003C0871"/>
    <w:rsid w:val="003C0938"/>
    <w:rsid w:val="003C0E00"/>
    <w:rsid w:val="003C157B"/>
    <w:rsid w:val="003C1D99"/>
    <w:rsid w:val="003C2A96"/>
    <w:rsid w:val="003C3701"/>
    <w:rsid w:val="003C38AB"/>
    <w:rsid w:val="003C39D0"/>
    <w:rsid w:val="003C462F"/>
    <w:rsid w:val="003C4791"/>
    <w:rsid w:val="003C498B"/>
    <w:rsid w:val="003C5B59"/>
    <w:rsid w:val="003C5DB0"/>
    <w:rsid w:val="003C5F4C"/>
    <w:rsid w:val="003C611B"/>
    <w:rsid w:val="003C6A11"/>
    <w:rsid w:val="003C6F6E"/>
    <w:rsid w:val="003C6FCC"/>
    <w:rsid w:val="003C75D1"/>
    <w:rsid w:val="003C7A57"/>
    <w:rsid w:val="003C7AF5"/>
    <w:rsid w:val="003D0534"/>
    <w:rsid w:val="003D157A"/>
    <w:rsid w:val="003D16FA"/>
    <w:rsid w:val="003D1947"/>
    <w:rsid w:val="003D1BCE"/>
    <w:rsid w:val="003D2133"/>
    <w:rsid w:val="003D2243"/>
    <w:rsid w:val="003D25B3"/>
    <w:rsid w:val="003D2767"/>
    <w:rsid w:val="003D297B"/>
    <w:rsid w:val="003D30DD"/>
    <w:rsid w:val="003D3787"/>
    <w:rsid w:val="003D4335"/>
    <w:rsid w:val="003D4DC0"/>
    <w:rsid w:val="003D51E6"/>
    <w:rsid w:val="003D5793"/>
    <w:rsid w:val="003D5B36"/>
    <w:rsid w:val="003D617F"/>
    <w:rsid w:val="003D701A"/>
    <w:rsid w:val="003D7C8E"/>
    <w:rsid w:val="003D7D8F"/>
    <w:rsid w:val="003D7F05"/>
    <w:rsid w:val="003E0308"/>
    <w:rsid w:val="003E0594"/>
    <w:rsid w:val="003E09B5"/>
    <w:rsid w:val="003E0C7E"/>
    <w:rsid w:val="003E0DEF"/>
    <w:rsid w:val="003E12BA"/>
    <w:rsid w:val="003E13BC"/>
    <w:rsid w:val="003E157D"/>
    <w:rsid w:val="003E2014"/>
    <w:rsid w:val="003E2198"/>
    <w:rsid w:val="003E27C1"/>
    <w:rsid w:val="003E2ADC"/>
    <w:rsid w:val="003E35DA"/>
    <w:rsid w:val="003E3C40"/>
    <w:rsid w:val="003E4309"/>
    <w:rsid w:val="003E4F75"/>
    <w:rsid w:val="003E58D9"/>
    <w:rsid w:val="003E5A15"/>
    <w:rsid w:val="003E5D33"/>
    <w:rsid w:val="003E5D8F"/>
    <w:rsid w:val="003E5E1F"/>
    <w:rsid w:val="003E6234"/>
    <w:rsid w:val="003E64A5"/>
    <w:rsid w:val="003E6790"/>
    <w:rsid w:val="003E6B61"/>
    <w:rsid w:val="003E6BFC"/>
    <w:rsid w:val="003E6C46"/>
    <w:rsid w:val="003E6C87"/>
    <w:rsid w:val="003F04F5"/>
    <w:rsid w:val="003F0B53"/>
    <w:rsid w:val="003F123D"/>
    <w:rsid w:val="003F1429"/>
    <w:rsid w:val="003F2302"/>
    <w:rsid w:val="003F3076"/>
    <w:rsid w:val="003F30C2"/>
    <w:rsid w:val="003F32E7"/>
    <w:rsid w:val="003F3398"/>
    <w:rsid w:val="003F34B4"/>
    <w:rsid w:val="003F372B"/>
    <w:rsid w:val="003F3CAA"/>
    <w:rsid w:val="003F3E1C"/>
    <w:rsid w:val="003F3EA9"/>
    <w:rsid w:val="003F4111"/>
    <w:rsid w:val="003F4286"/>
    <w:rsid w:val="003F4643"/>
    <w:rsid w:val="003F4C61"/>
    <w:rsid w:val="003F4FB9"/>
    <w:rsid w:val="003F5951"/>
    <w:rsid w:val="003F5F34"/>
    <w:rsid w:val="003F625E"/>
    <w:rsid w:val="003F69A1"/>
    <w:rsid w:val="003F6C22"/>
    <w:rsid w:val="003F7AF4"/>
    <w:rsid w:val="004003A7"/>
    <w:rsid w:val="00400601"/>
    <w:rsid w:val="00400BF3"/>
    <w:rsid w:val="00401726"/>
    <w:rsid w:val="004019F3"/>
    <w:rsid w:val="00401D84"/>
    <w:rsid w:val="0040246C"/>
    <w:rsid w:val="00402806"/>
    <w:rsid w:val="00402C94"/>
    <w:rsid w:val="00402D3C"/>
    <w:rsid w:val="00402FEF"/>
    <w:rsid w:val="0040312A"/>
    <w:rsid w:val="00403172"/>
    <w:rsid w:val="00403179"/>
    <w:rsid w:val="00403862"/>
    <w:rsid w:val="00403B81"/>
    <w:rsid w:val="00403C23"/>
    <w:rsid w:val="00403DF4"/>
    <w:rsid w:val="00403E0C"/>
    <w:rsid w:val="00404BC5"/>
    <w:rsid w:val="00405013"/>
    <w:rsid w:val="00405080"/>
    <w:rsid w:val="004051F1"/>
    <w:rsid w:val="004054E3"/>
    <w:rsid w:val="004056ED"/>
    <w:rsid w:val="00406194"/>
    <w:rsid w:val="0040675B"/>
    <w:rsid w:val="00407224"/>
    <w:rsid w:val="004079E1"/>
    <w:rsid w:val="00407B7E"/>
    <w:rsid w:val="00407EC4"/>
    <w:rsid w:val="00410448"/>
    <w:rsid w:val="004104AB"/>
    <w:rsid w:val="00410956"/>
    <w:rsid w:val="00410F66"/>
    <w:rsid w:val="00411563"/>
    <w:rsid w:val="00411653"/>
    <w:rsid w:val="00411B22"/>
    <w:rsid w:val="00411DD2"/>
    <w:rsid w:val="00412112"/>
    <w:rsid w:val="00412226"/>
    <w:rsid w:val="0041229F"/>
    <w:rsid w:val="004124E8"/>
    <w:rsid w:val="00412AC0"/>
    <w:rsid w:val="0041319D"/>
    <w:rsid w:val="0041367B"/>
    <w:rsid w:val="00413F9F"/>
    <w:rsid w:val="004141F6"/>
    <w:rsid w:val="004147FB"/>
    <w:rsid w:val="00414A44"/>
    <w:rsid w:val="00414AD9"/>
    <w:rsid w:val="00415067"/>
    <w:rsid w:val="00415C43"/>
    <w:rsid w:val="00415F47"/>
    <w:rsid w:val="00416271"/>
    <w:rsid w:val="004166A1"/>
    <w:rsid w:val="00417037"/>
    <w:rsid w:val="00417122"/>
    <w:rsid w:val="0041792D"/>
    <w:rsid w:val="00417BE9"/>
    <w:rsid w:val="004200FC"/>
    <w:rsid w:val="00420198"/>
    <w:rsid w:val="004202EF"/>
    <w:rsid w:val="00420F7E"/>
    <w:rsid w:val="00421620"/>
    <w:rsid w:val="00421637"/>
    <w:rsid w:val="004220F7"/>
    <w:rsid w:val="004222DA"/>
    <w:rsid w:val="004223F3"/>
    <w:rsid w:val="0042269F"/>
    <w:rsid w:val="004227F4"/>
    <w:rsid w:val="004229AE"/>
    <w:rsid w:val="00422F6B"/>
    <w:rsid w:val="004235EA"/>
    <w:rsid w:val="004236CD"/>
    <w:rsid w:val="00423730"/>
    <w:rsid w:val="004238A2"/>
    <w:rsid w:val="00424235"/>
    <w:rsid w:val="00424769"/>
    <w:rsid w:val="00424857"/>
    <w:rsid w:val="00424B57"/>
    <w:rsid w:val="00424C42"/>
    <w:rsid w:val="00424CE9"/>
    <w:rsid w:val="00424D3E"/>
    <w:rsid w:val="0042501E"/>
    <w:rsid w:val="00425171"/>
    <w:rsid w:val="0042564A"/>
    <w:rsid w:val="0042580A"/>
    <w:rsid w:val="00425861"/>
    <w:rsid w:val="00425B80"/>
    <w:rsid w:val="0042630E"/>
    <w:rsid w:val="00426380"/>
    <w:rsid w:val="00426384"/>
    <w:rsid w:val="00426687"/>
    <w:rsid w:val="0042797A"/>
    <w:rsid w:val="00427B8F"/>
    <w:rsid w:val="00427BA2"/>
    <w:rsid w:val="00430063"/>
    <w:rsid w:val="00430369"/>
    <w:rsid w:val="004304E3"/>
    <w:rsid w:val="00430B32"/>
    <w:rsid w:val="004311A2"/>
    <w:rsid w:val="0043154C"/>
    <w:rsid w:val="00431B39"/>
    <w:rsid w:val="00431F50"/>
    <w:rsid w:val="00432386"/>
    <w:rsid w:val="00432730"/>
    <w:rsid w:val="00432A24"/>
    <w:rsid w:val="00433897"/>
    <w:rsid w:val="00434189"/>
    <w:rsid w:val="00434B3D"/>
    <w:rsid w:val="004350BD"/>
    <w:rsid w:val="00435104"/>
    <w:rsid w:val="00435378"/>
    <w:rsid w:val="004358D5"/>
    <w:rsid w:val="00435CB0"/>
    <w:rsid w:val="00436323"/>
    <w:rsid w:val="0043654F"/>
    <w:rsid w:val="004374A5"/>
    <w:rsid w:val="0043789F"/>
    <w:rsid w:val="00437BA4"/>
    <w:rsid w:val="00437D03"/>
    <w:rsid w:val="00440037"/>
    <w:rsid w:val="004406BB"/>
    <w:rsid w:val="00441A5D"/>
    <w:rsid w:val="00441DCD"/>
    <w:rsid w:val="00441E05"/>
    <w:rsid w:val="00441EEC"/>
    <w:rsid w:val="004420A5"/>
    <w:rsid w:val="004426C9"/>
    <w:rsid w:val="0044285D"/>
    <w:rsid w:val="0044299F"/>
    <w:rsid w:val="00443F84"/>
    <w:rsid w:val="00444107"/>
    <w:rsid w:val="00445470"/>
    <w:rsid w:val="00445A95"/>
    <w:rsid w:val="0044607F"/>
    <w:rsid w:val="00446994"/>
    <w:rsid w:val="00447134"/>
    <w:rsid w:val="00447AE5"/>
    <w:rsid w:val="00447C68"/>
    <w:rsid w:val="0045005F"/>
    <w:rsid w:val="0045027D"/>
    <w:rsid w:val="00450485"/>
    <w:rsid w:val="00450AD9"/>
    <w:rsid w:val="00450C39"/>
    <w:rsid w:val="00450C8E"/>
    <w:rsid w:val="00451627"/>
    <w:rsid w:val="0045203C"/>
    <w:rsid w:val="0045220D"/>
    <w:rsid w:val="004523D6"/>
    <w:rsid w:val="00452416"/>
    <w:rsid w:val="00452B26"/>
    <w:rsid w:val="00452C7E"/>
    <w:rsid w:val="00453141"/>
    <w:rsid w:val="00453323"/>
    <w:rsid w:val="00453371"/>
    <w:rsid w:val="00453EEB"/>
    <w:rsid w:val="00453FA8"/>
    <w:rsid w:val="00454329"/>
    <w:rsid w:val="00454407"/>
    <w:rsid w:val="00454971"/>
    <w:rsid w:val="00454B1D"/>
    <w:rsid w:val="004554AE"/>
    <w:rsid w:val="004555E6"/>
    <w:rsid w:val="00455B26"/>
    <w:rsid w:val="00455CA2"/>
    <w:rsid w:val="00455E96"/>
    <w:rsid w:val="00456734"/>
    <w:rsid w:val="00456A4A"/>
    <w:rsid w:val="0045704A"/>
    <w:rsid w:val="004574D3"/>
    <w:rsid w:val="004575D3"/>
    <w:rsid w:val="0045788A"/>
    <w:rsid w:val="00457E4B"/>
    <w:rsid w:val="00457FAF"/>
    <w:rsid w:val="0046049E"/>
    <w:rsid w:val="00461335"/>
    <w:rsid w:val="00461383"/>
    <w:rsid w:val="00461F1E"/>
    <w:rsid w:val="00462601"/>
    <w:rsid w:val="004627B7"/>
    <w:rsid w:val="0046284C"/>
    <w:rsid w:val="00462D54"/>
    <w:rsid w:val="0046343C"/>
    <w:rsid w:val="00463841"/>
    <w:rsid w:val="004639D5"/>
    <w:rsid w:val="00463D64"/>
    <w:rsid w:val="004645A2"/>
    <w:rsid w:val="00464960"/>
    <w:rsid w:val="00464DF0"/>
    <w:rsid w:val="004650EF"/>
    <w:rsid w:val="00465332"/>
    <w:rsid w:val="00465A24"/>
    <w:rsid w:val="00465C90"/>
    <w:rsid w:val="0046698C"/>
    <w:rsid w:val="00466C95"/>
    <w:rsid w:val="004674C5"/>
    <w:rsid w:val="004677A0"/>
    <w:rsid w:val="00470097"/>
    <w:rsid w:val="0047014B"/>
    <w:rsid w:val="00470384"/>
    <w:rsid w:val="00470C00"/>
    <w:rsid w:val="004711D2"/>
    <w:rsid w:val="00471359"/>
    <w:rsid w:val="0047197D"/>
    <w:rsid w:val="00471BB0"/>
    <w:rsid w:val="00471E31"/>
    <w:rsid w:val="00472E90"/>
    <w:rsid w:val="00472FD7"/>
    <w:rsid w:val="00473194"/>
    <w:rsid w:val="00473BFA"/>
    <w:rsid w:val="0047456E"/>
    <w:rsid w:val="004745DC"/>
    <w:rsid w:val="00475E23"/>
    <w:rsid w:val="0047604B"/>
    <w:rsid w:val="0047619D"/>
    <w:rsid w:val="00476564"/>
    <w:rsid w:val="00476EBC"/>
    <w:rsid w:val="00477105"/>
    <w:rsid w:val="004775D4"/>
    <w:rsid w:val="0048028C"/>
    <w:rsid w:val="00480430"/>
    <w:rsid w:val="00480562"/>
    <w:rsid w:val="00480D34"/>
    <w:rsid w:val="00480D37"/>
    <w:rsid w:val="004814DE"/>
    <w:rsid w:val="004815EA"/>
    <w:rsid w:val="00481987"/>
    <w:rsid w:val="00482010"/>
    <w:rsid w:val="00482432"/>
    <w:rsid w:val="004829D8"/>
    <w:rsid w:val="00482FE0"/>
    <w:rsid w:val="00483C2A"/>
    <w:rsid w:val="00483FBD"/>
    <w:rsid w:val="00484438"/>
    <w:rsid w:val="004848AB"/>
    <w:rsid w:val="00484FA1"/>
    <w:rsid w:val="00485192"/>
    <w:rsid w:val="0048559D"/>
    <w:rsid w:val="00485921"/>
    <w:rsid w:val="00485CC7"/>
    <w:rsid w:val="004860D7"/>
    <w:rsid w:val="004860F1"/>
    <w:rsid w:val="004861C3"/>
    <w:rsid w:val="0048688A"/>
    <w:rsid w:val="00487149"/>
    <w:rsid w:val="0048718B"/>
    <w:rsid w:val="0049026F"/>
    <w:rsid w:val="00490759"/>
    <w:rsid w:val="004908F3"/>
    <w:rsid w:val="004918ED"/>
    <w:rsid w:val="00491AD2"/>
    <w:rsid w:val="00491C98"/>
    <w:rsid w:val="004921FF"/>
    <w:rsid w:val="00492591"/>
    <w:rsid w:val="00492606"/>
    <w:rsid w:val="00492BAD"/>
    <w:rsid w:val="0049335E"/>
    <w:rsid w:val="00493B6A"/>
    <w:rsid w:val="00493C4D"/>
    <w:rsid w:val="00493D8C"/>
    <w:rsid w:val="004940C2"/>
    <w:rsid w:val="004940D0"/>
    <w:rsid w:val="004942BE"/>
    <w:rsid w:val="004943FE"/>
    <w:rsid w:val="00494D2A"/>
    <w:rsid w:val="00495A1A"/>
    <w:rsid w:val="00495ACA"/>
    <w:rsid w:val="00495F82"/>
    <w:rsid w:val="00496565"/>
    <w:rsid w:val="0049657B"/>
    <w:rsid w:val="004965C7"/>
    <w:rsid w:val="00496BAC"/>
    <w:rsid w:val="00496DE7"/>
    <w:rsid w:val="00496E5A"/>
    <w:rsid w:val="004975CB"/>
    <w:rsid w:val="004979CC"/>
    <w:rsid w:val="004A0AF4"/>
    <w:rsid w:val="004A12AC"/>
    <w:rsid w:val="004A2379"/>
    <w:rsid w:val="004A2F8F"/>
    <w:rsid w:val="004A3656"/>
    <w:rsid w:val="004A3CB6"/>
    <w:rsid w:val="004A3EFD"/>
    <w:rsid w:val="004A450F"/>
    <w:rsid w:val="004A46CE"/>
    <w:rsid w:val="004A47C6"/>
    <w:rsid w:val="004A4CA6"/>
    <w:rsid w:val="004A56D2"/>
    <w:rsid w:val="004A5B93"/>
    <w:rsid w:val="004A6284"/>
    <w:rsid w:val="004A64F1"/>
    <w:rsid w:val="004A65D2"/>
    <w:rsid w:val="004A755D"/>
    <w:rsid w:val="004B008D"/>
    <w:rsid w:val="004B0D33"/>
    <w:rsid w:val="004B10F5"/>
    <w:rsid w:val="004B15F8"/>
    <w:rsid w:val="004B18FD"/>
    <w:rsid w:val="004B2BC0"/>
    <w:rsid w:val="004B31E8"/>
    <w:rsid w:val="004B3DD7"/>
    <w:rsid w:val="004B3F41"/>
    <w:rsid w:val="004B49B9"/>
    <w:rsid w:val="004B4BA3"/>
    <w:rsid w:val="004B5ADA"/>
    <w:rsid w:val="004B6261"/>
    <w:rsid w:val="004B659E"/>
    <w:rsid w:val="004B6700"/>
    <w:rsid w:val="004B6BFA"/>
    <w:rsid w:val="004B6E87"/>
    <w:rsid w:val="004B6F2F"/>
    <w:rsid w:val="004B6F62"/>
    <w:rsid w:val="004B73D3"/>
    <w:rsid w:val="004B7794"/>
    <w:rsid w:val="004B7B61"/>
    <w:rsid w:val="004C0AB6"/>
    <w:rsid w:val="004C0B08"/>
    <w:rsid w:val="004C0CDC"/>
    <w:rsid w:val="004C0F8C"/>
    <w:rsid w:val="004C104C"/>
    <w:rsid w:val="004C1455"/>
    <w:rsid w:val="004C17A7"/>
    <w:rsid w:val="004C18F7"/>
    <w:rsid w:val="004C194B"/>
    <w:rsid w:val="004C1FBA"/>
    <w:rsid w:val="004C215E"/>
    <w:rsid w:val="004C377F"/>
    <w:rsid w:val="004C38FB"/>
    <w:rsid w:val="004C42BF"/>
    <w:rsid w:val="004C47FD"/>
    <w:rsid w:val="004C4B3F"/>
    <w:rsid w:val="004C4C13"/>
    <w:rsid w:val="004C4E01"/>
    <w:rsid w:val="004C4EAA"/>
    <w:rsid w:val="004C56E3"/>
    <w:rsid w:val="004C612E"/>
    <w:rsid w:val="004C649A"/>
    <w:rsid w:val="004C6AB1"/>
    <w:rsid w:val="004C6ED7"/>
    <w:rsid w:val="004C768F"/>
    <w:rsid w:val="004C7B97"/>
    <w:rsid w:val="004C7D0E"/>
    <w:rsid w:val="004C7F72"/>
    <w:rsid w:val="004D04CA"/>
    <w:rsid w:val="004D054C"/>
    <w:rsid w:val="004D07FC"/>
    <w:rsid w:val="004D0A50"/>
    <w:rsid w:val="004D1581"/>
    <w:rsid w:val="004D1A5A"/>
    <w:rsid w:val="004D1B98"/>
    <w:rsid w:val="004D1C0C"/>
    <w:rsid w:val="004D1C9C"/>
    <w:rsid w:val="004D21FA"/>
    <w:rsid w:val="004D2260"/>
    <w:rsid w:val="004D27FF"/>
    <w:rsid w:val="004D2C3B"/>
    <w:rsid w:val="004D2F79"/>
    <w:rsid w:val="004D34A0"/>
    <w:rsid w:val="004D3528"/>
    <w:rsid w:val="004D3D64"/>
    <w:rsid w:val="004D3EC2"/>
    <w:rsid w:val="004D40AA"/>
    <w:rsid w:val="004D44ED"/>
    <w:rsid w:val="004D46C3"/>
    <w:rsid w:val="004D5A4C"/>
    <w:rsid w:val="004D6286"/>
    <w:rsid w:val="004D6E08"/>
    <w:rsid w:val="004D6F2C"/>
    <w:rsid w:val="004D6F42"/>
    <w:rsid w:val="004D7216"/>
    <w:rsid w:val="004D7346"/>
    <w:rsid w:val="004D74FF"/>
    <w:rsid w:val="004D7513"/>
    <w:rsid w:val="004D761B"/>
    <w:rsid w:val="004D7AD4"/>
    <w:rsid w:val="004D7BEB"/>
    <w:rsid w:val="004E065F"/>
    <w:rsid w:val="004E06ED"/>
    <w:rsid w:val="004E11FB"/>
    <w:rsid w:val="004E1358"/>
    <w:rsid w:val="004E165E"/>
    <w:rsid w:val="004E1C57"/>
    <w:rsid w:val="004E1DAC"/>
    <w:rsid w:val="004E1EC6"/>
    <w:rsid w:val="004E29F8"/>
    <w:rsid w:val="004E2A02"/>
    <w:rsid w:val="004E2DFB"/>
    <w:rsid w:val="004E31C1"/>
    <w:rsid w:val="004E3674"/>
    <w:rsid w:val="004E371D"/>
    <w:rsid w:val="004E40A0"/>
    <w:rsid w:val="004E4295"/>
    <w:rsid w:val="004E42B6"/>
    <w:rsid w:val="004E439B"/>
    <w:rsid w:val="004E43CA"/>
    <w:rsid w:val="004E4402"/>
    <w:rsid w:val="004E46A2"/>
    <w:rsid w:val="004E46D9"/>
    <w:rsid w:val="004E47BA"/>
    <w:rsid w:val="004E68DB"/>
    <w:rsid w:val="004F1B43"/>
    <w:rsid w:val="004F1BC6"/>
    <w:rsid w:val="004F22B6"/>
    <w:rsid w:val="004F262E"/>
    <w:rsid w:val="004F2EE7"/>
    <w:rsid w:val="004F333E"/>
    <w:rsid w:val="004F33F4"/>
    <w:rsid w:val="004F34BA"/>
    <w:rsid w:val="004F35E2"/>
    <w:rsid w:val="004F3B36"/>
    <w:rsid w:val="004F3D84"/>
    <w:rsid w:val="004F4088"/>
    <w:rsid w:val="004F416B"/>
    <w:rsid w:val="004F4394"/>
    <w:rsid w:val="004F446B"/>
    <w:rsid w:val="004F49B5"/>
    <w:rsid w:val="004F4D45"/>
    <w:rsid w:val="004F4D47"/>
    <w:rsid w:val="004F685F"/>
    <w:rsid w:val="004F68A5"/>
    <w:rsid w:val="004F6994"/>
    <w:rsid w:val="004F6CA8"/>
    <w:rsid w:val="004F6FF4"/>
    <w:rsid w:val="004F7461"/>
    <w:rsid w:val="004F74B3"/>
    <w:rsid w:val="004F765C"/>
    <w:rsid w:val="004F76C4"/>
    <w:rsid w:val="004F7984"/>
    <w:rsid w:val="0050005B"/>
    <w:rsid w:val="00500434"/>
    <w:rsid w:val="00500B24"/>
    <w:rsid w:val="005010B8"/>
    <w:rsid w:val="005010D0"/>
    <w:rsid w:val="005013E2"/>
    <w:rsid w:val="00501BAC"/>
    <w:rsid w:val="00502805"/>
    <w:rsid w:val="00502D7E"/>
    <w:rsid w:val="00502EE1"/>
    <w:rsid w:val="0050370A"/>
    <w:rsid w:val="00503781"/>
    <w:rsid w:val="00503FA2"/>
    <w:rsid w:val="00504C64"/>
    <w:rsid w:val="00505025"/>
    <w:rsid w:val="005059BA"/>
    <w:rsid w:val="00505CC6"/>
    <w:rsid w:val="00506BD3"/>
    <w:rsid w:val="00506DEE"/>
    <w:rsid w:val="0050791A"/>
    <w:rsid w:val="005079C3"/>
    <w:rsid w:val="00507ABC"/>
    <w:rsid w:val="0051015D"/>
    <w:rsid w:val="00510761"/>
    <w:rsid w:val="00510A62"/>
    <w:rsid w:val="00510CAD"/>
    <w:rsid w:val="005111F7"/>
    <w:rsid w:val="0051158A"/>
    <w:rsid w:val="00511985"/>
    <w:rsid w:val="00511B0E"/>
    <w:rsid w:val="00511ECD"/>
    <w:rsid w:val="00512FA2"/>
    <w:rsid w:val="00513B67"/>
    <w:rsid w:val="0051446E"/>
    <w:rsid w:val="00514653"/>
    <w:rsid w:val="00514698"/>
    <w:rsid w:val="00514C32"/>
    <w:rsid w:val="00514FD0"/>
    <w:rsid w:val="00516BB7"/>
    <w:rsid w:val="0051715A"/>
    <w:rsid w:val="005175A3"/>
    <w:rsid w:val="005205B9"/>
    <w:rsid w:val="00520D8E"/>
    <w:rsid w:val="00521A7F"/>
    <w:rsid w:val="00521CDB"/>
    <w:rsid w:val="005221A2"/>
    <w:rsid w:val="00522600"/>
    <w:rsid w:val="00522E01"/>
    <w:rsid w:val="00522ED6"/>
    <w:rsid w:val="0052348E"/>
    <w:rsid w:val="00523575"/>
    <w:rsid w:val="0052365F"/>
    <w:rsid w:val="005236E3"/>
    <w:rsid w:val="00523854"/>
    <w:rsid w:val="00523B22"/>
    <w:rsid w:val="00523F86"/>
    <w:rsid w:val="005242FC"/>
    <w:rsid w:val="005246F6"/>
    <w:rsid w:val="00524729"/>
    <w:rsid w:val="0052474C"/>
    <w:rsid w:val="00524C1E"/>
    <w:rsid w:val="00524C22"/>
    <w:rsid w:val="00524D68"/>
    <w:rsid w:val="00525B11"/>
    <w:rsid w:val="00525D74"/>
    <w:rsid w:val="00525EA4"/>
    <w:rsid w:val="00525FAB"/>
    <w:rsid w:val="00526133"/>
    <w:rsid w:val="00526914"/>
    <w:rsid w:val="00526C76"/>
    <w:rsid w:val="0052710F"/>
    <w:rsid w:val="00527802"/>
    <w:rsid w:val="00527B62"/>
    <w:rsid w:val="00530287"/>
    <w:rsid w:val="00530A3D"/>
    <w:rsid w:val="00530C64"/>
    <w:rsid w:val="00530E80"/>
    <w:rsid w:val="00530FE7"/>
    <w:rsid w:val="00531B2F"/>
    <w:rsid w:val="00531F76"/>
    <w:rsid w:val="00532C95"/>
    <w:rsid w:val="00532E39"/>
    <w:rsid w:val="00533345"/>
    <w:rsid w:val="00533666"/>
    <w:rsid w:val="00534DED"/>
    <w:rsid w:val="00535375"/>
    <w:rsid w:val="00535BD4"/>
    <w:rsid w:val="00536533"/>
    <w:rsid w:val="0053693A"/>
    <w:rsid w:val="00537B52"/>
    <w:rsid w:val="005402E3"/>
    <w:rsid w:val="005407D0"/>
    <w:rsid w:val="0054084D"/>
    <w:rsid w:val="00540C4C"/>
    <w:rsid w:val="00540CA0"/>
    <w:rsid w:val="00540E22"/>
    <w:rsid w:val="00540F21"/>
    <w:rsid w:val="00540F27"/>
    <w:rsid w:val="00541107"/>
    <w:rsid w:val="00541551"/>
    <w:rsid w:val="005416AB"/>
    <w:rsid w:val="00541707"/>
    <w:rsid w:val="005418D1"/>
    <w:rsid w:val="00541A86"/>
    <w:rsid w:val="00541B7E"/>
    <w:rsid w:val="00541C83"/>
    <w:rsid w:val="005421B1"/>
    <w:rsid w:val="005422DD"/>
    <w:rsid w:val="00542988"/>
    <w:rsid w:val="00542B4E"/>
    <w:rsid w:val="00542B64"/>
    <w:rsid w:val="00542DF5"/>
    <w:rsid w:val="00543110"/>
    <w:rsid w:val="0054319E"/>
    <w:rsid w:val="005433DB"/>
    <w:rsid w:val="0054357B"/>
    <w:rsid w:val="005436D1"/>
    <w:rsid w:val="00543A29"/>
    <w:rsid w:val="00543E71"/>
    <w:rsid w:val="0054460A"/>
    <w:rsid w:val="005446FB"/>
    <w:rsid w:val="00544933"/>
    <w:rsid w:val="00544D41"/>
    <w:rsid w:val="00546373"/>
    <w:rsid w:val="00546A51"/>
    <w:rsid w:val="00547010"/>
    <w:rsid w:val="00547A70"/>
    <w:rsid w:val="00547B27"/>
    <w:rsid w:val="005501EA"/>
    <w:rsid w:val="00550230"/>
    <w:rsid w:val="00550744"/>
    <w:rsid w:val="00550915"/>
    <w:rsid w:val="005513E5"/>
    <w:rsid w:val="005513F1"/>
    <w:rsid w:val="005517E4"/>
    <w:rsid w:val="005518EC"/>
    <w:rsid w:val="00551CB7"/>
    <w:rsid w:val="0055211A"/>
    <w:rsid w:val="00552295"/>
    <w:rsid w:val="00552316"/>
    <w:rsid w:val="005528EA"/>
    <w:rsid w:val="00553014"/>
    <w:rsid w:val="0055350E"/>
    <w:rsid w:val="00553818"/>
    <w:rsid w:val="00553B22"/>
    <w:rsid w:val="00553B6E"/>
    <w:rsid w:val="00553C0C"/>
    <w:rsid w:val="0055423F"/>
    <w:rsid w:val="00554690"/>
    <w:rsid w:val="00554E68"/>
    <w:rsid w:val="0055501E"/>
    <w:rsid w:val="005550B3"/>
    <w:rsid w:val="005550F3"/>
    <w:rsid w:val="005551D7"/>
    <w:rsid w:val="00555218"/>
    <w:rsid w:val="005555D3"/>
    <w:rsid w:val="00555926"/>
    <w:rsid w:val="00556530"/>
    <w:rsid w:val="00556E30"/>
    <w:rsid w:val="00556E4D"/>
    <w:rsid w:val="0055724A"/>
    <w:rsid w:val="0055735A"/>
    <w:rsid w:val="00557801"/>
    <w:rsid w:val="00557C7E"/>
    <w:rsid w:val="0056049C"/>
    <w:rsid w:val="00560EAD"/>
    <w:rsid w:val="00561320"/>
    <w:rsid w:val="00562325"/>
    <w:rsid w:val="00562976"/>
    <w:rsid w:val="00562BF0"/>
    <w:rsid w:val="005631D4"/>
    <w:rsid w:val="00563AA3"/>
    <w:rsid w:val="00564988"/>
    <w:rsid w:val="005651D2"/>
    <w:rsid w:val="005655ED"/>
    <w:rsid w:val="00565D56"/>
    <w:rsid w:val="0056661A"/>
    <w:rsid w:val="00566B91"/>
    <w:rsid w:val="00566FBF"/>
    <w:rsid w:val="00567152"/>
    <w:rsid w:val="0056783B"/>
    <w:rsid w:val="00567D6C"/>
    <w:rsid w:val="00570080"/>
    <w:rsid w:val="005703D0"/>
    <w:rsid w:val="00570752"/>
    <w:rsid w:val="00570770"/>
    <w:rsid w:val="0057077F"/>
    <w:rsid w:val="00570C55"/>
    <w:rsid w:val="00570CDB"/>
    <w:rsid w:val="005723BA"/>
    <w:rsid w:val="0057243D"/>
    <w:rsid w:val="00572857"/>
    <w:rsid w:val="005729A7"/>
    <w:rsid w:val="005729D4"/>
    <w:rsid w:val="00572DB1"/>
    <w:rsid w:val="0057355C"/>
    <w:rsid w:val="005735F4"/>
    <w:rsid w:val="005740DF"/>
    <w:rsid w:val="00574BB1"/>
    <w:rsid w:val="005750BA"/>
    <w:rsid w:val="00575B82"/>
    <w:rsid w:val="00575D96"/>
    <w:rsid w:val="00575EF1"/>
    <w:rsid w:val="00576208"/>
    <w:rsid w:val="005763FC"/>
    <w:rsid w:val="00576870"/>
    <w:rsid w:val="00576DBD"/>
    <w:rsid w:val="00577305"/>
    <w:rsid w:val="005779B2"/>
    <w:rsid w:val="00577F0E"/>
    <w:rsid w:val="005809F9"/>
    <w:rsid w:val="00581079"/>
    <w:rsid w:val="0058110A"/>
    <w:rsid w:val="005825C4"/>
    <w:rsid w:val="00582627"/>
    <w:rsid w:val="005828B0"/>
    <w:rsid w:val="00582ABB"/>
    <w:rsid w:val="00582B81"/>
    <w:rsid w:val="00582D40"/>
    <w:rsid w:val="0058307A"/>
    <w:rsid w:val="0058316F"/>
    <w:rsid w:val="0058380A"/>
    <w:rsid w:val="00583893"/>
    <w:rsid w:val="00583E98"/>
    <w:rsid w:val="00583F74"/>
    <w:rsid w:val="00584011"/>
    <w:rsid w:val="005844AF"/>
    <w:rsid w:val="005864A2"/>
    <w:rsid w:val="00586DD9"/>
    <w:rsid w:val="00587064"/>
    <w:rsid w:val="00587B0D"/>
    <w:rsid w:val="005901DC"/>
    <w:rsid w:val="00590B32"/>
    <w:rsid w:val="005915E3"/>
    <w:rsid w:val="005916E8"/>
    <w:rsid w:val="005920CD"/>
    <w:rsid w:val="005920D1"/>
    <w:rsid w:val="00592346"/>
    <w:rsid w:val="0059247B"/>
    <w:rsid w:val="005926A1"/>
    <w:rsid w:val="00594C7A"/>
    <w:rsid w:val="00594C84"/>
    <w:rsid w:val="00594E39"/>
    <w:rsid w:val="005954F7"/>
    <w:rsid w:val="0059567F"/>
    <w:rsid w:val="00595D40"/>
    <w:rsid w:val="00595D4C"/>
    <w:rsid w:val="00595FFC"/>
    <w:rsid w:val="00596052"/>
    <w:rsid w:val="00596975"/>
    <w:rsid w:val="00596B64"/>
    <w:rsid w:val="00597771"/>
    <w:rsid w:val="005A03A9"/>
    <w:rsid w:val="005A09DE"/>
    <w:rsid w:val="005A0BF3"/>
    <w:rsid w:val="005A0ED3"/>
    <w:rsid w:val="005A1054"/>
    <w:rsid w:val="005A2312"/>
    <w:rsid w:val="005A275F"/>
    <w:rsid w:val="005A2DF8"/>
    <w:rsid w:val="005A31D9"/>
    <w:rsid w:val="005A3786"/>
    <w:rsid w:val="005A3CA3"/>
    <w:rsid w:val="005A3CD4"/>
    <w:rsid w:val="005A3F4B"/>
    <w:rsid w:val="005A430B"/>
    <w:rsid w:val="005A4B3E"/>
    <w:rsid w:val="005A4D12"/>
    <w:rsid w:val="005A4DA9"/>
    <w:rsid w:val="005A4EF2"/>
    <w:rsid w:val="005A4FE7"/>
    <w:rsid w:val="005A5025"/>
    <w:rsid w:val="005A504A"/>
    <w:rsid w:val="005A52C1"/>
    <w:rsid w:val="005A64F5"/>
    <w:rsid w:val="005A6940"/>
    <w:rsid w:val="005A6C26"/>
    <w:rsid w:val="005A6FF3"/>
    <w:rsid w:val="005B0181"/>
    <w:rsid w:val="005B024A"/>
    <w:rsid w:val="005B03B8"/>
    <w:rsid w:val="005B0933"/>
    <w:rsid w:val="005B10C3"/>
    <w:rsid w:val="005B1132"/>
    <w:rsid w:val="005B15B9"/>
    <w:rsid w:val="005B15DA"/>
    <w:rsid w:val="005B1CE2"/>
    <w:rsid w:val="005B1F2F"/>
    <w:rsid w:val="005B1FBD"/>
    <w:rsid w:val="005B209F"/>
    <w:rsid w:val="005B290A"/>
    <w:rsid w:val="005B2B15"/>
    <w:rsid w:val="005B2D3C"/>
    <w:rsid w:val="005B2D91"/>
    <w:rsid w:val="005B3341"/>
    <w:rsid w:val="005B37AB"/>
    <w:rsid w:val="005B3B89"/>
    <w:rsid w:val="005B3F96"/>
    <w:rsid w:val="005B42B4"/>
    <w:rsid w:val="005B4806"/>
    <w:rsid w:val="005B4897"/>
    <w:rsid w:val="005B5108"/>
    <w:rsid w:val="005B5B48"/>
    <w:rsid w:val="005B614B"/>
    <w:rsid w:val="005B619A"/>
    <w:rsid w:val="005B693B"/>
    <w:rsid w:val="005B6C2B"/>
    <w:rsid w:val="005B6E02"/>
    <w:rsid w:val="005B7886"/>
    <w:rsid w:val="005B7D1A"/>
    <w:rsid w:val="005B7DE6"/>
    <w:rsid w:val="005C0081"/>
    <w:rsid w:val="005C05C8"/>
    <w:rsid w:val="005C0AA4"/>
    <w:rsid w:val="005C0B57"/>
    <w:rsid w:val="005C0BED"/>
    <w:rsid w:val="005C1105"/>
    <w:rsid w:val="005C1183"/>
    <w:rsid w:val="005C1A5D"/>
    <w:rsid w:val="005C1CA8"/>
    <w:rsid w:val="005C1CC9"/>
    <w:rsid w:val="005C1E2F"/>
    <w:rsid w:val="005C27A0"/>
    <w:rsid w:val="005C2ED6"/>
    <w:rsid w:val="005C3432"/>
    <w:rsid w:val="005C39A5"/>
    <w:rsid w:val="005C3E4E"/>
    <w:rsid w:val="005C3ED2"/>
    <w:rsid w:val="005C4CD9"/>
    <w:rsid w:val="005C4E85"/>
    <w:rsid w:val="005C5334"/>
    <w:rsid w:val="005C587C"/>
    <w:rsid w:val="005C59FC"/>
    <w:rsid w:val="005C5DF4"/>
    <w:rsid w:val="005C5E15"/>
    <w:rsid w:val="005C607B"/>
    <w:rsid w:val="005C6B0E"/>
    <w:rsid w:val="005C6D80"/>
    <w:rsid w:val="005C7087"/>
    <w:rsid w:val="005C76AB"/>
    <w:rsid w:val="005C79D9"/>
    <w:rsid w:val="005C7CE9"/>
    <w:rsid w:val="005C7FEA"/>
    <w:rsid w:val="005D03F4"/>
    <w:rsid w:val="005D0406"/>
    <w:rsid w:val="005D099F"/>
    <w:rsid w:val="005D0A1A"/>
    <w:rsid w:val="005D0CBF"/>
    <w:rsid w:val="005D0CD6"/>
    <w:rsid w:val="005D1ABB"/>
    <w:rsid w:val="005D1E91"/>
    <w:rsid w:val="005D1F5C"/>
    <w:rsid w:val="005D2003"/>
    <w:rsid w:val="005D22F4"/>
    <w:rsid w:val="005D2668"/>
    <w:rsid w:val="005D32AA"/>
    <w:rsid w:val="005D32C9"/>
    <w:rsid w:val="005D359B"/>
    <w:rsid w:val="005D47CC"/>
    <w:rsid w:val="005D4B62"/>
    <w:rsid w:val="005D4B87"/>
    <w:rsid w:val="005D4EC8"/>
    <w:rsid w:val="005D4FE0"/>
    <w:rsid w:val="005D5445"/>
    <w:rsid w:val="005D5598"/>
    <w:rsid w:val="005D5F83"/>
    <w:rsid w:val="005D64DA"/>
    <w:rsid w:val="005D66F5"/>
    <w:rsid w:val="005E0086"/>
    <w:rsid w:val="005E0149"/>
    <w:rsid w:val="005E03DE"/>
    <w:rsid w:val="005E075F"/>
    <w:rsid w:val="005E07DA"/>
    <w:rsid w:val="005E0ECB"/>
    <w:rsid w:val="005E12DF"/>
    <w:rsid w:val="005E1DE8"/>
    <w:rsid w:val="005E1F78"/>
    <w:rsid w:val="005E1FCC"/>
    <w:rsid w:val="005E20D3"/>
    <w:rsid w:val="005E2284"/>
    <w:rsid w:val="005E2BAC"/>
    <w:rsid w:val="005E2C1E"/>
    <w:rsid w:val="005E316C"/>
    <w:rsid w:val="005E3350"/>
    <w:rsid w:val="005E347B"/>
    <w:rsid w:val="005E38BD"/>
    <w:rsid w:val="005E47B0"/>
    <w:rsid w:val="005E4873"/>
    <w:rsid w:val="005E4F02"/>
    <w:rsid w:val="005E5335"/>
    <w:rsid w:val="005E5711"/>
    <w:rsid w:val="005E5CE9"/>
    <w:rsid w:val="005E612A"/>
    <w:rsid w:val="005E6F81"/>
    <w:rsid w:val="005E7B34"/>
    <w:rsid w:val="005E7E15"/>
    <w:rsid w:val="005F0C73"/>
    <w:rsid w:val="005F12E1"/>
    <w:rsid w:val="005F141D"/>
    <w:rsid w:val="005F1D7B"/>
    <w:rsid w:val="005F1EA9"/>
    <w:rsid w:val="005F2432"/>
    <w:rsid w:val="005F2466"/>
    <w:rsid w:val="005F25C2"/>
    <w:rsid w:val="005F2757"/>
    <w:rsid w:val="005F3379"/>
    <w:rsid w:val="005F342E"/>
    <w:rsid w:val="005F36C2"/>
    <w:rsid w:val="005F3B15"/>
    <w:rsid w:val="005F3B4B"/>
    <w:rsid w:val="005F3FFB"/>
    <w:rsid w:val="005F4BC8"/>
    <w:rsid w:val="005F548B"/>
    <w:rsid w:val="005F54A0"/>
    <w:rsid w:val="005F59FD"/>
    <w:rsid w:val="005F5D63"/>
    <w:rsid w:val="005F5DFC"/>
    <w:rsid w:val="005F5EE9"/>
    <w:rsid w:val="005F67BB"/>
    <w:rsid w:val="005F6D3E"/>
    <w:rsid w:val="005F6F95"/>
    <w:rsid w:val="005F7DB5"/>
    <w:rsid w:val="006007BF"/>
    <w:rsid w:val="00600BE2"/>
    <w:rsid w:val="00600C81"/>
    <w:rsid w:val="00600F4A"/>
    <w:rsid w:val="00601135"/>
    <w:rsid w:val="00601D4E"/>
    <w:rsid w:val="006021AC"/>
    <w:rsid w:val="00602529"/>
    <w:rsid w:val="0060376E"/>
    <w:rsid w:val="00603AE1"/>
    <w:rsid w:val="00603F16"/>
    <w:rsid w:val="00604264"/>
    <w:rsid w:val="00604660"/>
    <w:rsid w:val="006056AA"/>
    <w:rsid w:val="006061F1"/>
    <w:rsid w:val="00606262"/>
    <w:rsid w:val="00606468"/>
    <w:rsid w:val="00606489"/>
    <w:rsid w:val="00606A4F"/>
    <w:rsid w:val="0060700C"/>
    <w:rsid w:val="006075F9"/>
    <w:rsid w:val="00607837"/>
    <w:rsid w:val="00607E8A"/>
    <w:rsid w:val="00610235"/>
    <w:rsid w:val="00610381"/>
    <w:rsid w:val="00610BDD"/>
    <w:rsid w:val="0061105C"/>
    <w:rsid w:val="00611443"/>
    <w:rsid w:val="00611C0D"/>
    <w:rsid w:val="00611E65"/>
    <w:rsid w:val="006130B7"/>
    <w:rsid w:val="006137A3"/>
    <w:rsid w:val="006139B1"/>
    <w:rsid w:val="006139D8"/>
    <w:rsid w:val="00613E86"/>
    <w:rsid w:val="00614185"/>
    <w:rsid w:val="006142DE"/>
    <w:rsid w:val="006145A9"/>
    <w:rsid w:val="00614A90"/>
    <w:rsid w:val="00614EB8"/>
    <w:rsid w:val="00615465"/>
    <w:rsid w:val="0061642A"/>
    <w:rsid w:val="00616457"/>
    <w:rsid w:val="006166F9"/>
    <w:rsid w:val="00617316"/>
    <w:rsid w:val="0061735D"/>
    <w:rsid w:val="00617400"/>
    <w:rsid w:val="006176CE"/>
    <w:rsid w:val="0061777F"/>
    <w:rsid w:val="00620A2E"/>
    <w:rsid w:val="0062125F"/>
    <w:rsid w:val="006212DA"/>
    <w:rsid w:val="006213D9"/>
    <w:rsid w:val="00621656"/>
    <w:rsid w:val="00621FEA"/>
    <w:rsid w:val="00622C69"/>
    <w:rsid w:val="006232A5"/>
    <w:rsid w:val="00623C28"/>
    <w:rsid w:val="00623F6B"/>
    <w:rsid w:val="00624093"/>
    <w:rsid w:val="006253BB"/>
    <w:rsid w:val="00625619"/>
    <w:rsid w:val="00625D51"/>
    <w:rsid w:val="00625F58"/>
    <w:rsid w:val="00626183"/>
    <w:rsid w:val="00626500"/>
    <w:rsid w:val="00626567"/>
    <w:rsid w:val="006265B9"/>
    <w:rsid w:val="00626935"/>
    <w:rsid w:val="00626992"/>
    <w:rsid w:val="006269E1"/>
    <w:rsid w:val="006272BE"/>
    <w:rsid w:val="0062757D"/>
    <w:rsid w:val="0062771C"/>
    <w:rsid w:val="006277D2"/>
    <w:rsid w:val="006278E4"/>
    <w:rsid w:val="00630322"/>
    <w:rsid w:val="00630B40"/>
    <w:rsid w:val="00630F14"/>
    <w:rsid w:val="00630FB4"/>
    <w:rsid w:val="00630FC5"/>
    <w:rsid w:val="00631F7E"/>
    <w:rsid w:val="006326DD"/>
    <w:rsid w:val="006329C0"/>
    <w:rsid w:val="00632BAC"/>
    <w:rsid w:val="00632F6A"/>
    <w:rsid w:val="006330A2"/>
    <w:rsid w:val="006336F9"/>
    <w:rsid w:val="00634092"/>
    <w:rsid w:val="006342AD"/>
    <w:rsid w:val="00635330"/>
    <w:rsid w:val="006354CA"/>
    <w:rsid w:val="006360B9"/>
    <w:rsid w:val="00636FB4"/>
    <w:rsid w:val="00637067"/>
    <w:rsid w:val="00637362"/>
    <w:rsid w:val="0063737F"/>
    <w:rsid w:val="00637456"/>
    <w:rsid w:val="00637619"/>
    <w:rsid w:val="0063762E"/>
    <w:rsid w:val="00637BEE"/>
    <w:rsid w:val="00640872"/>
    <w:rsid w:val="00641534"/>
    <w:rsid w:val="006417A7"/>
    <w:rsid w:val="00641B8E"/>
    <w:rsid w:val="00641C61"/>
    <w:rsid w:val="00642399"/>
    <w:rsid w:val="006423CA"/>
    <w:rsid w:val="006425F7"/>
    <w:rsid w:val="006428B0"/>
    <w:rsid w:val="006429D5"/>
    <w:rsid w:val="00642B62"/>
    <w:rsid w:val="00642F40"/>
    <w:rsid w:val="006432F1"/>
    <w:rsid w:val="006435F2"/>
    <w:rsid w:val="006436FC"/>
    <w:rsid w:val="00643DE4"/>
    <w:rsid w:val="006440E0"/>
    <w:rsid w:val="00644F60"/>
    <w:rsid w:val="006459A9"/>
    <w:rsid w:val="00645F40"/>
    <w:rsid w:val="0064636A"/>
    <w:rsid w:val="006467EC"/>
    <w:rsid w:val="00646A6C"/>
    <w:rsid w:val="00646E2A"/>
    <w:rsid w:val="00647020"/>
    <w:rsid w:val="006478DF"/>
    <w:rsid w:val="006478F4"/>
    <w:rsid w:val="00647CA1"/>
    <w:rsid w:val="00647D87"/>
    <w:rsid w:val="00647E56"/>
    <w:rsid w:val="00650453"/>
    <w:rsid w:val="00650A64"/>
    <w:rsid w:val="00650DA1"/>
    <w:rsid w:val="00651096"/>
    <w:rsid w:val="0065114F"/>
    <w:rsid w:val="006513DE"/>
    <w:rsid w:val="006513EF"/>
    <w:rsid w:val="0065152E"/>
    <w:rsid w:val="0065152F"/>
    <w:rsid w:val="0065270C"/>
    <w:rsid w:val="00652A97"/>
    <w:rsid w:val="00652ACD"/>
    <w:rsid w:val="00652BE0"/>
    <w:rsid w:val="00653096"/>
    <w:rsid w:val="00653B37"/>
    <w:rsid w:val="006541CF"/>
    <w:rsid w:val="0065498F"/>
    <w:rsid w:val="006549EF"/>
    <w:rsid w:val="00654C5B"/>
    <w:rsid w:val="00654FCD"/>
    <w:rsid w:val="006552B3"/>
    <w:rsid w:val="00655AD3"/>
    <w:rsid w:val="00655C98"/>
    <w:rsid w:val="00655D82"/>
    <w:rsid w:val="00656185"/>
    <w:rsid w:val="0065622A"/>
    <w:rsid w:val="006563B7"/>
    <w:rsid w:val="00656622"/>
    <w:rsid w:val="006571DD"/>
    <w:rsid w:val="0065740C"/>
    <w:rsid w:val="006579A6"/>
    <w:rsid w:val="00657DB0"/>
    <w:rsid w:val="00660402"/>
    <w:rsid w:val="00660997"/>
    <w:rsid w:val="00660A2D"/>
    <w:rsid w:val="00661444"/>
    <w:rsid w:val="00661D02"/>
    <w:rsid w:val="00661F09"/>
    <w:rsid w:val="00662418"/>
    <w:rsid w:val="006629F2"/>
    <w:rsid w:val="00662E87"/>
    <w:rsid w:val="006637ED"/>
    <w:rsid w:val="006640F7"/>
    <w:rsid w:val="00664804"/>
    <w:rsid w:val="00664B9E"/>
    <w:rsid w:val="006655A9"/>
    <w:rsid w:val="0066597F"/>
    <w:rsid w:val="0066620F"/>
    <w:rsid w:val="0066644A"/>
    <w:rsid w:val="00666614"/>
    <w:rsid w:val="00666732"/>
    <w:rsid w:val="00666912"/>
    <w:rsid w:val="006672C4"/>
    <w:rsid w:val="00667479"/>
    <w:rsid w:val="0066780A"/>
    <w:rsid w:val="00667A98"/>
    <w:rsid w:val="00670016"/>
    <w:rsid w:val="006705EA"/>
    <w:rsid w:val="00670D41"/>
    <w:rsid w:val="00670E91"/>
    <w:rsid w:val="0067147D"/>
    <w:rsid w:val="006718F2"/>
    <w:rsid w:val="00671C9D"/>
    <w:rsid w:val="006723D2"/>
    <w:rsid w:val="006724E4"/>
    <w:rsid w:val="006726E7"/>
    <w:rsid w:val="00672DA7"/>
    <w:rsid w:val="00673478"/>
    <w:rsid w:val="006738F6"/>
    <w:rsid w:val="00673B89"/>
    <w:rsid w:val="00673D3A"/>
    <w:rsid w:val="00673E84"/>
    <w:rsid w:val="006740AC"/>
    <w:rsid w:val="00674903"/>
    <w:rsid w:val="00674B07"/>
    <w:rsid w:val="00674C7E"/>
    <w:rsid w:val="00675132"/>
    <w:rsid w:val="00675378"/>
    <w:rsid w:val="00675A63"/>
    <w:rsid w:val="00675C4C"/>
    <w:rsid w:val="00676504"/>
    <w:rsid w:val="00676721"/>
    <w:rsid w:val="00677DF0"/>
    <w:rsid w:val="006807F5"/>
    <w:rsid w:val="0068097C"/>
    <w:rsid w:val="006811B7"/>
    <w:rsid w:val="006818E4"/>
    <w:rsid w:val="00681A42"/>
    <w:rsid w:val="00681F56"/>
    <w:rsid w:val="0068273D"/>
    <w:rsid w:val="00682926"/>
    <w:rsid w:val="00682B0F"/>
    <w:rsid w:val="00683372"/>
    <w:rsid w:val="0068388E"/>
    <w:rsid w:val="0068516A"/>
    <w:rsid w:val="006858A5"/>
    <w:rsid w:val="00685D31"/>
    <w:rsid w:val="006869C1"/>
    <w:rsid w:val="0068723E"/>
    <w:rsid w:val="0068755C"/>
    <w:rsid w:val="00687943"/>
    <w:rsid w:val="00687E8A"/>
    <w:rsid w:val="006904A9"/>
    <w:rsid w:val="006906E3"/>
    <w:rsid w:val="0069099F"/>
    <w:rsid w:val="006914B6"/>
    <w:rsid w:val="0069191D"/>
    <w:rsid w:val="00691BBC"/>
    <w:rsid w:val="00691DDD"/>
    <w:rsid w:val="006923DB"/>
    <w:rsid w:val="00692AF2"/>
    <w:rsid w:val="006930CE"/>
    <w:rsid w:val="006931ED"/>
    <w:rsid w:val="00693D49"/>
    <w:rsid w:val="00694918"/>
    <w:rsid w:val="00694923"/>
    <w:rsid w:val="00694B28"/>
    <w:rsid w:val="006950D4"/>
    <w:rsid w:val="006950F7"/>
    <w:rsid w:val="006956F5"/>
    <w:rsid w:val="006958EE"/>
    <w:rsid w:val="00696814"/>
    <w:rsid w:val="006969B1"/>
    <w:rsid w:val="00696F45"/>
    <w:rsid w:val="00697A37"/>
    <w:rsid w:val="00697BA3"/>
    <w:rsid w:val="00697E52"/>
    <w:rsid w:val="006A048C"/>
    <w:rsid w:val="006A05FD"/>
    <w:rsid w:val="006A0A0A"/>
    <w:rsid w:val="006A0B42"/>
    <w:rsid w:val="006A0EB3"/>
    <w:rsid w:val="006A10D0"/>
    <w:rsid w:val="006A12E9"/>
    <w:rsid w:val="006A14AC"/>
    <w:rsid w:val="006A1F9A"/>
    <w:rsid w:val="006A20E3"/>
    <w:rsid w:val="006A2166"/>
    <w:rsid w:val="006A24A1"/>
    <w:rsid w:val="006A29E4"/>
    <w:rsid w:val="006A2B45"/>
    <w:rsid w:val="006A3377"/>
    <w:rsid w:val="006A3478"/>
    <w:rsid w:val="006A35F7"/>
    <w:rsid w:val="006A3657"/>
    <w:rsid w:val="006A37BE"/>
    <w:rsid w:val="006A3C26"/>
    <w:rsid w:val="006A3C29"/>
    <w:rsid w:val="006A4FC0"/>
    <w:rsid w:val="006A5F46"/>
    <w:rsid w:val="006A61CC"/>
    <w:rsid w:val="006A6532"/>
    <w:rsid w:val="006A66B6"/>
    <w:rsid w:val="006A6C57"/>
    <w:rsid w:val="006A6C5A"/>
    <w:rsid w:val="006A6FC1"/>
    <w:rsid w:val="006A7554"/>
    <w:rsid w:val="006A7978"/>
    <w:rsid w:val="006B006A"/>
    <w:rsid w:val="006B00D3"/>
    <w:rsid w:val="006B09FC"/>
    <w:rsid w:val="006B0B77"/>
    <w:rsid w:val="006B0E2E"/>
    <w:rsid w:val="006B11B0"/>
    <w:rsid w:val="006B146B"/>
    <w:rsid w:val="006B183B"/>
    <w:rsid w:val="006B188A"/>
    <w:rsid w:val="006B196F"/>
    <w:rsid w:val="006B2537"/>
    <w:rsid w:val="006B2A04"/>
    <w:rsid w:val="006B2A51"/>
    <w:rsid w:val="006B2BC8"/>
    <w:rsid w:val="006B393E"/>
    <w:rsid w:val="006B452A"/>
    <w:rsid w:val="006B4C44"/>
    <w:rsid w:val="006B4D8B"/>
    <w:rsid w:val="006B559B"/>
    <w:rsid w:val="006B5BA6"/>
    <w:rsid w:val="006B5E3A"/>
    <w:rsid w:val="006B6079"/>
    <w:rsid w:val="006B6A85"/>
    <w:rsid w:val="006B7605"/>
    <w:rsid w:val="006B76DA"/>
    <w:rsid w:val="006B7B65"/>
    <w:rsid w:val="006B7E76"/>
    <w:rsid w:val="006C00D9"/>
    <w:rsid w:val="006C01FA"/>
    <w:rsid w:val="006C07BF"/>
    <w:rsid w:val="006C10F8"/>
    <w:rsid w:val="006C11F3"/>
    <w:rsid w:val="006C1652"/>
    <w:rsid w:val="006C1A3C"/>
    <w:rsid w:val="006C1CCC"/>
    <w:rsid w:val="006C1CD2"/>
    <w:rsid w:val="006C230E"/>
    <w:rsid w:val="006C269D"/>
    <w:rsid w:val="006C2A30"/>
    <w:rsid w:val="006C2A55"/>
    <w:rsid w:val="006C2B18"/>
    <w:rsid w:val="006C3060"/>
    <w:rsid w:val="006C31F3"/>
    <w:rsid w:val="006C37C8"/>
    <w:rsid w:val="006C3FF4"/>
    <w:rsid w:val="006C4133"/>
    <w:rsid w:val="006C4505"/>
    <w:rsid w:val="006C45D9"/>
    <w:rsid w:val="006C4A30"/>
    <w:rsid w:val="006C4E31"/>
    <w:rsid w:val="006C4F37"/>
    <w:rsid w:val="006C503E"/>
    <w:rsid w:val="006C55D2"/>
    <w:rsid w:val="006C56DF"/>
    <w:rsid w:val="006C6190"/>
    <w:rsid w:val="006C6CBC"/>
    <w:rsid w:val="006C6FDD"/>
    <w:rsid w:val="006C7646"/>
    <w:rsid w:val="006C7AE0"/>
    <w:rsid w:val="006C7FD1"/>
    <w:rsid w:val="006D25AC"/>
    <w:rsid w:val="006D2AD9"/>
    <w:rsid w:val="006D334C"/>
    <w:rsid w:val="006D33FE"/>
    <w:rsid w:val="006D3423"/>
    <w:rsid w:val="006D3832"/>
    <w:rsid w:val="006D4134"/>
    <w:rsid w:val="006D45FD"/>
    <w:rsid w:val="006D46BC"/>
    <w:rsid w:val="006D4C22"/>
    <w:rsid w:val="006D4DB5"/>
    <w:rsid w:val="006D51B9"/>
    <w:rsid w:val="006D5C0F"/>
    <w:rsid w:val="006D5C93"/>
    <w:rsid w:val="006D6C37"/>
    <w:rsid w:val="006D729E"/>
    <w:rsid w:val="006D74A5"/>
    <w:rsid w:val="006D771E"/>
    <w:rsid w:val="006D7A13"/>
    <w:rsid w:val="006D7B21"/>
    <w:rsid w:val="006D7B25"/>
    <w:rsid w:val="006E08AF"/>
    <w:rsid w:val="006E0918"/>
    <w:rsid w:val="006E0E72"/>
    <w:rsid w:val="006E10AC"/>
    <w:rsid w:val="006E15C0"/>
    <w:rsid w:val="006E1E29"/>
    <w:rsid w:val="006E2873"/>
    <w:rsid w:val="006E2D06"/>
    <w:rsid w:val="006E2FCE"/>
    <w:rsid w:val="006E33DC"/>
    <w:rsid w:val="006E3833"/>
    <w:rsid w:val="006E3F6D"/>
    <w:rsid w:val="006E4B9D"/>
    <w:rsid w:val="006E4D61"/>
    <w:rsid w:val="006E4D8F"/>
    <w:rsid w:val="006E519C"/>
    <w:rsid w:val="006E5368"/>
    <w:rsid w:val="006E5571"/>
    <w:rsid w:val="006E57E4"/>
    <w:rsid w:val="006E5866"/>
    <w:rsid w:val="006E5994"/>
    <w:rsid w:val="006E5C59"/>
    <w:rsid w:val="006E5F90"/>
    <w:rsid w:val="006E650C"/>
    <w:rsid w:val="006E6716"/>
    <w:rsid w:val="006E67E7"/>
    <w:rsid w:val="006E6EB8"/>
    <w:rsid w:val="006E7030"/>
    <w:rsid w:val="006E7046"/>
    <w:rsid w:val="006E7AA0"/>
    <w:rsid w:val="006E7E55"/>
    <w:rsid w:val="006E7F33"/>
    <w:rsid w:val="006F03B4"/>
    <w:rsid w:val="006F093A"/>
    <w:rsid w:val="006F104A"/>
    <w:rsid w:val="006F108C"/>
    <w:rsid w:val="006F1A5D"/>
    <w:rsid w:val="006F1BCB"/>
    <w:rsid w:val="006F1C14"/>
    <w:rsid w:val="006F2174"/>
    <w:rsid w:val="006F2222"/>
    <w:rsid w:val="006F2E98"/>
    <w:rsid w:val="006F37A0"/>
    <w:rsid w:val="006F3E3B"/>
    <w:rsid w:val="006F3E68"/>
    <w:rsid w:val="006F3F2A"/>
    <w:rsid w:val="006F4228"/>
    <w:rsid w:val="006F435D"/>
    <w:rsid w:val="006F4795"/>
    <w:rsid w:val="006F4A6D"/>
    <w:rsid w:val="006F4C2E"/>
    <w:rsid w:val="006F51F4"/>
    <w:rsid w:val="006F5269"/>
    <w:rsid w:val="006F53A9"/>
    <w:rsid w:val="006F54DE"/>
    <w:rsid w:val="006F5864"/>
    <w:rsid w:val="006F5C44"/>
    <w:rsid w:val="006F5CB8"/>
    <w:rsid w:val="006F5DCB"/>
    <w:rsid w:val="006F601F"/>
    <w:rsid w:val="006F64BC"/>
    <w:rsid w:val="006F68B3"/>
    <w:rsid w:val="006F6B30"/>
    <w:rsid w:val="006F6B7D"/>
    <w:rsid w:val="006F6DE9"/>
    <w:rsid w:val="006F6F4A"/>
    <w:rsid w:val="006F771C"/>
    <w:rsid w:val="006F7A69"/>
    <w:rsid w:val="006F7B3A"/>
    <w:rsid w:val="006F7B87"/>
    <w:rsid w:val="006F7E0B"/>
    <w:rsid w:val="00700127"/>
    <w:rsid w:val="00701027"/>
    <w:rsid w:val="0070141D"/>
    <w:rsid w:val="00701BE9"/>
    <w:rsid w:val="00702099"/>
    <w:rsid w:val="00702454"/>
    <w:rsid w:val="007025A5"/>
    <w:rsid w:val="0070287D"/>
    <w:rsid w:val="00702B66"/>
    <w:rsid w:val="00702F64"/>
    <w:rsid w:val="00703423"/>
    <w:rsid w:val="00703A1D"/>
    <w:rsid w:val="00703A89"/>
    <w:rsid w:val="00703AA9"/>
    <w:rsid w:val="00704B94"/>
    <w:rsid w:val="007057C1"/>
    <w:rsid w:val="00706855"/>
    <w:rsid w:val="00706CE2"/>
    <w:rsid w:val="00706CEF"/>
    <w:rsid w:val="007071FE"/>
    <w:rsid w:val="00707793"/>
    <w:rsid w:val="00707D5C"/>
    <w:rsid w:val="00707D94"/>
    <w:rsid w:val="0071024B"/>
    <w:rsid w:val="007108D9"/>
    <w:rsid w:val="0071098B"/>
    <w:rsid w:val="00711107"/>
    <w:rsid w:val="00711543"/>
    <w:rsid w:val="007116A9"/>
    <w:rsid w:val="00712906"/>
    <w:rsid w:val="00712AFB"/>
    <w:rsid w:val="00713593"/>
    <w:rsid w:val="00713F12"/>
    <w:rsid w:val="00714775"/>
    <w:rsid w:val="00714CB7"/>
    <w:rsid w:val="00714D0A"/>
    <w:rsid w:val="00714DF9"/>
    <w:rsid w:val="007159E0"/>
    <w:rsid w:val="00715DEB"/>
    <w:rsid w:val="00716198"/>
    <w:rsid w:val="00716302"/>
    <w:rsid w:val="007166E0"/>
    <w:rsid w:val="00716C75"/>
    <w:rsid w:val="00717362"/>
    <w:rsid w:val="007173FA"/>
    <w:rsid w:val="00717623"/>
    <w:rsid w:val="00717B82"/>
    <w:rsid w:val="00717F0E"/>
    <w:rsid w:val="0072070D"/>
    <w:rsid w:val="00720A80"/>
    <w:rsid w:val="00720B5A"/>
    <w:rsid w:val="00720D64"/>
    <w:rsid w:val="00720D80"/>
    <w:rsid w:val="00720F06"/>
    <w:rsid w:val="0072125D"/>
    <w:rsid w:val="00721E4E"/>
    <w:rsid w:val="00721E6A"/>
    <w:rsid w:val="00722655"/>
    <w:rsid w:val="0072368C"/>
    <w:rsid w:val="00723C39"/>
    <w:rsid w:val="00723DE7"/>
    <w:rsid w:val="00723EDA"/>
    <w:rsid w:val="00723F33"/>
    <w:rsid w:val="00724B1F"/>
    <w:rsid w:val="00725274"/>
    <w:rsid w:val="00725AAA"/>
    <w:rsid w:val="00726267"/>
    <w:rsid w:val="0072662F"/>
    <w:rsid w:val="00726AA5"/>
    <w:rsid w:val="00726AD1"/>
    <w:rsid w:val="00726B90"/>
    <w:rsid w:val="00727B86"/>
    <w:rsid w:val="00727BAF"/>
    <w:rsid w:val="0073026E"/>
    <w:rsid w:val="00730284"/>
    <w:rsid w:val="00730466"/>
    <w:rsid w:val="00730566"/>
    <w:rsid w:val="0073091C"/>
    <w:rsid w:val="00730965"/>
    <w:rsid w:val="007309FD"/>
    <w:rsid w:val="00730BB2"/>
    <w:rsid w:val="00730C23"/>
    <w:rsid w:val="007312F9"/>
    <w:rsid w:val="007319CD"/>
    <w:rsid w:val="00731B0B"/>
    <w:rsid w:val="007328C3"/>
    <w:rsid w:val="00733A01"/>
    <w:rsid w:val="00733E23"/>
    <w:rsid w:val="00733E8B"/>
    <w:rsid w:val="0073412A"/>
    <w:rsid w:val="007348C2"/>
    <w:rsid w:val="00734AB4"/>
    <w:rsid w:val="00734B9F"/>
    <w:rsid w:val="00734DB4"/>
    <w:rsid w:val="00735B5A"/>
    <w:rsid w:val="00735F09"/>
    <w:rsid w:val="00737257"/>
    <w:rsid w:val="007401E7"/>
    <w:rsid w:val="00740432"/>
    <w:rsid w:val="007406D7"/>
    <w:rsid w:val="00740D7A"/>
    <w:rsid w:val="00741653"/>
    <w:rsid w:val="00741891"/>
    <w:rsid w:val="007421E8"/>
    <w:rsid w:val="007424AD"/>
    <w:rsid w:val="00742717"/>
    <w:rsid w:val="00742745"/>
    <w:rsid w:val="00742BE6"/>
    <w:rsid w:val="00743116"/>
    <w:rsid w:val="007431AE"/>
    <w:rsid w:val="00743362"/>
    <w:rsid w:val="00743B14"/>
    <w:rsid w:val="00743DFA"/>
    <w:rsid w:val="007443FE"/>
    <w:rsid w:val="0074454B"/>
    <w:rsid w:val="00744552"/>
    <w:rsid w:val="00744556"/>
    <w:rsid w:val="00744970"/>
    <w:rsid w:val="0074579C"/>
    <w:rsid w:val="007458E9"/>
    <w:rsid w:val="00745B2C"/>
    <w:rsid w:val="00747447"/>
    <w:rsid w:val="007477EA"/>
    <w:rsid w:val="00747D0D"/>
    <w:rsid w:val="00747E0E"/>
    <w:rsid w:val="0075099B"/>
    <w:rsid w:val="00750B50"/>
    <w:rsid w:val="00751086"/>
    <w:rsid w:val="007515BF"/>
    <w:rsid w:val="00751762"/>
    <w:rsid w:val="00751891"/>
    <w:rsid w:val="00751AE8"/>
    <w:rsid w:val="00752137"/>
    <w:rsid w:val="0075217E"/>
    <w:rsid w:val="00752651"/>
    <w:rsid w:val="00752870"/>
    <w:rsid w:val="00752A7E"/>
    <w:rsid w:val="00752BD5"/>
    <w:rsid w:val="007530E2"/>
    <w:rsid w:val="007532F1"/>
    <w:rsid w:val="00753998"/>
    <w:rsid w:val="007539AE"/>
    <w:rsid w:val="00753B82"/>
    <w:rsid w:val="00754038"/>
    <w:rsid w:val="00754507"/>
    <w:rsid w:val="00754BE9"/>
    <w:rsid w:val="00754F1B"/>
    <w:rsid w:val="00754FD3"/>
    <w:rsid w:val="007558CF"/>
    <w:rsid w:val="00755AD3"/>
    <w:rsid w:val="00755EB6"/>
    <w:rsid w:val="00755F29"/>
    <w:rsid w:val="007560FB"/>
    <w:rsid w:val="0075672A"/>
    <w:rsid w:val="0075693E"/>
    <w:rsid w:val="007574FB"/>
    <w:rsid w:val="00757AAD"/>
    <w:rsid w:val="00757B0C"/>
    <w:rsid w:val="00757C39"/>
    <w:rsid w:val="00757CCD"/>
    <w:rsid w:val="00760436"/>
    <w:rsid w:val="0076084D"/>
    <w:rsid w:val="00760B38"/>
    <w:rsid w:val="007615CE"/>
    <w:rsid w:val="00761612"/>
    <w:rsid w:val="00761752"/>
    <w:rsid w:val="007622B2"/>
    <w:rsid w:val="00762989"/>
    <w:rsid w:val="00762B02"/>
    <w:rsid w:val="00762C32"/>
    <w:rsid w:val="007632C9"/>
    <w:rsid w:val="00763667"/>
    <w:rsid w:val="007636CE"/>
    <w:rsid w:val="00763729"/>
    <w:rsid w:val="00763AB5"/>
    <w:rsid w:val="00763B5E"/>
    <w:rsid w:val="00763B5F"/>
    <w:rsid w:val="00763CB8"/>
    <w:rsid w:val="00764052"/>
    <w:rsid w:val="0076407B"/>
    <w:rsid w:val="0076442F"/>
    <w:rsid w:val="007644C7"/>
    <w:rsid w:val="00765320"/>
    <w:rsid w:val="00765538"/>
    <w:rsid w:val="0076554E"/>
    <w:rsid w:val="00765899"/>
    <w:rsid w:val="00765B63"/>
    <w:rsid w:val="00765C6E"/>
    <w:rsid w:val="00766577"/>
    <w:rsid w:val="00766E79"/>
    <w:rsid w:val="007671F2"/>
    <w:rsid w:val="0076746A"/>
    <w:rsid w:val="0077005A"/>
    <w:rsid w:val="007704D3"/>
    <w:rsid w:val="00771514"/>
    <w:rsid w:val="007718B7"/>
    <w:rsid w:val="00771F05"/>
    <w:rsid w:val="00772F9F"/>
    <w:rsid w:val="007730AF"/>
    <w:rsid w:val="007737E8"/>
    <w:rsid w:val="00773FFC"/>
    <w:rsid w:val="0077421A"/>
    <w:rsid w:val="00774F15"/>
    <w:rsid w:val="007758E6"/>
    <w:rsid w:val="00775D0A"/>
    <w:rsid w:val="00775DE2"/>
    <w:rsid w:val="00776271"/>
    <w:rsid w:val="0077639F"/>
    <w:rsid w:val="00776480"/>
    <w:rsid w:val="00776753"/>
    <w:rsid w:val="007767EA"/>
    <w:rsid w:val="00776975"/>
    <w:rsid w:val="007773F2"/>
    <w:rsid w:val="00777F12"/>
    <w:rsid w:val="0078004E"/>
    <w:rsid w:val="00780912"/>
    <w:rsid w:val="007810FE"/>
    <w:rsid w:val="00781D1E"/>
    <w:rsid w:val="00781E63"/>
    <w:rsid w:val="0078312E"/>
    <w:rsid w:val="007836B6"/>
    <w:rsid w:val="007836C2"/>
    <w:rsid w:val="00783C3A"/>
    <w:rsid w:val="00783C3B"/>
    <w:rsid w:val="00783F00"/>
    <w:rsid w:val="007842B8"/>
    <w:rsid w:val="00784CEA"/>
    <w:rsid w:val="007852C0"/>
    <w:rsid w:val="00785606"/>
    <w:rsid w:val="00785AE4"/>
    <w:rsid w:val="00786676"/>
    <w:rsid w:val="007873FE"/>
    <w:rsid w:val="007875AA"/>
    <w:rsid w:val="00787619"/>
    <w:rsid w:val="007900B9"/>
    <w:rsid w:val="00790556"/>
    <w:rsid w:val="007905C8"/>
    <w:rsid w:val="00790DDD"/>
    <w:rsid w:val="00791B0F"/>
    <w:rsid w:val="00791F9C"/>
    <w:rsid w:val="0079224A"/>
    <w:rsid w:val="0079256A"/>
    <w:rsid w:val="00792680"/>
    <w:rsid w:val="00792EB5"/>
    <w:rsid w:val="00793247"/>
    <w:rsid w:val="0079342A"/>
    <w:rsid w:val="00793696"/>
    <w:rsid w:val="00793C1A"/>
    <w:rsid w:val="00793CA6"/>
    <w:rsid w:val="00794022"/>
    <w:rsid w:val="0079565B"/>
    <w:rsid w:val="00795C2C"/>
    <w:rsid w:val="007963A8"/>
    <w:rsid w:val="00796625"/>
    <w:rsid w:val="00796B81"/>
    <w:rsid w:val="00796E34"/>
    <w:rsid w:val="0079716F"/>
    <w:rsid w:val="007A0340"/>
    <w:rsid w:val="007A0654"/>
    <w:rsid w:val="007A07D8"/>
    <w:rsid w:val="007A0F51"/>
    <w:rsid w:val="007A10D7"/>
    <w:rsid w:val="007A1410"/>
    <w:rsid w:val="007A17B5"/>
    <w:rsid w:val="007A1852"/>
    <w:rsid w:val="007A37E9"/>
    <w:rsid w:val="007A41C0"/>
    <w:rsid w:val="007A4D5E"/>
    <w:rsid w:val="007A5304"/>
    <w:rsid w:val="007A5E90"/>
    <w:rsid w:val="007A5F08"/>
    <w:rsid w:val="007A6828"/>
    <w:rsid w:val="007A68A4"/>
    <w:rsid w:val="007A6904"/>
    <w:rsid w:val="007A6A3E"/>
    <w:rsid w:val="007A74E7"/>
    <w:rsid w:val="007A7573"/>
    <w:rsid w:val="007A79FC"/>
    <w:rsid w:val="007B0369"/>
    <w:rsid w:val="007B0748"/>
    <w:rsid w:val="007B0D2B"/>
    <w:rsid w:val="007B0DBE"/>
    <w:rsid w:val="007B159F"/>
    <w:rsid w:val="007B18FC"/>
    <w:rsid w:val="007B1BCB"/>
    <w:rsid w:val="007B1BE2"/>
    <w:rsid w:val="007B1C01"/>
    <w:rsid w:val="007B1C18"/>
    <w:rsid w:val="007B204A"/>
    <w:rsid w:val="007B25F3"/>
    <w:rsid w:val="007B28C9"/>
    <w:rsid w:val="007B3217"/>
    <w:rsid w:val="007B3C1C"/>
    <w:rsid w:val="007B3D6A"/>
    <w:rsid w:val="007B44AB"/>
    <w:rsid w:val="007B48E7"/>
    <w:rsid w:val="007B5063"/>
    <w:rsid w:val="007B554F"/>
    <w:rsid w:val="007B5E6E"/>
    <w:rsid w:val="007B60A2"/>
    <w:rsid w:val="007B6651"/>
    <w:rsid w:val="007B6B09"/>
    <w:rsid w:val="007B6FA4"/>
    <w:rsid w:val="007B7340"/>
    <w:rsid w:val="007B752F"/>
    <w:rsid w:val="007B77D3"/>
    <w:rsid w:val="007B79E2"/>
    <w:rsid w:val="007C136A"/>
    <w:rsid w:val="007C1CD2"/>
    <w:rsid w:val="007C22BF"/>
    <w:rsid w:val="007C25A7"/>
    <w:rsid w:val="007C2828"/>
    <w:rsid w:val="007C2E42"/>
    <w:rsid w:val="007C3572"/>
    <w:rsid w:val="007C3BFF"/>
    <w:rsid w:val="007C3C7A"/>
    <w:rsid w:val="007C3FE5"/>
    <w:rsid w:val="007C484B"/>
    <w:rsid w:val="007C4908"/>
    <w:rsid w:val="007C4B27"/>
    <w:rsid w:val="007C501A"/>
    <w:rsid w:val="007C5385"/>
    <w:rsid w:val="007C6591"/>
    <w:rsid w:val="007C67E1"/>
    <w:rsid w:val="007C6954"/>
    <w:rsid w:val="007C6EC6"/>
    <w:rsid w:val="007C6FE1"/>
    <w:rsid w:val="007C7483"/>
    <w:rsid w:val="007C7A61"/>
    <w:rsid w:val="007C7EBF"/>
    <w:rsid w:val="007D06C3"/>
    <w:rsid w:val="007D1429"/>
    <w:rsid w:val="007D221D"/>
    <w:rsid w:val="007D23CC"/>
    <w:rsid w:val="007D294A"/>
    <w:rsid w:val="007D2984"/>
    <w:rsid w:val="007D29F5"/>
    <w:rsid w:val="007D2C42"/>
    <w:rsid w:val="007D2E2F"/>
    <w:rsid w:val="007D3124"/>
    <w:rsid w:val="007D3702"/>
    <w:rsid w:val="007D38E4"/>
    <w:rsid w:val="007D406A"/>
    <w:rsid w:val="007D4713"/>
    <w:rsid w:val="007D4A69"/>
    <w:rsid w:val="007D4BE1"/>
    <w:rsid w:val="007D4E2A"/>
    <w:rsid w:val="007D4FEB"/>
    <w:rsid w:val="007D657C"/>
    <w:rsid w:val="007D697E"/>
    <w:rsid w:val="007D6C7F"/>
    <w:rsid w:val="007D6E0A"/>
    <w:rsid w:val="007D6E77"/>
    <w:rsid w:val="007D7150"/>
    <w:rsid w:val="007D73FC"/>
    <w:rsid w:val="007D7541"/>
    <w:rsid w:val="007D7970"/>
    <w:rsid w:val="007D79EA"/>
    <w:rsid w:val="007D7B00"/>
    <w:rsid w:val="007D7CC2"/>
    <w:rsid w:val="007D7DD4"/>
    <w:rsid w:val="007D7EE4"/>
    <w:rsid w:val="007E02E9"/>
    <w:rsid w:val="007E071A"/>
    <w:rsid w:val="007E0795"/>
    <w:rsid w:val="007E07E3"/>
    <w:rsid w:val="007E0A57"/>
    <w:rsid w:val="007E0B72"/>
    <w:rsid w:val="007E0E2B"/>
    <w:rsid w:val="007E1857"/>
    <w:rsid w:val="007E1861"/>
    <w:rsid w:val="007E1F14"/>
    <w:rsid w:val="007E1FD3"/>
    <w:rsid w:val="007E2779"/>
    <w:rsid w:val="007E2CE5"/>
    <w:rsid w:val="007E2DDF"/>
    <w:rsid w:val="007E30BC"/>
    <w:rsid w:val="007E3270"/>
    <w:rsid w:val="007E3708"/>
    <w:rsid w:val="007E38A8"/>
    <w:rsid w:val="007E3C4B"/>
    <w:rsid w:val="007E48B8"/>
    <w:rsid w:val="007E4B99"/>
    <w:rsid w:val="007E591C"/>
    <w:rsid w:val="007E6375"/>
    <w:rsid w:val="007E677E"/>
    <w:rsid w:val="007E6D32"/>
    <w:rsid w:val="007E7737"/>
    <w:rsid w:val="007E7807"/>
    <w:rsid w:val="007E7BE1"/>
    <w:rsid w:val="007E7F4A"/>
    <w:rsid w:val="007E7FBC"/>
    <w:rsid w:val="007E7FDD"/>
    <w:rsid w:val="007F03EE"/>
    <w:rsid w:val="007F05E2"/>
    <w:rsid w:val="007F0875"/>
    <w:rsid w:val="007F0947"/>
    <w:rsid w:val="007F09C6"/>
    <w:rsid w:val="007F0C33"/>
    <w:rsid w:val="007F192C"/>
    <w:rsid w:val="007F1D47"/>
    <w:rsid w:val="007F24D8"/>
    <w:rsid w:val="007F29FF"/>
    <w:rsid w:val="007F2A60"/>
    <w:rsid w:val="007F2AA1"/>
    <w:rsid w:val="007F2C6F"/>
    <w:rsid w:val="007F2FFE"/>
    <w:rsid w:val="007F31A0"/>
    <w:rsid w:val="007F3267"/>
    <w:rsid w:val="007F32B5"/>
    <w:rsid w:val="007F39C6"/>
    <w:rsid w:val="007F3BD5"/>
    <w:rsid w:val="007F401D"/>
    <w:rsid w:val="007F43E5"/>
    <w:rsid w:val="007F535E"/>
    <w:rsid w:val="007F58AA"/>
    <w:rsid w:val="007F5C57"/>
    <w:rsid w:val="007F5DDA"/>
    <w:rsid w:val="007F69AE"/>
    <w:rsid w:val="007F6D11"/>
    <w:rsid w:val="007F716E"/>
    <w:rsid w:val="007F7284"/>
    <w:rsid w:val="007F7B45"/>
    <w:rsid w:val="007F7B71"/>
    <w:rsid w:val="0080003E"/>
    <w:rsid w:val="008000C0"/>
    <w:rsid w:val="0080065F"/>
    <w:rsid w:val="00800EEA"/>
    <w:rsid w:val="0080131D"/>
    <w:rsid w:val="0080154C"/>
    <w:rsid w:val="0080169C"/>
    <w:rsid w:val="00801820"/>
    <w:rsid w:val="00801F30"/>
    <w:rsid w:val="00802189"/>
    <w:rsid w:val="008024FF"/>
    <w:rsid w:val="0080314D"/>
    <w:rsid w:val="00804356"/>
    <w:rsid w:val="008043FD"/>
    <w:rsid w:val="00804D43"/>
    <w:rsid w:val="00805405"/>
    <w:rsid w:val="0080590D"/>
    <w:rsid w:val="00805A04"/>
    <w:rsid w:val="00805B9A"/>
    <w:rsid w:val="00806082"/>
    <w:rsid w:val="00806796"/>
    <w:rsid w:val="00807652"/>
    <w:rsid w:val="00807EA5"/>
    <w:rsid w:val="008105BC"/>
    <w:rsid w:val="00810FD6"/>
    <w:rsid w:val="008112AE"/>
    <w:rsid w:val="00812079"/>
    <w:rsid w:val="008121CF"/>
    <w:rsid w:val="00812255"/>
    <w:rsid w:val="00812677"/>
    <w:rsid w:val="008128B0"/>
    <w:rsid w:val="00812CBB"/>
    <w:rsid w:val="00812E1D"/>
    <w:rsid w:val="00812FDB"/>
    <w:rsid w:val="008134E5"/>
    <w:rsid w:val="00813671"/>
    <w:rsid w:val="008136DA"/>
    <w:rsid w:val="0081375D"/>
    <w:rsid w:val="00814283"/>
    <w:rsid w:val="008147D0"/>
    <w:rsid w:val="00814868"/>
    <w:rsid w:val="00814BC6"/>
    <w:rsid w:val="00814C5F"/>
    <w:rsid w:val="008155E6"/>
    <w:rsid w:val="0081570E"/>
    <w:rsid w:val="00815DFC"/>
    <w:rsid w:val="00816203"/>
    <w:rsid w:val="008165DF"/>
    <w:rsid w:val="00816AF4"/>
    <w:rsid w:val="00816B95"/>
    <w:rsid w:val="008178A2"/>
    <w:rsid w:val="00817CF3"/>
    <w:rsid w:val="00820293"/>
    <w:rsid w:val="00820BAE"/>
    <w:rsid w:val="00820FCB"/>
    <w:rsid w:val="00821760"/>
    <w:rsid w:val="008218F8"/>
    <w:rsid w:val="0082214C"/>
    <w:rsid w:val="0082265B"/>
    <w:rsid w:val="00822C92"/>
    <w:rsid w:val="00823596"/>
    <w:rsid w:val="00823D3B"/>
    <w:rsid w:val="00823D4F"/>
    <w:rsid w:val="00823F75"/>
    <w:rsid w:val="008251AE"/>
    <w:rsid w:val="008251E1"/>
    <w:rsid w:val="0082527D"/>
    <w:rsid w:val="008259A6"/>
    <w:rsid w:val="00825ADE"/>
    <w:rsid w:val="00825D57"/>
    <w:rsid w:val="00825F38"/>
    <w:rsid w:val="00825F67"/>
    <w:rsid w:val="0082613A"/>
    <w:rsid w:val="00826621"/>
    <w:rsid w:val="008272DE"/>
    <w:rsid w:val="00827890"/>
    <w:rsid w:val="00827CEE"/>
    <w:rsid w:val="00827EBD"/>
    <w:rsid w:val="00830E73"/>
    <w:rsid w:val="008315D1"/>
    <w:rsid w:val="00831B77"/>
    <w:rsid w:val="00831BC1"/>
    <w:rsid w:val="00833172"/>
    <w:rsid w:val="0083330C"/>
    <w:rsid w:val="008339F5"/>
    <w:rsid w:val="00833D42"/>
    <w:rsid w:val="00834B8E"/>
    <w:rsid w:val="008352F6"/>
    <w:rsid w:val="00835627"/>
    <w:rsid w:val="008356D5"/>
    <w:rsid w:val="00835D81"/>
    <w:rsid w:val="00836257"/>
    <w:rsid w:val="00836D8A"/>
    <w:rsid w:val="00836F28"/>
    <w:rsid w:val="008370BC"/>
    <w:rsid w:val="008373AA"/>
    <w:rsid w:val="00837882"/>
    <w:rsid w:val="008378DA"/>
    <w:rsid w:val="00837ADA"/>
    <w:rsid w:val="00837DC6"/>
    <w:rsid w:val="00840DBA"/>
    <w:rsid w:val="00841072"/>
    <w:rsid w:val="0084134E"/>
    <w:rsid w:val="00841D6F"/>
    <w:rsid w:val="00841DA2"/>
    <w:rsid w:val="00842484"/>
    <w:rsid w:val="008427B3"/>
    <w:rsid w:val="00842908"/>
    <w:rsid w:val="00843FC1"/>
    <w:rsid w:val="00844066"/>
    <w:rsid w:val="008448B2"/>
    <w:rsid w:val="00844AF9"/>
    <w:rsid w:val="00844DC5"/>
    <w:rsid w:val="00844E37"/>
    <w:rsid w:val="00845417"/>
    <w:rsid w:val="00845870"/>
    <w:rsid w:val="00845B4D"/>
    <w:rsid w:val="0084649D"/>
    <w:rsid w:val="00846615"/>
    <w:rsid w:val="008467DE"/>
    <w:rsid w:val="00846A6C"/>
    <w:rsid w:val="00847607"/>
    <w:rsid w:val="00847802"/>
    <w:rsid w:val="00847AFC"/>
    <w:rsid w:val="00850D01"/>
    <w:rsid w:val="00851D85"/>
    <w:rsid w:val="00851E50"/>
    <w:rsid w:val="0085213A"/>
    <w:rsid w:val="00852403"/>
    <w:rsid w:val="00852CEA"/>
    <w:rsid w:val="008538E6"/>
    <w:rsid w:val="00853C23"/>
    <w:rsid w:val="00853D7F"/>
    <w:rsid w:val="00854448"/>
    <w:rsid w:val="00854C01"/>
    <w:rsid w:val="008551B3"/>
    <w:rsid w:val="008554B4"/>
    <w:rsid w:val="00855848"/>
    <w:rsid w:val="00855C4D"/>
    <w:rsid w:val="00855DC5"/>
    <w:rsid w:val="008573E5"/>
    <w:rsid w:val="008574AF"/>
    <w:rsid w:val="008575D6"/>
    <w:rsid w:val="0085772D"/>
    <w:rsid w:val="00857F69"/>
    <w:rsid w:val="008601FB"/>
    <w:rsid w:val="008602CE"/>
    <w:rsid w:val="008603B3"/>
    <w:rsid w:val="0086049E"/>
    <w:rsid w:val="00860B9C"/>
    <w:rsid w:val="00860CD8"/>
    <w:rsid w:val="008611B5"/>
    <w:rsid w:val="00861377"/>
    <w:rsid w:val="00861835"/>
    <w:rsid w:val="00861EAB"/>
    <w:rsid w:val="00862354"/>
    <w:rsid w:val="008626D6"/>
    <w:rsid w:val="00862B47"/>
    <w:rsid w:val="00862C39"/>
    <w:rsid w:val="00862C77"/>
    <w:rsid w:val="00862F4D"/>
    <w:rsid w:val="008632B0"/>
    <w:rsid w:val="0086332C"/>
    <w:rsid w:val="008635DC"/>
    <w:rsid w:val="00863C24"/>
    <w:rsid w:val="00863F58"/>
    <w:rsid w:val="0086493A"/>
    <w:rsid w:val="00864AA4"/>
    <w:rsid w:val="00864B05"/>
    <w:rsid w:val="00865244"/>
    <w:rsid w:val="008655D1"/>
    <w:rsid w:val="00865842"/>
    <w:rsid w:val="0086614C"/>
    <w:rsid w:val="008662D0"/>
    <w:rsid w:val="00866516"/>
    <w:rsid w:val="008668F8"/>
    <w:rsid w:val="00866DE0"/>
    <w:rsid w:val="00866DE8"/>
    <w:rsid w:val="00867222"/>
    <w:rsid w:val="0086779C"/>
    <w:rsid w:val="00867A7A"/>
    <w:rsid w:val="00867D36"/>
    <w:rsid w:val="00867F00"/>
    <w:rsid w:val="00867F8F"/>
    <w:rsid w:val="00870AEF"/>
    <w:rsid w:val="00871343"/>
    <w:rsid w:val="00871B55"/>
    <w:rsid w:val="00871EE0"/>
    <w:rsid w:val="00871F6F"/>
    <w:rsid w:val="00872237"/>
    <w:rsid w:val="00872646"/>
    <w:rsid w:val="008726B4"/>
    <w:rsid w:val="00872C66"/>
    <w:rsid w:val="00872DAA"/>
    <w:rsid w:val="0087301A"/>
    <w:rsid w:val="00873634"/>
    <w:rsid w:val="0087383C"/>
    <w:rsid w:val="00873CAC"/>
    <w:rsid w:val="00873D42"/>
    <w:rsid w:val="00874255"/>
    <w:rsid w:val="00874681"/>
    <w:rsid w:val="00874BC9"/>
    <w:rsid w:val="008759D0"/>
    <w:rsid w:val="00875BA7"/>
    <w:rsid w:val="00875C2D"/>
    <w:rsid w:val="00875CC9"/>
    <w:rsid w:val="0087631D"/>
    <w:rsid w:val="00876B1D"/>
    <w:rsid w:val="0087759D"/>
    <w:rsid w:val="00877DA7"/>
    <w:rsid w:val="0088048B"/>
    <w:rsid w:val="00880CDF"/>
    <w:rsid w:val="00880FEF"/>
    <w:rsid w:val="008818FE"/>
    <w:rsid w:val="00881905"/>
    <w:rsid w:val="00881CFC"/>
    <w:rsid w:val="008820FE"/>
    <w:rsid w:val="00882494"/>
    <w:rsid w:val="00882520"/>
    <w:rsid w:val="008827A7"/>
    <w:rsid w:val="00882E94"/>
    <w:rsid w:val="00883975"/>
    <w:rsid w:val="00883BA3"/>
    <w:rsid w:val="00883BF6"/>
    <w:rsid w:val="0088409B"/>
    <w:rsid w:val="0088409E"/>
    <w:rsid w:val="0088477C"/>
    <w:rsid w:val="00884C30"/>
    <w:rsid w:val="00884D46"/>
    <w:rsid w:val="0088541B"/>
    <w:rsid w:val="00885787"/>
    <w:rsid w:val="00885810"/>
    <w:rsid w:val="00885CAD"/>
    <w:rsid w:val="00885D90"/>
    <w:rsid w:val="00885D9B"/>
    <w:rsid w:val="00886F3D"/>
    <w:rsid w:val="00887D03"/>
    <w:rsid w:val="0089008D"/>
    <w:rsid w:val="00890306"/>
    <w:rsid w:val="0089049A"/>
    <w:rsid w:val="008905B7"/>
    <w:rsid w:val="00890904"/>
    <w:rsid w:val="00890A20"/>
    <w:rsid w:val="00890F57"/>
    <w:rsid w:val="00891106"/>
    <w:rsid w:val="008913A7"/>
    <w:rsid w:val="008917A1"/>
    <w:rsid w:val="00891A11"/>
    <w:rsid w:val="00891C91"/>
    <w:rsid w:val="00892C40"/>
    <w:rsid w:val="00892D59"/>
    <w:rsid w:val="00892F61"/>
    <w:rsid w:val="00893234"/>
    <w:rsid w:val="0089369B"/>
    <w:rsid w:val="008939A4"/>
    <w:rsid w:val="00893A74"/>
    <w:rsid w:val="008948BD"/>
    <w:rsid w:val="0089498D"/>
    <w:rsid w:val="00895008"/>
    <w:rsid w:val="00895016"/>
    <w:rsid w:val="0089504A"/>
    <w:rsid w:val="008957A7"/>
    <w:rsid w:val="0089635C"/>
    <w:rsid w:val="00896527"/>
    <w:rsid w:val="0089710E"/>
    <w:rsid w:val="008974D8"/>
    <w:rsid w:val="008A0386"/>
    <w:rsid w:val="008A0842"/>
    <w:rsid w:val="008A148E"/>
    <w:rsid w:val="008A187A"/>
    <w:rsid w:val="008A205D"/>
    <w:rsid w:val="008A2283"/>
    <w:rsid w:val="008A240F"/>
    <w:rsid w:val="008A24F3"/>
    <w:rsid w:val="008A3C29"/>
    <w:rsid w:val="008A3CA4"/>
    <w:rsid w:val="008A3CFF"/>
    <w:rsid w:val="008A425B"/>
    <w:rsid w:val="008A4521"/>
    <w:rsid w:val="008A4BC3"/>
    <w:rsid w:val="008A5082"/>
    <w:rsid w:val="008A5740"/>
    <w:rsid w:val="008A5956"/>
    <w:rsid w:val="008A5E16"/>
    <w:rsid w:val="008A640E"/>
    <w:rsid w:val="008A6E4C"/>
    <w:rsid w:val="008A73A1"/>
    <w:rsid w:val="008A7995"/>
    <w:rsid w:val="008B0546"/>
    <w:rsid w:val="008B0909"/>
    <w:rsid w:val="008B0BB4"/>
    <w:rsid w:val="008B0DF8"/>
    <w:rsid w:val="008B1783"/>
    <w:rsid w:val="008B1EE6"/>
    <w:rsid w:val="008B2000"/>
    <w:rsid w:val="008B20EE"/>
    <w:rsid w:val="008B25A6"/>
    <w:rsid w:val="008B2C4B"/>
    <w:rsid w:val="008B2EC2"/>
    <w:rsid w:val="008B321C"/>
    <w:rsid w:val="008B35EE"/>
    <w:rsid w:val="008B3848"/>
    <w:rsid w:val="008B4126"/>
    <w:rsid w:val="008B4C7B"/>
    <w:rsid w:val="008B55DC"/>
    <w:rsid w:val="008B5A88"/>
    <w:rsid w:val="008B5AAE"/>
    <w:rsid w:val="008B5DA8"/>
    <w:rsid w:val="008B657B"/>
    <w:rsid w:val="008B6B52"/>
    <w:rsid w:val="008B6CB6"/>
    <w:rsid w:val="008B6D04"/>
    <w:rsid w:val="008B6FCB"/>
    <w:rsid w:val="008B7206"/>
    <w:rsid w:val="008B733D"/>
    <w:rsid w:val="008B7782"/>
    <w:rsid w:val="008B77CD"/>
    <w:rsid w:val="008B7B4A"/>
    <w:rsid w:val="008B7E2E"/>
    <w:rsid w:val="008C07C9"/>
    <w:rsid w:val="008C09BE"/>
    <w:rsid w:val="008C09FE"/>
    <w:rsid w:val="008C0A72"/>
    <w:rsid w:val="008C1012"/>
    <w:rsid w:val="008C1140"/>
    <w:rsid w:val="008C13ED"/>
    <w:rsid w:val="008C17C6"/>
    <w:rsid w:val="008C2CB4"/>
    <w:rsid w:val="008C2FDD"/>
    <w:rsid w:val="008C3E88"/>
    <w:rsid w:val="008C47EB"/>
    <w:rsid w:val="008C4BD2"/>
    <w:rsid w:val="008C4C9B"/>
    <w:rsid w:val="008C4E4C"/>
    <w:rsid w:val="008C532D"/>
    <w:rsid w:val="008C574F"/>
    <w:rsid w:val="008C57E3"/>
    <w:rsid w:val="008C6740"/>
    <w:rsid w:val="008C6CFF"/>
    <w:rsid w:val="008C72E2"/>
    <w:rsid w:val="008C7878"/>
    <w:rsid w:val="008D0326"/>
    <w:rsid w:val="008D1845"/>
    <w:rsid w:val="008D1BAA"/>
    <w:rsid w:val="008D1CDF"/>
    <w:rsid w:val="008D1D88"/>
    <w:rsid w:val="008D258C"/>
    <w:rsid w:val="008D3548"/>
    <w:rsid w:val="008D361E"/>
    <w:rsid w:val="008D3862"/>
    <w:rsid w:val="008D389B"/>
    <w:rsid w:val="008D3EA4"/>
    <w:rsid w:val="008D4198"/>
    <w:rsid w:val="008D45F5"/>
    <w:rsid w:val="008D4D9D"/>
    <w:rsid w:val="008D4EC4"/>
    <w:rsid w:val="008D5760"/>
    <w:rsid w:val="008D5A97"/>
    <w:rsid w:val="008D5B6B"/>
    <w:rsid w:val="008D5B71"/>
    <w:rsid w:val="008D5BB5"/>
    <w:rsid w:val="008D6022"/>
    <w:rsid w:val="008D6FE9"/>
    <w:rsid w:val="008D70DC"/>
    <w:rsid w:val="008D71D9"/>
    <w:rsid w:val="008D72B6"/>
    <w:rsid w:val="008D74B8"/>
    <w:rsid w:val="008D7646"/>
    <w:rsid w:val="008E0BAB"/>
    <w:rsid w:val="008E0C84"/>
    <w:rsid w:val="008E12A8"/>
    <w:rsid w:val="008E20E7"/>
    <w:rsid w:val="008E21D5"/>
    <w:rsid w:val="008E2374"/>
    <w:rsid w:val="008E279E"/>
    <w:rsid w:val="008E2A29"/>
    <w:rsid w:val="008E2F1C"/>
    <w:rsid w:val="008E35B4"/>
    <w:rsid w:val="008E3776"/>
    <w:rsid w:val="008E3CC0"/>
    <w:rsid w:val="008E452B"/>
    <w:rsid w:val="008E5458"/>
    <w:rsid w:val="008E594A"/>
    <w:rsid w:val="008E59A7"/>
    <w:rsid w:val="008E5B55"/>
    <w:rsid w:val="008E6434"/>
    <w:rsid w:val="008E6464"/>
    <w:rsid w:val="008E665A"/>
    <w:rsid w:val="008E685E"/>
    <w:rsid w:val="008E69CF"/>
    <w:rsid w:val="008E6A3B"/>
    <w:rsid w:val="008E7182"/>
    <w:rsid w:val="008E73CD"/>
    <w:rsid w:val="008E79AD"/>
    <w:rsid w:val="008E7E8A"/>
    <w:rsid w:val="008F01C4"/>
    <w:rsid w:val="008F04B1"/>
    <w:rsid w:val="008F1F22"/>
    <w:rsid w:val="008F248D"/>
    <w:rsid w:val="008F3589"/>
    <w:rsid w:val="008F36E7"/>
    <w:rsid w:val="008F3B34"/>
    <w:rsid w:val="008F3BFC"/>
    <w:rsid w:val="008F40CB"/>
    <w:rsid w:val="008F418B"/>
    <w:rsid w:val="008F42A2"/>
    <w:rsid w:val="008F42E2"/>
    <w:rsid w:val="008F43C6"/>
    <w:rsid w:val="008F444C"/>
    <w:rsid w:val="008F462A"/>
    <w:rsid w:val="008F4DD9"/>
    <w:rsid w:val="008F4F96"/>
    <w:rsid w:val="008F5115"/>
    <w:rsid w:val="008F618E"/>
    <w:rsid w:val="008F65C0"/>
    <w:rsid w:val="008F6A39"/>
    <w:rsid w:val="008F6B90"/>
    <w:rsid w:val="008F70A7"/>
    <w:rsid w:val="008F730D"/>
    <w:rsid w:val="008F762C"/>
    <w:rsid w:val="008F7741"/>
    <w:rsid w:val="008F77DA"/>
    <w:rsid w:val="008F7891"/>
    <w:rsid w:val="008F79F7"/>
    <w:rsid w:val="008F7CC4"/>
    <w:rsid w:val="008F7D34"/>
    <w:rsid w:val="008F7E81"/>
    <w:rsid w:val="008F7F21"/>
    <w:rsid w:val="00900037"/>
    <w:rsid w:val="009008CF"/>
    <w:rsid w:val="00900CA5"/>
    <w:rsid w:val="009013FF"/>
    <w:rsid w:val="00901C4B"/>
    <w:rsid w:val="00902E1D"/>
    <w:rsid w:val="00904E8D"/>
    <w:rsid w:val="0090515E"/>
    <w:rsid w:val="00905ADC"/>
    <w:rsid w:val="0090618B"/>
    <w:rsid w:val="009064E3"/>
    <w:rsid w:val="00906CB2"/>
    <w:rsid w:val="00906F9E"/>
    <w:rsid w:val="00907980"/>
    <w:rsid w:val="009079DA"/>
    <w:rsid w:val="0091002F"/>
    <w:rsid w:val="009101B9"/>
    <w:rsid w:val="00910ABE"/>
    <w:rsid w:val="00910EC8"/>
    <w:rsid w:val="00910F03"/>
    <w:rsid w:val="009112A2"/>
    <w:rsid w:val="00911377"/>
    <w:rsid w:val="0091144B"/>
    <w:rsid w:val="009114C0"/>
    <w:rsid w:val="00911827"/>
    <w:rsid w:val="00911B71"/>
    <w:rsid w:val="00911CA4"/>
    <w:rsid w:val="009122A8"/>
    <w:rsid w:val="00912C90"/>
    <w:rsid w:val="00912D79"/>
    <w:rsid w:val="00912EBB"/>
    <w:rsid w:val="00913435"/>
    <w:rsid w:val="00913598"/>
    <w:rsid w:val="00913D74"/>
    <w:rsid w:val="00913E4B"/>
    <w:rsid w:val="00914775"/>
    <w:rsid w:val="00914D1A"/>
    <w:rsid w:val="00915FE2"/>
    <w:rsid w:val="00916BDA"/>
    <w:rsid w:val="009171B0"/>
    <w:rsid w:val="009171C7"/>
    <w:rsid w:val="009175D0"/>
    <w:rsid w:val="00917EAB"/>
    <w:rsid w:val="009207E5"/>
    <w:rsid w:val="00920A6A"/>
    <w:rsid w:val="00921CB5"/>
    <w:rsid w:val="00922718"/>
    <w:rsid w:val="00922A8A"/>
    <w:rsid w:val="00923176"/>
    <w:rsid w:val="009232F0"/>
    <w:rsid w:val="0092359A"/>
    <w:rsid w:val="00923BFC"/>
    <w:rsid w:val="00923DB9"/>
    <w:rsid w:val="009247A4"/>
    <w:rsid w:val="00924B48"/>
    <w:rsid w:val="009252ED"/>
    <w:rsid w:val="0092552B"/>
    <w:rsid w:val="00925EC0"/>
    <w:rsid w:val="0092627B"/>
    <w:rsid w:val="00927837"/>
    <w:rsid w:val="00927B19"/>
    <w:rsid w:val="00927E52"/>
    <w:rsid w:val="0093006E"/>
    <w:rsid w:val="0093038A"/>
    <w:rsid w:val="009308BE"/>
    <w:rsid w:val="00930F63"/>
    <w:rsid w:val="009310B8"/>
    <w:rsid w:val="009313E0"/>
    <w:rsid w:val="00931688"/>
    <w:rsid w:val="009317A1"/>
    <w:rsid w:val="00931C72"/>
    <w:rsid w:val="00932186"/>
    <w:rsid w:val="0093234D"/>
    <w:rsid w:val="00932600"/>
    <w:rsid w:val="00932EAB"/>
    <w:rsid w:val="009333B3"/>
    <w:rsid w:val="009334BC"/>
    <w:rsid w:val="00933E02"/>
    <w:rsid w:val="0093420B"/>
    <w:rsid w:val="009344FA"/>
    <w:rsid w:val="0093452B"/>
    <w:rsid w:val="009345CE"/>
    <w:rsid w:val="00934627"/>
    <w:rsid w:val="00934902"/>
    <w:rsid w:val="00934FD0"/>
    <w:rsid w:val="00935847"/>
    <w:rsid w:val="00935AB2"/>
    <w:rsid w:val="009367BB"/>
    <w:rsid w:val="009367D2"/>
    <w:rsid w:val="00937397"/>
    <w:rsid w:val="0093764A"/>
    <w:rsid w:val="00937677"/>
    <w:rsid w:val="0093769B"/>
    <w:rsid w:val="00937D27"/>
    <w:rsid w:val="00940770"/>
    <w:rsid w:val="009407BA"/>
    <w:rsid w:val="0094134D"/>
    <w:rsid w:val="00941C94"/>
    <w:rsid w:val="00941E0E"/>
    <w:rsid w:val="00941F51"/>
    <w:rsid w:val="00942238"/>
    <w:rsid w:val="00942400"/>
    <w:rsid w:val="00942549"/>
    <w:rsid w:val="00942657"/>
    <w:rsid w:val="00942A93"/>
    <w:rsid w:val="009431E7"/>
    <w:rsid w:val="00943836"/>
    <w:rsid w:val="00943B96"/>
    <w:rsid w:val="00943E28"/>
    <w:rsid w:val="009446D2"/>
    <w:rsid w:val="009448BD"/>
    <w:rsid w:val="00944F21"/>
    <w:rsid w:val="00945D4F"/>
    <w:rsid w:val="0094718B"/>
    <w:rsid w:val="0094723A"/>
    <w:rsid w:val="009479EA"/>
    <w:rsid w:val="00947E40"/>
    <w:rsid w:val="00947FF4"/>
    <w:rsid w:val="009500C2"/>
    <w:rsid w:val="009515F9"/>
    <w:rsid w:val="009517C4"/>
    <w:rsid w:val="00952210"/>
    <w:rsid w:val="00952296"/>
    <w:rsid w:val="0095289F"/>
    <w:rsid w:val="00952EDF"/>
    <w:rsid w:val="009530EE"/>
    <w:rsid w:val="00953500"/>
    <w:rsid w:val="009535B1"/>
    <w:rsid w:val="00953ABB"/>
    <w:rsid w:val="00953DCC"/>
    <w:rsid w:val="0095428F"/>
    <w:rsid w:val="00954AF1"/>
    <w:rsid w:val="009552F9"/>
    <w:rsid w:val="00955525"/>
    <w:rsid w:val="009559DA"/>
    <w:rsid w:val="009561F9"/>
    <w:rsid w:val="009563A8"/>
    <w:rsid w:val="009564D3"/>
    <w:rsid w:val="00956C4A"/>
    <w:rsid w:val="00956D87"/>
    <w:rsid w:val="00956F30"/>
    <w:rsid w:val="00957112"/>
    <w:rsid w:val="00957343"/>
    <w:rsid w:val="00957802"/>
    <w:rsid w:val="00957FF3"/>
    <w:rsid w:val="0096029A"/>
    <w:rsid w:val="00960A33"/>
    <w:rsid w:val="009611BF"/>
    <w:rsid w:val="0096141E"/>
    <w:rsid w:val="009614CE"/>
    <w:rsid w:val="00961980"/>
    <w:rsid w:val="00962029"/>
    <w:rsid w:val="00962233"/>
    <w:rsid w:val="009627FB"/>
    <w:rsid w:val="00963441"/>
    <w:rsid w:val="00963B65"/>
    <w:rsid w:val="00963D24"/>
    <w:rsid w:val="00963F82"/>
    <w:rsid w:val="00965495"/>
    <w:rsid w:val="00966E9F"/>
    <w:rsid w:val="00967027"/>
    <w:rsid w:val="00967658"/>
    <w:rsid w:val="00967872"/>
    <w:rsid w:val="00970195"/>
    <w:rsid w:val="0097073F"/>
    <w:rsid w:val="009707F9"/>
    <w:rsid w:val="00970AA7"/>
    <w:rsid w:val="00971A38"/>
    <w:rsid w:val="00972274"/>
    <w:rsid w:val="00972371"/>
    <w:rsid w:val="00973720"/>
    <w:rsid w:val="00973C90"/>
    <w:rsid w:val="00974875"/>
    <w:rsid w:val="0097495A"/>
    <w:rsid w:val="009749CD"/>
    <w:rsid w:val="00975772"/>
    <w:rsid w:val="00975BDC"/>
    <w:rsid w:val="00975C1B"/>
    <w:rsid w:val="00975EDF"/>
    <w:rsid w:val="00975F7B"/>
    <w:rsid w:val="009760E2"/>
    <w:rsid w:val="0097627B"/>
    <w:rsid w:val="009763E7"/>
    <w:rsid w:val="009767AC"/>
    <w:rsid w:val="009770E6"/>
    <w:rsid w:val="0097713A"/>
    <w:rsid w:val="00977158"/>
    <w:rsid w:val="0097726F"/>
    <w:rsid w:val="00977843"/>
    <w:rsid w:val="00977C90"/>
    <w:rsid w:val="00977F71"/>
    <w:rsid w:val="00980024"/>
    <w:rsid w:val="0098095C"/>
    <w:rsid w:val="00980A24"/>
    <w:rsid w:val="009820E9"/>
    <w:rsid w:val="009820EF"/>
    <w:rsid w:val="009823F8"/>
    <w:rsid w:val="00982D03"/>
    <w:rsid w:val="00982F94"/>
    <w:rsid w:val="00983F65"/>
    <w:rsid w:val="00984536"/>
    <w:rsid w:val="00984827"/>
    <w:rsid w:val="00984A66"/>
    <w:rsid w:val="00985091"/>
    <w:rsid w:val="00985E9E"/>
    <w:rsid w:val="00985EAF"/>
    <w:rsid w:val="009864ED"/>
    <w:rsid w:val="00986FFD"/>
    <w:rsid w:val="009874B3"/>
    <w:rsid w:val="0098773B"/>
    <w:rsid w:val="00987C62"/>
    <w:rsid w:val="00990508"/>
    <w:rsid w:val="00990C1C"/>
    <w:rsid w:val="00990C52"/>
    <w:rsid w:val="00991484"/>
    <w:rsid w:val="00991D37"/>
    <w:rsid w:val="00992331"/>
    <w:rsid w:val="00992396"/>
    <w:rsid w:val="00992593"/>
    <w:rsid w:val="009930BD"/>
    <w:rsid w:val="00993DFF"/>
    <w:rsid w:val="00993E15"/>
    <w:rsid w:val="00994FBE"/>
    <w:rsid w:val="00995144"/>
    <w:rsid w:val="00995528"/>
    <w:rsid w:val="00995591"/>
    <w:rsid w:val="00995C2E"/>
    <w:rsid w:val="009960B8"/>
    <w:rsid w:val="009965A9"/>
    <w:rsid w:val="00996ABD"/>
    <w:rsid w:val="0099713E"/>
    <w:rsid w:val="00997528"/>
    <w:rsid w:val="0099789E"/>
    <w:rsid w:val="0099798A"/>
    <w:rsid w:val="00997A7E"/>
    <w:rsid w:val="00997AA2"/>
    <w:rsid w:val="00997D14"/>
    <w:rsid w:val="009A00E5"/>
    <w:rsid w:val="009A0423"/>
    <w:rsid w:val="009A0C39"/>
    <w:rsid w:val="009A0D64"/>
    <w:rsid w:val="009A0E77"/>
    <w:rsid w:val="009A0FCC"/>
    <w:rsid w:val="009A1393"/>
    <w:rsid w:val="009A16DE"/>
    <w:rsid w:val="009A17AA"/>
    <w:rsid w:val="009A1B27"/>
    <w:rsid w:val="009A1DB9"/>
    <w:rsid w:val="009A1F05"/>
    <w:rsid w:val="009A2031"/>
    <w:rsid w:val="009A2912"/>
    <w:rsid w:val="009A2938"/>
    <w:rsid w:val="009A2D5E"/>
    <w:rsid w:val="009A32BF"/>
    <w:rsid w:val="009A3617"/>
    <w:rsid w:val="009A37DA"/>
    <w:rsid w:val="009A38DA"/>
    <w:rsid w:val="009A3BD6"/>
    <w:rsid w:val="009A3C1C"/>
    <w:rsid w:val="009A3D30"/>
    <w:rsid w:val="009A3D84"/>
    <w:rsid w:val="009A45F1"/>
    <w:rsid w:val="009A4678"/>
    <w:rsid w:val="009A4B21"/>
    <w:rsid w:val="009A4E84"/>
    <w:rsid w:val="009A4ED2"/>
    <w:rsid w:val="009A5023"/>
    <w:rsid w:val="009A527F"/>
    <w:rsid w:val="009A5347"/>
    <w:rsid w:val="009A5375"/>
    <w:rsid w:val="009A58E8"/>
    <w:rsid w:val="009A6151"/>
    <w:rsid w:val="009A62DE"/>
    <w:rsid w:val="009A66F9"/>
    <w:rsid w:val="009A6B10"/>
    <w:rsid w:val="009A6CAA"/>
    <w:rsid w:val="009A7AA9"/>
    <w:rsid w:val="009A7D95"/>
    <w:rsid w:val="009B08C2"/>
    <w:rsid w:val="009B09DF"/>
    <w:rsid w:val="009B1190"/>
    <w:rsid w:val="009B1609"/>
    <w:rsid w:val="009B19FB"/>
    <w:rsid w:val="009B1A0A"/>
    <w:rsid w:val="009B1A8A"/>
    <w:rsid w:val="009B1C81"/>
    <w:rsid w:val="009B22FE"/>
    <w:rsid w:val="009B280F"/>
    <w:rsid w:val="009B304E"/>
    <w:rsid w:val="009B3428"/>
    <w:rsid w:val="009B3542"/>
    <w:rsid w:val="009B48FA"/>
    <w:rsid w:val="009B49D8"/>
    <w:rsid w:val="009B4B52"/>
    <w:rsid w:val="009B4E61"/>
    <w:rsid w:val="009B5133"/>
    <w:rsid w:val="009B5321"/>
    <w:rsid w:val="009B5912"/>
    <w:rsid w:val="009B59D2"/>
    <w:rsid w:val="009B5CBC"/>
    <w:rsid w:val="009B5E2D"/>
    <w:rsid w:val="009B5F49"/>
    <w:rsid w:val="009B7071"/>
    <w:rsid w:val="009B7109"/>
    <w:rsid w:val="009B7222"/>
    <w:rsid w:val="009B79FF"/>
    <w:rsid w:val="009B7D3A"/>
    <w:rsid w:val="009B7F22"/>
    <w:rsid w:val="009C00C1"/>
    <w:rsid w:val="009C0B77"/>
    <w:rsid w:val="009C0D65"/>
    <w:rsid w:val="009C11A3"/>
    <w:rsid w:val="009C132A"/>
    <w:rsid w:val="009C1B66"/>
    <w:rsid w:val="009C1BC6"/>
    <w:rsid w:val="009C1E30"/>
    <w:rsid w:val="009C20A9"/>
    <w:rsid w:val="009C216D"/>
    <w:rsid w:val="009C2209"/>
    <w:rsid w:val="009C2260"/>
    <w:rsid w:val="009C26AC"/>
    <w:rsid w:val="009C26F4"/>
    <w:rsid w:val="009C27E3"/>
    <w:rsid w:val="009C3822"/>
    <w:rsid w:val="009C3914"/>
    <w:rsid w:val="009C3C3B"/>
    <w:rsid w:val="009C3EDC"/>
    <w:rsid w:val="009C3FE9"/>
    <w:rsid w:val="009C4007"/>
    <w:rsid w:val="009C55D2"/>
    <w:rsid w:val="009C61E2"/>
    <w:rsid w:val="009C62AD"/>
    <w:rsid w:val="009C647E"/>
    <w:rsid w:val="009C6575"/>
    <w:rsid w:val="009C667F"/>
    <w:rsid w:val="009C6894"/>
    <w:rsid w:val="009C6C22"/>
    <w:rsid w:val="009C72FD"/>
    <w:rsid w:val="009C7E45"/>
    <w:rsid w:val="009D0066"/>
    <w:rsid w:val="009D01DB"/>
    <w:rsid w:val="009D03D2"/>
    <w:rsid w:val="009D0754"/>
    <w:rsid w:val="009D08AD"/>
    <w:rsid w:val="009D1879"/>
    <w:rsid w:val="009D1F65"/>
    <w:rsid w:val="009D22F6"/>
    <w:rsid w:val="009D27D4"/>
    <w:rsid w:val="009D2C51"/>
    <w:rsid w:val="009D337B"/>
    <w:rsid w:val="009D34A1"/>
    <w:rsid w:val="009D39EF"/>
    <w:rsid w:val="009D4594"/>
    <w:rsid w:val="009D4727"/>
    <w:rsid w:val="009D4ADA"/>
    <w:rsid w:val="009D4BEB"/>
    <w:rsid w:val="009D6106"/>
    <w:rsid w:val="009D6373"/>
    <w:rsid w:val="009D63BA"/>
    <w:rsid w:val="009D6471"/>
    <w:rsid w:val="009D6752"/>
    <w:rsid w:val="009D6A5E"/>
    <w:rsid w:val="009D7B73"/>
    <w:rsid w:val="009E0D75"/>
    <w:rsid w:val="009E1234"/>
    <w:rsid w:val="009E13D5"/>
    <w:rsid w:val="009E1FA8"/>
    <w:rsid w:val="009E25AF"/>
    <w:rsid w:val="009E2B86"/>
    <w:rsid w:val="009E3098"/>
    <w:rsid w:val="009E344A"/>
    <w:rsid w:val="009E3F32"/>
    <w:rsid w:val="009E3FB4"/>
    <w:rsid w:val="009E3FBA"/>
    <w:rsid w:val="009E4338"/>
    <w:rsid w:val="009E475E"/>
    <w:rsid w:val="009E48C7"/>
    <w:rsid w:val="009E4D69"/>
    <w:rsid w:val="009E4DDC"/>
    <w:rsid w:val="009E4F02"/>
    <w:rsid w:val="009E5E09"/>
    <w:rsid w:val="009E6552"/>
    <w:rsid w:val="009E68D2"/>
    <w:rsid w:val="009E6C3C"/>
    <w:rsid w:val="009E6EC6"/>
    <w:rsid w:val="009E77F7"/>
    <w:rsid w:val="009E7F1C"/>
    <w:rsid w:val="009F0678"/>
    <w:rsid w:val="009F193E"/>
    <w:rsid w:val="009F19B7"/>
    <w:rsid w:val="009F1E9E"/>
    <w:rsid w:val="009F2102"/>
    <w:rsid w:val="009F29AC"/>
    <w:rsid w:val="009F3214"/>
    <w:rsid w:val="009F35A4"/>
    <w:rsid w:val="009F3DAA"/>
    <w:rsid w:val="009F41B4"/>
    <w:rsid w:val="009F45C1"/>
    <w:rsid w:val="009F4ED7"/>
    <w:rsid w:val="009F50A3"/>
    <w:rsid w:val="009F5344"/>
    <w:rsid w:val="009F5387"/>
    <w:rsid w:val="009F5B6C"/>
    <w:rsid w:val="009F654B"/>
    <w:rsid w:val="009F66AD"/>
    <w:rsid w:val="009F66C3"/>
    <w:rsid w:val="009F69DF"/>
    <w:rsid w:val="009F6CBF"/>
    <w:rsid w:val="009F6DC1"/>
    <w:rsid w:val="009F7DC3"/>
    <w:rsid w:val="00A0056B"/>
    <w:rsid w:val="00A00D59"/>
    <w:rsid w:val="00A0118B"/>
    <w:rsid w:val="00A01504"/>
    <w:rsid w:val="00A016ED"/>
    <w:rsid w:val="00A019A9"/>
    <w:rsid w:val="00A01E44"/>
    <w:rsid w:val="00A01F99"/>
    <w:rsid w:val="00A01FD9"/>
    <w:rsid w:val="00A0265E"/>
    <w:rsid w:val="00A02903"/>
    <w:rsid w:val="00A02C06"/>
    <w:rsid w:val="00A02F05"/>
    <w:rsid w:val="00A03632"/>
    <w:rsid w:val="00A04954"/>
    <w:rsid w:val="00A0514C"/>
    <w:rsid w:val="00A059B5"/>
    <w:rsid w:val="00A05DC5"/>
    <w:rsid w:val="00A069F8"/>
    <w:rsid w:val="00A06D25"/>
    <w:rsid w:val="00A06D7B"/>
    <w:rsid w:val="00A06DB5"/>
    <w:rsid w:val="00A074C3"/>
    <w:rsid w:val="00A07C8F"/>
    <w:rsid w:val="00A07F34"/>
    <w:rsid w:val="00A10958"/>
    <w:rsid w:val="00A10FEF"/>
    <w:rsid w:val="00A114CC"/>
    <w:rsid w:val="00A11B70"/>
    <w:rsid w:val="00A11D66"/>
    <w:rsid w:val="00A12449"/>
    <w:rsid w:val="00A12A51"/>
    <w:rsid w:val="00A12B20"/>
    <w:rsid w:val="00A12E93"/>
    <w:rsid w:val="00A12F0F"/>
    <w:rsid w:val="00A130BB"/>
    <w:rsid w:val="00A131EC"/>
    <w:rsid w:val="00A13289"/>
    <w:rsid w:val="00A136BB"/>
    <w:rsid w:val="00A14341"/>
    <w:rsid w:val="00A149F9"/>
    <w:rsid w:val="00A14D8D"/>
    <w:rsid w:val="00A14F4B"/>
    <w:rsid w:val="00A15E74"/>
    <w:rsid w:val="00A15EE7"/>
    <w:rsid w:val="00A15FE1"/>
    <w:rsid w:val="00A165D2"/>
    <w:rsid w:val="00A171AE"/>
    <w:rsid w:val="00A179AE"/>
    <w:rsid w:val="00A17A1A"/>
    <w:rsid w:val="00A17D0D"/>
    <w:rsid w:val="00A17EC5"/>
    <w:rsid w:val="00A201CE"/>
    <w:rsid w:val="00A20600"/>
    <w:rsid w:val="00A20C1B"/>
    <w:rsid w:val="00A217D6"/>
    <w:rsid w:val="00A21E6D"/>
    <w:rsid w:val="00A22057"/>
    <w:rsid w:val="00A22FB2"/>
    <w:rsid w:val="00A23163"/>
    <w:rsid w:val="00A23497"/>
    <w:rsid w:val="00A24066"/>
    <w:rsid w:val="00A2432E"/>
    <w:rsid w:val="00A247A3"/>
    <w:rsid w:val="00A25103"/>
    <w:rsid w:val="00A251C4"/>
    <w:rsid w:val="00A25384"/>
    <w:rsid w:val="00A254AD"/>
    <w:rsid w:val="00A25CC9"/>
    <w:rsid w:val="00A25D2E"/>
    <w:rsid w:val="00A26CF5"/>
    <w:rsid w:val="00A271E4"/>
    <w:rsid w:val="00A2761B"/>
    <w:rsid w:val="00A27C0B"/>
    <w:rsid w:val="00A27EBA"/>
    <w:rsid w:val="00A301A4"/>
    <w:rsid w:val="00A3041A"/>
    <w:rsid w:val="00A30679"/>
    <w:rsid w:val="00A30778"/>
    <w:rsid w:val="00A3149C"/>
    <w:rsid w:val="00A322A0"/>
    <w:rsid w:val="00A32FA2"/>
    <w:rsid w:val="00A33108"/>
    <w:rsid w:val="00A334B1"/>
    <w:rsid w:val="00A3376A"/>
    <w:rsid w:val="00A33FA6"/>
    <w:rsid w:val="00A34C6C"/>
    <w:rsid w:val="00A35173"/>
    <w:rsid w:val="00A355DD"/>
    <w:rsid w:val="00A36403"/>
    <w:rsid w:val="00A366AD"/>
    <w:rsid w:val="00A368AC"/>
    <w:rsid w:val="00A368CA"/>
    <w:rsid w:val="00A37431"/>
    <w:rsid w:val="00A37749"/>
    <w:rsid w:val="00A37DFC"/>
    <w:rsid w:val="00A40345"/>
    <w:rsid w:val="00A4089C"/>
    <w:rsid w:val="00A40D25"/>
    <w:rsid w:val="00A40D83"/>
    <w:rsid w:val="00A410A0"/>
    <w:rsid w:val="00A41645"/>
    <w:rsid w:val="00A41663"/>
    <w:rsid w:val="00A41857"/>
    <w:rsid w:val="00A41AAE"/>
    <w:rsid w:val="00A41B34"/>
    <w:rsid w:val="00A41E41"/>
    <w:rsid w:val="00A42346"/>
    <w:rsid w:val="00A42745"/>
    <w:rsid w:val="00A4307C"/>
    <w:rsid w:val="00A43137"/>
    <w:rsid w:val="00A43548"/>
    <w:rsid w:val="00A43718"/>
    <w:rsid w:val="00A437B1"/>
    <w:rsid w:val="00A43CD4"/>
    <w:rsid w:val="00A452B5"/>
    <w:rsid w:val="00A454E2"/>
    <w:rsid w:val="00A45D0B"/>
    <w:rsid w:val="00A45DB4"/>
    <w:rsid w:val="00A463EE"/>
    <w:rsid w:val="00A46A75"/>
    <w:rsid w:val="00A4755F"/>
    <w:rsid w:val="00A4775F"/>
    <w:rsid w:val="00A47A3E"/>
    <w:rsid w:val="00A47BD7"/>
    <w:rsid w:val="00A5012D"/>
    <w:rsid w:val="00A50F78"/>
    <w:rsid w:val="00A50F83"/>
    <w:rsid w:val="00A51B37"/>
    <w:rsid w:val="00A52588"/>
    <w:rsid w:val="00A52610"/>
    <w:rsid w:val="00A52980"/>
    <w:rsid w:val="00A52A05"/>
    <w:rsid w:val="00A534F2"/>
    <w:rsid w:val="00A53664"/>
    <w:rsid w:val="00A548C0"/>
    <w:rsid w:val="00A5516B"/>
    <w:rsid w:val="00A557EA"/>
    <w:rsid w:val="00A5594A"/>
    <w:rsid w:val="00A559CB"/>
    <w:rsid w:val="00A559EB"/>
    <w:rsid w:val="00A55C37"/>
    <w:rsid w:val="00A5619F"/>
    <w:rsid w:val="00A563AC"/>
    <w:rsid w:val="00A567A5"/>
    <w:rsid w:val="00A569D4"/>
    <w:rsid w:val="00A57055"/>
    <w:rsid w:val="00A5717B"/>
    <w:rsid w:val="00A57265"/>
    <w:rsid w:val="00A57555"/>
    <w:rsid w:val="00A57FAC"/>
    <w:rsid w:val="00A60412"/>
    <w:rsid w:val="00A60589"/>
    <w:rsid w:val="00A61C04"/>
    <w:rsid w:val="00A61C93"/>
    <w:rsid w:val="00A61F70"/>
    <w:rsid w:val="00A629C2"/>
    <w:rsid w:val="00A62BDB"/>
    <w:rsid w:val="00A62C40"/>
    <w:rsid w:val="00A62C4A"/>
    <w:rsid w:val="00A62DE0"/>
    <w:rsid w:val="00A62F37"/>
    <w:rsid w:val="00A639B2"/>
    <w:rsid w:val="00A63A42"/>
    <w:rsid w:val="00A640C4"/>
    <w:rsid w:val="00A640C7"/>
    <w:rsid w:val="00A642AE"/>
    <w:rsid w:val="00A648E8"/>
    <w:rsid w:val="00A64A09"/>
    <w:rsid w:val="00A64B1B"/>
    <w:rsid w:val="00A64C3D"/>
    <w:rsid w:val="00A651CE"/>
    <w:rsid w:val="00A655BC"/>
    <w:rsid w:val="00A6581E"/>
    <w:rsid w:val="00A65BBC"/>
    <w:rsid w:val="00A65CFC"/>
    <w:rsid w:val="00A66540"/>
    <w:rsid w:val="00A66695"/>
    <w:rsid w:val="00A666AE"/>
    <w:rsid w:val="00A66D97"/>
    <w:rsid w:val="00A67486"/>
    <w:rsid w:val="00A700D3"/>
    <w:rsid w:val="00A70408"/>
    <w:rsid w:val="00A70451"/>
    <w:rsid w:val="00A70498"/>
    <w:rsid w:val="00A7059C"/>
    <w:rsid w:val="00A705DC"/>
    <w:rsid w:val="00A70B41"/>
    <w:rsid w:val="00A70C2E"/>
    <w:rsid w:val="00A71C3D"/>
    <w:rsid w:val="00A71C64"/>
    <w:rsid w:val="00A72066"/>
    <w:rsid w:val="00A7267A"/>
    <w:rsid w:val="00A72B87"/>
    <w:rsid w:val="00A72F6B"/>
    <w:rsid w:val="00A72FE5"/>
    <w:rsid w:val="00A730CA"/>
    <w:rsid w:val="00A73612"/>
    <w:rsid w:val="00A73F9D"/>
    <w:rsid w:val="00A748E3"/>
    <w:rsid w:val="00A75A29"/>
    <w:rsid w:val="00A75A89"/>
    <w:rsid w:val="00A75C4B"/>
    <w:rsid w:val="00A76353"/>
    <w:rsid w:val="00A77493"/>
    <w:rsid w:val="00A77520"/>
    <w:rsid w:val="00A7787A"/>
    <w:rsid w:val="00A77A65"/>
    <w:rsid w:val="00A77B20"/>
    <w:rsid w:val="00A77C9A"/>
    <w:rsid w:val="00A77F30"/>
    <w:rsid w:val="00A801DD"/>
    <w:rsid w:val="00A8098B"/>
    <w:rsid w:val="00A80AAA"/>
    <w:rsid w:val="00A80E72"/>
    <w:rsid w:val="00A81222"/>
    <w:rsid w:val="00A812AF"/>
    <w:rsid w:val="00A81595"/>
    <w:rsid w:val="00A81806"/>
    <w:rsid w:val="00A81F2F"/>
    <w:rsid w:val="00A8275C"/>
    <w:rsid w:val="00A83024"/>
    <w:rsid w:val="00A848B0"/>
    <w:rsid w:val="00A84A1B"/>
    <w:rsid w:val="00A8596C"/>
    <w:rsid w:val="00A86036"/>
    <w:rsid w:val="00A865BF"/>
    <w:rsid w:val="00A865CA"/>
    <w:rsid w:val="00A8676B"/>
    <w:rsid w:val="00A873B4"/>
    <w:rsid w:val="00A877AD"/>
    <w:rsid w:val="00A87C42"/>
    <w:rsid w:val="00A87CC2"/>
    <w:rsid w:val="00A87DD0"/>
    <w:rsid w:val="00A90344"/>
    <w:rsid w:val="00A903CC"/>
    <w:rsid w:val="00A90AAE"/>
    <w:rsid w:val="00A90C51"/>
    <w:rsid w:val="00A914D0"/>
    <w:rsid w:val="00A915A5"/>
    <w:rsid w:val="00A91F39"/>
    <w:rsid w:val="00A92504"/>
    <w:rsid w:val="00A92A4C"/>
    <w:rsid w:val="00A93570"/>
    <w:rsid w:val="00A93F1A"/>
    <w:rsid w:val="00A94394"/>
    <w:rsid w:val="00A9453C"/>
    <w:rsid w:val="00A94688"/>
    <w:rsid w:val="00A94866"/>
    <w:rsid w:val="00A9529D"/>
    <w:rsid w:val="00A95343"/>
    <w:rsid w:val="00A956C7"/>
    <w:rsid w:val="00A96361"/>
    <w:rsid w:val="00A96572"/>
    <w:rsid w:val="00A96585"/>
    <w:rsid w:val="00A96FD0"/>
    <w:rsid w:val="00A97E44"/>
    <w:rsid w:val="00A97F5A"/>
    <w:rsid w:val="00AA0285"/>
    <w:rsid w:val="00AA0774"/>
    <w:rsid w:val="00AA0D58"/>
    <w:rsid w:val="00AA1522"/>
    <w:rsid w:val="00AA1601"/>
    <w:rsid w:val="00AA1666"/>
    <w:rsid w:val="00AA1782"/>
    <w:rsid w:val="00AA1804"/>
    <w:rsid w:val="00AA199B"/>
    <w:rsid w:val="00AA1C28"/>
    <w:rsid w:val="00AA1C8F"/>
    <w:rsid w:val="00AA2155"/>
    <w:rsid w:val="00AA23BF"/>
    <w:rsid w:val="00AA2439"/>
    <w:rsid w:val="00AA2BA9"/>
    <w:rsid w:val="00AA3645"/>
    <w:rsid w:val="00AA3A64"/>
    <w:rsid w:val="00AA5503"/>
    <w:rsid w:val="00AA6219"/>
    <w:rsid w:val="00AA62C5"/>
    <w:rsid w:val="00AA674D"/>
    <w:rsid w:val="00AA753F"/>
    <w:rsid w:val="00AA7DF3"/>
    <w:rsid w:val="00AB038D"/>
    <w:rsid w:val="00AB06C5"/>
    <w:rsid w:val="00AB13FB"/>
    <w:rsid w:val="00AB1643"/>
    <w:rsid w:val="00AB2336"/>
    <w:rsid w:val="00AB2535"/>
    <w:rsid w:val="00AB2D0E"/>
    <w:rsid w:val="00AB309F"/>
    <w:rsid w:val="00AB3295"/>
    <w:rsid w:val="00AB3B40"/>
    <w:rsid w:val="00AB3DB9"/>
    <w:rsid w:val="00AB51D4"/>
    <w:rsid w:val="00AB5381"/>
    <w:rsid w:val="00AB60D8"/>
    <w:rsid w:val="00AB645F"/>
    <w:rsid w:val="00AB700E"/>
    <w:rsid w:val="00AB7353"/>
    <w:rsid w:val="00AB7A21"/>
    <w:rsid w:val="00AB7BBA"/>
    <w:rsid w:val="00AB7C51"/>
    <w:rsid w:val="00AB7C8E"/>
    <w:rsid w:val="00AC00F5"/>
    <w:rsid w:val="00AC02D0"/>
    <w:rsid w:val="00AC033D"/>
    <w:rsid w:val="00AC0C69"/>
    <w:rsid w:val="00AC1789"/>
    <w:rsid w:val="00AC1E20"/>
    <w:rsid w:val="00AC226E"/>
    <w:rsid w:val="00AC298B"/>
    <w:rsid w:val="00AC32B4"/>
    <w:rsid w:val="00AC3370"/>
    <w:rsid w:val="00AC38BE"/>
    <w:rsid w:val="00AC3F9C"/>
    <w:rsid w:val="00AC4C5D"/>
    <w:rsid w:val="00AC4D24"/>
    <w:rsid w:val="00AC501F"/>
    <w:rsid w:val="00AC5172"/>
    <w:rsid w:val="00AC5626"/>
    <w:rsid w:val="00AC58F2"/>
    <w:rsid w:val="00AC6C4D"/>
    <w:rsid w:val="00AC7067"/>
    <w:rsid w:val="00AC7DBD"/>
    <w:rsid w:val="00AD0003"/>
    <w:rsid w:val="00AD0269"/>
    <w:rsid w:val="00AD05C8"/>
    <w:rsid w:val="00AD0669"/>
    <w:rsid w:val="00AD0B86"/>
    <w:rsid w:val="00AD1BB7"/>
    <w:rsid w:val="00AD31F7"/>
    <w:rsid w:val="00AD333A"/>
    <w:rsid w:val="00AD3B29"/>
    <w:rsid w:val="00AD3BFD"/>
    <w:rsid w:val="00AD4145"/>
    <w:rsid w:val="00AD45D4"/>
    <w:rsid w:val="00AD4955"/>
    <w:rsid w:val="00AD4E90"/>
    <w:rsid w:val="00AD4FC1"/>
    <w:rsid w:val="00AD5353"/>
    <w:rsid w:val="00AD588A"/>
    <w:rsid w:val="00AD5E37"/>
    <w:rsid w:val="00AD6058"/>
    <w:rsid w:val="00AD6523"/>
    <w:rsid w:val="00AD6951"/>
    <w:rsid w:val="00AD6DC2"/>
    <w:rsid w:val="00AD7197"/>
    <w:rsid w:val="00AD7773"/>
    <w:rsid w:val="00AD78FD"/>
    <w:rsid w:val="00AD7D00"/>
    <w:rsid w:val="00AD7D0A"/>
    <w:rsid w:val="00AE06A4"/>
    <w:rsid w:val="00AE08D3"/>
    <w:rsid w:val="00AE093E"/>
    <w:rsid w:val="00AE10B2"/>
    <w:rsid w:val="00AE19CE"/>
    <w:rsid w:val="00AE1EF1"/>
    <w:rsid w:val="00AE205E"/>
    <w:rsid w:val="00AE275E"/>
    <w:rsid w:val="00AE2A55"/>
    <w:rsid w:val="00AE34F5"/>
    <w:rsid w:val="00AE3B92"/>
    <w:rsid w:val="00AE458B"/>
    <w:rsid w:val="00AE4658"/>
    <w:rsid w:val="00AE46C9"/>
    <w:rsid w:val="00AE472C"/>
    <w:rsid w:val="00AE56BF"/>
    <w:rsid w:val="00AE5EF2"/>
    <w:rsid w:val="00AE5FE9"/>
    <w:rsid w:val="00AE67C9"/>
    <w:rsid w:val="00AE6A0C"/>
    <w:rsid w:val="00AE6BEE"/>
    <w:rsid w:val="00AE6BF2"/>
    <w:rsid w:val="00AF01AA"/>
    <w:rsid w:val="00AF03EA"/>
    <w:rsid w:val="00AF0537"/>
    <w:rsid w:val="00AF0685"/>
    <w:rsid w:val="00AF07C5"/>
    <w:rsid w:val="00AF115A"/>
    <w:rsid w:val="00AF160B"/>
    <w:rsid w:val="00AF1925"/>
    <w:rsid w:val="00AF1A8A"/>
    <w:rsid w:val="00AF1CD5"/>
    <w:rsid w:val="00AF2255"/>
    <w:rsid w:val="00AF234C"/>
    <w:rsid w:val="00AF2492"/>
    <w:rsid w:val="00AF2889"/>
    <w:rsid w:val="00AF2A42"/>
    <w:rsid w:val="00AF2AF1"/>
    <w:rsid w:val="00AF2C66"/>
    <w:rsid w:val="00AF3696"/>
    <w:rsid w:val="00AF3A42"/>
    <w:rsid w:val="00AF3C82"/>
    <w:rsid w:val="00AF3DDE"/>
    <w:rsid w:val="00AF5808"/>
    <w:rsid w:val="00AF6270"/>
    <w:rsid w:val="00AF6B84"/>
    <w:rsid w:val="00AF6E94"/>
    <w:rsid w:val="00AF7057"/>
    <w:rsid w:val="00AF762F"/>
    <w:rsid w:val="00AF767A"/>
    <w:rsid w:val="00AF7BD8"/>
    <w:rsid w:val="00AF7C2F"/>
    <w:rsid w:val="00AF7F75"/>
    <w:rsid w:val="00B007B1"/>
    <w:rsid w:val="00B00A3B"/>
    <w:rsid w:val="00B00C6E"/>
    <w:rsid w:val="00B01355"/>
    <w:rsid w:val="00B0135C"/>
    <w:rsid w:val="00B015A1"/>
    <w:rsid w:val="00B01605"/>
    <w:rsid w:val="00B01AB7"/>
    <w:rsid w:val="00B026F6"/>
    <w:rsid w:val="00B02BCF"/>
    <w:rsid w:val="00B03031"/>
    <w:rsid w:val="00B03B47"/>
    <w:rsid w:val="00B04674"/>
    <w:rsid w:val="00B04C19"/>
    <w:rsid w:val="00B0515B"/>
    <w:rsid w:val="00B05D58"/>
    <w:rsid w:val="00B06615"/>
    <w:rsid w:val="00B06AB4"/>
    <w:rsid w:val="00B072EF"/>
    <w:rsid w:val="00B074EF"/>
    <w:rsid w:val="00B07543"/>
    <w:rsid w:val="00B07EC2"/>
    <w:rsid w:val="00B109B0"/>
    <w:rsid w:val="00B10B5A"/>
    <w:rsid w:val="00B10DE7"/>
    <w:rsid w:val="00B10E0C"/>
    <w:rsid w:val="00B12105"/>
    <w:rsid w:val="00B12603"/>
    <w:rsid w:val="00B12768"/>
    <w:rsid w:val="00B12DB8"/>
    <w:rsid w:val="00B1332F"/>
    <w:rsid w:val="00B135B8"/>
    <w:rsid w:val="00B13EFC"/>
    <w:rsid w:val="00B1423F"/>
    <w:rsid w:val="00B14D1E"/>
    <w:rsid w:val="00B14E61"/>
    <w:rsid w:val="00B1535C"/>
    <w:rsid w:val="00B156F2"/>
    <w:rsid w:val="00B16089"/>
    <w:rsid w:val="00B1659E"/>
    <w:rsid w:val="00B16BA5"/>
    <w:rsid w:val="00B16C7C"/>
    <w:rsid w:val="00B16FE4"/>
    <w:rsid w:val="00B1738C"/>
    <w:rsid w:val="00B17ACA"/>
    <w:rsid w:val="00B17CED"/>
    <w:rsid w:val="00B17DFC"/>
    <w:rsid w:val="00B17EE3"/>
    <w:rsid w:val="00B20018"/>
    <w:rsid w:val="00B2030B"/>
    <w:rsid w:val="00B206BC"/>
    <w:rsid w:val="00B20EA5"/>
    <w:rsid w:val="00B21113"/>
    <w:rsid w:val="00B211BB"/>
    <w:rsid w:val="00B21D6F"/>
    <w:rsid w:val="00B21D9C"/>
    <w:rsid w:val="00B220AD"/>
    <w:rsid w:val="00B222D9"/>
    <w:rsid w:val="00B226F9"/>
    <w:rsid w:val="00B229C1"/>
    <w:rsid w:val="00B22EEA"/>
    <w:rsid w:val="00B22FB1"/>
    <w:rsid w:val="00B2349D"/>
    <w:rsid w:val="00B2436D"/>
    <w:rsid w:val="00B24654"/>
    <w:rsid w:val="00B24AC7"/>
    <w:rsid w:val="00B25301"/>
    <w:rsid w:val="00B258B3"/>
    <w:rsid w:val="00B25AF0"/>
    <w:rsid w:val="00B25BF4"/>
    <w:rsid w:val="00B25D26"/>
    <w:rsid w:val="00B26589"/>
    <w:rsid w:val="00B26B62"/>
    <w:rsid w:val="00B26B68"/>
    <w:rsid w:val="00B26FD9"/>
    <w:rsid w:val="00B27206"/>
    <w:rsid w:val="00B277FB"/>
    <w:rsid w:val="00B27AB8"/>
    <w:rsid w:val="00B30842"/>
    <w:rsid w:val="00B30ED2"/>
    <w:rsid w:val="00B310E0"/>
    <w:rsid w:val="00B31765"/>
    <w:rsid w:val="00B31C42"/>
    <w:rsid w:val="00B31D33"/>
    <w:rsid w:val="00B3206A"/>
    <w:rsid w:val="00B322A6"/>
    <w:rsid w:val="00B32A9B"/>
    <w:rsid w:val="00B34065"/>
    <w:rsid w:val="00B3416F"/>
    <w:rsid w:val="00B34454"/>
    <w:rsid w:val="00B34AB7"/>
    <w:rsid w:val="00B359F9"/>
    <w:rsid w:val="00B35A83"/>
    <w:rsid w:val="00B35E9F"/>
    <w:rsid w:val="00B360FF"/>
    <w:rsid w:val="00B36877"/>
    <w:rsid w:val="00B36A54"/>
    <w:rsid w:val="00B372FD"/>
    <w:rsid w:val="00B37446"/>
    <w:rsid w:val="00B3744F"/>
    <w:rsid w:val="00B374E9"/>
    <w:rsid w:val="00B377C5"/>
    <w:rsid w:val="00B37C1F"/>
    <w:rsid w:val="00B410EC"/>
    <w:rsid w:val="00B4158C"/>
    <w:rsid w:val="00B419C9"/>
    <w:rsid w:val="00B41E47"/>
    <w:rsid w:val="00B42114"/>
    <w:rsid w:val="00B421C2"/>
    <w:rsid w:val="00B4222C"/>
    <w:rsid w:val="00B42381"/>
    <w:rsid w:val="00B42D5C"/>
    <w:rsid w:val="00B42D9E"/>
    <w:rsid w:val="00B42FB0"/>
    <w:rsid w:val="00B4334F"/>
    <w:rsid w:val="00B43412"/>
    <w:rsid w:val="00B43709"/>
    <w:rsid w:val="00B43A14"/>
    <w:rsid w:val="00B43FD0"/>
    <w:rsid w:val="00B448DF"/>
    <w:rsid w:val="00B450A7"/>
    <w:rsid w:val="00B450C7"/>
    <w:rsid w:val="00B46A9C"/>
    <w:rsid w:val="00B46E9C"/>
    <w:rsid w:val="00B47270"/>
    <w:rsid w:val="00B4787D"/>
    <w:rsid w:val="00B479A8"/>
    <w:rsid w:val="00B47DA9"/>
    <w:rsid w:val="00B5050D"/>
    <w:rsid w:val="00B506DA"/>
    <w:rsid w:val="00B50E19"/>
    <w:rsid w:val="00B50F02"/>
    <w:rsid w:val="00B51261"/>
    <w:rsid w:val="00B51350"/>
    <w:rsid w:val="00B51670"/>
    <w:rsid w:val="00B51701"/>
    <w:rsid w:val="00B5184D"/>
    <w:rsid w:val="00B52528"/>
    <w:rsid w:val="00B52A8C"/>
    <w:rsid w:val="00B52DD7"/>
    <w:rsid w:val="00B53008"/>
    <w:rsid w:val="00B5353F"/>
    <w:rsid w:val="00B54418"/>
    <w:rsid w:val="00B54626"/>
    <w:rsid w:val="00B547FA"/>
    <w:rsid w:val="00B5480F"/>
    <w:rsid w:val="00B54819"/>
    <w:rsid w:val="00B548EF"/>
    <w:rsid w:val="00B550D0"/>
    <w:rsid w:val="00B552DC"/>
    <w:rsid w:val="00B55A4E"/>
    <w:rsid w:val="00B55C9B"/>
    <w:rsid w:val="00B56B66"/>
    <w:rsid w:val="00B56CAF"/>
    <w:rsid w:val="00B570FE"/>
    <w:rsid w:val="00B574F0"/>
    <w:rsid w:val="00B57908"/>
    <w:rsid w:val="00B57A97"/>
    <w:rsid w:val="00B57CA4"/>
    <w:rsid w:val="00B60BA5"/>
    <w:rsid w:val="00B60C64"/>
    <w:rsid w:val="00B6274E"/>
    <w:rsid w:val="00B6292F"/>
    <w:rsid w:val="00B62C38"/>
    <w:rsid w:val="00B62DA4"/>
    <w:rsid w:val="00B63185"/>
    <w:rsid w:val="00B6336A"/>
    <w:rsid w:val="00B63C57"/>
    <w:rsid w:val="00B63C74"/>
    <w:rsid w:val="00B64607"/>
    <w:rsid w:val="00B64A17"/>
    <w:rsid w:val="00B64E1E"/>
    <w:rsid w:val="00B64FAC"/>
    <w:rsid w:val="00B65269"/>
    <w:rsid w:val="00B66151"/>
    <w:rsid w:val="00B66288"/>
    <w:rsid w:val="00B66594"/>
    <w:rsid w:val="00B667D2"/>
    <w:rsid w:val="00B6698A"/>
    <w:rsid w:val="00B6711F"/>
    <w:rsid w:val="00B6739E"/>
    <w:rsid w:val="00B679FF"/>
    <w:rsid w:val="00B67D29"/>
    <w:rsid w:val="00B700F4"/>
    <w:rsid w:val="00B708C2"/>
    <w:rsid w:val="00B70CC4"/>
    <w:rsid w:val="00B70D0A"/>
    <w:rsid w:val="00B70F10"/>
    <w:rsid w:val="00B70F1A"/>
    <w:rsid w:val="00B7109C"/>
    <w:rsid w:val="00B71140"/>
    <w:rsid w:val="00B7127B"/>
    <w:rsid w:val="00B7135E"/>
    <w:rsid w:val="00B713AE"/>
    <w:rsid w:val="00B71D50"/>
    <w:rsid w:val="00B71D72"/>
    <w:rsid w:val="00B7203C"/>
    <w:rsid w:val="00B7275C"/>
    <w:rsid w:val="00B72ED3"/>
    <w:rsid w:val="00B732E2"/>
    <w:rsid w:val="00B73419"/>
    <w:rsid w:val="00B734FF"/>
    <w:rsid w:val="00B73C7E"/>
    <w:rsid w:val="00B74A1E"/>
    <w:rsid w:val="00B75652"/>
    <w:rsid w:val="00B7639C"/>
    <w:rsid w:val="00B7664A"/>
    <w:rsid w:val="00B766D1"/>
    <w:rsid w:val="00B77016"/>
    <w:rsid w:val="00B7711B"/>
    <w:rsid w:val="00B776DF"/>
    <w:rsid w:val="00B801F4"/>
    <w:rsid w:val="00B80212"/>
    <w:rsid w:val="00B8055F"/>
    <w:rsid w:val="00B80940"/>
    <w:rsid w:val="00B80A6A"/>
    <w:rsid w:val="00B80B25"/>
    <w:rsid w:val="00B80FE8"/>
    <w:rsid w:val="00B817AA"/>
    <w:rsid w:val="00B81800"/>
    <w:rsid w:val="00B8186F"/>
    <w:rsid w:val="00B81D39"/>
    <w:rsid w:val="00B82024"/>
    <w:rsid w:val="00B82F64"/>
    <w:rsid w:val="00B83008"/>
    <w:rsid w:val="00B83748"/>
    <w:rsid w:val="00B83A21"/>
    <w:rsid w:val="00B83E0B"/>
    <w:rsid w:val="00B84998"/>
    <w:rsid w:val="00B84EE3"/>
    <w:rsid w:val="00B8523B"/>
    <w:rsid w:val="00B85C4A"/>
    <w:rsid w:val="00B8610F"/>
    <w:rsid w:val="00B864CE"/>
    <w:rsid w:val="00B86DFE"/>
    <w:rsid w:val="00B86E61"/>
    <w:rsid w:val="00B87054"/>
    <w:rsid w:val="00B87BE4"/>
    <w:rsid w:val="00B87C1D"/>
    <w:rsid w:val="00B87CEA"/>
    <w:rsid w:val="00B87D9C"/>
    <w:rsid w:val="00B9093B"/>
    <w:rsid w:val="00B90B2A"/>
    <w:rsid w:val="00B90B7B"/>
    <w:rsid w:val="00B90E89"/>
    <w:rsid w:val="00B910A8"/>
    <w:rsid w:val="00B91849"/>
    <w:rsid w:val="00B91BF8"/>
    <w:rsid w:val="00B92F7B"/>
    <w:rsid w:val="00B9353D"/>
    <w:rsid w:val="00B93AF9"/>
    <w:rsid w:val="00B94506"/>
    <w:rsid w:val="00B946A5"/>
    <w:rsid w:val="00B952C3"/>
    <w:rsid w:val="00B953D6"/>
    <w:rsid w:val="00B95678"/>
    <w:rsid w:val="00B95CB8"/>
    <w:rsid w:val="00B95E37"/>
    <w:rsid w:val="00B963DC"/>
    <w:rsid w:val="00B96DF2"/>
    <w:rsid w:val="00B9714D"/>
    <w:rsid w:val="00B97EAA"/>
    <w:rsid w:val="00BA04A6"/>
    <w:rsid w:val="00BA08D1"/>
    <w:rsid w:val="00BA09F0"/>
    <w:rsid w:val="00BA0CC8"/>
    <w:rsid w:val="00BA11CE"/>
    <w:rsid w:val="00BA1209"/>
    <w:rsid w:val="00BA1455"/>
    <w:rsid w:val="00BA1779"/>
    <w:rsid w:val="00BA18E2"/>
    <w:rsid w:val="00BA2867"/>
    <w:rsid w:val="00BA2974"/>
    <w:rsid w:val="00BA2DAC"/>
    <w:rsid w:val="00BA2ED1"/>
    <w:rsid w:val="00BA328C"/>
    <w:rsid w:val="00BA3BA0"/>
    <w:rsid w:val="00BA3C28"/>
    <w:rsid w:val="00BA3D2F"/>
    <w:rsid w:val="00BA3E6F"/>
    <w:rsid w:val="00BA4635"/>
    <w:rsid w:val="00BA4ADE"/>
    <w:rsid w:val="00BA5349"/>
    <w:rsid w:val="00BA560D"/>
    <w:rsid w:val="00BA57BB"/>
    <w:rsid w:val="00BA58BE"/>
    <w:rsid w:val="00BA5D4E"/>
    <w:rsid w:val="00BA6209"/>
    <w:rsid w:val="00BA64A2"/>
    <w:rsid w:val="00BA64CB"/>
    <w:rsid w:val="00BA6881"/>
    <w:rsid w:val="00BA723B"/>
    <w:rsid w:val="00BA7708"/>
    <w:rsid w:val="00BA7FC0"/>
    <w:rsid w:val="00BA7FDD"/>
    <w:rsid w:val="00BB0DCD"/>
    <w:rsid w:val="00BB10A2"/>
    <w:rsid w:val="00BB17C0"/>
    <w:rsid w:val="00BB1CDB"/>
    <w:rsid w:val="00BB1F6D"/>
    <w:rsid w:val="00BB20EE"/>
    <w:rsid w:val="00BB220C"/>
    <w:rsid w:val="00BB22F0"/>
    <w:rsid w:val="00BB34DD"/>
    <w:rsid w:val="00BB3AA0"/>
    <w:rsid w:val="00BB412F"/>
    <w:rsid w:val="00BB4408"/>
    <w:rsid w:val="00BB46BC"/>
    <w:rsid w:val="00BB5175"/>
    <w:rsid w:val="00BB5A70"/>
    <w:rsid w:val="00BB5C99"/>
    <w:rsid w:val="00BB6669"/>
    <w:rsid w:val="00BB668E"/>
    <w:rsid w:val="00BB6AEB"/>
    <w:rsid w:val="00BB702E"/>
    <w:rsid w:val="00BB7770"/>
    <w:rsid w:val="00BB7D3C"/>
    <w:rsid w:val="00BB7DA9"/>
    <w:rsid w:val="00BC059A"/>
    <w:rsid w:val="00BC0B7E"/>
    <w:rsid w:val="00BC0C0F"/>
    <w:rsid w:val="00BC0D35"/>
    <w:rsid w:val="00BC0EFD"/>
    <w:rsid w:val="00BC0F6E"/>
    <w:rsid w:val="00BC1957"/>
    <w:rsid w:val="00BC1B71"/>
    <w:rsid w:val="00BC1FD1"/>
    <w:rsid w:val="00BC2191"/>
    <w:rsid w:val="00BC25AC"/>
    <w:rsid w:val="00BC2982"/>
    <w:rsid w:val="00BC2C01"/>
    <w:rsid w:val="00BC300C"/>
    <w:rsid w:val="00BC3751"/>
    <w:rsid w:val="00BC3767"/>
    <w:rsid w:val="00BC39C0"/>
    <w:rsid w:val="00BC3E44"/>
    <w:rsid w:val="00BC3F70"/>
    <w:rsid w:val="00BC4535"/>
    <w:rsid w:val="00BC4F30"/>
    <w:rsid w:val="00BC6033"/>
    <w:rsid w:val="00BC658F"/>
    <w:rsid w:val="00BC6F20"/>
    <w:rsid w:val="00BC729F"/>
    <w:rsid w:val="00BC78B7"/>
    <w:rsid w:val="00BC7E3C"/>
    <w:rsid w:val="00BD03D7"/>
    <w:rsid w:val="00BD046D"/>
    <w:rsid w:val="00BD0A65"/>
    <w:rsid w:val="00BD0DA9"/>
    <w:rsid w:val="00BD13A0"/>
    <w:rsid w:val="00BD141D"/>
    <w:rsid w:val="00BD184A"/>
    <w:rsid w:val="00BD1865"/>
    <w:rsid w:val="00BD21A5"/>
    <w:rsid w:val="00BD25FD"/>
    <w:rsid w:val="00BD2752"/>
    <w:rsid w:val="00BD32DF"/>
    <w:rsid w:val="00BD349D"/>
    <w:rsid w:val="00BD371E"/>
    <w:rsid w:val="00BD3BD4"/>
    <w:rsid w:val="00BD3F15"/>
    <w:rsid w:val="00BD40C2"/>
    <w:rsid w:val="00BD414A"/>
    <w:rsid w:val="00BD4289"/>
    <w:rsid w:val="00BD47F4"/>
    <w:rsid w:val="00BD5292"/>
    <w:rsid w:val="00BD55A5"/>
    <w:rsid w:val="00BD5793"/>
    <w:rsid w:val="00BD5A3A"/>
    <w:rsid w:val="00BD5D28"/>
    <w:rsid w:val="00BD64C7"/>
    <w:rsid w:val="00BD69A7"/>
    <w:rsid w:val="00BD6D91"/>
    <w:rsid w:val="00BD782C"/>
    <w:rsid w:val="00BE0499"/>
    <w:rsid w:val="00BE0701"/>
    <w:rsid w:val="00BE08B1"/>
    <w:rsid w:val="00BE0E4D"/>
    <w:rsid w:val="00BE1930"/>
    <w:rsid w:val="00BE2C87"/>
    <w:rsid w:val="00BE2F52"/>
    <w:rsid w:val="00BE30CB"/>
    <w:rsid w:val="00BE3834"/>
    <w:rsid w:val="00BE3A5F"/>
    <w:rsid w:val="00BE3E60"/>
    <w:rsid w:val="00BE3E7C"/>
    <w:rsid w:val="00BE53E5"/>
    <w:rsid w:val="00BE5470"/>
    <w:rsid w:val="00BE55E9"/>
    <w:rsid w:val="00BE583E"/>
    <w:rsid w:val="00BE5A42"/>
    <w:rsid w:val="00BE6338"/>
    <w:rsid w:val="00BE6D47"/>
    <w:rsid w:val="00BE732F"/>
    <w:rsid w:val="00BE775D"/>
    <w:rsid w:val="00BE7CB1"/>
    <w:rsid w:val="00BF03FF"/>
    <w:rsid w:val="00BF07CA"/>
    <w:rsid w:val="00BF0B78"/>
    <w:rsid w:val="00BF0FC1"/>
    <w:rsid w:val="00BF17B8"/>
    <w:rsid w:val="00BF1B23"/>
    <w:rsid w:val="00BF20D0"/>
    <w:rsid w:val="00BF2C3A"/>
    <w:rsid w:val="00BF37ED"/>
    <w:rsid w:val="00BF3F9D"/>
    <w:rsid w:val="00BF44EC"/>
    <w:rsid w:val="00BF4643"/>
    <w:rsid w:val="00BF4681"/>
    <w:rsid w:val="00BF4F75"/>
    <w:rsid w:val="00BF563F"/>
    <w:rsid w:val="00BF5771"/>
    <w:rsid w:val="00BF595D"/>
    <w:rsid w:val="00BF5962"/>
    <w:rsid w:val="00BF5E06"/>
    <w:rsid w:val="00BF5E1D"/>
    <w:rsid w:val="00BF5F66"/>
    <w:rsid w:val="00BF5FF1"/>
    <w:rsid w:val="00BF70F3"/>
    <w:rsid w:val="00BF75D0"/>
    <w:rsid w:val="00BF7C2C"/>
    <w:rsid w:val="00BF7D18"/>
    <w:rsid w:val="00C00C43"/>
    <w:rsid w:val="00C0144B"/>
    <w:rsid w:val="00C01670"/>
    <w:rsid w:val="00C016BD"/>
    <w:rsid w:val="00C01B7B"/>
    <w:rsid w:val="00C0204B"/>
    <w:rsid w:val="00C026C1"/>
    <w:rsid w:val="00C028CC"/>
    <w:rsid w:val="00C02CEF"/>
    <w:rsid w:val="00C02DB0"/>
    <w:rsid w:val="00C02FE3"/>
    <w:rsid w:val="00C04641"/>
    <w:rsid w:val="00C04B24"/>
    <w:rsid w:val="00C04B97"/>
    <w:rsid w:val="00C04BD0"/>
    <w:rsid w:val="00C0555B"/>
    <w:rsid w:val="00C056ED"/>
    <w:rsid w:val="00C060FB"/>
    <w:rsid w:val="00C06244"/>
    <w:rsid w:val="00C06D89"/>
    <w:rsid w:val="00C07528"/>
    <w:rsid w:val="00C0784A"/>
    <w:rsid w:val="00C101B4"/>
    <w:rsid w:val="00C10777"/>
    <w:rsid w:val="00C108ED"/>
    <w:rsid w:val="00C10EF7"/>
    <w:rsid w:val="00C118E3"/>
    <w:rsid w:val="00C11B10"/>
    <w:rsid w:val="00C1231B"/>
    <w:rsid w:val="00C12849"/>
    <w:rsid w:val="00C129EC"/>
    <w:rsid w:val="00C12F4C"/>
    <w:rsid w:val="00C13357"/>
    <w:rsid w:val="00C14431"/>
    <w:rsid w:val="00C14BD6"/>
    <w:rsid w:val="00C15B95"/>
    <w:rsid w:val="00C15DF4"/>
    <w:rsid w:val="00C15E73"/>
    <w:rsid w:val="00C1600C"/>
    <w:rsid w:val="00C1604C"/>
    <w:rsid w:val="00C16AA2"/>
    <w:rsid w:val="00C16C1E"/>
    <w:rsid w:val="00C16C80"/>
    <w:rsid w:val="00C172E1"/>
    <w:rsid w:val="00C178F1"/>
    <w:rsid w:val="00C2028A"/>
    <w:rsid w:val="00C202A0"/>
    <w:rsid w:val="00C20474"/>
    <w:rsid w:val="00C20ADD"/>
    <w:rsid w:val="00C21068"/>
    <w:rsid w:val="00C226CA"/>
    <w:rsid w:val="00C22DDE"/>
    <w:rsid w:val="00C231AD"/>
    <w:rsid w:val="00C23230"/>
    <w:rsid w:val="00C235F2"/>
    <w:rsid w:val="00C23974"/>
    <w:rsid w:val="00C2445A"/>
    <w:rsid w:val="00C249ED"/>
    <w:rsid w:val="00C24D75"/>
    <w:rsid w:val="00C24DBC"/>
    <w:rsid w:val="00C24E8B"/>
    <w:rsid w:val="00C25153"/>
    <w:rsid w:val="00C260CA"/>
    <w:rsid w:val="00C266A4"/>
    <w:rsid w:val="00C26EA6"/>
    <w:rsid w:val="00C26EC6"/>
    <w:rsid w:val="00C27596"/>
    <w:rsid w:val="00C275C0"/>
    <w:rsid w:val="00C2799E"/>
    <w:rsid w:val="00C30899"/>
    <w:rsid w:val="00C30ABE"/>
    <w:rsid w:val="00C30FE2"/>
    <w:rsid w:val="00C3199E"/>
    <w:rsid w:val="00C31EF0"/>
    <w:rsid w:val="00C31F79"/>
    <w:rsid w:val="00C32606"/>
    <w:rsid w:val="00C32944"/>
    <w:rsid w:val="00C32A11"/>
    <w:rsid w:val="00C331D5"/>
    <w:rsid w:val="00C33DA2"/>
    <w:rsid w:val="00C34016"/>
    <w:rsid w:val="00C340D5"/>
    <w:rsid w:val="00C345C9"/>
    <w:rsid w:val="00C3498C"/>
    <w:rsid w:val="00C34CB3"/>
    <w:rsid w:val="00C34D66"/>
    <w:rsid w:val="00C3526F"/>
    <w:rsid w:val="00C3565E"/>
    <w:rsid w:val="00C35666"/>
    <w:rsid w:val="00C35BAE"/>
    <w:rsid w:val="00C35C1D"/>
    <w:rsid w:val="00C35FB9"/>
    <w:rsid w:val="00C36C73"/>
    <w:rsid w:val="00C372F6"/>
    <w:rsid w:val="00C37470"/>
    <w:rsid w:val="00C37A0F"/>
    <w:rsid w:val="00C37FCB"/>
    <w:rsid w:val="00C40694"/>
    <w:rsid w:val="00C4078B"/>
    <w:rsid w:val="00C40B7B"/>
    <w:rsid w:val="00C40E01"/>
    <w:rsid w:val="00C41142"/>
    <w:rsid w:val="00C425D7"/>
    <w:rsid w:val="00C42725"/>
    <w:rsid w:val="00C429B5"/>
    <w:rsid w:val="00C42D7D"/>
    <w:rsid w:val="00C42D9A"/>
    <w:rsid w:val="00C430EA"/>
    <w:rsid w:val="00C4330D"/>
    <w:rsid w:val="00C43664"/>
    <w:rsid w:val="00C43714"/>
    <w:rsid w:val="00C43B4E"/>
    <w:rsid w:val="00C440C5"/>
    <w:rsid w:val="00C44759"/>
    <w:rsid w:val="00C451DD"/>
    <w:rsid w:val="00C45936"/>
    <w:rsid w:val="00C45A1A"/>
    <w:rsid w:val="00C45F25"/>
    <w:rsid w:val="00C46189"/>
    <w:rsid w:val="00C46D27"/>
    <w:rsid w:val="00C46D79"/>
    <w:rsid w:val="00C474A5"/>
    <w:rsid w:val="00C47945"/>
    <w:rsid w:val="00C47D40"/>
    <w:rsid w:val="00C50278"/>
    <w:rsid w:val="00C50516"/>
    <w:rsid w:val="00C512EA"/>
    <w:rsid w:val="00C523DE"/>
    <w:rsid w:val="00C52442"/>
    <w:rsid w:val="00C52611"/>
    <w:rsid w:val="00C5290C"/>
    <w:rsid w:val="00C53391"/>
    <w:rsid w:val="00C534DD"/>
    <w:rsid w:val="00C538E9"/>
    <w:rsid w:val="00C54158"/>
    <w:rsid w:val="00C545D6"/>
    <w:rsid w:val="00C545E3"/>
    <w:rsid w:val="00C548DA"/>
    <w:rsid w:val="00C54AED"/>
    <w:rsid w:val="00C54BB0"/>
    <w:rsid w:val="00C5503A"/>
    <w:rsid w:val="00C552D9"/>
    <w:rsid w:val="00C5551B"/>
    <w:rsid w:val="00C55827"/>
    <w:rsid w:val="00C55E3D"/>
    <w:rsid w:val="00C561D9"/>
    <w:rsid w:val="00C56850"/>
    <w:rsid w:val="00C5699C"/>
    <w:rsid w:val="00C57443"/>
    <w:rsid w:val="00C57873"/>
    <w:rsid w:val="00C6076F"/>
    <w:rsid w:val="00C60D54"/>
    <w:rsid w:val="00C60FA1"/>
    <w:rsid w:val="00C61703"/>
    <w:rsid w:val="00C6218D"/>
    <w:rsid w:val="00C6253C"/>
    <w:rsid w:val="00C6266C"/>
    <w:rsid w:val="00C626DC"/>
    <w:rsid w:val="00C62740"/>
    <w:rsid w:val="00C6347A"/>
    <w:rsid w:val="00C63B62"/>
    <w:rsid w:val="00C64356"/>
    <w:rsid w:val="00C64BD8"/>
    <w:rsid w:val="00C64ECE"/>
    <w:rsid w:val="00C650EA"/>
    <w:rsid w:val="00C65209"/>
    <w:rsid w:val="00C65502"/>
    <w:rsid w:val="00C655C4"/>
    <w:rsid w:val="00C655EE"/>
    <w:rsid w:val="00C6564E"/>
    <w:rsid w:val="00C6600A"/>
    <w:rsid w:val="00C6601C"/>
    <w:rsid w:val="00C6666B"/>
    <w:rsid w:val="00C6691B"/>
    <w:rsid w:val="00C66D8C"/>
    <w:rsid w:val="00C67366"/>
    <w:rsid w:val="00C67500"/>
    <w:rsid w:val="00C70920"/>
    <w:rsid w:val="00C7093B"/>
    <w:rsid w:val="00C70E4F"/>
    <w:rsid w:val="00C71D60"/>
    <w:rsid w:val="00C71EDC"/>
    <w:rsid w:val="00C71EFD"/>
    <w:rsid w:val="00C73253"/>
    <w:rsid w:val="00C735AE"/>
    <w:rsid w:val="00C73A2A"/>
    <w:rsid w:val="00C73C68"/>
    <w:rsid w:val="00C73FEF"/>
    <w:rsid w:val="00C748D6"/>
    <w:rsid w:val="00C751DB"/>
    <w:rsid w:val="00C75E97"/>
    <w:rsid w:val="00C7621B"/>
    <w:rsid w:val="00C7622A"/>
    <w:rsid w:val="00C7628B"/>
    <w:rsid w:val="00C76484"/>
    <w:rsid w:val="00C76705"/>
    <w:rsid w:val="00C76948"/>
    <w:rsid w:val="00C770A7"/>
    <w:rsid w:val="00C77699"/>
    <w:rsid w:val="00C77C7F"/>
    <w:rsid w:val="00C809CB"/>
    <w:rsid w:val="00C80E36"/>
    <w:rsid w:val="00C81031"/>
    <w:rsid w:val="00C810DE"/>
    <w:rsid w:val="00C8132E"/>
    <w:rsid w:val="00C81730"/>
    <w:rsid w:val="00C81A61"/>
    <w:rsid w:val="00C81E39"/>
    <w:rsid w:val="00C8249E"/>
    <w:rsid w:val="00C82EA6"/>
    <w:rsid w:val="00C83BAE"/>
    <w:rsid w:val="00C8438C"/>
    <w:rsid w:val="00C846C7"/>
    <w:rsid w:val="00C851E4"/>
    <w:rsid w:val="00C85954"/>
    <w:rsid w:val="00C859A6"/>
    <w:rsid w:val="00C86018"/>
    <w:rsid w:val="00C86725"/>
    <w:rsid w:val="00C86A83"/>
    <w:rsid w:val="00C86D21"/>
    <w:rsid w:val="00C86E0F"/>
    <w:rsid w:val="00C9019C"/>
    <w:rsid w:val="00C902EA"/>
    <w:rsid w:val="00C90844"/>
    <w:rsid w:val="00C90CA2"/>
    <w:rsid w:val="00C90E1F"/>
    <w:rsid w:val="00C90EED"/>
    <w:rsid w:val="00C91060"/>
    <w:rsid w:val="00C911C4"/>
    <w:rsid w:val="00C9131C"/>
    <w:rsid w:val="00C91507"/>
    <w:rsid w:val="00C91519"/>
    <w:rsid w:val="00C91DCB"/>
    <w:rsid w:val="00C91F22"/>
    <w:rsid w:val="00C92A22"/>
    <w:rsid w:val="00C92DC5"/>
    <w:rsid w:val="00C93837"/>
    <w:rsid w:val="00C93DCB"/>
    <w:rsid w:val="00C93F75"/>
    <w:rsid w:val="00C94037"/>
    <w:rsid w:val="00C94619"/>
    <w:rsid w:val="00C9466F"/>
    <w:rsid w:val="00C94B77"/>
    <w:rsid w:val="00C95059"/>
    <w:rsid w:val="00C957D8"/>
    <w:rsid w:val="00C95907"/>
    <w:rsid w:val="00C9632F"/>
    <w:rsid w:val="00C965EA"/>
    <w:rsid w:val="00C970A5"/>
    <w:rsid w:val="00C97F45"/>
    <w:rsid w:val="00CA013D"/>
    <w:rsid w:val="00CA05DA"/>
    <w:rsid w:val="00CA0A47"/>
    <w:rsid w:val="00CA0AE2"/>
    <w:rsid w:val="00CA1A91"/>
    <w:rsid w:val="00CA1C60"/>
    <w:rsid w:val="00CA28AF"/>
    <w:rsid w:val="00CA2C63"/>
    <w:rsid w:val="00CA2DEE"/>
    <w:rsid w:val="00CA2E5B"/>
    <w:rsid w:val="00CA3F67"/>
    <w:rsid w:val="00CA4415"/>
    <w:rsid w:val="00CA45F6"/>
    <w:rsid w:val="00CA47D3"/>
    <w:rsid w:val="00CA49A0"/>
    <w:rsid w:val="00CA4BDC"/>
    <w:rsid w:val="00CA4E32"/>
    <w:rsid w:val="00CA5B52"/>
    <w:rsid w:val="00CA64AE"/>
    <w:rsid w:val="00CA6727"/>
    <w:rsid w:val="00CA67EE"/>
    <w:rsid w:val="00CA7293"/>
    <w:rsid w:val="00CA74C2"/>
    <w:rsid w:val="00CA74D9"/>
    <w:rsid w:val="00CA7666"/>
    <w:rsid w:val="00CA7D9A"/>
    <w:rsid w:val="00CA7E3A"/>
    <w:rsid w:val="00CB05B5"/>
    <w:rsid w:val="00CB0C20"/>
    <w:rsid w:val="00CB14AA"/>
    <w:rsid w:val="00CB1BB2"/>
    <w:rsid w:val="00CB1C4B"/>
    <w:rsid w:val="00CB1FF9"/>
    <w:rsid w:val="00CB21F1"/>
    <w:rsid w:val="00CB2394"/>
    <w:rsid w:val="00CB2620"/>
    <w:rsid w:val="00CB38D4"/>
    <w:rsid w:val="00CB3C28"/>
    <w:rsid w:val="00CB4391"/>
    <w:rsid w:val="00CB47EF"/>
    <w:rsid w:val="00CB5365"/>
    <w:rsid w:val="00CB560F"/>
    <w:rsid w:val="00CB5939"/>
    <w:rsid w:val="00CB5C64"/>
    <w:rsid w:val="00CB62F7"/>
    <w:rsid w:val="00CB64CC"/>
    <w:rsid w:val="00CB683D"/>
    <w:rsid w:val="00CB6845"/>
    <w:rsid w:val="00CB68FD"/>
    <w:rsid w:val="00CB6B77"/>
    <w:rsid w:val="00CB72A1"/>
    <w:rsid w:val="00CB782C"/>
    <w:rsid w:val="00CB7C4D"/>
    <w:rsid w:val="00CB7E3E"/>
    <w:rsid w:val="00CC0686"/>
    <w:rsid w:val="00CC0DEC"/>
    <w:rsid w:val="00CC1727"/>
    <w:rsid w:val="00CC17FB"/>
    <w:rsid w:val="00CC222C"/>
    <w:rsid w:val="00CC2552"/>
    <w:rsid w:val="00CC2A30"/>
    <w:rsid w:val="00CC2C03"/>
    <w:rsid w:val="00CC2C39"/>
    <w:rsid w:val="00CC2E34"/>
    <w:rsid w:val="00CC311F"/>
    <w:rsid w:val="00CC40CE"/>
    <w:rsid w:val="00CC41C3"/>
    <w:rsid w:val="00CC4207"/>
    <w:rsid w:val="00CC422F"/>
    <w:rsid w:val="00CC4410"/>
    <w:rsid w:val="00CC495F"/>
    <w:rsid w:val="00CC4BBE"/>
    <w:rsid w:val="00CC4BF6"/>
    <w:rsid w:val="00CC53F9"/>
    <w:rsid w:val="00CC573B"/>
    <w:rsid w:val="00CC6040"/>
    <w:rsid w:val="00CC60CA"/>
    <w:rsid w:val="00CC68F3"/>
    <w:rsid w:val="00CC706A"/>
    <w:rsid w:val="00CC7325"/>
    <w:rsid w:val="00CC79AD"/>
    <w:rsid w:val="00CC79D4"/>
    <w:rsid w:val="00CC7AF1"/>
    <w:rsid w:val="00CD0ABD"/>
    <w:rsid w:val="00CD12B7"/>
    <w:rsid w:val="00CD189E"/>
    <w:rsid w:val="00CD1C7F"/>
    <w:rsid w:val="00CD1CC5"/>
    <w:rsid w:val="00CD20BA"/>
    <w:rsid w:val="00CD2293"/>
    <w:rsid w:val="00CD243D"/>
    <w:rsid w:val="00CD2960"/>
    <w:rsid w:val="00CD2B1A"/>
    <w:rsid w:val="00CD2C83"/>
    <w:rsid w:val="00CD2D6E"/>
    <w:rsid w:val="00CD2ED9"/>
    <w:rsid w:val="00CD338A"/>
    <w:rsid w:val="00CD347E"/>
    <w:rsid w:val="00CD3CFD"/>
    <w:rsid w:val="00CD3F02"/>
    <w:rsid w:val="00CD3F32"/>
    <w:rsid w:val="00CD3F8B"/>
    <w:rsid w:val="00CD408F"/>
    <w:rsid w:val="00CD418B"/>
    <w:rsid w:val="00CD41C7"/>
    <w:rsid w:val="00CD4349"/>
    <w:rsid w:val="00CD4936"/>
    <w:rsid w:val="00CD4962"/>
    <w:rsid w:val="00CD499E"/>
    <w:rsid w:val="00CD4F2F"/>
    <w:rsid w:val="00CD5A64"/>
    <w:rsid w:val="00CD5F14"/>
    <w:rsid w:val="00CD6B3D"/>
    <w:rsid w:val="00CD6CD2"/>
    <w:rsid w:val="00CD6F05"/>
    <w:rsid w:val="00CD6F36"/>
    <w:rsid w:val="00CD6FAE"/>
    <w:rsid w:val="00CD71B6"/>
    <w:rsid w:val="00CD7712"/>
    <w:rsid w:val="00CD7E75"/>
    <w:rsid w:val="00CE035E"/>
    <w:rsid w:val="00CE05DC"/>
    <w:rsid w:val="00CE07A8"/>
    <w:rsid w:val="00CE0F66"/>
    <w:rsid w:val="00CE0FB6"/>
    <w:rsid w:val="00CE1175"/>
    <w:rsid w:val="00CE2833"/>
    <w:rsid w:val="00CE2BBC"/>
    <w:rsid w:val="00CE3201"/>
    <w:rsid w:val="00CE3EDA"/>
    <w:rsid w:val="00CE4277"/>
    <w:rsid w:val="00CE48E7"/>
    <w:rsid w:val="00CE5662"/>
    <w:rsid w:val="00CE5BE0"/>
    <w:rsid w:val="00CE5D2E"/>
    <w:rsid w:val="00CE5F71"/>
    <w:rsid w:val="00CE60DA"/>
    <w:rsid w:val="00CE683B"/>
    <w:rsid w:val="00CE6D99"/>
    <w:rsid w:val="00CE6EE2"/>
    <w:rsid w:val="00CE78EA"/>
    <w:rsid w:val="00CE7C55"/>
    <w:rsid w:val="00CE7D95"/>
    <w:rsid w:val="00CF1C85"/>
    <w:rsid w:val="00CF1F96"/>
    <w:rsid w:val="00CF2341"/>
    <w:rsid w:val="00CF2A9F"/>
    <w:rsid w:val="00CF36D1"/>
    <w:rsid w:val="00CF3BFC"/>
    <w:rsid w:val="00CF3CAB"/>
    <w:rsid w:val="00CF40EA"/>
    <w:rsid w:val="00CF4406"/>
    <w:rsid w:val="00CF4D91"/>
    <w:rsid w:val="00CF57C6"/>
    <w:rsid w:val="00CF5860"/>
    <w:rsid w:val="00CF599B"/>
    <w:rsid w:val="00CF5A22"/>
    <w:rsid w:val="00CF5C31"/>
    <w:rsid w:val="00CF6558"/>
    <w:rsid w:val="00CF75F5"/>
    <w:rsid w:val="00CF7602"/>
    <w:rsid w:val="00D007F3"/>
    <w:rsid w:val="00D01A5A"/>
    <w:rsid w:val="00D01C14"/>
    <w:rsid w:val="00D01C72"/>
    <w:rsid w:val="00D01F18"/>
    <w:rsid w:val="00D0226A"/>
    <w:rsid w:val="00D0271A"/>
    <w:rsid w:val="00D02A3A"/>
    <w:rsid w:val="00D03765"/>
    <w:rsid w:val="00D03B75"/>
    <w:rsid w:val="00D0414E"/>
    <w:rsid w:val="00D0426B"/>
    <w:rsid w:val="00D04989"/>
    <w:rsid w:val="00D049BE"/>
    <w:rsid w:val="00D05094"/>
    <w:rsid w:val="00D05252"/>
    <w:rsid w:val="00D05677"/>
    <w:rsid w:val="00D059AA"/>
    <w:rsid w:val="00D05E75"/>
    <w:rsid w:val="00D0671E"/>
    <w:rsid w:val="00D067D7"/>
    <w:rsid w:val="00D06967"/>
    <w:rsid w:val="00D07226"/>
    <w:rsid w:val="00D0737E"/>
    <w:rsid w:val="00D073FE"/>
    <w:rsid w:val="00D0787E"/>
    <w:rsid w:val="00D078EE"/>
    <w:rsid w:val="00D10570"/>
    <w:rsid w:val="00D106C3"/>
    <w:rsid w:val="00D108E2"/>
    <w:rsid w:val="00D1119F"/>
    <w:rsid w:val="00D1143A"/>
    <w:rsid w:val="00D1151D"/>
    <w:rsid w:val="00D123FD"/>
    <w:rsid w:val="00D124BD"/>
    <w:rsid w:val="00D126E8"/>
    <w:rsid w:val="00D128A5"/>
    <w:rsid w:val="00D132C8"/>
    <w:rsid w:val="00D14023"/>
    <w:rsid w:val="00D14226"/>
    <w:rsid w:val="00D142A7"/>
    <w:rsid w:val="00D14E35"/>
    <w:rsid w:val="00D14E91"/>
    <w:rsid w:val="00D15399"/>
    <w:rsid w:val="00D15E60"/>
    <w:rsid w:val="00D16331"/>
    <w:rsid w:val="00D16398"/>
    <w:rsid w:val="00D1658D"/>
    <w:rsid w:val="00D16703"/>
    <w:rsid w:val="00D170C2"/>
    <w:rsid w:val="00D20FDA"/>
    <w:rsid w:val="00D2115C"/>
    <w:rsid w:val="00D21200"/>
    <w:rsid w:val="00D2132E"/>
    <w:rsid w:val="00D21553"/>
    <w:rsid w:val="00D22024"/>
    <w:rsid w:val="00D2218C"/>
    <w:rsid w:val="00D221E9"/>
    <w:rsid w:val="00D2234A"/>
    <w:rsid w:val="00D225B3"/>
    <w:rsid w:val="00D23317"/>
    <w:rsid w:val="00D23752"/>
    <w:rsid w:val="00D23941"/>
    <w:rsid w:val="00D23987"/>
    <w:rsid w:val="00D23FBF"/>
    <w:rsid w:val="00D24423"/>
    <w:rsid w:val="00D246F1"/>
    <w:rsid w:val="00D24915"/>
    <w:rsid w:val="00D24EC1"/>
    <w:rsid w:val="00D25B03"/>
    <w:rsid w:val="00D2625F"/>
    <w:rsid w:val="00D26C22"/>
    <w:rsid w:val="00D27425"/>
    <w:rsid w:val="00D276BD"/>
    <w:rsid w:val="00D27917"/>
    <w:rsid w:val="00D27A31"/>
    <w:rsid w:val="00D27BC3"/>
    <w:rsid w:val="00D30140"/>
    <w:rsid w:val="00D30473"/>
    <w:rsid w:val="00D305A3"/>
    <w:rsid w:val="00D30D2D"/>
    <w:rsid w:val="00D31129"/>
    <w:rsid w:val="00D317AB"/>
    <w:rsid w:val="00D31A27"/>
    <w:rsid w:val="00D31B76"/>
    <w:rsid w:val="00D31B98"/>
    <w:rsid w:val="00D31E94"/>
    <w:rsid w:val="00D31F3F"/>
    <w:rsid w:val="00D325A5"/>
    <w:rsid w:val="00D330CD"/>
    <w:rsid w:val="00D33347"/>
    <w:rsid w:val="00D334C0"/>
    <w:rsid w:val="00D33F61"/>
    <w:rsid w:val="00D34B8E"/>
    <w:rsid w:val="00D34BA4"/>
    <w:rsid w:val="00D35250"/>
    <w:rsid w:val="00D355B9"/>
    <w:rsid w:val="00D35EAF"/>
    <w:rsid w:val="00D36A56"/>
    <w:rsid w:val="00D36E38"/>
    <w:rsid w:val="00D36FD3"/>
    <w:rsid w:val="00D37533"/>
    <w:rsid w:val="00D37EE7"/>
    <w:rsid w:val="00D40E57"/>
    <w:rsid w:val="00D40EDC"/>
    <w:rsid w:val="00D4100B"/>
    <w:rsid w:val="00D41084"/>
    <w:rsid w:val="00D417BB"/>
    <w:rsid w:val="00D41928"/>
    <w:rsid w:val="00D41976"/>
    <w:rsid w:val="00D42EA9"/>
    <w:rsid w:val="00D43813"/>
    <w:rsid w:val="00D43ACB"/>
    <w:rsid w:val="00D44970"/>
    <w:rsid w:val="00D44F74"/>
    <w:rsid w:val="00D44F84"/>
    <w:rsid w:val="00D4529C"/>
    <w:rsid w:val="00D456ED"/>
    <w:rsid w:val="00D45B7E"/>
    <w:rsid w:val="00D45E9F"/>
    <w:rsid w:val="00D460AF"/>
    <w:rsid w:val="00D47094"/>
    <w:rsid w:val="00D47423"/>
    <w:rsid w:val="00D474AA"/>
    <w:rsid w:val="00D47541"/>
    <w:rsid w:val="00D477EE"/>
    <w:rsid w:val="00D501B6"/>
    <w:rsid w:val="00D50695"/>
    <w:rsid w:val="00D51C17"/>
    <w:rsid w:val="00D51C98"/>
    <w:rsid w:val="00D5206B"/>
    <w:rsid w:val="00D520BD"/>
    <w:rsid w:val="00D522F2"/>
    <w:rsid w:val="00D523C6"/>
    <w:rsid w:val="00D52B59"/>
    <w:rsid w:val="00D52F12"/>
    <w:rsid w:val="00D5305D"/>
    <w:rsid w:val="00D53280"/>
    <w:rsid w:val="00D53492"/>
    <w:rsid w:val="00D538FC"/>
    <w:rsid w:val="00D55378"/>
    <w:rsid w:val="00D553A6"/>
    <w:rsid w:val="00D55595"/>
    <w:rsid w:val="00D55A99"/>
    <w:rsid w:val="00D55B94"/>
    <w:rsid w:val="00D55D92"/>
    <w:rsid w:val="00D56597"/>
    <w:rsid w:val="00D56775"/>
    <w:rsid w:val="00D572AE"/>
    <w:rsid w:val="00D57347"/>
    <w:rsid w:val="00D5778E"/>
    <w:rsid w:val="00D57990"/>
    <w:rsid w:val="00D57B37"/>
    <w:rsid w:val="00D601B3"/>
    <w:rsid w:val="00D60D35"/>
    <w:rsid w:val="00D6140F"/>
    <w:rsid w:val="00D61DAD"/>
    <w:rsid w:val="00D62005"/>
    <w:rsid w:val="00D6212B"/>
    <w:rsid w:val="00D6278F"/>
    <w:rsid w:val="00D63002"/>
    <w:rsid w:val="00D63114"/>
    <w:rsid w:val="00D634F4"/>
    <w:rsid w:val="00D63514"/>
    <w:rsid w:val="00D63694"/>
    <w:rsid w:val="00D6375A"/>
    <w:rsid w:val="00D63A9B"/>
    <w:rsid w:val="00D642DB"/>
    <w:rsid w:val="00D64356"/>
    <w:rsid w:val="00D6487D"/>
    <w:rsid w:val="00D651DF"/>
    <w:rsid w:val="00D656E4"/>
    <w:rsid w:val="00D6579E"/>
    <w:rsid w:val="00D65971"/>
    <w:rsid w:val="00D65AB5"/>
    <w:rsid w:val="00D66162"/>
    <w:rsid w:val="00D66A38"/>
    <w:rsid w:val="00D66EC2"/>
    <w:rsid w:val="00D6735F"/>
    <w:rsid w:val="00D674BB"/>
    <w:rsid w:val="00D67DE0"/>
    <w:rsid w:val="00D67F43"/>
    <w:rsid w:val="00D700CC"/>
    <w:rsid w:val="00D705AE"/>
    <w:rsid w:val="00D70AE5"/>
    <w:rsid w:val="00D7152E"/>
    <w:rsid w:val="00D7170C"/>
    <w:rsid w:val="00D71727"/>
    <w:rsid w:val="00D71A09"/>
    <w:rsid w:val="00D726D0"/>
    <w:rsid w:val="00D733E5"/>
    <w:rsid w:val="00D73A76"/>
    <w:rsid w:val="00D74671"/>
    <w:rsid w:val="00D748D1"/>
    <w:rsid w:val="00D74BDE"/>
    <w:rsid w:val="00D74CB9"/>
    <w:rsid w:val="00D75035"/>
    <w:rsid w:val="00D75165"/>
    <w:rsid w:val="00D7705F"/>
    <w:rsid w:val="00D773A7"/>
    <w:rsid w:val="00D77999"/>
    <w:rsid w:val="00D77CF2"/>
    <w:rsid w:val="00D77D00"/>
    <w:rsid w:val="00D802E1"/>
    <w:rsid w:val="00D80E5F"/>
    <w:rsid w:val="00D81E29"/>
    <w:rsid w:val="00D82865"/>
    <w:rsid w:val="00D8296F"/>
    <w:rsid w:val="00D82EE0"/>
    <w:rsid w:val="00D831FE"/>
    <w:rsid w:val="00D83E8B"/>
    <w:rsid w:val="00D84573"/>
    <w:rsid w:val="00D85A33"/>
    <w:rsid w:val="00D85DB5"/>
    <w:rsid w:val="00D85DDA"/>
    <w:rsid w:val="00D86AEF"/>
    <w:rsid w:val="00D86D63"/>
    <w:rsid w:val="00D86FDE"/>
    <w:rsid w:val="00D87367"/>
    <w:rsid w:val="00D874E2"/>
    <w:rsid w:val="00D9007F"/>
    <w:rsid w:val="00D90A98"/>
    <w:rsid w:val="00D90F0A"/>
    <w:rsid w:val="00D90F0F"/>
    <w:rsid w:val="00D91592"/>
    <w:rsid w:val="00D915F9"/>
    <w:rsid w:val="00D91B09"/>
    <w:rsid w:val="00D91D7E"/>
    <w:rsid w:val="00D91DB0"/>
    <w:rsid w:val="00D92B6C"/>
    <w:rsid w:val="00D934B8"/>
    <w:rsid w:val="00D93B89"/>
    <w:rsid w:val="00D93EFF"/>
    <w:rsid w:val="00D95639"/>
    <w:rsid w:val="00D95773"/>
    <w:rsid w:val="00D963B6"/>
    <w:rsid w:val="00D964B2"/>
    <w:rsid w:val="00D9656D"/>
    <w:rsid w:val="00D96A0C"/>
    <w:rsid w:val="00D976C9"/>
    <w:rsid w:val="00DA04F4"/>
    <w:rsid w:val="00DA0522"/>
    <w:rsid w:val="00DA0F03"/>
    <w:rsid w:val="00DA0F98"/>
    <w:rsid w:val="00DA0FE0"/>
    <w:rsid w:val="00DA1388"/>
    <w:rsid w:val="00DA1EE9"/>
    <w:rsid w:val="00DA21A1"/>
    <w:rsid w:val="00DA227E"/>
    <w:rsid w:val="00DA294B"/>
    <w:rsid w:val="00DA2C2B"/>
    <w:rsid w:val="00DA314D"/>
    <w:rsid w:val="00DA352F"/>
    <w:rsid w:val="00DA3680"/>
    <w:rsid w:val="00DA441E"/>
    <w:rsid w:val="00DA4B0B"/>
    <w:rsid w:val="00DA54BA"/>
    <w:rsid w:val="00DA5A2C"/>
    <w:rsid w:val="00DA5CA6"/>
    <w:rsid w:val="00DA5EF1"/>
    <w:rsid w:val="00DA6613"/>
    <w:rsid w:val="00DA6621"/>
    <w:rsid w:val="00DA6CE6"/>
    <w:rsid w:val="00DA6D2D"/>
    <w:rsid w:val="00DA6E46"/>
    <w:rsid w:val="00DA70B6"/>
    <w:rsid w:val="00DA73D8"/>
    <w:rsid w:val="00DA7645"/>
    <w:rsid w:val="00DA79D9"/>
    <w:rsid w:val="00DA7C65"/>
    <w:rsid w:val="00DB0543"/>
    <w:rsid w:val="00DB09CB"/>
    <w:rsid w:val="00DB0F11"/>
    <w:rsid w:val="00DB172B"/>
    <w:rsid w:val="00DB2118"/>
    <w:rsid w:val="00DB2398"/>
    <w:rsid w:val="00DB2537"/>
    <w:rsid w:val="00DB36A8"/>
    <w:rsid w:val="00DB383A"/>
    <w:rsid w:val="00DB3E75"/>
    <w:rsid w:val="00DB3FB1"/>
    <w:rsid w:val="00DB41F3"/>
    <w:rsid w:val="00DB42CD"/>
    <w:rsid w:val="00DB4322"/>
    <w:rsid w:val="00DB449B"/>
    <w:rsid w:val="00DB4899"/>
    <w:rsid w:val="00DB5225"/>
    <w:rsid w:val="00DB5738"/>
    <w:rsid w:val="00DB5C2C"/>
    <w:rsid w:val="00DB5E50"/>
    <w:rsid w:val="00DB5EB5"/>
    <w:rsid w:val="00DB5EFB"/>
    <w:rsid w:val="00DB6278"/>
    <w:rsid w:val="00DB6429"/>
    <w:rsid w:val="00DB66E8"/>
    <w:rsid w:val="00DB7288"/>
    <w:rsid w:val="00DB77E4"/>
    <w:rsid w:val="00DB7C4D"/>
    <w:rsid w:val="00DC02F1"/>
    <w:rsid w:val="00DC0C79"/>
    <w:rsid w:val="00DC0CCA"/>
    <w:rsid w:val="00DC0DB7"/>
    <w:rsid w:val="00DC0E8E"/>
    <w:rsid w:val="00DC1905"/>
    <w:rsid w:val="00DC197F"/>
    <w:rsid w:val="00DC2A8C"/>
    <w:rsid w:val="00DC2F72"/>
    <w:rsid w:val="00DC3D6C"/>
    <w:rsid w:val="00DC43C4"/>
    <w:rsid w:val="00DC4A9F"/>
    <w:rsid w:val="00DC51FF"/>
    <w:rsid w:val="00DC612D"/>
    <w:rsid w:val="00DC6D3C"/>
    <w:rsid w:val="00DC788E"/>
    <w:rsid w:val="00DC7C85"/>
    <w:rsid w:val="00DC7CE6"/>
    <w:rsid w:val="00DD0958"/>
    <w:rsid w:val="00DD0F6B"/>
    <w:rsid w:val="00DD101A"/>
    <w:rsid w:val="00DD1F7E"/>
    <w:rsid w:val="00DD23AB"/>
    <w:rsid w:val="00DD27E6"/>
    <w:rsid w:val="00DD2C16"/>
    <w:rsid w:val="00DD3F83"/>
    <w:rsid w:val="00DD444C"/>
    <w:rsid w:val="00DD4F46"/>
    <w:rsid w:val="00DD50C1"/>
    <w:rsid w:val="00DD5904"/>
    <w:rsid w:val="00DD5D86"/>
    <w:rsid w:val="00DD5E63"/>
    <w:rsid w:val="00DD61EE"/>
    <w:rsid w:val="00DD61F5"/>
    <w:rsid w:val="00DD62AE"/>
    <w:rsid w:val="00DD64CA"/>
    <w:rsid w:val="00DD65B2"/>
    <w:rsid w:val="00DD6B68"/>
    <w:rsid w:val="00DD7096"/>
    <w:rsid w:val="00DD709B"/>
    <w:rsid w:val="00DD70AF"/>
    <w:rsid w:val="00DD74AB"/>
    <w:rsid w:val="00DD7F94"/>
    <w:rsid w:val="00DE050D"/>
    <w:rsid w:val="00DE092F"/>
    <w:rsid w:val="00DE0A51"/>
    <w:rsid w:val="00DE0C2E"/>
    <w:rsid w:val="00DE0C39"/>
    <w:rsid w:val="00DE115A"/>
    <w:rsid w:val="00DE26CD"/>
    <w:rsid w:val="00DE27FE"/>
    <w:rsid w:val="00DE2A42"/>
    <w:rsid w:val="00DE2B1F"/>
    <w:rsid w:val="00DE35BC"/>
    <w:rsid w:val="00DE41B4"/>
    <w:rsid w:val="00DE44C5"/>
    <w:rsid w:val="00DE4705"/>
    <w:rsid w:val="00DE4784"/>
    <w:rsid w:val="00DE4871"/>
    <w:rsid w:val="00DE56EA"/>
    <w:rsid w:val="00DE5821"/>
    <w:rsid w:val="00DE5905"/>
    <w:rsid w:val="00DE5E3E"/>
    <w:rsid w:val="00DE646D"/>
    <w:rsid w:val="00DE6574"/>
    <w:rsid w:val="00DE67E0"/>
    <w:rsid w:val="00DE70AB"/>
    <w:rsid w:val="00DE726D"/>
    <w:rsid w:val="00DE7696"/>
    <w:rsid w:val="00DE7FAE"/>
    <w:rsid w:val="00DF0525"/>
    <w:rsid w:val="00DF0E73"/>
    <w:rsid w:val="00DF1262"/>
    <w:rsid w:val="00DF1373"/>
    <w:rsid w:val="00DF1513"/>
    <w:rsid w:val="00DF1535"/>
    <w:rsid w:val="00DF163B"/>
    <w:rsid w:val="00DF1782"/>
    <w:rsid w:val="00DF1AD2"/>
    <w:rsid w:val="00DF2298"/>
    <w:rsid w:val="00DF2ABC"/>
    <w:rsid w:val="00DF2B4B"/>
    <w:rsid w:val="00DF2E91"/>
    <w:rsid w:val="00DF2EDB"/>
    <w:rsid w:val="00DF322B"/>
    <w:rsid w:val="00DF3A7A"/>
    <w:rsid w:val="00DF454B"/>
    <w:rsid w:val="00DF557A"/>
    <w:rsid w:val="00DF59D2"/>
    <w:rsid w:val="00DF5D13"/>
    <w:rsid w:val="00DF60EB"/>
    <w:rsid w:val="00DF6196"/>
    <w:rsid w:val="00DF61A7"/>
    <w:rsid w:val="00DF6403"/>
    <w:rsid w:val="00DF64C2"/>
    <w:rsid w:val="00DF66F6"/>
    <w:rsid w:val="00DF6D53"/>
    <w:rsid w:val="00DF753C"/>
    <w:rsid w:val="00DF7A5B"/>
    <w:rsid w:val="00DF7E85"/>
    <w:rsid w:val="00E00E6B"/>
    <w:rsid w:val="00E01F1E"/>
    <w:rsid w:val="00E0216C"/>
    <w:rsid w:val="00E0222A"/>
    <w:rsid w:val="00E03564"/>
    <w:rsid w:val="00E03C74"/>
    <w:rsid w:val="00E03D52"/>
    <w:rsid w:val="00E03E46"/>
    <w:rsid w:val="00E04330"/>
    <w:rsid w:val="00E0440B"/>
    <w:rsid w:val="00E0458C"/>
    <w:rsid w:val="00E048C7"/>
    <w:rsid w:val="00E04988"/>
    <w:rsid w:val="00E0514B"/>
    <w:rsid w:val="00E057F9"/>
    <w:rsid w:val="00E05802"/>
    <w:rsid w:val="00E059CA"/>
    <w:rsid w:val="00E059D8"/>
    <w:rsid w:val="00E06491"/>
    <w:rsid w:val="00E0722B"/>
    <w:rsid w:val="00E07443"/>
    <w:rsid w:val="00E07660"/>
    <w:rsid w:val="00E0775A"/>
    <w:rsid w:val="00E07E6A"/>
    <w:rsid w:val="00E10135"/>
    <w:rsid w:val="00E108C9"/>
    <w:rsid w:val="00E112C8"/>
    <w:rsid w:val="00E1172C"/>
    <w:rsid w:val="00E11FC0"/>
    <w:rsid w:val="00E12061"/>
    <w:rsid w:val="00E129C8"/>
    <w:rsid w:val="00E13D17"/>
    <w:rsid w:val="00E143C6"/>
    <w:rsid w:val="00E14576"/>
    <w:rsid w:val="00E14E1F"/>
    <w:rsid w:val="00E1516D"/>
    <w:rsid w:val="00E15951"/>
    <w:rsid w:val="00E15B50"/>
    <w:rsid w:val="00E16DA4"/>
    <w:rsid w:val="00E17F6C"/>
    <w:rsid w:val="00E202FA"/>
    <w:rsid w:val="00E20CE9"/>
    <w:rsid w:val="00E2123C"/>
    <w:rsid w:val="00E21262"/>
    <w:rsid w:val="00E21455"/>
    <w:rsid w:val="00E21B74"/>
    <w:rsid w:val="00E21C68"/>
    <w:rsid w:val="00E223E3"/>
    <w:rsid w:val="00E228B8"/>
    <w:rsid w:val="00E22C9C"/>
    <w:rsid w:val="00E23417"/>
    <w:rsid w:val="00E2384B"/>
    <w:rsid w:val="00E24212"/>
    <w:rsid w:val="00E25779"/>
    <w:rsid w:val="00E25985"/>
    <w:rsid w:val="00E25C53"/>
    <w:rsid w:val="00E26576"/>
    <w:rsid w:val="00E2673D"/>
    <w:rsid w:val="00E268D9"/>
    <w:rsid w:val="00E26917"/>
    <w:rsid w:val="00E26FE7"/>
    <w:rsid w:val="00E271DE"/>
    <w:rsid w:val="00E2752C"/>
    <w:rsid w:val="00E27B47"/>
    <w:rsid w:val="00E27C90"/>
    <w:rsid w:val="00E27ED7"/>
    <w:rsid w:val="00E30401"/>
    <w:rsid w:val="00E30F0E"/>
    <w:rsid w:val="00E311F4"/>
    <w:rsid w:val="00E31757"/>
    <w:rsid w:val="00E31E2C"/>
    <w:rsid w:val="00E32168"/>
    <w:rsid w:val="00E328DC"/>
    <w:rsid w:val="00E32D6C"/>
    <w:rsid w:val="00E32DD6"/>
    <w:rsid w:val="00E335E2"/>
    <w:rsid w:val="00E33697"/>
    <w:rsid w:val="00E339B9"/>
    <w:rsid w:val="00E339E6"/>
    <w:rsid w:val="00E33F83"/>
    <w:rsid w:val="00E341E3"/>
    <w:rsid w:val="00E343A5"/>
    <w:rsid w:val="00E34E10"/>
    <w:rsid w:val="00E35F9D"/>
    <w:rsid w:val="00E36005"/>
    <w:rsid w:val="00E3618E"/>
    <w:rsid w:val="00E36A7D"/>
    <w:rsid w:val="00E36A8E"/>
    <w:rsid w:val="00E36FC1"/>
    <w:rsid w:val="00E370B5"/>
    <w:rsid w:val="00E370D3"/>
    <w:rsid w:val="00E37557"/>
    <w:rsid w:val="00E37BD7"/>
    <w:rsid w:val="00E37E71"/>
    <w:rsid w:val="00E40032"/>
    <w:rsid w:val="00E404B0"/>
    <w:rsid w:val="00E40BBF"/>
    <w:rsid w:val="00E40BC0"/>
    <w:rsid w:val="00E41BEA"/>
    <w:rsid w:val="00E42633"/>
    <w:rsid w:val="00E42C09"/>
    <w:rsid w:val="00E42D6A"/>
    <w:rsid w:val="00E43535"/>
    <w:rsid w:val="00E435F0"/>
    <w:rsid w:val="00E43C73"/>
    <w:rsid w:val="00E43EEF"/>
    <w:rsid w:val="00E458CA"/>
    <w:rsid w:val="00E459B6"/>
    <w:rsid w:val="00E45DA7"/>
    <w:rsid w:val="00E46191"/>
    <w:rsid w:val="00E461D7"/>
    <w:rsid w:val="00E464B3"/>
    <w:rsid w:val="00E46F87"/>
    <w:rsid w:val="00E4798D"/>
    <w:rsid w:val="00E47C30"/>
    <w:rsid w:val="00E50085"/>
    <w:rsid w:val="00E50174"/>
    <w:rsid w:val="00E504A1"/>
    <w:rsid w:val="00E51006"/>
    <w:rsid w:val="00E512C0"/>
    <w:rsid w:val="00E515F3"/>
    <w:rsid w:val="00E51A54"/>
    <w:rsid w:val="00E51B7A"/>
    <w:rsid w:val="00E52146"/>
    <w:rsid w:val="00E524E7"/>
    <w:rsid w:val="00E52800"/>
    <w:rsid w:val="00E52B46"/>
    <w:rsid w:val="00E5391A"/>
    <w:rsid w:val="00E53DF0"/>
    <w:rsid w:val="00E550D5"/>
    <w:rsid w:val="00E55E61"/>
    <w:rsid w:val="00E55F12"/>
    <w:rsid w:val="00E567EC"/>
    <w:rsid w:val="00E57077"/>
    <w:rsid w:val="00E5744A"/>
    <w:rsid w:val="00E579CF"/>
    <w:rsid w:val="00E606BA"/>
    <w:rsid w:val="00E60905"/>
    <w:rsid w:val="00E60D1B"/>
    <w:rsid w:val="00E60ED6"/>
    <w:rsid w:val="00E60EEA"/>
    <w:rsid w:val="00E61140"/>
    <w:rsid w:val="00E61E27"/>
    <w:rsid w:val="00E61EE8"/>
    <w:rsid w:val="00E62017"/>
    <w:rsid w:val="00E62A2F"/>
    <w:rsid w:val="00E62DC7"/>
    <w:rsid w:val="00E62E37"/>
    <w:rsid w:val="00E63452"/>
    <w:rsid w:val="00E6366C"/>
    <w:rsid w:val="00E63DF2"/>
    <w:rsid w:val="00E63FE9"/>
    <w:rsid w:val="00E6479C"/>
    <w:rsid w:val="00E64951"/>
    <w:rsid w:val="00E64E79"/>
    <w:rsid w:val="00E64F0A"/>
    <w:rsid w:val="00E64FBF"/>
    <w:rsid w:val="00E651C6"/>
    <w:rsid w:val="00E653D4"/>
    <w:rsid w:val="00E654EE"/>
    <w:rsid w:val="00E65670"/>
    <w:rsid w:val="00E65806"/>
    <w:rsid w:val="00E65979"/>
    <w:rsid w:val="00E65D72"/>
    <w:rsid w:val="00E65E9E"/>
    <w:rsid w:val="00E65F53"/>
    <w:rsid w:val="00E66031"/>
    <w:rsid w:val="00E66270"/>
    <w:rsid w:val="00E662FF"/>
    <w:rsid w:val="00E6698F"/>
    <w:rsid w:val="00E66CD3"/>
    <w:rsid w:val="00E67ABD"/>
    <w:rsid w:val="00E67DFA"/>
    <w:rsid w:val="00E705E0"/>
    <w:rsid w:val="00E706ED"/>
    <w:rsid w:val="00E70A6A"/>
    <w:rsid w:val="00E70BF5"/>
    <w:rsid w:val="00E70C6E"/>
    <w:rsid w:val="00E715C2"/>
    <w:rsid w:val="00E7190F"/>
    <w:rsid w:val="00E7192F"/>
    <w:rsid w:val="00E71FD0"/>
    <w:rsid w:val="00E721DC"/>
    <w:rsid w:val="00E721E2"/>
    <w:rsid w:val="00E7226C"/>
    <w:rsid w:val="00E72E09"/>
    <w:rsid w:val="00E72EE2"/>
    <w:rsid w:val="00E73307"/>
    <w:rsid w:val="00E73679"/>
    <w:rsid w:val="00E736B9"/>
    <w:rsid w:val="00E73C5A"/>
    <w:rsid w:val="00E73F62"/>
    <w:rsid w:val="00E742E8"/>
    <w:rsid w:val="00E74459"/>
    <w:rsid w:val="00E74B9D"/>
    <w:rsid w:val="00E74C5C"/>
    <w:rsid w:val="00E74E99"/>
    <w:rsid w:val="00E74FE8"/>
    <w:rsid w:val="00E75031"/>
    <w:rsid w:val="00E75089"/>
    <w:rsid w:val="00E75459"/>
    <w:rsid w:val="00E756D3"/>
    <w:rsid w:val="00E768B8"/>
    <w:rsid w:val="00E77209"/>
    <w:rsid w:val="00E772ED"/>
    <w:rsid w:val="00E77368"/>
    <w:rsid w:val="00E77424"/>
    <w:rsid w:val="00E77723"/>
    <w:rsid w:val="00E77786"/>
    <w:rsid w:val="00E77A84"/>
    <w:rsid w:val="00E80435"/>
    <w:rsid w:val="00E80A7A"/>
    <w:rsid w:val="00E81518"/>
    <w:rsid w:val="00E820B4"/>
    <w:rsid w:val="00E825A1"/>
    <w:rsid w:val="00E8293C"/>
    <w:rsid w:val="00E82A72"/>
    <w:rsid w:val="00E82B6E"/>
    <w:rsid w:val="00E8386A"/>
    <w:rsid w:val="00E838A1"/>
    <w:rsid w:val="00E83F91"/>
    <w:rsid w:val="00E84B28"/>
    <w:rsid w:val="00E84F63"/>
    <w:rsid w:val="00E859CE"/>
    <w:rsid w:val="00E85EE2"/>
    <w:rsid w:val="00E863F4"/>
    <w:rsid w:val="00E86F12"/>
    <w:rsid w:val="00E87105"/>
    <w:rsid w:val="00E87137"/>
    <w:rsid w:val="00E87388"/>
    <w:rsid w:val="00E8738A"/>
    <w:rsid w:val="00E87F15"/>
    <w:rsid w:val="00E87FDB"/>
    <w:rsid w:val="00E90128"/>
    <w:rsid w:val="00E906E3"/>
    <w:rsid w:val="00E9076B"/>
    <w:rsid w:val="00E90AF9"/>
    <w:rsid w:val="00E911DF"/>
    <w:rsid w:val="00E91436"/>
    <w:rsid w:val="00E91482"/>
    <w:rsid w:val="00E91A79"/>
    <w:rsid w:val="00E922EC"/>
    <w:rsid w:val="00E9257A"/>
    <w:rsid w:val="00E926D8"/>
    <w:rsid w:val="00E9298B"/>
    <w:rsid w:val="00E9324D"/>
    <w:rsid w:val="00E94CAE"/>
    <w:rsid w:val="00E95A90"/>
    <w:rsid w:val="00E95ACF"/>
    <w:rsid w:val="00E95D86"/>
    <w:rsid w:val="00E96257"/>
    <w:rsid w:val="00E965DC"/>
    <w:rsid w:val="00E9674F"/>
    <w:rsid w:val="00E972B6"/>
    <w:rsid w:val="00E979B7"/>
    <w:rsid w:val="00E97FB8"/>
    <w:rsid w:val="00EA00B0"/>
    <w:rsid w:val="00EA01BE"/>
    <w:rsid w:val="00EA07AB"/>
    <w:rsid w:val="00EA0988"/>
    <w:rsid w:val="00EA1127"/>
    <w:rsid w:val="00EA1D5C"/>
    <w:rsid w:val="00EA221B"/>
    <w:rsid w:val="00EA22E4"/>
    <w:rsid w:val="00EA2576"/>
    <w:rsid w:val="00EA2D7B"/>
    <w:rsid w:val="00EA2DCD"/>
    <w:rsid w:val="00EA2EB1"/>
    <w:rsid w:val="00EA3731"/>
    <w:rsid w:val="00EA399E"/>
    <w:rsid w:val="00EA3CA7"/>
    <w:rsid w:val="00EA3F84"/>
    <w:rsid w:val="00EA42A5"/>
    <w:rsid w:val="00EA44C0"/>
    <w:rsid w:val="00EA4F25"/>
    <w:rsid w:val="00EA55F3"/>
    <w:rsid w:val="00EA5FBA"/>
    <w:rsid w:val="00EA60E1"/>
    <w:rsid w:val="00EA61F1"/>
    <w:rsid w:val="00EA62BC"/>
    <w:rsid w:val="00EA65BC"/>
    <w:rsid w:val="00EA6719"/>
    <w:rsid w:val="00EA67A0"/>
    <w:rsid w:val="00EA6B20"/>
    <w:rsid w:val="00EA6F7C"/>
    <w:rsid w:val="00EA712A"/>
    <w:rsid w:val="00EA7353"/>
    <w:rsid w:val="00EA74C7"/>
    <w:rsid w:val="00EA7CF4"/>
    <w:rsid w:val="00EA7DEE"/>
    <w:rsid w:val="00EB00E8"/>
    <w:rsid w:val="00EB06A5"/>
    <w:rsid w:val="00EB09A2"/>
    <w:rsid w:val="00EB0DD0"/>
    <w:rsid w:val="00EB117C"/>
    <w:rsid w:val="00EB1BB5"/>
    <w:rsid w:val="00EB1C6B"/>
    <w:rsid w:val="00EB22C4"/>
    <w:rsid w:val="00EB24BD"/>
    <w:rsid w:val="00EB29A1"/>
    <w:rsid w:val="00EB3111"/>
    <w:rsid w:val="00EB39C5"/>
    <w:rsid w:val="00EB3F5F"/>
    <w:rsid w:val="00EB475D"/>
    <w:rsid w:val="00EB495C"/>
    <w:rsid w:val="00EB49A2"/>
    <w:rsid w:val="00EB4DF4"/>
    <w:rsid w:val="00EB54D0"/>
    <w:rsid w:val="00EB5777"/>
    <w:rsid w:val="00EB5FE7"/>
    <w:rsid w:val="00EB71A8"/>
    <w:rsid w:val="00EB7210"/>
    <w:rsid w:val="00EB788E"/>
    <w:rsid w:val="00EB789B"/>
    <w:rsid w:val="00EB7FE9"/>
    <w:rsid w:val="00EC012F"/>
    <w:rsid w:val="00EC0A87"/>
    <w:rsid w:val="00EC0F39"/>
    <w:rsid w:val="00EC174D"/>
    <w:rsid w:val="00EC2094"/>
    <w:rsid w:val="00EC2312"/>
    <w:rsid w:val="00EC239C"/>
    <w:rsid w:val="00EC2A63"/>
    <w:rsid w:val="00EC2B18"/>
    <w:rsid w:val="00EC2C7A"/>
    <w:rsid w:val="00EC2CDD"/>
    <w:rsid w:val="00EC305A"/>
    <w:rsid w:val="00EC33F9"/>
    <w:rsid w:val="00EC3AA4"/>
    <w:rsid w:val="00EC43B2"/>
    <w:rsid w:val="00EC4437"/>
    <w:rsid w:val="00EC44DA"/>
    <w:rsid w:val="00EC4A25"/>
    <w:rsid w:val="00EC4ACB"/>
    <w:rsid w:val="00EC4C67"/>
    <w:rsid w:val="00EC4E48"/>
    <w:rsid w:val="00EC50D2"/>
    <w:rsid w:val="00EC52EB"/>
    <w:rsid w:val="00EC5FC8"/>
    <w:rsid w:val="00EC5FFB"/>
    <w:rsid w:val="00EC63C3"/>
    <w:rsid w:val="00EC65EF"/>
    <w:rsid w:val="00EC69C5"/>
    <w:rsid w:val="00EC6A23"/>
    <w:rsid w:val="00EC6EF6"/>
    <w:rsid w:val="00EC764C"/>
    <w:rsid w:val="00ED00BA"/>
    <w:rsid w:val="00ED05AB"/>
    <w:rsid w:val="00ED0DDD"/>
    <w:rsid w:val="00ED0EA6"/>
    <w:rsid w:val="00ED0F70"/>
    <w:rsid w:val="00ED11CE"/>
    <w:rsid w:val="00ED12BF"/>
    <w:rsid w:val="00ED166C"/>
    <w:rsid w:val="00ED1996"/>
    <w:rsid w:val="00ED1F1A"/>
    <w:rsid w:val="00ED24C1"/>
    <w:rsid w:val="00ED2EDB"/>
    <w:rsid w:val="00ED2F08"/>
    <w:rsid w:val="00ED33CA"/>
    <w:rsid w:val="00ED378A"/>
    <w:rsid w:val="00ED3C37"/>
    <w:rsid w:val="00ED4007"/>
    <w:rsid w:val="00ED40F1"/>
    <w:rsid w:val="00ED42BB"/>
    <w:rsid w:val="00ED483A"/>
    <w:rsid w:val="00ED4CFE"/>
    <w:rsid w:val="00ED527D"/>
    <w:rsid w:val="00ED5AB5"/>
    <w:rsid w:val="00ED5BE9"/>
    <w:rsid w:val="00ED783B"/>
    <w:rsid w:val="00EE0106"/>
    <w:rsid w:val="00EE1A3F"/>
    <w:rsid w:val="00EE1ADF"/>
    <w:rsid w:val="00EE1F31"/>
    <w:rsid w:val="00EE268C"/>
    <w:rsid w:val="00EE276C"/>
    <w:rsid w:val="00EE2E1A"/>
    <w:rsid w:val="00EE3148"/>
    <w:rsid w:val="00EE321A"/>
    <w:rsid w:val="00EE333D"/>
    <w:rsid w:val="00EE33B3"/>
    <w:rsid w:val="00EE373F"/>
    <w:rsid w:val="00EE3F07"/>
    <w:rsid w:val="00EE4C64"/>
    <w:rsid w:val="00EE5AF3"/>
    <w:rsid w:val="00EE5E45"/>
    <w:rsid w:val="00EE60FA"/>
    <w:rsid w:val="00EE6653"/>
    <w:rsid w:val="00EE6985"/>
    <w:rsid w:val="00EE69E2"/>
    <w:rsid w:val="00EE6EA6"/>
    <w:rsid w:val="00EE723D"/>
    <w:rsid w:val="00EE7768"/>
    <w:rsid w:val="00EE7B79"/>
    <w:rsid w:val="00EF0284"/>
    <w:rsid w:val="00EF036F"/>
    <w:rsid w:val="00EF07F2"/>
    <w:rsid w:val="00EF0998"/>
    <w:rsid w:val="00EF0D6A"/>
    <w:rsid w:val="00EF0FA3"/>
    <w:rsid w:val="00EF1472"/>
    <w:rsid w:val="00EF19AD"/>
    <w:rsid w:val="00EF23DF"/>
    <w:rsid w:val="00EF26F2"/>
    <w:rsid w:val="00EF280C"/>
    <w:rsid w:val="00EF34DE"/>
    <w:rsid w:val="00EF3736"/>
    <w:rsid w:val="00EF3A6D"/>
    <w:rsid w:val="00EF53A2"/>
    <w:rsid w:val="00EF583B"/>
    <w:rsid w:val="00EF592A"/>
    <w:rsid w:val="00EF635C"/>
    <w:rsid w:val="00EF6C15"/>
    <w:rsid w:val="00EF6DC9"/>
    <w:rsid w:val="00EF6EF9"/>
    <w:rsid w:val="00EF71C7"/>
    <w:rsid w:val="00EF79FB"/>
    <w:rsid w:val="00EF7ABE"/>
    <w:rsid w:val="00F000F4"/>
    <w:rsid w:val="00F00640"/>
    <w:rsid w:val="00F00B80"/>
    <w:rsid w:val="00F01086"/>
    <w:rsid w:val="00F023E8"/>
    <w:rsid w:val="00F0249D"/>
    <w:rsid w:val="00F0251A"/>
    <w:rsid w:val="00F02683"/>
    <w:rsid w:val="00F02967"/>
    <w:rsid w:val="00F02D80"/>
    <w:rsid w:val="00F03595"/>
    <w:rsid w:val="00F03907"/>
    <w:rsid w:val="00F03E79"/>
    <w:rsid w:val="00F0404A"/>
    <w:rsid w:val="00F046E9"/>
    <w:rsid w:val="00F04856"/>
    <w:rsid w:val="00F04D28"/>
    <w:rsid w:val="00F0529B"/>
    <w:rsid w:val="00F05CBE"/>
    <w:rsid w:val="00F05D71"/>
    <w:rsid w:val="00F05F4D"/>
    <w:rsid w:val="00F066E8"/>
    <w:rsid w:val="00F0670C"/>
    <w:rsid w:val="00F06E9E"/>
    <w:rsid w:val="00F06F61"/>
    <w:rsid w:val="00F072EB"/>
    <w:rsid w:val="00F074AB"/>
    <w:rsid w:val="00F07629"/>
    <w:rsid w:val="00F07645"/>
    <w:rsid w:val="00F07CD7"/>
    <w:rsid w:val="00F07D78"/>
    <w:rsid w:val="00F07E7A"/>
    <w:rsid w:val="00F104C9"/>
    <w:rsid w:val="00F115A0"/>
    <w:rsid w:val="00F115EA"/>
    <w:rsid w:val="00F11DA0"/>
    <w:rsid w:val="00F11DF2"/>
    <w:rsid w:val="00F11E3B"/>
    <w:rsid w:val="00F11F94"/>
    <w:rsid w:val="00F12413"/>
    <w:rsid w:val="00F126B0"/>
    <w:rsid w:val="00F12E93"/>
    <w:rsid w:val="00F13071"/>
    <w:rsid w:val="00F13570"/>
    <w:rsid w:val="00F13654"/>
    <w:rsid w:val="00F13FBD"/>
    <w:rsid w:val="00F142C9"/>
    <w:rsid w:val="00F14935"/>
    <w:rsid w:val="00F14A1C"/>
    <w:rsid w:val="00F14BE4"/>
    <w:rsid w:val="00F15D11"/>
    <w:rsid w:val="00F15F8F"/>
    <w:rsid w:val="00F162D1"/>
    <w:rsid w:val="00F165AF"/>
    <w:rsid w:val="00F1741D"/>
    <w:rsid w:val="00F17776"/>
    <w:rsid w:val="00F17BB4"/>
    <w:rsid w:val="00F2095F"/>
    <w:rsid w:val="00F20EB0"/>
    <w:rsid w:val="00F20FEF"/>
    <w:rsid w:val="00F210D4"/>
    <w:rsid w:val="00F212B5"/>
    <w:rsid w:val="00F21B85"/>
    <w:rsid w:val="00F21D91"/>
    <w:rsid w:val="00F21F1C"/>
    <w:rsid w:val="00F23DE4"/>
    <w:rsid w:val="00F24016"/>
    <w:rsid w:val="00F240E6"/>
    <w:rsid w:val="00F241BA"/>
    <w:rsid w:val="00F24819"/>
    <w:rsid w:val="00F24985"/>
    <w:rsid w:val="00F24C44"/>
    <w:rsid w:val="00F24C9F"/>
    <w:rsid w:val="00F24D6A"/>
    <w:rsid w:val="00F257EB"/>
    <w:rsid w:val="00F25DE4"/>
    <w:rsid w:val="00F262C7"/>
    <w:rsid w:val="00F26479"/>
    <w:rsid w:val="00F26564"/>
    <w:rsid w:val="00F269A2"/>
    <w:rsid w:val="00F26B6E"/>
    <w:rsid w:val="00F27990"/>
    <w:rsid w:val="00F27C81"/>
    <w:rsid w:val="00F30D02"/>
    <w:rsid w:val="00F30D23"/>
    <w:rsid w:val="00F31362"/>
    <w:rsid w:val="00F3147C"/>
    <w:rsid w:val="00F31CDA"/>
    <w:rsid w:val="00F3216D"/>
    <w:rsid w:val="00F32CB5"/>
    <w:rsid w:val="00F33408"/>
    <w:rsid w:val="00F3409C"/>
    <w:rsid w:val="00F34423"/>
    <w:rsid w:val="00F34D16"/>
    <w:rsid w:val="00F34E2A"/>
    <w:rsid w:val="00F34E94"/>
    <w:rsid w:val="00F355C4"/>
    <w:rsid w:val="00F35717"/>
    <w:rsid w:val="00F359B9"/>
    <w:rsid w:val="00F362EB"/>
    <w:rsid w:val="00F3638E"/>
    <w:rsid w:val="00F36894"/>
    <w:rsid w:val="00F36D76"/>
    <w:rsid w:val="00F37034"/>
    <w:rsid w:val="00F3703E"/>
    <w:rsid w:val="00F401CA"/>
    <w:rsid w:val="00F402F5"/>
    <w:rsid w:val="00F407D3"/>
    <w:rsid w:val="00F40941"/>
    <w:rsid w:val="00F4146C"/>
    <w:rsid w:val="00F42635"/>
    <w:rsid w:val="00F42B19"/>
    <w:rsid w:val="00F42E3F"/>
    <w:rsid w:val="00F43011"/>
    <w:rsid w:val="00F432B0"/>
    <w:rsid w:val="00F4463A"/>
    <w:rsid w:val="00F448A3"/>
    <w:rsid w:val="00F44BDA"/>
    <w:rsid w:val="00F4511E"/>
    <w:rsid w:val="00F45F9A"/>
    <w:rsid w:val="00F46213"/>
    <w:rsid w:val="00F462C9"/>
    <w:rsid w:val="00F467F7"/>
    <w:rsid w:val="00F468EF"/>
    <w:rsid w:val="00F46ABF"/>
    <w:rsid w:val="00F46ADB"/>
    <w:rsid w:val="00F47584"/>
    <w:rsid w:val="00F475E2"/>
    <w:rsid w:val="00F47907"/>
    <w:rsid w:val="00F5018E"/>
    <w:rsid w:val="00F50435"/>
    <w:rsid w:val="00F5099E"/>
    <w:rsid w:val="00F50EA6"/>
    <w:rsid w:val="00F50EAF"/>
    <w:rsid w:val="00F515C0"/>
    <w:rsid w:val="00F51E12"/>
    <w:rsid w:val="00F5211A"/>
    <w:rsid w:val="00F52654"/>
    <w:rsid w:val="00F52E94"/>
    <w:rsid w:val="00F5335E"/>
    <w:rsid w:val="00F53900"/>
    <w:rsid w:val="00F53EB7"/>
    <w:rsid w:val="00F54A44"/>
    <w:rsid w:val="00F55033"/>
    <w:rsid w:val="00F553F2"/>
    <w:rsid w:val="00F55469"/>
    <w:rsid w:val="00F55B9C"/>
    <w:rsid w:val="00F5602B"/>
    <w:rsid w:val="00F56537"/>
    <w:rsid w:val="00F56733"/>
    <w:rsid w:val="00F56F7A"/>
    <w:rsid w:val="00F575A4"/>
    <w:rsid w:val="00F576B2"/>
    <w:rsid w:val="00F57845"/>
    <w:rsid w:val="00F57A18"/>
    <w:rsid w:val="00F57E9C"/>
    <w:rsid w:val="00F57F7B"/>
    <w:rsid w:val="00F60365"/>
    <w:rsid w:val="00F60783"/>
    <w:rsid w:val="00F6093F"/>
    <w:rsid w:val="00F60E02"/>
    <w:rsid w:val="00F60E57"/>
    <w:rsid w:val="00F617AF"/>
    <w:rsid w:val="00F61CC5"/>
    <w:rsid w:val="00F62450"/>
    <w:rsid w:val="00F6278C"/>
    <w:rsid w:val="00F62CC5"/>
    <w:rsid w:val="00F64A52"/>
    <w:rsid w:val="00F65103"/>
    <w:rsid w:val="00F6510C"/>
    <w:rsid w:val="00F660A8"/>
    <w:rsid w:val="00F666F6"/>
    <w:rsid w:val="00F667BE"/>
    <w:rsid w:val="00F66D58"/>
    <w:rsid w:val="00F67385"/>
    <w:rsid w:val="00F67A08"/>
    <w:rsid w:val="00F70263"/>
    <w:rsid w:val="00F70652"/>
    <w:rsid w:val="00F709C4"/>
    <w:rsid w:val="00F70F6F"/>
    <w:rsid w:val="00F71D5D"/>
    <w:rsid w:val="00F71DB6"/>
    <w:rsid w:val="00F72304"/>
    <w:rsid w:val="00F7279C"/>
    <w:rsid w:val="00F72F03"/>
    <w:rsid w:val="00F73125"/>
    <w:rsid w:val="00F73B80"/>
    <w:rsid w:val="00F73DFE"/>
    <w:rsid w:val="00F742CB"/>
    <w:rsid w:val="00F745A1"/>
    <w:rsid w:val="00F75B13"/>
    <w:rsid w:val="00F76A70"/>
    <w:rsid w:val="00F76C2A"/>
    <w:rsid w:val="00F76EFE"/>
    <w:rsid w:val="00F7708F"/>
    <w:rsid w:val="00F779FA"/>
    <w:rsid w:val="00F77B70"/>
    <w:rsid w:val="00F77F18"/>
    <w:rsid w:val="00F8042F"/>
    <w:rsid w:val="00F80521"/>
    <w:rsid w:val="00F80778"/>
    <w:rsid w:val="00F80913"/>
    <w:rsid w:val="00F80D41"/>
    <w:rsid w:val="00F80E4F"/>
    <w:rsid w:val="00F817BD"/>
    <w:rsid w:val="00F81948"/>
    <w:rsid w:val="00F81A2A"/>
    <w:rsid w:val="00F81E25"/>
    <w:rsid w:val="00F8205A"/>
    <w:rsid w:val="00F832D1"/>
    <w:rsid w:val="00F8371F"/>
    <w:rsid w:val="00F844E5"/>
    <w:rsid w:val="00F844F6"/>
    <w:rsid w:val="00F8489C"/>
    <w:rsid w:val="00F8510C"/>
    <w:rsid w:val="00F8564C"/>
    <w:rsid w:val="00F856D2"/>
    <w:rsid w:val="00F85776"/>
    <w:rsid w:val="00F857C6"/>
    <w:rsid w:val="00F863F3"/>
    <w:rsid w:val="00F86614"/>
    <w:rsid w:val="00F86E75"/>
    <w:rsid w:val="00F87B61"/>
    <w:rsid w:val="00F90764"/>
    <w:rsid w:val="00F90CF2"/>
    <w:rsid w:val="00F9104C"/>
    <w:rsid w:val="00F91310"/>
    <w:rsid w:val="00F91554"/>
    <w:rsid w:val="00F917A2"/>
    <w:rsid w:val="00F92075"/>
    <w:rsid w:val="00F92326"/>
    <w:rsid w:val="00F92C1D"/>
    <w:rsid w:val="00F92CA3"/>
    <w:rsid w:val="00F9394F"/>
    <w:rsid w:val="00F93CFD"/>
    <w:rsid w:val="00F93FC7"/>
    <w:rsid w:val="00F95AA8"/>
    <w:rsid w:val="00F95AAE"/>
    <w:rsid w:val="00F95C01"/>
    <w:rsid w:val="00F9615C"/>
    <w:rsid w:val="00F965BE"/>
    <w:rsid w:val="00F96C90"/>
    <w:rsid w:val="00F977AA"/>
    <w:rsid w:val="00F97A96"/>
    <w:rsid w:val="00FA0464"/>
    <w:rsid w:val="00FA05DE"/>
    <w:rsid w:val="00FA1283"/>
    <w:rsid w:val="00FA1928"/>
    <w:rsid w:val="00FA2078"/>
    <w:rsid w:val="00FA22A9"/>
    <w:rsid w:val="00FA22CE"/>
    <w:rsid w:val="00FA28EB"/>
    <w:rsid w:val="00FA2B50"/>
    <w:rsid w:val="00FA2C4E"/>
    <w:rsid w:val="00FA31F1"/>
    <w:rsid w:val="00FA32D7"/>
    <w:rsid w:val="00FA3442"/>
    <w:rsid w:val="00FA3AD4"/>
    <w:rsid w:val="00FA3F2F"/>
    <w:rsid w:val="00FA4449"/>
    <w:rsid w:val="00FA48A8"/>
    <w:rsid w:val="00FA5630"/>
    <w:rsid w:val="00FA5753"/>
    <w:rsid w:val="00FA57E8"/>
    <w:rsid w:val="00FA59E0"/>
    <w:rsid w:val="00FA5C15"/>
    <w:rsid w:val="00FA5CA3"/>
    <w:rsid w:val="00FA6335"/>
    <w:rsid w:val="00FA63CA"/>
    <w:rsid w:val="00FA64B2"/>
    <w:rsid w:val="00FA6588"/>
    <w:rsid w:val="00FA6750"/>
    <w:rsid w:val="00FA6E96"/>
    <w:rsid w:val="00FA6FA2"/>
    <w:rsid w:val="00FA712A"/>
    <w:rsid w:val="00FA744A"/>
    <w:rsid w:val="00FA75DB"/>
    <w:rsid w:val="00FA7826"/>
    <w:rsid w:val="00FA7EF6"/>
    <w:rsid w:val="00FA7F5F"/>
    <w:rsid w:val="00FA7FB4"/>
    <w:rsid w:val="00FB00F4"/>
    <w:rsid w:val="00FB01EC"/>
    <w:rsid w:val="00FB0734"/>
    <w:rsid w:val="00FB1368"/>
    <w:rsid w:val="00FB1B27"/>
    <w:rsid w:val="00FB1DF4"/>
    <w:rsid w:val="00FB288B"/>
    <w:rsid w:val="00FB29AE"/>
    <w:rsid w:val="00FB3724"/>
    <w:rsid w:val="00FB3878"/>
    <w:rsid w:val="00FB38EF"/>
    <w:rsid w:val="00FB4034"/>
    <w:rsid w:val="00FB41E8"/>
    <w:rsid w:val="00FB42CA"/>
    <w:rsid w:val="00FB4408"/>
    <w:rsid w:val="00FB4EBC"/>
    <w:rsid w:val="00FB51F5"/>
    <w:rsid w:val="00FB5C64"/>
    <w:rsid w:val="00FB74AB"/>
    <w:rsid w:val="00FC0315"/>
    <w:rsid w:val="00FC04EA"/>
    <w:rsid w:val="00FC0E7F"/>
    <w:rsid w:val="00FC0EA5"/>
    <w:rsid w:val="00FC128B"/>
    <w:rsid w:val="00FC12D3"/>
    <w:rsid w:val="00FC1416"/>
    <w:rsid w:val="00FC1481"/>
    <w:rsid w:val="00FC153A"/>
    <w:rsid w:val="00FC1AB4"/>
    <w:rsid w:val="00FC24E8"/>
    <w:rsid w:val="00FC24EA"/>
    <w:rsid w:val="00FC2552"/>
    <w:rsid w:val="00FC26E3"/>
    <w:rsid w:val="00FC2967"/>
    <w:rsid w:val="00FC2F0B"/>
    <w:rsid w:val="00FC315F"/>
    <w:rsid w:val="00FC3499"/>
    <w:rsid w:val="00FC35C4"/>
    <w:rsid w:val="00FC473D"/>
    <w:rsid w:val="00FC4D3F"/>
    <w:rsid w:val="00FC4E54"/>
    <w:rsid w:val="00FC5044"/>
    <w:rsid w:val="00FC54BA"/>
    <w:rsid w:val="00FC6F13"/>
    <w:rsid w:val="00FC7744"/>
    <w:rsid w:val="00FC79E6"/>
    <w:rsid w:val="00FC7E6A"/>
    <w:rsid w:val="00FD07AB"/>
    <w:rsid w:val="00FD08E8"/>
    <w:rsid w:val="00FD0A31"/>
    <w:rsid w:val="00FD0D5C"/>
    <w:rsid w:val="00FD0EEA"/>
    <w:rsid w:val="00FD0F41"/>
    <w:rsid w:val="00FD0FB6"/>
    <w:rsid w:val="00FD1DA5"/>
    <w:rsid w:val="00FD26C1"/>
    <w:rsid w:val="00FD286C"/>
    <w:rsid w:val="00FD31FB"/>
    <w:rsid w:val="00FD3368"/>
    <w:rsid w:val="00FD3AD9"/>
    <w:rsid w:val="00FD4268"/>
    <w:rsid w:val="00FD4539"/>
    <w:rsid w:val="00FD4E62"/>
    <w:rsid w:val="00FD5A73"/>
    <w:rsid w:val="00FD5D01"/>
    <w:rsid w:val="00FD6127"/>
    <w:rsid w:val="00FD612A"/>
    <w:rsid w:val="00FD6351"/>
    <w:rsid w:val="00FD6622"/>
    <w:rsid w:val="00FD72B1"/>
    <w:rsid w:val="00FD736F"/>
    <w:rsid w:val="00FD753C"/>
    <w:rsid w:val="00FD79B4"/>
    <w:rsid w:val="00FD7C24"/>
    <w:rsid w:val="00FD7D83"/>
    <w:rsid w:val="00FE1928"/>
    <w:rsid w:val="00FE1976"/>
    <w:rsid w:val="00FE198A"/>
    <w:rsid w:val="00FE19E6"/>
    <w:rsid w:val="00FE1BBD"/>
    <w:rsid w:val="00FE1FBF"/>
    <w:rsid w:val="00FE20B9"/>
    <w:rsid w:val="00FE22FB"/>
    <w:rsid w:val="00FE267A"/>
    <w:rsid w:val="00FE2946"/>
    <w:rsid w:val="00FE29AE"/>
    <w:rsid w:val="00FE2C91"/>
    <w:rsid w:val="00FE2D1E"/>
    <w:rsid w:val="00FE2D8A"/>
    <w:rsid w:val="00FE3106"/>
    <w:rsid w:val="00FE345E"/>
    <w:rsid w:val="00FE35AF"/>
    <w:rsid w:val="00FE37A5"/>
    <w:rsid w:val="00FE40BC"/>
    <w:rsid w:val="00FE4242"/>
    <w:rsid w:val="00FE4428"/>
    <w:rsid w:val="00FE51A6"/>
    <w:rsid w:val="00FE5858"/>
    <w:rsid w:val="00FE6304"/>
    <w:rsid w:val="00FE650E"/>
    <w:rsid w:val="00FE6654"/>
    <w:rsid w:val="00FE68FA"/>
    <w:rsid w:val="00FE75FC"/>
    <w:rsid w:val="00FF0139"/>
    <w:rsid w:val="00FF023E"/>
    <w:rsid w:val="00FF0490"/>
    <w:rsid w:val="00FF0700"/>
    <w:rsid w:val="00FF0E41"/>
    <w:rsid w:val="00FF107D"/>
    <w:rsid w:val="00FF1302"/>
    <w:rsid w:val="00FF136E"/>
    <w:rsid w:val="00FF1B68"/>
    <w:rsid w:val="00FF1F78"/>
    <w:rsid w:val="00FF22CD"/>
    <w:rsid w:val="00FF24FD"/>
    <w:rsid w:val="00FF29F1"/>
    <w:rsid w:val="00FF2B9F"/>
    <w:rsid w:val="00FF3473"/>
    <w:rsid w:val="00FF4292"/>
    <w:rsid w:val="00FF431F"/>
    <w:rsid w:val="00FF48B3"/>
    <w:rsid w:val="00FF5033"/>
    <w:rsid w:val="00FF51C8"/>
    <w:rsid w:val="00FF6034"/>
    <w:rsid w:val="00FF6804"/>
    <w:rsid w:val="00FF6EEF"/>
    <w:rsid w:val="00FF74EB"/>
    <w:rsid w:val="00FF7730"/>
    <w:rsid w:val="00FF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locked="0" w:uiPriority="1" w:qFormat="1"/>
    <w:lsdException w:name="heading 2" w:locked="0" w:uiPriority="1" w:qFormat="1"/>
    <w:lsdException w:name="heading 3" w:locked="0" w:uiPriority="1" w:qFormat="1"/>
    <w:lsdException w:name="heading 4" w:locked="0" w:uiPriority="1" w:qFormat="1"/>
    <w:lsdException w:name="heading 5" w:locked="0" w:uiPriority="1" w:qFormat="1"/>
    <w:lsdException w:name="heading 6" w:locked="0" w:uiPriority="1" w:qFormat="1"/>
    <w:lsdException w:name="heading 7" w:locked="0" w:qFormat="1"/>
    <w:lsdException w:name="heading 8" w:locked="0" w:qFormat="1"/>
    <w:lsdException w:name="heading 9" w:locked="0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annotation text" w:locked="0"/>
    <w:lsdException w:name="header" w:locked="0" w:uiPriority="3" w:qFormat="1"/>
    <w:lsdException w:name="footer" w:locked="0" w:uiPriority="3" w:qFormat="1"/>
    <w:lsdException w:name="caption" w:locked="0" w:qFormat="1"/>
    <w:lsdException w:name="table of figures" w:locked="0" w:uiPriority="99"/>
    <w:lsdException w:name="annotation reference" w:locked="0"/>
    <w:lsdException w:name="Title" w:qFormat="1"/>
    <w:lsdException w:name="Default Paragraph Font" w:locked="0" w:uiPriority="1"/>
    <w:lsdException w:name="Subtitle" w:qFormat="1"/>
    <w:lsdException w:name="Hyperlink" w:locked="0" w:uiPriority="99" w:qFormat="1"/>
    <w:lsdException w:name="FollowedHyperlink" w:locked="0"/>
    <w:lsdException w:name="Strong" w:uiPriority="22" w:qFormat="1"/>
    <w:lsdException w:name="Emphasis" w:qFormat="1"/>
    <w:lsdException w:name="Document Map" w:locked="0"/>
    <w:lsdException w:name="HTML Top of Form" w:locked="0"/>
    <w:lsdException w:name="HTML Bottom of Form" w:locked="0"/>
    <w:lsdException w:name="Normal Table" w:locked="0"/>
    <w:lsdException w:name="annotation subject" w:locked="0"/>
    <w:lsdException w:name="No List" w:locked="0" w:uiPriority="99"/>
    <w:lsdException w:name="Balloon Text" w:locked="0"/>
    <w:lsdException w:name="Table Grid" w:locked="0"/>
    <w:lsdException w:name="Table Theme" w:locked="0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B3A"/>
    <w:pPr>
      <w:spacing w:before="40" w:after="40"/>
      <w:ind w:left="624"/>
      <w:jc w:val="both"/>
    </w:pPr>
    <w:rPr>
      <w:rFonts w:ascii="Arial" w:hAnsi="Arial" w:cs="Arial"/>
      <w:kern w:val="2"/>
      <w:sz w:val="21"/>
    </w:rPr>
  </w:style>
  <w:style w:type="paragraph" w:styleId="1">
    <w:name w:val="heading 1"/>
    <w:next w:val="2"/>
    <w:link w:val="1Char"/>
    <w:uiPriority w:val="1"/>
    <w:qFormat/>
    <w:rsid w:val="00357E1D"/>
    <w:pPr>
      <w:keepNext/>
      <w:numPr>
        <w:numId w:val="2"/>
      </w:numPr>
      <w:snapToGrid w:val="0"/>
      <w:spacing w:before="240" w:after="240"/>
      <w:outlineLvl w:val="0"/>
    </w:pPr>
    <w:rPr>
      <w:rFonts w:ascii="Arial" w:hAnsi="Arial" w:cs="Arial"/>
      <w:b/>
      <w:color w:val="800000"/>
      <w:sz w:val="36"/>
      <w:szCs w:val="48"/>
    </w:rPr>
  </w:style>
  <w:style w:type="paragraph" w:styleId="2">
    <w:name w:val="heading 2"/>
    <w:next w:val="3"/>
    <w:link w:val="2Char"/>
    <w:uiPriority w:val="1"/>
    <w:qFormat/>
    <w:rsid w:val="00357E1D"/>
    <w:pPr>
      <w:keepNext/>
      <w:numPr>
        <w:ilvl w:val="1"/>
        <w:numId w:val="2"/>
      </w:numPr>
      <w:autoSpaceDE w:val="0"/>
      <w:autoSpaceDN w:val="0"/>
      <w:adjustRightInd w:val="0"/>
      <w:snapToGrid w:val="0"/>
      <w:spacing w:before="240" w:after="240"/>
      <w:textAlignment w:val="bottom"/>
      <w:outlineLvl w:val="1"/>
    </w:pPr>
    <w:rPr>
      <w:rFonts w:ascii="Arial" w:eastAsia="黑体" w:hAnsi="Arial" w:cs="Arial"/>
      <w:bCs/>
      <w:color w:val="800000"/>
      <w:sz w:val="30"/>
      <w:szCs w:val="44"/>
    </w:rPr>
  </w:style>
  <w:style w:type="paragraph" w:styleId="3">
    <w:name w:val="heading 3"/>
    <w:next w:val="4"/>
    <w:link w:val="3Char"/>
    <w:uiPriority w:val="1"/>
    <w:qFormat/>
    <w:rsid w:val="00357E1D"/>
    <w:pPr>
      <w:keepNext/>
      <w:numPr>
        <w:ilvl w:val="2"/>
        <w:numId w:val="2"/>
      </w:numPr>
      <w:snapToGrid w:val="0"/>
      <w:spacing w:before="240" w:after="240"/>
      <w:textAlignment w:val="baseline"/>
      <w:outlineLvl w:val="2"/>
    </w:pPr>
    <w:rPr>
      <w:rFonts w:ascii="Arial" w:eastAsia="黑体" w:hAnsi="Arial" w:cs="Arial"/>
      <w:bCs/>
      <w:color w:val="800000"/>
      <w:sz w:val="24"/>
      <w:szCs w:val="36"/>
    </w:rPr>
  </w:style>
  <w:style w:type="paragraph" w:styleId="4">
    <w:name w:val="heading 4"/>
    <w:next w:val="a"/>
    <w:link w:val="4Char"/>
    <w:uiPriority w:val="1"/>
    <w:qFormat/>
    <w:rsid w:val="00357E1D"/>
    <w:pPr>
      <w:keepNext/>
      <w:numPr>
        <w:ilvl w:val="3"/>
        <w:numId w:val="2"/>
      </w:numPr>
      <w:spacing w:before="80" w:after="80"/>
      <w:ind w:left="624" w:firstLine="0"/>
      <w:textAlignment w:val="baseline"/>
      <w:outlineLvl w:val="3"/>
    </w:pPr>
    <w:rPr>
      <w:rFonts w:ascii="Arial" w:eastAsia="黑体" w:hAnsi="Arial" w:cs="Arial"/>
      <w:bCs/>
      <w:noProof/>
      <w:color w:val="800000"/>
      <w:sz w:val="21"/>
      <w:szCs w:val="22"/>
    </w:rPr>
  </w:style>
  <w:style w:type="paragraph" w:styleId="5">
    <w:name w:val="heading 5"/>
    <w:link w:val="5Char"/>
    <w:uiPriority w:val="1"/>
    <w:qFormat/>
    <w:rsid w:val="00357E1D"/>
    <w:pPr>
      <w:spacing w:before="80" w:after="80"/>
      <w:ind w:left="624"/>
      <w:outlineLvl w:val="4"/>
    </w:pPr>
    <w:rPr>
      <w:rFonts w:ascii="Arial" w:hAnsi="Arial" w:cs="Arial"/>
      <w:b/>
      <w:sz w:val="21"/>
      <w:szCs w:val="24"/>
    </w:rPr>
  </w:style>
  <w:style w:type="paragraph" w:styleId="6">
    <w:name w:val="heading 6"/>
    <w:next w:val="a"/>
    <w:link w:val="6Char"/>
    <w:uiPriority w:val="1"/>
    <w:qFormat/>
    <w:rsid w:val="00357E1D"/>
    <w:pPr>
      <w:keepNext/>
      <w:keepLines/>
      <w:spacing w:before="240"/>
      <w:outlineLvl w:val="5"/>
    </w:pPr>
    <w:rPr>
      <w:rFonts w:ascii="Futura Hv" w:eastAsia="黑体" w:hAnsi="Futura Hv"/>
      <w:bCs/>
      <w:kern w:val="2"/>
      <w:sz w:val="22"/>
      <w:szCs w:val="22"/>
    </w:rPr>
  </w:style>
  <w:style w:type="paragraph" w:styleId="7">
    <w:name w:val="heading 7"/>
    <w:basedOn w:val="a"/>
    <w:next w:val="a"/>
    <w:link w:val="7Char"/>
    <w:qFormat/>
    <w:rsid w:val="00DE0C2E"/>
    <w:pPr>
      <w:keepNext/>
      <w:keepLines/>
      <w:spacing w:before="240" w:after="64" w:line="320" w:lineRule="auto"/>
      <w:ind w:left="0"/>
      <w:outlineLvl w:val="6"/>
    </w:pPr>
    <w:rPr>
      <w:rFonts w:cs="Times New Roman"/>
      <w:b/>
      <w:sz w:val="24"/>
    </w:rPr>
  </w:style>
  <w:style w:type="paragraph" w:styleId="8">
    <w:name w:val="heading 8"/>
    <w:basedOn w:val="a"/>
    <w:next w:val="a"/>
    <w:link w:val="8Char"/>
    <w:qFormat/>
    <w:rsid w:val="00DE0C2E"/>
    <w:pPr>
      <w:keepNext/>
      <w:keepLines/>
      <w:spacing w:before="240" w:after="64" w:line="320" w:lineRule="auto"/>
      <w:outlineLvl w:val="7"/>
    </w:pPr>
    <w:rPr>
      <w:rFonts w:eastAsia="黑体" w:cs="Times New Roman"/>
      <w:sz w:val="24"/>
    </w:rPr>
  </w:style>
  <w:style w:type="paragraph" w:styleId="9">
    <w:name w:val="heading 9"/>
    <w:basedOn w:val="a"/>
    <w:next w:val="a"/>
    <w:link w:val="9Char"/>
    <w:qFormat/>
    <w:rsid w:val="00DE0C2E"/>
    <w:pPr>
      <w:keepNext/>
      <w:keepLines/>
      <w:spacing w:before="240" w:after="64" w:line="320" w:lineRule="atLeast"/>
      <w:outlineLvl w:val="8"/>
    </w:pPr>
    <w:rPr>
      <w:rFonts w:eastAsia="黑体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1"/>
    <w:rsid w:val="00DE0C2E"/>
    <w:rPr>
      <w:rFonts w:ascii="Arial" w:eastAsia="黑体" w:hAnsi="Arial" w:cs="Arial"/>
      <w:bCs/>
      <w:noProof/>
      <w:color w:val="800000"/>
      <w:sz w:val="21"/>
      <w:szCs w:val="22"/>
    </w:rPr>
  </w:style>
  <w:style w:type="character" w:customStyle="1" w:styleId="3Char">
    <w:name w:val="标题 3 Char"/>
    <w:basedOn w:val="a0"/>
    <w:link w:val="3"/>
    <w:uiPriority w:val="1"/>
    <w:rsid w:val="00DE0C2E"/>
    <w:rPr>
      <w:rFonts w:ascii="Arial" w:eastAsia="黑体" w:hAnsi="Arial" w:cs="Arial"/>
      <w:bCs/>
      <w:color w:val="800000"/>
      <w:sz w:val="24"/>
      <w:szCs w:val="36"/>
    </w:rPr>
  </w:style>
  <w:style w:type="character" w:customStyle="1" w:styleId="2Char">
    <w:name w:val="标题 2 Char"/>
    <w:basedOn w:val="a0"/>
    <w:link w:val="2"/>
    <w:uiPriority w:val="1"/>
    <w:rsid w:val="00DE0C2E"/>
    <w:rPr>
      <w:rFonts w:ascii="Arial" w:eastAsia="黑体" w:hAnsi="Arial" w:cs="Arial"/>
      <w:bCs/>
      <w:color w:val="800000"/>
      <w:sz w:val="30"/>
      <w:szCs w:val="44"/>
    </w:rPr>
  </w:style>
  <w:style w:type="character" w:customStyle="1" w:styleId="1Char">
    <w:name w:val="标题 1 Char"/>
    <w:basedOn w:val="a0"/>
    <w:link w:val="1"/>
    <w:uiPriority w:val="1"/>
    <w:rsid w:val="00DE0C2E"/>
    <w:rPr>
      <w:rFonts w:ascii="Arial" w:hAnsi="Arial" w:cs="Arial"/>
      <w:b/>
      <w:color w:val="800000"/>
      <w:sz w:val="36"/>
      <w:szCs w:val="48"/>
    </w:rPr>
  </w:style>
  <w:style w:type="character" w:customStyle="1" w:styleId="5Char">
    <w:name w:val="标题 5 Char"/>
    <w:basedOn w:val="a0"/>
    <w:link w:val="5"/>
    <w:uiPriority w:val="1"/>
    <w:rsid w:val="00357E1D"/>
    <w:rPr>
      <w:rFonts w:ascii="Arial" w:hAnsi="Arial" w:cs="Arial"/>
      <w:b/>
      <w:sz w:val="21"/>
      <w:szCs w:val="24"/>
    </w:rPr>
  </w:style>
  <w:style w:type="character" w:customStyle="1" w:styleId="6Char">
    <w:name w:val="标题 6 Char"/>
    <w:basedOn w:val="a0"/>
    <w:link w:val="6"/>
    <w:uiPriority w:val="1"/>
    <w:rsid w:val="00D01A5A"/>
    <w:rPr>
      <w:rFonts w:ascii="Futura Hv" w:eastAsia="黑体" w:hAnsi="Futura Hv"/>
      <w:bCs/>
      <w:kern w:val="2"/>
      <w:sz w:val="22"/>
      <w:szCs w:val="22"/>
    </w:rPr>
  </w:style>
  <w:style w:type="character" w:customStyle="1" w:styleId="7Char">
    <w:name w:val="标题 7 Char"/>
    <w:basedOn w:val="a0"/>
    <w:link w:val="7"/>
    <w:rsid w:val="00DE0C2E"/>
    <w:rPr>
      <w:rFonts w:ascii="Arial" w:hAnsi="Arial"/>
      <w:b/>
      <w:kern w:val="2"/>
      <w:sz w:val="24"/>
    </w:rPr>
  </w:style>
  <w:style w:type="character" w:customStyle="1" w:styleId="8Char">
    <w:name w:val="标题 8 Char"/>
    <w:basedOn w:val="a0"/>
    <w:link w:val="8"/>
    <w:rsid w:val="00DE0C2E"/>
    <w:rPr>
      <w:rFonts w:ascii="Arial" w:eastAsia="黑体" w:hAnsi="Arial"/>
      <w:kern w:val="2"/>
      <w:sz w:val="24"/>
    </w:rPr>
  </w:style>
  <w:style w:type="character" w:customStyle="1" w:styleId="9Char">
    <w:name w:val="标题 9 Char"/>
    <w:basedOn w:val="a0"/>
    <w:link w:val="9"/>
    <w:rsid w:val="00DE0C2E"/>
    <w:rPr>
      <w:rFonts w:ascii="Arial" w:eastAsia="黑体" w:hAnsi="Arial"/>
      <w:kern w:val="2"/>
      <w:sz w:val="21"/>
    </w:rPr>
  </w:style>
  <w:style w:type="paragraph" w:customStyle="1" w:styleId="INFeature">
    <w:name w:val="IN Feature"/>
    <w:next w:val="INStep"/>
    <w:uiPriority w:val="2"/>
    <w:rsid w:val="00357E1D"/>
    <w:pPr>
      <w:keepNext/>
      <w:keepLines/>
      <w:numPr>
        <w:ilvl w:val="7"/>
        <w:numId w:val="1"/>
      </w:numPr>
      <w:tabs>
        <w:tab w:val="num" w:pos="360"/>
      </w:tabs>
      <w:spacing w:before="240" w:after="240"/>
      <w:ind w:left="0"/>
      <w:outlineLvl w:val="7"/>
    </w:pPr>
    <w:rPr>
      <w:rFonts w:ascii="Arial" w:eastAsia="黑体" w:hAnsi="Arial" w:cs="Arial"/>
      <w:b/>
      <w:bCs/>
      <w:kern w:val="2"/>
    </w:rPr>
  </w:style>
  <w:style w:type="paragraph" w:customStyle="1" w:styleId="INStep">
    <w:name w:val="IN Step"/>
    <w:uiPriority w:val="2"/>
    <w:qFormat/>
    <w:rsid w:val="00357E1D"/>
    <w:pPr>
      <w:keepLines/>
      <w:numPr>
        <w:ilvl w:val="8"/>
        <w:numId w:val="2"/>
      </w:numPr>
      <w:spacing w:before="40" w:after="40"/>
      <w:outlineLvl w:val="6"/>
    </w:pPr>
    <w:rPr>
      <w:rFonts w:ascii="Arial" w:hAnsi="Arial" w:cs="Arial"/>
      <w:kern w:val="2"/>
      <w:sz w:val="21"/>
    </w:rPr>
  </w:style>
  <w:style w:type="paragraph" w:customStyle="1" w:styleId="FigureText">
    <w:name w:val="Figure Text"/>
    <w:link w:val="FigureTextChar"/>
    <w:uiPriority w:val="2"/>
    <w:qFormat/>
    <w:rsid w:val="00357E1D"/>
    <w:pPr>
      <w:widowControl w:val="0"/>
      <w:autoSpaceDE w:val="0"/>
      <w:autoSpaceDN w:val="0"/>
      <w:snapToGrid w:val="0"/>
      <w:spacing w:before="40" w:line="240" w:lineRule="exact"/>
    </w:pPr>
    <w:rPr>
      <w:rFonts w:ascii="Arial" w:eastAsia="楷体_GB2312" w:hAnsi="Arial" w:cs="Arial Narrow"/>
      <w:sz w:val="18"/>
    </w:rPr>
  </w:style>
  <w:style w:type="character" w:customStyle="1" w:styleId="FigureTextChar">
    <w:name w:val="Figure Text Char"/>
    <w:basedOn w:val="a0"/>
    <w:link w:val="FigureText"/>
    <w:uiPriority w:val="2"/>
    <w:rsid w:val="00357E1D"/>
    <w:rPr>
      <w:rFonts w:ascii="Arial" w:eastAsia="楷体_GB2312" w:hAnsi="Arial" w:cs="Arial Narrow"/>
      <w:sz w:val="18"/>
    </w:rPr>
  </w:style>
  <w:style w:type="paragraph" w:customStyle="1" w:styleId="TableDescription">
    <w:name w:val="Table Description"/>
    <w:link w:val="TableDescriptionChar"/>
    <w:uiPriority w:val="2"/>
    <w:qFormat/>
    <w:rsid w:val="00357E1D"/>
    <w:pPr>
      <w:keepNext/>
      <w:keepLines/>
      <w:numPr>
        <w:ilvl w:val="6"/>
        <w:numId w:val="2"/>
      </w:numPr>
      <w:spacing w:before="80" w:after="80"/>
      <w:ind w:left="624" w:firstLine="0"/>
    </w:pPr>
    <w:rPr>
      <w:rFonts w:ascii="Arial" w:eastAsia="黑体" w:hAnsi="Arial" w:cs="Arial Narrow"/>
      <w:sz w:val="21"/>
    </w:rPr>
  </w:style>
  <w:style w:type="character" w:customStyle="1" w:styleId="TableDescriptionChar">
    <w:name w:val="Table Description Char"/>
    <w:basedOn w:val="a0"/>
    <w:link w:val="TableDescription"/>
    <w:uiPriority w:val="2"/>
    <w:rsid w:val="00DE0C2E"/>
    <w:rPr>
      <w:rFonts w:ascii="Arial" w:eastAsia="黑体" w:hAnsi="Arial" w:cs="Arial Narrow"/>
      <w:sz w:val="21"/>
    </w:rPr>
  </w:style>
  <w:style w:type="paragraph" w:customStyle="1" w:styleId="TableText">
    <w:name w:val="Table Text"/>
    <w:link w:val="TableTextChar"/>
    <w:uiPriority w:val="2"/>
    <w:qFormat/>
    <w:rsid w:val="00357E1D"/>
    <w:pPr>
      <w:autoSpaceDE w:val="0"/>
      <w:autoSpaceDN w:val="0"/>
      <w:spacing w:before="80" w:after="80"/>
      <w:textAlignment w:val="bottom"/>
    </w:pPr>
    <w:rPr>
      <w:rFonts w:ascii="Arial" w:hAnsi="Arial" w:cs="Arial Narrow"/>
      <w:sz w:val="18"/>
      <w:szCs w:val="18"/>
    </w:rPr>
  </w:style>
  <w:style w:type="character" w:customStyle="1" w:styleId="TableTextChar">
    <w:name w:val="Table Text Char"/>
    <w:basedOn w:val="a0"/>
    <w:link w:val="TableText"/>
    <w:uiPriority w:val="2"/>
    <w:rsid w:val="00357E1D"/>
    <w:rPr>
      <w:rFonts w:ascii="Arial" w:hAnsi="Arial" w:cs="Arial Narrow"/>
      <w:sz w:val="18"/>
      <w:szCs w:val="18"/>
    </w:rPr>
  </w:style>
  <w:style w:type="paragraph" w:customStyle="1" w:styleId="FigureDescription">
    <w:name w:val="Figure Description"/>
    <w:next w:val="a"/>
    <w:link w:val="FigureDescriptionChar"/>
    <w:uiPriority w:val="2"/>
    <w:qFormat/>
    <w:rsid w:val="00357E1D"/>
    <w:pPr>
      <w:keepNext/>
      <w:keepLines/>
      <w:numPr>
        <w:ilvl w:val="5"/>
        <w:numId w:val="2"/>
      </w:numPr>
      <w:spacing w:before="80" w:after="80"/>
      <w:ind w:left="624" w:firstLine="0"/>
    </w:pPr>
    <w:rPr>
      <w:rFonts w:ascii="Arial" w:eastAsia="黑体" w:hAnsi="Arial" w:cs="Arial Narrow"/>
      <w:sz w:val="21"/>
    </w:rPr>
  </w:style>
  <w:style w:type="character" w:customStyle="1" w:styleId="FigureDescriptionChar">
    <w:name w:val="Figure Description Char"/>
    <w:basedOn w:val="a0"/>
    <w:link w:val="FigureDescription"/>
    <w:uiPriority w:val="2"/>
    <w:rsid w:val="00DE0C2E"/>
    <w:rPr>
      <w:rFonts w:ascii="Arial" w:eastAsia="黑体" w:hAnsi="Arial" w:cs="Arial Narrow"/>
      <w:sz w:val="21"/>
    </w:rPr>
  </w:style>
  <w:style w:type="paragraph" w:styleId="10">
    <w:name w:val="toc 1"/>
    <w:basedOn w:val="a"/>
    <w:next w:val="a"/>
    <w:autoRedefine/>
    <w:uiPriority w:val="39"/>
    <w:rsid w:val="00357E1D"/>
    <w:pPr>
      <w:keepNext/>
      <w:tabs>
        <w:tab w:val="right" w:leader="middleDot" w:pos="9600"/>
      </w:tabs>
      <w:spacing w:before="100" w:after="0"/>
      <w:ind w:left="0"/>
      <w:jc w:val="left"/>
      <w:textAlignment w:val="baseline"/>
    </w:pPr>
    <w:rPr>
      <w:rFonts w:eastAsia="黑体"/>
      <w:bCs/>
      <w:noProof/>
      <w:color w:val="800000"/>
      <w:kern w:val="0"/>
    </w:rPr>
  </w:style>
  <w:style w:type="paragraph" w:styleId="20">
    <w:name w:val="toc 2"/>
    <w:basedOn w:val="a"/>
    <w:next w:val="a"/>
    <w:autoRedefine/>
    <w:uiPriority w:val="39"/>
    <w:rsid w:val="00357E1D"/>
    <w:pPr>
      <w:tabs>
        <w:tab w:val="right" w:leader="middleDot" w:pos="9600"/>
      </w:tabs>
      <w:spacing w:before="60" w:after="0"/>
      <w:ind w:left="420"/>
      <w:jc w:val="left"/>
    </w:pPr>
    <w:rPr>
      <w:noProof/>
      <w:kern w:val="0"/>
      <w:sz w:val="20"/>
      <w:szCs w:val="19"/>
    </w:rPr>
  </w:style>
  <w:style w:type="paragraph" w:styleId="30">
    <w:name w:val="toc 3"/>
    <w:basedOn w:val="a"/>
    <w:next w:val="a"/>
    <w:autoRedefine/>
    <w:uiPriority w:val="39"/>
    <w:rsid w:val="00357E1D"/>
    <w:pPr>
      <w:tabs>
        <w:tab w:val="right" w:leader="middleDot" w:pos="9600"/>
      </w:tabs>
      <w:spacing w:before="60" w:after="0"/>
      <w:ind w:left="839"/>
      <w:jc w:val="left"/>
    </w:pPr>
    <w:rPr>
      <w:noProof/>
      <w:kern w:val="0"/>
      <w:sz w:val="20"/>
      <w:szCs w:val="19"/>
    </w:rPr>
  </w:style>
  <w:style w:type="paragraph" w:styleId="a3">
    <w:name w:val="header"/>
    <w:basedOn w:val="a"/>
    <w:link w:val="Char"/>
    <w:uiPriority w:val="3"/>
    <w:qFormat/>
    <w:rsid w:val="00357E1D"/>
    <w:pPr>
      <w:tabs>
        <w:tab w:val="left" w:pos="142"/>
        <w:tab w:val="center" w:pos="4153"/>
        <w:tab w:val="right" w:pos="9180"/>
      </w:tabs>
      <w:spacing w:before="0"/>
      <w:ind w:left="0"/>
      <w:jc w:val="left"/>
      <w:textAlignment w:val="baseline"/>
    </w:pPr>
    <w:rPr>
      <w:noProof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3"/>
    <w:rsid w:val="00D01A5A"/>
    <w:rPr>
      <w:rFonts w:ascii="Arial" w:hAnsi="Arial" w:cs="Arial"/>
      <w:noProof/>
      <w:sz w:val="18"/>
      <w:szCs w:val="18"/>
    </w:rPr>
  </w:style>
  <w:style w:type="paragraph" w:styleId="a4">
    <w:name w:val="footer"/>
    <w:basedOn w:val="a"/>
    <w:link w:val="Char0"/>
    <w:uiPriority w:val="3"/>
    <w:qFormat/>
    <w:rsid w:val="00357E1D"/>
    <w:pPr>
      <w:tabs>
        <w:tab w:val="center" w:pos="4153"/>
        <w:tab w:val="right" w:pos="8306"/>
      </w:tabs>
      <w:ind w:left="0"/>
      <w:jc w:val="center"/>
    </w:pPr>
    <w:rPr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3"/>
    <w:rsid w:val="00D01A5A"/>
    <w:rPr>
      <w:rFonts w:ascii="Arial" w:hAnsi="Arial" w:cs="Arial"/>
      <w:sz w:val="18"/>
      <w:szCs w:val="18"/>
    </w:rPr>
  </w:style>
  <w:style w:type="paragraph" w:customStyle="1" w:styleId="INVoice">
    <w:name w:val="IN Voice"/>
    <w:uiPriority w:val="2"/>
    <w:semiHidden/>
    <w:rsid w:val="00357E1D"/>
    <w:pPr>
      <w:spacing w:before="20" w:after="20"/>
    </w:pPr>
    <w:rPr>
      <w:rFonts w:ascii="Arial Narrow" w:hAnsi="Arial Narrow" w:cs="Arial"/>
      <w:bCs/>
      <w:sz w:val="15"/>
      <w:szCs w:val="15"/>
    </w:rPr>
  </w:style>
  <w:style w:type="paragraph" w:styleId="a5">
    <w:name w:val="caption"/>
    <w:basedOn w:val="a"/>
    <w:next w:val="a"/>
    <w:qFormat/>
    <w:rsid w:val="00357E1D"/>
    <w:pPr>
      <w:spacing w:before="152" w:after="160"/>
    </w:pPr>
    <w:rPr>
      <w:rFonts w:eastAsia="黑体"/>
    </w:rPr>
  </w:style>
  <w:style w:type="paragraph" w:customStyle="1" w:styleId="NotesHeading">
    <w:name w:val="Notes Heading"/>
    <w:next w:val="NotesText"/>
    <w:link w:val="NotesHeadingCharChar"/>
    <w:qFormat/>
    <w:rsid w:val="00357E1D"/>
    <w:pPr>
      <w:keepNext/>
      <w:pBdr>
        <w:top w:val="single" w:sz="8" w:space="1" w:color="auto"/>
      </w:pBdr>
      <w:spacing w:before="40" w:after="40"/>
      <w:ind w:left="624"/>
    </w:pPr>
    <w:rPr>
      <w:rFonts w:ascii="Arial" w:hAnsi="Arial" w:cs="Arial"/>
      <w:sz w:val="21"/>
      <w:lang w:eastAsia="en-US"/>
    </w:rPr>
  </w:style>
  <w:style w:type="paragraph" w:customStyle="1" w:styleId="NotesText">
    <w:name w:val="Notes Text"/>
    <w:link w:val="NotesTextCharChar"/>
    <w:qFormat/>
    <w:rsid w:val="00357E1D"/>
    <w:pPr>
      <w:keepNext/>
      <w:pBdr>
        <w:bottom w:val="single" w:sz="8" w:space="1" w:color="auto"/>
      </w:pBdr>
      <w:spacing w:before="40" w:after="40"/>
      <w:ind w:left="624"/>
    </w:pPr>
    <w:rPr>
      <w:rFonts w:ascii="Arial" w:eastAsia="楷体_GB2312" w:hAnsi="Arial" w:cs="Arial"/>
      <w:sz w:val="21"/>
      <w:lang w:eastAsia="en-US"/>
    </w:rPr>
  </w:style>
  <w:style w:type="character" w:customStyle="1" w:styleId="NotesTextCharChar">
    <w:name w:val="Notes Text Char Char"/>
    <w:basedOn w:val="a0"/>
    <w:link w:val="NotesText"/>
    <w:rsid w:val="00357E1D"/>
    <w:rPr>
      <w:rFonts w:ascii="Arial" w:eastAsia="楷体_GB2312" w:hAnsi="Arial" w:cs="Arial"/>
      <w:sz w:val="21"/>
      <w:lang w:eastAsia="en-US"/>
    </w:rPr>
  </w:style>
  <w:style w:type="character" w:customStyle="1" w:styleId="NotesHeadingCharChar">
    <w:name w:val="Notes Heading Char Char"/>
    <w:basedOn w:val="a0"/>
    <w:link w:val="NotesHeading"/>
    <w:rsid w:val="00357E1D"/>
    <w:rPr>
      <w:rFonts w:ascii="Arial" w:hAnsi="Arial" w:cs="Arial"/>
      <w:sz w:val="21"/>
      <w:lang w:eastAsia="en-US"/>
    </w:rPr>
  </w:style>
  <w:style w:type="character" w:customStyle="1" w:styleId="NotesTextChar">
    <w:name w:val="Notes Text Char"/>
    <w:basedOn w:val="a0"/>
    <w:rsid w:val="001302E2"/>
    <w:rPr>
      <w:rFonts w:ascii="Arial" w:eastAsia="楷体_GB2312" w:hAnsi="Arial" w:cs="Arial"/>
      <w:noProof/>
      <w:sz w:val="21"/>
      <w:szCs w:val="21"/>
      <w:lang w:val="en-US" w:eastAsia="zh-CN" w:bidi="ar-SA"/>
    </w:rPr>
  </w:style>
  <w:style w:type="paragraph" w:styleId="a6">
    <w:name w:val="Document Map"/>
    <w:basedOn w:val="a"/>
    <w:link w:val="Char1"/>
    <w:semiHidden/>
    <w:rsid w:val="00357E1D"/>
    <w:pPr>
      <w:shd w:val="clear" w:color="auto" w:fill="000080"/>
    </w:pPr>
  </w:style>
  <w:style w:type="character" w:customStyle="1" w:styleId="Char1">
    <w:name w:val="文档结构图 Char"/>
    <w:basedOn w:val="a0"/>
    <w:link w:val="a6"/>
    <w:semiHidden/>
    <w:rsid w:val="00D01A5A"/>
    <w:rPr>
      <w:rFonts w:ascii="Arial" w:hAnsi="Arial" w:cs="Arial"/>
      <w:kern w:val="2"/>
      <w:sz w:val="21"/>
      <w:shd w:val="clear" w:color="auto" w:fill="000080"/>
    </w:rPr>
  </w:style>
  <w:style w:type="paragraph" w:customStyle="1" w:styleId="Command">
    <w:name w:val="Command"/>
    <w:qFormat/>
    <w:rsid w:val="00357E1D"/>
    <w:pPr>
      <w:keepNext/>
      <w:spacing w:before="80" w:after="80"/>
    </w:pPr>
    <w:rPr>
      <w:rFonts w:ascii="Arial" w:eastAsia="黑体" w:hAnsi="Arial" w:cs="Arial"/>
      <w:bCs/>
      <w:color w:val="800000"/>
      <w:sz w:val="21"/>
      <w:szCs w:val="22"/>
    </w:rPr>
  </w:style>
  <w:style w:type="table" w:customStyle="1" w:styleId="Table">
    <w:name w:val="Table"/>
    <w:basedOn w:val="a1"/>
    <w:qFormat/>
    <w:rsid w:val="00357E1D"/>
    <w:tblPr>
      <w:tblInd w:w="737" w:type="dxa"/>
      <w:tblBorders>
        <w:top w:val="single" w:sz="4" w:space="0" w:color="auto"/>
        <w:bottom w:val="single" w:sz="4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</w:style>
  <w:style w:type="table" w:styleId="a7">
    <w:name w:val="Table Grid"/>
    <w:basedOn w:val="a1"/>
    <w:locked/>
    <w:rsid w:val="00357E1D"/>
    <w:pPr>
      <w:spacing w:before="80" w:after="8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rminalDisplay">
    <w:name w:val="Terminal Display"/>
    <w:link w:val="TerminalDisplayChar"/>
    <w:uiPriority w:val="2"/>
    <w:qFormat/>
    <w:rsid w:val="00357E1D"/>
    <w:pPr>
      <w:spacing w:before="40" w:after="40" w:line="240" w:lineRule="exact"/>
      <w:ind w:left="624"/>
    </w:pPr>
    <w:rPr>
      <w:rFonts w:ascii="Courier New" w:hAnsi="Courier New" w:cs="Courier New"/>
      <w:sz w:val="17"/>
      <w:szCs w:val="17"/>
    </w:rPr>
  </w:style>
  <w:style w:type="character" w:customStyle="1" w:styleId="TerminalDisplayChar">
    <w:name w:val="Terminal Display Char"/>
    <w:basedOn w:val="a0"/>
    <w:link w:val="TerminalDisplay"/>
    <w:uiPriority w:val="2"/>
    <w:rsid w:val="00DE0C2E"/>
    <w:rPr>
      <w:rFonts w:ascii="Courier New" w:hAnsi="Courier New" w:cs="Courier New"/>
      <w:sz w:val="17"/>
      <w:szCs w:val="17"/>
    </w:rPr>
  </w:style>
  <w:style w:type="paragraph" w:customStyle="1" w:styleId="ItemList">
    <w:name w:val="Item List"/>
    <w:basedOn w:val="a"/>
    <w:link w:val="ItemListCharChar"/>
    <w:qFormat/>
    <w:rsid w:val="00357E1D"/>
    <w:pPr>
      <w:numPr>
        <w:numId w:val="99"/>
      </w:numPr>
      <w:jc w:val="left"/>
    </w:pPr>
    <w:rPr>
      <w:lang w:eastAsia="en-US"/>
    </w:rPr>
  </w:style>
  <w:style w:type="character" w:customStyle="1" w:styleId="ItemListChar1">
    <w:name w:val="Item List Char1"/>
    <w:basedOn w:val="a0"/>
    <w:uiPriority w:val="2"/>
    <w:rsid w:val="00EA399E"/>
    <w:rPr>
      <w:rFonts w:ascii="Arial" w:hAnsi="Arial" w:cs="Arial"/>
      <w:kern w:val="2"/>
      <w:sz w:val="21"/>
      <w:lang w:eastAsia="en-US"/>
    </w:rPr>
  </w:style>
  <w:style w:type="character" w:customStyle="1" w:styleId="ItemListChar">
    <w:name w:val="Item List Char"/>
    <w:basedOn w:val="a0"/>
    <w:rsid w:val="00EA61F1"/>
    <w:rPr>
      <w:rFonts w:ascii="Arial" w:hAnsi="Arial" w:cs="Arial"/>
      <w:sz w:val="21"/>
      <w:szCs w:val="21"/>
      <w:lang w:val="en-US" w:eastAsia="zh-CN" w:bidi="ar-SA"/>
    </w:rPr>
  </w:style>
  <w:style w:type="paragraph" w:customStyle="1" w:styleId="Figure">
    <w:name w:val="Figure"/>
    <w:next w:val="a"/>
    <w:link w:val="FigureChar"/>
    <w:uiPriority w:val="2"/>
    <w:qFormat/>
    <w:rsid w:val="00357E1D"/>
    <w:pPr>
      <w:keepNext/>
      <w:spacing w:before="40" w:after="40"/>
      <w:ind w:left="624"/>
    </w:pPr>
    <w:rPr>
      <w:rFonts w:ascii="Arial" w:hAnsi="Arial" w:cs="Arial"/>
      <w:kern w:val="2"/>
      <w:sz w:val="21"/>
    </w:rPr>
  </w:style>
  <w:style w:type="character" w:customStyle="1" w:styleId="FigureChar">
    <w:name w:val="Figure Char"/>
    <w:basedOn w:val="a0"/>
    <w:link w:val="Figure"/>
    <w:uiPriority w:val="2"/>
    <w:rsid w:val="00357E1D"/>
    <w:rPr>
      <w:rFonts w:ascii="Arial" w:hAnsi="Arial" w:cs="Arial"/>
      <w:kern w:val="2"/>
      <w:sz w:val="21"/>
    </w:rPr>
  </w:style>
  <w:style w:type="paragraph" w:styleId="a8">
    <w:name w:val="table of figures"/>
    <w:basedOn w:val="a"/>
    <w:next w:val="a"/>
    <w:uiPriority w:val="99"/>
    <w:rsid w:val="00DE0C2E"/>
    <w:pPr>
      <w:ind w:left="840" w:hanging="420"/>
    </w:pPr>
  </w:style>
  <w:style w:type="character" w:customStyle="1" w:styleId="commandparameter">
    <w:name w:val="command parameter"/>
    <w:qFormat/>
    <w:rsid w:val="00357E1D"/>
    <w:rPr>
      <w:rFonts w:ascii="Courier New" w:eastAsia="宋体" w:hAnsi="Courier New"/>
      <w:b w:val="0"/>
      <w:i/>
      <w:color w:val="auto"/>
      <w:szCs w:val="21"/>
    </w:rPr>
  </w:style>
  <w:style w:type="character" w:customStyle="1" w:styleId="commandkeywords">
    <w:name w:val="command keywords"/>
    <w:qFormat/>
    <w:rsid w:val="00357E1D"/>
    <w:rPr>
      <w:rFonts w:ascii="Courier New" w:eastAsia="宋体" w:hAnsi="Courier New"/>
      <w:b/>
      <w:i w:val="0"/>
      <w:color w:val="auto"/>
      <w:szCs w:val="21"/>
    </w:rPr>
  </w:style>
  <w:style w:type="paragraph" w:customStyle="1" w:styleId="NotesTextinTable">
    <w:name w:val="Notes Text in Table"/>
    <w:uiPriority w:val="2"/>
    <w:qFormat/>
    <w:rsid w:val="00357E1D"/>
    <w:pPr>
      <w:keepLines/>
      <w:spacing w:before="80" w:after="80"/>
    </w:pPr>
    <w:rPr>
      <w:rFonts w:ascii="Arial" w:eastAsia="楷体_GB2312" w:hAnsi="Arial" w:cs="Arial"/>
      <w:noProof/>
      <w:sz w:val="18"/>
      <w:szCs w:val="18"/>
    </w:rPr>
  </w:style>
  <w:style w:type="paragraph" w:customStyle="1" w:styleId="NotesTextList">
    <w:name w:val="Notes Text List"/>
    <w:basedOn w:val="ItemListinTable"/>
    <w:link w:val="NotesTextListCharChar"/>
    <w:uiPriority w:val="2"/>
    <w:qFormat/>
    <w:rsid w:val="00357E1D"/>
    <w:pPr>
      <w:keepNext/>
      <w:pBdr>
        <w:bottom w:val="single" w:sz="8" w:space="1" w:color="auto"/>
      </w:pBdr>
      <w:spacing w:before="40" w:after="40"/>
      <w:ind w:left="1021"/>
    </w:pPr>
    <w:rPr>
      <w:rFonts w:eastAsia="楷体_GB2312"/>
      <w:sz w:val="21"/>
    </w:rPr>
  </w:style>
  <w:style w:type="paragraph" w:customStyle="1" w:styleId="ItemListinTable">
    <w:name w:val="Item List in Table"/>
    <w:basedOn w:val="a"/>
    <w:link w:val="ItemListinTableCharChar"/>
    <w:uiPriority w:val="2"/>
    <w:qFormat/>
    <w:rsid w:val="00357E1D"/>
    <w:pPr>
      <w:numPr>
        <w:ilvl w:val="3"/>
        <w:numId w:val="99"/>
      </w:numPr>
      <w:spacing w:before="80" w:after="80"/>
      <w:jc w:val="left"/>
    </w:pPr>
    <w:rPr>
      <w:sz w:val="18"/>
      <w:szCs w:val="18"/>
      <w:lang w:eastAsia="en-US"/>
    </w:rPr>
  </w:style>
  <w:style w:type="character" w:customStyle="1" w:styleId="ItemListinTableCharChar">
    <w:name w:val="Item List in Table Char Char"/>
    <w:basedOn w:val="a0"/>
    <w:link w:val="ItemListinTable"/>
    <w:uiPriority w:val="2"/>
    <w:rsid w:val="00357E1D"/>
    <w:rPr>
      <w:rFonts w:ascii="Arial" w:hAnsi="Arial" w:cs="Arial"/>
      <w:kern w:val="2"/>
      <w:sz w:val="18"/>
      <w:szCs w:val="18"/>
      <w:lang w:eastAsia="en-US"/>
    </w:rPr>
  </w:style>
  <w:style w:type="character" w:customStyle="1" w:styleId="NotesTextListCharChar">
    <w:name w:val="Notes Text List Char Char"/>
    <w:basedOn w:val="ItemListinTableCharChar"/>
    <w:link w:val="NotesTextList"/>
    <w:uiPriority w:val="2"/>
    <w:rsid w:val="00357E1D"/>
    <w:rPr>
      <w:rFonts w:ascii="Arial" w:eastAsia="楷体_GB2312" w:hAnsi="Arial" w:cs="Arial"/>
      <w:kern w:val="2"/>
      <w:sz w:val="21"/>
      <w:szCs w:val="18"/>
      <w:lang w:eastAsia="en-US"/>
    </w:rPr>
  </w:style>
  <w:style w:type="character" w:customStyle="1" w:styleId="NotesTextListChar">
    <w:name w:val="Notes Text List Char"/>
    <w:basedOn w:val="a0"/>
    <w:rsid w:val="004F416B"/>
    <w:rPr>
      <w:rFonts w:ascii="Arial" w:eastAsia="楷体_GB2312" w:hAnsi="Arial" w:cs="Arial"/>
      <w:noProof/>
      <w:sz w:val="21"/>
      <w:szCs w:val="21"/>
      <w:lang w:val="en-US" w:eastAsia="zh-CN" w:bidi="ar-SA"/>
    </w:rPr>
  </w:style>
  <w:style w:type="paragraph" w:customStyle="1" w:styleId="ItemStep">
    <w:name w:val="Item Step"/>
    <w:basedOn w:val="a"/>
    <w:link w:val="ItemStepChar"/>
    <w:uiPriority w:val="2"/>
    <w:qFormat/>
    <w:rsid w:val="00357E1D"/>
    <w:pPr>
      <w:numPr>
        <w:ilvl w:val="4"/>
        <w:numId w:val="2"/>
      </w:numPr>
      <w:jc w:val="left"/>
      <w:outlineLvl w:val="4"/>
    </w:pPr>
    <w:rPr>
      <w:rFonts w:cs="Times New Roman"/>
      <w:kern w:val="0"/>
      <w:szCs w:val="24"/>
      <w:lang w:eastAsia="en-US"/>
    </w:rPr>
  </w:style>
  <w:style w:type="character" w:customStyle="1" w:styleId="ItemStepChar">
    <w:name w:val="Item Step Char"/>
    <w:basedOn w:val="a0"/>
    <w:link w:val="ItemStep"/>
    <w:uiPriority w:val="2"/>
    <w:rsid w:val="00DE0C2E"/>
    <w:rPr>
      <w:rFonts w:ascii="Arial" w:hAnsi="Arial"/>
      <w:sz w:val="21"/>
      <w:szCs w:val="24"/>
      <w:lang w:eastAsia="en-US"/>
    </w:rPr>
  </w:style>
  <w:style w:type="paragraph" w:customStyle="1" w:styleId="NotesHeadinginTable">
    <w:name w:val="Notes Heading in Table"/>
    <w:next w:val="NotesTextinTable"/>
    <w:uiPriority w:val="2"/>
    <w:qFormat/>
    <w:rsid w:val="00357E1D"/>
    <w:pPr>
      <w:keepNext/>
      <w:spacing w:before="80" w:after="80"/>
    </w:pPr>
    <w:rPr>
      <w:rFonts w:ascii="Arial" w:hAnsi="Arial" w:cs="Arial"/>
      <w:noProof/>
      <w:sz w:val="18"/>
      <w:szCs w:val="18"/>
    </w:rPr>
  </w:style>
  <w:style w:type="paragraph" w:customStyle="1" w:styleId="a9">
    <w:name w:val="图样式"/>
    <w:basedOn w:val="a"/>
    <w:rsid w:val="00357E1D"/>
    <w:pPr>
      <w:keepNext/>
      <w:autoSpaceDE w:val="0"/>
      <w:autoSpaceDN w:val="0"/>
      <w:adjustRightInd w:val="0"/>
      <w:spacing w:line="360" w:lineRule="auto"/>
      <w:ind w:left="0"/>
      <w:jc w:val="center"/>
    </w:pPr>
    <w:rPr>
      <w:rFonts w:ascii="Times New Roman" w:hAnsi="Times New Roman" w:cs="Times New Roman"/>
    </w:rPr>
  </w:style>
  <w:style w:type="paragraph" w:customStyle="1" w:styleId="NotesTextListinTable">
    <w:name w:val="Notes Text List in Table"/>
    <w:uiPriority w:val="2"/>
    <w:qFormat/>
    <w:rsid w:val="00357E1D"/>
    <w:pPr>
      <w:numPr>
        <w:ilvl w:val="5"/>
        <w:numId w:val="99"/>
      </w:numPr>
      <w:spacing w:before="80" w:after="80"/>
    </w:pPr>
    <w:rPr>
      <w:rFonts w:ascii="Arial" w:eastAsia="楷体_GB2312" w:hAnsi="Arial" w:cs="楷体_GB2312"/>
      <w:noProof/>
      <w:sz w:val="18"/>
      <w:szCs w:val="18"/>
    </w:rPr>
  </w:style>
  <w:style w:type="paragraph" w:customStyle="1" w:styleId="ItemStepinTable">
    <w:name w:val="Item Step in Table"/>
    <w:uiPriority w:val="2"/>
    <w:qFormat/>
    <w:rsid w:val="00357E1D"/>
    <w:pPr>
      <w:numPr>
        <w:numId w:val="101"/>
      </w:numPr>
      <w:spacing w:before="80" w:after="80"/>
    </w:pPr>
    <w:rPr>
      <w:rFonts w:ascii="Arial" w:hAnsi="Arial" w:cs="Arial"/>
      <w:sz w:val="18"/>
      <w:szCs w:val="18"/>
    </w:rPr>
  </w:style>
  <w:style w:type="character" w:styleId="aa">
    <w:name w:val="Hyperlink"/>
    <w:basedOn w:val="a0"/>
    <w:uiPriority w:val="99"/>
    <w:qFormat/>
    <w:rsid w:val="00357E1D"/>
    <w:rPr>
      <w:color w:val="0000FF"/>
      <w:u w:val="single"/>
    </w:rPr>
  </w:style>
  <w:style w:type="paragraph" w:styleId="ab">
    <w:name w:val="Balloon Text"/>
    <w:basedOn w:val="a"/>
    <w:link w:val="Char2"/>
    <w:semiHidden/>
    <w:rsid w:val="00357E1D"/>
    <w:rPr>
      <w:sz w:val="18"/>
      <w:szCs w:val="18"/>
    </w:rPr>
  </w:style>
  <w:style w:type="character" w:customStyle="1" w:styleId="Char2">
    <w:name w:val="批注框文本 Char"/>
    <w:basedOn w:val="a0"/>
    <w:link w:val="ab"/>
    <w:semiHidden/>
    <w:rsid w:val="00D01A5A"/>
    <w:rPr>
      <w:rFonts w:ascii="Arial" w:hAnsi="Arial" w:cs="Arial"/>
      <w:kern w:val="2"/>
      <w:sz w:val="18"/>
      <w:szCs w:val="18"/>
    </w:rPr>
  </w:style>
  <w:style w:type="character" w:styleId="ac">
    <w:name w:val="annotation reference"/>
    <w:aliases w:val="批注文字 Char1,Åú×¢ÎÄ×Ö Char1,?¨²¡Á¡é??¡Á? Char1,?¡§2?¨¢?¨¦???¨¢? Char1,??¡ì2?¡§¡é?¡§|???¡§¡é? Char1,???¨¬2??¡ì?¨¦??¡ì|????¡ì?¨¦? Char1,???¡§?2???¨¬?¡§|???¨¬|?????¨¬?¡§|? Char1,????¡ì?2???¡§???¡ì|???¡§?|?????¡§???¡ì|? Char1"/>
    <w:basedOn w:val="a0"/>
    <w:rsid w:val="00357E1D"/>
    <w:rPr>
      <w:sz w:val="21"/>
      <w:szCs w:val="21"/>
    </w:rPr>
  </w:style>
  <w:style w:type="paragraph" w:styleId="ad">
    <w:name w:val="annotation text"/>
    <w:basedOn w:val="a"/>
    <w:link w:val="Char3"/>
    <w:rsid w:val="00357E1D"/>
    <w:pPr>
      <w:jc w:val="left"/>
    </w:pPr>
  </w:style>
  <w:style w:type="character" w:customStyle="1" w:styleId="Char3">
    <w:name w:val="批注文字 Char"/>
    <w:basedOn w:val="a0"/>
    <w:link w:val="ad"/>
    <w:rsid w:val="00D01A5A"/>
    <w:rPr>
      <w:rFonts w:ascii="Arial" w:hAnsi="Arial" w:cs="Arial"/>
      <w:kern w:val="2"/>
      <w:sz w:val="21"/>
    </w:rPr>
  </w:style>
  <w:style w:type="paragraph" w:styleId="ae">
    <w:name w:val="annotation subject"/>
    <w:basedOn w:val="ad"/>
    <w:next w:val="ad"/>
    <w:link w:val="Char4"/>
    <w:semiHidden/>
    <w:rsid w:val="00357E1D"/>
    <w:rPr>
      <w:b/>
      <w:bCs/>
    </w:rPr>
  </w:style>
  <w:style w:type="character" w:customStyle="1" w:styleId="Char4">
    <w:name w:val="批注主题 Char"/>
    <w:basedOn w:val="Char3"/>
    <w:link w:val="ae"/>
    <w:semiHidden/>
    <w:rsid w:val="00D01A5A"/>
    <w:rPr>
      <w:rFonts w:ascii="Arial" w:hAnsi="Arial" w:cs="Arial"/>
      <w:b/>
      <w:bCs/>
      <w:kern w:val="2"/>
      <w:sz w:val="21"/>
    </w:rPr>
  </w:style>
  <w:style w:type="paragraph" w:customStyle="1" w:styleId="TableHeading">
    <w:name w:val="Table Heading"/>
    <w:link w:val="TableHeadingChar"/>
    <w:uiPriority w:val="2"/>
    <w:qFormat/>
    <w:rsid w:val="00357E1D"/>
    <w:pPr>
      <w:keepNext/>
      <w:spacing w:before="80" w:after="80"/>
      <w:jc w:val="center"/>
    </w:pPr>
    <w:rPr>
      <w:rFonts w:ascii="Arial" w:eastAsia="黑体" w:hAnsi="Arial" w:cs="Arial Narrow"/>
      <w:bCs/>
      <w:sz w:val="18"/>
    </w:rPr>
  </w:style>
  <w:style w:type="character" w:customStyle="1" w:styleId="TableHeadingChar">
    <w:name w:val="Table Heading Char"/>
    <w:link w:val="TableHeading"/>
    <w:uiPriority w:val="2"/>
    <w:rsid w:val="00357E1D"/>
    <w:rPr>
      <w:rFonts w:ascii="Arial" w:eastAsia="黑体" w:hAnsi="Arial" w:cs="Arial Narrow"/>
      <w:bCs/>
      <w:sz w:val="18"/>
    </w:rPr>
  </w:style>
  <w:style w:type="paragraph" w:styleId="40">
    <w:name w:val="toc 4"/>
    <w:basedOn w:val="a"/>
    <w:next w:val="a"/>
    <w:autoRedefine/>
    <w:uiPriority w:val="39"/>
    <w:rsid w:val="00357E1D"/>
    <w:pPr>
      <w:ind w:left="1260"/>
    </w:pPr>
  </w:style>
  <w:style w:type="paragraph" w:styleId="50">
    <w:name w:val="toc 5"/>
    <w:basedOn w:val="a"/>
    <w:next w:val="a"/>
    <w:autoRedefine/>
    <w:uiPriority w:val="39"/>
    <w:rsid w:val="00357E1D"/>
    <w:pPr>
      <w:ind w:left="1680"/>
    </w:pPr>
  </w:style>
  <w:style w:type="paragraph" w:styleId="60">
    <w:name w:val="toc 6"/>
    <w:basedOn w:val="a"/>
    <w:next w:val="a"/>
    <w:autoRedefine/>
    <w:uiPriority w:val="39"/>
    <w:rsid w:val="00357E1D"/>
    <w:pPr>
      <w:ind w:left="2100"/>
    </w:pPr>
  </w:style>
  <w:style w:type="paragraph" w:styleId="70">
    <w:name w:val="toc 7"/>
    <w:basedOn w:val="a"/>
    <w:next w:val="a"/>
    <w:autoRedefine/>
    <w:uiPriority w:val="39"/>
    <w:rsid w:val="00357E1D"/>
    <w:pPr>
      <w:ind w:left="2520"/>
    </w:pPr>
  </w:style>
  <w:style w:type="paragraph" w:styleId="80">
    <w:name w:val="toc 8"/>
    <w:basedOn w:val="a"/>
    <w:next w:val="a"/>
    <w:autoRedefine/>
    <w:uiPriority w:val="39"/>
    <w:rsid w:val="00357E1D"/>
    <w:pPr>
      <w:ind w:left="2940"/>
    </w:pPr>
  </w:style>
  <w:style w:type="paragraph" w:styleId="90">
    <w:name w:val="toc 9"/>
    <w:basedOn w:val="a"/>
    <w:next w:val="a"/>
    <w:autoRedefine/>
    <w:uiPriority w:val="39"/>
    <w:rsid w:val="00357E1D"/>
    <w:pPr>
      <w:ind w:left="3360"/>
    </w:pPr>
  </w:style>
  <w:style w:type="character" w:styleId="af">
    <w:name w:val="FollowedHyperlink"/>
    <w:basedOn w:val="a0"/>
    <w:rsid w:val="00357E1D"/>
    <w:rPr>
      <w:color w:val="800080"/>
      <w:u w:val="single"/>
    </w:rPr>
  </w:style>
  <w:style w:type="character" w:customStyle="1" w:styleId="TerminalDisplayshading">
    <w:name w:val="Terminal Display shading"/>
    <w:basedOn w:val="a0"/>
    <w:uiPriority w:val="2"/>
    <w:qFormat/>
    <w:rsid w:val="00357E1D"/>
    <w:rPr>
      <w:rFonts w:ascii="Courier New" w:hAnsi="Courier New"/>
      <w:sz w:val="17"/>
      <w:bdr w:val="none" w:sz="0" w:space="0" w:color="auto"/>
      <w:shd w:val="clear" w:color="auto" w:fill="D9D9D9"/>
    </w:rPr>
  </w:style>
  <w:style w:type="paragraph" w:customStyle="1" w:styleId="TOC">
    <w:name w:val="TOC"/>
    <w:next w:val="a"/>
    <w:uiPriority w:val="1"/>
    <w:qFormat/>
    <w:rsid w:val="00357E1D"/>
    <w:pPr>
      <w:keepNext/>
      <w:snapToGrid w:val="0"/>
      <w:spacing w:before="480" w:after="360"/>
      <w:jc w:val="center"/>
    </w:pPr>
    <w:rPr>
      <w:rFonts w:ascii="Arial" w:eastAsia="黑体" w:hAnsi="Arial" w:cs="Arial"/>
      <w:bCs/>
      <w:color w:val="800000"/>
      <w:sz w:val="36"/>
      <w:szCs w:val="40"/>
    </w:rPr>
  </w:style>
  <w:style w:type="paragraph" w:customStyle="1" w:styleId="TerminalDisplayinTable">
    <w:name w:val="Terminal Display in Table"/>
    <w:uiPriority w:val="2"/>
    <w:qFormat/>
    <w:rsid w:val="00357E1D"/>
    <w:rPr>
      <w:rFonts w:ascii="Courier New" w:hAnsi="Courier New" w:cs="Courier New"/>
      <w:sz w:val="17"/>
      <w:szCs w:val="17"/>
    </w:rPr>
  </w:style>
  <w:style w:type="paragraph" w:customStyle="1" w:styleId="ItemStep2">
    <w:name w:val="Item Step_2"/>
    <w:uiPriority w:val="2"/>
    <w:qFormat/>
    <w:rsid w:val="00357E1D"/>
    <w:pPr>
      <w:numPr>
        <w:ilvl w:val="7"/>
        <w:numId w:val="2"/>
      </w:numPr>
      <w:spacing w:before="40" w:after="40"/>
      <w:outlineLvl w:val="5"/>
    </w:pPr>
    <w:rPr>
      <w:rFonts w:ascii="Arial" w:hAnsi="Arial"/>
      <w:sz w:val="21"/>
      <w:lang w:eastAsia="en-US"/>
    </w:rPr>
  </w:style>
  <w:style w:type="paragraph" w:customStyle="1" w:styleId="ItemListinTable2">
    <w:name w:val="Item List in Table_2"/>
    <w:basedOn w:val="a"/>
    <w:uiPriority w:val="2"/>
    <w:rsid w:val="00357E1D"/>
    <w:pPr>
      <w:numPr>
        <w:ilvl w:val="4"/>
        <w:numId w:val="99"/>
      </w:numPr>
      <w:spacing w:before="80" w:after="80"/>
      <w:jc w:val="left"/>
    </w:pPr>
    <w:rPr>
      <w:sz w:val="18"/>
      <w:szCs w:val="18"/>
      <w:lang w:eastAsia="en-US"/>
    </w:rPr>
  </w:style>
  <w:style w:type="paragraph" w:customStyle="1" w:styleId="ItemStepinTable-2">
    <w:name w:val="Item Step in Table-2"/>
    <w:uiPriority w:val="2"/>
    <w:qFormat/>
    <w:rsid w:val="0006468B"/>
    <w:pPr>
      <w:spacing w:before="40" w:after="40"/>
    </w:pPr>
    <w:rPr>
      <w:rFonts w:ascii="Arial" w:hAnsi="Arial" w:cs="Arial"/>
      <w:sz w:val="18"/>
      <w:szCs w:val="18"/>
    </w:rPr>
  </w:style>
  <w:style w:type="paragraph" w:customStyle="1" w:styleId="ItemList2">
    <w:name w:val="Item List_2"/>
    <w:basedOn w:val="ItemList"/>
    <w:uiPriority w:val="2"/>
    <w:rsid w:val="00357E1D"/>
    <w:pPr>
      <w:numPr>
        <w:ilvl w:val="1"/>
      </w:numPr>
    </w:pPr>
  </w:style>
  <w:style w:type="paragraph" w:customStyle="1" w:styleId="ItemIndent1">
    <w:name w:val="Item Indent_1"/>
    <w:basedOn w:val="a"/>
    <w:uiPriority w:val="2"/>
    <w:qFormat/>
    <w:rsid w:val="00357E1D"/>
    <w:pPr>
      <w:ind w:left="1134"/>
      <w:jc w:val="left"/>
    </w:pPr>
    <w:rPr>
      <w:color w:val="000000"/>
      <w:kern w:val="0"/>
      <w:lang w:eastAsia="en-US"/>
    </w:rPr>
  </w:style>
  <w:style w:type="paragraph" w:customStyle="1" w:styleId="ItemIndent2">
    <w:name w:val="Item Indent_2"/>
    <w:basedOn w:val="a"/>
    <w:uiPriority w:val="2"/>
    <w:qFormat/>
    <w:rsid w:val="00357E1D"/>
    <w:pPr>
      <w:ind w:left="1418"/>
      <w:jc w:val="left"/>
    </w:pPr>
    <w:rPr>
      <w:color w:val="000000"/>
      <w:kern w:val="0"/>
      <w:lang w:eastAsia="en-US"/>
    </w:rPr>
  </w:style>
  <w:style w:type="paragraph" w:customStyle="1" w:styleId="ItemList3">
    <w:name w:val="Item List_3"/>
    <w:basedOn w:val="ItemList2"/>
    <w:uiPriority w:val="2"/>
    <w:rsid w:val="00357E1D"/>
    <w:pPr>
      <w:numPr>
        <w:ilvl w:val="2"/>
      </w:numPr>
    </w:pPr>
  </w:style>
  <w:style w:type="paragraph" w:customStyle="1" w:styleId="ItemIndent3">
    <w:name w:val="Item Indent_3"/>
    <w:basedOn w:val="a"/>
    <w:uiPriority w:val="2"/>
    <w:rsid w:val="00357E1D"/>
    <w:pPr>
      <w:spacing w:before="80"/>
      <w:ind w:left="1701"/>
      <w:jc w:val="left"/>
    </w:pPr>
    <w:rPr>
      <w:color w:val="000000"/>
      <w:kern w:val="0"/>
      <w:lang w:eastAsia="en-US"/>
    </w:rPr>
  </w:style>
  <w:style w:type="table" w:customStyle="1" w:styleId="FigureTable">
    <w:name w:val="Figure Table"/>
    <w:basedOn w:val="a1"/>
    <w:uiPriority w:val="99"/>
    <w:rsid w:val="00357E1D"/>
    <w:pPr>
      <w:spacing w:before="40" w:line="240" w:lineRule="exact"/>
    </w:pPr>
    <w:rPr>
      <w:rFonts w:ascii="Arial" w:eastAsia="楷体" w:hAnsi="Arial"/>
      <w:sz w:val="18"/>
    </w:rPr>
    <w:tblPr>
      <w:tblInd w:w="737" w:type="dxa"/>
      <w:tblBorders>
        <w:top w:val="single" w:sz="4" w:space="0" w:color="auto"/>
        <w:bottom w:val="single" w:sz="4" w:space="0" w:color="auto"/>
        <w:insideH w:val="single" w:sz="4" w:space="0" w:color="808080"/>
        <w:insideV w:val="single" w:sz="4" w:space="0" w:color="808080"/>
      </w:tblBorders>
    </w:tblPr>
    <w:tcPr>
      <w:vAlign w:val="center"/>
    </w:tcPr>
  </w:style>
  <w:style w:type="paragraph" w:customStyle="1" w:styleId="Itemstep3">
    <w:name w:val="Item step_3"/>
    <w:basedOn w:val="a"/>
    <w:uiPriority w:val="2"/>
    <w:semiHidden/>
    <w:rsid w:val="00357E1D"/>
    <w:pPr>
      <w:tabs>
        <w:tab w:val="num" w:pos="1955"/>
      </w:tabs>
      <w:spacing w:before="80" w:line="240" w:lineRule="exact"/>
      <w:ind w:left="1956" w:hanging="312"/>
      <w:jc w:val="left"/>
      <w:outlineLvl w:val="8"/>
    </w:pPr>
    <w:rPr>
      <w:rFonts w:cs="Times New Roman"/>
      <w:color w:val="000000"/>
      <w:kern w:val="0"/>
      <w:szCs w:val="16"/>
      <w:lang w:eastAsia="en-US"/>
    </w:rPr>
  </w:style>
  <w:style w:type="paragraph" w:customStyle="1" w:styleId="Text">
    <w:name w:val="索引 Text"/>
    <w:link w:val="TextCharChar"/>
    <w:uiPriority w:val="3"/>
    <w:qFormat/>
    <w:rsid w:val="00357E1D"/>
    <w:pPr>
      <w:spacing w:before="40" w:after="40"/>
      <w:ind w:left="624"/>
    </w:pPr>
    <w:rPr>
      <w:rFonts w:ascii="Arial" w:hAnsi="Arial" w:cs="Arial"/>
      <w:kern w:val="2"/>
      <w:sz w:val="21"/>
    </w:rPr>
  </w:style>
  <w:style w:type="character" w:customStyle="1" w:styleId="TextCharChar">
    <w:name w:val="索引 Text Char Char"/>
    <w:basedOn w:val="a0"/>
    <w:link w:val="Text"/>
    <w:uiPriority w:val="3"/>
    <w:rsid w:val="00357E1D"/>
    <w:rPr>
      <w:rFonts w:ascii="Arial" w:hAnsi="Arial" w:cs="Arial"/>
      <w:kern w:val="2"/>
      <w:sz w:val="21"/>
    </w:rPr>
  </w:style>
  <w:style w:type="paragraph" w:customStyle="1" w:styleId="Heading">
    <w:name w:val="索引 Heading"/>
    <w:next w:val="Text"/>
    <w:link w:val="HeadingChar"/>
    <w:uiPriority w:val="3"/>
    <w:qFormat/>
    <w:rsid w:val="00357E1D"/>
    <w:pPr>
      <w:spacing w:before="120" w:after="120"/>
      <w:ind w:left="624"/>
    </w:pPr>
    <w:rPr>
      <w:rFonts w:ascii="Arial" w:hAnsi="Arial" w:cs="Arial"/>
      <w:b/>
      <w:kern w:val="2"/>
      <w:sz w:val="21"/>
    </w:rPr>
  </w:style>
  <w:style w:type="character" w:customStyle="1" w:styleId="HeadingChar">
    <w:name w:val="索引 Heading Char"/>
    <w:basedOn w:val="a0"/>
    <w:link w:val="Heading"/>
    <w:uiPriority w:val="3"/>
    <w:rsid w:val="00357E1D"/>
    <w:rPr>
      <w:rFonts w:ascii="Arial" w:hAnsi="Arial" w:cs="Arial"/>
      <w:b/>
      <w:kern w:val="2"/>
      <w:sz w:val="21"/>
    </w:rPr>
  </w:style>
  <w:style w:type="paragraph" w:customStyle="1" w:styleId="af0">
    <w:name w:val="索引链接"/>
    <w:next w:val="a"/>
    <w:link w:val="Char5"/>
    <w:uiPriority w:val="3"/>
    <w:qFormat/>
    <w:rsid w:val="00357E1D"/>
    <w:pPr>
      <w:spacing w:before="120" w:after="60"/>
      <w:ind w:left="624"/>
    </w:pPr>
    <w:rPr>
      <w:rFonts w:ascii="Arial" w:eastAsia="黑体" w:hAnsi="Arial" w:cs="Arial"/>
      <w:bCs/>
      <w:color w:val="0000FF"/>
      <w:sz w:val="36"/>
      <w:szCs w:val="36"/>
    </w:rPr>
  </w:style>
  <w:style w:type="character" w:customStyle="1" w:styleId="Char5">
    <w:name w:val="索引链接 Char"/>
    <w:basedOn w:val="a0"/>
    <w:link w:val="af0"/>
    <w:uiPriority w:val="3"/>
    <w:rsid w:val="00357E1D"/>
    <w:rPr>
      <w:rFonts w:ascii="Arial" w:eastAsia="黑体" w:hAnsi="Arial" w:cs="Arial"/>
      <w:bCs/>
      <w:color w:val="0000FF"/>
      <w:sz w:val="36"/>
      <w:szCs w:val="36"/>
    </w:rPr>
  </w:style>
  <w:style w:type="paragraph" w:customStyle="1" w:styleId="TerminalDisplayIndent1">
    <w:name w:val="Terminal Display Indent_1"/>
    <w:basedOn w:val="TerminalDisplay"/>
    <w:uiPriority w:val="2"/>
    <w:qFormat/>
    <w:rsid w:val="00357E1D"/>
    <w:pPr>
      <w:ind w:left="1134"/>
    </w:pPr>
  </w:style>
  <w:style w:type="paragraph" w:customStyle="1" w:styleId="TerminalDisplayIndent2">
    <w:name w:val="Terminal Display Indent_2"/>
    <w:basedOn w:val="TerminalDisplay"/>
    <w:uiPriority w:val="2"/>
    <w:qFormat/>
    <w:rsid w:val="00357E1D"/>
    <w:pPr>
      <w:ind w:left="1418"/>
    </w:pPr>
  </w:style>
  <w:style w:type="table" w:styleId="af1">
    <w:name w:val="Table Theme"/>
    <w:basedOn w:val="a1"/>
    <w:locked/>
    <w:rsid w:val="00357E1D"/>
    <w:pPr>
      <w:spacing w:before="40" w:after="40"/>
      <w:ind w:left="62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Revision"/>
    <w:hidden/>
    <w:uiPriority w:val="99"/>
    <w:semiHidden/>
    <w:rsid w:val="003A3F7E"/>
    <w:rPr>
      <w:rFonts w:ascii="Arial" w:hAnsi="Arial" w:cs="Arial"/>
      <w:kern w:val="2"/>
      <w:sz w:val="21"/>
    </w:rPr>
  </w:style>
  <w:style w:type="table" w:customStyle="1" w:styleId="TableNoHead">
    <w:name w:val="Table No Head"/>
    <w:basedOn w:val="a7"/>
    <w:uiPriority w:val="99"/>
    <w:qFormat/>
    <w:rsid w:val="00D538FC"/>
    <w:rPr>
      <w:rFonts w:ascii="Arial" w:hAnsi="Arial"/>
      <w:sz w:val="18"/>
    </w:rPr>
    <w:tblPr>
      <w:tblInd w:w="7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4" w:space="0" w:color="auto"/>
          <w:right w:val="nil"/>
          <w:insideH w:val="single" w:sz="4" w:space="0" w:color="808080"/>
          <w:insideV w:val="single" w:sz="4" w:space="0" w:color="808080"/>
        </w:tcBorders>
      </w:tcPr>
    </w:tblStylePr>
  </w:style>
  <w:style w:type="character" w:customStyle="1" w:styleId="BoldText">
    <w:name w:val="Bold Text"/>
    <w:basedOn w:val="a0"/>
    <w:qFormat/>
    <w:rsid w:val="00357E1D"/>
    <w:rPr>
      <w:rFonts w:ascii="Arial" w:hAnsi="Arial"/>
      <w:b/>
      <w:i w:val="0"/>
    </w:rPr>
  </w:style>
  <w:style w:type="character" w:customStyle="1" w:styleId="ItalicText">
    <w:name w:val="Italic Text"/>
    <w:basedOn w:val="a0"/>
    <w:qFormat/>
    <w:rsid w:val="00357E1D"/>
    <w:rPr>
      <w:rFonts w:ascii="Arial" w:hAnsi="Arial"/>
      <w:b w:val="0"/>
      <w:i/>
    </w:rPr>
  </w:style>
  <w:style w:type="character" w:customStyle="1" w:styleId="BoldItalicText">
    <w:name w:val="BoldItalic Text"/>
    <w:basedOn w:val="a0"/>
    <w:qFormat/>
    <w:rsid w:val="00357E1D"/>
    <w:rPr>
      <w:rFonts w:ascii="Arial" w:hAnsi="Arial"/>
      <w:b/>
      <w:i/>
    </w:rPr>
  </w:style>
  <w:style w:type="character" w:customStyle="1" w:styleId="Reference-R0G144B200">
    <w:name w:val="Reference-R0G144B200"/>
    <w:basedOn w:val="a0"/>
    <w:qFormat/>
    <w:rsid w:val="00357E1D"/>
    <w:rPr>
      <w:color w:val="0000FF"/>
      <w:u w:val="single"/>
    </w:rPr>
  </w:style>
  <w:style w:type="character" w:customStyle="1" w:styleId="Superscript">
    <w:name w:val="Superscript"/>
    <w:basedOn w:val="a0"/>
    <w:qFormat/>
    <w:rsid w:val="00357E1D"/>
    <w:rPr>
      <w:vertAlign w:val="superscript"/>
    </w:rPr>
  </w:style>
  <w:style w:type="character" w:customStyle="1" w:styleId="SubScript">
    <w:name w:val="SubScript"/>
    <w:basedOn w:val="a0"/>
    <w:qFormat/>
    <w:rsid w:val="00357E1D"/>
    <w:rPr>
      <w:vertAlign w:val="subscript"/>
    </w:rPr>
  </w:style>
  <w:style w:type="character" w:styleId="af3">
    <w:name w:val="Placeholder Text"/>
    <w:basedOn w:val="a0"/>
    <w:uiPriority w:val="99"/>
    <w:semiHidden/>
    <w:rsid w:val="00741653"/>
    <w:rPr>
      <w:color w:val="808080"/>
    </w:rPr>
  </w:style>
  <w:style w:type="paragraph" w:styleId="af4">
    <w:name w:val="Normal (Web)"/>
    <w:basedOn w:val="a"/>
    <w:rsid w:val="00762C32"/>
    <w:rPr>
      <w:rFonts w:ascii="Times New Roman" w:hAnsi="Times New Roman" w:cs="Times New Roman"/>
      <w:sz w:val="24"/>
      <w:szCs w:val="24"/>
    </w:rPr>
  </w:style>
  <w:style w:type="paragraph" w:customStyle="1" w:styleId="ItemStepinTable2">
    <w:name w:val="Item Step in Table_2"/>
    <w:uiPriority w:val="2"/>
    <w:qFormat/>
    <w:rsid w:val="00357E1D"/>
    <w:pPr>
      <w:numPr>
        <w:ilvl w:val="1"/>
        <w:numId w:val="101"/>
      </w:numPr>
      <w:spacing w:before="80" w:after="80"/>
    </w:pPr>
    <w:rPr>
      <w:rFonts w:ascii="Arial" w:hAnsi="Arial" w:cs="Arial"/>
      <w:sz w:val="18"/>
      <w:szCs w:val="18"/>
    </w:rPr>
  </w:style>
  <w:style w:type="table" w:customStyle="1" w:styleId="Tablenohead0">
    <w:name w:val="Table no head"/>
    <w:basedOn w:val="a1"/>
    <w:uiPriority w:val="99"/>
    <w:qFormat/>
    <w:rsid w:val="00357E1D"/>
    <w:pPr>
      <w:spacing w:before="80" w:after="80"/>
    </w:pPr>
    <w:rPr>
      <w:rFonts w:ascii="Arial" w:hAnsi="Arial"/>
    </w:rPr>
    <w:tblPr>
      <w:tblInd w:w="737" w:type="dxa"/>
      <w:tblBorders>
        <w:top w:val="single" w:sz="4" w:space="0" w:color="auto"/>
        <w:bottom w:val="single" w:sz="4" w:space="0" w:color="auto"/>
        <w:insideH w:val="single" w:sz="4" w:space="0" w:color="808080"/>
        <w:insideV w:val="single" w:sz="4" w:space="0" w:color="808080"/>
      </w:tblBorders>
    </w:tblPr>
    <w:tcPr>
      <w:vAlign w:val="center"/>
    </w:tcPr>
  </w:style>
  <w:style w:type="table" w:customStyle="1" w:styleId="Table-SMB">
    <w:name w:val="左文右图Table-SMB专用样式"/>
    <w:basedOn w:val="a1"/>
    <w:uiPriority w:val="99"/>
    <w:qFormat/>
    <w:rsid w:val="00357E1D"/>
    <w:tblPr>
      <w:tblInd w:w="737" w:type="dxa"/>
      <w:tblBorders>
        <w:top w:val="single" w:sz="18" w:space="0" w:color="auto"/>
        <w:bottom w:val="single" w:sz="18" w:space="0" w:color="auto"/>
        <w:insideH w:val="single" w:sz="12" w:space="0" w:color="A6A6A6" w:themeColor="background1" w:themeShade="A6"/>
      </w:tblBorders>
    </w:tblPr>
  </w:style>
  <w:style w:type="paragraph" w:customStyle="1" w:styleId="TableHeading0">
    <w:name w:val="索引 Table Heading"/>
    <w:link w:val="TableHeadingChar0"/>
    <w:uiPriority w:val="3"/>
    <w:rsid w:val="00357E1D"/>
    <w:pPr>
      <w:widowControl w:val="0"/>
    </w:pPr>
    <w:rPr>
      <w:rFonts w:ascii="Arial" w:hAnsi="Arial" w:cs="Arial"/>
      <w:b/>
      <w:kern w:val="2"/>
      <w:sz w:val="21"/>
    </w:rPr>
  </w:style>
  <w:style w:type="character" w:customStyle="1" w:styleId="TableHeadingChar0">
    <w:name w:val="索引 Table Heading Char"/>
    <w:basedOn w:val="a0"/>
    <w:link w:val="TableHeading0"/>
    <w:uiPriority w:val="3"/>
    <w:rsid w:val="00357E1D"/>
    <w:rPr>
      <w:rFonts w:ascii="Arial" w:hAnsi="Arial" w:cs="Arial"/>
      <w:b/>
      <w:kern w:val="2"/>
      <w:sz w:val="21"/>
    </w:rPr>
  </w:style>
  <w:style w:type="character" w:styleId="af5">
    <w:name w:val="Strong"/>
    <w:basedOn w:val="a0"/>
    <w:uiPriority w:val="22"/>
    <w:qFormat/>
    <w:rsid w:val="00DE0C2E"/>
    <w:rPr>
      <w:b/>
      <w:bCs/>
    </w:rPr>
  </w:style>
  <w:style w:type="paragraph" w:styleId="af6">
    <w:name w:val="List Paragraph"/>
    <w:basedOn w:val="a"/>
    <w:uiPriority w:val="34"/>
    <w:qFormat/>
    <w:rsid w:val="00DE0C2E"/>
    <w:pPr>
      <w:ind w:firstLineChars="200" w:firstLine="420"/>
    </w:pPr>
  </w:style>
  <w:style w:type="character" w:customStyle="1" w:styleId="commandtext">
    <w:name w:val="command text"/>
    <w:basedOn w:val="a0"/>
    <w:qFormat/>
    <w:rsid w:val="00357E1D"/>
    <w:rPr>
      <w:rFonts w:ascii="Courier New" w:eastAsia="宋体" w:hAnsi="Courier New" w:cs="黑体"/>
      <w:color w:val="auto"/>
    </w:rPr>
  </w:style>
  <w:style w:type="paragraph" w:customStyle="1" w:styleId="NotesHeading1">
    <w:name w:val="Notes Heading_1"/>
    <w:basedOn w:val="NotesHeading"/>
    <w:uiPriority w:val="2"/>
    <w:qFormat/>
    <w:rsid w:val="00357E1D"/>
    <w:pPr>
      <w:ind w:left="1134"/>
    </w:pPr>
  </w:style>
  <w:style w:type="paragraph" w:customStyle="1" w:styleId="NotesTextList1">
    <w:name w:val="Notes Text List_1"/>
    <w:basedOn w:val="NotesTextList"/>
    <w:uiPriority w:val="2"/>
    <w:qFormat/>
    <w:rsid w:val="00357E1D"/>
    <w:pPr>
      <w:ind w:left="1531"/>
    </w:pPr>
  </w:style>
  <w:style w:type="paragraph" w:customStyle="1" w:styleId="Spacer">
    <w:name w:val="Spacer"/>
    <w:next w:val="a"/>
    <w:link w:val="SpacerChar"/>
    <w:qFormat/>
    <w:rsid w:val="00357E1D"/>
    <w:pPr>
      <w:spacing w:after="60" w:line="120" w:lineRule="exact"/>
      <w:ind w:left="879"/>
    </w:pPr>
    <w:rPr>
      <w:rFonts w:ascii="Arial" w:hAnsi="Arial" w:cs="Futura Bk"/>
      <w:color w:val="000000"/>
      <w:sz w:val="12"/>
      <w:szCs w:val="12"/>
      <w:lang w:eastAsia="en-US"/>
    </w:rPr>
  </w:style>
  <w:style w:type="character" w:customStyle="1" w:styleId="SpacerChar">
    <w:name w:val="Spacer Char"/>
    <w:basedOn w:val="a0"/>
    <w:link w:val="Spacer"/>
    <w:rsid w:val="00357E1D"/>
    <w:rPr>
      <w:rFonts w:ascii="Arial" w:hAnsi="Arial" w:cs="Futura Bk"/>
      <w:color w:val="000000"/>
      <w:sz w:val="12"/>
      <w:szCs w:val="12"/>
      <w:lang w:eastAsia="en-US"/>
    </w:rPr>
  </w:style>
  <w:style w:type="paragraph" w:customStyle="1" w:styleId="NotesText1">
    <w:name w:val="Notes Text_1"/>
    <w:basedOn w:val="NotesText"/>
    <w:uiPriority w:val="2"/>
    <w:qFormat/>
    <w:rsid w:val="00357E1D"/>
    <w:pPr>
      <w:ind w:left="1134"/>
    </w:pPr>
  </w:style>
  <w:style w:type="paragraph" w:customStyle="1" w:styleId="FigureDescriptionIndent1">
    <w:name w:val="Figure Description Indent_1"/>
    <w:basedOn w:val="FigureDescription"/>
    <w:uiPriority w:val="2"/>
    <w:qFormat/>
    <w:rsid w:val="00357E1D"/>
    <w:pPr>
      <w:ind w:left="1134"/>
    </w:pPr>
  </w:style>
  <w:style w:type="table" w:customStyle="1" w:styleId="FigureTableIndent1">
    <w:name w:val="Figure Table Indent_1"/>
    <w:basedOn w:val="FigureTable"/>
    <w:uiPriority w:val="99"/>
    <w:rsid w:val="00357E1D"/>
    <w:tblPr>
      <w:tblInd w:w="1247" w:type="dxa"/>
    </w:tblPr>
  </w:style>
  <w:style w:type="paragraph" w:customStyle="1" w:styleId="ItemStepinTable2F">
    <w:name w:val="Item Step in Table_2F"/>
    <w:uiPriority w:val="2"/>
    <w:rsid w:val="00357E1D"/>
    <w:pPr>
      <w:numPr>
        <w:ilvl w:val="2"/>
        <w:numId w:val="101"/>
      </w:numPr>
      <w:spacing w:before="40" w:after="40"/>
    </w:pPr>
    <w:rPr>
      <w:rFonts w:ascii="Arial" w:hAnsi="Arial" w:cs="Arial"/>
      <w:kern w:val="2"/>
      <w:sz w:val="18"/>
      <w:szCs w:val="18"/>
      <w:lang w:eastAsia="en-US"/>
    </w:rPr>
  </w:style>
  <w:style w:type="paragraph" w:customStyle="1" w:styleId="FigureDescriptionIndent2">
    <w:name w:val="Figure Description Indent_2"/>
    <w:basedOn w:val="FigureDescription"/>
    <w:uiPriority w:val="2"/>
    <w:qFormat/>
    <w:rsid w:val="00357E1D"/>
    <w:pPr>
      <w:ind w:left="1418"/>
    </w:pPr>
  </w:style>
  <w:style w:type="table" w:customStyle="1" w:styleId="FigureTableIndent2">
    <w:name w:val="Figure Table Indent_2"/>
    <w:basedOn w:val="FigureTable"/>
    <w:uiPriority w:val="99"/>
    <w:rsid w:val="00357E1D"/>
    <w:tblPr>
      <w:tblInd w:w="1531" w:type="dxa"/>
    </w:tblPr>
  </w:style>
  <w:style w:type="paragraph" w:customStyle="1" w:styleId="TableDescriptionIndent1">
    <w:name w:val="Table Description Indent_1"/>
    <w:basedOn w:val="TableDescription"/>
    <w:next w:val="a"/>
    <w:uiPriority w:val="2"/>
    <w:qFormat/>
    <w:rsid w:val="00357E1D"/>
    <w:pPr>
      <w:ind w:left="1134"/>
    </w:pPr>
  </w:style>
  <w:style w:type="table" w:customStyle="1" w:styleId="TableIndent1">
    <w:name w:val="Table Indent_1"/>
    <w:basedOn w:val="Table"/>
    <w:uiPriority w:val="99"/>
    <w:rsid w:val="00357E1D"/>
    <w:tblPr>
      <w:tblInd w:w="1247" w:type="dxa"/>
    </w:tblPr>
    <w:tblStylePr w:type="firstRow"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</w:style>
  <w:style w:type="paragraph" w:customStyle="1" w:styleId="TableDescriptionIndent2">
    <w:name w:val="Table Description Indent_2"/>
    <w:basedOn w:val="TableDescription"/>
    <w:next w:val="a"/>
    <w:uiPriority w:val="2"/>
    <w:qFormat/>
    <w:rsid w:val="00357E1D"/>
    <w:pPr>
      <w:ind w:left="1418"/>
    </w:pPr>
  </w:style>
  <w:style w:type="table" w:customStyle="1" w:styleId="TableIndent2">
    <w:name w:val="Table Indent_2"/>
    <w:basedOn w:val="Table"/>
    <w:uiPriority w:val="99"/>
    <w:rsid w:val="00357E1D"/>
    <w:tblPr>
      <w:tblInd w:w="1531" w:type="dxa"/>
    </w:tblPr>
    <w:tblStylePr w:type="firstRow"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</w:style>
  <w:style w:type="paragraph" w:customStyle="1" w:styleId="NotesHeading2">
    <w:name w:val="Notes Heading_2"/>
    <w:basedOn w:val="NotesHeading"/>
    <w:uiPriority w:val="2"/>
    <w:qFormat/>
    <w:rsid w:val="00357E1D"/>
    <w:pPr>
      <w:ind w:left="1418"/>
    </w:pPr>
  </w:style>
  <w:style w:type="paragraph" w:customStyle="1" w:styleId="NotesText2">
    <w:name w:val="Notes Text_2"/>
    <w:basedOn w:val="NotesText"/>
    <w:uiPriority w:val="2"/>
    <w:qFormat/>
    <w:rsid w:val="00357E1D"/>
    <w:pPr>
      <w:ind w:left="1418"/>
    </w:pPr>
  </w:style>
  <w:style w:type="paragraph" w:customStyle="1" w:styleId="NotesTextList2">
    <w:name w:val="Notes Text List_2"/>
    <w:basedOn w:val="NotesTextList"/>
    <w:uiPriority w:val="2"/>
    <w:qFormat/>
    <w:rsid w:val="00357E1D"/>
    <w:pPr>
      <w:ind w:left="1815"/>
    </w:pPr>
  </w:style>
  <w:style w:type="paragraph" w:customStyle="1" w:styleId="FigureIndent1">
    <w:name w:val="Figure Indent_1"/>
    <w:basedOn w:val="Figure"/>
    <w:uiPriority w:val="2"/>
    <w:qFormat/>
    <w:rsid w:val="00357E1D"/>
    <w:pPr>
      <w:ind w:left="1134"/>
    </w:pPr>
  </w:style>
  <w:style w:type="paragraph" w:customStyle="1" w:styleId="FigureIndent2">
    <w:name w:val="Figure Indent_2"/>
    <w:basedOn w:val="Figure"/>
    <w:uiPriority w:val="2"/>
    <w:qFormat/>
    <w:rsid w:val="00357E1D"/>
    <w:pPr>
      <w:ind w:left="1418"/>
    </w:pPr>
  </w:style>
  <w:style w:type="paragraph" w:customStyle="1" w:styleId="TableHeading1">
    <w:name w:val="Table Heading_1"/>
    <w:basedOn w:val="TableHeading"/>
    <w:uiPriority w:val="2"/>
    <w:qFormat/>
    <w:rsid w:val="00357E1D"/>
  </w:style>
  <w:style w:type="paragraph" w:customStyle="1" w:styleId="TableHeading2">
    <w:name w:val="Table Heading_2"/>
    <w:basedOn w:val="TableHeading"/>
    <w:uiPriority w:val="2"/>
    <w:qFormat/>
    <w:rsid w:val="00357E1D"/>
  </w:style>
  <w:style w:type="paragraph" w:customStyle="1" w:styleId="FigureText1">
    <w:name w:val="Figure Text_1"/>
    <w:basedOn w:val="FigureText"/>
    <w:uiPriority w:val="2"/>
    <w:qFormat/>
    <w:rsid w:val="00357E1D"/>
  </w:style>
  <w:style w:type="paragraph" w:customStyle="1" w:styleId="FigureText2">
    <w:name w:val="Figure Text_2"/>
    <w:basedOn w:val="FigureText"/>
    <w:uiPriority w:val="2"/>
    <w:qFormat/>
    <w:rsid w:val="00357E1D"/>
  </w:style>
  <w:style w:type="character" w:customStyle="1" w:styleId="ItemListCharChar">
    <w:name w:val="Item List Char Char"/>
    <w:basedOn w:val="a0"/>
    <w:link w:val="ItemList"/>
    <w:uiPriority w:val="2"/>
    <w:rsid w:val="00357E1D"/>
    <w:rPr>
      <w:rFonts w:ascii="Arial" w:hAnsi="Arial" w:cs="Arial"/>
      <w:kern w:val="2"/>
      <w:sz w:val="21"/>
      <w:lang w:eastAsia="en-US"/>
    </w:rPr>
  </w:style>
  <w:style w:type="character" w:customStyle="1" w:styleId="SeedShown">
    <w:name w:val="SeedShown"/>
    <w:basedOn w:val="a0"/>
    <w:rsid w:val="00FA57E8"/>
    <w:rPr>
      <w:i/>
      <w:strike/>
      <w:dstrike w:val="0"/>
    </w:rPr>
  </w:style>
  <w:style w:type="paragraph" w:customStyle="1" w:styleId="SeedHidden">
    <w:name w:val="SeedHidden"/>
    <w:rsid w:val="00FA57E8"/>
    <w:pPr>
      <w:spacing w:line="14" w:lineRule="exact"/>
    </w:pPr>
    <w:rPr>
      <w:rFonts w:ascii="Arial" w:hAnsi="Arial" w:cs="Arial"/>
      <w:color w:val="FFFFFF"/>
      <w:kern w:val="2"/>
      <w:sz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locked="0" w:uiPriority="1" w:qFormat="1"/>
    <w:lsdException w:name="heading 2" w:locked="0" w:uiPriority="1" w:qFormat="1"/>
    <w:lsdException w:name="heading 3" w:locked="0" w:uiPriority="1" w:qFormat="1"/>
    <w:lsdException w:name="heading 4" w:locked="0" w:uiPriority="1" w:qFormat="1"/>
    <w:lsdException w:name="heading 5" w:locked="0" w:uiPriority="1" w:qFormat="1"/>
    <w:lsdException w:name="heading 6" w:locked="0" w:uiPriority="1" w:qFormat="1"/>
    <w:lsdException w:name="heading 7" w:locked="0" w:qFormat="1"/>
    <w:lsdException w:name="heading 8" w:locked="0" w:qFormat="1"/>
    <w:lsdException w:name="heading 9" w:locked="0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annotation text" w:locked="0"/>
    <w:lsdException w:name="header" w:locked="0" w:uiPriority="3" w:qFormat="1"/>
    <w:lsdException w:name="footer" w:locked="0" w:uiPriority="3" w:qFormat="1"/>
    <w:lsdException w:name="caption" w:locked="0" w:qFormat="1"/>
    <w:lsdException w:name="table of figures" w:locked="0" w:uiPriority="99"/>
    <w:lsdException w:name="annotation reference" w:locked="0"/>
    <w:lsdException w:name="Title" w:qFormat="1"/>
    <w:lsdException w:name="Default Paragraph Font" w:locked="0" w:uiPriority="1"/>
    <w:lsdException w:name="Subtitle" w:qFormat="1"/>
    <w:lsdException w:name="Hyperlink" w:locked="0" w:uiPriority="99" w:qFormat="1"/>
    <w:lsdException w:name="FollowedHyperlink" w:locked="0"/>
    <w:lsdException w:name="Strong" w:uiPriority="22" w:qFormat="1"/>
    <w:lsdException w:name="Emphasis" w:qFormat="1"/>
    <w:lsdException w:name="Document Map" w:locked="0"/>
    <w:lsdException w:name="HTML Top of Form" w:locked="0"/>
    <w:lsdException w:name="HTML Bottom of Form" w:locked="0"/>
    <w:lsdException w:name="Normal Table" w:locked="0"/>
    <w:lsdException w:name="annotation subject" w:locked="0"/>
    <w:lsdException w:name="No List" w:locked="0" w:uiPriority="99"/>
    <w:lsdException w:name="Balloon Text" w:locked="0"/>
    <w:lsdException w:name="Table Grid" w:locked="0"/>
    <w:lsdException w:name="Table Theme" w:locked="0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B3A"/>
    <w:pPr>
      <w:spacing w:before="40" w:after="40"/>
      <w:ind w:left="624"/>
      <w:jc w:val="both"/>
    </w:pPr>
    <w:rPr>
      <w:rFonts w:ascii="Arial" w:hAnsi="Arial" w:cs="Arial"/>
      <w:kern w:val="2"/>
      <w:sz w:val="21"/>
    </w:rPr>
  </w:style>
  <w:style w:type="paragraph" w:styleId="1">
    <w:name w:val="heading 1"/>
    <w:next w:val="2"/>
    <w:link w:val="1Char"/>
    <w:uiPriority w:val="1"/>
    <w:qFormat/>
    <w:rsid w:val="00357E1D"/>
    <w:pPr>
      <w:keepNext/>
      <w:numPr>
        <w:numId w:val="2"/>
      </w:numPr>
      <w:snapToGrid w:val="0"/>
      <w:spacing w:before="240" w:after="240"/>
      <w:outlineLvl w:val="0"/>
    </w:pPr>
    <w:rPr>
      <w:rFonts w:ascii="Arial" w:hAnsi="Arial" w:cs="Arial"/>
      <w:b/>
      <w:color w:val="800000"/>
      <w:sz w:val="36"/>
      <w:szCs w:val="48"/>
    </w:rPr>
  </w:style>
  <w:style w:type="paragraph" w:styleId="2">
    <w:name w:val="heading 2"/>
    <w:next w:val="3"/>
    <w:link w:val="2Char"/>
    <w:uiPriority w:val="1"/>
    <w:qFormat/>
    <w:rsid w:val="00357E1D"/>
    <w:pPr>
      <w:keepNext/>
      <w:numPr>
        <w:ilvl w:val="1"/>
        <w:numId w:val="2"/>
      </w:numPr>
      <w:autoSpaceDE w:val="0"/>
      <w:autoSpaceDN w:val="0"/>
      <w:adjustRightInd w:val="0"/>
      <w:snapToGrid w:val="0"/>
      <w:spacing w:before="240" w:after="240"/>
      <w:textAlignment w:val="bottom"/>
      <w:outlineLvl w:val="1"/>
    </w:pPr>
    <w:rPr>
      <w:rFonts w:ascii="Arial" w:eastAsia="黑体" w:hAnsi="Arial" w:cs="Arial"/>
      <w:bCs/>
      <w:color w:val="800000"/>
      <w:sz w:val="30"/>
      <w:szCs w:val="44"/>
    </w:rPr>
  </w:style>
  <w:style w:type="paragraph" w:styleId="3">
    <w:name w:val="heading 3"/>
    <w:next w:val="4"/>
    <w:link w:val="3Char"/>
    <w:uiPriority w:val="1"/>
    <w:qFormat/>
    <w:rsid w:val="00357E1D"/>
    <w:pPr>
      <w:keepNext/>
      <w:numPr>
        <w:ilvl w:val="2"/>
        <w:numId w:val="2"/>
      </w:numPr>
      <w:snapToGrid w:val="0"/>
      <w:spacing w:before="240" w:after="240"/>
      <w:textAlignment w:val="baseline"/>
      <w:outlineLvl w:val="2"/>
    </w:pPr>
    <w:rPr>
      <w:rFonts w:ascii="Arial" w:eastAsia="黑体" w:hAnsi="Arial" w:cs="Arial"/>
      <w:bCs/>
      <w:color w:val="800000"/>
      <w:sz w:val="24"/>
      <w:szCs w:val="36"/>
    </w:rPr>
  </w:style>
  <w:style w:type="paragraph" w:styleId="4">
    <w:name w:val="heading 4"/>
    <w:next w:val="a"/>
    <w:link w:val="4Char"/>
    <w:uiPriority w:val="1"/>
    <w:qFormat/>
    <w:rsid w:val="00357E1D"/>
    <w:pPr>
      <w:keepNext/>
      <w:numPr>
        <w:ilvl w:val="3"/>
        <w:numId w:val="2"/>
      </w:numPr>
      <w:spacing w:before="80" w:after="80"/>
      <w:ind w:left="624" w:firstLine="0"/>
      <w:textAlignment w:val="baseline"/>
      <w:outlineLvl w:val="3"/>
    </w:pPr>
    <w:rPr>
      <w:rFonts w:ascii="Arial" w:eastAsia="黑体" w:hAnsi="Arial" w:cs="Arial"/>
      <w:bCs/>
      <w:noProof/>
      <w:color w:val="800000"/>
      <w:sz w:val="21"/>
      <w:szCs w:val="22"/>
    </w:rPr>
  </w:style>
  <w:style w:type="paragraph" w:styleId="5">
    <w:name w:val="heading 5"/>
    <w:link w:val="5Char"/>
    <w:uiPriority w:val="1"/>
    <w:qFormat/>
    <w:rsid w:val="00357E1D"/>
    <w:pPr>
      <w:spacing w:before="80" w:after="80"/>
      <w:ind w:left="624"/>
      <w:outlineLvl w:val="4"/>
    </w:pPr>
    <w:rPr>
      <w:rFonts w:ascii="Arial" w:hAnsi="Arial" w:cs="Arial"/>
      <w:b/>
      <w:sz w:val="21"/>
      <w:szCs w:val="24"/>
    </w:rPr>
  </w:style>
  <w:style w:type="paragraph" w:styleId="6">
    <w:name w:val="heading 6"/>
    <w:next w:val="a"/>
    <w:link w:val="6Char"/>
    <w:uiPriority w:val="1"/>
    <w:qFormat/>
    <w:rsid w:val="00357E1D"/>
    <w:pPr>
      <w:keepNext/>
      <w:keepLines/>
      <w:spacing w:before="240"/>
      <w:outlineLvl w:val="5"/>
    </w:pPr>
    <w:rPr>
      <w:rFonts w:ascii="Futura Hv" w:eastAsia="黑体" w:hAnsi="Futura Hv"/>
      <w:bCs/>
      <w:kern w:val="2"/>
      <w:sz w:val="22"/>
      <w:szCs w:val="22"/>
    </w:rPr>
  </w:style>
  <w:style w:type="paragraph" w:styleId="7">
    <w:name w:val="heading 7"/>
    <w:basedOn w:val="a"/>
    <w:next w:val="a"/>
    <w:link w:val="7Char"/>
    <w:qFormat/>
    <w:rsid w:val="00DE0C2E"/>
    <w:pPr>
      <w:keepNext/>
      <w:keepLines/>
      <w:spacing w:before="240" w:after="64" w:line="320" w:lineRule="auto"/>
      <w:ind w:left="0"/>
      <w:outlineLvl w:val="6"/>
    </w:pPr>
    <w:rPr>
      <w:rFonts w:cs="Times New Roman"/>
      <w:b/>
      <w:sz w:val="24"/>
    </w:rPr>
  </w:style>
  <w:style w:type="paragraph" w:styleId="8">
    <w:name w:val="heading 8"/>
    <w:basedOn w:val="a"/>
    <w:next w:val="a"/>
    <w:link w:val="8Char"/>
    <w:qFormat/>
    <w:rsid w:val="00DE0C2E"/>
    <w:pPr>
      <w:keepNext/>
      <w:keepLines/>
      <w:spacing w:before="240" w:after="64" w:line="320" w:lineRule="auto"/>
      <w:outlineLvl w:val="7"/>
    </w:pPr>
    <w:rPr>
      <w:rFonts w:eastAsia="黑体" w:cs="Times New Roman"/>
      <w:sz w:val="24"/>
    </w:rPr>
  </w:style>
  <w:style w:type="paragraph" w:styleId="9">
    <w:name w:val="heading 9"/>
    <w:basedOn w:val="a"/>
    <w:next w:val="a"/>
    <w:link w:val="9Char"/>
    <w:qFormat/>
    <w:rsid w:val="00DE0C2E"/>
    <w:pPr>
      <w:keepNext/>
      <w:keepLines/>
      <w:spacing w:before="240" w:after="64" w:line="320" w:lineRule="atLeast"/>
      <w:outlineLvl w:val="8"/>
    </w:pPr>
    <w:rPr>
      <w:rFonts w:eastAsia="黑体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1"/>
    <w:rsid w:val="00DE0C2E"/>
    <w:rPr>
      <w:rFonts w:ascii="Arial" w:eastAsia="黑体" w:hAnsi="Arial" w:cs="Arial"/>
      <w:bCs/>
      <w:noProof/>
      <w:color w:val="800000"/>
      <w:sz w:val="21"/>
      <w:szCs w:val="22"/>
    </w:rPr>
  </w:style>
  <w:style w:type="character" w:customStyle="1" w:styleId="3Char">
    <w:name w:val="标题 3 Char"/>
    <w:basedOn w:val="a0"/>
    <w:link w:val="3"/>
    <w:uiPriority w:val="1"/>
    <w:rsid w:val="00DE0C2E"/>
    <w:rPr>
      <w:rFonts w:ascii="Arial" w:eastAsia="黑体" w:hAnsi="Arial" w:cs="Arial"/>
      <w:bCs/>
      <w:color w:val="800000"/>
      <w:sz w:val="24"/>
      <w:szCs w:val="36"/>
    </w:rPr>
  </w:style>
  <w:style w:type="character" w:customStyle="1" w:styleId="2Char">
    <w:name w:val="标题 2 Char"/>
    <w:basedOn w:val="a0"/>
    <w:link w:val="2"/>
    <w:uiPriority w:val="1"/>
    <w:rsid w:val="00DE0C2E"/>
    <w:rPr>
      <w:rFonts w:ascii="Arial" w:eastAsia="黑体" w:hAnsi="Arial" w:cs="Arial"/>
      <w:bCs/>
      <w:color w:val="800000"/>
      <w:sz w:val="30"/>
      <w:szCs w:val="44"/>
    </w:rPr>
  </w:style>
  <w:style w:type="character" w:customStyle="1" w:styleId="1Char">
    <w:name w:val="标题 1 Char"/>
    <w:basedOn w:val="a0"/>
    <w:link w:val="1"/>
    <w:uiPriority w:val="1"/>
    <w:rsid w:val="00DE0C2E"/>
    <w:rPr>
      <w:rFonts w:ascii="Arial" w:hAnsi="Arial" w:cs="Arial"/>
      <w:b/>
      <w:color w:val="800000"/>
      <w:sz w:val="36"/>
      <w:szCs w:val="48"/>
    </w:rPr>
  </w:style>
  <w:style w:type="character" w:customStyle="1" w:styleId="5Char">
    <w:name w:val="标题 5 Char"/>
    <w:basedOn w:val="a0"/>
    <w:link w:val="5"/>
    <w:uiPriority w:val="1"/>
    <w:rsid w:val="00357E1D"/>
    <w:rPr>
      <w:rFonts w:ascii="Arial" w:hAnsi="Arial" w:cs="Arial"/>
      <w:b/>
      <w:sz w:val="21"/>
      <w:szCs w:val="24"/>
    </w:rPr>
  </w:style>
  <w:style w:type="character" w:customStyle="1" w:styleId="6Char">
    <w:name w:val="标题 6 Char"/>
    <w:basedOn w:val="a0"/>
    <w:link w:val="6"/>
    <w:uiPriority w:val="1"/>
    <w:rsid w:val="00D01A5A"/>
    <w:rPr>
      <w:rFonts w:ascii="Futura Hv" w:eastAsia="黑体" w:hAnsi="Futura Hv"/>
      <w:bCs/>
      <w:kern w:val="2"/>
      <w:sz w:val="22"/>
      <w:szCs w:val="22"/>
    </w:rPr>
  </w:style>
  <w:style w:type="character" w:customStyle="1" w:styleId="7Char">
    <w:name w:val="标题 7 Char"/>
    <w:basedOn w:val="a0"/>
    <w:link w:val="7"/>
    <w:rsid w:val="00DE0C2E"/>
    <w:rPr>
      <w:rFonts w:ascii="Arial" w:hAnsi="Arial"/>
      <w:b/>
      <w:kern w:val="2"/>
      <w:sz w:val="24"/>
    </w:rPr>
  </w:style>
  <w:style w:type="character" w:customStyle="1" w:styleId="8Char">
    <w:name w:val="标题 8 Char"/>
    <w:basedOn w:val="a0"/>
    <w:link w:val="8"/>
    <w:rsid w:val="00DE0C2E"/>
    <w:rPr>
      <w:rFonts w:ascii="Arial" w:eastAsia="黑体" w:hAnsi="Arial"/>
      <w:kern w:val="2"/>
      <w:sz w:val="24"/>
    </w:rPr>
  </w:style>
  <w:style w:type="character" w:customStyle="1" w:styleId="9Char">
    <w:name w:val="标题 9 Char"/>
    <w:basedOn w:val="a0"/>
    <w:link w:val="9"/>
    <w:rsid w:val="00DE0C2E"/>
    <w:rPr>
      <w:rFonts w:ascii="Arial" w:eastAsia="黑体" w:hAnsi="Arial"/>
      <w:kern w:val="2"/>
      <w:sz w:val="21"/>
    </w:rPr>
  </w:style>
  <w:style w:type="paragraph" w:customStyle="1" w:styleId="INFeature">
    <w:name w:val="IN Feature"/>
    <w:next w:val="INStep"/>
    <w:uiPriority w:val="2"/>
    <w:rsid w:val="00357E1D"/>
    <w:pPr>
      <w:keepNext/>
      <w:keepLines/>
      <w:numPr>
        <w:ilvl w:val="7"/>
        <w:numId w:val="1"/>
      </w:numPr>
      <w:tabs>
        <w:tab w:val="num" w:pos="360"/>
      </w:tabs>
      <w:spacing w:before="240" w:after="240"/>
      <w:ind w:left="0"/>
      <w:outlineLvl w:val="7"/>
    </w:pPr>
    <w:rPr>
      <w:rFonts w:ascii="Arial" w:eastAsia="黑体" w:hAnsi="Arial" w:cs="Arial"/>
      <w:b/>
      <w:bCs/>
      <w:kern w:val="2"/>
    </w:rPr>
  </w:style>
  <w:style w:type="paragraph" w:customStyle="1" w:styleId="INStep">
    <w:name w:val="IN Step"/>
    <w:uiPriority w:val="2"/>
    <w:qFormat/>
    <w:rsid w:val="00357E1D"/>
    <w:pPr>
      <w:keepLines/>
      <w:numPr>
        <w:ilvl w:val="8"/>
        <w:numId w:val="2"/>
      </w:numPr>
      <w:spacing w:before="40" w:after="40"/>
      <w:outlineLvl w:val="6"/>
    </w:pPr>
    <w:rPr>
      <w:rFonts w:ascii="Arial" w:hAnsi="Arial" w:cs="Arial"/>
      <w:kern w:val="2"/>
      <w:sz w:val="21"/>
    </w:rPr>
  </w:style>
  <w:style w:type="paragraph" w:customStyle="1" w:styleId="FigureText">
    <w:name w:val="Figure Text"/>
    <w:link w:val="FigureTextChar"/>
    <w:uiPriority w:val="2"/>
    <w:qFormat/>
    <w:rsid w:val="00357E1D"/>
    <w:pPr>
      <w:widowControl w:val="0"/>
      <w:autoSpaceDE w:val="0"/>
      <w:autoSpaceDN w:val="0"/>
      <w:snapToGrid w:val="0"/>
      <w:spacing w:before="40" w:line="240" w:lineRule="exact"/>
    </w:pPr>
    <w:rPr>
      <w:rFonts w:ascii="Arial" w:eastAsia="楷体_GB2312" w:hAnsi="Arial" w:cs="Arial Narrow"/>
      <w:sz w:val="18"/>
    </w:rPr>
  </w:style>
  <w:style w:type="character" w:customStyle="1" w:styleId="FigureTextChar">
    <w:name w:val="Figure Text Char"/>
    <w:basedOn w:val="a0"/>
    <w:link w:val="FigureText"/>
    <w:uiPriority w:val="2"/>
    <w:rsid w:val="00357E1D"/>
    <w:rPr>
      <w:rFonts w:ascii="Arial" w:eastAsia="楷体_GB2312" w:hAnsi="Arial" w:cs="Arial Narrow"/>
      <w:sz w:val="18"/>
    </w:rPr>
  </w:style>
  <w:style w:type="paragraph" w:customStyle="1" w:styleId="TableDescription">
    <w:name w:val="Table Description"/>
    <w:link w:val="TableDescriptionChar"/>
    <w:uiPriority w:val="2"/>
    <w:qFormat/>
    <w:rsid w:val="00357E1D"/>
    <w:pPr>
      <w:keepNext/>
      <w:keepLines/>
      <w:numPr>
        <w:ilvl w:val="6"/>
        <w:numId w:val="2"/>
      </w:numPr>
      <w:spacing w:before="80" w:after="80"/>
      <w:ind w:left="624" w:firstLine="0"/>
    </w:pPr>
    <w:rPr>
      <w:rFonts w:ascii="Arial" w:eastAsia="黑体" w:hAnsi="Arial" w:cs="Arial Narrow"/>
      <w:sz w:val="21"/>
    </w:rPr>
  </w:style>
  <w:style w:type="character" w:customStyle="1" w:styleId="TableDescriptionChar">
    <w:name w:val="Table Description Char"/>
    <w:basedOn w:val="a0"/>
    <w:link w:val="TableDescription"/>
    <w:uiPriority w:val="2"/>
    <w:rsid w:val="00DE0C2E"/>
    <w:rPr>
      <w:rFonts w:ascii="Arial" w:eastAsia="黑体" w:hAnsi="Arial" w:cs="Arial Narrow"/>
      <w:sz w:val="21"/>
    </w:rPr>
  </w:style>
  <w:style w:type="paragraph" w:customStyle="1" w:styleId="TableText">
    <w:name w:val="Table Text"/>
    <w:link w:val="TableTextChar"/>
    <w:uiPriority w:val="2"/>
    <w:qFormat/>
    <w:rsid w:val="00357E1D"/>
    <w:pPr>
      <w:autoSpaceDE w:val="0"/>
      <w:autoSpaceDN w:val="0"/>
      <w:spacing w:before="80" w:after="80"/>
      <w:textAlignment w:val="bottom"/>
    </w:pPr>
    <w:rPr>
      <w:rFonts w:ascii="Arial" w:hAnsi="Arial" w:cs="Arial Narrow"/>
      <w:sz w:val="18"/>
      <w:szCs w:val="18"/>
    </w:rPr>
  </w:style>
  <w:style w:type="character" w:customStyle="1" w:styleId="TableTextChar">
    <w:name w:val="Table Text Char"/>
    <w:basedOn w:val="a0"/>
    <w:link w:val="TableText"/>
    <w:uiPriority w:val="2"/>
    <w:rsid w:val="00357E1D"/>
    <w:rPr>
      <w:rFonts w:ascii="Arial" w:hAnsi="Arial" w:cs="Arial Narrow"/>
      <w:sz w:val="18"/>
      <w:szCs w:val="18"/>
    </w:rPr>
  </w:style>
  <w:style w:type="paragraph" w:customStyle="1" w:styleId="FigureDescription">
    <w:name w:val="Figure Description"/>
    <w:next w:val="a"/>
    <w:link w:val="FigureDescriptionChar"/>
    <w:uiPriority w:val="2"/>
    <w:qFormat/>
    <w:rsid w:val="00357E1D"/>
    <w:pPr>
      <w:keepNext/>
      <w:keepLines/>
      <w:numPr>
        <w:ilvl w:val="5"/>
        <w:numId w:val="2"/>
      </w:numPr>
      <w:spacing w:before="80" w:after="80"/>
      <w:ind w:left="624" w:firstLine="0"/>
    </w:pPr>
    <w:rPr>
      <w:rFonts w:ascii="Arial" w:eastAsia="黑体" w:hAnsi="Arial" w:cs="Arial Narrow"/>
      <w:sz w:val="21"/>
    </w:rPr>
  </w:style>
  <w:style w:type="character" w:customStyle="1" w:styleId="FigureDescriptionChar">
    <w:name w:val="Figure Description Char"/>
    <w:basedOn w:val="a0"/>
    <w:link w:val="FigureDescription"/>
    <w:uiPriority w:val="2"/>
    <w:rsid w:val="00DE0C2E"/>
    <w:rPr>
      <w:rFonts w:ascii="Arial" w:eastAsia="黑体" w:hAnsi="Arial" w:cs="Arial Narrow"/>
      <w:sz w:val="21"/>
    </w:rPr>
  </w:style>
  <w:style w:type="paragraph" w:styleId="10">
    <w:name w:val="toc 1"/>
    <w:basedOn w:val="a"/>
    <w:next w:val="a"/>
    <w:autoRedefine/>
    <w:uiPriority w:val="39"/>
    <w:rsid w:val="00357E1D"/>
    <w:pPr>
      <w:keepNext/>
      <w:tabs>
        <w:tab w:val="right" w:leader="middleDot" w:pos="9600"/>
      </w:tabs>
      <w:spacing w:before="100" w:after="0"/>
      <w:ind w:left="0"/>
      <w:jc w:val="left"/>
      <w:textAlignment w:val="baseline"/>
    </w:pPr>
    <w:rPr>
      <w:rFonts w:eastAsia="黑体"/>
      <w:bCs/>
      <w:noProof/>
      <w:color w:val="800000"/>
      <w:kern w:val="0"/>
    </w:rPr>
  </w:style>
  <w:style w:type="paragraph" w:styleId="20">
    <w:name w:val="toc 2"/>
    <w:basedOn w:val="a"/>
    <w:next w:val="a"/>
    <w:autoRedefine/>
    <w:uiPriority w:val="39"/>
    <w:rsid w:val="00357E1D"/>
    <w:pPr>
      <w:tabs>
        <w:tab w:val="right" w:leader="middleDot" w:pos="9600"/>
      </w:tabs>
      <w:spacing w:before="60" w:after="0"/>
      <w:ind w:left="420"/>
      <w:jc w:val="left"/>
    </w:pPr>
    <w:rPr>
      <w:noProof/>
      <w:kern w:val="0"/>
      <w:sz w:val="20"/>
      <w:szCs w:val="19"/>
    </w:rPr>
  </w:style>
  <w:style w:type="paragraph" w:styleId="30">
    <w:name w:val="toc 3"/>
    <w:basedOn w:val="a"/>
    <w:next w:val="a"/>
    <w:autoRedefine/>
    <w:uiPriority w:val="39"/>
    <w:rsid w:val="00357E1D"/>
    <w:pPr>
      <w:tabs>
        <w:tab w:val="right" w:leader="middleDot" w:pos="9600"/>
      </w:tabs>
      <w:spacing w:before="60" w:after="0"/>
      <w:ind w:left="839"/>
      <w:jc w:val="left"/>
    </w:pPr>
    <w:rPr>
      <w:noProof/>
      <w:kern w:val="0"/>
      <w:sz w:val="20"/>
      <w:szCs w:val="19"/>
    </w:rPr>
  </w:style>
  <w:style w:type="paragraph" w:styleId="a3">
    <w:name w:val="header"/>
    <w:basedOn w:val="a"/>
    <w:link w:val="Char"/>
    <w:uiPriority w:val="3"/>
    <w:qFormat/>
    <w:rsid w:val="00357E1D"/>
    <w:pPr>
      <w:tabs>
        <w:tab w:val="left" w:pos="142"/>
        <w:tab w:val="center" w:pos="4153"/>
        <w:tab w:val="right" w:pos="9180"/>
      </w:tabs>
      <w:spacing w:before="0"/>
      <w:ind w:left="0"/>
      <w:jc w:val="left"/>
      <w:textAlignment w:val="baseline"/>
    </w:pPr>
    <w:rPr>
      <w:noProof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3"/>
    <w:rsid w:val="00D01A5A"/>
    <w:rPr>
      <w:rFonts w:ascii="Arial" w:hAnsi="Arial" w:cs="Arial"/>
      <w:noProof/>
      <w:sz w:val="18"/>
      <w:szCs w:val="18"/>
    </w:rPr>
  </w:style>
  <w:style w:type="paragraph" w:styleId="a4">
    <w:name w:val="footer"/>
    <w:basedOn w:val="a"/>
    <w:link w:val="Char0"/>
    <w:uiPriority w:val="3"/>
    <w:qFormat/>
    <w:rsid w:val="00357E1D"/>
    <w:pPr>
      <w:tabs>
        <w:tab w:val="center" w:pos="4153"/>
        <w:tab w:val="right" w:pos="8306"/>
      </w:tabs>
      <w:ind w:left="0"/>
      <w:jc w:val="center"/>
    </w:pPr>
    <w:rPr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3"/>
    <w:rsid w:val="00D01A5A"/>
    <w:rPr>
      <w:rFonts w:ascii="Arial" w:hAnsi="Arial" w:cs="Arial"/>
      <w:sz w:val="18"/>
      <w:szCs w:val="18"/>
    </w:rPr>
  </w:style>
  <w:style w:type="paragraph" w:customStyle="1" w:styleId="INVoice">
    <w:name w:val="IN Voice"/>
    <w:uiPriority w:val="2"/>
    <w:semiHidden/>
    <w:rsid w:val="00357E1D"/>
    <w:pPr>
      <w:spacing w:before="20" w:after="20"/>
    </w:pPr>
    <w:rPr>
      <w:rFonts w:ascii="Arial Narrow" w:hAnsi="Arial Narrow" w:cs="Arial"/>
      <w:bCs/>
      <w:sz w:val="15"/>
      <w:szCs w:val="15"/>
    </w:rPr>
  </w:style>
  <w:style w:type="paragraph" w:styleId="a5">
    <w:name w:val="caption"/>
    <w:basedOn w:val="a"/>
    <w:next w:val="a"/>
    <w:qFormat/>
    <w:rsid w:val="00357E1D"/>
    <w:pPr>
      <w:spacing w:before="152" w:after="160"/>
    </w:pPr>
    <w:rPr>
      <w:rFonts w:eastAsia="黑体"/>
    </w:rPr>
  </w:style>
  <w:style w:type="paragraph" w:customStyle="1" w:styleId="NotesHeading">
    <w:name w:val="Notes Heading"/>
    <w:next w:val="NotesText"/>
    <w:link w:val="NotesHeadingCharChar"/>
    <w:qFormat/>
    <w:rsid w:val="00357E1D"/>
    <w:pPr>
      <w:keepNext/>
      <w:pBdr>
        <w:top w:val="single" w:sz="8" w:space="1" w:color="auto"/>
      </w:pBdr>
      <w:spacing w:before="40" w:after="40"/>
      <w:ind w:left="624"/>
    </w:pPr>
    <w:rPr>
      <w:rFonts w:ascii="Arial" w:hAnsi="Arial" w:cs="Arial"/>
      <w:sz w:val="21"/>
      <w:lang w:eastAsia="en-US"/>
    </w:rPr>
  </w:style>
  <w:style w:type="paragraph" w:customStyle="1" w:styleId="NotesText">
    <w:name w:val="Notes Text"/>
    <w:link w:val="NotesTextCharChar"/>
    <w:qFormat/>
    <w:rsid w:val="00357E1D"/>
    <w:pPr>
      <w:keepNext/>
      <w:pBdr>
        <w:bottom w:val="single" w:sz="8" w:space="1" w:color="auto"/>
      </w:pBdr>
      <w:spacing w:before="40" w:after="40"/>
      <w:ind w:left="624"/>
    </w:pPr>
    <w:rPr>
      <w:rFonts w:ascii="Arial" w:eastAsia="楷体_GB2312" w:hAnsi="Arial" w:cs="Arial"/>
      <w:sz w:val="21"/>
      <w:lang w:eastAsia="en-US"/>
    </w:rPr>
  </w:style>
  <w:style w:type="character" w:customStyle="1" w:styleId="NotesTextCharChar">
    <w:name w:val="Notes Text Char Char"/>
    <w:basedOn w:val="a0"/>
    <w:link w:val="NotesText"/>
    <w:rsid w:val="00357E1D"/>
    <w:rPr>
      <w:rFonts w:ascii="Arial" w:eastAsia="楷体_GB2312" w:hAnsi="Arial" w:cs="Arial"/>
      <w:sz w:val="21"/>
      <w:lang w:eastAsia="en-US"/>
    </w:rPr>
  </w:style>
  <w:style w:type="character" w:customStyle="1" w:styleId="NotesHeadingCharChar">
    <w:name w:val="Notes Heading Char Char"/>
    <w:basedOn w:val="a0"/>
    <w:link w:val="NotesHeading"/>
    <w:rsid w:val="00357E1D"/>
    <w:rPr>
      <w:rFonts w:ascii="Arial" w:hAnsi="Arial" w:cs="Arial"/>
      <w:sz w:val="21"/>
      <w:lang w:eastAsia="en-US"/>
    </w:rPr>
  </w:style>
  <w:style w:type="character" w:customStyle="1" w:styleId="NotesTextChar">
    <w:name w:val="Notes Text Char"/>
    <w:basedOn w:val="a0"/>
    <w:rsid w:val="001302E2"/>
    <w:rPr>
      <w:rFonts w:ascii="Arial" w:eastAsia="楷体_GB2312" w:hAnsi="Arial" w:cs="Arial"/>
      <w:noProof/>
      <w:sz w:val="21"/>
      <w:szCs w:val="21"/>
      <w:lang w:val="en-US" w:eastAsia="zh-CN" w:bidi="ar-SA"/>
    </w:rPr>
  </w:style>
  <w:style w:type="paragraph" w:styleId="a6">
    <w:name w:val="Document Map"/>
    <w:basedOn w:val="a"/>
    <w:link w:val="Char1"/>
    <w:semiHidden/>
    <w:rsid w:val="00357E1D"/>
    <w:pPr>
      <w:shd w:val="clear" w:color="auto" w:fill="000080"/>
    </w:pPr>
  </w:style>
  <w:style w:type="character" w:customStyle="1" w:styleId="Char1">
    <w:name w:val="文档结构图 Char"/>
    <w:basedOn w:val="a0"/>
    <w:link w:val="a6"/>
    <w:semiHidden/>
    <w:rsid w:val="00D01A5A"/>
    <w:rPr>
      <w:rFonts w:ascii="Arial" w:hAnsi="Arial" w:cs="Arial"/>
      <w:kern w:val="2"/>
      <w:sz w:val="21"/>
      <w:shd w:val="clear" w:color="auto" w:fill="000080"/>
    </w:rPr>
  </w:style>
  <w:style w:type="paragraph" w:customStyle="1" w:styleId="Command">
    <w:name w:val="Command"/>
    <w:qFormat/>
    <w:rsid w:val="00357E1D"/>
    <w:pPr>
      <w:keepNext/>
      <w:spacing w:before="80" w:after="80"/>
    </w:pPr>
    <w:rPr>
      <w:rFonts w:ascii="Arial" w:eastAsia="黑体" w:hAnsi="Arial" w:cs="Arial"/>
      <w:bCs/>
      <w:color w:val="800000"/>
      <w:sz w:val="21"/>
      <w:szCs w:val="22"/>
    </w:rPr>
  </w:style>
  <w:style w:type="table" w:customStyle="1" w:styleId="Table">
    <w:name w:val="Table"/>
    <w:basedOn w:val="a1"/>
    <w:qFormat/>
    <w:rsid w:val="00357E1D"/>
    <w:tblPr>
      <w:tblInd w:w="737" w:type="dxa"/>
      <w:tblBorders>
        <w:top w:val="single" w:sz="4" w:space="0" w:color="auto"/>
        <w:bottom w:val="single" w:sz="4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</w:style>
  <w:style w:type="table" w:styleId="a7">
    <w:name w:val="Table Grid"/>
    <w:basedOn w:val="a1"/>
    <w:locked/>
    <w:rsid w:val="00357E1D"/>
    <w:pPr>
      <w:spacing w:before="80" w:after="8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rminalDisplay">
    <w:name w:val="Terminal Display"/>
    <w:link w:val="TerminalDisplayChar"/>
    <w:uiPriority w:val="2"/>
    <w:qFormat/>
    <w:rsid w:val="00357E1D"/>
    <w:pPr>
      <w:spacing w:before="40" w:after="40" w:line="240" w:lineRule="exact"/>
      <w:ind w:left="624"/>
    </w:pPr>
    <w:rPr>
      <w:rFonts w:ascii="Courier New" w:hAnsi="Courier New" w:cs="Courier New"/>
      <w:sz w:val="17"/>
      <w:szCs w:val="17"/>
    </w:rPr>
  </w:style>
  <w:style w:type="character" w:customStyle="1" w:styleId="TerminalDisplayChar">
    <w:name w:val="Terminal Display Char"/>
    <w:basedOn w:val="a0"/>
    <w:link w:val="TerminalDisplay"/>
    <w:uiPriority w:val="2"/>
    <w:rsid w:val="00DE0C2E"/>
    <w:rPr>
      <w:rFonts w:ascii="Courier New" w:hAnsi="Courier New" w:cs="Courier New"/>
      <w:sz w:val="17"/>
      <w:szCs w:val="17"/>
    </w:rPr>
  </w:style>
  <w:style w:type="paragraph" w:customStyle="1" w:styleId="ItemList">
    <w:name w:val="Item List"/>
    <w:basedOn w:val="a"/>
    <w:link w:val="ItemListCharChar"/>
    <w:qFormat/>
    <w:rsid w:val="00357E1D"/>
    <w:pPr>
      <w:numPr>
        <w:numId w:val="99"/>
      </w:numPr>
      <w:jc w:val="left"/>
    </w:pPr>
    <w:rPr>
      <w:lang w:eastAsia="en-US"/>
    </w:rPr>
  </w:style>
  <w:style w:type="character" w:customStyle="1" w:styleId="ItemListChar1">
    <w:name w:val="Item List Char1"/>
    <w:basedOn w:val="a0"/>
    <w:uiPriority w:val="2"/>
    <w:rsid w:val="00EA399E"/>
    <w:rPr>
      <w:rFonts w:ascii="Arial" w:hAnsi="Arial" w:cs="Arial"/>
      <w:kern w:val="2"/>
      <w:sz w:val="21"/>
      <w:lang w:eastAsia="en-US"/>
    </w:rPr>
  </w:style>
  <w:style w:type="character" w:customStyle="1" w:styleId="ItemListChar">
    <w:name w:val="Item List Char"/>
    <w:basedOn w:val="a0"/>
    <w:rsid w:val="00EA61F1"/>
    <w:rPr>
      <w:rFonts w:ascii="Arial" w:hAnsi="Arial" w:cs="Arial"/>
      <w:sz w:val="21"/>
      <w:szCs w:val="21"/>
      <w:lang w:val="en-US" w:eastAsia="zh-CN" w:bidi="ar-SA"/>
    </w:rPr>
  </w:style>
  <w:style w:type="paragraph" w:customStyle="1" w:styleId="Figure">
    <w:name w:val="Figure"/>
    <w:next w:val="a"/>
    <w:link w:val="FigureChar"/>
    <w:uiPriority w:val="2"/>
    <w:qFormat/>
    <w:rsid w:val="00357E1D"/>
    <w:pPr>
      <w:keepNext/>
      <w:spacing w:before="40" w:after="40"/>
      <w:ind w:left="624"/>
    </w:pPr>
    <w:rPr>
      <w:rFonts w:ascii="Arial" w:hAnsi="Arial" w:cs="Arial"/>
      <w:kern w:val="2"/>
      <w:sz w:val="21"/>
    </w:rPr>
  </w:style>
  <w:style w:type="character" w:customStyle="1" w:styleId="FigureChar">
    <w:name w:val="Figure Char"/>
    <w:basedOn w:val="a0"/>
    <w:link w:val="Figure"/>
    <w:uiPriority w:val="2"/>
    <w:rsid w:val="00357E1D"/>
    <w:rPr>
      <w:rFonts w:ascii="Arial" w:hAnsi="Arial" w:cs="Arial"/>
      <w:kern w:val="2"/>
      <w:sz w:val="21"/>
    </w:rPr>
  </w:style>
  <w:style w:type="paragraph" w:styleId="a8">
    <w:name w:val="table of figures"/>
    <w:basedOn w:val="a"/>
    <w:next w:val="a"/>
    <w:uiPriority w:val="99"/>
    <w:rsid w:val="00DE0C2E"/>
    <w:pPr>
      <w:ind w:left="840" w:hanging="420"/>
    </w:pPr>
  </w:style>
  <w:style w:type="character" w:customStyle="1" w:styleId="commandparameter">
    <w:name w:val="command parameter"/>
    <w:qFormat/>
    <w:rsid w:val="00357E1D"/>
    <w:rPr>
      <w:rFonts w:ascii="Courier New" w:eastAsia="宋体" w:hAnsi="Courier New"/>
      <w:b w:val="0"/>
      <w:i/>
      <w:color w:val="auto"/>
      <w:szCs w:val="21"/>
    </w:rPr>
  </w:style>
  <w:style w:type="character" w:customStyle="1" w:styleId="commandkeywords">
    <w:name w:val="command keywords"/>
    <w:qFormat/>
    <w:rsid w:val="00357E1D"/>
    <w:rPr>
      <w:rFonts w:ascii="Courier New" w:eastAsia="宋体" w:hAnsi="Courier New"/>
      <w:b/>
      <w:i w:val="0"/>
      <w:color w:val="auto"/>
      <w:szCs w:val="21"/>
    </w:rPr>
  </w:style>
  <w:style w:type="paragraph" w:customStyle="1" w:styleId="NotesTextinTable">
    <w:name w:val="Notes Text in Table"/>
    <w:uiPriority w:val="2"/>
    <w:qFormat/>
    <w:rsid w:val="00357E1D"/>
    <w:pPr>
      <w:keepLines/>
      <w:spacing w:before="80" w:after="80"/>
    </w:pPr>
    <w:rPr>
      <w:rFonts w:ascii="Arial" w:eastAsia="楷体_GB2312" w:hAnsi="Arial" w:cs="Arial"/>
      <w:noProof/>
      <w:sz w:val="18"/>
      <w:szCs w:val="18"/>
    </w:rPr>
  </w:style>
  <w:style w:type="paragraph" w:customStyle="1" w:styleId="NotesTextList">
    <w:name w:val="Notes Text List"/>
    <w:basedOn w:val="ItemListinTable"/>
    <w:link w:val="NotesTextListCharChar"/>
    <w:uiPriority w:val="2"/>
    <w:qFormat/>
    <w:rsid w:val="00357E1D"/>
    <w:pPr>
      <w:keepNext/>
      <w:pBdr>
        <w:bottom w:val="single" w:sz="8" w:space="1" w:color="auto"/>
      </w:pBdr>
      <w:spacing w:before="40" w:after="40"/>
      <w:ind w:left="1021"/>
    </w:pPr>
    <w:rPr>
      <w:rFonts w:eastAsia="楷体_GB2312"/>
      <w:sz w:val="21"/>
    </w:rPr>
  </w:style>
  <w:style w:type="paragraph" w:customStyle="1" w:styleId="ItemListinTable">
    <w:name w:val="Item List in Table"/>
    <w:basedOn w:val="a"/>
    <w:link w:val="ItemListinTableCharChar"/>
    <w:uiPriority w:val="2"/>
    <w:qFormat/>
    <w:rsid w:val="00357E1D"/>
    <w:pPr>
      <w:numPr>
        <w:ilvl w:val="3"/>
        <w:numId w:val="99"/>
      </w:numPr>
      <w:spacing w:before="80" w:after="80"/>
      <w:jc w:val="left"/>
    </w:pPr>
    <w:rPr>
      <w:sz w:val="18"/>
      <w:szCs w:val="18"/>
      <w:lang w:eastAsia="en-US"/>
    </w:rPr>
  </w:style>
  <w:style w:type="character" w:customStyle="1" w:styleId="ItemListinTableCharChar">
    <w:name w:val="Item List in Table Char Char"/>
    <w:basedOn w:val="a0"/>
    <w:link w:val="ItemListinTable"/>
    <w:uiPriority w:val="2"/>
    <w:rsid w:val="00357E1D"/>
    <w:rPr>
      <w:rFonts w:ascii="Arial" w:hAnsi="Arial" w:cs="Arial"/>
      <w:kern w:val="2"/>
      <w:sz w:val="18"/>
      <w:szCs w:val="18"/>
      <w:lang w:eastAsia="en-US"/>
    </w:rPr>
  </w:style>
  <w:style w:type="character" w:customStyle="1" w:styleId="NotesTextListCharChar">
    <w:name w:val="Notes Text List Char Char"/>
    <w:basedOn w:val="ItemListinTableCharChar"/>
    <w:link w:val="NotesTextList"/>
    <w:uiPriority w:val="2"/>
    <w:rsid w:val="00357E1D"/>
    <w:rPr>
      <w:rFonts w:ascii="Arial" w:eastAsia="楷体_GB2312" w:hAnsi="Arial" w:cs="Arial"/>
      <w:kern w:val="2"/>
      <w:sz w:val="21"/>
      <w:szCs w:val="18"/>
      <w:lang w:eastAsia="en-US"/>
    </w:rPr>
  </w:style>
  <w:style w:type="character" w:customStyle="1" w:styleId="NotesTextListChar">
    <w:name w:val="Notes Text List Char"/>
    <w:basedOn w:val="a0"/>
    <w:rsid w:val="004F416B"/>
    <w:rPr>
      <w:rFonts w:ascii="Arial" w:eastAsia="楷体_GB2312" w:hAnsi="Arial" w:cs="Arial"/>
      <w:noProof/>
      <w:sz w:val="21"/>
      <w:szCs w:val="21"/>
      <w:lang w:val="en-US" w:eastAsia="zh-CN" w:bidi="ar-SA"/>
    </w:rPr>
  </w:style>
  <w:style w:type="paragraph" w:customStyle="1" w:styleId="ItemStep">
    <w:name w:val="Item Step"/>
    <w:basedOn w:val="a"/>
    <w:link w:val="ItemStepChar"/>
    <w:uiPriority w:val="2"/>
    <w:qFormat/>
    <w:rsid w:val="00357E1D"/>
    <w:pPr>
      <w:numPr>
        <w:ilvl w:val="4"/>
        <w:numId w:val="2"/>
      </w:numPr>
      <w:jc w:val="left"/>
      <w:outlineLvl w:val="4"/>
    </w:pPr>
    <w:rPr>
      <w:rFonts w:cs="Times New Roman"/>
      <w:kern w:val="0"/>
      <w:szCs w:val="24"/>
      <w:lang w:eastAsia="en-US"/>
    </w:rPr>
  </w:style>
  <w:style w:type="character" w:customStyle="1" w:styleId="ItemStepChar">
    <w:name w:val="Item Step Char"/>
    <w:basedOn w:val="a0"/>
    <w:link w:val="ItemStep"/>
    <w:uiPriority w:val="2"/>
    <w:rsid w:val="00DE0C2E"/>
    <w:rPr>
      <w:rFonts w:ascii="Arial" w:hAnsi="Arial"/>
      <w:sz w:val="21"/>
      <w:szCs w:val="24"/>
      <w:lang w:eastAsia="en-US"/>
    </w:rPr>
  </w:style>
  <w:style w:type="paragraph" w:customStyle="1" w:styleId="NotesHeadinginTable">
    <w:name w:val="Notes Heading in Table"/>
    <w:next w:val="NotesTextinTable"/>
    <w:uiPriority w:val="2"/>
    <w:qFormat/>
    <w:rsid w:val="00357E1D"/>
    <w:pPr>
      <w:keepNext/>
      <w:spacing w:before="80" w:after="80"/>
    </w:pPr>
    <w:rPr>
      <w:rFonts w:ascii="Arial" w:hAnsi="Arial" w:cs="Arial"/>
      <w:noProof/>
      <w:sz w:val="18"/>
      <w:szCs w:val="18"/>
    </w:rPr>
  </w:style>
  <w:style w:type="paragraph" w:customStyle="1" w:styleId="a9">
    <w:name w:val="图样式"/>
    <w:basedOn w:val="a"/>
    <w:rsid w:val="00357E1D"/>
    <w:pPr>
      <w:keepNext/>
      <w:autoSpaceDE w:val="0"/>
      <w:autoSpaceDN w:val="0"/>
      <w:adjustRightInd w:val="0"/>
      <w:spacing w:line="360" w:lineRule="auto"/>
      <w:ind w:left="0"/>
      <w:jc w:val="center"/>
    </w:pPr>
    <w:rPr>
      <w:rFonts w:ascii="Times New Roman" w:hAnsi="Times New Roman" w:cs="Times New Roman"/>
    </w:rPr>
  </w:style>
  <w:style w:type="paragraph" w:customStyle="1" w:styleId="NotesTextListinTable">
    <w:name w:val="Notes Text List in Table"/>
    <w:uiPriority w:val="2"/>
    <w:qFormat/>
    <w:rsid w:val="00357E1D"/>
    <w:pPr>
      <w:numPr>
        <w:ilvl w:val="5"/>
        <w:numId w:val="99"/>
      </w:numPr>
      <w:spacing w:before="80" w:after="80"/>
    </w:pPr>
    <w:rPr>
      <w:rFonts w:ascii="Arial" w:eastAsia="楷体_GB2312" w:hAnsi="Arial" w:cs="楷体_GB2312"/>
      <w:noProof/>
      <w:sz w:val="18"/>
      <w:szCs w:val="18"/>
    </w:rPr>
  </w:style>
  <w:style w:type="paragraph" w:customStyle="1" w:styleId="ItemStepinTable">
    <w:name w:val="Item Step in Table"/>
    <w:uiPriority w:val="2"/>
    <w:qFormat/>
    <w:rsid w:val="00357E1D"/>
    <w:pPr>
      <w:numPr>
        <w:numId w:val="101"/>
      </w:numPr>
      <w:spacing w:before="80" w:after="80"/>
    </w:pPr>
    <w:rPr>
      <w:rFonts w:ascii="Arial" w:hAnsi="Arial" w:cs="Arial"/>
      <w:sz w:val="18"/>
      <w:szCs w:val="18"/>
    </w:rPr>
  </w:style>
  <w:style w:type="character" w:styleId="aa">
    <w:name w:val="Hyperlink"/>
    <w:basedOn w:val="a0"/>
    <w:uiPriority w:val="99"/>
    <w:qFormat/>
    <w:rsid w:val="00357E1D"/>
    <w:rPr>
      <w:color w:val="0000FF"/>
      <w:u w:val="single"/>
    </w:rPr>
  </w:style>
  <w:style w:type="paragraph" w:styleId="ab">
    <w:name w:val="Balloon Text"/>
    <w:basedOn w:val="a"/>
    <w:link w:val="Char2"/>
    <w:semiHidden/>
    <w:rsid w:val="00357E1D"/>
    <w:rPr>
      <w:sz w:val="18"/>
      <w:szCs w:val="18"/>
    </w:rPr>
  </w:style>
  <w:style w:type="character" w:customStyle="1" w:styleId="Char2">
    <w:name w:val="批注框文本 Char"/>
    <w:basedOn w:val="a0"/>
    <w:link w:val="ab"/>
    <w:semiHidden/>
    <w:rsid w:val="00D01A5A"/>
    <w:rPr>
      <w:rFonts w:ascii="Arial" w:hAnsi="Arial" w:cs="Arial"/>
      <w:kern w:val="2"/>
      <w:sz w:val="18"/>
      <w:szCs w:val="18"/>
    </w:rPr>
  </w:style>
  <w:style w:type="character" w:styleId="ac">
    <w:name w:val="annotation reference"/>
    <w:aliases w:val="批注文字 Char1,Åú×¢ÎÄ×Ö Char1,?¨²¡Á¡é??¡Á? Char1,?¡§2?¨¢?¨¦???¨¢? Char1,??¡ì2?¡§¡é?¡§|???¡§¡é? Char1,???¨¬2??¡ì?¨¦??¡ì|????¡ì?¨¦? Char1,???¡§?2???¨¬?¡§|???¨¬|?????¨¬?¡§|? Char1,????¡ì?2???¡§???¡ì|???¡§?|?????¡§???¡ì|? Char1"/>
    <w:basedOn w:val="a0"/>
    <w:rsid w:val="00357E1D"/>
    <w:rPr>
      <w:sz w:val="21"/>
      <w:szCs w:val="21"/>
    </w:rPr>
  </w:style>
  <w:style w:type="paragraph" w:styleId="ad">
    <w:name w:val="annotation text"/>
    <w:basedOn w:val="a"/>
    <w:link w:val="Char3"/>
    <w:rsid w:val="00357E1D"/>
    <w:pPr>
      <w:jc w:val="left"/>
    </w:pPr>
  </w:style>
  <w:style w:type="character" w:customStyle="1" w:styleId="Char3">
    <w:name w:val="批注文字 Char"/>
    <w:basedOn w:val="a0"/>
    <w:link w:val="ad"/>
    <w:rsid w:val="00D01A5A"/>
    <w:rPr>
      <w:rFonts w:ascii="Arial" w:hAnsi="Arial" w:cs="Arial"/>
      <w:kern w:val="2"/>
      <w:sz w:val="21"/>
    </w:rPr>
  </w:style>
  <w:style w:type="paragraph" w:styleId="ae">
    <w:name w:val="annotation subject"/>
    <w:basedOn w:val="ad"/>
    <w:next w:val="ad"/>
    <w:link w:val="Char4"/>
    <w:semiHidden/>
    <w:rsid w:val="00357E1D"/>
    <w:rPr>
      <w:b/>
      <w:bCs/>
    </w:rPr>
  </w:style>
  <w:style w:type="character" w:customStyle="1" w:styleId="Char4">
    <w:name w:val="批注主题 Char"/>
    <w:basedOn w:val="Char3"/>
    <w:link w:val="ae"/>
    <w:semiHidden/>
    <w:rsid w:val="00D01A5A"/>
    <w:rPr>
      <w:rFonts w:ascii="Arial" w:hAnsi="Arial" w:cs="Arial"/>
      <w:b/>
      <w:bCs/>
      <w:kern w:val="2"/>
      <w:sz w:val="21"/>
    </w:rPr>
  </w:style>
  <w:style w:type="paragraph" w:customStyle="1" w:styleId="TableHeading">
    <w:name w:val="Table Heading"/>
    <w:link w:val="TableHeadingChar"/>
    <w:uiPriority w:val="2"/>
    <w:qFormat/>
    <w:rsid w:val="00357E1D"/>
    <w:pPr>
      <w:keepNext/>
      <w:spacing w:before="80" w:after="80"/>
      <w:jc w:val="center"/>
    </w:pPr>
    <w:rPr>
      <w:rFonts w:ascii="Arial" w:eastAsia="黑体" w:hAnsi="Arial" w:cs="Arial Narrow"/>
      <w:bCs/>
      <w:sz w:val="18"/>
    </w:rPr>
  </w:style>
  <w:style w:type="character" w:customStyle="1" w:styleId="TableHeadingChar">
    <w:name w:val="Table Heading Char"/>
    <w:link w:val="TableHeading"/>
    <w:uiPriority w:val="2"/>
    <w:rsid w:val="00357E1D"/>
    <w:rPr>
      <w:rFonts w:ascii="Arial" w:eastAsia="黑体" w:hAnsi="Arial" w:cs="Arial Narrow"/>
      <w:bCs/>
      <w:sz w:val="18"/>
    </w:rPr>
  </w:style>
  <w:style w:type="paragraph" w:styleId="40">
    <w:name w:val="toc 4"/>
    <w:basedOn w:val="a"/>
    <w:next w:val="a"/>
    <w:autoRedefine/>
    <w:uiPriority w:val="39"/>
    <w:rsid w:val="00357E1D"/>
    <w:pPr>
      <w:ind w:left="1260"/>
    </w:pPr>
  </w:style>
  <w:style w:type="paragraph" w:styleId="50">
    <w:name w:val="toc 5"/>
    <w:basedOn w:val="a"/>
    <w:next w:val="a"/>
    <w:autoRedefine/>
    <w:uiPriority w:val="39"/>
    <w:rsid w:val="00357E1D"/>
    <w:pPr>
      <w:ind w:left="1680"/>
    </w:pPr>
  </w:style>
  <w:style w:type="paragraph" w:styleId="60">
    <w:name w:val="toc 6"/>
    <w:basedOn w:val="a"/>
    <w:next w:val="a"/>
    <w:autoRedefine/>
    <w:uiPriority w:val="39"/>
    <w:rsid w:val="00357E1D"/>
    <w:pPr>
      <w:ind w:left="2100"/>
    </w:pPr>
  </w:style>
  <w:style w:type="paragraph" w:styleId="70">
    <w:name w:val="toc 7"/>
    <w:basedOn w:val="a"/>
    <w:next w:val="a"/>
    <w:autoRedefine/>
    <w:uiPriority w:val="39"/>
    <w:rsid w:val="00357E1D"/>
    <w:pPr>
      <w:ind w:left="2520"/>
    </w:pPr>
  </w:style>
  <w:style w:type="paragraph" w:styleId="80">
    <w:name w:val="toc 8"/>
    <w:basedOn w:val="a"/>
    <w:next w:val="a"/>
    <w:autoRedefine/>
    <w:uiPriority w:val="39"/>
    <w:rsid w:val="00357E1D"/>
    <w:pPr>
      <w:ind w:left="2940"/>
    </w:pPr>
  </w:style>
  <w:style w:type="paragraph" w:styleId="90">
    <w:name w:val="toc 9"/>
    <w:basedOn w:val="a"/>
    <w:next w:val="a"/>
    <w:autoRedefine/>
    <w:uiPriority w:val="39"/>
    <w:rsid w:val="00357E1D"/>
    <w:pPr>
      <w:ind w:left="3360"/>
    </w:pPr>
  </w:style>
  <w:style w:type="character" w:styleId="af">
    <w:name w:val="FollowedHyperlink"/>
    <w:basedOn w:val="a0"/>
    <w:rsid w:val="00357E1D"/>
    <w:rPr>
      <w:color w:val="800080"/>
      <w:u w:val="single"/>
    </w:rPr>
  </w:style>
  <w:style w:type="character" w:customStyle="1" w:styleId="TerminalDisplayshading">
    <w:name w:val="Terminal Display shading"/>
    <w:basedOn w:val="a0"/>
    <w:uiPriority w:val="2"/>
    <w:qFormat/>
    <w:rsid w:val="00357E1D"/>
    <w:rPr>
      <w:rFonts w:ascii="Courier New" w:hAnsi="Courier New"/>
      <w:sz w:val="17"/>
      <w:bdr w:val="none" w:sz="0" w:space="0" w:color="auto"/>
      <w:shd w:val="clear" w:color="auto" w:fill="D9D9D9"/>
    </w:rPr>
  </w:style>
  <w:style w:type="paragraph" w:customStyle="1" w:styleId="TOC">
    <w:name w:val="TOC"/>
    <w:next w:val="a"/>
    <w:uiPriority w:val="1"/>
    <w:qFormat/>
    <w:rsid w:val="00357E1D"/>
    <w:pPr>
      <w:keepNext/>
      <w:snapToGrid w:val="0"/>
      <w:spacing w:before="480" w:after="360"/>
      <w:jc w:val="center"/>
    </w:pPr>
    <w:rPr>
      <w:rFonts w:ascii="Arial" w:eastAsia="黑体" w:hAnsi="Arial" w:cs="Arial"/>
      <w:bCs/>
      <w:color w:val="800000"/>
      <w:sz w:val="36"/>
      <w:szCs w:val="40"/>
    </w:rPr>
  </w:style>
  <w:style w:type="paragraph" w:customStyle="1" w:styleId="TerminalDisplayinTable">
    <w:name w:val="Terminal Display in Table"/>
    <w:uiPriority w:val="2"/>
    <w:qFormat/>
    <w:rsid w:val="00357E1D"/>
    <w:rPr>
      <w:rFonts w:ascii="Courier New" w:hAnsi="Courier New" w:cs="Courier New"/>
      <w:sz w:val="17"/>
      <w:szCs w:val="17"/>
    </w:rPr>
  </w:style>
  <w:style w:type="paragraph" w:customStyle="1" w:styleId="ItemStep2">
    <w:name w:val="Item Step_2"/>
    <w:uiPriority w:val="2"/>
    <w:qFormat/>
    <w:rsid w:val="00357E1D"/>
    <w:pPr>
      <w:numPr>
        <w:ilvl w:val="7"/>
        <w:numId w:val="2"/>
      </w:numPr>
      <w:spacing w:before="40" w:after="40"/>
      <w:outlineLvl w:val="5"/>
    </w:pPr>
    <w:rPr>
      <w:rFonts w:ascii="Arial" w:hAnsi="Arial"/>
      <w:sz w:val="21"/>
      <w:lang w:eastAsia="en-US"/>
    </w:rPr>
  </w:style>
  <w:style w:type="paragraph" w:customStyle="1" w:styleId="ItemListinTable2">
    <w:name w:val="Item List in Table_2"/>
    <w:basedOn w:val="a"/>
    <w:uiPriority w:val="2"/>
    <w:rsid w:val="00357E1D"/>
    <w:pPr>
      <w:numPr>
        <w:ilvl w:val="4"/>
        <w:numId w:val="99"/>
      </w:numPr>
      <w:spacing w:before="80" w:after="80"/>
      <w:jc w:val="left"/>
    </w:pPr>
    <w:rPr>
      <w:sz w:val="18"/>
      <w:szCs w:val="18"/>
      <w:lang w:eastAsia="en-US"/>
    </w:rPr>
  </w:style>
  <w:style w:type="paragraph" w:customStyle="1" w:styleId="ItemStepinTable-2">
    <w:name w:val="Item Step in Table-2"/>
    <w:uiPriority w:val="2"/>
    <w:qFormat/>
    <w:rsid w:val="0006468B"/>
    <w:pPr>
      <w:spacing w:before="40" w:after="40"/>
    </w:pPr>
    <w:rPr>
      <w:rFonts w:ascii="Arial" w:hAnsi="Arial" w:cs="Arial"/>
      <w:sz w:val="18"/>
      <w:szCs w:val="18"/>
    </w:rPr>
  </w:style>
  <w:style w:type="paragraph" w:customStyle="1" w:styleId="ItemList2">
    <w:name w:val="Item List_2"/>
    <w:basedOn w:val="ItemList"/>
    <w:uiPriority w:val="2"/>
    <w:rsid w:val="00357E1D"/>
    <w:pPr>
      <w:numPr>
        <w:ilvl w:val="1"/>
      </w:numPr>
    </w:pPr>
  </w:style>
  <w:style w:type="paragraph" w:customStyle="1" w:styleId="ItemIndent1">
    <w:name w:val="Item Indent_1"/>
    <w:basedOn w:val="a"/>
    <w:uiPriority w:val="2"/>
    <w:qFormat/>
    <w:rsid w:val="00357E1D"/>
    <w:pPr>
      <w:ind w:left="1134"/>
      <w:jc w:val="left"/>
    </w:pPr>
    <w:rPr>
      <w:color w:val="000000"/>
      <w:kern w:val="0"/>
      <w:lang w:eastAsia="en-US"/>
    </w:rPr>
  </w:style>
  <w:style w:type="paragraph" w:customStyle="1" w:styleId="ItemIndent2">
    <w:name w:val="Item Indent_2"/>
    <w:basedOn w:val="a"/>
    <w:uiPriority w:val="2"/>
    <w:qFormat/>
    <w:rsid w:val="00357E1D"/>
    <w:pPr>
      <w:ind w:left="1418"/>
      <w:jc w:val="left"/>
    </w:pPr>
    <w:rPr>
      <w:color w:val="000000"/>
      <w:kern w:val="0"/>
      <w:lang w:eastAsia="en-US"/>
    </w:rPr>
  </w:style>
  <w:style w:type="paragraph" w:customStyle="1" w:styleId="ItemList3">
    <w:name w:val="Item List_3"/>
    <w:basedOn w:val="ItemList2"/>
    <w:uiPriority w:val="2"/>
    <w:rsid w:val="00357E1D"/>
    <w:pPr>
      <w:numPr>
        <w:ilvl w:val="2"/>
      </w:numPr>
    </w:pPr>
  </w:style>
  <w:style w:type="paragraph" w:customStyle="1" w:styleId="ItemIndent3">
    <w:name w:val="Item Indent_3"/>
    <w:basedOn w:val="a"/>
    <w:uiPriority w:val="2"/>
    <w:rsid w:val="00357E1D"/>
    <w:pPr>
      <w:spacing w:before="80"/>
      <w:ind w:left="1701"/>
      <w:jc w:val="left"/>
    </w:pPr>
    <w:rPr>
      <w:color w:val="000000"/>
      <w:kern w:val="0"/>
      <w:lang w:eastAsia="en-US"/>
    </w:rPr>
  </w:style>
  <w:style w:type="table" w:customStyle="1" w:styleId="FigureTable">
    <w:name w:val="Figure Table"/>
    <w:basedOn w:val="a1"/>
    <w:uiPriority w:val="99"/>
    <w:rsid w:val="00357E1D"/>
    <w:pPr>
      <w:spacing w:before="40" w:line="240" w:lineRule="exact"/>
    </w:pPr>
    <w:rPr>
      <w:rFonts w:ascii="Arial" w:eastAsia="楷体" w:hAnsi="Arial"/>
      <w:sz w:val="18"/>
    </w:rPr>
    <w:tblPr>
      <w:tblInd w:w="737" w:type="dxa"/>
      <w:tblBorders>
        <w:top w:val="single" w:sz="4" w:space="0" w:color="auto"/>
        <w:bottom w:val="single" w:sz="4" w:space="0" w:color="auto"/>
        <w:insideH w:val="single" w:sz="4" w:space="0" w:color="808080"/>
        <w:insideV w:val="single" w:sz="4" w:space="0" w:color="808080"/>
      </w:tblBorders>
    </w:tblPr>
    <w:tcPr>
      <w:vAlign w:val="center"/>
    </w:tcPr>
  </w:style>
  <w:style w:type="paragraph" w:customStyle="1" w:styleId="Itemstep3">
    <w:name w:val="Item step_3"/>
    <w:basedOn w:val="a"/>
    <w:uiPriority w:val="2"/>
    <w:semiHidden/>
    <w:rsid w:val="00357E1D"/>
    <w:pPr>
      <w:tabs>
        <w:tab w:val="num" w:pos="1955"/>
      </w:tabs>
      <w:spacing w:before="80" w:line="240" w:lineRule="exact"/>
      <w:ind w:left="1956" w:hanging="312"/>
      <w:jc w:val="left"/>
      <w:outlineLvl w:val="8"/>
    </w:pPr>
    <w:rPr>
      <w:rFonts w:cs="Times New Roman"/>
      <w:color w:val="000000"/>
      <w:kern w:val="0"/>
      <w:szCs w:val="16"/>
      <w:lang w:eastAsia="en-US"/>
    </w:rPr>
  </w:style>
  <w:style w:type="paragraph" w:customStyle="1" w:styleId="Text">
    <w:name w:val="索引 Text"/>
    <w:link w:val="TextCharChar"/>
    <w:uiPriority w:val="3"/>
    <w:qFormat/>
    <w:rsid w:val="00357E1D"/>
    <w:pPr>
      <w:spacing w:before="40" w:after="40"/>
      <w:ind w:left="624"/>
    </w:pPr>
    <w:rPr>
      <w:rFonts w:ascii="Arial" w:hAnsi="Arial" w:cs="Arial"/>
      <w:kern w:val="2"/>
      <w:sz w:val="21"/>
    </w:rPr>
  </w:style>
  <w:style w:type="character" w:customStyle="1" w:styleId="TextCharChar">
    <w:name w:val="索引 Text Char Char"/>
    <w:basedOn w:val="a0"/>
    <w:link w:val="Text"/>
    <w:uiPriority w:val="3"/>
    <w:rsid w:val="00357E1D"/>
    <w:rPr>
      <w:rFonts w:ascii="Arial" w:hAnsi="Arial" w:cs="Arial"/>
      <w:kern w:val="2"/>
      <w:sz w:val="21"/>
    </w:rPr>
  </w:style>
  <w:style w:type="paragraph" w:customStyle="1" w:styleId="Heading">
    <w:name w:val="索引 Heading"/>
    <w:next w:val="Text"/>
    <w:link w:val="HeadingChar"/>
    <w:uiPriority w:val="3"/>
    <w:qFormat/>
    <w:rsid w:val="00357E1D"/>
    <w:pPr>
      <w:spacing w:before="120" w:after="120"/>
      <w:ind w:left="624"/>
    </w:pPr>
    <w:rPr>
      <w:rFonts w:ascii="Arial" w:hAnsi="Arial" w:cs="Arial"/>
      <w:b/>
      <w:kern w:val="2"/>
      <w:sz w:val="21"/>
    </w:rPr>
  </w:style>
  <w:style w:type="character" w:customStyle="1" w:styleId="HeadingChar">
    <w:name w:val="索引 Heading Char"/>
    <w:basedOn w:val="a0"/>
    <w:link w:val="Heading"/>
    <w:uiPriority w:val="3"/>
    <w:rsid w:val="00357E1D"/>
    <w:rPr>
      <w:rFonts w:ascii="Arial" w:hAnsi="Arial" w:cs="Arial"/>
      <w:b/>
      <w:kern w:val="2"/>
      <w:sz w:val="21"/>
    </w:rPr>
  </w:style>
  <w:style w:type="paragraph" w:customStyle="1" w:styleId="af0">
    <w:name w:val="索引链接"/>
    <w:next w:val="a"/>
    <w:link w:val="Char5"/>
    <w:uiPriority w:val="3"/>
    <w:qFormat/>
    <w:rsid w:val="00357E1D"/>
    <w:pPr>
      <w:spacing w:before="120" w:after="60"/>
      <w:ind w:left="624"/>
    </w:pPr>
    <w:rPr>
      <w:rFonts w:ascii="Arial" w:eastAsia="黑体" w:hAnsi="Arial" w:cs="Arial"/>
      <w:bCs/>
      <w:color w:val="0000FF"/>
      <w:sz w:val="36"/>
      <w:szCs w:val="36"/>
    </w:rPr>
  </w:style>
  <w:style w:type="character" w:customStyle="1" w:styleId="Char5">
    <w:name w:val="索引链接 Char"/>
    <w:basedOn w:val="a0"/>
    <w:link w:val="af0"/>
    <w:uiPriority w:val="3"/>
    <w:rsid w:val="00357E1D"/>
    <w:rPr>
      <w:rFonts w:ascii="Arial" w:eastAsia="黑体" w:hAnsi="Arial" w:cs="Arial"/>
      <w:bCs/>
      <w:color w:val="0000FF"/>
      <w:sz w:val="36"/>
      <w:szCs w:val="36"/>
    </w:rPr>
  </w:style>
  <w:style w:type="paragraph" w:customStyle="1" w:styleId="TerminalDisplayIndent1">
    <w:name w:val="Terminal Display Indent_1"/>
    <w:basedOn w:val="TerminalDisplay"/>
    <w:uiPriority w:val="2"/>
    <w:qFormat/>
    <w:rsid w:val="00357E1D"/>
    <w:pPr>
      <w:ind w:left="1134"/>
    </w:pPr>
  </w:style>
  <w:style w:type="paragraph" w:customStyle="1" w:styleId="TerminalDisplayIndent2">
    <w:name w:val="Terminal Display Indent_2"/>
    <w:basedOn w:val="TerminalDisplay"/>
    <w:uiPriority w:val="2"/>
    <w:qFormat/>
    <w:rsid w:val="00357E1D"/>
    <w:pPr>
      <w:ind w:left="1418"/>
    </w:pPr>
  </w:style>
  <w:style w:type="table" w:styleId="af1">
    <w:name w:val="Table Theme"/>
    <w:basedOn w:val="a1"/>
    <w:locked/>
    <w:rsid w:val="00357E1D"/>
    <w:pPr>
      <w:spacing w:before="40" w:after="40"/>
      <w:ind w:left="62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Revision"/>
    <w:hidden/>
    <w:uiPriority w:val="99"/>
    <w:semiHidden/>
    <w:rsid w:val="003A3F7E"/>
    <w:rPr>
      <w:rFonts w:ascii="Arial" w:hAnsi="Arial" w:cs="Arial"/>
      <w:kern w:val="2"/>
      <w:sz w:val="21"/>
    </w:rPr>
  </w:style>
  <w:style w:type="table" w:customStyle="1" w:styleId="TableNoHead">
    <w:name w:val="Table No Head"/>
    <w:basedOn w:val="a7"/>
    <w:uiPriority w:val="99"/>
    <w:qFormat/>
    <w:rsid w:val="00D538FC"/>
    <w:rPr>
      <w:rFonts w:ascii="Arial" w:hAnsi="Arial"/>
      <w:sz w:val="18"/>
    </w:rPr>
    <w:tblPr>
      <w:tblInd w:w="7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4" w:space="0" w:color="auto"/>
          <w:right w:val="nil"/>
          <w:insideH w:val="single" w:sz="4" w:space="0" w:color="808080"/>
          <w:insideV w:val="single" w:sz="4" w:space="0" w:color="808080"/>
        </w:tcBorders>
      </w:tcPr>
    </w:tblStylePr>
  </w:style>
  <w:style w:type="character" w:customStyle="1" w:styleId="BoldText">
    <w:name w:val="Bold Text"/>
    <w:basedOn w:val="a0"/>
    <w:qFormat/>
    <w:rsid w:val="00357E1D"/>
    <w:rPr>
      <w:rFonts w:ascii="Arial" w:hAnsi="Arial"/>
      <w:b/>
      <w:i w:val="0"/>
    </w:rPr>
  </w:style>
  <w:style w:type="character" w:customStyle="1" w:styleId="ItalicText">
    <w:name w:val="Italic Text"/>
    <w:basedOn w:val="a0"/>
    <w:qFormat/>
    <w:rsid w:val="00357E1D"/>
    <w:rPr>
      <w:rFonts w:ascii="Arial" w:hAnsi="Arial"/>
      <w:b w:val="0"/>
      <w:i/>
    </w:rPr>
  </w:style>
  <w:style w:type="character" w:customStyle="1" w:styleId="BoldItalicText">
    <w:name w:val="BoldItalic Text"/>
    <w:basedOn w:val="a0"/>
    <w:qFormat/>
    <w:rsid w:val="00357E1D"/>
    <w:rPr>
      <w:rFonts w:ascii="Arial" w:hAnsi="Arial"/>
      <w:b/>
      <w:i/>
    </w:rPr>
  </w:style>
  <w:style w:type="character" w:customStyle="1" w:styleId="Reference-R0G144B200">
    <w:name w:val="Reference-R0G144B200"/>
    <w:basedOn w:val="a0"/>
    <w:qFormat/>
    <w:rsid w:val="00357E1D"/>
    <w:rPr>
      <w:color w:val="0000FF"/>
      <w:u w:val="single"/>
    </w:rPr>
  </w:style>
  <w:style w:type="character" w:customStyle="1" w:styleId="Superscript">
    <w:name w:val="Superscript"/>
    <w:basedOn w:val="a0"/>
    <w:qFormat/>
    <w:rsid w:val="00357E1D"/>
    <w:rPr>
      <w:vertAlign w:val="superscript"/>
    </w:rPr>
  </w:style>
  <w:style w:type="character" w:customStyle="1" w:styleId="SubScript">
    <w:name w:val="SubScript"/>
    <w:basedOn w:val="a0"/>
    <w:qFormat/>
    <w:rsid w:val="00357E1D"/>
    <w:rPr>
      <w:vertAlign w:val="subscript"/>
    </w:rPr>
  </w:style>
  <w:style w:type="character" w:styleId="af3">
    <w:name w:val="Placeholder Text"/>
    <w:basedOn w:val="a0"/>
    <w:uiPriority w:val="99"/>
    <w:semiHidden/>
    <w:rsid w:val="00741653"/>
    <w:rPr>
      <w:color w:val="808080"/>
    </w:rPr>
  </w:style>
  <w:style w:type="paragraph" w:styleId="af4">
    <w:name w:val="Normal (Web)"/>
    <w:basedOn w:val="a"/>
    <w:rsid w:val="00762C32"/>
    <w:rPr>
      <w:rFonts w:ascii="Times New Roman" w:hAnsi="Times New Roman" w:cs="Times New Roman"/>
      <w:sz w:val="24"/>
      <w:szCs w:val="24"/>
    </w:rPr>
  </w:style>
  <w:style w:type="paragraph" w:customStyle="1" w:styleId="ItemStepinTable2">
    <w:name w:val="Item Step in Table_2"/>
    <w:uiPriority w:val="2"/>
    <w:qFormat/>
    <w:rsid w:val="00357E1D"/>
    <w:pPr>
      <w:numPr>
        <w:ilvl w:val="1"/>
        <w:numId w:val="101"/>
      </w:numPr>
      <w:spacing w:before="80" w:after="80"/>
    </w:pPr>
    <w:rPr>
      <w:rFonts w:ascii="Arial" w:hAnsi="Arial" w:cs="Arial"/>
      <w:sz w:val="18"/>
      <w:szCs w:val="18"/>
    </w:rPr>
  </w:style>
  <w:style w:type="table" w:customStyle="1" w:styleId="Tablenohead0">
    <w:name w:val="Table no head"/>
    <w:basedOn w:val="a1"/>
    <w:uiPriority w:val="99"/>
    <w:qFormat/>
    <w:rsid w:val="00357E1D"/>
    <w:pPr>
      <w:spacing w:before="80" w:after="80"/>
    </w:pPr>
    <w:rPr>
      <w:rFonts w:ascii="Arial" w:hAnsi="Arial"/>
    </w:rPr>
    <w:tblPr>
      <w:tblInd w:w="737" w:type="dxa"/>
      <w:tblBorders>
        <w:top w:val="single" w:sz="4" w:space="0" w:color="auto"/>
        <w:bottom w:val="single" w:sz="4" w:space="0" w:color="auto"/>
        <w:insideH w:val="single" w:sz="4" w:space="0" w:color="808080"/>
        <w:insideV w:val="single" w:sz="4" w:space="0" w:color="808080"/>
      </w:tblBorders>
    </w:tblPr>
    <w:tcPr>
      <w:vAlign w:val="center"/>
    </w:tcPr>
  </w:style>
  <w:style w:type="table" w:customStyle="1" w:styleId="Table-SMB">
    <w:name w:val="左文右图Table-SMB专用样式"/>
    <w:basedOn w:val="a1"/>
    <w:uiPriority w:val="99"/>
    <w:qFormat/>
    <w:rsid w:val="00357E1D"/>
    <w:tblPr>
      <w:tblInd w:w="737" w:type="dxa"/>
      <w:tblBorders>
        <w:top w:val="single" w:sz="18" w:space="0" w:color="auto"/>
        <w:bottom w:val="single" w:sz="18" w:space="0" w:color="auto"/>
        <w:insideH w:val="single" w:sz="12" w:space="0" w:color="A6A6A6" w:themeColor="background1" w:themeShade="A6"/>
      </w:tblBorders>
    </w:tblPr>
  </w:style>
  <w:style w:type="paragraph" w:customStyle="1" w:styleId="TableHeading0">
    <w:name w:val="索引 Table Heading"/>
    <w:link w:val="TableHeadingChar0"/>
    <w:uiPriority w:val="3"/>
    <w:rsid w:val="00357E1D"/>
    <w:pPr>
      <w:widowControl w:val="0"/>
    </w:pPr>
    <w:rPr>
      <w:rFonts w:ascii="Arial" w:hAnsi="Arial" w:cs="Arial"/>
      <w:b/>
      <w:kern w:val="2"/>
      <w:sz w:val="21"/>
    </w:rPr>
  </w:style>
  <w:style w:type="character" w:customStyle="1" w:styleId="TableHeadingChar0">
    <w:name w:val="索引 Table Heading Char"/>
    <w:basedOn w:val="a0"/>
    <w:link w:val="TableHeading0"/>
    <w:uiPriority w:val="3"/>
    <w:rsid w:val="00357E1D"/>
    <w:rPr>
      <w:rFonts w:ascii="Arial" w:hAnsi="Arial" w:cs="Arial"/>
      <w:b/>
      <w:kern w:val="2"/>
      <w:sz w:val="21"/>
    </w:rPr>
  </w:style>
  <w:style w:type="character" w:styleId="af5">
    <w:name w:val="Strong"/>
    <w:basedOn w:val="a0"/>
    <w:uiPriority w:val="22"/>
    <w:qFormat/>
    <w:rsid w:val="00DE0C2E"/>
    <w:rPr>
      <w:b/>
      <w:bCs/>
    </w:rPr>
  </w:style>
  <w:style w:type="paragraph" w:styleId="af6">
    <w:name w:val="List Paragraph"/>
    <w:basedOn w:val="a"/>
    <w:uiPriority w:val="34"/>
    <w:qFormat/>
    <w:rsid w:val="00DE0C2E"/>
    <w:pPr>
      <w:ind w:firstLineChars="200" w:firstLine="420"/>
    </w:pPr>
  </w:style>
  <w:style w:type="character" w:customStyle="1" w:styleId="commandtext">
    <w:name w:val="command text"/>
    <w:basedOn w:val="a0"/>
    <w:qFormat/>
    <w:rsid w:val="00357E1D"/>
    <w:rPr>
      <w:rFonts w:ascii="Courier New" w:eastAsia="宋体" w:hAnsi="Courier New" w:cs="黑体"/>
      <w:color w:val="auto"/>
    </w:rPr>
  </w:style>
  <w:style w:type="paragraph" w:customStyle="1" w:styleId="NotesHeading1">
    <w:name w:val="Notes Heading_1"/>
    <w:basedOn w:val="NotesHeading"/>
    <w:uiPriority w:val="2"/>
    <w:qFormat/>
    <w:rsid w:val="00357E1D"/>
    <w:pPr>
      <w:ind w:left="1134"/>
    </w:pPr>
  </w:style>
  <w:style w:type="paragraph" w:customStyle="1" w:styleId="NotesTextList1">
    <w:name w:val="Notes Text List_1"/>
    <w:basedOn w:val="NotesTextList"/>
    <w:uiPriority w:val="2"/>
    <w:qFormat/>
    <w:rsid w:val="00357E1D"/>
    <w:pPr>
      <w:ind w:left="1531"/>
    </w:pPr>
  </w:style>
  <w:style w:type="paragraph" w:customStyle="1" w:styleId="Spacer">
    <w:name w:val="Spacer"/>
    <w:next w:val="a"/>
    <w:link w:val="SpacerChar"/>
    <w:qFormat/>
    <w:rsid w:val="00357E1D"/>
    <w:pPr>
      <w:spacing w:after="60" w:line="120" w:lineRule="exact"/>
      <w:ind w:left="879"/>
    </w:pPr>
    <w:rPr>
      <w:rFonts w:ascii="Arial" w:hAnsi="Arial" w:cs="Futura Bk"/>
      <w:color w:val="000000"/>
      <w:sz w:val="12"/>
      <w:szCs w:val="12"/>
      <w:lang w:eastAsia="en-US"/>
    </w:rPr>
  </w:style>
  <w:style w:type="character" w:customStyle="1" w:styleId="SpacerChar">
    <w:name w:val="Spacer Char"/>
    <w:basedOn w:val="a0"/>
    <w:link w:val="Spacer"/>
    <w:rsid w:val="00357E1D"/>
    <w:rPr>
      <w:rFonts w:ascii="Arial" w:hAnsi="Arial" w:cs="Futura Bk"/>
      <w:color w:val="000000"/>
      <w:sz w:val="12"/>
      <w:szCs w:val="12"/>
      <w:lang w:eastAsia="en-US"/>
    </w:rPr>
  </w:style>
  <w:style w:type="paragraph" w:customStyle="1" w:styleId="NotesText1">
    <w:name w:val="Notes Text_1"/>
    <w:basedOn w:val="NotesText"/>
    <w:uiPriority w:val="2"/>
    <w:qFormat/>
    <w:rsid w:val="00357E1D"/>
    <w:pPr>
      <w:ind w:left="1134"/>
    </w:pPr>
  </w:style>
  <w:style w:type="paragraph" w:customStyle="1" w:styleId="FigureDescriptionIndent1">
    <w:name w:val="Figure Description Indent_1"/>
    <w:basedOn w:val="FigureDescription"/>
    <w:uiPriority w:val="2"/>
    <w:qFormat/>
    <w:rsid w:val="00357E1D"/>
    <w:pPr>
      <w:ind w:left="1134"/>
    </w:pPr>
  </w:style>
  <w:style w:type="table" w:customStyle="1" w:styleId="FigureTableIndent1">
    <w:name w:val="Figure Table Indent_1"/>
    <w:basedOn w:val="FigureTable"/>
    <w:uiPriority w:val="99"/>
    <w:rsid w:val="00357E1D"/>
    <w:tblPr>
      <w:tblInd w:w="1247" w:type="dxa"/>
    </w:tblPr>
  </w:style>
  <w:style w:type="paragraph" w:customStyle="1" w:styleId="ItemStepinTable2F">
    <w:name w:val="Item Step in Table_2F"/>
    <w:uiPriority w:val="2"/>
    <w:rsid w:val="00357E1D"/>
    <w:pPr>
      <w:numPr>
        <w:ilvl w:val="2"/>
        <w:numId w:val="101"/>
      </w:numPr>
      <w:spacing w:before="40" w:after="40"/>
    </w:pPr>
    <w:rPr>
      <w:rFonts w:ascii="Arial" w:hAnsi="Arial" w:cs="Arial"/>
      <w:kern w:val="2"/>
      <w:sz w:val="18"/>
      <w:szCs w:val="18"/>
      <w:lang w:eastAsia="en-US"/>
    </w:rPr>
  </w:style>
  <w:style w:type="paragraph" w:customStyle="1" w:styleId="FigureDescriptionIndent2">
    <w:name w:val="Figure Description Indent_2"/>
    <w:basedOn w:val="FigureDescription"/>
    <w:uiPriority w:val="2"/>
    <w:qFormat/>
    <w:rsid w:val="00357E1D"/>
    <w:pPr>
      <w:ind w:left="1418"/>
    </w:pPr>
  </w:style>
  <w:style w:type="table" w:customStyle="1" w:styleId="FigureTableIndent2">
    <w:name w:val="Figure Table Indent_2"/>
    <w:basedOn w:val="FigureTable"/>
    <w:uiPriority w:val="99"/>
    <w:rsid w:val="00357E1D"/>
    <w:tblPr>
      <w:tblInd w:w="1531" w:type="dxa"/>
    </w:tblPr>
  </w:style>
  <w:style w:type="paragraph" w:customStyle="1" w:styleId="TableDescriptionIndent1">
    <w:name w:val="Table Description Indent_1"/>
    <w:basedOn w:val="TableDescription"/>
    <w:next w:val="a"/>
    <w:uiPriority w:val="2"/>
    <w:qFormat/>
    <w:rsid w:val="00357E1D"/>
    <w:pPr>
      <w:ind w:left="1134"/>
    </w:pPr>
  </w:style>
  <w:style w:type="table" w:customStyle="1" w:styleId="TableIndent1">
    <w:name w:val="Table Indent_1"/>
    <w:basedOn w:val="Table"/>
    <w:uiPriority w:val="99"/>
    <w:rsid w:val="00357E1D"/>
    <w:tblPr>
      <w:tblInd w:w="1247" w:type="dxa"/>
    </w:tblPr>
    <w:tblStylePr w:type="firstRow"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</w:style>
  <w:style w:type="paragraph" w:customStyle="1" w:styleId="TableDescriptionIndent2">
    <w:name w:val="Table Description Indent_2"/>
    <w:basedOn w:val="TableDescription"/>
    <w:next w:val="a"/>
    <w:uiPriority w:val="2"/>
    <w:qFormat/>
    <w:rsid w:val="00357E1D"/>
    <w:pPr>
      <w:ind w:left="1418"/>
    </w:pPr>
  </w:style>
  <w:style w:type="table" w:customStyle="1" w:styleId="TableIndent2">
    <w:name w:val="Table Indent_2"/>
    <w:basedOn w:val="Table"/>
    <w:uiPriority w:val="99"/>
    <w:rsid w:val="00357E1D"/>
    <w:tblPr>
      <w:tblInd w:w="1531" w:type="dxa"/>
    </w:tblPr>
    <w:tblStylePr w:type="firstRow"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</w:style>
  <w:style w:type="paragraph" w:customStyle="1" w:styleId="NotesHeading2">
    <w:name w:val="Notes Heading_2"/>
    <w:basedOn w:val="NotesHeading"/>
    <w:uiPriority w:val="2"/>
    <w:qFormat/>
    <w:rsid w:val="00357E1D"/>
    <w:pPr>
      <w:ind w:left="1418"/>
    </w:pPr>
  </w:style>
  <w:style w:type="paragraph" w:customStyle="1" w:styleId="NotesText2">
    <w:name w:val="Notes Text_2"/>
    <w:basedOn w:val="NotesText"/>
    <w:uiPriority w:val="2"/>
    <w:qFormat/>
    <w:rsid w:val="00357E1D"/>
    <w:pPr>
      <w:ind w:left="1418"/>
    </w:pPr>
  </w:style>
  <w:style w:type="paragraph" w:customStyle="1" w:styleId="NotesTextList2">
    <w:name w:val="Notes Text List_2"/>
    <w:basedOn w:val="NotesTextList"/>
    <w:uiPriority w:val="2"/>
    <w:qFormat/>
    <w:rsid w:val="00357E1D"/>
    <w:pPr>
      <w:ind w:left="1815"/>
    </w:pPr>
  </w:style>
  <w:style w:type="paragraph" w:customStyle="1" w:styleId="FigureIndent1">
    <w:name w:val="Figure Indent_1"/>
    <w:basedOn w:val="Figure"/>
    <w:uiPriority w:val="2"/>
    <w:qFormat/>
    <w:rsid w:val="00357E1D"/>
    <w:pPr>
      <w:ind w:left="1134"/>
    </w:pPr>
  </w:style>
  <w:style w:type="paragraph" w:customStyle="1" w:styleId="FigureIndent2">
    <w:name w:val="Figure Indent_2"/>
    <w:basedOn w:val="Figure"/>
    <w:uiPriority w:val="2"/>
    <w:qFormat/>
    <w:rsid w:val="00357E1D"/>
    <w:pPr>
      <w:ind w:left="1418"/>
    </w:pPr>
  </w:style>
  <w:style w:type="paragraph" w:customStyle="1" w:styleId="TableHeading1">
    <w:name w:val="Table Heading_1"/>
    <w:basedOn w:val="TableHeading"/>
    <w:uiPriority w:val="2"/>
    <w:qFormat/>
    <w:rsid w:val="00357E1D"/>
  </w:style>
  <w:style w:type="paragraph" w:customStyle="1" w:styleId="TableHeading2">
    <w:name w:val="Table Heading_2"/>
    <w:basedOn w:val="TableHeading"/>
    <w:uiPriority w:val="2"/>
    <w:qFormat/>
    <w:rsid w:val="00357E1D"/>
  </w:style>
  <w:style w:type="paragraph" w:customStyle="1" w:styleId="FigureText1">
    <w:name w:val="Figure Text_1"/>
    <w:basedOn w:val="FigureText"/>
    <w:uiPriority w:val="2"/>
    <w:qFormat/>
    <w:rsid w:val="00357E1D"/>
  </w:style>
  <w:style w:type="paragraph" w:customStyle="1" w:styleId="FigureText2">
    <w:name w:val="Figure Text_2"/>
    <w:basedOn w:val="FigureText"/>
    <w:uiPriority w:val="2"/>
    <w:qFormat/>
    <w:rsid w:val="00357E1D"/>
  </w:style>
  <w:style w:type="character" w:customStyle="1" w:styleId="ItemListCharChar">
    <w:name w:val="Item List Char Char"/>
    <w:basedOn w:val="a0"/>
    <w:link w:val="ItemList"/>
    <w:uiPriority w:val="2"/>
    <w:rsid w:val="00357E1D"/>
    <w:rPr>
      <w:rFonts w:ascii="Arial" w:hAnsi="Arial" w:cs="Arial"/>
      <w:kern w:val="2"/>
      <w:sz w:val="21"/>
      <w:lang w:eastAsia="en-US"/>
    </w:rPr>
  </w:style>
  <w:style w:type="character" w:customStyle="1" w:styleId="SeedShown">
    <w:name w:val="SeedShown"/>
    <w:basedOn w:val="a0"/>
    <w:rsid w:val="00FA57E8"/>
    <w:rPr>
      <w:i/>
      <w:strike/>
      <w:dstrike w:val="0"/>
    </w:rPr>
  </w:style>
  <w:style w:type="paragraph" w:customStyle="1" w:styleId="SeedHidden">
    <w:name w:val="SeedHidden"/>
    <w:rsid w:val="00FA57E8"/>
    <w:pPr>
      <w:spacing w:line="14" w:lineRule="exact"/>
    </w:pPr>
    <w:rPr>
      <w:rFonts w:ascii="Arial" w:hAnsi="Arial" w:cs="Arial"/>
      <w:color w:val="FFFFFF"/>
      <w:kern w:val="2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image" Target="media/image9.emf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63" Type="http://schemas.openxmlformats.org/officeDocument/2006/relationships/image" Target="media/image51.emf"/><Relationship Id="rId68" Type="http://schemas.openxmlformats.org/officeDocument/2006/relationships/image" Target="media/image56.emf"/><Relationship Id="rId16" Type="http://schemas.openxmlformats.org/officeDocument/2006/relationships/image" Target="media/image4.emf"/><Relationship Id="rId11" Type="http://schemas.openxmlformats.org/officeDocument/2006/relationships/footer" Target="footer2.xml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53" Type="http://schemas.openxmlformats.org/officeDocument/2006/relationships/image" Target="media/image41.emf"/><Relationship Id="rId58" Type="http://schemas.openxmlformats.org/officeDocument/2006/relationships/image" Target="media/image46.emf"/><Relationship Id="rId74" Type="http://schemas.openxmlformats.org/officeDocument/2006/relationships/image" Target="media/image62.emf"/><Relationship Id="rId79" Type="http://schemas.openxmlformats.org/officeDocument/2006/relationships/customXml" Target="../customXml/item3.xml"/><Relationship Id="rId5" Type="http://schemas.microsoft.com/office/2007/relationships/stylesWithEffects" Target="stylesWithEffects.xml"/><Relationship Id="rId61" Type="http://schemas.openxmlformats.org/officeDocument/2006/relationships/image" Target="media/image49.emf"/><Relationship Id="rId82" Type="http://schemas.openxmlformats.org/officeDocument/2006/relationships/customXml" Target="../customXml/item6.xml"/><Relationship Id="rId19" Type="http://schemas.openxmlformats.org/officeDocument/2006/relationships/image" Target="media/image7.emf"/><Relationship Id="rId14" Type="http://schemas.openxmlformats.org/officeDocument/2006/relationships/image" Target="media/image2.emf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56" Type="http://schemas.openxmlformats.org/officeDocument/2006/relationships/image" Target="media/image44.emf"/><Relationship Id="rId64" Type="http://schemas.openxmlformats.org/officeDocument/2006/relationships/image" Target="media/image52.emf"/><Relationship Id="rId69" Type="http://schemas.openxmlformats.org/officeDocument/2006/relationships/image" Target="media/image57.emf"/><Relationship Id="rId77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39.emf"/><Relationship Id="rId72" Type="http://schemas.openxmlformats.org/officeDocument/2006/relationships/image" Target="media/image60.emf"/><Relationship Id="rId80" Type="http://schemas.openxmlformats.org/officeDocument/2006/relationships/customXml" Target="../customXml/item4.xml"/><Relationship Id="rId3" Type="http://schemas.openxmlformats.org/officeDocument/2006/relationships/numbering" Target="numbering.xml"/><Relationship Id="rId12" Type="http://schemas.openxmlformats.org/officeDocument/2006/relationships/image" Target="media/image1.wmf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46" Type="http://schemas.openxmlformats.org/officeDocument/2006/relationships/image" Target="media/image34.emf"/><Relationship Id="rId59" Type="http://schemas.openxmlformats.org/officeDocument/2006/relationships/image" Target="media/image47.emf"/><Relationship Id="rId67" Type="http://schemas.openxmlformats.org/officeDocument/2006/relationships/image" Target="media/image55.emf"/><Relationship Id="rId20" Type="http://schemas.openxmlformats.org/officeDocument/2006/relationships/image" Target="media/image8.emf"/><Relationship Id="rId41" Type="http://schemas.openxmlformats.org/officeDocument/2006/relationships/image" Target="media/image29.emf"/><Relationship Id="rId54" Type="http://schemas.openxmlformats.org/officeDocument/2006/relationships/image" Target="media/image42.emf"/><Relationship Id="rId62" Type="http://schemas.openxmlformats.org/officeDocument/2006/relationships/image" Target="media/image50.emf"/><Relationship Id="rId70" Type="http://schemas.openxmlformats.org/officeDocument/2006/relationships/image" Target="media/image58.emf"/><Relationship Id="rId75" Type="http://schemas.openxmlformats.org/officeDocument/2006/relationships/image" Target="media/image63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49" Type="http://schemas.openxmlformats.org/officeDocument/2006/relationships/image" Target="media/image37.emf"/><Relationship Id="rId57" Type="http://schemas.openxmlformats.org/officeDocument/2006/relationships/image" Target="media/image45.emf"/><Relationship Id="rId10" Type="http://schemas.openxmlformats.org/officeDocument/2006/relationships/footer" Target="footer1.xml"/><Relationship Id="rId31" Type="http://schemas.openxmlformats.org/officeDocument/2006/relationships/image" Target="media/image19.emf"/><Relationship Id="rId44" Type="http://schemas.openxmlformats.org/officeDocument/2006/relationships/image" Target="media/image32.emf"/><Relationship Id="rId52" Type="http://schemas.openxmlformats.org/officeDocument/2006/relationships/image" Target="media/image40.emf"/><Relationship Id="rId60" Type="http://schemas.openxmlformats.org/officeDocument/2006/relationships/image" Target="media/image48.emf"/><Relationship Id="rId65" Type="http://schemas.openxmlformats.org/officeDocument/2006/relationships/image" Target="media/image53.emf"/><Relationship Id="rId73" Type="http://schemas.openxmlformats.org/officeDocument/2006/relationships/image" Target="media/image61.emf"/><Relationship Id="rId78" Type="http://schemas.openxmlformats.org/officeDocument/2006/relationships/theme" Target="theme/theme1.xml"/><Relationship Id="rId81" Type="http://schemas.openxmlformats.org/officeDocument/2006/relationships/customXml" Target="../customXml/item5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comments" Target="comments.xml"/><Relationship Id="rId18" Type="http://schemas.openxmlformats.org/officeDocument/2006/relationships/image" Target="media/image6.emf"/><Relationship Id="rId39" Type="http://schemas.openxmlformats.org/officeDocument/2006/relationships/image" Target="media/image27.emf"/><Relationship Id="rId34" Type="http://schemas.openxmlformats.org/officeDocument/2006/relationships/image" Target="media/image22.emf"/><Relationship Id="rId50" Type="http://schemas.openxmlformats.org/officeDocument/2006/relationships/image" Target="media/image38.emf"/><Relationship Id="rId55" Type="http://schemas.openxmlformats.org/officeDocument/2006/relationships/image" Target="media/image43.emf"/><Relationship Id="rId76" Type="http://schemas.openxmlformats.org/officeDocument/2006/relationships/header" Target="header1.xml"/><Relationship Id="rId7" Type="http://schemas.openxmlformats.org/officeDocument/2006/relationships/webSettings" Target="webSettings.xml"/><Relationship Id="rId71" Type="http://schemas.openxmlformats.org/officeDocument/2006/relationships/image" Target="media/image59.emf"/><Relationship Id="rId2" Type="http://schemas.openxmlformats.org/officeDocument/2006/relationships/customXml" Target="../customXml/item2.xml"/><Relationship Id="rId29" Type="http://schemas.openxmlformats.org/officeDocument/2006/relationships/image" Target="media/image17.emf"/><Relationship Id="rId24" Type="http://schemas.openxmlformats.org/officeDocument/2006/relationships/image" Target="media/image12.emf"/><Relationship Id="rId40" Type="http://schemas.openxmlformats.org/officeDocument/2006/relationships/image" Target="media/image28.emf"/><Relationship Id="rId45" Type="http://schemas.openxmlformats.org/officeDocument/2006/relationships/image" Target="media/image33.emf"/><Relationship Id="rId66" Type="http://schemas.openxmlformats.org/officeDocument/2006/relationships/image" Target="media/image5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08604\AppData\Roaming\Microsoft\Templates\H3C%20&#25216;&#26415;&#36164;&#26009;&#27169;&#26495;-&#27491;&#25991;(16K)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docinfo xmlns="/info/sys/y04538/doc/info">
  <id>d21387z20113</id>
  <name>MPLS L3VPN配置.docx</name>
  <level>0</level>
  <refpath>
  </refpath>
  <versioncode>302</versioncode>
  <refversioncode>0</refversioncode>
  <islocked>False</islocked>
  <lockbyusername>
  </lockbyusername>
  <ischanged>False</ischanged>
  <changetime>2017/12/1 16:36:53</changetime>
</docinfo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9F69F5151970774792749F237A8CDA6D" ma:contentTypeVersion="10" ma:contentTypeDescription="新建文档。" ma:contentTypeScope="" ma:versionID="c7e1a569ee4943866f52ad7faa6b9113">
  <xsd:schema xmlns:xsd="http://www.w3.org/2001/XMLSchema" xmlns:xs="http://www.w3.org/2001/XMLSchema" xmlns:p="http://schemas.microsoft.com/office/2006/metadata/properties" xmlns:ns1="http://schemas.microsoft.com/sharepoint/v3" xmlns:ns2="ee8f07ca-e086-4550-8aee-a36bfb615190" xmlns:ns3="8e10849c-1667-4f28-b036-7b90e9808d31" targetNamespace="http://schemas.microsoft.com/office/2006/metadata/properties" ma:root="true" ma:fieldsID="c39479dbf012d1b32aeb74cd30982d19" ns1:_="" ns2:_="" ns3:_="">
    <xsd:import namespace="http://schemas.microsoft.com/sharepoint/v3"/>
    <xsd:import namespace="ee8f07ca-e086-4550-8aee-a36bfb615190"/>
    <xsd:import namespace="8e10849c-1667-4f28-b036-7b90e9808d3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1:_dlc_Exempt" minOccurs="0"/>
                <xsd:element ref="ns1:_dlc_ExpireDateSaved" minOccurs="0"/>
                <xsd:element ref="ns1:_dlc_ExpireDate" minOccurs="0"/>
                <xsd:element ref="ns3:_x4e0b__x8f7d__x6570_" minOccurs="0"/>
                <xsd:element ref="ns3:Feedbac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9" nillable="true" ma:displayName="策略例外" ma:hidden="true" ma:internalName="_dlc_Exempt" ma:readOnly="true">
      <xsd:simpleType>
        <xsd:restriction base="dms:Unknown"/>
      </xsd:simpleType>
    </xsd:element>
    <xsd:element name="_dlc_ExpireDateSaved" ma:index="10" nillable="true" ma:displayName="原始过期日期" ma:hidden="true" ma:internalName="_dlc_ExpireDateSaved" ma:readOnly="true">
      <xsd:simpleType>
        <xsd:restriction base="dms:DateTime"/>
      </xsd:simpleType>
    </xsd:element>
    <xsd:element name="_dlc_ExpireDate" ma:index="11" nillable="true" ma:displayName="到期日期" ma:hidden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8f07ca-e086-4550-8aee-a36bfb6151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10849c-1667-4f28-b036-7b90e9808d31" elementFormDefault="qualified">
    <xsd:import namespace="http://schemas.microsoft.com/office/2006/documentManagement/types"/>
    <xsd:import namespace="http://schemas.microsoft.com/office/infopath/2007/PartnerControls"/>
    <xsd:element name="_x4e0b__x8f7d__x6570_" ma:index="12" nillable="true" ma:displayName="下载数" ma:default="0" ma:internalName="_x4e0b__x8f7d__x6570_">
      <xsd:simpleType>
        <xsd:restriction base="dms:Number"/>
      </xsd:simpleType>
    </xsd:element>
    <xsd:element name="Feedback" ma:index="13" nillable="true" ma:displayName="反馈信息" ma:internalName="Feedback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p:Policy xmlns:p="office.server.policy" id="" local="true">
  <p:Name>文档</p:Name>
  <p:Description/>
  <p:Statement/>
  <p:PolicyItems>
    <p:PolicyItem featureId="Microsoft.Office.RecordsManagement.PolicyFeatures.Expiration" staticId="0x0101009F69F5151970774792749F237A8CDA6D" UniqueId="a56ccb85-0776-4b38-8e02-be7b29dc8450">
      <p:Name>保留</p:Name>
      <p:Description>自动安排内容处理并对终止的到期内容执行保留操作。</p:Description>
      <p:CustomData/>
    </p:PolicyItem>
    <p:PolicyItem featureId="Microsoft.Office.RecordsManagement.PolicyFeatures.PolicyAudit" staticId="0x0101009F69F5151970774792749F237A8CDA6D|8138272" UniqueId="c1fd27aa-e818-4012-8fa9-f1da80dd5c5e">
      <p:Name>审核</p:Name>
      <p:Description>审核用户对文档和列表项所做的操作，并将审核结果写入审核日志。</p:Description>
      <p:CustomData>
        <Audit>
          <Update/>
          <View/>
          <CheckInOut/>
          <MoveCopy/>
          <DeleteRestore/>
        </Audit>
      </p:CustomData>
    </p:PolicyItem>
  </p:PolicyItems>
</p:Policy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edback xmlns="8e10849c-1667-4f28-b036-7b90e9808d31" xsi:nil="true"/>
    <_x4e0b__x8f7d__x6570_ xmlns="8e10849c-1667-4f28-b036-7b90e9808d31">10</_x4e0b__x8f7d__x6570_>
  </documentManagement>
</p:properties>
</file>

<file path=customXml/itemProps1.xml><?xml version="1.0" encoding="utf-8"?>
<ds:datastoreItem xmlns:ds="http://schemas.openxmlformats.org/officeDocument/2006/customXml" ds:itemID="{2C939EA4-1F09-4384-8C38-E38C6B5729D9}">
  <ds:schemaRefs>
    <ds:schemaRef ds:uri="/info/sys/y04538/doc/info"/>
  </ds:schemaRefs>
</ds:datastoreItem>
</file>

<file path=customXml/itemProps2.xml><?xml version="1.0" encoding="utf-8"?>
<ds:datastoreItem xmlns:ds="http://schemas.openxmlformats.org/officeDocument/2006/customXml" ds:itemID="{C45B69FE-ADD5-4707-A399-5F228FDE737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5F65DD8-F031-45F4-893B-D1E5F5907B6C}"/>
</file>

<file path=customXml/itemProps4.xml><?xml version="1.0" encoding="utf-8"?>
<ds:datastoreItem xmlns:ds="http://schemas.openxmlformats.org/officeDocument/2006/customXml" ds:itemID="{9C5BF221-4F2B-44A1-8F61-EC87B4FE21FA}"/>
</file>

<file path=customXml/itemProps5.xml><?xml version="1.0" encoding="utf-8"?>
<ds:datastoreItem xmlns:ds="http://schemas.openxmlformats.org/officeDocument/2006/customXml" ds:itemID="{07E6E01D-FB58-43B3-93E4-0FC70D6FE70B}"/>
</file>

<file path=customXml/itemProps6.xml><?xml version="1.0" encoding="utf-8"?>
<ds:datastoreItem xmlns:ds="http://schemas.openxmlformats.org/officeDocument/2006/customXml" ds:itemID="{321C7802-CBDD-465B-BEF7-FC7BDABF0548}"/>
</file>

<file path=docProps/app.xml><?xml version="1.0" encoding="utf-8"?>
<Properties xmlns="http://schemas.openxmlformats.org/officeDocument/2006/extended-properties" xmlns:vt="http://schemas.openxmlformats.org/officeDocument/2006/docPropsVTypes">
  <Template>H3C 技术资料模板-正文(16K)</Template>
  <TotalTime>7275</TotalTime>
  <Pages>277</Pages>
  <Words>100564</Words>
  <Characters>300382</Characters>
  <Application>Microsoft Office Word</Application>
  <DocSecurity>0</DocSecurity>
  <Lines>11476</Lines>
  <Paragraphs>9832</Paragraphs>
  <ScaleCrop>false</ScaleCrop>
  <Company/>
  <LinksUpToDate>false</LinksUpToDate>
  <CharactersWithSpaces>340949</CharactersWithSpaces>
  <SharedDoc>false</SharedDoc>
  <HLinks>
    <vt:vector size="384" baseType="variant">
      <vt:variant>
        <vt:i4>1507378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_Toc301968612</vt:lpwstr>
      </vt:variant>
      <vt:variant>
        <vt:i4>1507378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_Toc301968611</vt:lpwstr>
      </vt:variant>
      <vt:variant>
        <vt:i4>1966135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_Toc301968383</vt:lpwstr>
      </vt:variant>
      <vt:variant>
        <vt:i4>1966135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_Toc301968382</vt:lpwstr>
      </vt:variant>
      <vt:variant>
        <vt:i4>1966135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_Toc301968381</vt:lpwstr>
      </vt:variant>
      <vt:variant>
        <vt:i4>1966135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_Toc301968380</vt:lpwstr>
      </vt:variant>
      <vt:variant>
        <vt:i4>1114167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_Toc301968379</vt:lpwstr>
      </vt:variant>
      <vt:variant>
        <vt:i4>1114167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_Toc301968378</vt:lpwstr>
      </vt:variant>
      <vt:variant>
        <vt:i4>1114167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_Toc301968377</vt:lpwstr>
      </vt:variant>
      <vt:variant>
        <vt:i4>1114167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_Toc301968376</vt:lpwstr>
      </vt:variant>
      <vt:variant>
        <vt:i4>1114167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_Toc301968375</vt:lpwstr>
      </vt:variant>
      <vt:variant>
        <vt:i4>1114167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_Toc301968374</vt:lpwstr>
      </vt:variant>
      <vt:variant>
        <vt:i4>1114167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_Toc301968373</vt:lpwstr>
      </vt:variant>
      <vt:variant>
        <vt:i4>1114167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_Toc301968372</vt:lpwstr>
      </vt:variant>
      <vt:variant>
        <vt:i4>1114167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_Toc301968371</vt:lpwstr>
      </vt:variant>
      <vt:variant>
        <vt:i4>1114167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_Toc301968370</vt:lpwstr>
      </vt:variant>
      <vt:variant>
        <vt:i4>1048631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_Toc301968369</vt:lpwstr>
      </vt:variant>
      <vt:variant>
        <vt:i4>1048631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_Toc301968368</vt:lpwstr>
      </vt:variant>
      <vt:variant>
        <vt:i4>1048631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_Toc301968367</vt:lpwstr>
      </vt:variant>
      <vt:variant>
        <vt:i4>1048631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_Toc301968366</vt:lpwstr>
      </vt:variant>
      <vt:variant>
        <vt:i4>1048631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_Toc301968365</vt:lpwstr>
      </vt:variant>
      <vt:variant>
        <vt:i4>1048631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_Toc301968364</vt:lpwstr>
      </vt:variant>
      <vt:variant>
        <vt:i4>1048631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_Toc301968363</vt:lpwstr>
      </vt:variant>
      <vt:variant>
        <vt:i4>1048631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_Toc301968362</vt:lpwstr>
      </vt:variant>
      <vt:variant>
        <vt:i4>1048631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_Toc301968361</vt:lpwstr>
      </vt:variant>
      <vt:variant>
        <vt:i4>1048631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_Toc301968360</vt:lpwstr>
      </vt:variant>
      <vt:variant>
        <vt:i4>1245239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_Toc301968359</vt:lpwstr>
      </vt:variant>
      <vt:variant>
        <vt:i4>1245239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_Toc301968358</vt:lpwstr>
      </vt:variant>
      <vt:variant>
        <vt:i4>1245239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_Toc301968357</vt:lpwstr>
      </vt:variant>
      <vt:variant>
        <vt:i4>1245239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_Toc301968356</vt:lpwstr>
      </vt:variant>
      <vt:variant>
        <vt:i4>1245239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_Toc301968355</vt:lpwstr>
      </vt:variant>
      <vt:variant>
        <vt:i4>1245239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_Toc301968354</vt:lpwstr>
      </vt:variant>
      <vt:variant>
        <vt:i4>1245239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_Toc301968353</vt:lpwstr>
      </vt:variant>
      <vt:variant>
        <vt:i4>1245239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_Toc301968352</vt:lpwstr>
      </vt:variant>
      <vt:variant>
        <vt:i4>1245239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_Toc301968351</vt:lpwstr>
      </vt:variant>
      <vt:variant>
        <vt:i4>1245239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_Toc301968350</vt:lpwstr>
      </vt:variant>
      <vt:variant>
        <vt:i4>1179703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_Toc301968349</vt:lpwstr>
      </vt:variant>
      <vt:variant>
        <vt:i4>1179703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_Toc301968348</vt:lpwstr>
      </vt:variant>
      <vt:variant>
        <vt:i4>1179703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_Toc301968347</vt:lpwstr>
      </vt:variant>
      <vt:variant>
        <vt:i4>1179703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_Toc301968346</vt:lpwstr>
      </vt:variant>
      <vt:variant>
        <vt:i4>1179703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_Toc301968345</vt:lpwstr>
      </vt:variant>
      <vt:variant>
        <vt:i4>1179703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_Toc301968344</vt:lpwstr>
      </vt:variant>
      <vt:variant>
        <vt:i4>1179703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_Toc301968343</vt:lpwstr>
      </vt:variant>
      <vt:variant>
        <vt:i4>1179703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_Toc301968342</vt:lpwstr>
      </vt:variant>
      <vt:variant>
        <vt:i4>1179703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_Toc301968341</vt:lpwstr>
      </vt:variant>
      <vt:variant>
        <vt:i4>1179703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_Toc301968340</vt:lpwstr>
      </vt:variant>
      <vt:variant>
        <vt:i4>1376311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_Toc301968339</vt:lpwstr>
      </vt:variant>
      <vt:variant>
        <vt:i4>1376311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_Toc301968338</vt:lpwstr>
      </vt:variant>
      <vt:variant>
        <vt:i4>1376311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_Toc301968337</vt:lpwstr>
      </vt:variant>
      <vt:variant>
        <vt:i4>1376311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_Toc301968336</vt:lpwstr>
      </vt:variant>
      <vt:variant>
        <vt:i4>1376311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_Toc301968335</vt:lpwstr>
      </vt:variant>
      <vt:variant>
        <vt:i4>1376311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_Toc301968334</vt:lpwstr>
      </vt:variant>
      <vt:variant>
        <vt:i4>1376311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_Toc301968333</vt:lpwstr>
      </vt:variant>
      <vt:variant>
        <vt:i4>1376311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_Toc301968332</vt:lpwstr>
      </vt:variant>
      <vt:variant>
        <vt:i4>1376311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_Toc301968331</vt:lpwstr>
      </vt:variant>
      <vt:variant>
        <vt:i4>1376311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_Toc301968330</vt:lpwstr>
      </vt:variant>
      <vt:variant>
        <vt:i4>1310775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_Toc301968329</vt:lpwstr>
      </vt:variant>
      <vt:variant>
        <vt:i4>1310775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_Toc301968328</vt:lpwstr>
      </vt:variant>
      <vt:variant>
        <vt:i4>1310775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_Toc301968327</vt:lpwstr>
      </vt:variant>
      <vt:variant>
        <vt:i4>1310775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_Toc301968326</vt:lpwstr>
      </vt:variant>
      <vt:variant>
        <vt:i4>1310775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_Toc301968325</vt:lpwstr>
      </vt:variant>
      <vt:variant>
        <vt:i4>1310775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_Toc301968324</vt:lpwstr>
      </vt:variant>
      <vt:variant>
        <vt:i4>1310775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_Toc301968323</vt:lpwstr>
      </vt:variant>
      <vt:variant>
        <vt:i4>1310775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_Toc301968322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>新特性(问题单202005191174)_w15370</cp:lastModifiedBy>
  <cp:revision>891</cp:revision>
  <cp:lastPrinted>2005-10-29T07:39:00Z</cp:lastPrinted>
  <dcterms:created xsi:type="dcterms:W3CDTF">2013-11-05T06:20:00Z</dcterms:created>
  <dcterms:modified xsi:type="dcterms:W3CDTF">2020-07-08T03:23:00Z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>0x0101009F69F5151970774792749F237A8CDA6D</vt:lpwstr>
  </property>
  <property fmtid="{D5CDD505-2E9C-101B-9397-08002B2CF9AE}" pid="3" name="ContentTypeId">
    <vt:lpwstr>0x0101009F69F5151970774792749F237A8CDA6D</vt:lpwstr>
  </property>
  <property fmtid="{D5CDD505-2E9C-101B-9397-08002B2CF9AE}" pid="4" name="ItemRetentionFormula">
    <vt:lpwstr/>
  </property>
</Properties>
</file>